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8525AA" w:rsidRDefault="00BA44CB" w:rsidP="00BA44CB">
      <w:pPr>
        <w:jc w:val="center"/>
        <w:rPr>
          <w:color w:val="FF0000"/>
          <w:sz w:val="36"/>
          <w:szCs w:val="32"/>
          <w:lang w:val="ru-RU"/>
        </w:rPr>
      </w:pPr>
      <w:r w:rsidRPr="00FA2D24">
        <w:rPr>
          <w:color w:val="FF0000"/>
          <w:sz w:val="36"/>
          <w:szCs w:val="32"/>
          <w:lang w:val="ru-RU"/>
        </w:rPr>
        <w:t>蒙福的记忆</w:t>
      </w:r>
    </w:p>
    <w:p w14:paraId="2075A50C" w14:textId="1888E60F" w:rsidR="00BA44CB" w:rsidRDefault="00BA44CB" w:rsidP="00BA44CB">
      <w:pPr>
        <w:jc w:val="center"/>
        <w:rPr>
          <w:color w:val="FF0000"/>
          <w:sz w:val="36"/>
          <w:szCs w:val="32"/>
          <w:lang w:val="ru-RU"/>
        </w:rPr>
      </w:pPr>
      <w:r w:rsidRPr="00FA2D24">
        <w:rPr>
          <w:color w:val="FF0000"/>
          <w:sz w:val="36"/>
          <w:szCs w:val="32"/>
          <w:lang w:val="ru-RU"/>
        </w:rPr>
        <w:t>圣山长老帕伊西</w:t>
      </w:r>
    </w:p>
    <w:p w14:paraId="28B3B463" w14:textId="56EE7D8D" w:rsidR="00BA44CB" w:rsidRDefault="00BA44CB" w:rsidP="00BA44CB">
      <w:pPr>
        <w:jc w:val="center"/>
        <w:rPr>
          <w:color w:val="FF0000"/>
          <w:sz w:val="36"/>
          <w:szCs w:val="32"/>
          <w:lang w:val="ru-RU"/>
        </w:rPr>
      </w:pPr>
      <w:r w:rsidRPr="00FA2D24">
        <w:rPr>
          <w:color w:val="FF0000"/>
          <w:sz w:val="36"/>
          <w:szCs w:val="32"/>
          <w:lang w:val="ru-RU"/>
        </w:rPr>
        <w:t>语录</w:t>
      </w:r>
    </w:p>
    <w:p w14:paraId="7A755A33" w14:textId="30B19BD3" w:rsidR="00BA44CB" w:rsidRDefault="00BA44CB" w:rsidP="00BA44CB">
      <w:pPr>
        <w:pStyle w:val="Title"/>
        <w:rPr>
          <w:lang w:val="ru-RU"/>
        </w:rPr>
      </w:pPr>
      <w:r>
        <w:t>第六</w:t>
      </w:r>
      <w:r w:rsidRPr="00041AE1">
        <w:rPr>
          <w:lang w:val="ru-RU"/>
        </w:rPr>
        <w:t>卷</w:t>
      </w:r>
    </w:p>
    <w:p w14:paraId="4D6BC01C" w14:textId="16537B98" w:rsidR="00BA44CB" w:rsidRPr="00A006EB" w:rsidRDefault="00BA44CB" w:rsidP="00BA44CB">
      <w:pPr>
        <w:pStyle w:val="Title"/>
        <w:rPr>
          <w:lang w:val="ru-RU"/>
        </w:rPr>
      </w:pPr>
      <w:r w:rsidRPr="00E236F4">
        <w:rPr>
          <w:lang w:val="ru-RU"/>
        </w:rPr>
        <w:t xml:space="preserve">论祈祷 </w:t>
      </w:r>
    </w:p>
    <w:p w14:paraId="764B70F2" w14:textId="77777777" w:rsidR="00846B18" w:rsidRPr="00846B18" w:rsidRDefault="00846B18" w:rsidP="00396403">
      <w:pPr>
        <w:rPr>
          <w:lang w:val="ru-RU"/>
        </w:rPr>
      </w:pPr>
    </w:p>
    <w:p w14:paraId="14E7578D" w14:textId="77777777" w:rsidR="00BA44CB" w:rsidRPr="00846B18" w:rsidRDefault="00BA44CB" w:rsidP="00846B18">
      <w:pPr>
        <w:rPr>
          <w:lang w:val="ru-RU"/>
        </w:rPr>
      </w:pPr>
    </w:p>
    <w:p w14:paraId="468074E2" w14:textId="77777777" w:rsidR="00846B18" w:rsidRDefault="00846B18" w:rsidP="00846B18">
      <w:pPr>
        <w:rPr>
          <w:lang w:val="ru-RU"/>
        </w:rPr>
      </w:pPr>
      <w:r>
        <w:rPr>
          <w:b/>
          <w:bCs/>
          <w:lang w:val="ru-RU"/>
        </w:rPr>
        <w:t>目录</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40660851" w14:textId="6464F649" w:rsidR="004225C6" w:rsidRDefault="004225C6">
      <w:pPr>
        <w:pStyle w:val="TOC4"/>
        <w:tabs>
          <w:tab w:val="right" w:leader="dot" w:pos="10459"/>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8757" w:history="1">
        <w:r w:rsidRPr="00A578CF">
          <w:rPr>
            <w:rStyle w:val="Hyperlink"/>
            <w:rFonts w:ascii="Microsoft JhengHei" w:eastAsia="Microsoft JhengHei" w:hAnsi="Microsoft JhengHei" w:cs="Microsoft JhengHei" w:hint="eastAsia"/>
            <w:noProof/>
            <w:lang w:val="ru-RU"/>
          </w:rPr>
          <w:t>编者按</w:t>
        </w:r>
        <w:r>
          <w:rPr>
            <w:noProof/>
            <w:webHidden/>
          </w:rPr>
          <w:tab/>
        </w:r>
        <w:r>
          <w:rPr>
            <w:noProof/>
            <w:webHidden/>
          </w:rPr>
          <w:fldChar w:fldCharType="begin"/>
        </w:r>
        <w:r>
          <w:rPr>
            <w:noProof/>
            <w:webHidden/>
          </w:rPr>
          <w:instrText xml:space="preserve"> PAGEREF _Toc242628757 \h </w:instrText>
        </w:r>
        <w:r>
          <w:rPr>
            <w:noProof/>
            <w:webHidden/>
          </w:rPr>
        </w:r>
        <w:r>
          <w:rPr>
            <w:noProof/>
            <w:webHidden/>
          </w:rPr>
          <w:fldChar w:fldCharType="separate"/>
        </w:r>
        <w:r>
          <w:rPr>
            <w:noProof/>
            <w:webHidden/>
          </w:rPr>
          <w:t>4</w:t>
        </w:r>
        <w:r>
          <w:rPr>
            <w:noProof/>
            <w:webHidden/>
          </w:rPr>
          <w:fldChar w:fldCharType="end"/>
        </w:r>
      </w:hyperlink>
    </w:p>
    <w:p w14:paraId="2559E62A" w14:textId="62CBF583"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58" w:history="1">
        <w:r w:rsidRPr="00A578CF">
          <w:rPr>
            <w:rStyle w:val="Hyperlink"/>
            <w:rFonts w:ascii="MS Gothic" w:eastAsia="MS Gothic" w:hAnsi="MS Gothic" w:cs="MS Gothic" w:hint="eastAsia"/>
            <w:noProof/>
            <w:lang w:val="ru-RU"/>
          </w:rPr>
          <w:t>献</w:t>
        </w:r>
        <w:r w:rsidRPr="00A578CF">
          <w:rPr>
            <w:rStyle w:val="Hyperlink"/>
            <w:rFonts w:ascii="Microsoft JhengHei" w:eastAsia="Microsoft JhengHei" w:hAnsi="Microsoft JhengHei" w:cs="Microsoft JhengHei" w:hint="eastAsia"/>
            <w:noProof/>
            <w:lang w:val="ru-RU"/>
          </w:rPr>
          <w:t>给圣山苦行者帕伊西的赞词</w:t>
        </w:r>
        <w:r>
          <w:rPr>
            <w:noProof/>
            <w:webHidden/>
          </w:rPr>
          <w:tab/>
        </w:r>
        <w:r>
          <w:rPr>
            <w:noProof/>
            <w:webHidden/>
          </w:rPr>
          <w:fldChar w:fldCharType="begin"/>
        </w:r>
        <w:r>
          <w:rPr>
            <w:noProof/>
            <w:webHidden/>
          </w:rPr>
          <w:instrText xml:space="preserve"> PAGEREF _Toc242628758 \h </w:instrText>
        </w:r>
        <w:r>
          <w:rPr>
            <w:noProof/>
            <w:webHidden/>
          </w:rPr>
        </w:r>
        <w:r>
          <w:rPr>
            <w:noProof/>
            <w:webHidden/>
          </w:rPr>
          <w:fldChar w:fldCharType="separate"/>
        </w:r>
        <w:r>
          <w:rPr>
            <w:noProof/>
            <w:webHidden/>
          </w:rPr>
          <w:t>6</w:t>
        </w:r>
        <w:r>
          <w:rPr>
            <w:noProof/>
            <w:webHidden/>
          </w:rPr>
          <w:fldChar w:fldCharType="end"/>
        </w:r>
      </w:hyperlink>
    </w:p>
    <w:p w14:paraId="04DFB1D4" w14:textId="3D43CAB0"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59" w:history="1">
        <w:r w:rsidRPr="00A578CF">
          <w:rPr>
            <w:rStyle w:val="Hyperlink"/>
            <w:rFonts w:ascii="MS Gothic" w:eastAsia="MS Gothic" w:hAnsi="MS Gothic" w:cs="MS Gothic" w:hint="eastAsia"/>
            <w:noProof/>
            <w:lang w:val="ru-RU"/>
          </w:rPr>
          <w:t>康达克</w:t>
        </w:r>
        <w:r>
          <w:rPr>
            <w:noProof/>
            <w:webHidden/>
          </w:rPr>
          <w:tab/>
        </w:r>
        <w:r>
          <w:rPr>
            <w:noProof/>
            <w:webHidden/>
          </w:rPr>
          <w:fldChar w:fldCharType="begin"/>
        </w:r>
        <w:r>
          <w:rPr>
            <w:noProof/>
            <w:webHidden/>
          </w:rPr>
          <w:instrText xml:space="preserve"> PAGEREF _Toc242628759 \h </w:instrText>
        </w:r>
        <w:r>
          <w:rPr>
            <w:noProof/>
            <w:webHidden/>
          </w:rPr>
        </w:r>
        <w:r>
          <w:rPr>
            <w:noProof/>
            <w:webHidden/>
          </w:rPr>
          <w:fldChar w:fldCharType="separate"/>
        </w:r>
        <w:r>
          <w:rPr>
            <w:noProof/>
            <w:webHidden/>
          </w:rPr>
          <w:t>6</w:t>
        </w:r>
        <w:r>
          <w:rPr>
            <w:noProof/>
            <w:webHidden/>
          </w:rPr>
          <w:fldChar w:fldCharType="end"/>
        </w:r>
      </w:hyperlink>
    </w:p>
    <w:p w14:paraId="14B5B9F5" w14:textId="2733535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60" w:history="1">
        <w:r w:rsidRPr="00A578CF">
          <w:rPr>
            <w:rStyle w:val="Hyperlink"/>
            <w:rFonts w:ascii="MS Gothic" w:eastAsia="MS Gothic" w:hAnsi="MS Gothic" w:cs="MS Gothic" w:hint="eastAsia"/>
            <w:noProof/>
            <w:lang w:val="ru-RU"/>
          </w:rPr>
          <w:t>前言</w:t>
        </w:r>
        <w:r>
          <w:rPr>
            <w:noProof/>
            <w:webHidden/>
          </w:rPr>
          <w:tab/>
        </w:r>
        <w:r>
          <w:rPr>
            <w:noProof/>
            <w:webHidden/>
          </w:rPr>
          <w:fldChar w:fldCharType="begin"/>
        </w:r>
        <w:r>
          <w:rPr>
            <w:noProof/>
            <w:webHidden/>
          </w:rPr>
          <w:instrText xml:space="preserve"> PAGEREF _Toc242628760 \h </w:instrText>
        </w:r>
        <w:r>
          <w:rPr>
            <w:noProof/>
            <w:webHidden/>
          </w:rPr>
        </w:r>
        <w:r>
          <w:rPr>
            <w:noProof/>
            <w:webHidden/>
          </w:rPr>
          <w:fldChar w:fldCharType="separate"/>
        </w:r>
        <w:r>
          <w:rPr>
            <w:noProof/>
            <w:webHidden/>
          </w:rPr>
          <w:t>6</w:t>
        </w:r>
        <w:r>
          <w:rPr>
            <w:noProof/>
            <w:webHidden/>
          </w:rPr>
          <w:fldChar w:fldCharType="end"/>
        </w:r>
      </w:hyperlink>
    </w:p>
    <w:p w14:paraId="1AAB985D" w14:textId="76D5ADBF" w:rsidR="004225C6" w:rsidRDefault="004225C6">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61" w:history="1">
        <w:r w:rsidRPr="00A578CF">
          <w:rPr>
            <w:rStyle w:val="Hyperlink"/>
            <w:rFonts w:ascii="MS Gothic" w:eastAsia="MS Gothic" w:hAnsi="MS Gothic" w:cs="MS Gothic" w:hint="eastAsia"/>
            <w:noProof/>
            <w:lang w:val="ru-RU"/>
          </w:rPr>
          <w:t>第一部分。</w:t>
        </w:r>
        <w:r w:rsidRPr="00A578CF">
          <w:rPr>
            <w:rStyle w:val="Hyperlink"/>
            <w:noProof/>
            <w:lang w:val="ru-RU"/>
          </w:rPr>
          <w:t xml:space="preserve">  </w:t>
        </w:r>
        <w:r w:rsidRPr="00A578CF">
          <w:rPr>
            <w:rStyle w:val="Hyperlink"/>
            <w:rFonts w:ascii="Microsoft JhengHei" w:eastAsia="Microsoft JhengHei" w:hAnsi="Microsoft JhengHei" w:cs="Microsoft JhengHei" w:hint="eastAsia"/>
            <w:noProof/>
            <w:lang w:val="ru-RU"/>
          </w:rPr>
          <w:t>论与上帝的交通</w:t>
        </w:r>
        <w:r>
          <w:rPr>
            <w:noProof/>
            <w:webHidden/>
          </w:rPr>
          <w:tab/>
        </w:r>
        <w:r>
          <w:rPr>
            <w:noProof/>
            <w:webHidden/>
          </w:rPr>
          <w:fldChar w:fldCharType="begin"/>
        </w:r>
        <w:r>
          <w:rPr>
            <w:noProof/>
            <w:webHidden/>
          </w:rPr>
          <w:instrText xml:space="preserve"> PAGEREF _Toc242628761 \h </w:instrText>
        </w:r>
        <w:r>
          <w:rPr>
            <w:noProof/>
            <w:webHidden/>
          </w:rPr>
        </w:r>
        <w:r>
          <w:rPr>
            <w:noProof/>
            <w:webHidden/>
          </w:rPr>
          <w:fldChar w:fldCharType="separate"/>
        </w:r>
        <w:r>
          <w:rPr>
            <w:noProof/>
            <w:webHidden/>
          </w:rPr>
          <w:t>8</w:t>
        </w:r>
        <w:r>
          <w:rPr>
            <w:noProof/>
            <w:webHidden/>
          </w:rPr>
          <w:fldChar w:fldCharType="end"/>
        </w:r>
      </w:hyperlink>
    </w:p>
    <w:p w14:paraId="4400EFA4" w14:textId="473A9789"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762" w:history="1">
        <w:r w:rsidRPr="00A578CF">
          <w:rPr>
            <w:rStyle w:val="Hyperlink"/>
            <w:rFonts w:ascii="MS Gothic" w:eastAsia="MS Gothic" w:hAnsi="MS Gothic" w:cs="MS Gothic" w:hint="eastAsia"/>
            <w:noProof/>
            <w:lang w:val="ru-RU"/>
          </w:rPr>
          <w:t>第一章。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关于祈祷即与上帝</w:t>
        </w:r>
        <w:r w:rsidRPr="00A578CF">
          <w:rPr>
            <w:rStyle w:val="Hyperlink"/>
            <w:rFonts w:ascii="Microsoft JhengHei" w:eastAsia="Microsoft JhengHei" w:hAnsi="Microsoft JhengHei" w:cs="Microsoft JhengHei" w:hint="eastAsia"/>
            <w:noProof/>
            <w:lang w:val="ru-RU"/>
          </w:rPr>
          <w:t>对话</w:t>
        </w:r>
        <w:r>
          <w:rPr>
            <w:noProof/>
            <w:webHidden/>
          </w:rPr>
          <w:tab/>
        </w:r>
        <w:r>
          <w:rPr>
            <w:noProof/>
            <w:webHidden/>
          </w:rPr>
          <w:fldChar w:fldCharType="begin"/>
        </w:r>
        <w:r>
          <w:rPr>
            <w:noProof/>
            <w:webHidden/>
          </w:rPr>
          <w:instrText xml:space="preserve"> PAGEREF _Toc242628762 \h </w:instrText>
        </w:r>
        <w:r>
          <w:rPr>
            <w:noProof/>
            <w:webHidden/>
          </w:rPr>
        </w:r>
        <w:r>
          <w:rPr>
            <w:noProof/>
            <w:webHidden/>
          </w:rPr>
          <w:fldChar w:fldCharType="separate"/>
        </w:r>
        <w:r>
          <w:rPr>
            <w:noProof/>
            <w:webHidden/>
          </w:rPr>
          <w:t>8</w:t>
        </w:r>
        <w:r>
          <w:rPr>
            <w:noProof/>
            <w:webHidden/>
          </w:rPr>
          <w:fldChar w:fldCharType="end"/>
        </w:r>
      </w:hyperlink>
    </w:p>
    <w:p w14:paraId="72F647D5" w14:textId="41A78409"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63" w:history="1">
        <w:r w:rsidRPr="00A578CF">
          <w:rPr>
            <w:rStyle w:val="Hyperlink"/>
            <w:rFonts w:ascii="MS Gothic" w:eastAsia="MS Gothic" w:hAnsi="MS Gothic" w:cs="MS Gothic" w:hint="eastAsia"/>
            <w:noProof/>
            <w:lang w:val="ru-RU"/>
          </w:rPr>
          <w:t>与天国指</w:t>
        </w:r>
        <w:r w:rsidRPr="00A578CF">
          <w:rPr>
            <w:rStyle w:val="Hyperlink"/>
            <w:rFonts w:ascii="Microsoft JhengHei" w:eastAsia="Microsoft JhengHei" w:hAnsi="Microsoft JhengHei" w:cs="Microsoft JhengHei" w:hint="eastAsia"/>
            <w:noProof/>
            <w:lang w:val="ru-RU"/>
          </w:rPr>
          <w:t>挥中心建立联系的人是有福的</w:t>
        </w:r>
        <w:r>
          <w:rPr>
            <w:noProof/>
            <w:webHidden/>
          </w:rPr>
          <w:tab/>
        </w:r>
        <w:r>
          <w:rPr>
            <w:noProof/>
            <w:webHidden/>
          </w:rPr>
          <w:fldChar w:fldCharType="begin"/>
        </w:r>
        <w:r>
          <w:rPr>
            <w:noProof/>
            <w:webHidden/>
          </w:rPr>
          <w:instrText xml:space="preserve"> PAGEREF _Toc242628763 \h </w:instrText>
        </w:r>
        <w:r>
          <w:rPr>
            <w:noProof/>
            <w:webHidden/>
          </w:rPr>
        </w:r>
        <w:r>
          <w:rPr>
            <w:noProof/>
            <w:webHidden/>
          </w:rPr>
          <w:fldChar w:fldCharType="separate"/>
        </w:r>
        <w:r>
          <w:rPr>
            <w:noProof/>
            <w:webHidden/>
          </w:rPr>
          <w:t>8</w:t>
        </w:r>
        <w:r>
          <w:rPr>
            <w:noProof/>
            <w:webHidden/>
          </w:rPr>
          <w:fldChar w:fldCharType="end"/>
        </w:r>
      </w:hyperlink>
    </w:p>
    <w:p w14:paraId="6D2EADBD" w14:textId="3E2281BA"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64" w:history="1">
        <w:r w:rsidRPr="00A578CF">
          <w:rPr>
            <w:rStyle w:val="Hyperlink"/>
            <w:rFonts w:ascii="MS Gothic" w:eastAsia="MS Gothic" w:hAnsi="MS Gothic" w:cs="MS Gothic" w:hint="eastAsia"/>
            <w:noProof/>
            <w:lang w:val="ru-RU"/>
          </w:rPr>
          <w:t>基督</w:t>
        </w:r>
        <w:r w:rsidRPr="00A578CF">
          <w:rPr>
            <w:rStyle w:val="Hyperlink"/>
            <w:rFonts w:ascii="Microsoft JhengHei" w:eastAsia="Microsoft JhengHei" w:hAnsi="Microsoft JhengHei" w:cs="Microsoft JhengHei" w:hint="eastAsia"/>
            <w:noProof/>
            <w:lang w:val="ru-RU"/>
          </w:rPr>
          <w:t>赐予我们与祂对话的机会</w:t>
        </w:r>
        <w:r>
          <w:rPr>
            <w:noProof/>
            <w:webHidden/>
          </w:rPr>
          <w:tab/>
        </w:r>
        <w:r>
          <w:rPr>
            <w:noProof/>
            <w:webHidden/>
          </w:rPr>
          <w:fldChar w:fldCharType="begin"/>
        </w:r>
        <w:r>
          <w:rPr>
            <w:noProof/>
            <w:webHidden/>
          </w:rPr>
          <w:instrText xml:space="preserve"> PAGEREF _Toc242628764 \h </w:instrText>
        </w:r>
        <w:r>
          <w:rPr>
            <w:noProof/>
            <w:webHidden/>
          </w:rPr>
        </w:r>
        <w:r>
          <w:rPr>
            <w:noProof/>
            <w:webHidden/>
          </w:rPr>
          <w:fldChar w:fldCharType="separate"/>
        </w:r>
        <w:r>
          <w:rPr>
            <w:noProof/>
            <w:webHidden/>
          </w:rPr>
          <w:t>9</w:t>
        </w:r>
        <w:r>
          <w:rPr>
            <w:noProof/>
            <w:webHidden/>
          </w:rPr>
          <w:fldChar w:fldCharType="end"/>
        </w:r>
      </w:hyperlink>
    </w:p>
    <w:p w14:paraId="32CC1323" w14:textId="03CF218C"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65" w:history="1">
        <w:r w:rsidRPr="00A578CF">
          <w:rPr>
            <w:rStyle w:val="Hyperlink"/>
            <w:rFonts w:ascii="Microsoft JhengHei" w:eastAsia="Microsoft JhengHei" w:hAnsi="Microsoft JhengHei" w:cs="Microsoft JhengHei" w:hint="eastAsia"/>
            <w:noProof/>
            <w:lang w:val="ru-RU"/>
          </w:rPr>
          <w:t>对祈祷的殷切渴望</w:t>
        </w:r>
        <w:r>
          <w:rPr>
            <w:noProof/>
            <w:webHidden/>
          </w:rPr>
          <w:tab/>
        </w:r>
        <w:r>
          <w:rPr>
            <w:noProof/>
            <w:webHidden/>
          </w:rPr>
          <w:fldChar w:fldCharType="begin"/>
        </w:r>
        <w:r>
          <w:rPr>
            <w:noProof/>
            <w:webHidden/>
          </w:rPr>
          <w:instrText xml:space="preserve"> PAGEREF _Toc242628765 \h </w:instrText>
        </w:r>
        <w:r>
          <w:rPr>
            <w:noProof/>
            <w:webHidden/>
          </w:rPr>
        </w:r>
        <w:r>
          <w:rPr>
            <w:noProof/>
            <w:webHidden/>
          </w:rPr>
          <w:fldChar w:fldCharType="separate"/>
        </w:r>
        <w:r>
          <w:rPr>
            <w:noProof/>
            <w:webHidden/>
          </w:rPr>
          <w:t>10</w:t>
        </w:r>
        <w:r>
          <w:rPr>
            <w:noProof/>
            <w:webHidden/>
          </w:rPr>
          <w:fldChar w:fldCharType="end"/>
        </w:r>
      </w:hyperlink>
    </w:p>
    <w:p w14:paraId="5A06F9B5" w14:textId="7E5B9195"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766" w:history="1">
        <w:r w:rsidRPr="00A578CF">
          <w:rPr>
            <w:rStyle w:val="Hyperlink"/>
            <w:rFonts w:ascii="MS Gothic" w:eastAsia="MS Gothic" w:hAnsi="MS Gothic" w:cs="MS Gothic" w:hint="eastAsia"/>
            <w:noProof/>
            <w:lang w:val="ru-RU"/>
          </w:rPr>
          <w:t>第二章。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关于祷告的必要性</w:t>
        </w:r>
        <w:r>
          <w:rPr>
            <w:noProof/>
            <w:webHidden/>
          </w:rPr>
          <w:tab/>
        </w:r>
        <w:r>
          <w:rPr>
            <w:noProof/>
            <w:webHidden/>
          </w:rPr>
          <w:fldChar w:fldCharType="begin"/>
        </w:r>
        <w:r>
          <w:rPr>
            <w:noProof/>
            <w:webHidden/>
          </w:rPr>
          <w:instrText xml:space="preserve"> PAGEREF _Toc242628766 \h </w:instrText>
        </w:r>
        <w:r>
          <w:rPr>
            <w:noProof/>
            <w:webHidden/>
          </w:rPr>
        </w:r>
        <w:r>
          <w:rPr>
            <w:noProof/>
            <w:webHidden/>
          </w:rPr>
          <w:fldChar w:fldCharType="separate"/>
        </w:r>
        <w:r>
          <w:rPr>
            <w:noProof/>
            <w:webHidden/>
          </w:rPr>
          <w:t>11</w:t>
        </w:r>
        <w:r>
          <w:rPr>
            <w:noProof/>
            <w:webHidden/>
          </w:rPr>
          <w:fldChar w:fldCharType="end"/>
        </w:r>
      </w:hyperlink>
    </w:p>
    <w:p w14:paraId="58A68658" w14:textId="34A96801"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67" w:history="1">
        <w:r w:rsidRPr="00A578CF">
          <w:rPr>
            <w:rStyle w:val="Hyperlink"/>
            <w:rFonts w:ascii="Microsoft JhengHei" w:eastAsia="Microsoft JhengHei" w:hAnsi="Microsoft JhengHei" w:cs="Microsoft JhengHei" w:hint="eastAsia"/>
            <w:noProof/>
            <w:lang w:val="ru-RU"/>
          </w:rPr>
          <w:t>让我们将祈祷视为一种必要</w:t>
        </w:r>
        <w:r>
          <w:rPr>
            <w:noProof/>
            <w:webHidden/>
          </w:rPr>
          <w:tab/>
        </w:r>
        <w:r>
          <w:rPr>
            <w:noProof/>
            <w:webHidden/>
          </w:rPr>
          <w:fldChar w:fldCharType="begin"/>
        </w:r>
        <w:r>
          <w:rPr>
            <w:noProof/>
            <w:webHidden/>
          </w:rPr>
          <w:instrText xml:space="preserve"> PAGEREF _Toc242628767 \h </w:instrText>
        </w:r>
        <w:r>
          <w:rPr>
            <w:noProof/>
            <w:webHidden/>
          </w:rPr>
        </w:r>
        <w:r>
          <w:rPr>
            <w:noProof/>
            <w:webHidden/>
          </w:rPr>
          <w:fldChar w:fldCharType="separate"/>
        </w:r>
        <w:r>
          <w:rPr>
            <w:noProof/>
            <w:webHidden/>
          </w:rPr>
          <w:t>11</w:t>
        </w:r>
        <w:r>
          <w:rPr>
            <w:noProof/>
            <w:webHidden/>
          </w:rPr>
          <w:fldChar w:fldCharType="end"/>
        </w:r>
      </w:hyperlink>
    </w:p>
    <w:p w14:paraId="077CC5E6" w14:textId="6086D9D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68" w:history="1">
        <w:r w:rsidRPr="00A578CF">
          <w:rPr>
            <w:rStyle w:val="Hyperlink"/>
            <w:rFonts w:ascii="MS Gothic" w:eastAsia="MS Gothic" w:hAnsi="MS Gothic" w:cs="MS Gothic" w:hint="eastAsia"/>
            <w:noProof/>
            <w:lang w:val="ru-RU"/>
          </w:rPr>
          <w:t>祈祷就是一种庇</w:t>
        </w:r>
        <w:r w:rsidRPr="00A578CF">
          <w:rPr>
            <w:rStyle w:val="Hyperlink"/>
            <w:rFonts w:ascii="Microsoft JhengHei" w:eastAsia="Microsoft JhengHei" w:hAnsi="Microsoft JhengHei" w:cs="Microsoft JhengHei" w:hint="eastAsia"/>
            <w:noProof/>
            <w:lang w:val="ru-RU"/>
          </w:rPr>
          <w:t>护</w:t>
        </w:r>
        <w:r>
          <w:rPr>
            <w:noProof/>
            <w:webHidden/>
          </w:rPr>
          <w:tab/>
        </w:r>
        <w:r>
          <w:rPr>
            <w:noProof/>
            <w:webHidden/>
          </w:rPr>
          <w:fldChar w:fldCharType="begin"/>
        </w:r>
        <w:r>
          <w:rPr>
            <w:noProof/>
            <w:webHidden/>
          </w:rPr>
          <w:instrText xml:space="preserve"> PAGEREF _Toc242628768 \h </w:instrText>
        </w:r>
        <w:r>
          <w:rPr>
            <w:noProof/>
            <w:webHidden/>
          </w:rPr>
        </w:r>
        <w:r>
          <w:rPr>
            <w:noProof/>
            <w:webHidden/>
          </w:rPr>
          <w:fldChar w:fldCharType="separate"/>
        </w:r>
        <w:r>
          <w:rPr>
            <w:noProof/>
            <w:webHidden/>
          </w:rPr>
          <w:t>11</w:t>
        </w:r>
        <w:r>
          <w:rPr>
            <w:noProof/>
            <w:webHidden/>
          </w:rPr>
          <w:fldChar w:fldCharType="end"/>
        </w:r>
      </w:hyperlink>
    </w:p>
    <w:p w14:paraId="58C0B98E" w14:textId="5956C572"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69" w:history="1">
        <w:r w:rsidRPr="00A578CF">
          <w:rPr>
            <w:rStyle w:val="Hyperlink"/>
            <w:rFonts w:ascii="MS Gothic" w:eastAsia="MS Gothic" w:hAnsi="MS Gothic" w:cs="MS Gothic" w:hint="eastAsia"/>
            <w:noProof/>
            <w:lang w:val="ru-RU"/>
          </w:rPr>
          <w:t>呼吁祈祷</w:t>
        </w:r>
        <w:r>
          <w:rPr>
            <w:noProof/>
            <w:webHidden/>
          </w:rPr>
          <w:tab/>
        </w:r>
        <w:r>
          <w:rPr>
            <w:noProof/>
            <w:webHidden/>
          </w:rPr>
          <w:fldChar w:fldCharType="begin"/>
        </w:r>
        <w:r>
          <w:rPr>
            <w:noProof/>
            <w:webHidden/>
          </w:rPr>
          <w:instrText xml:space="preserve"> PAGEREF _Toc242628769 \h </w:instrText>
        </w:r>
        <w:r>
          <w:rPr>
            <w:noProof/>
            <w:webHidden/>
          </w:rPr>
        </w:r>
        <w:r>
          <w:rPr>
            <w:noProof/>
            <w:webHidden/>
          </w:rPr>
          <w:fldChar w:fldCharType="separate"/>
        </w:r>
        <w:r>
          <w:rPr>
            <w:noProof/>
            <w:webHidden/>
          </w:rPr>
          <w:t>13</w:t>
        </w:r>
        <w:r>
          <w:rPr>
            <w:noProof/>
            <w:webHidden/>
          </w:rPr>
          <w:fldChar w:fldCharType="end"/>
        </w:r>
      </w:hyperlink>
    </w:p>
    <w:p w14:paraId="749B74D8" w14:textId="16162E62"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770" w:history="1">
        <w:r w:rsidRPr="00A578CF">
          <w:rPr>
            <w:rStyle w:val="Hyperlink"/>
            <w:rFonts w:ascii="MS Gothic" w:eastAsia="MS Gothic" w:hAnsi="MS Gothic" w:cs="MS Gothic" w:hint="eastAsia"/>
            <w:noProof/>
            <w:lang w:val="ru-RU"/>
          </w:rPr>
          <w:t>第三章。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关于如何祈祷才能</w:t>
        </w:r>
        <w:r w:rsidRPr="00A578CF">
          <w:rPr>
            <w:rStyle w:val="Hyperlink"/>
            <w:rFonts w:ascii="Microsoft JhengHei" w:eastAsia="Microsoft JhengHei" w:hAnsi="Microsoft JhengHei" w:cs="Microsoft JhengHei" w:hint="eastAsia"/>
            <w:noProof/>
            <w:lang w:val="ru-RU"/>
          </w:rPr>
          <w:t>让上帝垂听</w:t>
        </w:r>
        <w:r>
          <w:rPr>
            <w:noProof/>
            <w:webHidden/>
          </w:rPr>
          <w:tab/>
        </w:r>
        <w:r>
          <w:rPr>
            <w:noProof/>
            <w:webHidden/>
          </w:rPr>
          <w:fldChar w:fldCharType="begin"/>
        </w:r>
        <w:r>
          <w:rPr>
            <w:noProof/>
            <w:webHidden/>
          </w:rPr>
          <w:instrText xml:space="preserve"> PAGEREF _Toc242628770 \h </w:instrText>
        </w:r>
        <w:r>
          <w:rPr>
            <w:noProof/>
            <w:webHidden/>
          </w:rPr>
        </w:r>
        <w:r>
          <w:rPr>
            <w:noProof/>
            <w:webHidden/>
          </w:rPr>
          <w:fldChar w:fldCharType="separate"/>
        </w:r>
        <w:r>
          <w:rPr>
            <w:noProof/>
            <w:webHidden/>
          </w:rPr>
          <w:t>14</w:t>
        </w:r>
        <w:r>
          <w:rPr>
            <w:noProof/>
            <w:webHidden/>
          </w:rPr>
          <w:fldChar w:fldCharType="end"/>
        </w:r>
      </w:hyperlink>
    </w:p>
    <w:p w14:paraId="0ADE70C4" w14:textId="0F73962A"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71" w:history="1">
        <w:r w:rsidRPr="00A578CF">
          <w:rPr>
            <w:rStyle w:val="Hyperlink"/>
            <w:rFonts w:ascii="MS Gothic" w:eastAsia="MS Gothic" w:hAnsi="MS Gothic" w:cs="MS Gothic" w:hint="eastAsia"/>
            <w:noProof/>
            <w:lang w:val="ru-RU"/>
          </w:rPr>
          <w:t>情欲</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干</w:t>
        </w:r>
        <w:r w:rsidRPr="00A578CF">
          <w:rPr>
            <w:rStyle w:val="Hyperlink"/>
            <w:rFonts w:ascii="Microsoft JhengHei" w:eastAsia="Microsoft JhengHei" w:hAnsi="Microsoft JhengHei" w:cs="Microsoft JhengHei" w:hint="eastAsia"/>
            <w:noProof/>
            <w:lang w:val="ru-RU"/>
          </w:rPr>
          <w:t>扰与上帝沟通的</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无</w:t>
        </w:r>
        <w:r w:rsidRPr="00A578CF">
          <w:rPr>
            <w:rStyle w:val="Hyperlink"/>
            <w:rFonts w:ascii="Microsoft JhengHei" w:eastAsia="Microsoft JhengHei" w:hAnsi="Microsoft JhengHei" w:cs="Microsoft JhengHei" w:hint="eastAsia"/>
            <w:noProof/>
            <w:lang w:val="ru-RU"/>
          </w:rPr>
          <w:t>线电干扰</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_Toc242628771 \h </w:instrText>
        </w:r>
        <w:r>
          <w:rPr>
            <w:noProof/>
            <w:webHidden/>
          </w:rPr>
        </w:r>
        <w:r>
          <w:rPr>
            <w:noProof/>
            <w:webHidden/>
          </w:rPr>
          <w:fldChar w:fldCharType="separate"/>
        </w:r>
        <w:r>
          <w:rPr>
            <w:noProof/>
            <w:webHidden/>
          </w:rPr>
          <w:t>14</w:t>
        </w:r>
        <w:r>
          <w:rPr>
            <w:noProof/>
            <w:webHidden/>
          </w:rPr>
          <w:fldChar w:fldCharType="end"/>
        </w:r>
      </w:hyperlink>
    </w:p>
    <w:p w14:paraId="1298D111" w14:textId="239591B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72" w:history="1">
        <w:r w:rsidRPr="00A578CF">
          <w:rPr>
            <w:rStyle w:val="Hyperlink"/>
            <w:noProof/>
            <w:lang w:val="ru-RU"/>
          </w:rPr>
          <w:t>“</w:t>
        </w:r>
        <w:r w:rsidRPr="00A578CF">
          <w:rPr>
            <w:rStyle w:val="Hyperlink"/>
            <w:rFonts w:ascii="MS Gothic" w:eastAsia="MS Gothic" w:hAnsi="MS Gothic" w:cs="MS Gothic" w:hint="eastAsia"/>
            <w:noProof/>
            <w:lang w:val="ru-RU"/>
          </w:rPr>
          <w:t>我</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和</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我的</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阻碍了我与上帝建立</w:t>
        </w:r>
        <w:r w:rsidRPr="00A578CF">
          <w:rPr>
            <w:rStyle w:val="Hyperlink"/>
            <w:rFonts w:ascii="Microsoft JhengHei" w:eastAsia="Microsoft JhengHei" w:hAnsi="Microsoft JhengHei" w:cs="Microsoft JhengHei" w:hint="eastAsia"/>
            <w:noProof/>
            <w:lang w:val="ru-RU"/>
          </w:rPr>
          <w:t>联系</w:t>
        </w:r>
        <w:r>
          <w:rPr>
            <w:noProof/>
            <w:webHidden/>
          </w:rPr>
          <w:tab/>
        </w:r>
        <w:r>
          <w:rPr>
            <w:noProof/>
            <w:webHidden/>
          </w:rPr>
          <w:fldChar w:fldCharType="begin"/>
        </w:r>
        <w:r>
          <w:rPr>
            <w:noProof/>
            <w:webHidden/>
          </w:rPr>
          <w:instrText xml:space="preserve"> PAGEREF _Toc242628772 \h </w:instrText>
        </w:r>
        <w:r>
          <w:rPr>
            <w:noProof/>
            <w:webHidden/>
          </w:rPr>
        </w:r>
        <w:r>
          <w:rPr>
            <w:noProof/>
            <w:webHidden/>
          </w:rPr>
          <w:fldChar w:fldCharType="separate"/>
        </w:r>
        <w:r>
          <w:rPr>
            <w:noProof/>
            <w:webHidden/>
          </w:rPr>
          <w:t>14</w:t>
        </w:r>
        <w:r>
          <w:rPr>
            <w:noProof/>
            <w:webHidden/>
          </w:rPr>
          <w:fldChar w:fldCharType="end"/>
        </w:r>
      </w:hyperlink>
    </w:p>
    <w:p w14:paraId="0B99460E" w14:textId="1257BF1C"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73" w:history="1">
        <w:r w:rsidRPr="00A578CF">
          <w:rPr>
            <w:rStyle w:val="Hyperlink"/>
            <w:rFonts w:ascii="MS Gothic" w:eastAsia="MS Gothic" w:hAnsi="MS Gothic" w:cs="MS Gothic" w:hint="eastAsia"/>
            <w:noProof/>
            <w:lang w:val="ru-RU"/>
          </w:rPr>
          <w:t>上帝不听傲慢之人的祷告</w:t>
        </w:r>
        <w:r>
          <w:rPr>
            <w:noProof/>
            <w:webHidden/>
          </w:rPr>
          <w:tab/>
        </w:r>
        <w:r>
          <w:rPr>
            <w:noProof/>
            <w:webHidden/>
          </w:rPr>
          <w:fldChar w:fldCharType="begin"/>
        </w:r>
        <w:r>
          <w:rPr>
            <w:noProof/>
            <w:webHidden/>
          </w:rPr>
          <w:instrText xml:space="preserve"> PAGEREF _Toc242628773 \h </w:instrText>
        </w:r>
        <w:r>
          <w:rPr>
            <w:noProof/>
            <w:webHidden/>
          </w:rPr>
        </w:r>
        <w:r>
          <w:rPr>
            <w:noProof/>
            <w:webHidden/>
          </w:rPr>
          <w:fldChar w:fldCharType="separate"/>
        </w:r>
        <w:r>
          <w:rPr>
            <w:noProof/>
            <w:webHidden/>
          </w:rPr>
          <w:t>16</w:t>
        </w:r>
        <w:r>
          <w:rPr>
            <w:noProof/>
            <w:webHidden/>
          </w:rPr>
          <w:fldChar w:fldCharType="end"/>
        </w:r>
      </w:hyperlink>
    </w:p>
    <w:p w14:paraId="12214880" w14:textId="22FDD0A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74" w:history="1">
        <w:r w:rsidRPr="00A578CF">
          <w:rPr>
            <w:rStyle w:val="Hyperlink"/>
            <w:rFonts w:ascii="MS Gothic" w:eastAsia="MS Gothic" w:hAnsi="MS Gothic" w:cs="MS Gothic" w:hint="eastAsia"/>
            <w:noProof/>
            <w:lang w:val="ru-RU"/>
          </w:rPr>
          <w:t>祈祷需要</w:t>
        </w:r>
        <w:r w:rsidRPr="00A578CF">
          <w:rPr>
            <w:rStyle w:val="Hyperlink"/>
            <w:rFonts w:ascii="Microsoft JhengHei" w:eastAsia="Microsoft JhengHei" w:hAnsi="Microsoft JhengHei" w:cs="Microsoft JhengHei" w:hint="eastAsia"/>
            <w:noProof/>
            <w:lang w:val="ru-RU"/>
          </w:rPr>
          <w:t>坚持和耐心</w:t>
        </w:r>
        <w:r>
          <w:rPr>
            <w:noProof/>
            <w:webHidden/>
          </w:rPr>
          <w:tab/>
        </w:r>
        <w:r>
          <w:rPr>
            <w:noProof/>
            <w:webHidden/>
          </w:rPr>
          <w:fldChar w:fldCharType="begin"/>
        </w:r>
        <w:r>
          <w:rPr>
            <w:noProof/>
            <w:webHidden/>
          </w:rPr>
          <w:instrText xml:space="preserve"> PAGEREF _Toc242628774 \h </w:instrText>
        </w:r>
        <w:r>
          <w:rPr>
            <w:noProof/>
            <w:webHidden/>
          </w:rPr>
        </w:r>
        <w:r>
          <w:rPr>
            <w:noProof/>
            <w:webHidden/>
          </w:rPr>
          <w:fldChar w:fldCharType="separate"/>
        </w:r>
        <w:r>
          <w:rPr>
            <w:noProof/>
            <w:webHidden/>
          </w:rPr>
          <w:t>17</w:t>
        </w:r>
        <w:r>
          <w:rPr>
            <w:noProof/>
            <w:webHidden/>
          </w:rPr>
          <w:fldChar w:fldCharType="end"/>
        </w:r>
      </w:hyperlink>
    </w:p>
    <w:p w14:paraId="21E71FEF" w14:textId="35AFE571"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775" w:history="1">
        <w:r w:rsidRPr="00A578CF">
          <w:rPr>
            <w:rStyle w:val="Hyperlink"/>
            <w:rFonts w:ascii="MS Gothic" w:eastAsia="MS Gothic" w:hAnsi="MS Gothic" w:cs="MS Gothic" w:hint="eastAsia"/>
            <w:noProof/>
            <w:lang w:val="ru-RU"/>
          </w:rPr>
          <w:t>第四章。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关于如何</w:t>
        </w:r>
        <w:r w:rsidRPr="00A578CF">
          <w:rPr>
            <w:rStyle w:val="Hyperlink"/>
            <w:rFonts w:ascii="Microsoft JhengHei" w:eastAsia="Microsoft JhengHei" w:hAnsi="Microsoft JhengHei" w:cs="Microsoft JhengHei" w:hint="eastAsia"/>
            <w:noProof/>
            <w:lang w:val="ru-RU"/>
          </w:rPr>
          <w:t>为与上帝的交通做准备</w:t>
        </w:r>
        <w:r>
          <w:rPr>
            <w:noProof/>
            <w:webHidden/>
          </w:rPr>
          <w:tab/>
        </w:r>
        <w:r>
          <w:rPr>
            <w:noProof/>
            <w:webHidden/>
          </w:rPr>
          <w:fldChar w:fldCharType="begin"/>
        </w:r>
        <w:r>
          <w:rPr>
            <w:noProof/>
            <w:webHidden/>
          </w:rPr>
          <w:instrText xml:space="preserve"> PAGEREF _Toc242628775 \h </w:instrText>
        </w:r>
        <w:r>
          <w:rPr>
            <w:noProof/>
            <w:webHidden/>
          </w:rPr>
        </w:r>
        <w:r>
          <w:rPr>
            <w:noProof/>
            <w:webHidden/>
          </w:rPr>
          <w:fldChar w:fldCharType="separate"/>
        </w:r>
        <w:r>
          <w:rPr>
            <w:noProof/>
            <w:webHidden/>
          </w:rPr>
          <w:t>17</w:t>
        </w:r>
        <w:r>
          <w:rPr>
            <w:noProof/>
            <w:webHidden/>
          </w:rPr>
          <w:fldChar w:fldCharType="end"/>
        </w:r>
      </w:hyperlink>
    </w:p>
    <w:p w14:paraId="3AC0C79A" w14:textId="3EFEEFF3"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76" w:history="1">
        <w:r w:rsidRPr="00A578CF">
          <w:rPr>
            <w:rStyle w:val="Hyperlink"/>
            <w:rFonts w:ascii="MS Gothic" w:eastAsia="MS Gothic" w:hAnsi="MS Gothic" w:cs="MS Gothic" w:hint="eastAsia"/>
            <w:noProof/>
            <w:lang w:val="ru-RU"/>
          </w:rPr>
          <w:t>向基督作</w:t>
        </w:r>
        <w:r w:rsidRPr="00A578CF">
          <w:rPr>
            <w:rStyle w:val="Hyperlink"/>
            <w:rFonts w:ascii="Microsoft JhengHei" w:eastAsia="Microsoft JhengHei" w:hAnsi="Microsoft JhengHei" w:cs="Microsoft JhengHei" w:hint="eastAsia"/>
            <w:noProof/>
            <w:lang w:val="ru-RU"/>
          </w:rPr>
          <w:t>谦卑的忏悔</w:t>
        </w:r>
        <w:r>
          <w:rPr>
            <w:noProof/>
            <w:webHidden/>
          </w:rPr>
          <w:tab/>
        </w:r>
        <w:r>
          <w:rPr>
            <w:noProof/>
            <w:webHidden/>
          </w:rPr>
          <w:fldChar w:fldCharType="begin"/>
        </w:r>
        <w:r>
          <w:rPr>
            <w:noProof/>
            <w:webHidden/>
          </w:rPr>
          <w:instrText xml:space="preserve"> PAGEREF _Toc242628776 \h </w:instrText>
        </w:r>
        <w:r>
          <w:rPr>
            <w:noProof/>
            <w:webHidden/>
          </w:rPr>
        </w:r>
        <w:r>
          <w:rPr>
            <w:noProof/>
            <w:webHidden/>
          </w:rPr>
          <w:fldChar w:fldCharType="separate"/>
        </w:r>
        <w:r>
          <w:rPr>
            <w:noProof/>
            <w:webHidden/>
          </w:rPr>
          <w:t>17</w:t>
        </w:r>
        <w:r>
          <w:rPr>
            <w:noProof/>
            <w:webHidden/>
          </w:rPr>
          <w:fldChar w:fldCharType="end"/>
        </w:r>
      </w:hyperlink>
    </w:p>
    <w:p w14:paraId="10B62621" w14:textId="47F0FF7C"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77" w:history="1">
        <w:r w:rsidRPr="00A578CF">
          <w:rPr>
            <w:rStyle w:val="Hyperlink"/>
            <w:noProof/>
            <w:lang w:val="ru-RU"/>
          </w:rPr>
          <w:t>“</w:t>
        </w:r>
        <w:r w:rsidRPr="00A578CF">
          <w:rPr>
            <w:rStyle w:val="Hyperlink"/>
            <w:rFonts w:ascii="MS Gothic" w:eastAsia="MS Gothic" w:hAnsi="MS Gothic" w:cs="MS Gothic" w:hint="eastAsia"/>
            <w:noProof/>
            <w:lang w:val="ru-RU"/>
          </w:rPr>
          <w:t>先与人和解</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_Toc242628777 \h </w:instrText>
        </w:r>
        <w:r>
          <w:rPr>
            <w:noProof/>
            <w:webHidden/>
          </w:rPr>
        </w:r>
        <w:r>
          <w:rPr>
            <w:noProof/>
            <w:webHidden/>
          </w:rPr>
          <w:fldChar w:fldCharType="separate"/>
        </w:r>
        <w:r>
          <w:rPr>
            <w:noProof/>
            <w:webHidden/>
          </w:rPr>
          <w:t>18</w:t>
        </w:r>
        <w:r>
          <w:rPr>
            <w:noProof/>
            <w:webHidden/>
          </w:rPr>
          <w:fldChar w:fldCharType="end"/>
        </w:r>
      </w:hyperlink>
    </w:p>
    <w:p w14:paraId="36E188E5" w14:textId="4C76DFF6"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78" w:history="1">
        <w:r w:rsidRPr="00A578CF">
          <w:rPr>
            <w:rStyle w:val="Hyperlink"/>
            <w:rFonts w:ascii="MS Gothic" w:eastAsia="MS Gothic" w:hAnsi="MS Gothic" w:cs="MS Gothic" w:hint="eastAsia"/>
            <w:noProof/>
            <w:lang w:val="ru-RU"/>
          </w:rPr>
          <w:t>祈祷就是</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末日</w:t>
        </w:r>
        <w:r w:rsidRPr="00A578CF">
          <w:rPr>
            <w:rStyle w:val="Hyperlink"/>
            <w:rFonts w:ascii="Microsoft JhengHei" w:eastAsia="Microsoft JhengHei" w:hAnsi="Microsoft JhengHei" w:cs="Microsoft JhengHei" w:hint="eastAsia"/>
            <w:noProof/>
            <w:lang w:val="ru-RU"/>
          </w:rPr>
          <w:t>审判前的审判</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_Toc242628778 \h </w:instrText>
        </w:r>
        <w:r>
          <w:rPr>
            <w:noProof/>
            <w:webHidden/>
          </w:rPr>
        </w:r>
        <w:r>
          <w:rPr>
            <w:noProof/>
            <w:webHidden/>
          </w:rPr>
          <w:fldChar w:fldCharType="separate"/>
        </w:r>
        <w:r>
          <w:rPr>
            <w:noProof/>
            <w:webHidden/>
          </w:rPr>
          <w:t>19</w:t>
        </w:r>
        <w:r>
          <w:rPr>
            <w:noProof/>
            <w:webHidden/>
          </w:rPr>
          <w:fldChar w:fldCharType="end"/>
        </w:r>
      </w:hyperlink>
    </w:p>
    <w:p w14:paraId="054D88EB" w14:textId="08F32431" w:rsidR="004225C6" w:rsidRDefault="004225C6">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79" w:history="1">
        <w:r w:rsidRPr="00A578CF">
          <w:rPr>
            <w:rStyle w:val="Hyperlink"/>
            <w:rFonts w:ascii="MS Gothic" w:eastAsia="MS Gothic" w:hAnsi="MS Gothic" w:cs="MS Gothic" w:hint="eastAsia"/>
            <w:noProof/>
            <w:lang w:val="ru-RU"/>
          </w:rPr>
          <w:t>第二部分。</w:t>
        </w:r>
        <w:r w:rsidRPr="00A578CF">
          <w:rPr>
            <w:rStyle w:val="Hyperlink"/>
            <w:noProof/>
            <w:lang w:val="ru-RU"/>
          </w:rPr>
          <w:t xml:space="preserve">  </w:t>
        </w:r>
        <w:r w:rsidRPr="00A578CF">
          <w:rPr>
            <w:rStyle w:val="Hyperlink"/>
            <w:rFonts w:ascii="Microsoft JhengHei" w:eastAsia="Microsoft JhengHei" w:hAnsi="Microsoft JhengHei" w:cs="Microsoft JhengHei" w:hint="eastAsia"/>
            <w:noProof/>
            <w:lang w:val="ru-RU"/>
          </w:rPr>
          <w:t>为祈祷而奋斗</w:t>
        </w:r>
        <w:r>
          <w:rPr>
            <w:noProof/>
            <w:webHidden/>
          </w:rPr>
          <w:tab/>
        </w:r>
        <w:r>
          <w:rPr>
            <w:noProof/>
            <w:webHidden/>
          </w:rPr>
          <w:fldChar w:fldCharType="begin"/>
        </w:r>
        <w:r>
          <w:rPr>
            <w:noProof/>
            <w:webHidden/>
          </w:rPr>
          <w:instrText xml:space="preserve"> PAGEREF _Toc242628779 \h </w:instrText>
        </w:r>
        <w:r>
          <w:rPr>
            <w:noProof/>
            <w:webHidden/>
          </w:rPr>
        </w:r>
        <w:r>
          <w:rPr>
            <w:noProof/>
            <w:webHidden/>
          </w:rPr>
          <w:fldChar w:fldCharType="separate"/>
        </w:r>
        <w:r>
          <w:rPr>
            <w:noProof/>
            <w:webHidden/>
          </w:rPr>
          <w:t>20</w:t>
        </w:r>
        <w:r>
          <w:rPr>
            <w:noProof/>
            <w:webHidden/>
          </w:rPr>
          <w:fldChar w:fldCharType="end"/>
        </w:r>
      </w:hyperlink>
    </w:p>
    <w:p w14:paraId="0A8A5D0A" w14:textId="4D8E4EB5"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780" w:history="1">
        <w:r w:rsidRPr="00A578CF">
          <w:rPr>
            <w:rStyle w:val="Hyperlink"/>
            <w:rFonts w:ascii="MS Gothic" w:eastAsia="MS Gothic" w:hAnsi="MS Gothic" w:cs="MS Gothic" w:hint="eastAsia"/>
            <w:noProof/>
            <w:lang w:val="ru-RU"/>
          </w:rPr>
          <w:t>第一章。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关于祷告中的困</w:t>
        </w:r>
        <w:r w:rsidRPr="00A578CF">
          <w:rPr>
            <w:rStyle w:val="Hyperlink"/>
            <w:rFonts w:ascii="Microsoft JhengHei" w:eastAsia="Microsoft JhengHei" w:hAnsi="Microsoft JhengHei" w:cs="Microsoft JhengHei" w:hint="eastAsia"/>
            <w:noProof/>
            <w:lang w:val="ru-RU"/>
          </w:rPr>
          <w:t>难</w:t>
        </w:r>
        <w:r>
          <w:rPr>
            <w:noProof/>
            <w:webHidden/>
          </w:rPr>
          <w:tab/>
        </w:r>
        <w:r>
          <w:rPr>
            <w:noProof/>
            <w:webHidden/>
          </w:rPr>
          <w:fldChar w:fldCharType="begin"/>
        </w:r>
        <w:r>
          <w:rPr>
            <w:noProof/>
            <w:webHidden/>
          </w:rPr>
          <w:instrText xml:space="preserve"> PAGEREF _Toc242628780 \h </w:instrText>
        </w:r>
        <w:r>
          <w:rPr>
            <w:noProof/>
            <w:webHidden/>
          </w:rPr>
        </w:r>
        <w:r>
          <w:rPr>
            <w:noProof/>
            <w:webHidden/>
          </w:rPr>
          <w:fldChar w:fldCharType="separate"/>
        </w:r>
        <w:r>
          <w:rPr>
            <w:noProof/>
            <w:webHidden/>
          </w:rPr>
          <w:t>20</w:t>
        </w:r>
        <w:r>
          <w:rPr>
            <w:noProof/>
            <w:webHidden/>
          </w:rPr>
          <w:fldChar w:fldCharType="end"/>
        </w:r>
      </w:hyperlink>
    </w:p>
    <w:p w14:paraId="79200EEA" w14:textId="10A22CD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81" w:history="1">
        <w:r w:rsidRPr="00A578CF">
          <w:rPr>
            <w:rStyle w:val="Hyperlink"/>
            <w:rFonts w:ascii="MS Gothic" w:eastAsia="MS Gothic" w:hAnsi="MS Gothic" w:cs="MS Gothic" w:hint="eastAsia"/>
            <w:noProof/>
            <w:lang w:val="ru-RU"/>
          </w:rPr>
          <w:t>消沉</w:t>
        </w:r>
        <w:r w:rsidRPr="00A578CF">
          <w:rPr>
            <w:rStyle w:val="Hyperlink"/>
            <w:noProof/>
            <w:lang w:val="ru-RU"/>
          </w:rPr>
          <w:t xml:space="preserve"> </w:t>
        </w:r>
        <w:r w:rsidRPr="00A578CF">
          <w:rPr>
            <w:rStyle w:val="Hyperlink"/>
            <w:rFonts w:ascii="MS Gothic" w:eastAsia="MS Gothic" w:hAnsi="MS Gothic" w:cs="MS Gothic" w:hint="eastAsia"/>
            <w:noProof/>
            <w:lang w:val="ru-RU"/>
          </w:rPr>
          <w:t>会使人一事无成</w:t>
        </w:r>
        <w:r>
          <w:rPr>
            <w:noProof/>
            <w:webHidden/>
          </w:rPr>
          <w:tab/>
        </w:r>
        <w:r>
          <w:rPr>
            <w:noProof/>
            <w:webHidden/>
          </w:rPr>
          <w:fldChar w:fldCharType="begin"/>
        </w:r>
        <w:r>
          <w:rPr>
            <w:noProof/>
            <w:webHidden/>
          </w:rPr>
          <w:instrText xml:space="preserve"> PAGEREF _Toc242628781 \h </w:instrText>
        </w:r>
        <w:r>
          <w:rPr>
            <w:noProof/>
            <w:webHidden/>
          </w:rPr>
        </w:r>
        <w:r>
          <w:rPr>
            <w:noProof/>
            <w:webHidden/>
          </w:rPr>
          <w:fldChar w:fldCharType="separate"/>
        </w:r>
        <w:r>
          <w:rPr>
            <w:noProof/>
            <w:webHidden/>
          </w:rPr>
          <w:t>20</w:t>
        </w:r>
        <w:r>
          <w:rPr>
            <w:noProof/>
            <w:webHidden/>
          </w:rPr>
          <w:fldChar w:fldCharType="end"/>
        </w:r>
      </w:hyperlink>
    </w:p>
    <w:p w14:paraId="5DE90F62" w14:textId="5B56BA3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82" w:history="1">
        <w:r w:rsidRPr="00A578CF">
          <w:rPr>
            <w:rStyle w:val="Hyperlink"/>
            <w:rFonts w:ascii="Yu Gothic" w:eastAsia="Yu Gothic" w:hAnsi="Yu Gothic" w:cs="Yu Gothic" w:hint="eastAsia"/>
            <w:noProof/>
            <w:lang w:val="ru-RU"/>
          </w:rPr>
          <w:t>别把</w:t>
        </w:r>
        <w:r w:rsidRPr="00A578CF">
          <w:rPr>
            <w:rStyle w:val="Hyperlink"/>
            <w:rFonts w:ascii="Microsoft JhengHei" w:eastAsia="Microsoft JhengHei" w:hAnsi="Microsoft JhengHei" w:cs="Microsoft JhengHei" w:hint="eastAsia"/>
            <w:noProof/>
            <w:lang w:val="ru-RU"/>
          </w:rPr>
          <w:t>线剪断</w:t>
        </w:r>
        <w:r>
          <w:rPr>
            <w:noProof/>
            <w:webHidden/>
          </w:rPr>
          <w:tab/>
        </w:r>
        <w:r>
          <w:rPr>
            <w:noProof/>
            <w:webHidden/>
          </w:rPr>
          <w:fldChar w:fldCharType="begin"/>
        </w:r>
        <w:r>
          <w:rPr>
            <w:noProof/>
            <w:webHidden/>
          </w:rPr>
          <w:instrText xml:space="preserve"> PAGEREF _Toc242628782 \h </w:instrText>
        </w:r>
        <w:r>
          <w:rPr>
            <w:noProof/>
            <w:webHidden/>
          </w:rPr>
        </w:r>
        <w:r>
          <w:rPr>
            <w:noProof/>
            <w:webHidden/>
          </w:rPr>
          <w:fldChar w:fldCharType="separate"/>
        </w:r>
        <w:r>
          <w:rPr>
            <w:noProof/>
            <w:webHidden/>
          </w:rPr>
          <w:t>21</w:t>
        </w:r>
        <w:r>
          <w:rPr>
            <w:noProof/>
            <w:webHidden/>
          </w:rPr>
          <w:fldChar w:fldCharType="end"/>
        </w:r>
      </w:hyperlink>
    </w:p>
    <w:p w14:paraId="50FFFD7D" w14:textId="321DFE45"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83" w:history="1">
        <w:r w:rsidRPr="00A578CF">
          <w:rPr>
            <w:rStyle w:val="Hyperlink"/>
            <w:rFonts w:ascii="MS Gothic" w:eastAsia="MS Gothic" w:hAnsi="MS Gothic" w:cs="MS Gothic" w:hint="eastAsia"/>
            <w:noProof/>
            <w:lang w:val="ru-RU"/>
          </w:rPr>
          <w:t>因</w:t>
        </w:r>
        <w:r w:rsidRPr="00A578CF">
          <w:rPr>
            <w:rStyle w:val="Hyperlink"/>
            <w:rFonts w:ascii="Microsoft JhengHei" w:eastAsia="Microsoft JhengHei" w:hAnsi="Microsoft JhengHei" w:cs="Microsoft JhengHei" w:hint="eastAsia"/>
            <w:noProof/>
            <w:lang w:val="ru-RU"/>
          </w:rPr>
          <w:t>为上帝喜爱乐于施舍的人。</w:t>
        </w:r>
        <w:r>
          <w:rPr>
            <w:noProof/>
            <w:webHidden/>
          </w:rPr>
          <w:tab/>
        </w:r>
        <w:r>
          <w:rPr>
            <w:noProof/>
            <w:webHidden/>
          </w:rPr>
          <w:fldChar w:fldCharType="begin"/>
        </w:r>
        <w:r>
          <w:rPr>
            <w:noProof/>
            <w:webHidden/>
          </w:rPr>
          <w:instrText xml:space="preserve"> PAGEREF _Toc242628783 \h </w:instrText>
        </w:r>
        <w:r>
          <w:rPr>
            <w:noProof/>
            <w:webHidden/>
          </w:rPr>
        </w:r>
        <w:r>
          <w:rPr>
            <w:noProof/>
            <w:webHidden/>
          </w:rPr>
          <w:fldChar w:fldCharType="separate"/>
        </w:r>
        <w:r>
          <w:rPr>
            <w:noProof/>
            <w:webHidden/>
          </w:rPr>
          <w:t>22</w:t>
        </w:r>
        <w:r>
          <w:rPr>
            <w:noProof/>
            <w:webHidden/>
          </w:rPr>
          <w:fldChar w:fldCharType="end"/>
        </w:r>
      </w:hyperlink>
    </w:p>
    <w:p w14:paraId="07AC8AEA" w14:textId="633EBA6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84" w:history="1">
        <w:r w:rsidRPr="00A578CF">
          <w:rPr>
            <w:rStyle w:val="Hyperlink"/>
            <w:rFonts w:ascii="Microsoft JhengHei" w:eastAsia="Microsoft JhengHei" w:hAnsi="Microsoft JhengHei" w:cs="Microsoft JhengHei" w:hint="eastAsia"/>
            <w:noProof/>
            <w:lang w:val="ru-RU"/>
          </w:rPr>
          <w:t>请下定决心开始吧</w:t>
        </w:r>
        <w:r>
          <w:rPr>
            <w:noProof/>
            <w:webHidden/>
          </w:rPr>
          <w:tab/>
        </w:r>
        <w:r>
          <w:rPr>
            <w:noProof/>
            <w:webHidden/>
          </w:rPr>
          <w:fldChar w:fldCharType="begin"/>
        </w:r>
        <w:r>
          <w:rPr>
            <w:noProof/>
            <w:webHidden/>
          </w:rPr>
          <w:instrText xml:space="preserve"> PAGEREF _Toc242628784 \h </w:instrText>
        </w:r>
        <w:r>
          <w:rPr>
            <w:noProof/>
            <w:webHidden/>
          </w:rPr>
        </w:r>
        <w:r>
          <w:rPr>
            <w:noProof/>
            <w:webHidden/>
          </w:rPr>
          <w:fldChar w:fldCharType="separate"/>
        </w:r>
        <w:r>
          <w:rPr>
            <w:noProof/>
            <w:webHidden/>
          </w:rPr>
          <w:t>22</w:t>
        </w:r>
        <w:r>
          <w:rPr>
            <w:noProof/>
            <w:webHidden/>
          </w:rPr>
          <w:fldChar w:fldCharType="end"/>
        </w:r>
      </w:hyperlink>
    </w:p>
    <w:p w14:paraId="0159F912" w14:textId="41D523FE"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85" w:history="1">
        <w:r w:rsidRPr="00A578CF">
          <w:rPr>
            <w:rStyle w:val="Hyperlink"/>
            <w:rFonts w:ascii="Microsoft JhengHei" w:eastAsia="Microsoft JhengHei" w:hAnsi="Microsoft JhengHei" w:cs="Microsoft JhengHei" w:hint="eastAsia"/>
            <w:noProof/>
            <w:lang w:val="ru-RU"/>
          </w:rPr>
          <w:t>让我们给灵魂提供它喜欢的食粮</w:t>
        </w:r>
        <w:r>
          <w:rPr>
            <w:noProof/>
            <w:webHidden/>
          </w:rPr>
          <w:tab/>
        </w:r>
        <w:r>
          <w:rPr>
            <w:noProof/>
            <w:webHidden/>
          </w:rPr>
          <w:fldChar w:fldCharType="begin"/>
        </w:r>
        <w:r>
          <w:rPr>
            <w:noProof/>
            <w:webHidden/>
          </w:rPr>
          <w:instrText xml:space="preserve"> PAGEREF _Toc242628785 \h </w:instrText>
        </w:r>
        <w:r>
          <w:rPr>
            <w:noProof/>
            <w:webHidden/>
          </w:rPr>
        </w:r>
        <w:r>
          <w:rPr>
            <w:noProof/>
            <w:webHidden/>
          </w:rPr>
          <w:fldChar w:fldCharType="separate"/>
        </w:r>
        <w:r>
          <w:rPr>
            <w:noProof/>
            <w:webHidden/>
          </w:rPr>
          <w:t>23</w:t>
        </w:r>
        <w:r>
          <w:rPr>
            <w:noProof/>
            <w:webHidden/>
          </w:rPr>
          <w:fldChar w:fldCharType="end"/>
        </w:r>
      </w:hyperlink>
    </w:p>
    <w:p w14:paraId="73B4D4A5" w14:textId="34C91835"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86" w:history="1">
        <w:r w:rsidRPr="00A578CF">
          <w:rPr>
            <w:rStyle w:val="Hyperlink"/>
            <w:rFonts w:ascii="MS Gothic" w:eastAsia="MS Gothic" w:hAnsi="MS Gothic" w:cs="MS Gothic" w:hint="eastAsia"/>
            <w:noProof/>
            <w:lang w:val="ru-RU"/>
          </w:rPr>
          <w:t>祈祷</w:t>
        </w:r>
        <w:r w:rsidRPr="00A578CF">
          <w:rPr>
            <w:rStyle w:val="Hyperlink"/>
            <w:rFonts w:ascii="Microsoft JhengHei" w:eastAsia="Microsoft JhengHei" w:hAnsi="Microsoft JhengHei" w:cs="Microsoft JhengHei" w:hint="eastAsia"/>
            <w:noProof/>
            <w:lang w:val="ru-RU"/>
          </w:rPr>
          <w:t>应当源于对上帝的热爱</w:t>
        </w:r>
        <w:r>
          <w:rPr>
            <w:noProof/>
            <w:webHidden/>
          </w:rPr>
          <w:tab/>
        </w:r>
        <w:r>
          <w:rPr>
            <w:noProof/>
            <w:webHidden/>
          </w:rPr>
          <w:fldChar w:fldCharType="begin"/>
        </w:r>
        <w:r>
          <w:rPr>
            <w:noProof/>
            <w:webHidden/>
          </w:rPr>
          <w:instrText xml:space="preserve"> PAGEREF _Toc242628786 \h </w:instrText>
        </w:r>
        <w:r>
          <w:rPr>
            <w:noProof/>
            <w:webHidden/>
          </w:rPr>
        </w:r>
        <w:r>
          <w:rPr>
            <w:noProof/>
            <w:webHidden/>
          </w:rPr>
          <w:fldChar w:fldCharType="separate"/>
        </w:r>
        <w:r>
          <w:rPr>
            <w:noProof/>
            <w:webHidden/>
          </w:rPr>
          <w:t>24</w:t>
        </w:r>
        <w:r>
          <w:rPr>
            <w:noProof/>
            <w:webHidden/>
          </w:rPr>
          <w:fldChar w:fldCharType="end"/>
        </w:r>
      </w:hyperlink>
    </w:p>
    <w:p w14:paraId="7B4EA51E" w14:textId="55A460B0"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87" w:history="1">
        <w:r w:rsidRPr="00A578CF">
          <w:rPr>
            <w:rStyle w:val="Hyperlink"/>
            <w:rFonts w:ascii="MS Gothic" w:eastAsia="MS Gothic" w:hAnsi="MS Gothic" w:cs="MS Gothic" w:hint="eastAsia"/>
            <w:noProof/>
            <w:lang w:val="ru-RU"/>
          </w:rPr>
          <w:t>无</w:t>
        </w:r>
        <w:r w:rsidRPr="00A578CF">
          <w:rPr>
            <w:rStyle w:val="Hyperlink"/>
            <w:rFonts w:ascii="Microsoft JhengHei" w:eastAsia="Microsoft JhengHei" w:hAnsi="Microsoft JhengHei" w:cs="Microsoft JhengHei" w:hint="eastAsia"/>
            <w:noProof/>
            <w:lang w:val="ru-RU"/>
          </w:rPr>
          <w:t>论对他人还是对自己，都不可在祈祷时分心</w:t>
        </w:r>
        <w:r>
          <w:rPr>
            <w:noProof/>
            <w:webHidden/>
          </w:rPr>
          <w:tab/>
        </w:r>
        <w:r>
          <w:rPr>
            <w:noProof/>
            <w:webHidden/>
          </w:rPr>
          <w:fldChar w:fldCharType="begin"/>
        </w:r>
        <w:r>
          <w:rPr>
            <w:noProof/>
            <w:webHidden/>
          </w:rPr>
          <w:instrText xml:space="preserve"> PAGEREF _Toc242628787 \h </w:instrText>
        </w:r>
        <w:r>
          <w:rPr>
            <w:noProof/>
            <w:webHidden/>
          </w:rPr>
        </w:r>
        <w:r>
          <w:rPr>
            <w:noProof/>
            <w:webHidden/>
          </w:rPr>
          <w:fldChar w:fldCharType="separate"/>
        </w:r>
        <w:r>
          <w:rPr>
            <w:noProof/>
            <w:webHidden/>
          </w:rPr>
          <w:t>25</w:t>
        </w:r>
        <w:r>
          <w:rPr>
            <w:noProof/>
            <w:webHidden/>
          </w:rPr>
          <w:fldChar w:fldCharType="end"/>
        </w:r>
      </w:hyperlink>
    </w:p>
    <w:p w14:paraId="132159ED" w14:textId="03B8BA01"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88" w:history="1">
        <w:r w:rsidRPr="00A578CF">
          <w:rPr>
            <w:rStyle w:val="Hyperlink"/>
            <w:rFonts w:ascii="Microsoft JhengHei" w:eastAsia="Microsoft JhengHei" w:hAnsi="Microsoft JhengHei" w:cs="Microsoft JhengHei" w:hint="eastAsia"/>
            <w:noProof/>
            <w:lang w:val="ru-RU"/>
          </w:rPr>
          <w:t>请将这个梦转发给那些无法入睡的人</w:t>
        </w:r>
        <w:r>
          <w:rPr>
            <w:noProof/>
            <w:webHidden/>
          </w:rPr>
          <w:tab/>
        </w:r>
        <w:r>
          <w:rPr>
            <w:noProof/>
            <w:webHidden/>
          </w:rPr>
          <w:fldChar w:fldCharType="begin"/>
        </w:r>
        <w:r>
          <w:rPr>
            <w:noProof/>
            <w:webHidden/>
          </w:rPr>
          <w:instrText xml:space="preserve"> PAGEREF _Toc242628788 \h </w:instrText>
        </w:r>
        <w:r>
          <w:rPr>
            <w:noProof/>
            <w:webHidden/>
          </w:rPr>
        </w:r>
        <w:r>
          <w:rPr>
            <w:noProof/>
            <w:webHidden/>
          </w:rPr>
          <w:fldChar w:fldCharType="separate"/>
        </w:r>
        <w:r>
          <w:rPr>
            <w:noProof/>
            <w:webHidden/>
          </w:rPr>
          <w:t>26</w:t>
        </w:r>
        <w:r>
          <w:rPr>
            <w:noProof/>
            <w:webHidden/>
          </w:rPr>
          <w:fldChar w:fldCharType="end"/>
        </w:r>
      </w:hyperlink>
    </w:p>
    <w:p w14:paraId="01838D7A" w14:textId="6989B2DD"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789" w:history="1">
        <w:r w:rsidRPr="00A578CF">
          <w:rPr>
            <w:rStyle w:val="Hyperlink"/>
            <w:rFonts w:ascii="MS Gothic" w:eastAsia="MS Gothic" w:hAnsi="MS Gothic" w:cs="MS Gothic" w:hint="eastAsia"/>
            <w:noProof/>
            <w:lang w:val="ru-RU"/>
          </w:rPr>
          <w:t>第二章。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关于魔鬼如何与</w:t>
        </w:r>
        <w:r w:rsidRPr="00A578CF">
          <w:rPr>
            <w:rStyle w:val="Hyperlink"/>
            <w:noProof/>
            <w:lang w:val="ru-RU"/>
          </w:rPr>
          <w:t xml:space="preserve">  </w:t>
        </w:r>
        <w:r w:rsidRPr="00A578CF">
          <w:rPr>
            <w:rStyle w:val="Hyperlink"/>
            <w:rFonts w:ascii="MS Gothic" w:eastAsia="MS Gothic" w:hAnsi="MS Gothic" w:cs="MS Gothic" w:hint="eastAsia"/>
            <w:noProof/>
            <w:lang w:val="ru-RU"/>
          </w:rPr>
          <w:t>与祷告之人</w:t>
        </w:r>
        <w:r>
          <w:rPr>
            <w:noProof/>
            <w:webHidden/>
          </w:rPr>
          <w:tab/>
        </w:r>
        <w:r>
          <w:rPr>
            <w:noProof/>
            <w:webHidden/>
          </w:rPr>
          <w:fldChar w:fldCharType="begin"/>
        </w:r>
        <w:r>
          <w:rPr>
            <w:noProof/>
            <w:webHidden/>
          </w:rPr>
          <w:instrText xml:space="preserve"> PAGEREF _Toc242628789 \h </w:instrText>
        </w:r>
        <w:r>
          <w:rPr>
            <w:noProof/>
            <w:webHidden/>
          </w:rPr>
        </w:r>
        <w:r>
          <w:rPr>
            <w:noProof/>
            <w:webHidden/>
          </w:rPr>
          <w:fldChar w:fldCharType="separate"/>
        </w:r>
        <w:r>
          <w:rPr>
            <w:noProof/>
            <w:webHidden/>
          </w:rPr>
          <w:t>27</w:t>
        </w:r>
        <w:r>
          <w:rPr>
            <w:noProof/>
            <w:webHidden/>
          </w:rPr>
          <w:fldChar w:fldCharType="end"/>
        </w:r>
      </w:hyperlink>
    </w:p>
    <w:p w14:paraId="2ED73386" w14:textId="2337DEFC"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90" w:history="1">
        <w:r w:rsidRPr="00A578CF">
          <w:rPr>
            <w:rStyle w:val="Hyperlink"/>
            <w:rFonts w:ascii="MS Gothic" w:eastAsia="MS Gothic" w:hAnsi="MS Gothic" w:cs="MS Gothic" w:hint="eastAsia"/>
            <w:noProof/>
            <w:lang w:val="ru-RU"/>
          </w:rPr>
          <w:t>不要与魔鬼交</w:t>
        </w:r>
        <w:r w:rsidRPr="00A578CF">
          <w:rPr>
            <w:rStyle w:val="Hyperlink"/>
            <w:rFonts w:ascii="Microsoft JhengHei" w:eastAsia="Microsoft JhengHei" w:hAnsi="Microsoft JhengHei" w:cs="Microsoft JhengHei" w:hint="eastAsia"/>
            <w:noProof/>
            <w:lang w:val="ru-RU"/>
          </w:rPr>
          <w:t>谈</w:t>
        </w:r>
        <w:r>
          <w:rPr>
            <w:noProof/>
            <w:webHidden/>
          </w:rPr>
          <w:tab/>
        </w:r>
        <w:r>
          <w:rPr>
            <w:noProof/>
            <w:webHidden/>
          </w:rPr>
          <w:fldChar w:fldCharType="begin"/>
        </w:r>
        <w:r>
          <w:rPr>
            <w:noProof/>
            <w:webHidden/>
          </w:rPr>
          <w:instrText xml:space="preserve"> PAGEREF _Toc242628790 \h </w:instrText>
        </w:r>
        <w:r>
          <w:rPr>
            <w:noProof/>
            <w:webHidden/>
          </w:rPr>
        </w:r>
        <w:r>
          <w:rPr>
            <w:noProof/>
            <w:webHidden/>
          </w:rPr>
          <w:fldChar w:fldCharType="separate"/>
        </w:r>
        <w:r>
          <w:rPr>
            <w:noProof/>
            <w:webHidden/>
          </w:rPr>
          <w:t>27</w:t>
        </w:r>
        <w:r>
          <w:rPr>
            <w:noProof/>
            <w:webHidden/>
          </w:rPr>
          <w:fldChar w:fldCharType="end"/>
        </w:r>
      </w:hyperlink>
    </w:p>
    <w:p w14:paraId="10E069FC" w14:textId="065F4C59"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91" w:history="1">
        <w:r w:rsidRPr="00A578CF">
          <w:rPr>
            <w:rStyle w:val="Hyperlink"/>
            <w:rFonts w:ascii="MS Gothic" w:eastAsia="MS Gothic" w:hAnsi="MS Gothic" w:cs="MS Gothic" w:hint="eastAsia"/>
            <w:noProof/>
            <w:lang w:val="ru-RU"/>
          </w:rPr>
          <w:t>魔鬼会干</w:t>
        </w:r>
        <w:r w:rsidRPr="00A578CF">
          <w:rPr>
            <w:rStyle w:val="Hyperlink"/>
            <w:rFonts w:ascii="Microsoft JhengHei" w:eastAsia="Microsoft JhengHei" w:hAnsi="Microsoft JhengHei" w:cs="Microsoft JhengHei" w:hint="eastAsia"/>
            <w:noProof/>
            <w:lang w:val="ru-RU"/>
          </w:rPr>
          <w:t>扰人的祷告</w:t>
        </w:r>
        <w:r>
          <w:rPr>
            <w:noProof/>
            <w:webHidden/>
          </w:rPr>
          <w:tab/>
        </w:r>
        <w:r>
          <w:rPr>
            <w:noProof/>
            <w:webHidden/>
          </w:rPr>
          <w:fldChar w:fldCharType="begin"/>
        </w:r>
        <w:r>
          <w:rPr>
            <w:noProof/>
            <w:webHidden/>
          </w:rPr>
          <w:instrText xml:space="preserve"> PAGEREF _Toc242628791 \h </w:instrText>
        </w:r>
        <w:r>
          <w:rPr>
            <w:noProof/>
            <w:webHidden/>
          </w:rPr>
        </w:r>
        <w:r>
          <w:rPr>
            <w:noProof/>
            <w:webHidden/>
          </w:rPr>
          <w:fldChar w:fldCharType="separate"/>
        </w:r>
        <w:r>
          <w:rPr>
            <w:noProof/>
            <w:webHidden/>
          </w:rPr>
          <w:t>28</w:t>
        </w:r>
        <w:r>
          <w:rPr>
            <w:noProof/>
            <w:webHidden/>
          </w:rPr>
          <w:fldChar w:fldCharType="end"/>
        </w:r>
      </w:hyperlink>
    </w:p>
    <w:p w14:paraId="0C4EA069" w14:textId="630DAF0A"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792" w:history="1">
        <w:r w:rsidRPr="00A578CF">
          <w:rPr>
            <w:rStyle w:val="Hyperlink"/>
            <w:rFonts w:ascii="MS Gothic" w:eastAsia="MS Gothic" w:hAnsi="MS Gothic" w:cs="MS Gothic" w:hint="eastAsia"/>
            <w:noProof/>
            <w:lang w:val="ru-RU"/>
          </w:rPr>
          <w:t>第三章。</w:t>
        </w:r>
        <w:r w:rsidRPr="00A578CF">
          <w:rPr>
            <w:rStyle w:val="Hyperlink"/>
            <w:noProof/>
            <w:lang w:val="ru-RU"/>
          </w:rPr>
          <w:t xml:space="preserve">  </w:t>
        </w:r>
        <w:r w:rsidRPr="00A578CF">
          <w:rPr>
            <w:rStyle w:val="Hyperlink"/>
            <w:rFonts w:ascii="Microsoft JhengHei" w:eastAsia="Microsoft JhengHei" w:hAnsi="Microsoft JhengHei" w:cs="Microsoft JhengHei" w:hint="eastAsia"/>
            <w:noProof/>
            <w:lang w:val="ru-RU"/>
          </w:rPr>
          <w:t>论祈祷如何温暖人心</w:t>
        </w:r>
        <w:r>
          <w:rPr>
            <w:noProof/>
            <w:webHidden/>
          </w:rPr>
          <w:tab/>
        </w:r>
        <w:r>
          <w:rPr>
            <w:noProof/>
            <w:webHidden/>
          </w:rPr>
          <w:fldChar w:fldCharType="begin"/>
        </w:r>
        <w:r>
          <w:rPr>
            <w:noProof/>
            <w:webHidden/>
          </w:rPr>
          <w:instrText xml:space="preserve"> PAGEREF _Toc242628792 \h </w:instrText>
        </w:r>
        <w:r>
          <w:rPr>
            <w:noProof/>
            <w:webHidden/>
          </w:rPr>
        </w:r>
        <w:r>
          <w:rPr>
            <w:noProof/>
            <w:webHidden/>
          </w:rPr>
          <w:fldChar w:fldCharType="separate"/>
        </w:r>
        <w:r>
          <w:rPr>
            <w:noProof/>
            <w:webHidden/>
          </w:rPr>
          <w:t>29</w:t>
        </w:r>
        <w:r>
          <w:rPr>
            <w:noProof/>
            <w:webHidden/>
          </w:rPr>
          <w:fldChar w:fldCharType="end"/>
        </w:r>
      </w:hyperlink>
    </w:p>
    <w:p w14:paraId="3F6C8C49" w14:textId="0393579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93" w:history="1">
        <w:r w:rsidRPr="00A578CF">
          <w:rPr>
            <w:rStyle w:val="Hyperlink"/>
            <w:rFonts w:ascii="MS Gothic" w:eastAsia="MS Gothic" w:hAnsi="MS Gothic" w:cs="MS Gothic" w:hint="eastAsia"/>
            <w:noProof/>
            <w:lang w:val="ru-RU"/>
          </w:rPr>
          <w:t>圣像有助于祈祷</w:t>
        </w:r>
        <w:r>
          <w:rPr>
            <w:noProof/>
            <w:webHidden/>
          </w:rPr>
          <w:tab/>
        </w:r>
        <w:r>
          <w:rPr>
            <w:noProof/>
            <w:webHidden/>
          </w:rPr>
          <w:fldChar w:fldCharType="begin"/>
        </w:r>
        <w:r>
          <w:rPr>
            <w:noProof/>
            <w:webHidden/>
          </w:rPr>
          <w:instrText xml:space="preserve"> PAGEREF _Toc242628793 \h </w:instrText>
        </w:r>
        <w:r>
          <w:rPr>
            <w:noProof/>
            <w:webHidden/>
          </w:rPr>
        </w:r>
        <w:r>
          <w:rPr>
            <w:noProof/>
            <w:webHidden/>
          </w:rPr>
          <w:fldChar w:fldCharType="separate"/>
        </w:r>
        <w:r>
          <w:rPr>
            <w:noProof/>
            <w:webHidden/>
          </w:rPr>
          <w:t>29</w:t>
        </w:r>
        <w:r>
          <w:rPr>
            <w:noProof/>
            <w:webHidden/>
          </w:rPr>
          <w:fldChar w:fldCharType="end"/>
        </w:r>
      </w:hyperlink>
    </w:p>
    <w:p w14:paraId="424EAE30" w14:textId="231DA7AE"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94" w:history="1">
        <w:r w:rsidRPr="00A578CF">
          <w:rPr>
            <w:rStyle w:val="Hyperlink"/>
            <w:rFonts w:ascii="MS Gothic" w:eastAsia="MS Gothic" w:hAnsi="MS Gothic" w:cs="MS Gothic" w:hint="eastAsia"/>
            <w:noProof/>
            <w:lang w:val="ru-RU"/>
          </w:rPr>
          <w:t>念珠</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是</w:t>
        </w:r>
        <w:r w:rsidRPr="00A578CF">
          <w:rPr>
            <w:rStyle w:val="Hyperlink"/>
            <w:rFonts w:ascii="Microsoft JhengHei" w:eastAsia="Microsoft JhengHei" w:hAnsi="Microsoft JhengHei" w:cs="Microsoft JhengHei" w:hint="eastAsia"/>
            <w:noProof/>
            <w:lang w:val="ru-RU"/>
          </w:rPr>
          <w:t>对抗魔鬼的机枪</w:t>
        </w:r>
        <w:r>
          <w:rPr>
            <w:noProof/>
            <w:webHidden/>
          </w:rPr>
          <w:tab/>
        </w:r>
        <w:r>
          <w:rPr>
            <w:noProof/>
            <w:webHidden/>
          </w:rPr>
          <w:fldChar w:fldCharType="begin"/>
        </w:r>
        <w:r>
          <w:rPr>
            <w:noProof/>
            <w:webHidden/>
          </w:rPr>
          <w:instrText xml:space="preserve"> PAGEREF _Toc242628794 \h </w:instrText>
        </w:r>
        <w:r>
          <w:rPr>
            <w:noProof/>
            <w:webHidden/>
          </w:rPr>
        </w:r>
        <w:r>
          <w:rPr>
            <w:noProof/>
            <w:webHidden/>
          </w:rPr>
          <w:fldChar w:fldCharType="separate"/>
        </w:r>
        <w:r>
          <w:rPr>
            <w:noProof/>
            <w:webHidden/>
          </w:rPr>
          <w:t>30</w:t>
        </w:r>
        <w:r>
          <w:rPr>
            <w:noProof/>
            <w:webHidden/>
          </w:rPr>
          <w:fldChar w:fldCharType="end"/>
        </w:r>
      </w:hyperlink>
    </w:p>
    <w:p w14:paraId="5F7D4B8A" w14:textId="4C6A599F"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95" w:history="1">
        <w:r w:rsidRPr="00A578CF">
          <w:rPr>
            <w:rStyle w:val="Hyperlink"/>
            <w:rFonts w:ascii="MS Gothic" w:eastAsia="MS Gothic" w:hAnsi="MS Gothic" w:cs="MS Gothic" w:hint="eastAsia"/>
            <w:noProof/>
            <w:lang w:val="ru-RU"/>
          </w:rPr>
          <w:t>祷告前的灵修</w:t>
        </w:r>
        <w:r w:rsidRPr="00A578CF">
          <w:rPr>
            <w:rStyle w:val="Hyperlink"/>
            <w:rFonts w:ascii="Microsoft JhengHei" w:eastAsia="Microsoft JhengHei" w:hAnsi="Microsoft JhengHei" w:cs="Microsoft JhengHei" w:hint="eastAsia"/>
            <w:noProof/>
            <w:lang w:val="ru-RU"/>
          </w:rPr>
          <w:t>阅读</w:t>
        </w:r>
        <w:r>
          <w:rPr>
            <w:noProof/>
            <w:webHidden/>
          </w:rPr>
          <w:tab/>
        </w:r>
        <w:r>
          <w:rPr>
            <w:noProof/>
            <w:webHidden/>
          </w:rPr>
          <w:fldChar w:fldCharType="begin"/>
        </w:r>
        <w:r>
          <w:rPr>
            <w:noProof/>
            <w:webHidden/>
          </w:rPr>
          <w:instrText xml:space="preserve"> PAGEREF _Toc242628795 \h </w:instrText>
        </w:r>
        <w:r>
          <w:rPr>
            <w:noProof/>
            <w:webHidden/>
          </w:rPr>
        </w:r>
        <w:r>
          <w:rPr>
            <w:noProof/>
            <w:webHidden/>
          </w:rPr>
          <w:fldChar w:fldCharType="separate"/>
        </w:r>
        <w:r>
          <w:rPr>
            <w:noProof/>
            <w:webHidden/>
          </w:rPr>
          <w:t>31</w:t>
        </w:r>
        <w:r>
          <w:rPr>
            <w:noProof/>
            <w:webHidden/>
          </w:rPr>
          <w:fldChar w:fldCharType="end"/>
        </w:r>
      </w:hyperlink>
    </w:p>
    <w:p w14:paraId="64C7E0BF" w14:textId="54E08E07"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96" w:history="1">
        <w:r w:rsidRPr="00A578CF">
          <w:rPr>
            <w:rStyle w:val="Hyperlink"/>
            <w:rFonts w:ascii="MS Gothic" w:eastAsia="MS Gothic" w:hAnsi="MS Gothic" w:cs="MS Gothic" w:hint="eastAsia"/>
            <w:noProof/>
            <w:lang w:val="ru-RU"/>
          </w:rPr>
          <w:t>向至圣童</w:t>
        </w:r>
        <w:r w:rsidRPr="00A578CF">
          <w:rPr>
            <w:rStyle w:val="Hyperlink"/>
            <w:rFonts w:ascii="Microsoft JhengHei" w:eastAsia="Microsoft JhengHei" w:hAnsi="Microsoft JhengHei" w:cs="Microsoft JhengHei" w:hint="eastAsia"/>
            <w:noProof/>
            <w:lang w:val="ru-RU"/>
          </w:rPr>
          <w:t>贞女玛利亚的祈祷经文能给灵魂带来巨大的益处</w:t>
        </w:r>
        <w:r>
          <w:rPr>
            <w:noProof/>
            <w:webHidden/>
          </w:rPr>
          <w:tab/>
        </w:r>
        <w:r>
          <w:rPr>
            <w:noProof/>
            <w:webHidden/>
          </w:rPr>
          <w:fldChar w:fldCharType="begin"/>
        </w:r>
        <w:r>
          <w:rPr>
            <w:noProof/>
            <w:webHidden/>
          </w:rPr>
          <w:instrText xml:space="preserve"> PAGEREF _Toc242628796 \h </w:instrText>
        </w:r>
        <w:r>
          <w:rPr>
            <w:noProof/>
            <w:webHidden/>
          </w:rPr>
        </w:r>
        <w:r>
          <w:rPr>
            <w:noProof/>
            <w:webHidden/>
          </w:rPr>
          <w:fldChar w:fldCharType="separate"/>
        </w:r>
        <w:r>
          <w:rPr>
            <w:noProof/>
            <w:webHidden/>
          </w:rPr>
          <w:t>31</w:t>
        </w:r>
        <w:r>
          <w:rPr>
            <w:noProof/>
            <w:webHidden/>
          </w:rPr>
          <w:fldChar w:fldCharType="end"/>
        </w:r>
      </w:hyperlink>
    </w:p>
    <w:p w14:paraId="6305E3A4" w14:textId="609F342F"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97" w:history="1">
        <w:r w:rsidRPr="00A578CF">
          <w:rPr>
            <w:rStyle w:val="Hyperlink"/>
            <w:rFonts w:ascii="MS Gothic" w:eastAsia="MS Gothic" w:hAnsi="MS Gothic" w:cs="MS Gothic" w:hint="eastAsia"/>
            <w:noProof/>
            <w:lang w:val="ru-RU"/>
          </w:rPr>
          <w:t>教堂的圣咏能</w:t>
        </w:r>
        <w:r w:rsidRPr="00A578CF">
          <w:rPr>
            <w:rStyle w:val="Hyperlink"/>
            <w:rFonts w:ascii="Microsoft JhengHei" w:eastAsia="Microsoft JhengHei" w:hAnsi="Microsoft JhengHei" w:cs="Microsoft JhengHei" w:hint="eastAsia"/>
            <w:noProof/>
            <w:lang w:val="ru-RU"/>
          </w:rPr>
          <w:t>抚慰心灵，使之安宁</w:t>
        </w:r>
        <w:r>
          <w:rPr>
            <w:noProof/>
            <w:webHidden/>
          </w:rPr>
          <w:tab/>
        </w:r>
        <w:r>
          <w:rPr>
            <w:noProof/>
            <w:webHidden/>
          </w:rPr>
          <w:fldChar w:fldCharType="begin"/>
        </w:r>
        <w:r>
          <w:rPr>
            <w:noProof/>
            <w:webHidden/>
          </w:rPr>
          <w:instrText xml:space="preserve"> PAGEREF _Toc242628797 \h </w:instrText>
        </w:r>
        <w:r>
          <w:rPr>
            <w:noProof/>
            <w:webHidden/>
          </w:rPr>
        </w:r>
        <w:r>
          <w:rPr>
            <w:noProof/>
            <w:webHidden/>
          </w:rPr>
          <w:fldChar w:fldCharType="separate"/>
        </w:r>
        <w:r>
          <w:rPr>
            <w:noProof/>
            <w:webHidden/>
          </w:rPr>
          <w:t>32</w:t>
        </w:r>
        <w:r>
          <w:rPr>
            <w:noProof/>
            <w:webHidden/>
          </w:rPr>
          <w:fldChar w:fldCharType="end"/>
        </w:r>
      </w:hyperlink>
    </w:p>
    <w:p w14:paraId="73FAE5C3" w14:textId="188000DB"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798" w:history="1">
        <w:r w:rsidRPr="00A578CF">
          <w:rPr>
            <w:rStyle w:val="Hyperlink"/>
            <w:rFonts w:ascii="MS Gothic" w:eastAsia="MS Gothic" w:hAnsi="MS Gothic" w:cs="MS Gothic" w:hint="eastAsia"/>
            <w:noProof/>
            <w:lang w:val="ru-RU"/>
          </w:rPr>
          <w:t>第四章。</w:t>
        </w:r>
        <w:r w:rsidRPr="00A578CF">
          <w:rPr>
            <w:rStyle w:val="Hyperlink"/>
            <w:noProof/>
            <w:lang w:val="ru-RU"/>
          </w:rPr>
          <w:t xml:space="preserve">  </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来吧，</w:t>
        </w:r>
        <w:r w:rsidRPr="00A578CF">
          <w:rPr>
            <w:rStyle w:val="Hyperlink"/>
            <w:rFonts w:ascii="Microsoft JhengHei" w:eastAsia="Microsoft JhengHei" w:hAnsi="Microsoft JhengHei" w:cs="Microsoft JhengHei" w:hint="eastAsia"/>
            <w:noProof/>
            <w:lang w:val="ru-RU"/>
          </w:rPr>
          <w:t>让我们敬拜</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_Toc242628798 \h </w:instrText>
        </w:r>
        <w:r>
          <w:rPr>
            <w:noProof/>
            <w:webHidden/>
          </w:rPr>
        </w:r>
        <w:r>
          <w:rPr>
            <w:noProof/>
            <w:webHidden/>
          </w:rPr>
          <w:fldChar w:fldCharType="separate"/>
        </w:r>
        <w:r>
          <w:rPr>
            <w:noProof/>
            <w:webHidden/>
          </w:rPr>
          <w:t>33</w:t>
        </w:r>
        <w:r>
          <w:rPr>
            <w:noProof/>
            <w:webHidden/>
          </w:rPr>
          <w:fldChar w:fldCharType="end"/>
        </w:r>
      </w:hyperlink>
    </w:p>
    <w:p w14:paraId="7B4D6C36" w14:textId="77D2C79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799" w:history="1">
        <w:r w:rsidRPr="00A578CF">
          <w:rPr>
            <w:rStyle w:val="Hyperlink"/>
            <w:rFonts w:ascii="MS Gothic" w:eastAsia="MS Gothic" w:hAnsi="MS Gothic" w:cs="MS Gothic" w:hint="eastAsia"/>
            <w:noProof/>
            <w:lang w:val="ru-RU"/>
          </w:rPr>
          <w:t>鞠躬的益</w:t>
        </w:r>
        <w:r w:rsidRPr="00A578CF">
          <w:rPr>
            <w:rStyle w:val="Hyperlink"/>
            <w:rFonts w:ascii="Microsoft JhengHei" w:eastAsia="Microsoft JhengHei" w:hAnsi="Microsoft JhengHei" w:cs="Microsoft JhengHei" w:hint="eastAsia"/>
            <w:noProof/>
            <w:lang w:val="ru-RU"/>
          </w:rPr>
          <w:t>处比任何其他灵修活动都大</w:t>
        </w:r>
        <w:r>
          <w:rPr>
            <w:noProof/>
            <w:webHidden/>
          </w:rPr>
          <w:tab/>
        </w:r>
        <w:r>
          <w:rPr>
            <w:noProof/>
            <w:webHidden/>
          </w:rPr>
          <w:fldChar w:fldCharType="begin"/>
        </w:r>
        <w:r>
          <w:rPr>
            <w:noProof/>
            <w:webHidden/>
          </w:rPr>
          <w:instrText xml:space="preserve"> PAGEREF _Toc242628799 \h </w:instrText>
        </w:r>
        <w:r>
          <w:rPr>
            <w:noProof/>
            <w:webHidden/>
          </w:rPr>
        </w:r>
        <w:r>
          <w:rPr>
            <w:noProof/>
            <w:webHidden/>
          </w:rPr>
          <w:fldChar w:fldCharType="separate"/>
        </w:r>
        <w:r>
          <w:rPr>
            <w:noProof/>
            <w:webHidden/>
          </w:rPr>
          <w:t>33</w:t>
        </w:r>
        <w:r>
          <w:rPr>
            <w:noProof/>
            <w:webHidden/>
          </w:rPr>
          <w:fldChar w:fldCharType="end"/>
        </w:r>
      </w:hyperlink>
    </w:p>
    <w:p w14:paraId="643D55EA" w14:textId="5816C187"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00" w:history="1">
        <w:r w:rsidRPr="00A578CF">
          <w:rPr>
            <w:rStyle w:val="Hyperlink"/>
            <w:rFonts w:ascii="MS Gothic" w:eastAsia="MS Gothic" w:hAnsi="MS Gothic" w:cs="MS Gothic" w:hint="eastAsia"/>
            <w:noProof/>
            <w:lang w:val="ru-RU"/>
          </w:rPr>
          <w:t>通</w:t>
        </w:r>
        <w:r w:rsidRPr="00A578CF">
          <w:rPr>
            <w:rStyle w:val="Hyperlink"/>
            <w:rFonts w:ascii="Microsoft JhengHei" w:eastAsia="Microsoft JhengHei" w:hAnsi="Microsoft JhengHei" w:cs="Microsoft JhengHei" w:hint="eastAsia"/>
            <w:noProof/>
            <w:lang w:val="ru-RU"/>
          </w:rPr>
          <w:t>过鞠躬，我们向神求得宽恕，并向祂表达我们的感激之情</w:t>
        </w:r>
        <w:r>
          <w:rPr>
            <w:noProof/>
            <w:webHidden/>
          </w:rPr>
          <w:tab/>
        </w:r>
        <w:r>
          <w:rPr>
            <w:noProof/>
            <w:webHidden/>
          </w:rPr>
          <w:fldChar w:fldCharType="begin"/>
        </w:r>
        <w:r>
          <w:rPr>
            <w:noProof/>
            <w:webHidden/>
          </w:rPr>
          <w:instrText xml:space="preserve"> PAGEREF _Toc242628800 \h </w:instrText>
        </w:r>
        <w:r>
          <w:rPr>
            <w:noProof/>
            <w:webHidden/>
          </w:rPr>
        </w:r>
        <w:r>
          <w:rPr>
            <w:noProof/>
            <w:webHidden/>
          </w:rPr>
          <w:fldChar w:fldCharType="separate"/>
        </w:r>
        <w:r>
          <w:rPr>
            <w:noProof/>
            <w:webHidden/>
          </w:rPr>
          <w:t>34</w:t>
        </w:r>
        <w:r>
          <w:rPr>
            <w:noProof/>
            <w:webHidden/>
          </w:rPr>
          <w:fldChar w:fldCharType="end"/>
        </w:r>
      </w:hyperlink>
    </w:p>
    <w:p w14:paraId="2015ED6B" w14:textId="5851110F"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01" w:history="1">
        <w:r w:rsidRPr="00A578CF">
          <w:rPr>
            <w:rStyle w:val="Hyperlink"/>
            <w:rFonts w:ascii="MS Gothic" w:eastAsia="MS Gothic" w:hAnsi="MS Gothic" w:cs="MS Gothic" w:hint="eastAsia"/>
            <w:noProof/>
            <w:lang w:val="ru-RU"/>
          </w:rPr>
          <w:t>腰鞠躬与地鞠躬</w:t>
        </w:r>
        <w:r>
          <w:rPr>
            <w:noProof/>
            <w:webHidden/>
          </w:rPr>
          <w:tab/>
        </w:r>
        <w:r>
          <w:rPr>
            <w:noProof/>
            <w:webHidden/>
          </w:rPr>
          <w:fldChar w:fldCharType="begin"/>
        </w:r>
        <w:r>
          <w:rPr>
            <w:noProof/>
            <w:webHidden/>
          </w:rPr>
          <w:instrText xml:space="preserve"> PAGEREF _Toc242628801 \h </w:instrText>
        </w:r>
        <w:r>
          <w:rPr>
            <w:noProof/>
            <w:webHidden/>
          </w:rPr>
        </w:r>
        <w:r>
          <w:rPr>
            <w:noProof/>
            <w:webHidden/>
          </w:rPr>
          <w:fldChar w:fldCharType="separate"/>
        </w:r>
        <w:r>
          <w:rPr>
            <w:noProof/>
            <w:webHidden/>
          </w:rPr>
          <w:t>34</w:t>
        </w:r>
        <w:r>
          <w:rPr>
            <w:noProof/>
            <w:webHidden/>
          </w:rPr>
          <w:fldChar w:fldCharType="end"/>
        </w:r>
      </w:hyperlink>
    </w:p>
    <w:p w14:paraId="0441DB92" w14:textId="1165A98D"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02" w:history="1">
        <w:r w:rsidRPr="00A578CF">
          <w:rPr>
            <w:rStyle w:val="Hyperlink"/>
            <w:noProof/>
            <w:lang w:val="ru-RU"/>
          </w:rPr>
          <w:t>“</w:t>
        </w:r>
        <w:r w:rsidRPr="00A578CF">
          <w:rPr>
            <w:rStyle w:val="Hyperlink"/>
            <w:rFonts w:ascii="MS Gothic" w:eastAsia="MS Gothic" w:hAnsi="MS Gothic" w:cs="MS Gothic" w:hint="eastAsia"/>
            <w:noProof/>
            <w:lang w:val="ru-RU"/>
          </w:rPr>
          <w:t>精</w:t>
        </w:r>
        <w:r w:rsidRPr="00A578CF">
          <w:rPr>
            <w:rStyle w:val="Hyperlink"/>
            <w:rFonts w:ascii="Microsoft JhengHei" w:eastAsia="Microsoft JhengHei" w:hAnsi="Microsoft JhengHei" w:cs="Microsoft JhengHei" w:hint="eastAsia"/>
            <w:noProof/>
            <w:lang w:val="ru-RU"/>
          </w:rPr>
          <w:t>进者会想出办法</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_Toc242628802 \h </w:instrText>
        </w:r>
        <w:r>
          <w:rPr>
            <w:noProof/>
            <w:webHidden/>
          </w:rPr>
        </w:r>
        <w:r>
          <w:rPr>
            <w:noProof/>
            <w:webHidden/>
          </w:rPr>
          <w:fldChar w:fldCharType="separate"/>
        </w:r>
        <w:r>
          <w:rPr>
            <w:noProof/>
            <w:webHidden/>
          </w:rPr>
          <w:t>35</w:t>
        </w:r>
        <w:r>
          <w:rPr>
            <w:noProof/>
            <w:webHidden/>
          </w:rPr>
          <w:fldChar w:fldCharType="end"/>
        </w:r>
      </w:hyperlink>
    </w:p>
    <w:p w14:paraId="6D911E44" w14:textId="4CFB719C" w:rsidR="004225C6" w:rsidRDefault="004225C6">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803" w:history="1">
        <w:r w:rsidRPr="00A578CF">
          <w:rPr>
            <w:rStyle w:val="Hyperlink"/>
            <w:rFonts w:ascii="MS Gothic" w:eastAsia="MS Gothic" w:hAnsi="MS Gothic" w:cs="MS Gothic" w:hint="eastAsia"/>
            <w:noProof/>
            <w:lang w:val="ru-RU"/>
          </w:rPr>
          <w:t>第三部分。</w:t>
        </w:r>
        <w:r w:rsidRPr="00A578CF">
          <w:rPr>
            <w:rStyle w:val="Hyperlink"/>
            <w:noProof/>
            <w:lang w:val="ru-RU"/>
          </w:rPr>
          <w:t xml:space="preserve">  </w:t>
        </w:r>
        <w:r w:rsidRPr="00A578CF">
          <w:rPr>
            <w:rStyle w:val="Hyperlink"/>
            <w:rFonts w:ascii="MS Gothic" w:eastAsia="MS Gothic" w:hAnsi="MS Gothic" w:cs="MS Gothic" w:hint="eastAsia"/>
            <w:noProof/>
            <w:lang w:val="ru-RU"/>
          </w:rPr>
          <w:t>至圣童</w:t>
        </w:r>
        <w:r w:rsidRPr="00A578CF">
          <w:rPr>
            <w:rStyle w:val="Hyperlink"/>
            <w:rFonts w:ascii="Microsoft JhengHei" w:eastAsia="Microsoft JhengHei" w:hAnsi="Microsoft JhengHei" w:cs="Microsoft JhengHei" w:hint="eastAsia"/>
            <w:noProof/>
            <w:lang w:val="ru-RU"/>
          </w:rPr>
          <w:t>贞女、天使和圣徒</w:t>
        </w:r>
        <w:r w:rsidRPr="00A578CF">
          <w:rPr>
            <w:rStyle w:val="Hyperlink"/>
            <w:rFonts w:ascii="Calibri" w:hAnsi="Calibri" w:cs="Calibri"/>
            <w:noProof/>
            <w:lang w:val="ru-RU"/>
          </w:rPr>
          <w:t>——</w:t>
        </w:r>
        <w:r w:rsidRPr="00A578CF">
          <w:rPr>
            <w:rStyle w:val="Hyperlink"/>
            <w:noProof/>
            <w:lang w:val="ru-RU"/>
          </w:rPr>
          <w:t xml:space="preserve">  </w:t>
        </w:r>
        <w:r w:rsidRPr="00A578CF">
          <w:rPr>
            <w:rStyle w:val="Hyperlink"/>
            <w:rFonts w:ascii="MS Gothic" w:eastAsia="MS Gothic" w:hAnsi="MS Gothic" w:cs="MS Gothic" w:hint="eastAsia"/>
            <w:noProof/>
            <w:lang w:val="ru-RU"/>
          </w:rPr>
          <w:t>在上帝面前的代祷者，也是我</w:t>
        </w:r>
        <w:r w:rsidRPr="00A578CF">
          <w:rPr>
            <w:rStyle w:val="Hyperlink"/>
            <w:rFonts w:ascii="Microsoft JhengHei" w:eastAsia="Microsoft JhengHei" w:hAnsi="Microsoft JhengHei" w:cs="Microsoft JhengHei" w:hint="eastAsia"/>
            <w:noProof/>
            <w:lang w:val="ru-RU"/>
          </w:rPr>
          <w:t>们的护佑者</w:t>
        </w:r>
        <w:r>
          <w:rPr>
            <w:noProof/>
            <w:webHidden/>
          </w:rPr>
          <w:tab/>
        </w:r>
        <w:r>
          <w:rPr>
            <w:noProof/>
            <w:webHidden/>
          </w:rPr>
          <w:fldChar w:fldCharType="begin"/>
        </w:r>
        <w:r>
          <w:rPr>
            <w:noProof/>
            <w:webHidden/>
          </w:rPr>
          <w:instrText xml:space="preserve"> PAGEREF _Toc242628803 \h </w:instrText>
        </w:r>
        <w:r>
          <w:rPr>
            <w:noProof/>
            <w:webHidden/>
          </w:rPr>
        </w:r>
        <w:r>
          <w:rPr>
            <w:noProof/>
            <w:webHidden/>
          </w:rPr>
          <w:fldChar w:fldCharType="separate"/>
        </w:r>
        <w:r>
          <w:rPr>
            <w:noProof/>
            <w:webHidden/>
          </w:rPr>
          <w:t>35</w:t>
        </w:r>
        <w:r>
          <w:rPr>
            <w:noProof/>
            <w:webHidden/>
          </w:rPr>
          <w:fldChar w:fldCharType="end"/>
        </w:r>
      </w:hyperlink>
    </w:p>
    <w:p w14:paraId="734319AD" w14:textId="38F252F4"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04" w:history="1">
        <w:r w:rsidRPr="00A578CF">
          <w:rPr>
            <w:rStyle w:val="Hyperlink"/>
            <w:rFonts w:ascii="MS Gothic" w:eastAsia="MS Gothic" w:hAnsi="MS Gothic" w:cs="MS Gothic" w:hint="eastAsia"/>
            <w:noProof/>
            <w:lang w:val="ru-RU"/>
          </w:rPr>
          <w:t>第一章。</w:t>
        </w:r>
        <w:r w:rsidRPr="00A578CF">
          <w:rPr>
            <w:rStyle w:val="Hyperlink"/>
            <w:noProof/>
            <w:lang w:val="ru-RU"/>
          </w:rPr>
          <w:t xml:space="preserve">  </w:t>
        </w:r>
        <w:r w:rsidRPr="00A578CF">
          <w:rPr>
            <w:rStyle w:val="Hyperlink"/>
            <w:rFonts w:ascii="Microsoft JhengHei" w:eastAsia="Microsoft JhengHei" w:hAnsi="Microsoft JhengHei" w:cs="Microsoft JhengHei" w:hint="eastAsia"/>
            <w:noProof/>
            <w:lang w:val="ru-RU"/>
          </w:rPr>
          <w:t>论至圣童贞圣母</w:t>
        </w:r>
        <w:r w:rsidRPr="00A578CF">
          <w:rPr>
            <w:rStyle w:val="Hyperlink"/>
            <w:rFonts w:ascii="Calibri" w:hAnsi="Calibri" w:cs="Calibri"/>
            <w:noProof/>
            <w:lang w:val="ru-RU"/>
          </w:rPr>
          <w:t>——</w:t>
        </w:r>
        <w:r w:rsidRPr="00A578CF">
          <w:rPr>
            <w:rStyle w:val="Hyperlink"/>
            <w:noProof/>
            <w:lang w:val="ru-RU"/>
          </w:rPr>
          <w:t xml:space="preserve">  </w:t>
        </w:r>
        <w:r w:rsidRPr="00A578CF">
          <w:rPr>
            <w:rStyle w:val="Hyperlink"/>
            <w:rFonts w:ascii="MS Gothic" w:eastAsia="MS Gothic" w:hAnsi="MS Gothic" w:cs="MS Gothic" w:hint="eastAsia"/>
            <w:noProof/>
            <w:lang w:val="ru-RU"/>
          </w:rPr>
          <w:t>我</w:t>
        </w:r>
        <w:r w:rsidRPr="00A578CF">
          <w:rPr>
            <w:rStyle w:val="Hyperlink"/>
            <w:rFonts w:ascii="Microsoft JhengHei" w:eastAsia="Microsoft JhengHei" w:hAnsi="Microsoft JhengHei" w:cs="Microsoft JhengHei" w:hint="eastAsia"/>
            <w:noProof/>
            <w:lang w:val="ru-RU"/>
          </w:rPr>
          <w:t>们温柔而慈爱的母亲</w:t>
        </w:r>
        <w:r>
          <w:rPr>
            <w:noProof/>
            <w:webHidden/>
          </w:rPr>
          <w:tab/>
        </w:r>
        <w:r>
          <w:rPr>
            <w:noProof/>
            <w:webHidden/>
          </w:rPr>
          <w:fldChar w:fldCharType="begin"/>
        </w:r>
        <w:r>
          <w:rPr>
            <w:noProof/>
            <w:webHidden/>
          </w:rPr>
          <w:instrText xml:space="preserve"> PAGEREF _Toc242628804 \h </w:instrText>
        </w:r>
        <w:r>
          <w:rPr>
            <w:noProof/>
            <w:webHidden/>
          </w:rPr>
        </w:r>
        <w:r>
          <w:rPr>
            <w:noProof/>
            <w:webHidden/>
          </w:rPr>
          <w:fldChar w:fldCharType="separate"/>
        </w:r>
        <w:r>
          <w:rPr>
            <w:noProof/>
            <w:webHidden/>
          </w:rPr>
          <w:t>36</w:t>
        </w:r>
        <w:r>
          <w:rPr>
            <w:noProof/>
            <w:webHidden/>
          </w:rPr>
          <w:fldChar w:fldCharType="end"/>
        </w:r>
      </w:hyperlink>
    </w:p>
    <w:p w14:paraId="703CEF2A" w14:textId="1D9DD8B8"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05" w:history="1">
        <w:r w:rsidRPr="00A578CF">
          <w:rPr>
            <w:rStyle w:val="Hyperlink"/>
            <w:rFonts w:ascii="Microsoft JhengHei" w:eastAsia="Microsoft JhengHei" w:hAnsi="Microsoft JhengHei" w:cs="Microsoft JhengHei" w:hint="eastAsia"/>
            <w:noProof/>
            <w:lang w:val="ru-RU"/>
          </w:rPr>
          <w:t>对至圣童贞圣母的敬礼</w:t>
        </w:r>
        <w:r>
          <w:rPr>
            <w:noProof/>
            <w:webHidden/>
          </w:rPr>
          <w:tab/>
        </w:r>
        <w:r>
          <w:rPr>
            <w:noProof/>
            <w:webHidden/>
          </w:rPr>
          <w:fldChar w:fldCharType="begin"/>
        </w:r>
        <w:r>
          <w:rPr>
            <w:noProof/>
            <w:webHidden/>
          </w:rPr>
          <w:instrText xml:space="preserve"> PAGEREF _Toc242628805 \h </w:instrText>
        </w:r>
        <w:r>
          <w:rPr>
            <w:noProof/>
            <w:webHidden/>
          </w:rPr>
        </w:r>
        <w:r>
          <w:rPr>
            <w:noProof/>
            <w:webHidden/>
          </w:rPr>
          <w:fldChar w:fldCharType="separate"/>
        </w:r>
        <w:r>
          <w:rPr>
            <w:noProof/>
            <w:webHidden/>
          </w:rPr>
          <w:t>36</w:t>
        </w:r>
        <w:r>
          <w:rPr>
            <w:noProof/>
            <w:webHidden/>
          </w:rPr>
          <w:fldChar w:fldCharType="end"/>
        </w:r>
      </w:hyperlink>
    </w:p>
    <w:p w14:paraId="6CB01F0F" w14:textId="665C8C40"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06" w:history="1">
        <w:r w:rsidRPr="00A578CF">
          <w:rPr>
            <w:rStyle w:val="Hyperlink"/>
            <w:noProof/>
            <w:lang w:val="ru-RU"/>
          </w:rPr>
          <w:t>“</w:t>
        </w:r>
        <w:r w:rsidRPr="00A578CF">
          <w:rPr>
            <w:rStyle w:val="Hyperlink"/>
            <w:rFonts w:ascii="MS Gothic" w:eastAsia="MS Gothic" w:hAnsi="MS Gothic" w:cs="MS Gothic" w:hint="eastAsia"/>
            <w:noProof/>
            <w:lang w:val="ru-RU"/>
          </w:rPr>
          <w:t>基督啊，祢的子民在祷告中将祢的母</w:t>
        </w:r>
        <w:r w:rsidRPr="00A578CF">
          <w:rPr>
            <w:rStyle w:val="Hyperlink"/>
            <w:rFonts w:ascii="Microsoft JhengHei" w:eastAsia="Microsoft JhengHei" w:hAnsi="Microsoft JhengHei" w:cs="Microsoft JhengHei" w:hint="eastAsia"/>
            <w:noProof/>
            <w:lang w:val="ru-RU"/>
          </w:rPr>
          <w:t>亲带到祢面前</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_Toc242628806 \h </w:instrText>
        </w:r>
        <w:r>
          <w:rPr>
            <w:noProof/>
            <w:webHidden/>
          </w:rPr>
        </w:r>
        <w:r>
          <w:rPr>
            <w:noProof/>
            <w:webHidden/>
          </w:rPr>
          <w:fldChar w:fldCharType="separate"/>
        </w:r>
        <w:r>
          <w:rPr>
            <w:noProof/>
            <w:webHidden/>
          </w:rPr>
          <w:t>37</w:t>
        </w:r>
        <w:r>
          <w:rPr>
            <w:noProof/>
            <w:webHidden/>
          </w:rPr>
          <w:fldChar w:fldCharType="end"/>
        </w:r>
      </w:hyperlink>
    </w:p>
    <w:p w14:paraId="3BA46594" w14:textId="6F25647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07" w:history="1">
        <w:r w:rsidRPr="00A578CF">
          <w:rPr>
            <w:rStyle w:val="Hyperlink"/>
            <w:noProof/>
            <w:lang w:val="ru-RU"/>
          </w:rPr>
          <w:t>“</w:t>
        </w:r>
        <w:r w:rsidRPr="00A578CF">
          <w:rPr>
            <w:rStyle w:val="Hyperlink"/>
            <w:rFonts w:ascii="MS Gothic" w:eastAsia="MS Gothic" w:hAnsi="MS Gothic" w:cs="MS Gothic" w:hint="eastAsia"/>
            <w:noProof/>
            <w:lang w:val="ru-RU"/>
          </w:rPr>
          <w:t>仁慈的圣母，您</w:t>
        </w:r>
        <w:r w:rsidRPr="00A578CF">
          <w:rPr>
            <w:rStyle w:val="Hyperlink"/>
            <w:rFonts w:ascii="Microsoft JhengHei" w:eastAsia="Microsoft JhengHei" w:hAnsi="Microsoft JhengHei" w:cs="Microsoft JhengHei" w:hint="eastAsia"/>
            <w:noProof/>
            <w:lang w:val="ru-RU"/>
          </w:rPr>
          <w:t>为众人代祷</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_Toc242628807 \h </w:instrText>
        </w:r>
        <w:r>
          <w:rPr>
            <w:noProof/>
            <w:webHidden/>
          </w:rPr>
        </w:r>
        <w:r>
          <w:rPr>
            <w:noProof/>
            <w:webHidden/>
          </w:rPr>
          <w:fldChar w:fldCharType="separate"/>
        </w:r>
        <w:r>
          <w:rPr>
            <w:noProof/>
            <w:webHidden/>
          </w:rPr>
          <w:t>39</w:t>
        </w:r>
        <w:r>
          <w:rPr>
            <w:noProof/>
            <w:webHidden/>
          </w:rPr>
          <w:fldChar w:fldCharType="end"/>
        </w:r>
      </w:hyperlink>
    </w:p>
    <w:p w14:paraId="2CD9C498" w14:textId="70723BA6"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08" w:history="1">
        <w:r w:rsidRPr="00A578CF">
          <w:rPr>
            <w:rStyle w:val="Hyperlink"/>
            <w:rFonts w:ascii="MS Gothic" w:eastAsia="MS Gothic" w:hAnsi="MS Gothic" w:cs="MS Gothic" w:hint="eastAsia"/>
            <w:noProof/>
            <w:lang w:val="ru-RU"/>
          </w:rPr>
          <w:t>第二章。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关于守</w:t>
        </w:r>
        <w:r w:rsidRPr="00A578CF">
          <w:rPr>
            <w:rStyle w:val="Hyperlink"/>
            <w:rFonts w:ascii="Microsoft JhengHei" w:eastAsia="Microsoft JhengHei" w:hAnsi="Microsoft JhengHei" w:cs="Microsoft JhengHei" w:hint="eastAsia"/>
            <w:noProof/>
            <w:lang w:val="ru-RU"/>
          </w:rPr>
          <w:t>护天使</w:t>
        </w:r>
        <w:r>
          <w:rPr>
            <w:noProof/>
            <w:webHidden/>
          </w:rPr>
          <w:tab/>
        </w:r>
        <w:r>
          <w:rPr>
            <w:noProof/>
            <w:webHidden/>
          </w:rPr>
          <w:fldChar w:fldCharType="begin"/>
        </w:r>
        <w:r>
          <w:rPr>
            <w:noProof/>
            <w:webHidden/>
          </w:rPr>
          <w:instrText xml:space="preserve"> PAGEREF _Toc242628808 \h </w:instrText>
        </w:r>
        <w:r>
          <w:rPr>
            <w:noProof/>
            <w:webHidden/>
          </w:rPr>
        </w:r>
        <w:r>
          <w:rPr>
            <w:noProof/>
            <w:webHidden/>
          </w:rPr>
          <w:fldChar w:fldCharType="separate"/>
        </w:r>
        <w:r>
          <w:rPr>
            <w:noProof/>
            <w:webHidden/>
          </w:rPr>
          <w:t>40</w:t>
        </w:r>
        <w:r>
          <w:rPr>
            <w:noProof/>
            <w:webHidden/>
          </w:rPr>
          <w:fldChar w:fldCharType="end"/>
        </w:r>
      </w:hyperlink>
    </w:p>
    <w:p w14:paraId="3957CF4A" w14:textId="37C74990"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09" w:history="1">
        <w:r w:rsidRPr="00A578CF">
          <w:rPr>
            <w:rStyle w:val="Hyperlink"/>
            <w:rFonts w:ascii="MS Gothic" w:eastAsia="MS Gothic" w:hAnsi="MS Gothic" w:cs="MS Gothic" w:hint="eastAsia"/>
            <w:noProof/>
            <w:lang w:val="ru-RU"/>
          </w:rPr>
          <w:t>守</w:t>
        </w:r>
        <w:r w:rsidRPr="00A578CF">
          <w:rPr>
            <w:rStyle w:val="Hyperlink"/>
            <w:rFonts w:ascii="Microsoft JhengHei" w:eastAsia="Microsoft JhengHei" w:hAnsi="Microsoft JhengHei" w:cs="Microsoft JhengHei" w:hint="eastAsia"/>
            <w:noProof/>
            <w:lang w:val="ru-RU"/>
          </w:rPr>
          <w:t>护天使就在我们身边</w:t>
        </w:r>
        <w:r>
          <w:rPr>
            <w:noProof/>
            <w:webHidden/>
          </w:rPr>
          <w:tab/>
        </w:r>
        <w:r>
          <w:rPr>
            <w:noProof/>
            <w:webHidden/>
          </w:rPr>
          <w:fldChar w:fldCharType="begin"/>
        </w:r>
        <w:r>
          <w:rPr>
            <w:noProof/>
            <w:webHidden/>
          </w:rPr>
          <w:instrText xml:space="preserve"> PAGEREF _Toc242628809 \h </w:instrText>
        </w:r>
        <w:r>
          <w:rPr>
            <w:noProof/>
            <w:webHidden/>
          </w:rPr>
        </w:r>
        <w:r>
          <w:rPr>
            <w:noProof/>
            <w:webHidden/>
          </w:rPr>
          <w:fldChar w:fldCharType="separate"/>
        </w:r>
        <w:r>
          <w:rPr>
            <w:noProof/>
            <w:webHidden/>
          </w:rPr>
          <w:t>40</w:t>
        </w:r>
        <w:r>
          <w:rPr>
            <w:noProof/>
            <w:webHidden/>
          </w:rPr>
          <w:fldChar w:fldCharType="end"/>
        </w:r>
      </w:hyperlink>
    </w:p>
    <w:p w14:paraId="78B81C13" w14:textId="75519BD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10" w:history="1">
        <w:r w:rsidRPr="00A578CF">
          <w:rPr>
            <w:rStyle w:val="Hyperlink"/>
            <w:rFonts w:ascii="MS Gothic" w:eastAsia="MS Gothic" w:hAnsi="MS Gothic" w:cs="MS Gothic" w:hint="eastAsia"/>
            <w:noProof/>
            <w:lang w:val="ru-RU"/>
          </w:rPr>
          <w:t>守</w:t>
        </w:r>
        <w:r w:rsidRPr="00A578CF">
          <w:rPr>
            <w:rStyle w:val="Hyperlink"/>
            <w:rFonts w:ascii="Microsoft JhengHei" w:eastAsia="Microsoft JhengHei" w:hAnsi="Microsoft JhengHei" w:cs="Microsoft JhengHei" w:hint="eastAsia"/>
            <w:noProof/>
            <w:lang w:val="ru-RU"/>
          </w:rPr>
          <w:t>护天使保护着我们</w:t>
        </w:r>
        <w:r>
          <w:rPr>
            <w:noProof/>
            <w:webHidden/>
          </w:rPr>
          <w:tab/>
        </w:r>
        <w:r>
          <w:rPr>
            <w:noProof/>
            <w:webHidden/>
          </w:rPr>
          <w:fldChar w:fldCharType="begin"/>
        </w:r>
        <w:r>
          <w:rPr>
            <w:noProof/>
            <w:webHidden/>
          </w:rPr>
          <w:instrText xml:space="preserve"> PAGEREF _Toc242628810 \h </w:instrText>
        </w:r>
        <w:r>
          <w:rPr>
            <w:noProof/>
            <w:webHidden/>
          </w:rPr>
        </w:r>
        <w:r>
          <w:rPr>
            <w:noProof/>
            <w:webHidden/>
          </w:rPr>
          <w:fldChar w:fldCharType="separate"/>
        </w:r>
        <w:r>
          <w:rPr>
            <w:noProof/>
            <w:webHidden/>
          </w:rPr>
          <w:t>41</w:t>
        </w:r>
        <w:r>
          <w:rPr>
            <w:noProof/>
            <w:webHidden/>
          </w:rPr>
          <w:fldChar w:fldCharType="end"/>
        </w:r>
      </w:hyperlink>
    </w:p>
    <w:p w14:paraId="4A1A0F12" w14:textId="21CAB213"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11" w:history="1">
        <w:r w:rsidRPr="00A578CF">
          <w:rPr>
            <w:rStyle w:val="Hyperlink"/>
            <w:rFonts w:ascii="MS Gothic" w:eastAsia="MS Gothic" w:hAnsi="MS Gothic" w:cs="MS Gothic" w:hint="eastAsia"/>
            <w:noProof/>
            <w:lang w:val="ru-RU"/>
          </w:rPr>
          <w:t>第三章。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关于圣徒是上帝所</w:t>
        </w:r>
        <w:r w:rsidRPr="00A578CF">
          <w:rPr>
            <w:rStyle w:val="Hyperlink"/>
            <w:rFonts w:ascii="Microsoft JhengHei" w:eastAsia="Microsoft JhengHei" w:hAnsi="Microsoft JhengHei" w:cs="Microsoft JhengHei" w:hint="eastAsia"/>
            <w:noProof/>
            <w:lang w:val="ru-RU"/>
          </w:rPr>
          <w:t>钟爱的儿女</w:t>
        </w:r>
        <w:r>
          <w:rPr>
            <w:noProof/>
            <w:webHidden/>
          </w:rPr>
          <w:tab/>
        </w:r>
        <w:r>
          <w:rPr>
            <w:noProof/>
            <w:webHidden/>
          </w:rPr>
          <w:fldChar w:fldCharType="begin"/>
        </w:r>
        <w:r>
          <w:rPr>
            <w:noProof/>
            <w:webHidden/>
          </w:rPr>
          <w:instrText xml:space="preserve"> PAGEREF _Toc242628811 \h </w:instrText>
        </w:r>
        <w:r>
          <w:rPr>
            <w:noProof/>
            <w:webHidden/>
          </w:rPr>
        </w:r>
        <w:r>
          <w:rPr>
            <w:noProof/>
            <w:webHidden/>
          </w:rPr>
          <w:fldChar w:fldCharType="separate"/>
        </w:r>
        <w:r>
          <w:rPr>
            <w:noProof/>
            <w:webHidden/>
          </w:rPr>
          <w:t>42</w:t>
        </w:r>
        <w:r>
          <w:rPr>
            <w:noProof/>
            <w:webHidden/>
          </w:rPr>
          <w:fldChar w:fldCharType="end"/>
        </w:r>
      </w:hyperlink>
    </w:p>
    <w:p w14:paraId="64C0FD47" w14:textId="3D073728"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12" w:history="1">
        <w:r w:rsidRPr="00A578CF">
          <w:rPr>
            <w:rStyle w:val="Hyperlink"/>
            <w:noProof/>
            <w:lang w:val="ru-RU"/>
          </w:rPr>
          <w:t>“</w:t>
        </w:r>
        <w:r w:rsidRPr="00A578CF">
          <w:rPr>
            <w:rStyle w:val="Hyperlink"/>
            <w:rFonts w:ascii="MS Gothic" w:eastAsia="MS Gothic" w:hAnsi="MS Gothic" w:cs="MS Gothic" w:hint="eastAsia"/>
            <w:noProof/>
            <w:lang w:val="ru-RU"/>
          </w:rPr>
          <w:t>敬奉圣人，就是效法圣人</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_Toc242628812 \h </w:instrText>
        </w:r>
        <w:r>
          <w:rPr>
            <w:noProof/>
            <w:webHidden/>
          </w:rPr>
        </w:r>
        <w:r>
          <w:rPr>
            <w:noProof/>
            <w:webHidden/>
          </w:rPr>
          <w:fldChar w:fldCharType="separate"/>
        </w:r>
        <w:r>
          <w:rPr>
            <w:noProof/>
            <w:webHidden/>
          </w:rPr>
          <w:t>42</w:t>
        </w:r>
        <w:r>
          <w:rPr>
            <w:noProof/>
            <w:webHidden/>
          </w:rPr>
          <w:fldChar w:fldCharType="end"/>
        </w:r>
      </w:hyperlink>
    </w:p>
    <w:p w14:paraId="5AC18188" w14:textId="0403B84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13" w:history="1">
        <w:r w:rsidRPr="00A578CF">
          <w:rPr>
            <w:rStyle w:val="Hyperlink"/>
            <w:rFonts w:ascii="MS Gothic" w:eastAsia="MS Gothic" w:hAnsi="MS Gothic" w:cs="MS Gothic" w:hint="eastAsia"/>
            <w:noProof/>
            <w:lang w:val="ru-RU"/>
          </w:rPr>
          <w:t>圣髑的芬芳</w:t>
        </w:r>
        <w:r>
          <w:rPr>
            <w:noProof/>
            <w:webHidden/>
          </w:rPr>
          <w:tab/>
        </w:r>
        <w:r>
          <w:rPr>
            <w:noProof/>
            <w:webHidden/>
          </w:rPr>
          <w:fldChar w:fldCharType="begin"/>
        </w:r>
        <w:r>
          <w:rPr>
            <w:noProof/>
            <w:webHidden/>
          </w:rPr>
          <w:instrText xml:space="preserve"> PAGEREF _Toc242628813 \h </w:instrText>
        </w:r>
        <w:r>
          <w:rPr>
            <w:noProof/>
            <w:webHidden/>
          </w:rPr>
        </w:r>
        <w:r>
          <w:rPr>
            <w:noProof/>
            <w:webHidden/>
          </w:rPr>
          <w:fldChar w:fldCharType="separate"/>
        </w:r>
        <w:r>
          <w:rPr>
            <w:noProof/>
            <w:webHidden/>
          </w:rPr>
          <w:t>43</w:t>
        </w:r>
        <w:r>
          <w:rPr>
            <w:noProof/>
            <w:webHidden/>
          </w:rPr>
          <w:fldChar w:fldCharType="end"/>
        </w:r>
      </w:hyperlink>
    </w:p>
    <w:p w14:paraId="4C931818" w14:textId="2BC00F97"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14" w:history="1">
        <w:r w:rsidRPr="00A578CF">
          <w:rPr>
            <w:rStyle w:val="Hyperlink"/>
            <w:rFonts w:ascii="Microsoft JhengHei" w:eastAsia="Microsoft JhengHei" w:hAnsi="Microsoft JhengHei" w:cs="Microsoft JhengHei" w:hint="eastAsia"/>
            <w:noProof/>
            <w:lang w:val="ru-RU"/>
          </w:rPr>
          <w:t>让我们怀着虔诚之心向圣徒祈求</w:t>
        </w:r>
        <w:r>
          <w:rPr>
            <w:noProof/>
            <w:webHidden/>
          </w:rPr>
          <w:tab/>
        </w:r>
        <w:r>
          <w:rPr>
            <w:noProof/>
            <w:webHidden/>
          </w:rPr>
          <w:fldChar w:fldCharType="begin"/>
        </w:r>
        <w:r>
          <w:rPr>
            <w:noProof/>
            <w:webHidden/>
          </w:rPr>
          <w:instrText xml:space="preserve"> PAGEREF _Toc242628814 \h </w:instrText>
        </w:r>
        <w:r>
          <w:rPr>
            <w:noProof/>
            <w:webHidden/>
          </w:rPr>
        </w:r>
        <w:r>
          <w:rPr>
            <w:noProof/>
            <w:webHidden/>
          </w:rPr>
          <w:fldChar w:fldCharType="separate"/>
        </w:r>
        <w:r>
          <w:rPr>
            <w:noProof/>
            <w:webHidden/>
          </w:rPr>
          <w:t>43</w:t>
        </w:r>
        <w:r>
          <w:rPr>
            <w:noProof/>
            <w:webHidden/>
          </w:rPr>
          <w:fldChar w:fldCharType="end"/>
        </w:r>
      </w:hyperlink>
    </w:p>
    <w:p w14:paraId="42103AD1" w14:textId="1014223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15" w:history="1">
        <w:r w:rsidRPr="00A578CF">
          <w:rPr>
            <w:rStyle w:val="Hyperlink"/>
            <w:rFonts w:ascii="MS Gothic" w:eastAsia="MS Gothic" w:hAnsi="MS Gothic" w:cs="MS Gothic" w:hint="eastAsia"/>
            <w:noProof/>
            <w:lang w:val="ru-RU"/>
          </w:rPr>
          <w:t>圣人的帮助</w:t>
        </w:r>
        <w:r>
          <w:rPr>
            <w:noProof/>
            <w:webHidden/>
          </w:rPr>
          <w:tab/>
        </w:r>
        <w:r>
          <w:rPr>
            <w:noProof/>
            <w:webHidden/>
          </w:rPr>
          <w:fldChar w:fldCharType="begin"/>
        </w:r>
        <w:r>
          <w:rPr>
            <w:noProof/>
            <w:webHidden/>
          </w:rPr>
          <w:instrText xml:space="preserve"> PAGEREF _Toc242628815 \h </w:instrText>
        </w:r>
        <w:r>
          <w:rPr>
            <w:noProof/>
            <w:webHidden/>
          </w:rPr>
        </w:r>
        <w:r>
          <w:rPr>
            <w:noProof/>
            <w:webHidden/>
          </w:rPr>
          <w:fldChar w:fldCharType="separate"/>
        </w:r>
        <w:r>
          <w:rPr>
            <w:noProof/>
            <w:webHidden/>
          </w:rPr>
          <w:t>45</w:t>
        </w:r>
        <w:r>
          <w:rPr>
            <w:noProof/>
            <w:webHidden/>
          </w:rPr>
          <w:fldChar w:fldCharType="end"/>
        </w:r>
      </w:hyperlink>
    </w:p>
    <w:p w14:paraId="03AD4590" w14:textId="573AB60C"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16" w:history="1">
        <w:r w:rsidRPr="00A578CF">
          <w:rPr>
            <w:rStyle w:val="Hyperlink"/>
            <w:rFonts w:ascii="MS Gothic" w:eastAsia="MS Gothic" w:hAnsi="MS Gothic" w:cs="MS Gothic" w:hint="eastAsia"/>
            <w:noProof/>
            <w:lang w:val="ru-RU"/>
          </w:rPr>
          <w:t>圣徒</w:t>
        </w:r>
        <w:r w:rsidRPr="00A578CF">
          <w:rPr>
            <w:rStyle w:val="Hyperlink"/>
            <w:rFonts w:ascii="Microsoft JhengHei" w:eastAsia="Microsoft JhengHei" w:hAnsi="Microsoft JhengHei" w:cs="Microsoft JhengHei" w:hint="eastAsia"/>
            <w:noProof/>
            <w:lang w:val="ru-RU"/>
          </w:rPr>
          <w:t>们消弭了距离</w:t>
        </w:r>
        <w:r>
          <w:rPr>
            <w:noProof/>
            <w:webHidden/>
          </w:rPr>
          <w:tab/>
        </w:r>
        <w:r>
          <w:rPr>
            <w:noProof/>
            <w:webHidden/>
          </w:rPr>
          <w:fldChar w:fldCharType="begin"/>
        </w:r>
        <w:r>
          <w:rPr>
            <w:noProof/>
            <w:webHidden/>
          </w:rPr>
          <w:instrText xml:space="preserve"> PAGEREF _Toc242628816 \h </w:instrText>
        </w:r>
        <w:r>
          <w:rPr>
            <w:noProof/>
            <w:webHidden/>
          </w:rPr>
        </w:r>
        <w:r>
          <w:rPr>
            <w:noProof/>
            <w:webHidden/>
          </w:rPr>
          <w:fldChar w:fldCharType="separate"/>
        </w:r>
        <w:r>
          <w:rPr>
            <w:noProof/>
            <w:webHidden/>
          </w:rPr>
          <w:t>46</w:t>
        </w:r>
        <w:r>
          <w:rPr>
            <w:noProof/>
            <w:webHidden/>
          </w:rPr>
          <w:fldChar w:fldCharType="end"/>
        </w:r>
      </w:hyperlink>
    </w:p>
    <w:p w14:paraId="29524C6D" w14:textId="3C22A2F5"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17" w:history="1">
        <w:r w:rsidRPr="00A578CF">
          <w:rPr>
            <w:rStyle w:val="Hyperlink"/>
            <w:rFonts w:ascii="MS Gothic" w:eastAsia="MS Gothic" w:hAnsi="MS Gothic" w:cs="MS Gothic" w:hint="eastAsia"/>
            <w:noProof/>
            <w:lang w:val="ru-RU"/>
          </w:rPr>
          <w:t>不</w:t>
        </w:r>
        <w:r w:rsidRPr="00A578CF">
          <w:rPr>
            <w:rStyle w:val="Hyperlink"/>
            <w:rFonts w:ascii="Microsoft JhengHei" w:eastAsia="Microsoft JhengHei" w:hAnsi="Microsoft JhengHei" w:cs="Microsoft JhengHei" w:hint="eastAsia"/>
            <w:noProof/>
            <w:lang w:val="ru-RU"/>
          </w:rPr>
          <w:t>为人知的圣徒们</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暗中</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施以援手</w:t>
        </w:r>
        <w:r>
          <w:rPr>
            <w:noProof/>
            <w:webHidden/>
          </w:rPr>
          <w:tab/>
        </w:r>
        <w:r>
          <w:rPr>
            <w:noProof/>
            <w:webHidden/>
          </w:rPr>
          <w:fldChar w:fldCharType="begin"/>
        </w:r>
        <w:r>
          <w:rPr>
            <w:noProof/>
            <w:webHidden/>
          </w:rPr>
          <w:instrText xml:space="preserve"> PAGEREF _Toc242628817 \h </w:instrText>
        </w:r>
        <w:r>
          <w:rPr>
            <w:noProof/>
            <w:webHidden/>
          </w:rPr>
        </w:r>
        <w:r>
          <w:rPr>
            <w:noProof/>
            <w:webHidden/>
          </w:rPr>
          <w:fldChar w:fldCharType="separate"/>
        </w:r>
        <w:r>
          <w:rPr>
            <w:noProof/>
            <w:webHidden/>
          </w:rPr>
          <w:t>47</w:t>
        </w:r>
        <w:r>
          <w:rPr>
            <w:noProof/>
            <w:webHidden/>
          </w:rPr>
          <w:fldChar w:fldCharType="end"/>
        </w:r>
      </w:hyperlink>
    </w:p>
    <w:p w14:paraId="554AC464" w14:textId="7E318AF3"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18" w:history="1">
        <w:r w:rsidRPr="00A578CF">
          <w:rPr>
            <w:rStyle w:val="Hyperlink"/>
            <w:rFonts w:ascii="MS Gothic" w:eastAsia="MS Gothic" w:hAnsi="MS Gothic" w:cs="MS Gothic" w:hint="eastAsia"/>
            <w:noProof/>
            <w:lang w:val="ru-RU"/>
          </w:rPr>
          <w:t>圣</w:t>
        </w:r>
        <w:r w:rsidRPr="00A578CF">
          <w:rPr>
            <w:rStyle w:val="Hyperlink"/>
            <w:rFonts w:ascii="Yu Gothic" w:eastAsia="Yu Gothic" w:hAnsi="Yu Gothic" w:cs="Yu Gothic" w:hint="eastAsia"/>
            <w:noProof/>
            <w:lang w:val="ru-RU"/>
          </w:rPr>
          <w:t>洁的</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侍奉者</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与圣</w:t>
        </w:r>
        <w:r w:rsidRPr="00A578CF">
          <w:rPr>
            <w:rStyle w:val="Hyperlink"/>
            <w:rFonts w:ascii="Yu Gothic" w:eastAsia="Yu Gothic" w:hAnsi="Yu Gothic" w:cs="Yu Gothic" w:hint="eastAsia"/>
            <w:noProof/>
            <w:lang w:val="ru-RU"/>
          </w:rPr>
          <w:t>洁的</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守</w:t>
        </w:r>
        <w:r w:rsidRPr="00A578CF">
          <w:rPr>
            <w:rStyle w:val="Hyperlink"/>
            <w:rFonts w:ascii="Microsoft JhengHei" w:eastAsia="Microsoft JhengHei" w:hAnsi="Microsoft JhengHei" w:cs="Microsoft JhengHei" w:hint="eastAsia"/>
            <w:noProof/>
            <w:lang w:val="ru-RU"/>
          </w:rPr>
          <w:t>护者</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_Toc242628818 \h </w:instrText>
        </w:r>
        <w:r>
          <w:rPr>
            <w:noProof/>
            <w:webHidden/>
          </w:rPr>
        </w:r>
        <w:r>
          <w:rPr>
            <w:noProof/>
            <w:webHidden/>
          </w:rPr>
          <w:fldChar w:fldCharType="separate"/>
        </w:r>
        <w:r>
          <w:rPr>
            <w:noProof/>
            <w:webHidden/>
          </w:rPr>
          <w:t>47</w:t>
        </w:r>
        <w:r>
          <w:rPr>
            <w:noProof/>
            <w:webHidden/>
          </w:rPr>
          <w:fldChar w:fldCharType="end"/>
        </w:r>
      </w:hyperlink>
    </w:p>
    <w:p w14:paraId="305D2584" w14:textId="710EAB90"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19" w:history="1">
        <w:r w:rsidRPr="00A578CF">
          <w:rPr>
            <w:rStyle w:val="Hyperlink"/>
            <w:rFonts w:ascii="MS Gothic" w:eastAsia="MS Gothic" w:hAnsi="MS Gothic" w:cs="MS Gothic" w:hint="eastAsia"/>
            <w:noProof/>
            <w:lang w:val="ru-RU"/>
          </w:rPr>
          <w:t>圣徒的奇迹</w:t>
        </w:r>
        <w:r>
          <w:rPr>
            <w:noProof/>
            <w:webHidden/>
          </w:rPr>
          <w:tab/>
        </w:r>
        <w:r>
          <w:rPr>
            <w:noProof/>
            <w:webHidden/>
          </w:rPr>
          <w:fldChar w:fldCharType="begin"/>
        </w:r>
        <w:r>
          <w:rPr>
            <w:noProof/>
            <w:webHidden/>
          </w:rPr>
          <w:instrText xml:space="preserve"> PAGEREF _Toc242628819 \h </w:instrText>
        </w:r>
        <w:r>
          <w:rPr>
            <w:noProof/>
            <w:webHidden/>
          </w:rPr>
        </w:r>
        <w:r>
          <w:rPr>
            <w:noProof/>
            <w:webHidden/>
          </w:rPr>
          <w:fldChar w:fldCharType="separate"/>
        </w:r>
        <w:r>
          <w:rPr>
            <w:noProof/>
            <w:webHidden/>
          </w:rPr>
          <w:t>49</w:t>
        </w:r>
        <w:r>
          <w:rPr>
            <w:noProof/>
            <w:webHidden/>
          </w:rPr>
          <w:fldChar w:fldCharType="end"/>
        </w:r>
      </w:hyperlink>
    </w:p>
    <w:p w14:paraId="00751618" w14:textId="4246F07F"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20" w:history="1">
        <w:r w:rsidRPr="00A578CF">
          <w:rPr>
            <w:rStyle w:val="Hyperlink"/>
            <w:rFonts w:ascii="MS Gothic" w:eastAsia="MS Gothic" w:hAnsi="MS Gothic" w:cs="MS Gothic" w:hint="eastAsia"/>
            <w:noProof/>
            <w:lang w:val="ru-RU"/>
          </w:rPr>
          <w:t>圣徒的</w:t>
        </w:r>
        <w:r w:rsidRPr="00A578CF">
          <w:rPr>
            <w:rStyle w:val="Hyperlink"/>
            <w:rFonts w:ascii="Microsoft JhengHei" w:eastAsia="Microsoft JhengHei" w:hAnsi="Microsoft JhengHei" w:cs="Microsoft JhengHei" w:hint="eastAsia"/>
            <w:noProof/>
            <w:lang w:val="ru-RU"/>
          </w:rPr>
          <w:t>临在</w:t>
        </w:r>
        <w:r>
          <w:rPr>
            <w:noProof/>
            <w:webHidden/>
          </w:rPr>
          <w:tab/>
        </w:r>
        <w:r>
          <w:rPr>
            <w:noProof/>
            <w:webHidden/>
          </w:rPr>
          <w:fldChar w:fldCharType="begin"/>
        </w:r>
        <w:r>
          <w:rPr>
            <w:noProof/>
            <w:webHidden/>
          </w:rPr>
          <w:instrText xml:space="preserve"> PAGEREF _Toc242628820 \h </w:instrText>
        </w:r>
        <w:r>
          <w:rPr>
            <w:noProof/>
            <w:webHidden/>
          </w:rPr>
        </w:r>
        <w:r>
          <w:rPr>
            <w:noProof/>
            <w:webHidden/>
          </w:rPr>
          <w:fldChar w:fldCharType="separate"/>
        </w:r>
        <w:r>
          <w:rPr>
            <w:noProof/>
            <w:webHidden/>
          </w:rPr>
          <w:t>50</w:t>
        </w:r>
        <w:r>
          <w:rPr>
            <w:noProof/>
            <w:webHidden/>
          </w:rPr>
          <w:fldChar w:fldCharType="end"/>
        </w:r>
      </w:hyperlink>
    </w:p>
    <w:p w14:paraId="26DD41BB" w14:textId="2A011624" w:rsidR="004225C6" w:rsidRDefault="004225C6">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821" w:history="1">
        <w:r w:rsidRPr="00A578CF">
          <w:rPr>
            <w:rStyle w:val="Hyperlink"/>
            <w:rFonts w:ascii="MS Gothic" w:eastAsia="MS Gothic" w:hAnsi="MS Gothic" w:cs="MS Gothic" w:hint="eastAsia"/>
            <w:noProof/>
            <w:lang w:val="ru-RU"/>
          </w:rPr>
          <w:t>第四部分。</w:t>
        </w:r>
        <w:r w:rsidRPr="00A578CF">
          <w:rPr>
            <w:rStyle w:val="Hyperlink"/>
            <w:noProof/>
            <w:lang w:val="ru-RU"/>
          </w:rPr>
          <w:t xml:space="preserve">  </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你</w:t>
        </w:r>
        <w:r w:rsidRPr="00A578CF">
          <w:rPr>
            <w:rStyle w:val="Hyperlink"/>
            <w:rFonts w:ascii="Microsoft JhengHei" w:eastAsia="Microsoft JhengHei" w:hAnsi="Microsoft JhengHei" w:cs="Microsoft JhengHei" w:hint="eastAsia"/>
            <w:noProof/>
            <w:lang w:val="ru-RU"/>
          </w:rPr>
          <w:t>们祈求，就给你们</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_Toc242628821 \h </w:instrText>
        </w:r>
        <w:r>
          <w:rPr>
            <w:noProof/>
            <w:webHidden/>
          </w:rPr>
        </w:r>
        <w:r>
          <w:rPr>
            <w:noProof/>
            <w:webHidden/>
          </w:rPr>
          <w:fldChar w:fldCharType="separate"/>
        </w:r>
        <w:r>
          <w:rPr>
            <w:noProof/>
            <w:webHidden/>
          </w:rPr>
          <w:t>51</w:t>
        </w:r>
        <w:r>
          <w:rPr>
            <w:noProof/>
            <w:webHidden/>
          </w:rPr>
          <w:fldChar w:fldCharType="end"/>
        </w:r>
      </w:hyperlink>
    </w:p>
    <w:p w14:paraId="112F6074" w14:textId="55625478"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22" w:history="1">
        <w:r w:rsidRPr="00A578CF">
          <w:rPr>
            <w:rStyle w:val="Hyperlink"/>
            <w:rFonts w:ascii="MS Gothic" w:eastAsia="MS Gothic" w:hAnsi="MS Gothic" w:cs="MS Gothic" w:hint="eastAsia"/>
            <w:noProof/>
            <w:lang w:val="ru-RU"/>
          </w:rPr>
          <w:t>第一章。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w:t>
        </w:r>
        <w:r w:rsidRPr="00A578CF">
          <w:rPr>
            <w:rStyle w:val="Hyperlink"/>
            <w:rFonts w:ascii="Microsoft JhengHei" w:eastAsia="Microsoft JhengHei" w:hAnsi="Microsoft JhengHei" w:cs="Microsoft JhengHei" w:hint="eastAsia"/>
            <w:noProof/>
            <w:lang w:val="ru-RU"/>
          </w:rPr>
          <w:t>为自己祈祷</w:t>
        </w:r>
        <w:r>
          <w:rPr>
            <w:noProof/>
            <w:webHidden/>
          </w:rPr>
          <w:tab/>
        </w:r>
        <w:r>
          <w:rPr>
            <w:noProof/>
            <w:webHidden/>
          </w:rPr>
          <w:fldChar w:fldCharType="begin"/>
        </w:r>
        <w:r>
          <w:rPr>
            <w:noProof/>
            <w:webHidden/>
          </w:rPr>
          <w:instrText xml:space="preserve"> PAGEREF _Toc242628822 \h </w:instrText>
        </w:r>
        <w:r>
          <w:rPr>
            <w:noProof/>
            <w:webHidden/>
          </w:rPr>
        </w:r>
        <w:r>
          <w:rPr>
            <w:noProof/>
            <w:webHidden/>
          </w:rPr>
          <w:fldChar w:fldCharType="separate"/>
        </w:r>
        <w:r>
          <w:rPr>
            <w:noProof/>
            <w:webHidden/>
          </w:rPr>
          <w:t>52</w:t>
        </w:r>
        <w:r>
          <w:rPr>
            <w:noProof/>
            <w:webHidden/>
          </w:rPr>
          <w:fldChar w:fldCharType="end"/>
        </w:r>
      </w:hyperlink>
    </w:p>
    <w:p w14:paraId="619405FD" w14:textId="57ADE2E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23" w:history="1">
        <w:r w:rsidRPr="00A578CF">
          <w:rPr>
            <w:rStyle w:val="Hyperlink"/>
            <w:rFonts w:ascii="Microsoft JhengHei" w:eastAsia="Microsoft JhengHei" w:hAnsi="Microsoft JhengHei" w:cs="Microsoft JhengHei" w:hint="eastAsia"/>
            <w:noProof/>
            <w:lang w:val="ru-RU"/>
          </w:rPr>
          <w:t>让我们为自己和他人祈求上帝的怜悯</w:t>
        </w:r>
        <w:r>
          <w:rPr>
            <w:noProof/>
            <w:webHidden/>
          </w:rPr>
          <w:tab/>
        </w:r>
        <w:r>
          <w:rPr>
            <w:noProof/>
            <w:webHidden/>
          </w:rPr>
          <w:fldChar w:fldCharType="begin"/>
        </w:r>
        <w:r>
          <w:rPr>
            <w:noProof/>
            <w:webHidden/>
          </w:rPr>
          <w:instrText xml:space="preserve"> PAGEREF _Toc242628823 \h </w:instrText>
        </w:r>
        <w:r>
          <w:rPr>
            <w:noProof/>
            <w:webHidden/>
          </w:rPr>
        </w:r>
        <w:r>
          <w:rPr>
            <w:noProof/>
            <w:webHidden/>
          </w:rPr>
          <w:fldChar w:fldCharType="separate"/>
        </w:r>
        <w:r>
          <w:rPr>
            <w:noProof/>
            <w:webHidden/>
          </w:rPr>
          <w:t>52</w:t>
        </w:r>
        <w:r>
          <w:rPr>
            <w:noProof/>
            <w:webHidden/>
          </w:rPr>
          <w:fldChar w:fldCharType="end"/>
        </w:r>
      </w:hyperlink>
    </w:p>
    <w:p w14:paraId="06B693D1" w14:textId="73186C4C"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24" w:history="1">
        <w:r w:rsidRPr="00A578CF">
          <w:rPr>
            <w:rStyle w:val="Hyperlink"/>
            <w:rFonts w:ascii="MS Gothic" w:eastAsia="MS Gothic" w:hAnsi="MS Gothic" w:cs="MS Gothic" w:hint="eastAsia"/>
            <w:noProof/>
            <w:lang w:val="ru-RU"/>
          </w:rPr>
          <w:t>关于属灵</w:t>
        </w:r>
        <w:r w:rsidRPr="00A578CF">
          <w:rPr>
            <w:rStyle w:val="Hyperlink"/>
            <w:rFonts w:ascii="Microsoft JhengHei" w:eastAsia="Microsoft JhengHei" w:hAnsi="Microsoft JhengHei" w:cs="Microsoft JhengHei" w:hint="eastAsia"/>
            <w:noProof/>
            <w:lang w:val="ru-RU"/>
          </w:rPr>
          <w:t>奋进的祷告</w:t>
        </w:r>
        <w:r>
          <w:rPr>
            <w:noProof/>
            <w:webHidden/>
          </w:rPr>
          <w:tab/>
        </w:r>
        <w:r>
          <w:rPr>
            <w:noProof/>
            <w:webHidden/>
          </w:rPr>
          <w:fldChar w:fldCharType="begin"/>
        </w:r>
        <w:r>
          <w:rPr>
            <w:noProof/>
            <w:webHidden/>
          </w:rPr>
          <w:instrText xml:space="preserve"> PAGEREF _Toc242628824 \h </w:instrText>
        </w:r>
        <w:r>
          <w:rPr>
            <w:noProof/>
            <w:webHidden/>
          </w:rPr>
        </w:r>
        <w:r>
          <w:rPr>
            <w:noProof/>
            <w:webHidden/>
          </w:rPr>
          <w:fldChar w:fldCharType="separate"/>
        </w:r>
        <w:r>
          <w:rPr>
            <w:noProof/>
            <w:webHidden/>
          </w:rPr>
          <w:t>53</w:t>
        </w:r>
        <w:r>
          <w:rPr>
            <w:noProof/>
            <w:webHidden/>
          </w:rPr>
          <w:fldChar w:fldCharType="end"/>
        </w:r>
      </w:hyperlink>
    </w:p>
    <w:p w14:paraId="25516D14" w14:textId="07B78D86"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25" w:history="1">
        <w:r w:rsidRPr="00A578CF">
          <w:rPr>
            <w:rStyle w:val="Hyperlink"/>
            <w:rFonts w:ascii="MS Gothic" w:eastAsia="MS Gothic" w:hAnsi="MS Gothic" w:cs="MS Gothic" w:hint="eastAsia"/>
            <w:noProof/>
            <w:lang w:val="ru-RU"/>
          </w:rPr>
          <w:t>患病</w:t>
        </w:r>
        <w:r w:rsidRPr="00A578CF">
          <w:rPr>
            <w:rStyle w:val="Hyperlink"/>
            <w:rFonts w:ascii="Microsoft JhengHei" w:eastAsia="Microsoft JhengHei" w:hAnsi="Microsoft JhengHei" w:cs="Microsoft JhengHei" w:hint="eastAsia"/>
            <w:noProof/>
            <w:lang w:val="ru-RU"/>
          </w:rPr>
          <w:t>时的祈祷</w:t>
        </w:r>
        <w:r>
          <w:rPr>
            <w:noProof/>
            <w:webHidden/>
          </w:rPr>
          <w:tab/>
        </w:r>
        <w:r>
          <w:rPr>
            <w:noProof/>
            <w:webHidden/>
          </w:rPr>
          <w:fldChar w:fldCharType="begin"/>
        </w:r>
        <w:r>
          <w:rPr>
            <w:noProof/>
            <w:webHidden/>
          </w:rPr>
          <w:instrText xml:space="preserve"> PAGEREF _Toc242628825 \h </w:instrText>
        </w:r>
        <w:r>
          <w:rPr>
            <w:noProof/>
            <w:webHidden/>
          </w:rPr>
        </w:r>
        <w:r>
          <w:rPr>
            <w:noProof/>
            <w:webHidden/>
          </w:rPr>
          <w:fldChar w:fldCharType="separate"/>
        </w:r>
        <w:r>
          <w:rPr>
            <w:noProof/>
            <w:webHidden/>
          </w:rPr>
          <w:t>54</w:t>
        </w:r>
        <w:r>
          <w:rPr>
            <w:noProof/>
            <w:webHidden/>
          </w:rPr>
          <w:fldChar w:fldCharType="end"/>
        </w:r>
      </w:hyperlink>
    </w:p>
    <w:p w14:paraId="3FD25BED" w14:textId="17F957AE"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26" w:history="1">
        <w:r w:rsidRPr="00A578CF">
          <w:rPr>
            <w:rStyle w:val="Hyperlink"/>
            <w:rFonts w:ascii="MS Gothic" w:eastAsia="MS Gothic" w:hAnsi="MS Gothic" w:cs="MS Gothic" w:hint="eastAsia"/>
            <w:noProof/>
            <w:lang w:val="ru-RU"/>
          </w:rPr>
          <w:t>第二章。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w:t>
        </w:r>
        <w:r w:rsidRPr="00A578CF">
          <w:rPr>
            <w:rStyle w:val="Hyperlink"/>
            <w:rFonts w:ascii="Microsoft JhengHei" w:eastAsia="Microsoft JhengHei" w:hAnsi="Microsoft JhengHei" w:cs="Microsoft JhengHei" w:hint="eastAsia"/>
            <w:noProof/>
            <w:lang w:val="ru-RU"/>
          </w:rPr>
          <w:t>为他人祈祷</w:t>
        </w:r>
        <w:r>
          <w:rPr>
            <w:noProof/>
            <w:webHidden/>
          </w:rPr>
          <w:tab/>
        </w:r>
        <w:r>
          <w:rPr>
            <w:noProof/>
            <w:webHidden/>
          </w:rPr>
          <w:fldChar w:fldCharType="begin"/>
        </w:r>
        <w:r>
          <w:rPr>
            <w:noProof/>
            <w:webHidden/>
          </w:rPr>
          <w:instrText xml:space="preserve"> PAGEREF _Toc242628826 \h </w:instrText>
        </w:r>
        <w:r>
          <w:rPr>
            <w:noProof/>
            <w:webHidden/>
          </w:rPr>
        </w:r>
        <w:r>
          <w:rPr>
            <w:noProof/>
            <w:webHidden/>
          </w:rPr>
          <w:fldChar w:fldCharType="separate"/>
        </w:r>
        <w:r>
          <w:rPr>
            <w:noProof/>
            <w:webHidden/>
          </w:rPr>
          <w:t>55</w:t>
        </w:r>
        <w:r>
          <w:rPr>
            <w:noProof/>
            <w:webHidden/>
          </w:rPr>
          <w:fldChar w:fldCharType="end"/>
        </w:r>
      </w:hyperlink>
    </w:p>
    <w:p w14:paraId="041D6DC4" w14:textId="0E9820F6"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27" w:history="1">
        <w:r w:rsidRPr="00A578CF">
          <w:rPr>
            <w:rStyle w:val="Hyperlink"/>
            <w:rFonts w:ascii="MS Gothic" w:eastAsia="MS Gothic" w:hAnsi="MS Gothic" w:cs="MS Gothic" w:hint="eastAsia"/>
            <w:noProof/>
            <w:lang w:val="ru-RU"/>
          </w:rPr>
          <w:t>在意</w:t>
        </w:r>
        <w:r w:rsidRPr="00A578CF">
          <w:rPr>
            <w:rStyle w:val="Hyperlink"/>
            <w:rFonts w:ascii="Microsoft JhengHei" w:eastAsia="Microsoft JhengHei" w:hAnsi="Microsoft JhengHei" w:cs="Microsoft JhengHei" w:hint="eastAsia"/>
            <w:noProof/>
            <w:lang w:val="ru-RU"/>
          </w:rPr>
          <w:t>识到自身罪性的情况下为世界祈祷</w:t>
        </w:r>
        <w:r>
          <w:rPr>
            <w:noProof/>
            <w:webHidden/>
          </w:rPr>
          <w:tab/>
        </w:r>
        <w:r>
          <w:rPr>
            <w:noProof/>
            <w:webHidden/>
          </w:rPr>
          <w:fldChar w:fldCharType="begin"/>
        </w:r>
        <w:r>
          <w:rPr>
            <w:noProof/>
            <w:webHidden/>
          </w:rPr>
          <w:instrText xml:space="preserve"> PAGEREF _Toc242628827 \h </w:instrText>
        </w:r>
        <w:r>
          <w:rPr>
            <w:noProof/>
            <w:webHidden/>
          </w:rPr>
        </w:r>
        <w:r>
          <w:rPr>
            <w:noProof/>
            <w:webHidden/>
          </w:rPr>
          <w:fldChar w:fldCharType="separate"/>
        </w:r>
        <w:r>
          <w:rPr>
            <w:noProof/>
            <w:webHidden/>
          </w:rPr>
          <w:t>55</w:t>
        </w:r>
        <w:r>
          <w:rPr>
            <w:noProof/>
            <w:webHidden/>
          </w:rPr>
          <w:fldChar w:fldCharType="end"/>
        </w:r>
      </w:hyperlink>
    </w:p>
    <w:p w14:paraId="7808A36F" w14:textId="7D043B9C"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28" w:history="1">
        <w:r w:rsidRPr="00A578CF">
          <w:rPr>
            <w:rStyle w:val="Hyperlink"/>
            <w:rFonts w:ascii="MS Gothic" w:eastAsia="MS Gothic" w:hAnsi="MS Gothic" w:cs="MS Gothic" w:hint="eastAsia"/>
            <w:noProof/>
            <w:lang w:val="ru-RU"/>
          </w:rPr>
          <w:t>他人的痛苦</w:t>
        </w:r>
        <w:r w:rsidRPr="00A578CF">
          <w:rPr>
            <w:rStyle w:val="Hyperlink"/>
            <w:rFonts w:ascii="Microsoft JhengHei" w:eastAsia="Microsoft JhengHei" w:hAnsi="Microsoft JhengHei" w:cs="Microsoft JhengHei" w:hint="eastAsia"/>
            <w:noProof/>
            <w:lang w:val="ru-RU"/>
          </w:rPr>
          <w:t>应当成为自己的痛苦</w:t>
        </w:r>
        <w:r>
          <w:rPr>
            <w:noProof/>
            <w:webHidden/>
          </w:rPr>
          <w:tab/>
        </w:r>
        <w:r>
          <w:rPr>
            <w:noProof/>
            <w:webHidden/>
          </w:rPr>
          <w:fldChar w:fldCharType="begin"/>
        </w:r>
        <w:r>
          <w:rPr>
            <w:noProof/>
            <w:webHidden/>
          </w:rPr>
          <w:instrText xml:space="preserve"> PAGEREF _Toc242628828 \h </w:instrText>
        </w:r>
        <w:r>
          <w:rPr>
            <w:noProof/>
            <w:webHidden/>
          </w:rPr>
        </w:r>
        <w:r>
          <w:rPr>
            <w:noProof/>
            <w:webHidden/>
          </w:rPr>
          <w:fldChar w:fldCharType="separate"/>
        </w:r>
        <w:r>
          <w:rPr>
            <w:noProof/>
            <w:webHidden/>
          </w:rPr>
          <w:t>56</w:t>
        </w:r>
        <w:r>
          <w:rPr>
            <w:noProof/>
            <w:webHidden/>
          </w:rPr>
          <w:fldChar w:fldCharType="end"/>
        </w:r>
      </w:hyperlink>
    </w:p>
    <w:p w14:paraId="7E72D21B" w14:textId="2BD9C6DD"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29" w:history="1">
        <w:r w:rsidRPr="00A578CF">
          <w:rPr>
            <w:rStyle w:val="Hyperlink"/>
            <w:rFonts w:ascii="Microsoft JhengHei" w:eastAsia="Microsoft JhengHei" w:hAnsi="Microsoft JhengHei" w:cs="Microsoft JhengHei" w:hint="eastAsia"/>
            <w:noProof/>
            <w:lang w:val="ru-RU"/>
          </w:rPr>
          <w:t>为具体需求和整个世界祈祷</w:t>
        </w:r>
        <w:r>
          <w:rPr>
            <w:noProof/>
            <w:webHidden/>
          </w:rPr>
          <w:tab/>
        </w:r>
        <w:r>
          <w:rPr>
            <w:noProof/>
            <w:webHidden/>
          </w:rPr>
          <w:fldChar w:fldCharType="begin"/>
        </w:r>
        <w:r>
          <w:rPr>
            <w:noProof/>
            <w:webHidden/>
          </w:rPr>
          <w:instrText xml:space="preserve"> PAGEREF _Toc242628829 \h </w:instrText>
        </w:r>
        <w:r>
          <w:rPr>
            <w:noProof/>
            <w:webHidden/>
          </w:rPr>
        </w:r>
        <w:r>
          <w:rPr>
            <w:noProof/>
            <w:webHidden/>
          </w:rPr>
          <w:fldChar w:fldCharType="separate"/>
        </w:r>
        <w:r>
          <w:rPr>
            <w:noProof/>
            <w:webHidden/>
          </w:rPr>
          <w:t>57</w:t>
        </w:r>
        <w:r>
          <w:rPr>
            <w:noProof/>
            <w:webHidden/>
          </w:rPr>
          <w:fldChar w:fldCharType="end"/>
        </w:r>
      </w:hyperlink>
    </w:p>
    <w:p w14:paraId="15F34E85" w14:textId="39D6ACC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30" w:history="1">
        <w:r w:rsidRPr="00A578CF">
          <w:rPr>
            <w:rStyle w:val="Hyperlink"/>
            <w:rFonts w:ascii="Microsoft JhengHei" w:eastAsia="Microsoft JhengHei" w:hAnsi="Microsoft JhengHei" w:cs="Microsoft JhengHei" w:hint="eastAsia"/>
            <w:noProof/>
            <w:lang w:val="ru-RU"/>
          </w:rPr>
          <w:t>为那些请求我们代祷的人祈祷</w:t>
        </w:r>
        <w:r>
          <w:rPr>
            <w:noProof/>
            <w:webHidden/>
          </w:rPr>
          <w:tab/>
        </w:r>
        <w:r>
          <w:rPr>
            <w:noProof/>
            <w:webHidden/>
          </w:rPr>
          <w:fldChar w:fldCharType="begin"/>
        </w:r>
        <w:r>
          <w:rPr>
            <w:noProof/>
            <w:webHidden/>
          </w:rPr>
          <w:instrText xml:space="preserve"> PAGEREF _Toc242628830 \h </w:instrText>
        </w:r>
        <w:r>
          <w:rPr>
            <w:noProof/>
            <w:webHidden/>
          </w:rPr>
        </w:r>
        <w:r>
          <w:rPr>
            <w:noProof/>
            <w:webHidden/>
          </w:rPr>
          <w:fldChar w:fldCharType="separate"/>
        </w:r>
        <w:r>
          <w:rPr>
            <w:noProof/>
            <w:webHidden/>
          </w:rPr>
          <w:t>58</w:t>
        </w:r>
        <w:r>
          <w:rPr>
            <w:noProof/>
            <w:webHidden/>
          </w:rPr>
          <w:fldChar w:fldCharType="end"/>
        </w:r>
      </w:hyperlink>
    </w:p>
    <w:p w14:paraId="32180FC5" w14:textId="1F8B95B6"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31" w:history="1">
        <w:r w:rsidRPr="00A578CF">
          <w:rPr>
            <w:rStyle w:val="Hyperlink"/>
            <w:rFonts w:ascii="Microsoft JhengHei" w:eastAsia="Microsoft JhengHei" w:hAnsi="Microsoft JhengHei" w:cs="Microsoft JhengHei" w:hint="eastAsia"/>
            <w:noProof/>
            <w:lang w:val="ru-RU"/>
          </w:rPr>
          <w:t>为病患的祷告</w:t>
        </w:r>
        <w:r>
          <w:rPr>
            <w:noProof/>
            <w:webHidden/>
          </w:rPr>
          <w:tab/>
        </w:r>
        <w:r>
          <w:rPr>
            <w:noProof/>
            <w:webHidden/>
          </w:rPr>
          <w:fldChar w:fldCharType="begin"/>
        </w:r>
        <w:r>
          <w:rPr>
            <w:noProof/>
            <w:webHidden/>
          </w:rPr>
          <w:instrText xml:space="preserve"> PAGEREF _Toc242628831 \h </w:instrText>
        </w:r>
        <w:r>
          <w:rPr>
            <w:noProof/>
            <w:webHidden/>
          </w:rPr>
        </w:r>
        <w:r>
          <w:rPr>
            <w:noProof/>
            <w:webHidden/>
          </w:rPr>
          <w:fldChar w:fldCharType="separate"/>
        </w:r>
        <w:r>
          <w:rPr>
            <w:noProof/>
            <w:webHidden/>
          </w:rPr>
          <w:t>60</w:t>
        </w:r>
        <w:r>
          <w:rPr>
            <w:noProof/>
            <w:webHidden/>
          </w:rPr>
          <w:fldChar w:fldCharType="end"/>
        </w:r>
      </w:hyperlink>
    </w:p>
    <w:p w14:paraId="6021CF08" w14:textId="6693AFB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32" w:history="1">
        <w:r w:rsidRPr="00A578CF">
          <w:rPr>
            <w:rStyle w:val="Hyperlink"/>
            <w:rFonts w:ascii="MS Gothic" w:eastAsia="MS Gothic" w:hAnsi="MS Gothic" w:cs="MS Gothic" w:hint="eastAsia"/>
            <w:noProof/>
            <w:lang w:val="ru-RU"/>
          </w:rPr>
          <w:t>在充</w:t>
        </w:r>
        <w:r w:rsidRPr="00A578CF">
          <w:rPr>
            <w:rStyle w:val="Hyperlink"/>
            <w:rFonts w:ascii="Microsoft JhengHei" w:eastAsia="Microsoft JhengHei" w:hAnsi="Microsoft JhengHei" w:cs="Microsoft JhengHei" w:hint="eastAsia"/>
            <w:noProof/>
            <w:lang w:val="ru-RU"/>
          </w:rPr>
          <w:t>满痛苦的祈祷之后，必有神的安慰</w:t>
        </w:r>
        <w:r>
          <w:rPr>
            <w:noProof/>
            <w:webHidden/>
          </w:rPr>
          <w:tab/>
        </w:r>
        <w:r>
          <w:rPr>
            <w:noProof/>
            <w:webHidden/>
          </w:rPr>
          <w:fldChar w:fldCharType="begin"/>
        </w:r>
        <w:r>
          <w:rPr>
            <w:noProof/>
            <w:webHidden/>
          </w:rPr>
          <w:instrText xml:space="preserve"> PAGEREF _Toc242628832 \h </w:instrText>
        </w:r>
        <w:r>
          <w:rPr>
            <w:noProof/>
            <w:webHidden/>
          </w:rPr>
        </w:r>
        <w:r>
          <w:rPr>
            <w:noProof/>
            <w:webHidden/>
          </w:rPr>
          <w:fldChar w:fldCharType="separate"/>
        </w:r>
        <w:r>
          <w:rPr>
            <w:noProof/>
            <w:webHidden/>
          </w:rPr>
          <w:t>60</w:t>
        </w:r>
        <w:r>
          <w:rPr>
            <w:noProof/>
            <w:webHidden/>
          </w:rPr>
          <w:fldChar w:fldCharType="end"/>
        </w:r>
      </w:hyperlink>
    </w:p>
    <w:p w14:paraId="0C105747" w14:textId="2FBD4B27"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33" w:history="1">
        <w:r w:rsidRPr="00A578CF">
          <w:rPr>
            <w:rStyle w:val="Hyperlink"/>
            <w:rFonts w:ascii="MS Gothic" w:eastAsia="MS Gothic" w:hAnsi="MS Gothic" w:cs="MS Gothic" w:hint="eastAsia"/>
            <w:noProof/>
            <w:lang w:val="ru-RU"/>
          </w:rPr>
          <w:t>第三章。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w:t>
        </w:r>
        <w:r w:rsidRPr="00A578CF">
          <w:rPr>
            <w:rStyle w:val="Hyperlink"/>
            <w:rFonts w:ascii="Microsoft JhengHei" w:eastAsia="Microsoft JhengHei" w:hAnsi="Microsoft JhengHei" w:cs="Microsoft JhengHei" w:hint="eastAsia"/>
            <w:noProof/>
            <w:lang w:val="ru-RU"/>
          </w:rPr>
          <w:t>为亡者祈祷</w:t>
        </w:r>
        <w:r>
          <w:rPr>
            <w:noProof/>
            <w:webHidden/>
          </w:rPr>
          <w:tab/>
        </w:r>
        <w:r>
          <w:rPr>
            <w:noProof/>
            <w:webHidden/>
          </w:rPr>
          <w:fldChar w:fldCharType="begin"/>
        </w:r>
        <w:r>
          <w:rPr>
            <w:noProof/>
            <w:webHidden/>
          </w:rPr>
          <w:instrText xml:space="preserve"> PAGEREF _Toc242628833 \h </w:instrText>
        </w:r>
        <w:r>
          <w:rPr>
            <w:noProof/>
            <w:webHidden/>
          </w:rPr>
        </w:r>
        <w:r>
          <w:rPr>
            <w:noProof/>
            <w:webHidden/>
          </w:rPr>
          <w:fldChar w:fldCharType="separate"/>
        </w:r>
        <w:r>
          <w:rPr>
            <w:noProof/>
            <w:webHidden/>
          </w:rPr>
          <w:t>60</w:t>
        </w:r>
        <w:r>
          <w:rPr>
            <w:noProof/>
            <w:webHidden/>
          </w:rPr>
          <w:fldChar w:fldCharType="end"/>
        </w:r>
      </w:hyperlink>
    </w:p>
    <w:p w14:paraId="69F0EB73" w14:textId="648E1613"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34" w:history="1">
        <w:r w:rsidRPr="00A578CF">
          <w:rPr>
            <w:rStyle w:val="Hyperlink"/>
            <w:noProof/>
            <w:lang w:val="ru-RU"/>
          </w:rPr>
          <w:t>“</w:t>
        </w:r>
        <w:r w:rsidRPr="00A578CF">
          <w:rPr>
            <w:rStyle w:val="Hyperlink"/>
            <w:rFonts w:ascii="MS Gothic" w:eastAsia="MS Gothic" w:hAnsi="MS Gothic" w:cs="MS Gothic" w:hint="eastAsia"/>
            <w:noProof/>
            <w:lang w:val="ru-RU"/>
          </w:rPr>
          <w:t>将从死亡</w:t>
        </w:r>
        <w:r w:rsidRPr="00A578CF">
          <w:rPr>
            <w:rStyle w:val="Hyperlink"/>
            <w:rFonts w:ascii="Microsoft JhengHei" w:eastAsia="Microsoft JhengHei" w:hAnsi="Microsoft JhengHei" w:cs="Microsoft JhengHei" w:hint="eastAsia"/>
            <w:noProof/>
            <w:lang w:val="ru-RU"/>
          </w:rPr>
          <w:t>进入生命</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_Toc242628834 \h </w:instrText>
        </w:r>
        <w:r>
          <w:rPr>
            <w:noProof/>
            <w:webHidden/>
          </w:rPr>
        </w:r>
        <w:r>
          <w:rPr>
            <w:noProof/>
            <w:webHidden/>
          </w:rPr>
          <w:fldChar w:fldCharType="separate"/>
        </w:r>
        <w:r>
          <w:rPr>
            <w:noProof/>
            <w:webHidden/>
          </w:rPr>
          <w:t>61</w:t>
        </w:r>
        <w:r>
          <w:rPr>
            <w:noProof/>
            <w:webHidden/>
          </w:rPr>
          <w:fldChar w:fldCharType="end"/>
        </w:r>
      </w:hyperlink>
    </w:p>
    <w:p w14:paraId="5A857E81" w14:textId="0A9A1DB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35" w:history="1">
        <w:r w:rsidRPr="00A578CF">
          <w:rPr>
            <w:rStyle w:val="Hyperlink"/>
            <w:rFonts w:ascii="Microsoft JhengHei" w:eastAsia="Microsoft JhengHei" w:hAnsi="Microsoft JhengHei" w:cs="Microsoft JhengHei" w:hint="eastAsia"/>
            <w:noProof/>
            <w:lang w:val="ru-RU"/>
          </w:rPr>
          <w:t>让我们永远为逝者祈祷</w:t>
        </w:r>
        <w:r>
          <w:rPr>
            <w:noProof/>
            <w:webHidden/>
          </w:rPr>
          <w:tab/>
        </w:r>
        <w:r>
          <w:rPr>
            <w:noProof/>
            <w:webHidden/>
          </w:rPr>
          <w:fldChar w:fldCharType="begin"/>
        </w:r>
        <w:r>
          <w:rPr>
            <w:noProof/>
            <w:webHidden/>
          </w:rPr>
          <w:instrText xml:space="preserve"> PAGEREF _Toc242628835 \h </w:instrText>
        </w:r>
        <w:r>
          <w:rPr>
            <w:noProof/>
            <w:webHidden/>
          </w:rPr>
        </w:r>
        <w:r>
          <w:rPr>
            <w:noProof/>
            <w:webHidden/>
          </w:rPr>
          <w:fldChar w:fldCharType="separate"/>
        </w:r>
        <w:r>
          <w:rPr>
            <w:noProof/>
            <w:webHidden/>
          </w:rPr>
          <w:t>62</w:t>
        </w:r>
        <w:r>
          <w:rPr>
            <w:noProof/>
            <w:webHidden/>
          </w:rPr>
          <w:fldChar w:fldCharType="end"/>
        </w:r>
      </w:hyperlink>
    </w:p>
    <w:p w14:paraId="4E531200" w14:textId="415A4CBB"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36" w:history="1">
        <w:r w:rsidRPr="00A578CF">
          <w:rPr>
            <w:rStyle w:val="Hyperlink"/>
            <w:rFonts w:ascii="MS Gothic" w:eastAsia="MS Gothic" w:hAnsi="MS Gothic" w:cs="MS Gothic" w:hint="eastAsia"/>
            <w:noProof/>
            <w:lang w:val="ru-RU"/>
          </w:rPr>
          <w:t>亡者需要祈祷</w:t>
        </w:r>
        <w:r>
          <w:rPr>
            <w:noProof/>
            <w:webHidden/>
          </w:rPr>
          <w:tab/>
        </w:r>
        <w:r>
          <w:rPr>
            <w:noProof/>
            <w:webHidden/>
          </w:rPr>
          <w:fldChar w:fldCharType="begin"/>
        </w:r>
        <w:r>
          <w:rPr>
            <w:noProof/>
            <w:webHidden/>
          </w:rPr>
          <w:instrText xml:space="preserve"> PAGEREF _Toc242628836 \h </w:instrText>
        </w:r>
        <w:r>
          <w:rPr>
            <w:noProof/>
            <w:webHidden/>
          </w:rPr>
        </w:r>
        <w:r>
          <w:rPr>
            <w:noProof/>
            <w:webHidden/>
          </w:rPr>
          <w:fldChar w:fldCharType="separate"/>
        </w:r>
        <w:r>
          <w:rPr>
            <w:noProof/>
            <w:webHidden/>
          </w:rPr>
          <w:t>62</w:t>
        </w:r>
        <w:r>
          <w:rPr>
            <w:noProof/>
            <w:webHidden/>
          </w:rPr>
          <w:fldChar w:fldCharType="end"/>
        </w:r>
      </w:hyperlink>
    </w:p>
    <w:p w14:paraId="63E65C7F" w14:textId="3886A7F2"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37" w:history="1">
        <w:r w:rsidRPr="00A578CF">
          <w:rPr>
            <w:rStyle w:val="Hyperlink"/>
            <w:rFonts w:ascii="MS Gothic" w:eastAsia="MS Gothic" w:hAnsi="MS Gothic" w:cs="MS Gothic" w:hint="eastAsia"/>
            <w:noProof/>
            <w:lang w:val="ru-RU"/>
          </w:rPr>
          <w:t>减</w:t>
        </w:r>
        <w:r w:rsidRPr="00A578CF">
          <w:rPr>
            <w:rStyle w:val="Hyperlink"/>
            <w:rFonts w:ascii="Microsoft JhengHei" w:eastAsia="Microsoft JhengHei" w:hAnsi="Microsoft JhengHei" w:cs="Microsoft JhengHei" w:hint="eastAsia"/>
            <w:noProof/>
            <w:lang w:val="ru-RU"/>
          </w:rPr>
          <w:t>轻逝者的苦难</w:t>
        </w:r>
        <w:r>
          <w:rPr>
            <w:noProof/>
            <w:webHidden/>
          </w:rPr>
          <w:tab/>
        </w:r>
        <w:r>
          <w:rPr>
            <w:noProof/>
            <w:webHidden/>
          </w:rPr>
          <w:fldChar w:fldCharType="begin"/>
        </w:r>
        <w:r>
          <w:rPr>
            <w:noProof/>
            <w:webHidden/>
          </w:rPr>
          <w:instrText xml:space="preserve"> PAGEREF _Toc242628837 \h </w:instrText>
        </w:r>
        <w:r>
          <w:rPr>
            <w:noProof/>
            <w:webHidden/>
          </w:rPr>
        </w:r>
        <w:r>
          <w:rPr>
            <w:noProof/>
            <w:webHidden/>
          </w:rPr>
          <w:fldChar w:fldCharType="separate"/>
        </w:r>
        <w:r>
          <w:rPr>
            <w:noProof/>
            <w:webHidden/>
          </w:rPr>
          <w:t>63</w:t>
        </w:r>
        <w:r>
          <w:rPr>
            <w:noProof/>
            <w:webHidden/>
          </w:rPr>
          <w:fldChar w:fldCharType="end"/>
        </w:r>
      </w:hyperlink>
    </w:p>
    <w:p w14:paraId="17774D74" w14:textId="2B059DC5"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38" w:history="1">
        <w:r w:rsidRPr="00A578CF">
          <w:rPr>
            <w:rStyle w:val="Hyperlink"/>
            <w:rFonts w:ascii="MS Gothic" w:eastAsia="MS Gothic" w:hAnsi="MS Gothic" w:cs="MS Gothic" w:hint="eastAsia"/>
            <w:noProof/>
            <w:lang w:val="ru-RU"/>
          </w:rPr>
          <w:t>第四章。</w:t>
        </w:r>
        <w:r w:rsidRPr="00A578CF">
          <w:rPr>
            <w:rStyle w:val="Hyperlink"/>
            <w:noProof/>
            <w:lang w:val="ru-RU"/>
          </w:rPr>
          <w:t xml:space="preserve">  </w:t>
        </w:r>
        <w:r w:rsidRPr="00A578CF">
          <w:rPr>
            <w:rStyle w:val="Hyperlink"/>
            <w:rFonts w:ascii="Microsoft JhengHei" w:eastAsia="Microsoft JhengHei" w:hAnsi="Microsoft JhengHei" w:cs="Microsoft JhengHei" w:hint="eastAsia"/>
            <w:noProof/>
            <w:lang w:val="ru-RU"/>
          </w:rPr>
          <w:t>论《诗篇》犹如击溃魔鬼的闪电</w:t>
        </w:r>
        <w:r>
          <w:rPr>
            <w:noProof/>
            <w:webHidden/>
          </w:rPr>
          <w:tab/>
        </w:r>
        <w:r>
          <w:rPr>
            <w:noProof/>
            <w:webHidden/>
          </w:rPr>
          <w:fldChar w:fldCharType="begin"/>
        </w:r>
        <w:r>
          <w:rPr>
            <w:noProof/>
            <w:webHidden/>
          </w:rPr>
          <w:instrText xml:space="preserve"> PAGEREF _Toc242628838 \h </w:instrText>
        </w:r>
        <w:r>
          <w:rPr>
            <w:noProof/>
            <w:webHidden/>
          </w:rPr>
        </w:r>
        <w:r>
          <w:rPr>
            <w:noProof/>
            <w:webHidden/>
          </w:rPr>
          <w:fldChar w:fldCharType="separate"/>
        </w:r>
        <w:r>
          <w:rPr>
            <w:noProof/>
            <w:webHidden/>
          </w:rPr>
          <w:t>64</w:t>
        </w:r>
        <w:r>
          <w:rPr>
            <w:noProof/>
            <w:webHidden/>
          </w:rPr>
          <w:fldChar w:fldCharType="end"/>
        </w:r>
      </w:hyperlink>
    </w:p>
    <w:p w14:paraId="56E32265" w14:textId="4F0F5BF1"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39" w:history="1">
        <w:r w:rsidRPr="00A578CF">
          <w:rPr>
            <w:rStyle w:val="Hyperlink"/>
            <w:rFonts w:ascii="MS Gothic" w:eastAsia="MS Gothic" w:hAnsi="MS Gothic" w:cs="MS Gothic" w:hint="eastAsia"/>
            <w:noProof/>
            <w:lang w:val="ru-RU"/>
          </w:rPr>
          <w:t>大</w:t>
        </w:r>
        <w:r w:rsidRPr="00A578CF">
          <w:rPr>
            <w:rStyle w:val="Hyperlink"/>
            <w:rFonts w:ascii="Microsoft JhengHei" w:eastAsia="Microsoft JhengHei" w:hAnsi="Microsoft JhengHei" w:cs="Microsoft JhengHei" w:hint="eastAsia"/>
            <w:noProof/>
            <w:lang w:val="ru-RU"/>
          </w:rPr>
          <w:t>卫的诗篇是受神启示的</w:t>
        </w:r>
        <w:r>
          <w:rPr>
            <w:noProof/>
            <w:webHidden/>
          </w:rPr>
          <w:tab/>
        </w:r>
        <w:r>
          <w:rPr>
            <w:noProof/>
            <w:webHidden/>
          </w:rPr>
          <w:fldChar w:fldCharType="begin"/>
        </w:r>
        <w:r>
          <w:rPr>
            <w:noProof/>
            <w:webHidden/>
          </w:rPr>
          <w:instrText xml:space="preserve"> PAGEREF _Toc242628839 \h </w:instrText>
        </w:r>
        <w:r>
          <w:rPr>
            <w:noProof/>
            <w:webHidden/>
          </w:rPr>
        </w:r>
        <w:r>
          <w:rPr>
            <w:noProof/>
            <w:webHidden/>
          </w:rPr>
          <w:fldChar w:fldCharType="separate"/>
        </w:r>
        <w:r>
          <w:rPr>
            <w:noProof/>
            <w:webHidden/>
          </w:rPr>
          <w:t>64</w:t>
        </w:r>
        <w:r>
          <w:rPr>
            <w:noProof/>
            <w:webHidden/>
          </w:rPr>
          <w:fldChar w:fldCharType="end"/>
        </w:r>
      </w:hyperlink>
    </w:p>
    <w:p w14:paraId="62AB72ED" w14:textId="0E76BFE2"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40" w:history="1">
        <w:r w:rsidRPr="00A578CF">
          <w:rPr>
            <w:rStyle w:val="Hyperlink"/>
            <w:rFonts w:ascii="MS Gothic" w:eastAsia="MS Gothic" w:hAnsi="MS Gothic" w:cs="MS Gothic" w:hint="eastAsia"/>
            <w:noProof/>
            <w:lang w:val="ru-RU"/>
          </w:rPr>
          <w:t>根据圣阿</w:t>
        </w:r>
        <w:r w:rsidRPr="00A578CF">
          <w:rPr>
            <w:rStyle w:val="Hyperlink"/>
            <w:rFonts w:ascii="Yu Gothic" w:eastAsia="Yu Gothic" w:hAnsi="Yu Gothic" w:cs="Yu Gothic" w:hint="eastAsia"/>
            <w:noProof/>
            <w:lang w:val="ru-RU"/>
          </w:rPr>
          <w:t>尔塞尼</w:t>
        </w:r>
        <w:r w:rsidRPr="00A578CF">
          <w:rPr>
            <w:rStyle w:val="Hyperlink"/>
            <w:rFonts w:ascii="Microsoft JhengHei" w:eastAsia="Microsoft JhengHei" w:hAnsi="Microsoft JhengHei" w:cs="Microsoft JhengHei" w:hint="eastAsia"/>
            <w:noProof/>
            <w:lang w:val="ru-RU"/>
          </w:rPr>
          <w:t>乌斯的《情境读经法》诵读《诗篇》</w:t>
        </w:r>
        <w:r>
          <w:rPr>
            <w:noProof/>
            <w:webHidden/>
          </w:rPr>
          <w:tab/>
        </w:r>
        <w:r>
          <w:rPr>
            <w:noProof/>
            <w:webHidden/>
          </w:rPr>
          <w:fldChar w:fldCharType="begin"/>
        </w:r>
        <w:r>
          <w:rPr>
            <w:noProof/>
            <w:webHidden/>
          </w:rPr>
          <w:instrText xml:space="preserve"> PAGEREF _Toc242628840 \h </w:instrText>
        </w:r>
        <w:r>
          <w:rPr>
            <w:noProof/>
            <w:webHidden/>
          </w:rPr>
        </w:r>
        <w:r>
          <w:rPr>
            <w:noProof/>
            <w:webHidden/>
          </w:rPr>
          <w:fldChar w:fldCharType="separate"/>
        </w:r>
        <w:r>
          <w:rPr>
            <w:noProof/>
            <w:webHidden/>
          </w:rPr>
          <w:t>65</w:t>
        </w:r>
        <w:r>
          <w:rPr>
            <w:noProof/>
            <w:webHidden/>
          </w:rPr>
          <w:fldChar w:fldCharType="end"/>
        </w:r>
      </w:hyperlink>
    </w:p>
    <w:p w14:paraId="6664E010" w14:textId="6D091578"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41" w:history="1">
        <w:r w:rsidRPr="00A578CF">
          <w:rPr>
            <w:rStyle w:val="Hyperlink"/>
            <w:rFonts w:ascii="Microsoft JhengHei" w:eastAsia="Microsoft JhengHei" w:hAnsi="Microsoft JhengHei" w:cs="Microsoft JhengHei" w:hint="eastAsia"/>
            <w:noProof/>
            <w:lang w:val="ru-RU"/>
          </w:rPr>
          <w:t>让我们为各种需求祈祷</w:t>
        </w:r>
        <w:r>
          <w:rPr>
            <w:noProof/>
            <w:webHidden/>
          </w:rPr>
          <w:tab/>
        </w:r>
        <w:r>
          <w:rPr>
            <w:noProof/>
            <w:webHidden/>
          </w:rPr>
          <w:fldChar w:fldCharType="begin"/>
        </w:r>
        <w:r>
          <w:rPr>
            <w:noProof/>
            <w:webHidden/>
          </w:rPr>
          <w:instrText xml:space="preserve"> PAGEREF _Toc242628841 \h </w:instrText>
        </w:r>
        <w:r>
          <w:rPr>
            <w:noProof/>
            <w:webHidden/>
          </w:rPr>
        </w:r>
        <w:r>
          <w:rPr>
            <w:noProof/>
            <w:webHidden/>
          </w:rPr>
          <w:fldChar w:fldCharType="separate"/>
        </w:r>
        <w:r>
          <w:rPr>
            <w:noProof/>
            <w:webHidden/>
          </w:rPr>
          <w:t>66</w:t>
        </w:r>
        <w:r>
          <w:rPr>
            <w:noProof/>
            <w:webHidden/>
          </w:rPr>
          <w:fldChar w:fldCharType="end"/>
        </w:r>
      </w:hyperlink>
    </w:p>
    <w:p w14:paraId="46F4AA37" w14:textId="06D03836"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42" w:history="1">
        <w:r w:rsidRPr="00A578CF">
          <w:rPr>
            <w:rStyle w:val="Hyperlink"/>
            <w:rFonts w:ascii="MS Gothic" w:eastAsia="MS Gothic" w:hAnsi="MS Gothic" w:cs="MS Gothic" w:hint="eastAsia"/>
            <w:noProof/>
            <w:lang w:val="ru-RU"/>
          </w:rPr>
          <w:t>《</w:t>
        </w:r>
        <w:r w:rsidRPr="00A578CF">
          <w:rPr>
            <w:rStyle w:val="Hyperlink"/>
            <w:rFonts w:ascii="Microsoft JhengHei" w:eastAsia="Microsoft JhengHei" w:hAnsi="Microsoft JhengHei" w:cs="Microsoft JhengHei" w:hint="eastAsia"/>
            <w:noProof/>
            <w:lang w:val="ru-RU"/>
          </w:rPr>
          <w:t>诗篇》中的祷告</w:t>
        </w:r>
        <w:r>
          <w:rPr>
            <w:noProof/>
            <w:webHidden/>
          </w:rPr>
          <w:tab/>
        </w:r>
        <w:r>
          <w:rPr>
            <w:noProof/>
            <w:webHidden/>
          </w:rPr>
          <w:fldChar w:fldCharType="begin"/>
        </w:r>
        <w:r>
          <w:rPr>
            <w:noProof/>
            <w:webHidden/>
          </w:rPr>
          <w:instrText xml:space="preserve"> PAGEREF _Toc242628842 \h </w:instrText>
        </w:r>
        <w:r>
          <w:rPr>
            <w:noProof/>
            <w:webHidden/>
          </w:rPr>
        </w:r>
        <w:r>
          <w:rPr>
            <w:noProof/>
            <w:webHidden/>
          </w:rPr>
          <w:fldChar w:fldCharType="separate"/>
        </w:r>
        <w:r>
          <w:rPr>
            <w:noProof/>
            <w:webHidden/>
          </w:rPr>
          <w:t>67</w:t>
        </w:r>
        <w:r>
          <w:rPr>
            <w:noProof/>
            <w:webHidden/>
          </w:rPr>
          <w:fldChar w:fldCharType="end"/>
        </w:r>
      </w:hyperlink>
    </w:p>
    <w:p w14:paraId="3332E91B" w14:textId="60C55636" w:rsidR="004225C6" w:rsidRDefault="004225C6">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843" w:history="1">
        <w:r w:rsidRPr="00A578CF">
          <w:rPr>
            <w:rStyle w:val="Hyperlink"/>
            <w:rFonts w:ascii="MS Gothic" w:eastAsia="MS Gothic" w:hAnsi="MS Gothic" w:cs="MS Gothic" w:hint="eastAsia"/>
            <w:noProof/>
            <w:lang w:val="ru-RU"/>
          </w:rPr>
          <w:t>第五部分。</w:t>
        </w:r>
        <w:r w:rsidRPr="00A578CF">
          <w:rPr>
            <w:rStyle w:val="Hyperlink"/>
            <w:noProof/>
            <w:lang w:val="ru-RU"/>
          </w:rPr>
          <w:t xml:space="preserve">  </w:t>
        </w:r>
        <w:r w:rsidRPr="00A578CF">
          <w:rPr>
            <w:rStyle w:val="Hyperlink"/>
            <w:rFonts w:ascii="MS Gothic" w:eastAsia="MS Gothic" w:hAnsi="MS Gothic" w:cs="MS Gothic" w:hint="eastAsia"/>
            <w:noProof/>
            <w:lang w:val="ru-RU"/>
          </w:rPr>
          <w:t>耶</w:t>
        </w:r>
        <w:r w:rsidRPr="00A578CF">
          <w:rPr>
            <w:rStyle w:val="Hyperlink"/>
            <w:rFonts w:ascii="Microsoft JhengHei" w:eastAsia="Microsoft JhengHei" w:hAnsi="Microsoft JhengHei" w:cs="Microsoft JhengHei" w:hint="eastAsia"/>
            <w:noProof/>
            <w:lang w:val="ru-RU"/>
          </w:rPr>
          <w:t>稣祷文与清醒</w:t>
        </w:r>
        <w:r>
          <w:rPr>
            <w:noProof/>
            <w:webHidden/>
          </w:rPr>
          <w:tab/>
        </w:r>
        <w:r>
          <w:rPr>
            <w:noProof/>
            <w:webHidden/>
          </w:rPr>
          <w:fldChar w:fldCharType="begin"/>
        </w:r>
        <w:r>
          <w:rPr>
            <w:noProof/>
            <w:webHidden/>
          </w:rPr>
          <w:instrText xml:space="preserve"> PAGEREF _Toc242628843 \h </w:instrText>
        </w:r>
        <w:r>
          <w:rPr>
            <w:noProof/>
            <w:webHidden/>
          </w:rPr>
        </w:r>
        <w:r>
          <w:rPr>
            <w:noProof/>
            <w:webHidden/>
          </w:rPr>
          <w:fldChar w:fldCharType="separate"/>
        </w:r>
        <w:r>
          <w:rPr>
            <w:noProof/>
            <w:webHidden/>
          </w:rPr>
          <w:t>68</w:t>
        </w:r>
        <w:r>
          <w:rPr>
            <w:noProof/>
            <w:webHidden/>
          </w:rPr>
          <w:fldChar w:fldCharType="end"/>
        </w:r>
      </w:hyperlink>
    </w:p>
    <w:p w14:paraId="43258494" w14:textId="64921A4B"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44" w:history="1">
        <w:r w:rsidRPr="00A578CF">
          <w:rPr>
            <w:rStyle w:val="Hyperlink"/>
            <w:rFonts w:ascii="MS Gothic" w:eastAsia="MS Gothic" w:hAnsi="MS Gothic" w:cs="MS Gothic" w:hint="eastAsia"/>
            <w:noProof/>
            <w:lang w:val="ru-RU"/>
          </w:rPr>
          <w:t>第一章。</w:t>
        </w:r>
        <w:r w:rsidRPr="00A578CF">
          <w:rPr>
            <w:rStyle w:val="Hyperlink"/>
            <w:noProof/>
            <w:lang w:val="ru-RU"/>
          </w:rPr>
          <w:t xml:space="preserve">  </w:t>
        </w:r>
        <w:r w:rsidRPr="00A578CF">
          <w:rPr>
            <w:rStyle w:val="Hyperlink"/>
            <w:rFonts w:ascii="Microsoft JhengHei" w:eastAsia="Microsoft JhengHei" w:hAnsi="Microsoft JhengHei" w:cs="Microsoft JhengHei" w:hint="eastAsia"/>
            <w:noProof/>
            <w:lang w:val="ru-RU"/>
          </w:rPr>
          <w:t>论耶稣祷文的力量</w:t>
        </w:r>
        <w:r>
          <w:rPr>
            <w:noProof/>
            <w:webHidden/>
          </w:rPr>
          <w:tab/>
        </w:r>
        <w:r>
          <w:rPr>
            <w:noProof/>
            <w:webHidden/>
          </w:rPr>
          <w:fldChar w:fldCharType="begin"/>
        </w:r>
        <w:r>
          <w:rPr>
            <w:noProof/>
            <w:webHidden/>
          </w:rPr>
          <w:instrText xml:space="preserve"> PAGEREF _Toc242628844 \h </w:instrText>
        </w:r>
        <w:r>
          <w:rPr>
            <w:noProof/>
            <w:webHidden/>
          </w:rPr>
        </w:r>
        <w:r>
          <w:rPr>
            <w:noProof/>
            <w:webHidden/>
          </w:rPr>
          <w:fldChar w:fldCharType="separate"/>
        </w:r>
        <w:r>
          <w:rPr>
            <w:noProof/>
            <w:webHidden/>
          </w:rPr>
          <w:t>68</w:t>
        </w:r>
        <w:r>
          <w:rPr>
            <w:noProof/>
            <w:webHidden/>
          </w:rPr>
          <w:fldChar w:fldCharType="end"/>
        </w:r>
      </w:hyperlink>
    </w:p>
    <w:p w14:paraId="115BFE75" w14:textId="41E34E7D"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45" w:history="1">
        <w:r w:rsidRPr="00A578CF">
          <w:rPr>
            <w:rStyle w:val="Hyperlink"/>
            <w:noProof/>
            <w:lang w:val="ru-RU"/>
          </w:rPr>
          <w:t>“</w:t>
        </w:r>
        <w:r w:rsidRPr="00A578CF">
          <w:rPr>
            <w:rStyle w:val="Hyperlink"/>
            <w:rFonts w:ascii="MS Gothic" w:eastAsia="MS Gothic" w:hAnsi="MS Gothic" w:cs="MS Gothic" w:hint="eastAsia"/>
            <w:noProof/>
            <w:lang w:val="ru-RU"/>
          </w:rPr>
          <w:t>主耶</w:t>
        </w:r>
        <w:r w:rsidRPr="00A578CF">
          <w:rPr>
            <w:rStyle w:val="Hyperlink"/>
            <w:rFonts w:ascii="Microsoft JhengHei" w:eastAsia="Microsoft JhengHei" w:hAnsi="Microsoft JhengHei" w:cs="Microsoft JhengHei" w:hint="eastAsia"/>
            <w:noProof/>
            <w:lang w:val="ru-RU"/>
          </w:rPr>
          <w:t>稣基督，神的儿子，可怜我吧</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_Toc242628845 \h </w:instrText>
        </w:r>
        <w:r>
          <w:rPr>
            <w:noProof/>
            <w:webHidden/>
          </w:rPr>
        </w:r>
        <w:r>
          <w:rPr>
            <w:noProof/>
            <w:webHidden/>
          </w:rPr>
          <w:fldChar w:fldCharType="separate"/>
        </w:r>
        <w:r>
          <w:rPr>
            <w:noProof/>
            <w:webHidden/>
          </w:rPr>
          <w:t>68</w:t>
        </w:r>
        <w:r>
          <w:rPr>
            <w:noProof/>
            <w:webHidden/>
          </w:rPr>
          <w:fldChar w:fldCharType="end"/>
        </w:r>
      </w:hyperlink>
    </w:p>
    <w:p w14:paraId="113D7612" w14:textId="650EF8A9"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46" w:history="1">
        <w:r w:rsidRPr="00A578CF">
          <w:rPr>
            <w:rStyle w:val="Hyperlink"/>
            <w:rFonts w:ascii="MS Gothic" w:eastAsia="MS Gothic" w:hAnsi="MS Gothic" w:cs="MS Gothic" w:hint="eastAsia"/>
            <w:noProof/>
            <w:lang w:val="ru-RU"/>
          </w:rPr>
          <w:t>祷告是抵御魔鬼的</w:t>
        </w:r>
        <w:r w:rsidRPr="00A578CF">
          <w:rPr>
            <w:rStyle w:val="Hyperlink"/>
            <w:rFonts w:ascii="Yu Gothic" w:eastAsia="Yu Gothic" w:hAnsi="Yu Gothic" w:cs="Yu Gothic" w:hint="eastAsia"/>
            <w:noProof/>
            <w:lang w:val="ru-RU"/>
          </w:rPr>
          <w:t>强大武器</w:t>
        </w:r>
        <w:r>
          <w:rPr>
            <w:noProof/>
            <w:webHidden/>
          </w:rPr>
          <w:tab/>
        </w:r>
        <w:r>
          <w:rPr>
            <w:noProof/>
            <w:webHidden/>
          </w:rPr>
          <w:fldChar w:fldCharType="begin"/>
        </w:r>
        <w:r>
          <w:rPr>
            <w:noProof/>
            <w:webHidden/>
          </w:rPr>
          <w:instrText xml:space="preserve"> PAGEREF _Toc242628846 \h </w:instrText>
        </w:r>
        <w:r>
          <w:rPr>
            <w:noProof/>
            <w:webHidden/>
          </w:rPr>
        </w:r>
        <w:r>
          <w:rPr>
            <w:noProof/>
            <w:webHidden/>
          </w:rPr>
          <w:fldChar w:fldCharType="separate"/>
        </w:r>
        <w:r>
          <w:rPr>
            <w:noProof/>
            <w:webHidden/>
          </w:rPr>
          <w:t>69</w:t>
        </w:r>
        <w:r>
          <w:rPr>
            <w:noProof/>
            <w:webHidden/>
          </w:rPr>
          <w:fldChar w:fldCharType="end"/>
        </w:r>
      </w:hyperlink>
    </w:p>
    <w:p w14:paraId="7DE7406A" w14:textId="1246CBC8"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47" w:history="1">
        <w:r w:rsidRPr="00A578CF">
          <w:rPr>
            <w:rStyle w:val="Hyperlink"/>
            <w:rFonts w:ascii="MS Gothic" w:eastAsia="MS Gothic" w:hAnsi="MS Gothic" w:cs="MS Gothic" w:hint="eastAsia"/>
            <w:noProof/>
            <w:lang w:val="ru-RU"/>
          </w:rPr>
          <w:t>要</w:t>
        </w:r>
        <w:r w:rsidRPr="00A578CF">
          <w:rPr>
            <w:rStyle w:val="Hyperlink"/>
            <w:rFonts w:ascii="Microsoft JhengHei" w:eastAsia="Microsoft JhengHei" w:hAnsi="Microsoft JhengHei" w:cs="Microsoft JhengHei" w:hint="eastAsia"/>
            <w:noProof/>
            <w:lang w:val="ru-RU"/>
          </w:rPr>
          <w:t>净化心灵，必须依靠耶稣祷文和灵性操练</w:t>
        </w:r>
        <w:r>
          <w:rPr>
            <w:noProof/>
            <w:webHidden/>
          </w:rPr>
          <w:tab/>
        </w:r>
        <w:r>
          <w:rPr>
            <w:noProof/>
            <w:webHidden/>
          </w:rPr>
          <w:fldChar w:fldCharType="begin"/>
        </w:r>
        <w:r>
          <w:rPr>
            <w:noProof/>
            <w:webHidden/>
          </w:rPr>
          <w:instrText xml:space="preserve"> PAGEREF _Toc242628847 \h </w:instrText>
        </w:r>
        <w:r>
          <w:rPr>
            <w:noProof/>
            <w:webHidden/>
          </w:rPr>
        </w:r>
        <w:r>
          <w:rPr>
            <w:noProof/>
            <w:webHidden/>
          </w:rPr>
          <w:fldChar w:fldCharType="separate"/>
        </w:r>
        <w:r>
          <w:rPr>
            <w:noProof/>
            <w:webHidden/>
          </w:rPr>
          <w:t>70</w:t>
        </w:r>
        <w:r>
          <w:rPr>
            <w:noProof/>
            <w:webHidden/>
          </w:rPr>
          <w:fldChar w:fldCharType="end"/>
        </w:r>
      </w:hyperlink>
    </w:p>
    <w:p w14:paraId="2B9F2556" w14:textId="60699637"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48" w:history="1">
        <w:r w:rsidRPr="00A578CF">
          <w:rPr>
            <w:rStyle w:val="Hyperlink"/>
            <w:rFonts w:ascii="MS Gothic" w:eastAsia="MS Gothic" w:hAnsi="MS Gothic" w:cs="MS Gothic" w:hint="eastAsia"/>
            <w:noProof/>
            <w:lang w:val="ru-RU"/>
          </w:rPr>
          <w:t>第二章。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关于祷告的方式</w:t>
        </w:r>
        <w:r>
          <w:rPr>
            <w:noProof/>
            <w:webHidden/>
          </w:rPr>
          <w:tab/>
        </w:r>
        <w:r>
          <w:rPr>
            <w:noProof/>
            <w:webHidden/>
          </w:rPr>
          <w:fldChar w:fldCharType="begin"/>
        </w:r>
        <w:r>
          <w:rPr>
            <w:noProof/>
            <w:webHidden/>
          </w:rPr>
          <w:instrText xml:space="preserve"> PAGEREF _Toc242628848 \h </w:instrText>
        </w:r>
        <w:r>
          <w:rPr>
            <w:noProof/>
            <w:webHidden/>
          </w:rPr>
        </w:r>
        <w:r>
          <w:rPr>
            <w:noProof/>
            <w:webHidden/>
          </w:rPr>
          <w:fldChar w:fldCharType="separate"/>
        </w:r>
        <w:r>
          <w:rPr>
            <w:noProof/>
            <w:webHidden/>
          </w:rPr>
          <w:t>70</w:t>
        </w:r>
        <w:r>
          <w:rPr>
            <w:noProof/>
            <w:webHidden/>
          </w:rPr>
          <w:fldChar w:fldCharType="end"/>
        </w:r>
      </w:hyperlink>
    </w:p>
    <w:p w14:paraId="13680D6A" w14:textId="2393EE96"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49" w:history="1">
        <w:r w:rsidRPr="00A578CF">
          <w:rPr>
            <w:rStyle w:val="Hyperlink"/>
            <w:rFonts w:ascii="MS Gothic" w:eastAsia="MS Gothic" w:hAnsi="MS Gothic" w:cs="MS Gothic" w:hint="eastAsia"/>
            <w:noProof/>
            <w:lang w:val="ru-RU"/>
          </w:rPr>
          <w:t>是出声、</w:t>
        </w:r>
        <w:r w:rsidRPr="00A578CF">
          <w:rPr>
            <w:rStyle w:val="Hyperlink"/>
            <w:rFonts w:ascii="Microsoft JhengHei" w:eastAsia="Microsoft JhengHei" w:hAnsi="Microsoft JhengHei" w:cs="Microsoft JhengHei" w:hint="eastAsia"/>
            <w:noProof/>
            <w:lang w:val="ru-RU"/>
          </w:rPr>
          <w:t>轻声还是默祷？</w:t>
        </w:r>
        <w:r>
          <w:rPr>
            <w:noProof/>
            <w:webHidden/>
          </w:rPr>
          <w:tab/>
        </w:r>
        <w:r>
          <w:rPr>
            <w:noProof/>
            <w:webHidden/>
          </w:rPr>
          <w:fldChar w:fldCharType="begin"/>
        </w:r>
        <w:r>
          <w:rPr>
            <w:noProof/>
            <w:webHidden/>
          </w:rPr>
          <w:instrText xml:space="preserve"> PAGEREF _Toc242628849 \h </w:instrText>
        </w:r>
        <w:r>
          <w:rPr>
            <w:noProof/>
            <w:webHidden/>
          </w:rPr>
        </w:r>
        <w:r>
          <w:rPr>
            <w:noProof/>
            <w:webHidden/>
          </w:rPr>
          <w:fldChar w:fldCharType="separate"/>
        </w:r>
        <w:r>
          <w:rPr>
            <w:noProof/>
            <w:webHidden/>
          </w:rPr>
          <w:t>70</w:t>
        </w:r>
        <w:r>
          <w:rPr>
            <w:noProof/>
            <w:webHidden/>
          </w:rPr>
          <w:fldChar w:fldCharType="end"/>
        </w:r>
      </w:hyperlink>
    </w:p>
    <w:p w14:paraId="19D765B1" w14:textId="677D7306"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50" w:history="1">
        <w:r w:rsidRPr="00A578CF">
          <w:rPr>
            <w:rStyle w:val="Hyperlink"/>
            <w:rFonts w:ascii="MS Gothic" w:eastAsia="MS Gothic" w:hAnsi="MS Gothic" w:cs="MS Gothic" w:hint="eastAsia"/>
            <w:noProof/>
            <w:lang w:val="ru-RU"/>
          </w:rPr>
          <w:t>无</w:t>
        </w:r>
        <w:r w:rsidRPr="00A578CF">
          <w:rPr>
            <w:rStyle w:val="Hyperlink"/>
            <w:rFonts w:ascii="Microsoft JhengHei" w:eastAsia="Microsoft JhengHei" w:hAnsi="Microsoft JhengHei" w:cs="Microsoft JhengHei" w:hint="eastAsia"/>
            <w:noProof/>
            <w:lang w:val="ru-RU"/>
          </w:rPr>
          <w:t>论身处何地，都要践行耶稣祷文</w:t>
        </w:r>
        <w:r>
          <w:rPr>
            <w:noProof/>
            <w:webHidden/>
          </w:rPr>
          <w:tab/>
        </w:r>
        <w:r>
          <w:rPr>
            <w:noProof/>
            <w:webHidden/>
          </w:rPr>
          <w:fldChar w:fldCharType="begin"/>
        </w:r>
        <w:r>
          <w:rPr>
            <w:noProof/>
            <w:webHidden/>
          </w:rPr>
          <w:instrText xml:space="preserve"> PAGEREF _Toc242628850 \h </w:instrText>
        </w:r>
        <w:r>
          <w:rPr>
            <w:noProof/>
            <w:webHidden/>
          </w:rPr>
        </w:r>
        <w:r>
          <w:rPr>
            <w:noProof/>
            <w:webHidden/>
          </w:rPr>
          <w:fldChar w:fldCharType="separate"/>
        </w:r>
        <w:r>
          <w:rPr>
            <w:noProof/>
            <w:webHidden/>
          </w:rPr>
          <w:t>71</w:t>
        </w:r>
        <w:r>
          <w:rPr>
            <w:noProof/>
            <w:webHidden/>
          </w:rPr>
          <w:fldChar w:fldCharType="end"/>
        </w:r>
      </w:hyperlink>
    </w:p>
    <w:p w14:paraId="7764E408" w14:textId="271D8F0A"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51" w:history="1">
        <w:r w:rsidRPr="00A578CF">
          <w:rPr>
            <w:rStyle w:val="Hyperlink"/>
            <w:rFonts w:ascii="MS Gothic" w:eastAsia="MS Gothic" w:hAnsi="MS Gothic" w:cs="MS Gothic" w:hint="eastAsia"/>
            <w:noProof/>
            <w:lang w:val="ru-RU"/>
          </w:rPr>
          <w:t>自</w:t>
        </w:r>
        <w:r w:rsidRPr="00A578CF">
          <w:rPr>
            <w:rStyle w:val="Hyperlink"/>
            <w:rFonts w:ascii="Microsoft JhengHei" w:eastAsia="Microsoft JhengHei" w:hAnsi="Microsoft JhengHei" w:cs="Microsoft JhengHei" w:hint="eastAsia"/>
            <w:noProof/>
            <w:lang w:val="ru-RU"/>
          </w:rPr>
          <w:t>发性的祈祷</w:t>
        </w:r>
        <w:r>
          <w:rPr>
            <w:noProof/>
            <w:webHidden/>
          </w:rPr>
          <w:tab/>
        </w:r>
        <w:r>
          <w:rPr>
            <w:noProof/>
            <w:webHidden/>
          </w:rPr>
          <w:fldChar w:fldCharType="begin"/>
        </w:r>
        <w:r>
          <w:rPr>
            <w:noProof/>
            <w:webHidden/>
          </w:rPr>
          <w:instrText xml:space="preserve"> PAGEREF _Toc242628851 \h </w:instrText>
        </w:r>
        <w:r>
          <w:rPr>
            <w:noProof/>
            <w:webHidden/>
          </w:rPr>
        </w:r>
        <w:r>
          <w:rPr>
            <w:noProof/>
            <w:webHidden/>
          </w:rPr>
          <w:fldChar w:fldCharType="separate"/>
        </w:r>
        <w:r>
          <w:rPr>
            <w:noProof/>
            <w:webHidden/>
          </w:rPr>
          <w:t>71</w:t>
        </w:r>
        <w:r>
          <w:rPr>
            <w:noProof/>
            <w:webHidden/>
          </w:rPr>
          <w:fldChar w:fldCharType="end"/>
        </w:r>
      </w:hyperlink>
    </w:p>
    <w:p w14:paraId="748CF19A" w14:textId="49455BC9"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52" w:history="1">
        <w:r w:rsidRPr="00A578CF">
          <w:rPr>
            <w:rStyle w:val="Hyperlink"/>
            <w:rFonts w:ascii="MS Gothic" w:eastAsia="MS Gothic" w:hAnsi="MS Gothic" w:cs="MS Gothic" w:hint="eastAsia"/>
            <w:noProof/>
            <w:lang w:val="ru-RU"/>
          </w:rPr>
          <w:t>祷告中的自</w:t>
        </w:r>
        <w:r w:rsidRPr="00A578CF">
          <w:rPr>
            <w:rStyle w:val="Hyperlink"/>
            <w:rFonts w:ascii="Microsoft JhengHei" w:eastAsia="Microsoft JhengHei" w:hAnsi="Microsoft JhengHei" w:cs="Microsoft JhengHei" w:hint="eastAsia"/>
            <w:noProof/>
            <w:lang w:val="ru-RU"/>
          </w:rPr>
          <w:t>动性</w:t>
        </w:r>
        <w:r>
          <w:rPr>
            <w:noProof/>
            <w:webHidden/>
          </w:rPr>
          <w:tab/>
        </w:r>
        <w:r>
          <w:rPr>
            <w:noProof/>
            <w:webHidden/>
          </w:rPr>
          <w:fldChar w:fldCharType="begin"/>
        </w:r>
        <w:r>
          <w:rPr>
            <w:noProof/>
            <w:webHidden/>
          </w:rPr>
          <w:instrText xml:space="preserve"> PAGEREF _Toc242628852 \h </w:instrText>
        </w:r>
        <w:r>
          <w:rPr>
            <w:noProof/>
            <w:webHidden/>
          </w:rPr>
        </w:r>
        <w:r>
          <w:rPr>
            <w:noProof/>
            <w:webHidden/>
          </w:rPr>
          <w:fldChar w:fldCharType="separate"/>
        </w:r>
        <w:r>
          <w:rPr>
            <w:noProof/>
            <w:webHidden/>
          </w:rPr>
          <w:t>72</w:t>
        </w:r>
        <w:r>
          <w:rPr>
            <w:noProof/>
            <w:webHidden/>
          </w:rPr>
          <w:fldChar w:fldCharType="end"/>
        </w:r>
      </w:hyperlink>
    </w:p>
    <w:p w14:paraId="5E1D93F5" w14:textId="7BBBCEE6"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53" w:history="1">
        <w:r w:rsidRPr="00A578CF">
          <w:rPr>
            <w:rStyle w:val="Hyperlink"/>
            <w:rFonts w:ascii="MS Gothic" w:eastAsia="MS Gothic" w:hAnsi="MS Gothic" w:cs="MS Gothic" w:hint="eastAsia"/>
            <w:noProof/>
            <w:lang w:val="ru-RU"/>
          </w:rPr>
          <w:t>屏住呼吸以集中精神</w:t>
        </w:r>
        <w:r>
          <w:rPr>
            <w:noProof/>
            <w:webHidden/>
          </w:rPr>
          <w:tab/>
        </w:r>
        <w:r>
          <w:rPr>
            <w:noProof/>
            <w:webHidden/>
          </w:rPr>
          <w:fldChar w:fldCharType="begin"/>
        </w:r>
        <w:r>
          <w:rPr>
            <w:noProof/>
            <w:webHidden/>
          </w:rPr>
          <w:instrText xml:space="preserve"> PAGEREF _Toc242628853 \h </w:instrText>
        </w:r>
        <w:r>
          <w:rPr>
            <w:noProof/>
            <w:webHidden/>
          </w:rPr>
        </w:r>
        <w:r>
          <w:rPr>
            <w:noProof/>
            <w:webHidden/>
          </w:rPr>
          <w:fldChar w:fldCharType="separate"/>
        </w:r>
        <w:r>
          <w:rPr>
            <w:noProof/>
            <w:webHidden/>
          </w:rPr>
          <w:t>73</w:t>
        </w:r>
        <w:r>
          <w:rPr>
            <w:noProof/>
            <w:webHidden/>
          </w:rPr>
          <w:fldChar w:fldCharType="end"/>
        </w:r>
      </w:hyperlink>
    </w:p>
    <w:p w14:paraId="2FC21750" w14:textId="081E0BE6"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54" w:history="1">
        <w:r w:rsidRPr="00A578CF">
          <w:rPr>
            <w:rStyle w:val="Hyperlink"/>
            <w:rFonts w:ascii="MS Gothic" w:eastAsia="MS Gothic" w:hAnsi="MS Gothic" w:cs="MS Gothic" w:hint="eastAsia"/>
            <w:noProof/>
            <w:lang w:val="ru-RU"/>
          </w:rPr>
          <w:t>祈祷需要付出努力</w:t>
        </w:r>
        <w:r>
          <w:rPr>
            <w:noProof/>
            <w:webHidden/>
          </w:rPr>
          <w:tab/>
        </w:r>
        <w:r>
          <w:rPr>
            <w:noProof/>
            <w:webHidden/>
          </w:rPr>
          <w:fldChar w:fldCharType="begin"/>
        </w:r>
        <w:r>
          <w:rPr>
            <w:noProof/>
            <w:webHidden/>
          </w:rPr>
          <w:instrText xml:space="preserve"> PAGEREF _Toc242628854 \h </w:instrText>
        </w:r>
        <w:r>
          <w:rPr>
            <w:noProof/>
            <w:webHidden/>
          </w:rPr>
        </w:r>
        <w:r>
          <w:rPr>
            <w:noProof/>
            <w:webHidden/>
          </w:rPr>
          <w:fldChar w:fldCharType="separate"/>
        </w:r>
        <w:r>
          <w:rPr>
            <w:noProof/>
            <w:webHidden/>
          </w:rPr>
          <w:t>73</w:t>
        </w:r>
        <w:r>
          <w:rPr>
            <w:noProof/>
            <w:webHidden/>
          </w:rPr>
          <w:fldChar w:fldCharType="end"/>
        </w:r>
      </w:hyperlink>
    </w:p>
    <w:p w14:paraId="440534D3" w14:textId="3D009552"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55" w:history="1">
        <w:r w:rsidRPr="00A578CF">
          <w:rPr>
            <w:rStyle w:val="Hyperlink"/>
            <w:rFonts w:ascii="Microsoft JhengHei" w:eastAsia="Microsoft JhengHei" w:hAnsi="Microsoft JhengHei" w:cs="Microsoft JhengHei" w:hint="eastAsia"/>
            <w:noProof/>
            <w:lang w:val="ru-RU"/>
          </w:rPr>
          <w:t>忏悔是通往祈祷的最可靠之路</w:t>
        </w:r>
        <w:r>
          <w:rPr>
            <w:noProof/>
            <w:webHidden/>
          </w:rPr>
          <w:tab/>
        </w:r>
        <w:r>
          <w:rPr>
            <w:noProof/>
            <w:webHidden/>
          </w:rPr>
          <w:fldChar w:fldCharType="begin"/>
        </w:r>
        <w:r>
          <w:rPr>
            <w:noProof/>
            <w:webHidden/>
          </w:rPr>
          <w:instrText xml:space="preserve"> PAGEREF _Toc242628855 \h </w:instrText>
        </w:r>
        <w:r>
          <w:rPr>
            <w:noProof/>
            <w:webHidden/>
          </w:rPr>
        </w:r>
        <w:r>
          <w:rPr>
            <w:noProof/>
            <w:webHidden/>
          </w:rPr>
          <w:fldChar w:fldCharType="separate"/>
        </w:r>
        <w:r>
          <w:rPr>
            <w:noProof/>
            <w:webHidden/>
          </w:rPr>
          <w:t>74</w:t>
        </w:r>
        <w:r>
          <w:rPr>
            <w:noProof/>
            <w:webHidden/>
          </w:rPr>
          <w:fldChar w:fldCharType="end"/>
        </w:r>
      </w:hyperlink>
    </w:p>
    <w:p w14:paraId="16C8578D" w14:textId="2E4796A4"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56" w:history="1">
        <w:r w:rsidRPr="00A578CF">
          <w:rPr>
            <w:rStyle w:val="Hyperlink"/>
            <w:rFonts w:ascii="MS Gothic" w:eastAsia="MS Gothic" w:hAnsi="MS Gothic" w:cs="MS Gothic" w:hint="eastAsia"/>
            <w:noProof/>
            <w:lang w:val="ru-RU"/>
          </w:rPr>
          <w:t>第</w:t>
        </w:r>
        <w:r w:rsidRPr="00A578CF">
          <w:rPr>
            <w:rStyle w:val="Hyperlink"/>
            <w:noProof/>
            <w:lang w:val="ru-RU"/>
          </w:rPr>
          <w:t>3</w:t>
        </w:r>
        <w:r w:rsidRPr="00A578CF">
          <w:rPr>
            <w:rStyle w:val="Hyperlink"/>
            <w:rFonts w:ascii="MS Gothic" w:eastAsia="MS Gothic" w:hAnsi="MS Gothic" w:cs="MS Gothic" w:hint="eastAsia"/>
            <w:noProof/>
            <w:lang w:val="ru-RU"/>
          </w:rPr>
          <w:t>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关于明智的行</w:t>
        </w:r>
        <w:r w:rsidRPr="00A578CF">
          <w:rPr>
            <w:rStyle w:val="Hyperlink"/>
            <w:rFonts w:ascii="Microsoft JhengHei" w:eastAsia="Microsoft JhengHei" w:hAnsi="Microsoft JhengHei" w:cs="Microsoft JhengHei" w:hint="eastAsia"/>
            <w:noProof/>
            <w:lang w:val="ru-RU"/>
          </w:rPr>
          <w:t>动</w:t>
        </w:r>
        <w:r>
          <w:rPr>
            <w:noProof/>
            <w:webHidden/>
          </w:rPr>
          <w:tab/>
        </w:r>
        <w:r>
          <w:rPr>
            <w:noProof/>
            <w:webHidden/>
          </w:rPr>
          <w:fldChar w:fldCharType="begin"/>
        </w:r>
        <w:r>
          <w:rPr>
            <w:noProof/>
            <w:webHidden/>
          </w:rPr>
          <w:instrText xml:space="preserve"> PAGEREF _Toc242628856 \h </w:instrText>
        </w:r>
        <w:r>
          <w:rPr>
            <w:noProof/>
            <w:webHidden/>
          </w:rPr>
        </w:r>
        <w:r>
          <w:rPr>
            <w:noProof/>
            <w:webHidden/>
          </w:rPr>
          <w:fldChar w:fldCharType="separate"/>
        </w:r>
        <w:r>
          <w:rPr>
            <w:noProof/>
            <w:webHidden/>
          </w:rPr>
          <w:t>75</w:t>
        </w:r>
        <w:r>
          <w:rPr>
            <w:noProof/>
            <w:webHidden/>
          </w:rPr>
          <w:fldChar w:fldCharType="end"/>
        </w:r>
      </w:hyperlink>
    </w:p>
    <w:p w14:paraId="1ED367FC" w14:textId="2065F31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57" w:history="1">
        <w:r w:rsidRPr="00A578CF">
          <w:rPr>
            <w:rStyle w:val="Hyperlink"/>
            <w:rFonts w:ascii="MS Gothic" w:eastAsia="MS Gothic" w:hAnsi="MS Gothic" w:cs="MS Gothic" w:hint="eastAsia"/>
            <w:noProof/>
            <w:lang w:val="ru-RU"/>
          </w:rPr>
          <w:t>智慧是</w:t>
        </w:r>
        <w:r w:rsidRPr="00A578CF">
          <w:rPr>
            <w:rStyle w:val="Hyperlink"/>
            <w:rFonts w:ascii="Microsoft JhengHei" w:eastAsia="Microsoft JhengHei" w:hAnsi="Microsoft JhengHei" w:cs="Microsoft JhengHei" w:hint="eastAsia"/>
            <w:noProof/>
            <w:lang w:val="ru-RU"/>
          </w:rPr>
          <w:t>伟大的恩赐，但必须将其调谐至神圣的频率</w:t>
        </w:r>
        <w:r>
          <w:rPr>
            <w:noProof/>
            <w:webHidden/>
          </w:rPr>
          <w:tab/>
        </w:r>
        <w:r>
          <w:rPr>
            <w:noProof/>
            <w:webHidden/>
          </w:rPr>
          <w:fldChar w:fldCharType="begin"/>
        </w:r>
        <w:r>
          <w:rPr>
            <w:noProof/>
            <w:webHidden/>
          </w:rPr>
          <w:instrText xml:space="preserve"> PAGEREF _Toc242628857 \h </w:instrText>
        </w:r>
        <w:r>
          <w:rPr>
            <w:noProof/>
            <w:webHidden/>
          </w:rPr>
        </w:r>
        <w:r>
          <w:rPr>
            <w:noProof/>
            <w:webHidden/>
          </w:rPr>
          <w:fldChar w:fldCharType="separate"/>
        </w:r>
        <w:r>
          <w:rPr>
            <w:noProof/>
            <w:webHidden/>
          </w:rPr>
          <w:t>75</w:t>
        </w:r>
        <w:r>
          <w:rPr>
            <w:noProof/>
            <w:webHidden/>
          </w:rPr>
          <w:fldChar w:fldCharType="end"/>
        </w:r>
      </w:hyperlink>
    </w:p>
    <w:p w14:paraId="2F48E505" w14:textId="494816D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58" w:history="1">
        <w:r w:rsidRPr="00A578CF">
          <w:rPr>
            <w:rStyle w:val="Hyperlink"/>
            <w:rFonts w:ascii="MS Gothic" w:eastAsia="MS Gothic" w:hAnsi="MS Gothic" w:cs="MS Gothic" w:hint="eastAsia"/>
            <w:noProof/>
            <w:lang w:val="ru-RU"/>
          </w:rPr>
          <w:t>灵性警醒</w:t>
        </w:r>
        <w:r>
          <w:rPr>
            <w:noProof/>
            <w:webHidden/>
          </w:rPr>
          <w:tab/>
        </w:r>
        <w:r>
          <w:rPr>
            <w:noProof/>
            <w:webHidden/>
          </w:rPr>
          <w:fldChar w:fldCharType="begin"/>
        </w:r>
        <w:r>
          <w:rPr>
            <w:noProof/>
            <w:webHidden/>
          </w:rPr>
          <w:instrText xml:space="preserve"> PAGEREF _Toc242628858 \h </w:instrText>
        </w:r>
        <w:r>
          <w:rPr>
            <w:noProof/>
            <w:webHidden/>
          </w:rPr>
        </w:r>
        <w:r>
          <w:rPr>
            <w:noProof/>
            <w:webHidden/>
          </w:rPr>
          <w:fldChar w:fldCharType="separate"/>
        </w:r>
        <w:r>
          <w:rPr>
            <w:noProof/>
            <w:webHidden/>
          </w:rPr>
          <w:t>76</w:t>
        </w:r>
        <w:r>
          <w:rPr>
            <w:noProof/>
            <w:webHidden/>
          </w:rPr>
          <w:fldChar w:fldCharType="end"/>
        </w:r>
      </w:hyperlink>
    </w:p>
    <w:p w14:paraId="1A86CCAE" w14:textId="45EDA363"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59" w:history="1">
        <w:r w:rsidRPr="00A578CF">
          <w:rPr>
            <w:rStyle w:val="Hyperlink"/>
            <w:rFonts w:ascii="MS Gothic" w:eastAsia="MS Gothic" w:hAnsi="MS Gothic" w:cs="MS Gothic" w:hint="eastAsia"/>
            <w:noProof/>
            <w:lang w:val="ru-RU"/>
          </w:rPr>
          <w:t>凝聚心神</w:t>
        </w:r>
        <w:r>
          <w:rPr>
            <w:noProof/>
            <w:webHidden/>
          </w:rPr>
          <w:tab/>
        </w:r>
        <w:r>
          <w:rPr>
            <w:noProof/>
            <w:webHidden/>
          </w:rPr>
          <w:fldChar w:fldCharType="begin"/>
        </w:r>
        <w:r>
          <w:rPr>
            <w:noProof/>
            <w:webHidden/>
          </w:rPr>
          <w:instrText xml:space="preserve"> PAGEREF _Toc242628859 \h </w:instrText>
        </w:r>
        <w:r>
          <w:rPr>
            <w:noProof/>
            <w:webHidden/>
          </w:rPr>
        </w:r>
        <w:r>
          <w:rPr>
            <w:noProof/>
            <w:webHidden/>
          </w:rPr>
          <w:fldChar w:fldCharType="separate"/>
        </w:r>
        <w:r>
          <w:rPr>
            <w:noProof/>
            <w:webHidden/>
          </w:rPr>
          <w:t>76</w:t>
        </w:r>
        <w:r>
          <w:rPr>
            <w:noProof/>
            <w:webHidden/>
          </w:rPr>
          <w:fldChar w:fldCharType="end"/>
        </w:r>
      </w:hyperlink>
    </w:p>
    <w:p w14:paraId="4066FD36" w14:textId="085F24A5"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60" w:history="1">
        <w:r w:rsidRPr="00A578CF">
          <w:rPr>
            <w:rStyle w:val="Hyperlink"/>
            <w:rFonts w:ascii="Microsoft JhengHei" w:eastAsia="Microsoft JhengHei" w:hAnsi="Microsoft JhengHei" w:cs="Microsoft JhengHei" w:hint="eastAsia"/>
            <w:noProof/>
            <w:lang w:val="ru-RU"/>
          </w:rPr>
          <w:t>让我们给自己的心找点事做</w:t>
        </w:r>
        <w:r>
          <w:rPr>
            <w:noProof/>
            <w:webHidden/>
          </w:rPr>
          <w:tab/>
        </w:r>
        <w:r>
          <w:rPr>
            <w:noProof/>
            <w:webHidden/>
          </w:rPr>
          <w:fldChar w:fldCharType="begin"/>
        </w:r>
        <w:r>
          <w:rPr>
            <w:noProof/>
            <w:webHidden/>
          </w:rPr>
          <w:instrText xml:space="preserve"> PAGEREF _Toc242628860 \h </w:instrText>
        </w:r>
        <w:r>
          <w:rPr>
            <w:noProof/>
            <w:webHidden/>
          </w:rPr>
        </w:r>
        <w:r>
          <w:rPr>
            <w:noProof/>
            <w:webHidden/>
          </w:rPr>
          <w:fldChar w:fldCharType="separate"/>
        </w:r>
        <w:r>
          <w:rPr>
            <w:noProof/>
            <w:webHidden/>
          </w:rPr>
          <w:t>78</w:t>
        </w:r>
        <w:r>
          <w:rPr>
            <w:noProof/>
            <w:webHidden/>
          </w:rPr>
          <w:fldChar w:fldCharType="end"/>
        </w:r>
      </w:hyperlink>
    </w:p>
    <w:p w14:paraId="4A0CDDD4" w14:textId="3510562E"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61" w:history="1">
        <w:r w:rsidRPr="00A578CF">
          <w:rPr>
            <w:rStyle w:val="Hyperlink"/>
            <w:rFonts w:ascii="MS Gothic" w:eastAsia="MS Gothic" w:hAnsi="MS Gothic" w:cs="MS Gothic" w:hint="eastAsia"/>
            <w:noProof/>
            <w:lang w:val="ru-RU"/>
          </w:rPr>
          <w:t>感受上帝的</w:t>
        </w:r>
        <w:r w:rsidRPr="00A578CF">
          <w:rPr>
            <w:rStyle w:val="Hyperlink"/>
            <w:rFonts w:ascii="Microsoft JhengHei" w:eastAsia="Microsoft JhengHei" w:hAnsi="Microsoft JhengHei" w:cs="Microsoft JhengHei" w:hint="eastAsia"/>
            <w:noProof/>
            <w:lang w:val="ru-RU"/>
          </w:rPr>
          <w:t>临在</w:t>
        </w:r>
        <w:r>
          <w:rPr>
            <w:noProof/>
            <w:webHidden/>
          </w:rPr>
          <w:tab/>
        </w:r>
        <w:r>
          <w:rPr>
            <w:noProof/>
            <w:webHidden/>
          </w:rPr>
          <w:fldChar w:fldCharType="begin"/>
        </w:r>
        <w:r>
          <w:rPr>
            <w:noProof/>
            <w:webHidden/>
          </w:rPr>
          <w:instrText xml:space="preserve"> PAGEREF _Toc242628861 \h </w:instrText>
        </w:r>
        <w:r>
          <w:rPr>
            <w:noProof/>
            <w:webHidden/>
          </w:rPr>
        </w:r>
        <w:r>
          <w:rPr>
            <w:noProof/>
            <w:webHidden/>
          </w:rPr>
          <w:fldChar w:fldCharType="separate"/>
        </w:r>
        <w:r>
          <w:rPr>
            <w:noProof/>
            <w:webHidden/>
          </w:rPr>
          <w:t>78</w:t>
        </w:r>
        <w:r>
          <w:rPr>
            <w:noProof/>
            <w:webHidden/>
          </w:rPr>
          <w:fldChar w:fldCharType="end"/>
        </w:r>
      </w:hyperlink>
    </w:p>
    <w:p w14:paraId="6AA6E65B" w14:textId="3EA62F01"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62" w:history="1">
        <w:r w:rsidRPr="00A578CF">
          <w:rPr>
            <w:rStyle w:val="Hyperlink"/>
            <w:rFonts w:ascii="MS Gothic" w:eastAsia="MS Gothic" w:hAnsi="MS Gothic" w:cs="MS Gothic" w:hint="eastAsia"/>
            <w:noProof/>
            <w:lang w:val="ru-RU"/>
          </w:rPr>
          <w:t>第四章。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关于理智与心灵的</w:t>
        </w:r>
        <w:r w:rsidRPr="00A578CF">
          <w:rPr>
            <w:rStyle w:val="Hyperlink"/>
            <w:rFonts w:ascii="Microsoft JhengHei" w:eastAsia="Microsoft JhengHei" w:hAnsi="Microsoft JhengHei" w:cs="Microsoft JhengHei" w:hint="eastAsia"/>
            <w:noProof/>
            <w:lang w:val="ru-RU"/>
          </w:rPr>
          <w:t>协作</w:t>
        </w:r>
        <w:r>
          <w:rPr>
            <w:noProof/>
            <w:webHidden/>
          </w:rPr>
          <w:tab/>
        </w:r>
        <w:r>
          <w:rPr>
            <w:noProof/>
            <w:webHidden/>
          </w:rPr>
          <w:fldChar w:fldCharType="begin"/>
        </w:r>
        <w:r>
          <w:rPr>
            <w:noProof/>
            <w:webHidden/>
          </w:rPr>
          <w:instrText xml:space="preserve"> PAGEREF _Toc242628862 \h </w:instrText>
        </w:r>
        <w:r>
          <w:rPr>
            <w:noProof/>
            <w:webHidden/>
          </w:rPr>
        </w:r>
        <w:r>
          <w:rPr>
            <w:noProof/>
            <w:webHidden/>
          </w:rPr>
          <w:fldChar w:fldCharType="separate"/>
        </w:r>
        <w:r>
          <w:rPr>
            <w:noProof/>
            <w:webHidden/>
          </w:rPr>
          <w:t>79</w:t>
        </w:r>
        <w:r>
          <w:rPr>
            <w:noProof/>
            <w:webHidden/>
          </w:rPr>
          <w:fldChar w:fldCharType="end"/>
        </w:r>
      </w:hyperlink>
    </w:p>
    <w:p w14:paraId="1FE010D2" w14:textId="4EB0C6ED"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63" w:history="1">
        <w:r w:rsidRPr="00A578CF">
          <w:rPr>
            <w:rStyle w:val="Hyperlink"/>
            <w:rFonts w:ascii="MS Gothic" w:eastAsia="MS Gothic" w:hAnsi="MS Gothic" w:cs="MS Gothic" w:hint="eastAsia"/>
            <w:noProof/>
            <w:lang w:val="ru-RU"/>
          </w:rPr>
          <w:t>当理智与心灵相融合</w:t>
        </w:r>
        <w:r w:rsidRPr="00A578CF">
          <w:rPr>
            <w:rStyle w:val="Hyperlink"/>
            <w:rFonts w:ascii="Microsoft JhengHei" w:eastAsia="Microsoft JhengHei" w:hAnsi="Microsoft JhengHei" w:cs="Microsoft JhengHei" w:hint="eastAsia"/>
            <w:noProof/>
            <w:lang w:val="ru-RU"/>
          </w:rPr>
          <w:t>时，祈祷便发自内心</w:t>
        </w:r>
        <w:r>
          <w:rPr>
            <w:noProof/>
            <w:webHidden/>
          </w:rPr>
          <w:tab/>
        </w:r>
        <w:r>
          <w:rPr>
            <w:noProof/>
            <w:webHidden/>
          </w:rPr>
          <w:fldChar w:fldCharType="begin"/>
        </w:r>
        <w:r>
          <w:rPr>
            <w:noProof/>
            <w:webHidden/>
          </w:rPr>
          <w:instrText xml:space="preserve"> PAGEREF _Toc242628863 \h </w:instrText>
        </w:r>
        <w:r>
          <w:rPr>
            <w:noProof/>
            <w:webHidden/>
          </w:rPr>
        </w:r>
        <w:r>
          <w:rPr>
            <w:noProof/>
            <w:webHidden/>
          </w:rPr>
          <w:fldChar w:fldCharType="separate"/>
        </w:r>
        <w:r>
          <w:rPr>
            <w:noProof/>
            <w:webHidden/>
          </w:rPr>
          <w:t>79</w:t>
        </w:r>
        <w:r>
          <w:rPr>
            <w:noProof/>
            <w:webHidden/>
          </w:rPr>
          <w:fldChar w:fldCharType="end"/>
        </w:r>
      </w:hyperlink>
    </w:p>
    <w:p w14:paraId="71F20102" w14:textId="2D481658"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64" w:history="1">
        <w:r w:rsidRPr="00A578CF">
          <w:rPr>
            <w:rStyle w:val="Hyperlink"/>
            <w:rFonts w:ascii="MS Gothic" w:eastAsia="MS Gothic" w:hAnsi="MS Gothic" w:cs="MS Gothic" w:hint="eastAsia"/>
            <w:noProof/>
            <w:lang w:val="ru-RU"/>
          </w:rPr>
          <w:t>上帝的</w:t>
        </w:r>
        <w:r w:rsidRPr="00A578CF">
          <w:rPr>
            <w:rStyle w:val="Hyperlink"/>
            <w:rFonts w:ascii="Microsoft JhengHei" w:eastAsia="Microsoft JhengHei" w:hAnsi="Microsoft JhengHei" w:cs="Microsoft JhengHei" w:hint="eastAsia"/>
            <w:noProof/>
            <w:lang w:val="ru-RU"/>
          </w:rPr>
          <w:t>爱将心智凝聚于心中</w:t>
        </w:r>
        <w:r>
          <w:rPr>
            <w:noProof/>
            <w:webHidden/>
          </w:rPr>
          <w:tab/>
        </w:r>
        <w:r>
          <w:rPr>
            <w:noProof/>
            <w:webHidden/>
          </w:rPr>
          <w:fldChar w:fldCharType="begin"/>
        </w:r>
        <w:r>
          <w:rPr>
            <w:noProof/>
            <w:webHidden/>
          </w:rPr>
          <w:instrText xml:space="preserve"> PAGEREF _Toc242628864 \h </w:instrText>
        </w:r>
        <w:r>
          <w:rPr>
            <w:noProof/>
            <w:webHidden/>
          </w:rPr>
        </w:r>
        <w:r>
          <w:rPr>
            <w:noProof/>
            <w:webHidden/>
          </w:rPr>
          <w:fldChar w:fldCharType="separate"/>
        </w:r>
        <w:r>
          <w:rPr>
            <w:noProof/>
            <w:webHidden/>
          </w:rPr>
          <w:t>80</w:t>
        </w:r>
        <w:r>
          <w:rPr>
            <w:noProof/>
            <w:webHidden/>
          </w:rPr>
          <w:fldChar w:fldCharType="end"/>
        </w:r>
      </w:hyperlink>
    </w:p>
    <w:p w14:paraId="6C1D96D2" w14:textId="00F0E053" w:rsidR="004225C6" w:rsidRDefault="004225C6">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865" w:history="1">
        <w:r w:rsidRPr="00A578CF">
          <w:rPr>
            <w:rStyle w:val="Hyperlink"/>
            <w:rFonts w:ascii="MS Gothic" w:eastAsia="MS Gothic" w:hAnsi="MS Gothic" w:cs="MS Gothic" w:hint="eastAsia"/>
            <w:noProof/>
            <w:lang w:val="ru-RU"/>
          </w:rPr>
          <w:t>第六部分。</w:t>
        </w:r>
        <w:r w:rsidRPr="00A578CF">
          <w:rPr>
            <w:rStyle w:val="Hyperlink"/>
            <w:noProof/>
            <w:lang w:val="ru-RU"/>
          </w:rPr>
          <w:t xml:space="preserve">  </w:t>
        </w:r>
        <w:r w:rsidRPr="00A578CF">
          <w:rPr>
            <w:rStyle w:val="Hyperlink"/>
            <w:rFonts w:ascii="MS Gothic" w:eastAsia="MS Gothic" w:hAnsi="MS Gothic" w:cs="MS Gothic" w:hint="eastAsia"/>
            <w:noProof/>
            <w:lang w:val="ru-RU"/>
          </w:rPr>
          <w:t>礼拜生活</w:t>
        </w:r>
        <w:r>
          <w:rPr>
            <w:noProof/>
            <w:webHidden/>
          </w:rPr>
          <w:tab/>
        </w:r>
        <w:r>
          <w:rPr>
            <w:noProof/>
            <w:webHidden/>
          </w:rPr>
          <w:fldChar w:fldCharType="begin"/>
        </w:r>
        <w:r>
          <w:rPr>
            <w:noProof/>
            <w:webHidden/>
          </w:rPr>
          <w:instrText xml:space="preserve"> PAGEREF _Toc242628865 \h </w:instrText>
        </w:r>
        <w:r>
          <w:rPr>
            <w:noProof/>
            <w:webHidden/>
          </w:rPr>
        </w:r>
        <w:r>
          <w:rPr>
            <w:noProof/>
            <w:webHidden/>
          </w:rPr>
          <w:fldChar w:fldCharType="separate"/>
        </w:r>
        <w:r>
          <w:rPr>
            <w:noProof/>
            <w:webHidden/>
          </w:rPr>
          <w:t>81</w:t>
        </w:r>
        <w:r>
          <w:rPr>
            <w:noProof/>
            <w:webHidden/>
          </w:rPr>
          <w:fldChar w:fldCharType="end"/>
        </w:r>
      </w:hyperlink>
    </w:p>
    <w:p w14:paraId="462FE21C" w14:textId="5F3DDD13"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66" w:history="1">
        <w:r w:rsidRPr="00A578CF">
          <w:rPr>
            <w:rStyle w:val="Hyperlink"/>
            <w:rFonts w:ascii="MS Gothic" w:eastAsia="MS Gothic" w:hAnsi="MS Gothic" w:cs="MS Gothic" w:hint="eastAsia"/>
            <w:noProof/>
            <w:lang w:val="ru-RU"/>
          </w:rPr>
          <w:t>第一章。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关于教会年</w:t>
        </w:r>
        <w:r w:rsidRPr="00A578CF">
          <w:rPr>
            <w:rStyle w:val="Hyperlink"/>
            <w:rFonts w:ascii="Microsoft JhengHei" w:eastAsia="Microsoft JhengHei" w:hAnsi="Microsoft JhengHei" w:cs="Microsoft JhengHei" w:hint="eastAsia"/>
            <w:noProof/>
            <w:lang w:val="ru-RU"/>
          </w:rPr>
          <w:t>历的各个时期</w:t>
        </w:r>
        <w:r>
          <w:rPr>
            <w:noProof/>
            <w:webHidden/>
          </w:rPr>
          <w:tab/>
        </w:r>
        <w:r>
          <w:rPr>
            <w:noProof/>
            <w:webHidden/>
          </w:rPr>
          <w:fldChar w:fldCharType="begin"/>
        </w:r>
        <w:r>
          <w:rPr>
            <w:noProof/>
            <w:webHidden/>
          </w:rPr>
          <w:instrText xml:space="preserve"> PAGEREF _Toc242628866 \h </w:instrText>
        </w:r>
        <w:r>
          <w:rPr>
            <w:noProof/>
            <w:webHidden/>
          </w:rPr>
        </w:r>
        <w:r>
          <w:rPr>
            <w:noProof/>
            <w:webHidden/>
          </w:rPr>
          <w:fldChar w:fldCharType="separate"/>
        </w:r>
        <w:r>
          <w:rPr>
            <w:noProof/>
            <w:webHidden/>
          </w:rPr>
          <w:t>82</w:t>
        </w:r>
        <w:r>
          <w:rPr>
            <w:noProof/>
            <w:webHidden/>
          </w:rPr>
          <w:fldChar w:fldCharType="end"/>
        </w:r>
      </w:hyperlink>
    </w:p>
    <w:p w14:paraId="360234B3" w14:textId="1FCB92B5"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67" w:history="1">
        <w:r w:rsidRPr="00A578CF">
          <w:rPr>
            <w:rStyle w:val="Hyperlink"/>
            <w:noProof/>
            <w:lang w:val="ru-RU"/>
          </w:rPr>
          <w:t>“</w:t>
        </w:r>
        <w:r w:rsidRPr="00A578CF">
          <w:rPr>
            <w:rStyle w:val="Hyperlink"/>
            <w:rFonts w:ascii="MS Gothic" w:eastAsia="MS Gothic" w:hAnsi="MS Gothic" w:cs="MS Gothic" w:hint="eastAsia"/>
            <w:noProof/>
            <w:lang w:val="ru-RU"/>
          </w:rPr>
          <w:t>基督降生</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_Toc242628867 \h </w:instrText>
        </w:r>
        <w:r>
          <w:rPr>
            <w:noProof/>
            <w:webHidden/>
          </w:rPr>
        </w:r>
        <w:r>
          <w:rPr>
            <w:noProof/>
            <w:webHidden/>
          </w:rPr>
          <w:fldChar w:fldCharType="separate"/>
        </w:r>
        <w:r>
          <w:rPr>
            <w:noProof/>
            <w:webHidden/>
          </w:rPr>
          <w:t>82</w:t>
        </w:r>
        <w:r>
          <w:rPr>
            <w:noProof/>
            <w:webHidden/>
          </w:rPr>
          <w:fldChar w:fldCharType="end"/>
        </w:r>
      </w:hyperlink>
    </w:p>
    <w:p w14:paraId="0DAC796B" w14:textId="13A11989"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68" w:history="1">
        <w:r w:rsidRPr="00A578CF">
          <w:rPr>
            <w:rStyle w:val="Hyperlink"/>
            <w:rFonts w:ascii="MS Gothic" w:eastAsia="MS Gothic" w:hAnsi="MS Gothic" w:cs="MS Gothic" w:hint="eastAsia"/>
            <w:noProof/>
            <w:lang w:val="ru-RU"/>
          </w:rPr>
          <w:t>圣大</w:t>
        </w:r>
        <w:r w:rsidRPr="00A578CF">
          <w:rPr>
            <w:rStyle w:val="Hyperlink"/>
            <w:rFonts w:ascii="Microsoft JhengHei" w:eastAsia="Microsoft JhengHei" w:hAnsi="Microsoft JhengHei" w:cs="Microsoft JhengHei" w:hint="eastAsia"/>
            <w:noProof/>
            <w:lang w:val="ru-RU"/>
          </w:rPr>
          <w:t>斋期</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前往各各他的朝圣之旅</w:t>
        </w:r>
        <w:r>
          <w:rPr>
            <w:noProof/>
            <w:webHidden/>
          </w:rPr>
          <w:tab/>
        </w:r>
        <w:r>
          <w:rPr>
            <w:noProof/>
            <w:webHidden/>
          </w:rPr>
          <w:fldChar w:fldCharType="begin"/>
        </w:r>
        <w:r>
          <w:rPr>
            <w:noProof/>
            <w:webHidden/>
          </w:rPr>
          <w:instrText xml:space="preserve"> PAGEREF _Toc242628868 \h </w:instrText>
        </w:r>
        <w:r>
          <w:rPr>
            <w:noProof/>
            <w:webHidden/>
          </w:rPr>
        </w:r>
        <w:r>
          <w:rPr>
            <w:noProof/>
            <w:webHidden/>
          </w:rPr>
          <w:fldChar w:fldCharType="separate"/>
        </w:r>
        <w:r>
          <w:rPr>
            <w:noProof/>
            <w:webHidden/>
          </w:rPr>
          <w:t>83</w:t>
        </w:r>
        <w:r>
          <w:rPr>
            <w:noProof/>
            <w:webHidden/>
          </w:rPr>
          <w:fldChar w:fldCharType="end"/>
        </w:r>
      </w:hyperlink>
    </w:p>
    <w:p w14:paraId="2CBAAECD" w14:textId="682F2C47"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69" w:history="1">
        <w:r w:rsidRPr="00A578CF">
          <w:rPr>
            <w:rStyle w:val="Hyperlink"/>
            <w:noProof/>
            <w:lang w:val="ru-RU"/>
          </w:rPr>
          <w:t>“</w:t>
        </w:r>
        <w:r w:rsidRPr="00A578CF">
          <w:rPr>
            <w:rStyle w:val="Hyperlink"/>
            <w:rFonts w:ascii="MS Gothic" w:eastAsia="MS Gothic" w:hAnsi="MS Gothic" w:cs="MS Gothic" w:hint="eastAsia"/>
            <w:noProof/>
            <w:lang w:val="ru-RU"/>
          </w:rPr>
          <w:t>我</w:t>
        </w:r>
        <w:r w:rsidRPr="00A578CF">
          <w:rPr>
            <w:rStyle w:val="Hyperlink"/>
            <w:rFonts w:ascii="Microsoft JhengHei" w:eastAsia="Microsoft JhengHei" w:hAnsi="Microsoft JhengHei" w:cs="Microsoft JhengHei" w:hint="eastAsia"/>
            <w:noProof/>
            <w:lang w:val="ru-RU"/>
          </w:rPr>
          <w:t>们敬拜你的受难，基督</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_Toc242628869 \h </w:instrText>
        </w:r>
        <w:r>
          <w:rPr>
            <w:noProof/>
            <w:webHidden/>
          </w:rPr>
        </w:r>
        <w:r>
          <w:rPr>
            <w:noProof/>
            <w:webHidden/>
          </w:rPr>
          <w:fldChar w:fldCharType="separate"/>
        </w:r>
        <w:r>
          <w:rPr>
            <w:noProof/>
            <w:webHidden/>
          </w:rPr>
          <w:t>84</w:t>
        </w:r>
        <w:r>
          <w:rPr>
            <w:noProof/>
            <w:webHidden/>
          </w:rPr>
          <w:fldChar w:fldCharType="end"/>
        </w:r>
      </w:hyperlink>
    </w:p>
    <w:p w14:paraId="10D0B967" w14:textId="64DAC0D9"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70" w:history="1">
        <w:r w:rsidRPr="00A578CF">
          <w:rPr>
            <w:rStyle w:val="Hyperlink"/>
            <w:noProof/>
            <w:lang w:val="ru-RU"/>
          </w:rPr>
          <w:t>“</w:t>
        </w:r>
        <w:r w:rsidRPr="00A578CF">
          <w:rPr>
            <w:rStyle w:val="Hyperlink"/>
            <w:rFonts w:ascii="MS Gothic" w:eastAsia="MS Gothic" w:hAnsi="MS Gothic" w:cs="MS Gothic" w:hint="eastAsia"/>
            <w:noProof/>
            <w:lang w:val="ru-RU"/>
          </w:rPr>
          <w:t>复活</w:t>
        </w:r>
        <w:r w:rsidRPr="00A578CF">
          <w:rPr>
            <w:rStyle w:val="Hyperlink"/>
            <w:rFonts w:ascii="Microsoft JhengHei" w:eastAsia="Microsoft JhengHei" w:hAnsi="Microsoft JhengHei" w:cs="Microsoft JhengHei" w:hint="eastAsia"/>
            <w:noProof/>
            <w:lang w:val="ru-RU"/>
          </w:rPr>
          <w:t>节</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_Toc242628870 \h </w:instrText>
        </w:r>
        <w:r>
          <w:rPr>
            <w:noProof/>
            <w:webHidden/>
          </w:rPr>
        </w:r>
        <w:r>
          <w:rPr>
            <w:noProof/>
            <w:webHidden/>
          </w:rPr>
          <w:fldChar w:fldCharType="separate"/>
        </w:r>
        <w:r>
          <w:rPr>
            <w:noProof/>
            <w:webHidden/>
          </w:rPr>
          <w:t>85</w:t>
        </w:r>
        <w:r>
          <w:rPr>
            <w:noProof/>
            <w:webHidden/>
          </w:rPr>
          <w:fldChar w:fldCharType="end"/>
        </w:r>
      </w:hyperlink>
    </w:p>
    <w:p w14:paraId="32657079" w14:textId="28BCDFA3"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71" w:history="1">
        <w:r w:rsidRPr="00A578CF">
          <w:rPr>
            <w:rStyle w:val="Hyperlink"/>
            <w:rFonts w:ascii="MS Gothic" w:eastAsia="MS Gothic" w:hAnsi="MS Gothic" w:cs="MS Gothic" w:hint="eastAsia"/>
            <w:noProof/>
            <w:lang w:val="ru-RU"/>
          </w:rPr>
          <w:t>第二章。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关于共同祈祷</w:t>
        </w:r>
        <w:r>
          <w:rPr>
            <w:noProof/>
            <w:webHidden/>
          </w:rPr>
          <w:tab/>
        </w:r>
        <w:r>
          <w:rPr>
            <w:noProof/>
            <w:webHidden/>
          </w:rPr>
          <w:fldChar w:fldCharType="begin"/>
        </w:r>
        <w:r>
          <w:rPr>
            <w:noProof/>
            <w:webHidden/>
          </w:rPr>
          <w:instrText xml:space="preserve"> PAGEREF _Toc242628871 \h </w:instrText>
        </w:r>
        <w:r>
          <w:rPr>
            <w:noProof/>
            <w:webHidden/>
          </w:rPr>
        </w:r>
        <w:r>
          <w:rPr>
            <w:noProof/>
            <w:webHidden/>
          </w:rPr>
          <w:fldChar w:fldCharType="separate"/>
        </w:r>
        <w:r>
          <w:rPr>
            <w:noProof/>
            <w:webHidden/>
          </w:rPr>
          <w:t>86</w:t>
        </w:r>
        <w:r>
          <w:rPr>
            <w:noProof/>
            <w:webHidden/>
          </w:rPr>
          <w:fldChar w:fldCharType="end"/>
        </w:r>
      </w:hyperlink>
    </w:p>
    <w:p w14:paraId="78989371" w14:textId="4BFB24D0"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72" w:history="1">
        <w:r w:rsidRPr="00A578CF">
          <w:rPr>
            <w:rStyle w:val="Hyperlink"/>
            <w:rFonts w:ascii="MS Gothic" w:eastAsia="MS Gothic" w:hAnsi="MS Gothic" w:cs="MS Gothic" w:hint="eastAsia"/>
            <w:noProof/>
            <w:lang w:val="ru-RU"/>
          </w:rPr>
          <w:t>教堂</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上帝的殿堂</w:t>
        </w:r>
        <w:r>
          <w:rPr>
            <w:noProof/>
            <w:webHidden/>
          </w:rPr>
          <w:tab/>
        </w:r>
        <w:r>
          <w:rPr>
            <w:noProof/>
            <w:webHidden/>
          </w:rPr>
          <w:fldChar w:fldCharType="begin"/>
        </w:r>
        <w:r>
          <w:rPr>
            <w:noProof/>
            <w:webHidden/>
          </w:rPr>
          <w:instrText xml:space="preserve"> PAGEREF _Toc242628872 \h </w:instrText>
        </w:r>
        <w:r>
          <w:rPr>
            <w:noProof/>
            <w:webHidden/>
          </w:rPr>
        </w:r>
        <w:r>
          <w:rPr>
            <w:noProof/>
            <w:webHidden/>
          </w:rPr>
          <w:fldChar w:fldCharType="separate"/>
        </w:r>
        <w:r>
          <w:rPr>
            <w:noProof/>
            <w:webHidden/>
          </w:rPr>
          <w:t>86</w:t>
        </w:r>
        <w:r>
          <w:rPr>
            <w:noProof/>
            <w:webHidden/>
          </w:rPr>
          <w:fldChar w:fldCharType="end"/>
        </w:r>
      </w:hyperlink>
    </w:p>
    <w:p w14:paraId="105D4CD1" w14:textId="706D5828"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73" w:history="1">
        <w:r w:rsidRPr="00A578CF">
          <w:rPr>
            <w:rStyle w:val="Hyperlink"/>
            <w:rFonts w:ascii="MS Gothic" w:eastAsia="MS Gothic" w:hAnsi="MS Gothic" w:cs="MS Gothic" w:hint="eastAsia"/>
            <w:noProof/>
            <w:lang w:val="ru-RU"/>
          </w:rPr>
          <w:t>共同祈祷的力量</w:t>
        </w:r>
        <w:r>
          <w:rPr>
            <w:noProof/>
            <w:webHidden/>
          </w:rPr>
          <w:tab/>
        </w:r>
        <w:r>
          <w:rPr>
            <w:noProof/>
            <w:webHidden/>
          </w:rPr>
          <w:fldChar w:fldCharType="begin"/>
        </w:r>
        <w:r>
          <w:rPr>
            <w:noProof/>
            <w:webHidden/>
          </w:rPr>
          <w:instrText xml:space="preserve"> PAGEREF _Toc242628873 \h </w:instrText>
        </w:r>
        <w:r>
          <w:rPr>
            <w:noProof/>
            <w:webHidden/>
          </w:rPr>
        </w:r>
        <w:r>
          <w:rPr>
            <w:noProof/>
            <w:webHidden/>
          </w:rPr>
          <w:fldChar w:fldCharType="separate"/>
        </w:r>
        <w:r>
          <w:rPr>
            <w:noProof/>
            <w:webHidden/>
          </w:rPr>
          <w:t>87</w:t>
        </w:r>
        <w:r>
          <w:rPr>
            <w:noProof/>
            <w:webHidden/>
          </w:rPr>
          <w:fldChar w:fldCharType="end"/>
        </w:r>
      </w:hyperlink>
    </w:p>
    <w:p w14:paraId="66589DA7" w14:textId="68EBEF2F"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74" w:history="1">
        <w:r w:rsidRPr="00A578CF">
          <w:rPr>
            <w:rStyle w:val="Hyperlink"/>
            <w:rFonts w:ascii="MS Gothic" w:eastAsia="MS Gothic" w:hAnsi="MS Gothic" w:cs="MS Gothic" w:hint="eastAsia"/>
            <w:noProof/>
            <w:lang w:val="ru-RU"/>
          </w:rPr>
          <w:t>第三章。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关于参与神圣圣体圣事</w:t>
        </w:r>
        <w:r>
          <w:rPr>
            <w:noProof/>
            <w:webHidden/>
          </w:rPr>
          <w:tab/>
        </w:r>
        <w:r>
          <w:rPr>
            <w:noProof/>
            <w:webHidden/>
          </w:rPr>
          <w:fldChar w:fldCharType="begin"/>
        </w:r>
        <w:r>
          <w:rPr>
            <w:noProof/>
            <w:webHidden/>
          </w:rPr>
          <w:instrText xml:space="preserve"> PAGEREF _Toc242628874 \h </w:instrText>
        </w:r>
        <w:r>
          <w:rPr>
            <w:noProof/>
            <w:webHidden/>
          </w:rPr>
        </w:r>
        <w:r>
          <w:rPr>
            <w:noProof/>
            <w:webHidden/>
          </w:rPr>
          <w:fldChar w:fldCharType="separate"/>
        </w:r>
        <w:r>
          <w:rPr>
            <w:noProof/>
            <w:webHidden/>
          </w:rPr>
          <w:t>89</w:t>
        </w:r>
        <w:r>
          <w:rPr>
            <w:noProof/>
            <w:webHidden/>
          </w:rPr>
          <w:fldChar w:fldCharType="end"/>
        </w:r>
      </w:hyperlink>
    </w:p>
    <w:p w14:paraId="70A5048E" w14:textId="4757F927"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75" w:history="1">
        <w:r w:rsidRPr="00A578CF">
          <w:rPr>
            <w:rStyle w:val="Hyperlink"/>
            <w:rFonts w:ascii="MS Gothic" w:eastAsia="MS Gothic" w:hAnsi="MS Gothic" w:cs="MS Gothic" w:hint="eastAsia"/>
            <w:noProof/>
            <w:lang w:val="ru-RU"/>
          </w:rPr>
          <w:t>圣礼是通</w:t>
        </w:r>
        <w:r w:rsidRPr="00A578CF">
          <w:rPr>
            <w:rStyle w:val="Hyperlink"/>
            <w:rFonts w:ascii="Microsoft JhengHei" w:eastAsia="Microsoft JhengHei" w:hAnsi="Microsoft JhengHei" w:cs="Microsoft JhengHei" w:hint="eastAsia"/>
            <w:noProof/>
            <w:lang w:val="ru-RU"/>
          </w:rPr>
          <w:t>过个人体验来领受的</w:t>
        </w:r>
        <w:r>
          <w:rPr>
            <w:noProof/>
            <w:webHidden/>
          </w:rPr>
          <w:tab/>
        </w:r>
        <w:r>
          <w:rPr>
            <w:noProof/>
            <w:webHidden/>
          </w:rPr>
          <w:fldChar w:fldCharType="begin"/>
        </w:r>
        <w:r>
          <w:rPr>
            <w:noProof/>
            <w:webHidden/>
          </w:rPr>
          <w:instrText xml:space="preserve"> PAGEREF _Toc242628875 \h </w:instrText>
        </w:r>
        <w:r>
          <w:rPr>
            <w:noProof/>
            <w:webHidden/>
          </w:rPr>
        </w:r>
        <w:r>
          <w:rPr>
            <w:noProof/>
            <w:webHidden/>
          </w:rPr>
          <w:fldChar w:fldCharType="separate"/>
        </w:r>
        <w:r>
          <w:rPr>
            <w:noProof/>
            <w:webHidden/>
          </w:rPr>
          <w:t>89</w:t>
        </w:r>
        <w:r>
          <w:rPr>
            <w:noProof/>
            <w:webHidden/>
          </w:rPr>
          <w:fldChar w:fldCharType="end"/>
        </w:r>
      </w:hyperlink>
    </w:p>
    <w:p w14:paraId="05ACA337" w14:textId="767B9A4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76" w:history="1">
        <w:r w:rsidRPr="00A578CF">
          <w:rPr>
            <w:rStyle w:val="Hyperlink"/>
            <w:rFonts w:ascii="Microsoft JhengHei" w:eastAsia="Microsoft JhengHei" w:hAnsi="Microsoft JhengHei" w:cs="Microsoft JhengHei" w:hint="eastAsia"/>
            <w:noProof/>
            <w:lang w:val="ru-RU"/>
          </w:rPr>
          <w:t>为领受圣体做准备</w:t>
        </w:r>
        <w:r>
          <w:rPr>
            <w:noProof/>
            <w:webHidden/>
          </w:rPr>
          <w:tab/>
        </w:r>
        <w:r>
          <w:rPr>
            <w:noProof/>
            <w:webHidden/>
          </w:rPr>
          <w:fldChar w:fldCharType="begin"/>
        </w:r>
        <w:r>
          <w:rPr>
            <w:noProof/>
            <w:webHidden/>
          </w:rPr>
          <w:instrText xml:space="preserve"> PAGEREF _Toc242628876 \h </w:instrText>
        </w:r>
        <w:r>
          <w:rPr>
            <w:noProof/>
            <w:webHidden/>
          </w:rPr>
        </w:r>
        <w:r>
          <w:rPr>
            <w:noProof/>
            <w:webHidden/>
          </w:rPr>
          <w:fldChar w:fldCharType="separate"/>
        </w:r>
        <w:r>
          <w:rPr>
            <w:noProof/>
            <w:webHidden/>
          </w:rPr>
          <w:t>89</w:t>
        </w:r>
        <w:r>
          <w:rPr>
            <w:noProof/>
            <w:webHidden/>
          </w:rPr>
          <w:fldChar w:fldCharType="end"/>
        </w:r>
      </w:hyperlink>
    </w:p>
    <w:p w14:paraId="4AFE308C" w14:textId="0E24368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77" w:history="1">
        <w:r w:rsidRPr="00A578CF">
          <w:rPr>
            <w:rStyle w:val="Hyperlink"/>
            <w:rFonts w:ascii="MS Gothic" w:eastAsia="MS Gothic" w:hAnsi="MS Gothic" w:cs="MS Gothic" w:hint="eastAsia"/>
            <w:noProof/>
            <w:lang w:val="ru-RU"/>
          </w:rPr>
          <w:t>神圣的圣体圣事</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是最有效的良</w:t>
        </w:r>
        <w:r w:rsidRPr="00A578CF">
          <w:rPr>
            <w:rStyle w:val="Hyperlink"/>
            <w:rFonts w:ascii="Microsoft JhengHei" w:eastAsia="Microsoft JhengHei" w:hAnsi="Microsoft JhengHei" w:cs="Microsoft JhengHei" w:hint="eastAsia"/>
            <w:noProof/>
            <w:lang w:val="ru-RU"/>
          </w:rPr>
          <w:t>药</w:t>
        </w:r>
        <w:r>
          <w:rPr>
            <w:noProof/>
            <w:webHidden/>
          </w:rPr>
          <w:tab/>
        </w:r>
        <w:r>
          <w:rPr>
            <w:noProof/>
            <w:webHidden/>
          </w:rPr>
          <w:fldChar w:fldCharType="begin"/>
        </w:r>
        <w:r>
          <w:rPr>
            <w:noProof/>
            <w:webHidden/>
          </w:rPr>
          <w:instrText xml:space="preserve"> PAGEREF _Toc242628877 \h </w:instrText>
        </w:r>
        <w:r>
          <w:rPr>
            <w:noProof/>
            <w:webHidden/>
          </w:rPr>
        </w:r>
        <w:r>
          <w:rPr>
            <w:noProof/>
            <w:webHidden/>
          </w:rPr>
          <w:fldChar w:fldCharType="separate"/>
        </w:r>
        <w:r>
          <w:rPr>
            <w:noProof/>
            <w:webHidden/>
          </w:rPr>
          <w:t>90</w:t>
        </w:r>
        <w:r>
          <w:rPr>
            <w:noProof/>
            <w:webHidden/>
          </w:rPr>
          <w:fldChar w:fldCharType="end"/>
        </w:r>
      </w:hyperlink>
    </w:p>
    <w:p w14:paraId="14995436" w14:textId="69F3D18F"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78" w:history="1">
        <w:r w:rsidRPr="00A578CF">
          <w:rPr>
            <w:rStyle w:val="Hyperlink"/>
            <w:rFonts w:ascii="MS Gothic" w:eastAsia="MS Gothic" w:hAnsi="MS Gothic" w:cs="MS Gothic" w:hint="eastAsia"/>
            <w:noProof/>
            <w:lang w:val="ru-RU"/>
          </w:rPr>
          <w:t>第四章。</w:t>
        </w:r>
        <w:r w:rsidRPr="00A578CF">
          <w:rPr>
            <w:rStyle w:val="Hyperlink"/>
            <w:noProof/>
            <w:lang w:val="ru-RU"/>
          </w:rPr>
          <w:t xml:space="preserve">  </w:t>
        </w:r>
        <w:r w:rsidRPr="00A578CF">
          <w:rPr>
            <w:rStyle w:val="Hyperlink"/>
            <w:rFonts w:ascii="Calibri" w:hAnsi="Calibri" w:cs="Calibri"/>
            <w:noProof/>
            <w:lang w:val="ru-RU"/>
          </w:rPr>
          <w:t>“</w:t>
        </w:r>
        <w:r w:rsidRPr="00A578CF">
          <w:rPr>
            <w:rStyle w:val="Hyperlink"/>
            <w:rFonts w:ascii="MS Gothic" w:eastAsia="MS Gothic" w:hAnsi="MS Gothic" w:cs="MS Gothic" w:hint="eastAsia"/>
            <w:noProof/>
            <w:lang w:val="ru-RU"/>
          </w:rPr>
          <w:t>向我</w:t>
        </w:r>
        <w:r w:rsidRPr="00A578CF">
          <w:rPr>
            <w:rStyle w:val="Hyperlink"/>
            <w:rFonts w:ascii="Microsoft JhengHei" w:eastAsia="Microsoft JhengHei" w:hAnsi="Microsoft JhengHei" w:cs="Microsoft JhengHei" w:hint="eastAsia"/>
            <w:noProof/>
            <w:lang w:val="ru-RU"/>
          </w:rPr>
          <w:t>们的上帝歌唱，歌唱吧</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_Toc242628878 \h </w:instrText>
        </w:r>
        <w:r>
          <w:rPr>
            <w:noProof/>
            <w:webHidden/>
          </w:rPr>
        </w:r>
        <w:r>
          <w:rPr>
            <w:noProof/>
            <w:webHidden/>
          </w:rPr>
          <w:fldChar w:fldCharType="separate"/>
        </w:r>
        <w:r>
          <w:rPr>
            <w:noProof/>
            <w:webHidden/>
          </w:rPr>
          <w:t>91</w:t>
        </w:r>
        <w:r>
          <w:rPr>
            <w:noProof/>
            <w:webHidden/>
          </w:rPr>
          <w:fldChar w:fldCharType="end"/>
        </w:r>
      </w:hyperlink>
    </w:p>
    <w:p w14:paraId="59405DED" w14:textId="328B058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79" w:history="1">
        <w:r w:rsidRPr="00A578CF">
          <w:rPr>
            <w:rStyle w:val="Hyperlink"/>
            <w:rFonts w:ascii="MS Gothic" w:eastAsia="MS Gothic" w:hAnsi="MS Gothic" w:cs="MS Gothic" w:hint="eastAsia"/>
            <w:noProof/>
            <w:lang w:val="ru-RU"/>
          </w:rPr>
          <w:t>教堂唱</w:t>
        </w:r>
        <w:r w:rsidRPr="00A578CF">
          <w:rPr>
            <w:rStyle w:val="Hyperlink"/>
            <w:rFonts w:ascii="Microsoft JhengHei" w:eastAsia="Microsoft JhengHei" w:hAnsi="Microsoft JhengHei" w:cs="Microsoft JhengHei" w:hint="eastAsia"/>
            <w:noProof/>
            <w:lang w:val="ru-RU"/>
          </w:rPr>
          <w:t>诗就是祈祷</w:t>
        </w:r>
        <w:r>
          <w:rPr>
            <w:noProof/>
            <w:webHidden/>
          </w:rPr>
          <w:tab/>
        </w:r>
        <w:r>
          <w:rPr>
            <w:noProof/>
            <w:webHidden/>
          </w:rPr>
          <w:fldChar w:fldCharType="begin"/>
        </w:r>
        <w:r>
          <w:rPr>
            <w:noProof/>
            <w:webHidden/>
          </w:rPr>
          <w:instrText xml:space="preserve"> PAGEREF _Toc242628879 \h </w:instrText>
        </w:r>
        <w:r>
          <w:rPr>
            <w:noProof/>
            <w:webHidden/>
          </w:rPr>
        </w:r>
        <w:r>
          <w:rPr>
            <w:noProof/>
            <w:webHidden/>
          </w:rPr>
          <w:fldChar w:fldCharType="separate"/>
        </w:r>
        <w:r>
          <w:rPr>
            <w:noProof/>
            <w:webHidden/>
          </w:rPr>
          <w:t>91</w:t>
        </w:r>
        <w:r>
          <w:rPr>
            <w:noProof/>
            <w:webHidden/>
          </w:rPr>
          <w:fldChar w:fldCharType="end"/>
        </w:r>
      </w:hyperlink>
    </w:p>
    <w:p w14:paraId="156043C9" w14:textId="57FAC77D"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80" w:history="1">
        <w:r w:rsidRPr="00A578CF">
          <w:rPr>
            <w:rStyle w:val="Hyperlink"/>
            <w:rFonts w:ascii="MS Gothic" w:eastAsia="MS Gothic" w:hAnsi="MS Gothic" w:cs="MS Gothic" w:hint="eastAsia"/>
            <w:noProof/>
            <w:lang w:val="ru-RU"/>
          </w:rPr>
          <w:t>良好的灵性状</w:t>
        </w:r>
        <w:r w:rsidRPr="00A578CF">
          <w:rPr>
            <w:rStyle w:val="Hyperlink"/>
            <w:rFonts w:ascii="Microsoft JhengHei" w:eastAsia="Microsoft JhengHei" w:hAnsi="Microsoft JhengHei" w:cs="Microsoft JhengHei" w:hint="eastAsia"/>
            <w:noProof/>
            <w:lang w:val="ru-RU"/>
          </w:rPr>
          <w:t>态</w:t>
        </w:r>
        <w:r>
          <w:rPr>
            <w:noProof/>
            <w:webHidden/>
          </w:rPr>
          <w:tab/>
        </w:r>
        <w:r>
          <w:rPr>
            <w:noProof/>
            <w:webHidden/>
          </w:rPr>
          <w:fldChar w:fldCharType="begin"/>
        </w:r>
        <w:r>
          <w:rPr>
            <w:noProof/>
            <w:webHidden/>
          </w:rPr>
          <w:instrText xml:space="preserve"> PAGEREF _Toc242628880 \h </w:instrText>
        </w:r>
        <w:r>
          <w:rPr>
            <w:noProof/>
            <w:webHidden/>
          </w:rPr>
        </w:r>
        <w:r>
          <w:rPr>
            <w:noProof/>
            <w:webHidden/>
          </w:rPr>
          <w:fldChar w:fldCharType="separate"/>
        </w:r>
        <w:r>
          <w:rPr>
            <w:noProof/>
            <w:webHidden/>
          </w:rPr>
          <w:t>92</w:t>
        </w:r>
        <w:r>
          <w:rPr>
            <w:noProof/>
            <w:webHidden/>
          </w:rPr>
          <w:fldChar w:fldCharType="end"/>
        </w:r>
      </w:hyperlink>
    </w:p>
    <w:p w14:paraId="29154512" w14:textId="5B1C5F47"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81" w:history="1">
        <w:r w:rsidRPr="00A578CF">
          <w:rPr>
            <w:rStyle w:val="Hyperlink"/>
            <w:rFonts w:ascii="MS Gothic" w:eastAsia="MS Gothic" w:hAnsi="MS Gothic" w:cs="MS Gothic" w:hint="eastAsia"/>
            <w:noProof/>
            <w:lang w:val="ru-RU"/>
          </w:rPr>
          <w:t>关</w:t>
        </w:r>
        <w:r w:rsidRPr="00A578CF">
          <w:rPr>
            <w:rStyle w:val="Hyperlink"/>
            <w:rFonts w:ascii="Microsoft JhengHei" w:eastAsia="Microsoft JhengHei" w:hAnsi="Microsoft JhengHei" w:cs="Microsoft JhengHei" w:hint="eastAsia"/>
            <w:noProof/>
            <w:lang w:val="ru-RU"/>
          </w:rPr>
          <w:t>键在于虔诚</w:t>
        </w:r>
        <w:r>
          <w:rPr>
            <w:noProof/>
            <w:webHidden/>
          </w:rPr>
          <w:tab/>
        </w:r>
        <w:r>
          <w:rPr>
            <w:noProof/>
            <w:webHidden/>
          </w:rPr>
          <w:fldChar w:fldCharType="begin"/>
        </w:r>
        <w:r>
          <w:rPr>
            <w:noProof/>
            <w:webHidden/>
          </w:rPr>
          <w:instrText xml:space="preserve"> PAGEREF _Toc242628881 \h </w:instrText>
        </w:r>
        <w:r>
          <w:rPr>
            <w:noProof/>
            <w:webHidden/>
          </w:rPr>
        </w:r>
        <w:r>
          <w:rPr>
            <w:noProof/>
            <w:webHidden/>
          </w:rPr>
          <w:fldChar w:fldCharType="separate"/>
        </w:r>
        <w:r>
          <w:rPr>
            <w:noProof/>
            <w:webHidden/>
          </w:rPr>
          <w:t>92</w:t>
        </w:r>
        <w:r>
          <w:rPr>
            <w:noProof/>
            <w:webHidden/>
          </w:rPr>
          <w:fldChar w:fldCharType="end"/>
        </w:r>
      </w:hyperlink>
    </w:p>
    <w:p w14:paraId="30078F38" w14:textId="4DEF7E24"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82" w:history="1">
        <w:r w:rsidRPr="00A578CF">
          <w:rPr>
            <w:rStyle w:val="Hyperlink"/>
            <w:rFonts w:ascii="MS Gothic" w:eastAsia="MS Gothic" w:hAnsi="MS Gothic" w:cs="MS Gothic" w:hint="eastAsia"/>
            <w:noProof/>
            <w:lang w:val="ru-RU"/>
          </w:rPr>
          <w:t>神圣的意涵直</w:t>
        </w:r>
        <w:r w:rsidRPr="00A578CF">
          <w:rPr>
            <w:rStyle w:val="Hyperlink"/>
            <w:rFonts w:ascii="Microsoft JhengHei" w:eastAsia="Microsoft JhengHei" w:hAnsi="Microsoft JhengHei" w:cs="Microsoft JhengHei" w:hint="eastAsia"/>
            <w:noProof/>
            <w:lang w:val="ru-RU"/>
          </w:rPr>
          <w:t>击人心</w:t>
        </w:r>
        <w:r>
          <w:rPr>
            <w:noProof/>
            <w:webHidden/>
          </w:rPr>
          <w:tab/>
        </w:r>
        <w:r>
          <w:rPr>
            <w:noProof/>
            <w:webHidden/>
          </w:rPr>
          <w:fldChar w:fldCharType="begin"/>
        </w:r>
        <w:r>
          <w:rPr>
            <w:noProof/>
            <w:webHidden/>
          </w:rPr>
          <w:instrText xml:space="preserve"> PAGEREF _Toc242628882 \h </w:instrText>
        </w:r>
        <w:r>
          <w:rPr>
            <w:noProof/>
            <w:webHidden/>
          </w:rPr>
        </w:r>
        <w:r>
          <w:rPr>
            <w:noProof/>
            <w:webHidden/>
          </w:rPr>
          <w:fldChar w:fldCharType="separate"/>
        </w:r>
        <w:r>
          <w:rPr>
            <w:noProof/>
            <w:webHidden/>
          </w:rPr>
          <w:t>93</w:t>
        </w:r>
        <w:r>
          <w:rPr>
            <w:noProof/>
            <w:webHidden/>
          </w:rPr>
          <w:fldChar w:fldCharType="end"/>
        </w:r>
      </w:hyperlink>
    </w:p>
    <w:p w14:paraId="2D0E1C5B" w14:textId="2981B821"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83" w:history="1">
        <w:r w:rsidRPr="00A578CF">
          <w:rPr>
            <w:rStyle w:val="Hyperlink"/>
            <w:rFonts w:ascii="MS Gothic" w:eastAsia="MS Gothic" w:hAnsi="MS Gothic" w:cs="MS Gothic" w:hint="eastAsia"/>
            <w:noProof/>
            <w:lang w:val="ru-RU"/>
          </w:rPr>
          <w:t>音</w:t>
        </w:r>
        <w:r w:rsidRPr="00A578CF">
          <w:rPr>
            <w:rStyle w:val="Hyperlink"/>
            <w:rFonts w:ascii="Microsoft JhengHei" w:eastAsia="Microsoft JhengHei" w:hAnsi="Microsoft JhengHei" w:cs="Microsoft JhengHei" w:hint="eastAsia"/>
            <w:noProof/>
            <w:lang w:val="ru-RU"/>
          </w:rPr>
          <w:t>乐由心灵谱写</w:t>
        </w:r>
        <w:r>
          <w:rPr>
            <w:noProof/>
            <w:webHidden/>
          </w:rPr>
          <w:tab/>
        </w:r>
        <w:r>
          <w:rPr>
            <w:noProof/>
            <w:webHidden/>
          </w:rPr>
          <w:fldChar w:fldCharType="begin"/>
        </w:r>
        <w:r>
          <w:rPr>
            <w:noProof/>
            <w:webHidden/>
          </w:rPr>
          <w:instrText xml:space="preserve"> PAGEREF _Toc242628883 \h </w:instrText>
        </w:r>
        <w:r>
          <w:rPr>
            <w:noProof/>
            <w:webHidden/>
          </w:rPr>
        </w:r>
        <w:r>
          <w:rPr>
            <w:noProof/>
            <w:webHidden/>
          </w:rPr>
          <w:fldChar w:fldCharType="separate"/>
        </w:r>
        <w:r>
          <w:rPr>
            <w:noProof/>
            <w:webHidden/>
          </w:rPr>
          <w:t>94</w:t>
        </w:r>
        <w:r>
          <w:rPr>
            <w:noProof/>
            <w:webHidden/>
          </w:rPr>
          <w:fldChar w:fldCharType="end"/>
        </w:r>
      </w:hyperlink>
    </w:p>
    <w:p w14:paraId="11628DB4" w14:textId="37ECD3E5" w:rsidR="004225C6" w:rsidRDefault="004225C6">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884" w:history="1">
        <w:r w:rsidRPr="00A578CF">
          <w:rPr>
            <w:rStyle w:val="Hyperlink"/>
            <w:rFonts w:ascii="MS Gothic" w:eastAsia="MS Gothic" w:hAnsi="MS Gothic" w:cs="MS Gothic" w:hint="eastAsia"/>
            <w:noProof/>
            <w:lang w:val="ru-RU"/>
          </w:rPr>
          <w:t>第七部分。</w:t>
        </w:r>
        <w:r w:rsidRPr="00A578CF">
          <w:rPr>
            <w:rStyle w:val="Hyperlink"/>
            <w:noProof/>
            <w:lang w:val="ru-RU"/>
          </w:rPr>
          <w:t xml:space="preserve">  </w:t>
        </w:r>
        <w:r w:rsidRPr="00A578CF">
          <w:rPr>
            <w:rStyle w:val="Hyperlink"/>
            <w:rFonts w:ascii="Microsoft JhengHei" w:eastAsia="Microsoft JhengHei" w:hAnsi="Microsoft JhengHei" w:cs="Microsoft JhengHei" w:hint="eastAsia"/>
            <w:noProof/>
            <w:lang w:val="ru-RU"/>
          </w:rPr>
          <w:t>论赞美之国</w:t>
        </w:r>
        <w:r>
          <w:rPr>
            <w:noProof/>
            <w:webHidden/>
          </w:rPr>
          <w:tab/>
        </w:r>
        <w:r>
          <w:rPr>
            <w:noProof/>
            <w:webHidden/>
          </w:rPr>
          <w:fldChar w:fldCharType="begin"/>
        </w:r>
        <w:r>
          <w:rPr>
            <w:noProof/>
            <w:webHidden/>
          </w:rPr>
          <w:instrText xml:space="preserve"> PAGEREF _Toc242628884 \h </w:instrText>
        </w:r>
        <w:r>
          <w:rPr>
            <w:noProof/>
            <w:webHidden/>
          </w:rPr>
        </w:r>
        <w:r>
          <w:rPr>
            <w:noProof/>
            <w:webHidden/>
          </w:rPr>
          <w:fldChar w:fldCharType="separate"/>
        </w:r>
        <w:r>
          <w:rPr>
            <w:noProof/>
            <w:webHidden/>
          </w:rPr>
          <w:t>95</w:t>
        </w:r>
        <w:r>
          <w:rPr>
            <w:noProof/>
            <w:webHidden/>
          </w:rPr>
          <w:fldChar w:fldCharType="end"/>
        </w:r>
      </w:hyperlink>
    </w:p>
    <w:p w14:paraId="0CE2E02D" w14:textId="2A25C4C0"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85" w:history="1">
        <w:r w:rsidRPr="00A578CF">
          <w:rPr>
            <w:rStyle w:val="Hyperlink"/>
            <w:rFonts w:ascii="MS Gothic" w:eastAsia="MS Gothic" w:hAnsi="MS Gothic" w:cs="MS Gothic" w:hint="eastAsia"/>
            <w:noProof/>
            <w:lang w:val="ru-RU"/>
          </w:rPr>
          <w:t>第一章。</w:t>
        </w:r>
        <w:r w:rsidRPr="00A578CF">
          <w:rPr>
            <w:rStyle w:val="Hyperlink"/>
            <w:noProof/>
            <w:lang w:val="ru-RU"/>
          </w:rPr>
          <w:t xml:space="preserve">  </w:t>
        </w:r>
        <w:r w:rsidRPr="00A578CF">
          <w:rPr>
            <w:rStyle w:val="Hyperlink"/>
            <w:rFonts w:ascii="Microsoft JhengHei" w:eastAsia="Microsoft JhengHei" w:hAnsi="Microsoft JhengHei" w:cs="Microsoft JhengHei" w:hint="eastAsia"/>
            <w:noProof/>
            <w:lang w:val="ru-RU"/>
          </w:rPr>
          <w:t>论对上帝的赞美</w:t>
        </w:r>
        <w:r>
          <w:rPr>
            <w:noProof/>
            <w:webHidden/>
          </w:rPr>
          <w:tab/>
        </w:r>
        <w:r>
          <w:rPr>
            <w:noProof/>
            <w:webHidden/>
          </w:rPr>
          <w:fldChar w:fldCharType="begin"/>
        </w:r>
        <w:r>
          <w:rPr>
            <w:noProof/>
            <w:webHidden/>
          </w:rPr>
          <w:instrText xml:space="preserve"> PAGEREF _Toc242628885 \h </w:instrText>
        </w:r>
        <w:r>
          <w:rPr>
            <w:noProof/>
            <w:webHidden/>
          </w:rPr>
        </w:r>
        <w:r>
          <w:rPr>
            <w:noProof/>
            <w:webHidden/>
          </w:rPr>
          <w:fldChar w:fldCharType="separate"/>
        </w:r>
        <w:r>
          <w:rPr>
            <w:noProof/>
            <w:webHidden/>
          </w:rPr>
          <w:t>95</w:t>
        </w:r>
        <w:r>
          <w:rPr>
            <w:noProof/>
            <w:webHidden/>
          </w:rPr>
          <w:fldChar w:fldCharType="end"/>
        </w:r>
      </w:hyperlink>
    </w:p>
    <w:p w14:paraId="76BED125" w14:textId="5B34652A"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86" w:history="1">
        <w:r w:rsidRPr="00A578CF">
          <w:rPr>
            <w:rStyle w:val="Hyperlink"/>
            <w:rFonts w:ascii="Microsoft JhengHei" w:eastAsia="Microsoft JhengHei" w:hAnsi="Microsoft JhengHei" w:cs="Microsoft JhengHei" w:hint="eastAsia"/>
            <w:noProof/>
            <w:lang w:val="ru-RU"/>
          </w:rPr>
          <w:t>赞美诗中也蕴含着忏悔</w:t>
        </w:r>
        <w:r>
          <w:rPr>
            <w:noProof/>
            <w:webHidden/>
          </w:rPr>
          <w:tab/>
        </w:r>
        <w:r>
          <w:rPr>
            <w:noProof/>
            <w:webHidden/>
          </w:rPr>
          <w:fldChar w:fldCharType="begin"/>
        </w:r>
        <w:r>
          <w:rPr>
            <w:noProof/>
            <w:webHidden/>
          </w:rPr>
          <w:instrText xml:space="preserve"> PAGEREF _Toc242628886 \h </w:instrText>
        </w:r>
        <w:r>
          <w:rPr>
            <w:noProof/>
            <w:webHidden/>
          </w:rPr>
        </w:r>
        <w:r>
          <w:rPr>
            <w:noProof/>
            <w:webHidden/>
          </w:rPr>
          <w:fldChar w:fldCharType="separate"/>
        </w:r>
        <w:r>
          <w:rPr>
            <w:noProof/>
            <w:webHidden/>
          </w:rPr>
          <w:t>96</w:t>
        </w:r>
        <w:r>
          <w:rPr>
            <w:noProof/>
            <w:webHidden/>
          </w:rPr>
          <w:fldChar w:fldCharType="end"/>
        </w:r>
      </w:hyperlink>
    </w:p>
    <w:p w14:paraId="116A7E7E" w14:textId="71FD234C"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87" w:history="1">
        <w:r w:rsidRPr="00A578CF">
          <w:rPr>
            <w:rStyle w:val="Hyperlink"/>
            <w:rFonts w:ascii="Microsoft JhengHei" w:eastAsia="Microsoft JhengHei" w:hAnsi="Microsoft JhengHei" w:cs="Microsoft JhengHei" w:hint="eastAsia"/>
            <w:noProof/>
            <w:lang w:val="ru-RU"/>
          </w:rPr>
          <w:t>赞美是表达最深切感恩的方式</w:t>
        </w:r>
        <w:r>
          <w:rPr>
            <w:noProof/>
            <w:webHidden/>
          </w:rPr>
          <w:tab/>
        </w:r>
        <w:r>
          <w:rPr>
            <w:noProof/>
            <w:webHidden/>
          </w:rPr>
          <w:fldChar w:fldCharType="begin"/>
        </w:r>
        <w:r>
          <w:rPr>
            <w:noProof/>
            <w:webHidden/>
          </w:rPr>
          <w:instrText xml:space="preserve"> PAGEREF _Toc242628887 \h </w:instrText>
        </w:r>
        <w:r>
          <w:rPr>
            <w:noProof/>
            <w:webHidden/>
          </w:rPr>
        </w:r>
        <w:r>
          <w:rPr>
            <w:noProof/>
            <w:webHidden/>
          </w:rPr>
          <w:fldChar w:fldCharType="separate"/>
        </w:r>
        <w:r>
          <w:rPr>
            <w:noProof/>
            <w:webHidden/>
          </w:rPr>
          <w:t>96</w:t>
        </w:r>
        <w:r>
          <w:rPr>
            <w:noProof/>
            <w:webHidden/>
          </w:rPr>
          <w:fldChar w:fldCharType="end"/>
        </w:r>
      </w:hyperlink>
    </w:p>
    <w:p w14:paraId="3D83599A" w14:textId="10B6364C"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88" w:history="1">
        <w:r w:rsidRPr="00A578CF">
          <w:rPr>
            <w:rStyle w:val="Hyperlink"/>
            <w:rFonts w:ascii="Microsoft JhengHei" w:eastAsia="Microsoft JhengHei" w:hAnsi="Microsoft JhengHei" w:cs="Microsoft JhengHei" w:hint="eastAsia"/>
            <w:noProof/>
            <w:lang w:val="ru-RU"/>
          </w:rPr>
          <w:t>对上帝的感恩是赞美的开端</w:t>
        </w:r>
        <w:r>
          <w:rPr>
            <w:noProof/>
            <w:webHidden/>
          </w:rPr>
          <w:tab/>
        </w:r>
        <w:r>
          <w:rPr>
            <w:noProof/>
            <w:webHidden/>
          </w:rPr>
          <w:fldChar w:fldCharType="begin"/>
        </w:r>
        <w:r>
          <w:rPr>
            <w:noProof/>
            <w:webHidden/>
          </w:rPr>
          <w:instrText xml:space="preserve"> PAGEREF _Toc242628888 \h </w:instrText>
        </w:r>
        <w:r>
          <w:rPr>
            <w:noProof/>
            <w:webHidden/>
          </w:rPr>
        </w:r>
        <w:r>
          <w:rPr>
            <w:noProof/>
            <w:webHidden/>
          </w:rPr>
          <w:fldChar w:fldCharType="separate"/>
        </w:r>
        <w:r>
          <w:rPr>
            <w:noProof/>
            <w:webHidden/>
          </w:rPr>
          <w:t>96</w:t>
        </w:r>
        <w:r>
          <w:rPr>
            <w:noProof/>
            <w:webHidden/>
          </w:rPr>
          <w:fldChar w:fldCharType="end"/>
        </w:r>
      </w:hyperlink>
    </w:p>
    <w:p w14:paraId="73113AC4" w14:textId="74FDC09A"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89" w:history="1">
        <w:r w:rsidRPr="00A578CF">
          <w:rPr>
            <w:rStyle w:val="Hyperlink"/>
            <w:noProof/>
            <w:lang w:val="ru-RU"/>
          </w:rPr>
          <w:t>“</w:t>
        </w:r>
        <w:r w:rsidRPr="00A578CF">
          <w:rPr>
            <w:rStyle w:val="Hyperlink"/>
            <w:rFonts w:ascii="MS Gothic" w:eastAsia="MS Gothic" w:hAnsi="MS Gothic" w:cs="MS Gothic" w:hint="eastAsia"/>
            <w:noProof/>
            <w:lang w:val="ru-RU"/>
          </w:rPr>
          <w:t>荣耀</w:t>
        </w:r>
        <w:r w:rsidRPr="00A578CF">
          <w:rPr>
            <w:rStyle w:val="Hyperlink"/>
            <w:rFonts w:ascii="Microsoft JhengHei" w:eastAsia="Microsoft JhengHei" w:hAnsi="Microsoft JhengHei" w:cs="Microsoft JhengHei" w:hint="eastAsia"/>
            <w:noProof/>
            <w:lang w:val="ru-RU"/>
          </w:rPr>
          <w:t>归于祢，上帝</w:t>
        </w:r>
        <w:r w:rsidRPr="00A578CF">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_Toc242628889 \h </w:instrText>
        </w:r>
        <w:r>
          <w:rPr>
            <w:noProof/>
            <w:webHidden/>
          </w:rPr>
        </w:r>
        <w:r>
          <w:rPr>
            <w:noProof/>
            <w:webHidden/>
          </w:rPr>
          <w:fldChar w:fldCharType="separate"/>
        </w:r>
        <w:r>
          <w:rPr>
            <w:noProof/>
            <w:webHidden/>
          </w:rPr>
          <w:t>97</w:t>
        </w:r>
        <w:r>
          <w:rPr>
            <w:noProof/>
            <w:webHidden/>
          </w:rPr>
          <w:fldChar w:fldCharType="end"/>
        </w:r>
      </w:hyperlink>
    </w:p>
    <w:p w14:paraId="77085887" w14:textId="41D44223"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90" w:history="1">
        <w:r w:rsidRPr="00A578CF">
          <w:rPr>
            <w:rStyle w:val="Hyperlink"/>
            <w:rFonts w:ascii="MS Gothic" w:eastAsia="MS Gothic" w:hAnsi="MS Gothic" w:cs="MS Gothic" w:hint="eastAsia"/>
            <w:noProof/>
            <w:lang w:val="ru-RU"/>
          </w:rPr>
          <w:t>第</w:t>
        </w:r>
        <w:r w:rsidRPr="00A578CF">
          <w:rPr>
            <w:rStyle w:val="Hyperlink"/>
            <w:noProof/>
            <w:lang w:val="ru-RU"/>
          </w:rPr>
          <w:t>2</w:t>
        </w:r>
        <w:r w:rsidRPr="00A578CF">
          <w:rPr>
            <w:rStyle w:val="Hyperlink"/>
            <w:rFonts w:ascii="MS Gothic" w:eastAsia="MS Gothic" w:hAnsi="MS Gothic" w:cs="MS Gothic" w:hint="eastAsia"/>
            <w:noProof/>
            <w:lang w:val="ru-RU"/>
          </w:rPr>
          <w:t>章。</w:t>
        </w:r>
        <w:r w:rsidRPr="00A578CF">
          <w:rPr>
            <w:rStyle w:val="Hyperlink"/>
            <w:noProof/>
            <w:lang w:val="ru-RU"/>
          </w:rPr>
          <w:t xml:space="preserve">  </w:t>
        </w:r>
        <w:r w:rsidRPr="00A578CF">
          <w:rPr>
            <w:rStyle w:val="Hyperlink"/>
            <w:rFonts w:ascii="Microsoft JhengHei" w:eastAsia="Microsoft JhengHei" w:hAnsi="Microsoft JhengHei" w:cs="Microsoft JhengHei" w:hint="eastAsia"/>
            <w:noProof/>
            <w:lang w:val="ru-RU"/>
          </w:rPr>
          <w:t>论赞美之国</w:t>
        </w:r>
        <w:r>
          <w:rPr>
            <w:noProof/>
            <w:webHidden/>
          </w:rPr>
          <w:tab/>
        </w:r>
        <w:r>
          <w:rPr>
            <w:noProof/>
            <w:webHidden/>
          </w:rPr>
          <w:fldChar w:fldCharType="begin"/>
        </w:r>
        <w:r>
          <w:rPr>
            <w:noProof/>
            <w:webHidden/>
          </w:rPr>
          <w:instrText xml:space="preserve"> PAGEREF _Toc242628890 \h </w:instrText>
        </w:r>
        <w:r>
          <w:rPr>
            <w:noProof/>
            <w:webHidden/>
          </w:rPr>
        </w:r>
        <w:r>
          <w:rPr>
            <w:noProof/>
            <w:webHidden/>
          </w:rPr>
          <w:fldChar w:fldCharType="separate"/>
        </w:r>
        <w:r>
          <w:rPr>
            <w:noProof/>
            <w:webHidden/>
          </w:rPr>
          <w:t>98</w:t>
        </w:r>
        <w:r>
          <w:rPr>
            <w:noProof/>
            <w:webHidden/>
          </w:rPr>
          <w:fldChar w:fldCharType="end"/>
        </w:r>
      </w:hyperlink>
    </w:p>
    <w:p w14:paraId="16391F78" w14:textId="44CBAA8E"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91" w:history="1">
        <w:r w:rsidRPr="00A578CF">
          <w:rPr>
            <w:rStyle w:val="Hyperlink"/>
            <w:rFonts w:ascii="Microsoft JhengHei" w:eastAsia="Microsoft JhengHei" w:hAnsi="Microsoft JhengHei" w:cs="Microsoft JhengHei" w:hint="eastAsia"/>
            <w:noProof/>
            <w:lang w:val="ru-RU"/>
          </w:rPr>
          <w:t>赞美之国的两个等级</w:t>
        </w:r>
        <w:r>
          <w:rPr>
            <w:noProof/>
            <w:webHidden/>
          </w:rPr>
          <w:tab/>
        </w:r>
        <w:r>
          <w:rPr>
            <w:noProof/>
            <w:webHidden/>
          </w:rPr>
          <w:fldChar w:fldCharType="begin"/>
        </w:r>
        <w:r>
          <w:rPr>
            <w:noProof/>
            <w:webHidden/>
          </w:rPr>
          <w:instrText xml:space="preserve"> PAGEREF _Toc242628891 \h </w:instrText>
        </w:r>
        <w:r>
          <w:rPr>
            <w:noProof/>
            <w:webHidden/>
          </w:rPr>
        </w:r>
        <w:r>
          <w:rPr>
            <w:noProof/>
            <w:webHidden/>
          </w:rPr>
          <w:fldChar w:fldCharType="separate"/>
        </w:r>
        <w:r>
          <w:rPr>
            <w:noProof/>
            <w:webHidden/>
          </w:rPr>
          <w:t>98</w:t>
        </w:r>
        <w:r>
          <w:rPr>
            <w:noProof/>
            <w:webHidden/>
          </w:rPr>
          <w:fldChar w:fldCharType="end"/>
        </w:r>
      </w:hyperlink>
    </w:p>
    <w:p w14:paraId="2878EBC7" w14:textId="40885F1A"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92" w:history="1">
        <w:r w:rsidRPr="00A578CF">
          <w:rPr>
            <w:rStyle w:val="Hyperlink"/>
            <w:rFonts w:ascii="MS Gothic" w:eastAsia="MS Gothic" w:hAnsi="MS Gothic" w:cs="MS Gothic" w:hint="eastAsia"/>
            <w:noProof/>
            <w:lang w:val="ru-RU"/>
          </w:rPr>
          <w:t>悔改的眼泪与</w:t>
        </w:r>
        <w:r w:rsidRPr="00A578CF">
          <w:rPr>
            <w:rStyle w:val="Hyperlink"/>
            <w:rFonts w:ascii="Microsoft JhengHei" w:eastAsia="Microsoft JhengHei" w:hAnsi="Microsoft JhengHei" w:cs="Microsoft JhengHei" w:hint="eastAsia"/>
            <w:noProof/>
            <w:lang w:val="ru-RU"/>
          </w:rPr>
          <w:t>赞美的眼泪</w:t>
        </w:r>
        <w:r>
          <w:rPr>
            <w:noProof/>
            <w:webHidden/>
          </w:rPr>
          <w:tab/>
        </w:r>
        <w:r>
          <w:rPr>
            <w:noProof/>
            <w:webHidden/>
          </w:rPr>
          <w:fldChar w:fldCharType="begin"/>
        </w:r>
        <w:r>
          <w:rPr>
            <w:noProof/>
            <w:webHidden/>
          </w:rPr>
          <w:instrText xml:space="preserve"> PAGEREF _Toc242628892 \h </w:instrText>
        </w:r>
        <w:r>
          <w:rPr>
            <w:noProof/>
            <w:webHidden/>
          </w:rPr>
        </w:r>
        <w:r>
          <w:rPr>
            <w:noProof/>
            <w:webHidden/>
          </w:rPr>
          <w:fldChar w:fldCharType="separate"/>
        </w:r>
        <w:r>
          <w:rPr>
            <w:noProof/>
            <w:webHidden/>
          </w:rPr>
          <w:t>98</w:t>
        </w:r>
        <w:r>
          <w:rPr>
            <w:noProof/>
            <w:webHidden/>
          </w:rPr>
          <w:fldChar w:fldCharType="end"/>
        </w:r>
      </w:hyperlink>
    </w:p>
    <w:p w14:paraId="41F9F913" w14:textId="274F5599" w:rsidR="004225C6" w:rsidRDefault="004225C6">
      <w:pPr>
        <w:pStyle w:val="TOC3"/>
        <w:tabs>
          <w:tab w:val="right" w:leader="dot" w:pos="10459"/>
        </w:tabs>
        <w:rPr>
          <w:rFonts w:eastAsiaTheme="minorEastAsia" w:cstheme="minorBidi"/>
          <w:noProof/>
          <w:kern w:val="2"/>
          <w:sz w:val="24"/>
          <w:lang w:bidi="ta-IN"/>
          <w14:ligatures w14:val="standardContextual"/>
        </w:rPr>
      </w:pPr>
      <w:hyperlink w:anchor="_Toc242628893" w:history="1">
        <w:r w:rsidRPr="00A578CF">
          <w:rPr>
            <w:rStyle w:val="Hyperlink"/>
            <w:rFonts w:ascii="MS Gothic" w:eastAsia="MS Gothic" w:hAnsi="MS Gothic" w:cs="MS Gothic" w:hint="eastAsia"/>
            <w:noProof/>
            <w:lang w:val="ru-RU"/>
          </w:rPr>
          <w:t>第三章。</w:t>
        </w:r>
        <w:r w:rsidRPr="00A578CF">
          <w:rPr>
            <w:rStyle w:val="Hyperlink"/>
            <w:noProof/>
            <w:lang w:val="ru-RU"/>
          </w:rPr>
          <w:t xml:space="preserve">  </w:t>
        </w:r>
        <w:r w:rsidRPr="00A578CF">
          <w:rPr>
            <w:rStyle w:val="Hyperlink"/>
            <w:rFonts w:ascii="MS Gothic" w:eastAsia="MS Gothic" w:hAnsi="MS Gothic" w:cs="MS Gothic" w:hint="eastAsia"/>
            <w:noProof/>
            <w:lang w:val="ru-RU"/>
          </w:rPr>
          <w:t>关于神的恩</w:t>
        </w:r>
        <w:r w:rsidRPr="00A578CF">
          <w:rPr>
            <w:rStyle w:val="Hyperlink"/>
            <w:rFonts w:ascii="Microsoft JhengHei" w:eastAsia="Microsoft JhengHei" w:hAnsi="Microsoft JhengHei" w:cs="Microsoft JhengHei" w:hint="eastAsia"/>
            <w:noProof/>
            <w:lang w:val="ru-RU"/>
          </w:rPr>
          <w:t>赐</w:t>
        </w:r>
        <w:r>
          <w:rPr>
            <w:noProof/>
            <w:webHidden/>
          </w:rPr>
          <w:tab/>
        </w:r>
        <w:r>
          <w:rPr>
            <w:noProof/>
            <w:webHidden/>
          </w:rPr>
          <w:fldChar w:fldCharType="begin"/>
        </w:r>
        <w:r>
          <w:rPr>
            <w:noProof/>
            <w:webHidden/>
          </w:rPr>
          <w:instrText xml:space="preserve"> PAGEREF _Toc242628893 \h </w:instrText>
        </w:r>
        <w:r>
          <w:rPr>
            <w:noProof/>
            <w:webHidden/>
          </w:rPr>
        </w:r>
        <w:r>
          <w:rPr>
            <w:noProof/>
            <w:webHidden/>
          </w:rPr>
          <w:fldChar w:fldCharType="separate"/>
        </w:r>
        <w:r>
          <w:rPr>
            <w:noProof/>
            <w:webHidden/>
          </w:rPr>
          <w:t>99</w:t>
        </w:r>
        <w:r>
          <w:rPr>
            <w:noProof/>
            <w:webHidden/>
          </w:rPr>
          <w:fldChar w:fldCharType="end"/>
        </w:r>
      </w:hyperlink>
    </w:p>
    <w:p w14:paraId="2DD52831" w14:textId="1DDF895F"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94" w:history="1">
        <w:r w:rsidRPr="00A578CF">
          <w:rPr>
            <w:rStyle w:val="Hyperlink"/>
            <w:rFonts w:ascii="MS Gothic" w:eastAsia="MS Gothic" w:hAnsi="MS Gothic" w:cs="MS Gothic" w:hint="eastAsia"/>
            <w:noProof/>
            <w:lang w:val="ru-RU"/>
          </w:rPr>
          <w:t>上帝一点一点地</w:t>
        </w:r>
        <w:r w:rsidRPr="00A578CF">
          <w:rPr>
            <w:rStyle w:val="Hyperlink"/>
            <w:rFonts w:ascii="Microsoft JhengHei" w:eastAsia="Microsoft JhengHei" w:hAnsi="Microsoft JhengHei" w:cs="Microsoft JhengHei" w:hint="eastAsia"/>
            <w:noProof/>
            <w:lang w:val="ru-RU"/>
          </w:rPr>
          <w:t>赐下祂的恩典</w:t>
        </w:r>
        <w:r>
          <w:rPr>
            <w:noProof/>
            <w:webHidden/>
          </w:rPr>
          <w:tab/>
        </w:r>
        <w:r>
          <w:rPr>
            <w:noProof/>
            <w:webHidden/>
          </w:rPr>
          <w:fldChar w:fldCharType="begin"/>
        </w:r>
        <w:r>
          <w:rPr>
            <w:noProof/>
            <w:webHidden/>
          </w:rPr>
          <w:instrText xml:space="preserve"> PAGEREF _Toc242628894 \h </w:instrText>
        </w:r>
        <w:r>
          <w:rPr>
            <w:noProof/>
            <w:webHidden/>
          </w:rPr>
        </w:r>
        <w:r>
          <w:rPr>
            <w:noProof/>
            <w:webHidden/>
          </w:rPr>
          <w:fldChar w:fldCharType="separate"/>
        </w:r>
        <w:r>
          <w:rPr>
            <w:noProof/>
            <w:webHidden/>
          </w:rPr>
          <w:t>99</w:t>
        </w:r>
        <w:r>
          <w:rPr>
            <w:noProof/>
            <w:webHidden/>
          </w:rPr>
          <w:fldChar w:fldCharType="end"/>
        </w:r>
      </w:hyperlink>
    </w:p>
    <w:p w14:paraId="6573B4EB" w14:textId="26D542D1"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95" w:history="1">
        <w:r w:rsidRPr="00A578CF">
          <w:rPr>
            <w:rStyle w:val="Hyperlink"/>
            <w:rFonts w:ascii="MS Gothic" w:eastAsia="MS Gothic" w:hAnsi="MS Gothic" w:cs="MS Gothic" w:hint="eastAsia"/>
            <w:noProof/>
            <w:lang w:val="ru-RU"/>
          </w:rPr>
          <w:t>祷告中的神圣安慰</w:t>
        </w:r>
        <w:r>
          <w:rPr>
            <w:noProof/>
            <w:webHidden/>
          </w:rPr>
          <w:tab/>
        </w:r>
        <w:r>
          <w:rPr>
            <w:noProof/>
            <w:webHidden/>
          </w:rPr>
          <w:fldChar w:fldCharType="begin"/>
        </w:r>
        <w:r>
          <w:rPr>
            <w:noProof/>
            <w:webHidden/>
          </w:rPr>
          <w:instrText xml:space="preserve"> PAGEREF _Toc242628895 \h </w:instrText>
        </w:r>
        <w:r>
          <w:rPr>
            <w:noProof/>
            <w:webHidden/>
          </w:rPr>
        </w:r>
        <w:r>
          <w:rPr>
            <w:noProof/>
            <w:webHidden/>
          </w:rPr>
          <w:fldChar w:fldCharType="separate"/>
        </w:r>
        <w:r>
          <w:rPr>
            <w:noProof/>
            <w:webHidden/>
          </w:rPr>
          <w:t>100</w:t>
        </w:r>
        <w:r>
          <w:rPr>
            <w:noProof/>
            <w:webHidden/>
          </w:rPr>
          <w:fldChar w:fldCharType="end"/>
        </w:r>
      </w:hyperlink>
    </w:p>
    <w:p w14:paraId="22F08266" w14:textId="33E29779"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96" w:history="1">
        <w:r w:rsidRPr="00A578CF">
          <w:rPr>
            <w:rStyle w:val="Hyperlink"/>
            <w:rFonts w:ascii="MS Gothic" w:eastAsia="MS Gothic" w:hAnsi="MS Gothic" w:cs="MS Gothic" w:hint="eastAsia"/>
            <w:noProof/>
            <w:lang w:val="ru-RU"/>
          </w:rPr>
          <w:t>神圣恩典的</w:t>
        </w:r>
        <w:r w:rsidRPr="00A578CF">
          <w:rPr>
            <w:rStyle w:val="Hyperlink"/>
            <w:rFonts w:ascii="Microsoft JhengHei" w:eastAsia="Microsoft JhengHei" w:hAnsi="Microsoft JhengHei" w:cs="Microsoft JhengHei" w:hint="eastAsia"/>
            <w:noProof/>
            <w:lang w:val="ru-RU"/>
          </w:rPr>
          <w:t>临在</w:t>
        </w:r>
        <w:r>
          <w:rPr>
            <w:noProof/>
            <w:webHidden/>
          </w:rPr>
          <w:tab/>
        </w:r>
        <w:r>
          <w:rPr>
            <w:noProof/>
            <w:webHidden/>
          </w:rPr>
          <w:fldChar w:fldCharType="begin"/>
        </w:r>
        <w:r>
          <w:rPr>
            <w:noProof/>
            <w:webHidden/>
          </w:rPr>
          <w:instrText xml:space="preserve"> PAGEREF _Toc242628896 \h </w:instrText>
        </w:r>
        <w:r>
          <w:rPr>
            <w:noProof/>
            <w:webHidden/>
          </w:rPr>
        </w:r>
        <w:r>
          <w:rPr>
            <w:noProof/>
            <w:webHidden/>
          </w:rPr>
          <w:fldChar w:fldCharType="separate"/>
        </w:r>
        <w:r>
          <w:rPr>
            <w:noProof/>
            <w:webHidden/>
          </w:rPr>
          <w:t>100</w:t>
        </w:r>
        <w:r>
          <w:rPr>
            <w:noProof/>
            <w:webHidden/>
          </w:rPr>
          <w:fldChar w:fldCharType="end"/>
        </w:r>
      </w:hyperlink>
    </w:p>
    <w:p w14:paraId="7FC75386" w14:textId="3DA7C691" w:rsidR="004225C6" w:rsidRDefault="004225C6">
      <w:pPr>
        <w:pStyle w:val="TOC4"/>
        <w:tabs>
          <w:tab w:val="right" w:leader="dot" w:pos="10459"/>
        </w:tabs>
        <w:rPr>
          <w:rFonts w:eastAsiaTheme="minorEastAsia" w:cstheme="minorBidi"/>
          <w:noProof/>
          <w:kern w:val="2"/>
          <w:sz w:val="24"/>
          <w:lang w:bidi="ta-IN"/>
          <w14:ligatures w14:val="standardContextual"/>
        </w:rPr>
      </w:pPr>
      <w:hyperlink w:anchor="_Toc242628897" w:history="1">
        <w:r w:rsidRPr="00A578CF">
          <w:rPr>
            <w:rStyle w:val="Hyperlink"/>
            <w:rFonts w:ascii="MS Gothic" w:eastAsia="MS Gothic" w:hAnsi="MS Gothic" w:cs="MS Gothic" w:hint="eastAsia"/>
            <w:noProof/>
            <w:lang w:val="ru-RU"/>
          </w:rPr>
          <w:t>在基督面前，心灵是沉默的</w:t>
        </w:r>
        <w:r>
          <w:rPr>
            <w:noProof/>
            <w:webHidden/>
          </w:rPr>
          <w:tab/>
        </w:r>
        <w:r>
          <w:rPr>
            <w:noProof/>
            <w:webHidden/>
          </w:rPr>
          <w:fldChar w:fldCharType="begin"/>
        </w:r>
        <w:r>
          <w:rPr>
            <w:noProof/>
            <w:webHidden/>
          </w:rPr>
          <w:instrText xml:space="preserve"> PAGEREF _Toc242628897 \h </w:instrText>
        </w:r>
        <w:r>
          <w:rPr>
            <w:noProof/>
            <w:webHidden/>
          </w:rPr>
        </w:r>
        <w:r>
          <w:rPr>
            <w:noProof/>
            <w:webHidden/>
          </w:rPr>
          <w:fldChar w:fldCharType="separate"/>
        </w:r>
        <w:r>
          <w:rPr>
            <w:noProof/>
            <w:webHidden/>
          </w:rPr>
          <w:t>102</w:t>
        </w:r>
        <w:r>
          <w:rPr>
            <w:noProof/>
            <w:webHidden/>
          </w:rPr>
          <w:fldChar w:fldCharType="end"/>
        </w:r>
      </w:hyperlink>
    </w:p>
    <w:p w14:paraId="42B4132B" w14:textId="1CDC3F08" w:rsidR="00846B18" w:rsidRDefault="004225C6" w:rsidP="00846B18">
      <w:pPr>
        <w:rPr>
          <w:lang w:val="ru-RU"/>
        </w:rPr>
      </w:pPr>
      <w:r>
        <w:rPr>
          <w:lang w:val="ru-RU"/>
        </w:rPr>
        <w:fldChar w:fldCharType="end"/>
      </w:r>
    </w:p>
    <w:p w14:paraId="4D64A243" w14:textId="4219D4B6" w:rsidR="00846B18" w:rsidRPr="00846B18" w:rsidRDefault="00000000" w:rsidP="00846B18">
      <w:pPr>
        <w:rPr>
          <w:lang w:val="ru-RU"/>
        </w:rPr>
      </w:pPr>
      <w:r>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Default="002C6C64" w:rsidP="008F333A">
      <w:pPr>
        <w:rPr>
          <w:lang w:val="ru-RU"/>
        </w:rPr>
      </w:pPr>
      <w:r w:rsidRPr="00E236F4">
        <w:rPr>
          <w:lang w:val="ru-RU"/>
        </w:rPr>
        <w:t>圣帕伊西长老曾希望出版一本对所有人——无论是平信徒、修士还是神职人员——都有益的书，但他未能如愿，因为他将全部的时间和精力都投入到了祈祷以及与前来求教之人的交流中。 尊者离世后，他的书信、教诲记录及谈话内容被系统整理，以便于在日常生活中加以运用，因为这位长老曾说过：“关键在于你们要付诸行动，将所听到的内容落实到实践中</w:t>
      </w:r>
      <w:r w:rsidR="00BA44CB">
        <w:rPr>
          <w:lang w:val="ru-RU"/>
        </w:rPr>
        <w:t>。”</w:t>
      </w:r>
      <w:r w:rsidRPr="00E236F4">
        <w:rPr>
          <w:lang w:val="ru-RU"/>
        </w:rPr>
        <w:t xml:space="preserve"> 圣帕伊西引导我们进入赞美之国，从最简单且必要的事情开始：如何理解祈祷对我们</w:t>
      </w:r>
      <w:r w:rsidR="008F333A">
        <w:rPr>
          <w:lang w:val="ru-RU"/>
        </w:rPr>
        <w:t>而言是</w:t>
      </w:r>
      <w:r w:rsidRPr="00E236F4">
        <w:rPr>
          <w:lang w:val="ru-RU"/>
        </w:rPr>
        <w:t>迫在眉睫的必要之事，如何开始祈祷并保持专注，以及如何对抗懒惰与消沉。 长老将《诗篇》、鞠躬礼和念珠祷告等属灵武器交到我们手中，教导我们不断祈祷，并对一切心怀感恩。</w:t>
      </w:r>
    </w:p>
    <w:p w14:paraId="706C0F01" w14:textId="77777777" w:rsidR="00BA44CB" w:rsidRPr="00BA44CB" w:rsidRDefault="00BA44CB" w:rsidP="008F333A">
      <w:pPr>
        <w:rPr>
          <w:lang w:val="ru-RU"/>
        </w:rPr>
      </w:pPr>
    </w:p>
    <w:p w14:paraId="0A5E9443" w14:textId="0A166763" w:rsidR="00BA44CB" w:rsidRDefault="00BA44CB" w:rsidP="0046557E">
      <w:pPr>
        <w:pStyle w:val="Heading4"/>
        <w:rPr>
          <w:lang w:val="ru-RU"/>
        </w:rPr>
      </w:pPr>
      <w:bookmarkStart w:id="0" w:name="_Toc196716725"/>
      <w:bookmarkStart w:id="1" w:name="_Toc242628757"/>
      <w:r w:rsidRPr="00E236F4">
        <w:rPr>
          <w:lang w:val="ru-RU"/>
        </w:rPr>
        <w:t>编者按</w:t>
      </w:r>
      <w:bookmarkEnd w:id="0"/>
      <w:bookmarkEnd w:id="1"/>
    </w:p>
    <w:p w14:paraId="657EAC58" w14:textId="7C06F0B5" w:rsidR="00BA44CB" w:rsidRDefault="002C6C64" w:rsidP="00FF60F4">
      <w:pPr>
        <w:ind w:firstLine="720"/>
        <w:rPr>
          <w:lang w:val="ru-RU"/>
        </w:rPr>
      </w:pPr>
      <w:r w:rsidRPr="00E236F4">
        <w:rPr>
          <w:lang w:val="ru-RU"/>
        </w:rPr>
        <w:t xml:space="preserve">现向读者推荐“圣山长老帕伊西·斯维亚托戈尔茨：箴言”系列的新书。本书专论祈祷。 </w:t>
      </w:r>
      <w:r w:rsidR="008F333A">
        <w:rPr>
          <w:lang w:val="ru-RU"/>
        </w:rPr>
        <w:t>祈祷是</w:t>
      </w:r>
      <w:r w:rsidRPr="00E236F4">
        <w:rPr>
          <w:lang w:val="ru-RU"/>
        </w:rPr>
        <w:t>人灵魂的生命，是它的空气和养分。</w:t>
      </w:r>
      <w:r w:rsidR="008F333A">
        <w:rPr>
          <w:lang w:val="ru-RU"/>
        </w:rPr>
        <w:t>祈祷是</w:t>
      </w:r>
      <w:r w:rsidRPr="00E236F4">
        <w:rPr>
          <w:lang w:val="ru-RU"/>
        </w:rPr>
        <w:t>上帝赐予人类的恩赐，是造物主赋予我们的机会，让我们能在任何时候、任何困境中向祂求助，并确信祂必会垂听。 纯净祈祷的必要前提是</w:t>
      </w:r>
      <w:r w:rsidR="008F333A">
        <w:rPr>
          <w:lang w:val="ru-RU"/>
        </w:rPr>
        <w:t>：</w:t>
      </w:r>
      <w:r w:rsidRPr="00E236F4">
        <w:rPr>
          <w:lang w:val="ru-RU"/>
        </w:rPr>
        <w:t>爱、无恶之心、专注的思绪、真诚与持之以恒。通过祈祷，人得以领受神</w:t>
      </w:r>
      <w:r w:rsidRPr="00E236F4">
        <w:rPr>
          <w:lang w:val="ru-RU"/>
        </w:rPr>
        <w:lastRenderedPageBreak/>
        <w:t>的恩典，被圣光照亮。</w:t>
      </w:r>
      <w:r w:rsidR="008F333A">
        <w:rPr>
          <w:lang w:val="ru-RU"/>
        </w:rPr>
        <w:t>祈祷</w:t>
      </w:r>
      <w:r w:rsidRPr="00E236F4">
        <w:rPr>
          <w:lang w:val="ru-RU"/>
        </w:rPr>
        <w:t>是一门艺术，需要付出努力、自我鞭策、耐心与坚持。 帕伊西长老</w:t>
      </w:r>
      <w:r w:rsidR="00FF60F4">
        <w:rPr>
          <w:rStyle w:val="FootnoteReference"/>
          <w:lang w:val="ru-RU"/>
        </w:rPr>
        <w:footnoteReference w:id="1"/>
      </w:r>
      <w:r w:rsidR="00FF60F4" w:rsidRPr="00C90354">
        <w:rPr>
          <w:lang w:val="ru-RU"/>
        </w:rPr>
        <w:t xml:space="preserve"> </w:t>
      </w:r>
      <w:r w:rsidRPr="00E236F4">
        <w:rPr>
          <w:lang w:val="ru-RU"/>
        </w:rPr>
        <w:t>完美地掌握了这门艺术。本书收录了与修士及平信徒对话中流传下来的片段，汇集了长老无价的灵性经验精华。</w:t>
      </w:r>
    </w:p>
    <w:p w14:paraId="0961CEB4" w14:textId="77777777" w:rsidR="00BA44CB" w:rsidRDefault="00BA44CB" w:rsidP="008F333A">
      <w:pPr>
        <w:rPr>
          <w:lang w:val="ru-RU"/>
        </w:rPr>
      </w:pPr>
      <w:r>
        <w:rPr>
          <w:lang w:val="ru-RU"/>
        </w:rPr>
        <w:tab/>
      </w:r>
      <w:r w:rsidR="002C6C64" w:rsidRPr="00E236F4">
        <w:rPr>
          <w:lang w:val="ru-RU"/>
        </w:rPr>
        <w:t>阿索斯山的帕伊西长老在俄罗斯东正教信徒中早已广为人知。值得一提的是，这位未来的圣山修士（俗名阿尔塞尼·埃兹内皮迪斯）于1924年7月25日出生于小亚细亚的卡帕多西亚地区法拉西村，当时家中还有其他九个孩子。 为这位未来的修士施洗、以自己的名字为他命名，并预言他将受戒的，正是圣阿尔塞尼·卡帕多西亚（† 924年，纪念日为11月10日）。</w:t>
      </w:r>
    </w:p>
    <w:p w14:paraId="4F05D28C" w14:textId="77777777" w:rsidR="00BA44CB" w:rsidRDefault="00BA44CB" w:rsidP="008F333A">
      <w:pPr>
        <w:rPr>
          <w:lang w:val="ru-RU"/>
        </w:rPr>
      </w:pPr>
      <w:r>
        <w:rPr>
          <w:lang w:val="ru-RU"/>
        </w:rPr>
        <w:tab/>
      </w:r>
      <w:r w:rsidR="002C6C64" w:rsidRPr="00E236F4">
        <w:rPr>
          <w:lang w:val="ru-RU"/>
        </w:rPr>
        <w:t>1924年，埃兹内皮迪斯一家从卡帕多西亚迁居希腊。 1945年，阿尔塞尼被征召入伍。当时希腊正处于内战时期（1944-1948年）。在所有最危险的任务中，阿尔塞尼总是冲在最前面，只要是为了拯救他人，他便毫不畏惧地将自己的生命置于险境。 阿尔塞尼于1950年首次造访阿索斯山，1954年便在阿索斯山的埃斯菲格门修道院受了初戒，两年后，他在菲洛菲修道院受了小隐修戒，法名帕伊西。</w:t>
      </w:r>
    </w:p>
    <w:p w14:paraId="738B3E29" w14:textId="0DA15621" w:rsidR="00BA44CB" w:rsidRDefault="00BA44CB" w:rsidP="008F333A">
      <w:pPr>
        <w:rPr>
          <w:lang w:val="ru-RU"/>
        </w:rPr>
      </w:pPr>
      <w:r>
        <w:rPr>
          <w:lang w:val="ru-RU"/>
        </w:rPr>
        <w:tab/>
      </w:r>
      <w:r w:rsidR="002C6C64" w:rsidRPr="00E236F4">
        <w:rPr>
          <w:lang w:val="ru-RU"/>
        </w:rPr>
        <w:t>从1962年到1964年的两年间，帕伊西修道士在西奈山修行，随后再次回到阿索斯山。 1979年，他定居在阿索斯山</w:t>
      </w:r>
      <w:r>
        <w:rPr>
          <w:lang w:val="ru-RU"/>
        </w:rPr>
        <w:t>“首府</w:t>
      </w:r>
      <w:r w:rsidR="002C6C64" w:rsidRPr="00E236F4">
        <w:rPr>
          <w:lang w:val="ru-RU"/>
        </w:rPr>
        <w:t>”卡雷附近，住在圣母诞辰</w:t>
      </w:r>
      <w:r>
        <w:rPr>
          <w:lang w:val="ru-RU"/>
        </w:rPr>
        <w:t>“</w:t>
      </w:r>
      <w:r w:rsidR="002C6C64" w:rsidRPr="00E236F4">
        <w:rPr>
          <w:lang w:val="ru-RU"/>
        </w:rPr>
        <w:t>帕纳古达</w:t>
      </w:r>
      <w:r>
        <w:rPr>
          <w:lang w:val="ru-RU"/>
        </w:rPr>
        <w:t>”</w:t>
      </w:r>
      <w:r w:rsidR="002C6C64" w:rsidRPr="00E236F4">
        <w:rPr>
          <w:lang w:val="ru-RU"/>
        </w:rPr>
        <w:t>小室中，那里有无数人前来拜访这位长老。 从日出到日落，他接待来访者，给予安慰，驱散忧郁，用爱、信仰和希望充实人们的心灵；到了夜晚，他则阅读来信，并为受苦的人们向上帝祈祷。</w:t>
      </w:r>
    </w:p>
    <w:p w14:paraId="19807BF5" w14:textId="77777777" w:rsidR="00BA44CB" w:rsidRDefault="00BA44CB" w:rsidP="008F333A">
      <w:pPr>
        <w:rPr>
          <w:lang w:val="ru-RU"/>
        </w:rPr>
      </w:pPr>
      <w:r>
        <w:rPr>
          <w:lang w:val="ru-RU"/>
        </w:rPr>
        <w:tab/>
      </w:r>
      <w:r w:rsidR="002C6C64" w:rsidRPr="00E236F4">
        <w:rPr>
          <w:lang w:val="ru-RU"/>
        </w:rPr>
        <w:t>1988年，长老的健康状况急剧恶化，他接受了多次手术</w:t>
      </w:r>
      <w:r w:rsidR="008F333A">
        <w:rPr>
          <w:lang w:val="ru-RU"/>
        </w:rPr>
        <w:t>，</w:t>
      </w:r>
      <w:r w:rsidR="002C6C64" w:rsidRPr="00E236F4">
        <w:rPr>
          <w:lang w:val="ru-RU"/>
        </w:rPr>
        <w:t>最后一次是在1994年2月，手术持续了五个小时。1994年7月12日中午11点，帕伊西长老安息主怀。 他的圣髑安息于苏罗蒂（塞萨洛尼基近郊）的圣约翰神学修道院——这座修道院曾是在帕伊西长老的祝福下建立的，他本人也曾是该院所有女修道士的灵性导师。 长老曾多次与他的灵性子女们交谈，给予他们支持与教诲；这些谈话的记录构成了本书的基础。</w:t>
      </w:r>
    </w:p>
    <w:p w14:paraId="5450F289" w14:textId="3F74FA8D" w:rsidR="00BA44CB" w:rsidRDefault="00BA44CB" w:rsidP="008F333A">
      <w:pPr>
        <w:rPr>
          <w:lang w:val="ru-RU"/>
        </w:rPr>
      </w:pPr>
      <w:r>
        <w:rPr>
          <w:lang w:val="ru-RU"/>
        </w:rPr>
        <w:tab/>
      </w:r>
      <w:r w:rsidR="002C6C64" w:rsidRPr="00E236F4">
        <w:rPr>
          <w:lang w:val="ru-RU"/>
        </w:rPr>
        <w:t>门徒们称他们的灵性导师</w:t>
      </w:r>
      <w:r>
        <w:rPr>
          <w:lang w:val="ru-RU"/>
        </w:rPr>
        <w:t>为“</w:t>
      </w:r>
      <w:r w:rsidR="002C6C64" w:rsidRPr="00E236F4">
        <w:rPr>
          <w:lang w:val="ru-RU"/>
        </w:rPr>
        <w:t>格罗纳”，翻译成</w:t>
      </w:r>
      <w:r>
        <w:rPr>
          <w:lang w:val="ru-RU"/>
        </w:rPr>
        <w:t>俄语即“长老”</w:t>
      </w:r>
      <w:r w:rsidR="002C6C64" w:rsidRPr="00E236F4">
        <w:rPr>
          <w:lang w:val="ru-RU"/>
        </w:rPr>
        <w:t>。在帕伊西长老的教诲中，“爱德”这一概念频繁出现。在现代俄语中，这一概念已不常用，但它曾存在于斯拉夫语中。 圣山长老在此所用的“爱德</w:t>
      </w:r>
      <w:r w:rsidR="008F333A">
        <w:rPr>
          <w:lang w:val="ru-RU"/>
        </w:rPr>
        <w:t>”一词</w:t>
      </w:r>
      <w:r w:rsidR="002C6C64" w:rsidRPr="00E236F4">
        <w:rPr>
          <w:lang w:val="ru-RU"/>
        </w:rPr>
        <w:t>，既包含热忱，也包含灵性上的高尚、牺牲精神、正直，以及对自己和上帝的真诚——所有这些品质同时兼备。关于这一点，在长老</w:t>
      </w:r>
      <w:r>
        <w:rPr>
          <w:lang w:val="ru-RU"/>
        </w:rPr>
        <w:t>《箴言》</w:t>
      </w:r>
      <w:r w:rsidR="002C6C64" w:rsidRPr="00E236F4">
        <w:rPr>
          <w:lang w:val="ru-RU"/>
        </w:rPr>
        <w:t>的前几卷中已有逐步详尽的论述。</w:t>
      </w:r>
    </w:p>
    <w:p w14:paraId="17723B8E" w14:textId="374A4E07" w:rsidR="00BA44CB" w:rsidRDefault="00BA44CB" w:rsidP="008F333A">
      <w:pPr>
        <w:rPr>
          <w:lang w:val="ru-RU"/>
        </w:rPr>
      </w:pPr>
      <w:r>
        <w:rPr>
          <w:lang w:val="ru-RU"/>
        </w:rPr>
        <w:tab/>
      </w:r>
      <w:r w:rsidR="002C6C64" w:rsidRPr="00E236F4">
        <w:rPr>
          <w:lang w:val="ru-RU"/>
        </w:rPr>
        <w:t>人所追求的主要目标，就是与上帝合而为一</w:t>
      </w:r>
      <w:r w:rsidR="008F333A">
        <w:rPr>
          <w:lang w:val="ru-RU"/>
        </w:rPr>
        <w:t>——</w:t>
      </w:r>
      <w:r w:rsidR="002C6C64" w:rsidRPr="00E236F4">
        <w:rPr>
          <w:lang w:val="ru-RU"/>
        </w:rPr>
        <w:t>即“神化”，而人类的敌人魔鬼却在方方面面阻挠此事。 撒旦是如此卑劣，以至于长老甚至避讳直呼其名，而称</w:t>
      </w:r>
      <w:r>
        <w:rPr>
          <w:lang w:val="ru-RU"/>
        </w:rPr>
        <w:t>其为“坦加拉什卡”</w:t>
      </w:r>
      <w:r w:rsidR="002C6C64" w:rsidRPr="00E236F4">
        <w:rPr>
          <w:lang w:val="ru-RU"/>
        </w:rPr>
        <w:t>（源自</w:t>
      </w:r>
      <w:r w:rsidR="002C6C64">
        <w:t>土耳其语dangalak</w:t>
      </w:r>
      <w:r w:rsidR="002C6C64" w:rsidRPr="00E236F4">
        <w:rPr>
          <w:lang w:val="ru-RU"/>
        </w:rPr>
        <w:t>——意为头脑简单、缺乏教养、粗鲁无礼、未开化、粗野、没教养、无知、愚钝、迟钝）。</w:t>
      </w:r>
    </w:p>
    <w:p w14:paraId="407CE23A" w14:textId="77777777" w:rsidR="00BA44CB" w:rsidRDefault="00BA44CB" w:rsidP="008F333A">
      <w:pPr>
        <w:rPr>
          <w:lang w:val="ru-RU"/>
        </w:rPr>
      </w:pPr>
      <w:r>
        <w:rPr>
          <w:lang w:val="ru-RU"/>
        </w:rPr>
        <w:tab/>
      </w:r>
      <w:r w:rsidR="002C6C64" w:rsidRPr="00E236F4">
        <w:rPr>
          <w:lang w:val="ru-RU"/>
        </w:rPr>
        <w:t>要与上帝结合，需要改变心智，改变思维方式。灵性之人遵循另一种逻辑，这种逻辑对世俗之人往往难以理解。这正是长老帕伊西所谈论并呼吁的“神圣的疯狂”。 与上帝的结合并非外在的形式上的联系，而是一种无条件的联结——当人的灵魂燃烧时，这便是爱的联结；当人忘却自我，仅凭对所爱之人的渴望与渴求而活时，这便</w:t>
      </w:r>
      <w:r w:rsidR="002C6C64" w:rsidRPr="00E236F4">
        <w:rPr>
          <w:lang w:val="ru-RU"/>
        </w:rPr>
        <w:lastRenderedPageBreak/>
        <w:t xml:space="preserve">是爱的联结。 </w:t>
      </w:r>
      <w:r w:rsidR="008F333A">
        <w:rPr>
          <w:lang w:val="ru-RU"/>
        </w:rPr>
        <w:t>“</w:t>
      </w:r>
      <w:r w:rsidR="002C6C64" w:rsidRPr="00E236F4">
        <w:rPr>
          <w:lang w:val="ru-RU"/>
        </w:rPr>
        <w:t>神圣的爱</w:t>
      </w:r>
      <w:r w:rsidR="008F333A">
        <w:rPr>
          <w:lang w:val="ru-RU"/>
        </w:rPr>
        <w:t>欲</w:t>
      </w:r>
      <w:r w:rsidR="002C6C64" w:rsidRPr="00E236F4">
        <w:rPr>
          <w:lang w:val="ru-RU"/>
        </w:rPr>
        <w:t>”——长老帕伊西如此称呼这种境界，这正是他重申了比他早几个世纪前，诸如圣马克西姆·殉道者和西梅昂·新神学家等拜占庭神学家和神秘主义者所阐述的观点。</w:t>
      </w:r>
    </w:p>
    <w:p w14:paraId="33DDF94D" w14:textId="75EBB0C3" w:rsidR="00BA44CB" w:rsidRDefault="00BA44CB" w:rsidP="008F333A">
      <w:pPr>
        <w:rPr>
          <w:lang w:val="ru-RU"/>
        </w:rPr>
      </w:pPr>
      <w:r>
        <w:rPr>
          <w:lang w:val="ru-RU"/>
        </w:rPr>
        <w:tab/>
      </w:r>
      <w:r w:rsidR="002C6C64" w:rsidRPr="00E236F4">
        <w:rPr>
          <w:lang w:val="ru-RU"/>
        </w:rPr>
        <w:t>我们希望，这本期待已久的帕伊西长老</w:t>
      </w:r>
      <w:r>
        <w:rPr>
          <w:lang w:val="ru-RU"/>
        </w:rPr>
        <w:t>《箴言》</w:t>
      </w:r>
      <w:r w:rsidR="002C6C64" w:rsidRPr="00E236F4">
        <w:rPr>
          <w:lang w:val="ru-RU"/>
        </w:rPr>
        <w:t>第六卷俄文版，无疑将为灵性智慧的宝库增添一份财富，并能与此前出版的、这位圣山苦行者前五卷睿智见解的著作一样，为读者带来灵性上的裨益。</w:t>
      </w:r>
    </w:p>
    <w:p w14:paraId="750DB45C" w14:textId="77777777" w:rsidR="00BA44CB" w:rsidRDefault="00BA44CB" w:rsidP="008F333A">
      <w:pPr>
        <w:rPr>
          <w:lang w:val="ru-RU"/>
        </w:rPr>
      </w:pPr>
    </w:p>
    <w:p w14:paraId="3E8A4E63" w14:textId="77777777" w:rsidR="00BA44CB" w:rsidRDefault="002C6C64" w:rsidP="0046557E">
      <w:pPr>
        <w:pStyle w:val="Heading4"/>
        <w:rPr>
          <w:lang w:val="ru-RU"/>
        </w:rPr>
      </w:pPr>
      <w:bookmarkStart w:id="2" w:name="_Toc196716726"/>
      <w:bookmarkStart w:id="3" w:name="_Toc242628758"/>
      <w:r w:rsidRPr="00E236F4">
        <w:rPr>
          <w:lang w:val="ru-RU"/>
        </w:rPr>
        <w:t>献给圣山苦行者帕伊西的赞词</w:t>
      </w:r>
      <w:bookmarkEnd w:id="2"/>
      <w:bookmarkEnd w:id="3"/>
    </w:p>
    <w:p w14:paraId="48A94CB2" w14:textId="1B4DB155" w:rsidR="00BA44CB" w:rsidRPr="00BA44CB" w:rsidRDefault="002C6C64" w:rsidP="00BB6246">
      <w:pPr>
        <w:ind w:firstLine="720"/>
        <w:rPr>
          <w:b/>
          <w:bCs/>
          <w:color w:val="0000FF"/>
          <w:lang w:val="ru-RU"/>
        </w:rPr>
      </w:pPr>
      <w:r w:rsidRPr="00BA44CB">
        <w:rPr>
          <w:b/>
          <w:bCs/>
          <w:color w:val="0000FF"/>
          <w:lang w:val="ru-RU"/>
        </w:rPr>
        <w:t>第五调。类似于：同源之道</w:t>
      </w:r>
    </w:p>
    <w:p w14:paraId="178D5C54" w14:textId="77777777" w:rsidR="00BA44CB" w:rsidRPr="00BA44CB" w:rsidRDefault="002C6C64" w:rsidP="00BA44CB">
      <w:pPr>
        <w:ind w:firstLine="720"/>
        <w:rPr>
          <w:lang w:val="ru-RU"/>
        </w:rPr>
      </w:pPr>
      <w:r w:rsidRPr="00E236F4">
        <w:rPr>
          <w:lang w:val="ru-RU"/>
        </w:rPr>
        <w:t>蒙受神圣</w:t>
      </w:r>
      <w:r w:rsidRPr="00BA44CB">
        <w:rPr>
          <w:lang w:val="ru-RU"/>
        </w:rPr>
        <w:t>之爱的</w:t>
      </w:r>
      <w:r w:rsidRPr="00E236F4">
        <w:rPr>
          <w:lang w:val="ru-RU"/>
        </w:rPr>
        <w:t>火焰</w:t>
      </w:r>
      <w:r w:rsidRPr="00BA44CB">
        <w:rPr>
          <w:lang w:val="ru-RU"/>
        </w:rPr>
        <w:t>，/ 你以</w:t>
      </w:r>
      <w:r w:rsidRPr="00E236F4">
        <w:rPr>
          <w:lang w:val="ru-RU"/>
        </w:rPr>
        <w:t>超凡的功绩全然归于上帝</w:t>
      </w:r>
      <w:r w:rsidRPr="00BA44CB">
        <w:rPr>
          <w:lang w:val="ru-RU"/>
        </w:rPr>
        <w:t>，/</w:t>
      </w:r>
      <w:r w:rsidRPr="00E236F4">
        <w:rPr>
          <w:lang w:val="ru-RU"/>
        </w:rPr>
        <w:t xml:space="preserve"> 并成为许多人的慰藉</w:t>
      </w:r>
      <w:r w:rsidRPr="00BA44CB">
        <w:rPr>
          <w:lang w:val="ru-RU"/>
        </w:rPr>
        <w:t xml:space="preserve">，/ </w:t>
      </w:r>
      <w:r w:rsidRPr="00E236F4">
        <w:rPr>
          <w:lang w:val="ru-RU"/>
        </w:rPr>
        <w:t>以神圣</w:t>
      </w:r>
      <w:r w:rsidRPr="00BA44CB">
        <w:rPr>
          <w:lang w:val="ru-RU"/>
        </w:rPr>
        <w:t>的话语</w:t>
      </w:r>
      <w:r w:rsidRPr="00E236F4">
        <w:rPr>
          <w:lang w:val="ru-RU"/>
        </w:rPr>
        <w:t>教诲</w:t>
      </w:r>
      <w:r w:rsidRPr="00BA44CB">
        <w:rPr>
          <w:lang w:val="ru-RU"/>
        </w:rPr>
        <w:t>众人，/</w:t>
      </w:r>
      <w:r w:rsidRPr="00E236F4">
        <w:rPr>
          <w:lang w:val="ru-RU"/>
        </w:rPr>
        <w:t xml:space="preserve"> 藉祷告行神迹</w:t>
      </w:r>
      <w:r w:rsidRPr="00BA44CB">
        <w:rPr>
          <w:lang w:val="ru-RU"/>
        </w:rPr>
        <w:t>， /</w:t>
      </w:r>
      <w:r w:rsidRPr="00E236F4">
        <w:rPr>
          <w:lang w:val="ru-RU"/>
        </w:rPr>
        <w:t xml:space="preserve"> 帕伊西·神之承载者</w:t>
      </w:r>
      <w:r w:rsidRPr="00BA44CB">
        <w:rPr>
          <w:lang w:val="ru-RU"/>
        </w:rPr>
        <w:t>，/</w:t>
      </w:r>
      <w:r w:rsidRPr="00E236F4">
        <w:rPr>
          <w:lang w:val="ru-RU"/>
        </w:rPr>
        <w:t xml:space="preserve"> 如今也请你不断祈祷 </w:t>
      </w:r>
      <w:r w:rsidRPr="00BA44CB">
        <w:rPr>
          <w:lang w:val="ru-RU"/>
        </w:rPr>
        <w:t xml:space="preserve">// </w:t>
      </w:r>
      <w:r w:rsidRPr="00E236F4">
        <w:rPr>
          <w:lang w:val="ru-RU"/>
        </w:rPr>
        <w:t>为整个世界</w:t>
      </w:r>
      <w:r w:rsidRPr="00BA44CB">
        <w:rPr>
          <w:lang w:val="ru-RU"/>
        </w:rPr>
        <w:t>，</w:t>
      </w:r>
      <w:r w:rsidRPr="00E236F4">
        <w:rPr>
          <w:lang w:val="ru-RU"/>
        </w:rPr>
        <w:t>尊者</w:t>
      </w:r>
      <w:r w:rsidRPr="00BA44CB">
        <w:rPr>
          <w:lang w:val="ru-RU"/>
        </w:rPr>
        <w:t>。</w:t>
      </w:r>
    </w:p>
    <w:p w14:paraId="3442C78D" w14:textId="251BB28C" w:rsidR="00BA44CB" w:rsidRPr="00BA44CB" w:rsidRDefault="00BA44CB" w:rsidP="008F333A">
      <w:pPr>
        <w:rPr>
          <w:lang w:val="ru-RU"/>
        </w:rPr>
      </w:pPr>
    </w:p>
    <w:p w14:paraId="0689D03D" w14:textId="0E98B75D" w:rsidR="00BA44CB" w:rsidRDefault="002C6C64" w:rsidP="0046557E">
      <w:pPr>
        <w:pStyle w:val="Heading4"/>
        <w:rPr>
          <w:lang w:val="ru-RU"/>
        </w:rPr>
      </w:pPr>
      <w:bookmarkStart w:id="4" w:name="_Toc196716727"/>
      <w:bookmarkStart w:id="5" w:name="_Toc242628759"/>
      <w:r w:rsidRPr="00E236F4">
        <w:rPr>
          <w:lang w:val="ru-RU"/>
        </w:rPr>
        <w:t>康达克</w:t>
      </w:r>
      <w:bookmarkEnd w:id="4"/>
      <w:bookmarkEnd w:id="5"/>
    </w:p>
    <w:p w14:paraId="228E6AC8" w14:textId="27715112" w:rsidR="00BA44CB" w:rsidRPr="00BA44CB" w:rsidRDefault="002C6C64" w:rsidP="00BB6246">
      <w:pPr>
        <w:ind w:firstLine="720"/>
        <w:rPr>
          <w:b/>
          <w:bCs/>
          <w:color w:val="0000FF"/>
          <w:lang w:val="ru-RU"/>
        </w:rPr>
      </w:pPr>
      <w:r w:rsidRPr="00BA44CB">
        <w:rPr>
          <w:b/>
          <w:bCs/>
          <w:color w:val="0000FF"/>
          <w:lang w:val="ru-RU"/>
        </w:rPr>
        <w:t>第8调。类似于：被拣选的</w:t>
      </w:r>
    </w:p>
    <w:p w14:paraId="2DA043D5" w14:textId="77777777" w:rsidR="00BA44CB" w:rsidRPr="00BA44CB" w:rsidRDefault="002C6C64" w:rsidP="00BA44CB">
      <w:pPr>
        <w:ind w:firstLine="720"/>
        <w:rPr>
          <w:lang w:val="ru-RU"/>
        </w:rPr>
      </w:pPr>
      <w:r w:rsidRPr="00E236F4">
        <w:rPr>
          <w:lang w:val="ru-RU"/>
        </w:rPr>
        <w:t>你在</w:t>
      </w:r>
      <w:r w:rsidRPr="00BA44CB">
        <w:rPr>
          <w:lang w:val="ru-RU"/>
        </w:rPr>
        <w:t>尘世</w:t>
      </w:r>
      <w:r w:rsidRPr="00E236F4">
        <w:rPr>
          <w:lang w:val="ru-RU"/>
        </w:rPr>
        <w:t>如天使般生活</w:t>
      </w:r>
      <w:r w:rsidRPr="00BA44CB">
        <w:rPr>
          <w:lang w:val="ru-RU"/>
        </w:rPr>
        <w:t>，/ 你以</w:t>
      </w:r>
      <w:r w:rsidRPr="00E236F4">
        <w:rPr>
          <w:lang w:val="ru-RU"/>
        </w:rPr>
        <w:t>爱之光照耀</w:t>
      </w:r>
      <w:r w:rsidRPr="00BA44CB">
        <w:rPr>
          <w:lang w:val="ru-RU"/>
        </w:rPr>
        <w:t>世人，</w:t>
      </w:r>
      <w:r w:rsidRPr="00E236F4">
        <w:rPr>
          <w:lang w:val="ru-RU"/>
        </w:rPr>
        <w:t>尊贵的帕伊西</w:t>
      </w:r>
      <w:r w:rsidRPr="00BA44CB">
        <w:rPr>
          <w:lang w:val="ru-RU"/>
        </w:rPr>
        <w:t>，/</w:t>
      </w:r>
      <w:r w:rsidRPr="00E236F4">
        <w:rPr>
          <w:lang w:val="ru-RU"/>
        </w:rPr>
        <w:t xml:space="preserve"> 修士们的伟大支柱</w:t>
      </w:r>
      <w:r w:rsidRPr="00BA44CB">
        <w:rPr>
          <w:lang w:val="ru-RU"/>
        </w:rPr>
        <w:t>，/</w:t>
      </w:r>
      <w:r w:rsidRPr="00E236F4">
        <w:rPr>
          <w:lang w:val="ru-RU"/>
        </w:rPr>
        <w:t xml:space="preserve"> 引领信徒走向圣洁</w:t>
      </w:r>
      <w:r w:rsidRPr="00BA44CB">
        <w:rPr>
          <w:lang w:val="ru-RU"/>
        </w:rPr>
        <w:t>生活的</w:t>
      </w:r>
      <w:r w:rsidRPr="00E236F4">
        <w:rPr>
          <w:lang w:val="ru-RU"/>
        </w:rPr>
        <w:t>领袖</w:t>
      </w:r>
      <w:r w:rsidRPr="00BA44CB">
        <w:rPr>
          <w:lang w:val="ru-RU"/>
        </w:rPr>
        <w:t>，/ 你</w:t>
      </w:r>
      <w:r w:rsidRPr="00E236F4">
        <w:rPr>
          <w:lang w:val="ru-RU"/>
        </w:rPr>
        <w:t>更成为普世最甘美的慰藉</w:t>
      </w:r>
      <w:r w:rsidRPr="00BA44CB">
        <w:rPr>
          <w:lang w:val="ru-RU"/>
        </w:rPr>
        <w:t>， /</w:t>
      </w:r>
      <w:r w:rsidRPr="00E236F4">
        <w:rPr>
          <w:lang w:val="ru-RU"/>
        </w:rPr>
        <w:t xml:space="preserve"> 正因</w:t>
      </w:r>
      <w:r w:rsidRPr="00BA44CB">
        <w:rPr>
          <w:lang w:val="ru-RU"/>
        </w:rPr>
        <w:t>如此</w:t>
      </w:r>
      <w:r w:rsidRPr="00E236F4">
        <w:rPr>
          <w:lang w:val="ru-RU"/>
        </w:rPr>
        <w:t>，我们向你呼唤</w:t>
      </w:r>
      <w:r w:rsidRPr="00BA44CB">
        <w:rPr>
          <w:lang w:val="ru-RU"/>
        </w:rPr>
        <w:t>：//</w:t>
      </w:r>
      <w:r w:rsidRPr="00E236F4">
        <w:rPr>
          <w:lang w:val="ru-RU"/>
        </w:rPr>
        <w:t xml:space="preserve"> 欢欣吧</w:t>
      </w:r>
      <w:r w:rsidRPr="00BA44CB">
        <w:rPr>
          <w:lang w:val="ru-RU"/>
        </w:rPr>
        <w:t>，</w:t>
      </w:r>
      <w:r w:rsidRPr="00E236F4">
        <w:rPr>
          <w:lang w:val="ru-RU"/>
        </w:rPr>
        <w:t>普世之父</w:t>
      </w:r>
      <w:r w:rsidRPr="00BA44CB">
        <w:rPr>
          <w:lang w:val="ru-RU"/>
        </w:rPr>
        <w:t>。</w:t>
      </w:r>
    </w:p>
    <w:p w14:paraId="4A855BD4" w14:textId="77777777" w:rsidR="00BA44CB" w:rsidRPr="00BA44CB" w:rsidRDefault="00BA44CB" w:rsidP="008F333A">
      <w:pPr>
        <w:rPr>
          <w:lang w:val="ru-RU"/>
        </w:rPr>
      </w:pPr>
    </w:p>
    <w:p w14:paraId="73816CD6" w14:textId="77777777" w:rsidR="00BA44CB" w:rsidRPr="00BA44CB" w:rsidRDefault="00BA44CB" w:rsidP="008F333A">
      <w:pPr>
        <w:rPr>
          <w:lang w:val="ru-RU"/>
        </w:rPr>
      </w:pPr>
    </w:p>
    <w:p w14:paraId="7C928D1B" w14:textId="206269C7" w:rsidR="00BA44CB" w:rsidRDefault="00BA44CB" w:rsidP="0046557E">
      <w:pPr>
        <w:pStyle w:val="Heading4"/>
        <w:rPr>
          <w:lang w:val="ru-RU"/>
        </w:rPr>
      </w:pPr>
      <w:bookmarkStart w:id="6" w:name="_Toc196716728"/>
      <w:bookmarkStart w:id="7" w:name="_Toc242628760"/>
      <w:r w:rsidRPr="00E236F4">
        <w:rPr>
          <w:lang w:val="ru-RU"/>
        </w:rPr>
        <w:t>前言</w:t>
      </w:r>
      <w:bookmarkEnd w:id="6"/>
      <w:bookmarkEnd w:id="7"/>
    </w:p>
    <w:p w14:paraId="758BE0A1" w14:textId="7A9E2175" w:rsidR="00BA44CB" w:rsidRDefault="002C6C64" w:rsidP="00BA44CB">
      <w:pPr>
        <w:ind w:firstLine="720"/>
        <w:rPr>
          <w:lang w:val="ru-RU"/>
        </w:rPr>
      </w:pPr>
      <w:r w:rsidRPr="00E236F4">
        <w:rPr>
          <w:lang w:val="ru-RU"/>
        </w:rPr>
        <w:t>在长老帕伊西</w:t>
      </w:r>
      <w:r w:rsidR="00BA44CB">
        <w:rPr>
          <w:lang w:val="ru-RU"/>
        </w:rPr>
        <w:t>《箴言》</w:t>
      </w:r>
      <w:r w:rsidRPr="00E236F4">
        <w:rPr>
          <w:lang w:val="ru-RU"/>
        </w:rPr>
        <w:t>的前五卷中，经常提到祈祷。长老帕伊西作为一位“无可指摘、无可非议</w:t>
      </w:r>
      <w:r w:rsidR="00BA44CB">
        <w:rPr>
          <w:lang w:val="ru-RU"/>
        </w:rPr>
        <w:t>”</w:t>
      </w:r>
      <w:r w:rsidRPr="00E236F4">
        <w:rPr>
          <w:lang w:val="ru-RU"/>
        </w:rPr>
        <w:t>的修士，将祈祷视为自己最重要的事工。 在与 的各类人士——无论是修士还是平信徒——交往时，他始终致力于帮助他们学会通过祈祷将生命托付给上帝。 您手中这本长老的</w:t>
      </w:r>
      <w:r w:rsidR="00BA44CB">
        <w:rPr>
          <w:lang w:val="ru-RU"/>
        </w:rPr>
        <w:t>《箴言》</w:t>
      </w:r>
      <w:r w:rsidRPr="00E236F4">
        <w:rPr>
          <w:lang w:val="ru-RU"/>
        </w:rPr>
        <w:t>第六卷，是在我们首席牧者——卡桑德里亚大主教尼科迪姆阁下的祝福下出版的，其中收录了长老专门关于祈祷的教诲。</w:t>
      </w:r>
    </w:p>
    <w:p w14:paraId="5FAC5EE0" w14:textId="3416BC97" w:rsidR="00BA44CB" w:rsidRDefault="00BA44CB" w:rsidP="008F333A">
      <w:pPr>
        <w:rPr>
          <w:lang w:val="ru-RU"/>
        </w:rPr>
      </w:pPr>
      <w:r>
        <w:rPr>
          <w:lang w:val="ru-RU"/>
        </w:rPr>
        <w:tab/>
      </w:r>
      <w:r w:rsidR="002C6C64" w:rsidRPr="00E236F4">
        <w:rPr>
          <w:lang w:val="ru-RU"/>
        </w:rPr>
        <w:t>据帕伊西长老所</w:t>
      </w:r>
      <w:r w:rsidR="008F333A">
        <w:rPr>
          <w:lang w:val="ru-RU"/>
        </w:rPr>
        <w:t>言，</w:t>
      </w:r>
      <w:r w:rsidR="002C6C64" w:rsidRPr="00E236F4">
        <w:rPr>
          <w:lang w:val="ru-RU"/>
        </w:rPr>
        <w:t>祈祷是上帝赐予我们的宝贵机会，让我们能够与祂交流并向祂求助。 长老看到人们在痛苦中挣扎</w:t>
      </w:r>
      <w:r>
        <w:rPr>
          <w:lang w:val="ru-RU"/>
        </w:rPr>
        <w:t>，只“</w:t>
      </w:r>
      <w:r w:rsidR="002C6C64" w:rsidRPr="00E236F4">
        <w:rPr>
          <w:lang w:val="ru-RU"/>
        </w:rPr>
        <w:t>依靠自己微不足道</w:t>
      </w:r>
      <w:r>
        <w:rPr>
          <w:lang w:val="ru-RU"/>
        </w:rPr>
        <w:t>的人力</w:t>
      </w:r>
      <w:r w:rsidR="002C6C64" w:rsidRPr="00E236F4">
        <w:rPr>
          <w:lang w:val="ru-RU"/>
        </w:rPr>
        <w:t>”，却忘记了他们有机会向上帝求助，这让他感到痛心。“祂不仅能赐下神圣的力量，更能赐下许多神圣的力量；而祂所赐的帮助，便不仅是神圣的帮助，更是上帝的奇迹</w:t>
      </w:r>
      <w:r>
        <w:rPr>
          <w:lang w:val="ru-RU"/>
        </w:rPr>
        <w:t>。”</w:t>
      </w:r>
      <w:r w:rsidR="002C6C64" w:rsidRPr="00E236F4">
        <w:rPr>
          <w:lang w:val="ru-RU"/>
        </w:rPr>
        <w:t xml:space="preserve"> 因此，长老坚持认为我们应当将祈祷视为一种必要，并尽力帮助那些尚未掌握祈祷之法的人，“迈出美好的第一步，让</w:t>
      </w:r>
      <w:r w:rsidR="00C90354">
        <w:rPr>
          <w:lang w:val="ru-RU"/>
        </w:rPr>
        <w:t>心灵</w:t>
      </w:r>
      <w:r w:rsidR="002C6C64" w:rsidRPr="00E236F4">
        <w:rPr>
          <w:lang w:val="ru-RU"/>
        </w:rPr>
        <w:t>‘启动’，在祈祷中运转起来</w:t>
      </w:r>
      <w:r>
        <w:rPr>
          <w:lang w:val="ru-RU"/>
        </w:rPr>
        <w:t>。”</w:t>
      </w:r>
      <w:r w:rsidR="002C6C64" w:rsidRPr="00E236F4">
        <w:rPr>
          <w:lang w:val="ru-RU"/>
        </w:rPr>
        <w:t xml:space="preserve"> 对于那些已经掌握良好祈祷习惯的人，长老则予以鼓励，使他们能怀着更大的虔诚与热忱进行祈祷。无论对哪一类人，他都竭力阐明：与上帝交流的主要前提是忏悔与谦卑。 “我的弟兄，”长老在其中一封信中写道，“在祷告中，除了悔改之外，不要求别的东西…… 悔改会赐予你谦卑，谦卑会赐予你上帝的恩典；而在上帝的恩典中，祂已为你预备了得救所需的一切，此外，为了以防万一，那里还备有你能在适当的时候帮助他人灵魂所需的一切。</w:t>
      </w:r>
      <w:r>
        <w:rPr>
          <w:lang w:val="ru-RU"/>
        </w:rPr>
        <w:t>”</w:t>
      </w:r>
      <w:r w:rsidR="002C6C64" w:rsidRPr="00E236F4">
        <w:rPr>
          <w:lang w:val="ru-RU"/>
        </w:rPr>
        <w:t xml:space="preserve"> 而在另一封信中，长老这样写道：“我努力在神面前痛悔，将我的罪过与忘恩负义呈现在祂面前，谦卑地求祂的怜悯，并在赞美中感谢祂。</w:t>
      </w:r>
      <w:r>
        <w:rPr>
          <w:lang w:val="ru-RU"/>
        </w:rPr>
        <w:t>”</w:t>
      </w:r>
    </w:p>
    <w:p w14:paraId="674871F7" w14:textId="2CD25797" w:rsidR="00BA44CB" w:rsidRDefault="00BA44CB" w:rsidP="008F333A">
      <w:pPr>
        <w:rPr>
          <w:lang w:val="ru-RU"/>
        </w:rPr>
      </w:pPr>
      <w:r>
        <w:rPr>
          <w:lang w:val="ru-RU"/>
        </w:rPr>
        <w:tab/>
      </w:r>
      <w:r w:rsidR="002C6C64" w:rsidRPr="00E236F4">
        <w:rPr>
          <w:lang w:val="ru-RU"/>
        </w:rPr>
        <w:t xml:space="preserve">本书共分七部分。第一部分论述了祈祷的本质，以及长老所践行的那种祈祷——他将这种祈祷视为灵魂与上帝保持恒常、不间断交通的必要条件。 </w:t>
      </w:r>
      <w:r w:rsidR="002C6C64" w:rsidRPr="00E236F4">
        <w:rPr>
          <w:lang w:val="ru-RU"/>
        </w:rPr>
        <w:lastRenderedPageBreak/>
        <w:t>他说，为了感到内心安稳，我们必须与上帝保持持续的联系，绝不能关闭那台调谐在上帝频率上的</w:t>
      </w:r>
      <w:r>
        <w:rPr>
          <w:lang w:val="ru-RU"/>
        </w:rPr>
        <w:t>“通讯器”</w:t>
      </w:r>
      <w:r w:rsidR="002C6C64" w:rsidRPr="00E236F4">
        <w:rPr>
          <w:lang w:val="ru-RU"/>
        </w:rPr>
        <w:t>。祷告就是一种庇护。如果我们认识到这一点，就会感受到与上帝不断交流的必要性，并最终达到恒常祷告的境界。</w:t>
      </w:r>
    </w:p>
    <w:p w14:paraId="152022E0" w14:textId="1BB3EB70" w:rsidR="00BA44CB" w:rsidRDefault="00BA44CB" w:rsidP="008F333A">
      <w:pPr>
        <w:rPr>
          <w:lang w:val="ru-RU"/>
        </w:rPr>
      </w:pPr>
      <w:r>
        <w:rPr>
          <w:lang w:val="ru-RU"/>
        </w:rPr>
        <w:tab/>
      </w:r>
      <w:r w:rsidR="002C6C64" w:rsidRPr="00E236F4">
        <w:rPr>
          <w:lang w:val="ru-RU"/>
        </w:rPr>
        <w:t>帕伊西长老牵着我们的手，引领我们走向真实而纯净的祈祷，向我们展示实现这一目标的必要前提，并强调在祈祷的同时必须进行相应的属灵争战。换言之，为了与上帝保持联系，我们必须与祂调到同一</w:t>
      </w:r>
      <w:r w:rsidR="008F333A">
        <w:rPr>
          <w:lang w:val="ru-RU"/>
        </w:rPr>
        <w:t>频率——</w:t>
      </w:r>
      <w:r w:rsidR="002C6C64" w:rsidRPr="00E236F4">
        <w:rPr>
          <w:lang w:val="ru-RU"/>
        </w:rPr>
        <w:t>谦卑与爱的频率。 情欲——主要是骄傲和缺乏灵性高尚（即缺乏牺牲精神）——就像无线电干扰，阻碍着我们与上帝的交流。 因此，在开始祈祷之前——即与上帝同频、与祂相通之前——必须进行准备，这类似于我们在领受圣体圣事前所做的准备。 向神忏悔并谦卑地承认我们的罪，“会拆毁那道墙，或者更确切地说，是神亲自为我们敞开大门，使我们得以领受与祂交通的恩典</w:t>
      </w:r>
      <w:r>
        <w:rPr>
          <w:lang w:val="ru-RU"/>
        </w:rPr>
        <w:t>。”</w:t>
      </w:r>
    </w:p>
    <w:p w14:paraId="060C6FCE" w14:textId="4E858C3B" w:rsidR="00BA44CB" w:rsidRDefault="00BA44CB" w:rsidP="008F333A">
      <w:pPr>
        <w:rPr>
          <w:lang w:val="ru-RU"/>
        </w:rPr>
      </w:pPr>
      <w:r>
        <w:rPr>
          <w:lang w:val="ru-RU"/>
        </w:rPr>
        <w:tab/>
      </w:r>
      <w:r w:rsidR="002C6C64" w:rsidRPr="00E236F4">
        <w:rPr>
          <w:lang w:val="ru-RU"/>
        </w:rPr>
        <w:t>本书第二部分探讨了我们在祈祷中遇到的障碍：懈怠、消沉和心神不宁。此外，魔鬼也试图通过与我们进行各种闲聊，将我们从与上帝的交通中拉离。长老就如何使我们的心温暖起来并在祈祷中开始运作，给出了切实可行的建议。 祷告前短暂但</w:t>
      </w:r>
      <w:r>
        <w:rPr>
          <w:lang w:val="ru-RU"/>
        </w:rPr>
        <w:t>“有力”</w:t>
      </w:r>
      <w:r w:rsidR="002C6C64" w:rsidRPr="00E236F4">
        <w:rPr>
          <w:lang w:val="ru-RU"/>
        </w:rPr>
        <w:t>的读经能温暖心灵。吟唱教会圣咏有助于战胜沮丧，并为热切地进行耶稣祷告创造了最佳条件。 长老将念珠称为“对抗魔鬼的机枪”，并指出鞠躬有助于“启动我们的灵性</w:t>
      </w:r>
      <w:r>
        <w:rPr>
          <w:lang w:val="ru-RU"/>
        </w:rPr>
        <w:t>引擎”。</w:t>
      </w:r>
    </w:p>
    <w:p w14:paraId="10B14A66" w14:textId="77777777" w:rsidR="00BA44CB" w:rsidRDefault="00BA44CB" w:rsidP="008F333A">
      <w:pPr>
        <w:rPr>
          <w:lang w:val="ru-RU"/>
        </w:rPr>
      </w:pPr>
      <w:r>
        <w:rPr>
          <w:lang w:val="ru-RU"/>
        </w:rPr>
        <w:tab/>
      </w:r>
      <w:r w:rsidR="002C6C64" w:rsidRPr="00E236F4">
        <w:rPr>
          <w:lang w:val="ru-RU"/>
        </w:rPr>
        <w:t>本书第三部分论及我们温柔慈爱的母亲——至圣童贞女玛利亚，守护天使，以及圣徒们——我们在上帝面前的护卫者与代祷者。 至圣童贞圣母凭借对上帝的完全顺服与谦卑，参与了实现上帝关于拯救人类的永恒旨意。因此，她倾听我们的祈祷，并将我们的恳求呈献给她的圣子与上帝。 与此同时，如果我们按照上帝的教导生活，我们的守护天使就会常伴我们左右，保护我们，使我们免于危险和灾祸。当我们怀着信心和虔诚呼求诸圣时，所有的圣徒都会急忙前来帮助我们。</w:t>
      </w:r>
    </w:p>
    <w:p w14:paraId="4670F120" w14:textId="50965AC2" w:rsidR="00BA44CB" w:rsidRDefault="00BA44CB" w:rsidP="008F333A">
      <w:pPr>
        <w:rPr>
          <w:lang w:val="ru-RU"/>
        </w:rPr>
      </w:pPr>
      <w:r>
        <w:rPr>
          <w:lang w:val="ru-RU"/>
        </w:rPr>
        <w:tab/>
      </w:r>
      <w:r w:rsidR="002C6C64" w:rsidRPr="00E236F4">
        <w:rPr>
          <w:lang w:val="ru-RU"/>
        </w:rPr>
        <w:t>第四部分专门论述了祷告中的祈求。长老曾说，将祷告分为三部分是很有益的：为自己、为世界以及为亡者。第四部分的最后一章讨论了《诗篇》，以及如何参照卡帕多西亚的阿森尼长老所著的</w:t>
      </w:r>
      <w:r>
        <w:rPr>
          <w:lang w:val="ru-RU"/>
        </w:rPr>
        <w:t>《情境》</w:t>
      </w:r>
      <w:r w:rsidR="002C6C64" w:rsidRPr="00E236F4">
        <w:rPr>
          <w:lang w:val="ru-RU"/>
        </w:rPr>
        <w:t xml:space="preserve">来诵读《诗篇》进行祷告。 </w:t>
      </w:r>
      <w:r>
        <w:rPr>
          <w:lang w:val="ru-RU"/>
        </w:rPr>
        <w:t>《情境》</w:t>
      </w:r>
      <w:r w:rsidR="002C6C64" w:rsidRPr="00E236F4">
        <w:rPr>
          <w:lang w:val="ru-RU"/>
        </w:rPr>
        <w:t>本身，以及长老帕伊西在为各种需求祈祷时，诵读相应诗篇所遵循的仪式，均收录在本卷末尾的附录中。</w:t>
      </w:r>
    </w:p>
    <w:p w14:paraId="5EC13BB0" w14:textId="6857C55B" w:rsidR="00BA44CB" w:rsidRDefault="00BA44CB" w:rsidP="008F333A">
      <w:pPr>
        <w:rPr>
          <w:lang w:val="ru-RU"/>
        </w:rPr>
      </w:pPr>
      <w:r>
        <w:rPr>
          <w:lang w:val="ru-RU"/>
        </w:rPr>
        <w:tab/>
      </w:r>
      <w:r w:rsidR="002C6C64" w:rsidRPr="00E236F4">
        <w:rPr>
          <w:lang w:val="ru-RU"/>
        </w:rPr>
        <w:t>第五部分收录了长老关于耶稣祷文以及“清醒”——即为了凝聚心神所必需的灵性警醒——的建议。 人的心智就像“一个被放任自流的青少年，总想无休止地四处游荡、流连忘返并违反规则</w:t>
      </w:r>
      <w:r>
        <w:rPr>
          <w:lang w:val="ru-RU"/>
        </w:rPr>
        <w:t>。</w:t>
      </w:r>
      <w:r w:rsidR="002C6C64" w:rsidRPr="00E236F4">
        <w:rPr>
          <w:lang w:val="ru-RU"/>
        </w:rPr>
        <w:t>”长老建议在灵性上培养它，并教导它“更多地待在家里，在乐园里，与自己的天父和上帝在一起</w:t>
      </w:r>
      <w:r>
        <w:rPr>
          <w:lang w:val="ru-RU"/>
        </w:rPr>
        <w:t>。”</w:t>
      </w:r>
    </w:p>
    <w:p w14:paraId="631ACC63" w14:textId="19AA5E89" w:rsidR="00BA44CB" w:rsidRDefault="00BA44CB" w:rsidP="008F333A">
      <w:pPr>
        <w:rPr>
          <w:lang w:val="ru-RU"/>
        </w:rPr>
      </w:pPr>
      <w:r>
        <w:rPr>
          <w:lang w:val="ru-RU"/>
        </w:rPr>
        <w:tab/>
      </w:r>
      <w:r w:rsidR="002C6C64" w:rsidRPr="00E236F4">
        <w:rPr>
          <w:lang w:val="ru-RU"/>
        </w:rPr>
        <w:t>关于在耶稣祷文中凝聚心神，这位长老虽不排斥各种技巧，但强调这些技巧仅具辅助作用；而实践耶稣祷文的必要前提，是悔改与发自内心的痛悔——这种痛悔会自然而然地产生， 当人真切体会到自己何等罪孽深重、对上帝诸多恩典何等忘恩负义，并能超越</w:t>
      </w:r>
      <w:r>
        <w:rPr>
          <w:lang w:val="ru-RU"/>
        </w:rPr>
        <w:t>自我</w:t>
      </w:r>
      <w:r w:rsidR="002C6C64" w:rsidRPr="00E236F4">
        <w:rPr>
          <w:lang w:val="ru-RU"/>
        </w:rPr>
        <w:t>，设身处地为受苦者着想时，这种痛悔便会自然而然地涌现。</w:t>
      </w:r>
    </w:p>
    <w:p w14:paraId="2EB89BE9" w14:textId="7708A90E" w:rsidR="00BA44CB" w:rsidRDefault="00BA44CB" w:rsidP="008F333A">
      <w:pPr>
        <w:rPr>
          <w:lang w:val="ru-RU"/>
        </w:rPr>
      </w:pPr>
      <w:r>
        <w:rPr>
          <w:lang w:val="ru-RU"/>
        </w:rPr>
        <w:tab/>
      </w:r>
      <w:r w:rsidR="002C6C64" w:rsidRPr="00E236F4">
        <w:rPr>
          <w:lang w:val="ru-RU"/>
        </w:rPr>
        <w:t>第六部分讲述了我们教会的礼拜生活。 这里汇集了长老关于参与教会礼拜以及正确准备领受基督圣礼的建议。本部分的最后一章专门论述了教会</w:t>
      </w:r>
      <w:r w:rsidR="00C90354">
        <w:rPr>
          <w:lang w:val="ru-RU"/>
        </w:rPr>
        <w:t>圣咏</w:t>
      </w:r>
      <w:r w:rsidR="002C6C64" w:rsidRPr="00E236F4">
        <w:rPr>
          <w:lang w:val="ru-RU"/>
        </w:rPr>
        <w:t>，它“不仅是祈祷，更是心灵仿佛要迸发而出，灵性深处的真情由此奔涌而出。</w:t>
      </w:r>
      <w:r>
        <w:rPr>
          <w:lang w:val="ru-RU"/>
        </w:rPr>
        <w:t>”</w:t>
      </w:r>
    </w:p>
    <w:p w14:paraId="0A52B5A9" w14:textId="130EF351" w:rsidR="00BA44CB" w:rsidRDefault="00BA44CB" w:rsidP="008F333A">
      <w:pPr>
        <w:rPr>
          <w:lang w:val="ru-RU"/>
        </w:rPr>
      </w:pPr>
      <w:r>
        <w:rPr>
          <w:lang w:val="ru-RU"/>
        </w:rPr>
        <w:tab/>
      </w:r>
      <w:r w:rsidR="002C6C64" w:rsidRPr="00E236F4">
        <w:rPr>
          <w:lang w:val="ru-RU"/>
        </w:rPr>
        <w:t>本书的第七部分也是最后一部分，专门论述对上帝的赞美。长老建议，在每次诵念我们的祈求</w:t>
      </w:r>
      <w:r w:rsidR="00C90354">
        <w:rPr>
          <w:lang w:val="ru-RU"/>
        </w:rPr>
        <w:t>之后</w:t>
      </w:r>
      <w:r w:rsidR="002C6C64" w:rsidRPr="00E236F4">
        <w:rPr>
          <w:lang w:val="ru-RU"/>
        </w:rPr>
        <w:t>，“都要发自内心地赞美，并满怀喜乐地感谢。”他还强调，任何人只要思量上帝的诸多恩惠，就会日夜不停地赞美主。 而祂那爱祂的儿女，甚至在悲伤与试炼中也会赞美祂。在不断赞美上帝、不断感谢祂的过程中，人便能体会到“祂</w:t>
      </w:r>
      <w:r>
        <w:rPr>
          <w:lang w:val="ru-RU"/>
        </w:rPr>
        <w:t>仁慈的一切丰盛”。</w:t>
      </w:r>
      <w:r w:rsidR="002C6C64" w:rsidRPr="00E236F4">
        <w:rPr>
          <w:lang w:val="ru-RU"/>
        </w:rPr>
        <w:t xml:space="preserve"> </w:t>
      </w:r>
      <w:r w:rsidR="002C6C64" w:rsidRPr="00E236F4">
        <w:rPr>
          <w:lang w:val="ru-RU"/>
        </w:rPr>
        <w:lastRenderedPageBreak/>
        <w:t>人越是赞美和感谢上帝，上帝就越会赐予他更多的祝福。第七部分的最后一章专门论述了赐予谦卑且虔诚之人的神圣恩赐——那些践行悔改、并为爱上帝而将一切献为祭物的人。 长老本人曾亲尝过神圣恩典赐予受其眷顾之灵魂的那份至高甘美与难以言喻的喜乐，他如此描述这种境界：“那时，心灵因神的临在而静止。 思绪消散，灵魂只感受到神圣之爱的甘美、神圣的温暖与关怀</w:t>
      </w:r>
      <w:r>
        <w:rPr>
          <w:lang w:val="ru-RU"/>
        </w:rPr>
        <w:t>。</w:t>
      </w:r>
      <w:r w:rsidR="002C6C64" w:rsidRPr="00E236F4">
        <w:rPr>
          <w:lang w:val="ru-RU"/>
        </w:rPr>
        <w:t>”此时祈祷便停止了，因为“心灵已与上帝合而为一，绝不愿与祂分离</w:t>
      </w:r>
      <w:r>
        <w:rPr>
          <w:lang w:val="ru-RU"/>
        </w:rPr>
        <w:t>。”</w:t>
      </w:r>
    </w:p>
    <w:p w14:paraId="1526628E" w14:textId="2ECCF0FD" w:rsidR="00BA44CB" w:rsidRDefault="00BA44CB" w:rsidP="008F333A">
      <w:pPr>
        <w:rPr>
          <w:lang w:val="ru-RU"/>
        </w:rPr>
      </w:pPr>
      <w:r>
        <w:rPr>
          <w:lang w:val="ru-RU"/>
        </w:rPr>
        <w:tab/>
      </w:r>
      <w:r w:rsidR="002C6C64" w:rsidRPr="00E236F4">
        <w:rPr>
          <w:lang w:val="ru-RU"/>
        </w:rPr>
        <w:t>本书的每一部分都多次提及谦卑与我们对自身罪性的觉悟，以及高尚的行为和对他人痛苦的感同身受。 对于帕伊西长老而言，上述所有内容构成了灵性生活的主要原则，也是心祷的必要前提。“尽可能地修习与爱和谦卑相结合的心祷</w:t>
      </w:r>
      <w:r>
        <w:rPr>
          <w:lang w:val="ru-RU"/>
        </w:rPr>
        <w:t>，”</w:t>
      </w:r>
      <w:r w:rsidR="002C6C64" w:rsidRPr="00E236F4">
        <w:rPr>
          <w:lang w:val="ru-RU"/>
        </w:rPr>
        <w:t>长老在某封信中如此劝诫道。 此外，长老经常引用自己灵性斗争中的亲身经历作为范例，或与我们分享他所经历的神圣境界。这也是他出于伟大的爱，为了帮助我们而给予我们的</w:t>
      </w:r>
      <w:r>
        <w:rPr>
          <w:lang w:val="ru-RU"/>
        </w:rPr>
        <w:t>“</w:t>
      </w:r>
      <w:r w:rsidR="002C6C64" w:rsidRPr="00E236F4">
        <w:rPr>
          <w:lang w:val="ru-RU"/>
        </w:rPr>
        <w:t>灵性施舍</w:t>
      </w:r>
      <w:r>
        <w:rPr>
          <w:lang w:val="ru-RU"/>
        </w:rPr>
        <w:t>”</w:t>
      </w:r>
      <w:r w:rsidR="002C6C64" w:rsidRPr="00E236F4">
        <w:rPr>
          <w:lang w:val="ru-RU"/>
        </w:rPr>
        <w:t>的一种形式。</w:t>
      </w:r>
    </w:p>
    <w:p w14:paraId="08C6104A" w14:textId="77777777" w:rsidR="00BA44CB" w:rsidRDefault="00BA44CB" w:rsidP="008F333A">
      <w:pPr>
        <w:rPr>
          <w:lang w:val="ru-RU"/>
        </w:rPr>
      </w:pPr>
      <w:r>
        <w:rPr>
          <w:lang w:val="ru-RU"/>
        </w:rPr>
        <w:tab/>
      </w:r>
      <w:r w:rsidR="002C6C64" w:rsidRPr="00E236F4">
        <w:rPr>
          <w:lang w:val="ru-RU"/>
        </w:rPr>
        <w:t>我们衷心感谢所有在本書付梓前审阅手稿，并通过建议帮助完善本书的人士。</w:t>
      </w:r>
    </w:p>
    <w:p w14:paraId="2B80FDCD" w14:textId="77777777" w:rsidR="00BA44CB" w:rsidRDefault="00BA44CB" w:rsidP="008F333A">
      <w:pPr>
        <w:rPr>
          <w:lang w:val="ru-RU"/>
        </w:rPr>
      </w:pPr>
      <w:r>
        <w:rPr>
          <w:lang w:val="ru-RU"/>
        </w:rPr>
        <w:tab/>
      </w:r>
      <w:r w:rsidR="002C6C64" w:rsidRPr="00E236F4">
        <w:rPr>
          <w:lang w:val="ru-RU"/>
        </w:rPr>
        <w:t>我们虔诚地祈愿，在神的帮助下，我们能爱上祈祷，并谦卑而热忱地努力在自己心中培育它，从而得以进入基督的国度，永远颂扬祂为神，直到永永远远。阿门。</w:t>
      </w:r>
    </w:p>
    <w:p w14:paraId="2564B60D" w14:textId="77777777" w:rsidR="00BB6246" w:rsidRPr="00C90354" w:rsidRDefault="00BB6246" w:rsidP="00BB6246">
      <w:pPr>
        <w:rPr>
          <w:lang w:val="ru-RU"/>
        </w:rPr>
      </w:pPr>
    </w:p>
    <w:p w14:paraId="171BA413" w14:textId="1D5DAFB3" w:rsidR="00BA44CB" w:rsidRPr="00BB6246" w:rsidRDefault="002C6C64" w:rsidP="00BB6246">
      <w:pPr>
        <w:ind w:firstLine="720"/>
        <w:rPr>
          <w:i/>
          <w:iCs/>
          <w:lang w:val="ru-RU"/>
        </w:rPr>
      </w:pPr>
      <w:r w:rsidRPr="00BB6246">
        <w:rPr>
          <w:i/>
          <w:iCs/>
          <w:lang w:val="ru-RU"/>
        </w:rPr>
        <w:t>2012年复活节后第一周的星期五，庆祝“生命</w:t>
      </w:r>
      <w:r w:rsidR="00BA44CB" w:rsidRPr="00BB6246">
        <w:rPr>
          <w:i/>
          <w:iCs/>
          <w:lang w:val="ru-RU"/>
        </w:rPr>
        <w:t>之泉”</w:t>
      </w:r>
      <w:r w:rsidRPr="00BB6246">
        <w:rPr>
          <w:i/>
          <w:iCs/>
          <w:lang w:val="ru-RU"/>
        </w:rPr>
        <w:t>至圣童贞女圣像的日子</w:t>
      </w:r>
    </w:p>
    <w:p w14:paraId="28C3CA3B" w14:textId="39198C5A" w:rsidR="00BA44CB" w:rsidRPr="00BA44CB" w:rsidRDefault="002C6C64" w:rsidP="00BB6246">
      <w:pPr>
        <w:ind w:firstLine="720"/>
        <w:rPr>
          <w:i/>
          <w:iCs/>
          <w:lang w:val="ru-RU"/>
        </w:rPr>
      </w:pPr>
      <w:r w:rsidRPr="00BA44CB">
        <w:rPr>
          <w:i/>
          <w:iCs/>
          <w:lang w:val="ru-RU"/>
        </w:rPr>
        <w:t>圣使徒兼福音书作者神学家约翰修道院院长菲洛菲娅修女与基督里的姐妹们</w:t>
      </w:r>
      <w:r w:rsidR="00BA44CB" w:rsidRPr="00BA44CB">
        <w:rPr>
          <w:i/>
          <w:iCs/>
          <w:lang w:val="ru-RU"/>
        </w:rPr>
        <w:t>。</w:t>
      </w:r>
    </w:p>
    <w:p w14:paraId="691B0FA6" w14:textId="77777777" w:rsidR="00BA44CB" w:rsidRDefault="00BA44CB" w:rsidP="008F333A">
      <w:pPr>
        <w:rPr>
          <w:lang w:val="ru-RU"/>
        </w:rPr>
      </w:pPr>
    </w:p>
    <w:p w14:paraId="367EB249" w14:textId="7A31F1ED" w:rsidR="00BA44CB" w:rsidRDefault="00BA44CB" w:rsidP="008F333A">
      <w:pPr>
        <w:rPr>
          <w:lang w:val="ru-RU"/>
        </w:rPr>
      </w:pPr>
    </w:p>
    <w:p w14:paraId="4743C19B" w14:textId="2B9EDBB7" w:rsidR="00BA44CB" w:rsidRDefault="00BA44CB" w:rsidP="00BA44CB">
      <w:pPr>
        <w:pStyle w:val="Heading2"/>
        <w:rPr>
          <w:lang w:val="ru-RU"/>
        </w:rPr>
      </w:pPr>
      <w:bookmarkStart w:id="8" w:name="_Toc196716729"/>
      <w:bookmarkStart w:id="9" w:name="_Toc242628761"/>
      <w:r w:rsidRPr="00BA44CB">
        <w:rPr>
          <w:lang w:val="ru-RU"/>
        </w:rPr>
        <w:t>第一</w:t>
      </w:r>
      <w:r w:rsidRPr="00E236F4">
        <w:rPr>
          <w:lang w:val="ru-RU"/>
        </w:rPr>
        <w:t xml:space="preserve">部分。 </w:t>
      </w:r>
      <w:r w:rsidRPr="00C90354">
        <w:rPr>
          <w:lang w:val="ru-RU"/>
        </w:rPr>
        <w:br/>
      </w:r>
      <w:r w:rsidRPr="00E236F4">
        <w:rPr>
          <w:lang w:val="ru-RU"/>
        </w:rPr>
        <w:t>论与上帝的交通</w:t>
      </w:r>
      <w:bookmarkEnd w:id="8"/>
      <w:bookmarkEnd w:id="9"/>
    </w:p>
    <w:p w14:paraId="7B250845" w14:textId="1FA5A119" w:rsidR="00BA44CB" w:rsidRDefault="002C6C64" w:rsidP="008F333A">
      <w:pPr>
        <w:rPr>
          <w:lang w:val="ru-RU"/>
        </w:rPr>
      </w:pPr>
      <w:r w:rsidRPr="00E236F4">
        <w:rPr>
          <w:lang w:val="ru-RU"/>
        </w:rPr>
        <w:t>“那些与天上的指挥中心建立了联系，并在敬畏上帝的同时与祂保持同频共振的人是有福的。</w:t>
      </w:r>
      <w:r w:rsidR="00BA44CB">
        <w:rPr>
          <w:lang w:val="ru-RU"/>
        </w:rPr>
        <w:t>”</w:t>
      </w:r>
    </w:p>
    <w:p w14:paraId="68828B4B" w14:textId="77777777" w:rsidR="00BA44CB" w:rsidRDefault="00BA44CB" w:rsidP="008F333A">
      <w:pPr>
        <w:rPr>
          <w:lang w:val="ru-RU"/>
        </w:rPr>
      </w:pPr>
    </w:p>
    <w:p w14:paraId="2E70980D" w14:textId="56BB3F91" w:rsidR="00BA44CB" w:rsidRDefault="00BA44CB" w:rsidP="008F333A">
      <w:pPr>
        <w:rPr>
          <w:lang w:val="ru-RU"/>
        </w:rPr>
      </w:pPr>
    </w:p>
    <w:p w14:paraId="2E9A0AA7" w14:textId="66833AFF" w:rsidR="00BA44CB" w:rsidRDefault="000439A7" w:rsidP="000439A7">
      <w:pPr>
        <w:pStyle w:val="Heading3"/>
        <w:rPr>
          <w:lang w:val="ru-RU"/>
        </w:rPr>
      </w:pPr>
      <w:bookmarkStart w:id="10" w:name="_Toc196716730"/>
      <w:bookmarkStart w:id="11" w:name="_Toc242628762"/>
      <w:r w:rsidRPr="00C90354">
        <w:rPr>
          <w:lang w:val="ru-RU"/>
        </w:rPr>
        <w:t>第一</w:t>
      </w:r>
      <w:r w:rsidRPr="00E236F4">
        <w:rPr>
          <w:lang w:val="ru-RU"/>
        </w:rPr>
        <w:t>章</w:t>
      </w:r>
      <w:r w:rsidR="002C6C64" w:rsidRPr="00E236F4">
        <w:rPr>
          <w:lang w:val="ru-RU"/>
        </w:rPr>
        <w:t xml:space="preserve">。 </w:t>
      </w:r>
      <w:r w:rsidRPr="00C90354">
        <w:rPr>
          <w:lang w:val="ru-RU"/>
        </w:rPr>
        <w:br/>
      </w:r>
      <w:r w:rsidR="002C6C64" w:rsidRPr="00E236F4">
        <w:rPr>
          <w:lang w:val="ru-RU"/>
        </w:rPr>
        <w:t>关于祈祷</w:t>
      </w:r>
      <w:r w:rsidR="008F333A">
        <w:rPr>
          <w:lang w:val="ru-RU"/>
        </w:rPr>
        <w:t>即</w:t>
      </w:r>
      <w:r w:rsidR="002C6C64" w:rsidRPr="00E236F4">
        <w:rPr>
          <w:lang w:val="ru-RU"/>
        </w:rPr>
        <w:t>与上帝对话</w:t>
      </w:r>
      <w:bookmarkEnd w:id="10"/>
      <w:bookmarkEnd w:id="11"/>
    </w:p>
    <w:p w14:paraId="594EF6BF" w14:textId="77777777" w:rsidR="00BA44CB" w:rsidRDefault="00BA44CB" w:rsidP="008F333A">
      <w:pPr>
        <w:rPr>
          <w:lang w:val="ru-RU"/>
        </w:rPr>
      </w:pPr>
    </w:p>
    <w:p w14:paraId="19F26D1E" w14:textId="77777777" w:rsidR="00BA44CB" w:rsidRDefault="002C6C64" w:rsidP="0046557E">
      <w:pPr>
        <w:pStyle w:val="Heading4"/>
        <w:rPr>
          <w:lang w:val="ru-RU"/>
        </w:rPr>
      </w:pPr>
      <w:bookmarkStart w:id="12" w:name="_Toc196716731"/>
      <w:bookmarkStart w:id="13" w:name="_Toc242628763"/>
      <w:r w:rsidRPr="00E236F4">
        <w:rPr>
          <w:lang w:val="ru-RU"/>
        </w:rPr>
        <w:t>与天国指挥中心建立联系的人是有福的</w:t>
      </w:r>
      <w:bookmarkEnd w:id="12"/>
      <w:bookmarkEnd w:id="13"/>
    </w:p>
    <w:p w14:paraId="777D0605" w14:textId="455CF366" w:rsidR="00BA44CB" w:rsidRDefault="002C6C64" w:rsidP="000439A7">
      <w:pPr>
        <w:ind w:firstLine="720"/>
        <w:rPr>
          <w:lang w:val="ru-RU"/>
        </w:rPr>
      </w:pPr>
      <w:r w:rsidRPr="00E236F4">
        <w:rPr>
          <w:lang w:val="ru-RU"/>
        </w:rPr>
        <w:t>长老，对您个人而言，祈祷意味着什么？</w:t>
      </w:r>
    </w:p>
    <w:p w14:paraId="7D9A9331" w14:textId="77777777" w:rsidR="00BA44CB" w:rsidRDefault="00BA44CB" w:rsidP="008F333A">
      <w:pPr>
        <w:rPr>
          <w:lang w:val="ru-RU"/>
        </w:rPr>
      </w:pPr>
      <w:r>
        <w:rPr>
          <w:lang w:val="ru-RU"/>
        </w:rPr>
        <w:tab/>
      </w:r>
      <w:r w:rsidR="002C6C64" w:rsidRPr="00E236F4">
        <w:rPr>
          <w:lang w:val="ru-RU"/>
        </w:rPr>
        <w:t>——祷告时，我发出无线电信号并请求帮助。我不断向基督、圣母玛利亚以及诸圣求助……既是为了我自己，也是为了他人。毕竟，如果不祈求，就得不到任何帮助。</w:t>
      </w:r>
    </w:p>
    <w:p w14:paraId="7A637EA6" w14:textId="246E0A67" w:rsidR="00BA44CB" w:rsidRDefault="00BA44CB" w:rsidP="008F333A">
      <w:pPr>
        <w:rPr>
          <w:lang w:val="ru-RU"/>
        </w:rPr>
      </w:pPr>
      <w:r>
        <w:rPr>
          <w:lang w:val="ru-RU"/>
        </w:rPr>
        <w:tab/>
      </w:r>
      <w:r w:rsidR="002C6C64" w:rsidRPr="00E236F4">
        <w:rPr>
          <w:lang w:val="ru-RU"/>
        </w:rPr>
        <w:t>我记得，内战期间，我们在某处高地被一千六百名共产主义部队包围并封锁。而我们只有一百八十名战士。我们挖了战壕，在岩石后坚守防线。如果他们俘虏了我们，肯定不会放过任何人。 作为无线电员，我试图架设天线与指挥部取得联系。但这根本行不通：天线时不时就被子弹和弹片击落。连长大喊：“快把那根天线扔了，赶紧跑过来，帮我搬手榴弹箱！</w:t>
      </w:r>
      <w:r>
        <w:rPr>
          <w:lang w:val="ru-RU"/>
        </w:rPr>
        <w:t>”</w:t>
      </w:r>
      <w:r w:rsidR="002C6C64" w:rsidRPr="00E236F4">
        <w:rPr>
          <w:lang w:val="ru-RU"/>
        </w:rPr>
        <w:t xml:space="preserve"> 当连长爬向机枪手那里查看情况并下达命令时，我立刻冲向电台。在他下达命令期间，我一次又一次地尝试架设天线，然后又跑回去帮忙搬运箱子，以免连长责骂。 最后，借助一根木棍和一把工兵铲，我终于固定好了天线，并与指挥所建立了联系。我只来得及传出两个词——我们的坐标。 </w:t>
      </w:r>
      <w:r w:rsidR="002C6C64" w:rsidRPr="00E236F4">
        <w:rPr>
          <w:lang w:val="ru-RU"/>
        </w:rPr>
        <w:lastRenderedPageBreak/>
        <w:t>谢天谢地，这短短的几个字就足以改变一切！黎明时分，我们的攻击机飞来，轰炸了敌人的阵地。我们得救了！你觉得这算什么——小事一桩？一百八十名被包围的战士，面对一千六百名敌人，最终——活了下来！</w:t>
      </w:r>
    </w:p>
    <w:p w14:paraId="42BCDF66" w14:textId="6F210871" w:rsidR="00BA44CB" w:rsidRDefault="00BA44CB" w:rsidP="008F333A">
      <w:pPr>
        <w:rPr>
          <w:lang w:val="ru-RU"/>
        </w:rPr>
      </w:pPr>
      <w:r>
        <w:rPr>
          <w:lang w:val="ru-RU"/>
        </w:rPr>
        <w:tab/>
      </w:r>
      <w:r w:rsidR="002C6C64" w:rsidRPr="00E236F4">
        <w:rPr>
          <w:lang w:val="ru-RU"/>
        </w:rPr>
        <w:t>就在那时，我才明白僧人的伟大使命是什么：通过祈祷来帮助他人。 世俗之人常议论道：“这些僧侣都在忙些什么？为什么不去世间帮助社会呢？”但这样</w:t>
      </w:r>
      <w:r w:rsidR="008F333A">
        <w:rPr>
          <w:lang w:val="ru-RU"/>
        </w:rPr>
        <w:t>说</w:t>
      </w:r>
      <w:r w:rsidR="002C6C64" w:rsidRPr="00E236F4">
        <w:rPr>
          <w:lang w:val="ru-RU"/>
        </w:rPr>
        <w:t>，无异于在战场上责备一名无线电操作员：“你在那儿摆弄你的对讲机干什么？扔掉它，拿起步枪去射击吧！</w:t>
      </w:r>
      <w:r>
        <w:rPr>
          <w:lang w:val="ru-RU"/>
        </w:rPr>
        <w:t>……”</w:t>
      </w:r>
    </w:p>
    <w:p w14:paraId="2E068BF9" w14:textId="77777777" w:rsidR="00BA44CB" w:rsidRDefault="00BA44CB" w:rsidP="008F333A">
      <w:pPr>
        <w:rPr>
          <w:lang w:val="ru-RU"/>
        </w:rPr>
      </w:pPr>
      <w:r>
        <w:rPr>
          <w:lang w:val="ru-RU"/>
        </w:rPr>
        <w:tab/>
      </w:r>
      <w:r w:rsidR="002C6C64" w:rsidRPr="00E236F4">
        <w:rPr>
          <w:lang w:val="ru-RU"/>
        </w:rPr>
        <w:t>即使与世上所有的无线电台建立了联系，如果我们没有与上帝的天上交流与接触，那也毫无益处。 与祂的交流与联系，是向祂求助所必需的。不仅是为了求助，更是为了获得帮助。那些与天上的指挥中心建立联系，并在敬畏上帝的同时与祂保持同一频率的人，是何等有福啊。</w:t>
      </w:r>
    </w:p>
    <w:p w14:paraId="1BFC1286" w14:textId="77777777" w:rsidR="00BA44CB" w:rsidRDefault="00BA44CB" w:rsidP="008F333A">
      <w:pPr>
        <w:rPr>
          <w:lang w:val="ru-RU"/>
        </w:rPr>
      </w:pPr>
    </w:p>
    <w:p w14:paraId="56FEB640" w14:textId="77777777" w:rsidR="00BA44CB" w:rsidRDefault="002C6C64" w:rsidP="0046557E">
      <w:pPr>
        <w:pStyle w:val="Heading4"/>
        <w:rPr>
          <w:lang w:val="ru-RU"/>
        </w:rPr>
      </w:pPr>
      <w:bookmarkStart w:id="14" w:name="_Toc196716732"/>
      <w:bookmarkStart w:id="15" w:name="_Toc242628764"/>
      <w:r w:rsidRPr="00E236F4">
        <w:rPr>
          <w:lang w:val="ru-RU"/>
        </w:rPr>
        <w:t>基督赐予我们与祂对话的机会</w:t>
      </w:r>
      <w:bookmarkEnd w:id="14"/>
      <w:bookmarkEnd w:id="15"/>
    </w:p>
    <w:p w14:paraId="7648F1C4" w14:textId="305F66FD" w:rsidR="00BA44CB" w:rsidRDefault="002C6C64" w:rsidP="000439A7">
      <w:pPr>
        <w:ind w:firstLine="720"/>
        <w:rPr>
          <w:lang w:val="ru-RU"/>
        </w:rPr>
      </w:pPr>
      <w:r w:rsidRPr="00E236F4">
        <w:rPr>
          <w:lang w:val="ru-RU"/>
        </w:rPr>
        <w:t>——长老，我的祷告总是让我感到忧伤和悲痛。我完全无法祷告。我该怎么办？</w:t>
      </w:r>
    </w:p>
    <w:p w14:paraId="25A58347" w14:textId="3BEF14E3" w:rsidR="00BA44CB" w:rsidRDefault="00BA44CB" w:rsidP="008F333A">
      <w:pPr>
        <w:rPr>
          <w:lang w:val="ru-RU"/>
        </w:rPr>
      </w:pPr>
      <w:r>
        <w:rPr>
          <w:lang w:val="ru-RU"/>
        </w:rPr>
        <w:tab/>
      </w:r>
      <w:r w:rsidR="008F333A">
        <w:rPr>
          <w:lang w:val="ru-RU"/>
        </w:rPr>
        <w:t>——</w:t>
      </w:r>
      <w:r w:rsidR="002C6C64" w:rsidRPr="00E236F4">
        <w:rPr>
          <w:lang w:val="ru-RU"/>
        </w:rPr>
        <w:t>那就去与基督、圣母、天使和圣徒们交谈吧，要自然、真诚，不必刻意斟酌措辞。无论身处何地，都这样做，想说什么就说什么。 例如：“我的基督</w:t>
      </w:r>
      <w:r>
        <w:rPr>
          <w:lang w:val="ru-RU"/>
        </w:rPr>
        <w:t>！</w:t>
      </w:r>
      <w:r w:rsidR="002C6C64" w:rsidRPr="00E236F4">
        <w:rPr>
          <w:lang w:val="ru-RU"/>
        </w:rPr>
        <w:t>”或者“圣母，您知道我现在的处境。请帮助我！”要不断这样与他们交谈，简单而谦卑地倾诉困扰你的事情。之后，再诵念耶稣祷文：“主耶稣基督，怜悯我</w:t>
      </w:r>
      <w:r>
        <w:rPr>
          <w:lang w:val="ru-RU"/>
        </w:rPr>
        <w:t>。”</w:t>
      </w:r>
    </w:p>
    <w:p w14:paraId="2BB4F168" w14:textId="77777777" w:rsidR="00BA44CB" w:rsidRDefault="00BA44CB" w:rsidP="008F333A">
      <w:pPr>
        <w:rPr>
          <w:lang w:val="ru-RU"/>
        </w:rPr>
      </w:pPr>
      <w:r>
        <w:rPr>
          <w:lang w:val="ru-RU"/>
        </w:rPr>
        <w:tab/>
      </w:r>
      <w:r w:rsidR="002C6C64" w:rsidRPr="00E236F4">
        <w:rPr>
          <w:lang w:val="ru-RU"/>
        </w:rPr>
        <w:t>——长老，我祷告时心不在焉。</w:t>
      </w:r>
    </w:p>
    <w:p w14:paraId="3B36B05F" w14:textId="77777777" w:rsidR="00BA44CB" w:rsidRDefault="00BA44CB" w:rsidP="008F333A">
      <w:pPr>
        <w:rPr>
          <w:lang w:val="ru-RU"/>
        </w:rPr>
      </w:pPr>
      <w:r>
        <w:rPr>
          <w:lang w:val="ru-RU"/>
        </w:rPr>
        <w:tab/>
      </w:r>
      <w:r w:rsidR="002C6C64" w:rsidRPr="00E236F4">
        <w:rPr>
          <w:lang w:val="ru-RU"/>
        </w:rPr>
        <w:t>——祈祷时，要想到你此刻正在与谁交谈。是与上帝本人！在你看来</w:t>
      </w:r>
      <w:r w:rsidR="008F333A">
        <w:rPr>
          <w:lang w:val="ru-RU"/>
        </w:rPr>
        <w:t>，</w:t>
      </w:r>
      <w:r w:rsidR="002C6C64" w:rsidRPr="00E236F4">
        <w:rPr>
          <w:lang w:val="ru-RU"/>
        </w:rPr>
        <w:t>这</w:t>
      </w:r>
      <w:r w:rsidR="008F333A">
        <w:rPr>
          <w:lang w:val="ru-RU"/>
        </w:rPr>
        <w:t>难道是</w:t>
      </w:r>
      <w:r w:rsidR="002C6C64" w:rsidRPr="00E236F4">
        <w:rPr>
          <w:lang w:val="ru-RU"/>
        </w:rPr>
        <w:t>件小事吗？当一个人与重要官员交谈时，看看他会多么专注地吐出每一个字！ 他会小心翼翼，以免说出什么蠢话，有时甚至会结巴，因尴尬而语无伦次……但如果我们和人交谈时都能如此专注，那么与上帝交谈时，又该多么专注才行！ 请注意：即便是孩子，当想要和父亲或长辈交谈时，也会感到局促不安。而当孩子想要和老师交谈——尤其是对老师还有些敬畏时——那种局促感会更加明显。而我们呢？我们与上帝本人、圣母以及诸圣交谈，却不明白这一点吗？</w:t>
      </w:r>
    </w:p>
    <w:p w14:paraId="530404D9" w14:textId="77777777" w:rsidR="00BA44CB" w:rsidRDefault="00BA44CB" w:rsidP="008F333A">
      <w:pPr>
        <w:rPr>
          <w:lang w:val="ru-RU"/>
        </w:rPr>
      </w:pPr>
      <w:r>
        <w:rPr>
          <w:lang w:val="ru-RU"/>
        </w:rPr>
        <w:tab/>
      </w:r>
      <w:r w:rsidR="002C6C64" w:rsidRPr="00E236F4">
        <w:rPr>
          <w:lang w:val="ru-RU"/>
        </w:rPr>
        <w:t>——长老，在进入修道院之前，我从未怀疑过修道生活与祈</w:t>
      </w:r>
      <w:r w:rsidR="008F333A">
        <w:rPr>
          <w:lang w:val="ru-RU"/>
        </w:rPr>
        <w:t>祷</w:t>
      </w:r>
      <w:r w:rsidR="002C6C64" w:rsidRPr="00E236F4">
        <w:rPr>
          <w:lang w:val="ru-RU"/>
        </w:rPr>
        <w:t>是密不可分的。但现在，我却觉得祈祷如此艰难……在我看来</w:t>
      </w:r>
      <w:r w:rsidR="008F333A">
        <w:rPr>
          <w:lang w:val="ru-RU"/>
        </w:rPr>
        <w:t>，</w:t>
      </w:r>
      <w:r w:rsidR="002C6C64" w:rsidRPr="00E236F4">
        <w:rPr>
          <w:lang w:val="ru-RU"/>
        </w:rPr>
        <w:t>祈祷是最困难、最令人疲惫的事情。</w:t>
      </w:r>
    </w:p>
    <w:p w14:paraId="2791CB73" w14:textId="694C4183" w:rsidR="00BA44CB" w:rsidRDefault="00BA44CB" w:rsidP="008F333A">
      <w:pPr>
        <w:rPr>
          <w:lang w:val="ru-RU"/>
        </w:rPr>
      </w:pPr>
      <w:r>
        <w:rPr>
          <w:lang w:val="ru-RU"/>
        </w:rPr>
        <w:tab/>
      </w:r>
      <w:r w:rsidR="002C6C64" w:rsidRPr="00E236F4">
        <w:rPr>
          <w:lang w:val="ru-RU"/>
        </w:rPr>
        <w:t>——据我所知，你是学语言文学的吧？你喜欢交谈，和人聊天也不会觉得累。然而，面对那位愿意降尊与你交谈的基督，你却觉得交谈很累，这种交谈在你看来很困难。 你是不是疯了？这简直就像说：“哎呀，真倒霉，该去跟沙皇说话了……一点都不想，可也没办法，只能去了</w:t>
      </w:r>
      <w:r>
        <w:rPr>
          <w:lang w:val="ru-RU"/>
        </w:rPr>
        <w:t>。</w:t>
      </w:r>
      <w:r w:rsidR="002C6C64" w:rsidRPr="00E236F4">
        <w:rPr>
          <w:lang w:val="ru-RU"/>
        </w:rPr>
        <w:t>”基督给了我们通过祷告与祂不断交流的机会，而我们却……不愿意？这世上还有比这更荒唐的事吗！…… 最令人惊讶的是，祂自己其实很想与我们交谈，渴望帮助我们，但我们却——你看——连跟祂说话都觉得懒得去！</w:t>
      </w:r>
    </w:p>
    <w:p w14:paraId="4E12ED74" w14:textId="77777777" w:rsidR="00BA44CB" w:rsidRDefault="00BA44CB" w:rsidP="008F333A">
      <w:pPr>
        <w:rPr>
          <w:lang w:val="ru-RU"/>
        </w:rPr>
      </w:pPr>
      <w:r>
        <w:rPr>
          <w:lang w:val="ru-RU"/>
        </w:rPr>
        <w:tab/>
      </w:r>
      <w:r w:rsidR="002C6C64" w:rsidRPr="00E236F4">
        <w:rPr>
          <w:lang w:val="ru-RU"/>
        </w:rPr>
        <w:t>——长老，我经常陷入闲聊，事后又为此感到内疚。</w:t>
      </w:r>
    </w:p>
    <w:p w14:paraId="665CFC8D" w14:textId="77777777" w:rsidR="00BA44CB" w:rsidRDefault="00BA44CB" w:rsidP="008F333A">
      <w:pPr>
        <w:rPr>
          <w:lang w:val="ru-RU"/>
        </w:rPr>
      </w:pPr>
      <w:r>
        <w:rPr>
          <w:lang w:val="ru-RU"/>
        </w:rPr>
        <w:tab/>
      </w:r>
      <w:r w:rsidR="002C6C64" w:rsidRPr="00E236F4">
        <w:rPr>
          <w:lang w:val="ru-RU"/>
        </w:rPr>
        <w:t xml:space="preserve">——如果想说话，最好跟基督说。与基督交谈，人绝不会为此后悔。显然，爱闲聊是一种激情。但如果将这种倾向转化为灵性上的益处，它就能成为祷告的契机。你能想象吗，有些人甚至连说话都懒得！ </w:t>
      </w:r>
      <w:r w:rsidR="002C6C64" w:rsidRPr="00E236F4">
        <w:rPr>
          <w:lang w:val="ru-RU"/>
        </w:rPr>
        <w:lastRenderedPageBreak/>
        <w:t>而你内心却住着某种力量，总是忍不住想和谁聊上几句……如果你将这种冲动转化为灵性的益处，你的灵魂就会得到圣化。尽量只和人谈论必要之事，同时时刻与基督交谈。 一旦你与祂展开谦卑的对话，你便会不再留意周遭发生的一切：这种交流是如此引人入胜、如此甘美。就连灵性话题都会让我感到疲惫，但当我祈祷时，却能体验到非凡的安宁。</w:t>
      </w:r>
    </w:p>
    <w:p w14:paraId="6C102EC0" w14:textId="77777777" w:rsidR="00BA44CB" w:rsidRDefault="00BA44CB" w:rsidP="008F333A">
      <w:pPr>
        <w:rPr>
          <w:lang w:val="ru-RU"/>
        </w:rPr>
      </w:pPr>
      <w:r>
        <w:rPr>
          <w:lang w:val="ru-RU"/>
        </w:rPr>
        <w:tab/>
      </w:r>
      <w:r w:rsidR="002C6C64" w:rsidRPr="00E236F4">
        <w:rPr>
          <w:lang w:val="ru-RU"/>
        </w:rPr>
        <w:t>祷告就是与上帝的对话。 我有时会羡慕那些生活在基督时代的人：毕竟他们亲眼见过祂，亲耳听过祂的话，甚至能与祂交谈。但我认为，与他们相比，我们处于更有利的境地，因为他们无法经常打扰祂，而我们在祷告中却能与祂不停地交谈。</w:t>
      </w:r>
    </w:p>
    <w:p w14:paraId="201F004D" w14:textId="77777777" w:rsidR="00BB6246" w:rsidRPr="00C90354" w:rsidRDefault="00BB6246" w:rsidP="0046557E">
      <w:pPr>
        <w:pStyle w:val="Heading4"/>
        <w:rPr>
          <w:lang w:val="ru-RU"/>
        </w:rPr>
      </w:pPr>
    </w:p>
    <w:p w14:paraId="29687534" w14:textId="23A8DC7A" w:rsidR="00BA44CB" w:rsidRDefault="002C6C64" w:rsidP="0046557E">
      <w:pPr>
        <w:pStyle w:val="Heading4"/>
        <w:rPr>
          <w:lang w:val="ru-RU"/>
        </w:rPr>
      </w:pPr>
      <w:bookmarkStart w:id="16" w:name="_Toc196716733"/>
      <w:bookmarkStart w:id="17" w:name="_Toc242628765"/>
      <w:r w:rsidRPr="00E236F4">
        <w:rPr>
          <w:lang w:val="ru-RU"/>
        </w:rPr>
        <w:t>对祈祷的殷切渴望</w:t>
      </w:r>
      <w:bookmarkEnd w:id="16"/>
      <w:bookmarkEnd w:id="17"/>
    </w:p>
    <w:p w14:paraId="088BC357" w14:textId="0F3618F7" w:rsidR="00BA44CB" w:rsidRDefault="008F333A" w:rsidP="000439A7">
      <w:pPr>
        <w:ind w:firstLine="720"/>
        <w:rPr>
          <w:lang w:val="ru-RU"/>
        </w:rPr>
      </w:pPr>
      <w:r>
        <w:rPr>
          <w:lang w:val="ru-RU"/>
        </w:rPr>
        <w:t>——</w:t>
      </w:r>
      <w:r w:rsidR="002C6C64" w:rsidRPr="00E236F4">
        <w:rPr>
          <w:lang w:val="ru-RU"/>
        </w:rPr>
        <w:t>长老，该如何祷告呢？</w:t>
      </w:r>
    </w:p>
    <w:p w14:paraId="04195CED" w14:textId="77777777" w:rsidR="00BA44CB" w:rsidRDefault="00BA44CB" w:rsidP="008F333A">
      <w:pPr>
        <w:rPr>
          <w:lang w:val="ru-RU"/>
        </w:rPr>
      </w:pPr>
      <w:r>
        <w:rPr>
          <w:lang w:val="ru-RU"/>
        </w:rPr>
        <w:tab/>
      </w:r>
      <w:r w:rsidR="008F333A">
        <w:rPr>
          <w:lang w:val="ru-RU"/>
        </w:rPr>
        <w:t>——</w:t>
      </w:r>
      <w:r w:rsidR="002C6C64" w:rsidRPr="00E236F4">
        <w:rPr>
          <w:lang w:val="ru-RU"/>
        </w:rPr>
        <w:t>要体会自己就像一个小孩子，而上帝是你的父亲，在保持这种感受的同时，向祂祈求你所需要的一切。 如果你这样与上帝交谈，终将迎来这样一个时刻：你再也不愿离开祂哪怕一步。毕竟，唯有在上帝那里，人才能获得安全感、安慰，以及与神圣温柔交融的难以言喻的爱。</w:t>
      </w:r>
    </w:p>
    <w:p w14:paraId="5253117C" w14:textId="77777777" w:rsidR="00BA44CB" w:rsidRDefault="00BA44CB" w:rsidP="008F333A">
      <w:pPr>
        <w:rPr>
          <w:lang w:val="ru-RU"/>
        </w:rPr>
      </w:pPr>
      <w:r>
        <w:rPr>
          <w:lang w:val="ru-RU"/>
        </w:rPr>
        <w:tab/>
      </w:r>
      <w:r w:rsidR="002C6C64" w:rsidRPr="00E236F4">
        <w:rPr>
          <w:lang w:val="ru-RU"/>
        </w:rPr>
        <w:t>祈祷，就是将基督迎入心中，用你的整个生命去爱祂。</w:t>
      </w:r>
    </w:p>
    <w:p w14:paraId="6F7AFFDA" w14:textId="3BD457B9" w:rsidR="00BA44CB" w:rsidRDefault="00BA44CB" w:rsidP="008F333A">
      <w:pPr>
        <w:rPr>
          <w:lang w:val="ru-RU"/>
        </w:rPr>
      </w:pPr>
      <w:r>
        <w:rPr>
          <w:lang w:val="ru-RU"/>
        </w:rPr>
        <w:tab/>
      </w:r>
      <w:r w:rsidR="002C6C64" w:rsidRPr="00E236F4">
        <w:rPr>
          <w:lang w:val="ru-RU"/>
        </w:rPr>
        <w:t>《圣经》中说</w:t>
      </w:r>
      <w:r w:rsidR="008F333A">
        <w:rPr>
          <w:lang w:val="ru-RU"/>
        </w:rPr>
        <w:t>：</w:t>
      </w:r>
      <w:r w:rsidR="002C6C64" w:rsidRPr="00E236F4">
        <w:rPr>
          <w:lang w:val="ru-RU"/>
        </w:rPr>
        <w:t>“你要尽心、尽性、尽力、尽意爱耶和华你的神，</w:t>
      </w:r>
      <w:r w:rsidR="00BB6246">
        <w:rPr>
          <w:rStyle w:val="FootnoteReference"/>
          <w:lang w:val="ru-RU"/>
        </w:rPr>
        <w:footnoteReference w:id="2"/>
      </w:r>
      <w:r w:rsidR="002C6C64" w:rsidRPr="00E236F4">
        <w:rPr>
          <w:lang w:val="ru-RU"/>
        </w:rPr>
        <w:t xml:space="preserve"> 。</w:t>
      </w:r>
      <w:r w:rsidR="008F333A">
        <w:rPr>
          <w:lang w:val="ru-RU"/>
        </w:rPr>
        <w:t>”</w:t>
      </w:r>
      <w:r w:rsidR="002C6C64" w:rsidRPr="00E236F4">
        <w:rPr>
          <w:lang w:val="ru-RU"/>
        </w:rPr>
        <w:t xml:space="preserve"> 当一个人爱上上帝，与祂保持联系时，世间万物便再也无法诱惑他。他仿佛成了疯子。给疯子播放最美妙的音乐——他毫不在意。带他去博物馆，向他展示世上最杰出画家的画作——他会若无其事地走过，仿佛什么也没发生。 即便在他面前摆上最 精致的佳肴，给他穿上最漂亮、最时髦的衣裳，周围弥漫着最清雅的香气——他既不会眨眼，也不会动鼻。疯子活在自己的世界里。与天界相连的人也是如此：他的整个身心都在那里，无论如何都不愿回到尘世。 试着把一个拥抱母亲的孩子从母亲怀里拉开！同样，也不能把一个领悟了祈祷真谛的人从祈祷中拉开。孩子在母亲怀里有什么感受？只有那些感受到上帝就在</w:t>
      </w:r>
      <w:r w:rsidR="008F333A">
        <w:rPr>
          <w:lang w:val="ru-RU"/>
        </w:rPr>
        <w:t>身边</w:t>
      </w:r>
      <w:r w:rsidR="002C6C64" w:rsidRPr="00E236F4">
        <w:rPr>
          <w:lang w:val="ru-RU"/>
        </w:rPr>
        <w:t>——近在咫尺，近在咫尺，而自己就像是祂怀里的孩子</w:t>
      </w:r>
      <w:r w:rsidR="008F333A">
        <w:rPr>
          <w:lang w:val="ru-RU"/>
        </w:rPr>
        <w:t>——</w:t>
      </w:r>
      <w:r w:rsidR="002C6C64" w:rsidRPr="00E236F4">
        <w:rPr>
          <w:lang w:val="ru-RU"/>
        </w:rPr>
        <w:t>的人才能理解。</w:t>
      </w:r>
    </w:p>
    <w:p w14:paraId="6CA580C1" w14:textId="54C63459" w:rsidR="00BA44CB" w:rsidRDefault="00BA44CB" w:rsidP="008F333A">
      <w:pPr>
        <w:rPr>
          <w:lang w:val="ru-RU"/>
        </w:rPr>
      </w:pPr>
      <w:r>
        <w:rPr>
          <w:lang w:val="ru-RU"/>
        </w:rPr>
        <w:tab/>
      </w:r>
      <w:r w:rsidR="002C6C64" w:rsidRPr="00E236F4">
        <w:rPr>
          <w:lang w:val="ru-RU"/>
        </w:rPr>
        <w:t>我认识一些人在祈祷时会觉得自己像个小孩子。如果有人在那时听到他们，一定会惊呼：“他们不就是些小孩子吗！……”而如果有人偷看他们在祈祷时的举止，肯定会说这些人绝对是疯了！ 他们就像那个飞奔向父亲的孩子，紧紧抓住父亲的衣袖恳求道：“我不知道该怎么做，但你必须这样做！……不管用什么办法，只要你做就好了，求求你、求求你！”——这些人正是以同样的单纯与大胆向神恳求。</w:t>
      </w:r>
    </w:p>
    <w:p w14:paraId="3508D7FF" w14:textId="77777777" w:rsidR="00BA44CB" w:rsidRDefault="00BA44CB" w:rsidP="008F333A">
      <w:pPr>
        <w:rPr>
          <w:lang w:val="ru-RU"/>
        </w:rPr>
      </w:pPr>
      <w:r>
        <w:rPr>
          <w:lang w:val="ru-RU"/>
        </w:rPr>
        <w:tab/>
      </w:r>
      <w:r w:rsidR="002C6C64" w:rsidRPr="00E236F4">
        <w:rPr>
          <w:lang w:val="ru-RU"/>
        </w:rPr>
        <w:t>——长老，祈祷的愿望是否可能仅仅源于对交流和安慰的那种感伤需求？</w:t>
      </w:r>
    </w:p>
    <w:p w14:paraId="320889E6" w14:textId="06DC2C1C" w:rsidR="00BA44CB" w:rsidRDefault="00BA44CB" w:rsidP="008F333A">
      <w:pPr>
        <w:rPr>
          <w:lang w:val="ru-RU"/>
        </w:rPr>
      </w:pPr>
      <w:r>
        <w:rPr>
          <w:lang w:val="ru-RU"/>
        </w:rPr>
        <w:tab/>
      </w:r>
      <w:r w:rsidR="002C6C64" w:rsidRPr="00E236F4">
        <w:rPr>
          <w:lang w:val="ru-RU"/>
        </w:rPr>
        <w:t>——如果祷告的愿望源于对上帝的善意——哪怕是感性的——需求，这有什么不好呢？不过，看来你经常会忘记这一点，只有当遇到事情时才求助于祷告。自然，正因如此，上帝才会允许各种困难和困境</w:t>
      </w:r>
      <w:r>
        <w:rPr>
          <w:lang w:val="ru-RU"/>
        </w:rPr>
        <w:t>“发生”</w:t>
      </w:r>
      <w:r w:rsidR="002C6C64" w:rsidRPr="00E236F4">
        <w:rPr>
          <w:lang w:val="ru-RU"/>
        </w:rPr>
        <w:t>。 祂这样做，是为了让我们向祂求助。但孩子奔向父亲或母亲，仅仅是因为爱他们，而不是因为出了什么事，难道不是更好吗？你能想象一个孩子，明明知道父母对他的爱是无边无际的，却还得被人强迫才肯扑进母亲或父亲的怀里吗？</w:t>
      </w:r>
    </w:p>
    <w:p w14:paraId="6A7A15BD" w14:textId="77777777" w:rsidR="00BA44CB" w:rsidRDefault="00BA44CB" w:rsidP="008F333A">
      <w:pPr>
        <w:rPr>
          <w:lang w:val="ru-RU"/>
        </w:rPr>
      </w:pPr>
      <w:r>
        <w:rPr>
          <w:lang w:val="ru-RU"/>
        </w:rPr>
        <w:lastRenderedPageBreak/>
        <w:tab/>
      </w:r>
      <w:r w:rsidR="002C6C64" w:rsidRPr="00E236F4">
        <w:rPr>
          <w:lang w:val="ru-RU"/>
        </w:rPr>
        <w:t>上帝是我们温柔体贴的父亲，祂爱我们。因此，我们应当满怀敬畏地期盼祷告时刻早日到来，并与祂交谈时永不厌倦。</w:t>
      </w:r>
    </w:p>
    <w:p w14:paraId="7EB8B97C" w14:textId="77777777" w:rsidR="00BA44CB" w:rsidRDefault="00BA44CB" w:rsidP="008F333A">
      <w:pPr>
        <w:rPr>
          <w:lang w:val="ru-RU"/>
        </w:rPr>
      </w:pPr>
    </w:p>
    <w:p w14:paraId="6D26A18B" w14:textId="68A0DFDB" w:rsidR="00BA44CB" w:rsidRDefault="00BA44CB" w:rsidP="008F333A">
      <w:pPr>
        <w:rPr>
          <w:lang w:val="ru-RU"/>
        </w:rPr>
      </w:pPr>
    </w:p>
    <w:p w14:paraId="0A6600EE" w14:textId="5E8C4534" w:rsidR="00BA44CB" w:rsidRDefault="00531246" w:rsidP="00531246">
      <w:pPr>
        <w:pStyle w:val="Heading3"/>
        <w:rPr>
          <w:lang w:val="ru-RU"/>
        </w:rPr>
      </w:pPr>
      <w:bookmarkStart w:id="18" w:name="_Toc196716734"/>
      <w:bookmarkStart w:id="19" w:name="_Toc242628766"/>
      <w:r w:rsidRPr="00846B18">
        <w:rPr>
          <w:lang w:val="ru-RU"/>
        </w:rPr>
        <w:t>第二</w:t>
      </w:r>
      <w:r w:rsidRPr="00E236F4">
        <w:rPr>
          <w:lang w:val="ru-RU"/>
        </w:rPr>
        <w:t>章</w:t>
      </w:r>
      <w:r w:rsidR="002C6C64" w:rsidRPr="00E236F4">
        <w:rPr>
          <w:lang w:val="ru-RU"/>
        </w:rPr>
        <w:t xml:space="preserve">。 </w:t>
      </w:r>
      <w:r w:rsidRPr="00846B18">
        <w:rPr>
          <w:lang w:val="ru-RU"/>
        </w:rPr>
        <w:br/>
      </w:r>
      <w:r w:rsidR="002C6C64" w:rsidRPr="00E236F4">
        <w:rPr>
          <w:lang w:val="ru-RU"/>
        </w:rPr>
        <w:t>关于祷告的必要性</w:t>
      </w:r>
      <w:bookmarkEnd w:id="18"/>
      <w:bookmarkEnd w:id="19"/>
    </w:p>
    <w:p w14:paraId="248F105E" w14:textId="77777777" w:rsidR="00BA44CB" w:rsidRDefault="00BA44CB" w:rsidP="008F333A">
      <w:pPr>
        <w:rPr>
          <w:lang w:val="ru-RU"/>
        </w:rPr>
      </w:pPr>
    </w:p>
    <w:p w14:paraId="31CDB5CE" w14:textId="77777777" w:rsidR="00BA44CB" w:rsidRDefault="002C6C64" w:rsidP="00531246">
      <w:pPr>
        <w:pStyle w:val="Heading4"/>
        <w:rPr>
          <w:lang w:val="ru-RU"/>
        </w:rPr>
      </w:pPr>
      <w:bookmarkStart w:id="20" w:name="_Toc196716735"/>
      <w:bookmarkStart w:id="21" w:name="_Toc242628767"/>
      <w:r w:rsidRPr="00E236F4">
        <w:rPr>
          <w:lang w:val="ru-RU"/>
        </w:rPr>
        <w:t>让我们将祈祷视为一种必要</w:t>
      </w:r>
      <w:bookmarkEnd w:id="20"/>
      <w:bookmarkEnd w:id="21"/>
    </w:p>
    <w:p w14:paraId="53974361" w14:textId="1F739FFF" w:rsidR="00BA44CB" w:rsidRDefault="002C6C64" w:rsidP="00531246">
      <w:pPr>
        <w:ind w:firstLine="720"/>
        <w:rPr>
          <w:lang w:val="ru-RU"/>
        </w:rPr>
      </w:pPr>
      <w:r w:rsidRPr="00E236F4">
        <w:rPr>
          <w:lang w:val="ru-RU"/>
        </w:rPr>
        <w:t>长老，我的信心不足，感觉自己很软弱。</w:t>
      </w:r>
    </w:p>
    <w:p w14:paraId="5B257F8B" w14:textId="77777777" w:rsidR="00BA44CB" w:rsidRDefault="00BA44CB" w:rsidP="008F333A">
      <w:pPr>
        <w:rPr>
          <w:lang w:val="ru-RU"/>
        </w:rPr>
      </w:pPr>
      <w:r>
        <w:rPr>
          <w:lang w:val="ru-RU"/>
        </w:rPr>
        <w:tab/>
      </w:r>
      <w:r w:rsidR="002C6C64" w:rsidRPr="00E236F4">
        <w:rPr>
          <w:lang w:val="ru-RU"/>
        </w:rPr>
        <w:t>——你知道该怎么做吗？拥抱上帝，然后挂在祂身上！你见过孩子挂在父亲脖子上的样子吗？你也要这样：拥抱祂，不要松手，让祂无法把你从祂身边拉开。那样你就会感到信心和力量。</w:t>
      </w:r>
    </w:p>
    <w:p w14:paraId="2C857B32" w14:textId="77777777" w:rsidR="00BA44CB" w:rsidRDefault="00BA44CB" w:rsidP="008F333A">
      <w:pPr>
        <w:rPr>
          <w:lang w:val="ru-RU"/>
        </w:rPr>
      </w:pPr>
      <w:r>
        <w:rPr>
          <w:lang w:val="ru-RU"/>
        </w:rPr>
        <w:tab/>
      </w:r>
      <w:r w:rsidR="008F333A">
        <w:rPr>
          <w:lang w:val="ru-RU"/>
        </w:rPr>
        <w:t>——</w:t>
      </w:r>
      <w:r w:rsidR="002C6C64" w:rsidRPr="00E236F4">
        <w:rPr>
          <w:lang w:val="ru-RU"/>
        </w:rPr>
        <w:t>是的，长老，我自己也觉得应该依靠上帝，但这实在太难了……</w:t>
      </w:r>
    </w:p>
    <w:p w14:paraId="67B30F94" w14:textId="77777777" w:rsidR="00BA44CB" w:rsidRDefault="00BA44CB" w:rsidP="008F333A">
      <w:pPr>
        <w:rPr>
          <w:lang w:val="ru-RU"/>
        </w:rPr>
      </w:pPr>
      <w:r>
        <w:rPr>
          <w:lang w:val="ru-RU"/>
        </w:rPr>
        <w:tab/>
      </w:r>
      <w:r w:rsidR="002C6C64" w:rsidRPr="00E236F4">
        <w:rPr>
          <w:lang w:val="ru-RU"/>
        </w:rPr>
        <w:t>——那你就把手往上伸，朝向天堂伸直。你伸得越用力，你的手臂就会越长。当然，不会立竿见影……但到时候，你就能抓住上帝了。</w:t>
      </w:r>
    </w:p>
    <w:p w14:paraId="5DB36839" w14:textId="77777777" w:rsidR="00BA44CB" w:rsidRDefault="00BA44CB" w:rsidP="008F333A">
      <w:pPr>
        <w:rPr>
          <w:lang w:val="ru-RU"/>
        </w:rPr>
      </w:pPr>
      <w:r>
        <w:rPr>
          <w:lang w:val="ru-RU"/>
        </w:rPr>
        <w:tab/>
      </w:r>
      <w:r w:rsidR="002C6C64" w:rsidRPr="00E236F4">
        <w:rPr>
          <w:lang w:val="ru-RU"/>
        </w:rPr>
        <w:t>——长老，当时间不够用时，我总是匆匆忙忙地祷告。您觉得，我是不是在偷走本该献给基督的时间呢？</w:t>
      </w:r>
    </w:p>
    <w:p w14:paraId="6730F60E" w14:textId="33E6C2E5" w:rsidR="00BA44CB" w:rsidRPr="00C90354" w:rsidRDefault="00BA44CB" w:rsidP="008F333A">
      <w:pPr>
        <w:rPr>
          <w:lang w:val="ru-RU"/>
        </w:rPr>
      </w:pPr>
      <w:r>
        <w:rPr>
          <w:lang w:val="ru-RU"/>
        </w:rPr>
        <w:tab/>
      </w:r>
      <w:r w:rsidR="008F333A">
        <w:rPr>
          <w:lang w:val="ru-RU"/>
        </w:rPr>
        <w:t xml:space="preserve">— </w:t>
      </w:r>
      <w:r w:rsidR="002C6C64" w:rsidRPr="00E236F4">
        <w:rPr>
          <w:lang w:val="ru-RU"/>
        </w:rPr>
        <w:t>你知道吗，基督拥有一切。无论你是否“偷”了祂的时间，祂都不会缺乏任何东西。但像你这样仓促的祈祷，对你自己毫无益处——这一点是肯定的。 想想看，毕竟不是基督需要我们的祷告，而是我们自己需要祂的帮助。我们祷告并非因为基督需要，而是因为通过祷告，我们与创造我们的上帝交流。如果我们不祷告，就会落入魔鬼之手，那时我们就惨了。 你还记得阿瓦·以撒·西里尼的话吗：“上帝不会问我们为什么没有祷告，而是会问我们为什么没有与祂保持交通，从而给了魔鬼折磨我们的机会。</w:t>
      </w:r>
      <w:r>
        <w:rPr>
          <w:lang w:val="ru-RU"/>
        </w:rPr>
        <w:t>”</w:t>
      </w:r>
      <w:r w:rsidR="00680D37">
        <w:rPr>
          <w:rStyle w:val="FootnoteReference"/>
          <w:lang w:val="ru-RU"/>
        </w:rPr>
        <w:footnoteReference w:id="3"/>
      </w:r>
    </w:p>
    <w:p w14:paraId="4C15C269" w14:textId="77777777" w:rsidR="00BA44CB" w:rsidRDefault="00BA44CB" w:rsidP="008F333A">
      <w:pPr>
        <w:rPr>
          <w:lang w:val="ru-RU"/>
        </w:rPr>
      </w:pPr>
      <w:r>
        <w:rPr>
          <w:lang w:val="ru-RU"/>
        </w:rPr>
        <w:tab/>
      </w:r>
      <w:r w:rsidR="002C6C64" w:rsidRPr="00E236F4">
        <w:rPr>
          <w:lang w:val="ru-RU"/>
        </w:rPr>
        <w:t>——长老，该如何爱上祷告呢？</w:t>
      </w:r>
    </w:p>
    <w:p w14:paraId="3F2CB847" w14:textId="77777777" w:rsidR="00BA44CB" w:rsidRDefault="00BA44CB" w:rsidP="008F333A">
      <w:pPr>
        <w:rPr>
          <w:lang w:val="ru-RU"/>
        </w:rPr>
      </w:pPr>
      <w:r>
        <w:rPr>
          <w:lang w:val="ru-RU"/>
        </w:rPr>
        <w:tab/>
      </w:r>
      <w:r w:rsidR="002C6C64" w:rsidRPr="00E236F4">
        <w:rPr>
          <w:lang w:val="ru-RU"/>
        </w:rPr>
        <w:t>——必须体会到祷告是必不可少的。正如身体需要食物才能生存，灵魂也必须得到滋养，否则就会死亡。如果让灵魂得不到滋养，它就会变得虚弱，最终迎来灵性的死亡。</w:t>
      </w:r>
    </w:p>
    <w:p w14:paraId="523BCAAC" w14:textId="77777777" w:rsidR="00BA44CB" w:rsidRDefault="00BA44CB" w:rsidP="008F333A">
      <w:pPr>
        <w:rPr>
          <w:lang w:val="ru-RU"/>
        </w:rPr>
      </w:pPr>
      <w:r>
        <w:rPr>
          <w:lang w:val="ru-RU"/>
        </w:rPr>
        <w:tab/>
      </w:r>
      <w:r w:rsidR="008F333A">
        <w:rPr>
          <w:lang w:val="ru-RU"/>
        </w:rPr>
        <w:t>—</w:t>
      </w:r>
      <w:r w:rsidR="002C6C64" w:rsidRPr="00E236F4">
        <w:rPr>
          <w:lang w:val="ru-RU"/>
        </w:rPr>
        <w:t xml:space="preserve"> 长老，什么会阻碍祷告？</w:t>
      </w:r>
    </w:p>
    <w:p w14:paraId="7AAADCF5" w14:textId="77777777" w:rsidR="00BA44CB" w:rsidRDefault="00BA44CB" w:rsidP="008F333A">
      <w:pPr>
        <w:rPr>
          <w:lang w:val="ru-RU"/>
        </w:rPr>
      </w:pPr>
      <w:r>
        <w:rPr>
          <w:lang w:val="ru-RU"/>
        </w:rPr>
        <w:tab/>
      </w:r>
      <w:r w:rsidR="008F333A">
        <w:rPr>
          <w:lang w:val="ru-RU"/>
        </w:rPr>
        <w:t>—</w:t>
      </w:r>
      <w:r w:rsidR="002C6C64" w:rsidRPr="00E236F4">
        <w:rPr>
          <w:lang w:val="ru-RU"/>
        </w:rPr>
        <w:t xml:space="preserve"> 只有当我们没有意识到祷告是必要的时，祷告才会变得困难。如果一个人无法领会祷告的真谛，无法从亲身体验中感受到它对自己的必要性，那么他就会把祷告视为一种奴隶般的义务。 这样的人就像一个不明事理的婴儿，他背离母亲的怀抱，拒绝了母爱中所有的温柔与关怀。这样的孩子长大后会变得软弱而不幸。</w:t>
      </w:r>
    </w:p>
    <w:p w14:paraId="74E6E52D" w14:textId="77777777" w:rsidR="00BA44CB" w:rsidRDefault="00BA44CB" w:rsidP="008F333A">
      <w:pPr>
        <w:rPr>
          <w:lang w:val="ru-RU"/>
        </w:rPr>
      </w:pPr>
    </w:p>
    <w:p w14:paraId="77089224" w14:textId="77777777" w:rsidR="00BA44CB" w:rsidRDefault="002C6C64" w:rsidP="00531246">
      <w:pPr>
        <w:pStyle w:val="Heading4"/>
        <w:rPr>
          <w:lang w:val="ru-RU"/>
        </w:rPr>
      </w:pPr>
      <w:bookmarkStart w:id="22" w:name="_Toc196716736"/>
      <w:bookmarkStart w:id="23" w:name="_Toc242628768"/>
      <w:r w:rsidRPr="00E236F4">
        <w:rPr>
          <w:lang w:val="ru-RU"/>
        </w:rPr>
        <w:t>祈</w:t>
      </w:r>
      <w:r w:rsidR="008F333A">
        <w:rPr>
          <w:lang w:val="ru-RU"/>
        </w:rPr>
        <w:t>祷</w:t>
      </w:r>
      <w:r w:rsidRPr="00E236F4">
        <w:rPr>
          <w:lang w:val="ru-RU"/>
        </w:rPr>
        <w:t>就是一种庇护</w:t>
      </w:r>
      <w:bookmarkEnd w:id="22"/>
      <w:bookmarkEnd w:id="23"/>
    </w:p>
    <w:p w14:paraId="47EAE6E6" w14:textId="58F2D600" w:rsidR="00BA44CB" w:rsidRDefault="002C6C64" w:rsidP="00531246">
      <w:pPr>
        <w:ind w:firstLine="720"/>
        <w:rPr>
          <w:lang w:val="ru-RU"/>
        </w:rPr>
      </w:pPr>
      <w:r w:rsidRPr="00E236F4">
        <w:rPr>
          <w:lang w:val="ru-RU"/>
        </w:rPr>
        <w:t>——长老，该如何体会到祈祷是必要的呢？</w:t>
      </w:r>
    </w:p>
    <w:p w14:paraId="65801DCB" w14:textId="77777777" w:rsidR="00BA44CB" w:rsidRDefault="00BA44CB" w:rsidP="008F333A">
      <w:pPr>
        <w:rPr>
          <w:lang w:val="ru-RU"/>
        </w:rPr>
      </w:pPr>
      <w:r>
        <w:rPr>
          <w:lang w:val="ru-RU"/>
        </w:rPr>
        <w:lastRenderedPageBreak/>
        <w:tab/>
      </w:r>
      <w:r w:rsidR="002C6C64" w:rsidRPr="00E236F4">
        <w:rPr>
          <w:lang w:val="ru-RU"/>
        </w:rPr>
        <w:t>——唉，要是您经历过战争，我们就能互相理解了！……在战场上，我们与指挥所之间有不同的无线电通信模式。有一种是“持续通信”模式，那时我们这些无线电操作员不会离开电台，始终保持在线。 哦，那时我们感到很安心，确信自己受到保护！如果每两小时联系一次，那种安心感就会消失。而如果一天只在早晚各与指挥所联系两次，就会觉得自己的处境非常不稳。 祷告也是如此。一个人祷告得越多，就越能感受到灵里的安全感。祷告就是一种庇护。</w:t>
      </w:r>
    </w:p>
    <w:p w14:paraId="5B50BFA4" w14:textId="5449149E" w:rsidR="00BA44CB" w:rsidRDefault="00BA44CB" w:rsidP="008F333A">
      <w:pPr>
        <w:rPr>
          <w:lang w:val="ru-RU"/>
        </w:rPr>
      </w:pPr>
      <w:r>
        <w:rPr>
          <w:lang w:val="ru-RU"/>
        </w:rPr>
        <w:tab/>
      </w:r>
      <w:r w:rsidR="002C6C64" w:rsidRPr="00E236F4">
        <w:rPr>
          <w:lang w:val="ru-RU"/>
        </w:rPr>
        <w:t>只要与上帝保持不间断的联系</w:t>
      </w:r>
      <w:r w:rsidR="00C90354">
        <w:rPr>
          <w:lang w:val="ru-RU"/>
        </w:rPr>
        <w:t>，</w:t>
      </w:r>
      <w:r w:rsidR="002C6C64" w:rsidRPr="00E236F4">
        <w:rPr>
          <w:lang w:val="ru-RU"/>
        </w:rPr>
        <w:t>处于</w:t>
      </w:r>
      <w:r>
        <w:rPr>
          <w:lang w:val="ru-RU"/>
        </w:rPr>
        <w:t>“</w:t>
      </w:r>
      <w:r w:rsidR="002C6C64" w:rsidRPr="00E236F4">
        <w:rPr>
          <w:lang w:val="ru-RU"/>
        </w:rPr>
        <w:t>持续沟通状态”，我们就能防患于未然。有一次，一位修士乘坐公交车。</w:t>
      </w:r>
      <w:r w:rsidR="00680D37">
        <w:rPr>
          <w:rStyle w:val="FootnoteReference"/>
          <w:lang w:val="ru-RU"/>
        </w:rPr>
        <w:footnoteReference w:id="4"/>
      </w:r>
      <w:r w:rsidR="002C6C64" w:rsidRPr="00E236F4">
        <w:rPr>
          <w:lang w:val="ru-RU"/>
        </w:rPr>
        <w:t xml:space="preserve"> 他闭着眼睛坐着祈祷，所有乘客都以为他在睡觉。 一辆驶来的卡车突然撞上电线杆，冲进了对向车道。车辆开始相互碰撞——这场车祸惨不忍睹！而那辆巴士却以不可思议的方式偏离了道路，停在了安全距离之外。仿佛有一只无形之手将它托起，移到了路边！... 没有一位乘客受伤。是那位修士的祈祷救了他们。</w:t>
      </w:r>
    </w:p>
    <w:p w14:paraId="6DEE3DD3" w14:textId="77777777" w:rsidR="00BA44CB" w:rsidRDefault="00BA44CB" w:rsidP="008F333A">
      <w:pPr>
        <w:rPr>
          <w:lang w:val="ru-RU"/>
        </w:rPr>
      </w:pPr>
      <w:r>
        <w:rPr>
          <w:lang w:val="ru-RU"/>
        </w:rPr>
        <w:tab/>
      </w:r>
      <w:r w:rsidR="002C6C64" w:rsidRPr="00E236F4">
        <w:rPr>
          <w:lang w:val="ru-RU"/>
        </w:rPr>
        <w:t>——长老，平信徒们经常问，他们该如何养成祈祷的习惯。</w:t>
      </w:r>
    </w:p>
    <w:p w14:paraId="4AE98775" w14:textId="45E74875" w:rsidR="00BA44CB" w:rsidRDefault="00BA44CB" w:rsidP="008F333A">
      <w:pPr>
        <w:rPr>
          <w:lang w:val="ru-RU"/>
        </w:rPr>
      </w:pPr>
      <w:r>
        <w:rPr>
          <w:lang w:val="ru-RU"/>
        </w:rPr>
        <w:tab/>
      </w:r>
      <w:r w:rsidR="002C6C64" w:rsidRPr="00E236F4">
        <w:rPr>
          <w:lang w:val="ru-RU"/>
        </w:rPr>
        <w:t>“听我说。在过去，有些投身修道生活且性格坚韧的人，会前往人迹罕至的险峻岩壁、洞穴、异教墓穴或恶魔的祭坛中修行。 在那里，他们面临着无数的危险：岩石上的石块砸向他们的头顶，恶魔向他们发起攻击，还有许多其他的诱惑在等待着他们……恐惧迫使这些人不断地呼求：“我的基督！……圣母玛利亚！……”就这样，通过恐惧，这些人养成了不断祈祷的良好习惯。 现在试想一下我们这个时代，试想那些清晨坐上驾驶座的人——他们前一晚在派对和夜店里</w:t>
      </w:r>
      <w:r>
        <w:rPr>
          <w:lang w:val="ru-RU"/>
        </w:rPr>
        <w:t>“尽兴</w:t>
      </w:r>
      <w:r w:rsidR="002C6C64" w:rsidRPr="00E236F4">
        <w:rPr>
          <w:lang w:val="ru-RU"/>
        </w:rPr>
        <w:t>”地狂欢，沉溺于酒精、毒品以及现代人其他</w:t>
      </w:r>
      <w:r>
        <w:rPr>
          <w:lang w:val="ru-RU"/>
        </w:rPr>
        <w:t>种种“乐趣”之中</w:t>
      </w:r>
      <w:r w:rsidR="002C6C64" w:rsidRPr="00E236F4">
        <w:rPr>
          <w:lang w:val="ru-RU"/>
        </w:rPr>
        <w:t>。在经历了一个彻夜未眠、疯狂度过的夜晚后坐上驾驶座，这样的人既无法控制自己，也无法控制车辆。 再想象一位普通的基督徒，他明知路上有多少这样的</w:t>
      </w:r>
      <w:r>
        <w:rPr>
          <w:lang w:val="ru-RU"/>
        </w:rPr>
        <w:t>“</w:t>
      </w:r>
      <w:r w:rsidR="002C6C64" w:rsidRPr="00E236F4">
        <w:rPr>
          <w:lang w:val="ru-RU"/>
        </w:rPr>
        <w:t>英雄”，却也照样一大早发动汽车去上班。他能确信自己能活着回家吗？他能断言自己一定能平安到家吗——还是会在车祸中身受重伤，被救护车送走？ 现在请告诉我：这难道还不够让人不断呼求：“我的基督啊！……我的圣母啊！……”吗？如果平信徒能从对这些危险的恐惧中获得属灵的益处，那么他们在祈祷方面甚至会超越我们这些修士……而且，那些威胁他们的危险，他们也会得以避免。</w:t>
      </w:r>
    </w:p>
    <w:p w14:paraId="632F1024" w14:textId="3E2AB26D" w:rsidR="00BA44CB" w:rsidRDefault="00BA44CB" w:rsidP="008F333A">
      <w:pPr>
        <w:rPr>
          <w:lang w:val="ru-RU"/>
        </w:rPr>
      </w:pPr>
      <w:r>
        <w:rPr>
          <w:lang w:val="ru-RU"/>
        </w:rPr>
        <w:tab/>
      </w:r>
      <w:r w:rsidR="002C6C64" w:rsidRPr="00E236F4">
        <w:rPr>
          <w:lang w:val="ru-RU"/>
        </w:rPr>
        <w:t>我记得，曾有一个人来到我的小修道室。他几乎绝望了：因一时疏忽，他在路上撞倒了一个孩子，但感谢上帝，那孩子还活着。这个人反复说：“我是个罪人，理应受到</w:t>
      </w:r>
      <w:r>
        <w:rPr>
          <w:lang w:val="ru-RU"/>
        </w:rPr>
        <w:t>惩罚。</w:t>
      </w:r>
      <w:r w:rsidR="002C6C64" w:rsidRPr="00E236F4">
        <w:rPr>
          <w:lang w:val="ru-RU"/>
        </w:rPr>
        <w:t>”——“那你撞到他时，有在祈祷吗？”——我问道。 “没有，”他回答道。“你确实该受惩罚，”我说，“但并非因为撞了那个孩子。你更该受 更严厉的惩罚，是因为你当时没有祈祷。”于是，我向他讲述了我的一位熟人。他是一名公务员，却达到了极高的美德境界。 他时刻都在诵念耶稣祷文：无论是在工作时，还是在路上，无论何时何地。他的祷告已成自然，眼中流淌着赞美与喜悦的泪水。就连他办公桌上的文件都因泪水而湿透了。因此，他想辞去工作，甚至愿意接受更少的养老金。 后来他来到阿索斯山，来到我的小修道院找我，询问今后该如何生活。“别辞职，”我对他说，“如果同事们追问你为什么哭，就回答：‘你们知道吗，我突然想起了已故的父亲</w:t>
      </w:r>
      <w:r>
        <w:rPr>
          <w:lang w:val="ru-RU"/>
        </w:rPr>
        <w:t>。’”</w:t>
      </w:r>
      <w:r w:rsidR="002C6C64" w:rsidRPr="00E236F4">
        <w:rPr>
          <w:lang w:val="ru-RU"/>
        </w:rPr>
        <w:t xml:space="preserve"> 后来有一天，这位先生同样在开车，突然有个孩子窜到了路中央。碰撞在所难免：孩子被撞得像个小球一样飞了出去。但后来发现，他竟然毫发无伤。这是上帝保佑他免于灾难，因为即使在开车时，这位先生也从未停止过祈祷。</w:t>
      </w:r>
    </w:p>
    <w:p w14:paraId="369CA9F7" w14:textId="77777777" w:rsidR="00BA44CB" w:rsidRDefault="00BA44CB" w:rsidP="008F333A">
      <w:pPr>
        <w:rPr>
          <w:lang w:val="ru-RU"/>
        </w:rPr>
      </w:pPr>
    </w:p>
    <w:p w14:paraId="00D42F3F" w14:textId="77777777" w:rsidR="00BA44CB" w:rsidRDefault="002C6C64" w:rsidP="0046557E">
      <w:pPr>
        <w:pStyle w:val="Heading4"/>
        <w:rPr>
          <w:lang w:val="ru-RU"/>
        </w:rPr>
      </w:pPr>
      <w:bookmarkStart w:id="24" w:name="_Toc196716737"/>
      <w:bookmarkStart w:id="25" w:name="_Toc242628769"/>
      <w:r w:rsidRPr="00E236F4">
        <w:rPr>
          <w:lang w:val="ru-RU"/>
        </w:rPr>
        <w:t>呼吁祈祷</w:t>
      </w:r>
      <w:bookmarkEnd w:id="24"/>
      <w:bookmarkEnd w:id="25"/>
    </w:p>
    <w:p w14:paraId="475F12C8" w14:textId="33312E91" w:rsidR="00BA44CB" w:rsidRDefault="008F333A" w:rsidP="00C90354">
      <w:pPr>
        <w:ind w:firstLine="720"/>
        <w:rPr>
          <w:lang w:val="ru-RU"/>
        </w:rPr>
      </w:pPr>
      <w:r>
        <w:rPr>
          <w:lang w:val="ru-RU"/>
        </w:rPr>
        <w:t>——</w:t>
      </w:r>
      <w:r w:rsidR="002C6C64" w:rsidRPr="00E236F4">
        <w:rPr>
          <w:lang w:val="ru-RU"/>
        </w:rPr>
        <w:t>长老，会爆发战争吗？</w:t>
      </w:r>
    </w:p>
    <w:p w14:paraId="010C377E" w14:textId="6ADB43CA" w:rsidR="00BA44CB" w:rsidRDefault="00BA44CB" w:rsidP="008F333A">
      <w:pPr>
        <w:rPr>
          <w:lang w:val="ru-RU"/>
        </w:rPr>
      </w:pPr>
      <w:r>
        <w:rPr>
          <w:lang w:val="ru-RU"/>
        </w:rPr>
        <w:tab/>
      </w:r>
      <w:r w:rsidR="002C6C64" w:rsidRPr="00E236F4">
        <w:rPr>
          <w:lang w:val="ru-RU"/>
        </w:rPr>
        <w:t>——你们有为避免战争而祈祷吗？我从春天到秋天，都会对自己发起“祈祷动员”。不过，我是默默进行的，除了我自己，没有人知道我发出了这一真正的祈祷号召。 我祈祷，求上帝怜悯我们，帮助我们避免战争和真正的动员——那种人们奔赴前线、流血牺牲的动员。 我收到这样一则通知：</w:t>
      </w:r>
      <w:r w:rsidR="00C90354">
        <w:rPr>
          <w:rStyle w:val="FootnoteReference"/>
          <w:lang w:val="ru-RU"/>
        </w:rPr>
        <w:footnoteReference w:id="5"/>
      </w:r>
      <w:r w:rsidR="002C6C64" w:rsidRPr="00E236F4">
        <w:rPr>
          <w:lang w:val="ru-RU"/>
        </w:rPr>
        <w:t xml:space="preserve"> “10月16日星期日，土耳其人准备袭击希腊。请更加虔诚地祈祷，让他们的计划化为泡影</w:t>
      </w:r>
      <w:r>
        <w:rPr>
          <w:lang w:val="ru-RU"/>
        </w:rPr>
        <w:t>。</w:t>
      </w:r>
      <w:r w:rsidR="002C6C64" w:rsidRPr="00E236F4">
        <w:rPr>
          <w:lang w:val="ru-RU"/>
        </w:rPr>
        <w:t>”感谢上帝，到目前为止，至圣童贞女玛利亚一直保佑着我们。让我们继续祈祷，愿她今后也继续守护我们。</w:t>
      </w:r>
    </w:p>
    <w:p w14:paraId="78D81E19" w14:textId="77777777" w:rsidR="00BA44CB" w:rsidRDefault="00BA44CB" w:rsidP="008F333A">
      <w:pPr>
        <w:rPr>
          <w:lang w:val="ru-RU"/>
        </w:rPr>
      </w:pPr>
      <w:r>
        <w:rPr>
          <w:lang w:val="ru-RU"/>
        </w:rPr>
        <w:tab/>
      </w:r>
      <w:r w:rsidR="002C6C64" w:rsidRPr="00E236F4">
        <w:rPr>
          <w:lang w:val="ru-RU"/>
        </w:rPr>
        <w:t>——长老，现在希腊面临的具体危险已经过去，我们是否还需要继续祈祷，祈求不要发生战争？</w:t>
      </w:r>
    </w:p>
    <w:p w14:paraId="54767228" w14:textId="104E803D" w:rsidR="00BA44CB" w:rsidRDefault="00BA44CB" w:rsidP="008F333A">
      <w:pPr>
        <w:rPr>
          <w:lang w:val="ru-RU"/>
        </w:rPr>
      </w:pPr>
      <w:r>
        <w:rPr>
          <w:lang w:val="ru-RU"/>
        </w:rPr>
        <w:tab/>
      </w:r>
      <w:r w:rsidR="002C6C64" w:rsidRPr="00E236F4">
        <w:rPr>
          <w:lang w:val="ru-RU"/>
        </w:rPr>
        <w:t>——如今地球上难道还不够多战争吗？</w:t>
      </w:r>
      <w:r>
        <w:rPr>
          <w:lang w:val="ru-RU"/>
        </w:rPr>
        <w:t>所谓“</w:t>
      </w:r>
      <w:r w:rsidR="002C6C64" w:rsidRPr="00E236F4">
        <w:rPr>
          <w:lang w:val="ru-RU"/>
        </w:rPr>
        <w:t>对希腊</w:t>
      </w:r>
      <w:r>
        <w:rPr>
          <w:lang w:val="ru-RU"/>
        </w:rPr>
        <w:t>而言”、“</w:t>
      </w:r>
      <w:r w:rsidR="002C6C64" w:rsidRPr="00E236F4">
        <w:rPr>
          <w:lang w:val="ru-RU"/>
        </w:rPr>
        <w:t>对</w:t>
      </w:r>
      <w:r>
        <w:rPr>
          <w:lang w:val="ru-RU"/>
        </w:rPr>
        <w:t>希腊</w:t>
      </w:r>
      <w:r w:rsidR="002C6C64" w:rsidRPr="00E236F4">
        <w:rPr>
          <w:lang w:val="ru-RU"/>
        </w:rPr>
        <w:t>而言并非</w:t>
      </w:r>
      <w:r>
        <w:rPr>
          <w:lang w:val="ru-RU"/>
        </w:rPr>
        <w:t>如此</w:t>
      </w:r>
      <w:r w:rsidR="002C6C64" w:rsidRPr="00E236F4">
        <w:rPr>
          <w:lang w:val="ru-RU"/>
        </w:rPr>
        <w:t>”又是什么意思？在那些正在发生战争的地方，受苦受难、丧生的人——都是我们的兄弟。难道我们不是都源自亚当和夏娃的兄弟吗？当然，我们的家族已经分裂，人们分散在地球的各个角落。 我们希腊人与东正教徒——无论是血肉之躯还是精神层面，都是兄弟；但与非东正教徒相比，我们虽也是</w:t>
      </w:r>
      <w:r w:rsidR="008F333A">
        <w:rPr>
          <w:lang w:val="ru-RU"/>
        </w:rPr>
        <w:t>兄弟</w:t>
      </w:r>
      <w:r w:rsidR="002C6C64" w:rsidRPr="00E236F4">
        <w:rPr>
          <w:lang w:val="ru-RU"/>
        </w:rPr>
        <w:t>，不过仅限于血肉之躯。因此，我们应当怀着更大的慈悲之心为非东正教徒祈祷，因为他们更加不幸。</w:t>
      </w:r>
    </w:p>
    <w:p w14:paraId="7BCAEAA1" w14:textId="7448C10E" w:rsidR="00BA44CB" w:rsidRDefault="00BA44CB" w:rsidP="008F333A">
      <w:pPr>
        <w:rPr>
          <w:lang w:val="ru-RU"/>
        </w:rPr>
      </w:pPr>
      <w:r>
        <w:rPr>
          <w:lang w:val="ru-RU"/>
        </w:rPr>
        <w:tab/>
      </w:r>
      <w:r w:rsidR="002C6C64" w:rsidRPr="00E236F4">
        <w:rPr>
          <w:lang w:val="ru-RU"/>
        </w:rPr>
        <w:t>——长老，如今希腊正经历着艰难时期。我目睹这一切，每天都用念珠虔诚地祈祷，祈求上帝帮助我们的祖国。祷告了又祷告，然后不禁想：“难道希腊的救赎就悬在你那串念珠上吗？</w:t>
      </w:r>
      <w:r>
        <w:rPr>
          <w:lang w:val="ru-RU"/>
        </w:rPr>
        <w:t>”</w:t>
      </w:r>
    </w:p>
    <w:p w14:paraId="04B35854" w14:textId="77777777" w:rsidR="00BA44CB" w:rsidRDefault="00BA44CB" w:rsidP="008F333A">
      <w:pPr>
        <w:rPr>
          <w:lang w:val="ru-RU"/>
        </w:rPr>
      </w:pPr>
      <w:r>
        <w:rPr>
          <w:lang w:val="ru-RU"/>
        </w:rPr>
        <w:tab/>
      </w:r>
      <w:r w:rsidR="002C6C64" w:rsidRPr="00E236F4">
        <w:rPr>
          <w:lang w:val="ru-RU"/>
        </w:rPr>
        <w:t>——别担心，希腊的救赎并不取决于你的念珠。但既然你时刻挂念着希腊所经历的困境，这就说明你为祖国感到痛心，并祈求上帝介入。而唯有祂才能施以援手。</w:t>
      </w:r>
    </w:p>
    <w:p w14:paraId="79800239" w14:textId="02A0FF40" w:rsidR="00BA44CB" w:rsidRDefault="00BA44CB" w:rsidP="008F333A">
      <w:pPr>
        <w:rPr>
          <w:lang w:val="ru-RU"/>
        </w:rPr>
      </w:pPr>
      <w:r>
        <w:rPr>
          <w:lang w:val="ru-RU"/>
        </w:rPr>
        <w:tab/>
      </w:r>
      <w:r w:rsidR="002C6C64" w:rsidRPr="00E236F4">
        <w:rPr>
          <w:lang w:val="ru-RU"/>
        </w:rPr>
        <w:t>祈祷吧，求上帝显出属灵的人，像马加比那样的人。</w:t>
      </w:r>
      <w:r w:rsidR="00C90354">
        <w:rPr>
          <w:rStyle w:val="FootnoteReference"/>
          <w:lang w:val="ru-RU"/>
        </w:rPr>
        <w:footnoteReference w:id="6"/>
      </w:r>
      <w:r w:rsidR="002C6C64" w:rsidRPr="00E236F4">
        <w:rPr>
          <w:lang w:val="ru-RU"/>
        </w:rPr>
        <w:t xml:space="preserve"> 如今，我们极度需要这样勇敢的人。 善与恶交战的时刻已经到来。毕竟，如今不法之事已被奉为法律，罪恶甚至成了时尚。然而，当你们看到希腊灾难接踵而至，当你们看到政府通过荒谬的法律，当整个国家因动荡而震颤时，不要</w:t>
      </w:r>
      <w:r w:rsidR="008F333A">
        <w:rPr>
          <w:lang w:val="ru-RU"/>
        </w:rPr>
        <w:t>害怕</w:t>
      </w:r>
      <w:r w:rsidR="002C6C64" w:rsidRPr="00E236F4">
        <w:rPr>
          <w:lang w:val="ru-RU"/>
        </w:rPr>
        <w:t>——上帝会介入并施以援手。</w:t>
      </w:r>
      <w:r w:rsidR="00C90354">
        <w:rPr>
          <w:rStyle w:val="FootnoteReference"/>
          <w:lang w:val="ru-RU"/>
        </w:rPr>
        <w:footnoteReference w:id="7"/>
      </w:r>
    </w:p>
    <w:p w14:paraId="2DCD344E" w14:textId="77777777" w:rsidR="00BA44CB" w:rsidRDefault="00BA44CB" w:rsidP="008F333A">
      <w:pPr>
        <w:rPr>
          <w:lang w:val="ru-RU"/>
        </w:rPr>
      </w:pPr>
      <w:r>
        <w:rPr>
          <w:lang w:val="ru-RU"/>
        </w:rPr>
        <w:tab/>
      </w:r>
      <w:r w:rsidR="008F333A">
        <w:rPr>
          <w:lang w:val="ru-RU"/>
        </w:rPr>
        <w:t>——</w:t>
      </w:r>
      <w:r w:rsidR="002C6C64" w:rsidRPr="00E236F4">
        <w:rPr>
          <w:lang w:val="ru-RU"/>
        </w:rPr>
        <w:t>从您所说的话来看，长老，我们需要放下一切事务，将全部精力投入祷告……</w:t>
      </w:r>
    </w:p>
    <w:p w14:paraId="2F27404A" w14:textId="77777777" w:rsidR="00BA44CB" w:rsidRDefault="00BA44CB" w:rsidP="008F333A">
      <w:pPr>
        <w:rPr>
          <w:lang w:val="ru-RU"/>
        </w:rPr>
      </w:pPr>
      <w:r>
        <w:rPr>
          <w:lang w:val="ru-RU"/>
        </w:rPr>
        <w:tab/>
      </w:r>
      <w:r w:rsidR="002C6C64" w:rsidRPr="00E236F4">
        <w:rPr>
          <w:lang w:val="ru-RU"/>
        </w:rPr>
        <w:t>——在你看来，这还有什么好讨论的？！看看吧：整个世界正像一个巨大的锅一样翻腾！教会、国家、部落和民族——一切都颠倒了！这将导致什么后果，连 都无人知晓。 愿上帝伸出祂的手！而修士们现在必须加倍祈祷。无论事务还是忧虑，即便是紧急之事，都应暂且搁置，将全部精力投入祈祷。</w:t>
      </w:r>
    </w:p>
    <w:p w14:paraId="17E3F251" w14:textId="77777777" w:rsidR="00BA44CB" w:rsidRDefault="00BA44CB" w:rsidP="008F333A">
      <w:pPr>
        <w:rPr>
          <w:lang w:val="ru-RU"/>
        </w:rPr>
      </w:pPr>
      <w:r>
        <w:rPr>
          <w:lang w:val="ru-RU"/>
        </w:rPr>
        <w:tab/>
      </w:r>
      <w:r w:rsidR="002C6C64" w:rsidRPr="00E236F4">
        <w:rPr>
          <w:lang w:val="ru-RU"/>
        </w:rPr>
        <w:t>请怀着谦卑之心，在力所能及的范围内，为世俗中的人们祈祷。他们赋予了魔鬼对自己的巨大权力，因此正饱受其苦。请不要忘记，我们之所以成为修士，是为了拯救自己的灵魂，也是为了</w:t>
      </w:r>
      <w:r w:rsidR="002C6C64" w:rsidRPr="00E236F4">
        <w:rPr>
          <w:lang w:val="ru-RU"/>
        </w:rPr>
        <w:lastRenderedPageBreak/>
        <w:t>通过祈祷来帮助世人。让我们努力成为优秀的修士吧。 让我们诵念念珠，为自己和世人行叩地礼。毕竟，修士正是通过念珠和叩地礼来帮助世人的。</w:t>
      </w:r>
    </w:p>
    <w:p w14:paraId="3F25D25D" w14:textId="77777777" w:rsidR="00BA44CB" w:rsidRDefault="00BA44CB" w:rsidP="008F333A">
      <w:pPr>
        <w:rPr>
          <w:lang w:val="ru-RU"/>
        </w:rPr>
      </w:pPr>
    </w:p>
    <w:p w14:paraId="48AB8E64" w14:textId="1ED3D1D6" w:rsidR="00BA44CB" w:rsidRDefault="00BA44CB" w:rsidP="008F333A">
      <w:pPr>
        <w:rPr>
          <w:lang w:val="ru-RU"/>
        </w:rPr>
      </w:pPr>
    </w:p>
    <w:p w14:paraId="1AC845F1" w14:textId="2AE06190" w:rsidR="00BA44CB" w:rsidRDefault="00C90354" w:rsidP="00C90354">
      <w:pPr>
        <w:pStyle w:val="Heading3"/>
        <w:rPr>
          <w:lang w:val="ru-RU"/>
        </w:rPr>
      </w:pPr>
      <w:bookmarkStart w:id="26" w:name="_Toc196716738"/>
      <w:bookmarkStart w:id="27" w:name="_Toc242628770"/>
      <w:r w:rsidRPr="00C90354">
        <w:rPr>
          <w:lang w:val="ru-RU"/>
        </w:rPr>
        <w:t>第三</w:t>
      </w:r>
      <w:r w:rsidRPr="00E236F4">
        <w:rPr>
          <w:lang w:val="ru-RU"/>
        </w:rPr>
        <w:t>章</w:t>
      </w:r>
      <w:r w:rsidR="002C6C64" w:rsidRPr="00E236F4">
        <w:rPr>
          <w:lang w:val="ru-RU"/>
        </w:rPr>
        <w:t xml:space="preserve">。 </w:t>
      </w:r>
      <w:r w:rsidRPr="00C90354">
        <w:rPr>
          <w:lang w:val="ru-RU"/>
        </w:rPr>
        <w:br/>
      </w:r>
      <w:r w:rsidR="002C6C64" w:rsidRPr="00E236F4">
        <w:rPr>
          <w:lang w:val="ru-RU"/>
        </w:rPr>
        <w:t>关于如何祈祷才能让上帝垂听</w:t>
      </w:r>
      <w:bookmarkEnd w:id="26"/>
      <w:bookmarkEnd w:id="27"/>
    </w:p>
    <w:p w14:paraId="17583FB8" w14:textId="77777777" w:rsidR="00BA44CB" w:rsidRDefault="00BA44CB" w:rsidP="008F333A">
      <w:pPr>
        <w:rPr>
          <w:lang w:val="ru-RU"/>
        </w:rPr>
      </w:pPr>
    </w:p>
    <w:p w14:paraId="702CF1F9" w14:textId="77777777" w:rsidR="00BA44CB" w:rsidRDefault="002C6C64" w:rsidP="0046557E">
      <w:pPr>
        <w:pStyle w:val="Heading4"/>
        <w:rPr>
          <w:lang w:val="ru-RU"/>
        </w:rPr>
      </w:pPr>
      <w:bookmarkStart w:id="28" w:name="_Toc196716739"/>
      <w:bookmarkStart w:id="29" w:name="_Toc242628771"/>
      <w:r w:rsidRPr="00E236F4">
        <w:rPr>
          <w:lang w:val="ru-RU"/>
        </w:rPr>
        <w:t>情欲</w:t>
      </w:r>
      <w:r w:rsidR="008F333A">
        <w:rPr>
          <w:lang w:val="ru-RU"/>
        </w:rPr>
        <w:t>——</w:t>
      </w:r>
      <w:r w:rsidRPr="00E236F4">
        <w:rPr>
          <w:lang w:val="ru-RU"/>
        </w:rPr>
        <w:t>干扰与上帝沟通的“无线电干扰”</w:t>
      </w:r>
      <w:bookmarkEnd w:id="28"/>
      <w:bookmarkEnd w:id="29"/>
    </w:p>
    <w:p w14:paraId="0445B612" w14:textId="2F9131B6" w:rsidR="00BA44CB" w:rsidRDefault="002C6C64" w:rsidP="00C90354">
      <w:pPr>
        <w:ind w:firstLine="720"/>
        <w:rPr>
          <w:lang w:val="ru-RU"/>
        </w:rPr>
      </w:pPr>
      <w:r w:rsidRPr="00E236F4">
        <w:rPr>
          <w:lang w:val="ru-RU"/>
        </w:rPr>
        <w:t>长老，如果我心中还存有情欲，我的心还能在祈祷中运作吗？</w:t>
      </w:r>
    </w:p>
    <w:p w14:paraId="2E359A1A" w14:textId="3CB302B3" w:rsidR="00BA44CB" w:rsidRDefault="00BA44CB" w:rsidP="008F333A">
      <w:pPr>
        <w:rPr>
          <w:lang w:val="ru-RU"/>
        </w:rPr>
      </w:pPr>
      <w:r>
        <w:rPr>
          <w:lang w:val="ru-RU"/>
        </w:rPr>
        <w:tab/>
      </w:r>
      <w:r w:rsidR="002C6C64" w:rsidRPr="00E236F4">
        <w:rPr>
          <w:lang w:val="ru-RU"/>
        </w:rPr>
        <w:t>——如果你内心有情欲，你的心怎么可能在祈祷中运作呢？试着拿一根腐烂的电线，把它接在电话插头上。你能听清电话听筒里的声音吗？由于不断发生短路，通讯会时断时续，听筒里只会传来嘶嘶声和噼啪声。 人也是如此：当内心有“腐朽”，当情欲盘踞其中时，他的属灵生命中</w:t>
      </w:r>
      <w:r>
        <w:rPr>
          <w:lang w:val="ru-RU"/>
        </w:rPr>
        <w:t>就会发生“短路”</w:t>
      </w:r>
      <w:r w:rsidR="002C6C64" w:rsidRPr="00E236F4">
        <w:rPr>
          <w:lang w:val="ru-RU"/>
        </w:rPr>
        <w:t>。他</w:t>
      </w:r>
      <w:r>
        <w:rPr>
          <w:lang w:val="ru-RU"/>
        </w:rPr>
        <w:t>会在属灵上“</w:t>
      </w:r>
      <w:r w:rsidR="002C6C64" w:rsidRPr="00E236F4">
        <w:rPr>
          <w:lang w:val="ru-RU"/>
        </w:rPr>
        <w:t>把自己</w:t>
      </w:r>
      <w:r>
        <w:rPr>
          <w:lang w:val="ru-RU"/>
        </w:rPr>
        <w:t>封闭在自己里面”</w:t>
      </w:r>
      <w:r w:rsidR="002C6C64" w:rsidRPr="00E236F4">
        <w:rPr>
          <w:lang w:val="ru-RU"/>
        </w:rPr>
        <w:t>。必须警惕骄傲、自私、任性、放纵。 毕竟，如果这些情欲主宰了人，那么祈祷所必需的上帝之恩就无法降临在他身上。必须清除内心</w:t>
      </w:r>
      <w:r>
        <w:rPr>
          <w:lang w:val="ru-RU"/>
        </w:rPr>
        <w:t>“线路</w:t>
      </w:r>
      <w:r w:rsidR="002C6C64" w:rsidRPr="00E236F4">
        <w:rPr>
          <w:lang w:val="ru-RU"/>
        </w:rPr>
        <w:t>”上的锈迹，使它们能良好地传导电流，从而与上帝建立联系。人越是净化自己，摆脱情欲，在祈祷中就越能有所长进。</w:t>
      </w:r>
    </w:p>
    <w:p w14:paraId="78539AE0" w14:textId="6CE0EA40" w:rsidR="00BA44CB" w:rsidRDefault="00BA44CB" w:rsidP="008F333A">
      <w:pPr>
        <w:rPr>
          <w:lang w:val="ru-RU"/>
        </w:rPr>
      </w:pPr>
      <w:r>
        <w:rPr>
          <w:lang w:val="ru-RU"/>
        </w:rPr>
        <w:tab/>
      </w:r>
      <w:r w:rsidR="002C6C64" w:rsidRPr="00E236F4">
        <w:rPr>
          <w:lang w:val="ru-RU"/>
        </w:rPr>
        <w:t xml:space="preserve">情欲就像无线电干扰，阻碍我们与上帝建立联系。如果这些干扰不消除，人又如何能在祷告中与上帝对话呢？我记得，前线的一名无线电操作员，每当听到干扰时，都会这样回应呼叫他的人： </w:t>
      </w:r>
      <w:r w:rsidR="00C90354">
        <w:rPr>
          <w:lang w:val="ru-RU"/>
        </w:rPr>
        <w:t>“听不到你们，信号强度‘零’</w:t>
      </w:r>
      <w:r w:rsidR="002C6C64" w:rsidRPr="00E236F4">
        <w:rPr>
          <w:lang w:val="ru-RU"/>
        </w:rPr>
        <w:t>（</w:t>
      </w:r>
      <w:r w:rsidR="00C90354">
        <w:rPr>
          <w:lang w:val="ru-RU"/>
        </w:rPr>
        <w:t>或信号强度‘一’</w:t>
      </w:r>
      <w:r w:rsidR="002C6C64" w:rsidRPr="00E236F4">
        <w:rPr>
          <w:lang w:val="ru-RU"/>
        </w:rPr>
        <w:t>）。请检查通讯并重试！”由于干扰，话语难以辨认。信号强度至少</w:t>
      </w:r>
      <w:r>
        <w:rPr>
          <w:lang w:val="ru-RU"/>
        </w:rPr>
        <w:t>不能低于“三”</w:t>
      </w:r>
      <w:r w:rsidR="002C6C64" w:rsidRPr="00E236F4">
        <w:rPr>
          <w:lang w:val="ru-RU"/>
        </w:rPr>
        <w:t>。信号强度“五”被视为非常理想——此时通讯状态堪称完美。 否则，无线电操作员即使喊到嗓子嘶哑，也会因调谐不佳而无人听见。首先，无线电操作员必须将对讲机的发射机和接收机调谐到同一频率，然后才能在此频率上与指挥所建立通信。</w:t>
      </w:r>
    </w:p>
    <w:p w14:paraId="044430FE" w14:textId="600E81F3" w:rsidR="00BA44CB" w:rsidRDefault="00BA44CB" w:rsidP="008F333A">
      <w:pPr>
        <w:rPr>
          <w:lang w:val="ru-RU"/>
        </w:rPr>
      </w:pPr>
      <w:r>
        <w:rPr>
          <w:lang w:val="ru-RU"/>
        </w:rPr>
        <w:tab/>
      </w:r>
      <w:r w:rsidR="002C6C64" w:rsidRPr="00E236F4">
        <w:rPr>
          <w:lang w:val="ru-RU"/>
        </w:rPr>
        <w:t>要想与上帝</w:t>
      </w:r>
      <w:r>
        <w:rPr>
          <w:lang w:val="ru-RU"/>
        </w:rPr>
        <w:t>“</w:t>
      </w:r>
      <w:r w:rsidR="002C6C64" w:rsidRPr="00E236F4">
        <w:rPr>
          <w:lang w:val="ru-RU"/>
        </w:rPr>
        <w:t>同</w:t>
      </w:r>
      <w:r>
        <w:rPr>
          <w:lang w:val="ru-RU"/>
        </w:rPr>
        <w:t>频”，</w:t>
      </w:r>
      <w:r w:rsidR="002C6C64" w:rsidRPr="00E236F4">
        <w:rPr>
          <w:lang w:val="ru-RU"/>
        </w:rPr>
        <w:t>就需要采取同样的行动。 必须将自己精神电台的发射机调至“爱”的频率</w:t>
      </w:r>
      <w:r w:rsidR="008F333A">
        <w:rPr>
          <w:lang w:val="ru-RU"/>
        </w:rPr>
        <w:t>，将</w:t>
      </w:r>
      <w:r w:rsidR="002C6C64" w:rsidRPr="00E236F4">
        <w:rPr>
          <w:lang w:val="ru-RU"/>
        </w:rPr>
        <w:t>接收机调至“谦卑”的频率。这是为了让上帝能听到我们，而我们也能听到祂。毕竟</w:t>
      </w:r>
      <w:r>
        <w:rPr>
          <w:lang w:val="ru-RU"/>
        </w:rPr>
        <w:t>，“</w:t>
      </w:r>
      <w:r w:rsidR="002C6C64" w:rsidRPr="00E236F4">
        <w:rPr>
          <w:lang w:val="ru-RU"/>
        </w:rPr>
        <w:t>爱即</w:t>
      </w:r>
      <w:r>
        <w:rPr>
          <w:lang w:val="ru-RU"/>
        </w:rPr>
        <w:t>谦卑”</w:t>
      </w:r>
      <w:r w:rsidR="002C6C64" w:rsidRPr="00E236F4">
        <w:rPr>
          <w:lang w:val="ru-RU"/>
        </w:rPr>
        <w:t>正是上帝</w:t>
      </w:r>
      <w:r>
        <w:rPr>
          <w:lang w:val="ru-RU"/>
        </w:rPr>
        <w:t>“运作”</w:t>
      </w:r>
      <w:r w:rsidR="002C6C64" w:rsidRPr="00E236F4">
        <w:rPr>
          <w:lang w:val="ru-RU"/>
        </w:rPr>
        <w:t>的那个</w:t>
      </w:r>
      <w:r>
        <w:rPr>
          <w:lang w:val="ru-RU"/>
        </w:rPr>
        <w:t>“</w:t>
      </w:r>
      <w:r w:rsidR="002C6C64" w:rsidRPr="00E236F4">
        <w:rPr>
          <w:lang w:val="ru-RU"/>
        </w:rPr>
        <w:t>频率</w:t>
      </w:r>
      <w:r>
        <w:rPr>
          <w:lang w:val="ru-RU"/>
        </w:rPr>
        <w:t>”</w:t>
      </w:r>
      <w:r w:rsidR="002C6C64" w:rsidRPr="00E236F4">
        <w:rPr>
          <w:lang w:val="ru-RU"/>
        </w:rPr>
        <w:t>。 人必须竭尽全力</w:t>
      </w:r>
      <w:r>
        <w:rPr>
          <w:lang w:val="ru-RU"/>
        </w:rPr>
        <w:t>去“</w:t>
      </w:r>
      <w:r w:rsidR="002C6C64" w:rsidRPr="00E236F4">
        <w:rPr>
          <w:lang w:val="ru-RU"/>
        </w:rPr>
        <w:t>捕捉”这一频率并调谐至此。届时，他将与上帝建立联系，他的心智也将时刻安息于上帝之中。因此，愿你们建立起这种与上帝的联系。阿门。</w:t>
      </w:r>
    </w:p>
    <w:p w14:paraId="03D71D56" w14:textId="77777777" w:rsidR="00BA44CB" w:rsidRDefault="00BA44CB" w:rsidP="008F333A">
      <w:pPr>
        <w:rPr>
          <w:lang w:val="ru-RU"/>
        </w:rPr>
      </w:pPr>
    </w:p>
    <w:p w14:paraId="35155DE4" w14:textId="28ACF67F" w:rsidR="00BA44CB" w:rsidRDefault="002C6C64" w:rsidP="00531246">
      <w:pPr>
        <w:pStyle w:val="Heading4"/>
        <w:rPr>
          <w:lang w:val="ru-RU"/>
        </w:rPr>
      </w:pPr>
      <w:bookmarkStart w:id="30" w:name="_Toc196716740"/>
      <w:bookmarkStart w:id="31" w:name="_Toc242628772"/>
      <w:r w:rsidRPr="00E236F4">
        <w:rPr>
          <w:lang w:val="ru-RU"/>
        </w:rPr>
        <w:t>“我”和</w:t>
      </w:r>
      <w:r w:rsidR="00BA44CB">
        <w:rPr>
          <w:lang w:val="ru-RU"/>
        </w:rPr>
        <w:t>“我的”</w:t>
      </w:r>
      <w:r w:rsidRPr="00E236F4">
        <w:rPr>
          <w:lang w:val="ru-RU"/>
        </w:rPr>
        <w:t>阻碍了我与上帝建立联系</w:t>
      </w:r>
      <w:bookmarkEnd w:id="30"/>
      <w:bookmarkEnd w:id="31"/>
    </w:p>
    <w:p w14:paraId="321F8368" w14:textId="137DFCE3" w:rsidR="00BA44CB" w:rsidRDefault="002C6C64" w:rsidP="00531246">
      <w:pPr>
        <w:ind w:firstLine="720"/>
        <w:rPr>
          <w:lang w:val="ru-RU"/>
        </w:rPr>
      </w:pPr>
      <w:r w:rsidRPr="00E236F4">
        <w:rPr>
          <w:lang w:val="ru-RU"/>
        </w:rPr>
        <w:t>——长老，您说过我需要用灵性之电为我的“电池”充电。该如何充电呢？——在内心培养灵性的高尚与</w:t>
      </w:r>
      <w:r w:rsidR="00BA44CB">
        <w:rPr>
          <w:lang w:val="ru-RU"/>
        </w:rPr>
        <w:t>博爱，让“我”</w:t>
      </w:r>
      <w:r w:rsidRPr="00E236F4">
        <w:rPr>
          <w:lang w:val="ru-RU"/>
        </w:rPr>
        <w:t>和</w:t>
      </w:r>
      <w:r w:rsidR="00BA44CB">
        <w:rPr>
          <w:lang w:val="ru-RU"/>
        </w:rPr>
        <w:t>“我的”</w:t>
      </w:r>
      <w:r w:rsidRPr="00E236F4">
        <w:rPr>
          <w:lang w:val="ru-RU"/>
        </w:rPr>
        <w:t>从你身上消失</w:t>
      </w:r>
      <w:r w:rsidR="00BA44CB">
        <w:rPr>
          <w:lang w:val="ru-RU"/>
        </w:rPr>
        <w:t>。</w:t>
      </w:r>
      <w:r w:rsidRPr="00E236F4">
        <w:rPr>
          <w:lang w:val="ru-RU"/>
        </w:rPr>
        <w:t xml:space="preserve"> </w:t>
      </w:r>
      <w:r w:rsidR="00BA44CB">
        <w:rPr>
          <w:lang w:val="ru-RU"/>
        </w:rPr>
        <w:t>“我</w:t>
      </w:r>
      <w:r w:rsidRPr="00E236F4">
        <w:rPr>
          <w:lang w:val="ru-RU"/>
        </w:rPr>
        <w:t>”和</w:t>
      </w:r>
      <w:r w:rsidR="00BA44CB">
        <w:rPr>
          <w:lang w:val="ru-RU"/>
        </w:rPr>
        <w:t>“我的</w:t>
      </w:r>
      <w:r w:rsidRPr="00E236F4">
        <w:rPr>
          <w:lang w:val="ru-RU"/>
        </w:rPr>
        <w:t>”会妨碍祈祷，因为它们将人与上帝隔开，仿佛给人裹上了一层绝缘层。你知道什么是绝缘材料吗？当一个人与上帝隔绝时，他虽然在祈祷，但主仿佛对他说：“不，孩子，我不明白你在说什么！</w:t>
      </w:r>
      <w:r w:rsidR="00BA44CB">
        <w:rPr>
          <w:lang w:val="ru-RU"/>
        </w:rPr>
        <w:t>……”</w:t>
      </w:r>
    </w:p>
    <w:p w14:paraId="634A9E1C" w14:textId="77777777" w:rsidR="00BA44CB" w:rsidRDefault="00BA44CB" w:rsidP="008F333A">
      <w:pPr>
        <w:rPr>
          <w:lang w:val="ru-RU"/>
        </w:rPr>
      </w:pPr>
      <w:r>
        <w:rPr>
          <w:lang w:val="ru-RU"/>
        </w:rPr>
        <w:tab/>
      </w:r>
      <w:r w:rsidR="002C6C64" w:rsidRPr="00E236F4">
        <w:rPr>
          <w:lang w:val="ru-RU"/>
        </w:rPr>
        <w:t>——长老，一个修士是否可能恪守自己的规条，却心中缺乏牺牲精神与对弟兄们的爱？</w:t>
      </w:r>
    </w:p>
    <w:p w14:paraId="1EC1EC3A" w14:textId="77777777" w:rsidR="00BA44CB" w:rsidRDefault="00BA44CB" w:rsidP="008F333A">
      <w:pPr>
        <w:rPr>
          <w:lang w:val="ru-RU"/>
        </w:rPr>
      </w:pPr>
      <w:r>
        <w:rPr>
          <w:lang w:val="ru-RU"/>
        </w:rPr>
        <w:tab/>
      </w:r>
      <w:r w:rsidR="002C6C64" w:rsidRPr="00E236F4">
        <w:rPr>
          <w:lang w:val="ru-RU"/>
        </w:rPr>
        <w:t xml:space="preserve">——当然可以。如果修士只顾自己，他可以诵经、行不小的苦修、斋戒、行礼……然而，在完成所有这些苦修的同时，他只是在自我膨胀，对他人却依然漠不关心。 </w:t>
      </w:r>
      <w:r w:rsidR="002C6C64" w:rsidRPr="00E236F4">
        <w:rPr>
          <w:lang w:val="ru-RU"/>
        </w:rPr>
        <w:lastRenderedPageBreak/>
        <w:t>如此行事，修士将永远一无所有。即便在苦修中，他也只顾自己——随心所欲地行事。而他应当真正地修持自身——根除自身的私欲，否则他将一事无成。</w:t>
      </w:r>
    </w:p>
    <w:p w14:paraId="3AE4FDB0" w14:textId="77777777" w:rsidR="00BA44CB" w:rsidRDefault="00BA44CB" w:rsidP="008F333A">
      <w:pPr>
        <w:rPr>
          <w:lang w:val="ru-RU"/>
        </w:rPr>
      </w:pPr>
      <w:r>
        <w:rPr>
          <w:lang w:val="ru-RU"/>
        </w:rPr>
        <w:tab/>
      </w:r>
      <w:r w:rsidR="008F333A">
        <w:rPr>
          <w:lang w:val="ru-RU"/>
        </w:rPr>
        <w:t>——</w:t>
      </w:r>
      <w:r w:rsidR="002C6C64" w:rsidRPr="00E236F4">
        <w:rPr>
          <w:lang w:val="ru-RU"/>
        </w:rPr>
        <w:t>那么，长老，这是否意味着无论是在服从命令、与修女们相处，还是在任何事情上，都必须无可挑剔？</w:t>
      </w:r>
    </w:p>
    <w:p w14:paraId="0C0B2B84" w14:textId="77777777" w:rsidR="00BA44CB" w:rsidRDefault="00BA44CB" w:rsidP="008F333A">
      <w:pPr>
        <w:rPr>
          <w:lang w:val="ru-RU"/>
        </w:rPr>
      </w:pPr>
      <w:r>
        <w:rPr>
          <w:lang w:val="ru-RU"/>
        </w:rPr>
        <w:tab/>
      </w:r>
      <w:r w:rsidR="002C6C64" w:rsidRPr="00E236F4">
        <w:rPr>
          <w:lang w:val="ru-RU"/>
        </w:rPr>
        <w:t>——当然，在一切事情上！为了与基督建立联系并保持这种联系，你的一生都必须让基督感到喜悦。而当我们使邻人喜悦、取悦邻人——此处的“取悦”是积极的含义——基督便会感到喜悦。因此，我才特别强调灵性高尚与牺牲精神的重要性。 毕竟，如果一位修士只是遵守规条、行礼拜，却对牺牲精神、高尚品格、爱人如己等品质置若罔闻，那么他的礼拜和祈祷都将付诸东流。</w:t>
      </w:r>
    </w:p>
    <w:p w14:paraId="51ACA21C" w14:textId="648865AD" w:rsidR="00BA44CB" w:rsidRDefault="00BA44CB" w:rsidP="008F333A">
      <w:pPr>
        <w:rPr>
          <w:lang w:val="ru-RU"/>
        </w:rPr>
      </w:pPr>
      <w:r>
        <w:rPr>
          <w:lang w:val="ru-RU"/>
        </w:rPr>
        <w:tab/>
      </w:r>
      <w:r w:rsidR="002C6C64" w:rsidRPr="00E236F4">
        <w:rPr>
          <w:lang w:val="ru-RU"/>
        </w:rPr>
        <w:t>我刚进入修道院时，</w:t>
      </w:r>
      <w:r w:rsidR="00C90354">
        <w:rPr>
          <w:rStyle w:val="FootnoteReference"/>
          <w:lang w:val="ru-RU"/>
        </w:rPr>
        <w:footnoteReference w:id="8"/>
      </w:r>
      <w:r w:rsidR="002C6C64" w:rsidRPr="00E236F4">
        <w:rPr>
          <w:lang w:val="ru-RU"/>
        </w:rPr>
        <w:t xml:space="preserve"> ，作为初入修道院的新人，被安排去协助食堂工作。当时，一位八旬高龄、身体极度衰弱的年迈修士请求我，偶尔能把汤送到他的小室里。于是，在完成服侍任务后，我将汤舀进碗里，端去给他。 有一次，一位修士看到了这一幕，便对我唠叨起来：“你啊，可别特意让他习惯这种好处！……要是不小心让他习惯了，他就会开始提这提那，根本不会让你清静。你得忙着伺候这个老头，连规则都遵守不了了！” 呜呜，你还不知道他那些请求把我折腾成什么样了！有一次他感冒了，我也帮了他一把，结果之后他根本就不放过我！时不时地敲我的墙：‘施点爱吧，给我泡杯茶！’接着又说：‘施点爱吧，帮我翻个身！</w:t>
      </w:r>
      <w:r w:rsidR="00C90354">
        <w:rPr>
          <w:lang w:val="ru-RU"/>
        </w:rPr>
        <w:t>’</w:t>
      </w:r>
      <w:r w:rsidR="002C6C64" w:rsidRPr="00E236F4">
        <w:rPr>
          <w:lang w:val="ru-RU"/>
        </w:rPr>
        <w:t xml:space="preserve"> 过几分钟又“咚咚”两声：“施点爱吧，把热砖头放在我腰上……！</w:t>
      </w:r>
      <w:r w:rsidR="00C90354">
        <w:rPr>
          <w:lang w:val="ru-RU"/>
        </w:rPr>
        <w:t>”</w:t>
      </w:r>
      <w:r w:rsidR="00C90354">
        <w:rPr>
          <w:rStyle w:val="FootnoteReference"/>
          <w:lang w:val="ru-RU"/>
        </w:rPr>
        <w:footnoteReference w:id="9"/>
      </w:r>
      <w:r w:rsidR="00C90354" w:rsidRPr="00C90354">
        <w:rPr>
          <w:lang w:val="ru-RU"/>
        </w:rPr>
        <w:t xml:space="preserve"> </w:t>
      </w:r>
      <w:r w:rsidR="002C6C64" w:rsidRPr="00E236F4">
        <w:rPr>
          <w:lang w:val="ru-RU"/>
        </w:rPr>
        <w:t>倒茶——给我砖头！……倒茶——给我砖头！……但我有规矩啊！……我什么时候才能履行呢？！这个老头把我折腾得焦头烂额了！</w:t>
      </w:r>
      <w:r>
        <w:rPr>
          <w:lang w:val="ru-RU"/>
        </w:rPr>
        <w:t>……”</w:t>
      </w:r>
    </w:p>
    <w:p w14:paraId="6535E583" w14:textId="736EB31D" w:rsidR="00BA44CB" w:rsidRDefault="00BA44CB" w:rsidP="008F333A">
      <w:pPr>
        <w:rPr>
          <w:lang w:val="ru-RU"/>
        </w:rPr>
      </w:pPr>
      <w:r>
        <w:rPr>
          <w:lang w:val="ru-RU"/>
        </w:rPr>
        <w:tab/>
      </w:r>
      <w:r w:rsidR="002C6C64" w:rsidRPr="00E236F4">
        <w:rPr>
          <w:lang w:val="ru-RU"/>
        </w:rPr>
        <w:t>你能想象那里发生了什么吗？真是可怕！ 墙那边的老人正饱受煎熬，呻吟着求救，而那位修士却不愿过去，只为不打破规矩！……这正是心如冰霜、冷酷无情的表现。这还有什么可怀疑的：对上帝而言，一块砖头和一杯茶，其意义远胜于任何数量的</w:t>
      </w:r>
      <w:r>
        <w:rPr>
          <w:lang w:val="ru-RU"/>
        </w:rPr>
        <w:t>“</w:t>
      </w:r>
      <w:r w:rsidR="002C6C64" w:rsidRPr="00E236F4">
        <w:rPr>
          <w:lang w:val="ru-RU"/>
        </w:rPr>
        <w:t>无可挑剔”的鞠躬和念珠！ 毕竟，那位修士手持念珠站在基督面前，一边向祂祈求：“主耶稣基督，怜悯我吧！”——却同时对正在受苦的邻人厉声呵斥：“快别来烦我！</w:t>
      </w:r>
      <w:r>
        <w:rPr>
          <w:lang w:val="ru-RU"/>
        </w:rPr>
        <w:t>”</w:t>
      </w:r>
    </w:p>
    <w:p w14:paraId="6AE82080" w14:textId="77777777" w:rsidR="00BA44CB" w:rsidRDefault="00BA44CB" w:rsidP="008F333A">
      <w:pPr>
        <w:rPr>
          <w:lang w:val="ru-RU"/>
        </w:rPr>
      </w:pPr>
      <w:r>
        <w:rPr>
          <w:lang w:val="ru-RU"/>
        </w:rPr>
        <w:tab/>
      </w:r>
      <w:r w:rsidR="002C6C64" w:rsidRPr="00E236F4">
        <w:rPr>
          <w:lang w:val="ru-RU"/>
        </w:rPr>
        <w:t>——长老，人该如何获得上帝的祝福？</w:t>
      </w:r>
    </w:p>
    <w:p w14:paraId="49CF46FC" w14:textId="111156E9" w:rsidR="00BA44CB" w:rsidRDefault="00BA44CB" w:rsidP="008F333A">
      <w:pPr>
        <w:rPr>
          <w:lang w:val="ru-RU"/>
        </w:rPr>
      </w:pPr>
      <w:r>
        <w:rPr>
          <w:lang w:val="ru-RU"/>
        </w:rPr>
        <w:tab/>
      </w:r>
      <w:r w:rsidR="002C6C64" w:rsidRPr="00E236F4">
        <w:rPr>
          <w:lang w:val="ru-RU"/>
        </w:rPr>
        <w:t>——若一个人是上帝所亲近的，上帝便会赐福于他。上帝何必将祝福赐给与祂无缘之人？难道是要让那人将祂的祝福抛在地上，任其被践踏吗？我曾亲身经历过此事。 当我住在西奈山时，</w:t>
      </w:r>
      <w:r w:rsidR="00C90354">
        <w:rPr>
          <w:rStyle w:val="FootnoteReference"/>
          <w:lang w:val="ru-RU"/>
        </w:rPr>
        <w:footnoteReference w:id="10"/>
      </w:r>
      <w:r w:rsidR="002C6C64" w:rsidRPr="00E236F4">
        <w:rPr>
          <w:lang w:val="ru-RU"/>
        </w:rPr>
        <w:t xml:space="preserve"> 那里遭遇了严重的干旱。好几年没下过一滴雨，因此圣凯瑟琳修道院和附近居住的贝都因人都过得非常艰难。修士们祈求降雨，却毫无结果。随后到了修剪橄榄树的时节。</w:t>
      </w:r>
      <w:r w:rsidR="00C90354">
        <w:rPr>
          <w:rStyle w:val="FootnoteReference"/>
          <w:lang w:val="ru-RU"/>
        </w:rPr>
        <w:footnoteReference w:id="11"/>
      </w:r>
      <w:r w:rsidR="002C6C64" w:rsidRPr="00E236F4">
        <w:rPr>
          <w:lang w:val="ru-RU"/>
        </w:rPr>
        <w:t xml:space="preserve"> 我前去帮忙。贝都因人修剪了修道院的橄榄树，修士们将粗壮的树枝留给修道院，而将细枝堆放在一旁。贝都因人请求将这些树枝给他们，以便在篝火上煮饭，并在夜晚取暖——毕竟西奈山上的天气非常寒冷。 但修士们不允许他们拿走这些树枝，贝都因人便沮丧地离开了。第二天，贝都因人又来到修道院提</w:t>
      </w:r>
      <w:r w:rsidR="002C6C64" w:rsidRPr="00E236F4">
        <w:rPr>
          <w:lang w:val="ru-RU"/>
        </w:rPr>
        <w:lastRenderedPageBreak/>
        <w:t>出同样的请求。我把所有细树枝捆成一捆捆，送给了他们。这时，一位年长的贝都因人对我说：“你是个好人。 要下雨了</w:t>
      </w:r>
      <w:r>
        <w:rPr>
          <w:lang w:val="ru-RU"/>
        </w:rPr>
        <w:t>。</w:t>
      </w:r>
      <w:r w:rsidR="002C6C64" w:rsidRPr="00E236F4">
        <w:rPr>
          <w:lang w:val="ru-RU"/>
        </w:rPr>
        <w:t>”果不其然，我还没回到修道院，雨就下了起来。那是一场滂沱而绵长的暴雨。正是贝都因人那句善意的话，打开了天门。但当时我并没有把这件事告诉任何人。</w:t>
      </w:r>
    </w:p>
    <w:p w14:paraId="368E8BBD" w14:textId="77777777" w:rsidR="00BA44CB" w:rsidRDefault="00BA44CB" w:rsidP="008F333A">
      <w:pPr>
        <w:rPr>
          <w:lang w:val="ru-RU"/>
        </w:rPr>
      </w:pPr>
    </w:p>
    <w:p w14:paraId="5B1BF6B5" w14:textId="77777777" w:rsidR="00BA44CB" w:rsidRDefault="002C6C64" w:rsidP="00531246">
      <w:pPr>
        <w:pStyle w:val="Heading4"/>
        <w:rPr>
          <w:lang w:val="ru-RU"/>
        </w:rPr>
      </w:pPr>
      <w:bookmarkStart w:id="32" w:name="_Toc196716741"/>
      <w:bookmarkStart w:id="33" w:name="_Toc242628773"/>
      <w:r w:rsidRPr="00E236F4">
        <w:rPr>
          <w:lang w:val="ru-RU"/>
        </w:rPr>
        <w:t>上帝不听傲慢之人的祷告</w:t>
      </w:r>
      <w:bookmarkEnd w:id="32"/>
      <w:bookmarkEnd w:id="33"/>
    </w:p>
    <w:p w14:paraId="38888B8A" w14:textId="15939DDD" w:rsidR="00BA44CB" w:rsidRDefault="002C6C64" w:rsidP="00531246">
      <w:pPr>
        <w:ind w:firstLine="720"/>
        <w:rPr>
          <w:lang w:val="ru-RU"/>
        </w:rPr>
      </w:pPr>
      <w:r w:rsidRPr="00E236F4">
        <w:rPr>
          <w:lang w:val="ru-RU"/>
        </w:rPr>
        <w:t>——长老，我前几天表现得实在太糟糕了……现在我总忍不住想，我的祷告是不蒙上帝喜悦的。</w:t>
      </w:r>
    </w:p>
    <w:p w14:paraId="14CBFD2C" w14:textId="5CFC430E" w:rsidR="00BA44CB" w:rsidRDefault="00BA44CB" w:rsidP="008F333A">
      <w:pPr>
        <w:rPr>
          <w:lang w:val="ru-RU"/>
        </w:rPr>
      </w:pPr>
      <w:r>
        <w:rPr>
          <w:lang w:val="ru-RU"/>
        </w:rPr>
        <w:tab/>
      </w:r>
      <w:r w:rsidR="002C6C64" w:rsidRPr="00E236F4">
        <w:rPr>
          <w:lang w:val="ru-RU"/>
        </w:rPr>
        <w:t>——如果这种念头源于真正的谦卑，并且你承认自己那不堪的行为激怒了上帝，那么你就会感受到来自上帝的安慰。但如果不是出于谦卑，而是自私地懊恼、捶胸顿足，高呼：“哦！……我竟然沦落到这种地步？！ 我怎么会这样？！”——那么你就得不到任何安慰，因为</w:t>
      </w:r>
    </w:p>
    <w:p w14:paraId="56D0CFE9" w14:textId="70722424" w:rsidR="00BA44CB" w:rsidRDefault="00BA44CB" w:rsidP="008F333A">
      <w:pPr>
        <w:rPr>
          <w:lang w:val="ru-RU"/>
        </w:rPr>
      </w:pPr>
      <w:r>
        <w:rPr>
          <w:lang w:val="ru-RU"/>
        </w:rPr>
        <w:tab/>
      </w:r>
      <w:r w:rsidR="002C6C64" w:rsidRPr="00E236F4">
        <w:rPr>
          <w:lang w:val="ru-RU"/>
        </w:rPr>
        <w:t>上帝会抵挡骄傲的人。</w:t>
      </w:r>
      <w:r w:rsidR="00C90354">
        <w:rPr>
          <w:rStyle w:val="FootnoteReference"/>
          <w:lang w:val="ru-RU"/>
        </w:rPr>
        <w:footnoteReference w:id="12"/>
      </w:r>
      <w:r w:rsidR="002C6C64" w:rsidRPr="00E236F4">
        <w:rPr>
          <w:lang w:val="ru-RU"/>
        </w:rPr>
        <w:t xml:space="preserve"> 上帝不会垂听骄傲之人的祷告，因为骄傲是阻隔人与上帝之间的墙。为了让我们的祷告被聆听，它必须源于</w:t>
      </w:r>
    </w:p>
    <w:p w14:paraId="4E46B99A" w14:textId="45D24FAD" w:rsidR="00BA44CB" w:rsidRDefault="00BA44CB" w:rsidP="008F333A">
      <w:pPr>
        <w:rPr>
          <w:lang w:val="ru-RU"/>
        </w:rPr>
      </w:pPr>
      <w:r>
        <w:rPr>
          <w:lang w:val="ru-RU"/>
        </w:rPr>
        <w:tab/>
      </w:r>
      <w:r w:rsidR="002C6C64" w:rsidRPr="00E236F4">
        <w:rPr>
          <w:lang w:val="ru-RU"/>
        </w:rPr>
        <w:t>痛悔且谦卑的心中发出。</w:t>
      </w:r>
      <w:r w:rsidR="00C90354">
        <w:rPr>
          <w:rStyle w:val="FootnoteReference"/>
          <w:lang w:val="ru-RU"/>
        </w:rPr>
        <w:footnoteReference w:id="13"/>
      </w:r>
      <w:r w:rsidR="002C6C64" w:rsidRPr="00E236F4">
        <w:rPr>
          <w:lang w:val="ru-RU"/>
        </w:rPr>
        <w:t xml:space="preserve"> 只要我们怀着深深的谦卑说：“主啊，像我这样的人，您真的会垂听吗？</w:t>
      </w:r>
      <w:r w:rsidR="008F333A">
        <w:rPr>
          <w:lang w:val="ru-RU"/>
        </w:rPr>
        <w:t>……”——</w:t>
      </w:r>
      <w:r w:rsidR="002C6C64" w:rsidRPr="00E236F4">
        <w:rPr>
          <w:lang w:val="ru-RU"/>
        </w:rPr>
        <w:t>仁慈的上帝便会立刻听见我们。</w:t>
      </w:r>
    </w:p>
    <w:p w14:paraId="7947ACB2" w14:textId="77777777" w:rsidR="00BA44CB" w:rsidRDefault="00BA44CB" w:rsidP="008F333A">
      <w:pPr>
        <w:rPr>
          <w:lang w:val="ru-RU"/>
        </w:rPr>
      </w:pPr>
      <w:r>
        <w:rPr>
          <w:lang w:val="ru-RU"/>
        </w:rPr>
        <w:tab/>
      </w:r>
      <w:r w:rsidR="002C6C64" w:rsidRPr="00E236F4">
        <w:rPr>
          <w:lang w:val="ru-RU"/>
        </w:rPr>
        <w:t>——长老，为什么有时当我被某种诱惑所困扰时，就无法祷告呢？</w:t>
      </w:r>
    </w:p>
    <w:p w14:paraId="0E819F36" w14:textId="6097D958" w:rsidR="00BA44CB" w:rsidRDefault="00BA44CB" w:rsidP="008F333A">
      <w:pPr>
        <w:rPr>
          <w:lang w:val="ru-RU"/>
        </w:rPr>
      </w:pPr>
      <w:r>
        <w:rPr>
          <w:lang w:val="ru-RU"/>
        </w:rPr>
        <w:tab/>
      </w:r>
      <w:r w:rsidR="002C6C64" w:rsidRPr="00E236F4">
        <w:rPr>
          <w:lang w:val="ru-RU"/>
        </w:rPr>
        <w:t>——如果诱惑来袭而你无法祷告，这意味着你内心存在自私和虚荣。只要人尚未对自己的</w:t>
      </w:r>
      <w:r>
        <w:rPr>
          <w:lang w:val="ru-RU"/>
        </w:rPr>
        <w:t>内在“我”</w:t>
      </w:r>
      <w:r w:rsidR="002C6C64" w:rsidRPr="00E236F4">
        <w:rPr>
          <w:lang w:val="ru-RU"/>
        </w:rPr>
        <w:t>感到</w:t>
      </w:r>
      <w:r>
        <w:rPr>
          <w:lang w:val="ru-RU"/>
        </w:rPr>
        <w:t>厌恶，</w:t>
      </w:r>
      <w:r w:rsidR="002C6C64" w:rsidRPr="00E236F4">
        <w:rPr>
          <w:lang w:val="ru-RU"/>
        </w:rPr>
        <w:t>诱惑就会持续存在。一旦</w:t>
      </w:r>
      <w:r>
        <w:rPr>
          <w:lang w:val="ru-RU"/>
        </w:rPr>
        <w:t>内在</w:t>
      </w:r>
      <w:r w:rsidR="002C6C64" w:rsidRPr="00E236F4">
        <w:rPr>
          <w:lang w:val="ru-RU"/>
        </w:rPr>
        <w:t>“我”令你感到厌恶，基督就会前来相助，诱惑便会消散。</w:t>
      </w:r>
    </w:p>
    <w:p w14:paraId="7DF424D7"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长老，我恳求上帝帮助我摆脱在与姐妹们相处时的那种嚣张态度，但尚未看到成效。</w:t>
      </w:r>
    </w:p>
    <w:p w14:paraId="711C3879" w14:textId="77777777" w:rsidR="00BA44CB" w:rsidRDefault="00BA44CB" w:rsidP="008F333A">
      <w:pPr>
        <w:rPr>
          <w:lang w:val="ru-RU"/>
        </w:rPr>
      </w:pPr>
      <w:r>
        <w:rPr>
          <w:lang w:val="ru-RU"/>
        </w:rPr>
        <w:tab/>
      </w:r>
      <w:r w:rsidR="002C6C64" w:rsidRPr="00E236F4">
        <w:rPr>
          <w:lang w:val="ru-RU"/>
        </w:rPr>
        <w:t>——当一个人精进修行并祷告，却未见成效时，这意味着他内心要么已经滋生了自私和骄傲，要么具有骄傲的倾向。自私和骄傲会阻碍神圣的恩典作为对祷告的回应而降临。 仁慈的上帝会赐予我们在祷告中所求的一切——只要我们心中怀有谦卑，并意识到自身的罪性。</w:t>
      </w:r>
    </w:p>
    <w:p w14:paraId="686F6FC5" w14:textId="77777777" w:rsidR="00BA44CB" w:rsidRDefault="00BA44CB" w:rsidP="008F333A">
      <w:pPr>
        <w:rPr>
          <w:lang w:val="ru-RU"/>
        </w:rPr>
      </w:pPr>
      <w:r>
        <w:rPr>
          <w:lang w:val="ru-RU"/>
        </w:rPr>
        <w:tab/>
      </w:r>
      <w:r w:rsidR="002C6C64" w:rsidRPr="00E236F4">
        <w:rPr>
          <w:lang w:val="ru-RU"/>
        </w:rPr>
        <w:t>——长老，我满怀痛苦地恳求上帝解救我脱离某种具体的软弱，我正在与之斗争，试图将其根除……但因为我的骄傲，上帝没有帮助我。我该怎么办？</w:t>
      </w:r>
    </w:p>
    <w:p w14:paraId="67F006B9" w14:textId="2F33C585" w:rsidR="00BA44CB" w:rsidRDefault="00BA44CB" w:rsidP="008F333A">
      <w:pPr>
        <w:rPr>
          <w:lang w:val="ru-RU"/>
        </w:rPr>
      </w:pPr>
      <w:r>
        <w:rPr>
          <w:lang w:val="ru-RU"/>
        </w:rPr>
        <w:tab/>
      </w:r>
      <w:r w:rsidR="002C6C64" w:rsidRPr="00E236F4">
        <w:rPr>
          <w:lang w:val="ru-RU"/>
        </w:rPr>
        <w:t>——首先，向神求饶。说：“我的神啊，我心中存有骄傲，是我自己阻碍了祢的帮助降临。但我恳求：请启迪我，帮助我明白究竟该做什么，该如何克服自己的软弱。</w:t>
      </w:r>
      <w:r>
        <w:rPr>
          <w:lang w:val="ru-RU"/>
        </w:rPr>
        <w:t>”</w:t>
      </w:r>
      <w:r w:rsidR="002C6C64" w:rsidRPr="00E236F4">
        <w:rPr>
          <w:lang w:val="ru-RU"/>
        </w:rPr>
        <w:t xml:space="preserve"> 一旦你承认自己内心有骄傲，正是因为这个原因，这种情欲才一直缠绕着你，那么上帝就会立刻让你知道，原因何在，你软弱的起点在哪里，以及该如何与之抗争以将其根除。</w:t>
      </w:r>
    </w:p>
    <w:p w14:paraId="08AE2D49" w14:textId="77777777" w:rsidR="00BA44CB" w:rsidRDefault="00BA44CB" w:rsidP="008F333A">
      <w:pPr>
        <w:rPr>
          <w:lang w:val="ru-RU"/>
        </w:rPr>
      </w:pPr>
      <w:r>
        <w:rPr>
          <w:lang w:val="ru-RU"/>
        </w:rPr>
        <w:tab/>
      </w:r>
      <w:r w:rsidR="002C6C64" w:rsidRPr="00E236F4">
        <w:rPr>
          <w:lang w:val="ru-RU"/>
        </w:rPr>
        <w:t>——长老，祈祷时应该抱持怎样的心态？</w:t>
      </w:r>
    </w:p>
    <w:p w14:paraId="224A9033" w14:textId="77777777" w:rsidR="00BA44CB" w:rsidRDefault="00BA44CB" w:rsidP="008F333A">
      <w:pPr>
        <w:rPr>
          <w:lang w:val="ru-RU"/>
        </w:rPr>
      </w:pPr>
      <w:r>
        <w:rPr>
          <w:lang w:val="ru-RU"/>
        </w:rPr>
        <w:tab/>
      </w:r>
      <w:r w:rsidR="008F333A">
        <w:rPr>
          <w:lang w:val="ru-RU"/>
        </w:rPr>
        <w:t>——</w:t>
      </w:r>
      <w:r w:rsidR="002C6C64" w:rsidRPr="00E236F4">
        <w:rPr>
          <w:lang w:val="ru-RU"/>
        </w:rPr>
        <w:t>要怀着谦卑的心态。那样，上帝就会帮助你。谦卑的人没有自己的意志，他顺服上帝的旨意，并遵守祂的诫命。因此，上帝才会垂听他的祷告，并赐予他天上的祝福。一个人越是聆听上帝，仁慈的上帝就越是聆听他。</w:t>
      </w:r>
    </w:p>
    <w:p w14:paraId="61502988" w14:textId="77777777" w:rsidR="00BA44CB" w:rsidRDefault="00BA44CB" w:rsidP="008F333A">
      <w:pPr>
        <w:rPr>
          <w:lang w:val="ru-RU"/>
        </w:rPr>
      </w:pPr>
    </w:p>
    <w:p w14:paraId="13D4CEE7" w14:textId="77777777" w:rsidR="00BA44CB" w:rsidRDefault="002C6C64" w:rsidP="00531246">
      <w:pPr>
        <w:pStyle w:val="Heading4"/>
        <w:rPr>
          <w:lang w:val="ru-RU"/>
        </w:rPr>
      </w:pPr>
      <w:bookmarkStart w:id="34" w:name="_Toc196716742"/>
      <w:bookmarkStart w:id="35" w:name="_Toc242628774"/>
      <w:r w:rsidRPr="00E236F4">
        <w:rPr>
          <w:lang w:val="ru-RU"/>
        </w:rPr>
        <w:lastRenderedPageBreak/>
        <w:t>祈祷需要坚持和耐心</w:t>
      </w:r>
      <w:bookmarkEnd w:id="34"/>
      <w:bookmarkEnd w:id="35"/>
    </w:p>
    <w:p w14:paraId="3A65ED3D" w14:textId="16D3646E" w:rsidR="00BA44CB" w:rsidRDefault="002C6C64" w:rsidP="00531246">
      <w:pPr>
        <w:ind w:firstLine="720"/>
        <w:rPr>
          <w:lang w:val="ru-RU"/>
        </w:rPr>
      </w:pPr>
      <w:r w:rsidRPr="00E236F4">
        <w:rPr>
          <w:lang w:val="ru-RU"/>
        </w:rPr>
        <w:t>——长老，有时我会向神提出某个具体的请求。但什么也没发生，于是我不禁自问：“神是否听见了我的祷告？</w:t>
      </w:r>
      <w:r w:rsidR="00BA44CB">
        <w:rPr>
          <w:lang w:val="ru-RU"/>
        </w:rPr>
        <w:t>”</w:t>
      </w:r>
    </w:p>
    <w:p w14:paraId="78EFBB65" w14:textId="78667079" w:rsidR="00BA44CB" w:rsidRDefault="00BA44CB" w:rsidP="008F333A">
      <w:pPr>
        <w:rPr>
          <w:lang w:val="ru-RU"/>
        </w:rPr>
      </w:pPr>
      <w:r>
        <w:rPr>
          <w:lang w:val="ru-RU"/>
        </w:rPr>
        <w:tab/>
        <w:t>——</w:t>
      </w:r>
      <w:r w:rsidR="002C6C64" w:rsidRPr="00E236F4">
        <w:rPr>
          <w:lang w:val="ru-RU"/>
        </w:rPr>
        <w:t>这种“是否听见了</w:t>
      </w:r>
      <w:r>
        <w:rPr>
          <w:lang w:val="ru-RU"/>
        </w:rPr>
        <w:t>？</w:t>
      </w:r>
      <w:r w:rsidR="002C6C64" w:rsidRPr="00E236F4">
        <w:rPr>
          <w:lang w:val="ru-RU"/>
        </w:rPr>
        <w:t>”的疑问，意味着你对上帝的爱产生了怀疑。而一旦怀疑祂的爱，你就等于一手向祂提出请求</w:t>
      </w:r>
      <w:r w:rsidR="008F333A">
        <w:rPr>
          <w:lang w:val="ru-RU"/>
        </w:rPr>
        <w:t>，</w:t>
      </w:r>
      <w:r w:rsidR="002C6C64" w:rsidRPr="00E236F4">
        <w:rPr>
          <w:lang w:val="ru-RU"/>
        </w:rPr>
        <w:t>另一手却立刻又把它收回。这样一来，你就</w:t>
      </w:r>
      <w:r>
        <w:rPr>
          <w:lang w:val="ru-RU"/>
        </w:rPr>
        <w:t>失去了“</w:t>
      </w:r>
      <w:r w:rsidR="002C6C64" w:rsidRPr="00E236F4">
        <w:rPr>
          <w:lang w:val="ru-RU"/>
        </w:rPr>
        <w:t>优先被</w:t>
      </w:r>
      <w:r>
        <w:rPr>
          <w:lang w:val="ru-RU"/>
        </w:rPr>
        <w:t>应允”</w:t>
      </w:r>
      <w:r w:rsidR="002C6C64" w:rsidRPr="00E236F4">
        <w:rPr>
          <w:lang w:val="ru-RU"/>
        </w:rPr>
        <w:t>的权利</w:t>
      </w:r>
      <w:r>
        <w:rPr>
          <w:lang w:val="ru-RU"/>
        </w:rPr>
        <w:t>。</w:t>
      </w:r>
    </w:p>
    <w:p w14:paraId="1AF42A76" w14:textId="77777777" w:rsidR="00BA44CB" w:rsidRDefault="00BA44CB" w:rsidP="008F333A">
      <w:pPr>
        <w:rPr>
          <w:lang w:val="ru-RU"/>
        </w:rPr>
      </w:pPr>
      <w:r>
        <w:rPr>
          <w:lang w:val="ru-RU"/>
        </w:rPr>
        <w:tab/>
      </w:r>
      <w:r w:rsidR="002C6C64" w:rsidRPr="00E236F4">
        <w:rPr>
          <w:lang w:val="ru-RU"/>
        </w:rPr>
        <w:t>——长老，当我向上帝祈求某事却未能立即得到时，是否应该坚持不懈地继续祈求？</w:t>
      </w:r>
    </w:p>
    <w:p w14:paraId="233A7151" w14:textId="0531012A" w:rsidR="00BA44CB" w:rsidRDefault="00BA44CB" w:rsidP="008F333A">
      <w:pPr>
        <w:rPr>
          <w:lang w:val="ru-RU"/>
        </w:rPr>
      </w:pPr>
      <w:r>
        <w:rPr>
          <w:lang w:val="ru-RU"/>
        </w:rPr>
        <w:tab/>
      </w:r>
      <w:r w:rsidR="002C6C64" w:rsidRPr="00E236F4">
        <w:rPr>
          <w:lang w:val="ru-RU"/>
        </w:rPr>
        <w:t>——是的，需要。要坚持不懈。毕竟，当我们去某个机构向官员提出请求时，有时不得不表现出坚持，才能如愿以偿。“求您帮帮我，”我们会说</w:t>
      </w:r>
      <w:r>
        <w:rPr>
          <w:lang w:val="ru-RU"/>
        </w:rPr>
        <w:t>，“</w:t>
      </w:r>
      <w:r w:rsidR="002C6C64" w:rsidRPr="00E236F4">
        <w:rPr>
          <w:lang w:val="ru-RU"/>
        </w:rPr>
        <w:t>否则我不会离开这里</w:t>
      </w:r>
      <w:r>
        <w:rPr>
          <w:lang w:val="ru-RU"/>
        </w:rPr>
        <w:t>。”</w:t>
      </w:r>
      <w:r w:rsidR="002C6C64" w:rsidRPr="00E236F4">
        <w:rPr>
          <w:lang w:val="ru-RU"/>
        </w:rPr>
        <w:t xml:space="preserve"> 因此，在祈祷中也需要 坚持：你还记得迦南妇人是多么坚持地向基督求助吗？</w:t>
      </w:r>
      <w:r w:rsidR="001A5E24">
        <w:rPr>
          <w:rStyle w:val="FootnoteReference"/>
          <w:lang w:val="ru-RU"/>
        </w:rPr>
        <w:footnoteReference w:id="14"/>
      </w:r>
      <w:r w:rsidR="001A5E24" w:rsidRPr="001A5E24">
        <w:rPr>
          <w:lang w:val="ru-RU"/>
        </w:rPr>
        <w:t xml:space="preserve"> </w:t>
      </w:r>
      <w:r w:rsidR="002C6C64" w:rsidRPr="00E236F4">
        <w:rPr>
          <w:lang w:val="ru-RU"/>
        </w:rPr>
        <w:t>而福音书中那位向不义的法官求助的寡妇，同样也是坚持不懈的。</w:t>
      </w:r>
      <w:r w:rsidR="001A5E24">
        <w:rPr>
          <w:rStyle w:val="FootnoteReference"/>
          <w:lang w:val="ru-RU"/>
        </w:rPr>
        <w:footnoteReference w:id="15"/>
      </w:r>
    </w:p>
    <w:p w14:paraId="3D85E549" w14:textId="77777777" w:rsidR="00BA44CB" w:rsidRDefault="00BA44CB" w:rsidP="008F333A">
      <w:pPr>
        <w:rPr>
          <w:lang w:val="ru-RU"/>
        </w:rPr>
      </w:pPr>
      <w:r>
        <w:rPr>
          <w:lang w:val="ru-RU"/>
        </w:rPr>
        <w:tab/>
      </w:r>
      <w:r w:rsidR="002C6C64" w:rsidRPr="00E236F4">
        <w:rPr>
          <w:lang w:val="ru-RU"/>
        </w:rPr>
        <w:t>——不过，长老，如果时间一天天过去，我的祈求却得不到回应，我就会感到沮丧。</w:t>
      </w:r>
    </w:p>
    <w:p w14:paraId="6549B3A6" w14:textId="4157D1F3" w:rsidR="00BA44CB" w:rsidRDefault="00BA44CB" w:rsidP="008F333A">
      <w:pPr>
        <w:rPr>
          <w:lang w:val="ru-RU"/>
        </w:rPr>
      </w:pPr>
      <w:r>
        <w:rPr>
          <w:lang w:val="ru-RU"/>
        </w:rPr>
        <w:tab/>
      </w:r>
      <w:r w:rsidR="002C6C64" w:rsidRPr="00E236F4">
        <w:rPr>
          <w:lang w:val="ru-RU"/>
        </w:rPr>
        <w:t>——在祷告中求告时，我们必须耐心等待。有一次，我的眼睛肿了起来，还剧烈疼痛。我三次走到至圣圣母的圣像前，恳求她治愈我，好让我能在晚上诵读《诗篇》。 我用圣像前油灯里的圣油涂抹患病的眼睛，但眼睛依然疼痛。几天后情况变得更糟：眼睛不仅疼痛，还越来越肿。就这样过了两周。那时，我怀着十分羞怯的心情，再次走到至圣童贞圣母的圣像前，说道： “圣母，请原谅我，但我还要再打扰您一次</w:t>
      </w:r>
      <w:r>
        <w:rPr>
          <w:lang w:val="ru-RU"/>
        </w:rPr>
        <w:t>。</w:t>
      </w:r>
      <w:r w:rsidR="002C6C64" w:rsidRPr="00E236F4">
        <w:rPr>
          <w:lang w:val="ru-RU"/>
        </w:rPr>
        <w:t>”我再次用圣灯里的油涂抹眼睛，症状立刻就消失了。你以为至圣童贞女玛利亚在我第一次求祂时，就不能立刻治愈我吗？当然可以。 但祂知道一些我不知道的事情，所以让我受了一段时间的苦。所以你也应当谦卑地祈求，并耐心等待。带着信仰、痛苦、坚持和耐心所作的祈祷</w:t>
      </w:r>
      <w:r w:rsidR="008F333A">
        <w:rPr>
          <w:lang w:val="ru-RU"/>
        </w:rPr>
        <w:t>，</w:t>
      </w:r>
      <w:r w:rsidR="002C6C64" w:rsidRPr="00E236F4">
        <w:rPr>
          <w:lang w:val="ru-RU"/>
        </w:rPr>
        <w:t>终会被应允——当然，前提是所求之事对我们有益。</w:t>
      </w:r>
    </w:p>
    <w:p w14:paraId="158AC71A" w14:textId="577DDB38" w:rsidR="00BA44CB" w:rsidRPr="00846B18" w:rsidRDefault="00BA44CB" w:rsidP="008F333A">
      <w:pPr>
        <w:rPr>
          <w:lang w:val="ru-RU"/>
        </w:rPr>
      </w:pPr>
    </w:p>
    <w:p w14:paraId="7448C3F7" w14:textId="77777777" w:rsidR="00E3603A" w:rsidRPr="00846B18" w:rsidRDefault="00E3603A" w:rsidP="008F333A">
      <w:pPr>
        <w:rPr>
          <w:lang w:val="ru-RU"/>
        </w:rPr>
      </w:pPr>
    </w:p>
    <w:p w14:paraId="33C2EFE3" w14:textId="285C5D08" w:rsidR="00BA44CB" w:rsidRDefault="00846B18" w:rsidP="00E3603A">
      <w:pPr>
        <w:pStyle w:val="Heading3"/>
        <w:rPr>
          <w:lang w:val="ru-RU"/>
        </w:rPr>
      </w:pPr>
      <w:bookmarkStart w:id="36" w:name="_Toc196716743"/>
      <w:bookmarkStart w:id="37" w:name="_Toc242628775"/>
      <w:r>
        <w:rPr>
          <w:lang w:val="ru-RU"/>
        </w:rPr>
        <w:t>第四</w:t>
      </w:r>
      <w:r w:rsidR="00E3603A" w:rsidRPr="00E236F4">
        <w:rPr>
          <w:lang w:val="ru-RU"/>
        </w:rPr>
        <w:t xml:space="preserve">章。 </w:t>
      </w:r>
      <w:r w:rsidR="00E3603A" w:rsidRPr="00846B18">
        <w:rPr>
          <w:lang w:val="ru-RU"/>
        </w:rPr>
        <w:br/>
      </w:r>
      <w:r w:rsidR="00E3603A" w:rsidRPr="00E236F4">
        <w:rPr>
          <w:lang w:val="ru-RU"/>
        </w:rPr>
        <w:t>关于如何为与上帝的交通做准备</w:t>
      </w:r>
      <w:bookmarkEnd w:id="36"/>
      <w:bookmarkEnd w:id="37"/>
    </w:p>
    <w:p w14:paraId="4DC7E3B3" w14:textId="77777777" w:rsidR="00BA44CB" w:rsidRDefault="00BA44CB" w:rsidP="008F333A">
      <w:pPr>
        <w:rPr>
          <w:lang w:val="ru-RU"/>
        </w:rPr>
      </w:pPr>
    </w:p>
    <w:p w14:paraId="5EAA81AE" w14:textId="77777777" w:rsidR="00BA44CB" w:rsidRDefault="002C6C64" w:rsidP="0046557E">
      <w:pPr>
        <w:pStyle w:val="Heading4"/>
        <w:rPr>
          <w:lang w:val="ru-RU"/>
        </w:rPr>
      </w:pPr>
      <w:bookmarkStart w:id="38" w:name="_Toc196716744"/>
      <w:bookmarkStart w:id="39" w:name="_Toc242628776"/>
      <w:r w:rsidRPr="00E236F4">
        <w:rPr>
          <w:lang w:val="ru-RU"/>
        </w:rPr>
        <w:t>向基督作谦卑的忏悔</w:t>
      </w:r>
      <w:bookmarkEnd w:id="38"/>
      <w:bookmarkEnd w:id="39"/>
    </w:p>
    <w:p w14:paraId="44A0A038" w14:textId="08772A9D" w:rsidR="00BA44CB" w:rsidRDefault="002C6C64" w:rsidP="00E3603A">
      <w:pPr>
        <w:ind w:firstLine="720"/>
        <w:rPr>
          <w:lang w:val="ru-RU"/>
        </w:rPr>
      </w:pPr>
      <w:r w:rsidRPr="00E236F4">
        <w:rPr>
          <w:lang w:val="ru-RU"/>
        </w:rPr>
        <w:t>长老，祷告前需要做哪些准备？</w:t>
      </w:r>
    </w:p>
    <w:p w14:paraId="73E0271F" w14:textId="5FB66D67" w:rsidR="00BA44CB" w:rsidRDefault="00BA44CB" w:rsidP="008F333A">
      <w:pPr>
        <w:rPr>
          <w:lang w:val="ru-RU"/>
        </w:rPr>
      </w:pPr>
      <w:r>
        <w:rPr>
          <w:lang w:val="ru-RU"/>
        </w:rPr>
        <w:tab/>
      </w:r>
      <w:r w:rsidR="002C6C64" w:rsidRPr="00E236F4">
        <w:rPr>
          <w:lang w:val="ru-RU"/>
        </w:rPr>
        <w:t>——这与准备领受圣体圣事相似。毕竟，领受基督的圣体圣事是与神结合，而祈祷则是与神交通。领受圣体时，我们接纳基督进入内心，神的恩典便临到我们身上。 而在祈祷中，我们不断与基督交流，同样也领受神圣的恩典</w:t>
      </w:r>
      <w:r w:rsidR="008F333A">
        <w:rPr>
          <w:lang w:val="ru-RU"/>
        </w:rPr>
        <w:t>——</w:t>
      </w:r>
      <w:r w:rsidR="002C6C64" w:rsidRPr="00E236F4">
        <w:rPr>
          <w:lang w:val="ru-RU"/>
        </w:rPr>
        <w:t>只是方式不同。与基督交流并领受神圣的恩典</w:t>
      </w:r>
      <w:r w:rsidR="008F333A">
        <w:rPr>
          <w:lang w:val="ru-RU"/>
        </w:rPr>
        <w:t>，</w:t>
      </w:r>
      <w:r w:rsidR="002C6C64" w:rsidRPr="00E236F4">
        <w:rPr>
          <w:lang w:val="ru-RU"/>
        </w:rPr>
        <w:t>难道还不够吗？在领圣体时，我们领受基督的圣体和圣血；而在祈祷中，我们与上帝交流。 领圣体之前，必须向神父忏悔。同样，在开始祈祷之前</w:t>
      </w:r>
      <w:r w:rsidR="008F333A">
        <w:rPr>
          <w:lang w:val="ru-RU"/>
        </w:rPr>
        <w:t>——</w:t>
      </w:r>
      <w:r w:rsidR="002C6C64" w:rsidRPr="00E236F4">
        <w:rPr>
          <w:lang w:val="ru-RU"/>
        </w:rPr>
        <w:t>换言</w:t>
      </w:r>
      <w:r w:rsidR="008F333A">
        <w:rPr>
          <w:lang w:val="ru-RU"/>
        </w:rPr>
        <w:t>之</w:t>
      </w:r>
      <w:r w:rsidR="002C6C64" w:rsidRPr="00E236F4">
        <w:rPr>
          <w:lang w:val="ru-RU"/>
        </w:rPr>
        <w:t>，在开始与上帝交通之前——也需要向基督作谦卑的忏悔。在开始祈祷之前，人应当谦卑地承认：“主啊，我的行为实在很糟糕…</w:t>
      </w:r>
      <w:r w:rsidR="002C6C64" w:rsidRPr="00E236F4">
        <w:rPr>
          <w:lang w:val="ru-RU"/>
        </w:rPr>
        <w:lastRenderedPageBreak/>
        <w:t>…我满是罪过和情欲…… 我甚至不配让您将目光投向我，但我仍恳求您：请帮助我。”通过向基督作这样的谦卑忏悔，神圣的恩典便降临于人，他便开始与上帝交流。</w:t>
      </w:r>
    </w:p>
    <w:p w14:paraId="4C923FCE" w14:textId="5220CA88" w:rsidR="00BA44CB" w:rsidRDefault="00BA44CB" w:rsidP="008F333A">
      <w:pPr>
        <w:rPr>
          <w:lang w:val="ru-RU"/>
        </w:rPr>
      </w:pPr>
      <w:r>
        <w:rPr>
          <w:lang w:val="ru-RU"/>
        </w:rPr>
        <w:tab/>
      </w:r>
      <w:r w:rsidR="002C6C64" w:rsidRPr="00E236F4">
        <w:rPr>
          <w:lang w:val="ru-RU"/>
        </w:rPr>
        <w:t>如果人不悔改，也不谦卑地向神认罪，那么他将永远处于失序的状态。而这种失序将成为一道高墙，阻碍他与神交通。 那扇门将始终紧闭，灵魂也无法获得安息。但如果人说：“我犯了罪，我的上帝</w:t>
      </w:r>
      <w:r>
        <w:rPr>
          <w:lang w:val="ru-RU"/>
        </w:rPr>
        <w:t>”，</w:t>
      </w:r>
      <w:r w:rsidR="002C6C64" w:rsidRPr="00E236F4">
        <w:rPr>
          <w:lang w:val="ru-RU"/>
        </w:rPr>
        <w:t>那堵墙就会倒塌，或者更确切地说，是上帝亲自打开那扇门，人便会领受与祂交通的恩典。</w:t>
      </w:r>
    </w:p>
    <w:p w14:paraId="3BBDA774" w14:textId="49CBEE96" w:rsidR="00E3603A" w:rsidRPr="00846B18" w:rsidRDefault="00BA44CB" w:rsidP="008F333A">
      <w:pPr>
        <w:rPr>
          <w:lang w:val="ru-RU"/>
        </w:rPr>
      </w:pPr>
      <w:r>
        <w:rPr>
          <w:lang w:val="ru-RU"/>
        </w:rPr>
        <w:tab/>
      </w:r>
      <w:r w:rsidR="002C6C64" w:rsidRPr="00E236F4">
        <w:rPr>
          <w:lang w:val="ru-RU"/>
        </w:rPr>
        <w:t>——长老，我在</w:t>
      </w:r>
      <w:r>
        <w:rPr>
          <w:lang w:val="ru-RU"/>
        </w:rPr>
        <w:t>《</w:t>
      </w:r>
      <w:r w:rsidR="002C6C64" w:rsidRPr="00E236F4">
        <w:rPr>
          <w:lang w:val="ru-RU"/>
        </w:rPr>
        <w:t>灵梯</w:t>
      </w:r>
      <w:r>
        <w:rPr>
          <w:lang w:val="ru-RU"/>
        </w:rPr>
        <w:t>》</w:t>
      </w:r>
      <w:r w:rsidR="002C6C64" w:rsidRPr="00E236F4">
        <w:rPr>
          <w:lang w:val="ru-RU"/>
        </w:rPr>
        <w:t>中读到，起身祷告时，应当身着那般服饰，就像人准备觐见君王时所穿的那样。</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这是什么样的衣服呢？</w:t>
      </w:r>
    </w:p>
    <w:p w14:paraId="47E1A94E" w14:textId="72893AA7" w:rsidR="00BA44CB" w:rsidRDefault="00BA44CB" w:rsidP="008F333A">
      <w:pPr>
        <w:rPr>
          <w:lang w:val="ru-RU"/>
        </w:rPr>
      </w:pPr>
      <w:r>
        <w:rPr>
          <w:lang w:val="ru-RU"/>
        </w:rPr>
        <w:tab/>
      </w:r>
      <w:r w:rsidR="002C6C64" w:rsidRPr="00E236F4">
        <w:rPr>
          <w:lang w:val="ru-RU"/>
        </w:rPr>
        <w:t>——在上帝面前谦卑自己，并恳切地请求宽恕过犯——这就是那件“衣裳”。你要说：“我的上帝，我是个忘恩负义的人，我对你犯下了如此大的过错，我让你伤心了……请原谅我！”但不要只是走过场，而要怀着内心的痛悔说出这些话。 现在明白了吗？与上帝交谈时，该穿上怎样的“衣裳”？如果缺少这件</w:t>
      </w:r>
      <w:r w:rsidR="008F333A">
        <w:rPr>
          <w:lang w:val="ru-RU"/>
        </w:rPr>
        <w:t>“衣裳”——</w:t>
      </w:r>
      <w:r w:rsidR="002C6C64" w:rsidRPr="00E236F4">
        <w:rPr>
          <w:lang w:val="ru-RU"/>
        </w:rPr>
        <w:t>即痛悔之心，那么当你起身祷告时，就仿佛在对上帝说：“嗨，最近怎么样？这世上有什么新鲜事吗？”毕竟，哪怕是 ，我们对他们犯了错，也必须请求原谅！ 那么，为我们的日常过犯向神求饶，岂不是更为重要吗！</w:t>
      </w:r>
    </w:p>
    <w:p w14:paraId="6DE7E2C9" w14:textId="77777777" w:rsidR="00BA44CB" w:rsidRDefault="00BA44CB" w:rsidP="008F333A">
      <w:pPr>
        <w:rPr>
          <w:lang w:val="ru-RU"/>
        </w:rPr>
      </w:pPr>
      <w:r>
        <w:rPr>
          <w:lang w:val="ru-RU"/>
        </w:rPr>
        <w:tab/>
      </w:r>
      <w:r w:rsidR="002C6C64" w:rsidRPr="00E236F4">
        <w:rPr>
          <w:lang w:val="ru-RU"/>
        </w:rPr>
        <w:t>——那么，长老，我需要回想自己每天所犯的那些过错吗？</w:t>
      </w:r>
    </w:p>
    <w:p w14:paraId="6310A592" w14:textId="6DBACAE3" w:rsidR="00BA44CB" w:rsidRDefault="00BA44CB" w:rsidP="008F333A">
      <w:pPr>
        <w:rPr>
          <w:lang w:val="ru-RU"/>
        </w:rPr>
      </w:pPr>
      <w:r>
        <w:rPr>
          <w:lang w:val="ru-RU"/>
        </w:rPr>
        <w:tab/>
      </w:r>
      <w:r w:rsidR="002C6C64" w:rsidRPr="00E236F4">
        <w:rPr>
          <w:lang w:val="ru-RU"/>
        </w:rPr>
        <w:t>——首先，为白天所犯的具体过错向上帝求饶。然后，反思自己究竟有多么罪孽深重。这样做，你会谦卑下来，之后再开始向上帝祈求你所需要的事物。 站起来祷告时，我先用福音书中税吏的话作为开场白：“神啊，可怜我这个罪人吧。”</w:t>
      </w:r>
      <w:r w:rsidR="00E3603A">
        <w:rPr>
          <w:rStyle w:val="FootnoteReference"/>
          <w:lang w:val="ru-RU"/>
        </w:rPr>
        <w:footnoteReference w:id="17"/>
      </w:r>
      <w:r w:rsidR="002C6C64" w:rsidRPr="00E236F4">
        <w:rPr>
          <w:lang w:val="ru-RU"/>
        </w:rPr>
        <w:t xml:space="preserve"> 我轻声重复这些话几次，然后诵念耶稣祷文。</w:t>
      </w:r>
    </w:p>
    <w:p w14:paraId="4A6460ED" w14:textId="2186E858" w:rsidR="00BA44CB" w:rsidRDefault="00BA44CB" w:rsidP="008F333A">
      <w:pPr>
        <w:rPr>
          <w:lang w:val="ru-RU"/>
        </w:rPr>
      </w:pPr>
      <w:r>
        <w:rPr>
          <w:lang w:val="ru-RU"/>
        </w:rPr>
        <w:tab/>
      </w:r>
      <w:r w:rsidR="002C6C64" w:rsidRPr="00E236F4">
        <w:rPr>
          <w:lang w:val="ru-RU"/>
        </w:rPr>
        <w:t>有一次，我求上帝教我如何祷告。于是我得见异象：一个正在祷告的少年，约十七岁。哦，他使我彻底痛悔！……他哭得多么伤心，祷告得多么虔诚！…… 我既惊讶又震撼。他以忏悔开始祷告：“我多么忘恩负义，多么无可救药……——接着又说</w:t>
      </w:r>
      <w:r w:rsidR="008F333A">
        <w:rPr>
          <w:lang w:val="ru-RU"/>
        </w:rPr>
        <w:t>：</w:t>
      </w:r>
      <w:r w:rsidR="002C6C64" w:rsidRPr="00E236F4">
        <w:rPr>
          <w:lang w:val="ru-RU"/>
        </w:rPr>
        <w:t>——我的上帝！我竟是这样的罪人！……若非祢帮助我，我怎能改过自新？！”——然后才开始向上帝祈求他所需的事。</w:t>
      </w:r>
    </w:p>
    <w:p w14:paraId="7258F221" w14:textId="77777777" w:rsidR="00BA44CB" w:rsidRDefault="00BA44CB" w:rsidP="008F333A">
      <w:pPr>
        <w:rPr>
          <w:lang w:val="ru-RU"/>
        </w:rPr>
      </w:pPr>
      <w:r>
        <w:rPr>
          <w:lang w:val="ru-RU"/>
        </w:rPr>
        <w:tab/>
      </w:r>
      <w:r w:rsidR="002C6C64" w:rsidRPr="00E236F4">
        <w:rPr>
          <w:lang w:val="ru-RU"/>
        </w:rPr>
        <w:t>——长老，我祷告时，思绪常常被具体的过犯所分散，无法集中精神。</w:t>
      </w:r>
    </w:p>
    <w:p w14:paraId="35549130" w14:textId="54596D50" w:rsidR="00BA44CB" w:rsidRDefault="00BA44CB" w:rsidP="008F333A">
      <w:pPr>
        <w:rPr>
          <w:lang w:val="ru-RU"/>
        </w:rPr>
      </w:pPr>
      <w:r>
        <w:rPr>
          <w:lang w:val="ru-RU"/>
        </w:rPr>
        <w:tab/>
      </w:r>
      <w:r w:rsidR="002C6C64" w:rsidRPr="00E236F4">
        <w:rPr>
          <w:lang w:val="ru-RU"/>
        </w:rPr>
        <w:t>——我们不是说好了吗：反省自己并忏悔过错应该在祈祷开始之前，而不是在祈祷过程中。 在祈祷时回想自己具体在哪些方面、如何跌倒，这已不是自我省察，而是与魔鬼的闲聊。这本该在祈祷前进行：思考我们哪里出了问题，确定目标，将心灵的武器对准目标，并命令自己：“开火！</w:t>
      </w:r>
      <w:r>
        <w:rPr>
          <w:lang w:val="ru-RU"/>
        </w:rPr>
        <w:t>”</w:t>
      </w:r>
    </w:p>
    <w:p w14:paraId="64D6B71B" w14:textId="77777777" w:rsidR="00BA44CB" w:rsidRDefault="00BA44CB" w:rsidP="008F333A">
      <w:pPr>
        <w:rPr>
          <w:lang w:val="ru-RU"/>
        </w:rPr>
      </w:pPr>
    </w:p>
    <w:p w14:paraId="304A6BB3" w14:textId="34AEADD8" w:rsidR="00BA44CB" w:rsidRDefault="00BA44CB" w:rsidP="0046557E">
      <w:pPr>
        <w:pStyle w:val="Heading4"/>
        <w:rPr>
          <w:lang w:val="ru-RU"/>
        </w:rPr>
      </w:pPr>
      <w:bookmarkStart w:id="40" w:name="_Toc196716745"/>
      <w:bookmarkStart w:id="41" w:name="_Toc242628777"/>
      <w:r>
        <w:rPr>
          <w:lang w:val="ru-RU"/>
        </w:rPr>
        <w:t>“</w:t>
      </w:r>
      <w:r w:rsidR="002C6C64" w:rsidRPr="00E236F4">
        <w:rPr>
          <w:lang w:val="ru-RU"/>
        </w:rPr>
        <w:t>先与</w:t>
      </w:r>
      <w:r>
        <w:rPr>
          <w:lang w:val="ru-RU"/>
        </w:rPr>
        <w:t>人和解”</w:t>
      </w:r>
      <w:bookmarkEnd w:id="40"/>
      <w:bookmarkEnd w:id="41"/>
    </w:p>
    <w:p w14:paraId="340ADFF0" w14:textId="1C3B76D4" w:rsidR="00BA44CB" w:rsidRDefault="002C6C64" w:rsidP="00E3603A">
      <w:pPr>
        <w:ind w:firstLine="720"/>
        <w:rPr>
          <w:lang w:val="ru-RU"/>
        </w:rPr>
      </w:pPr>
      <w:r w:rsidRPr="00E236F4">
        <w:rPr>
          <w:lang w:val="ru-RU"/>
        </w:rPr>
        <w:t>——长老，如果我不是故意犯错，而是因疏忽大意，自己却没有察觉呢？毕竟在这种情况下，我无法意识到自己让姐妹伤心了，也不知该向她道歉。这样一来，我与上帝的祷告联系会不会中断？</w:t>
      </w:r>
    </w:p>
    <w:p w14:paraId="5754F4DE" w14:textId="77777777" w:rsidR="00BA44CB" w:rsidRDefault="00BA44CB" w:rsidP="008F333A">
      <w:pPr>
        <w:rPr>
          <w:lang w:val="ru-RU"/>
        </w:rPr>
      </w:pPr>
      <w:r>
        <w:rPr>
          <w:lang w:val="ru-RU"/>
        </w:rPr>
        <w:tab/>
      </w:r>
      <w:r w:rsidR="002C6C64" w:rsidRPr="00E236F4">
        <w:rPr>
          <w:lang w:val="ru-RU"/>
        </w:rPr>
        <w:t>——为了不失去与上帝的联系并获得安宁，要时刻警醒。保持一种时刻准备战斗的状态。这是为了察觉</w:t>
      </w:r>
      <w:r w:rsidR="002C6C64" w:rsidRPr="00E236F4">
        <w:rPr>
          <w:lang w:val="ru-RU"/>
        </w:rPr>
        <w:lastRenderedPageBreak/>
        <w:t>自己的过错、忏悔并请求宽恕。如果不这样做，那么……是的，你在祈祷时可能会感受到某种喜乐——但这种喜乐并非属灵的。 你的灵魂将无法展开灵性的翅膀，飞向天堂。唯有与上帝保持联系的人，才能飞向天堂。</w:t>
      </w:r>
    </w:p>
    <w:p w14:paraId="638E705E" w14:textId="77777777" w:rsidR="00BA44CB" w:rsidRDefault="00BA44CB" w:rsidP="008F333A">
      <w:pPr>
        <w:rPr>
          <w:lang w:val="ru-RU"/>
        </w:rPr>
      </w:pPr>
      <w:r>
        <w:rPr>
          <w:lang w:val="ru-RU"/>
        </w:rPr>
        <w:tab/>
      </w:r>
      <w:r w:rsidR="008F333A">
        <w:rPr>
          <w:lang w:val="ru-RU"/>
        </w:rPr>
        <w:t>——</w:t>
      </w:r>
      <w:r w:rsidR="002C6C64" w:rsidRPr="00E236F4">
        <w:rPr>
          <w:lang w:val="ru-RU"/>
        </w:rPr>
        <w:t>有时，长老，我在祷告前会感到内心有些激动、不安……</w:t>
      </w:r>
    </w:p>
    <w:p w14:paraId="2C0B8E34" w14:textId="77777777" w:rsidR="00BA44CB" w:rsidRDefault="00BA44CB" w:rsidP="008F333A">
      <w:pPr>
        <w:rPr>
          <w:lang w:val="ru-RU"/>
        </w:rPr>
      </w:pPr>
      <w:r>
        <w:rPr>
          <w:lang w:val="ru-RU"/>
        </w:rPr>
        <w:tab/>
      </w:r>
      <w:r w:rsidR="002C6C64" w:rsidRPr="00E236F4">
        <w:rPr>
          <w:lang w:val="ru-RU"/>
        </w:rPr>
        <w:t>——如果你感到内心的不安或心怀怨恨，要知道，你一定让某位姐妹伤心了。正因如此，你才会感到内疚。向那位姐妹请求原谅，不安便会消散。</w:t>
      </w:r>
    </w:p>
    <w:p w14:paraId="156F4903" w14:textId="77777777" w:rsidR="00BA44CB" w:rsidRDefault="00BA44CB" w:rsidP="008F333A">
      <w:pPr>
        <w:rPr>
          <w:lang w:val="ru-RU"/>
        </w:rPr>
      </w:pPr>
      <w:r>
        <w:rPr>
          <w:lang w:val="ru-RU"/>
        </w:rPr>
        <w:tab/>
      </w:r>
      <w:r w:rsidR="002C6C64" w:rsidRPr="00E236F4">
        <w:rPr>
          <w:lang w:val="ru-RU"/>
        </w:rPr>
        <w:t>——长老，难道不能通过祈祷驱散这种不安吗？非得请求原谅不可吗？</w:t>
      </w:r>
    </w:p>
    <w:p w14:paraId="02B0CB3E" w14:textId="77777777" w:rsidR="00BA44CB" w:rsidRDefault="00BA44CB" w:rsidP="008F333A">
      <w:pPr>
        <w:rPr>
          <w:lang w:val="ru-RU"/>
        </w:rPr>
      </w:pPr>
      <w:r>
        <w:rPr>
          <w:lang w:val="ru-RU"/>
        </w:rPr>
        <w:tab/>
      </w:r>
      <w:r w:rsidR="008F333A">
        <w:rPr>
          <w:lang w:val="ru-RU"/>
        </w:rPr>
        <w:t>—</w:t>
      </w:r>
      <w:r w:rsidR="002C6C64" w:rsidRPr="00E236F4">
        <w:rPr>
          <w:lang w:val="ru-RU"/>
        </w:rPr>
        <w:t xml:space="preserve"> 嗯，如果你让姐妹伤了心，仅靠祈祷是无法解决问题的。必须去找那位姐妹，向她鞠躬并请求原谅。如果你不向她鞠一次躬，即使在静室里鞠三百次躬也没用。如果你不对那个你伤了心的人表现出谦卑，不向她承认自己的</w:t>
      </w:r>
      <w:r w:rsidR="008F333A">
        <w:rPr>
          <w:lang w:val="ru-RU"/>
        </w:rPr>
        <w:t>过错</w:t>
      </w:r>
      <w:r w:rsidR="002C6C64" w:rsidRPr="00E236F4">
        <w:rPr>
          <w:lang w:val="ru-RU"/>
        </w:rPr>
        <w:t>——那就毫无意义。</w:t>
      </w:r>
    </w:p>
    <w:p w14:paraId="331D8B84" w14:textId="3C5EE9DF" w:rsidR="00BA44CB" w:rsidRDefault="00BA44CB" w:rsidP="008F333A">
      <w:pPr>
        <w:rPr>
          <w:lang w:val="ru-RU"/>
        </w:rPr>
      </w:pPr>
      <w:r>
        <w:rPr>
          <w:lang w:val="ru-RU"/>
        </w:rPr>
        <w:tab/>
      </w:r>
      <w:r w:rsidR="002C6C64" w:rsidRPr="00E236F4">
        <w:rPr>
          <w:lang w:val="ru-RU"/>
        </w:rPr>
        <w:t>《福音书》上说</w:t>
      </w:r>
      <w:r w:rsidR="008F333A">
        <w:rPr>
          <w:lang w:val="ru-RU"/>
        </w:rPr>
        <w:t>：“</w:t>
      </w:r>
      <w:r w:rsidR="002C6C64" w:rsidRPr="00E236F4">
        <w:rPr>
          <w:lang w:val="ru-RU"/>
        </w:rPr>
        <w:t>先与你的弟兄和好</w:t>
      </w:r>
      <w:r w:rsidR="00E3603A">
        <w:rPr>
          <w:rStyle w:val="FootnoteReference"/>
          <w:lang w:val="ru-RU"/>
        </w:rPr>
        <w:footnoteReference w:id="18"/>
      </w:r>
      <w:r w:rsidR="00E3603A" w:rsidRPr="00E3603A">
        <w:rPr>
          <w:lang w:val="ru-RU"/>
        </w:rPr>
        <w:t xml:space="preserve"> </w:t>
      </w:r>
      <w:r w:rsidR="002C6C64" w:rsidRPr="00E236F4">
        <w:rPr>
          <w:lang w:val="ru-RU"/>
        </w:rPr>
        <w:t>。”只有这样，</w:t>
      </w:r>
    </w:p>
    <w:p w14:paraId="7CF2B36D" w14:textId="77777777" w:rsidR="00BA44CB" w:rsidRDefault="00BA44CB" w:rsidP="008F333A">
      <w:pPr>
        <w:rPr>
          <w:lang w:val="ru-RU"/>
        </w:rPr>
      </w:pPr>
      <w:r>
        <w:rPr>
          <w:lang w:val="ru-RU"/>
        </w:rPr>
        <w:tab/>
      </w:r>
      <w:r w:rsidR="002C6C64" w:rsidRPr="00E236F4">
        <w:rPr>
          <w:lang w:val="ru-RU"/>
        </w:rPr>
        <w:t>才可献上你的供物。唯一的例外是：当你为得罪某位修女而深感悔恨，并决心向她求饶，却无法找到她时。如果你下定决心要在第一时间向那位修女求饶，你的祈祷就会被上帝接纳。</w:t>
      </w:r>
    </w:p>
    <w:p w14:paraId="5D0BF682" w14:textId="77777777" w:rsidR="00BA44CB" w:rsidRDefault="00BA44CB" w:rsidP="008F333A">
      <w:pPr>
        <w:rPr>
          <w:lang w:val="ru-RU"/>
        </w:rPr>
      </w:pPr>
      <w:r>
        <w:rPr>
          <w:lang w:val="ru-RU"/>
        </w:rPr>
        <w:tab/>
      </w:r>
      <w:r w:rsidR="008F333A">
        <w:rPr>
          <w:lang w:val="ru-RU"/>
        </w:rPr>
        <w:t>——</w:t>
      </w:r>
      <w:r w:rsidR="002C6C64" w:rsidRPr="00E236F4">
        <w:rPr>
          <w:lang w:val="ru-RU"/>
        </w:rPr>
        <w:t>长老，有时我会和某个姐妹吵架，之后回到自己的小室里，心情就会平静下来，甚至能祷告。但后来这个姐妹又出现在我面前，我的心——噢！——对她就变得如此刻薄！……我甚至特意避免和她碰面。</w:t>
      </w:r>
    </w:p>
    <w:p w14:paraId="407D0843" w14:textId="12E0A179" w:rsidR="00BA44CB" w:rsidRDefault="00BA44CB" w:rsidP="008F333A">
      <w:pPr>
        <w:rPr>
          <w:lang w:val="ru-RU"/>
        </w:rPr>
      </w:pPr>
      <w:r>
        <w:rPr>
          <w:lang w:val="ru-RU"/>
        </w:rPr>
        <w:tab/>
      </w:r>
      <w:r w:rsidR="002C6C64" w:rsidRPr="00E236F4">
        <w:rPr>
          <w:lang w:val="ru-RU"/>
        </w:rPr>
        <w:t>——我实在无法理解这一点。你和修女吵架了，之后却若无其事地回到小</w:t>
      </w:r>
      <w:r>
        <w:rPr>
          <w:lang w:val="ru-RU"/>
        </w:rPr>
        <w:t>室里“平静下来”</w:t>
      </w:r>
      <w:r w:rsidR="002C6C64" w:rsidRPr="00E236F4">
        <w:rPr>
          <w:lang w:val="ru-RU"/>
        </w:rPr>
        <w:t>？如果你不先向她鞠躬并请求原谅，你又怎么可能平静下来，又怎么能祷告呢？ 但假设，在静室祈祷后，你确实感受到了上帝的平安。那么你的心就会变得柔软。如果心真的柔软了，你就会不再刻意回避与姐姐的相遇，而是主动走向她，寻求这份上帝的</w:t>
      </w:r>
      <w:r w:rsidR="008F333A">
        <w:rPr>
          <w:lang w:val="ru-RU"/>
        </w:rPr>
        <w:t>祝福</w:t>
      </w:r>
      <w:r w:rsidR="002C6C64" w:rsidRPr="00E236F4">
        <w:rPr>
          <w:lang w:val="ru-RU"/>
        </w:rPr>
        <w:t>——即向姐姐请求原谅的机会。</w:t>
      </w:r>
    </w:p>
    <w:p w14:paraId="74CFD41B" w14:textId="77777777" w:rsidR="00BA44CB" w:rsidRDefault="00BA44CB" w:rsidP="008F333A">
      <w:pPr>
        <w:rPr>
          <w:lang w:val="ru-RU"/>
        </w:rPr>
      </w:pPr>
      <w:r>
        <w:rPr>
          <w:lang w:val="ru-RU"/>
        </w:rPr>
        <w:tab/>
      </w:r>
      <w:r w:rsidR="002C6C64" w:rsidRPr="00E236F4">
        <w:rPr>
          <w:lang w:val="ru-RU"/>
        </w:rPr>
        <w:t>——或许，长老，我只是自以为是，所以才能祷告？</w:t>
      </w:r>
    </w:p>
    <w:p w14:paraId="07E68ADD" w14:textId="54B97500" w:rsidR="00BA44CB" w:rsidRDefault="00BA44CB" w:rsidP="008F333A">
      <w:pPr>
        <w:rPr>
          <w:lang w:val="ru-RU"/>
        </w:rPr>
      </w:pPr>
      <w:r>
        <w:rPr>
          <w:lang w:val="ru-RU"/>
        </w:rPr>
        <w:tab/>
      </w:r>
      <w:r w:rsidR="008F333A">
        <w:rPr>
          <w:lang w:val="ru-RU"/>
        </w:rPr>
        <w:t>——</w:t>
      </w:r>
      <w:r w:rsidR="002C6C64" w:rsidRPr="00E236F4">
        <w:rPr>
          <w:lang w:val="ru-RU"/>
        </w:rPr>
        <w:t>你自己想想，这会是怎样的祈祷呢？只有当一个人自责，并对邻人说：“请原谅我</w:t>
      </w:r>
      <w:r>
        <w:rPr>
          <w:lang w:val="ru-RU"/>
        </w:rPr>
        <w:t>，</w:t>
      </w:r>
      <w:r w:rsidR="002C6C64" w:rsidRPr="00E236F4">
        <w:rPr>
          <w:lang w:val="ru-RU"/>
        </w:rPr>
        <w:t>并赐福于我</w:t>
      </w:r>
      <w:r>
        <w:rPr>
          <w:lang w:val="ru-RU"/>
        </w:rPr>
        <w:t>”，</w:t>
      </w:r>
      <w:r w:rsidR="002C6C64" w:rsidRPr="00E236F4">
        <w:rPr>
          <w:lang w:val="ru-RU"/>
        </w:rPr>
        <w:t>上帝的恩典才会降临于他，他才能与上帝建立联系。</w:t>
      </w:r>
    </w:p>
    <w:p w14:paraId="285FB2FE" w14:textId="77777777" w:rsidR="00BA44CB" w:rsidRDefault="00BA44CB" w:rsidP="008F333A">
      <w:pPr>
        <w:rPr>
          <w:lang w:val="ru-RU"/>
        </w:rPr>
      </w:pPr>
    </w:p>
    <w:p w14:paraId="30C24643" w14:textId="12ACE00C" w:rsidR="00BA44CB" w:rsidRDefault="002C6C64" w:rsidP="0046557E">
      <w:pPr>
        <w:pStyle w:val="Heading4"/>
        <w:rPr>
          <w:lang w:val="ru-RU"/>
        </w:rPr>
      </w:pPr>
      <w:bookmarkStart w:id="42" w:name="_Toc196716746"/>
      <w:bookmarkStart w:id="43" w:name="_Toc242628778"/>
      <w:r w:rsidRPr="00E236F4">
        <w:rPr>
          <w:lang w:val="ru-RU"/>
        </w:rPr>
        <w:t>祈祷就是</w:t>
      </w:r>
      <w:r w:rsidR="008F333A">
        <w:rPr>
          <w:lang w:val="ru-RU"/>
        </w:rPr>
        <w:t>“</w:t>
      </w:r>
      <w:r w:rsidRPr="00E236F4">
        <w:rPr>
          <w:lang w:val="ru-RU"/>
        </w:rPr>
        <w:t>末日审判前的审判</w:t>
      </w:r>
      <w:r w:rsidR="00BA44CB">
        <w:rPr>
          <w:lang w:val="ru-RU"/>
        </w:rPr>
        <w:t>”</w:t>
      </w:r>
      <w:bookmarkEnd w:id="42"/>
      <w:bookmarkEnd w:id="43"/>
    </w:p>
    <w:p w14:paraId="45D4AEF3" w14:textId="5E8F0B0F" w:rsidR="00BA44CB" w:rsidRDefault="008F333A" w:rsidP="00E3603A">
      <w:pPr>
        <w:ind w:firstLine="720"/>
        <w:rPr>
          <w:lang w:val="ru-RU"/>
        </w:rPr>
      </w:pPr>
      <w:r>
        <w:rPr>
          <w:lang w:val="ru-RU"/>
        </w:rPr>
        <w:t>—</w:t>
      </w:r>
      <w:r w:rsidR="002C6C64" w:rsidRPr="00E236F4">
        <w:rPr>
          <w:lang w:val="ru-RU"/>
        </w:rPr>
        <w:t xml:space="preserve"> 长老，圣约翰·克里索斯托姆曾说，祈祷是“末日审判前的</w:t>
      </w:r>
      <w:r w:rsidR="00BA44CB">
        <w:rPr>
          <w:lang w:val="ru-RU"/>
        </w:rPr>
        <w:t>审判”。</w:t>
      </w:r>
      <w:r w:rsidR="00E3603A">
        <w:rPr>
          <w:rStyle w:val="FootnoteReference"/>
          <w:lang w:val="ru-RU"/>
        </w:rPr>
        <w:footnoteReference w:id="19"/>
      </w:r>
    </w:p>
    <w:p w14:paraId="3CFF9EE9" w14:textId="270F8F74" w:rsidR="00BA44CB" w:rsidRDefault="00BA44CB" w:rsidP="008F333A">
      <w:pPr>
        <w:rPr>
          <w:lang w:val="ru-RU"/>
        </w:rPr>
      </w:pPr>
      <w:r>
        <w:rPr>
          <w:lang w:val="ru-RU"/>
        </w:rPr>
        <w:tab/>
      </w:r>
      <w:r w:rsidR="008F333A">
        <w:rPr>
          <w:lang w:val="ru-RU"/>
        </w:rPr>
        <w:t>——</w:t>
      </w:r>
      <w:r w:rsidR="002C6C64" w:rsidRPr="00E236F4">
        <w:rPr>
          <w:lang w:val="ru-RU"/>
        </w:rPr>
        <w:t>确实如此。当一个人正确地祈祷时，他的祈祷</w:t>
      </w:r>
      <w:r>
        <w:rPr>
          <w:lang w:val="ru-RU"/>
        </w:rPr>
        <w:t>便是“末日审判前的审判”</w:t>
      </w:r>
      <w:r w:rsidR="002C6C64" w:rsidRPr="00E236F4">
        <w:rPr>
          <w:lang w:val="ru-RU"/>
        </w:rPr>
        <w:t xml:space="preserve">。如果一个灵性健康的人在开始祈祷时，心中感到愤懑，他就会去寻找原因。他会自问：“我为什么会有这种感觉？ </w:t>
      </w:r>
      <w:r>
        <w:rPr>
          <w:lang w:val="ru-RU"/>
        </w:rPr>
        <w:t>“</w:t>
      </w:r>
      <w:r w:rsidR="002C6C64" w:rsidRPr="00E236F4">
        <w:rPr>
          <w:lang w:val="ru-RU"/>
        </w:rPr>
        <w:t>难道是我自己的行为伤害了弟兄？还是我曾论断过谁，或是因疏忽而没有摒弃那论断的念头？也许我曾沉溺于骄傲的念头？又或者我内心存有任性，导致我无法与上帝保持联结？</w:t>
      </w:r>
      <w:r>
        <w:rPr>
          <w:lang w:val="ru-RU"/>
        </w:rPr>
        <w:t>”</w:t>
      </w:r>
    </w:p>
    <w:p w14:paraId="0F26539E" w14:textId="77777777" w:rsidR="00BA44CB" w:rsidRDefault="00BA44CB" w:rsidP="008F333A">
      <w:pPr>
        <w:rPr>
          <w:lang w:val="ru-RU"/>
        </w:rPr>
      </w:pPr>
      <w:r>
        <w:rPr>
          <w:lang w:val="ru-RU"/>
        </w:rPr>
        <w:tab/>
      </w:r>
      <w:r w:rsidR="002C6C64" w:rsidRPr="00E236F4">
        <w:rPr>
          <w:lang w:val="ru-RU"/>
        </w:rPr>
        <w:t>——那么，长老，如果他这样自问自答，却依然在自己身上找不到任何原因呢……</w:t>
      </w:r>
    </w:p>
    <w:p w14:paraId="5D361394" w14:textId="77777777" w:rsidR="00BA44CB" w:rsidRDefault="00BA44CB" w:rsidP="008F333A">
      <w:pPr>
        <w:rPr>
          <w:lang w:val="ru-RU"/>
        </w:rPr>
      </w:pPr>
      <w:r>
        <w:rPr>
          <w:lang w:val="ru-RU"/>
        </w:rPr>
        <w:lastRenderedPageBreak/>
        <w:tab/>
      </w:r>
      <w:r w:rsidR="002C6C64" w:rsidRPr="00E236F4">
        <w:rPr>
          <w:lang w:val="ru-RU"/>
        </w:rPr>
        <w:t>——绝无可能。他身上肯定发生过类似的事情！如果能更仔细地翻查记忆的档案，对自己进行一番调查，就会找到证据，从而明白自己的过错所在。</w:t>
      </w:r>
    </w:p>
    <w:p w14:paraId="544F619C" w14:textId="47504C2C" w:rsidR="00BA44CB" w:rsidRDefault="00BA44CB" w:rsidP="008F333A">
      <w:pPr>
        <w:rPr>
          <w:lang w:val="ru-RU"/>
        </w:rPr>
      </w:pPr>
      <w:r>
        <w:rPr>
          <w:lang w:val="ru-RU"/>
        </w:rPr>
        <w:tab/>
      </w:r>
      <w:r w:rsidR="002C6C64" w:rsidRPr="00E236F4">
        <w:rPr>
          <w:lang w:val="ru-RU"/>
        </w:rPr>
        <w:t>——长老，您所</w:t>
      </w:r>
      <w:r>
        <w:rPr>
          <w:lang w:val="ru-RU"/>
        </w:rPr>
        <w:t>说的“自我审视”</w:t>
      </w:r>
      <w:r w:rsidR="002C6C64" w:rsidRPr="00E236F4">
        <w:rPr>
          <w:lang w:val="ru-RU"/>
        </w:rPr>
        <w:t>是指什么？仅仅向上帝忏悔自己的罪过还不够吗？</w:t>
      </w:r>
    </w:p>
    <w:p w14:paraId="56F2439B" w14:textId="724553D1" w:rsidR="00BA44CB" w:rsidRDefault="00BA44CB" w:rsidP="008F333A">
      <w:pPr>
        <w:rPr>
          <w:lang w:val="ru-RU"/>
        </w:rPr>
      </w:pPr>
      <w:r>
        <w:rPr>
          <w:lang w:val="ru-RU"/>
        </w:rPr>
        <w:tab/>
      </w:r>
      <w:r w:rsidR="002C6C64" w:rsidRPr="00E236F4">
        <w:rPr>
          <w:lang w:val="ru-RU"/>
        </w:rPr>
        <w:t>——如果连自己都不知道犯了什么错，他还能忏悔什么呢？当然，首先需要对自己进行</w:t>
      </w:r>
      <w:r>
        <w:rPr>
          <w:lang w:val="ru-RU"/>
        </w:rPr>
        <w:t>“调查”</w:t>
      </w:r>
      <w:r w:rsidR="002C6C64" w:rsidRPr="00E236F4">
        <w:rPr>
          <w:lang w:val="ru-RU"/>
        </w:rPr>
        <w:t>：审讯、勘查犯罪现场、鉴定…… 倘若他依然一无所获，那就让他行两三次叩拜礼，跪下来说道：“我的上帝，我肯定在某事上犯了罪。请启迪</w:t>
      </w:r>
      <w:r w:rsidR="008F333A">
        <w:rPr>
          <w:lang w:val="ru-RU"/>
        </w:rPr>
        <w:t>我——</w:t>
      </w:r>
      <w:r w:rsidR="002C6C64" w:rsidRPr="00E236F4">
        <w:rPr>
          <w:lang w:val="ru-RU"/>
        </w:rPr>
        <w:t>究竟是哪一件事？”一旦他这样说，谦卑之心便会立刻驱散诱惑的迷雾，他便会看清事情发生的缘由。 我想说的是，当上帝看到人的谦卑时，祂便会赐予他恩典。而被恩典照亮的人，能清楚地看到自己犯了什么罪，并获得悔改的机会。</w:t>
      </w:r>
    </w:p>
    <w:p w14:paraId="16D7700C" w14:textId="77777777" w:rsidR="00BA44CB" w:rsidRDefault="00BA44CB" w:rsidP="008F333A">
      <w:pPr>
        <w:rPr>
          <w:lang w:val="ru-RU"/>
        </w:rPr>
      </w:pPr>
      <w:r>
        <w:rPr>
          <w:lang w:val="ru-RU"/>
        </w:rPr>
        <w:tab/>
      </w:r>
      <w:r w:rsidR="002C6C64" w:rsidRPr="00E236F4">
        <w:rPr>
          <w:lang w:val="ru-RU"/>
        </w:rPr>
        <w:t>——长老，什么能帮助我们与上帝保持恒久的联系？</w:t>
      </w:r>
    </w:p>
    <w:p w14:paraId="48458274" w14:textId="77777777" w:rsidR="00BA44CB" w:rsidRDefault="00BA44CB" w:rsidP="008F333A">
      <w:pPr>
        <w:rPr>
          <w:lang w:val="ru-RU"/>
        </w:rPr>
      </w:pPr>
      <w:r>
        <w:rPr>
          <w:lang w:val="ru-RU"/>
        </w:rPr>
        <w:tab/>
      </w:r>
      <w:r w:rsidR="002C6C64" w:rsidRPr="00E236F4">
        <w:rPr>
          <w:lang w:val="ru-RU"/>
        </w:rPr>
        <w:t>——心灵的平安大有裨益。当心灵安宁时，祈祷便自然流淌。因此，绝不可对任何人怀有恶意。 如果你确实对某人产生了恶念，那就向修道院院长忏悔。驱散一切其他恶念，用善念取代它们。毕竟，善念为祈祷扫清了道路——这样，祈祷便能顺畅地向前推进。</w:t>
      </w:r>
    </w:p>
    <w:p w14:paraId="7DCDC340" w14:textId="77777777" w:rsidR="00BA44CB" w:rsidRDefault="00BA44CB" w:rsidP="008F333A">
      <w:pPr>
        <w:rPr>
          <w:lang w:val="ru-RU"/>
        </w:rPr>
      </w:pPr>
    </w:p>
    <w:p w14:paraId="79D7A329" w14:textId="77777777" w:rsidR="00BA44CB" w:rsidRDefault="00BA44CB" w:rsidP="008F333A">
      <w:pPr>
        <w:rPr>
          <w:lang w:val="ru-RU"/>
        </w:rPr>
      </w:pPr>
    </w:p>
    <w:p w14:paraId="40C4B873" w14:textId="017FF286" w:rsidR="00BA44CB" w:rsidRDefault="008D7874" w:rsidP="008D7874">
      <w:pPr>
        <w:pStyle w:val="Heading2"/>
        <w:rPr>
          <w:lang w:val="ru-RU"/>
        </w:rPr>
      </w:pPr>
      <w:bookmarkStart w:id="44" w:name="_Toc196716747"/>
      <w:bookmarkStart w:id="45" w:name="_Toc242628779"/>
      <w:r w:rsidRPr="00846B18">
        <w:rPr>
          <w:lang w:val="ru-RU"/>
        </w:rPr>
        <w:t>第二</w:t>
      </w:r>
      <w:r w:rsidRPr="00E236F4">
        <w:rPr>
          <w:lang w:val="ru-RU"/>
        </w:rPr>
        <w:t xml:space="preserve">部分。 </w:t>
      </w:r>
      <w:r w:rsidRPr="00846B18">
        <w:rPr>
          <w:lang w:val="ru-RU"/>
        </w:rPr>
        <w:br/>
      </w:r>
      <w:r w:rsidRPr="00E236F4">
        <w:rPr>
          <w:lang w:val="ru-RU"/>
        </w:rPr>
        <w:t>为祈祷而奋斗</w:t>
      </w:r>
      <w:bookmarkEnd w:id="44"/>
      <w:bookmarkEnd w:id="45"/>
    </w:p>
    <w:p w14:paraId="26FC97D1" w14:textId="5E412472" w:rsidR="00BA44CB" w:rsidRDefault="002C6C64" w:rsidP="008F333A">
      <w:pPr>
        <w:rPr>
          <w:lang w:val="ru-RU"/>
        </w:rPr>
      </w:pPr>
      <w:r w:rsidRPr="00E236F4">
        <w:rPr>
          <w:lang w:val="ru-RU"/>
        </w:rPr>
        <w:t>“体验过上帝伟大祝福的人，其心灵会变得更加坚强、充满热忱，甚至能够达到不间断祈祷的境界</w:t>
      </w:r>
      <w:r w:rsidR="00BA44CB">
        <w:rPr>
          <w:lang w:val="ru-RU"/>
        </w:rPr>
        <w:t>。”</w:t>
      </w:r>
    </w:p>
    <w:p w14:paraId="47BBF204" w14:textId="77777777" w:rsidR="00BA44CB" w:rsidRDefault="00BA44CB" w:rsidP="008F333A">
      <w:pPr>
        <w:rPr>
          <w:lang w:val="ru-RU"/>
        </w:rPr>
      </w:pPr>
    </w:p>
    <w:p w14:paraId="29953642" w14:textId="4358FBAD" w:rsidR="00BA44CB" w:rsidRDefault="00BA44CB" w:rsidP="008F333A">
      <w:pPr>
        <w:rPr>
          <w:lang w:val="ru-RU"/>
        </w:rPr>
      </w:pPr>
    </w:p>
    <w:p w14:paraId="0FA11F6C" w14:textId="72F4A6A4" w:rsidR="00BA44CB" w:rsidRDefault="008D7874" w:rsidP="008D7874">
      <w:pPr>
        <w:pStyle w:val="Heading3"/>
        <w:rPr>
          <w:lang w:val="ru-RU"/>
        </w:rPr>
      </w:pPr>
      <w:bookmarkStart w:id="46" w:name="_Toc196716748"/>
      <w:bookmarkStart w:id="47" w:name="_Toc242628780"/>
      <w:r w:rsidRPr="00846B18">
        <w:rPr>
          <w:lang w:val="ru-RU"/>
        </w:rPr>
        <w:t>第一</w:t>
      </w:r>
      <w:r w:rsidRPr="00E236F4">
        <w:rPr>
          <w:lang w:val="ru-RU"/>
        </w:rPr>
        <w:t>章</w:t>
      </w:r>
      <w:r w:rsidR="002C6C64" w:rsidRPr="00E236F4">
        <w:rPr>
          <w:lang w:val="ru-RU"/>
        </w:rPr>
        <w:t xml:space="preserve">。 </w:t>
      </w:r>
      <w:r w:rsidRPr="00846B18">
        <w:rPr>
          <w:lang w:val="ru-RU"/>
        </w:rPr>
        <w:br/>
      </w:r>
      <w:r w:rsidR="002C6C64" w:rsidRPr="00E236F4">
        <w:rPr>
          <w:lang w:val="ru-RU"/>
        </w:rPr>
        <w:t>关于祷告中的困难</w:t>
      </w:r>
      <w:bookmarkEnd w:id="46"/>
      <w:bookmarkEnd w:id="47"/>
    </w:p>
    <w:p w14:paraId="19D87A4F" w14:textId="77777777" w:rsidR="00BA44CB" w:rsidRDefault="00BA44CB" w:rsidP="008F333A">
      <w:pPr>
        <w:rPr>
          <w:lang w:val="ru-RU"/>
        </w:rPr>
      </w:pPr>
    </w:p>
    <w:p w14:paraId="3A443EDE" w14:textId="4B40B002" w:rsidR="00BA44CB" w:rsidRDefault="002C6C64" w:rsidP="0046557E">
      <w:pPr>
        <w:pStyle w:val="Heading4"/>
        <w:rPr>
          <w:lang w:val="ru-RU"/>
        </w:rPr>
      </w:pPr>
      <w:bookmarkStart w:id="48" w:name="_Toc196716749"/>
      <w:bookmarkStart w:id="49" w:name="_Toc242628781"/>
      <w:r w:rsidRPr="00E236F4">
        <w:rPr>
          <w:lang w:val="ru-RU"/>
        </w:rPr>
        <w:t>消沉</w:t>
      </w:r>
      <w:r w:rsidR="008D7874">
        <w:rPr>
          <w:rStyle w:val="FootnoteReference"/>
          <w:lang w:val="ru-RU"/>
        </w:rPr>
        <w:footnoteReference w:id="20"/>
      </w:r>
      <w:r w:rsidR="008D7874" w:rsidRPr="008D7874">
        <w:rPr>
          <w:lang w:val="ru-RU"/>
        </w:rPr>
        <w:t xml:space="preserve"> </w:t>
      </w:r>
      <w:r w:rsidRPr="00E236F4">
        <w:rPr>
          <w:lang w:val="ru-RU"/>
        </w:rPr>
        <w:t>会使人一事无成</w:t>
      </w:r>
      <w:bookmarkEnd w:id="48"/>
      <w:bookmarkEnd w:id="49"/>
    </w:p>
    <w:p w14:paraId="74E5D771" w14:textId="20D8DA87" w:rsidR="00BA44CB" w:rsidRDefault="002C6C64" w:rsidP="008F333A">
      <w:pPr>
        <w:rPr>
          <w:lang w:val="ru-RU"/>
        </w:rPr>
      </w:pPr>
      <w:r w:rsidRPr="00E236F4">
        <w:rPr>
          <w:lang w:val="ru-RU"/>
        </w:rPr>
        <w:t>长老，沮丧与懒散有什么区别？</w:t>
      </w:r>
    </w:p>
    <w:p w14:paraId="59200BC5" w14:textId="77777777" w:rsidR="00BA44CB" w:rsidRDefault="00BA44CB" w:rsidP="008F333A">
      <w:pPr>
        <w:rPr>
          <w:lang w:val="ru-RU"/>
        </w:rPr>
      </w:pPr>
      <w:r>
        <w:rPr>
          <w:lang w:val="ru-RU"/>
        </w:rPr>
        <w:tab/>
      </w:r>
      <w:r w:rsidR="002C6C64" w:rsidRPr="00E236F4">
        <w:rPr>
          <w:lang w:val="ru-RU"/>
        </w:rPr>
        <w:t>——消沉是一种灵性的抑郁，而懈怠则涉及灵魂与肉体。愿上帝保佑我们既不陷入前者，也不陷入后者。有时，消沉与懈怠的病症会侵袭那些具备深厚灵性生活基础的人，即那些性情细腻、追求美德的人。</w:t>
      </w:r>
    </w:p>
    <w:p w14:paraId="2904D884" w14:textId="77777777" w:rsidR="00BA44CB" w:rsidRDefault="00BA44CB" w:rsidP="008F333A">
      <w:pPr>
        <w:rPr>
          <w:lang w:val="ru-RU"/>
        </w:rPr>
      </w:pPr>
      <w:r>
        <w:rPr>
          <w:lang w:val="ru-RU"/>
        </w:rPr>
        <w:lastRenderedPageBreak/>
        <w:tab/>
      </w:r>
      <w:r w:rsidR="002C6C64" w:rsidRPr="00E236F4">
        <w:rPr>
          <w:lang w:val="ru-RU"/>
        </w:rPr>
        <w:t>对于心胸宽广的人，魔鬼造成的伤害并不大。但如果诱惑严重扰乱了敏感之人的心绪，他随后便会陷入消沉。为了在自己内心找到力量，重新启动自己的灵性引擎，他必须找出心绪不宁的原因，并在灵性层面上加以解决。 看啊，这样的伤口绝不能任其未愈！否则，日后你将一路绊倒跌落。</w:t>
      </w:r>
    </w:p>
    <w:p w14:paraId="589B630B" w14:textId="77777777" w:rsidR="00BA44CB" w:rsidRDefault="00BA44CB" w:rsidP="008F333A">
      <w:pPr>
        <w:rPr>
          <w:lang w:val="ru-RU"/>
        </w:rPr>
      </w:pPr>
      <w:r>
        <w:rPr>
          <w:lang w:val="ru-RU"/>
        </w:rPr>
        <w:tab/>
      </w:r>
      <w:r w:rsidR="002C6C64" w:rsidRPr="00E236F4">
        <w:rPr>
          <w:lang w:val="ru-RU"/>
        </w:rPr>
        <w:t>心灵的崩溃过了一段时间后会导致身体的崩溃，使人变得一事无成。与此同时，医学却无法弄清疾病的根源。而且，又该如何找到它呢？这个原因在显微镜下也看不出来，罪魁祸首是灵性上的“微生物”。你知道有多少心地善良、情感细腻的人因此变得一事无成吗！</w:t>
      </w:r>
    </w:p>
    <w:p w14:paraId="0AE97281" w14:textId="25D10E79" w:rsidR="00BA44CB" w:rsidRDefault="00BA44CB" w:rsidP="008F333A">
      <w:pPr>
        <w:rPr>
          <w:lang w:val="ru-RU"/>
        </w:rPr>
      </w:pPr>
      <w:r>
        <w:rPr>
          <w:lang w:val="ru-RU"/>
        </w:rPr>
        <w:tab/>
      </w:r>
      <w:r w:rsidR="002C6C64" w:rsidRPr="00E236F4">
        <w:rPr>
          <w:lang w:val="ru-RU"/>
        </w:rPr>
        <w:t>——长老，我感到如此疲惫，以至于完全无法履行我的修道规则。</w:t>
      </w:r>
      <w:r w:rsidR="008D7874">
        <w:rPr>
          <w:rStyle w:val="FootnoteReference"/>
          <w:lang w:val="ru-RU"/>
        </w:rPr>
        <w:footnoteReference w:id="21"/>
      </w:r>
      <w:r w:rsidR="002C6C64" w:rsidRPr="00E236F4">
        <w:rPr>
          <w:lang w:val="ru-RU"/>
        </w:rPr>
        <w:t xml:space="preserve"> 这是因为疲劳，还是因为懈怠呢？</w:t>
      </w:r>
    </w:p>
    <w:p w14:paraId="7A576729" w14:textId="15583085" w:rsidR="00BA44CB" w:rsidRDefault="00BA44CB" w:rsidP="008F333A">
      <w:pPr>
        <w:rPr>
          <w:lang w:val="ru-RU"/>
        </w:rPr>
      </w:pPr>
      <w:r>
        <w:rPr>
          <w:lang w:val="ru-RU"/>
        </w:rPr>
        <w:tab/>
      </w:r>
      <w:r w:rsidR="008F333A">
        <w:rPr>
          <w:lang w:val="ru-RU"/>
        </w:rPr>
        <w:t>——</w:t>
      </w:r>
      <w:r w:rsidR="002C6C64" w:rsidRPr="00E236F4">
        <w:rPr>
          <w:lang w:val="ru-RU"/>
        </w:rPr>
        <w:t>你还记得吗：“因我许多的罪，我的身体衰弱，我的灵魂也衰弱了</w:t>
      </w:r>
      <w:r w:rsidR="008D7874" w:rsidRPr="008D7874">
        <w:rPr>
          <w:lang w:val="ru-RU"/>
        </w:rPr>
        <w:t>？</w:t>
      </w:r>
      <w:r>
        <w:rPr>
          <w:lang w:val="ru-RU"/>
        </w:rPr>
        <w:t>”</w:t>
      </w:r>
      <w:r w:rsidR="008D7874">
        <w:rPr>
          <w:rStyle w:val="FootnoteReference"/>
          <w:lang w:val="ru-RU"/>
        </w:rPr>
        <w:footnoteReference w:id="22"/>
      </w:r>
      <w:r w:rsidR="002C6C64" w:rsidRPr="00E236F4">
        <w:rPr>
          <w:lang w:val="ru-RU"/>
        </w:rPr>
        <w:t xml:space="preserve"> 你并非身体疲惫，而是心灵崩溃。但这比身体疲惫更危险。 心灵崩溃的人会</w:t>
      </w:r>
      <w:r>
        <w:rPr>
          <w:lang w:val="ru-RU"/>
        </w:rPr>
        <w:t>“</w:t>
      </w:r>
      <w:r w:rsidR="002C6C64" w:rsidRPr="00E236F4">
        <w:rPr>
          <w:lang w:val="ru-RU"/>
        </w:rPr>
        <w:t>松动</w:t>
      </w:r>
      <w:r>
        <w:rPr>
          <w:lang w:val="ru-RU"/>
        </w:rPr>
        <w:t>”、</w:t>
      </w:r>
      <w:r w:rsidR="002C6C64" w:rsidRPr="00E236F4">
        <w:rPr>
          <w:lang w:val="ru-RU"/>
        </w:rPr>
        <w:t>“散架</w:t>
      </w:r>
      <w:r>
        <w:rPr>
          <w:lang w:val="ru-RU"/>
        </w:rPr>
        <w:t>”，</w:t>
      </w:r>
      <w:r w:rsidR="002C6C64" w:rsidRPr="00E236F4">
        <w:rPr>
          <w:lang w:val="ru-RU"/>
        </w:rPr>
        <w:t>就像一辆车，车身完好无损，但发动机却已报废。</w:t>
      </w:r>
    </w:p>
    <w:p w14:paraId="1F7D1800" w14:textId="77777777" w:rsidR="00BA44CB" w:rsidRDefault="00BA44CB" w:rsidP="008F333A">
      <w:pPr>
        <w:rPr>
          <w:lang w:val="ru-RU"/>
        </w:rPr>
      </w:pPr>
      <w:r>
        <w:rPr>
          <w:lang w:val="ru-RU"/>
        </w:rPr>
        <w:tab/>
      </w:r>
      <w:r w:rsidR="002C6C64" w:rsidRPr="00E236F4">
        <w:rPr>
          <w:lang w:val="ru-RU"/>
        </w:rPr>
        <w:t>——长老，以前我那么喜欢祈祷、行礼、读灵修书籍！……可现在呢？……连一根手指都动不了。</w:t>
      </w:r>
    </w:p>
    <w:p w14:paraId="439549C4" w14:textId="77777777" w:rsidR="00BA44CB" w:rsidRDefault="00BA44CB" w:rsidP="008F333A">
      <w:pPr>
        <w:rPr>
          <w:lang w:val="ru-RU"/>
        </w:rPr>
      </w:pPr>
      <w:r>
        <w:rPr>
          <w:lang w:val="ru-RU"/>
        </w:rPr>
        <w:tab/>
      </w:r>
      <w:r w:rsidR="002C6C64" w:rsidRPr="00E236F4">
        <w:rPr>
          <w:lang w:val="ru-RU"/>
        </w:rPr>
        <w:t>——怎么会这样？难道真的没有力气了吗？我看你力气可是很充沛的。几年前修建修道院的时候，你不是整天都在工地上干活吗！……你还记得那时你祷告了多少次，行了多少次叩拜吗？</w:t>
      </w:r>
    </w:p>
    <w:p w14:paraId="5A429DEC" w14:textId="77777777" w:rsidR="00BA44CB" w:rsidRDefault="00BA44CB" w:rsidP="008F333A">
      <w:pPr>
        <w:rPr>
          <w:lang w:val="ru-RU"/>
        </w:rPr>
      </w:pPr>
      <w:r>
        <w:rPr>
          <w:lang w:val="ru-RU"/>
        </w:rPr>
        <w:tab/>
      </w:r>
      <w:r w:rsidR="008F333A">
        <w:rPr>
          <w:lang w:val="ru-RU"/>
        </w:rPr>
        <w:t>——</w:t>
      </w:r>
      <w:r w:rsidR="002C6C64" w:rsidRPr="00E236F4">
        <w:rPr>
          <w:lang w:val="ru-RU"/>
        </w:rPr>
        <w:t>也许，长老，问题就在于我把全部身心都投入到了工作中？</w:t>
      </w:r>
    </w:p>
    <w:p w14:paraId="3A2C19BA" w14:textId="42473FA6" w:rsidR="00BA44CB" w:rsidRDefault="00BA44CB" w:rsidP="008F333A">
      <w:pPr>
        <w:rPr>
          <w:lang w:val="ru-RU"/>
        </w:rPr>
      </w:pPr>
      <w:r>
        <w:rPr>
          <w:lang w:val="ru-RU"/>
        </w:rPr>
        <w:tab/>
      </w:r>
      <w:r w:rsidR="008F333A">
        <w:rPr>
          <w:lang w:val="ru-RU"/>
        </w:rPr>
        <w:t>—</w:t>
      </w:r>
      <w:r w:rsidR="002C6C64" w:rsidRPr="00E236F4">
        <w:rPr>
          <w:lang w:val="ru-RU"/>
        </w:rPr>
        <w:t xml:space="preserve"> 倒不如说，是因为你允许自己变得松懈了。来吧，磨练自己，去热爱苦修吧！我可是只靠半个肺</w:t>
      </w:r>
      <w:r w:rsidR="008F333A">
        <w:rPr>
          <w:lang w:val="ru-RU"/>
        </w:rPr>
        <w:t>活着——</w:t>
      </w:r>
      <w:r w:rsidR="002C6C64" w:rsidRPr="00E236F4">
        <w:rPr>
          <w:lang w:val="ru-RU"/>
        </w:rPr>
        <w:t>剩下的那半边都被切除了。</w:t>
      </w:r>
      <w:r w:rsidR="00E11073">
        <w:rPr>
          <w:rStyle w:val="FootnoteReference"/>
          <w:lang w:val="ru-RU"/>
        </w:rPr>
        <w:footnoteReference w:id="23"/>
      </w:r>
      <w:r w:rsidR="002C6C64" w:rsidRPr="00E236F4">
        <w:rPr>
          <w:lang w:val="ru-RU"/>
        </w:rPr>
        <w:t xml:space="preserve"> 但你知道我每天做多少次地拜吗？哎，不，我不</w:t>
      </w:r>
      <w:r w:rsidR="008F333A">
        <w:rPr>
          <w:lang w:val="ru-RU"/>
        </w:rPr>
        <w:t>告诉你——</w:t>
      </w:r>
      <w:r w:rsidR="002C6C64" w:rsidRPr="00E236F4">
        <w:rPr>
          <w:lang w:val="ru-RU"/>
        </w:rPr>
        <w:t>这是军事机密！ 不过我悄悄告诉你：我每天一边念珠一边做腰部鞠躬，当右手累了，就用左手划十字。我不是在炫耀，而是出于爱才告诉你这些。你知道那些比你虚弱一千倍的人是如何精进的吗？而你呢…… 像你这样身体强健，空降兵部队肯定会欣然接纳你的！你怎么会沦落到如此松懈的地步？我会为你祈祷，但你也必须自己努力！明白了吗？全心全意投入灵性修行，这样在服从命令时也会有所回报。</w:t>
      </w:r>
    </w:p>
    <w:p w14:paraId="612BB998" w14:textId="77777777" w:rsidR="00BA44CB" w:rsidRDefault="00BA44CB" w:rsidP="008F333A">
      <w:pPr>
        <w:rPr>
          <w:lang w:val="ru-RU"/>
        </w:rPr>
      </w:pPr>
      <w:r>
        <w:rPr>
          <w:lang w:val="ru-RU"/>
        </w:rPr>
        <w:tab/>
      </w:r>
      <w:r w:rsidR="008F333A">
        <w:rPr>
          <w:lang w:val="ru-RU"/>
        </w:rPr>
        <w:t>——</w:t>
      </w:r>
      <w:r w:rsidR="002C6C64" w:rsidRPr="00E236F4">
        <w:rPr>
          <w:lang w:val="ru-RU"/>
        </w:rPr>
        <w:t>长老，有时我在小室里会感到沮丧。</w:t>
      </w:r>
    </w:p>
    <w:p w14:paraId="32F4CC05" w14:textId="745E4F19" w:rsidR="00BA44CB" w:rsidRDefault="00BA44CB" w:rsidP="008F333A">
      <w:pPr>
        <w:rPr>
          <w:lang w:val="ru-RU"/>
        </w:rPr>
      </w:pPr>
      <w:r>
        <w:rPr>
          <w:lang w:val="ru-RU"/>
        </w:rPr>
        <w:tab/>
      </w:r>
      <w:r w:rsidR="002C6C64" w:rsidRPr="00E236F4">
        <w:rPr>
          <w:lang w:val="ru-RU"/>
        </w:rPr>
        <w:t>——那你在小室里都在做什么？是在祈祷，还是在读圣父们的著作？还是在虚度光阴？要竭尽全力，别让你的时间白白流逝。 如果无法祈祷，就去阅读圣父们的著作，这些著作恰恰能帮助你摆脱当前的困境。如果你就此放弃，魔鬼就会利用你这种消沉</w:t>
      </w:r>
      <w:r>
        <w:rPr>
          <w:lang w:val="ru-RU"/>
        </w:rPr>
        <w:t>的状态，把你“拖入深渊”。</w:t>
      </w:r>
    </w:p>
    <w:p w14:paraId="629D16B9" w14:textId="77777777" w:rsidR="00BA44CB" w:rsidRDefault="00BA44CB" w:rsidP="008F333A">
      <w:pPr>
        <w:rPr>
          <w:lang w:val="ru-RU"/>
        </w:rPr>
      </w:pPr>
    </w:p>
    <w:p w14:paraId="4FD343CA" w14:textId="77777777" w:rsidR="00BA44CB" w:rsidRDefault="002C6C64" w:rsidP="00531246">
      <w:pPr>
        <w:pStyle w:val="Heading4"/>
        <w:rPr>
          <w:lang w:val="ru-RU"/>
        </w:rPr>
      </w:pPr>
      <w:bookmarkStart w:id="50" w:name="_Toc196716750"/>
      <w:bookmarkStart w:id="51" w:name="_Toc242628782"/>
      <w:r w:rsidRPr="00E236F4">
        <w:rPr>
          <w:lang w:val="ru-RU"/>
        </w:rPr>
        <w:t>别把线剪断</w:t>
      </w:r>
      <w:bookmarkEnd w:id="50"/>
      <w:bookmarkEnd w:id="51"/>
    </w:p>
    <w:p w14:paraId="5D4F7C0E" w14:textId="3F7D953E" w:rsidR="00BA44CB" w:rsidRDefault="002C6C64" w:rsidP="00531246">
      <w:pPr>
        <w:ind w:firstLine="720"/>
        <w:rPr>
          <w:lang w:val="ru-RU"/>
        </w:rPr>
      </w:pPr>
      <w:r w:rsidRPr="00E236F4">
        <w:rPr>
          <w:lang w:val="ru-RU"/>
        </w:rPr>
        <w:t>——长老，您接见的人可真多啊！……晚上您累得面容憔悴，但早上却完全看不出您前一天有多么疲惫。您简直光芒四射！您是怎么做到的？</w:t>
      </w:r>
    </w:p>
    <w:p w14:paraId="2A98F6DE" w14:textId="34B21D44" w:rsidR="00BA44CB" w:rsidRDefault="00BA44CB" w:rsidP="008F333A">
      <w:pPr>
        <w:rPr>
          <w:lang w:val="ru-RU"/>
        </w:rPr>
      </w:pPr>
      <w:r>
        <w:rPr>
          <w:lang w:val="ru-RU"/>
        </w:rPr>
        <w:lastRenderedPageBreak/>
        <w:tab/>
      </w:r>
      <w:r w:rsidR="008F333A">
        <w:rPr>
          <w:lang w:val="ru-RU"/>
        </w:rPr>
        <w:t>——</w:t>
      </w:r>
      <w:r w:rsidR="002C6C64" w:rsidRPr="00E236F4">
        <w:rPr>
          <w:lang w:val="ru-RU"/>
        </w:rPr>
        <w:t>怎么说呢……只是</w:t>
      </w:r>
      <w:r>
        <w:rPr>
          <w:lang w:val="ru-RU"/>
        </w:rPr>
        <w:t>“</w:t>
      </w:r>
      <w:r w:rsidR="002C6C64" w:rsidRPr="00E236F4">
        <w:rPr>
          <w:lang w:val="ru-RU"/>
        </w:rPr>
        <w:t>不切断那条线</w:t>
      </w:r>
      <w:r>
        <w:rPr>
          <w:lang w:val="ru-RU"/>
        </w:rPr>
        <w:t>”，</w:t>
      </w:r>
      <w:r w:rsidR="002C6C64" w:rsidRPr="00E236F4">
        <w:rPr>
          <w:lang w:val="ru-RU"/>
        </w:rPr>
        <w:t>仅此而已。</w:t>
      </w:r>
      <w:r w:rsidR="00E11073">
        <w:rPr>
          <w:rStyle w:val="FootnoteReference"/>
          <w:lang w:val="ru-RU"/>
        </w:rPr>
        <w:footnoteReference w:id="24"/>
      </w:r>
    </w:p>
    <w:p w14:paraId="6E16C87C" w14:textId="2339C7A1" w:rsidR="00BA44CB" w:rsidRDefault="00BA44CB" w:rsidP="008F333A">
      <w:pPr>
        <w:rPr>
          <w:lang w:val="ru-RU"/>
        </w:rPr>
      </w:pPr>
      <w:r>
        <w:rPr>
          <w:lang w:val="ru-RU"/>
        </w:rPr>
        <w:tab/>
      </w:r>
      <w:r w:rsidR="008F333A">
        <w:rPr>
          <w:lang w:val="ru-RU"/>
        </w:rPr>
        <w:t>—</w:t>
      </w:r>
      <w:r w:rsidR="002C6C64" w:rsidRPr="00E236F4">
        <w:rPr>
          <w:lang w:val="ru-RU"/>
        </w:rPr>
        <w:t xml:space="preserve"> 有时，长老，因为要服从安排，我会错过教堂的晚祷。走到小室时，已经累得不行，便自言自语道：“哎呀，我躺一会儿…… 没关系，我躺着念念珠吧</w:t>
      </w:r>
      <w:r>
        <w:rPr>
          <w:lang w:val="ru-RU"/>
        </w:rPr>
        <w:t>。</w:t>
      </w:r>
      <w:r w:rsidR="002C6C64" w:rsidRPr="00E236F4">
        <w:rPr>
          <w:lang w:val="ru-RU"/>
        </w:rPr>
        <w:t>”但我的每次“躺着念珠”最终都以我睡着而告终，结果连祷告都没做。</w:t>
      </w:r>
    </w:p>
    <w:p w14:paraId="6875CD6F" w14:textId="77777777" w:rsidR="00BA44CB" w:rsidRDefault="00BA44CB" w:rsidP="008F333A">
      <w:pPr>
        <w:rPr>
          <w:lang w:val="ru-RU"/>
        </w:rPr>
      </w:pPr>
      <w:r>
        <w:rPr>
          <w:lang w:val="ru-RU"/>
        </w:rPr>
        <w:tab/>
      </w:r>
      <w:r w:rsidR="002C6C64" w:rsidRPr="00E236F4">
        <w:rPr>
          <w:lang w:val="ru-RU"/>
        </w:rPr>
        <w:t>——不，蒙福的灵魂啊，无论你多么疲惫，都不能不祷告就上床睡觉。至少要诵读《三圣颂》和第50篇诗篇，向基督和至圣童贞女玛利亚的圣像行礼，在枕头上划十字，然后才躺下。 别忘了设定闹钟，以便在午夜祷告开始前一小时起床进行静室祈祷！必须强迫自己去祈祷。但这种强迫必须发自内心</w:t>
      </w:r>
      <w:r w:rsidR="008F333A">
        <w:rPr>
          <w:lang w:val="ru-RU"/>
        </w:rPr>
        <w:t>——</w:t>
      </w:r>
      <w:r w:rsidR="002C6C64" w:rsidRPr="00E236F4">
        <w:rPr>
          <w:lang w:val="ru-RU"/>
        </w:rPr>
        <w:t>内心必须感受到，若不强迫自己，便无法做到。</w:t>
      </w:r>
    </w:p>
    <w:p w14:paraId="11C8F128" w14:textId="77777777" w:rsidR="00D919DA" w:rsidRDefault="00D919DA" w:rsidP="008F333A">
      <w:pPr>
        <w:rPr>
          <w:lang w:val="ru-RU"/>
        </w:rPr>
      </w:pPr>
    </w:p>
    <w:p w14:paraId="57EC5586" w14:textId="0A1CE6A5" w:rsidR="00BA44CB" w:rsidRDefault="002C6C64" w:rsidP="00D919DA">
      <w:pPr>
        <w:pStyle w:val="Heading4"/>
        <w:rPr>
          <w:lang w:val="ru-RU"/>
        </w:rPr>
      </w:pPr>
      <w:bookmarkStart w:id="52" w:name="_Toc196716751"/>
      <w:bookmarkStart w:id="53" w:name="_Toc242628783"/>
      <w:r w:rsidRPr="00E236F4">
        <w:rPr>
          <w:lang w:val="ru-RU"/>
        </w:rPr>
        <w:t>因为上帝喜爱乐于施舍的人。</w:t>
      </w:r>
      <w:r w:rsidR="00E11073">
        <w:rPr>
          <w:rStyle w:val="FootnoteReference"/>
          <w:lang w:val="ru-RU"/>
        </w:rPr>
        <w:footnoteReference w:id="25"/>
      </w:r>
      <w:bookmarkEnd w:id="52"/>
      <w:bookmarkEnd w:id="53"/>
    </w:p>
    <w:p w14:paraId="285A8CA1" w14:textId="77777777" w:rsidR="00BA44CB" w:rsidRDefault="00BA44CB" w:rsidP="008F333A">
      <w:pPr>
        <w:rPr>
          <w:lang w:val="ru-RU"/>
        </w:rPr>
      </w:pPr>
      <w:r>
        <w:rPr>
          <w:lang w:val="ru-RU"/>
        </w:rPr>
        <w:tab/>
      </w:r>
      <w:r w:rsidR="008F333A">
        <w:rPr>
          <w:lang w:val="ru-RU"/>
        </w:rPr>
        <w:t>——</w:t>
      </w:r>
      <w:r w:rsidR="002C6C64" w:rsidRPr="00E236F4">
        <w:rPr>
          <w:lang w:val="ru-RU"/>
        </w:rPr>
        <w:t>那么，长老，如果完全没有力气，也没有意愿呢？</w:t>
      </w:r>
    </w:p>
    <w:p w14:paraId="0625F855" w14:textId="77777777" w:rsidR="00BA44CB" w:rsidRDefault="00BA44CB" w:rsidP="008F333A">
      <w:pPr>
        <w:rPr>
          <w:lang w:val="ru-RU"/>
        </w:rPr>
      </w:pPr>
      <w:r>
        <w:rPr>
          <w:lang w:val="ru-RU"/>
        </w:rPr>
        <w:tab/>
      </w:r>
      <w:r w:rsidR="002C6C64" w:rsidRPr="00E236F4">
        <w:rPr>
          <w:lang w:val="ru-RU"/>
        </w:rPr>
        <w:t>——无论如何都要逼自己一把。哪怕只是一点点，也要做些灵性上的功课。尽量每天抽出一点时间用于灵性修习：稍微读一点灵修书籍，稍微祷告一会儿。毕竟，阅读圣父们的著作、祷告、教堂唱诗——这些都是灵魂每天不可或缺的食粮。</w:t>
      </w:r>
    </w:p>
    <w:p w14:paraId="39A63FCB" w14:textId="3BE150BA" w:rsidR="00BA44CB" w:rsidRDefault="00BA44CB" w:rsidP="008F333A">
      <w:pPr>
        <w:rPr>
          <w:lang w:val="ru-RU"/>
        </w:rPr>
      </w:pPr>
      <w:r>
        <w:rPr>
          <w:lang w:val="ru-RU"/>
        </w:rPr>
        <w:tab/>
      </w:r>
      <w:r w:rsidR="002C6C64" w:rsidRPr="00E236F4">
        <w:rPr>
          <w:lang w:val="ru-RU"/>
        </w:rPr>
        <w:t>绝不能让我们的日子完全没有祷告。战争中是这样的：当我们在战壕里一连几天没有遭遇任何攻击时，我们会不时朝敌方方向开几枪</w:t>
      </w:r>
      <w:r w:rsidR="008F333A">
        <w:rPr>
          <w:lang w:val="ru-RU"/>
        </w:rPr>
        <w:t>——</w:t>
      </w:r>
      <w:r w:rsidR="002C6C64" w:rsidRPr="00E236F4">
        <w:rPr>
          <w:lang w:val="ru-RU"/>
        </w:rPr>
        <w:t>以免敌人以为我们在睡觉，从而试图偷袭我们。在属灵的争战中，我们也必须采取同样的做法。 如果有时我们力不从心，无法完全履行自己的静修规则，那就不要彻底</w:t>
      </w:r>
      <w:r>
        <w:rPr>
          <w:lang w:val="ru-RU"/>
        </w:rPr>
        <w:t>“</w:t>
      </w:r>
      <w:r w:rsidR="002C6C64" w:rsidRPr="00E236F4">
        <w:rPr>
          <w:lang w:val="ru-RU"/>
        </w:rPr>
        <w:t>切断联系</w:t>
      </w:r>
      <w:r>
        <w:rPr>
          <w:lang w:val="ru-RU"/>
        </w:rPr>
        <w:t>”，</w:t>
      </w:r>
      <w:r w:rsidR="002C6C64" w:rsidRPr="00E236F4">
        <w:rPr>
          <w:lang w:val="ru-RU"/>
        </w:rPr>
        <w:t>要努力与上帝保持联系。稍微鞠几个躬，用念珠祷告一会儿…… 向我们的属灵敌人</w:t>
      </w:r>
      <w:r w:rsidR="008F333A">
        <w:rPr>
          <w:lang w:val="ru-RU"/>
        </w:rPr>
        <w:t>——</w:t>
      </w:r>
      <w:r w:rsidR="002C6C64" w:rsidRPr="00E236F4">
        <w:rPr>
          <w:lang w:val="ru-RU"/>
        </w:rPr>
        <w:t>坦加拉什基——至少射出两三梭自动步枪的子弹。毕竟，如果完全不还击，他就会将我们俘虏。而一旦感觉到稍作休整，我们就再次全力投入战斗。</w:t>
      </w:r>
    </w:p>
    <w:p w14:paraId="54FAB0D1" w14:textId="0DAF3157" w:rsidR="00BA44CB" w:rsidRDefault="00BA44CB" w:rsidP="008F333A">
      <w:pPr>
        <w:rPr>
          <w:lang w:val="ru-RU"/>
        </w:rPr>
      </w:pPr>
      <w:r>
        <w:rPr>
          <w:lang w:val="ru-RU"/>
        </w:rPr>
        <w:tab/>
      </w:r>
      <w:r w:rsidR="002C6C64" w:rsidRPr="00E236F4">
        <w:rPr>
          <w:lang w:val="ru-RU"/>
        </w:rPr>
        <w:t>如果僧人</w:t>
      </w:r>
      <w:r w:rsidR="008F333A">
        <w:rPr>
          <w:lang w:val="ru-RU"/>
        </w:rPr>
        <w:t>忽视</w:t>
      </w:r>
      <w:r w:rsidR="002C6C64" w:rsidRPr="00E236F4">
        <w:rPr>
          <w:lang w:val="ru-RU"/>
        </w:rPr>
        <w:t>自己的修道规条，连最基本的鞠躬都不做，完全不诵念珠祈祷，他就会变得冷酷无情、野性难驯。他或许能从事非灵性的劳动，比如搬运石头，甚至撰写书籍，但祈</w:t>
      </w:r>
      <w:r w:rsidR="008F333A">
        <w:rPr>
          <w:lang w:val="ru-RU"/>
        </w:rPr>
        <w:t>祷</w:t>
      </w:r>
      <w:r w:rsidR="002C6C64" w:rsidRPr="00E236F4">
        <w:rPr>
          <w:lang w:val="ru-RU"/>
        </w:rPr>
        <w:t>——他却做不到。 我看到有些修士一直在劳作，却完全搁置了有益心灵的阅读和祈祷。“我再把这个也做完，”他们说，“然后还有那个</w:t>
      </w:r>
      <w:r>
        <w:rPr>
          <w:lang w:val="ru-RU"/>
        </w:rPr>
        <w:t>。</w:t>
      </w:r>
      <w:r w:rsidR="002C6C64" w:rsidRPr="00E236F4">
        <w:rPr>
          <w:lang w:val="ru-RU"/>
        </w:rPr>
        <w:t>”他们停不下来，完全停止了祈祷，最终变得冷酷无情、野性难驯，变得和世俗之人无异。你们见过世俗中的劳碌人吗？ 他们可以从早到晚在烈日下凿石，可以连日不息地砍伐树木……但你试着把他们拖进教堂试试！就算承诺给他们三倍的工资，他们</w:t>
      </w:r>
      <w:r w:rsidR="008F333A">
        <w:rPr>
          <w:lang w:val="ru-RU"/>
        </w:rPr>
        <w:t>也</w:t>
      </w:r>
      <w:r w:rsidR="002C6C64" w:rsidRPr="00E236F4">
        <w:rPr>
          <w:lang w:val="ru-RU"/>
        </w:rPr>
        <w:t>无法在里面站上半小时。他们走出教堂，站在外面抽烟。我自己就见过好几次。</w:t>
      </w:r>
    </w:p>
    <w:p w14:paraId="0287FC32" w14:textId="77777777" w:rsidR="00BA44CB" w:rsidRDefault="00BA44CB" w:rsidP="008F333A">
      <w:pPr>
        <w:rPr>
          <w:lang w:val="ru-RU"/>
        </w:rPr>
      </w:pPr>
      <w:r>
        <w:rPr>
          <w:lang w:val="ru-RU"/>
        </w:rPr>
        <w:tab/>
      </w:r>
      <w:r w:rsidR="002C6C64" w:rsidRPr="00E236F4">
        <w:rPr>
          <w:lang w:val="ru-RU"/>
        </w:rPr>
        <w:t>不祷告的人就会远离上帝，变得像头牛一样：干活，吃饭，睡觉，再吃饭，再干活……他离上帝越远，就越难回头。 心灵逐渐冷淡，直到某一天，它完全无法再祈祷。要让这样的人回过神来，他的心必须变得柔软，转向忏悔，陷入痛悔之中。</w:t>
      </w:r>
    </w:p>
    <w:p w14:paraId="53A6AFE0" w14:textId="77777777" w:rsidR="00BA44CB" w:rsidRDefault="00BA44CB" w:rsidP="008F333A">
      <w:pPr>
        <w:rPr>
          <w:lang w:val="ru-RU"/>
        </w:rPr>
      </w:pPr>
    </w:p>
    <w:p w14:paraId="2FE01362" w14:textId="77777777" w:rsidR="00BA44CB" w:rsidRDefault="002C6C64" w:rsidP="00D919DA">
      <w:pPr>
        <w:pStyle w:val="Heading4"/>
        <w:rPr>
          <w:lang w:val="ru-RU"/>
        </w:rPr>
      </w:pPr>
      <w:bookmarkStart w:id="54" w:name="_Toc196716752"/>
      <w:bookmarkStart w:id="55" w:name="_Toc242628784"/>
      <w:r w:rsidRPr="00E236F4">
        <w:rPr>
          <w:lang w:val="ru-RU"/>
        </w:rPr>
        <w:t>请下定决心开始吧</w:t>
      </w:r>
      <w:bookmarkEnd w:id="54"/>
      <w:bookmarkEnd w:id="55"/>
    </w:p>
    <w:p w14:paraId="2B7941B9" w14:textId="3CB61212" w:rsidR="00BA44CB" w:rsidRDefault="002C6C64" w:rsidP="00D919DA">
      <w:pPr>
        <w:ind w:firstLine="720"/>
        <w:rPr>
          <w:lang w:val="ru-RU"/>
        </w:rPr>
      </w:pPr>
      <w:r w:rsidRPr="00E236F4">
        <w:rPr>
          <w:lang w:val="ru-RU"/>
        </w:rPr>
        <w:t>——长老，我心中的这种懈怠是从何而来的？</w:t>
      </w:r>
    </w:p>
    <w:p w14:paraId="77CA08C1" w14:textId="77777777" w:rsidR="00BA44CB" w:rsidRDefault="00BA44CB" w:rsidP="008F333A">
      <w:pPr>
        <w:rPr>
          <w:lang w:val="ru-RU"/>
        </w:rPr>
      </w:pPr>
      <w:r>
        <w:rPr>
          <w:lang w:val="ru-RU"/>
        </w:rPr>
        <w:lastRenderedPageBreak/>
        <w:tab/>
      </w:r>
      <w:r w:rsidR="002C6C64" w:rsidRPr="00E236F4">
        <w:rPr>
          <w:lang w:val="ru-RU"/>
        </w:rPr>
        <w:t>——懒散？大概是因为你根本不喜悦属灵生活吧！你不喜悦属灵之事，是因为你尚未体会到属灵生活是多么甘美。</w:t>
      </w:r>
    </w:p>
    <w:p w14:paraId="6412C07F" w14:textId="77777777" w:rsidR="00BA44CB" w:rsidRDefault="00BA44CB" w:rsidP="008F333A">
      <w:pPr>
        <w:rPr>
          <w:lang w:val="ru-RU"/>
        </w:rPr>
      </w:pPr>
      <w:r>
        <w:rPr>
          <w:lang w:val="ru-RU"/>
        </w:rPr>
        <w:tab/>
      </w:r>
      <w:r w:rsidR="002C6C64" w:rsidRPr="00E236F4">
        <w:rPr>
          <w:lang w:val="ru-RU"/>
        </w:rPr>
        <w:t>——长老，假设这段懈怠期结束了。该如何正确地回归正常的灵性</w:t>
      </w:r>
      <w:r w:rsidR="008F333A">
        <w:rPr>
          <w:lang w:val="ru-RU"/>
        </w:rPr>
        <w:t>生活</w:t>
      </w:r>
      <w:r w:rsidR="002C6C64" w:rsidRPr="00E236F4">
        <w:rPr>
          <w:lang w:val="ru-RU"/>
        </w:rPr>
        <w:t>——是立即回归，还是循序渐进？能否一点一点地恢复自己的修行规则：第一天只做一点点耶稣祷文</w:t>
      </w:r>
      <w:r w:rsidR="008F333A">
        <w:rPr>
          <w:lang w:val="ru-RU"/>
        </w:rPr>
        <w:t>，</w:t>
      </w:r>
      <w:r w:rsidR="002C6C64" w:rsidRPr="00E236F4">
        <w:rPr>
          <w:lang w:val="ru-RU"/>
        </w:rPr>
        <w:t>第二天稍微多一点</w:t>
      </w:r>
      <w:r w:rsidR="008F333A">
        <w:rPr>
          <w:lang w:val="ru-RU"/>
        </w:rPr>
        <w:t>，</w:t>
      </w:r>
      <w:r w:rsidR="002C6C64" w:rsidRPr="00E236F4">
        <w:rPr>
          <w:lang w:val="ru-RU"/>
        </w:rPr>
        <w:t>之后再稍微增加一点……</w:t>
      </w:r>
    </w:p>
    <w:p w14:paraId="1B0A8FA3" w14:textId="77777777" w:rsidR="00BA44CB" w:rsidRDefault="00BA44CB" w:rsidP="008F333A">
      <w:pPr>
        <w:rPr>
          <w:lang w:val="ru-RU"/>
        </w:rPr>
      </w:pPr>
      <w:r>
        <w:rPr>
          <w:lang w:val="ru-RU"/>
        </w:rPr>
        <w:tab/>
      </w:r>
      <w:r w:rsidR="002C6C64" w:rsidRPr="00E236F4">
        <w:rPr>
          <w:lang w:val="ru-RU"/>
        </w:rPr>
        <w:t>——首先，你得有开始的意愿。然后稍微逼迫自己一下，将这种意愿付诸行动。 即使一个人精疲力竭，只要稍微勉强自己一下，他就会感觉到力量在涌现，从而能够继续进行灵性修持。这种微小的自我鞭策在神眼中具有巨大的分量。当神看到我们善意的意愿时，祂会亲自介入。而当祂介入时，正是这种神圣的介入拯救了我们。</w:t>
      </w:r>
    </w:p>
    <w:p w14:paraId="46BCE43A" w14:textId="77777777" w:rsidR="00BA44CB" w:rsidRDefault="00BA44CB" w:rsidP="008F333A">
      <w:pPr>
        <w:rPr>
          <w:lang w:val="ru-RU"/>
        </w:rPr>
      </w:pPr>
      <w:r>
        <w:rPr>
          <w:lang w:val="ru-RU"/>
        </w:rPr>
        <w:tab/>
      </w:r>
      <w:r w:rsidR="002C6C64" w:rsidRPr="00E236F4">
        <w:rPr>
          <w:lang w:val="ru-RU"/>
        </w:rPr>
        <w:t>——长老，我有时会有空闲时间，却不想做任何属灵的事。</w:t>
      </w:r>
    </w:p>
    <w:p w14:paraId="686EE715" w14:textId="6C2642CC" w:rsidR="00BA44CB" w:rsidRDefault="00BA44CB" w:rsidP="008F333A">
      <w:pPr>
        <w:rPr>
          <w:lang w:val="ru-RU"/>
        </w:rPr>
      </w:pPr>
      <w:r>
        <w:rPr>
          <w:lang w:val="ru-RU"/>
        </w:rPr>
        <w:tab/>
      </w:r>
      <w:r w:rsidR="002C6C64" w:rsidRPr="00E236F4">
        <w:rPr>
          <w:lang w:val="ru-RU"/>
        </w:rPr>
        <w:t>——这种情况确实存在。</w:t>
      </w:r>
      <w:r>
        <w:rPr>
          <w:lang w:val="ru-RU"/>
        </w:rPr>
        <w:t>这被称为“食欲不振”</w:t>
      </w:r>
      <w:r w:rsidR="002C6C64" w:rsidRPr="00E236F4">
        <w:rPr>
          <w:lang w:val="ru-RU"/>
        </w:rPr>
        <w:t>。正是在这种时候，才更需要稍微强迫自己进行灵性修习。毕竟，当人患病时，通常会失去食欲。但病人还是会强迫自己进食。 无论有没有食欲，都得逼自己吃。起初吃些清淡的食物，因为胃还无法消化丰盛的食物，然后逐渐增加热量……这样食欲就会慢慢恢复。毕竟，如果完全不吃东西，就永远无法康复。你也是</w:t>
      </w:r>
      <w:r w:rsidR="008F333A">
        <w:rPr>
          <w:lang w:val="ru-RU"/>
        </w:rPr>
        <w:t>如此</w:t>
      </w:r>
      <w:r w:rsidR="002C6C64" w:rsidRPr="00E236F4">
        <w:rPr>
          <w:lang w:val="ru-RU"/>
        </w:rPr>
        <w:t>——不要在灵性上放任自己！ 如果你对自己的灵性置之不理，完全不加以滋养，你就会毁掉自己。用小勺子一点一点地喂自己一些轻柔的灵性食粮，直到你逐渐恢复元气。要开始，就得努力</w:t>
      </w:r>
      <w:r w:rsidR="008F333A">
        <w:rPr>
          <w:lang w:val="ru-RU"/>
        </w:rPr>
        <w:t>——</w:t>
      </w:r>
      <w:r w:rsidR="002C6C64" w:rsidRPr="00E236F4">
        <w:rPr>
          <w:lang w:val="ru-RU"/>
        </w:rPr>
        <w:t>哪怕只是一点点。</w:t>
      </w:r>
    </w:p>
    <w:p w14:paraId="56EE3163" w14:textId="77777777" w:rsidR="00BA44CB" w:rsidRDefault="00BA44CB" w:rsidP="008F333A">
      <w:pPr>
        <w:rPr>
          <w:lang w:val="ru-RU"/>
        </w:rPr>
      </w:pPr>
      <w:r>
        <w:rPr>
          <w:lang w:val="ru-RU"/>
        </w:rPr>
        <w:tab/>
      </w:r>
      <w:r w:rsidR="002C6C64" w:rsidRPr="00E236F4">
        <w:rPr>
          <w:lang w:val="ru-RU"/>
        </w:rPr>
        <w:t>——确实如此，长老，这正是我面临的困难——我就是无法迈出第一步！我无法逼自己遵守规条。</w:t>
      </w:r>
    </w:p>
    <w:p w14:paraId="39AA3068" w14:textId="5451D95E" w:rsidR="00BA44CB" w:rsidRDefault="00BA44CB" w:rsidP="008F333A">
      <w:pPr>
        <w:rPr>
          <w:lang w:val="ru-RU"/>
        </w:rPr>
      </w:pPr>
      <w:r>
        <w:rPr>
          <w:lang w:val="ru-RU"/>
        </w:rPr>
        <w:tab/>
      </w:r>
      <w:r w:rsidR="002C6C64" w:rsidRPr="00E236F4">
        <w:rPr>
          <w:lang w:val="ru-RU"/>
        </w:rPr>
        <w:t>——是啊……你内心的“引擎”里的机油已经变稠了。但你要从小事做起：做几个鞠躬，读一点圣父们的著作，用念珠祷告一会儿。这样你的心就会慢慢暖起来。 告诉自己：“好吧，今天至少做五个叩地礼</w:t>
      </w:r>
      <w:r>
        <w:rPr>
          <w:lang w:val="ru-RU"/>
        </w:rPr>
        <w:t>。</w:t>
      </w:r>
      <w:r w:rsidR="002C6C64" w:rsidRPr="00E236F4">
        <w:rPr>
          <w:lang w:val="ru-RU"/>
        </w:rPr>
        <w:t>”你会亲眼看到：当你的引擎启动并提速后，你就会情不自禁地想要</w:t>
      </w:r>
      <w:r w:rsidR="008F333A">
        <w:rPr>
          <w:lang w:val="ru-RU"/>
        </w:rPr>
        <w:t>继续——</w:t>
      </w:r>
      <w:r w:rsidR="002C6C64" w:rsidRPr="00E236F4">
        <w:rPr>
          <w:lang w:val="ru-RU"/>
        </w:rPr>
        <w:t>那时就停不下来了。</w:t>
      </w:r>
    </w:p>
    <w:p w14:paraId="6AC5F421" w14:textId="77777777" w:rsidR="00BA44CB" w:rsidRDefault="00BA44CB" w:rsidP="008F333A">
      <w:pPr>
        <w:rPr>
          <w:lang w:val="ru-RU"/>
        </w:rPr>
      </w:pPr>
    </w:p>
    <w:p w14:paraId="1C0B01B1" w14:textId="77777777" w:rsidR="00BA44CB" w:rsidRDefault="002C6C64" w:rsidP="00D919DA">
      <w:pPr>
        <w:pStyle w:val="Heading4"/>
        <w:rPr>
          <w:lang w:val="ru-RU"/>
        </w:rPr>
      </w:pPr>
      <w:bookmarkStart w:id="56" w:name="_Toc196716753"/>
      <w:bookmarkStart w:id="57" w:name="_Toc242628785"/>
      <w:r w:rsidRPr="00E236F4">
        <w:rPr>
          <w:lang w:val="ru-RU"/>
        </w:rPr>
        <w:t>让我们给灵魂提供它喜欢的食粮</w:t>
      </w:r>
      <w:bookmarkEnd w:id="56"/>
      <w:bookmarkEnd w:id="57"/>
    </w:p>
    <w:p w14:paraId="7BD59A35" w14:textId="7B051A0E" w:rsidR="00BA44CB" w:rsidRDefault="002C6C64" w:rsidP="00D919DA">
      <w:pPr>
        <w:ind w:firstLine="720"/>
        <w:rPr>
          <w:lang w:val="ru-RU"/>
        </w:rPr>
      </w:pPr>
      <w:r w:rsidRPr="00E236F4">
        <w:rPr>
          <w:lang w:val="ru-RU"/>
        </w:rPr>
        <w:t>——长老，如果我对属灵的食物没有</w:t>
      </w:r>
      <w:r w:rsidR="00BA44CB">
        <w:rPr>
          <w:lang w:val="ru-RU"/>
        </w:rPr>
        <w:t>“胃口”，</w:t>
      </w:r>
      <w:r w:rsidRPr="00E236F4">
        <w:rPr>
          <w:lang w:val="ru-RU"/>
        </w:rPr>
        <w:t>该从哪里开始呢？</w:t>
      </w:r>
    </w:p>
    <w:p w14:paraId="5FF49025" w14:textId="77777777" w:rsidR="00BA44CB" w:rsidRDefault="00BA44CB" w:rsidP="008F333A">
      <w:pPr>
        <w:rPr>
          <w:lang w:val="ru-RU"/>
        </w:rPr>
      </w:pPr>
      <w:r>
        <w:rPr>
          <w:lang w:val="ru-RU"/>
        </w:rPr>
        <w:tab/>
      </w:r>
      <w:r w:rsidR="002C6C64" w:rsidRPr="00E236F4">
        <w:rPr>
          <w:lang w:val="ru-RU"/>
        </w:rPr>
        <w:t>——就从你觉得最可口的灵性食粮开始</w:t>
      </w:r>
      <w:r w:rsidR="008F333A">
        <w:rPr>
          <w:lang w:val="ru-RU"/>
        </w:rPr>
        <w:t>吧</w:t>
      </w:r>
      <w:r w:rsidR="002C6C64" w:rsidRPr="00E236F4">
        <w:rPr>
          <w:lang w:val="ru-RU"/>
        </w:rPr>
        <w:t>——这样，对其他食物的食欲也会随之被唤醒。摆好灵性餐桌，摆上各式各样的灵性佳肴，坐下来仔细看看：什么能唤醒你的灵性食欲？ 想读几页圣父们的著作吗？用念珠稍作祈祷？唱一首祈祷经文？诵读《诗篇》或做几个叩头？怎么，完全不想做任何事吗？那不想用汤勺敲敲额头吗？</w:t>
      </w:r>
    </w:p>
    <w:p w14:paraId="7DE677C0" w14:textId="77777777" w:rsidR="00BA44CB" w:rsidRDefault="00BA44CB" w:rsidP="008F333A">
      <w:pPr>
        <w:rPr>
          <w:lang w:val="ru-RU"/>
        </w:rPr>
      </w:pPr>
      <w:r>
        <w:rPr>
          <w:lang w:val="ru-RU"/>
        </w:rPr>
        <w:tab/>
      </w:r>
      <w:r w:rsidR="002C6C64" w:rsidRPr="00E236F4">
        <w:rPr>
          <w:lang w:val="ru-RU"/>
        </w:rPr>
        <w:t>——长老，我能从手工活开始吗？</w:t>
      </w:r>
    </w:p>
    <w:p w14:paraId="5B93064A" w14:textId="77777777" w:rsidR="00BA44CB" w:rsidRDefault="00BA44CB" w:rsidP="008F333A">
      <w:pPr>
        <w:rPr>
          <w:lang w:val="ru-RU"/>
        </w:rPr>
      </w:pPr>
      <w:r>
        <w:rPr>
          <w:lang w:val="ru-RU"/>
        </w:rPr>
        <w:tab/>
      </w:r>
      <w:r w:rsidR="008F333A">
        <w:rPr>
          <w:lang w:val="ru-RU"/>
        </w:rPr>
        <w:t>——</w:t>
      </w:r>
      <w:r w:rsidR="002C6C64" w:rsidRPr="00E236F4">
        <w:rPr>
          <w:lang w:val="ru-RU"/>
        </w:rPr>
        <w:t>可以。但别忘了在手工制作时默念耶稣祷文。</w:t>
      </w:r>
    </w:p>
    <w:p w14:paraId="6226ED43" w14:textId="77777777" w:rsidR="00BA44CB" w:rsidRDefault="00BA44CB" w:rsidP="008F333A">
      <w:pPr>
        <w:rPr>
          <w:lang w:val="ru-RU"/>
        </w:rPr>
      </w:pPr>
      <w:r>
        <w:rPr>
          <w:lang w:val="ru-RU"/>
        </w:rPr>
        <w:tab/>
      </w:r>
      <w:r w:rsidR="002C6C64" w:rsidRPr="00E236F4">
        <w:rPr>
          <w:lang w:val="ru-RU"/>
        </w:rPr>
        <w:t>——长老，这里会不会有另一种危险：做自己喜欢的事，是不是就是在随从自己的意愿？</w:t>
      </w:r>
    </w:p>
    <w:p w14:paraId="5393657A" w14:textId="6CB45C1D" w:rsidR="00BA44CB" w:rsidRDefault="00BA44CB" w:rsidP="008F333A">
      <w:pPr>
        <w:rPr>
          <w:lang w:val="ru-RU"/>
        </w:rPr>
      </w:pPr>
      <w:r>
        <w:rPr>
          <w:lang w:val="ru-RU"/>
        </w:rPr>
        <w:tab/>
      </w:r>
      <w:r w:rsidR="008F333A">
        <w:rPr>
          <w:lang w:val="ru-RU"/>
        </w:rPr>
        <w:t xml:space="preserve">— </w:t>
      </w:r>
      <w:r w:rsidR="002C6C64" w:rsidRPr="00E236F4">
        <w:rPr>
          <w:lang w:val="ru-RU"/>
        </w:rPr>
        <w:t>我现在就解释。在灵性修持中，需要用灵魂所喜爱、所渴求的事物来滋养它。这样，灵魂便能得到慰藉、得到滋养，并被激励去进行更深层次的灵性修持。毕竟，当我们生病时，身体会发出某种需求，我们也会倾听它。 小时候，我患有贫血，总是缠着父母要柠檬。 但父母不知道我能否吃那么多，便没有给我，而是等待医生的建议。结果呢？医生来了，检查了我</w:t>
      </w:r>
      <w:r w:rsidR="002C6C64" w:rsidRPr="00E236F4">
        <w:rPr>
          <w:lang w:val="ru-RU"/>
        </w:rPr>
        <w:lastRenderedPageBreak/>
        <w:t>之后，突然说：“你们多给这孩子吃点柠檬吧！”你看，我的身体缺乏柠檬中所含的维生素，而身体本身也在主动索求这些营养。</w:t>
      </w:r>
    </w:p>
    <w:p w14:paraId="74934941" w14:textId="77777777" w:rsidR="00BA44CB" w:rsidRDefault="00BA44CB" w:rsidP="008F333A">
      <w:pPr>
        <w:rPr>
          <w:lang w:val="ru-RU"/>
        </w:rPr>
      </w:pPr>
      <w:r>
        <w:rPr>
          <w:lang w:val="ru-RU"/>
        </w:rPr>
        <w:tab/>
      </w:r>
      <w:r w:rsidR="002C6C64" w:rsidRPr="00E236F4">
        <w:rPr>
          <w:lang w:val="ru-RU"/>
        </w:rPr>
        <w:t>——长老，当我被懈怠所困扰时，为了战胜它，我制定了一份灵性生活的日程表，并努力遵循它。</w:t>
      </w:r>
    </w:p>
    <w:p w14:paraId="66BBC7DB" w14:textId="77777777" w:rsidR="00BA44CB" w:rsidRDefault="00BA44CB" w:rsidP="008F333A">
      <w:pPr>
        <w:rPr>
          <w:lang w:val="ru-RU"/>
        </w:rPr>
      </w:pPr>
      <w:r>
        <w:rPr>
          <w:lang w:val="ru-RU"/>
        </w:rPr>
        <w:tab/>
      </w:r>
      <w:r w:rsidR="008F333A">
        <w:rPr>
          <w:lang w:val="ru-RU"/>
        </w:rPr>
        <w:t>—</w:t>
      </w:r>
      <w:r w:rsidR="002C6C64" w:rsidRPr="00E236F4">
        <w:rPr>
          <w:lang w:val="ru-RU"/>
        </w:rPr>
        <w:t xml:space="preserve"> 制定计划</w:t>
      </w:r>
      <w:r w:rsidR="008F333A">
        <w:rPr>
          <w:lang w:val="ru-RU"/>
        </w:rPr>
        <w:t>是</w:t>
      </w:r>
      <w:r w:rsidR="002C6C64" w:rsidRPr="00E236F4">
        <w:rPr>
          <w:lang w:val="ru-RU"/>
        </w:rPr>
        <w:t>件好事。但首先得让心灵动起来。之后才能制定计划。</w:t>
      </w:r>
    </w:p>
    <w:p w14:paraId="49D41B60" w14:textId="77777777" w:rsidR="00BA44CB" w:rsidRDefault="00BA44CB" w:rsidP="008F333A">
      <w:pPr>
        <w:rPr>
          <w:lang w:val="ru-RU"/>
        </w:rPr>
      </w:pPr>
      <w:r>
        <w:rPr>
          <w:lang w:val="ru-RU"/>
        </w:rPr>
        <w:tab/>
      </w:r>
      <w:r w:rsidR="008F333A">
        <w:rPr>
          <w:lang w:val="ru-RU"/>
        </w:rPr>
        <w:t>—</w:t>
      </w:r>
      <w:r w:rsidR="002C6C64" w:rsidRPr="00E236F4">
        <w:rPr>
          <w:lang w:val="ru-RU"/>
        </w:rPr>
        <w:t xml:space="preserve"> 长老，要不您亲自给我写一份灵性生活计划吧？</w:t>
      </w:r>
    </w:p>
    <w:p w14:paraId="319C9B4C" w14:textId="2972F3F5" w:rsidR="00BA44CB" w:rsidRDefault="00BA44CB" w:rsidP="008F333A">
      <w:pPr>
        <w:rPr>
          <w:lang w:val="ru-RU"/>
        </w:rPr>
      </w:pPr>
      <w:r>
        <w:rPr>
          <w:lang w:val="ru-RU"/>
        </w:rPr>
        <w:tab/>
      </w:r>
      <w:r w:rsidR="008F333A">
        <w:rPr>
          <w:lang w:val="ru-RU"/>
        </w:rPr>
        <w:t>—</w:t>
      </w:r>
      <w:r w:rsidR="002C6C64" w:rsidRPr="00E236F4">
        <w:rPr>
          <w:lang w:val="ru-RU"/>
        </w:rPr>
        <w:t xml:space="preserve"> 为什么不写呢？来，拿去：“去做你自己喜欢的灵修活动</w:t>
      </w:r>
      <w:r>
        <w:rPr>
          <w:lang w:val="ru-RU"/>
        </w:rPr>
        <w:t>。</w:t>
      </w:r>
      <w:r w:rsidR="002C6C64" w:rsidRPr="00E236F4">
        <w:rPr>
          <w:lang w:val="ru-RU"/>
        </w:rPr>
        <w:t>”不要带着焦虑和内疚感把自己逼进狭窄的框架里。倾听内心的声音：你的灵魂具体需要什么样的滋养？那就用它来滋养你的灵魂吧。想唱歌——就唱。 想读书</w:t>
      </w:r>
      <w:r w:rsidR="008F333A">
        <w:rPr>
          <w:lang w:val="ru-RU"/>
        </w:rPr>
        <w:t>——</w:t>
      </w:r>
      <w:r w:rsidR="002C6C64" w:rsidRPr="00E236F4">
        <w:rPr>
          <w:lang w:val="ru-RU"/>
        </w:rPr>
        <w:t>就坐下来读。若感到被耶稣祷文吸引</w:t>
      </w:r>
      <w:r w:rsidR="008F333A">
        <w:rPr>
          <w:lang w:val="ru-RU"/>
        </w:rPr>
        <w:t>——</w:t>
      </w:r>
      <w:r w:rsidR="002C6C64" w:rsidRPr="00E236F4">
        <w:rPr>
          <w:lang w:val="ru-RU"/>
        </w:rPr>
        <w:t>就去祷告。 你也可以从事任何其他有益于灵魂的事</w:t>
      </w:r>
      <w:r w:rsidR="008F333A">
        <w:rPr>
          <w:lang w:val="ru-RU"/>
        </w:rPr>
        <w:t>，关键是</w:t>
      </w:r>
      <w:r w:rsidR="002C6C64" w:rsidRPr="00E236F4">
        <w:rPr>
          <w:lang w:val="ru-RU"/>
        </w:rPr>
        <w:t>不要把自己逼入绝境。希望你明白我的意思。但我们现在所谈论的一切，首先适用于灵性道路的起步阶段，即在你灵魂尚未体会到灵性生活的甘美之前。 之后，你就会踏上灵性轨道，它们会自动引导你前往目的地。所以别担心。凭着上帝的恩典，你内心的引擎将会启动，灵性列车便会飞驰向前。</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8786"/>
      <w:r w:rsidRPr="00E236F4">
        <w:rPr>
          <w:lang w:val="ru-RU"/>
        </w:rPr>
        <w:t>祈祷应当源于对上帝的热爱</w:t>
      </w:r>
      <w:bookmarkEnd w:id="58"/>
      <w:bookmarkEnd w:id="59"/>
    </w:p>
    <w:p w14:paraId="499029E4" w14:textId="3D076D62" w:rsidR="00BA44CB" w:rsidRDefault="002C6C64" w:rsidP="00E11073">
      <w:pPr>
        <w:ind w:firstLine="720"/>
        <w:rPr>
          <w:lang w:val="ru-RU"/>
        </w:rPr>
      </w:pPr>
      <w:r w:rsidRPr="00E236F4">
        <w:rPr>
          <w:lang w:val="ru-RU"/>
        </w:rPr>
        <w:t>——长老，您这么累……哪里还有力气去祈祷呢？</w:t>
      </w:r>
    </w:p>
    <w:p w14:paraId="3B0555C3" w14:textId="77777777" w:rsidR="00BA44CB" w:rsidRDefault="00BA44CB" w:rsidP="008F333A">
      <w:pPr>
        <w:rPr>
          <w:lang w:val="ru-RU"/>
        </w:rPr>
      </w:pPr>
      <w:r>
        <w:rPr>
          <w:lang w:val="ru-RU"/>
        </w:rPr>
        <w:tab/>
      </w:r>
      <w:r w:rsidR="002C6C64" w:rsidRPr="00E236F4">
        <w:rPr>
          <w:lang w:val="ru-RU"/>
        </w:rPr>
        <w:t>——我在祈祷中并非消耗力量，恰恰</w:t>
      </w:r>
      <w:r w:rsidR="008F333A">
        <w:rPr>
          <w:lang w:val="ru-RU"/>
        </w:rPr>
        <w:t>相反——</w:t>
      </w:r>
      <w:r w:rsidR="002C6C64" w:rsidRPr="00E236F4">
        <w:rPr>
          <w:lang w:val="ru-RU"/>
        </w:rPr>
        <w:t>我是在从中汲取力量。 我甚至领悟到这一点：人只有在祈祷时才能真正获得力量。当祈祷发自内心时，它会驱散疲惫、睡意和饥饿。灵魂被温暖点燃，便不再想睡觉，也不再想吃饭。你活在超自然的状态中，以另一种方式获得滋养——灵性在滋养你。</w:t>
      </w:r>
    </w:p>
    <w:p w14:paraId="7A58968E" w14:textId="77777777" w:rsidR="00BA44CB" w:rsidRDefault="00BA44CB" w:rsidP="008F333A">
      <w:pPr>
        <w:rPr>
          <w:lang w:val="ru-RU"/>
        </w:rPr>
      </w:pPr>
      <w:r>
        <w:rPr>
          <w:lang w:val="ru-RU"/>
        </w:rPr>
        <w:tab/>
      </w:r>
      <w:r w:rsidR="002C6C64" w:rsidRPr="00E236F4">
        <w:rPr>
          <w:lang w:val="ru-RU"/>
        </w:rPr>
        <w:t>——长老，但我心中却对祈祷没有爱。</w:t>
      </w:r>
    </w:p>
    <w:p w14:paraId="450955B1" w14:textId="0ADD862C" w:rsidR="00BA44CB" w:rsidRDefault="00BA44CB" w:rsidP="008F333A">
      <w:pPr>
        <w:rPr>
          <w:lang w:val="ru-RU"/>
        </w:rPr>
      </w:pPr>
      <w:r>
        <w:rPr>
          <w:lang w:val="ru-RU"/>
        </w:rPr>
        <w:tab/>
      </w:r>
      <w:r w:rsidR="002C6C64" w:rsidRPr="00E236F4">
        <w:rPr>
          <w:lang w:val="ru-RU"/>
        </w:rPr>
        <w:t>——你的心还没有被温暖起来。你祷告并非出于内心的</w:t>
      </w:r>
      <w:r>
        <w:rPr>
          <w:lang w:val="ru-RU"/>
        </w:rPr>
        <w:t>渴望，</w:t>
      </w:r>
      <w:r w:rsidR="002C6C64" w:rsidRPr="00E236F4">
        <w:rPr>
          <w:lang w:val="ru-RU"/>
        </w:rPr>
        <w:t>而是</w:t>
      </w:r>
      <w:r>
        <w:rPr>
          <w:lang w:val="ru-RU"/>
        </w:rPr>
        <w:t>因为“必须如此”。</w:t>
      </w:r>
      <w:r w:rsidR="002C6C64" w:rsidRPr="00E236F4">
        <w:rPr>
          <w:lang w:val="ru-RU"/>
        </w:rPr>
        <w:t>你行动的出发点</w:t>
      </w:r>
      <w:r w:rsidR="008F333A">
        <w:rPr>
          <w:lang w:val="ru-RU"/>
        </w:rPr>
        <w:t>是</w:t>
      </w:r>
      <w:r w:rsidR="002C6C64" w:rsidRPr="00E236F4">
        <w:rPr>
          <w:lang w:val="ru-RU"/>
        </w:rPr>
        <w:t>纪律，所以一切都显得干巴巴的。说说看，你通常从哪里开始祷告？</w:t>
      </w:r>
    </w:p>
    <w:p w14:paraId="51A9D1D2" w14:textId="77777777" w:rsidR="00BA44CB" w:rsidRDefault="00BA44CB" w:rsidP="008F333A">
      <w:pPr>
        <w:rPr>
          <w:lang w:val="ru-RU"/>
        </w:rPr>
      </w:pPr>
      <w:r>
        <w:rPr>
          <w:lang w:val="ru-RU"/>
        </w:rPr>
        <w:tab/>
      </w:r>
      <w:r w:rsidR="002C6C64" w:rsidRPr="00E236F4">
        <w:rPr>
          <w:lang w:val="ru-RU"/>
        </w:rPr>
        <w:t>——这还用问吗，长老？……就是想着要为自己祈祷，要为他人祈祷……</w:t>
      </w:r>
    </w:p>
    <w:p w14:paraId="7BF4A83F" w14:textId="12369730" w:rsidR="00BA44CB" w:rsidRDefault="00BA44CB" w:rsidP="008F333A">
      <w:pPr>
        <w:rPr>
          <w:lang w:val="ru-RU"/>
        </w:rPr>
      </w:pPr>
      <w:r>
        <w:rPr>
          <w:lang w:val="ru-RU"/>
        </w:rPr>
        <w:tab/>
      </w:r>
      <w:r w:rsidR="002C6C64" w:rsidRPr="00E236F4">
        <w:rPr>
          <w:lang w:val="ru-RU"/>
        </w:rPr>
        <w:t>——你果然是个奇特的人啊！……你做所有事都是</w:t>
      </w:r>
      <w:r>
        <w:rPr>
          <w:lang w:val="ru-RU"/>
        </w:rPr>
        <w:t>因为“必须这样”。</w:t>
      </w:r>
      <w:r w:rsidR="002C6C64" w:rsidRPr="00E236F4">
        <w:rPr>
          <w:lang w:val="ru-RU"/>
        </w:rPr>
        <w:t>祷告——“必须”，行礼——“必须</w:t>
      </w:r>
      <w:r>
        <w:rPr>
          <w:lang w:val="ru-RU"/>
        </w:rPr>
        <w:t>”，</w:t>
      </w:r>
      <w:r w:rsidR="002C6C64" w:rsidRPr="00E236F4">
        <w:rPr>
          <w:lang w:val="ru-RU"/>
        </w:rPr>
        <w:t>读圣经——也是“必须”……你用这些“必须”把自己逼入了死胡同。 当然，你是个自律的人，这并不坏。但起点不该是这些，而应从一个简单谦卑的念头开始，从痛苦开始。心必须开始运作，它必须感受到痛苦。那样你就无需再给自己施加压力了。你会感受到喜乐、敬畏与欣喜。</w:t>
      </w:r>
    </w:p>
    <w:p w14:paraId="7ABB227E" w14:textId="77777777" w:rsidR="00BA44CB" w:rsidRDefault="00BA44CB" w:rsidP="008F333A">
      <w:pPr>
        <w:rPr>
          <w:lang w:val="ru-RU"/>
        </w:rPr>
      </w:pPr>
      <w:r>
        <w:rPr>
          <w:lang w:val="ru-RU"/>
        </w:rPr>
        <w:tab/>
      </w:r>
      <w:r w:rsidR="008F333A">
        <w:rPr>
          <w:lang w:val="ru-RU"/>
        </w:rPr>
        <w:t>——</w:t>
      </w:r>
      <w:r w:rsidR="002C6C64" w:rsidRPr="00E236F4">
        <w:rPr>
          <w:lang w:val="ru-RU"/>
        </w:rPr>
        <w:t>长老，我祈祷时总感觉有什么东西在压迫我……灵魂无法飞向天国。</w:t>
      </w:r>
    </w:p>
    <w:p w14:paraId="3FE066E5" w14:textId="00A1871F" w:rsidR="00BA44CB" w:rsidRDefault="00BA44CB" w:rsidP="008F333A">
      <w:pPr>
        <w:rPr>
          <w:lang w:val="ru-RU"/>
        </w:rPr>
      </w:pPr>
      <w:r>
        <w:rPr>
          <w:lang w:val="ru-RU"/>
        </w:rPr>
        <w:tab/>
      </w:r>
      <w:r w:rsidR="002C6C64" w:rsidRPr="00E236F4">
        <w:rPr>
          <w:lang w:val="ru-RU"/>
        </w:rPr>
        <w:t>——你在祈祷时会感到喜乐吗？我这么问，是因为我觉得你把自己逼入了死胡同。你起初是出于虔诚开始灵性修行的，但后来渐渐掺杂了自私——而你却没有察觉！ 你开始盘算：“今天我要行多少次叩拜，念多少串念珠，明天</w:t>
      </w:r>
      <w:r w:rsidR="008F333A">
        <w:rPr>
          <w:lang w:val="ru-RU"/>
        </w:rPr>
        <w:t>——</w:t>
      </w:r>
      <w:r w:rsidR="002C6C64" w:rsidRPr="00E236F4">
        <w:rPr>
          <w:lang w:val="ru-RU"/>
        </w:rPr>
        <w:t>已经要念这么多，后天</w:t>
      </w:r>
      <w:r w:rsidR="008F333A">
        <w:rPr>
          <w:lang w:val="ru-RU"/>
        </w:rPr>
        <w:t>——</w:t>
      </w:r>
      <w:r w:rsidR="002C6C64" w:rsidRPr="00E236F4">
        <w:rPr>
          <w:lang w:val="ru-RU"/>
        </w:rPr>
        <w:t>还要</w:t>
      </w:r>
      <w:r>
        <w:rPr>
          <w:lang w:val="ru-RU"/>
        </w:rPr>
        <w:t>更多</w:t>
      </w:r>
      <w:r w:rsidR="002C6C64" w:rsidRPr="00E236F4">
        <w:rPr>
          <w:lang w:val="ru-RU"/>
        </w:rPr>
        <w:t>……”而首先驱使你的，并不是对基督的爱，也不是对那个需要你祷告帮助的人的爱。 不，你只是想意识到自己做了很多，急着要被列入圣徒名录。你并没有谦卑地说：“既然主说：</w:t>
      </w:r>
    </w:p>
    <w:p w14:paraId="53A93BA0" w14:textId="0E119FB5" w:rsidR="00BA44CB" w:rsidRDefault="00BA44CB" w:rsidP="008F333A">
      <w:pPr>
        <w:rPr>
          <w:lang w:val="ru-RU"/>
        </w:rPr>
      </w:pPr>
      <w:r>
        <w:rPr>
          <w:lang w:val="ru-RU"/>
        </w:rPr>
        <w:lastRenderedPageBreak/>
        <w:tab/>
      </w:r>
      <w:r w:rsidR="002C6C64" w:rsidRPr="00E236F4">
        <w:rPr>
          <w:lang w:val="ru-RU"/>
        </w:rPr>
        <w:t>‘你们要圣洁，</w:t>
      </w:r>
      <w:r w:rsidR="00E11073">
        <w:rPr>
          <w:rStyle w:val="FootnoteReference"/>
          <w:lang w:val="ru-RU"/>
        </w:rPr>
        <w:footnoteReference w:id="26"/>
      </w:r>
      <w:r w:rsidR="002C6C64" w:rsidRPr="00E236F4">
        <w:rPr>
          <w:lang w:val="ru-RU"/>
        </w:rPr>
        <w:t xml:space="preserve"> ’那我也要竭尽所能地努力</w:t>
      </w:r>
      <w:r>
        <w:rPr>
          <w:lang w:val="ru-RU"/>
        </w:rPr>
        <w:t>。</w:t>
      </w:r>
      <w:r w:rsidR="002C6C64" w:rsidRPr="00E236F4">
        <w:rPr>
          <w:lang w:val="ru-RU"/>
        </w:rPr>
        <w:t>”驱使你的是一种冷冰冰的算计：“我无论如何都要成为圣人</w:t>
      </w:r>
      <w:r>
        <w:rPr>
          <w:lang w:val="ru-RU"/>
        </w:rPr>
        <w:t>。”</w:t>
      </w:r>
    </w:p>
    <w:p w14:paraId="5335B715" w14:textId="77777777" w:rsidR="00BA44CB" w:rsidRDefault="00BA44CB" w:rsidP="008F333A">
      <w:pPr>
        <w:rPr>
          <w:lang w:val="ru-RU"/>
        </w:rPr>
      </w:pPr>
      <w:r>
        <w:rPr>
          <w:lang w:val="ru-RU"/>
        </w:rPr>
        <w:tab/>
      </w:r>
      <w:r w:rsidR="002C6C64" w:rsidRPr="00E236F4">
        <w:rPr>
          <w:lang w:val="ru-RU"/>
        </w:rPr>
        <w:t>——长老，我该如何更严格地约束自己，以便更好地祈祷？</w:t>
      </w:r>
    </w:p>
    <w:p w14:paraId="1DB5C863" w14:textId="77777777" w:rsidR="00BA44CB" w:rsidRDefault="00BA44CB" w:rsidP="008F333A">
      <w:pPr>
        <w:rPr>
          <w:lang w:val="ru-RU"/>
        </w:rPr>
      </w:pPr>
      <w:r>
        <w:rPr>
          <w:lang w:val="ru-RU"/>
        </w:rPr>
        <w:tab/>
      </w:r>
      <w:r w:rsidR="002C6C64" w:rsidRPr="00E236F4">
        <w:rPr>
          <w:lang w:val="ru-RU"/>
        </w:rPr>
        <w:t>——祈祷和“拧紧螺丝”到底有什么关系呢……为什么你的祈祷不能单纯出于对主的爱呢？</w:t>
      </w:r>
    </w:p>
    <w:p w14:paraId="088D86F5" w14:textId="77777777" w:rsidR="00BA44CB" w:rsidRDefault="00BA44CB" w:rsidP="008F333A">
      <w:pPr>
        <w:rPr>
          <w:lang w:val="ru-RU"/>
        </w:rPr>
      </w:pPr>
      <w:r>
        <w:rPr>
          <w:lang w:val="ru-RU"/>
        </w:rPr>
        <w:tab/>
      </w:r>
      <w:r w:rsidR="008F333A">
        <w:rPr>
          <w:lang w:val="ru-RU"/>
        </w:rPr>
        <w:t>——</w:t>
      </w:r>
      <w:r w:rsidR="002C6C64" w:rsidRPr="00E236F4">
        <w:rPr>
          <w:lang w:val="ru-RU"/>
        </w:rPr>
        <w:t>但该如何做到这一点呢，长老？</w:t>
      </w:r>
    </w:p>
    <w:p w14:paraId="29F52FA5" w14:textId="77777777" w:rsidR="00BA44CB" w:rsidRDefault="00BA44CB" w:rsidP="008F333A">
      <w:pPr>
        <w:rPr>
          <w:lang w:val="ru-RU"/>
        </w:rPr>
      </w:pPr>
      <w:r>
        <w:rPr>
          <w:lang w:val="ru-RU"/>
        </w:rPr>
        <w:tab/>
      </w:r>
      <w:r w:rsidR="008F333A">
        <w:rPr>
          <w:lang w:val="ru-RU"/>
        </w:rPr>
        <w:t>—</w:t>
      </w:r>
      <w:r w:rsidR="002C6C64" w:rsidRPr="00E236F4">
        <w:rPr>
          <w:lang w:val="ru-RU"/>
        </w:rPr>
        <w:t xml:space="preserve"> 必须默想上帝的恩典，也要默想祂自己——我们的施恩者。在深刻体会到自己的忘恩负义与罪性之后，应当寻求祂的怜悯。当一个人感受到上帝巨大的祝福时，他的心会变得更加坚强，充满热忱，甚至能够达到恒切祷告的境界。</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8787"/>
      <w:r w:rsidRPr="00E236F4">
        <w:rPr>
          <w:lang w:val="ru-RU"/>
        </w:rPr>
        <w:t>无论对他人还是对自己，都不可在祈祷时分心</w:t>
      </w:r>
      <w:bookmarkEnd w:id="60"/>
      <w:bookmarkEnd w:id="61"/>
    </w:p>
    <w:p w14:paraId="3DED8112" w14:textId="4C716B80" w:rsidR="00BA44CB" w:rsidRDefault="002C6C64" w:rsidP="00E11073">
      <w:pPr>
        <w:ind w:firstLine="720"/>
        <w:rPr>
          <w:lang w:val="ru-RU"/>
        </w:rPr>
      </w:pPr>
      <w:r w:rsidRPr="00E236F4">
        <w:rPr>
          <w:lang w:val="ru-RU"/>
        </w:rPr>
        <w:t>——长老，有时我在小室里祷告，心里却想着：“万一现在有哪位修女突——然闯进来呢……！”这样的念头会分散我祷告的注意力。</w:t>
      </w:r>
    </w:p>
    <w:p w14:paraId="651ABB1E" w14:textId="1FB8955D" w:rsidR="00BA44CB" w:rsidRDefault="00BA44CB" w:rsidP="008F333A">
      <w:pPr>
        <w:rPr>
          <w:lang w:val="ru-RU"/>
        </w:rPr>
      </w:pPr>
      <w:r>
        <w:rPr>
          <w:lang w:val="ru-RU"/>
        </w:rPr>
        <w:tab/>
      </w:r>
      <w:r w:rsidR="002C6C64" w:rsidRPr="00E236F4">
        <w:rPr>
          <w:lang w:val="ru-RU"/>
        </w:rPr>
        <w:t>——与其让人突然闯进我的小室，撞见我正在祈祷，还不如用斧头后背敲我一下！当你突然被发现正在祈祷时，那感觉就像你在飞翔，却被人抓住翅膀并将其折断一样！ 你们不明白在祈祷时打扰一个人意味着什么——因为你们自己尚未经历过那种灵性的祈祷状态。你们没有亲身体验过与上帝相连是什么感觉——我指的是那种，如果可以这么说的话，人仿佛脱离尘世的状态。</w:t>
      </w:r>
      <w:r w:rsidR="008F333A">
        <w:rPr>
          <w:lang w:val="ru-RU"/>
        </w:rPr>
        <w:t>如果</w:t>
      </w:r>
      <w:r w:rsidR="002C6C64" w:rsidRPr="00E236F4">
        <w:rPr>
          <w:lang w:val="ru-RU"/>
        </w:rPr>
        <w:t>你们知道</w:t>
      </w:r>
      <w:r w:rsidR="008F333A">
        <w:rPr>
          <w:lang w:val="ru-RU"/>
        </w:rPr>
        <w:t>的话</w:t>
      </w:r>
      <w:r w:rsidR="002C6C64" w:rsidRPr="00E236F4">
        <w:rPr>
          <w:lang w:val="ru-RU"/>
        </w:rPr>
        <w:t>，就会尊重别人的祈祷。 若你们具备这种灵性上的敏锐，就会想：“怎么能打断一个人在祈祷呢？”一旦明白将人从祈祷中拉出来会给他造成多大的伤害，你们就会更加谨慎。 说到谨慎，我指的并非焦虑和拘谨，而是对此刻正在与上帝交谈的修女的尊重。但你们缺乏这种灵性上的敏锐……好吧，至少要讲点礼貌。请养成敲门并大声说：“借我们圣父们的祷告</w:t>
      </w:r>
      <w:r>
        <w:rPr>
          <w:lang w:val="ru-RU"/>
        </w:rPr>
        <w:t>……”的</w:t>
      </w:r>
      <w:r w:rsidR="002C6C64" w:rsidRPr="00E236F4">
        <w:rPr>
          <w:lang w:val="ru-RU"/>
        </w:rPr>
        <w:t>习惯</w:t>
      </w:r>
      <w:r w:rsidR="00E11073" w:rsidRPr="00E11073">
        <w:rPr>
          <w:lang w:val="ru-RU"/>
        </w:rPr>
        <w:t>。</w:t>
      </w:r>
      <w:r w:rsidR="00E11073">
        <w:rPr>
          <w:rStyle w:val="FootnoteReference"/>
          <w:lang w:val="ru-RU"/>
        </w:rPr>
        <w:footnoteReference w:id="27"/>
      </w:r>
      <w:r w:rsidR="00E11073" w:rsidRPr="00E11073">
        <w:rPr>
          <w:lang w:val="ru-RU"/>
        </w:rPr>
        <w:t xml:space="preserve"> </w:t>
      </w:r>
      <w:r w:rsidR="002C6C64" w:rsidRPr="00E236F4">
        <w:rPr>
          <w:lang w:val="ru-RU"/>
        </w:rPr>
        <w:t>——这样对方就不会担心你会闯进来，也不会一直处于紧张状态。在灵性上保持警醒</w:t>
      </w:r>
      <w:r w:rsidR="008F333A">
        <w:rPr>
          <w:lang w:val="ru-RU"/>
        </w:rPr>
        <w:t>是一</w:t>
      </w:r>
      <w:r w:rsidR="002C6C64" w:rsidRPr="00E236F4">
        <w:rPr>
          <w:lang w:val="ru-RU"/>
        </w:rPr>
        <w:t>回事，而时刻处于神经紧绷、提心吊胆的状态——担心“会不会有人闯进我的小室？”</w:t>
      </w:r>
      <w:r w:rsidR="008F333A">
        <w:rPr>
          <w:lang w:val="ru-RU"/>
        </w:rPr>
        <w:t>——则是</w:t>
      </w:r>
      <w:r w:rsidR="002C6C64" w:rsidRPr="00E236F4">
        <w:rPr>
          <w:lang w:val="ru-RU"/>
        </w:rPr>
        <w:t>另一回事。后者非常令人疲惫，会让人心力交瘁。</w:t>
      </w:r>
    </w:p>
    <w:p w14:paraId="56CE89C7" w14:textId="77777777" w:rsidR="00BA44CB" w:rsidRDefault="00BA44CB" w:rsidP="008F333A">
      <w:pPr>
        <w:rPr>
          <w:lang w:val="ru-RU"/>
        </w:rPr>
      </w:pPr>
      <w:r>
        <w:rPr>
          <w:lang w:val="ru-RU"/>
        </w:rPr>
        <w:tab/>
      </w:r>
      <w:r w:rsidR="008F333A">
        <w:rPr>
          <w:lang w:val="ru-RU"/>
        </w:rPr>
        <w:t>——</w:t>
      </w:r>
      <w:r w:rsidR="002C6C64" w:rsidRPr="00E236F4">
        <w:rPr>
          <w:lang w:val="ru-RU"/>
        </w:rPr>
        <w:t>长老，也许那位修女敲门并非出于恶意，只是因为单纯呢？</w:t>
      </w:r>
    </w:p>
    <w:p w14:paraId="28A37009" w14:textId="1B89D832" w:rsidR="00BA44CB" w:rsidRDefault="00BA44CB" w:rsidP="008F333A">
      <w:pPr>
        <w:rPr>
          <w:lang w:val="ru-RU"/>
        </w:rPr>
      </w:pPr>
      <w:r>
        <w:rPr>
          <w:lang w:val="ru-RU"/>
        </w:rPr>
        <w:tab/>
      </w:r>
      <w:r w:rsidR="002C6C64" w:rsidRPr="00E236F4">
        <w:rPr>
          <w:lang w:val="ru-RU"/>
        </w:rPr>
        <w:t>——什么单纯啊！……敲一下门，没听到</w:t>
      </w:r>
      <w:r>
        <w:rPr>
          <w:lang w:val="ru-RU"/>
        </w:rPr>
        <w:t>“</w:t>
      </w:r>
      <w:r w:rsidR="002C6C64" w:rsidRPr="00E236F4">
        <w:rPr>
          <w:lang w:val="ru-RU"/>
        </w:rPr>
        <w:t>阿门”的回应，就闯进别人的小室！……我实在想不通——人怎么可能这样行事？ 说不定此刻就在那扇门后，那位修女正在哭泣，向上帝祈祷，并不希望被人看见呢？当我在阿索斯山走进隔壁的修室，听到修士们正在诵读晚祷时，我甚至能站在寒风中，用念珠祈祷整整一个小时，等待他们结束。 我之所以这样做，是因为不想打扰他们、让他们难为情，也不想让他们为了我而急着结束礼拜。当听到教堂里传出圣咏声时，我岂能推门而入，装作若无其事，仿佛我有这个权利似的？ 究竟是谁给了我这种权利？不，弟兄们或许很乐意赋予我这种权利，但我自己并不愿承认自己拥有如此自私的权利。这分明就是自私——自以为自己多么了不起，却不尊重邻人。</w:t>
      </w:r>
    </w:p>
    <w:p w14:paraId="78D6E40A" w14:textId="12238BBE" w:rsidR="00BA44CB" w:rsidRDefault="00BA44CB" w:rsidP="008F333A">
      <w:pPr>
        <w:rPr>
          <w:lang w:val="ru-RU"/>
        </w:rPr>
      </w:pPr>
      <w:r>
        <w:rPr>
          <w:lang w:val="ru-RU"/>
        </w:rPr>
        <w:lastRenderedPageBreak/>
        <w:tab/>
      </w:r>
      <w:r w:rsidR="002C6C64" w:rsidRPr="00E236F4">
        <w:rPr>
          <w:lang w:val="ru-RU"/>
        </w:rPr>
        <w:t>我们应当在精神上保持敏锐。有一次在西奈山，我正从圣加拉克提翁和圣埃皮斯蒂米娅的修道室下山回修道院。突然，我看见前方有两个贝都因孩子：一个男孩和一个女孩。孩子们正站在小径上，手里拿着念</w:t>
      </w:r>
      <w:r w:rsidR="00E11073">
        <w:rPr>
          <w:lang w:val="ru-RU"/>
        </w:rPr>
        <w:t>珠</w:t>
      </w:r>
      <w:r w:rsidR="00E11073">
        <w:rPr>
          <w:rStyle w:val="FootnoteReference"/>
          <w:lang w:val="ru-RU"/>
        </w:rPr>
        <w:footnoteReference w:id="28"/>
      </w:r>
      <w:r w:rsidR="00E11073">
        <w:rPr>
          <w:lang w:val="ru-RU"/>
        </w:rPr>
        <w:t xml:space="preserve"> </w:t>
      </w:r>
      <w:r w:rsidR="002C6C64" w:rsidRPr="00E236F4">
        <w:rPr>
          <w:lang w:val="ru-RU"/>
        </w:rPr>
        <w:t>，正在祈祷。 没有别的路可走，为了不打扰他们，我小心翼翼地转身，往后退了几步。我等他们祷告完毕，才继续前行。</w:t>
      </w:r>
    </w:p>
    <w:p w14:paraId="0C129AF2" w14:textId="77777777" w:rsidR="00BA44CB" w:rsidRDefault="00BA44CB" w:rsidP="008F333A">
      <w:pPr>
        <w:rPr>
          <w:lang w:val="ru-RU"/>
        </w:rPr>
      </w:pPr>
      <w:r>
        <w:rPr>
          <w:lang w:val="ru-RU"/>
        </w:rPr>
        <w:tab/>
      </w:r>
      <w:r w:rsidR="002C6C64" w:rsidRPr="00E236F4">
        <w:rPr>
          <w:lang w:val="ru-RU"/>
        </w:rPr>
        <w:t>“长老，我一开始祈祷，脑海中就会浮现出各种在服侍中没做完的事。</w:t>
      </w:r>
      <w:r w:rsidR="008F333A">
        <w:rPr>
          <w:lang w:val="ru-RU"/>
        </w:rPr>
        <w:t>”</w:t>
      </w:r>
    </w:p>
    <w:p w14:paraId="0229B54E" w14:textId="7ED80EB3" w:rsidR="00BA44CB" w:rsidRDefault="00BA44CB" w:rsidP="008F333A">
      <w:pPr>
        <w:rPr>
          <w:lang w:val="ru-RU"/>
        </w:rPr>
      </w:pPr>
      <w:r>
        <w:rPr>
          <w:lang w:val="ru-RU"/>
        </w:rPr>
        <w:tab/>
      </w:r>
      <w:r w:rsidR="002C6C64" w:rsidRPr="00E236F4">
        <w:rPr>
          <w:lang w:val="ru-RU"/>
        </w:rPr>
        <w:t>“我也是，如果有什么事情没做完，就无法安心祈祷。因此，如果你不想在祈祷时分心，先把那些能快速处理完的事情做完。然后开始祈祷，并对自己的念头说：‘好了，我已经把所有事情都做完了。现在唯一没做完的只有我的灵魂。是时候来关注它了。</w:t>
      </w:r>
      <w:r>
        <w:rPr>
          <w:lang w:val="ru-RU"/>
        </w:rPr>
        <w:t>’”</w:t>
      </w:r>
    </w:p>
    <w:p w14:paraId="5D679EAC" w14:textId="77777777" w:rsidR="00BA44CB" w:rsidRDefault="00BA44CB" w:rsidP="008F333A">
      <w:pPr>
        <w:rPr>
          <w:lang w:val="ru-RU"/>
        </w:rPr>
      </w:pPr>
      <w:r>
        <w:rPr>
          <w:lang w:val="ru-RU"/>
        </w:rPr>
        <w:tab/>
      </w:r>
      <w:r w:rsidR="002C6C64" w:rsidRPr="00E236F4">
        <w:rPr>
          <w:lang w:val="ru-RU"/>
        </w:rPr>
        <w:t>——长老，但我觉得，如果我的生活中发生些艰难的事情，反而会帮助我祈祷。</w:t>
      </w:r>
    </w:p>
    <w:p w14:paraId="63C1021B" w14:textId="77777777" w:rsidR="00BA44CB" w:rsidRDefault="00BA44CB" w:rsidP="008F333A">
      <w:pPr>
        <w:rPr>
          <w:lang w:val="ru-RU"/>
        </w:rPr>
      </w:pPr>
      <w:r>
        <w:rPr>
          <w:lang w:val="ru-RU"/>
        </w:rPr>
        <w:tab/>
      </w:r>
      <w:r w:rsidR="008F333A">
        <w:rPr>
          <w:lang w:val="ru-RU"/>
        </w:rPr>
        <w:t>——</w:t>
      </w:r>
      <w:r w:rsidR="002C6C64" w:rsidRPr="00E236F4">
        <w:rPr>
          <w:lang w:val="ru-RU"/>
        </w:rPr>
        <w:t>你在说些什么呢？难道非得爆发战争，你才会寻求基督吗？当周围一切都平静安宁时，这才是让内心也保持宁静与沉寂的最佳前提。祈祷需要不受外界干扰，并拥有正确的内在状态。总之，在灵性生活中，心无旁骛是非常有帮助的。</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8788"/>
      <w:r w:rsidRPr="00E236F4">
        <w:rPr>
          <w:lang w:val="ru-RU"/>
        </w:rPr>
        <w:t>请将这个梦转发给那些无法入睡的人</w:t>
      </w:r>
      <w:bookmarkEnd w:id="62"/>
      <w:bookmarkEnd w:id="63"/>
    </w:p>
    <w:p w14:paraId="36B878CC" w14:textId="3F8FC487" w:rsidR="00BA44CB" w:rsidRDefault="002C6C64" w:rsidP="00CC3B31">
      <w:pPr>
        <w:ind w:firstLine="720"/>
        <w:rPr>
          <w:lang w:val="ru-RU"/>
        </w:rPr>
      </w:pPr>
      <w:r w:rsidRPr="00E236F4">
        <w:rPr>
          <w:lang w:val="ru-RU"/>
        </w:rPr>
        <w:t>——长老，为什么我在祷告时总想睡？</w:t>
      </w:r>
    </w:p>
    <w:p w14:paraId="7EEAE621" w14:textId="6E766724" w:rsidR="00BA44CB" w:rsidRDefault="00BA44CB" w:rsidP="008F333A">
      <w:pPr>
        <w:rPr>
          <w:lang w:val="ru-RU"/>
        </w:rPr>
      </w:pPr>
      <w:r>
        <w:rPr>
          <w:lang w:val="ru-RU"/>
        </w:rPr>
        <w:tab/>
      </w:r>
      <w:r w:rsidR="002C6C64" w:rsidRPr="00E236F4">
        <w:rPr>
          <w:lang w:val="ru-RU"/>
        </w:rPr>
        <w:t>——那是因为你平时就懒散！你任由自己变得松懈，现在才不得不时刻督促自己。但想想看：当真正有事情让你忧心忡忡时，你还能安然入睡吗？或者，比如有人对我们施了大恩——这种时候我们绝不会懒惰，甚至能整夜为那个人祈祷。 既然我们有这样的力量，那为什么不问自己这样一个问题：“我愿意为了恩人而牺牲睡眠，那么，是什么阻碍了我为了感谢上帝——祂为了我登上十字架并承受了受难——而牺牲自己的睡眠呢？</w:t>
      </w:r>
      <w:r>
        <w:rPr>
          <w:lang w:val="ru-RU"/>
        </w:rPr>
        <w:t>”</w:t>
      </w:r>
    </w:p>
    <w:p w14:paraId="4DFF0560" w14:textId="77777777" w:rsidR="00BA44CB" w:rsidRDefault="00BA44CB" w:rsidP="008F333A">
      <w:pPr>
        <w:rPr>
          <w:lang w:val="ru-RU"/>
        </w:rPr>
      </w:pPr>
      <w:r>
        <w:rPr>
          <w:lang w:val="ru-RU"/>
        </w:rPr>
        <w:tab/>
      </w:r>
      <w:r w:rsidR="002C6C64" w:rsidRPr="00E236F4">
        <w:rPr>
          <w:lang w:val="ru-RU"/>
        </w:rPr>
        <w:t>——长老，嗜睡会不会是身体虚弱造成的？</w:t>
      </w:r>
    </w:p>
    <w:p w14:paraId="371FA209" w14:textId="77777777" w:rsidR="00BA44CB" w:rsidRDefault="00BA44CB" w:rsidP="008F333A">
      <w:pPr>
        <w:rPr>
          <w:lang w:val="ru-RU"/>
        </w:rPr>
      </w:pPr>
      <w:r>
        <w:rPr>
          <w:lang w:val="ru-RU"/>
        </w:rPr>
        <w:tab/>
      </w:r>
      <w:r w:rsidR="002C6C64" w:rsidRPr="00E236F4">
        <w:rPr>
          <w:lang w:val="ru-RU"/>
        </w:rPr>
        <w:t>——有可能。有时嗜睡的原因是过度疲劳、血压下降或类似情况。需要找出原因，并在可能的情况下加以消除。</w:t>
      </w:r>
    </w:p>
    <w:p w14:paraId="5ECCE226"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长老，有时人正怀着痛苦为某事祈祷，却还是被睡意所困。这怎么可能呢？</w:t>
      </w:r>
    </w:p>
    <w:p w14:paraId="4C43B704" w14:textId="77777777" w:rsidR="00BA44CB" w:rsidRDefault="00BA44CB" w:rsidP="008F333A">
      <w:pPr>
        <w:rPr>
          <w:lang w:val="ru-RU"/>
        </w:rPr>
      </w:pPr>
      <w:r>
        <w:rPr>
          <w:lang w:val="ru-RU"/>
        </w:rPr>
        <w:tab/>
      </w:r>
      <w:r w:rsidR="008F333A">
        <w:rPr>
          <w:lang w:val="ru-RU"/>
        </w:rPr>
        <w:t xml:space="preserve">— </w:t>
      </w:r>
      <w:r w:rsidR="002C6C64" w:rsidRPr="00E236F4">
        <w:rPr>
          <w:lang w:val="ru-RU"/>
        </w:rPr>
        <w:t>如果内心确实为某事感到痛苦，那么睡意就不会袭来。不过，自己也得付出努力。例如，如果在静室祈祷时感到困倦，那就去用冷水洗把脸，提神醒脑。</w:t>
      </w:r>
    </w:p>
    <w:p w14:paraId="1A6FFBDD" w14:textId="77777777" w:rsidR="00BA44CB" w:rsidRDefault="00BA44CB" w:rsidP="008F333A">
      <w:pPr>
        <w:rPr>
          <w:lang w:val="ru-RU"/>
        </w:rPr>
      </w:pPr>
      <w:r>
        <w:rPr>
          <w:lang w:val="ru-RU"/>
        </w:rPr>
        <w:tab/>
      </w:r>
      <w:r w:rsidR="008F333A">
        <w:rPr>
          <w:lang w:val="ru-RU"/>
        </w:rPr>
        <w:t>—</w:t>
      </w:r>
      <w:r w:rsidR="002C6C64" w:rsidRPr="00E236F4">
        <w:rPr>
          <w:lang w:val="ru-RU"/>
        </w:rPr>
        <w:t xml:space="preserve"> 而在通宵祈祷时，睡意总是让我整个人都撑不住。该怎么办？</w:t>
      </w:r>
    </w:p>
    <w:p w14:paraId="7E2A3EB6" w14:textId="77777777" w:rsidR="00BA44CB" w:rsidRDefault="00BA44CB" w:rsidP="008F333A">
      <w:pPr>
        <w:rPr>
          <w:lang w:val="ru-RU"/>
        </w:rPr>
      </w:pPr>
      <w:r>
        <w:rPr>
          <w:lang w:val="ru-RU"/>
        </w:rPr>
        <w:tab/>
      </w:r>
      <w:r w:rsidR="008F333A">
        <w:rPr>
          <w:lang w:val="ru-RU"/>
        </w:rPr>
        <w:t>—</w:t>
      </w:r>
      <w:r w:rsidR="002C6C64" w:rsidRPr="00E236F4">
        <w:rPr>
          <w:lang w:val="ru-RU"/>
        </w:rPr>
        <w:t xml:space="preserve"> 那就把它打散吧。在教堂做礼拜时，人的心灵会变得平静，但身体却会感到疲惫。于是，睡意便开始袭来。但如果你不向睡意屈服，就能将其击退，它便会退去。 过上一两个小时，睡意又会开始侵袭你。这次的睡意更加顽固，驱散起来更难，但只要再加把劲，也能将其击退。你没有被“第1号睡意列车”带走，而“第2号睡意列车”也空着开走了——就这样：睡意的诱惑已从你身边退去。</w:t>
      </w:r>
    </w:p>
    <w:p w14:paraId="41D2EEC1" w14:textId="77777777" w:rsidR="00BA44CB" w:rsidRDefault="00BA44CB" w:rsidP="008F333A">
      <w:pPr>
        <w:rPr>
          <w:lang w:val="ru-RU"/>
        </w:rPr>
      </w:pPr>
      <w:r>
        <w:rPr>
          <w:lang w:val="ru-RU"/>
        </w:rPr>
        <w:tab/>
      </w:r>
      <w:r w:rsidR="008F333A">
        <w:rPr>
          <w:lang w:val="ru-RU"/>
        </w:rPr>
        <w:t>——</w:t>
      </w:r>
      <w:r w:rsidR="002C6C64" w:rsidRPr="00E236F4">
        <w:rPr>
          <w:lang w:val="ru-RU"/>
        </w:rPr>
        <w:t>长老，在彻夜祈祷期间，我甚至可能连续两个小时被睡意所困……</w:t>
      </w:r>
    </w:p>
    <w:p w14:paraId="75BDFC44" w14:textId="2692F0D6" w:rsidR="00BA44CB" w:rsidRDefault="00BA44CB" w:rsidP="008F333A">
      <w:pPr>
        <w:rPr>
          <w:lang w:val="ru-RU"/>
        </w:rPr>
      </w:pPr>
      <w:r>
        <w:rPr>
          <w:lang w:val="ru-RU"/>
        </w:rPr>
        <w:tab/>
      </w:r>
      <w:r w:rsidR="002C6C64" w:rsidRPr="00E236F4">
        <w:rPr>
          <w:lang w:val="ru-RU"/>
        </w:rPr>
        <w:t xml:space="preserve">——有个主意：把睡意送往更需要它的地方——医院、精神病诊所。祈祷道：“我的上帝，请赐予那些无法入睡的人睡眠！…… </w:t>
      </w:r>
      <w:r w:rsidR="002C6C64" w:rsidRPr="00E236F4">
        <w:rPr>
          <w:lang w:val="ru-RU"/>
        </w:rPr>
        <w:lastRenderedPageBreak/>
        <w:t>愿那些身患病痛、神经绷得像琴弦一样紧的人能安然入睡</w:t>
      </w:r>
      <w:r>
        <w:rPr>
          <w:lang w:val="ru-RU"/>
        </w:rPr>
        <w:t>。</w:t>
      </w:r>
      <w:r w:rsidR="002C6C64" w:rsidRPr="00E236F4">
        <w:rPr>
          <w:lang w:val="ru-RU"/>
        </w:rPr>
        <w:t>”抓住那与你抗争的睡意，把它捏成药丸，再通过祈祷的邮差，将它们寄给那些饱受折磨、辗转难眠的可怜人。而你自己，日夜都要赞美上帝。</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8789"/>
      <w:r w:rsidRPr="00846B18">
        <w:rPr>
          <w:lang w:val="ru-RU"/>
        </w:rPr>
        <w:t>第二</w:t>
      </w:r>
      <w:r w:rsidRPr="00E236F4">
        <w:rPr>
          <w:lang w:val="ru-RU"/>
        </w:rPr>
        <w:t>章</w:t>
      </w:r>
      <w:r w:rsidR="002C6C64" w:rsidRPr="00E236F4">
        <w:rPr>
          <w:lang w:val="ru-RU"/>
        </w:rPr>
        <w:t xml:space="preserve">。 </w:t>
      </w:r>
      <w:r w:rsidRPr="00846B18">
        <w:rPr>
          <w:lang w:val="ru-RU"/>
        </w:rPr>
        <w:br/>
      </w:r>
      <w:r w:rsidR="002C6C64" w:rsidRPr="00E236F4">
        <w:rPr>
          <w:lang w:val="ru-RU"/>
        </w:rPr>
        <w:t xml:space="preserve">关于魔鬼如何与 </w:t>
      </w:r>
      <w:r w:rsidRPr="00846B18">
        <w:rPr>
          <w:lang w:val="ru-RU"/>
        </w:rPr>
        <w:br/>
      </w:r>
      <w:r w:rsidR="002C6C64" w:rsidRPr="00E236F4">
        <w:rPr>
          <w:lang w:val="ru-RU"/>
        </w:rPr>
        <w:t>与祷告之人</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8790"/>
      <w:r w:rsidRPr="00E236F4">
        <w:rPr>
          <w:lang w:val="ru-RU"/>
        </w:rPr>
        <w:t>不要与魔鬼交谈</w:t>
      </w:r>
      <w:bookmarkEnd w:id="66"/>
      <w:bookmarkEnd w:id="67"/>
    </w:p>
    <w:p w14:paraId="1BDF121E" w14:textId="79B416FF" w:rsidR="00BA44CB" w:rsidRDefault="002C6C64" w:rsidP="00E11073">
      <w:pPr>
        <w:ind w:firstLine="720"/>
        <w:rPr>
          <w:lang w:val="ru-RU"/>
        </w:rPr>
      </w:pPr>
      <w:r w:rsidRPr="00E236F4">
        <w:rPr>
          <w:lang w:val="ru-RU"/>
        </w:rPr>
        <w:t>长老，我感到自己有必要与上帝“建立联系”，但还是无法祷告。</w:t>
      </w:r>
    </w:p>
    <w:p w14:paraId="53D7BE23" w14:textId="77777777" w:rsidR="00BA44CB" w:rsidRDefault="00BA44CB" w:rsidP="008F333A">
      <w:pPr>
        <w:rPr>
          <w:lang w:val="ru-RU"/>
        </w:rPr>
      </w:pPr>
      <w:r>
        <w:rPr>
          <w:lang w:val="ru-RU"/>
        </w:rPr>
        <w:tab/>
      </w:r>
      <w:r w:rsidR="002C6C64" w:rsidRPr="00E236F4">
        <w:rPr>
          <w:lang w:val="ru-RU"/>
        </w:rPr>
        <w:t>——如果你真的感到有必要与上帝建立联系，那我不明白你为什么无法祷告。这可能是来自魔鬼的诱惑。它时常给人设下绊脚石，不让他祷告。</w:t>
      </w:r>
    </w:p>
    <w:p w14:paraId="20E1F092" w14:textId="77777777" w:rsidR="00BA44CB" w:rsidRDefault="00BA44CB" w:rsidP="008F333A">
      <w:pPr>
        <w:rPr>
          <w:lang w:val="ru-RU"/>
        </w:rPr>
      </w:pPr>
      <w:r>
        <w:rPr>
          <w:lang w:val="ru-RU"/>
        </w:rPr>
        <w:tab/>
      </w:r>
      <w:r w:rsidR="002C6C64" w:rsidRPr="00E236F4">
        <w:rPr>
          <w:lang w:val="ru-RU"/>
        </w:rPr>
        <w:t>——长老，祷告时，我脑海中总会浮现各种修道院事务的念头。</w:t>
      </w:r>
    </w:p>
    <w:p w14:paraId="1AF420B6" w14:textId="0260BA03" w:rsidR="00BA44CB" w:rsidRDefault="00BA44CB" w:rsidP="008F333A">
      <w:pPr>
        <w:rPr>
          <w:lang w:val="ru-RU"/>
        </w:rPr>
      </w:pPr>
      <w:r>
        <w:rPr>
          <w:lang w:val="ru-RU"/>
        </w:rPr>
        <w:tab/>
      </w:r>
      <w:r w:rsidR="008F333A">
        <w:rPr>
          <w:lang w:val="ru-RU"/>
        </w:rPr>
        <w:t>—</w:t>
      </w:r>
      <w:r w:rsidR="002C6C64" w:rsidRPr="00E236F4">
        <w:rPr>
          <w:lang w:val="ru-RU"/>
        </w:rPr>
        <w:t xml:space="preserve"> 那就对自己说：“这件事我稍后再想……”——然后继续祈祷。</w:t>
      </w:r>
    </w:p>
    <w:p w14:paraId="3EA2D06C" w14:textId="77777777" w:rsidR="00BA44CB" w:rsidRDefault="00BA44CB" w:rsidP="008F333A">
      <w:pPr>
        <w:rPr>
          <w:lang w:val="ru-RU"/>
        </w:rPr>
      </w:pPr>
      <w:r>
        <w:rPr>
          <w:lang w:val="ru-RU"/>
        </w:rPr>
        <w:tab/>
      </w:r>
      <w:r w:rsidR="002C6C64" w:rsidRPr="00E236F4">
        <w:rPr>
          <w:lang w:val="ru-RU"/>
        </w:rPr>
        <w:t>——长老，最让人难受的是，这些想法通常都是些无聊的小事！……</w:t>
      </w:r>
    </w:p>
    <w:p w14:paraId="196BE6C1" w14:textId="77777777" w:rsidR="00BA44CB" w:rsidRDefault="00BA44CB" w:rsidP="008F333A">
      <w:pPr>
        <w:rPr>
          <w:lang w:val="ru-RU"/>
        </w:rPr>
      </w:pPr>
      <w:r>
        <w:rPr>
          <w:lang w:val="ru-RU"/>
        </w:rPr>
        <w:tab/>
      </w:r>
      <w:r w:rsidR="002C6C64" w:rsidRPr="00E236F4">
        <w:rPr>
          <w:lang w:val="ru-RU"/>
        </w:rPr>
        <w:t>——正因如此，才要将它们留到以后再想。毕竟，如果你分心了，中断祷告，开始在脑海中琢磨这些无聊的事，那么仇敌抛给你的就不再是无聊之事，而是更严重的东西——目的是彻底阻止你的祷告。你需要清醒地认识到这一点。 你知道那个恶魔有多狡猾吗？他对世俗之人灌输各种污秽的念头，但这些污秽一眼就能看出来。因此，他对灵性之人灌输的不是污秽，而是某种看似无害的糠秕，而他们却天真地将其放进了心里。 但这比污秽更危险！毕竟人们以为自己进展顺利，看不到内心的污秽念头，也找不到谦卑的理由。与此同时，心智并未沉浸在祈祷中，而是四处游荡，而心灵依然如石般冷硬。</w:t>
      </w:r>
    </w:p>
    <w:p w14:paraId="5AD4BD3E" w14:textId="715B32A1" w:rsidR="00BA44CB" w:rsidRDefault="00BA44CB" w:rsidP="008F333A">
      <w:pPr>
        <w:rPr>
          <w:lang w:val="ru-RU"/>
        </w:rPr>
      </w:pPr>
      <w:r>
        <w:rPr>
          <w:lang w:val="ru-RU"/>
        </w:rPr>
        <w:tab/>
      </w:r>
      <w:r w:rsidR="002C6C64" w:rsidRPr="00E236F4">
        <w:rPr>
          <w:lang w:val="ru-RU"/>
        </w:rPr>
        <w:t>——您知道吗，长老，有时在祷告时，我脑海中会浮现出</w:t>
      </w:r>
      <w:r>
        <w:rPr>
          <w:lang w:val="ru-RU"/>
        </w:rPr>
        <w:t>这样的“光明念头”</w:t>
      </w:r>
      <w:r w:rsidR="002C6C64" w:rsidRPr="00E236F4">
        <w:rPr>
          <w:lang w:val="ru-RU"/>
        </w:rPr>
        <w:t>！……我甚至能清晰地看到如何解决某个棘手的问题。只是后来才发现，这个决定其实是错误的……</w:t>
      </w:r>
    </w:p>
    <w:p w14:paraId="058FE6FA" w14:textId="73AC047A" w:rsidR="00BA44CB" w:rsidRDefault="00BA44CB" w:rsidP="008F333A">
      <w:pPr>
        <w:rPr>
          <w:lang w:val="ru-RU"/>
        </w:rPr>
      </w:pPr>
      <w:r>
        <w:rPr>
          <w:lang w:val="ru-RU"/>
        </w:rPr>
        <w:tab/>
      </w:r>
      <w:r w:rsidR="002C6C64" w:rsidRPr="00E236F4">
        <w:rPr>
          <w:lang w:val="ru-RU"/>
        </w:rPr>
        <w:t>——你知道魔鬼有多狡猾吗？……他明白，如果在祈祷时让你脑海中浮现肮脏的念头，你会把它甩到一边。所以，他不再用污秽的</w:t>
      </w:r>
      <w:r>
        <w:rPr>
          <w:lang w:val="ru-RU"/>
        </w:rPr>
        <w:t>念头，而是“帮助”你“解决问题”。</w:t>
      </w:r>
      <w:r w:rsidR="002C6C64" w:rsidRPr="00E236F4">
        <w:rPr>
          <w:lang w:val="ru-RU"/>
        </w:rPr>
        <w:t>你会欣喜若狂：“哦，多么美好的想法啊！ 而且它并非在任何时候出现，而是在祷告时！…… 这真是神圣的启示！”但如果恶魔真的想为你好，他本可以在任何其他时候把这些想法植入你的脑海。但他并没有这么做！他偏偏在祈祷时出现，用无聊的废话哄骗你，强行向你</w:t>
      </w:r>
      <w:r>
        <w:rPr>
          <w:lang w:val="ru-RU"/>
        </w:rPr>
        <w:t>推销</w:t>
      </w:r>
      <w:r w:rsidR="002C6C64" w:rsidRPr="00E236F4">
        <w:rPr>
          <w:lang w:val="ru-RU"/>
        </w:rPr>
        <w:t>他作为</w:t>
      </w:r>
      <w:r>
        <w:rPr>
          <w:lang w:val="ru-RU"/>
        </w:rPr>
        <w:t>中间人的“服务”</w:t>
      </w:r>
      <w:r w:rsidR="002C6C64" w:rsidRPr="00E236F4">
        <w:rPr>
          <w:lang w:val="ru-RU"/>
        </w:rPr>
        <w:t>。所以，千万不要理会他的纠缠。 你要说：“非常感谢，先生，感谢您提供的这套服务，但我们不需要您。快从这里滚开！”你看，它多么狡猾：想把灵性之人耍得团团转，向他灌输所谓的灵性念头，以便正如先知大卫所言，使他的祷告沦为罪过。</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2C6C64" w:rsidRPr="00E236F4">
        <w:rPr>
          <w:lang w:val="ru-RU"/>
        </w:rPr>
        <w:t>——长老，我在祷告时脑海中会浮现出邪恶的念头或画面。</w:t>
      </w:r>
    </w:p>
    <w:p w14:paraId="05323413" w14:textId="3358ABFE" w:rsidR="00BA44CB" w:rsidRDefault="00BA44CB" w:rsidP="008F333A">
      <w:pPr>
        <w:rPr>
          <w:lang w:val="ru-RU"/>
        </w:rPr>
      </w:pPr>
      <w:r>
        <w:rPr>
          <w:lang w:val="ru-RU"/>
        </w:rPr>
        <w:tab/>
      </w:r>
      <w:r w:rsidR="002C6C64" w:rsidRPr="00E236F4">
        <w:rPr>
          <w:lang w:val="ru-RU"/>
        </w:rPr>
        <w:t>——这是魔鬼的作为。它想扰乱你，让你迷失方向。当你身体极度疲惫时，尤其是睡眠不足的时候，它</w:t>
      </w:r>
      <w:r w:rsidR="002C6C64" w:rsidRPr="00E236F4">
        <w:rPr>
          <w:lang w:val="ru-RU"/>
        </w:rPr>
        <w:lastRenderedPageBreak/>
        <w:t>就趁机让你中计。 坦加拉什卡会伺机而动，当你处于半睡半醒之间时，向你展示各种肮脏的画面，然后立刻大喊：“瞧瞧，这个无耻之徒心里满是污秽！”为了让你陷入绝望，它会把自己的污秽冒充成你的。 所以，干脆别理会它。祈祷说：“主啊，怜悯我</w:t>
      </w:r>
      <w:r>
        <w:rPr>
          <w:lang w:val="ru-RU"/>
        </w:rPr>
        <w:t>吧”，</w:t>
      </w:r>
      <w:r w:rsidR="002C6C64" w:rsidRPr="00E236F4">
        <w:rPr>
          <w:lang w:val="ru-RU"/>
        </w:rPr>
        <w:t>为了专注于祈祷，要思念基督、至圣童贞女玛利亚以及圣洁的天使们。这将是你应对魔鬼诡计的反制之策。</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8791"/>
      <w:r w:rsidRPr="00E236F4">
        <w:rPr>
          <w:lang w:val="ru-RU"/>
        </w:rPr>
        <w:t>魔鬼会干扰人的祷告</w:t>
      </w:r>
      <w:bookmarkEnd w:id="68"/>
      <w:bookmarkEnd w:id="69"/>
    </w:p>
    <w:p w14:paraId="76A7A711" w14:textId="4FB596E2" w:rsidR="00BA44CB" w:rsidRDefault="002C6C64" w:rsidP="00D919DA">
      <w:pPr>
        <w:ind w:firstLine="720"/>
        <w:rPr>
          <w:lang w:val="ru-RU"/>
        </w:rPr>
      </w:pPr>
      <w:r w:rsidRPr="00E236F4">
        <w:rPr>
          <w:lang w:val="ru-RU"/>
        </w:rPr>
        <w:t>——长老，有时我计划在静室里举行彻夜祈祷，但情况总是让我无法如愿。这是为什么呢？</w:t>
      </w:r>
    </w:p>
    <w:p w14:paraId="498AEDAE" w14:textId="77777777" w:rsidR="00BA44CB" w:rsidRDefault="00BA44CB" w:rsidP="008F333A">
      <w:pPr>
        <w:rPr>
          <w:lang w:val="ru-RU"/>
        </w:rPr>
      </w:pPr>
      <w:r>
        <w:rPr>
          <w:lang w:val="ru-RU"/>
        </w:rPr>
        <w:tab/>
      </w:r>
      <w:r w:rsidR="008F333A">
        <w:rPr>
          <w:lang w:val="ru-RU"/>
        </w:rPr>
        <w:t>—</w:t>
      </w:r>
      <w:r w:rsidR="002C6C64" w:rsidRPr="00E236F4">
        <w:rPr>
          <w:lang w:val="ru-RU"/>
        </w:rPr>
        <w:t xml:space="preserve"> 嗯，如果障碍来自上帝，那就意味着祂是为了你的益处才允许它发生的。</w:t>
      </w:r>
    </w:p>
    <w:p w14:paraId="3C90A51A" w14:textId="77777777" w:rsidR="00BA44CB" w:rsidRDefault="00BA44CB" w:rsidP="008F333A">
      <w:pPr>
        <w:rPr>
          <w:lang w:val="ru-RU"/>
        </w:rPr>
      </w:pPr>
      <w:r>
        <w:rPr>
          <w:lang w:val="ru-RU"/>
        </w:rPr>
        <w:tab/>
      </w:r>
      <w:r w:rsidR="008F333A">
        <w:rPr>
          <w:lang w:val="ru-RU"/>
        </w:rPr>
        <w:t>—</w:t>
      </w:r>
      <w:r w:rsidR="002C6C64" w:rsidRPr="00E236F4">
        <w:rPr>
          <w:lang w:val="ru-RU"/>
        </w:rPr>
        <w:t xml:space="preserve"> 那么，如果障碍接二连三地出现呢？</w:t>
      </w:r>
    </w:p>
    <w:p w14:paraId="42B7302B" w14:textId="77777777" w:rsidR="00BA44CB" w:rsidRDefault="00BA44CB" w:rsidP="008F333A">
      <w:pPr>
        <w:rPr>
          <w:lang w:val="ru-RU"/>
        </w:rPr>
      </w:pPr>
      <w:r>
        <w:rPr>
          <w:lang w:val="ru-RU"/>
        </w:rPr>
        <w:tab/>
      </w:r>
      <w:r w:rsidR="008F333A">
        <w:rPr>
          <w:lang w:val="ru-RU"/>
        </w:rPr>
        <w:t>—</w:t>
      </w:r>
      <w:r w:rsidR="002C6C64" w:rsidRPr="00E236F4">
        <w:rPr>
          <w:lang w:val="ru-RU"/>
        </w:rPr>
        <w:t xml:space="preserve"> 那就说明其中难免有些骄傲。</w:t>
      </w:r>
    </w:p>
    <w:p w14:paraId="2F6AF668" w14:textId="63F913EF" w:rsidR="00BA44CB" w:rsidRDefault="00BA44CB" w:rsidP="008F333A">
      <w:pPr>
        <w:rPr>
          <w:lang w:val="ru-RU"/>
        </w:rPr>
      </w:pPr>
      <w:r>
        <w:rPr>
          <w:lang w:val="ru-RU"/>
        </w:rPr>
        <w:tab/>
      </w:r>
      <w:r w:rsidR="008F333A">
        <w:rPr>
          <w:lang w:val="ru-RU"/>
        </w:rPr>
        <w:t xml:space="preserve">— </w:t>
      </w:r>
      <w:r w:rsidR="002C6C64" w:rsidRPr="00E236F4">
        <w:rPr>
          <w:lang w:val="ru-RU"/>
        </w:rPr>
        <w:t>我不明白，长老。什么是</w:t>
      </w:r>
      <w:r w:rsidR="00C90354">
        <w:rPr>
          <w:lang w:val="ru-RU"/>
        </w:rPr>
        <w:t>“</w:t>
      </w:r>
      <w:r w:rsidR="002C6C64" w:rsidRPr="00E236F4">
        <w:rPr>
          <w:lang w:val="ru-RU"/>
        </w:rPr>
        <w:t>难免有些</w:t>
      </w:r>
      <w:r>
        <w:rPr>
          <w:lang w:val="ru-RU"/>
        </w:rPr>
        <w:t>骄傲”</w:t>
      </w:r>
      <w:r w:rsidR="002C6C64" w:rsidRPr="00E236F4">
        <w:rPr>
          <w:lang w:val="ru-RU"/>
        </w:rPr>
        <w:t>？</w:t>
      </w:r>
    </w:p>
    <w:p w14:paraId="2E3B4009" w14:textId="77777777" w:rsidR="00BA44CB" w:rsidRDefault="00BA44CB" w:rsidP="008F333A">
      <w:pPr>
        <w:rPr>
          <w:lang w:val="ru-RU"/>
        </w:rPr>
      </w:pPr>
      <w:r>
        <w:rPr>
          <w:lang w:val="ru-RU"/>
        </w:rPr>
        <w:tab/>
      </w:r>
      <w:r w:rsidR="008F333A">
        <w:rPr>
          <w:lang w:val="ru-RU"/>
        </w:rPr>
        <w:t>—</w:t>
      </w:r>
      <w:r w:rsidR="002C6C64" w:rsidRPr="00E236F4">
        <w:rPr>
          <w:lang w:val="ru-RU"/>
        </w:rPr>
        <w:t xml:space="preserve"> 听着：关键在于正确地安排优先顺序。如果你把事务放在第一位</w:t>
      </w:r>
      <w:r w:rsidR="008F333A">
        <w:rPr>
          <w:lang w:val="ru-RU"/>
        </w:rPr>
        <w:t>，</w:t>
      </w:r>
      <w:r w:rsidR="002C6C64" w:rsidRPr="00E236F4">
        <w:rPr>
          <w:lang w:val="ru-RU"/>
        </w:rPr>
        <w:t>把祈祷</w:t>
      </w:r>
      <w:r w:rsidR="008F333A">
        <w:rPr>
          <w:lang w:val="ru-RU"/>
        </w:rPr>
        <w:t>放在</w:t>
      </w:r>
      <w:r w:rsidR="002C6C64" w:rsidRPr="00E236F4">
        <w:rPr>
          <w:lang w:val="ru-RU"/>
        </w:rPr>
        <w:t>第二</w:t>
      </w:r>
      <w:r w:rsidR="008F333A">
        <w:rPr>
          <w:lang w:val="ru-RU"/>
        </w:rPr>
        <w:t>位</w:t>
      </w:r>
      <w:r w:rsidR="002C6C64" w:rsidRPr="00E236F4">
        <w:rPr>
          <w:lang w:val="ru-RU"/>
        </w:rPr>
        <w:t>，那你就是在自己赋予仇敌制造障碍的权利。况且，把事务看得比祈祷更重要，这难道不是一种骄傲吗？而骄傲</w:t>
      </w:r>
      <w:r w:rsidR="008F333A">
        <w:rPr>
          <w:lang w:val="ru-RU"/>
        </w:rPr>
        <w:t>就是</w:t>
      </w:r>
      <w:r w:rsidR="002C6C64" w:rsidRPr="00E236F4">
        <w:rPr>
          <w:lang w:val="ru-RU"/>
        </w:rPr>
        <w:t>这样一种东西：它的特征之一</w:t>
      </w:r>
      <w:r w:rsidR="008F333A">
        <w:rPr>
          <w:lang w:val="ru-RU"/>
        </w:rPr>
        <w:t>就是</w:t>
      </w:r>
      <w:r w:rsidR="002C6C64" w:rsidRPr="00E236F4">
        <w:rPr>
          <w:lang w:val="ru-RU"/>
        </w:rPr>
        <w:t>缺乏虔敬之心。</w:t>
      </w:r>
    </w:p>
    <w:p w14:paraId="2D966470" w14:textId="77777777" w:rsidR="00BA44CB" w:rsidRDefault="00BA44CB" w:rsidP="008F333A">
      <w:pPr>
        <w:rPr>
          <w:lang w:val="ru-RU"/>
        </w:rPr>
      </w:pPr>
      <w:r>
        <w:rPr>
          <w:lang w:val="ru-RU"/>
        </w:rPr>
        <w:tab/>
      </w:r>
      <w:r w:rsidR="008F333A">
        <w:rPr>
          <w:lang w:val="ru-RU"/>
        </w:rPr>
        <w:t>——</w:t>
      </w:r>
      <w:r w:rsidR="002C6C64" w:rsidRPr="00E236F4">
        <w:rPr>
          <w:lang w:val="ru-RU"/>
        </w:rPr>
        <w:t>长老，那魔鬼具体会给祈祷制造哪些障碍呢？</w:t>
      </w:r>
    </w:p>
    <w:p w14:paraId="0F78B371" w14:textId="5C8CC8B5" w:rsidR="00BA44CB" w:rsidRDefault="00BA44CB" w:rsidP="008F333A">
      <w:pPr>
        <w:rPr>
          <w:lang w:val="ru-RU"/>
        </w:rPr>
      </w:pPr>
      <w:r>
        <w:rPr>
          <w:lang w:val="ru-RU"/>
        </w:rPr>
        <w:tab/>
      </w:r>
      <w:r w:rsidR="008F333A">
        <w:rPr>
          <w:lang w:val="ru-RU"/>
        </w:rPr>
        <w:t>—</w:t>
      </w:r>
      <w:r w:rsidR="002C6C64" w:rsidRPr="00E236F4">
        <w:rPr>
          <w:lang w:val="ru-RU"/>
        </w:rPr>
        <w:t xml:space="preserve"> 哦，他简直无所不用其极！……毕竟他手头有一千零一种手段！人一开始祷</w:t>
      </w:r>
      <w:r w:rsidR="008F333A">
        <w:rPr>
          <w:lang w:val="ru-RU"/>
        </w:rPr>
        <w:t>告</w:t>
      </w:r>
      <w:r w:rsidR="002C6C64" w:rsidRPr="00E236F4">
        <w:rPr>
          <w:lang w:val="ru-RU"/>
        </w:rPr>
        <w:t>，他立刻就出现了。时而用思绪的飘忽和白日梦来分散注意力，时而制造某种噪音，时而 又会想出别的什么花样……要是你知道我在斯托米翁修道院生活时，被他折腾得有多惨就好了！</w:t>
      </w:r>
      <w:r w:rsidR="00991B74">
        <w:rPr>
          <w:rStyle w:val="FootnoteReference"/>
          <w:lang w:val="ru-RU"/>
        </w:rPr>
        <w:footnoteReference w:id="30"/>
      </w:r>
      <w:r w:rsidR="00991B74">
        <w:rPr>
          <w:lang w:val="ru-RU"/>
        </w:rPr>
        <w:t xml:space="preserve">  </w:t>
      </w:r>
      <w:r w:rsidR="002C6C64" w:rsidRPr="00E236F4">
        <w:rPr>
          <w:lang w:val="ru-RU"/>
        </w:rPr>
        <w:t xml:space="preserve"> 有一次深夜，我来到教堂祈祷。修道院的大门已经关上了，我走进教堂，把门从里面扣上了。接近午夜时，门闩开始叮当作响：“叮——叮。</w:t>
      </w:r>
      <w:r>
        <w:rPr>
          <w:lang w:val="ru-RU"/>
        </w:rPr>
        <w:t>”</w:t>
      </w:r>
      <w:r w:rsidR="002C6C64" w:rsidRPr="00E236F4">
        <w:rPr>
          <w:lang w:val="ru-RU"/>
        </w:rPr>
        <w:t xml:space="preserve"> 它不停地叮当作响——想逼我中断祈祷，去看看怎么回事。我不愿被这噪音分散注意力，便走进了圣坛。结果只能站在祭坛后面的受难像旁，一直站到天亮。</w:t>
      </w:r>
    </w:p>
    <w:p w14:paraId="09ABE344" w14:textId="5BD41A93" w:rsidR="00BA44CB" w:rsidRDefault="00BA44CB" w:rsidP="008F333A">
      <w:pPr>
        <w:rPr>
          <w:lang w:val="ru-RU"/>
        </w:rPr>
      </w:pPr>
      <w:r>
        <w:rPr>
          <w:lang w:val="ru-RU"/>
        </w:rPr>
        <w:tab/>
      </w:r>
      <w:r w:rsidR="002C6C64" w:rsidRPr="00E236F4">
        <w:rPr>
          <w:lang w:val="ru-RU"/>
        </w:rPr>
        <w:t>基督的十字架拥有巨大的力量。当我成为初学修士时，坦加拉什卡们对我发起了猛烈的攻击。每到深夜，它们就不断敲我的门，并大喊：“靠祈祷！ 圣徒！神父！”我打开门，虽然没看到任何人，却被强烈的恐惧所笼罩，那恐惧仿佛要把我从小室里推出来，我根本无法待在里面。我感到非常难受。我既哭又祷告，但毫无用处——只能离开小室，下到修道院的庭院里。 就在某天晚祷结束后，一位年长的修士——神职会议的成员——在院子里看见了我。他问道：“孩子，你怎么不回自己的小室呢？难道没看见吗，除了你之外，院子里已经没有其他修士了？所有的神父此刻都在各自的小室里祈祷。”我哭了出来，把一切都告诉了他。 他仔细听完后，回到自己的房间，拿来一块沾有主圣十字架圣木碎片的蜡，说道：“拿着，孩子。回你的小室去，别害怕</w:t>
      </w:r>
      <w:r>
        <w:rPr>
          <w:lang w:val="ru-RU"/>
        </w:rPr>
        <w:t>。</w:t>
      </w:r>
      <w:r w:rsidR="002C6C64" w:rsidRPr="00E236F4">
        <w:rPr>
          <w:lang w:val="ru-RU"/>
        </w:rPr>
        <w:t>”我回到小室，刚关上身后的门，就听到一声巨响和那熟悉的嘶吼： “靠圣徒的祈祷！神父！”我回答道：“阿门</w:t>
      </w:r>
      <w:r>
        <w:rPr>
          <w:lang w:val="ru-RU"/>
        </w:rPr>
        <w:t>。</w:t>
      </w:r>
      <w:r w:rsidR="002C6C64" w:rsidRPr="00E236F4">
        <w:rPr>
          <w:lang w:val="ru-RU"/>
        </w:rPr>
        <w:t>”门开了，走进小室的竟是……一名警察——身着全套礼服，只是袖子上没有肩章，而是像旧式警服那样缀着斜向的饰带。 他一进来就咆哮道：“你这个肮脏、可恶的见习修士，还没被剃度成修士，就敢到处捡木屑？！”他</w:t>
      </w:r>
      <w:r w:rsidR="002C6C64" w:rsidRPr="00E236F4">
        <w:rPr>
          <w:lang w:val="ru-RU"/>
        </w:rPr>
        <w:lastRenderedPageBreak/>
        <w:t>嚷嚷了一阵，又突然放声</w:t>
      </w:r>
      <w:r w:rsidR="008F333A">
        <w:rPr>
          <w:lang w:val="ru-RU"/>
        </w:rPr>
        <w:t>大笑</w:t>
      </w:r>
      <w:r w:rsidR="002C6C64" w:rsidRPr="00E236F4">
        <w:rPr>
          <w:lang w:val="ru-RU"/>
        </w:rPr>
        <w:t>——我记得，他的笑声真是令人毛骨悚然…… 不过，他虽然在吼叫</w:t>
      </w:r>
      <w:r w:rsidR="008F333A">
        <w:rPr>
          <w:lang w:val="ru-RU"/>
        </w:rPr>
        <w:t>，</w:t>
      </w:r>
      <w:r w:rsidR="002C6C64" w:rsidRPr="00E236F4">
        <w:rPr>
          <w:lang w:val="ru-RU"/>
        </w:rPr>
        <w:t>却无法靠近</w:t>
      </w:r>
      <w:r w:rsidR="008F333A">
        <w:rPr>
          <w:lang w:val="ru-RU"/>
        </w:rPr>
        <w:t>我</w:t>
      </w:r>
      <w:r w:rsidR="002C6C64" w:rsidRPr="00E236F4">
        <w:rPr>
          <w:lang w:val="ru-RU"/>
        </w:rPr>
        <w:t>——毕竟我手中握着圣洁生命之树的一片碎片。而当我高呼：“主耶稣基督！</w:t>
      </w:r>
      <w:r w:rsidR="008F333A">
        <w:rPr>
          <w:lang w:val="ru-RU"/>
        </w:rPr>
        <w:t>”时，</w:t>
      </w:r>
      <w:r>
        <w:rPr>
          <w:lang w:val="ru-RU"/>
        </w:rPr>
        <w:t>那个恶魔“警察</w:t>
      </w:r>
      <w:r w:rsidR="002C6C64" w:rsidRPr="00E236F4">
        <w:rPr>
          <w:lang w:val="ru-RU"/>
        </w:rPr>
        <w:t>”便消失了。</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8792"/>
      <w:r>
        <w:rPr>
          <w:lang w:val="ru-RU"/>
        </w:rPr>
        <w:t>第三</w:t>
      </w:r>
      <w:r w:rsidRPr="00E236F4">
        <w:rPr>
          <w:lang w:val="ru-RU"/>
        </w:rPr>
        <w:t>章</w:t>
      </w:r>
      <w:r w:rsidR="002C6C64" w:rsidRPr="00E236F4">
        <w:rPr>
          <w:lang w:val="ru-RU"/>
        </w:rPr>
        <w:t xml:space="preserve">。 </w:t>
      </w:r>
      <w:r>
        <w:rPr>
          <w:lang w:val="ru-RU"/>
        </w:rPr>
        <w:br/>
      </w:r>
      <w:r w:rsidR="002C6C64" w:rsidRPr="00E236F4">
        <w:rPr>
          <w:lang w:val="ru-RU"/>
        </w:rPr>
        <w:t>论祈祷如何温暖人心</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8793"/>
      <w:r w:rsidRPr="00E236F4">
        <w:rPr>
          <w:lang w:val="ru-RU"/>
        </w:rPr>
        <w:t>圣像有助于祈祷</w:t>
      </w:r>
      <w:bookmarkEnd w:id="72"/>
      <w:bookmarkEnd w:id="73"/>
    </w:p>
    <w:p w14:paraId="09D1AD0A" w14:textId="57533C95" w:rsidR="00BA44CB" w:rsidRDefault="002C6C64" w:rsidP="006466DF">
      <w:pPr>
        <w:ind w:firstLine="720"/>
        <w:rPr>
          <w:lang w:val="ru-RU"/>
        </w:rPr>
      </w:pPr>
      <w:r w:rsidRPr="00E236F4">
        <w:rPr>
          <w:lang w:val="ru-RU"/>
        </w:rPr>
        <w:t>长老，当我心情低落时，该去哪里寻找慰藉呢？</w:t>
      </w:r>
    </w:p>
    <w:p w14:paraId="4EC8B758" w14:textId="77777777" w:rsidR="00BA44CB" w:rsidRDefault="00BA44CB" w:rsidP="008F333A">
      <w:pPr>
        <w:rPr>
          <w:lang w:val="ru-RU"/>
        </w:rPr>
      </w:pPr>
      <w:r>
        <w:rPr>
          <w:lang w:val="ru-RU"/>
        </w:rPr>
        <w:tab/>
      </w:r>
      <w:r w:rsidR="002C6C64" w:rsidRPr="00E236F4">
        <w:rPr>
          <w:lang w:val="ru-RU"/>
        </w:rPr>
        <w:t>——求助于祈祷吧。即使只是虔诚地将额头轻靠在圣像上，你也会感受到安慰。把你的小室布置得像一座小教堂，在墙上悬挂你特别敬仰的圣像，你自己就会发现，这能给你带来多少安慰。</w:t>
      </w:r>
    </w:p>
    <w:p w14:paraId="7DDC77C9" w14:textId="77777777" w:rsidR="00BA44CB" w:rsidRDefault="00BA44CB" w:rsidP="008F333A">
      <w:pPr>
        <w:rPr>
          <w:lang w:val="ru-RU"/>
        </w:rPr>
      </w:pPr>
      <w:r>
        <w:rPr>
          <w:lang w:val="ru-RU"/>
        </w:rPr>
        <w:tab/>
      </w:r>
      <w:r w:rsidR="002C6C64" w:rsidRPr="00E236F4">
        <w:rPr>
          <w:lang w:val="ru-RU"/>
        </w:rPr>
        <w:t>——长老，有时在祈祷时，我会产生想要亲吻圣像的愿望，于是便亲吻了它们。这样做可以吗？</w:t>
      </w:r>
    </w:p>
    <w:p w14:paraId="56801A72" w14:textId="77777777" w:rsidR="00BA44CB" w:rsidRDefault="00BA44CB" w:rsidP="008F333A">
      <w:pPr>
        <w:rPr>
          <w:lang w:val="ru-RU"/>
        </w:rPr>
      </w:pPr>
      <w:r>
        <w:rPr>
          <w:lang w:val="ru-RU"/>
        </w:rPr>
        <w:tab/>
      </w:r>
      <w:r w:rsidR="002C6C64" w:rsidRPr="00E236F4">
        <w:rPr>
          <w:lang w:val="ru-RU"/>
        </w:rPr>
        <w:t>——不仅可以，而且必须！敬拜圣像就该如此：我们应当亲吻它们，因为我们心中对基督、对至圣童贞女玛利亚以及对诸圣的爱正源源不断地涌流。正是这份爱促使我们在圣像前屈膝，并虔诚地亲吻它们。</w:t>
      </w:r>
    </w:p>
    <w:p w14:paraId="2F07632E" w14:textId="6EF2D5DE" w:rsidR="00BA44CB" w:rsidRDefault="00BA44CB" w:rsidP="008F333A">
      <w:pPr>
        <w:rPr>
          <w:lang w:val="ru-RU"/>
        </w:rPr>
      </w:pPr>
      <w:r>
        <w:rPr>
          <w:lang w:val="ru-RU"/>
        </w:rPr>
        <w:tab/>
      </w:r>
      <w:r w:rsidR="002C6C64" w:rsidRPr="00E236F4">
        <w:rPr>
          <w:lang w:val="ru-RU"/>
        </w:rPr>
        <w:t>有一次，我站在基督和至圣圣母的圣像前祈祷。那是3月26日，</w:t>
      </w:r>
      <w:r w:rsidR="006466DF">
        <w:rPr>
          <w:rStyle w:val="FootnoteReference"/>
          <w:lang w:val="ru-RU"/>
        </w:rPr>
        <w:footnoteReference w:id="31"/>
      </w:r>
      <w:r w:rsidR="002C6C64" w:rsidRPr="00E236F4">
        <w:rPr>
          <w:lang w:val="ru-RU"/>
        </w:rPr>
        <w:t xml:space="preserve"> ，即教会庆祝大天使加百列节的日子。突然，我看到主和圣母仿佛活了一样动了起来！“我的基督，”我开始恳求道，“请赐福于我！…… 我至圣的圣母，请赐福于我！……”我开始跪下，就在这一瞬间，小室里弥漫开一股非同寻常的芬芳。 我感觉自己仿佛要发疯了。就连我行礼时跪着的那块布满灰尘的小地毯也开始散发出芬芳，我跪着亲吻了它。那是一种超凡脱俗的芬芳！</w:t>
      </w:r>
    </w:p>
    <w:p w14:paraId="2CC4A978" w14:textId="77777777" w:rsidR="00BA44CB" w:rsidRDefault="00BA44CB" w:rsidP="008F333A">
      <w:pPr>
        <w:rPr>
          <w:lang w:val="ru-RU"/>
        </w:rPr>
      </w:pPr>
      <w:r>
        <w:rPr>
          <w:lang w:val="ru-RU"/>
        </w:rPr>
        <w:tab/>
      </w:r>
      <w:r w:rsidR="002C6C64" w:rsidRPr="00E236F4">
        <w:rPr>
          <w:lang w:val="ru-RU"/>
        </w:rPr>
        <w:t>——长老，祈祷时在心中想象基督的形象是否有益？</w:t>
      </w:r>
    </w:p>
    <w:p w14:paraId="22D553AB" w14:textId="1C8C6E7D" w:rsidR="00BA44CB" w:rsidRDefault="00BA44CB" w:rsidP="008F333A">
      <w:pPr>
        <w:rPr>
          <w:lang w:val="ru-RU"/>
        </w:rPr>
      </w:pPr>
      <w:r>
        <w:rPr>
          <w:lang w:val="ru-RU"/>
        </w:rPr>
        <w:tab/>
      </w:r>
      <w:r w:rsidR="002C6C64" w:rsidRPr="00E236F4">
        <w:rPr>
          <w:lang w:val="ru-RU"/>
        </w:rPr>
        <w:t>——你看：如果你在圣像前祈祷，这确实有帮助。通过圣像，你的心神会升华至圣像上所描绘的圣容。</w:t>
      </w:r>
      <w:r w:rsidR="0013406E">
        <w:rPr>
          <w:rStyle w:val="FootnoteReference"/>
          <w:lang w:val="ru-RU"/>
        </w:rPr>
        <w:footnoteReference w:id="32"/>
      </w:r>
      <w:r w:rsidR="002C6C64" w:rsidRPr="00E236F4">
        <w:rPr>
          <w:lang w:val="ru-RU"/>
        </w:rPr>
        <w:t xml:space="preserve"> 但有时你并非在圣像前祈祷：或是弯腰坐在长凳上，或是跪着，而双眼紧闭。 在这种情况下，切不可在脑海中构想任何形象，哪怕是最神圣的也不行。这是危险的，因为“坦加拉什卡”可能会利用你的想象力。它会将你自身的幻想伪装成神圣的异象，以此使你陷入迷惑，并给你造成巨大的伤害。</w:t>
      </w:r>
    </w:p>
    <w:p w14:paraId="60FA1970" w14:textId="77777777" w:rsidR="00BA44CB" w:rsidRDefault="00BA44CB" w:rsidP="008F333A">
      <w:pPr>
        <w:rPr>
          <w:lang w:val="ru-RU"/>
        </w:rPr>
      </w:pPr>
      <w:r>
        <w:rPr>
          <w:lang w:val="ru-RU"/>
        </w:rPr>
        <w:tab/>
      </w:r>
      <w:r w:rsidR="002C6C64" w:rsidRPr="00E236F4">
        <w:rPr>
          <w:lang w:val="ru-RU"/>
        </w:rPr>
        <w:t xml:space="preserve">这一点在耶稣祷文中尤为重要。最好以纯净的心灵进行祷告，不带任何念头和意象——即使这些意象是基督的形象或圣经中的画面。对于想象力丰富且患有骄傲之疾的人来说，这尤其危险。 </w:t>
      </w:r>
      <w:r w:rsidR="002C6C64" w:rsidRPr="00E236F4">
        <w:rPr>
          <w:lang w:val="ru-RU"/>
        </w:rPr>
        <w:lastRenderedPageBreak/>
        <w:t>只有在极特殊的情况下，才可在心中想象圣经中的事件：即当污秽的念头或对上帝的亵渎涌入心头之时。但无论如何，对我们最有益的画面</w:t>
      </w:r>
      <w:r w:rsidR="008F333A">
        <w:rPr>
          <w:lang w:val="ru-RU"/>
        </w:rPr>
        <w:t>，</w:t>
      </w:r>
      <w:r w:rsidR="002C6C64" w:rsidRPr="00E236F4">
        <w:rPr>
          <w:lang w:val="ru-RU"/>
        </w:rPr>
        <w:t>是意识到自身的罪性与忘恩负义。</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8794"/>
      <w:r w:rsidRPr="00E236F4">
        <w:rPr>
          <w:lang w:val="ru-RU"/>
        </w:rPr>
        <w:t>念珠——是对抗魔鬼的机枪</w:t>
      </w:r>
      <w:bookmarkEnd w:id="74"/>
      <w:bookmarkEnd w:id="75"/>
    </w:p>
    <w:p w14:paraId="3804711C" w14:textId="24259219" w:rsidR="00BA44CB" w:rsidRDefault="002C6C64" w:rsidP="00E41E94">
      <w:pPr>
        <w:ind w:firstLine="720"/>
        <w:rPr>
          <w:lang w:val="ru-RU"/>
        </w:rPr>
      </w:pPr>
      <w:r w:rsidRPr="00E236F4">
        <w:rPr>
          <w:lang w:val="ru-RU"/>
        </w:rPr>
        <w:t>——长老，为什么念珠对我们如此重要？</w:t>
      </w:r>
    </w:p>
    <w:p w14:paraId="164D9BA5" w14:textId="77777777" w:rsidR="00BA44CB" w:rsidRDefault="00BA44CB" w:rsidP="008F333A">
      <w:pPr>
        <w:rPr>
          <w:lang w:val="ru-RU"/>
        </w:rPr>
      </w:pPr>
      <w:r>
        <w:rPr>
          <w:lang w:val="ru-RU"/>
        </w:rPr>
        <w:tab/>
      </w:r>
      <w:r w:rsidR="002C6C64" w:rsidRPr="00E236F4">
        <w:rPr>
          <w:lang w:val="ru-RU"/>
        </w:rPr>
        <w:t>——念珠是我们继承下来的物品。这是我们先辈——圣父们——赐予的祝福。仅凭这一点，它的价值就无比巨大。 毕竟世俗中常有这样的情形：祖父留给孙子某样东西——在旁人眼中不过是件微不足道的小玩意儿，但对继承人本人</w:t>
      </w:r>
      <w:r w:rsidR="008F333A">
        <w:rPr>
          <w:lang w:val="ru-RU"/>
        </w:rPr>
        <w:t>而言却是</w:t>
      </w:r>
      <w:r w:rsidR="002C6C64" w:rsidRPr="00E236F4">
        <w:rPr>
          <w:lang w:val="ru-RU"/>
        </w:rPr>
        <w:t>珍宝和祝福。试想，圣父们留给修士们的念珠，对他们来说该有多么重要的意义！</w:t>
      </w:r>
    </w:p>
    <w:p w14:paraId="2D5BBCF7" w14:textId="77777777" w:rsidR="00BA44CB" w:rsidRDefault="00BA44CB" w:rsidP="008F333A">
      <w:pPr>
        <w:rPr>
          <w:lang w:val="ru-RU"/>
        </w:rPr>
      </w:pPr>
      <w:r>
        <w:rPr>
          <w:lang w:val="ru-RU"/>
        </w:rPr>
        <w:tab/>
      </w:r>
      <w:r w:rsidR="002C6C64" w:rsidRPr="00E236F4">
        <w:rPr>
          <w:lang w:val="ru-RU"/>
        </w:rPr>
        <w:t>过去，在还没有钟表的时候，修士们靠念珠来计时祈祷。那时，念珠上的结非常简单。有位苦行者非常严格地斋戒、祈祷，并行了很多叩拜礼，但恶魔却在捣乱：它时不时地把他的念珠上的结解开。 可怜的修士不停地行礼，直到精疲力竭倒</w:t>
      </w:r>
      <w:r w:rsidR="008F333A">
        <w:rPr>
          <w:lang w:val="ru-RU"/>
        </w:rPr>
        <w:t>下</w:t>
      </w:r>
      <w:r w:rsidR="002C6C64" w:rsidRPr="00E236F4">
        <w:rPr>
          <w:lang w:val="ru-RU"/>
        </w:rPr>
        <w:t>——因为他无法数清行礼和祈祷的次数。 这时，主的天使向这位修士显现，教导他以这样的方式编织念珠：让每个结由九个十字组成。此后，那个在十字架面前战栗的恶魔便再也无法解开这些结了。所以</w:t>
      </w:r>
      <w:r w:rsidR="008F333A">
        <w:rPr>
          <w:lang w:val="ru-RU"/>
        </w:rPr>
        <w:t>，</w:t>
      </w:r>
      <w:r w:rsidR="002C6C64" w:rsidRPr="00E236F4">
        <w:rPr>
          <w:lang w:val="ru-RU"/>
        </w:rPr>
        <w:t>念珠上的每个结都由九个十字组成，它们象征着天使的九个品级。</w:t>
      </w:r>
    </w:p>
    <w:p w14:paraId="64166CA5" w14:textId="77777777" w:rsidR="00BA44CB" w:rsidRDefault="00BA44CB" w:rsidP="008F333A">
      <w:pPr>
        <w:rPr>
          <w:lang w:val="ru-RU"/>
        </w:rPr>
      </w:pPr>
      <w:r>
        <w:rPr>
          <w:lang w:val="ru-RU"/>
        </w:rPr>
        <w:tab/>
      </w:r>
      <w:r w:rsidR="002C6C64" w:rsidRPr="00E236F4">
        <w:rPr>
          <w:lang w:val="ru-RU"/>
        </w:rPr>
        <w:t>——长老，有时会有三十三个结、五十个结、一百个结甚至三百个结的念珠……这些数字都有某种灵性意义吗？</w:t>
      </w:r>
    </w:p>
    <w:p w14:paraId="5872AC15" w14:textId="77777777" w:rsidR="00BA44CB" w:rsidRDefault="00BA44CB" w:rsidP="008F333A">
      <w:pPr>
        <w:rPr>
          <w:lang w:val="ru-RU"/>
        </w:rPr>
      </w:pPr>
      <w:r>
        <w:rPr>
          <w:lang w:val="ru-RU"/>
        </w:rPr>
        <w:tab/>
      </w:r>
      <w:r w:rsidR="002C6C64" w:rsidRPr="00E236F4">
        <w:rPr>
          <w:lang w:val="ru-RU"/>
        </w:rPr>
        <w:t>——只有数字“三十三”具有象征意义。它象征着基督在世生活的三十三年。其余数字没有象征意义：它们只是帮助我们计数鞠躬或祈祷的次数。</w:t>
      </w:r>
    </w:p>
    <w:p w14:paraId="232C1678" w14:textId="1A4E61C7" w:rsidR="00BA44CB" w:rsidRDefault="002C6C64" w:rsidP="00D919DA">
      <w:pPr>
        <w:ind w:firstLine="720"/>
        <w:rPr>
          <w:lang w:val="ru-RU"/>
        </w:rPr>
      </w:pPr>
      <w:r w:rsidRPr="00E236F4">
        <w:rPr>
          <w:lang w:val="ru-RU"/>
        </w:rPr>
        <w:t>有些发动机需要用一根末端带手柄的绳子来启动。当你想启动发动机时，抓住绳子用力拉几下——直到凝固的机油预热起来。 念珠也是如此——它就像那根绳子，我们</w:t>
      </w:r>
      <w:r w:rsidR="00BA44CB">
        <w:rPr>
          <w:lang w:val="ru-RU"/>
        </w:rPr>
        <w:t>“拉动”</w:t>
      </w:r>
      <w:r w:rsidRPr="00E236F4">
        <w:rPr>
          <w:lang w:val="ru-RU"/>
        </w:rPr>
        <w:t>它</w:t>
      </w:r>
      <w:r w:rsidR="008F333A">
        <w:rPr>
          <w:lang w:val="ru-RU"/>
        </w:rPr>
        <w:t>——</w:t>
      </w:r>
      <w:r w:rsidRPr="00E236F4">
        <w:rPr>
          <w:lang w:val="ru-RU"/>
        </w:rPr>
        <w:t>一次、两次、五次、十次……在某个时刻，“机油</w:t>
      </w:r>
      <w:r w:rsidR="00BA44CB">
        <w:rPr>
          <w:lang w:val="ru-RU"/>
        </w:rPr>
        <w:t>被加热</w:t>
      </w:r>
      <w:r w:rsidRPr="00E236F4">
        <w:rPr>
          <w:lang w:val="ru-RU"/>
        </w:rPr>
        <w:t>”，不间断祈祷的灵性引擎便启动了。此后，心灵便能在祈祷中自主运转。 但即使当心灵</w:t>
      </w:r>
      <w:r w:rsidR="00BA44CB">
        <w:rPr>
          <w:lang w:val="ru-RU"/>
        </w:rPr>
        <w:t>“</w:t>
      </w:r>
      <w:r w:rsidRPr="00E236F4">
        <w:rPr>
          <w:lang w:val="ru-RU"/>
        </w:rPr>
        <w:t>启动</w:t>
      </w:r>
      <w:r w:rsidR="00BA44CB">
        <w:rPr>
          <w:lang w:val="ru-RU"/>
        </w:rPr>
        <w:t>”了，</w:t>
      </w:r>
      <w:r w:rsidRPr="00E236F4">
        <w:rPr>
          <w:lang w:val="ru-RU"/>
        </w:rPr>
        <w:t>开始在祈祷中运转，也不要将念珠搁置一旁</w:t>
      </w:r>
      <w:r w:rsidR="008F333A">
        <w:rPr>
          <w:lang w:val="ru-RU"/>
        </w:rPr>
        <w:t>——</w:t>
      </w:r>
      <w:r w:rsidRPr="00E236F4">
        <w:rPr>
          <w:lang w:val="ru-RU"/>
        </w:rPr>
        <w:t>以免给那些心灵尚未</w:t>
      </w:r>
      <w:r w:rsidR="00BA44CB">
        <w:rPr>
          <w:lang w:val="ru-RU"/>
        </w:rPr>
        <w:t>“</w:t>
      </w:r>
      <w:r w:rsidRPr="00E236F4">
        <w:rPr>
          <w:lang w:val="ru-RU"/>
        </w:rPr>
        <w:t>启动</w:t>
      </w:r>
      <w:r w:rsidR="00BA44CB">
        <w:rPr>
          <w:lang w:val="ru-RU"/>
        </w:rPr>
        <w:t>”、</w:t>
      </w:r>
      <w:r w:rsidRPr="00E236F4">
        <w:rPr>
          <w:lang w:val="ru-RU"/>
        </w:rPr>
        <w:t>尚未开始在耶稣祷文中运作的人树立不良榜样。</w:t>
      </w:r>
    </w:p>
    <w:p w14:paraId="053046D4" w14:textId="77777777" w:rsidR="00BA44CB" w:rsidRDefault="00BA44CB" w:rsidP="008F333A">
      <w:pPr>
        <w:rPr>
          <w:lang w:val="ru-RU"/>
        </w:rPr>
      </w:pPr>
      <w:r>
        <w:rPr>
          <w:lang w:val="ru-RU"/>
        </w:rPr>
        <w:tab/>
      </w:r>
      <w:r w:rsidR="002C6C64" w:rsidRPr="00E236F4">
        <w:rPr>
          <w:lang w:val="ru-RU"/>
        </w:rPr>
        <w:t>——长老，有时别人看着我，我却摆出一副庄重的样子，手里拨弄着念珠，但此时的祈祷却只是机械地进行……这其中是否存在讨好他人的危险？</w:t>
      </w:r>
    </w:p>
    <w:p w14:paraId="18521643" w14:textId="77777777" w:rsidR="00BA44CB" w:rsidRDefault="00BA44CB" w:rsidP="008F333A">
      <w:pPr>
        <w:rPr>
          <w:lang w:val="ru-RU"/>
        </w:rPr>
      </w:pPr>
      <w:r>
        <w:rPr>
          <w:lang w:val="ru-RU"/>
        </w:rPr>
        <w:tab/>
      </w:r>
      <w:r w:rsidR="002C6C64" w:rsidRPr="00E236F4">
        <w:rPr>
          <w:lang w:val="ru-RU"/>
        </w:rPr>
        <w:t>——如果你只是为了炫耀、为了取悦他人而拨动念珠</w:t>
      </w:r>
      <w:r w:rsidR="008F333A">
        <w:rPr>
          <w:lang w:val="ru-RU"/>
        </w:rPr>
        <w:t>，</w:t>
      </w:r>
      <w:r w:rsidR="002C6C64" w:rsidRPr="00E236F4">
        <w:rPr>
          <w:lang w:val="ru-RU"/>
        </w:rPr>
        <w:t>那无论你把手指上的皮都磨破了</w:t>
      </w:r>
      <w:r w:rsidR="008F333A">
        <w:rPr>
          <w:lang w:val="ru-RU"/>
        </w:rPr>
        <w:t>，</w:t>
      </w:r>
      <w:r w:rsidR="002C6C64" w:rsidRPr="00E236F4">
        <w:rPr>
          <w:lang w:val="ru-RU"/>
        </w:rPr>
        <w:t>对你都没有任何益处。最终只剩下疲惫，以及一种虚假的错觉，以为自己正在进行深奥的祈祷。</w:t>
      </w:r>
    </w:p>
    <w:p w14:paraId="2DCEE833" w14:textId="77777777" w:rsidR="00BA44CB" w:rsidRDefault="00BA44CB" w:rsidP="008F333A">
      <w:pPr>
        <w:rPr>
          <w:lang w:val="ru-RU"/>
        </w:rPr>
      </w:pPr>
      <w:r>
        <w:rPr>
          <w:lang w:val="ru-RU"/>
        </w:rPr>
        <w:tab/>
      </w:r>
      <w:r w:rsidR="002C6C64" w:rsidRPr="00E236F4">
        <w:rPr>
          <w:lang w:val="ru-RU"/>
        </w:rPr>
        <w:t>——长老，我手里拿着念珠还觉得很不习惯……</w:t>
      </w:r>
    </w:p>
    <w:p w14:paraId="6C3ACCAF" w14:textId="77777777" w:rsidR="00BA44CB" w:rsidRDefault="00BA44CB" w:rsidP="008F333A">
      <w:pPr>
        <w:rPr>
          <w:lang w:val="ru-RU"/>
        </w:rPr>
      </w:pPr>
      <w:r>
        <w:rPr>
          <w:lang w:val="ru-RU"/>
        </w:rPr>
        <w:tab/>
      </w:r>
      <w:r w:rsidR="002C6C64" w:rsidRPr="00E236F4">
        <w:rPr>
          <w:lang w:val="ru-RU"/>
        </w:rPr>
        <w:t>——你要记住，你握着念珠是为了不忘耶稣祷文，而这份祷文你应当在</w:t>
      </w:r>
      <w:r w:rsidR="008F333A">
        <w:rPr>
          <w:lang w:val="ru-RU"/>
        </w:rPr>
        <w:t>内心</w:t>
      </w:r>
      <w:r w:rsidR="002C6C64" w:rsidRPr="00E236F4">
        <w:rPr>
          <w:lang w:val="ru-RU"/>
        </w:rPr>
        <w:t>——在你的心中——不断耕耘。特别是当你走出小室时，要记住，仇敌随时都准备袭击你。 因此，走出小室时，要像一名优秀的士兵那样，就像从战壕里爬出来时，绝不松开手中的武器。念珠是一把非常强大的武器，是真正的修道士机枪。珠结就是子弹。战斗声震天，灵性的子弹飞驰，恶魔们在子弹的密集射击下倒下，如同被割倒的麦穗一般。</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8795"/>
      <w:r w:rsidRPr="00E236F4">
        <w:rPr>
          <w:lang w:val="ru-RU"/>
        </w:rPr>
        <w:lastRenderedPageBreak/>
        <w:t>祷告前的灵修阅读</w:t>
      </w:r>
      <w:bookmarkEnd w:id="76"/>
      <w:bookmarkEnd w:id="77"/>
    </w:p>
    <w:p w14:paraId="2F9A046A" w14:textId="09AE951D" w:rsidR="00BA44CB" w:rsidRDefault="002C6C64" w:rsidP="00E41E94">
      <w:pPr>
        <w:ind w:firstLine="720"/>
        <w:rPr>
          <w:lang w:val="ru-RU"/>
        </w:rPr>
      </w:pPr>
      <w:r w:rsidRPr="00E236F4">
        <w:rPr>
          <w:lang w:val="ru-RU"/>
        </w:rPr>
        <w:t>——长老，每当要祈祷时，我的内心却冷冰冰的，丝毫没有因喜乐而悸动。我眼看着时间流逝，自己却双手抱胸坐着，内心开始被忧郁和沮丧所压迫。</w:t>
      </w:r>
    </w:p>
    <w:p w14:paraId="4C554809" w14:textId="77777777" w:rsidR="00BA44CB" w:rsidRDefault="00BA44CB" w:rsidP="008F333A">
      <w:pPr>
        <w:rPr>
          <w:lang w:val="ru-RU"/>
        </w:rPr>
      </w:pPr>
      <w:r>
        <w:rPr>
          <w:lang w:val="ru-RU"/>
        </w:rPr>
        <w:tab/>
      </w:r>
      <w:r w:rsidR="008F333A">
        <w:rPr>
          <w:lang w:val="ru-RU"/>
        </w:rPr>
        <w:t>——</w:t>
      </w:r>
      <w:r w:rsidR="002C6C64" w:rsidRPr="00E236F4">
        <w:rPr>
          <w:lang w:val="ru-RU"/>
        </w:rPr>
        <w:t>那你在祈祷之前，会读一些灵修书籍吗？</w:t>
      </w:r>
    </w:p>
    <w:p w14:paraId="29A4F64B" w14:textId="77777777" w:rsidR="00BA44CB" w:rsidRDefault="00BA44CB" w:rsidP="008F333A">
      <w:pPr>
        <w:rPr>
          <w:lang w:val="ru-RU"/>
        </w:rPr>
      </w:pPr>
      <w:r>
        <w:rPr>
          <w:lang w:val="ru-RU"/>
        </w:rPr>
        <w:tab/>
      </w:r>
      <w:r w:rsidR="002C6C64" w:rsidRPr="00E236F4">
        <w:rPr>
          <w:lang w:val="ru-RU"/>
        </w:rPr>
        <w:t>——通常不读。</w:t>
      </w:r>
    </w:p>
    <w:p w14:paraId="3CD26199" w14:textId="52AFAC41" w:rsidR="00BA44CB" w:rsidRDefault="00BA44CB" w:rsidP="008F333A">
      <w:pPr>
        <w:rPr>
          <w:lang w:val="ru-RU"/>
        </w:rPr>
      </w:pPr>
      <w:r>
        <w:rPr>
          <w:lang w:val="ru-RU"/>
        </w:rPr>
        <w:tab/>
      </w:r>
      <w:r w:rsidR="008F333A">
        <w:rPr>
          <w:lang w:val="ru-RU"/>
        </w:rPr>
        <w:t>—</w:t>
      </w:r>
      <w:r w:rsidR="002C6C64" w:rsidRPr="00E236F4">
        <w:rPr>
          <w:lang w:val="ru-RU"/>
        </w:rPr>
        <w:t xml:space="preserve"> 为什么？我们不是约定过，祷告前要坐下来读些灵修书籍，让心灵感受到甘甜吗？是你自己剥夺了灵粮，所以才感受不到它的滋味有多甘美。 其实，哪怕只是在祷告前读一点点——哪怕只有两三行——来自《圣经</w:t>
      </w:r>
      <w:r>
        <w:rPr>
          <w:lang w:val="ru-RU"/>
        </w:rPr>
        <w:t>》</w:t>
      </w:r>
      <w:r w:rsidR="002C6C64" w:rsidRPr="00E236F4">
        <w:rPr>
          <w:lang w:val="ru-RU"/>
        </w:rPr>
        <w:t>、或</w:t>
      </w:r>
      <w:r>
        <w:rPr>
          <w:lang w:val="ru-RU"/>
        </w:rPr>
        <w:t>《</w:t>
      </w:r>
      <w:r w:rsidR="002C6C64" w:rsidRPr="00E236F4">
        <w:rPr>
          <w:lang w:val="ru-RU"/>
        </w:rPr>
        <w:t>埃弗格蒂纳</w:t>
      </w:r>
      <w:r>
        <w:rPr>
          <w:lang w:val="ru-RU"/>
        </w:rPr>
        <w:t>》</w:t>
      </w:r>
      <w:r w:rsidR="00E41E94">
        <w:rPr>
          <w:rStyle w:val="FootnoteReference"/>
          <w:lang w:val="ru-RU"/>
        </w:rPr>
        <w:footnoteReference w:id="33"/>
      </w:r>
      <w:r w:rsidR="002C6C64" w:rsidRPr="00E236F4">
        <w:rPr>
          <w:lang w:val="ru-RU"/>
        </w:rPr>
        <w:t xml:space="preserve"> ，或是《教父集》的内容，都能温暖你的心，让你感受到属灵食粮是多么甘美，并唤醒你对属灵事物的渴慕。世俗的忧虑将退去，你的心智将升华至神圣的境界。 </w:t>
      </w:r>
      <w:r w:rsidR="00C90354">
        <w:rPr>
          <w:lang w:val="ru-RU"/>
        </w:rPr>
        <w:t>《</w:t>
      </w:r>
      <w:r w:rsidR="002C6C64" w:rsidRPr="00E236F4">
        <w:rPr>
          <w:lang w:val="ru-RU"/>
        </w:rPr>
        <w:t>圣父传》将带你前往菲瓦伊达</w:t>
      </w:r>
      <w:r w:rsidR="00FB731A">
        <w:rPr>
          <w:rStyle w:val="FootnoteReference"/>
          <w:lang w:val="ru-RU"/>
        </w:rPr>
        <w:footnoteReference w:id="34"/>
      </w:r>
      <w:r w:rsidR="00FB731A">
        <w:rPr>
          <w:lang w:val="ru-RU"/>
        </w:rPr>
        <w:t xml:space="preserve"> </w:t>
      </w:r>
      <w:r w:rsidR="002C6C64" w:rsidRPr="00E236F4">
        <w:rPr>
          <w:lang w:val="ru-RU"/>
        </w:rPr>
        <w:t>和尼特里亚</w:t>
      </w:r>
      <w:r w:rsidR="00FB731A">
        <w:rPr>
          <w:rStyle w:val="FootnoteReference"/>
          <w:lang w:val="ru-RU"/>
        </w:rPr>
        <w:footnoteReference w:id="35"/>
      </w:r>
      <w:r w:rsidR="002C6C64" w:rsidRPr="00E236F4">
        <w:rPr>
          <w:lang w:val="ru-RU"/>
        </w:rPr>
        <w:t xml:space="preserve"> ，你会感受到圣父们就在你身旁。此外，</w:t>
      </w:r>
      <w:r>
        <w:rPr>
          <w:lang w:val="ru-RU"/>
        </w:rPr>
        <w:t>《</w:t>
      </w:r>
      <w:r w:rsidR="002C6C64" w:rsidRPr="00E236F4">
        <w:rPr>
          <w:lang w:val="ru-RU"/>
        </w:rPr>
        <w:t>灵性草场</w:t>
      </w:r>
      <w:r>
        <w:rPr>
          <w:lang w:val="ru-RU"/>
        </w:rPr>
        <w:t>》、《</w:t>
      </w:r>
      <w:r w:rsidR="002C6C64" w:rsidRPr="00E236F4">
        <w:rPr>
          <w:lang w:val="ru-RU"/>
        </w:rPr>
        <w:t>爱神者史</w:t>
      </w:r>
      <w:r>
        <w:rPr>
          <w:lang w:val="ru-RU"/>
        </w:rPr>
        <w:t>》、《</w:t>
      </w:r>
      <w:r w:rsidR="002C6C64" w:rsidRPr="00E236F4">
        <w:rPr>
          <w:lang w:val="ru-RU"/>
        </w:rPr>
        <w:t>拉夫萨伊克</w:t>
      </w:r>
      <w:r>
        <w:rPr>
          <w:lang w:val="ru-RU"/>
        </w:rPr>
        <w:t>》和《</w:t>
      </w:r>
      <w:r w:rsidR="002C6C64" w:rsidRPr="00E236F4">
        <w:rPr>
          <w:lang w:val="ru-RU"/>
        </w:rPr>
        <w:t>值得纪念的传说</w:t>
      </w:r>
      <w:r>
        <w:rPr>
          <w:lang w:val="ru-RU"/>
        </w:rPr>
        <w:t>》</w:t>
      </w:r>
      <w:r w:rsidR="002C6C64" w:rsidRPr="00E236F4">
        <w:rPr>
          <w:lang w:val="ru-RU"/>
        </w:rPr>
        <w:t>也易于阅读。但这些已是坚实的灵粮。</w:t>
      </w:r>
    </w:p>
    <w:p w14:paraId="01E7E720" w14:textId="77777777" w:rsidR="00BA44CB" w:rsidRDefault="00BA44CB" w:rsidP="008F333A">
      <w:pPr>
        <w:rPr>
          <w:lang w:val="ru-RU"/>
        </w:rPr>
      </w:pPr>
      <w:r>
        <w:rPr>
          <w:lang w:val="ru-RU"/>
        </w:rPr>
        <w:tab/>
      </w:r>
      <w:r w:rsidR="008F333A">
        <w:rPr>
          <w:lang w:val="ru-RU"/>
        </w:rPr>
        <w:t>——</w:t>
      </w:r>
      <w:r w:rsidR="002C6C64" w:rsidRPr="00E236F4">
        <w:rPr>
          <w:lang w:val="ru-RU"/>
        </w:rPr>
        <w:t>长老，我花在阅读圣父著作上的时间比花在祈祷上的还要多。</w:t>
      </w:r>
    </w:p>
    <w:p w14:paraId="6BFB42D1" w14:textId="77777777" w:rsidR="00BA44CB" w:rsidRDefault="00BA44CB" w:rsidP="008F333A">
      <w:pPr>
        <w:rPr>
          <w:lang w:val="ru-RU"/>
        </w:rPr>
      </w:pPr>
      <w:r>
        <w:rPr>
          <w:lang w:val="ru-RU"/>
        </w:rPr>
        <w:tab/>
      </w:r>
      <w:r w:rsidR="002C6C64" w:rsidRPr="00E236F4">
        <w:rPr>
          <w:lang w:val="ru-RU"/>
        </w:rPr>
        <w:t>——少读一点。多花些时间在每日的自我省察和耶稣祷文上。毕竟，否则，如果只读灵修书籍，人就会一无所获。当他开始努力并祈求神的介入、求神的恩典时，才会结出果实。 阅读教父著作只有在随后进行祈祷时才会有益。因此，只读你灵性上所必需的份</w:t>
      </w:r>
      <w:r w:rsidR="008F333A">
        <w:rPr>
          <w:lang w:val="ru-RU"/>
        </w:rPr>
        <w:t>量</w:t>
      </w:r>
      <w:r w:rsidR="002C6C64" w:rsidRPr="00E236F4">
        <w:rPr>
          <w:lang w:val="ru-RU"/>
        </w:rPr>
        <w:t>——足以让你感受到感动并产生祈祷的渴望。</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8796"/>
      <w:r w:rsidRPr="00E236F4">
        <w:rPr>
          <w:lang w:val="ru-RU"/>
        </w:rPr>
        <w:t>向至圣童贞女玛利亚的祈祷经文能给灵魂带来巨大的益处</w:t>
      </w:r>
      <w:bookmarkEnd w:id="78"/>
      <w:bookmarkEnd w:id="79"/>
    </w:p>
    <w:p w14:paraId="00D2C4F7" w14:textId="17CAE072" w:rsidR="00BA44CB" w:rsidRDefault="002C6C64" w:rsidP="00D919DA">
      <w:pPr>
        <w:ind w:firstLine="720"/>
        <w:rPr>
          <w:lang w:val="ru-RU"/>
        </w:rPr>
      </w:pPr>
      <w:r w:rsidRPr="00E236F4">
        <w:rPr>
          <w:lang w:val="ru-RU"/>
        </w:rPr>
        <w:t>——长老，该如何爱戴至圣童贞女玛利亚呢？</w:t>
      </w:r>
    </w:p>
    <w:p w14:paraId="1D5BE218" w14:textId="20F76672" w:rsidR="00BA44CB" w:rsidRDefault="00BA44CB" w:rsidP="008F333A">
      <w:pPr>
        <w:rPr>
          <w:lang w:val="ru-RU"/>
        </w:rPr>
      </w:pPr>
      <w:r>
        <w:rPr>
          <w:lang w:val="ru-RU"/>
        </w:rPr>
        <w:tab/>
      </w:r>
      <w:r w:rsidR="002C6C64" w:rsidRPr="00E236F4">
        <w:rPr>
          <w:lang w:val="ru-RU"/>
        </w:rPr>
        <w:t>——每天按</w:t>
      </w:r>
      <w:r>
        <w:rPr>
          <w:lang w:val="ru-RU"/>
        </w:rPr>
        <w:t>《</w:t>
      </w:r>
      <w:r w:rsidR="002C6C64" w:rsidRPr="00E236F4">
        <w:rPr>
          <w:lang w:val="ru-RU"/>
        </w:rPr>
        <w:t>费奥托卡里亚</w:t>
      </w:r>
      <w:r>
        <w:rPr>
          <w:lang w:val="ru-RU"/>
        </w:rPr>
        <w:t>》</w:t>
      </w:r>
      <w:r w:rsidR="002C6C64" w:rsidRPr="00E236F4">
        <w:rPr>
          <w:lang w:val="ru-RU"/>
        </w:rPr>
        <w:t>祈祷。</w:t>
      </w:r>
      <w:r w:rsidR="00D919DA">
        <w:rPr>
          <w:rStyle w:val="FootnoteReference"/>
          <w:lang w:val="ru-RU"/>
        </w:rPr>
        <w:footnoteReference w:id="36"/>
      </w:r>
      <w:r w:rsidR="002C6C64" w:rsidRPr="00E236F4">
        <w:rPr>
          <w:lang w:val="ru-RU"/>
        </w:rPr>
        <w:t xml:space="preserve"> 你知道这本献给至圣童贞女的文集，将如何帮助你爱上她吗？到时候你自己就会看到，她会如何珍视这一点……她会赐予你如此大的安慰！……</w:t>
      </w:r>
    </w:p>
    <w:p w14:paraId="77106F7C" w14:textId="51E68522" w:rsidR="00BA44CB" w:rsidRDefault="00BA44CB" w:rsidP="008F333A">
      <w:pPr>
        <w:rPr>
          <w:lang w:val="ru-RU"/>
        </w:rPr>
      </w:pPr>
      <w:r>
        <w:rPr>
          <w:lang w:val="ru-RU"/>
        </w:rPr>
        <w:tab/>
      </w:r>
      <w:r w:rsidR="008F333A">
        <w:rPr>
          <w:lang w:val="ru-RU"/>
        </w:rPr>
        <w:t>—</w:t>
      </w:r>
      <w:r w:rsidR="002C6C64" w:rsidRPr="00E236F4">
        <w:rPr>
          <w:lang w:val="ru-RU"/>
        </w:rPr>
        <w:t xml:space="preserve"> 长老，修道院院长母亲对我说：“你该醒悟了！”我该注意什么，才能重新点燃自己对灵性生活的热忱？</w:t>
      </w:r>
    </w:p>
    <w:p w14:paraId="736C5ABF" w14:textId="6C98A057" w:rsidR="00BA44CB" w:rsidRDefault="00BA44CB" w:rsidP="008F333A">
      <w:pPr>
        <w:rPr>
          <w:lang w:val="ru-RU"/>
        </w:rPr>
      </w:pPr>
      <w:r>
        <w:rPr>
          <w:lang w:val="ru-RU"/>
        </w:rPr>
        <w:lastRenderedPageBreak/>
        <w:tab/>
      </w:r>
      <w:r w:rsidR="008F333A">
        <w:rPr>
          <w:lang w:val="ru-RU"/>
        </w:rPr>
        <w:t>—</w:t>
      </w:r>
      <w:r w:rsidR="002C6C64" w:rsidRPr="00E236F4">
        <w:rPr>
          <w:lang w:val="ru-RU"/>
        </w:rPr>
        <w:t xml:space="preserve"> 每天从</w:t>
      </w:r>
      <w:r w:rsidR="00C90354">
        <w:rPr>
          <w:lang w:val="ru-RU"/>
        </w:rPr>
        <w:t>《</w:t>
      </w:r>
      <w:r w:rsidR="002C6C64" w:rsidRPr="00E236F4">
        <w:rPr>
          <w:lang w:val="ru-RU"/>
        </w:rPr>
        <w:t>费奥托卡里亚</w:t>
      </w:r>
      <w:r>
        <w:rPr>
          <w:lang w:val="ru-RU"/>
        </w:rPr>
        <w:t>》</w:t>
      </w:r>
      <w:r w:rsidR="002C6C64" w:rsidRPr="00E236F4">
        <w:rPr>
          <w:lang w:val="ru-RU"/>
        </w:rPr>
        <w:t>中诵读一篇赞美诗</w:t>
      </w:r>
      <w:r>
        <w:rPr>
          <w:lang w:val="ru-RU"/>
        </w:rPr>
        <w:t>。</w:t>
      </w:r>
      <w:r w:rsidR="002C6C64" w:rsidRPr="00E236F4">
        <w:rPr>
          <w:lang w:val="ru-RU"/>
        </w:rPr>
        <w:t>你会发现，你会变得多么出色！ 每天从这部美妙的文集中诵读一首圣咏，就当作修道规则吧。 ，没时间完整诵读整首圣咏吗？没关系：先诵读每首圣咏的第一段特罗帕里，然后诵读位于每首圣咏末尾的诗篇。</w:t>
      </w:r>
    </w:p>
    <w:p w14:paraId="35DFF504" w14:textId="77777777" w:rsidR="00BA44CB" w:rsidRDefault="00BA44CB" w:rsidP="008F333A">
      <w:pPr>
        <w:rPr>
          <w:lang w:val="ru-RU"/>
        </w:rPr>
      </w:pPr>
      <w:r>
        <w:rPr>
          <w:lang w:val="ru-RU"/>
        </w:rPr>
        <w:tab/>
      </w:r>
      <w:r w:rsidR="002C6C64" w:rsidRPr="00E236F4">
        <w:rPr>
          <w:lang w:val="ru-RU"/>
        </w:rPr>
        <w:t>——长老，我能给自己设定一个固定时间，每天在这个时间只做祈祷，不做其他事情吗？</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你可以在这段时间内诵念耶稣祷文，中途暂停，唱一首圣母的祈祷圣咏，或者诵读</w:t>
      </w:r>
      <w:r>
        <w:rPr>
          <w:lang w:val="ru-RU"/>
        </w:rPr>
        <w:t>《</w:t>
      </w:r>
      <w:r w:rsidR="002C6C64" w:rsidRPr="00E236F4">
        <w:rPr>
          <w:lang w:val="ru-RU"/>
        </w:rPr>
        <w:t>费奥托卡里亚</w:t>
      </w:r>
      <w:r>
        <w:rPr>
          <w:lang w:val="ru-RU"/>
        </w:rPr>
        <w:t>》</w:t>
      </w:r>
      <w:r w:rsidR="002C6C64" w:rsidRPr="00E236F4">
        <w:rPr>
          <w:lang w:val="ru-RU"/>
        </w:rPr>
        <w:t>中的圣咏</w:t>
      </w:r>
      <w:r>
        <w:rPr>
          <w:lang w:val="ru-RU"/>
        </w:rPr>
        <w:t>。</w:t>
      </w:r>
    </w:p>
    <w:p w14:paraId="5C955E78" w14:textId="21CAF167" w:rsidR="00BA44CB" w:rsidRDefault="00BA44CB" w:rsidP="008F333A">
      <w:pPr>
        <w:rPr>
          <w:lang w:val="ru-RU"/>
        </w:rPr>
      </w:pPr>
      <w:r>
        <w:rPr>
          <w:lang w:val="ru-RU"/>
        </w:rPr>
        <w:tab/>
      </w:r>
      <w:r w:rsidR="002C6C64" w:rsidRPr="00E236F4">
        <w:rPr>
          <w:lang w:val="ru-RU"/>
        </w:rPr>
        <w:t>——长老，诵读</w:t>
      </w:r>
      <w:r>
        <w:rPr>
          <w:lang w:val="ru-RU"/>
        </w:rPr>
        <w:t>《费奥托卡里亚》</w:t>
      </w:r>
      <w:r w:rsidR="002C6C64" w:rsidRPr="00E236F4">
        <w:rPr>
          <w:lang w:val="ru-RU"/>
        </w:rPr>
        <w:t>中的赞美诗</w:t>
      </w:r>
      <w:r w:rsidR="008F333A">
        <w:rPr>
          <w:lang w:val="ru-RU"/>
        </w:rPr>
        <w:t>，</w:t>
      </w:r>
      <w:r w:rsidR="002C6C64" w:rsidRPr="00E236F4">
        <w:rPr>
          <w:lang w:val="ru-RU"/>
        </w:rPr>
        <w:t>是早上好还是晚上好？</w:t>
      </w:r>
    </w:p>
    <w:p w14:paraId="5B4A4717" w14:textId="51A87CF6" w:rsidR="00BA44CB" w:rsidRDefault="00BA44CB" w:rsidP="008F333A">
      <w:pPr>
        <w:rPr>
          <w:lang w:val="ru-RU"/>
        </w:rPr>
      </w:pPr>
      <w:r>
        <w:rPr>
          <w:lang w:val="ru-RU"/>
        </w:rPr>
        <w:tab/>
      </w:r>
      <w:r w:rsidR="002C6C64" w:rsidRPr="00E236F4">
        <w:rPr>
          <w:lang w:val="ru-RU"/>
        </w:rPr>
        <w:t>——最好在早晨——这样，所诵读的内容会一整天都留在你的记忆中。不过，白天在服侍时，也可以稍作停顿，诵读一段</w:t>
      </w:r>
      <w:r>
        <w:rPr>
          <w:lang w:val="ru-RU"/>
        </w:rPr>
        <w:t>《</w:t>
      </w:r>
      <w:r w:rsidR="002C6C64" w:rsidRPr="00E236F4">
        <w:rPr>
          <w:lang w:val="ru-RU"/>
        </w:rPr>
        <w:t>费奥托卡里亚</w:t>
      </w:r>
      <w:r>
        <w:rPr>
          <w:lang w:val="ru-RU"/>
        </w:rPr>
        <w:t>》</w:t>
      </w:r>
      <w:r w:rsidR="002C6C64" w:rsidRPr="00E236F4">
        <w:rPr>
          <w:lang w:val="ru-RU"/>
        </w:rPr>
        <w:t>中的赞美诗</w:t>
      </w:r>
      <w:r>
        <w:rPr>
          <w:lang w:val="ru-RU"/>
        </w:rPr>
        <w:t>。</w:t>
      </w:r>
    </w:p>
    <w:p w14:paraId="6072237A" w14:textId="761BAF86" w:rsidR="00BA44CB" w:rsidRDefault="00BA44CB" w:rsidP="008F333A">
      <w:pPr>
        <w:rPr>
          <w:lang w:val="ru-RU"/>
        </w:rPr>
      </w:pPr>
      <w:r>
        <w:rPr>
          <w:lang w:val="ru-RU"/>
        </w:rPr>
        <w:tab/>
        <w:t>《费奥托卡里亚》</w:t>
      </w:r>
      <w:r w:rsidR="002C6C64" w:rsidRPr="00E236F4">
        <w:rPr>
          <w:lang w:val="ru-RU"/>
        </w:rPr>
        <w:t>中的祈祷经文对心灵大有裨益。祈祷者的内心因此感到温暖，充满感动。 我记得，库特卢穆什修道院的院长基里尔神父（</w:t>
      </w:r>
      <w:r w:rsidR="00594C50">
        <w:rPr>
          <w:rStyle w:val="FootnoteReference"/>
          <w:lang w:val="ru-RU"/>
        </w:rPr>
        <w:footnoteReference w:id="37"/>
      </w:r>
      <w:r w:rsidR="002C6C64" w:rsidRPr="00E236F4">
        <w:rPr>
          <w:lang w:val="ru-RU"/>
        </w:rPr>
        <w:t xml:space="preserve"> ）在诵读</w:t>
      </w:r>
      <w:r w:rsidR="00C90354">
        <w:rPr>
          <w:lang w:val="ru-RU"/>
        </w:rPr>
        <w:t>《</w:t>
      </w:r>
      <w:r w:rsidR="002C6C64" w:rsidRPr="00E236F4">
        <w:rPr>
          <w:lang w:val="ru-RU"/>
        </w:rPr>
        <w:t>费奥托卡里亚</w:t>
      </w:r>
      <w:r>
        <w:rPr>
          <w:lang w:val="ru-RU"/>
        </w:rPr>
        <w:t>》</w:t>
      </w:r>
      <w:r w:rsidR="002C6C64" w:rsidRPr="00E236F4">
        <w:rPr>
          <w:lang w:val="ru-RU"/>
        </w:rPr>
        <w:t>时，不禁潸然泪下。仅</w:t>
      </w:r>
      <w:r w:rsidR="00C90354">
        <w:rPr>
          <w:lang w:val="ru-RU"/>
        </w:rPr>
        <w:t>《</w:t>
      </w:r>
      <w:r w:rsidR="002C6C64" w:rsidRPr="00E236F4">
        <w:rPr>
          <w:lang w:val="ru-RU"/>
        </w:rPr>
        <w:t>费奥托卡里亚</w:t>
      </w:r>
      <w:r>
        <w:rPr>
          <w:lang w:val="ru-RU"/>
        </w:rPr>
        <w:t>》</w:t>
      </w:r>
      <w:r w:rsidR="002C6C64" w:rsidRPr="00E236F4">
        <w:rPr>
          <w:lang w:val="ru-RU"/>
        </w:rPr>
        <w:t>中的一句箴言，便足以改变灵魂。</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8797"/>
      <w:r w:rsidRPr="00E236F4">
        <w:rPr>
          <w:lang w:val="ru-RU"/>
        </w:rPr>
        <w:t>教堂的圣咏能抚慰心灵，使之安宁</w:t>
      </w:r>
      <w:bookmarkEnd w:id="80"/>
      <w:bookmarkEnd w:id="81"/>
    </w:p>
    <w:p w14:paraId="5AB8A00C" w14:textId="432CF5E4" w:rsidR="00BA44CB" w:rsidRDefault="002C6C64" w:rsidP="00D919DA">
      <w:pPr>
        <w:ind w:firstLine="720"/>
        <w:rPr>
          <w:lang w:val="ru-RU"/>
        </w:rPr>
      </w:pPr>
      <w:r w:rsidRPr="00E236F4">
        <w:rPr>
          <w:lang w:val="ru-RU"/>
        </w:rPr>
        <w:t>——长老，虽然我明白耶稣祷文有多么有益，但我还是无法始终如一地实践它。</w:t>
      </w:r>
    </w:p>
    <w:p w14:paraId="2137A49B" w14:textId="459C091D" w:rsidR="00BA44CB" w:rsidRDefault="00BA44CB" w:rsidP="008F333A">
      <w:pPr>
        <w:rPr>
          <w:lang w:val="ru-RU"/>
        </w:rPr>
      </w:pPr>
      <w:r>
        <w:rPr>
          <w:lang w:val="ru-RU"/>
        </w:rPr>
        <w:tab/>
      </w:r>
      <w:r w:rsidR="008F333A">
        <w:rPr>
          <w:lang w:val="ru-RU"/>
        </w:rPr>
        <w:t>——</w:t>
      </w:r>
      <w:r w:rsidR="002C6C64" w:rsidRPr="00E236F4">
        <w:rPr>
          <w:lang w:val="ru-RU"/>
        </w:rPr>
        <w:t>当你难以诵念耶稣祷文时，就轻轻地唱些教堂圣咏吧。这也是一种祈祷。当你唱起礼拜中的圣咏时，它会给心灵带来温柔，使之感到愉悦。而且，教堂圣咏中蕴含着丰富的“灵性能量”，能滋养灵魂。 这样便为唤醒人内心对耶稣祷告的喜爱，并乐意地诵念它，创造了良好的前提。一些灵修读物（选</w:t>
      </w:r>
      <w:r>
        <w:rPr>
          <w:lang w:val="ru-RU"/>
        </w:rPr>
        <w:t>自“有力量”</w:t>
      </w:r>
      <w:r w:rsidR="002C6C64" w:rsidRPr="00E236F4">
        <w:rPr>
          <w:lang w:val="ru-RU"/>
        </w:rPr>
        <w:t>的书籍）、耶稣祷文、鞠躬礼以及教堂圣</w:t>
      </w:r>
      <w:r w:rsidR="008F333A">
        <w:rPr>
          <w:lang w:val="ru-RU"/>
        </w:rPr>
        <w:t>咏</w:t>
      </w:r>
      <w:r w:rsidR="002C6C64" w:rsidRPr="00E236F4">
        <w:rPr>
          <w:lang w:val="ru-RU"/>
        </w:rPr>
        <w:t>——在我看来，这些才是灵性生活之舟真正的船桨。</w:t>
      </w:r>
    </w:p>
    <w:p w14:paraId="5B595098" w14:textId="77777777" w:rsidR="00BA44CB" w:rsidRDefault="00BA44CB" w:rsidP="008F333A">
      <w:pPr>
        <w:rPr>
          <w:lang w:val="ru-RU"/>
        </w:rPr>
      </w:pPr>
      <w:r>
        <w:rPr>
          <w:lang w:val="ru-RU"/>
        </w:rPr>
        <w:tab/>
      </w:r>
      <w:r w:rsidR="002C6C64" w:rsidRPr="00E236F4">
        <w:rPr>
          <w:lang w:val="ru-RU"/>
        </w:rPr>
        <w:t>——长老，我在一个安静的地方做手工，没人打扰我。只是，我还是无法进行耶稣祷文……</w:t>
      </w:r>
    </w:p>
    <w:p w14:paraId="7FFE5696" w14:textId="77777777" w:rsidR="00BA44CB" w:rsidRDefault="00BA44CB" w:rsidP="008F333A">
      <w:pPr>
        <w:rPr>
          <w:lang w:val="ru-RU"/>
        </w:rPr>
      </w:pPr>
      <w:r>
        <w:rPr>
          <w:lang w:val="ru-RU"/>
        </w:rPr>
        <w:tab/>
      </w:r>
      <w:r w:rsidR="002C6C64" w:rsidRPr="00E236F4">
        <w:rPr>
          <w:lang w:val="ru-RU"/>
        </w:rPr>
        <w:t>——那你就尽量把耶稣祷文和轻声的教堂圣咏也当作自己的灵性手工艺来做，现在同时进行这两项手工艺吧！ 不妨试试这样：将用于手工制作的时间分成三等分，其中三分之一的时间一边做手工一边诵念耶稣祷文；其余的三分之二</w:t>
      </w:r>
      <w:r w:rsidR="008F333A">
        <w:rPr>
          <w:lang w:val="ru-RU"/>
        </w:rPr>
        <w:t>时间</w:t>
      </w:r>
      <w:r w:rsidR="002C6C64" w:rsidRPr="00E236F4">
        <w:rPr>
          <w:lang w:val="ru-RU"/>
        </w:rPr>
        <w:t>，一边做手工一边轻声哼唱各种圣咏，尤其是那些特别触动你灵魂的圣咏。 这样，一边诵念耶稣祷文，一边轻声吟唱礼拜圣歌，你便会在内心珍藏神的恩典。</w:t>
      </w:r>
    </w:p>
    <w:p w14:paraId="7488170E" w14:textId="77777777" w:rsidR="00BA44CB" w:rsidRDefault="00BA44CB" w:rsidP="008F333A">
      <w:pPr>
        <w:rPr>
          <w:lang w:val="ru-RU"/>
        </w:rPr>
      </w:pPr>
      <w:r>
        <w:rPr>
          <w:lang w:val="ru-RU"/>
        </w:rPr>
        <w:tab/>
      </w:r>
      <w:r w:rsidR="002C6C64" w:rsidRPr="00E236F4">
        <w:rPr>
          <w:lang w:val="ru-RU"/>
        </w:rPr>
        <w:t>——长老，当我心情低落时，我会对修女们如此粗鲁！之后，意识到自己行为不端，我反而更加懊恼。</w:t>
      </w:r>
    </w:p>
    <w:p w14:paraId="518C3E9F" w14:textId="77777777" w:rsidR="00BA44CB" w:rsidRDefault="00BA44CB" w:rsidP="008F333A">
      <w:pPr>
        <w:rPr>
          <w:lang w:val="ru-RU"/>
        </w:rPr>
      </w:pPr>
      <w:r>
        <w:rPr>
          <w:lang w:val="ru-RU"/>
        </w:rPr>
        <w:tab/>
      </w:r>
      <w:r w:rsidR="002C6C64" w:rsidRPr="00E236F4">
        <w:rPr>
          <w:lang w:val="ru-RU"/>
        </w:rPr>
        <w:t xml:space="preserve">——那你就哼唱一些教堂的圣歌吧。这对你很有帮助。在修道室里轻轻哼唱几首圣咏，在服侍时也哼唱——只要不打扰别人就好。教堂的圣歌能安抚灵魂。就连野兽都能被它驯服——更何况是人呢！ 有时，狮子，或者说某只狼，一听到教堂的圣咏，就会变得像羔羊一样温顺，坐下来静静地聆听。哎呀，我可不是在暗示你像野兽！…… </w:t>
      </w:r>
      <w:r w:rsidR="002C6C64" w:rsidRPr="00E236F4">
        <w:rPr>
          <w:lang w:val="ru-RU"/>
        </w:rPr>
        <w:lastRenderedPageBreak/>
        <w:t>但那个捣乱鬼正利用你情绪低落的状态，怂恿你对修女们粗鲁无礼。如果你能悄悄哼唱一些教堂圣歌，你就会在心中感受到甘甜。那时，你就会用不同的眼光——充满爱意——来看待修女们。</w:t>
      </w:r>
    </w:p>
    <w:p w14:paraId="467ADEAB" w14:textId="77777777" w:rsidR="00BA44CB" w:rsidRDefault="00BA44CB" w:rsidP="008F333A">
      <w:pPr>
        <w:rPr>
          <w:lang w:val="ru-RU"/>
        </w:rPr>
      </w:pPr>
      <w:r>
        <w:rPr>
          <w:lang w:val="ru-RU"/>
        </w:rPr>
        <w:tab/>
      </w:r>
      <w:r w:rsidR="002C6C64" w:rsidRPr="00E236F4">
        <w:rPr>
          <w:lang w:val="ru-RU"/>
        </w:rPr>
        <w:t>——长老，有时那些念头简直让我喘不过气来，我既读不了经，也祷告不了。</w:t>
      </w:r>
    </w:p>
    <w:p w14:paraId="2F0BE970" w14:textId="77777777" w:rsidR="00BA44CB" w:rsidRDefault="00BA44CB" w:rsidP="008F333A">
      <w:pPr>
        <w:rPr>
          <w:lang w:val="ru-RU"/>
        </w:rPr>
      </w:pPr>
      <w:r>
        <w:rPr>
          <w:lang w:val="ru-RU"/>
        </w:rPr>
        <w:tab/>
      </w:r>
      <w:r w:rsidR="002C6C64" w:rsidRPr="00E236F4">
        <w:rPr>
          <w:lang w:val="ru-RU"/>
        </w:rPr>
        <w:t>——那你能唱首教堂里的歌吗？想象一下，有个农夫站在田边，面前是还没收割的小麦。热得受不了，麦穗已经垂到了地上，周围还长满了各种荆棘。可这位农夫却开始唱起他最喜欢的欢快歌曲，然后就开收割了！ 歌声帮助他忘却了艰难，他便在喜悦和振奋的心情中完成了收割。这可谓一举两得： ，首先，他收获了粮食；其次，他还有充沛的体力。信徒若能通过吟唱自己喜爱的礼拜歌曲来克服诱惑的重压，便与这样的农夫如出一辙。</w:t>
      </w:r>
    </w:p>
    <w:p w14:paraId="397BA35B" w14:textId="77777777" w:rsidR="00BA44CB" w:rsidRDefault="00BA44CB" w:rsidP="008F333A">
      <w:pPr>
        <w:rPr>
          <w:lang w:val="ru-RU"/>
        </w:rPr>
      </w:pPr>
      <w:r>
        <w:rPr>
          <w:lang w:val="ru-RU"/>
        </w:rPr>
        <w:tab/>
      </w:r>
      <w:r w:rsidR="002C6C64" w:rsidRPr="00E236F4">
        <w:rPr>
          <w:lang w:val="ru-RU"/>
        </w:rPr>
        <w:t>——长老，我时不时会感到内心有一种沉重感。这是诱惑吗？</w:t>
      </w:r>
    </w:p>
    <w:p w14:paraId="26E8446E" w14:textId="620E1468" w:rsidR="00BA44CB" w:rsidRDefault="00BA44CB" w:rsidP="008F333A">
      <w:pPr>
        <w:rPr>
          <w:lang w:val="ru-RU"/>
        </w:rPr>
      </w:pPr>
      <w:r>
        <w:rPr>
          <w:lang w:val="ru-RU"/>
        </w:rPr>
        <w:tab/>
      </w:r>
      <w:r w:rsidR="002C6C64" w:rsidRPr="00E236F4">
        <w:rPr>
          <w:lang w:val="ru-RU"/>
        </w:rPr>
        <w:t>——你知道该怎么做：当你感到内心有这种沉重感时，不要理会它，而是庄严地宣告：“地狱啊，忧愁吧！忧愁吧！</w:t>
      </w:r>
      <w:r>
        <w:rPr>
          <w:lang w:val="ru-RU"/>
        </w:rPr>
        <w:t>”</w:t>
      </w:r>
      <w:r w:rsidR="0027722F">
        <w:rPr>
          <w:rStyle w:val="FootnoteReference"/>
          <w:lang w:val="ru-RU"/>
        </w:rPr>
        <w:footnoteReference w:id="38"/>
      </w:r>
      <w:r w:rsidR="0027722F">
        <w:rPr>
          <w:lang w:val="ru-RU"/>
        </w:rPr>
        <w:t xml:space="preserve"> </w:t>
      </w:r>
      <w:r w:rsidR="002C6C64" w:rsidRPr="00E236F4">
        <w:rPr>
          <w:lang w:val="ru-RU"/>
        </w:rPr>
        <w:t>——然后哼唱一段圣咏。这样诱惑就会消失。 圣约翰·克里索斯托姆曾说：“诵唱诗篇是修士驱散忧伤的武器。</w:t>
      </w:r>
      <w:r>
        <w:rPr>
          <w:lang w:val="ru-RU"/>
        </w:rPr>
        <w:t>”</w:t>
      </w:r>
      <w:r w:rsidR="0027722F">
        <w:rPr>
          <w:rStyle w:val="FootnoteReference"/>
          <w:lang w:val="ru-RU"/>
        </w:rPr>
        <w:footnoteReference w:id="39"/>
      </w:r>
      <w:r w:rsidR="002C6C64" w:rsidRPr="00E236F4">
        <w:rPr>
          <w:lang w:val="ru-RU"/>
        </w:rPr>
        <w:t xml:space="preserve"> 我也建议那些遭受诱惑和悲伤的人，去唱各种教堂圣咏。</w:t>
      </w:r>
    </w:p>
    <w:p w14:paraId="3C5CC8BC" w14:textId="77777777" w:rsidR="00BA44CB" w:rsidRDefault="00BA44CB" w:rsidP="008F333A">
      <w:pPr>
        <w:rPr>
          <w:lang w:val="ru-RU"/>
        </w:rPr>
      </w:pPr>
      <w:r>
        <w:rPr>
          <w:lang w:val="ru-RU"/>
        </w:rPr>
        <w:tab/>
      </w:r>
      <w:r w:rsidR="002C6C64" w:rsidRPr="00E236F4">
        <w:rPr>
          <w:lang w:val="ru-RU"/>
        </w:rPr>
        <w:t>——长老，有时我脑海中会反复浮现一个污秽的念头。该如何驱散它？</w:t>
      </w:r>
    </w:p>
    <w:p w14:paraId="7588F826" w14:textId="23689890" w:rsidR="00BA44CB" w:rsidRDefault="00BA44CB" w:rsidP="008F333A">
      <w:pPr>
        <w:rPr>
          <w:lang w:val="ru-RU"/>
        </w:rPr>
      </w:pPr>
      <w:r>
        <w:rPr>
          <w:lang w:val="ru-RU"/>
        </w:rPr>
        <w:tab/>
      </w:r>
      <w:r w:rsidR="002C6C64" w:rsidRPr="00E236F4">
        <w:rPr>
          <w:lang w:val="ru-RU"/>
        </w:rPr>
        <w:t>——那就唱“</w:t>
      </w:r>
      <w:r>
        <w:rPr>
          <w:lang w:val="ru-RU"/>
        </w:rPr>
        <w:t>配得……”。</w:t>
      </w:r>
      <w:r w:rsidR="002C6C64" w:rsidRPr="00E236F4">
        <w:rPr>
          <w:lang w:val="ru-RU"/>
        </w:rPr>
        <w:t>你会发现，那个恶魔立刻就会逃之夭夭！毕竟，当我们吟唱教会圣咏时，就是在向恶魔展示我们对它的蔑视。</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8798"/>
      <w:r>
        <w:rPr>
          <w:lang w:val="ru-RU"/>
        </w:rPr>
        <w:t>第四</w:t>
      </w:r>
      <w:r w:rsidRPr="00E236F4">
        <w:rPr>
          <w:lang w:val="ru-RU"/>
        </w:rPr>
        <w:t>章</w:t>
      </w:r>
      <w:r w:rsidR="002C6C64" w:rsidRPr="00E236F4">
        <w:rPr>
          <w:lang w:val="ru-RU"/>
        </w:rPr>
        <w:t xml:space="preserve">。 </w:t>
      </w:r>
      <w:r>
        <w:rPr>
          <w:lang w:val="ru-RU"/>
        </w:rPr>
        <w:br/>
      </w:r>
      <w:r w:rsidR="002C6C64" w:rsidRPr="00E236F4">
        <w:rPr>
          <w:lang w:val="ru-RU"/>
        </w:rPr>
        <w:t>“来吧，让我们敬拜</w:t>
      </w:r>
      <w:r w:rsidR="00BA44CB">
        <w:rPr>
          <w:lang w:val="ru-RU"/>
        </w:rPr>
        <w:t>……”</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8799"/>
      <w:r w:rsidRPr="00E236F4">
        <w:rPr>
          <w:lang w:val="ru-RU"/>
        </w:rPr>
        <w:t>鞠躬的益处比任何其他灵修活动都大</w:t>
      </w:r>
      <w:bookmarkEnd w:id="84"/>
      <w:bookmarkEnd w:id="85"/>
    </w:p>
    <w:p w14:paraId="334D61C1" w14:textId="6292145B" w:rsidR="00BA44CB" w:rsidRDefault="002C6C64" w:rsidP="002B5D93">
      <w:pPr>
        <w:ind w:firstLine="720"/>
        <w:rPr>
          <w:lang w:val="ru-RU"/>
        </w:rPr>
      </w:pPr>
      <w:r w:rsidRPr="00E236F4">
        <w:rPr>
          <w:lang w:val="ru-RU"/>
        </w:rPr>
        <w:t>长老，您的腿肯定很疼吧？</w:t>
      </w:r>
    </w:p>
    <w:p w14:paraId="7526D649" w14:textId="77777777" w:rsidR="00BA44CB" w:rsidRDefault="00BA44CB" w:rsidP="008F333A">
      <w:pPr>
        <w:rPr>
          <w:lang w:val="ru-RU"/>
        </w:rPr>
      </w:pPr>
      <w:r>
        <w:rPr>
          <w:lang w:val="ru-RU"/>
        </w:rPr>
        <w:tab/>
      </w:r>
      <w:r w:rsidR="002C6C64" w:rsidRPr="00E236F4">
        <w:rPr>
          <w:lang w:val="ru-RU"/>
        </w:rPr>
        <w:t>——不，不疼。毕竟我在做灵性体操嘛！</w:t>
      </w:r>
    </w:p>
    <w:p w14:paraId="3DD23121" w14:textId="77777777" w:rsidR="00BA44CB" w:rsidRDefault="00BA44CB" w:rsidP="008F333A">
      <w:pPr>
        <w:rPr>
          <w:lang w:val="ru-RU"/>
        </w:rPr>
      </w:pPr>
      <w:r>
        <w:rPr>
          <w:lang w:val="ru-RU"/>
        </w:rPr>
        <w:tab/>
      </w:r>
      <w:r w:rsidR="002C6C64" w:rsidRPr="00E236F4">
        <w:rPr>
          <w:lang w:val="ru-RU"/>
        </w:rPr>
        <w:t>——长老，您是什么意思？</w:t>
      </w:r>
    </w:p>
    <w:p w14:paraId="1CC23A6E" w14:textId="77777777" w:rsidR="00BA44CB" w:rsidRDefault="00BA44CB" w:rsidP="008F333A">
      <w:pPr>
        <w:rPr>
          <w:lang w:val="ru-RU"/>
        </w:rPr>
      </w:pPr>
      <w:r>
        <w:rPr>
          <w:lang w:val="ru-RU"/>
        </w:rPr>
        <w:tab/>
      </w:r>
      <w:r w:rsidR="008F333A">
        <w:rPr>
          <w:lang w:val="ru-RU"/>
        </w:rPr>
        <w:t>——</w:t>
      </w:r>
      <w:r w:rsidR="002C6C64" w:rsidRPr="00E236F4">
        <w:rPr>
          <w:lang w:val="ru-RU"/>
        </w:rPr>
        <w:t>我向您行礼，蒙福的灵魂！毕竟，人若不进行锻炼：在俗世</w:t>
      </w:r>
      <w:r w:rsidR="008F333A">
        <w:rPr>
          <w:lang w:val="ru-RU"/>
        </w:rPr>
        <w:t>是</w:t>
      </w:r>
      <w:r w:rsidR="002C6C64" w:rsidRPr="00E236F4">
        <w:rPr>
          <w:lang w:val="ru-RU"/>
        </w:rPr>
        <w:t>做体育锻炼，而我们僧人</w:t>
      </w:r>
      <w:r w:rsidR="008F333A">
        <w:rPr>
          <w:lang w:val="ru-RU"/>
        </w:rPr>
        <w:t>则是</w:t>
      </w:r>
      <w:r w:rsidR="002C6C64" w:rsidRPr="00E236F4">
        <w:rPr>
          <w:lang w:val="ru-RU"/>
        </w:rPr>
        <w:t>行礼。 在俗世中，人们通过体育锻炼使身体强健；而僧侣们则借助鞠躬，使身体和灵魂都变得如勇士般强健。那些可怜的俗人甚至不知道鞠躬有多么有益——不仅有益于心灵的健康，也有益于身体的健康。 毕竟，叩拜能预防关节疾病，驱散身体松弛，消除腹部赘肉，调节神经系统，总之能让人变得健壮。除此之外，它还能让人轻松地、不气喘吁吁地攀登美德的灵性高峰——就像训练有素的人攀登山峰一样。</w:t>
      </w:r>
    </w:p>
    <w:p w14:paraId="0DDBB055" w14:textId="61FE2405" w:rsidR="00BA44CB" w:rsidRDefault="00BA44CB" w:rsidP="008F333A">
      <w:pPr>
        <w:rPr>
          <w:lang w:val="ru-RU"/>
        </w:rPr>
      </w:pPr>
      <w:r>
        <w:rPr>
          <w:lang w:val="ru-RU"/>
        </w:rPr>
        <w:tab/>
      </w:r>
      <w:r w:rsidR="002C6C64" w:rsidRPr="00E236F4">
        <w:rPr>
          <w:lang w:val="ru-RU"/>
        </w:rPr>
        <w:t>无论是年轻人还是老年人，无论是受肉身之苦的人，还是已经从肉身束缚中解脱出来的人，鞠躬都是必不可少的。但体魄强健者应比体弱者多做鞠</w:t>
      </w:r>
      <w:r w:rsidR="008F333A">
        <w:rPr>
          <w:lang w:val="ru-RU"/>
        </w:rPr>
        <w:t>躬</w:t>
      </w:r>
      <w:r w:rsidR="002C6C64" w:rsidRPr="00E236F4">
        <w:rPr>
          <w:lang w:val="ru-RU"/>
        </w:rPr>
        <w:t>——</w:t>
      </w:r>
      <w:r w:rsidR="002C6C64" w:rsidRPr="00E236F4">
        <w:rPr>
          <w:lang w:val="ru-RU"/>
        </w:rPr>
        <w:lastRenderedPageBreak/>
        <w:t>毕竟，强健的机器要承担更艰巨的任务。 鞠躬对年轻人尤为有益，它能帮助他们克制肉体的欲望。因此，我总是建议年轻人：“尽可能多地鞠躬：既为自己，也为那些已无力鞠躬的病人和老年人。</w:t>
      </w:r>
      <w:r>
        <w:rPr>
          <w:lang w:val="ru-RU"/>
        </w:rPr>
        <w:t>”</w:t>
      </w:r>
    </w:p>
    <w:p w14:paraId="42073128" w14:textId="77777777" w:rsidR="00BA44CB" w:rsidRDefault="00BA44CB" w:rsidP="008F333A">
      <w:pPr>
        <w:rPr>
          <w:lang w:val="ru-RU"/>
        </w:rPr>
      </w:pPr>
      <w:r>
        <w:rPr>
          <w:lang w:val="ru-RU"/>
        </w:rPr>
        <w:tab/>
      </w:r>
      <w:r w:rsidR="002C6C64" w:rsidRPr="00E236F4">
        <w:rPr>
          <w:lang w:val="ru-RU"/>
        </w:rPr>
        <w:t>鞠躬是一种祈祷。但与此同时，它也是一种苦修练习，其益处远胜于任何其他灵性修习。鞠躬不仅能帮助我们启动灵性引擎，从而产生祈祷，还带来许多其他益处。 首先，通过行叩拜礼，我们敬拜上帝本人，并谦卑地祈求祂的恩典——这是最重要的。 其次，鞠躬能使我们放纵的肉体变得谦卑。内心随之获得安宁，肉体也变得平静无欲。第三，鞠躬还能带来身体健康。这样，人便在灵魂和肉体上都变得更加</w:t>
      </w:r>
      <w:r w:rsidR="008F333A">
        <w:rPr>
          <w:lang w:val="ru-RU"/>
        </w:rPr>
        <w:t>健康</w:t>
      </w:r>
      <w:r w:rsidR="002C6C64" w:rsidRPr="00E236F4">
        <w:rPr>
          <w:lang w:val="ru-RU"/>
        </w:rPr>
        <w:t>——也就是说，成为双倍的勇士。</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8800"/>
      <w:r w:rsidRPr="00E236F4">
        <w:rPr>
          <w:lang w:val="ru-RU"/>
        </w:rPr>
        <w:t>通过鞠躬，我们向神求得宽恕，并向祂表达我们的感激之情</w:t>
      </w:r>
      <w:bookmarkEnd w:id="86"/>
      <w:bookmarkEnd w:id="87"/>
    </w:p>
    <w:p w14:paraId="06DAA8B3" w14:textId="18EFC2DA" w:rsidR="00BA44CB" w:rsidRDefault="002C6C64" w:rsidP="002B5D93">
      <w:pPr>
        <w:ind w:firstLine="720"/>
        <w:rPr>
          <w:lang w:val="ru-RU"/>
        </w:rPr>
      </w:pPr>
      <w:r w:rsidRPr="00E236F4">
        <w:rPr>
          <w:lang w:val="ru-RU"/>
        </w:rPr>
        <w:t>——长老，我做鞠躬很吃力。唉，我真是讨厌它们……</w:t>
      </w:r>
    </w:p>
    <w:p w14:paraId="18EFC46A" w14:textId="77777777" w:rsidR="00BA44CB" w:rsidRDefault="00BA44CB" w:rsidP="008F333A">
      <w:pPr>
        <w:rPr>
          <w:lang w:val="ru-RU"/>
        </w:rPr>
      </w:pPr>
      <w:r>
        <w:rPr>
          <w:lang w:val="ru-RU"/>
        </w:rPr>
        <w:tab/>
      </w:r>
      <w:r w:rsidR="002C6C64" w:rsidRPr="00E236F4">
        <w:rPr>
          <w:lang w:val="ru-RU"/>
        </w:rPr>
        <w:t>——那么你在鞠躬时，就想想自己正站在上帝面前，正在向祂敬拜。这个念头会帮助你爱上鞠躬。</w:t>
      </w:r>
    </w:p>
    <w:p w14:paraId="072E4E4A" w14:textId="6F7AF33E" w:rsidR="00BA44CB" w:rsidRDefault="00BA44CB" w:rsidP="008F333A">
      <w:pPr>
        <w:rPr>
          <w:lang w:val="ru-RU"/>
        </w:rPr>
      </w:pPr>
      <w:r>
        <w:rPr>
          <w:lang w:val="ru-RU"/>
        </w:rPr>
        <w:tab/>
      </w:r>
      <w:r w:rsidR="002C6C64" w:rsidRPr="00E236F4">
        <w:rPr>
          <w:lang w:val="ru-RU"/>
        </w:rPr>
        <w:t>为自己、为邻人、为同胞行</w:t>
      </w:r>
      <w:r w:rsidR="008F333A">
        <w:rPr>
          <w:lang w:val="ru-RU"/>
        </w:rPr>
        <w:t>鞠</w:t>
      </w:r>
      <w:r w:rsidR="002C6C64" w:rsidRPr="00E236F4">
        <w:rPr>
          <w:lang w:val="ru-RU"/>
        </w:rPr>
        <w:t>躬——这是所有修行中最重要的一项。这是一项可以无休止地耕耘的修行——只要人怀有虔诚之心，并乐于在自己内心培育悔改之情。鞠躬之所以被称为鞠躬，</w:t>
      </w:r>
      <w:r w:rsidR="00B153D3">
        <w:rPr>
          <w:rStyle w:val="FootnoteReference"/>
          <w:lang w:val="ru-RU"/>
        </w:rPr>
        <w:footnoteReference w:id="40"/>
      </w:r>
      <w:r w:rsidR="002C6C64" w:rsidRPr="00E236F4">
        <w:rPr>
          <w:lang w:val="ru-RU"/>
        </w:rPr>
        <w:t xml:space="preserve"> 是因为在行鞠躬时，我们谦卑地向神求饶。 毕竟，当我们得罪了他人并感到懊悔时，我们会向对方鞠躬并说：“请原谅我，并赐我祝福</w:t>
      </w:r>
      <w:r>
        <w:rPr>
          <w:lang w:val="ru-RU"/>
        </w:rPr>
        <w:t>。</w:t>
      </w:r>
      <w:r w:rsidR="002C6C64" w:rsidRPr="00E236F4">
        <w:rPr>
          <w:lang w:val="ru-RU"/>
        </w:rPr>
        <w:t>”因此，当我们开始鞠躬时，最好怀着谦卑和忏悔之心说：“主啊，我犯了罪，求祢宽恕我</w:t>
      </w:r>
      <w:r>
        <w:rPr>
          <w:lang w:val="ru-RU"/>
        </w:rPr>
        <w:t>。”</w:t>
      </w:r>
    </w:p>
    <w:p w14:paraId="20E53E2D" w14:textId="77777777" w:rsidR="00BA44CB" w:rsidRDefault="00BA44CB" w:rsidP="008F333A">
      <w:pPr>
        <w:rPr>
          <w:lang w:val="ru-RU"/>
        </w:rPr>
      </w:pPr>
      <w:r>
        <w:rPr>
          <w:lang w:val="ru-RU"/>
        </w:rPr>
        <w:tab/>
      </w:r>
      <w:r w:rsidR="002C6C64" w:rsidRPr="00E236F4">
        <w:rPr>
          <w:lang w:val="ru-RU"/>
        </w:rPr>
        <w:t>——长老，上帝帮助我治愈了身体和心灵的欲望。我现在该如何向祂表达我的感激之情呢？</w:t>
      </w:r>
    </w:p>
    <w:p w14:paraId="7416D8F7" w14:textId="1CA2F1F0" w:rsidR="00BA44CB" w:rsidRDefault="00BA44CB" w:rsidP="008F333A">
      <w:pPr>
        <w:rPr>
          <w:lang w:val="ru-RU"/>
        </w:rPr>
      </w:pPr>
      <w:r>
        <w:rPr>
          <w:lang w:val="ru-RU"/>
        </w:rPr>
        <w:tab/>
      </w:r>
      <w:r w:rsidR="002C6C64" w:rsidRPr="00E236F4">
        <w:rPr>
          <w:lang w:val="ru-RU"/>
        </w:rPr>
        <w:t>——这份感恩之情，你心中真的存在吗？如果它确实存在于你心中，那就意味着它已经以某种方式表现出来了。毕竟，最重要的不是你用什么方式表达感恩，而是它是否真的活在你心中。如果它活在你心中，你可以用任何方式来表达：通过善行、鞠躬，或是其他方式…… 比如，在我位于阿索斯山的卡利瓦附近，有时会有几只无家可归的小猫聚集，我会喂它们。到了晚上，当我打开门，穿过院子去取大门旁信箱里的信时，这些小猫却不知道该如何表达感激之情。 它们的举动五花八门：有的跑过来蹭我的腿，有的在我面前大步流星地走来走去，还有的沿着柏树树干上蹿下跳……翻滚、打转，又钻到我脚边…… 每只小猫都以自己的方式表达着感激和喜悦。哎，难道我需要小猫们的感谢吗？ 当然不是：不是为了我，而是为了它们自己。如果可以这么说的话，感激之情仿佛欢快地从它们体内</w:t>
      </w:r>
      <w:r>
        <w:rPr>
          <w:lang w:val="ru-RU"/>
        </w:rPr>
        <w:t>“蹦”</w:t>
      </w:r>
      <w:r w:rsidR="002C6C64" w:rsidRPr="00E236F4">
        <w:rPr>
          <w:lang w:val="ru-RU"/>
        </w:rPr>
        <w:t>了出来——尽管它们是不会说话的动物。我想通过这个例子说明，最重要的是心中怀有感激之情。只要有这份心意，自然会找到真诚表达的方式。</w:t>
      </w:r>
    </w:p>
    <w:p w14:paraId="18D3179D" w14:textId="77777777" w:rsidR="00BA44CB" w:rsidRDefault="00BA44CB" w:rsidP="008F333A">
      <w:pPr>
        <w:rPr>
          <w:lang w:val="ru-RU"/>
        </w:rPr>
      </w:pPr>
      <w:r>
        <w:rPr>
          <w:lang w:val="ru-RU"/>
        </w:rPr>
        <w:tab/>
      </w:r>
      <w:r w:rsidR="002C6C64" w:rsidRPr="00E236F4">
        <w:rPr>
          <w:lang w:val="ru-RU"/>
        </w:rPr>
        <w:t>当一个人生活在爱与感恩的空间中并随其前行时，他的鞠躬就不是被迫的，而是出于爱意——因为喜悦充盈了他的内心，因为他爱基督。那时他不会感到疲倦，就像孩子们见到父亲时不会感到疲倦一样。 他们的心中爱意如此充盈，以至于会因喜悦而欢跃跳跃。</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8801"/>
      <w:r w:rsidRPr="00E236F4">
        <w:rPr>
          <w:lang w:val="ru-RU"/>
        </w:rPr>
        <w:t>腰鞠躬与地鞠躬</w:t>
      </w:r>
      <w:bookmarkEnd w:id="88"/>
      <w:bookmarkEnd w:id="89"/>
    </w:p>
    <w:p w14:paraId="2984AD05" w14:textId="6230B934" w:rsidR="00BA44CB" w:rsidRDefault="002C6C64" w:rsidP="00E21D01">
      <w:pPr>
        <w:ind w:firstLine="720"/>
        <w:rPr>
          <w:lang w:val="ru-RU"/>
        </w:rPr>
      </w:pPr>
      <w:r w:rsidRPr="00E236F4">
        <w:rPr>
          <w:lang w:val="ru-RU"/>
        </w:rPr>
        <w:t>——长老，用念珠为某人祈祷时，是否需要在每个珠结处划十字圣号并行腰部鞠躬？</w:t>
      </w:r>
    </w:p>
    <w:p w14:paraId="283AA426" w14:textId="77777777" w:rsidR="00BA44CB" w:rsidRDefault="00BA44CB" w:rsidP="008F333A">
      <w:pPr>
        <w:rPr>
          <w:lang w:val="ru-RU"/>
        </w:rPr>
      </w:pPr>
      <w:r>
        <w:rPr>
          <w:lang w:val="ru-RU"/>
        </w:rPr>
        <w:tab/>
      </w:r>
      <w:r w:rsidR="002C6C64" w:rsidRPr="00E236F4">
        <w:rPr>
          <w:lang w:val="ru-RU"/>
        </w:rPr>
        <w:t>——这取决于你想向神献上多少。付出更多心力的奉献，价值就更高。</w:t>
      </w:r>
    </w:p>
    <w:p w14:paraId="1CD2D852" w14:textId="77777777" w:rsidR="00BA44CB" w:rsidRDefault="00BA44CB" w:rsidP="008F333A">
      <w:pPr>
        <w:rPr>
          <w:lang w:val="ru-RU"/>
        </w:rPr>
      </w:pPr>
      <w:r>
        <w:rPr>
          <w:lang w:val="ru-RU"/>
        </w:rPr>
        <w:tab/>
      </w:r>
      <w:r w:rsidR="008F333A">
        <w:rPr>
          <w:lang w:val="ru-RU"/>
        </w:rPr>
        <w:t>—</w:t>
      </w:r>
      <w:r w:rsidR="002C6C64" w:rsidRPr="00E236F4">
        <w:rPr>
          <w:lang w:val="ru-RU"/>
        </w:rPr>
        <w:t xml:space="preserve"> 长老，当我们一边念珠一边行腰鞠躬时，需要用手触地吗？</w:t>
      </w:r>
    </w:p>
    <w:p w14:paraId="47891914" w14:textId="4B624CA3" w:rsidR="00BA44CB" w:rsidRDefault="00BA44CB" w:rsidP="008F333A">
      <w:pPr>
        <w:rPr>
          <w:lang w:val="ru-RU"/>
        </w:rPr>
      </w:pPr>
      <w:r>
        <w:rPr>
          <w:lang w:val="ru-RU"/>
        </w:rPr>
        <w:lastRenderedPageBreak/>
        <w:tab/>
      </w:r>
      <w:r w:rsidR="008F333A">
        <w:rPr>
          <w:lang w:val="ru-RU"/>
        </w:rPr>
        <w:t>——</w:t>
      </w:r>
      <w:r w:rsidR="002C6C64" w:rsidRPr="00E236F4">
        <w:rPr>
          <w:lang w:val="ru-RU"/>
        </w:rPr>
        <w:t>不一定。这种鞠躬时，我们用手触碰膝盖，然后直起身来。另一回事</w:t>
      </w:r>
      <w:r w:rsidR="008F333A">
        <w:rPr>
          <w:lang w:val="ru-RU"/>
        </w:rPr>
        <w:t>是</w:t>
      </w:r>
      <w:r w:rsidR="002C6C64" w:rsidRPr="00E236F4">
        <w:rPr>
          <w:lang w:val="ru-RU"/>
        </w:rPr>
        <w:t>腰部鞠躬，比如我们在向圣像行礼时，或在晨祷的</w:t>
      </w:r>
      <w:r>
        <w:rPr>
          <w:lang w:val="ru-RU"/>
        </w:rPr>
        <w:t>“至圣颂”</w:t>
      </w:r>
      <w:r w:rsidR="002C6C64" w:rsidRPr="00E236F4">
        <w:rPr>
          <w:lang w:val="ru-RU"/>
        </w:rPr>
        <w:t>期间，以及其他某些情况下所做的。那时最好用手触地——如果身体条件允许的话。</w:t>
      </w:r>
    </w:p>
    <w:p w14:paraId="35C8AF2A" w14:textId="77777777" w:rsidR="00BA44CB" w:rsidRDefault="00BA44CB" w:rsidP="008F333A">
      <w:pPr>
        <w:rPr>
          <w:lang w:val="ru-RU"/>
        </w:rPr>
      </w:pPr>
      <w:r>
        <w:rPr>
          <w:lang w:val="ru-RU"/>
        </w:rPr>
        <w:tab/>
      </w:r>
      <w:r w:rsidR="008F333A">
        <w:rPr>
          <w:lang w:val="ru-RU"/>
        </w:rPr>
        <w:t>—</w:t>
      </w:r>
      <w:r w:rsidR="002C6C64" w:rsidRPr="00E236F4">
        <w:rPr>
          <w:lang w:val="ru-RU"/>
        </w:rPr>
        <w:t xml:space="preserve"> 长老，当我一边念珠一边划十字圣号并行腰鞠躬时，这会妨碍我集中注意力。</w:t>
      </w:r>
    </w:p>
    <w:p w14:paraId="4CD9286C" w14:textId="77777777" w:rsidR="00BA44CB" w:rsidRDefault="00BA44CB" w:rsidP="008F333A">
      <w:pPr>
        <w:rPr>
          <w:lang w:val="ru-RU"/>
        </w:rPr>
      </w:pPr>
      <w:r>
        <w:rPr>
          <w:lang w:val="ru-RU"/>
        </w:rPr>
        <w:tab/>
      </w:r>
      <w:r w:rsidR="008F333A">
        <w:rPr>
          <w:lang w:val="ru-RU"/>
        </w:rPr>
        <w:t>—</w:t>
      </w:r>
      <w:r w:rsidR="002C6C64" w:rsidRPr="00E236F4">
        <w:rPr>
          <w:lang w:val="ru-RU"/>
        </w:rPr>
        <w:t xml:space="preserve"> 对我来说恰恰相反，当我一边念珠一边划十字圣号并行腰鞠躬时，反而更容易集中注意力。我会完全沉浸其中，以至于祷告结束后，手甚至会感到酸痛。</w:t>
      </w:r>
    </w:p>
    <w:p w14:paraId="7BC8FCE1" w14:textId="77777777" w:rsidR="00BA44CB" w:rsidRDefault="00BA44CB" w:rsidP="008F333A">
      <w:pPr>
        <w:rPr>
          <w:lang w:val="ru-RU"/>
        </w:rPr>
      </w:pPr>
      <w:r>
        <w:rPr>
          <w:lang w:val="ru-RU"/>
        </w:rPr>
        <w:tab/>
      </w:r>
      <w:r w:rsidR="002C6C64" w:rsidRPr="00E236F4">
        <w:rPr>
          <w:lang w:val="ru-RU"/>
        </w:rPr>
        <w:t>——长老，那跪拜呢？该怎么正确地做？</w:t>
      </w:r>
    </w:p>
    <w:p w14:paraId="2862B170" w14:textId="7742182F" w:rsidR="00BA44CB" w:rsidRDefault="00BA44CB" w:rsidP="008F333A">
      <w:pPr>
        <w:rPr>
          <w:lang w:val="ru-RU"/>
        </w:rPr>
      </w:pPr>
      <w:r>
        <w:rPr>
          <w:lang w:val="ru-RU"/>
        </w:rPr>
        <w:tab/>
      </w:r>
      <w:r w:rsidR="008F333A">
        <w:rPr>
          <w:lang w:val="ru-RU"/>
        </w:rPr>
        <w:t xml:space="preserve">— </w:t>
      </w:r>
      <w:r w:rsidR="002C6C64" w:rsidRPr="00E236F4">
        <w:rPr>
          <w:lang w:val="ru-RU"/>
        </w:rPr>
        <w:t>要诚恳地做。每次鞠躬都要低头至触地，然后挺直身子。这样既能</w:t>
      </w:r>
      <w:r>
        <w:rPr>
          <w:lang w:val="ru-RU"/>
        </w:rPr>
        <w:t>更“</w:t>
      </w:r>
      <w:r w:rsidR="002C6C64" w:rsidRPr="00E236F4">
        <w:rPr>
          <w:lang w:val="ru-RU"/>
        </w:rPr>
        <w:t>虔诚”地向神鞠躬，身体也不会那么累。 还有一点要注意：不要用手掌支撑， 这样可能会损伤</w:t>
      </w:r>
      <w:r w:rsidR="008F333A">
        <w:rPr>
          <w:lang w:val="ru-RU"/>
        </w:rPr>
        <w:t>肌</w:t>
      </w:r>
      <w:r w:rsidR="002C6C64" w:rsidRPr="00E236F4">
        <w:rPr>
          <w:lang w:val="ru-RU"/>
        </w:rPr>
        <w:t>腱——要靠拳头的指节支撑。为了避免指节起老茧，鞠躬时可以在身前铺一块软垫。</w:t>
      </w:r>
    </w:p>
    <w:p w14:paraId="7A40950D" w14:textId="77777777" w:rsidR="00BA44CB" w:rsidRDefault="00BA44CB" w:rsidP="008F333A">
      <w:pPr>
        <w:rPr>
          <w:lang w:val="ru-RU"/>
        </w:rPr>
      </w:pPr>
    </w:p>
    <w:p w14:paraId="7B9C8FB9" w14:textId="41D7C9F4" w:rsidR="00BA44CB" w:rsidRDefault="002C6C64" w:rsidP="00D919DA">
      <w:pPr>
        <w:pStyle w:val="Heading4"/>
        <w:rPr>
          <w:lang w:val="ru-RU"/>
        </w:rPr>
      </w:pPr>
      <w:bookmarkStart w:id="90" w:name="_Toc196716770"/>
      <w:bookmarkStart w:id="91" w:name="_Toc242628802"/>
      <w:r w:rsidRPr="00E236F4">
        <w:rPr>
          <w:lang w:val="ru-RU"/>
        </w:rPr>
        <w:t>“精进者会想出</w:t>
      </w:r>
      <w:r w:rsidR="00BA44CB">
        <w:rPr>
          <w:lang w:val="ru-RU"/>
        </w:rPr>
        <w:t>办法”</w:t>
      </w:r>
      <w:bookmarkEnd w:id="90"/>
      <w:bookmarkEnd w:id="91"/>
    </w:p>
    <w:p w14:paraId="4A774ED2" w14:textId="1AA308FD" w:rsidR="00BA44CB" w:rsidRDefault="002C6C64" w:rsidP="00D919DA">
      <w:pPr>
        <w:ind w:firstLine="720"/>
        <w:rPr>
          <w:lang w:val="ru-RU"/>
        </w:rPr>
      </w:pPr>
      <w:r w:rsidRPr="00E236F4">
        <w:rPr>
          <w:lang w:val="ru-RU"/>
        </w:rPr>
        <w:t>——长老，随着年龄增长，我的体力在衰退，已经无法做太多鞠躬了。</w:t>
      </w:r>
    </w:p>
    <w:p w14:paraId="19A1BC0E" w14:textId="77777777" w:rsidR="00BA44CB" w:rsidRDefault="00BA44CB" w:rsidP="008F333A">
      <w:pPr>
        <w:rPr>
          <w:lang w:val="ru-RU"/>
        </w:rPr>
      </w:pPr>
      <w:r>
        <w:rPr>
          <w:lang w:val="ru-RU"/>
        </w:rPr>
        <w:tab/>
      </w:r>
      <w:r w:rsidR="008F333A">
        <w:rPr>
          <w:lang w:val="ru-RU"/>
        </w:rPr>
        <w:t>——</w:t>
      </w:r>
      <w:r w:rsidR="002C6C64" w:rsidRPr="00E236F4">
        <w:rPr>
          <w:lang w:val="ru-RU"/>
        </w:rPr>
        <w:t>这是很自然的。年事已高，随着岁月的流逝，体力会越来越弱。但无论如何，请继续虔诚地修行。当没有力气做很多跪拜时，可以用腰部鞠躬代替，或者直接诵念耶稣祷文。 顺便说一句，跪拜不必一次完成，可以分段进行。念完一串百珠？就做五个跪拜。这样，念完十串百珠后，你就已经完成了五十个跪拜。这种分段进行的方式</w:t>
      </w:r>
      <w:r w:rsidR="008F333A">
        <w:rPr>
          <w:lang w:val="ru-RU"/>
        </w:rPr>
        <w:t>，</w:t>
      </w:r>
      <w:r w:rsidR="002C6C64" w:rsidRPr="00E236F4">
        <w:rPr>
          <w:lang w:val="ru-RU"/>
        </w:rPr>
        <w:t>既轻松又更有益。 如果让体弱者一次性完成五十次叩地礼，他会哀求并试图说服你，声称自己力不从心。但如果分段进行，每次只做一点点，即使数量再多也能轻松完成。</w:t>
      </w:r>
    </w:p>
    <w:p w14:paraId="2BB61A3B" w14:textId="77777777" w:rsidR="00BA44CB" w:rsidRDefault="00BA44CB" w:rsidP="008F333A">
      <w:pPr>
        <w:rPr>
          <w:lang w:val="ru-RU"/>
        </w:rPr>
      </w:pPr>
      <w:r>
        <w:rPr>
          <w:lang w:val="ru-RU"/>
        </w:rPr>
        <w:tab/>
      </w:r>
      <w:r w:rsidR="008F333A">
        <w:rPr>
          <w:lang w:val="ru-RU"/>
        </w:rPr>
        <w:t>——长</w:t>
      </w:r>
      <w:r w:rsidR="002C6C64" w:rsidRPr="00E236F4">
        <w:rPr>
          <w:lang w:val="ru-RU"/>
        </w:rPr>
        <w:t>老，不知为何，我最近几天腿和腰疼得厉害……</w:t>
      </w:r>
    </w:p>
    <w:p w14:paraId="69D2A713" w14:textId="77777777" w:rsidR="00BA44CB" w:rsidRDefault="00BA44CB" w:rsidP="008F333A">
      <w:pPr>
        <w:rPr>
          <w:lang w:val="ru-RU"/>
        </w:rPr>
      </w:pPr>
      <w:r>
        <w:rPr>
          <w:lang w:val="ru-RU"/>
        </w:rPr>
        <w:tab/>
      </w:r>
      <w:r w:rsidR="002C6C64" w:rsidRPr="00E236F4">
        <w:rPr>
          <w:lang w:val="ru-RU"/>
        </w:rPr>
        <w:t>——那你就哪怕每次只做一点点鞠躬</w:t>
      </w:r>
      <w:r w:rsidR="008F333A">
        <w:rPr>
          <w:lang w:val="ru-RU"/>
        </w:rPr>
        <w:t>——</w:t>
      </w:r>
      <w:r w:rsidR="002C6C64" w:rsidRPr="00E236F4">
        <w:rPr>
          <w:lang w:val="ru-RU"/>
        </w:rPr>
        <w:t>你会发现这很有帮助。</w:t>
      </w:r>
    </w:p>
    <w:p w14:paraId="7E3E4B43" w14:textId="77777777" w:rsidR="00BA44CB" w:rsidRDefault="00BA44CB" w:rsidP="008F333A">
      <w:pPr>
        <w:rPr>
          <w:lang w:val="ru-RU"/>
        </w:rPr>
      </w:pPr>
      <w:r>
        <w:rPr>
          <w:lang w:val="ru-RU"/>
        </w:rPr>
        <w:tab/>
      </w:r>
      <w:r w:rsidR="008F333A">
        <w:rPr>
          <w:lang w:val="ru-RU"/>
        </w:rPr>
        <w:t>——</w:t>
      </w:r>
      <w:r w:rsidR="002C6C64" w:rsidRPr="00E236F4">
        <w:rPr>
          <w:lang w:val="ru-RU"/>
        </w:rPr>
        <w:t>即使疼的时候也要做吗，长老？</w:t>
      </w:r>
    </w:p>
    <w:p w14:paraId="58057384" w14:textId="1FCBAF57" w:rsidR="00BA44CB" w:rsidRDefault="00BA44CB" w:rsidP="008F333A">
      <w:pPr>
        <w:rPr>
          <w:lang w:val="ru-RU"/>
        </w:rPr>
      </w:pPr>
      <w:r>
        <w:rPr>
          <w:lang w:val="ru-RU"/>
        </w:rPr>
        <w:tab/>
      </w:r>
      <w:r w:rsidR="008F333A">
        <w:rPr>
          <w:lang w:val="ru-RU"/>
        </w:rPr>
        <w:t>——</w:t>
      </w:r>
      <w:r w:rsidR="002C6C64" w:rsidRPr="00E236F4">
        <w:rPr>
          <w:lang w:val="ru-RU"/>
        </w:rPr>
        <w:t>试着一点一点做，你自己就会明白什么对你有益。当我背痛时，我不会给自己设定鞠躬的次数，而是不停地做，不计数——直到“红灯”亮起为止。那时我就停下来，让自己休息一下。 随后我继续进行，直到某一刻发现：啊，‘红灯’又亮了……我记得提霍恩神父（</w:t>
      </w:r>
      <w:r w:rsidR="00E21D01">
        <w:rPr>
          <w:rStyle w:val="FootnoteReference"/>
          <w:lang w:val="ru-RU"/>
        </w:rPr>
        <w:footnoteReference w:id="41"/>
      </w:r>
      <w:r w:rsidR="002C6C64" w:rsidRPr="00E236F4">
        <w:rPr>
          <w:lang w:val="ru-RU"/>
        </w:rPr>
        <w:t xml:space="preserve"> ）年事已高，无法在行地拜后站起身时，曾在自己的小室天花板上系了一根粗绳，每次行完地拜后，他就抓着这根绳子站起来。 他正是想出了这种办法，才没有放弃向地叩拜。提霍恩神父几乎直到尘世生命的最后几天，都依然虔诚地向上帝叩拜。</w:t>
      </w:r>
      <w:r w:rsidR="00C90354">
        <w:rPr>
          <w:lang w:val="ru-RU"/>
        </w:rPr>
        <w:t>毕竟</w:t>
      </w:r>
      <w:r w:rsidR="002C6C64" w:rsidRPr="00E236F4">
        <w:rPr>
          <w:lang w:val="ru-RU"/>
        </w:rPr>
        <w:t>，“奋力修行者，”阿瓦·以撒说，“会想出办法</w:t>
      </w:r>
      <w:r>
        <w:rPr>
          <w:lang w:val="ru-RU"/>
        </w:rPr>
        <w:t>。”</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256916" w:rsidP="00D919DA">
      <w:pPr>
        <w:pStyle w:val="Heading2"/>
        <w:rPr>
          <w:lang w:val="ru-RU"/>
        </w:rPr>
      </w:pPr>
      <w:bookmarkStart w:id="92" w:name="_Toc196716771"/>
      <w:bookmarkStart w:id="93" w:name="_Toc242628803"/>
      <w:r>
        <w:rPr>
          <w:lang w:val="ru-RU"/>
        </w:rPr>
        <w:t>第三</w:t>
      </w:r>
      <w:r w:rsidR="00D919DA" w:rsidRPr="00E236F4">
        <w:rPr>
          <w:lang w:val="ru-RU"/>
        </w:rPr>
        <w:t xml:space="preserve">部分。 </w:t>
      </w:r>
      <w:r w:rsidR="00D919DA">
        <w:rPr>
          <w:lang w:val="ru-RU"/>
        </w:rPr>
        <w:br/>
      </w:r>
      <w:r w:rsidR="00D919DA" w:rsidRPr="00E236F4">
        <w:rPr>
          <w:lang w:val="ru-RU"/>
        </w:rPr>
        <w:t>至圣童贞女、天使和圣</w:t>
      </w:r>
      <w:r w:rsidR="00D919DA">
        <w:rPr>
          <w:lang w:val="ru-RU"/>
        </w:rPr>
        <w:t>徒——</w:t>
      </w:r>
      <w:r w:rsidR="00D919DA" w:rsidRPr="00E236F4">
        <w:rPr>
          <w:lang w:val="ru-RU"/>
        </w:rPr>
        <w:t xml:space="preserve"> </w:t>
      </w:r>
      <w:r w:rsidR="00D919DA">
        <w:rPr>
          <w:lang w:val="ru-RU"/>
        </w:rPr>
        <w:br/>
      </w:r>
      <w:r w:rsidR="00D919DA" w:rsidRPr="00E236F4">
        <w:rPr>
          <w:lang w:val="ru-RU"/>
        </w:rPr>
        <w:t>在上帝面前的代祷者，也是我们的护佑者</w:t>
      </w:r>
      <w:bookmarkEnd w:id="92"/>
      <w:bookmarkEnd w:id="93"/>
    </w:p>
    <w:p w14:paraId="207D1579" w14:textId="2390D8B1" w:rsidR="00BA44CB" w:rsidRDefault="002C6C64" w:rsidP="008F333A">
      <w:pPr>
        <w:rPr>
          <w:lang w:val="ru-RU"/>
        </w:rPr>
      </w:pPr>
      <w:r w:rsidRPr="00E236F4">
        <w:rPr>
          <w:lang w:val="ru-RU"/>
        </w:rPr>
        <w:t>“要努力使你的心志时刻与基督、圣母、天使以及天上的圣徒同在</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8804"/>
      <w:r>
        <w:rPr>
          <w:lang w:val="ru-RU"/>
        </w:rPr>
        <w:t>第一</w:t>
      </w:r>
      <w:r w:rsidRPr="00E236F4">
        <w:rPr>
          <w:lang w:val="ru-RU"/>
        </w:rPr>
        <w:t>章</w:t>
      </w:r>
      <w:r w:rsidR="002C6C64" w:rsidRPr="00E236F4">
        <w:rPr>
          <w:lang w:val="ru-RU"/>
        </w:rPr>
        <w:t xml:space="preserve">。 </w:t>
      </w:r>
      <w:r>
        <w:rPr>
          <w:lang w:val="ru-RU"/>
        </w:rPr>
        <w:br/>
      </w:r>
      <w:r w:rsidR="002C6C64" w:rsidRPr="00E236F4">
        <w:rPr>
          <w:lang w:val="ru-RU"/>
        </w:rPr>
        <w:t>论至圣</w:t>
      </w:r>
      <w:r w:rsidR="008F333A">
        <w:rPr>
          <w:lang w:val="ru-RU"/>
        </w:rPr>
        <w:t>童贞圣母——</w:t>
      </w:r>
      <w:r w:rsidR="002C6C64" w:rsidRPr="00E236F4">
        <w:rPr>
          <w:lang w:val="ru-RU"/>
        </w:rPr>
        <w:t xml:space="preserve"> </w:t>
      </w:r>
      <w:r>
        <w:rPr>
          <w:lang w:val="ru-RU"/>
        </w:rPr>
        <w:br/>
      </w:r>
      <w:r w:rsidR="002C6C64" w:rsidRPr="00E236F4">
        <w:rPr>
          <w:lang w:val="ru-RU"/>
        </w:rPr>
        <w:t>我们温柔而慈爱的母亲</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8805"/>
      <w:r w:rsidRPr="00E236F4">
        <w:rPr>
          <w:lang w:val="ru-RU"/>
        </w:rPr>
        <w:t>对至圣童贞圣母的敬礼</w:t>
      </w:r>
      <w:bookmarkEnd w:id="96"/>
      <w:bookmarkEnd w:id="97"/>
    </w:p>
    <w:p w14:paraId="0F4C04C8" w14:textId="11138391" w:rsidR="00BA44CB" w:rsidRDefault="002C6C64" w:rsidP="00D919DA">
      <w:pPr>
        <w:ind w:firstLine="720"/>
        <w:rPr>
          <w:lang w:val="ru-RU"/>
        </w:rPr>
      </w:pPr>
      <w:r w:rsidRPr="00E236F4">
        <w:rPr>
          <w:lang w:val="ru-RU"/>
        </w:rPr>
        <w:t>长老，请给我们讲讲至圣童贞圣母的事吧。</w:t>
      </w:r>
    </w:p>
    <w:p w14:paraId="2E15BB2C" w14:textId="77777777" w:rsidR="00BA44CB" w:rsidRDefault="00BA44CB" w:rsidP="008F333A">
      <w:pPr>
        <w:rPr>
          <w:lang w:val="ru-RU"/>
        </w:rPr>
      </w:pPr>
      <w:r>
        <w:rPr>
          <w:lang w:val="ru-RU"/>
        </w:rPr>
        <w:tab/>
      </w:r>
      <w:r w:rsidR="002C6C64" w:rsidRPr="00E236F4">
        <w:rPr>
          <w:lang w:val="ru-RU"/>
        </w:rPr>
        <w:t>——我还能说什么呢？你们让我有些难为情。毕竟，要谈论天主之母，就必须活出她的样式。</w:t>
      </w:r>
    </w:p>
    <w:p w14:paraId="414505CA" w14:textId="77777777" w:rsidR="00BA44CB" w:rsidRDefault="00BA44CB" w:rsidP="008F333A">
      <w:pPr>
        <w:rPr>
          <w:lang w:val="ru-RU"/>
        </w:rPr>
      </w:pPr>
      <w:r>
        <w:rPr>
          <w:lang w:val="ru-RU"/>
        </w:rPr>
        <w:tab/>
      </w:r>
      <w:r w:rsidR="002C6C64" w:rsidRPr="00E236F4">
        <w:rPr>
          <w:lang w:val="ru-RU"/>
        </w:rPr>
        <w:t>——长老，圣母的名字是否像基督的名字一样具有属灵的力量？</w:t>
      </w:r>
    </w:p>
    <w:p w14:paraId="30F91B4A" w14:textId="6B3226EC" w:rsidR="00BA44CB" w:rsidRDefault="00BA44CB" w:rsidP="008F333A">
      <w:pPr>
        <w:rPr>
          <w:lang w:val="ru-RU"/>
        </w:rPr>
      </w:pPr>
      <w:r>
        <w:rPr>
          <w:lang w:val="ru-RU"/>
        </w:rPr>
        <w:tab/>
      </w:r>
      <w:r w:rsidR="002C6C64" w:rsidRPr="00E236F4">
        <w:rPr>
          <w:lang w:val="ru-RU"/>
        </w:rPr>
        <w:t>——是的。凡是对至圣童贞女怀有特殊敬意的人，一听到她的名字，内心便会发生改变。 如果这样的人看到圣母的名字写在，比如，一张纸片上，他会虔诚地亲吻那张纸片，同时内心充满喜悦地悸动。他甚至可以为至圣童贞圣母举行整场礼拜，在整个礼拜过程中，他只会不断亲吻她的圣名。</w:t>
      </w:r>
      <w:r w:rsidR="007D430E">
        <w:rPr>
          <w:rStyle w:val="FootnoteReference"/>
          <w:lang w:val="ru-RU"/>
        </w:rPr>
        <w:footnoteReference w:id="43"/>
      </w:r>
      <w:r w:rsidR="002C6C64" w:rsidRPr="00E236F4">
        <w:rPr>
          <w:lang w:val="ru-RU"/>
        </w:rPr>
        <w:t xml:space="preserve"> 当他亲吻祂的圣像时，会产生一种感觉，仿佛自己的嘴唇触碰的不是木头和颜料，而是祂本人。出于对祂的爱，人的双腿会发软，随即俯伏在地。</w:t>
      </w:r>
    </w:p>
    <w:p w14:paraId="7732439E" w14:textId="5BAB2602" w:rsidR="00BA44CB" w:rsidRDefault="002C6C64" w:rsidP="007D430E">
      <w:pPr>
        <w:ind w:firstLine="720"/>
        <w:rPr>
          <w:lang w:val="ru-RU"/>
        </w:rPr>
      </w:pPr>
      <w:r w:rsidRPr="00E236F4">
        <w:rPr>
          <w:lang w:val="ru-RU"/>
        </w:rPr>
        <w:t>——长老，您能否跟我们讲讲，您曾前往蒂诺斯岛朝圣，去朝拜那幅奇迹圣像——至圣童贞圣母圣像的经历？</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2C6C64" w:rsidRPr="00E236F4">
        <w:rPr>
          <w:lang w:val="ru-RU"/>
        </w:rPr>
        <w:t>——该怎么说呢？这么一幅小小的圣像，却散发着如此巨大的恩典！我亲吻了它，许久都舍不得离开！最后不得不稍微往旁边挪了挪，以免妨碍其他人。</w:t>
      </w:r>
    </w:p>
    <w:p w14:paraId="0CDCE131" w14:textId="77777777" w:rsidR="00BA44CB" w:rsidRDefault="00BA44CB" w:rsidP="008F333A">
      <w:pPr>
        <w:rPr>
          <w:lang w:val="ru-RU"/>
        </w:rPr>
      </w:pPr>
      <w:r>
        <w:rPr>
          <w:lang w:val="ru-RU"/>
        </w:rPr>
        <w:tab/>
      </w:r>
      <w:r w:rsidR="002C6C64" w:rsidRPr="00E236F4">
        <w:rPr>
          <w:lang w:val="ru-RU"/>
        </w:rPr>
        <w:t>——长老，朝圣者们会在圣母玛利亚的奇迹圣像上留下许多挂饰、硬币和首饰，但有些人却因此心生贪念。</w:t>
      </w:r>
    </w:p>
    <w:p w14:paraId="10E2E0E8" w14:textId="1BDFEA84" w:rsidR="00BA44CB" w:rsidRDefault="00BA44CB" w:rsidP="008F333A">
      <w:pPr>
        <w:rPr>
          <w:lang w:val="ru-RU"/>
        </w:rPr>
      </w:pPr>
      <w:r>
        <w:rPr>
          <w:lang w:val="ru-RU"/>
        </w:rPr>
        <w:tab/>
      </w:r>
      <w:r w:rsidR="008F333A">
        <w:rPr>
          <w:lang w:val="ru-RU"/>
        </w:rPr>
        <w:t>——</w:t>
      </w:r>
      <w:r w:rsidR="002C6C64" w:rsidRPr="00E236F4">
        <w:rPr>
          <w:lang w:val="ru-RU"/>
        </w:rPr>
        <w:t>我来给你们讲讲一个非常朴实且虔诚的人的故事。他来到阿索斯山，是为了朝拜伊维尔圣母像。而那尊圣像上挂满了金币。在回程途中，从伊维罗纳前往斯塔夫罗尼基塔修道院的路上，他心中开始涌现出这样的念头： “圣母啊，”他说道，“我本想看到的是另一种模样的您：朴素的，没有金币，没有黄金</w:t>
      </w:r>
      <w:r>
        <w:rPr>
          <w:lang w:val="ru-RU"/>
        </w:rPr>
        <w:t>。</w:t>
      </w:r>
      <w:r w:rsidR="002C6C64" w:rsidRPr="00E236F4">
        <w:rPr>
          <w:lang w:val="ru-RU"/>
        </w:rPr>
        <w:t>”他就这样走着，被这些念头折磨着，突然感到一阵剧痛，眼前甚至开始发黑！……他甚至直接坐在了路中央，再也走不动了。 于是，他开始向圣母求助：“圣母啊</w:t>
      </w:r>
      <w:r w:rsidR="008F333A">
        <w:rPr>
          <w:lang w:val="ru-RU"/>
        </w:rPr>
        <w:t>，”</w:t>
      </w:r>
      <w:r w:rsidR="002C6C64" w:rsidRPr="00E236F4">
        <w:rPr>
          <w:lang w:val="ru-RU"/>
        </w:rPr>
        <w:t>他说，“帮帮我吧！帮帮我，我就献给你……两枚金币！”这时，至圣女主亲自显现，对他说：“你看…… 正因如此，我的圣像上才出现了金币。这些金币是和你一样的人——出于自愿——献给我的。你以为我需要这些金币吗？你以为是我请求过这些的吗</w:t>
      </w:r>
      <w:r>
        <w:rPr>
          <w:lang w:val="ru-RU"/>
        </w:rPr>
        <w:t>？</w:t>
      </w:r>
      <w:r w:rsidR="002C6C64" w:rsidRPr="00E236F4">
        <w:rPr>
          <w:lang w:val="ru-RU"/>
        </w:rPr>
        <w:t>”那人的疼痛当即消失了。你们看：他心地善良，信仰坚定，因此圣母玛利亚帮助了他。</w:t>
      </w:r>
    </w:p>
    <w:p w14:paraId="73993A5B" w14:textId="7F1A879D" w:rsidR="00BA44CB" w:rsidRDefault="002C6C64" w:rsidP="007D430E">
      <w:pPr>
        <w:ind w:firstLine="720"/>
        <w:rPr>
          <w:lang w:val="ru-RU"/>
        </w:rPr>
      </w:pPr>
      <w:r w:rsidRPr="00E236F4">
        <w:rPr>
          <w:lang w:val="ru-RU"/>
        </w:rPr>
        <w:lastRenderedPageBreak/>
        <w:t>有时，我在阿索斯山的隐修小屋里想向至圣圣母祈祷，心里便想：“我怎么能空着手去向她祈求什么呢？”于是，我会采摘一些山野野花，捧到她的圣像前说： “圣母，这些是来自您花园的花，请收下</w:t>
      </w:r>
      <w:r w:rsidR="00BA44CB">
        <w:rPr>
          <w:lang w:val="ru-RU"/>
        </w:rPr>
        <w:t>吧。</w:t>
      </w:r>
      <w:r w:rsidRPr="00E236F4">
        <w:rPr>
          <w:lang w:val="ru-RU"/>
        </w:rPr>
        <w:t>”在成为阿索斯山的修士之前，我曾听说那里被称为圣母的花园，还以为那里就像普通的花园一样，有各种花坛、花圃，还种着果树…… 但当我来到这里时，看到的却不是花坛和花圃，而是野生的栗树和草莓树。</w:t>
      </w:r>
      <w:r w:rsidR="007D430E">
        <w:rPr>
          <w:rStyle w:val="FootnoteReference"/>
          <w:lang w:val="ru-RU"/>
        </w:rPr>
        <w:footnoteReference w:id="45"/>
      </w:r>
      <w:r w:rsidRPr="00E236F4">
        <w:rPr>
          <w:lang w:val="ru-RU"/>
        </w:rPr>
        <w:t xml:space="preserve"> 那时我才明白，阿索斯山是一个灵性的花园。随着时间的推移，我感受到了圣母本人在那里的临在。</w:t>
      </w:r>
    </w:p>
    <w:p w14:paraId="3C0378EE" w14:textId="77777777" w:rsidR="00BA44CB" w:rsidRDefault="00BA44CB" w:rsidP="008F333A">
      <w:pPr>
        <w:rPr>
          <w:lang w:val="ru-RU"/>
        </w:rPr>
      </w:pPr>
      <w:r>
        <w:rPr>
          <w:lang w:val="ru-RU"/>
        </w:rPr>
        <w:tab/>
      </w:r>
      <w:r w:rsidR="002C6C64" w:rsidRPr="00E236F4">
        <w:rPr>
          <w:lang w:val="ru-RU"/>
        </w:rPr>
        <w:t>——长老，我该如何感受到圣母的临在，让我的心感到温暖呢？</w:t>
      </w:r>
    </w:p>
    <w:p w14:paraId="3E97005D" w14:textId="672CD0F8" w:rsidR="00BA44CB" w:rsidRDefault="00BA44CB" w:rsidP="008F333A">
      <w:pPr>
        <w:rPr>
          <w:lang w:val="ru-RU"/>
        </w:rPr>
      </w:pPr>
      <w:r>
        <w:rPr>
          <w:lang w:val="ru-RU"/>
        </w:rPr>
        <w:tab/>
      </w:r>
      <w:r w:rsidR="002C6C64" w:rsidRPr="00E236F4">
        <w:rPr>
          <w:lang w:val="ru-RU"/>
        </w:rPr>
        <w:t>——既然你以基督伟大的母亲之名受洗，并蒙万民之母的恩典，</w:t>
      </w:r>
      <w:r w:rsidR="007D430E">
        <w:rPr>
          <w:rStyle w:val="FootnoteReference"/>
          <w:lang w:val="ru-RU"/>
        </w:rPr>
        <w:footnoteReference w:id="46"/>
      </w:r>
      <w:r w:rsidR="002C6C64" w:rsidRPr="00E236F4">
        <w:rPr>
          <w:lang w:val="ru-RU"/>
        </w:rPr>
        <w:t xml:space="preserve"> 那就时刻呼求祂吧。这样对祂说：“我的主母，祢慷慨地允许我以祢之名受洗，请帮助我按照祢的旨意生活。 </w:t>
      </w:r>
      <w:r>
        <w:rPr>
          <w:lang w:val="ru-RU"/>
        </w:rPr>
        <w:t>“</w:t>
      </w:r>
      <w:r w:rsidR="002C6C64" w:rsidRPr="00E236F4">
        <w:rPr>
          <w:lang w:val="ru-RU"/>
        </w:rPr>
        <w:t>别人光是听到祢名字的音节就会心生感动，而我虽以祢之名自居，却感受不到祢的临在？”我虔诚地祈愿，愿至圣童贞女玛利亚常与你同在，并像庇护自己的雏鸟一样，用祂天使般的翅膀将你庇护起来。</w:t>
      </w:r>
    </w:p>
    <w:p w14:paraId="0C843977" w14:textId="77777777" w:rsidR="00BA44CB" w:rsidRDefault="00BA44CB" w:rsidP="008F333A">
      <w:pPr>
        <w:rPr>
          <w:lang w:val="ru-RU"/>
        </w:rPr>
      </w:pPr>
    </w:p>
    <w:p w14:paraId="349F941B" w14:textId="6D7286D6" w:rsidR="00BA44CB" w:rsidRDefault="00BA44CB" w:rsidP="0046557E">
      <w:pPr>
        <w:pStyle w:val="Heading4"/>
        <w:rPr>
          <w:lang w:val="ru-RU"/>
        </w:rPr>
      </w:pPr>
      <w:bookmarkStart w:id="98" w:name="_Toc196716774"/>
      <w:bookmarkStart w:id="99" w:name="_Toc242628806"/>
      <w:r>
        <w:rPr>
          <w:lang w:val="ru-RU"/>
        </w:rPr>
        <w:t>“</w:t>
      </w:r>
      <w:r w:rsidR="002C6C64" w:rsidRPr="00E236F4">
        <w:rPr>
          <w:lang w:val="ru-RU"/>
        </w:rPr>
        <w:t>基督啊，祢的子民在祷告中将祢的母亲带到祢面前</w:t>
      </w:r>
      <w:r>
        <w:rPr>
          <w:lang w:val="ru-RU"/>
        </w:rPr>
        <w: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2C6C64" w:rsidRPr="00E236F4">
        <w:rPr>
          <w:lang w:val="ru-RU"/>
        </w:rPr>
        <w:t>——长老，在众圣母像中，哪一幅的外貌最像祢自己？</w:t>
      </w:r>
    </w:p>
    <w:p w14:paraId="5EA708F3" w14:textId="77777777" w:rsidR="00BA44CB" w:rsidRDefault="00BA44CB" w:rsidP="008F333A">
      <w:pPr>
        <w:rPr>
          <w:lang w:val="ru-RU"/>
        </w:rPr>
      </w:pPr>
      <w:r>
        <w:rPr>
          <w:lang w:val="ru-RU"/>
        </w:rPr>
        <w:tab/>
      </w:r>
      <w:r w:rsidR="002C6C64" w:rsidRPr="00E236F4">
        <w:rPr>
          <w:lang w:val="ru-RU"/>
        </w:rPr>
        <w:t>——是耶路撒冷的那幅。我曾有幸在帕纳古德的隐修小屋里见到至圣童贞女……如果我告诉你这件事，之后会有多少人知道呢？</w:t>
      </w:r>
    </w:p>
    <w:p w14:paraId="7E5ED2F1" w14:textId="77777777" w:rsidR="00BA44CB" w:rsidRDefault="00BA44CB" w:rsidP="008F333A">
      <w:pPr>
        <w:rPr>
          <w:lang w:val="ru-RU"/>
        </w:rPr>
      </w:pPr>
      <w:r>
        <w:rPr>
          <w:lang w:val="ru-RU"/>
        </w:rPr>
        <w:tab/>
      </w:r>
      <w:r w:rsidR="008F333A">
        <w:rPr>
          <w:lang w:val="ru-RU"/>
        </w:rPr>
        <w:t>——</w:t>
      </w:r>
      <w:r w:rsidR="002C6C64" w:rsidRPr="00E236F4">
        <w:rPr>
          <w:lang w:val="ru-RU"/>
        </w:rPr>
        <w:t>没人会知道的，长老。</w:t>
      </w:r>
    </w:p>
    <w:p w14:paraId="7C85054F" w14:textId="0295A47D" w:rsidR="00BA44CB" w:rsidRDefault="00BA44CB" w:rsidP="008F333A">
      <w:pPr>
        <w:rPr>
          <w:lang w:val="ru-RU"/>
        </w:rPr>
      </w:pPr>
      <w:r>
        <w:rPr>
          <w:lang w:val="ru-RU"/>
        </w:rPr>
        <w:tab/>
      </w:r>
      <w:r w:rsidR="002C6C64" w:rsidRPr="00E236F4">
        <w:rPr>
          <w:lang w:val="ru-RU"/>
        </w:rPr>
        <w:t xml:space="preserve">——既然没人会知道，那就听我说……我曾有过一个异象：仿佛我正准备踏上一段遥远至极的旅程。上路前需要准备文件、兑换货币、提交各种证明，可我的护照还没办好……周围挤满了人，却没人能帮我。“这可怎么办？”我心想。 </w:t>
      </w:r>
      <w:r>
        <w:rPr>
          <w:lang w:val="ru-RU"/>
        </w:rPr>
        <w:t>“</w:t>
      </w:r>
      <w:r w:rsidR="002C6C64" w:rsidRPr="00E236F4">
        <w:rPr>
          <w:lang w:val="ru-RU"/>
        </w:rPr>
        <w:t>难道就没有人会在乎我吗？”我真的吓坏了。这时，圣母突然出现了，面容光彩照人，身着金丝织成的衣袍。她多么美丽啊！整个人都闪闪发光！“别担心</w:t>
      </w:r>
      <w:r w:rsidR="008F333A">
        <w:rPr>
          <w:lang w:val="ru-RU"/>
        </w:rPr>
        <w:t>，”</w:t>
      </w:r>
      <w:r w:rsidR="002C6C64" w:rsidRPr="00E236F4">
        <w:rPr>
          <w:lang w:val="ru-RU"/>
        </w:rPr>
        <w:t>她说</w:t>
      </w:r>
      <w:r w:rsidR="008F333A">
        <w:rPr>
          <w:lang w:val="ru-RU"/>
        </w:rPr>
        <w:t>，“</w:t>
      </w:r>
      <w:r w:rsidR="002C6C64" w:rsidRPr="00E236F4">
        <w:rPr>
          <w:lang w:val="ru-RU"/>
        </w:rPr>
        <w:t>我会帮你。 你知道我的儿子是谁吗？他是国王。”说完，她轻柔地抚摸了我的肩膀。随后，她拿过我的文件，将它们藏进了自己的衣襟里。 哦，那动作是多么优雅，又多么充满高贵的气度！随后她说：“你们将面临艰难的日子”——并给予了教诲，其中也包括对我个人的教导。</w:t>
      </w:r>
      <w:r w:rsidR="00B70E0D">
        <w:rPr>
          <w:rStyle w:val="FootnoteReference"/>
          <w:lang w:val="ru-RU"/>
        </w:rPr>
        <w:footnoteReference w:id="48"/>
      </w:r>
      <w:r w:rsidR="002C6C64" w:rsidRPr="00E236F4">
        <w:rPr>
          <w:lang w:val="ru-RU"/>
        </w:rPr>
        <w:t xml:space="preserve"> 后来，过了很久，我在一本书中看到了耶路撒冷圣母像，这才认出了那位曾向我显现的圣母。</w:t>
      </w:r>
    </w:p>
    <w:p w14:paraId="50342C50" w14:textId="753C59C5" w:rsidR="00BA44CB" w:rsidRDefault="00BA44CB" w:rsidP="008F333A">
      <w:pPr>
        <w:rPr>
          <w:lang w:val="ru-RU"/>
        </w:rPr>
      </w:pPr>
      <w:r>
        <w:rPr>
          <w:lang w:val="ru-RU"/>
        </w:rPr>
        <w:tab/>
      </w:r>
      <w:r w:rsidR="002C6C64" w:rsidRPr="00E236F4">
        <w:rPr>
          <w:lang w:val="ru-RU"/>
        </w:rPr>
        <w:t>——长老，有人问我们：“如果我们的得救掌握在上帝手中，那么为什么我们在向圣母祈祷时会说：‘至圣的圣母，救</w:t>
      </w:r>
      <w:r w:rsidR="00C90354">
        <w:rPr>
          <w:lang w:val="ru-RU"/>
        </w:rPr>
        <w:t>救我们’</w:t>
      </w:r>
      <w:r w:rsidR="002C6C64" w:rsidRPr="00E236F4">
        <w:rPr>
          <w:lang w:val="ru-RU"/>
        </w:rPr>
        <w:t>呢？</w:t>
      </w:r>
      <w:r>
        <w:rPr>
          <w:lang w:val="ru-RU"/>
        </w:rPr>
        <w:t>”</w:t>
      </w:r>
    </w:p>
    <w:p w14:paraId="79622A96" w14:textId="77777777" w:rsidR="00BA44CB" w:rsidRDefault="00BA44CB" w:rsidP="008F333A">
      <w:pPr>
        <w:rPr>
          <w:lang w:val="ru-RU"/>
        </w:rPr>
      </w:pPr>
      <w:r>
        <w:rPr>
          <w:lang w:val="ru-RU"/>
        </w:rPr>
        <w:tab/>
      </w:r>
      <w:r w:rsidR="002C6C64" w:rsidRPr="00E236F4">
        <w:rPr>
          <w:lang w:val="ru-RU"/>
        </w:rPr>
        <w:t>——试想，某位女士有个邻居。而这位邻居的儿子是位部长。于是，这位女士请求邻居帮忙为她的儿子</w:t>
      </w:r>
      <w:r w:rsidR="002C6C64" w:rsidRPr="00E236F4">
        <w:rPr>
          <w:lang w:val="ru-RU"/>
        </w:rPr>
        <w:lastRenderedPageBreak/>
        <w:t>找份工作。邻居答应帮忙，但她自己并不会亲自为这位年轻的邻居找工作。不，她会请求自己的儿子帮忙，因为作为部长，他确实有能力提供帮助。 而他会帮忙，因为是母亲向他求助的。同样，我们恳求圣母救赎我们，而她则会转而向她的儿子求情，祂有能力拯救我们。祂会仁慈地应允圣母的请求，因为祂深爱着她。</w:t>
      </w:r>
    </w:p>
    <w:p w14:paraId="1EB5B410" w14:textId="77777777" w:rsidR="00BA44CB" w:rsidRDefault="00BA44CB" w:rsidP="008F333A">
      <w:pPr>
        <w:rPr>
          <w:lang w:val="ru-RU"/>
        </w:rPr>
      </w:pPr>
      <w:r>
        <w:rPr>
          <w:lang w:val="ru-RU"/>
        </w:rPr>
        <w:tab/>
      </w:r>
      <w:r w:rsidR="002C6C64" w:rsidRPr="00E236F4">
        <w:rPr>
          <w:lang w:val="ru-RU"/>
        </w:rPr>
        <w:t>——长老，我向至圣童贞女祈祷比向主祈祷更轻松。这难道是不虔诚的表现吗？</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你知道吗，我也有同样的感受。我对基督怀有极其深厚的敬意，正因如此，向至圣童贞女祈祷时，我感到更加轻松自在。就像</w:t>
      </w:r>
      <w:r w:rsidR="008F333A">
        <w:rPr>
          <w:lang w:val="ru-RU"/>
        </w:rPr>
        <w:t>孩子们</w:t>
      </w:r>
      <w:r w:rsidR="002C6C64" w:rsidRPr="00E236F4">
        <w:rPr>
          <w:lang w:val="ru-RU"/>
        </w:rPr>
        <w:t>——甚至成年男子</w:t>
      </w:r>
      <w:r w:rsidR="008F333A">
        <w:rPr>
          <w:lang w:val="ru-RU"/>
        </w:rPr>
        <w:t>——</w:t>
      </w:r>
      <w:r w:rsidR="002C6C64" w:rsidRPr="00E236F4">
        <w:rPr>
          <w:lang w:val="ru-RU"/>
        </w:rPr>
        <w:t>也会比对父亲更坦率地向母亲倾诉，正是因为他们对父亲怀有深深的敬意。</w:t>
      </w:r>
    </w:p>
    <w:p w14:paraId="7EB1FE5C" w14:textId="77777777" w:rsidR="00BA44CB" w:rsidRDefault="00BA44CB" w:rsidP="008F333A">
      <w:pPr>
        <w:rPr>
          <w:lang w:val="ru-RU"/>
        </w:rPr>
      </w:pPr>
      <w:r>
        <w:rPr>
          <w:lang w:val="ru-RU"/>
        </w:rPr>
        <w:tab/>
      </w:r>
      <w:r w:rsidR="002C6C64" w:rsidRPr="00E236F4">
        <w:rPr>
          <w:lang w:val="ru-RU"/>
        </w:rPr>
        <w:t>那些对基督怀有真正虔诚之心的人，在祂面前会心怀敬畏；而向圣母祈求时则会更加大胆，因为她是人。</w:t>
      </w:r>
    </w:p>
    <w:p w14:paraId="049C049E" w14:textId="77777777" w:rsidR="00BA44CB" w:rsidRDefault="00BA44CB" w:rsidP="008F333A">
      <w:pPr>
        <w:rPr>
          <w:lang w:val="ru-RU"/>
        </w:rPr>
      </w:pPr>
      <w:r>
        <w:rPr>
          <w:lang w:val="ru-RU"/>
        </w:rPr>
        <w:tab/>
      </w:r>
      <w:r w:rsidR="002C6C64" w:rsidRPr="00E236F4">
        <w:rPr>
          <w:lang w:val="ru-RU"/>
        </w:rPr>
        <w:t>——长老，有时我在行三拜礼时，会背诵圣母赞歌或《圣母阿卡菲斯特》。也许行三拜礼时，只该诵念《耶稣祷文》才对？</w:t>
      </w:r>
    </w:p>
    <w:p w14:paraId="0D8D5632" w14:textId="1D3A0574" w:rsidR="00BA44CB" w:rsidRDefault="00BA44CB" w:rsidP="008F333A">
      <w:pPr>
        <w:rPr>
          <w:lang w:val="ru-RU"/>
        </w:rPr>
      </w:pPr>
      <w:r>
        <w:rPr>
          <w:lang w:val="ru-RU"/>
        </w:rPr>
        <w:tab/>
      </w:r>
      <w:r w:rsidR="002C6C64" w:rsidRPr="00E236F4">
        <w:rPr>
          <w:lang w:val="ru-RU"/>
        </w:rPr>
        <w:t>——不，随你心意去做吧。毕竟圣母总会以这样或那样的方式将我们所有的祈求转达给基督。但她自己也会凭着她的关怀和温柔的爱，使我们的灵魂充满对基督的爱与敬畏</w:t>
      </w:r>
      <w:r w:rsidR="00B703C5">
        <w:rPr>
          <w:rStyle w:val="FootnoteReference"/>
          <w:lang w:val="ru-RU"/>
        </w:rPr>
        <w:footnoteReference w:id="49"/>
      </w:r>
      <w:r w:rsidR="002C6C64" w:rsidRPr="00E236F4">
        <w:rPr>
          <w:lang w:val="ru-RU"/>
        </w:rPr>
        <w:t xml:space="preserve"> 。 我恳求圣母，愿她接纳我的心，将其净化后分成四部分：将其中三部分献给至圣三一，另一部分留给自己。</w:t>
      </w:r>
    </w:p>
    <w:p w14:paraId="1E646B8D" w14:textId="77777777" w:rsidR="00BA44CB" w:rsidRDefault="00BA44CB" w:rsidP="008F333A">
      <w:pPr>
        <w:rPr>
          <w:lang w:val="ru-RU"/>
        </w:rPr>
      </w:pPr>
      <w:r>
        <w:rPr>
          <w:lang w:val="ru-RU"/>
        </w:rPr>
        <w:tab/>
      </w:r>
      <w:r w:rsidR="002C6C64" w:rsidRPr="00E236F4">
        <w:rPr>
          <w:lang w:val="ru-RU"/>
        </w:rPr>
        <w:t>——长老，当我诵念耶稣祷文时，可能过了很久，我却没有将任何一串念珠献给至圣童贞女，因为我无法舍弃基督之名。</w:t>
      </w:r>
    </w:p>
    <w:p w14:paraId="0E175956" w14:textId="77777777" w:rsidR="00BA44CB" w:rsidRDefault="00BA44CB" w:rsidP="008F333A">
      <w:pPr>
        <w:rPr>
          <w:lang w:val="ru-RU"/>
        </w:rPr>
      </w:pPr>
      <w:r>
        <w:rPr>
          <w:lang w:val="ru-RU"/>
        </w:rPr>
        <w:tab/>
      </w:r>
      <w:r w:rsidR="002C6C64" w:rsidRPr="00E236F4">
        <w:rPr>
          <w:lang w:val="ru-RU"/>
        </w:rPr>
        <w:t>——你是怕圣母会生你的气吗？蒙福的灵魂啊，我们不是说过吗，我们向至圣童贞女玛利亚以及任何一位圣人的祈祷，归根结底都是指向基督的吗？就按你内心的指引去做吧。圣母和圣人们是不会生气的。</w:t>
      </w:r>
    </w:p>
    <w:p w14:paraId="1EFA90D3" w14:textId="77777777" w:rsidR="00BA44CB" w:rsidRDefault="00BA44CB" w:rsidP="008F333A">
      <w:pPr>
        <w:rPr>
          <w:lang w:val="ru-RU"/>
        </w:rPr>
      </w:pPr>
      <w:r>
        <w:rPr>
          <w:lang w:val="ru-RU"/>
        </w:rPr>
        <w:tab/>
      </w:r>
      <w:r w:rsidR="002C6C64" w:rsidRPr="00E236F4">
        <w:rPr>
          <w:lang w:val="ru-RU"/>
        </w:rPr>
        <w:t>——长老，如何正确地举行纪念至圣童贞女玛利亚的静室彻夜祈祷？</w:t>
      </w:r>
    </w:p>
    <w:p w14:paraId="7A308F4F" w14:textId="294CD330" w:rsidR="00BA44CB" w:rsidRDefault="00BA44CB" w:rsidP="008F333A">
      <w:pPr>
        <w:rPr>
          <w:lang w:val="ru-RU"/>
        </w:rPr>
      </w:pPr>
      <w:r>
        <w:rPr>
          <w:lang w:val="ru-RU"/>
        </w:rPr>
        <w:tab/>
      </w:r>
      <w:r w:rsidR="008F333A">
        <w:rPr>
          <w:lang w:val="ru-RU"/>
        </w:rPr>
        <w:t>—</w:t>
      </w:r>
      <w:r w:rsidR="002C6C64" w:rsidRPr="00E236F4">
        <w:rPr>
          <w:lang w:val="ru-RU"/>
        </w:rPr>
        <w:t xml:space="preserve"> 首先，要默想至圣童贞圣母。 《致至圣童贞女玛利亚的祈祷经》、 </w:t>
      </w:r>
      <w:r w:rsidR="00C90354">
        <w:rPr>
          <w:lang w:val="ru-RU"/>
        </w:rPr>
        <w:t>《</w:t>
      </w:r>
      <w:r w:rsidR="002C6C64" w:rsidRPr="00E236F4">
        <w:rPr>
          <w:lang w:val="ru-RU"/>
        </w:rPr>
        <w:t>费奥托卡里亚</w:t>
      </w:r>
      <w:r>
        <w:rPr>
          <w:lang w:val="ru-RU"/>
        </w:rPr>
        <w:t>》</w:t>
      </w:r>
      <w:r w:rsidR="002C6C64" w:rsidRPr="00E236F4">
        <w:rPr>
          <w:lang w:val="ru-RU"/>
        </w:rPr>
        <w:t>或《阿卡菲斯</w:t>
      </w:r>
      <w:r>
        <w:rPr>
          <w:lang w:val="ru-RU"/>
        </w:rPr>
        <w:t>》</w:t>
      </w:r>
      <w:r w:rsidR="002C6C64" w:rsidRPr="00E236F4">
        <w:rPr>
          <w:lang w:val="ru-RU"/>
        </w:rPr>
        <w:t>中的段落都能对此有所帮助。然后用念珠祈祷，并遵行你内心“院长”的旨意，也就是你</w:t>
      </w:r>
      <w:r>
        <w:rPr>
          <w:lang w:val="ru-RU"/>
        </w:rPr>
        <w:t>自己“心灵法则”</w:t>
      </w:r>
      <w:r w:rsidR="002C6C64" w:rsidRPr="00E236F4">
        <w:rPr>
          <w:lang w:val="ru-RU"/>
        </w:rPr>
        <w:t>所指引的一切</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w:t>
      </w:r>
      <w:r w:rsidR="002C6C64" w:rsidRPr="00E236F4">
        <w:rPr>
          <w:lang w:val="ru-RU"/>
        </w:rPr>
        <w:t>长老，致至圣童贞女玛利亚的《阿卡菲斯》是赞美诗吗？</w:t>
      </w:r>
    </w:p>
    <w:p w14:paraId="25F59B66" w14:textId="5252C2C7" w:rsidR="00BA44CB" w:rsidRDefault="00BA44CB" w:rsidP="008F333A">
      <w:pPr>
        <w:rPr>
          <w:lang w:val="ru-RU"/>
        </w:rPr>
      </w:pPr>
      <w:r>
        <w:rPr>
          <w:lang w:val="ru-RU"/>
        </w:rPr>
        <w:tab/>
      </w:r>
      <w:r w:rsidR="002C6C64" w:rsidRPr="00E236F4">
        <w:rPr>
          <w:lang w:val="ru-RU"/>
        </w:rPr>
        <w:t>——是的，是赞美诗。当圣母应允了你的某个祈求后，你可以将其作为对圣母的感谢来诵读。毕竟，向她祈求时不应仅限于请求，还应当向她表达感谢。 《至圣童贞圣母阿卡菲斯特</w:t>
      </w:r>
      <w:r w:rsidR="00B25A4B">
        <w:rPr>
          <w:lang w:val="ru-RU"/>
        </w:rPr>
        <w:t>》</w:t>
      </w:r>
      <w:r w:rsidR="00B25A4B">
        <w:rPr>
          <w:rStyle w:val="FootnoteReference"/>
          <w:lang w:val="ru-RU"/>
        </w:rPr>
        <w:footnoteReference w:id="51"/>
      </w:r>
      <w:r w:rsidR="00B25A4B">
        <w:rPr>
          <w:lang w:val="ru-RU"/>
        </w:rPr>
        <w:t xml:space="preserve"> </w:t>
      </w:r>
      <w:r w:rsidR="008F333A">
        <w:rPr>
          <w:lang w:val="ru-RU"/>
        </w:rPr>
        <w:t>——</w:t>
      </w:r>
      <w:r w:rsidR="002C6C64" w:rsidRPr="00E236F4">
        <w:rPr>
          <w:lang w:val="ru-RU"/>
        </w:rPr>
        <w:t>蕴含着巨大的恩典。而它的作者至今仍不为人所知。请将《至圣童贞圣母阿卡菲斯特》背诵下来，不仅要在礼规规定的时候诵读，还要在一天中的其他时间诵读。</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8807"/>
      <w:r w:rsidRPr="00E236F4">
        <w:rPr>
          <w:lang w:val="ru-RU"/>
        </w:rPr>
        <w:lastRenderedPageBreak/>
        <w:t>“仁慈的圣母，您为众人代祷</w:t>
      </w:r>
      <w:r w:rsidR="00BA44CB">
        <w:rPr>
          <w:lang w:val="ru-RU"/>
        </w:rPr>
        <w:t>”</w:t>
      </w:r>
      <w:bookmarkEnd w:id="100"/>
      <w:bookmarkEnd w:id="101"/>
    </w:p>
    <w:p w14:paraId="65EE3D9D" w14:textId="62248AC0" w:rsidR="00BA44CB" w:rsidRDefault="002C6C64" w:rsidP="00B25A4B">
      <w:pPr>
        <w:ind w:firstLine="720"/>
        <w:rPr>
          <w:lang w:val="ru-RU"/>
        </w:rPr>
      </w:pPr>
      <w:r w:rsidRPr="00E236F4">
        <w:rPr>
          <w:lang w:val="ru-RU"/>
        </w:rPr>
        <w:t>——长老，我的名字日您还是没给我</w:t>
      </w:r>
      <w:r w:rsidR="00BA44CB">
        <w:rPr>
          <w:lang w:val="ru-RU"/>
        </w:rPr>
        <w:t>寄来“甜点”</w:t>
      </w:r>
      <w:r w:rsidRPr="00E236F4">
        <w:rPr>
          <w:lang w:val="ru-RU"/>
        </w:rPr>
        <w:t>。修女们也一直期待着，希望能从您那里分到些</w:t>
      </w:r>
      <w:r w:rsidR="00BA44CB">
        <w:rPr>
          <w:lang w:val="ru-RU"/>
        </w:rPr>
        <w:t>“好吃的”</w:t>
      </w:r>
      <w:r w:rsidR="00B25A4B">
        <w:rPr>
          <w:rStyle w:val="FootnoteReference"/>
          <w:lang w:val="ru-RU"/>
        </w:rPr>
        <w:footnoteReference w:id="52"/>
      </w:r>
      <w:r w:rsidR="00B25A4B">
        <w:rPr>
          <w:lang w:val="ru-RU"/>
        </w:rPr>
        <w:t xml:space="preserve"> </w:t>
      </w:r>
      <w:r w:rsidRPr="00E236F4">
        <w:rPr>
          <w:lang w:val="ru-RU"/>
        </w:rPr>
        <w:t>……</w:t>
      </w:r>
    </w:p>
    <w:p w14:paraId="5EE718C8" w14:textId="0F379A28" w:rsidR="00BA44CB" w:rsidRDefault="00BA44CB" w:rsidP="008F333A">
      <w:pPr>
        <w:rPr>
          <w:lang w:val="ru-RU"/>
        </w:rPr>
      </w:pPr>
      <w:r>
        <w:rPr>
          <w:lang w:val="ru-RU"/>
        </w:rPr>
        <w:tab/>
      </w:r>
      <w:r w:rsidR="002C6C64" w:rsidRPr="00E236F4">
        <w:rPr>
          <w:lang w:val="ru-RU"/>
        </w:rPr>
        <w:t>——是啊，你说得</w:t>
      </w:r>
      <w:r>
        <w:rPr>
          <w:lang w:val="ru-RU"/>
        </w:rPr>
        <w:t>对</w:t>
      </w:r>
      <w:r w:rsidR="002C6C64" w:rsidRPr="00E236F4">
        <w:rPr>
          <w:lang w:val="ru-RU"/>
        </w:rPr>
        <w:t>……这次我确实没寄</w:t>
      </w:r>
      <w:r w:rsidR="008F333A">
        <w:rPr>
          <w:lang w:val="ru-RU"/>
        </w:rPr>
        <w:t>“</w:t>
      </w:r>
      <w:r>
        <w:rPr>
          <w:lang w:val="ru-RU"/>
        </w:rPr>
        <w:t>甜点</w:t>
      </w:r>
      <w:r w:rsidR="002C6C64" w:rsidRPr="00E236F4">
        <w:rPr>
          <w:lang w:val="ru-RU"/>
        </w:rPr>
        <w:t>”——所以你自然也没什么能请姐妹们吃……但我还是把我的祝福送给你了：只是不像往常那样，而是以另一种方式。</w:t>
      </w:r>
    </w:p>
    <w:p w14:paraId="65D615B8" w14:textId="181520F4" w:rsidR="00BA44CB" w:rsidRDefault="00BA44CB" w:rsidP="008F333A">
      <w:pPr>
        <w:rPr>
          <w:lang w:val="ru-RU"/>
        </w:rPr>
      </w:pPr>
      <w:r>
        <w:rPr>
          <w:lang w:val="ru-RU"/>
        </w:rPr>
        <w:tab/>
      </w:r>
      <w:r w:rsidR="002C6C64" w:rsidRPr="00E236F4">
        <w:rPr>
          <w:lang w:val="ru-RU"/>
        </w:rPr>
        <w:t>再过几天，当我们在圣阿索斯山也庆祝我们圣母升天节时，</w:t>
      </w:r>
      <w:r w:rsidR="00B25A4B">
        <w:rPr>
          <w:rStyle w:val="FootnoteReference"/>
          <w:lang w:val="ru-RU"/>
        </w:rPr>
        <w:footnoteReference w:id="53"/>
      </w:r>
      <w:r w:rsidR="002C6C64" w:rsidRPr="00E236F4">
        <w:rPr>
          <w:lang w:val="ru-RU"/>
        </w:rPr>
        <w:t xml:space="preserve"> 我还会再次恳求她，愿她赐予你那甘甜的爱与温柔的关怀，并赐予你许多神圣的恩赐。</w:t>
      </w:r>
    </w:p>
    <w:p w14:paraId="7CA156A1" w14:textId="77777777" w:rsidR="00BA44CB" w:rsidRDefault="00BA44CB" w:rsidP="008F333A">
      <w:pPr>
        <w:rPr>
          <w:lang w:val="ru-RU"/>
        </w:rPr>
      </w:pPr>
      <w:r>
        <w:rPr>
          <w:lang w:val="ru-RU"/>
        </w:rPr>
        <w:tab/>
      </w:r>
      <w:r w:rsidR="002C6C64" w:rsidRPr="00E236F4">
        <w:rPr>
          <w:lang w:val="ru-RU"/>
        </w:rPr>
        <w:t>——长老，当我在灵性斗争中屡屡跌倒时，悲伤便会笼罩我。</w:t>
      </w:r>
    </w:p>
    <w:p w14:paraId="2893382F" w14:textId="272A6144" w:rsidR="00BA44CB" w:rsidRDefault="00BA44CB" w:rsidP="008F333A">
      <w:pPr>
        <w:rPr>
          <w:lang w:val="ru-RU"/>
        </w:rPr>
      </w:pPr>
      <w:r>
        <w:rPr>
          <w:lang w:val="ru-RU"/>
        </w:rPr>
        <w:tab/>
      </w:r>
      <w:r w:rsidR="002C6C64" w:rsidRPr="00E236F4">
        <w:rPr>
          <w:lang w:val="ru-RU"/>
        </w:rPr>
        <w:t>——唱诵</w:t>
      </w:r>
      <w:r>
        <w:rPr>
          <w:lang w:val="ru-RU"/>
        </w:rPr>
        <w:t>《</w:t>
      </w:r>
      <w:r w:rsidR="002C6C64" w:rsidRPr="00E236F4">
        <w:rPr>
          <w:lang w:val="ru-RU"/>
        </w:rPr>
        <w:t>仁慈的圣母，万民的护佑者</w:t>
      </w:r>
      <w:r>
        <w:rPr>
          <w:lang w:val="ru-RU"/>
        </w:rPr>
        <w:t>》</w:t>
      </w:r>
      <w:r w:rsidR="002C6C64" w:rsidRPr="00E236F4">
        <w:rPr>
          <w:lang w:val="ru-RU"/>
        </w:rPr>
        <w:t>和</w:t>
      </w:r>
      <w:r>
        <w:rPr>
          <w:lang w:val="ru-RU"/>
        </w:rPr>
        <w:t>《</w:t>
      </w:r>
      <w:r w:rsidR="002C6C64" w:rsidRPr="00E236F4">
        <w:rPr>
          <w:lang w:val="ru-RU"/>
        </w:rPr>
        <w:t>所有悲伤者的喜乐</w:t>
      </w:r>
      <w:r>
        <w:rPr>
          <w:lang w:val="ru-RU"/>
        </w:rPr>
        <w:t>》</w:t>
      </w:r>
      <w:r w:rsidR="002C6C64" w:rsidRPr="00E236F4">
        <w:rPr>
          <w:lang w:val="ru-RU"/>
        </w:rPr>
        <w:t>。</w:t>
      </w:r>
      <w:r w:rsidR="00B25A4B">
        <w:rPr>
          <w:rStyle w:val="FootnoteReference"/>
          <w:lang w:val="ru-RU"/>
        </w:rPr>
        <w:footnoteReference w:id="54"/>
      </w:r>
      <w:r w:rsidR="002C6C64" w:rsidRPr="00E236F4">
        <w:rPr>
          <w:lang w:val="ru-RU"/>
        </w:rPr>
        <w:t xml:space="preserve"> 将其作为修道规则来践行，圣母必会帮助你。 毕竟，至圣童贞女玛利亚永远不会抛弃我们。她将我们扛在肩上，只要我们自己愿意，不似不听话的孩子那样蹬腿挣扎就行了。</w:t>
      </w:r>
    </w:p>
    <w:p w14:paraId="4A699196" w14:textId="77777777" w:rsidR="00BA44CB" w:rsidRDefault="00BA44CB" w:rsidP="008F333A">
      <w:pPr>
        <w:rPr>
          <w:lang w:val="ru-RU"/>
        </w:rPr>
      </w:pPr>
      <w:r>
        <w:rPr>
          <w:lang w:val="ru-RU"/>
        </w:rPr>
        <w:tab/>
      </w:r>
      <w:r w:rsidR="002C6C64" w:rsidRPr="00E236F4">
        <w:rPr>
          <w:lang w:val="ru-RU"/>
        </w:rPr>
        <w:t>——长老，我希望圣母也能像她拥抱基督那样，将我也拥入怀中。</w:t>
      </w:r>
    </w:p>
    <w:p w14:paraId="0F7C9ACD" w14:textId="42F5DD4E" w:rsidR="00BA44CB" w:rsidRDefault="00BA44CB" w:rsidP="008F333A">
      <w:pPr>
        <w:rPr>
          <w:lang w:val="ru-RU"/>
        </w:rPr>
      </w:pPr>
      <w:r>
        <w:rPr>
          <w:lang w:val="ru-RU"/>
        </w:rPr>
        <w:tab/>
      </w:r>
      <w:r w:rsidR="002C6C64" w:rsidRPr="00E236F4">
        <w:rPr>
          <w:lang w:val="ru-RU"/>
        </w:rPr>
        <w:t>——难道祂从未将你抱在怀里吗？难道你从未在祂的怀抱中感到自己像个婴儿吗？我每当在祂身边时，都觉得自己像个孩子。我感到祂就是我的母亲。 我常常俯身贴近她的圣像，说：“圣母，请用你恩典的乳汁滋养我吧！”我感觉自己就像一个无忧无虑地躺在母亲怀里、吮吸她乳汁的婴儿，感受着她伟大的爱和难以言喻的温柔。我也正是这样汲取着恩典。</w:t>
      </w:r>
    </w:p>
    <w:p w14:paraId="7356A88D" w14:textId="77777777" w:rsidR="00BA44CB" w:rsidRDefault="00BA44CB" w:rsidP="008F333A">
      <w:pPr>
        <w:rPr>
          <w:lang w:val="ru-RU"/>
        </w:rPr>
      </w:pPr>
      <w:r>
        <w:rPr>
          <w:lang w:val="ru-RU"/>
        </w:rPr>
        <w:tab/>
      </w:r>
      <w:r w:rsidR="002C6C64" w:rsidRPr="00E236F4">
        <w:rPr>
          <w:lang w:val="ru-RU"/>
        </w:rPr>
        <w:t>——长老，为什么圣母有时会立刻应允我的祈求，有时却不会呢？</w:t>
      </w:r>
    </w:p>
    <w:p w14:paraId="5DC1B22A" w14:textId="613BA498" w:rsidR="00BA44CB" w:rsidRDefault="00BA44CB" w:rsidP="008F333A">
      <w:pPr>
        <w:rPr>
          <w:lang w:val="ru-RU"/>
        </w:rPr>
      </w:pPr>
      <w:r>
        <w:rPr>
          <w:lang w:val="ru-RU"/>
        </w:rPr>
        <w:tab/>
      </w:r>
      <w:r w:rsidR="008F333A">
        <w:rPr>
          <w:lang w:val="ru-RU"/>
        </w:rPr>
        <w:t>——</w:t>
      </w:r>
      <w:r w:rsidR="002C6C64" w:rsidRPr="00E236F4">
        <w:rPr>
          <w:lang w:val="ru-RU"/>
        </w:rPr>
        <w:t>当我们有迫切的需求时，祂会立即回应我们的祈祷；而当没有迫切需求时，祂会暂时推迟祂的帮助，以便我们在逆境中培养坚韧与勇气。 当我住在菲洛菲修道院时，</w:t>
      </w:r>
      <w:r w:rsidR="007D1BA6">
        <w:rPr>
          <w:rStyle w:val="FootnoteReference"/>
          <w:lang w:val="ru-RU"/>
        </w:rPr>
        <w:footnoteReference w:id="55"/>
      </w:r>
      <w:r w:rsidR="002C6C64" w:rsidRPr="00E236F4">
        <w:rPr>
          <w:lang w:val="ru-RU"/>
        </w:rPr>
        <w:t xml:space="preserve"> 有一次，在圣母安息节的彻夜祷告结束后，灵性议会的一位成员派我带着一封信前往伊韦尔修道院。 送完信后，我本该在修道院的码头迎接一位长老下船，并护送他返回菲洛菲——那段路要步行一个半小时，而且是上坡路。圣母安息斋期刚刚结束，我们整夜都在教堂里守夜。 那年的圣母安息斋期，我将其分为两部分：在主显节前什么都不吃，在 的主显节当天吃了一顿，然后直到圣母安息节前又什么都不吃。我是在通宵祈祷结束后立刻从修道院出来的，既没休息，也没想到要带上哪怕一点点干面包。 我来到伊韦尔修道院，交了信，便前往码头等船。船本该在下午四点左右抵达，却迟迟未到。我感到有些不适。一旁堆着一堆原木，我心想： “我还是去那边坐会儿吧，这样没人会看到我，也就不会有人来问我感觉怎么样了</w:t>
      </w:r>
      <w:r>
        <w:rPr>
          <w:lang w:val="ru-RU"/>
        </w:rPr>
        <w:t>。</w:t>
      </w:r>
      <w:r w:rsidR="002C6C64" w:rsidRPr="00E236F4">
        <w:rPr>
          <w:lang w:val="ru-RU"/>
        </w:rPr>
        <w:t xml:space="preserve">”当我坐在木头上时，心里突然冒出一个念头：用念珠向圣母祈祷，求她赐给我一点食物。但我立刻抵制了这个念头，心想： </w:t>
      </w:r>
      <w:r>
        <w:rPr>
          <w:lang w:val="ru-RU"/>
        </w:rPr>
        <w:t>“</w:t>
      </w:r>
      <w:r w:rsidR="002C6C64" w:rsidRPr="00E236F4">
        <w:rPr>
          <w:lang w:val="ru-RU"/>
        </w:rPr>
        <w:t>可悲啊，连这种小事都要去打扰至圣圣母吗？”就在这时，我看见正前方站着一位修士。他手里拿</w:t>
      </w:r>
      <w:r w:rsidR="002C6C64" w:rsidRPr="00E236F4">
        <w:rPr>
          <w:lang w:val="ru-RU"/>
        </w:rPr>
        <w:lastRenderedPageBreak/>
        <w:t>着一个圆面包、两颗无花果和一大串葡萄。“为了圣母的荣耀</w:t>
      </w:r>
      <w:r>
        <w:rPr>
          <w:lang w:val="ru-RU"/>
        </w:rPr>
        <w:t>，</w:t>
      </w:r>
      <w:r w:rsidR="002C6C64" w:rsidRPr="00E236F4">
        <w:rPr>
          <w:lang w:val="ru-RU"/>
        </w:rPr>
        <w:t>拿去吧</w:t>
      </w:r>
      <w:r w:rsidR="008F333A">
        <w:rPr>
          <w:lang w:val="ru-RU"/>
        </w:rPr>
        <w:t>，”</w:t>
      </w:r>
      <w:r w:rsidR="002C6C64" w:rsidRPr="00E236F4">
        <w:rPr>
          <w:lang w:val="ru-RU"/>
        </w:rPr>
        <w:t>他说完……就消失了！ 感动与感激之情让我屏住了呼吸！我开始哭泣，甚至连吃饭的欲望都没有了。哦，主啊！我们的圣母玛利亚是多么非凡啊！她甚至会关心我们最微不足道的小事！你明白她有多么爱我们吗？！</w:t>
      </w:r>
    </w:p>
    <w:p w14:paraId="14B1F615" w14:textId="77777777" w:rsidR="00BA44CB" w:rsidRDefault="00BA44CB" w:rsidP="008F333A">
      <w:pPr>
        <w:rPr>
          <w:lang w:val="ru-RU"/>
        </w:rPr>
      </w:pPr>
      <w:r>
        <w:rPr>
          <w:lang w:val="ru-RU"/>
        </w:rPr>
        <w:tab/>
      </w:r>
      <w:r w:rsidR="002C6C64" w:rsidRPr="00E236F4">
        <w:rPr>
          <w:lang w:val="ru-RU"/>
        </w:rPr>
        <w:t>——长老，请告诉我们，至圣圣母是如何帮助和保护人们的。</w:t>
      </w:r>
    </w:p>
    <w:p w14:paraId="2DBCBA46" w14:textId="1EB0E8A3" w:rsidR="00BA44CB" w:rsidRDefault="00BA44CB" w:rsidP="008F333A">
      <w:pPr>
        <w:rPr>
          <w:lang w:val="ru-RU"/>
        </w:rPr>
      </w:pPr>
      <w:r>
        <w:rPr>
          <w:lang w:val="ru-RU"/>
        </w:rPr>
        <w:tab/>
      </w:r>
      <w:r w:rsidR="002C6C64" w:rsidRPr="00E236F4">
        <w:rPr>
          <w:lang w:val="ru-RU"/>
        </w:rPr>
        <w:t>——我给你们讲讲发生在俄罗斯的一件事。在那里的某个省里，有两座修道院紧邻而立，中间隔着一条铁路。 有一次，其中一座修道院的修士们前往邻近的修道院参加主保圣人节庆典，结果在那里喝得酩酊大醉。当他们醉醺醺地返回时，因双腿不听使唤，便直接躺在铁轨上鼾声大作。 这时，圣母玛利亚显灵给最近车站的站长，对他说：“你这列火车马上就要碾死我的小猪了！”——“胡说八道，那里有什么小猪？”——站长不以为然地挥了挥手。随后，圣母玛利亚第二次显灵给他，严厉地重复道：“喂！…… 你的火车马上就要碾死我的小猪了！”——“那是什么小猪啊？”车站站长开始担心起来，“难道是猪群跑到铁轨上了吗？”他去查看，结果发现：果然是几个醉醺醺的修士躺在铁轨上睡觉！ 在千钧一发之际，他总算及时将他们唤醒并赶离了铁轨，否则后果不堪设想：经过的火车确实会把他们全都碾死。你们看，至圣圣母如同慈爱的母亲，甚至保护着她那不听话的孩子们，并悉心照料着他们。</w:t>
      </w:r>
    </w:p>
    <w:p w14:paraId="0CA0CF5F" w14:textId="77777777" w:rsidR="00BA44CB" w:rsidRDefault="00BA44CB" w:rsidP="008F333A">
      <w:pPr>
        <w:rPr>
          <w:lang w:val="ru-RU"/>
        </w:rPr>
      </w:pPr>
      <w:r>
        <w:rPr>
          <w:lang w:val="ru-RU"/>
        </w:rPr>
        <w:tab/>
      </w:r>
      <w:r w:rsidR="002C6C64" w:rsidRPr="00E236F4">
        <w:rPr>
          <w:lang w:val="ru-RU"/>
        </w:rPr>
        <w:t>请尽可能紧紧抓住我们伟大的圣母的衣襟，让她来帮助你们。我虔诚地祈愿，至圣童贞玛利亚——这位温柔而慈爱的全世界之母——能保护你们和整个世界。阿门。</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8808"/>
      <w:r>
        <w:rPr>
          <w:lang w:val="ru-RU"/>
        </w:rPr>
        <w:t>第二</w:t>
      </w:r>
      <w:r w:rsidRPr="00E236F4">
        <w:rPr>
          <w:lang w:val="ru-RU"/>
        </w:rPr>
        <w:t>章</w:t>
      </w:r>
      <w:r w:rsidR="002C6C64" w:rsidRPr="00E236F4">
        <w:rPr>
          <w:lang w:val="ru-RU"/>
        </w:rPr>
        <w:t xml:space="preserve">。 </w:t>
      </w:r>
      <w:r>
        <w:rPr>
          <w:lang w:val="ru-RU"/>
        </w:rPr>
        <w:br/>
      </w:r>
      <w:r w:rsidR="002C6C64" w:rsidRPr="00E236F4">
        <w:rPr>
          <w:lang w:val="ru-RU"/>
        </w:rPr>
        <w:t>关于守护天使</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8809"/>
      <w:r w:rsidRPr="00E236F4">
        <w:rPr>
          <w:lang w:val="ru-RU"/>
        </w:rPr>
        <w:t>守护天使就在我们身边</w:t>
      </w:r>
      <w:bookmarkEnd w:id="104"/>
      <w:bookmarkEnd w:id="105"/>
    </w:p>
    <w:p w14:paraId="7D8EB7B0" w14:textId="37775EAD" w:rsidR="00BA44CB" w:rsidRDefault="002C6C64" w:rsidP="007D1BA6">
      <w:pPr>
        <w:ind w:firstLine="720"/>
        <w:rPr>
          <w:lang w:val="ru-RU"/>
        </w:rPr>
      </w:pPr>
      <w:r w:rsidRPr="00E236F4">
        <w:rPr>
          <w:lang w:val="ru-RU"/>
        </w:rPr>
        <w:t>长老，每个人都有守护天使吗？</w:t>
      </w:r>
    </w:p>
    <w:p w14:paraId="23BF0B62" w14:textId="77777777" w:rsidR="00BA44CB" w:rsidRDefault="00BA44CB" w:rsidP="008F333A">
      <w:pPr>
        <w:rPr>
          <w:lang w:val="ru-RU"/>
        </w:rPr>
      </w:pPr>
      <w:r>
        <w:rPr>
          <w:lang w:val="ru-RU"/>
        </w:rPr>
        <w:tab/>
      </w:r>
      <w:r w:rsidR="002C6C64" w:rsidRPr="00E236F4">
        <w:rPr>
          <w:lang w:val="ru-RU"/>
        </w:rPr>
        <w:t>——是的，在圣洗礼的奥迹中，上帝会赐予每个人一位守护天使。</w:t>
      </w:r>
    </w:p>
    <w:p w14:paraId="4F97EE6E" w14:textId="77777777" w:rsidR="00BA44CB" w:rsidRDefault="00BA44CB" w:rsidP="008F333A">
      <w:pPr>
        <w:rPr>
          <w:lang w:val="ru-RU"/>
        </w:rPr>
      </w:pPr>
      <w:r>
        <w:rPr>
          <w:lang w:val="ru-RU"/>
        </w:rPr>
        <w:tab/>
      </w:r>
      <w:r w:rsidR="008F333A">
        <w:rPr>
          <w:lang w:val="ru-RU"/>
        </w:rPr>
        <w:t>——</w:t>
      </w:r>
      <w:r w:rsidR="002C6C64" w:rsidRPr="00E236F4">
        <w:rPr>
          <w:lang w:val="ru-RU"/>
        </w:rPr>
        <w:t>那么未受洗的人就没有守护天使了吗？</w:t>
      </w:r>
    </w:p>
    <w:p w14:paraId="111A4804" w14:textId="77777777" w:rsidR="00BA44CB" w:rsidRDefault="00BA44CB" w:rsidP="008F333A">
      <w:pPr>
        <w:rPr>
          <w:lang w:val="ru-RU"/>
        </w:rPr>
      </w:pPr>
      <w:r>
        <w:rPr>
          <w:lang w:val="ru-RU"/>
        </w:rPr>
        <w:tab/>
      </w:r>
      <w:r w:rsidR="008F333A">
        <w:rPr>
          <w:lang w:val="ru-RU"/>
        </w:rPr>
        <w:t>——</w:t>
      </w:r>
      <w:r w:rsidR="002C6C64" w:rsidRPr="00E236F4">
        <w:rPr>
          <w:lang w:val="ru-RU"/>
        </w:rPr>
        <w:t>未受洗者虽受上帝的庇护，但他们没有守护天使，只有受洗者才有。守护天使在受洗时接纳这个人，此后便伴随他一生。</w:t>
      </w:r>
    </w:p>
    <w:p w14:paraId="0A513B91" w14:textId="77777777" w:rsidR="00BA44CB" w:rsidRDefault="00BA44CB" w:rsidP="008F333A">
      <w:pPr>
        <w:rPr>
          <w:lang w:val="ru-RU"/>
        </w:rPr>
      </w:pPr>
      <w:r>
        <w:rPr>
          <w:lang w:val="ru-RU"/>
        </w:rPr>
        <w:tab/>
      </w:r>
      <w:r w:rsidR="002C6C64" w:rsidRPr="00E236F4">
        <w:rPr>
          <w:lang w:val="ru-RU"/>
        </w:rPr>
        <w:t>——长老，守护天使一直都在我们身边吗？</w:t>
      </w:r>
    </w:p>
    <w:p w14:paraId="4F868969" w14:textId="77777777" w:rsidR="00BA44CB" w:rsidRDefault="00BA44CB" w:rsidP="008F333A">
      <w:pPr>
        <w:rPr>
          <w:lang w:val="ru-RU"/>
        </w:rPr>
      </w:pPr>
      <w:r>
        <w:rPr>
          <w:lang w:val="ru-RU"/>
        </w:rPr>
        <w:tab/>
      </w:r>
      <w:r w:rsidR="008F333A">
        <w:rPr>
          <w:lang w:val="ru-RU"/>
        </w:rPr>
        <w:t>——</w:t>
      </w:r>
      <w:r w:rsidR="002C6C64" w:rsidRPr="00E236F4">
        <w:rPr>
          <w:lang w:val="ru-RU"/>
        </w:rPr>
        <w:t>一直都在。他时刻关注着我们的一举一动。</w:t>
      </w:r>
    </w:p>
    <w:p w14:paraId="54322149" w14:textId="77777777" w:rsidR="00BA44CB" w:rsidRDefault="00BA44CB" w:rsidP="008F333A">
      <w:pPr>
        <w:rPr>
          <w:lang w:val="ru-RU"/>
        </w:rPr>
      </w:pPr>
      <w:r>
        <w:rPr>
          <w:lang w:val="ru-RU"/>
        </w:rPr>
        <w:tab/>
      </w:r>
      <w:r w:rsidR="002C6C64" w:rsidRPr="00E236F4">
        <w:rPr>
          <w:lang w:val="ru-RU"/>
        </w:rPr>
        <w:t>——他离我们有多近？</w:t>
      </w:r>
    </w:p>
    <w:p w14:paraId="5A7D6551" w14:textId="77777777" w:rsidR="00BA44CB" w:rsidRDefault="00BA44CB" w:rsidP="008F333A">
      <w:pPr>
        <w:rPr>
          <w:lang w:val="ru-RU"/>
        </w:rPr>
      </w:pPr>
      <w:r>
        <w:rPr>
          <w:lang w:val="ru-RU"/>
        </w:rPr>
        <w:tab/>
      </w:r>
      <w:r w:rsidR="008F333A">
        <w:rPr>
          <w:lang w:val="ru-RU"/>
        </w:rPr>
        <w:t>—</w:t>
      </w:r>
      <w:r w:rsidR="002C6C64" w:rsidRPr="00E236F4">
        <w:rPr>
          <w:lang w:val="ru-RU"/>
        </w:rPr>
        <w:t xml:space="preserve"> 这取决于我们的灵性状态。</w:t>
      </w:r>
    </w:p>
    <w:p w14:paraId="00F7A93C" w14:textId="77777777" w:rsidR="00BA44CB" w:rsidRDefault="00BA44CB" w:rsidP="008F333A">
      <w:pPr>
        <w:rPr>
          <w:lang w:val="ru-RU"/>
        </w:rPr>
      </w:pPr>
      <w:r>
        <w:rPr>
          <w:lang w:val="ru-RU"/>
        </w:rPr>
        <w:tab/>
      </w:r>
      <w:r w:rsidR="002C6C64" w:rsidRPr="00E236F4">
        <w:rPr>
          <w:lang w:val="ru-RU"/>
        </w:rPr>
        <w:t>——长老，当我们犯罪时，他会离开吗？</w:t>
      </w:r>
    </w:p>
    <w:p w14:paraId="3641D718" w14:textId="77777777" w:rsidR="00BA44CB" w:rsidRDefault="00BA44CB" w:rsidP="008F333A">
      <w:pPr>
        <w:rPr>
          <w:lang w:val="ru-RU"/>
        </w:rPr>
      </w:pPr>
      <w:r>
        <w:rPr>
          <w:lang w:val="ru-RU"/>
        </w:rPr>
        <w:tab/>
      </w:r>
      <w:r w:rsidR="002C6C64" w:rsidRPr="00E236F4">
        <w:rPr>
          <w:lang w:val="ru-RU"/>
        </w:rPr>
        <w:t>——当我们犯罪时，他会远离我们，但并不会完全抛弃我们。当我们因罪恶的生活而将自己交给了魔鬼时，我们的守护天使并不会绝望，而是从远处悲伤地注视着我们。</w:t>
      </w:r>
    </w:p>
    <w:p w14:paraId="3C2410CB" w14:textId="77777777" w:rsidR="00BA44CB" w:rsidRDefault="00BA44CB" w:rsidP="008F333A">
      <w:pPr>
        <w:rPr>
          <w:lang w:val="ru-RU"/>
        </w:rPr>
      </w:pPr>
      <w:r>
        <w:rPr>
          <w:lang w:val="ru-RU"/>
        </w:rPr>
        <w:tab/>
      </w:r>
      <w:r w:rsidR="008F333A">
        <w:rPr>
          <w:lang w:val="ru-RU"/>
        </w:rPr>
        <w:t>—</w:t>
      </w:r>
      <w:r w:rsidR="002C6C64" w:rsidRPr="00E236F4">
        <w:rPr>
          <w:lang w:val="ru-RU"/>
        </w:rPr>
        <w:t xml:space="preserve"> 长老，但为什么我们感受不到他的存在呢？</w:t>
      </w:r>
    </w:p>
    <w:p w14:paraId="4895EE93"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原因与我们感受不到上帝临在的原因如出一辙。我们的双眼被一层浑浊的帷幕遮蔽着。而要让这层帷幕消散，需要的是爱与谦卑。</w:t>
      </w:r>
    </w:p>
    <w:p w14:paraId="2EEB8234" w14:textId="77777777" w:rsidR="00BA44CB" w:rsidRDefault="00BA44CB" w:rsidP="008F333A">
      <w:pPr>
        <w:rPr>
          <w:lang w:val="ru-RU"/>
        </w:rPr>
      </w:pPr>
      <w:r>
        <w:rPr>
          <w:lang w:val="ru-RU"/>
        </w:rPr>
        <w:tab/>
      </w:r>
      <w:r w:rsidR="002C6C64" w:rsidRPr="00E236F4">
        <w:rPr>
          <w:lang w:val="ru-RU"/>
        </w:rPr>
        <w:t>当人感受到上帝的临在时，他同时也会感受到守护天使就在自己身边。此时，他的举止变得沉稳而柔和，专注却不拘谨。这种专注与从容并未给他带来痛苦，相反——它们赋予他安宁与喜乐。从他的举止中，可见灵性的自由。 虔敬与专注使他的心灵感到甘美，他时刻留意着，以免失去这种甘美的感受。他谦逊地躺上床，双手交叉放在胸前。睡觉时也同样谦逊而虔敬，起床时则平静而轻柔。 当有人敲门时，他不会慌忙整理仪</w:t>
      </w:r>
      <w:r w:rsidR="008F333A">
        <w:rPr>
          <w:lang w:val="ru-RU"/>
        </w:rPr>
        <w:t>容——</w:t>
      </w:r>
      <w:r w:rsidR="002C6C64" w:rsidRPr="00E236F4">
        <w:rPr>
          <w:lang w:val="ru-RU"/>
        </w:rPr>
        <w:t>因为他本就始终整洁得体。简而言之，这样的人时刻都在思考如何不令自己的守护天使失望。</w:t>
      </w:r>
    </w:p>
    <w:p w14:paraId="5BD0EB96" w14:textId="77777777" w:rsidR="00BA44CB" w:rsidRDefault="00BA44CB" w:rsidP="008F333A">
      <w:pPr>
        <w:rPr>
          <w:lang w:val="ru-RU"/>
        </w:rPr>
      </w:pPr>
      <w:r>
        <w:rPr>
          <w:lang w:val="ru-RU"/>
        </w:rPr>
        <w:tab/>
      </w:r>
      <w:r w:rsidR="002C6C64" w:rsidRPr="00E236F4">
        <w:rPr>
          <w:lang w:val="ru-RU"/>
        </w:rPr>
        <w:t>天上的守护天使，当与地上这位天使般的人相伴时，会非常理解他，并为此感到喜悦。如果一个人过着灵性生活，且像听话的孩子一样行事，那么他的守护天使就不会受苦，反而在陪伴他时感到喜悦。 毕竟，当他满怀喜悦时，将与人的灵魂一同回归上帝，因为那灵魂所行的，正是守护天使所喜悦的，也是上帝所喜悦的。但请试想，对于守护天使而言，为拯救某人的灵魂而奋斗多年，结果却空手而归，这究竟是何等滋味！ 仅凭这一点，出于仁爱，出于对守护天使所承担的辛劳的尊重，人就必须努力奋斗，以免落入地狱。</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8810"/>
      <w:r w:rsidRPr="00E236F4">
        <w:rPr>
          <w:lang w:val="ru-RU"/>
        </w:rPr>
        <w:t>守护天使保护着我们</w:t>
      </w:r>
      <w:bookmarkEnd w:id="106"/>
      <w:bookmarkEnd w:id="107"/>
    </w:p>
    <w:p w14:paraId="29F01064" w14:textId="468E38BD" w:rsidR="00BA44CB" w:rsidRDefault="002C6C64" w:rsidP="007D1BA6">
      <w:pPr>
        <w:ind w:firstLine="720"/>
        <w:rPr>
          <w:lang w:val="ru-RU"/>
        </w:rPr>
      </w:pPr>
      <w:r w:rsidRPr="00E236F4">
        <w:rPr>
          <w:lang w:val="ru-RU"/>
        </w:rPr>
        <w:t>——长老，守护天使总是帮助我们吗？</w:t>
      </w:r>
    </w:p>
    <w:p w14:paraId="6EB33DE2" w14:textId="77777777" w:rsidR="00BA44CB" w:rsidRDefault="00BA44CB" w:rsidP="008F333A">
      <w:pPr>
        <w:rPr>
          <w:lang w:val="ru-RU"/>
        </w:rPr>
      </w:pPr>
      <w:r>
        <w:rPr>
          <w:lang w:val="ru-RU"/>
        </w:rPr>
        <w:tab/>
      </w:r>
      <w:r w:rsidR="002C6C64" w:rsidRPr="00E236F4">
        <w:rPr>
          <w:lang w:val="ru-RU"/>
        </w:rPr>
        <w:t>——我们能从他那里得到多少帮助，取决于我们自己。如果我们努力哪怕只用一只脚站在坚实的土地上，守护天使就能站在我们身旁，在危险来临时拯救我们。如果我们做该做的事，守护天使也会尽到他的职责。 许多奇迹都归功于天使。曾有过这样的情况：年轻人在千钧一发之际奇迹般地避免了犯罪，还有许多其他类似的例子。</w:t>
      </w:r>
    </w:p>
    <w:p w14:paraId="425BD4D1" w14:textId="481BEE41" w:rsidR="00BA44CB" w:rsidRDefault="00BA44CB" w:rsidP="008F333A">
      <w:pPr>
        <w:rPr>
          <w:lang w:val="ru-RU"/>
        </w:rPr>
      </w:pPr>
      <w:r>
        <w:rPr>
          <w:lang w:val="ru-RU"/>
        </w:rPr>
        <w:tab/>
      </w:r>
      <w:r w:rsidR="002C6C64" w:rsidRPr="00E236F4">
        <w:rPr>
          <w:lang w:val="ru-RU"/>
        </w:rPr>
        <w:t>你知道天使拥有怎样的力量吗？即使只是沉默，它也能帮助人类。有一次，我陷入了绝境。 因焦虑，我的头痛得仿佛有人用凿子敲打我的颅骨——再这样下去，头颅就要裂开了。眼睛在字面意义上都要从眼眶里凸出来了，尤其是右眼。那种疼痛，简直难以忍受！ 我蜷缩在地板上，因剧痛而扭动着身体。我不知该如何是好——只能祈祷，恳求上帝指点哪怕一丝出路。突然，我看见守护天使出现在我的右肩旁。他看起来像个十二岁的男孩——有着一张非常漂亮的圆脸蛋和一双大大的眼睛。 哦，那张脸是多么美丽啊！它确实散发着光芒！仅仅因为他的出现，疼痛和所有的沉重感便消失了——并非因为喜乐，而是出于神圣恩典的作用。喜乐无法驱散疼痛。你可以一边承受痛苦一边感到喜乐，但神圣恩典却是完全不同的事情，是伟大的恩典！ 神圣的恩典是无法用语言描述的。“如果是这样，”我反复说道，“那哪怕不用凿子，哪怕用大锤敲我的头也行！”为了这种境界，牺牲性命也无所谓。随后，一条走出死胡同的出路浮现出来——按人的推理，这是根本无法找到的。</w:t>
      </w:r>
    </w:p>
    <w:p w14:paraId="280008C0" w14:textId="77777777" w:rsidR="00BA44CB" w:rsidRDefault="00BA44CB" w:rsidP="008F333A">
      <w:pPr>
        <w:rPr>
          <w:lang w:val="ru-RU"/>
        </w:rPr>
      </w:pPr>
      <w:r>
        <w:rPr>
          <w:lang w:val="ru-RU"/>
        </w:rPr>
        <w:tab/>
      </w:r>
      <w:r w:rsidR="002C6C64" w:rsidRPr="00E236F4">
        <w:rPr>
          <w:lang w:val="ru-RU"/>
        </w:rPr>
        <w:t>——他跟您说话了吗，长老？</w:t>
      </w:r>
    </w:p>
    <w:p w14:paraId="283BC34D" w14:textId="77777777" w:rsidR="00BA44CB" w:rsidRDefault="00BA44CB" w:rsidP="008F333A">
      <w:pPr>
        <w:rPr>
          <w:lang w:val="ru-RU"/>
        </w:rPr>
      </w:pPr>
      <w:r>
        <w:rPr>
          <w:lang w:val="ru-RU"/>
        </w:rPr>
        <w:tab/>
      </w:r>
      <w:r w:rsidR="002C6C64" w:rsidRPr="00E236F4">
        <w:rPr>
          <w:lang w:val="ru-RU"/>
        </w:rPr>
        <w:t>——没有，只是看着我。</w:t>
      </w:r>
    </w:p>
    <w:p w14:paraId="6A561A82" w14:textId="77777777" w:rsidR="00BA44CB" w:rsidRDefault="00BA44CB" w:rsidP="008F333A">
      <w:pPr>
        <w:rPr>
          <w:lang w:val="ru-RU"/>
        </w:rPr>
      </w:pPr>
      <w:r>
        <w:rPr>
          <w:lang w:val="ru-RU"/>
        </w:rPr>
        <w:lastRenderedPageBreak/>
        <w:tab/>
      </w:r>
      <w:r w:rsidR="002C6C64" w:rsidRPr="00E236F4">
        <w:rPr>
          <w:lang w:val="ru-RU"/>
        </w:rPr>
        <w:t>——长老，当人看见天使时，所见的只是他的形象。但实际上，天使的本质究竟如何？人的眼睛所见的是某种物质形态吗？</w:t>
      </w:r>
    </w:p>
    <w:p w14:paraId="428EEAD3" w14:textId="77777777" w:rsidR="00BA44CB" w:rsidRDefault="00BA44CB" w:rsidP="008F333A">
      <w:pPr>
        <w:rPr>
          <w:lang w:val="ru-RU"/>
        </w:rPr>
      </w:pPr>
      <w:r>
        <w:rPr>
          <w:lang w:val="ru-RU"/>
        </w:rPr>
        <w:tab/>
      </w:r>
      <w:r w:rsidR="008F333A">
        <w:rPr>
          <w:lang w:val="ru-RU"/>
        </w:rPr>
        <w:t>——</w:t>
      </w:r>
      <w:r w:rsidR="002C6C64" w:rsidRPr="00E236F4">
        <w:rPr>
          <w:lang w:val="ru-RU"/>
        </w:rPr>
        <w:t>是某种极其、极其精微的存在……</w:t>
      </w:r>
    </w:p>
    <w:p w14:paraId="7C533965" w14:textId="77777777" w:rsidR="00BA44CB" w:rsidRDefault="00BA44CB" w:rsidP="008F333A">
      <w:pPr>
        <w:rPr>
          <w:lang w:val="ru-RU"/>
        </w:rPr>
      </w:pPr>
      <w:r>
        <w:rPr>
          <w:lang w:val="ru-RU"/>
        </w:rPr>
        <w:tab/>
      </w:r>
      <w:r w:rsidR="002C6C64" w:rsidRPr="00E236F4">
        <w:rPr>
          <w:lang w:val="ru-RU"/>
        </w:rPr>
        <w:t>我们绝不能忘记，我们的守护天使始终以肉眼不可见的方式陪伴在我们身边。他守护着我们，保护着我们。但我们自己也必须审视自己的生活，远离罪恶。</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8811"/>
      <w:r>
        <w:rPr>
          <w:lang w:val="ru-RU"/>
        </w:rPr>
        <w:t>第三</w:t>
      </w:r>
      <w:r w:rsidRPr="00E236F4">
        <w:rPr>
          <w:lang w:val="ru-RU"/>
        </w:rPr>
        <w:t>章</w:t>
      </w:r>
      <w:r w:rsidR="002C6C64" w:rsidRPr="00E236F4">
        <w:rPr>
          <w:lang w:val="ru-RU"/>
        </w:rPr>
        <w:t xml:space="preserve">。 </w:t>
      </w:r>
      <w:r>
        <w:rPr>
          <w:lang w:val="ru-RU"/>
        </w:rPr>
        <w:br/>
      </w:r>
      <w:r w:rsidR="002C6C64" w:rsidRPr="00E236F4">
        <w:rPr>
          <w:lang w:val="ru-RU"/>
        </w:rPr>
        <w:t>关于圣徒是上帝所钟爱的儿女</w:t>
      </w:r>
      <w:bookmarkEnd w:id="108"/>
      <w:bookmarkEnd w:id="109"/>
    </w:p>
    <w:p w14:paraId="2D3E5DA9" w14:textId="77777777" w:rsidR="00BA44CB" w:rsidRDefault="00BA44CB" w:rsidP="008F333A">
      <w:pPr>
        <w:rPr>
          <w:lang w:val="ru-RU"/>
        </w:rPr>
      </w:pPr>
    </w:p>
    <w:p w14:paraId="115FC5BB" w14:textId="1CF07AD7" w:rsidR="00BA44CB" w:rsidRDefault="002C6C64" w:rsidP="0046557E">
      <w:pPr>
        <w:pStyle w:val="Heading4"/>
        <w:rPr>
          <w:lang w:val="ru-RU"/>
        </w:rPr>
      </w:pPr>
      <w:bookmarkStart w:id="110" w:name="_Toc196716780"/>
      <w:bookmarkStart w:id="111" w:name="_Toc242628812"/>
      <w:r w:rsidRPr="00E236F4">
        <w:rPr>
          <w:lang w:val="ru-RU"/>
        </w:rPr>
        <w:t>“敬奉圣人</w:t>
      </w:r>
      <w:r w:rsidR="008F333A">
        <w:rPr>
          <w:lang w:val="ru-RU"/>
        </w:rPr>
        <w:t>，</w:t>
      </w:r>
      <w:r w:rsidRPr="00E236F4">
        <w:rPr>
          <w:lang w:val="ru-RU"/>
        </w:rPr>
        <w:t>就是效法</w:t>
      </w:r>
      <w:r w:rsidR="00BA44CB">
        <w:rPr>
          <w:lang w:val="ru-RU"/>
        </w:rPr>
        <w:t>圣人”</w:t>
      </w:r>
      <w:bookmarkEnd w:id="110"/>
      <w:bookmarkEnd w:id="111"/>
    </w:p>
    <w:p w14:paraId="6EABC415" w14:textId="4C9BD5A4" w:rsidR="00BA44CB" w:rsidRDefault="002C6C64" w:rsidP="007D1BA6">
      <w:pPr>
        <w:ind w:firstLine="720"/>
        <w:rPr>
          <w:lang w:val="ru-RU"/>
        </w:rPr>
      </w:pPr>
      <w:r w:rsidRPr="00E236F4">
        <w:rPr>
          <w:lang w:val="ru-RU"/>
        </w:rPr>
        <w:t>长老，我读到过，在教会纪念圣人的那天，圣人会向那些向他们祈祷的人分发礼物。这真的是这样吗？</w:t>
      </w:r>
    </w:p>
    <w:p w14:paraId="1444E3E4" w14:textId="77777777" w:rsidR="00BA44CB" w:rsidRDefault="00BA44CB" w:rsidP="008F333A">
      <w:pPr>
        <w:rPr>
          <w:lang w:val="ru-RU"/>
        </w:rPr>
      </w:pPr>
      <w:r>
        <w:rPr>
          <w:lang w:val="ru-RU"/>
        </w:rPr>
        <w:tab/>
      </w:r>
      <w:r w:rsidR="002C6C64" w:rsidRPr="00E236F4">
        <w:rPr>
          <w:lang w:val="ru-RU"/>
        </w:rPr>
        <w:t>——还能怎样呢？在自己的节日里，圣徒们会用属灵的糕点款待人们！如果我们用自己的生活取悦圣徒，他们也会相应地赐予我们属灵的甘甜。</w:t>
      </w:r>
    </w:p>
    <w:p w14:paraId="751AA658" w14:textId="77777777" w:rsidR="00BA44CB" w:rsidRDefault="00BA44CB" w:rsidP="008F333A">
      <w:pPr>
        <w:rPr>
          <w:lang w:val="ru-RU"/>
        </w:rPr>
      </w:pPr>
      <w:r>
        <w:rPr>
          <w:lang w:val="ru-RU"/>
        </w:rPr>
        <w:tab/>
      </w:r>
      <w:r w:rsidR="002C6C64" w:rsidRPr="00E236F4">
        <w:rPr>
          <w:lang w:val="ru-RU"/>
        </w:rPr>
        <w:t>——长老，我该如何去爱一位具体的圣人呢？</w:t>
      </w:r>
    </w:p>
    <w:p w14:paraId="2B3C1235" w14:textId="77777777" w:rsidR="00BA44CB" w:rsidRDefault="00BA44CB" w:rsidP="008F333A">
      <w:pPr>
        <w:rPr>
          <w:lang w:val="ru-RU"/>
        </w:rPr>
      </w:pPr>
      <w:r>
        <w:rPr>
          <w:lang w:val="ru-RU"/>
        </w:rPr>
        <w:tab/>
      </w:r>
      <w:r w:rsidR="008F333A">
        <w:rPr>
          <w:lang w:val="ru-RU"/>
        </w:rPr>
        <w:t xml:space="preserve">— </w:t>
      </w:r>
      <w:r w:rsidR="002C6C64" w:rsidRPr="00E236F4">
        <w:rPr>
          <w:lang w:val="ru-RU"/>
        </w:rPr>
        <w:t>你想爱哪位圣人呢？</w:t>
      </w:r>
    </w:p>
    <w:p w14:paraId="6B465CED" w14:textId="77777777" w:rsidR="00BA44CB" w:rsidRDefault="00BA44CB" w:rsidP="008F333A">
      <w:pPr>
        <w:rPr>
          <w:lang w:val="ru-RU"/>
        </w:rPr>
      </w:pPr>
      <w:r>
        <w:rPr>
          <w:lang w:val="ru-RU"/>
        </w:rPr>
        <w:tab/>
      </w:r>
      <w:r w:rsidR="008F333A">
        <w:rPr>
          <w:lang w:val="ru-RU"/>
        </w:rPr>
        <w:t>——</w:t>
      </w:r>
      <w:r w:rsidR="002C6C64" w:rsidRPr="00E236F4">
        <w:rPr>
          <w:lang w:val="ru-RU"/>
        </w:rPr>
        <w:t>圣祖约阿基姆和圣母安娜。</w:t>
      </w:r>
    </w:p>
    <w:p w14:paraId="4185AE1A" w14:textId="77777777" w:rsidR="00BA44CB" w:rsidRDefault="00BA44CB" w:rsidP="008F333A">
      <w:pPr>
        <w:rPr>
          <w:lang w:val="ru-RU"/>
        </w:rPr>
      </w:pPr>
      <w:r>
        <w:rPr>
          <w:lang w:val="ru-RU"/>
        </w:rPr>
        <w:tab/>
      </w:r>
      <w:r w:rsidR="002C6C64" w:rsidRPr="00E236F4">
        <w:rPr>
          <w:lang w:val="ru-RU"/>
        </w:rPr>
        <w:t>——我们这样约定吧：你向圣父圣母祈祷，求他们帮助我，而我会祈祷，愿你能爱上他们。此外，如果你有机会，每天都读一读教会纪念的那位圣人的传记。这样做，你就会在灵性上与所有的圣人联结在一起。</w:t>
      </w:r>
    </w:p>
    <w:p w14:paraId="6E067332" w14:textId="6E8E8AEB" w:rsidR="00BA44CB" w:rsidRDefault="00BA44CB" w:rsidP="008F333A">
      <w:pPr>
        <w:rPr>
          <w:lang w:val="ru-RU"/>
        </w:rPr>
      </w:pPr>
      <w:r>
        <w:rPr>
          <w:lang w:val="ru-RU"/>
        </w:rPr>
        <w:tab/>
      </w:r>
      <w:r w:rsidR="002C6C64" w:rsidRPr="00E236F4">
        <w:rPr>
          <w:lang w:val="ru-RU"/>
        </w:rPr>
        <w:t>阅读今天所纪念的圣人的传记，乃至阅读各类圣徒传记，都能带来巨大的益处。 因为这样的阅读能温暖心灵，激励人效法圣人。这样，人便不再为自己“无尽的苦难</w:t>
      </w:r>
      <w:r>
        <w:rPr>
          <w:lang w:val="ru-RU"/>
        </w:rPr>
        <w:t>”</w:t>
      </w:r>
      <w:r w:rsidR="002C6C64" w:rsidRPr="00E236F4">
        <w:rPr>
          <w:lang w:val="ru-RU"/>
        </w:rPr>
        <w:t>而哀叹，而是勇敢地向前迈进。圣徒传记能坚定心灵的勇气，甚至能增强人殉道的决心。</w:t>
      </w:r>
    </w:p>
    <w:p w14:paraId="7B14D39F" w14:textId="77777777" w:rsidR="00BA44CB" w:rsidRDefault="00BA44CB" w:rsidP="008F333A">
      <w:pPr>
        <w:rPr>
          <w:lang w:val="ru-RU"/>
        </w:rPr>
      </w:pPr>
      <w:r>
        <w:rPr>
          <w:lang w:val="ru-RU"/>
        </w:rPr>
        <w:tab/>
      </w:r>
      <w:r w:rsidR="002C6C64" w:rsidRPr="00E236F4">
        <w:rPr>
          <w:lang w:val="ru-RU"/>
        </w:rPr>
        <w:t>——长老，为什么名字相同的圣徒有时会遭受相同的苦难？</w:t>
      </w:r>
    </w:p>
    <w:p w14:paraId="662BAC2B" w14:textId="77777777" w:rsidR="00BA44CB" w:rsidRDefault="00BA44CB" w:rsidP="008F333A">
      <w:pPr>
        <w:rPr>
          <w:lang w:val="ru-RU"/>
        </w:rPr>
      </w:pPr>
      <w:r>
        <w:rPr>
          <w:lang w:val="ru-RU"/>
        </w:rPr>
        <w:tab/>
      </w:r>
      <w:r w:rsidR="002C6C64" w:rsidRPr="00E236F4">
        <w:rPr>
          <w:lang w:val="ru-RU"/>
        </w:rPr>
        <w:t>——你叫什么名字？</w:t>
      </w:r>
    </w:p>
    <w:p w14:paraId="0F9E7C01" w14:textId="77777777" w:rsidR="00BA44CB" w:rsidRDefault="00BA44CB" w:rsidP="008F333A">
      <w:pPr>
        <w:rPr>
          <w:lang w:val="ru-RU"/>
        </w:rPr>
      </w:pPr>
      <w:r>
        <w:rPr>
          <w:lang w:val="ru-RU"/>
        </w:rPr>
        <w:tab/>
      </w:r>
      <w:r w:rsidR="008F333A">
        <w:rPr>
          <w:lang w:val="ru-RU"/>
        </w:rPr>
        <w:t>—</w:t>
      </w:r>
      <w:r w:rsidR="002C6C64" w:rsidRPr="00E236F4">
        <w:rPr>
          <w:lang w:val="ru-RU"/>
        </w:rPr>
        <w:t xml:space="preserve"> 玛利亚。</w:t>
      </w:r>
    </w:p>
    <w:p w14:paraId="6E251BF9" w14:textId="77777777" w:rsidR="00BA44CB" w:rsidRDefault="00BA44CB" w:rsidP="008F333A">
      <w:pPr>
        <w:rPr>
          <w:lang w:val="ru-RU"/>
        </w:rPr>
      </w:pPr>
      <w:r>
        <w:rPr>
          <w:lang w:val="ru-RU"/>
        </w:rPr>
        <w:tab/>
      </w:r>
      <w:r w:rsidR="002C6C64" w:rsidRPr="00E236F4">
        <w:rPr>
          <w:lang w:val="ru-RU"/>
        </w:rPr>
        <w:t>——是为了纪念哪位圣玛利亚呢？</w:t>
      </w:r>
    </w:p>
    <w:p w14:paraId="13158FDD" w14:textId="77777777" w:rsidR="00BA44CB" w:rsidRDefault="00BA44CB" w:rsidP="008F333A">
      <w:pPr>
        <w:rPr>
          <w:lang w:val="ru-RU"/>
        </w:rPr>
      </w:pPr>
      <w:r>
        <w:rPr>
          <w:lang w:val="ru-RU"/>
        </w:rPr>
        <w:tab/>
      </w:r>
      <w:r w:rsidR="002C6C64" w:rsidRPr="00E236F4">
        <w:rPr>
          <w:lang w:val="ru-RU"/>
        </w:rPr>
        <w:t>——是为了纪念埃及的圣玛利亚，长老。</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你真幸运，圣玛利亚·埃及人并没有遭受过酷刑。 说正经的，圣玛利亚曾成就了至高的修道功绩，所以你要效法她，这样等你离世后，你们的生平就会相似。蒙福的灵魂啊，你所询问的那些圣徒，他们对自己的同名圣人怀有虔敬之心，努力效法他们——于是便成就了与他们相同的功绩。</w:t>
      </w:r>
    </w:p>
    <w:p w14:paraId="26B52EE4" w14:textId="77777777" w:rsidR="00BA44CB" w:rsidRDefault="00BA44CB" w:rsidP="008F333A">
      <w:pPr>
        <w:rPr>
          <w:lang w:val="ru-RU"/>
        </w:rPr>
      </w:pPr>
      <w:r>
        <w:rPr>
          <w:lang w:val="ru-RU"/>
        </w:rPr>
        <w:tab/>
      </w:r>
      <w:r w:rsidR="002C6C64" w:rsidRPr="00E236F4">
        <w:rPr>
          <w:lang w:val="ru-RU"/>
        </w:rPr>
        <w:t>——长老，人该如何与圣人结为挚友？</w:t>
      </w:r>
    </w:p>
    <w:p w14:paraId="38E132B3" w14:textId="4FAFF1CC" w:rsidR="00BA44CB" w:rsidRDefault="00BA44CB" w:rsidP="008F333A">
      <w:pPr>
        <w:rPr>
          <w:lang w:val="ru-RU"/>
        </w:rPr>
      </w:pPr>
      <w:r>
        <w:rPr>
          <w:lang w:val="ru-RU"/>
        </w:rPr>
        <w:tab/>
      </w:r>
      <w:r w:rsidR="008F333A">
        <w:rPr>
          <w:lang w:val="ru-RU"/>
        </w:rPr>
        <w:t>——</w:t>
      </w:r>
      <w:r w:rsidR="002C6C64" w:rsidRPr="00E236F4">
        <w:rPr>
          <w:lang w:val="ru-RU"/>
        </w:rPr>
        <w:t>必须与他建立精神上的亲缘关系。“敬奉圣人</w:t>
      </w:r>
      <w:r w:rsidR="008F333A">
        <w:rPr>
          <w:lang w:val="ru-RU"/>
        </w:rPr>
        <w:t>，</w:t>
      </w:r>
      <w:r w:rsidR="002C6C64" w:rsidRPr="00E236F4">
        <w:rPr>
          <w:lang w:val="ru-RU"/>
        </w:rPr>
        <w:t>就是效法圣人</w:t>
      </w:r>
      <w:r>
        <w:rPr>
          <w:lang w:val="ru-RU"/>
        </w:rPr>
        <w:t>，”</w:t>
      </w:r>
      <w:r w:rsidR="007D1BA6">
        <w:rPr>
          <w:rStyle w:val="FootnoteReference"/>
          <w:lang w:val="ru-RU"/>
        </w:rPr>
        <w:footnoteReference w:id="56"/>
      </w:r>
      <w:r w:rsidR="002C6C64" w:rsidRPr="00E236F4">
        <w:rPr>
          <w:lang w:val="ru-RU"/>
        </w:rPr>
        <w:t xml:space="preserve"> </w:t>
      </w:r>
      <w:r w:rsidR="008F333A">
        <w:rPr>
          <w:lang w:val="ru-RU"/>
        </w:rPr>
        <w:t>——</w:t>
      </w:r>
      <w:r w:rsidR="002C6C64" w:rsidRPr="00E236F4">
        <w:rPr>
          <w:lang w:val="ru-RU"/>
        </w:rPr>
        <w:t>圣巴西尔大帝如是说。</w:t>
      </w:r>
    </w:p>
    <w:p w14:paraId="31445941" w14:textId="77777777" w:rsidR="00BA44CB" w:rsidRDefault="00BA44CB" w:rsidP="008F333A">
      <w:pPr>
        <w:rPr>
          <w:lang w:val="ru-RU"/>
        </w:rPr>
      </w:pPr>
      <w:r>
        <w:rPr>
          <w:lang w:val="ru-RU"/>
        </w:rPr>
        <w:lastRenderedPageBreak/>
        <w:tab/>
      </w:r>
      <w:r w:rsidR="002C6C64" w:rsidRPr="00E236F4">
        <w:rPr>
          <w:lang w:val="ru-RU"/>
        </w:rPr>
        <w:t>——长老，我的良心在责备我，因为我虽以一位伟大圣人的名字命名，却在生活中未能配得上她。</w:t>
      </w:r>
    </w:p>
    <w:p w14:paraId="6ED37D47" w14:textId="77777777" w:rsidR="00BA44CB" w:rsidRDefault="00BA44CB" w:rsidP="008F333A">
      <w:pPr>
        <w:rPr>
          <w:lang w:val="ru-RU"/>
        </w:rPr>
      </w:pPr>
      <w:r>
        <w:rPr>
          <w:lang w:val="ru-RU"/>
        </w:rPr>
        <w:tab/>
      </w:r>
      <w:r w:rsidR="002C6C64" w:rsidRPr="00E236F4">
        <w:rPr>
          <w:lang w:val="ru-RU"/>
        </w:rPr>
        <w:t>——那你就努力效法你的那位圣女吧。圣辛克利蒂基娅通晓世间万物，如今她跨越距离，在世界各地施以援手。而你呢？你和她是朋友吗？ 你可曾不忘祈求她，让她净化你的心灵，使之纯净，从而让你能够领悟神圣真义的深奥之处？你看，姐妹，事情就是这样：有些名字意味着更大的责任。无论如何，你要知道，你的圣女爱着你。求她帮助你，在祈祷中坚持这一点。</w:t>
      </w:r>
    </w:p>
    <w:p w14:paraId="565FA291" w14:textId="0ED9FF3D" w:rsidR="00BA44CB" w:rsidRDefault="00BA44CB" w:rsidP="008F333A">
      <w:pPr>
        <w:rPr>
          <w:lang w:val="ru-RU"/>
        </w:rPr>
      </w:pPr>
      <w:r>
        <w:rPr>
          <w:lang w:val="ru-RU"/>
        </w:rPr>
        <w:tab/>
      </w:r>
      <w:r w:rsidR="002C6C64" w:rsidRPr="00E236F4">
        <w:rPr>
          <w:lang w:val="ru-RU"/>
        </w:rPr>
        <w:t>我最近真是变得有些懒散了……完全靠圣人们施予的恩惠度日——我除了像个乞丐一样不停地向他们求助，别无他事…… 而且</w:t>
      </w:r>
      <w:r w:rsidR="008F333A">
        <w:rPr>
          <w:lang w:val="ru-RU"/>
        </w:rPr>
        <w:t>， ——</w:t>
      </w:r>
      <w:r w:rsidR="002C6C64" w:rsidRPr="00E236F4">
        <w:rPr>
          <w:lang w:val="ru-RU"/>
        </w:rPr>
        <w:t>我不仅请求圣人，也请求所有人替我祈祷。圣人们出于他们伟大的爱，赐予我施舍——来自他们天上的面包和天堂的蜂蜜。</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8813"/>
      <w:r w:rsidRPr="00E236F4">
        <w:rPr>
          <w:lang w:val="ru-RU"/>
        </w:rPr>
        <w:t>圣髑的芬芳</w:t>
      </w:r>
      <w:bookmarkEnd w:id="112"/>
      <w:bookmarkEnd w:id="113"/>
    </w:p>
    <w:p w14:paraId="6FAC5100" w14:textId="3D6F3270" w:rsidR="00BA44CB" w:rsidRDefault="002C6C64" w:rsidP="00A529F7">
      <w:pPr>
        <w:ind w:firstLine="720"/>
        <w:rPr>
          <w:lang w:val="ru-RU"/>
        </w:rPr>
      </w:pPr>
      <w:r w:rsidRPr="00E236F4">
        <w:rPr>
          <w:lang w:val="ru-RU"/>
        </w:rPr>
        <w:t>——长老，您知道吗，在圣阿尔塞尼乌斯·卡帕多西亚的纪念日那天，他那圣洁的头颅散发出了如此浓郁的芬芳！</w:t>
      </w:r>
    </w:p>
    <w:p w14:paraId="641500A8" w14:textId="77777777" w:rsidR="00BA44CB" w:rsidRDefault="00BA44CB" w:rsidP="008F333A">
      <w:pPr>
        <w:rPr>
          <w:lang w:val="ru-RU"/>
        </w:rPr>
      </w:pPr>
      <w:r>
        <w:rPr>
          <w:lang w:val="ru-RU"/>
        </w:rPr>
        <w:tab/>
      </w:r>
      <w:r w:rsidR="002C6C64" w:rsidRPr="00E236F4">
        <w:rPr>
          <w:lang w:val="ru-RU"/>
        </w:rPr>
        <w:t>——那它为什么不散发芬芳呢？圣人在自己的庆日里，难道不能为来客准备一场灵性的盛宴吗？</w:t>
      </w:r>
    </w:p>
    <w:p w14:paraId="30774A6A" w14:textId="77777777" w:rsidR="00BA44CB" w:rsidRDefault="00BA44CB" w:rsidP="008F333A">
      <w:pPr>
        <w:rPr>
          <w:lang w:val="ru-RU"/>
        </w:rPr>
      </w:pPr>
      <w:r>
        <w:rPr>
          <w:lang w:val="ru-RU"/>
        </w:rPr>
        <w:tab/>
      </w:r>
      <w:r w:rsidR="008F333A">
        <w:rPr>
          <w:lang w:val="ru-RU"/>
        </w:rPr>
        <w:t>——</w:t>
      </w:r>
      <w:r w:rsidR="002C6C64" w:rsidRPr="00E236F4">
        <w:rPr>
          <w:lang w:val="ru-RU"/>
        </w:rPr>
        <w:t>长老，那为什么圣髑不能一直散发芬芳呢？</w:t>
      </w:r>
    </w:p>
    <w:p w14:paraId="6B75ABF6" w14:textId="77777777" w:rsidR="00BA44CB" w:rsidRDefault="00BA44CB" w:rsidP="008F333A">
      <w:pPr>
        <w:rPr>
          <w:lang w:val="ru-RU"/>
        </w:rPr>
      </w:pPr>
      <w:r>
        <w:rPr>
          <w:lang w:val="ru-RU"/>
        </w:rPr>
        <w:tab/>
      </w:r>
      <w:r w:rsidR="002C6C64" w:rsidRPr="00E236F4">
        <w:rPr>
          <w:lang w:val="ru-RU"/>
        </w:rPr>
        <w:t>——这没有放之四海皆准的规则。例如，当一个大罪人亲吻圣髑时，圣髑便开始散发</w:t>
      </w:r>
      <w:r w:rsidR="008F333A">
        <w:rPr>
          <w:lang w:val="ru-RU"/>
        </w:rPr>
        <w:t>芬芳</w:t>
      </w:r>
      <w:r w:rsidR="002C6C64" w:rsidRPr="00E236F4">
        <w:rPr>
          <w:lang w:val="ru-RU"/>
        </w:rPr>
        <w:t>——这是为了帮助他归向上帝并悔改。或者相反：当一个品德高尚的人亲吻圣髑时，圣髑却不散发</w:t>
      </w:r>
      <w:r w:rsidR="008F333A">
        <w:rPr>
          <w:lang w:val="ru-RU"/>
        </w:rPr>
        <w:t>芬芳</w:t>
      </w:r>
      <w:r w:rsidR="002C6C64" w:rsidRPr="00E236F4">
        <w:rPr>
          <w:lang w:val="ru-RU"/>
        </w:rPr>
        <w:t>——这是为了不给他陷入骄傲的借口。 当然，有时圣髑也会在德行高尚的人面前散发香气——这是圣人给予的属灵恩赐。每一种情况</w:t>
      </w:r>
      <w:r w:rsidR="008F333A">
        <w:rPr>
          <w:lang w:val="ru-RU"/>
        </w:rPr>
        <w:t>都是</w:t>
      </w:r>
      <w:r w:rsidR="002C6C64" w:rsidRPr="00E236F4">
        <w:rPr>
          <w:lang w:val="ru-RU"/>
        </w:rPr>
        <w:t>独特的。</w:t>
      </w:r>
    </w:p>
    <w:p w14:paraId="6786F6BA" w14:textId="77777777" w:rsidR="00BA44CB" w:rsidRDefault="00BA44CB" w:rsidP="008F333A">
      <w:pPr>
        <w:rPr>
          <w:lang w:val="ru-RU"/>
        </w:rPr>
      </w:pPr>
      <w:r>
        <w:rPr>
          <w:lang w:val="ru-RU"/>
        </w:rPr>
        <w:tab/>
      </w:r>
      <w:r w:rsidR="002C6C64" w:rsidRPr="00E236F4">
        <w:rPr>
          <w:lang w:val="ru-RU"/>
        </w:rPr>
        <w:t>——长老，有些人对圣髑散发香气表示怀疑。</w:t>
      </w:r>
    </w:p>
    <w:p w14:paraId="5F939D1D" w14:textId="0A1E504D" w:rsidR="00BA44CB" w:rsidRDefault="00BA44CB" w:rsidP="008F333A">
      <w:pPr>
        <w:rPr>
          <w:lang w:val="ru-RU"/>
        </w:rPr>
      </w:pPr>
      <w:r>
        <w:rPr>
          <w:lang w:val="ru-RU"/>
        </w:rPr>
        <w:tab/>
      </w:r>
      <w:r w:rsidR="002C6C64" w:rsidRPr="00E236F4">
        <w:rPr>
          <w:lang w:val="ru-RU"/>
        </w:rPr>
        <w:t>——这是理性思维造成的误解。圣人的圣髑蕴含着神的恩典。在阿索斯山，甚至不是圣髑本身，而是帕纳古达附近的一个地方会散发</w:t>
      </w:r>
      <w:r w:rsidR="008F333A">
        <w:rPr>
          <w:lang w:val="ru-RU"/>
        </w:rPr>
        <w:t>香气</w:t>
      </w:r>
      <w:r w:rsidR="002C6C64" w:rsidRPr="00E236F4">
        <w:rPr>
          <w:lang w:val="ru-RU"/>
        </w:rPr>
        <w:t>——即使在冬天也是如此。 在卡图纳卡斯——我曾居住</w:t>
      </w:r>
      <w:r w:rsidR="00A529F7">
        <w:rPr>
          <w:lang w:val="ru-RU"/>
        </w:rPr>
        <w:t>的地方</w:t>
      </w:r>
      <w:r w:rsidR="002C6C64" w:rsidRPr="00E236F4">
        <w:rPr>
          <w:lang w:val="ru-RU"/>
        </w:rPr>
        <w:t>，圣瓦西里（</w:t>
      </w:r>
      <w:r w:rsidR="00A529F7">
        <w:rPr>
          <w:rStyle w:val="FootnoteReference"/>
          <w:lang w:val="ru-RU"/>
        </w:rPr>
        <w:footnoteReference w:id="58"/>
      </w:r>
      <w:r w:rsidR="002C6C64" w:rsidRPr="00E236F4">
        <w:rPr>
          <w:lang w:val="ru-RU"/>
        </w:rPr>
        <w:t xml:space="preserve"> ）的修室旁边，也有一个地方散发着芬芳。那里如今连修室都不复存在，只剩下一片废墟。很可能，在这些废墟附近隐藏着大量的圣徒圣髑！谁知道上帝何时会将这些圣髑显明给世人呢？</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8814"/>
      <w:r w:rsidRPr="00E236F4">
        <w:rPr>
          <w:lang w:val="ru-RU"/>
        </w:rPr>
        <w:t>让我们怀着虔诚之心向圣徒祈求</w:t>
      </w:r>
      <w:bookmarkEnd w:id="114"/>
      <w:bookmarkEnd w:id="115"/>
    </w:p>
    <w:p w14:paraId="585001EE" w14:textId="3FAC3896" w:rsidR="00BA44CB" w:rsidRDefault="002C6C64" w:rsidP="00A529F7">
      <w:pPr>
        <w:ind w:firstLine="720"/>
        <w:rPr>
          <w:lang w:val="ru-RU"/>
        </w:rPr>
      </w:pPr>
      <w:r w:rsidRPr="00E236F4">
        <w:rPr>
          <w:lang w:val="ru-RU"/>
        </w:rPr>
        <w:t>——长老，如果可以的话，我想请您为我解释一下《以撒书》中的一段话。</w:t>
      </w:r>
    </w:p>
    <w:p w14:paraId="427D6744" w14:textId="18B1AFEE" w:rsidR="00BA44CB" w:rsidRDefault="00BA44CB" w:rsidP="008F333A">
      <w:pPr>
        <w:rPr>
          <w:lang w:val="ru-RU"/>
        </w:rPr>
      </w:pPr>
      <w:r>
        <w:rPr>
          <w:lang w:val="ru-RU"/>
        </w:rPr>
        <w:tab/>
        <w:t>——什么“来自以撒的地方”</w:t>
      </w:r>
      <w:r w:rsidR="002C6C64" w:rsidRPr="00E236F4">
        <w:rPr>
          <w:lang w:val="ru-RU"/>
        </w:rPr>
        <w:t>？！是哪位以撒？是卡普萨拉的以撒神父吗？“来自圣阿瓦·以撒”——才该这么说！即使我们谈论的是卡普萨拉的</w:t>
      </w:r>
      <w:r>
        <w:rPr>
          <w:lang w:val="ru-RU"/>
        </w:rPr>
        <w:t>以撒神父，也称他为“以撒神父”。</w:t>
      </w:r>
      <w:r w:rsidR="002C6C64" w:rsidRPr="00E236F4">
        <w:rPr>
          <w:lang w:val="ru-RU"/>
        </w:rPr>
        <w:t xml:space="preserve"> 难道我们要直接直呼圣人的名字吗？这完全不行。比如，不能一边向圣大殉道者乔治祈祷，一边说：“听着，乔治，帮我做这个做那个。”这是嚣张的表现。 </w:t>
      </w:r>
      <w:r w:rsidR="002C6C64" w:rsidRPr="00E236F4">
        <w:rPr>
          <w:lang w:val="ru-RU"/>
        </w:rPr>
        <w:lastRenderedPageBreak/>
        <w:t>我记得，我曾给一位平信徒一小片卡帕多西亚的圣阿尔塞尼乌斯（</w:t>
      </w:r>
      <w:r w:rsidR="00A529F7">
        <w:rPr>
          <w:rStyle w:val="FootnoteReference"/>
          <w:lang w:val="ru-RU"/>
        </w:rPr>
        <w:footnoteReference w:id="59"/>
      </w:r>
      <w:r w:rsidR="002C6C64" w:rsidRPr="00E236F4">
        <w:rPr>
          <w:lang w:val="ru-RU"/>
        </w:rPr>
        <w:t xml:space="preserve"> ）的圣髑，但他后来却只称这位圣人为“阿尔塞尼乌斯”。但这总该有个分寸吧！</w:t>
      </w:r>
    </w:p>
    <w:p w14:paraId="1B03ACA9" w14:textId="77777777" w:rsidR="00BA44CB" w:rsidRDefault="00BA44CB" w:rsidP="008F333A">
      <w:pPr>
        <w:rPr>
          <w:lang w:val="ru-RU"/>
        </w:rPr>
      </w:pPr>
      <w:r>
        <w:rPr>
          <w:lang w:val="ru-RU"/>
        </w:rPr>
        <w:tab/>
      </w:r>
      <w:r w:rsidR="002C6C64" w:rsidRPr="00E236F4">
        <w:rPr>
          <w:lang w:val="ru-RU"/>
        </w:rPr>
        <w:t>——也许，长老，他是出于内心单纯才这样称呼圣阿尔塞尼乌斯的？</w:t>
      </w:r>
    </w:p>
    <w:p w14:paraId="49FE9580" w14:textId="77777777" w:rsidR="00BA44CB" w:rsidRDefault="00BA44CB" w:rsidP="008F333A">
      <w:pPr>
        <w:rPr>
          <w:lang w:val="ru-RU"/>
        </w:rPr>
      </w:pPr>
      <w:r>
        <w:rPr>
          <w:lang w:val="ru-RU"/>
        </w:rPr>
        <w:tab/>
      </w:r>
      <w:r w:rsidR="002C6C64" w:rsidRPr="00E236F4">
        <w:rPr>
          <w:lang w:val="ru-RU"/>
        </w:rPr>
        <w:t>——这算什么单纯啊！……即便是对单纯比我们年长的人，也不能这样称呼。即使尊者阿尔塞尼是他的亲生父亲，也不该这么说。 即使圣阿森尼只比他大两三岁</w:t>
      </w:r>
      <w:r w:rsidR="008F333A">
        <w:rPr>
          <w:lang w:val="ru-RU"/>
        </w:rPr>
        <w:t>，</w:t>
      </w:r>
      <w:r w:rsidR="002C6C64" w:rsidRPr="00E236F4">
        <w:rPr>
          <w:lang w:val="ru-RU"/>
        </w:rPr>
        <w:t>也不该直呼其名——毕竟圣阿森尼是位神父。更何况现在他已是圣人！但他不仅在和我交谈时，甚至在与他人交谈时，都直呼圣阿森尼的名字。连最基本的尊重都没有！</w:t>
      </w:r>
    </w:p>
    <w:p w14:paraId="4F8D718B" w14:textId="77777777" w:rsidR="00BA44CB" w:rsidRDefault="00BA44CB" w:rsidP="008F333A">
      <w:pPr>
        <w:rPr>
          <w:lang w:val="ru-RU"/>
        </w:rPr>
      </w:pPr>
      <w:r>
        <w:rPr>
          <w:lang w:val="ru-RU"/>
        </w:rPr>
        <w:tab/>
      </w:r>
      <w:r w:rsidR="002C6C64" w:rsidRPr="00E236F4">
        <w:rPr>
          <w:lang w:val="ru-RU"/>
        </w:rPr>
        <w:t>——长老，不过话说回来：难道就不可能存在这样一种情况——一个人在称呼圣人时省略应有的尊称，并非出于嚣张，而是出于纯粹、真诚的质朴？</w:t>
      </w:r>
    </w:p>
    <w:p w14:paraId="06800E1E" w14:textId="43E7ECEC" w:rsidR="00BA44CB" w:rsidRDefault="00BA44CB" w:rsidP="008F333A">
      <w:pPr>
        <w:rPr>
          <w:lang w:val="ru-RU"/>
        </w:rPr>
      </w:pPr>
      <w:r>
        <w:rPr>
          <w:lang w:val="ru-RU"/>
        </w:rPr>
        <w:tab/>
      </w:r>
      <w:r w:rsidR="002C6C64" w:rsidRPr="00E236F4">
        <w:rPr>
          <w:lang w:val="ru-RU"/>
        </w:rPr>
        <w:t>——要想有资格这样称呼圣人，必须达到相当高的灵性境界，拥有那种源于伟大虔诚与单纯的圣洁胆识。确实，有些单纯的灵魂，就像小孩子一样，能以孩童般的单纯和纯真对上帝说：“我的上帝，你必须把这个赐给我！ 为什么你不给我呢？”还记得吗？我在</w:t>
      </w:r>
      <w:r>
        <w:rPr>
          <w:lang w:val="ru-RU"/>
        </w:rPr>
        <w:t>《</w:t>
      </w:r>
      <w:r w:rsidR="002C6C64" w:rsidRPr="00E236F4">
        <w:rPr>
          <w:lang w:val="ru-RU"/>
        </w:rPr>
        <w:t xml:space="preserve">圣山教父—— </w:t>
      </w:r>
      <w:r>
        <w:rPr>
          <w:lang w:val="ru-RU"/>
        </w:rPr>
        <w:t>》</w:t>
      </w:r>
      <w:r w:rsidR="002C6C64" w:rsidRPr="00E236F4">
        <w:rPr>
          <w:lang w:val="ru-RU"/>
        </w:rPr>
        <w:t>一书中曾写过一位拥有孩童般单纯的修士？ 当他小室里的水井干涸时，他从教堂墙上取下圣尼古拉的圣像，用绳子系在圣像的铜环上，将圣像放进井里，然后以极大的单纯对圣人说道：“圣父尼古拉！ 你想让我点燃圣像前的油灯吗？那就请随水一起从井里升上来吧！你自己也看到了，有这么多人来到我们的静室，而我们却连让他们喝一口凉水都做不到。”水立刻开始缓缓涌出，圣尼古拉的圣像也浮上了水面。 他接过圣像，虔诚地亲吻后，将其送往教堂。</w:t>
      </w:r>
      <w:r w:rsidR="00A529F7">
        <w:rPr>
          <w:rStyle w:val="FootnoteReference"/>
          <w:lang w:val="ru-RU"/>
        </w:rPr>
        <w:footnoteReference w:id="60"/>
      </w:r>
      <w:r w:rsidR="002C6C64" w:rsidRPr="00E236F4">
        <w:rPr>
          <w:lang w:val="ru-RU"/>
        </w:rPr>
        <w:t xml:space="preserve"> 但这属于特殊情况。那些虽然自身尚未达到相应的灵性境界，却仍胆大妄为地向神和圣徒祈求的人，所表现出的并非圣洁的胆识，而是愚蠢的狂妄，这会激怒上帝。</w:t>
      </w:r>
    </w:p>
    <w:p w14:paraId="0D0A83B9" w14:textId="30910F0F" w:rsidR="00BA44CB" w:rsidRDefault="00BA44CB" w:rsidP="008F333A">
      <w:pPr>
        <w:rPr>
          <w:lang w:val="ru-RU"/>
        </w:rPr>
      </w:pPr>
      <w:r>
        <w:rPr>
          <w:lang w:val="ru-RU"/>
        </w:rPr>
        <w:tab/>
      </w:r>
      <w:r w:rsidR="008F333A">
        <w:rPr>
          <w:lang w:val="ru-RU"/>
        </w:rPr>
        <w:t>——</w:t>
      </w:r>
      <w:r w:rsidR="002C6C64" w:rsidRPr="00E236F4">
        <w:rPr>
          <w:lang w:val="ru-RU"/>
        </w:rPr>
        <w:t>长老，在圣人纪念日来临前夕，特别是对于我特别敬仰的圣人，我会在自己的小室里独自举行彻夜祈祷来纪念他们。正如您所说，要“活出这位圣人的样式</w:t>
      </w:r>
      <w:r>
        <w:rPr>
          <w:lang w:val="ru-RU"/>
        </w:rPr>
        <w:t>”，</w:t>
      </w:r>
      <w:r w:rsidR="002C6C64" w:rsidRPr="00E236F4">
        <w:rPr>
          <w:lang w:val="ru-RU"/>
        </w:rPr>
        <w:t>我该怎么做才好？</w:t>
      </w:r>
    </w:p>
    <w:p w14:paraId="54E14D08" w14:textId="6CF78F45" w:rsidR="00BA44CB" w:rsidRDefault="00BA44CB" w:rsidP="008F333A">
      <w:pPr>
        <w:rPr>
          <w:lang w:val="ru-RU"/>
        </w:rPr>
      </w:pPr>
      <w:r>
        <w:rPr>
          <w:lang w:val="ru-RU"/>
        </w:rPr>
        <w:tab/>
      </w:r>
      <w:r w:rsidR="002C6C64" w:rsidRPr="00E236F4">
        <w:rPr>
          <w:lang w:val="ru-RU"/>
        </w:rPr>
        <w:t>——首先，读一读他的传记。然后从《圣人历》中诵读献给这位圣人的全部圣咏，其中也描绘了他的生平。圣咏在很大程度上并非祈祷文，而是为颂扬圣人而作的赞美诗。 这里的祈</w:t>
      </w:r>
      <w:r w:rsidR="008F333A">
        <w:rPr>
          <w:lang w:val="ru-RU"/>
        </w:rPr>
        <w:t>祷</w:t>
      </w:r>
      <w:r w:rsidR="002C6C64" w:rsidRPr="00E236F4">
        <w:rPr>
          <w:lang w:val="ru-RU"/>
        </w:rPr>
        <w:t>，是指在每首圣咏之前唱的副</w:t>
      </w:r>
      <w:r w:rsidR="00C90354">
        <w:rPr>
          <w:lang w:val="ru-RU"/>
        </w:rPr>
        <w:t>歌</w:t>
      </w:r>
      <w:r>
        <w:rPr>
          <w:lang w:val="ru-RU"/>
        </w:rPr>
        <w:t>“</w:t>
      </w:r>
      <w:r w:rsidR="002C6C64" w:rsidRPr="00E236F4">
        <w:rPr>
          <w:lang w:val="ru-RU"/>
        </w:rPr>
        <w:t>圣父上帝，为我们向上帝</w:t>
      </w:r>
      <w:r>
        <w:rPr>
          <w:lang w:val="ru-RU"/>
        </w:rPr>
        <w:t>祈求”</w:t>
      </w:r>
      <w:r w:rsidR="00A529F7">
        <w:rPr>
          <w:rStyle w:val="FootnoteReference"/>
          <w:lang w:val="ru-RU"/>
        </w:rPr>
        <w:footnoteReference w:id="61"/>
      </w:r>
      <w:r w:rsidR="00A529F7">
        <w:rPr>
          <w:lang w:val="ru-RU"/>
        </w:rPr>
        <w:t xml:space="preserve"> </w:t>
      </w:r>
      <w:r w:rsidR="002C6C64" w:rsidRPr="00E236F4">
        <w:rPr>
          <w:lang w:val="ru-RU"/>
        </w:rPr>
        <w:t>。然后，就你具体所需之事向圣人求助，行叩拜礼，用念珠祈</w:t>
      </w:r>
      <w:r w:rsidR="008F333A">
        <w:rPr>
          <w:lang w:val="ru-RU"/>
        </w:rPr>
        <w:t>祷</w:t>
      </w:r>
      <w:r w:rsidR="002C6C64" w:rsidRPr="00E236F4">
        <w:rPr>
          <w:lang w:val="ru-RU"/>
        </w:rPr>
        <w:t>——做一切你力所能及且发自内心的事情。最重要的是你要祈祷。</w:t>
      </w:r>
    </w:p>
    <w:p w14:paraId="73FFD232" w14:textId="77777777" w:rsidR="00BA44CB" w:rsidRDefault="00BA44CB" w:rsidP="008F333A">
      <w:pPr>
        <w:rPr>
          <w:lang w:val="ru-RU"/>
        </w:rPr>
      </w:pPr>
      <w:r>
        <w:rPr>
          <w:lang w:val="ru-RU"/>
        </w:rPr>
        <w:tab/>
      </w:r>
      <w:r w:rsidR="002C6C64" w:rsidRPr="00E236F4">
        <w:rPr>
          <w:lang w:val="ru-RU"/>
        </w:rPr>
        <w:t>当灵魂与圣人同在时，便会怀着虔诚与信仰向他们求助。如果一个人在向圣人祈求时怀有虔诚之心，那么虔诚的祈祷便会自然而然地流露出来。先是相识，继而结为朋友，最后便是那甘美而亲切的交谈</w:t>
      </w:r>
      <w:r w:rsidR="008F333A">
        <w:rPr>
          <w:lang w:val="ru-RU"/>
        </w:rPr>
        <w:t>——</w:t>
      </w:r>
      <w:r w:rsidR="002C6C64" w:rsidRPr="00E236F4">
        <w:rPr>
          <w:lang w:val="ru-RU"/>
        </w:rPr>
        <w:t>既充满敬意，又质朴无华。</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8815"/>
      <w:r w:rsidRPr="00E236F4">
        <w:rPr>
          <w:lang w:val="ru-RU"/>
        </w:rPr>
        <w:t>圣人的帮助</w:t>
      </w:r>
      <w:bookmarkEnd w:id="116"/>
      <w:bookmarkEnd w:id="117"/>
    </w:p>
    <w:p w14:paraId="73A67FED" w14:textId="10AEA9A4" w:rsidR="00BA44CB" w:rsidRDefault="002C6C64" w:rsidP="001C5DAE">
      <w:pPr>
        <w:ind w:firstLine="720"/>
        <w:rPr>
          <w:lang w:val="ru-RU"/>
        </w:rPr>
      </w:pPr>
      <w:r w:rsidRPr="00E236F4">
        <w:rPr>
          <w:lang w:val="ru-RU"/>
        </w:rPr>
        <w:t>——长老，现在圣阿尔塞尼有了自己的教堂，他此刻有何感受？</w:t>
      </w:r>
      <w:r w:rsidR="001C5DAE">
        <w:rPr>
          <w:rStyle w:val="FootnoteReference"/>
          <w:lang w:val="ru-RU"/>
        </w:rPr>
        <w:footnoteReference w:id="62"/>
      </w:r>
    </w:p>
    <w:p w14:paraId="551011E1" w14:textId="7F301BC6" w:rsidR="00BA44CB" w:rsidRDefault="002C6C64" w:rsidP="001C5DAE">
      <w:pPr>
        <w:ind w:firstLine="720"/>
        <w:rPr>
          <w:lang w:val="ru-RU"/>
        </w:rPr>
      </w:pPr>
      <w:r w:rsidRPr="00E236F4">
        <w:rPr>
          <w:lang w:val="ru-RU"/>
        </w:rPr>
        <w:t>——喜乐！毕竟现在他有了自己的羊圈，在那里聚集了自己的羊群并守护着它们。</w:t>
      </w:r>
    </w:p>
    <w:p w14:paraId="5771E9BD" w14:textId="77777777" w:rsidR="00BA44CB" w:rsidRDefault="00BA44CB" w:rsidP="008F333A">
      <w:pPr>
        <w:rPr>
          <w:lang w:val="ru-RU"/>
        </w:rPr>
      </w:pPr>
      <w:r>
        <w:rPr>
          <w:lang w:val="ru-RU"/>
        </w:rPr>
        <w:tab/>
      </w:r>
      <w:r w:rsidR="002C6C64" w:rsidRPr="00E236F4">
        <w:rPr>
          <w:lang w:val="ru-RU"/>
        </w:rPr>
        <w:t>——长老，当某位圣人被册封为圣人后，人们从他那里得到的帮助是否比以前更多了？</w:t>
      </w:r>
    </w:p>
    <w:p w14:paraId="7316F69A" w14:textId="77777777" w:rsidR="00BA44CB" w:rsidRDefault="00BA44CB" w:rsidP="008F333A">
      <w:pPr>
        <w:rPr>
          <w:lang w:val="ru-RU"/>
        </w:rPr>
      </w:pPr>
      <w:r>
        <w:rPr>
          <w:lang w:val="ru-RU"/>
        </w:rPr>
        <w:tab/>
      </w:r>
      <w:r w:rsidR="002C6C64" w:rsidRPr="00E236F4">
        <w:rPr>
          <w:lang w:val="ru-RU"/>
        </w:rPr>
        <w:t>——当然。当教会将一位圣人列为圣人时，他便已感到有责任帮助我们。如果可以这么说的话，他不得不比列圣之前更多地帮助我们。此外，上帝也会派遣他去帮助世人。</w:t>
      </w:r>
    </w:p>
    <w:p w14:paraId="03D5E2B6" w14:textId="77777777" w:rsidR="00BA44CB" w:rsidRDefault="00BA44CB" w:rsidP="008F333A">
      <w:pPr>
        <w:rPr>
          <w:lang w:val="ru-RU"/>
        </w:rPr>
      </w:pPr>
      <w:r>
        <w:rPr>
          <w:lang w:val="ru-RU"/>
        </w:rPr>
        <w:tab/>
      </w:r>
      <w:r w:rsidR="002C6C64" w:rsidRPr="00E236F4">
        <w:rPr>
          <w:lang w:val="ru-RU"/>
        </w:rPr>
        <w:t>——长老，某位圣人是否会向上帝祈求，让人们纪念他呢？</w:t>
      </w:r>
    </w:p>
    <w:p w14:paraId="6AE432D1" w14:textId="25CD0EB3" w:rsidR="00BA44CB" w:rsidRDefault="00BA44CB" w:rsidP="008F333A">
      <w:pPr>
        <w:rPr>
          <w:lang w:val="ru-RU"/>
        </w:rPr>
      </w:pPr>
      <w:r>
        <w:rPr>
          <w:lang w:val="ru-RU"/>
        </w:rPr>
        <w:tab/>
      </w:r>
      <w:r w:rsidR="008F333A">
        <w:rPr>
          <w:lang w:val="ru-RU"/>
        </w:rPr>
        <w:t xml:space="preserve">— </w:t>
      </w:r>
      <w:r w:rsidR="002C6C64" w:rsidRPr="00E236F4">
        <w:rPr>
          <w:lang w:val="ru-RU"/>
        </w:rPr>
        <w:t>不，圣徒不会向上帝提出这样的请求。 他们不会对上帝说：“主啊，让信徒们纪念我，而祢就因此帮助</w:t>
      </w:r>
      <w:r>
        <w:rPr>
          <w:lang w:val="ru-RU"/>
        </w:rPr>
        <w:t>他们”，</w:t>
      </w:r>
      <w:r w:rsidR="002C6C64" w:rsidRPr="00E236F4">
        <w:rPr>
          <w:lang w:val="ru-RU"/>
        </w:rPr>
        <w:t>也不会说：“只帮助那些纪念我的人</w:t>
      </w:r>
      <w:r>
        <w:rPr>
          <w:lang w:val="ru-RU"/>
        </w:rPr>
        <w:t>。</w:t>
      </w:r>
      <w:r w:rsidR="002C6C64" w:rsidRPr="00E236F4">
        <w:rPr>
          <w:lang w:val="ru-RU"/>
        </w:rPr>
        <w:t>”圣徒们会这样说：“主啊，这些人纪念我，请因此赐福于他们</w:t>
      </w:r>
      <w:r>
        <w:rPr>
          <w:lang w:val="ru-RU"/>
        </w:rPr>
        <w:t>。”</w:t>
      </w:r>
    </w:p>
    <w:p w14:paraId="05B13674" w14:textId="77777777" w:rsidR="00BA44CB" w:rsidRDefault="00BA44CB" w:rsidP="008F333A">
      <w:pPr>
        <w:rPr>
          <w:lang w:val="ru-RU"/>
        </w:rPr>
      </w:pPr>
      <w:r>
        <w:rPr>
          <w:lang w:val="ru-RU"/>
        </w:rPr>
        <w:tab/>
      </w:r>
      <w:r w:rsidR="002C6C64" w:rsidRPr="00E236F4">
        <w:rPr>
          <w:lang w:val="ru-RU"/>
        </w:rPr>
        <w:t>——长老，我对福音书作者约翰·神学家怀有比对那位我以之为名的圣人更深的敬意。</w:t>
      </w:r>
    </w:p>
    <w:p w14:paraId="13B416F9" w14:textId="77777777" w:rsidR="00BA44CB" w:rsidRDefault="00BA44CB" w:rsidP="008F333A">
      <w:pPr>
        <w:rPr>
          <w:lang w:val="ru-RU"/>
        </w:rPr>
      </w:pPr>
      <w:r>
        <w:rPr>
          <w:lang w:val="ru-RU"/>
        </w:rPr>
        <w:tab/>
      </w:r>
      <w:r w:rsidR="002C6C64" w:rsidRPr="00E236F4">
        <w:rPr>
          <w:lang w:val="ru-RU"/>
        </w:rPr>
        <w:t>——别担心，你的守护圣人不会因为你更喜爱使徒约翰而嫉妒你。 当然，你应当尊崇他为静修主义的守护者，但即使他不是你们的守护者，你的那位圣人——就像其他任何圣人一样——也会为你对某位圣人怀有深厚的情感并从他那里获得帮助而感到欣喜。</w:t>
      </w:r>
    </w:p>
    <w:p w14:paraId="5B8B28B4" w14:textId="77777777" w:rsidR="00BA44CB" w:rsidRDefault="00BA44CB" w:rsidP="008F333A">
      <w:pPr>
        <w:rPr>
          <w:lang w:val="ru-RU"/>
        </w:rPr>
      </w:pPr>
      <w:r>
        <w:rPr>
          <w:lang w:val="ru-RU"/>
        </w:rPr>
        <w:tab/>
      </w:r>
      <w:r w:rsidR="002C6C64" w:rsidRPr="00E236F4">
        <w:rPr>
          <w:lang w:val="ru-RU"/>
        </w:rPr>
        <w:t>圣人就是圣人，他们没有世俗的欲望，也没有世俗的狭隘。人会通过自己特别亲近的那位圣人获得帮助。 有人向伟大的圣人 求助并获得帮助，也有人向名不见经传的圣人求助——同样也能获得帮助，因为无论哪种情况，起作用的都是同一种上帝的力量。</w:t>
      </w:r>
    </w:p>
    <w:p w14:paraId="5539DC8A" w14:textId="77777777" w:rsidR="00BA44CB" w:rsidRDefault="00BA44CB" w:rsidP="008F333A">
      <w:pPr>
        <w:rPr>
          <w:lang w:val="ru-RU"/>
        </w:rPr>
      </w:pPr>
      <w:r>
        <w:rPr>
          <w:lang w:val="ru-RU"/>
        </w:rPr>
        <w:tab/>
      </w:r>
      <w:r w:rsidR="002C6C64" w:rsidRPr="00E236F4">
        <w:rPr>
          <w:lang w:val="ru-RU"/>
        </w:rPr>
        <w:t>——长老，如果一个人对某位圣人怀有特殊的虔敬之情，这背后可能有什么原因？</w:t>
      </w:r>
    </w:p>
    <w:p w14:paraId="668E7A70" w14:textId="3A821C5B" w:rsidR="00BA44CB" w:rsidRDefault="00BA44CB" w:rsidP="008F333A">
      <w:pPr>
        <w:rPr>
          <w:lang w:val="ru-RU"/>
        </w:rPr>
      </w:pPr>
      <w:r>
        <w:rPr>
          <w:lang w:val="ru-RU"/>
        </w:rPr>
        <w:tab/>
      </w:r>
      <w:r w:rsidR="002C6C64" w:rsidRPr="00E236F4">
        <w:rPr>
          <w:lang w:val="ru-RU"/>
        </w:rPr>
        <w:t>——如果对某位圣人产生了特殊的敬畏之情，那就意味着人的内心以某种方式听到了这位圣人的声音。我们中的任何人，一旦从圣人那里得到了帮助，都可能对他怀有特殊的爱。这种帮助可能体现在重要之事上，也可能体现在琐碎之事上。 我从小就去科尼察的圣芭芭拉小教堂做礼拜，因此特别敬仰这位大殉道圣女。当我被征召入伍担任无线电通信兵时——尽管这需要受过相关教育——圣女帮助了我；后来我在肺结核医院接受肺部手术后，她也再次帮助了我。 当时医生告诉我，一旦肺部清理干净，他们就会拔除引流管和呼吸机。</w:t>
      </w:r>
      <w:r w:rsidR="001C5DAE">
        <w:rPr>
          <w:rStyle w:val="FootnoteReference"/>
          <w:lang w:val="ru-RU"/>
        </w:rPr>
        <w:footnoteReference w:id="63"/>
      </w:r>
      <w:r w:rsidR="002C6C64" w:rsidRPr="00E236F4">
        <w:rPr>
          <w:lang w:val="ru-RU"/>
        </w:rPr>
        <w:t xml:space="preserve"> 虽然通常五天后就会撤除这些设备，但我已经过了二十五天，引流管却仍未拔除，我因此饱受折磨。 12月3日星期六，我一直在等医生来解脱我这般折磨，但他们没来。星期天早上，也就是圣芭芭拉纪念日那天，我说：“如果圣女想帮我，早就帮我了。医生们都走了，今天是星期天，没人会来的。 现在谁来把这些导管从我体内取出来呢</w:t>
      </w:r>
      <w:r>
        <w:rPr>
          <w:lang w:val="ru-RU"/>
        </w:rPr>
        <w:t>？</w:t>
      </w:r>
      <w:r w:rsidR="002C6C64" w:rsidRPr="00E236F4">
        <w:rPr>
          <w:lang w:val="ru-RU"/>
        </w:rPr>
        <w:t>”我说了几句话，然后苦涩地补充道：“我在圣女的教堂里点过那么多次蜡烛，送去过那么多蜡烛浮子，送去过那么多圣油，还打扫过很多次——难道从我体内取出两根导管就这么难吗？”不过后来我又想： “大概是我在某些方面得罪了圣芭芭拉，所以她才没有安排人把管子从我体内取出来</w:t>
      </w:r>
      <w:r>
        <w:rPr>
          <w:lang w:val="ru-RU"/>
        </w:rPr>
        <w:t>。</w:t>
      </w:r>
      <w:r w:rsidR="002C6C64" w:rsidRPr="00E236F4">
        <w:rPr>
          <w:lang w:val="ru-RU"/>
        </w:rPr>
        <w:t>”突然，我听</w:t>
      </w:r>
      <w:r w:rsidR="002C6C64" w:rsidRPr="00E236F4">
        <w:rPr>
          <w:lang w:val="ru-RU"/>
        </w:rPr>
        <w:lastRenderedPageBreak/>
        <w:t>到了动静。“怎么回事？”我惊讶地问道，“有人出事了吗？”——“医生们</w:t>
      </w:r>
      <w:r>
        <w:rPr>
          <w:lang w:val="ru-RU"/>
        </w:rPr>
        <w:t>来了</w:t>
      </w:r>
      <w:r w:rsidR="002C6C64" w:rsidRPr="00E236F4">
        <w:rPr>
          <w:lang w:val="ru-RU"/>
        </w:rPr>
        <w:t>，”有人告诉我。 不知道主治医生是怎么了，大清早他就给我的主治医生们打了电话，并指示道：“去，把那个和尚体内的引流管取出来</w:t>
      </w:r>
      <w:r>
        <w:rPr>
          <w:lang w:val="ru-RU"/>
        </w:rPr>
        <w:t>。</w:t>
      </w:r>
      <w:r w:rsidR="002C6C64" w:rsidRPr="00E236F4">
        <w:rPr>
          <w:lang w:val="ru-RU"/>
        </w:rPr>
        <w:t>”他们进来后说：“我们接到指示要拔掉引流管。”看来，我的那些怨言触动了圣芭芭拉的神经。 有时确实需要抱怨几句，但最好别唠叨。不唠叨的人，才显得高尚。 你看：同一位圣人，有时会立刻应允所求</w:t>
      </w:r>
      <w:r w:rsidR="008F333A">
        <w:rPr>
          <w:lang w:val="ru-RU"/>
        </w:rPr>
        <w:t>，</w:t>
      </w:r>
      <w:r w:rsidR="002C6C64" w:rsidRPr="00E236F4">
        <w:rPr>
          <w:lang w:val="ru-RU"/>
        </w:rPr>
        <w:t>有时却远非立时。还有这样的情况：有时他会来帮助祈祷者，是因为对方处于良好的灵性状态；有时则是因为对方像个小孩子一样哭诉哀求。</w:t>
      </w:r>
    </w:p>
    <w:p w14:paraId="0AD5A575" w14:textId="77777777" w:rsidR="00BA44CB" w:rsidRDefault="00BA44CB" w:rsidP="008F333A">
      <w:pPr>
        <w:rPr>
          <w:lang w:val="ru-RU"/>
        </w:rPr>
      </w:pPr>
      <w:r>
        <w:rPr>
          <w:lang w:val="ru-RU"/>
        </w:rPr>
        <w:tab/>
      </w:r>
      <w:r w:rsidR="002C6C64" w:rsidRPr="00E236F4">
        <w:rPr>
          <w:lang w:val="ru-RU"/>
        </w:rPr>
        <w:t>——长老，难道会有哪位圣人因为我灵性状态不佳而背弃我吗？</w:t>
      </w:r>
    </w:p>
    <w:p w14:paraId="4F825224" w14:textId="77777777" w:rsidR="00BA44CB" w:rsidRDefault="00BA44CB" w:rsidP="008F333A">
      <w:pPr>
        <w:rPr>
          <w:lang w:val="ru-RU"/>
        </w:rPr>
      </w:pPr>
      <w:r>
        <w:rPr>
          <w:lang w:val="ru-RU"/>
        </w:rPr>
        <w:tab/>
      </w:r>
      <w:r w:rsidR="002C6C64" w:rsidRPr="00E236F4">
        <w:rPr>
          <w:lang w:val="ru-RU"/>
        </w:rPr>
        <w:t>——不，幸运的是，圣徒们不会那样做。如果他们那样做，我们就完了。如果他们不帮助我们，我们就会灭亡。 请你们自己想想：他们现在在天堂欢欣鼓舞，而我们却在人间受苦。因此，当我们祈求什么时，如果他们听不到我们的请求……如果可以这么说的话，这就不公平了。</w:t>
      </w:r>
    </w:p>
    <w:p w14:paraId="2EA1E149" w14:textId="77777777" w:rsidR="00BA44CB" w:rsidRDefault="00BA44CB" w:rsidP="008F333A">
      <w:pPr>
        <w:rPr>
          <w:lang w:val="ru-RU"/>
        </w:rPr>
      </w:pPr>
      <w:r>
        <w:rPr>
          <w:lang w:val="ru-RU"/>
        </w:rPr>
        <w:tab/>
      </w:r>
      <w:r w:rsidR="002C6C64" w:rsidRPr="00E236F4">
        <w:rPr>
          <w:lang w:val="ru-RU"/>
        </w:rPr>
        <w:t>——长老，如果我们祈祷并向天使和所有圣徒求助，他们是否会共同在上帝面前为我们代祷？他们的祈祷会合而为一吗？</w:t>
      </w:r>
    </w:p>
    <w:p w14:paraId="742E0F49" w14:textId="77777777" w:rsidR="00BA44CB" w:rsidRDefault="00BA44CB" w:rsidP="008F333A">
      <w:pPr>
        <w:rPr>
          <w:lang w:val="ru-RU"/>
        </w:rPr>
      </w:pPr>
      <w:r>
        <w:rPr>
          <w:lang w:val="ru-RU"/>
        </w:rPr>
        <w:tab/>
      </w:r>
      <w:r w:rsidR="002C6C64" w:rsidRPr="00E236F4">
        <w:rPr>
          <w:lang w:val="ru-RU"/>
        </w:rPr>
        <w:t>——无论是集体还是个人，只要有必要</w:t>
      </w:r>
      <w:r w:rsidR="008F333A">
        <w:rPr>
          <w:lang w:val="ru-RU"/>
        </w:rPr>
        <w:t>——</w:t>
      </w:r>
      <w:r w:rsidR="002C6C64" w:rsidRPr="00E236F4">
        <w:rPr>
          <w:lang w:val="ru-RU"/>
        </w:rPr>
        <w:t>也就是说，只要这对我们有益，他们都能帮助我们。</w:t>
      </w:r>
    </w:p>
    <w:p w14:paraId="44BEB6C6" w14:textId="77777777" w:rsidR="00BA44CB" w:rsidRDefault="00BA44CB" w:rsidP="008F333A">
      <w:pPr>
        <w:rPr>
          <w:lang w:val="ru-RU"/>
        </w:rPr>
      </w:pPr>
      <w:r>
        <w:rPr>
          <w:lang w:val="ru-RU"/>
        </w:rPr>
        <w:tab/>
      </w:r>
      <w:r w:rsidR="008F333A">
        <w:rPr>
          <w:lang w:val="ru-RU"/>
        </w:rPr>
        <w:t>—</w:t>
      </w:r>
      <w:r w:rsidR="002C6C64" w:rsidRPr="00E236F4">
        <w:rPr>
          <w:lang w:val="ru-RU"/>
        </w:rPr>
        <w:t xml:space="preserve"> 长老，当我从某位圣人那里得到帮助时，可以把这件事告诉修女们吗？</w:t>
      </w:r>
    </w:p>
    <w:p w14:paraId="7876526B" w14:textId="77777777" w:rsidR="00BA44CB" w:rsidRDefault="00BA44CB" w:rsidP="008F333A">
      <w:pPr>
        <w:rPr>
          <w:lang w:val="ru-RU"/>
        </w:rPr>
      </w:pPr>
      <w:r>
        <w:rPr>
          <w:lang w:val="ru-RU"/>
        </w:rPr>
        <w:tab/>
      </w:r>
      <w:r w:rsidR="008F333A">
        <w:rPr>
          <w:lang w:val="ru-RU"/>
        </w:rPr>
        <w:t xml:space="preserve">— </w:t>
      </w:r>
      <w:r w:rsidR="002C6C64" w:rsidRPr="00E236F4">
        <w:rPr>
          <w:lang w:val="ru-RU"/>
        </w:rPr>
        <w:t>不，只告诉修女院长，并对那位圣人怀有深深的感激之情。难道他没有权利赐予你些什么吗？如果你们知道圣人们是如何为你们安排一切的，他们已经让你们免于多少灾祸和麻烦了！</w:t>
      </w:r>
    </w:p>
    <w:p w14:paraId="7108B32E" w14:textId="77777777" w:rsidR="00BA44CB" w:rsidRDefault="00BA44CB" w:rsidP="008F333A">
      <w:pPr>
        <w:rPr>
          <w:lang w:val="ru-RU"/>
        </w:rPr>
      </w:pPr>
      <w:r>
        <w:rPr>
          <w:lang w:val="ru-RU"/>
        </w:rPr>
        <w:tab/>
      </w:r>
      <w:r w:rsidR="002C6C64" w:rsidRPr="00E236F4">
        <w:rPr>
          <w:lang w:val="ru-RU"/>
        </w:rPr>
        <w:t>——长老，您对此有过什么启示吗？您为什么这么说？</w:t>
      </w:r>
    </w:p>
    <w:p w14:paraId="266EAD85" w14:textId="77777777" w:rsidR="00BA44CB" w:rsidRDefault="00BA44CB" w:rsidP="008F333A">
      <w:pPr>
        <w:rPr>
          <w:lang w:val="ru-RU"/>
        </w:rPr>
      </w:pPr>
      <w:r>
        <w:rPr>
          <w:lang w:val="ru-RU"/>
        </w:rPr>
        <w:tab/>
      </w:r>
      <w:r w:rsidR="002C6C64" w:rsidRPr="00E236F4">
        <w:rPr>
          <w:lang w:val="ru-RU"/>
        </w:rPr>
        <w:t>——我本可以告诉你们很多事情，但刚才说的已经绰绰有余了！我只想补充一点：众圣人已齐聚一堂，准备来帮助我们——他们希望我们因喜悦和感激而欣喜若狂。</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8816"/>
      <w:r w:rsidRPr="00E236F4">
        <w:rPr>
          <w:lang w:val="ru-RU"/>
        </w:rPr>
        <w:t>圣徒们消弭了距离</w:t>
      </w:r>
      <w:bookmarkEnd w:id="118"/>
      <w:bookmarkEnd w:id="119"/>
    </w:p>
    <w:p w14:paraId="6F1F1525" w14:textId="1CC2ABBE" w:rsidR="00BA44CB" w:rsidRDefault="008F333A" w:rsidP="001C5DAE">
      <w:pPr>
        <w:ind w:firstLine="720"/>
        <w:rPr>
          <w:lang w:val="ru-RU"/>
        </w:rPr>
      </w:pPr>
      <w:r>
        <w:rPr>
          <w:lang w:val="ru-RU"/>
        </w:rPr>
        <w:t>—</w:t>
      </w:r>
      <w:r w:rsidR="002C6C64" w:rsidRPr="00E236F4">
        <w:rPr>
          <w:lang w:val="ru-RU"/>
        </w:rPr>
        <w:t xml:space="preserve"> 长老，像圣乔治、西奈修道院院长那样，他是如何从西奈山来到耶路撒冷并在那里领受圣餐的？</w:t>
      </w:r>
      <w:r w:rsidR="001C5DAE">
        <w:rPr>
          <w:rStyle w:val="FootnoteReference"/>
          <w:lang w:val="ru-RU"/>
        </w:rPr>
        <w:footnoteReference w:id="64"/>
      </w:r>
    </w:p>
    <w:p w14:paraId="145BA48B" w14:textId="2F446D3A" w:rsidR="00BA44CB" w:rsidRDefault="008F333A" w:rsidP="008F333A">
      <w:pPr>
        <w:rPr>
          <w:lang w:val="ru-RU"/>
        </w:rPr>
      </w:pPr>
      <w:r>
        <w:rPr>
          <w:lang w:val="ru-RU"/>
        </w:rPr>
        <w:t>——</w:t>
      </w:r>
      <w:r w:rsidR="002C6C64" w:rsidRPr="00E236F4">
        <w:rPr>
          <w:lang w:val="ru-RU"/>
        </w:rPr>
        <w:t>他领了圣体，转眼间就回来了。他对此感到非常欣喜。</w:t>
      </w:r>
    </w:p>
    <w:p w14:paraId="4876BFED" w14:textId="77777777" w:rsidR="00BA44CB" w:rsidRDefault="00BA44CB" w:rsidP="008F333A">
      <w:pPr>
        <w:rPr>
          <w:lang w:val="ru-RU"/>
        </w:rPr>
      </w:pPr>
      <w:r>
        <w:rPr>
          <w:lang w:val="ru-RU"/>
        </w:rPr>
        <w:tab/>
      </w:r>
      <w:r w:rsidR="002C6C64" w:rsidRPr="00E236F4">
        <w:rPr>
          <w:lang w:val="ru-RU"/>
        </w:rPr>
        <w:t>——长老，他当时既在耶路撒冷，又在自己的小室里吗？</w:t>
      </w:r>
    </w:p>
    <w:p w14:paraId="15442202" w14:textId="77777777" w:rsidR="00BA44CB" w:rsidRDefault="00BA44CB" w:rsidP="008F333A">
      <w:pPr>
        <w:rPr>
          <w:lang w:val="ru-RU"/>
        </w:rPr>
      </w:pPr>
      <w:r>
        <w:rPr>
          <w:lang w:val="ru-RU"/>
        </w:rPr>
        <w:tab/>
      </w:r>
      <w:r w:rsidR="002C6C64" w:rsidRPr="00E236F4">
        <w:rPr>
          <w:lang w:val="ru-RU"/>
        </w:rPr>
        <w:t>——他根本不在自己的小室里！短短几秒钟内，他便造访了耶路撒冷，领受了圣体，随后以极快的速度返回了西奈山。</w:t>
      </w:r>
    </w:p>
    <w:p w14:paraId="38F46A2B" w14:textId="77777777" w:rsidR="00BA44CB" w:rsidRDefault="00BA44CB" w:rsidP="008F333A">
      <w:pPr>
        <w:rPr>
          <w:lang w:val="ru-RU"/>
        </w:rPr>
      </w:pPr>
      <w:r>
        <w:rPr>
          <w:lang w:val="ru-RU"/>
        </w:rPr>
        <w:tab/>
      </w:r>
      <w:r w:rsidR="002C6C64" w:rsidRPr="00E236F4">
        <w:rPr>
          <w:lang w:val="ru-RU"/>
        </w:rPr>
        <w:t>——他是飞过去的那里的吗，长老？</w:t>
      </w:r>
    </w:p>
    <w:p w14:paraId="3DA59743" w14:textId="3B82611B" w:rsidR="00BA44CB" w:rsidRDefault="00BA44CB" w:rsidP="008F333A">
      <w:pPr>
        <w:rPr>
          <w:lang w:val="ru-RU"/>
        </w:rPr>
      </w:pPr>
      <w:r>
        <w:rPr>
          <w:lang w:val="ru-RU"/>
        </w:rPr>
        <w:tab/>
      </w:r>
      <w:r w:rsidR="008F333A">
        <w:rPr>
          <w:lang w:val="ru-RU"/>
        </w:rPr>
        <w:t xml:space="preserve">— </w:t>
      </w:r>
      <w:r w:rsidR="002C6C64" w:rsidRPr="00E236F4">
        <w:rPr>
          <w:lang w:val="ru-RU"/>
        </w:rPr>
        <w:t>是的，他加满了“超级”汽油</w:t>
      </w:r>
      <w:r>
        <w:rPr>
          <w:lang w:val="ru-RU"/>
        </w:rPr>
        <w:t>，</w:t>
      </w:r>
      <w:r w:rsidR="002C6C64" w:rsidRPr="00E236F4">
        <w:rPr>
          <w:lang w:val="ru-RU"/>
        </w:rPr>
        <w:t>拿了张“灵性机票”，就飞往了该去的地方。</w:t>
      </w:r>
    </w:p>
    <w:p w14:paraId="32FABE9D" w14:textId="77777777" w:rsidR="00BA44CB" w:rsidRDefault="00BA44CB" w:rsidP="008F333A">
      <w:pPr>
        <w:rPr>
          <w:lang w:val="ru-RU"/>
        </w:rPr>
      </w:pPr>
      <w:r>
        <w:rPr>
          <w:lang w:val="ru-RU"/>
        </w:rPr>
        <w:tab/>
      </w:r>
      <w:r w:rsidR="008F333A">
        <w:rPr>
          <w:lang w:val="ru-RU"/>
        </w:rPr>
        <w:t>—</w:t>
      </w:r>
      <w:r w:rsidR="002C6C64" w:rsidRPr="00E236F4">
        <w:rPr>
          <w:lang w:val="ru-RU"/>
        </w:rPr>
        <w:t xml:space="preserve"> 长老，圣人怎么可能同时出现在两个地方呢？</w:t>
      </w:r>
    </w:p>
    <w:p w14:paraId="0E72476F" w14:textId="784E73D2" w:rsidR="00BA44CB" w:rsidRDefault="00BA44CB" w:rsidP="008F333A">
      <w:pPr>
        <w:rPr>
          <w:lang w:val="ru-RU"/>
        </w:rPr>
      </w:pPr>
      <w:r>
        <w:rPr>
          <w:lang w:val="ru-RU"/>
        </w:rPr>
        <w:tab/>
      </w:r>
      <w:r w:rsidR="002C6C64" w:rsidRPr="00E236F4">
        <w:rPr>
          <w:lang w:val="ru-RU"/>
        </w:rPr>
        <w:t>——唯有上帝是无所不在的。而圣徒并非无所不在——他们只是从一处移动到另一处，但速度之快，以至于距离不复存在。对他们来说</w:t>
      </w:r>
      <w:r w:rsidR="00C90354">
        <w:rPr>
          <w:lang w:val="ru-RU"/>
        </w:rPr>
        <w:t>，</w:t>
      </w:r>
      <w:r w:rsidR="002C6C64" w:rsidRPr="00E236F4">
        <w:rPr>
          <w:lang w:val="ru-RU"/>
        </w:rPr>
        <w:t>没有“近”与“远”之分</w:t>
      </w:r>
      <w:r>
        <w:rPr>
          <w:lang w:val="ru-RU"/>
        </w:rPr>
        <w:t>。</w:t>
      </w:r>
      <w:r w:rsidR="002C6C64" w:rsidRPr="00E236F4">
        <w:rPr>
          <w:lang w:val="ru-RU"/>
        </w:rPr>
        <w:t xml:space="preserve"> </w:t>
      </w:r>
      <w:r w:rsidR="002C6C64" w:rsidRPr="00E236F4">
        <w:rPr>
          <w:lang w:val="ru-RU"/>
        </w:rPr>
        <w:lastRenderedPageBreak/>
        <w:t>我曾在肺结核诊所接受治疗，当时和我同病房住着一位可怜人，他患病多年，名叫哈拉姆皮。他甚至想娶一位在那儿工作的护士为妻，并与她订了婚。那时还没有治疗肺结核的药物，他面临着死亡的威胁。 于是，哈尔兰皮的母亲怀着悲痛的心情，前往圣帕拉斯凯瓦修道院祈祷。当时哈尔兰皮已经躺在重症监护室里，谁都不准探视，就连未婚妻也不行。突然，他的母亲给未婚妻打来电话说：“别担心！圣帕拉斯凯瓦告诉我，哈尔兰皮会好起来的。” 她又补充道：“现在该去拉米亚了——那里的另一家肺结核诊所里，也有一个人濒临死亡。</w:t>
      </w:r>
      <w:r w:rsidR="00C90354">
        <w:rPr>
          <w:lang w:val="ru-RU"/>
        </w:rPr>
        <w:t>”</w:t>
      </w:r>
      <w:r w:rsidR="001C5DAE">
        <w:rPr>
          <w:rStyle w:val="FootnoteReference"/>
          <w:lang w:val="ru-RU"/>
        </w:rPr>
        <w:footnoteReference w:id="65"/>
      </w:r>
      <w:r w:rsidR="002C6C64" w:rsidRPr="00E236F4">
        <w:rPr>
          <w:lang w:val="ru-RU"/>
        </w:rPr>
        <w:t xml:space="preserve"> 哈拉姆皮的病情随即好转。护士给拉米亚打了电话，对方告诉她，一名刚刚还处于危重状态的病人，奇迹般地开始好转了。 你能想象圣帕拉斯凯瓦移动的速度有多快吗！如果一辆汽车以这样的速度疾驰，早就散架了。而圣帕拉斯凯瓦不仅省下了汽油，还省下了轮胎！</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8817"/>
      <w:r w:rsidRPr="00E236F4">
        <w:rPr>
          <w:lang w:val="ru-RU"/>
        </w:rPr>
        <w:t>不为人知的圣徒们</w:t>
      </w:r>
      <w:r w:rsidR="00BA44CB">
        <w:rPr>
          <w:lang w:val="ru-RU"/>
        </w:rPr>
        <w:t>“暗中”</w:t>
      </w:r>
      <w:r w:rsidRPr="00E236F4">
        <w:rPr>
          <w:lang w:val="ru-RU"/>
        </w:rPr>
        <w:t>施以援手</w:t>
      </w:r>
      <w:bookmarkEnd w:id="120"/>
      <w:bookmarkEnd w:id="121"/>
    </w:p>
    <w:p w14:paraId="003B9FD3" w14:textId="79882358" w:rsidR="00BA44CB" w:rsidRDefault="002C6C64" w:rsidP="007C7B4C">
      <w:pPr>
        <w:ind w:firstLine="720"/>
        <w:rPr>
          <w:lang w:val="ru-RU"/>
        </w:rPr>
      </w:pPr>
      <w:r w:rsidRPr="00E236F4">
        <w:rPr>
          <w:lang w:val="ru-RU"/>
        </w:rPr>
        <w:t>——长老，那些我们不认识的圣人也会帮助我们吗？毕竟我们在祈祷中并没有呼求他们啊？</w:t>
      </w:r>
    </w:p>
    <w:p w14:paraId="5B15EC4C" w14:textId="3E91B95B" w:rsidR="00BA44CB" w:rsidRDefault="00BA44CB" w:rsidP="008F333A">
      <w:pPr>
        <w:rPr>
          <w:lang w:val="ru-RU"/>
        </w:rPr>
      </w:pPr>
      <w:r>
        <w:rPr>
          <w:lang w:val="ru-RU"/>
        </w:rPr>
        <w:tab/>
      </w:r>
      <w:r w:rsidR="002C6C64" w:rsidRPr="00E236F4">
        <w:rPr>
          <w:lang w:val="ru-RU"/>
        </w:rPr>
        <w:t>——许多不为人知的圣徒都在帮助我们，尽管我们甚至不知道他们的存在。 对我来说，他们才是最伟大的圣人。他们完全不从世人那里获得荣耀——只从上帝那里获得。我的内心告诉我，出于他们那份伟大的谦卑，他们虔诚地恳求上帝让他们保持无名，不接受世人的尊荣，但继续在暗中帮助世人。</w:t>
      </w:r>
      <w:r w:rsidR="00346C83">
        <w:rPr>
          <w:rStyle w:val="FootnoteReference"/>
          <w:lang w:val="ru-RU"/>
        </w:rPr>
        <w:footnoteReference w:id="66"/>
      </w:r>
      <w:r w:rsidR="002C6C64" w:rsidRPr="00E236F4">
        <w:rPr>
          <w:lang w:val="ru-RU"/>
        </w:rPr>
        <w:t xml:space="preserve"> 我们应当特别尊崇这些不为人知的圣徒，向他们致以特别的感谢，因为他们虽未被世人所知，却在沉默中通过祈祷和无声的榜样帮助着我们。</w:t>
      </w:r>
    </w:p>
    <w:p w14:paraId="62158FAB" w14:textId="348907B2" w:rsidR="00BA44CB" w:rsidRDefault="00BA44CB" w:rsidP="008F333A">
      <w:pPr>
        <w:rPr>
          <w:lang w:val="ru-RU"/>
        </w:rPr>
      </w:pPr>
      <w:r>
        <w:rPr>
          <w:lang w:val="ru-RU"/>
        </w:rPr>
        <w:tab/>
      </w:r>
      <w:r w:rsidR="002C6C64" w:rsidRPr="00E236F4">
        <w:rPr>
          <w:lang w:val="ru-RU"/>
        </w:rPr>
        <w:t>有一次，我想写一写一位已经安息的主的阿索斯山长老。我回想起了我所知道的他一生中的种种经历，选了一个空闲的晚上坐下来准备记录。 点燃蜡烛，拿起铅笔和笔记本，却突然意识到自己什么都记不起来了，甚至连他的名字都想不起来，尽管这几天我一直在思念他。我开始按顺序回想自己去过的所有阿索斯山修道院、隐修所和卡利瓦。从东侧开始逐一梳理——说不定能想起些什么。 一无所获。接着从西侧开始——依然一无所获。我开始按年份回忆，从来到阿索斯山那年起，在记忆中逐一梳理曾结识的修士们——但终究还是想不起来。看来这位修士是想隐姓埋名，而上帝也成就了祂的奇迹。 我只记得，他的生平给我留下的印象，比我曾写过的所有其他圣山长老都要深刻。</w:t>
      </w:r>
      <w:r w:rsidR="007C7B4C">
        <w:rPr>
          <w:rStyle w:val="FootnoteReference"/>
          <w:lang w:val="ru-RU"/>
        </w:rPr>
        <w:footnoteReference w:id="67"/>
      </w:r>
      <w:r w:rsidR="002C6C64" w:rsidRPr="00E236F4">
        <w:rPr>
          <w:lang w:val="ru-RU"/>
        </w:rPr>
        <w:t xml:space="preserve"> 由此我更深刻地领悟到， 若非上帝所愿，人便无能为力。反之，只要上帝用祂的呼吸轻轻拂过一个人——那人便会成为智者。</w:t>
      </w:r>
    </w:p>
    <w:p w14:paraId="4D8500D2" w14:textId="77777777" w:rsidR="00BA44CB" w:rsidRDefault="00BA44CB" w:rsidP="008F333A">
      <w:pPr>
        <w:rPr>
          <w:lang w:val="ru-RU"/>
        </w:rPr>
      </w:pPr>
    </w:p>
    <w:p w14:paraId="1FAA2C4C" w14:textId="730D386A" w:rsidR="00BA44CB" w:rsidRDefault="002C6C64" w:rsidP="00D919DA">
      <w:pPr>
        <w:pStyle w:val="Heading4"/>
        <w:rPr>
          <w:lang w:val="ru-RU"/>
        </w:rPr>
      </w:pPr>
      <w:bookmarkStart w:id="122" w:name="_Toc196716786"/>
      <w:bookmarkStart w:id="123" w:name="_Toc242628818"/>
      <w:r w:rsidRPr="00E236F4">
        <w:rPr>
          <w:lang w:val="ru-RU"/>
        </w:rPr>
        <w:t>圣洁的</w:t>
      </w:r>
      <w:r w:rsidR="00BA44CB">
        <w:rPr>
          <w:lang w:val="ru-RU"/>
        </w:rPr>
        <w:t>“侍奉者</w:t>
      </w:r>
      <w:r w:rsidRPr="00E236F4">
        <w:rPr>
          <w:lang w:val="ru-RU"/>
        </w:rPr>
        <w:t>”与圣洁的</w:t>
      </w:r>
      <w:r w:rsidR="00BA44CB">
        <w:rPr>
          <w:lang w:val="ru-RU"/>
        </w:rPr>
        <w:t>“守护者”</w:t>
      </w:r>
      <w:bookmarkEnd w:id="122"/>
      <w:bookmarkEnd w:id="123"/>
    </w:p>
    <w:p w14:paraId="6EED4C12" w14:textId="027D6577" w:rsidR="00BA44CB" w:rsidRDefault="002C6C64" w:rsidP="00D919DA">
      <w:pPr>
        <w:ind w:firstLine="720"/>
        <w:rPr>
          <w:lang w:val="ru-RU"/>
        </w:rPr>
      </w:pPr>
      <w:r w:rsidRPr="00E236F4">
        <w:rPr>
          <w:lang w:val="ru-RU"/>
        </w:rPr>
        <w:t>——长老，我的牙疼。</w:t>
      </w:r>
    </w:p>
    <w:p w14:paraId="2FC8697A" w14:textId="6DD651BF" w:rsidR="00BA44CB" w:rsidRDefault="00BA44CB" w:rsidP="008F333A">
      <w:pPr>
        <w:rPr>
          <w:lang w:val="ru-RU"/>
        </w:rPr>
      </w:pPr>
      <w:r>
        <w:rPr>
          <w:lang w:val="ru-RU"/>
        </w:rPr>
        <w:tab/>
      </w:r>
      <w:r w:rsidR="008F333A">
        <w:rPr>
          <w:lang w:val="ru-RU"/>
        </w:rPr>
        <w:t>——</w:t>
      </w:r>
      <w:r w:rsidR="002C6C64" w:rsidRPr="00E236F4">
        <w:rPr>
          <w:lang w:val="ru-RU"/>
        </w:rPr>
        <w:t>那就让它再疼一会儿吧，这样才能有点益处！忍一忍，向圣安提帕祈祷</w:t>
      </w:r>
      <w:r w:rsidR="00F0353C">
        <w:rPr>
          <w:rStyle w:val="FootnoteReference"/>
          <w:lang w:val="ru-RU"/>
        </w:rPr>
        <w:footnoteReference w:id="68"/>
      </w:r>
      <w:r w:rsidR="002C6C64" w:rsidRPr="00E236F4">
        <w:rPr>
          <w:lang w:val="ru-RU"/>
        </w:rPr>
        <w:t xml:space="preserve"> ——念一串念珠。他能缓解牙痛，你的疼痛就会消失。</w:t>
      </w:r>
    </w:p>
    <w:p w14:paraId="5BD7A8FA" w14:textId="77777777" w:rsidR="00BA44CB" w:rsidRDefault="00BA44CB" w:rsidP="008F333A">
      <w:pPr>
        <w:rPr>
          <w:lang w:val="ru-RU"/>
        </w:rPr>
      </w:pPr>
      <w:r>
        <w:rPr>
          <w:lang w:val="ru-RU"/>
        </w:rPr>
        <w:tab/>
      </w:r>
      <w:r w:rsidR="002C6C64" w:rsidRPr="00E236F4">
        <w:rPr>
          <w:lang w:val="ru-RU"/>
        </w:rPr>
        <w:t>——长老，我已经向圣安提帕祈祷了，但牙齿还是像以前一样疼！</w:t>
      </w:r>
    </w:p>
    <w:p w14:paraId="7D590148" w14:textId="5CD10470" w:rsidR="00BA44CB" w:rsidRDefault="00BA44CB" w:rsidP="008F333A">
      <w:pPr>
        <w:rPr>
          <w:lang w:val="ru-RU"/>
        </w:rPr>
      </w:pPr>
      <w:r>
        <w:rPr>
          <w:lang w:val="ru-RU"/>
        </w:rPr>
        <w:lastRenderedPageBreak/>
        <w:tab/>
      </w:r>
      <w:r w:rsidR="008F333A">
        <w:rPr>
          <w:lang w:val="ru-RU"/>
        </w:rPr>
        <w:t>——</w:t>
      </w:r>
      <w:r w:rsidR="002C6C64" w:rsidRPr="00E236F4">
        <w:rPr>
          <w:lang w:val="ru-RU"/>
        </w:rPr>
        <w:t>看来，圣人没有帮助你是有原因的。如果你向他承诺：“从今天起</w:t>
      </w:r>
      <w:r>
        <w:rPr>
          <w:lang w:val="ru-RU"/>
        </w:rPr>
        <w:t>，</w:t>
      </w:r>
      <w:r w:rsidR="002C6C64" w:rsidRPr="00E236F4">
        <w:rPr>
          <w:lang w:val="ru-RU"/>
        </w:rPr>
        <w:t>我会在一切事情上更加谨慎</w:t>
      </w:r>
      <w:r>
        <w:rPr>
          <w:lang w:val="ru-RU"/>
        </w:rPr>
        <w:t>”，</w:t>
      </w:r>
      <w:r w:rsidR="002C6C64" w:rsidRPr="00E236F4">
        <w:rPr>
          <w:lang w:val="ru-RU"/>
        </w:rPr>
        <w:t>那么圣人就会立刻伸出援手。圣安提帕是一位伟大的圣人，他深得上帝的喜悦。</w:t>
      </w:r>
    </w:p>
    <w:p w14:paraId="45173E21" w14:textId="6FD3C6E0" w:rsidR="00BA44CB" w:rsidRDefault="00BA44CB" w:rsidP="008F333A">
      <w:pPr>
        <w:rPr>
          <w:lang w:val="ru-RU"/>
        </w:rPr>
      </w:pPr>
      <w:r>
        <w:rPr>
          <w:lang w:val="ru-RU"/>
        </w:rPr>
        <w:tab/>
      </w:r>
      <w:r w:rsidR="002C6C64" w:rsidRPr="00E236F4">
        <w:rPr>
          <w:lang w:val="ru-RU"/>
        </w:rPr>
        <w:t>《启示录》中写道</w:t>
      </w:r>
      <w:r w:rsidR="008F333A">
        <w:rPr>
          <w:lang w:val="ru-RU"/>
        </w:rPr>
        <w:t>：</w:t>
      </w:r>
      <w:r w:rsidR="002C6C64" w:rsidRPr="00E236F4">
        <w:rPr>
          <w:lang w:val="ru-RU"/>
        </w:rPr>
        <w:t>“安提帕是我的忠实见证人，</w:t>
      </w:r>
      <w:r w:rsidR="00F0353C">
        <w:rPr>
          <w:rStyle w:val="FootnoteReference"/>
          <w:lang w:val="ru-RU"/>
        </w:rPr>
        <w:footnoteReference w:id="69"/>
      </w:r>
      <w:r w:rsidR="002C6C64" w:rsidRPr="00E236F4">
        <w:rPr>
          <w:lang w:val="ru-RU"/>
        </w:rPr>
        <w:t xml:space="preserve"> 。</w:t>
      </w:r>
      <w:r w:rsidR="008F333A">
        <w:rPr>
          <w:lang w:val="ru-RU"/>
        </w:rPr>
        <w:t>”</w:t>
      </w:r>
    </w:p>
    <w:p w14:paraId="3A2FD3C2" w14:textId="77777777" w:rsidR="00BA44CB" w:rsidRDefault="00BA44CB" w:rsidP="008F333A">
      <w:pPr>
        <w:rPr>
          <w:lang w:val="ru-RU"/>
        </w:rPr>
      </w:pPr>
      <w:r>
        <w:rPr>
          <w:lang w:val="ru-RU"/>
        </w:rPr>
        <w:tab/>
      </w:r>
      <w:r w:rsidR="008F333A">
        <w:rPr>
          <w:lang w:val="ru-RU"/>
        </w:rPr>
        <w:t>——</w:t>
      </w:r>
      <w:r w:rsidR="002C6C64" w:rsidRPr="00E236F4">
        <w:rPr>
          <w:lang w:val="ru-RU"/>
        </w:rPr>
        <w:t>长老，在圣芭芭拉的礼拜仪式和赞美诗中提到，她能阻止瘟疫。</w:t>
      </w:r>
    </w:p>
    <w:p w14:paraId="6D53E888" w14:textId="77777777" w:rsidR="00BA44CB" w:rsidRDefault="00BA44CB" w:rsidP="008F333A">
      <w:pPr>
        <w:rPr>
          <w:lang w:val="ru-RU"/>
        </w:rPr>
      </w:pPr>
      <w:r>
        <w:rPr>
          <w:lang w:val="ru-RU"/>
        </w:rPr>
        <w:tab/>
      </w:r>
      <w:r w:rsidR="002C6C64" w:rsidRPr="00E236F4">
        <w:rPr>
          <w:lang w:val="ru-RU"/>
        </w:rPr>
        <w:t>——什么是瘟疫？</w:t>
      </w:r>
    </w:p>
    <w:p w14:paraId="54423BA0" w14:textId="77777777" w:rsidR="00BA44CB" w:rsidRDefault="00BA44CB" w:rsidP="008F333A">
      <w:pPr>
        <w:rPr>
          <w:lang w:val="ru-RU"/>
        </w:rPr>
      </w:pPr>
      <w:r>
        <w:rPr>
          <w:lang w:val="ru-RU"/>
        </w:rPr>
        <w:tab/>
      </w:r>
      <w:r w:rsidR="008F333A">
        <w:rPr>
          <w:lang w:val="ru-RU"/>
        </w:rPr>
        <w:t>——</w:t>
      </w:r>
      <w:r w:rsidR="002C6C64" w:rsidRPr="00E236F4">
        <w:rPr>
          <w:lang w:val="ru-RU"/>
        </w:rPr>
        <w:t>长老，这就是那些由微生物传播的流行病和疾病。</w:t>
      </w:r>
    </w:p>
    <w:p w14:paraId="66A81316" w14:textId="77777777" w:rsidR="00BA44CB" w:rsidRDefault="00BA44CB" w:rsidP="008F333A">
      <w:pPr>
        <w:rPr>
          <w:lang w:val="ru-RU"/>
        </w:rPr>
      </w:pPr>
      <w:r>
        <w:rPr>
          <w:lang w:val="ru-RU"/>
        </w:rPr>
        <w:tab/>
      </w:r>
      <w:r w:rsidR="002C6C64" w:rsidRPr="00E236F4">
        <w:rPr>
          <w:lang w:val="ru-RU"/>
        </w:rPr>
        <w:t>——啊，是微生物……那么，请祈求圣芭芭拉治愈你心中的嫉妒之菌，让你免受这场瘟疫之害。请多印几份圣芭芭拉的祷文，分发给修女们。</w:t>
      </w:r>
    </w:p>
    <w:p w14:paraId="0A234CB2" w14:textId="77777777" w:rsidR="00BA44CB" w:rsidRDefault="00BA44CB" w:rsidP="008F333A">
      <w:pPr>
        <w:rPr>
          <w:lang w:val="ru-RU"/>
        </w:rPr>
      </w:pPr>
      <w:r>
        <w:rPr>
          <w:lang w:val="ru-RU"/>
        </w:rPr>
        <w:tab/>
      </w:r>
      <w:r w:rsidR="008F333A">
        <w:rPr>
          <w:lang w:val="ru-RU"/>
        </w:rPr>
        <w:t>——</w:t>
      </w:r>
      <w:r w:rsidR="002C6C64" w:rsidRPr="00E236F4">
        <w:rPr>
          <w:lang w:val="ru-RU"/>
        </w:rPr>
        <w:t>还有，长老，我读到过，圣芭芭拉</w:t>
      </w:r>
      <w:r w:rsidR="008F333A">
        <w:rPr>
          <w:lang w:val="ru-RU"/>
        </w:rPr>
        <w:t>是</w:t>
      </w:r>
      <w:r w:rsidR="002C6C64" w:rsidRPr="00E236F4">
        <w:rPr>
          <w:lang w:val="ru-RU"/>
        </w:rPr>
        <w:t>炮兵的守护圣人！</w:t>
      </w:r>
    </w:p>
    <w:p w14:paraId="0888134A" w14:textId="77777777" w:rsidR="00BA44CB" w:rsidRDefault="00BA44CB" w:rsidP="008F333A">
      <w:pPr>
        <w:rPr>
          <w:lang w:val="ru-RU"/>
        </w:rPr>
      </w:pPr>
      <w:r>
        <w:rPr>
          <w:lang w:val="ru-RU"/>
        </w:rPr>
        <w:tab/>
      </w:r>
      <w:r w:rsidR="002C6C64" w:rsidRPr="00E236F4">
        <w:rPr>
          <w:lang w:val="ru-RU"/>
        </w:rPr>
        <w:t>——这有什么好惊讶的，圣人可以肩负许多职责，他无处不能胜任。</w:t>
      </w:r>
    </w:p>
    <w:p w14:paraId="1100B7C5" w14:textId="77777777" w:rsidR="00BA44CB" w:rsidRDefault="00BA44CB" w:rsidP="008F333A">
      <w:pPr>
        <w:rPr>
          <w:lang w:val="ru-RU"/>
        </w:rPr>
      </w:pPr>
      <w:r>
        <w:rPr>
          <w:lang w:val="ru-RU"/>
        </w:rPr>
        <w:tab/>
      </w:r>
      <w:r w:rsidR="008F333A">
        <w:rPr>
          <w:lang w:val="ru-RU"/>
        </w:rPr>
        <w:t>——</w:t>
      </w:r>
      <w:r w:rsidR="002C6C64" w:rsidRPr="00E236F4">
        <w:rPr>
          <w:lang w:val="ru-RU"/>
        </w:rPr>
        <w:t>长老，那么圣伊琳娜</w:t>
      </w:r>
      <w:r w:rsidR="008F333A">
        <w:rPr>
          <w:lang w:val="ru-RU"/>
        </w:rPr>
        <w:t>是</w:t>
      </w:r>
      <w:r w:rsidR="002C6C64" w:rsidRPr="00E236F4">
        <w:rPr>
          <w:lang w:val="ru-RU"/>
        </w:rPr>
        <w:t>警察的守护圣人吗？</w:t>
      </w:r>
    </w:p>
    <w:p w14:paraId="1482DF6E" w14:textId="67DBE98B" w:rsidR="00BA44CB" w:rsidRDefault="00BA44CB" w:rsidP="008F333A">
      <w:pPr>
        <w:rPr>
          <w:lang w:val="ru-RU"/>
        </w:rPr>
      </w:pPr>
      <w:r>
        <w:rPr>
          <w:lang w:val="ru-RU"/>
        </w:rPr>
        <w:tab/>
      </w:r>
      <w:r w:rsidR="008F333A">
        <w:rPr>
          <w:lang w:val="ru-RU"/>
        </w:rPr>
        <w:t xml:space="preserve">— </w:t>
      </w:r>
      <w:r w:rsidR="002C6C64" w:rsidRPr="00E236F4">
        <w:rPr>
          <w:lang w:val="ru-RU"/>
        </w:rPr>
        <w:t>是的，所以，当你心中没有平安时，就向圣伊琳娜祈求吧，</w:t>
      </w:r>
      <w:r w:rsidR="00AB495D">
        <w:rPr>
          <w:rStyle w:val="FootnoteReference"/>
          <w:lang w:val="ru-RU"/>
        </w:rPr>
        <w:footnoteReference w:id="70"/>
      </w:r>
      <w:r w:rsidR="002C6C64" w:rsidRPr="00E236F4">
        <w:rPr>
          <w:lang w:val="ru-RU"/>
        </w:rPr>
        <w:t xml:space="preserve"> 她统领着整个警察队伍，并在各地维护和平——愿她也能为你带来内心的平安。</w:t>
      </w:r>
    </w:p>
    <w:p w14:paraId="042C4D6C"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长老，我经常弄丢东西，然后要花很多时间去找。</w:t>
      </w:r>
    </w:p>
    <w:p w14:paraId="74F0B79D" w14:textId="5E0AC0F0" w:rsidR="00BA44CB" w:rsidRDefault="00BA44CB" w:rsidP="008F333A">
      <w:pPr>
        <w:rPr>
          <w:lang w:val="ru-RU"/>
        </w:rPr>
      </w:pPr>
      <w:r>
        <w:rPr>
          <w:lang w:val="ru-RU"/>
        </w:rPr>
        <w:tab/>
      </w:r>
      <w:r w:rsidR="008F333A">
        <w:rPr>
          <w:lang w:val="ru-RU"/>
        </w:rPr>
        <w:t>——</w:t>
      </w:r>
      <w:r w:rsidR="002C6C64" w:rsidRPr="00E236F4">
        <w:rPr>
          <w:lang w:val="ru-RU"/>
        </w:rPr>
        <w:t>你难道忘了向圣米纳祈祷吗？</w:t>
      </w:r>
      <w:r w:rsidR="00A52794">
        <w:rPr>
          <w:rStyle w:val="FootnoteReference"/>
          <w:lang w:val="ru-RU"/>
        </w:rPr>
        <w:footnoteReference w:id="71"/>
      </w:r>
      <w:r w:rsidR="00A52794">
        <w:rPr>
          <w:lang w:val="ru-RU"/>
        </w:rPr>
        <w:t xml:space="preserve"> </w:t>
      </w:r>
      <w:r w:rsidR="002C6C64" w:rsidRPr="00E236F4">
        <w:rPr>
          <w:lang w:val="ru-RU"/>
        </w:rPr>
        <w:t>毕竟像你这样粗心大意的人，</w:t>
      </w:r>
      <w:r>
        <w:rPr>
          <w:lang w:val="ru-RU"/>
        </w:rPr>
        <w:t>正是他的“专长”</w:t>
      </w:r>
      <w:r w:rsidR="002C6C64" w:rsidRPr="00E236F4">
        <w:rPr>
          <w:lang w:val="ru-RU"/>
        </w:rPr>
        <w:t>。圣米纳转眼间就能找到丢失之物，而且不求任何回报。 我住在集体修道院时，</w:t>
      </w:r>
      <w:r w:rsidR="001F0404">
        <w:rPr>
          <w:rStyle w:val="FootnoteReference"/>
          <w:lang w:val="ru-RU"/>
        </w:rPr>
        <w:footnoteReference w:id="72"/>
      </w:r>
      <w:r w:rsidR="002C6C64" w:rsidRPr="00E236F4">
        <w:rPr>
          <w:lang w:val="ru-RU"/>
        </w:rPr>
        <w:t xml:space="preserve"> 有一次弄丢了小室的钥匙——那时我们都会锁上小室，因为有太多陌生人穿过修道院。“没关系，”我心想，“我去木工房看看。”结果，连木工房的钥匙也不见了。 我正准备去制作马鞍的工坊，结果那里也没有钥匙。</w:t>
      </w:r>
      <w:r>
        <w:rPr>
          <w:lang w:val="ru-RU"/>
        </w:rPr>
        <w:t>“</w:t>
      </w:r>
      <w:r w:rsidR="002C6C64" w:rsidRPr="00E236F4">
        <w:rPr>
          <w:lang w:val="ru-RU"/>
        </w:rPr>
        <w:t>现在该去哪里呢？”——我心想。于是我去给圣米纳点了一根蜡烛，随即就在一个我完全想不到的地方找到了所有的钥匙。仅凭一根蜡烛——一切就都解决了！毕竟，哪怕只是一根蜡烛，圣徒们也会为此欢喜，并急忙前来相助。</w:t>
      </w:r>
    </w:p>
    <w:p w14:paraId="2CBCCCA2" w14:textId="55BA50F0" w:rsidR="00BA44CB" w:rsidRDefault="00BA44CB" w:rsidP="008F333A">
      <w:pPr>
        <w:rPr>
          <w:lang w:val="ru-RU"/>
        </w:rPr>
      </w:pPr>
      <w:r>
        <w:rPr>
          <w:lang w:val="ru-RU"/>
        </w:rPr>
        <w:tab/>
      </w:r>
      <w:r w:rsidR="008F333A">
        <w:rPr>
          <w:lang w:val="ru-RU"/>
        </w:rPr>
        <w:t>我</w:t>
      </w:r>
      <w:r w:rsidR="002C6C64" w:rsidRPr="00E236F4">
        <w:rPr>
          <w:lang w:val="ru-RU"/>
        </w:rPr>
        <w:t>以前并不知道，有些圣像中圣米纳是骑在马背上的。我的母亲曾有一次见到圣米纳显现，并得到了她一个问题的答案，她告诉我，圣米纳通常被描绘成骑马的形象。我当时提出异议并坚持己见，说只有圣迪米特里和圣乔治才会被画成骑马的样子。 “不，”她说，“我看到的那位是骑着一匹栗色马的。”“你是谁？”我问道，“圣乔治骑的是白马，圣迪米特里骑的是红马。那你是谁？”——“我是圣米</w:t>
      </w:r>
      <w:r>
        <w:rPr>
          <w:lang w:val="ru-RU"/>
        </w:rPr>
        <w:t>纳</w:t>
      </w:r>
      <w:r w:rsidR="002C6C64" w:rsidRPr="00E236F4">
        <w:rPr>
          <w:lang w:val="ru-RU"/>
        </w:rPr>
        <w:t>，”他说</w:t>
      </w:r>
      <w:r>
        <w:rPr>
          <w:lang w:val="ru-RU"/>
        </w:rPr>
        <w:t>。”</w:t>
      </w:r>
    </w:p>
    <w:p w14:paraId="72B57E56" w14:textId="33A9E623" w:rsidR="00BA44CB" w:rsidRDefault="00BA44CB" w:rsidP="008F333A">
      <w:pPr>
        <w:rPr>
          <w:lang w:val="ru-RU"/>
        </w:rPr>
      </w:pPr>
      <w:r>
        <w:rPr>
          <w:lang w:val="ru-RU"/>
        </w:rPr>
        <w:tab/>
      </w:r>
      <w:r w:rsidR="002C6C64" w:rsidRPr="00E236F4">
        <w:rPr>
          <w:lang w:val="ru-RU"/>
        </w:rPr>
        <w:t>——长老，会不会是圣斯皮里东</w:t>
      </w:r>
      <w:r w:rsidR="00C55468">
        <w:rPr>
          <w:rStyle w:val="FootnoteReference"/>
          <w:lang w:val="ru-RU"/>
        </w:rPr>
        <w:footnoteReference w:id="73"/>
      </w:r>
      <w:r w:rsidR="00C55468">
        <w:rPr>
          <w:lang w:val="ru-RU"/>
        </w:rPr>
        <w:t xml:space="preserve"> </w:t>
      </w:r>
      <w:r w:rsidR="002C6C64" w:rsidRPr="00E236F4">
        <w:rPr>
          <w:lang w:val="ru-RU"/>
        </w:rPr>
        <w:t>亲自恳求上帝，让他的圣髑保持不腐呢？</w:t>
      </w:r>
    </w:p>
    <w:p w14:paraId="18A93647" w14:textId="2FB6EBD7" w:rsidR="00BA44CB" w:rsidRDefault="00BA44CB" w:rsidP="008F333A">
      <w:pPr>
        <w:rPr>
          <w:lang w:val="ru-RU"/>
        </w:rPr>
      </w:pPr>
      <w:r>
        <w:rPr>
          <w:lang w:val="ru-RU"/>
        </w:rPr>
        <w:tab/>
      </w:r>
      <w:r w:rsidR="002C6C64" w:rsidRPr="00E236F4">
        <w:rPr>
          <w:lang w:val="ru-RU"/>
        </w:rPr>
        <w:t>——“当然不会！怎么可能有这种事？圣徒们不会祈求这类事情。是上帝使圣斯皮里东的圣髑保持不腐，</w:t>
      </w:r>
      <w:r w:rsidR="002C6C64" w:rsidRPr="00E236F4">
        <w:rPr>
          <w:lang w:val="ru-RU"/>
        </w:rPr>
        <w:lastRenderedPageBreak/>
        <w:t>以便人们能从中获得帮助。</w:t>
      </w:r>
      <w:r w:rsidR="008F333A">
        <w:rPr>
          <w:lang w:val="ru-RU"/>
        </w:rPr>
        <w:t>”</w:t>
      </w:r>
      <w:r w:rsidR="002C6C64" w:rsidRPr="00E236F4">
        <w:rPr>
          <w:lang w:val="ru-RU"/>
        </w:rPr>
        <w:t xml:space="preserve"> 看看上帝是如何智慧地安排一切的！科孚岛、凯法利尼亚岛和扎金索斯岛紧邻意大利，那里的人们更容易被引诱皈依天主教，因此祂在那里安置了圣徒</w:t>
      </w:r>
      <w:r w:rsidR="008F333A">
        <w:rPr>
          <w:lang w:val="ru-RU"/>
        </w:rPr>
        <w:t>作为</w:t>
      </w:r>
      <w:r w:rsidR="002C6C64" w:rsidRPr="00E236F4">
        <w:rPr>
          <w:lang w:val="ru-RU"/>
        </w:rPr>
        <w:t>守卫——行奇迹的斯皮里东、圣赫拉西莫斯</w:t>
      </w:r>
      <w:r w:rsidR="008B6249">
        <w:rPr>
          <w:rStyle w:val="FootnoteReference"/>
          <w:lang w:val="ru-RU"/>
        </w:rPr>
        <w:footnoteReference w:id="74"/>
      </w:r>
      <w:r w:rsidR="008B6249">
        <w:rPr>
          <w:lang w:val="ru-RU"/>
        </w:rPr>
        <w:t xml:space="preserve"> </w:t>
      </w:r>
      <w:r w:rsidR="002C6C64" w:rsidRPr="00E236F4">
        <w:rPr>
          <w:lang w:val="ru-RU"/>
        </w:rPr>
        <w:t>以及圣迪奥尼西奥。</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2C6C64" w:rsidRPr="00E236F4">
        <w:rPr>
          <w:lang w:val="ru-RU"/>
        </w:rPr>
        <w:t>——长老，当您在这里，在修道院里时，我感到非常安全。但当您不在，又遇到某种诱惑时，我就感到害怕。</w:t>
      </w:r>
    </w:p>
    <w:p w14:paraId="67D5F8E5" w14:textId="77777777" w:rsidR="00BA44CB" w:rsidRDefault="00BA44CB" w:rsidP="008F333A">
      <w:pPr>
        <w:rPr>
          <w:lang w:val="ru-RU"/>
        </w:rPr>
      </w:pPr>
      <w:r>
        <w:rPr>
          <w:lang w:val="ru-RU"/>
        </w:rPr>
        <w:tab/>
      </w:r>
      <w:r w:rsidR="008F333A">
        <w:rPr>
          <w:lang w:val="ru-RU"/>
        </w:rPr>
        <w:t>—</w:t>
      </w:r>
      <w:r w:rsidR="002C6C64" w:rsidRPr="00E236F4">
        <w:rPr>
          <w:lang w:val="ru-RU"/>
        </w:rPr>
        <w:t xml:space="preserve"> 别害怕。你身边有强大的守护者，别忘了他们，要不断用祈祷来求助于他们。如果像我这样一无是处的人能帮上什么忙，无论我是在阿索斯山还是在这里，我都会尽我所能地帮助你。 如果在世俗生活中，深爱姐妹的兄弟们会照顾她们，那么在比世俗生活更崇高的灵性生活中，他们更是如此。我特意把我的珍宝——圣阿尔塞尼的圣髑——留在这里给你们，因此，现在我的心也在这里，</w:t>
      </w:r>
    </w:p>
    <w:p w14:paraId="46F97810" w14:textId="3BBCE7BA" w:rsidR="00BA44CB" w:rsidRDefault="00BA44CB" w:rsidP="008F333A">
      <w:pPr>
        <w:rPr>
          <w:lang w:val="ru-RU"/>
        </w:rPr>
      </w:pPr>
      <w:r>
        <w:rPr>
          <w:lang w:val="ru-RU"/>
        </w:rPr>
        <w:tab/>
      </w:r>
      <w:r w:rsidR="002C6C64" w:rsidRPr="00E236F4">
        <w:rPr>
          <w:lang w:val="ru-RU"/>
        </w:rPr>
        <w:t>因为你们的财宝在哪里，你们的心也在哪里。</w:t>
      </w:r>
      <w:r w:rsidR="00BE79C0">
        <w:rPr>
          <w:rStyle w:val="FootnoteReference"/>
          <w:lang w:val="ru-RU"/>
        </w:rPr>
        <w:footnoteReference w:id="76"/>
      </w:r>
      <w:r w:rsidR="002C6C64" w:rsidRPr="00E236F4">
        <w:rPr>
          <w:lang w:val="ru-RU"/>
        </w:rPr>
        <w:t xml:space="preserve"> 我不是告诉过你们吗，我所有的珍贵之物，都会留给你们的修道院——那里正是尊贵的阿尔塞尼修道士的居所。 圣人自己也曾对某人说过：</w:t>
      </w:r>
      <w:r w:rsidR="00BE79C0">
        <w:rPr>
          <w:rStyle w:val="FootnoteReference"/>
          <w:lang w:val="ru-RU"/>
        </w:rPr>
        <w:footnoteReference w:id="77"/>
      </w:r>
      <w:r w:rsidR="002C6C64" w:rsidRPr="00E236F4">
        <w:rPr>
          <w:lang w:val="ru-RU"/>
        </w:rPr>
        <w:t xml:space="preserve"> “我住在萨洛尼卡附近</w:t>
      </w:r>
      <w:r>
        <w:rPr>
          <w:lang w:val="ru-RU"/>
        </w:rPr>
        <w:t>。</w:t>
      </w:r>
      <w:r w:rsidR="002C6C64" w:rsidRPr="00E236F4">
        <w:rPr>
          <w:lang w:val="ru-RU"/>
        </w:rPr>
        <w:t>”既然他住在这里，那就请他拿上他的手杖，像主人一样好好教训那些捣乱分子！如果你不好意思，就代我转达。</w:t>
      </w:r>
    </w:p>
    <w:p w14:paraId="5AE5898F" w14:textId="77777777" w:rsidR="00BA44CB" w:rsidRDefault="00BA44CB" w:rsidP="008F333A">
      <w:pPr>
        <w:rPr>
          <w:lang w:val="ru-RU"/>
        </w:rPr>
      </w:pPr>
      <w:r>
        <w:rPr>
          <w:lang w:val="ru-RU"/>
        </w:rPr>
        <w:tab/>
      </w:r>
      <w:r w:rsidR="002C6C64" w:rsidRPr="00E236F4">
        <w:rPr>
          <w:lang w:val="ru-RU"/>
        </w:rPr>
        <w:t>这正是所有圣徒的职责——帮助并保护我们这些不幸的人，使我们免受可见与不可见的灾祸。而我们的职责</w:t>
      </w:r>
      <w:r w:rsidR="008F333A">
        <w:rPr>
          <w:lang w:val="ru-RU"/>
        </w:rPr>
        <w:t>则是</w:t>
      </w:r>
      <w:r w:rsidR="002C6C64" w:rsidRPr="00E236F4">
        <w:rPr>
          <w:lang w:val="ru-RU"/>
        </w:rPr>
        <w:t>努力过基督徒的生活，不令主伤心，为圣徒点燃油灯，并向他们求助。在这世上，我们需要帮助，才能更接近基督。 在来世，如果上帝恩准我们与祂同在，我们就无需再用请求来打扰圣徒们了；当然，那时也就没有这个必要了。</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8819"/>
      <w:r w:rsidRPr="00E236F4">
        <w:rPr>
          <w:lang w:val="ru-RU"/>
        </w:rPr>
        <w:t>圣徒的奇迹</w:t>
      </w:r>
      <w:bookmarkEnd w:id="124"/>
      <w:bookmarkEnd w:id="125"/>
    </w:p>
    <w:p w14:paraId="2845BE49" w14:textId="335DB392" w:rsidR="00BA44CB" w:rsidRDefault="002C6C64" w:rsidP="00D919DA">
      <w:pPr>
        <w:ind w:firstLine="720"/>
        <w:rPr>
          <w:lang w:val="ru-RU"/>
        </w:rPr>
      </w:pPr>
      <w:r w:rsidRPr="00E236F4">
        <w:rPr>
          <w:lang w:val="ru-RU"/>
        </w:rPr>
        <w:t>——长老，当我独自一人在旅馆服侍时，有时会感到害怕。</w:t>
      </w:r>
    </w:p>
    <w:p w14:paraId="59EF9776" w14:textId="44826351" w:rsidR="00BA44CB" w:rsidRDefault="00BA44CB" w:rsidP="008F333A">
      <w:pPr>
        <w:rPr>
          <w:lang w:val="ru-RU"/>
        </w:rPr>
      </w:pPr>
      <w:r>
        <w:rPr>
          <w:lang w:val="ru-RU"/>
        </w:rPr>
        <w:tab/>
      </w:r>
      <w:r w:rsidR="008F333A">
        <w:rPr>
          <w:lang w:val="ru-RU"/>
        </w:rPr>
        <w:t>——</w:t>
      </w:r>
      <w:r w:rsidR="002C6C64" w:rsidRPr="00E236F4">
        <w:rPr>
          <w:lang w:val="ru-RU"/>
        </w:rPr>
        <w:t>去祈祷吧，哈吉芬迪，</w:t>
      </w:r>
      <w:r w:rsidR="007447C4">
        <w:rPr>
          <w:rStyle w:val="FootnoteReference"/>
          <w:lang w:val="ru-RU"/>
        </w:rPr>
        <w:footnoteReference w:id="78"/>
      </w:r>
      <w:r w:rsidR="002C6C64" w:rsidRPr="00E236F4">
        <w:rPr>
          <w:lang w:val="ru-RU"/>
        </w:rPr>
        <w:t xml:space="preserve"> ，如果强盗来了，事后他自己也会向你求饶的。</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2C6C64" w:rsidRPr="00E236F4">
        <w:rPr>
          <w:lang w:val="ru-RU"/>
        </w:rPr>
        <w:t>——长老，我怕的不是强盗，而是那些小偷。</w:t>
      </w:r>
    </w:p>
    <w:p w14:paraId="32FD2352" w14:textId="77777777" w:rsidR="00BA44CB" w:rsidRDefault="00BA44CB" w:rsidP="008F333A">
      <w:pPr>
        <w:rPr>
          <w:lang w:val="ru-RU"/>
        </w:rPr>
      </w:pPr>
      <w:r>
        <w:rPr>
          <w:lang w:val="ru-RU"/>
        </w:rPr>
        <w:tab/>
      </w:r>
      <w:r w:rsidR="002C6C64" w:rsidRPr="00E236F4">
        <w:rPr>
          <w:lang w:val="ru-RU"/>
        </w:rPr>
        <w:t>——求求哈吉芬迪，让他把那些小鬼也瘫痪掉。你以为他做不到吗？</w:t>
      </w:r>
    </w:p>
    <w:p w14:paraId="5BCEE4E5" w14:textId="77777777" w:rsidR="00BA44CB" w:rsidRDefault="00BA44CB" w:rsidP="008F333A">
      <w:pPr>
        <w:rPr>
          <w:lang w:val="ru-RU"/>
        </w:rPr>
      </w:pPr>
      <w:r>
        <w:rPr>
          <w:lang w:val="ru-RU"/>
        </w:rPr>
        <w:lastRenderedPageBreak/>
        <w:tab/>
      </w:r>
      <w:r w:rsidR="008F333A">
        <w:rPr>
          <w:lang w:val="ru-RU"/>
        </w:rPr>
        <w:t>——</w:t>
      </w:r>
      <w:r w:rsidR="002C6C64" w:rsidRPr="00E236F4">
        <w:rPr>
          <w:lang w:val="ru-RU"/>
        </w:rPr>
        <w:t>怎么可能做不到呢，长老！</w:t>
      </w:r>
    </w:p>
    <w:p w14:paraId="1CC4B228" w14:textId="687FADD3" w:rsidR="00BA44CB" w:rsidRDefault="00BA44CB" w:rsidP="008F333A">
      <w:pPr>
        <w:rPr>
          <w:lang w:val="ru-RU"/>
        </w:rPr>
      </w:pPr>
      <w:r>
        <w:rPr>
          <w:lang w:val="ru-RU"/>
        </w:rPr>
        <w:tab/>
      </w:r>
      <w:r w:rsidR="002C6C64" w:rsidRPr="00E236F4">
        <w:rPr>
          <w:lang w:val="ru-RU"/>
        </w:rPr>
        <w:t>——你知道吗，他有一次</w:t>
      </w:r>
      <w:r>
        <w:rPr>
          <w:lang w:val="ru-RU"/>
        </w:rPr>
        <w:t>不仅“瘫痪”</w:t>
      </w:r>
      <w:r w:rsidR="002C6C64" w:rsidRPr="00E236F4">
        <w:rPr>
          <w:lang w:val="ru-RU"/>
        </w:rPr>
        <w:t>了一个人</w:t>
      </w:r>
      <w:r>
        <w:rPr>
          <w:lang w:val="ru-RU"/>
        </w:rPr>
        <w:t>，还“瘫痪”</w:t>
      </w:r>
      <w:r w:rsidR="002C6C64" w:rsidRPr="00E236F4">
        <w:rPr>
          <w:lang w:val="ru-RU"/>
        </w:rPr>
        <w:t>了一辆车？司机把钥匙忘在车门里了，车被偷走了。他一向圣阿尔塞尼祈祷——那辆车就好像被钉在路中间一样动弹不得！小偷们只好扔下车逃之夭夭。</w:t>
      </w:r>
    </w:p>
    <w:p w14:paraId="65CB594D" w14:textId="77777777" w:rsidR="00BA44CB" w:rsidRDefault="00BA44CB" w:rsidP="008F333A">
      <w:pPr>
        <w:rPr>
          <w:lang w:val="ru-RU"/>
        </w:rPr>
      </w:pPr>
      <w:r>
        <w:rPr>
          <w:lang w:val="ru-RU"/>
        </w:rPr>
        <w:tab/>
      </w:r>
      <w:r w:rsidR="008F333A">
        <w:rPr>
          <w:lang w:val="ru-RU"/>
        </w:rPr>
        <w:t>——</w:t>
      </w:r>
      <w:r w:rsidR="002C6C64" w:rsidRPr="00E236F4">
        <w:rPr>
          <w:lang w:val="ru-RU"/>
        </w:rPr>
        <w:t>长老，医生说我脑子里有肿瘤，需要做手术。</w:t>
      </w:r>
    </w:p>
    <w:p w14:paraId="6954B8C4" w14:textId="016C4DAC" w:rsidR="00BA44CB" w:rsidRDefault="00BA44CB" w:rsidP="008F333A">
      <w:pPr>
        <w:rPr>
          <w:lang w:val="ru-RU"/>
        </w:rPr>
      </w:pPr>
      <w:r>
        <w:rPr>
          <w:lang w:val="ru-RU"/>
        </w:rPr>
        <w:tab/>
      </w:r>
      <w:r w:rsidR="002C6C64" w:rsidRPr="00E236F4">
        <w:rPr>
          <w:lang w:val="ru-RU"/>
        </w:rPr>
        <w:t>——去吧，把你的头紧紧贴在圣阿尔塞尼的圣髑上。你看到他是如何帮助另一位修女的吗？他不用手术刀就完成了手术，以至于那位修女自己都毫无察觉。感谢上帝！不要怀疑，他也能帮助你。</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圣阿尔塞尼确实能施以援手。有位医生曾请求我为他生病的女儿祈祷。我向圣阿尔塞尼祈求后，她的病情就稍微好转了一些。 你们要祈祷，求圣人成就这奇迹——让科学家们知道什么是上帝的力量，让祂的名得着荣耀。奇迹是个奥秘。它可以被经历，却无法被解释。人的理智无法理解它。</w:t>
      </w:r>
    </w:p>
    <w:p w14:paraId="61F70374" w14:textId="77777777" w:rsidR="00BA44CB" w:rsidRDefault="00BA44CB" w:rsidP="008F333A">
      <w:pPr>
        <w:rPr>
          <w:lang w:val="ru-RU"/>
        </w:rPr>
      </w:pPr>
      <w:r>
        <w:rPr>
          <w:lang w:val="ru-RU"/>
        </w:rPr>
        <w:tab/>
      </w:r>
      <w:r w:rsidR="002C6C64" w:rsidRPr="00E236F4">
        <w:rPr>
          <w:lang w:val="ru-RU"/>
        </w:rPr>
        <w:t>——长老，如今人们不像从前那样相信圣人了。</w:t>
      </w:r>
    </w:p>
    <w:p w14:paraId="576664A4" w14:textId="3F5B4EBA" w:rsidR="00BA44CB" w:rsidRDefault="00BA44CB" w:rsidP="008F333A">
      <w:pPr>
        <w:rPr>
          <w:lang w:val="ru-RU"/>
        </w:rPr>
      </w:pPr>
      <w:r>
        <w:rPr>
          <w:lang w:val="ru-RU"/>
        </w:rPr>
        <w:tab/>
      </w:r>
      <w:r w:rsidR="002C6C64" w:rsidRPr="00E236F4">
        <w:rPr>
          <w:lang w:val="ru-RU"/>
        </w:rPr>
        <w:t>——过去，即便是自称无神论者的人，也会对圣人怀有敬意。我记得，当科尼察被意大利占领军占领时，森林曾发生过火灾。当时有传言说，是意大利人自己放的火，以便在居民们出来灭火时将他们一网打尽。 人们一听这消息，便四散逃离，而森林仍在燃烧。意大利人找到村长（他是个无神论者），问道：“大家去哪儿了？</w:t>
      </w:r>
      <w:r w:rsidR="008F333A">
        <w:rPr>
          <w:lang w:val="ru-RU"/>
        </w:rPr>
        <w:t>”</w:t>
      </w:r>
      <w:r>
        <w:rPr>
          <w:lang w:val="ru-RU"/>
        </w:rPr>
        <w:t>——“</w:t>
      </w:r>
      <w:r w:rsidR="002C6C64" w:rsidRPr="00E236F4">
        <w:rPr>
          <w:lang w:val="ru-RU"/>
        </w:rPr>
        <w:t>都在干活</w:t>
      </w:r>
      <w:r>
        <w:rPr>
          <w:lang w:val="ru-RU"/>
        </w:rPr>
        <w:t>呢</w:t>
      </w:r>
      <w:r w:rsidR="002C6C64" w:rsidRPr="00E236F4">
        <w:rPr>
          <w:lang w:val="ru-RU"/>
        </w:rPr>
        <w:t>，”村长回答。“那为什么不去灭火？</w:t>
      </w:r>
      <w:r w:rsidR="008F333A">
        <w:rPr>
          <w:lang w:val="ru-RU"/>
        </w:rPr>
        <w:t>”——</w:t>
      </w:r>
      <w:r w:rsidR="002C6C64" w:rsidRPr="00E236F4">
        <w:rPr>
          <w:lang w:val="ru-RU"/>
        </w:rPr>
        <w:t xml:space="preserve"> </w:t>
      </w:r>
      <w:r>
        <w:rPr>
          <w:lang w:val="ru-RU"/>
        </w:rPr>
        <w:t>“</w:t>
      </w:r>
      <w:r w:rsidR="002C6C64" w:rsidRPr="00E236F4">
        <w:rPr>
          <w:lang w:val="ru-RU"/>
        </w:rPr>
        <w:t>在我们这里，”村长回答道</w:t>
      </w:r>
      <w:r>
        <w:rPr>
          <w:lang w:val="ru-RU"/>
        </w:rPr>
        <w:t>，“</w:t>
      </w:r>
      <w:r w:rsidR="002C6C64" w:rsidRPr="00E236F4">
        <w:rPr>
          <w:lang w:val="ru-RU"/>
        </w:rPr>
        <w:t>万一发生火灾，有圣尼古拉保佑</w:t>
      </w:r>
      <w:r>
        <w:rPr>
          <w:lang w:val="ru-RU"/>
        </w:rPr>
        <w:t>。”</w:t>
      </w:r>
      <w:r w:rsidR="002C6C64" w:rsidRPr="00E236F4">
        <w:rPr>
          <w:lang w:val="ru-RU"/>
        </w:rPr>
        <w:t>（科尼察的主教堂正是为了纪念圣尼古拉而祝圣的。）就在他们交谈之际，原本晴朗的天空突然乌云密布，倾盆大雨倾泻而下。意大利人目睹这一奇迹，大为惊恐。</w:t>
      </w:r>
    </w:p>
    <w:p w14:paraId="1E52D62F" w14:textId="77777777" w:rsidR="00BA44CB" w:rsidRDefault="00BA44CB" w:rsidP="008F333A">
      <w:pPr>
        <w:rPr>
          <w:lang w:val="ru-RU"/>
        </w:rPr>
      </w:pPr>
      <w:r>
        <w:rPr>
          <w:lang w:val="ru-RU"/>
        </w:rPr>
        <w:tab/>
      </w:r>
      <w:r w:rsidR="002C6C64" w:rsidRPr="00E236F4">
        <w:rPr>
          <w:lang w:val="ru-RU"/>
        </w:rPr>
        <w:t>——长老，有没有不显神迹的圣人呢？</w:t>
      </w:r>
    </w:p>
    <w:p w14:paraId="50BF1E04" w14:textId="77777777" w:rsidR="00BA44CB" w:rsidRDefault="00BA44CB" w:rsidP="008F333A">
      <w:pPr>
        <w:rPr>
          <w:lang w:val="ru-RU"/>
        </w:rPr>
      </w:pPr>
      <w:r>
        <w:rPr>
          <w:lang w:val="ru-RU"/>
        </w:rPr>
        <w:tab/>
      </w:r>
      <w:r w:rsidR="002C6C64" w:rsidRPr="00E236F4">
        <w:rPr>
          <w:lang w:val="ru-RU"/>
        </w:rPr>
        <w:t>——圣人是否行神迹，全凭上帝的旨意。但关于圣人的许多神迹，我们只是不知道罢了。</w:t>
      </w:r>
    </w:p>
    <w:p w14:paraId="0DF29191" w14:textId="77777777" w:rsidR="00BA44CB" w:rsidRDefault="00BA44CB" w:rsidP="008F333A">
      <w:pPr>
        <w:rPr>
          <w:lang w:val="ru-RU"/>
        </w:rPr>
      </w:pPr>
      <w:r>
        <w:rPr>
          <w:lang w:val="ru-RU"/>
        </w:rPr>
        <w:tab/>
      </w:r>
      <w:r w:rsidR="002C6C64" w:rsidRPr="00E236F4">
        <w:rPr>
          <w:lang w:val="ru-RU"/>
        </w:rPr>
        <w:t>对上帝而言，没有什么难事；同样，对那位敢于亲近上帝的圣人来说，也没有什么难事。基督曾说：</w:t>
      </w:r>
    </w:p>
    <w:p w14:paraId="04A488DE" w14:textId="20FD6165" w:rsidR="00BA44CB" w:rsidRDefault="00BA44CB" w:rsidP="008F333A">
      <w:pPr>
        <w:rPr>
          <w:lang w:val="ru-RU"/>
        </w:rPr>
      </w:pPr>
      <w:r>
        <w:rPr>
          <w:lang w:val="ru-RU"/>
        </w:rPr>
        <w:tab/>
      </w:r>
      <w:r w:rsidR="002C6C64" w:rsidRPr="00E236F4">
        <w:rPr>
          <w:lang w:val="ru-RU"/>
        </w:rPr>
        <w:t>“我要赐给你们能力，使你们行比我所行的更大的神迹。”</w:t>
      </w:r>
      <w:r w:rsidR="0074674D">
        <w:rPr>
          <w:rStyle w:val="FootnoteReference"/>
          <w:lang w:val="ru-RU"/>
        </w:rPr>
        <w:footnoteReference w:id="81"/>
      </w:r>
      <w:r w:rsidR="002C6C64" w:rsidRPr="00E236F4">
        <w:rPr>
          <w:lang w:val="ru-RU"/>
        </w:rPr>
        <w:t xml:space="preserve"> 基督的这番话彰显了祂的谦卑，以及祂赐予我们的丰盛恩典。主的谦卑确实令人惊叹——祂甚至赐予圣徒恩典和能力，使他们能像祂自己那样使死人复活！</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8820"/>
      <w:r w:rsidRPr="00E236F4">
        <w:rPr>
          <w:lang w:val="ru-RU"/>
        </w:rPr>
        <w:t>圣徒的临在</w:t>
      </w:r>
      <w:bookmarkEnd w:id="126"/>
      <w:bookmarkEnd w:id="127"/>
    </w:p>
    <w:p w14:paraId="77A5DA66" w14:textId="6145E3AB" w:rsidR="00BA44CB" w:rsidRDefault="002C6C64" w:rsidP="00EE1DFA">
      <w:pPr>
        <w:ind w:firstLine="720"/>
        <w:rPr>
          <w:lang w:val="ru-RU"/>
        </w:rPr>
      </w:pPr>
      <w:r w:rsidRPr="00E236F4">
        <w:rPr>
          <w:lang w:val="ru-RU"/>
        </w:rPr>
        <w:t>——长老，我希望能亲眼见到圣阿尔塞尼乌斯。</w:t>
      </w:r>
    </w:p>
    <w:p w14:paraId="6A86C3AF" w14:textId="5EBAD445" w:rsidR="00BA44CB" w:rsidRDefault="00BA44CB" w:rsidP="008F333A">
      <w:pPr>
        <w:rPr>
          <w:lang w:val="ru-RU"/>
        </w:rPr>
      </w:pPr>
      <w:r>
        <w:rPr>
          <w:lang w:val="ru-RU"/>
        </w:rPr>
        <w:tab/>
      </w:r>
      <w:r w:rsidR="008F333A">
        <w:rPr>
          <w:lang w:val="ru-RU"/>
        </w:rPr>
        <w:t>——</w:t>
      </w:r>
      <w:r w:rsidR="002C6C64" w:rsidRPr="00E236F4">
        <w:rPr>
          <w:lang w:val="ru-RU"/>
        </w:rPr>
        <w:t>这是一个危险的愿望，因为魔鬼可能会用幻象欺骗你，而你的念头会开始告诉你：既然你有幸见到圣人，那你自己一定也很了不起</w:t>
      </w:r>
      <w:r>
        <w:rPr>
          <w:lang w:val="ru-RU"/>
        </w:rPr>
        <w:t>。</w:t>
      </w:r>
      <w:r w:rsidR="002C6C64" w:rsidRPr="00E236F4">
        <w:rPr>
          <w:lang w:val="ru-RU"/>
        </w:rPr>
        <w:t>随后</w:t>
      </w:r>
      <w:r>
        <w:rPr>
          <w:lang w:val="ru-RU"/>
        </w:rPr>
        <w:t>，</w:t>
      </w:r>
      <w:r w:rsidR="002C6C64" w:rsidRPr="00E236F4">
        <w:rPr>
          <w:lang w:val="ru-RU"/>
        </w:rPr>
        <w:t>当你接受了这种</w:t>
      </w:r>
      <w:r>
        <w:rPr>
          <w:lang w:val="ru-RU"/>
        </w:rPr>
        <w:t>“</w:t>
      </w:r>
      <w:r w:rsidR="002C6C64" w:rsidRPr="00E236F4">
        <w:rPr>
          <w:lang w:val="ru-RU"/>
        </w:rPr>
        <w:t>了不起</w:t>
      </w:r>
      <w:r>
        <w:rPr>
          <w:lang w:val="ru-RU"/>
        </w:rPr>
        <w:t>”的</w:t>
      </w:r>
      <w:r w:rsidR="002C6C64" w:rsidRPr="00E236F4">
        <w:rPr>
          <w:lang w:val="ru-RU"/>
        </w:rPr>
        <w:t>自我认知</w:t>
      </w:r>
      <w:r>
        <w:rPr>
          <w:lang w:val="ru-RU"/>
        </w:rPr>
        <w:t>时</w:t>
      </w:r>
      <w:r w:rsidR="002C6C64" w:rsidRPr="00E236F4">
        <w:rPr>
          <w:lang w:val="ru-RU"/>
        </w:rPr>
        <w:t>，魔鬼就会在你脑海中不断上演它的戏码。 因此，你要对圣阿尔塞尼怀有虔敬之心，但不要执着于见到他。他是否会向你显现，这已不再取决于你，而是他自己的事。</w:t>
      </w:r>
    </w:p>
    <w:p w14:paraId="2BC8BDB7" w14:textId="77777777" w:rsidR="00BA44CB" w:rsidRDefault="00BA44CB" w:rsidP="008F333A">
      <w:pPr>
        <w:rPr>
          <w:lang w:val="ru-RU"/>
        </w:rPr>
      </w:pPr>
      <w:r>
        <w:rPr>
          <w:lang w:val="ru-RU"/>
        </w:rPr>
        <w:tab/>
      </w:r>
      <w:r w:rsidR="002C6C64" w:rsidRPr="00E236F4">
        <w:rPr>
          <w:lang w:val="ru-RU"/>
        </w:rPr>
        <w:t>——长老，当圣人向某人显现时，其他人也能看到他吗？</w:t>
      </w:r>
    </w:p>
    <w:p w14:paraId="08BF612E" w14:textId="77777777" w:rsidR="00BA44CB" w:rsidRDefault="00BA44CB" w:rsidP="008F333A">
      <w:pPr>
        <w:rPr>
          <w:lang w:val="ru-RU"/>
        </w:rPr>
      </w:pPr>
      <w:r>
        <w:rPr>
          <w:lang w:val="ru-RU"/>
        </w:rPr>
        <w:lastRenderedPageBreak/>
        <w:tab/>
      </w:r>
      <w:r w:rsidR="002C6C64" w:rsidRPr="00E236F4">
        <w:rPr>
          <w:lang w:val="ru-RU"/>
        </w:rPr>
        <w:t>——这没有通用的规则。有时能看见，有时只听到声音，有时则什么也感受不到。情况总是各不相同，没有通用的准则，也不可能有。</w:t>
      </w:r>
    </w:p>
    <w:p w14:paraId="061E1219" w14:textId="1DF077CE" w:rsidR="00BA44CB" w:rsidRDefault="00BA44CB" w:rsidP="008F333A">
      <w:pPr>
        <w:rPr>
          <w:lang w:val="ru-RU"/>
        </w:rPr>
      </w:pPr>
      <w:r>
        <w:rPr>
          <w:lang w:val="ru-RU"/>
        </w:rPr>
        <w:tab/>
      </w:r>
      <w:r w:rsidR="002C6C64" w:rsidRPr="00E236F4">
        <w:rPr>
          <w:lang w:val="ru-RU"/>
        </w:rPr>
        <w:t>圣人的</w:t>
      </w:r>
      <w:r w:rsidR="00C90354">
        <w:rPr>
          <w:lang w:val="ru-RU"/>
        </w:rPr>
        <w:t>临</w:t>
      </w:r>
      <w:r w:rsidR="002C6C64" w:rsidRPr="00E236F4">
        <w:rPr>
          <w:lang w:val="ru-RU"/>
        </w:rPr>
        <w:t>在是真实而鲜活的！有时我们找不到他们，但他们会自己找到我们。当我从“圣十字架”小室搬到帕纳古达时，那间小屋已经荒废了。我勉强整理出一间房，好有个栖身之所。所有的东西我都带了过来。圣人传记还装在箱子里。 到了晚祷的时间。但要找到那本需要的《圣人传》哪有那么容易？我拿起日历，想看看明天是哪位圣人的纪念日。但眼镜不知去哪儿了，日历上的字又小，我无法看清明天那位圣人的名字，无法用念珠做晚祷。找了四十五分钟，一无所获。 “如果一直这样找下去，时间就要耗光了，不如这样祈祷：‘今日的圣徒们，请为我们向天主</w:t>
      </w:r>
      <w:r w:rsidR="00C90354">
        <w:rPr>
          <w:lang w:val="ru-RU"/>
        </w:rPr>
        <w:t>祈求</w:t>
      </w:r>
      <w:r w:rsidR="008F333A">
        <w:rPr>
          <w:lang w:val="ru-RU"/>
        </w:rPr>
        <w:t>’</w:t>
      </w:r>
      <w:r w:rsidR="002C6C64" w:rsidRPr="00E236F4">
        <w:rPr>
          <w:lang w:val="ru-RU"/>
        </w:rPr>
        <w:t xml:space="preserve">，”我心想。我用念珠诵读了献给基督和圣母的祷文，然后开始祈祷：“今日的圣徒们，请为我们向天主祈求！”晚上举行晨祷时，我也这样祈祷： </w:t>
      </w:r>
      <w:r>
        <w:rPr>
          <w:lang w:val="ru-RU"/>
        </w:rPr>
        <w:t>“</w:t>
      </w:r>
      <w:r w:rsidR="002C6C64" w:rsidRPr="00E236F4">
        <w:rPr>
          <w:lang w:val="ru-RU"/>
        </w:rPr>
        <w:t>圣日啊，请为我们在上帝面前代祷！”突然，我眼前出现了一位光明的战士，他散发着爱与父般的仁慈。他走近了一些，我 心中涌起一种难以言喻的喜悦。看到他如此善良，我鼓起勇气问道：“请问，您曾在何处服侍，您叫什么名字？</w:t>
      </w:r>
      <w:r>
        <w:rPr>
          <w:lang w:val="ru-RU"/>
        </w:rPr>
        <w:t>”</w:t>
      </w:r>
      <w:r w:rsidR="002C6C64" w:rsidRPr="00E236F4">
        <w:rPr>
          <w:lang w:val="ru-RU"/>
        </w:rPr>
        <w:t xml:space="preserve"> 他回答道：“我是圣卢基利安</w:t>
      </w:r>
      <w:r>
        <w:rPr>
          <w:lang w:val="ru-RU"/>
        </w:rPr>
        <w:t>。”</w:t>
      </w:r>
      <w:r w:rsidR="0074674D">
        <w:rPr>
          <w:rStyle w:val="FootnoteReference"/>
          <w:lang w:val="ru-RU"/>
        </w:rPr>
        <w:footnoteReference w:id="82"/>
      </w:r>
      <w:r w:rsidR="002C6C64" w:rsidRPr="00E236F4">
        <w:rPr>
          <w:lang w:val="ru-RU"/>
        </w:rPr>
        <w:t xml:space="preserve"> 我没听清，便又问了一遍：“是圣隆金吗？”——“不，”他回答道，“是圣卢基利安</w:t>
      </w:r>
      <w:r>
        <w:rPr>
          <w:lang w:val="ru-RU"/>
        </w:rPr>
        <w:t>。</w:t>
      </w:r>
      <w:r w:rsidR="002C6C64" w:rsidRPr="00E236F4">
        <w:rPr>
          <w:lang w:val="ru-RU"/>
        </w:rPr>
        <w:t>”这个名字听起来很奇怪，我又问：“是圣卢基安吗？</w:t>
      </w:r>
      <w:r w:rsidR="008F333A">
        <w:rPr>
          <w:lang w:val="ru-RU"/>
        </w:rPr>
        <w:t>”——</w:t>
      </w:r>
      <w:r w:rsidR="002C6C64" w:rsidRPr="00E236F4">
        <w:rPr>
          <w:lang w:val="ru-RU"/>
        </w:rPr>
        <w:t xml:space="preserve"> “不，”他第三次重复道，“是圣卢-基-利-安</w:t>
      </w:r>
      <w:r>
        <w:rPr>
          <w:lang w:val="ru-RU"/>
        </w:rPr>
        <w:t>。</w:t>
      </w:r>
      <w:r w:rsidR="002C6C64" w:rsidRPr="00E236F4">
        <w:rPr>
          <w:lang w:val="ru-RU"/>
        </w:rPr>
        <w:t>”这时我突然说道：“我身上也有战争留下的伤痕</w:t>
      </w:r>
      <w:r>
        <w:rPr>
          <w:lang w:val="ru-RU"/>
        </w:rPr>
        <w:t>。</w:t>
      </w:r>
      <w:r w:rsidR="002C6C64" w:rsidRPr="00E236F4">
        <w:rPr>
          <w:lang w:val="ru-RU"/>
        </w:rPr>
        <w:t>”圣人旁边站着一位穿着白色围裙的年轻医生，他就是大殉道者潘泰莱蒙，圣卢基利安请他为我诊治。 圣潘泰莱蒙为我检查后，我听到他对圣卢基利安说：“他的伤口都已经愈合了，只是需要在服役记录上如实登记。</w:t>
      </w:r>
      <w:r>
        <w:rPr>
          <w:lang w:val="ru-RU"/>
        </w:rPr>
        <w:t>”</w:t>
      </w:r>
      <w:r w:rsidR="002C6C64" w:rsidRPr="00E236F4">
        <w:rPr>
          <w:lang w:val="ru-RU"/>
        </w:rPr>
        <w:t xml:space="preserve"> 此后很长一段时间里，我仍感到无比的喜悦和非同寻常的精力充沛。当我找到眼镜并翻看日历时，发现那天正是圣殉道者卢基利安的纪念日。傍晚，我去了几位熟识的神父那里，并在他们那里诵读了这位圣人的生平。</w:t>
      </w:r>
    </w:p>
    <w:p w14:paraId="32A63B5A" w14:textId="77777777" w:rsidR="00BA44CB" w:rsidRDefault="00BA44CB" w:rsidP="008F333A">
      <w:pPr>
        <w:rPr>
          <w:lang w:val="ru-RU"/>
        </w:rPr>
      </w:pPr>
      <w:r>
        <w:rPr>
          <w:lang w:val="ru-RU"/>
        </w:rPr>
        <w:tab/>
      </w:r>
      <w:r w:rsidR="002C6C64" w:rsidRPr="00E236F4">
        <w:rPr>
          <w:lang w:val="ru-RU"/>
        </w:rPr>
        <w:t>直到今天，这位圣人仍以他的爱滋养着我，用他赐予我的那份天堂般的喜乐，使我的灵魂和身体都感到甘美。</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8821"/>
      <w:r>
        <w:rPr>
          <w:lang w:val="ru-RU"/>
        </w:rPr>
        <w:t>第四</w:t>
      </w:r>
      <w:r w:rsidRPr="00E236F4">
        <w:rPr>
          <w:lang w:val="ru-RU"/>
        </w:rPr>
        <w:t xml:space="preserve">部分。 </w:t>
      </w:r>
      <w:r>
        <w:rPr>
          <w:lang w:val="ru-RU"/>
        </w:rPr>
        <w:br/>
      </w:r>
      <w:r w:rsidRPr="00E236F4">
        <w:rPr>
          <w:lang w:val="ru-RU"/>
        </w:rPr>
        <w:t>“你们祈求，就给</w:t>
      </w:r>
      <w:r>
        <w:rPr>
          <w:lang w:val="ru-RU"/>
        </w:rPr>
        <w:t>你们”</w:t>
      </w:r>
      <w:bookmarkEnd w:id="128"/>
      <w:bookmarkEnd w:id="129"/>
    </w:p>
    <w:p w14:paraId="3CFB79C8" w14:textId="232916BE" w:rsidR="00BA44CB" w:rsidRDefault="002C6C64" w:rsidP="008F333A">
      <w:pPr>
        <w:rPr>
          <w:lang w:val="ru-RU"/>
        </w:rPr>
      </w:pPr>
      <w:r w:rsidRPr="00E236F4">
        <w:rPr>
          <w:lang w:val="ru-RU"/>
        </w:rPr>
        <w:t>“当你怀着对自身罪性的深刻觉悟为自己祈祷时，哪怕只是为他人简单地祈求</w:t>
      </w:r>
      <w:r w:rsidR="00C90354">
        <w:rPr>
          <w:lang w:val="ru-RU"/>
        </w:rPr>
        <w:t>一句</w:t>
      </w:r>
      <w:r w:rsidRPr="00E236F4">
        <w:rPr>
          <w:lang w:val="ru-RU"/>
        </w:rPr>
        <w:t>‘主啊</w:t>
      </w:r>
      <w:r w:rsidR="00C90354">
        <w:rPr>
          <w:lang w:val="ru-RU"/>
        </w:rPr>
        <w:t>，怜悯</w:t>
      </w:r>
      <w:r w:rsidRPr="00E236F4">
        <w:rPr>
          <w:lang w:val="ru-RU"/>
        </w:rPr>
        <w:t>’，也将具有巨大的力量</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8822"/>
      <w:r>
        <w:rPr>
          <w:lang w:val="ru-RU"/>
        </w:rPr>
        <w:lastRenderedPageBreak/>
        <w:t>第一</w:t>
      </w:r>
      <w:r w:rsidRPr="00E236F4">
        <w:rPr>
          <w:lang w:val="ru-RU"/>
        </w:rPr>
        <w:t>章</w:t>
      </w:r>
      <w:r w:rsidR="002C6C64" w:rsidRPr="00E236F4">
        <w:rPr>
          <w:lang w:val="ru-RU"/>
        </w:rPr>
        <w:t xml:space="preserve">。 </w:t>
      </w:r>
      <w:r>
        <w:rPr>
          <w:lang w:val="ru-RU"/>
        </w:rPr>
        <w:br/>
      </w:r>
      <w:r w:rsidR="002C6C64" w:rsidRPr="00E236F4">
        <w:rPr>
          <w:lang w:val="ru-RU"/>
        </w:rPr>
        <w:t>关于为自己祈祷</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8823"/>
      <w:r w:rsidRPr="00E236F4">
        <w:rPr>
          <w:lang w:val="ru-RU"/>
        </w:rPr>
        <w:t>让我们为自己和他人祈求上帝的怜悯</w:t>
      </w:r>
      <w:bookmarkEnd w:id="132"/>
      <w:bookmarkEnd w:id="133"/>
    </w:p>
    <w:p w14:paraId="72E428DD" w14:textId="4E708793" w:rsidR="00BA44CB" w:rsidRDefault="002C6C64" w:rsidP="00240542">
      <w:pPr>
        <w:ind w:firstLine="720"/>
        <w:rPr>
          <w:lang w:val="ru-RU"/>
        </w:rPr>
      </w:pPr>
      <w:r w:rsidRPr="00E236F4">
        <w:rPr>
          <w:lang w:val="ru-RU"/>
        </w:rPr>
        <w:t>长老，有时我为某人祷告时，会突然感到心生怜悯。这时，我便停止为那人祷告，转而为自己祷告。</w:t>
      </w:r>
    </w:p>
    <w:p w14:paraId="3478B16A" w14:textId="77777777" w:rsidR="00BA44CB" w:rsidRDefault="00BA44CB" w:rsidP="008F333A">
      <w:pPr>
        <w:rPr>
          <w:lang w:val="ru-RU"/>
        </w:rPr>
      </w:pPr>
      <w:r>
        <w:rPr>
          <w:lang w:val="ru-RU"/>
        </w:rPr>
        <w:tab/>
      </w:r>
      <w:r w:rsidR="008F333A">
        <w:rPr>
          <w:lang w:val="ru-RU"/>
        </w:rPr>
        <w:t>——</w:t>
      </w:r>
      <w:r w:rsidR="002C6C64" w:rsidRPr="00E236F4">
        <w:rPr>
          <w:lang w:val="ru-RU"/>
        </w:rPr>
        <w:t>为什么？你刚才为之祈祷的那个人，不再需要祈祷了吗？</w:t>
      </w:r>
    </w:p>
    <w:p w14:paraId="1A179D62" w14:textId="77777777" w:rsidR="00BA44CB" w:rsidRDefault="00BA44CB" w:rsidP="008F333A">
      <w:pPr>
        <w:rPr>
          <w:lang w:val="ru-RU"/>
        </w:rPr>
      </w:pPr>
      <w:r>
        <w:rPr>
          <w:lang w:val="ru-RU"/>
        </w:rPr>
        <w:tab/>
      </w:r>
      <w:r w:rsidR="002C6C64" w:rsidRPr="00E236F4">
        <w:rPr>
          <w:lang w:val="ru-RU"/>
        </w:rPr>
        <w:t>——并没有停止，长老。但我希望趁着这个良机，也为我自己祈祷一番，因为我不知道下次何时还能感受到这种感动。</w:t>
      </w:r>
    </w:p>
    <w:p w14:paraId="3CEA26AB" w14:textId="6AFFA3CC" w:rsidR="00BA44CB" w:rsidRDefault="00BA44CB" w:rsidP="008F333A">
      <w:pPr>
        <w:rPr>
          <w:lang w:val="ru-RU"/>
        </w:rPr>
      </w:pPr>
      <w:r>
        <w:rPr>
          <w:lang w:val="ru-RU"/>
        </w:rPr>
        <w:tab/>
      </w:r>
      <w:r w:rsidR="008F333A">
        <w:rPr>
          <w:lang w:val="ru-RU"/>
        </w:rPr>
        <w:t>—</w:t>
      </w:r>
      <w:r w:rsidR="002C6C64" w:rsidRPr="00E236F4">
        <w:rPr>
          <w:lang w:val="ru-RU"/>
        </w:rPr>
        <w:t xml:space="preserve"> 太好了！也就是说，你要沉浸在自己的喜悦中，而对你的邻人却说：</w:t>
      </w:r>
      <w:r>
        <w:rPr>
          <w:lang w:val="ru-RU"/>
        </w:rPr>
        <w:t>“</w:t>
      </w:r>
      <w:r w:rsidR="002C6C64" w:rsidRPr="00E236F4">
        <w:rPr>
          <w:lang w:val="ru-RU"/>
        </w:rPr>
        <w:t>没关系，</w:t>
      </w:r>
      <w:r>
        <w:rPr>
          <w:lang w:val="ru-RU"/>
        </w:rPr>
        <w:t>等一等吧”</w:t>
      </w:r>
      <w:r w:rsidR="002C6C64" w:rsidRPr="00E236F4">
        <w:rPr>
          <w:lang w:val="ru-RU"/>
        </w:rPr>
        <w:t>？哎，你……至少，在祈祷时，不要说</w:t>
      </w:r>
      <w:r>
        <w:rPr>
          <w:lang w:val="ru-RU"/>
        </w:rPr>
        <w:t>“</w:t>
      </w:r>
      <w:r w:rsidR="002C6C64" w:rsidRPr="00E236F4">
        <w:rPr>
          <w:lang w:val="ru-RU"/>
        </w:rPr>
        <w:t>怜悯我”，而要</w:t>
      </w:r>
      <w:r>
        <w:rPr>
          <w:lang w:val="ru-RU"/>
        </w:rPr>
        <w:t>说“怜悯我们”</w:t>
      </w:r>
      <w:r w:rsidR="002C6C64" w:rsidRPr="00E236F4">
        <w:rPr>
          <w:lang w:val="ru-RU"/>
        </w:rPr>
        <w:t>。</w:t>
      </w:r>
      <w:r>
        <w:rPr>
          <w:lang w:val="ru-RU"/>
        </w:rPr>
        <w:t>这个“</w:t>
      </w:r>
      <w:r w:rsidR="002C6C64" w:rsidRPr="00E236F4">
        <w:rPr>
          <w:lang w:val="ru-RU"/>
        </w:rPr>
        <w:t>我们”既包括你，也包括所有其他人。 我祷告时会说：“主耶稣基督，神的儿子，怜悯我们。怜悯所有人，也怜悯我这个卑微的人。</w:t>
      </w:r>
      <w:r>
        <w:rPr>
          <w:lang w:val="ru-RU"/>
        </w:rPr>
        <w:t>”</w:t>
      </w:r>
    </w:p>
    <w:p w14:paraId="04BD1860" w14:textId="77777777" w:rsidR="00BA44CB" w:rsidRDefault="00BA44CB" w:rsidP="008F333A">
      <w:pPr>
        <w:rPr>
          <w:lang w:val="ru-RU"/>
        </w:rPr>
      </w:pPr>
      <w:r>
        <w:rPr>
          <w:lang w:val="ru-RU"/>
        </w:rPr>
        <w:tab/>
      </w:r>
      <w:r w:rsidR="002C6C64" w:rsidRPr="00E236F4">
        <w:rPr>
          <w:lang w:val="ru-RU"/>
        </w:rPr>
        <w:t>将祷告分为三部分非常有益：第一部分是为自己祈祷，第二部分是为活人祈祷，第三部分是为亡者祈祷。但即便如此，我们为自己祈祷的时间仍比为其他人祈祷的更多，因为我只有一个人，而活人和亡者却多不胜数。</w:t>
      </w:r>
    </w:p>
    <w:p w14:paraId="72044135" w14:textId="77777777" w:rsidR="00BA44CB" w:rsidRDefault="00BA44CB" w:rsidP="008F333A">
      <w:pPr>
        <w:rPr>
          <w:lang w:val="ru-RU"/>
        </w:rPr>
      </w:pPr>
      <w:r>
        <w:rPr>
          <w:lang w:val="ru-RU"/>
        </w:rPr>
        <w:tab/>
      </w:r>
      <w:r w:rsidR="002C6C64" w:rsidRPr="00E236F4">
        <w:rPr>
          <w:lang w:val="ru-RU"/>
        </w:rPr>
        <w:t>——长老，我觉得我的一生都不够用来祈求神的怜悯。</w:t>
      </w:r>
    </w:p>
    <w:p w14:paraId="5032BEEA" w14:textId="77777777" w:rsidR="00BA44CB" w:rsidRDefault="00BA44CB" w:rsidP="008F333A">
      <w:pPr>
        <w:rPr>
          <w:lang w:val="ru-RU"/>
        </w:rPr>
      </w:pPr>
      <w:r>
        <w:rPr>
          <w:lang w:val="ru-RU"/>
        </w:rPr>
        <w:tab/>
      </w:r>
      <w:r w:rsidR="002C6C64" w:rsidRPr="00E236F4">
        <w:rPr>
          <w:lang w:val="ru-RU"/>
        </w:rPr>
        <w:t>——上帝会怜悯你的。只要祈祷，简单而恒久，谦卑地为自己和所有人求祂的恩典。当我们祈求上帝的恩典，并以不勉强、谦卑且虔诚的态度精进时，上帝就会赐予我们和他人一切所需。</w:t>
      </w:r>
    </w:p>
    <w:p w14:paraId="6E8603C9" w14:textId="77777777" w:rsidR="00BA44CB" w:rsidRDefault="00BA44CB" w:rsidP="008F333A">
      <w:pPr>
        <w:rPr>
          <w:lang w:val="ru-RU"/>
        </w:rPr>
      </w:pPr>
      <w:r>
        <w:rPr>
          <w:lang w:val="ru-RU"/>
        </w:rPr>
        <w:tab/>
      </w:r>
      <w:r w:rsidR="002C6C64" w:rsidRPr="00E236F4">
        <w:rPr>
          <w:lang w:val="ru-RU"/>
        </w:rPr>
        <w:t>——长老，除了神的恩典之外，是否还需要祈求其他什么呢？</w:t>
      </w:r>
    </w:p>
    <w:p w14:paraId="7491D4F9" w14:textId="77777777" w:rsidR="00BA44CB" w:rsidRDefault="00BA44CB" w:rsidP="008F333A">
      <w:pPr>
        <w:rPr>
          <w:lang w:val="ru-RU"/>
        </w:rPr>
      </w:pPr>
      <w:r>
        <w:rPr>
          <w:lang w:val="ru-RU"/>
        </w:rPr>
        <w:tab/>
      </w:r>
      <w:r w:rsidR="008F333A">
        <w:rPr>
          <w:lang w:val="ru-RU"/>
        </w:rPr>
        <w:t>—</w:t>
      </w:r>
      <w:r w:rsidR="002C6C64" w:rsidRPr="00E236F4">
        <w:rPr>
          <w:lang w:val="ru-RU"/>
        </w:rPr>
        <w:t xml:space="preserve"> 上帝的恩典包罗万象。但如果确实有必要，你也可以向上帝祈求一些具体的事。</w:t>
      </w:r>
    </w:p>
    <w:p w14:paraId="74171518" w14:textId="5AB5C0CB" w:rsidR="00BA44CB" w:rsidRDefault="00BA44CB" w:rsidP="008F333A">
      <w:pPr>
        <w:rPr>
          <w:lang w:val="ru-RU"/>
        </w:rPr>
      </w:pPr>
      <w:r>
        <w:rPr>
          <w:lang w:val="ru-RU"/>
        </w:rPr>
        <w:tab/>
      </w:r>
      <w:r w:rsidR="008F333A">
        <w:rPr>
          <w:lang w:val="ru-RU"/>
        </w:rPr>
        <w:t>—</w:t>
      </w:r>
      <w:r w:rsidR="002C6C64" w:rsidRPr="00E236F4">
        <w:rPr>
          <w:lang w:val="ru-RU"/>
        </w:rPr>
        <w:t xml:space="preserve"> 长老，圣大巴西尔说：“在祷告中，赞美之后，只求天国</w:t>
      </w:r>
      <w:r>
        <w:rPr>
          <w:lang w:val="ru-RU"/>
        </w:rPr>
        <w:t>。”</w:t>
      </w:r>
      <w:r w:rsidR="00886AE2">
        <w:rPr>
          <w:rStyle w:val="FootnoteReference"/>
          <w:lang w:val="ru-RU"/>
        </w:rPr>
        <w:footnoteReference w:id="83"/>
      </w:r>
      <w:r w:rsidR="002C6C64" w:rsidRPr="00E236F4">
        <w:rPr>
          <w:lang w:val="ru-RU"/>
        </w:rPr>
        <w:t xml:space="preserve"> 他的意思是什么？</w:t>
      </w:r>
    </w:p>
    <w:p w14:paraId="7A02FD37" w14:textId="53EF138A" w:rsidR="00BA44CB" w:rsidRDefault="00BA44CB" w:rsidP="008F333A">
      <w:pPr>
        <w:rPr>
          <w:lang w:val="ru-RU"/>
        </w:rPr>
      </w:pPr>
      <w:r>
        <w:rPr>
          <w:lang w:val="ru-RU"/>
        </w:rPr>
        <w:tab/>
      </w:r>
      <w:r w:rsidR="008F333A">
        <w:rPr>
          <w:lang w:val="ru-RU"/>
        </w:rPr>
        <w:t>—</w:t>
      </w:r>
      <w:r w:rsidR="002C6C64" w:rsidRPr="00E236F4">
        <w:rPr>
          <w:lang w:val="ru-RU"/>
        </w:rPr>
        <w:t xml:space="preserve"> 圣父的意思是，首先应当祈求天国。之后，正如主所言，其余的一切都会加给我们。</w:t>
      </w:r>
      <w:r w:rsidR="00886AE2">
        <w:rPr>
          <w:rStyle w:val="FootnoteReference"/>
          <w:lang w:val="ru-RU"/>
        </w:rPr>
        <w:footnoteReference w:id="84"/>
      </w:r>
      <w:r w:rsidR="002C6C64" w:rsidRPr="00E236F4">
        <w:rPr>
          <w:lang w:val="ru-RU"/>
        </w:rPr>
        <w:t xml:space="preserve"> 不要因次要的、繁多的请求而分散注意力，以致忘记了最重要的事情。</w:t>
      </w:r>
    </w:p>
    <w:p w14:paraId="00FA5CFE" w14:textId="36D72CEF" w:rsidR="00BA44CB" w:rsidRDefault="00BA44CB" w:rsidP="008F333A">
      <w:pPr>
        <w:rPr>
          <w:lang w:val="ru-RU"/>
        </w:rPr>
      </w:pPr>
      <w:r>
        <w:rPr>
          <w:lang w:val="ru-RU"/>
        </w:rPr>
        <w:tab/>
      </w:r>
      <w:r w:rsidR="008F333A">
        <w:rPr>
          <w:lang w:val="ru-RU"/>
        </w:rPr>
        <w:t>—</w:t>
      </w:r>
      <w:r w:rsidR="002C6C64" w:rsidRPr="00E236F4">
        <w:rPr>
          <w:lang w:val="ru-RU"/>
        </w:rPr>
        <w:t xml:space="preserve"> 长老，圣经上说，我们在有需要时要向神祷告。</w:t>
      </w:r>
      <w:r w:rsidR="00886AE2">
        <w:rPr>
          <w:rStyle w:val="FootnoteReference"/>
          <w:lang w:val="ru-RU"/>
        </w:rPr>
        <w:footnoteReference w:id="85"/>
      </w:r>
      <w:r w:rsidR="002C6C64" w:rsidRPr="00E236F4">
        <w:rPr>
          <w:lang w:val="ru-RU"/>
        </w:rPr>
        <w:t xml:space="preserve"> 然而，圣父们却避免为自己的需要祷告。我该如何祷告呢？</w:t>
      </w:r>
    </w:p>
    <w:p w14:paraId="16D135B0" w14:textId="4FA9EF77" w:rsidR="00BA44CB" w:rsidRDefault="00BA44CB" w:rsidP="008F333A">
      <w:pPr>
        <w:rPr>
          <w:lang w:val="ru-RU"/>
        </w:rPr>
      </w:pPr>
      <w:r>
        <w:rPr>
          <w:lang w:val="ru-RU"/>
        </w:rPr>
        <w:tab/>
      </w:r>
      <w:r w:rsidR="002C6C64" w:rsidRPr="00E236F4">
        <w:rPr>
          <w:lang w:val="ru-RU"/>
        </w:rPr>
        <w:t>——为灵魂所需的一切祈祷，而对肉体的需求则少加关注。在</w:t>
      </w:r>
      <w:r>
        <w:rPr>
          <w:lang w:val="ru-RU"/>
        </w:rPr>
        <w:t>《</w:t>
      </w:r>
      <w:r w:rsidR="002C6C64" w:rsidRPr="00E236F4">
        <w:rPr>
          <w:lang w:val="ru-RU"/>
        </w:rPr>
        <w:t>主祷文</w:t>
      </w:r>
      <w:r>
        <w:rPr>
          <w:lang w:val="ru-RU"/>
        </w:rPr>
        <w:t>》</w:t>
      </w:r>
      <w:r w:rsidR="002C6C64" w:rsidRPr="00E236F4">
        <w:rPr>
          <w:lang w:val="ru-RU"/>
        </w:rPr>
        <w:t>中，当我们说：“求祢今日赐给我们日用的饮食”</w:t>
      </w:r>
      <w:r w:rsidR="00BF0B4D">
        <w:rPr>
          <w:rStyle w:val="FootnoteReference"/>
          <w:lang w:val="ru-RU"/>
        </w:rPr>
        <w:footnoteReference w:id="86"/>
      </w:r>
      <w:r w:rsidR="002C6C64" w:rsidRPr="00E236F4">
        <w:rPr>
          <w:lang w:val="ru-RU"/>
        </w:rPr>
        <w:t xml:space="preserve"> 时，我们所求的不仅是肉体的食物，更是我们灵性生活所必需的，即按照上帝的旨意而活。</w:t>
      </w:r>
    </w:p>
    <w:p w14:paraId="3A63E525" w14:textId="77777777" w:rsidR="00BA44CB" w:rsidRDefault="00BA44CB" w:rsidP="008F333A">
      <w:pPr>
        <w:rPr>
          <w:lang w:val="ru-RU"/>
        </w:rPr>
      </w:pPr>
      <w:r>
        <w:rPr>
          <w:lang w:val="ru-RU"/>
        </w:rPr>
        <w:tab/>
      </w:r>
      <w:r w:rsidR="002C6C64" w:rsidRPr="00E236F4">
        <w:rPr>
          <w:lang w:val="ru-RU"/>
        </w:rPr>
        <w:t>有一次，当我住在“圣十字架”小修道院时，我开始出现肠胃不适。有人从修道院给我送来一瓶东西——他们以为是葡萄酒，让我当药喝——</w:t>
      </w:r>
      <w:r w:rsidR="002C6C64" w:rsidRPr="00E236F4">
        <w:rPr>
          <w:lang w:val="ru-RU"/>
        </w:rPr>
        <w:lastRenderedPageBreak/>
        <w:t>但结果发现里面装的是醋。我没有对送来那瓶子的修士说什么，因为我想，这大概是上帝的旨意。 大约过了四十天。我喝着雨水，病情却愈发严重。有一天，我感觉特别难受。我喝了很多水，随后整夜都在痛苦中煎熬。第二天，我口干舌燥，却不敢喝水。走进教堂点燃油灯时，我在圣像屏风前圣母像下看到了一瓶葡萄酒。 那瓶子是我的，我认得出来。但究竟是谁往里面倒了酒呢？这几天没人来找我，而我经常去教堂，但圣像屏风前原本并没有任何酒瓶。那酒味道涩涩的，正好适合我的消化系统。就在同一天，修道院还给我送来了一瓶酒。</w:t>
      </w:r>
    </w:p>
    <w:p w14:paraId="24594984" w14:textId="77777777" w:rsidR="00BA44CB" w:rsidRDefault="00BA44CB" w:rsidP="008F333A">
      <w:pPr>
        <w:rPr>
          <w:lang w:val="ru-RU"/>
        </w:rPr>
      </w:pPr>
      <w:r>
        <w:rPr>
          <w:lang w:val="ru-RU"/>
        </w:rPr>
        <w:tab/>
      </w:r>
      <w:r w:rsidR="002C6C64" w:rsidRPr="00E236F4">
        <w:rPr>
          <w:lang w:val="ru-RU"/>
        </w:rPr>
        <w:t>“长老，如果我发自内心地向上帝祈求什么，祂会赐予我吗？</w:t>
      </w:r>
      <w:r w:rsidR="008F333A">
        <w:rPr>
          <w:lang w:val="ru-RU"/>
        </w:rPr>
        <w:t>”</w:t>
      </w:r>
    </w:p>
    <w:p w14:paraId="4687D271" w14:textId="44D6BBAC" w:rsidR="00BA44CB" w:rsidRDefault="00BA44CB" w:rsidP="008F333A">
      <w:pPr>
        <w:rPr>
          <w:lang w:val="ru-RU"/>
        </w:rPr>
      </w:pPr>
      <w:r>
        <w:rPr>
          <w:lang w:val="ru-RU"/>
        </w:rPr>
        <w:tab/>
      </w:r>
      <w:r w:rsidR="002C6C64" w:rsidRPr="00E236F4">
        <w:rPr>
          <w:lang w:val="ru-RU"/>
        </w:rPr>
        <w:t>——如果这对你有益，祂就会赐予；如果无益，祂又何必、为何要赐给你呢？你还记得那个关于犹太人的故事吗？尽管上帝警告他们尚未做好准备，他们仍坚持要求主赐予他们一位君王。</w:t>
      </w:r>
      <w:r w:rsidR="00544F7F">
        <w:rPr>
          <w:rStyle w:val="FootnoteReference"/>
          <w:lang w:val="ru-RU"/>
        </w:rPr>
        <w:footnoteReference w:id="87"/>
      </w:r>
      <w:r w:rsidR="002C6C64" w:rsidRPr="00E236F4">
        <w:rPr>
          <w:lang w:val="ru-RU"/>
        </w:rPr>
        <w:t xml:space="preserve"> 结果，傲慢的扫罗成了王，他向百姓征收重税，并折磨他们。</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我们常常以为自己向神所求的是美好且有益的，但实际上却恰恰相反。然而，本性良善的神知道我们每个人真正需要什么。因此，我们在祷告中应当这样说：“我的神，我的心思告诉我，这对我会有益处。但祢比我更清楚我的灵魂需要什么。</w:t>
      </w:r>
      <w:r w:rsidR="00544F7F">
        <w:rPr>
          <w:lang w:val="ru-RU"/>
        </w:rPr>
        <w:t xml:space="preserve"> </w:t>
      </w:r>
      <w:r w:rsidR="002C6C64" w:rsidRPr="00E236F4">
        <w:rPr>
          <w:lang w:val="ru-RU"/>
        </w:rPr>
        <w:t>愿祢的旨意成就</w:t>
      </w:r>
      <w:r>
        <w:rPr>
          <w:lang w:val="ru-RU"/>
        </w:rPr>
        <w:t>。”</w:t>
      </w:r>
      <w:r w:rsidR="00544F7F">
        <w:rPr>
          <w:rStyle w:val="FootnoteReference"/>
          <w:lang w:val="ru-RU"/>
        </w:rPr>
        <w:footnoteReference w:id="89"/>
      </w:r>
      <w:r w:rsidR="002C6C64" w:rsidRPr="00E236F4">
        <w:rPr>
          <w:lang w:val="ru-RU"/>
        </w:rPr>
        <w:t xml:space="preserve"> 毕竟，如果我们发自内心地说：</w:t>
      </w:r>
    </w:p>
    <w:p w14:paraId="31792F04" w14:textId="036CAFE0" w:rsidR="00BA44CB" w:rsidRDefault="00BA44CB" w:rsidP="008F333A">
      <w:pPr>
        <w:rPr>
          <w:lang w:val="ru-RU"/>
        </w:rPr>
      </w:pPr>
      <w:r>
        <w:rPr>
          <w:lang w:val="ru-RU"/>
        </w:rPr>
        <w:tab/>
      </w:r>
      <w:r w:rsidR="002C6C64" w:rsidRPr="00E236F4">
        <w:rPr>
          <w:lang w:val="ru-RU"/>
        </w:rPr>
        <w:t>“愿祢的旨意成就”，那么神的旨意就必成就。真正对我们的灵魂有益之事，也必得以实现。</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8824"/>
      <w:r w:rsidRPr="00E236F4">
        <w:rPr>
          <w:lang w:val="ru-RU"/>
        </w:rPr>
        <w:t>关于属灵奋进的祷告</w:t>
      </w:r>
      <w:bookmarkEnd w:id="134"/>
      <w:bookmarkEnd w:id="135"/>
    </w:p>
    <w:p w14:paraId="3D41ECDB" w14:textId="45159A92" w:rsidR="00BA44CB" w:rsidRDefault="002C6C64" w:rsidP="00370C58">
      <w:pPr>
        <w:ind w:firstLine="720"/>
        <w:rPr>
          <w:lang w:val="ru-RU"/>
        </w:rPr>
      </w:pPr>
      <w:r w:rsidRPr="00E236F4">
        <w:rPr>
          <w:lang w:val="ru-RU"/>
        </w:rPr>
        <w:t>——长老，阿瓦·以撒写道：“当你自己尚未从情欲中净化出来时，又如何能爱上帝呢？</w:t>
      </w:r>
      <w:r w:rsidR="00370C58">
        <w:rPr>
          <w:lang w:val="ru-RU"/>
        </w:rPr>
        <w:t>”</w:t>
      </w:r>
      <w:r w:rsidR="00370C58">
        <w:rPr>
          <w:rStyle w:val="FootnoteReference"/>
          <w:lang w:val="ru-RU"/>
        </w:rPr>
        <w:footnoteReference w:id="90"/>
      </w:r>
      <w:r w:rsidR="00370C58">
        <w:rPr>
          <w:lang w:val="ru-RU"/>
        </w:rPr>
        <w:t xml:space="preserve"> </w:t>
      </w:r>
      <w:r w:rsidRPr="00E236F4">
        <w:rPr>
          <w:lang w:val="ru-RU"/>
        </w:rPr>
        <w:t>也就是说，如果一个人尚未从情欲中净化出来，却想要爱上帝，这其中是否存在无耻之举？</w:t>
      </w:r>
    </w:p>
    <w:p w14:paraId="6E183D25" w14:textId="77777777" w:rsidR="00BA44CB" w:rsidRDefault="00BA44CB" w:rsidP="008F333A">
      <w:pPr>
        <w:rPr>
          <w:lang w:val="ru-RU"/>
        </w:rPr>
      </w:pPr>
      <w:r>
        <w:rPr>
          <w:lang w:val="ru-RU"/>
        </w:rPr>
        <w:tab/>
      </w:r>
      <w:r w:rsidR="008F333A">
        <w:rPr>
          <w:lang w:val="ru-RU"/>
        </w:rPr>
        <w:t xml:space="preserve">— </w:t>
      </w:r>
      <w:r w:rsidR="002C6C64" w:rsidRPr="00E236F4">
        <w:rPr>
          <w:lang w:val="ru-RU"/>
        </w:rPr>
        <w:t>不，为什么说是厚颜无耻呢？人一边在努力净化自己的情欲，一边又渴望爱上帝。这两者是同时发生的。真正厚颜无耻的是那些对自身情欲视而不见，却在祷告中祈求爱上帝的人。</w:t>
      </w:r>
    </w:p>
    <w:p w14:paraId="0E9A1652" w14:textId="77777777" w:rsidR="00BA44CB" w:rsidRDefault="00BA44CB" w:rsidP="008F333A">
      <w:pPr>
        <w:rPr>
          <w:lang w:val="ru-RU"/>
        </w:rPr>
      </w:pPr>
      <w:r>
        <w:rPr>
          <w:lang w:val="ru-RU"/>
        </w:rPr>
        <w:tab/>
      </w:r>
      <w:r w:rsidR="002C6C64" w:rsidRPr="00E236F4">
        <w:rPr>
          <w:lang w:val="ru-RU"/>
        </w:rPr>
        <w:t>——长老，我曾在某处读到，祷告中所求之事，会根据信心的程度和内心的热忱而赐下。</w:t>
      </w:r>
    </w:p>
    <w:p w14:paraId="601F5AAD" w14:textId="77777777" w:rsidR="00BA44CB" w:rsidRDefault="00BA44CB" w:rsidP="008F333A">
      <w:pPr>
        <w:rPr>
          <w:lang w:val="ru-RU"/>
        </w:rPr>
      </w:pPr>
      <w:r>
        <w:rPr>
          <w:lang w:val="ru-RU"/>
        </w:rPr>
        <w:tab/>
      </w:r>
      <w:r w:rsidR="008F333A">
        <w:rPr>
          <w:lang w:val="ru-RU"/>
        </w:rPr>
        <w:t>——</w:t>
      </w:r>
      <w:r w:rsidR="002C6C64" w:rsidRPr="00E236F4">
        <w:rPr>
          <w:lang w:val="ru-RU"/>
        </w:rPr>
        <w:t>你具体向神祈求什么？</w:t>
      </w:r>
    </w:p>
    <w:p w14:paraId="5688F10D" w14:textId="77777777" w:rsidR="00BA44CB" w:rsidRDefault="00BA44CB" w:rsidP="008F333A">
      <w:pPr>
        <w:rPr>
          <w:lang w:val="ru-RU"/>
        </w:rPr>
      </w:pPr>
      <w:r>
        <w:rPr>
          <w:lang w:val="ru-RU"/>
        </w:rPr>
        <w:tab/>
      </w:r>
      <w:r w:rsidR="002C6C64" w:rsidRPr="00E236F4">
        <w:rPr>
          <w:lang w:val="ru-RU"/>
        </w:rPr>
        <w:t>——求祂使我摆脱心硬，并在祷告中使我的心变得柔软。</w:t>
      </w:r>
    </w:p>
    <w:p w14:paraId="78A3E2CB" w14:textId="1104C6A1" w:rsidR="00BA44CB" w:rsidRDefault="00BA44CB" w:rsidP="008F333A">
      <w:pPr>
        <w:rPr>
          <w:lang w:val="ru-RU"/>
        </w:rPr>
      </w:pPr>
      <w:r>
        <w:rPr>
          <w:lang w:val="ru-RU"/>
        </w:rPr>
        <w:tab/>
      </w:r>
      <w:r w:rsidR="008F333A">
        <w:rPr>
          <w:lang w:val="ru-RU"/>
        </w:rPr>
        <w:t xml:space="preserve">— </w:t>
      </w:r>
      <w:r w:rsidR="002C6C64" w:rsidRPr="00E236F4">
        <w:rPr>
          <w:lang w:val="ru-RU"/>
        </w:rPr>
        <w:t>“你们祈求</w:t>
      </w:r>
      <w:r w:rsidR="00370C58">
        <w:rPr>
          <w:lang w:val="ru-RU"/>
        </w:rPr>
        <w:t>，</w:t>
      </w:r>
      <w:r w:rsidR="002C6C64" w:rsidRPr="00E236F4">
        <w:rPr>
          <w:lang w:val="ru-RU"/>
        </w:rPr>
        <w:t>就给你们</w:t>
      </w:r>
      <w:r>
        <w:rPr>
          <w:lang w:val="ru-RU"/>
        </w:rPr>
        <w:t>，”</w:t>
      </w:r>
      <w:r w:rsidR="00370C58">
        <w:rPr>
          <w:rStyle w:val="FootnoteReference"/>
          <w:lang w:val="ru-RU"/>
        </w:rPr>
        <w:footnoteReference w:id="91"/>
      </w:r>
      <w:r w:rsidR="00370C58">
        <w:rPr>
          <w:lang w:val="ru-RU"/>
        </w:rPr>
        <w:t xml:space="preserve"> </w:t>
      </w:r>
      <w:r w:rsidR="002C6C64" w:rsidRPr="00E236F4">
        <w:rPr>
          <w:lang w:val="ru-RU"/>
        </w:rPr>
        <w:t>——基督如是说。如果你所求之事纯洁且对你有益，你便会得到所求的。 如果你向上帝祈求力量，以便为自己的罪孽求得宽恕并帮助邻人，那么这是善意的祈求，上帝会赐予你所求的。但如果你想要获得祷告的恩赐，只是为了从祷告中获得愉悦，难道你真以为祂会赐予你吗？</w:t>
      </w:r>
    </w:p>
    <w:p w14:paraId="5A624EB7" w14:textId="1A16537F" w:rsidR="00BA44CB" w:rsidRDefault="00BA44CB" w:rsidP="008F333A">
      <w:pPr>
        <w:rPr>
          <w:lang w:val="ru-RU"/>
        </w:rPr>
      </w:pPr>
      <w:r>
        <w:rPr>
          <w:lang w:val="ru-RU"/>
        </w:rPr>
        <w:tab/>
      </w:r>
      <w:r w:rsidR="002C6C64" w:rsidRPr="00E236F4">
        <w:rPr>
          <w:lang w:val="ru-RU"/>
        </w:rPr>
        <w:t>——长老，有时我会向神祈求：“主啊，请启迪我！”我的祈求正确吗？</w:t>
      </w:r>
    </w:p>
    <w:p w14:paraId="6591DA2C" w14:textId="12325091" w:rsidR="00BA44CB" w:rsidRDefault="00BA44CB" w:rsidP="008F333A">
      <w:pPr>
        <w:rPr>
          <w:lang w:val="ru-RU"/>
        </w:rPr>
      </w:pPr>
      <w:r>
        <w:rPr>
          <w:lang w:val="ru-RU"/>
        </w:rPr>
        <w:tab/>
      </w:r>
      <w:r w:rsidR="002C6C64" w:rsidRPr="00E236F4">
        <w:rPr>
          <w:lang w:val="ru-RU"/>
        </w:rPr>
        <w:t>——先付出你的努力，然后再向神求启迪。因为神希望看到我们努力，之后才会赐予我们所求的。思考、祷告、审视自己并明智地行动，主自会启迪你。 例如，当有人问你什么问题时，不要急于回答，而是要祈求上帝启迪你。“我的上帝，”你要这样祷</w:t>
      </w:r>
      <w:r w:rsidR="002C6C64" w:rsidRPr="00E236F4">
        <w:rPr>
          <w:lang w:val="ru-RU"/>
        </w:rPr>
        <w:lastRenderedPageBreak/>
        <w:t>告，“请让我明白该说什么</w:t>
      </w:r>
      <w:r w:rsidR="008F333A">
        <w:rPr>
          <w:lang w:val="ru-RU"/>
        </w:rPr>
        <w:t>，”——</w:t>
      </w:r>
      <w:r w:rsidR="002C6C64" w:rsidRPr="00E236F4">
        <w:rPr>
          <w:lang w:val="ru-RU"/>
        </w:rPr>
        <w:t>上帝就会赐予你在这个具体情境下所需的话语。 仓促的回答源于自己的智慧，而经过祷告的回答</w:t>
      </w:r>
      <w:r w:rsidR="008F333A">
        <w:rPr>
          <w:lang w:val="ru-RU"/>
        </w:rPr>
        <w:t>则</w:t>
      </w:r>
      <w:r w:rsidR="002C6C64" w:rsidRPr="00E236F4">
        <w:rPr>
          <w:lang w:val="ru-RU"/>
        </w:rPr>
        <w:t>来自上帝。</w:t>
      </w:r>
    </w:p>
    <w:p w14:paraId="26406A09" w14:textId="77777777" w:rsidR="00BA44CB" w:rsidRDefault="00BA44CB" w:rsidP="008F333A">
      <w:pPr>
        <w:rPr>
          <w:lang w:val="ru-RU"/>
        </w:rPr>
      </w:pPr>
      <w:r>
        <w:rPr>
          <w:lang w:val="ru-RU"/>
        </w:rPr>
        <w:tab/>
      </w:r>
      <w:r w:rsidR="002C6C64" w:rsidRPr="00E236F4">
        <w:rPr>
          <w:lang w:val="ru-RU"/>
        </w:rPr>
        <w:t>——长老，我是一个粗心的人，经常错失上帝赐予我的机会。因此，我甚至不敢向祂求助，生怕又会一事无成，招致责备。</w:t>
      </w:r>
    </w:p>
    <w:p w14:paraId="090D0A39" w14:textId="77777777" w:rsidR="00BA44CB" w:rsidRDefault="00BA44CB" w:rsidP="008F333A">
      <w:pPr>
        <w:rPr>
          <w:lang w:val="ru-RU"/>
        </w:rPr>
      </w:pPr>
      <w:r>
        <w:rPr>
          <w:lang w:val="ru-RU"/>
        </w:rPr>
        <w:tab/>
      </w:r>
      <w:r w:rsidR="002C6C64" w:rsidRPr="00E236F4">
        <w:rPr>
          <w:lang w:val="ru-RU"/>
        </w:rPr>
        <w:t>——求神的帮助，同时也要求祂帮助你变得细心，这样你才能把握祂赐予你的那个良机。</w:t>
      </w:r>
    </w:p>
    <w:p w14:paraId="6B1D5F98" w14:textId="77777777" w:rsidR="00BA44CB" w:rsidRDefault="00BA44CB" w:rsidP="008F333A">
      <w:pPr>
        <w:rPr>
          <w:lang w:val="ru-RU"/>
        </w:rPr>
      </w:pPr>
      <w:r>
        <w:rPr>
          <w:lang w:val="ru-RU"/>
        </w:rPr>
        <w:tab/>
      </w:r>
      <w:r w:rsidR="002C6C64" w:rsidRPr="00E236F4">
        <w:rPr>
          <w:lang w:val="ru-RU"/>
        </w:rPr>
        <w:t>——长老，祈求上帝让我进入天堂，这样做对吗？</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我不知道……比如我，向神祈求的并非是进入天堂，而是祈求祂帮助我不要用自己的生活让祂伤心。然而，如果我最终落入地狱，这难道不会让神伤心吗？而且，对于那个祈求神的帮助、只为不让祂伤心的人，主难道不会将他从地狱中拯救出来吗？</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8825"/>
      <w:r w:rsidRPr="00E236F4">
        <w:rPr>
          <w:lang w:val="ru-RU"/>
        </w:rPr>
        <w:t>患病时的祈祷</w:t>
      </w:r>
      <w:bookmarkEnd w:id="136"/>
      <w:bookmarkEnd w:id="137"/>
    </w:p>
    <w:p w14:paraId="1C6792D2" w14:textId="564FA7D6" w:rsidR="00BA44CB" w:rsidRDefault="002C6C64" w:rsidP="00370C58">
      <w:pPr>
        <w:ind w:firstLine="720"/>
        <w:rPr>
          <w:lang w:val="ru-RU"/>
        </w:rPr>
      </w:pPr>
      <w:r w:rsidRPr="00E236F4">
        <w:rPr>
          <w:lang w:val="ru-RU"/>
        </w:rPr>
        <w:t>——长老，最近我心脏不太好，很担心会出什么事。</w:t>
      </w:r>
    </w:p>
    <w:p w14:paraId="24679A9E" w14:textId="77777777" w:rsidR="00BA44CB" w:rsidRDefault="00BA44CB" w:rsidP="008F333A">
      <w:pPr>
        <w:rPr>
          <w:lang w:val="ru-RU"/>
        </w:rPr>
      </w:pPr>
      <w:r>
        <w:rPr>
          <w:lang w:val="ru-RU"/>
        </w:rPr>
        <w:tab/>
      </w:r>
      <w:r w:rsidR="002C6C64" w:rsidRPr="00E236F4">
        <w:rPr>
          <w:lang w:val="ru-RU"/>
        </w:rPr>
        <w:t>——别害怕。我们每个人都难免会遇到一些问题，因为正因为有这些问题，我们才会坐在基督脚前，向祂求助。</w:t>
      </w:r>
    </w:p>
    <w:p w14:paraId="4B39C7F0" w14:textId="77777777" w:rsidR="00BA44CB" w:rsidRDefault="00BA44CB" w:rsidP="008F333A">
      <w:pPr>
        <w:rPr>
          <w:lang w:val="ru-RU"/>
        </w:rPr>
      </w:pPr>
      <w:r>
        <w:rPr>
          <w:lang w:val="ru-RU"/>
        </w:rPr>
        <w:tab/>
      </w:r>
      <w:r w:rsidR="002C6C64" w:rsidRPr="00E236F4">
        <w:rPr>
          <w:lang w:val="ru-RU"/>
        </w:rPr>
        <w:t>——长老，请为我祈祷，愿我早日康复。</w:t>
      </w:r>
    </w:p>
    <w:p w14:paraId="1D457016" w14:textId="440E893C" w:rsidR="00BA44CB" w:rsidRDefault="00BA44CB" w:rsidP="008F333A">
      <w:pPr>
        <w:rPr>
          <w:lang w:val="ru-RU"/>
        </w:rPr>
      </w:pPr>
      <w:r>
        <w:rPr>
          <w:lang w:val="ru-RU"/>
        </w:rPr>
        <w:tab/>
      </w:r>
      <w:r w:rsidR="002C6C64" w:rsidRPr="00E236F4">
        <w:rPr>
          <w:lang w:val="ru-RU"/>
        </w:rPr>
        <w:t>——我这样为你祈祷对你并无益处。如果你怀着对上帝的信心去忍耐，你将从天上的保险基金中领取养老金，那比乡村保险公司的养老金还要丰厚。</w:t>
      </w:r>
      <w:r w:rsidR="007649E5">
        <w:rPr>
          <w:rStyle w:val="FootnoteReference"/>
          <w:lang w:val="ru-RU"/>
        </w:rPr>
        <w:footnoteReference w:id="92"/>
      </w:r>
      <w:r w:rsidR="002C6C64" w:rsidRPr="00E236F4">
        <w:rPr>
          <w:lang w:val="ru-RU"/>
        </w:rPr>
        <w:t xml:space="preserve"> 我曾在某处读到，有位病人曾恳求圣潘泰莱蒙治愈他。 圣人并没有治愈他，但病人继续祈祷，最终还是康复了。当这个人临终时，他发现因为被治愈而失去了许多冠冕。于是他对圣潘泰莱蒙说：“唉，既然你知道我会失去冠冕，为什么还要治愈我呢？</w:t>
      </w:r>
      <w:r>
        <w:rPr>
          <w:lang w:val="ru-RU"/>
        </w:rPr>
        <w:t>”</w:t>
      </w:r>
    </w:p>
    <w:p w14:paraId="1279D63F" w14:textId="77777777" w:rsidR="00BA44CB" w:rsidRDefault="00BA44CB" w:rsidP="008F333A">
      <w:pPr>
        <w:rPr>
          <w:lang w:val="ru-RU"/>
        </w:rPr>
      </w:pPr>
      <w:r>
        <w:rPr>
          <w:lang w:val="ru-RU"/>
        </w:rPr>
        <w:tab/>
      </w:r>
      <w:r w:rsidR="002C6C64" w:rsidRPr="00E236F4">
        <w:rPr>
          <w:lang w:val="ru-RU"/>
        </w:rPr>
        <w:t>——长老，在健康问题上，我该在什么程度上依靠上帝呢？</w:t>
      </w:r>
    </w:p>
    <w:p w14:paraId="722CE08E" w14:textId="77777777" w:rsidR="00BA44CB" w:rsidRDefault="00BA44CB" w:rsidP="008F333A">
      <w:pPr>
        <w:rPr>
          <w:lang w:val="ru-RU"/>
        </w:rPr>
      </w:pPr>
      <w:r>
        <w:rPr>
          <w:lang w:val="ru-RU"/>
        </w:rPr>
        <w:tab/>
      </w:r>
      <w:r w:rsidR="008F333A">
        <w:rPr>
          <w:lang w:val="ru-RU"/>
        </w:rPr>
        <w:t>——</w:t>
      </w:r>
      <w:r w:rsidR="002C6C64" w:rsidRPr="00E236F4">
        <w:rPr>
          <w:lang w:val="ru-RU"/>
        </w:rPr>
        <w:t>首先要信赖上帝。在信赖上帝之后，再信赖人</w:t>
      </w:r>
      <w:r w:rsidR="008F333A">
        <w:rPr>
          <w:lang w:val="ru-RU"/>
        </w:rPr>
        <w:t>——也就是</w:t>
      </w:r>
      <w:r w:rsidR="002C6C64" w:rsidRPr="00E236F4">
        <w:rPr>
          <w:lang w:val="ru-RU"/>
        </w:rPr>
        <w:t>医生。</w:t>
      </w:r>
    </w:p>
    <w:p w14:paraId="1BDE2D72" w14:textId="77777777" w:rsidR="00BA44CB" w:rsidRDefault="00BA44CB" w:rsidP="008F333A">
      <w:pPr>
        <w:rPr>
          <w:lang w:val="ru-RU"/>
        </w:rPr>
      </w:pPr>
      <w:r>
        <w:rPr>
          <w:lang w:val="ru-RU"/>
        </w:rPr>
        <w:tab/>
      </w:r>
      <w:r w:rsidR="002C6C64" w:rsidRPr="00E236F4">
        <w:rPr>
          <w:lang w:val="ru-RU"/>
        </w:rPr>
        <w:t>——长老，该如何正确对待重病？</w:t>
      </w:r>
    </w:p>
    <w:p w14:paraId="38D611D4" w14:textId="77777777" w:rsidR="00BA44CB" w:rsidRDefault="00BA44CB" w:rsidP="008F333A">
      <w:pPr>
        <w:rPr>
          <w:lang w:val="ru-RU"/>
        </w:rPr>
      </w:pPr>
      <w:r>
        <w:rPr>
          <w:lang w:val="ru-RU"/>
        </w:rPr>
        <w:tab/>
      </w:r>
      <w:r w:rsidR="002C6C64" w:rsidRPr="00E236F4">
        <w:rPr>
          <w:lang w:val="ru-RU"/>
        </w:rPr>
        <w:t>——在求医之前，应当先祷告、守夜，祈求上帝帮助并启迪医生。还有，别忘了从圣阿尔塞尼的灯台取一点圣油，别忘了喝圣水，诵读《诗篇》……</w:t>
      </w:r>
    </w:p>
    <w:p w14:paraId="4FE01676" w14:textId="77777777" w:rsidR="00BA44CB" w:rsidRDefault="00BA44CB" w:rsidP="008F333A">
      <w:pPr>
        <w:rPr>
          <w:lang w:val="ru-RU"/>
        </w:rPr>
      </w:pPr>
      <w:r>
        <w:rPr>
          <w:lang w:val="ru-RU"/>
        </w:rPr>
        <w:tab/>
      </w:r>
      <w:r w:rsidR="002C6C64" w:rsidRPr="00E236F4">
        <w:rPr>
          <w:lang w:val="ru-RU"/>
        </w:rPr>
        <w:t>——长老，因为生病，我无法遵守修道规条，这让我很沮丧。</w:t>
      </w:r>
    </w:p>
    <w:p w14:paraId="633FD000" w14:textId="12CE5C2B" w:rsidR="00BA44CB" w:rsidRDefault="00BA44CB" w:rsidP="008F333A">
      <w:pPr>
        <w:rPr>
          <w:lang w:val="ru-RU"/>
        </w:rPr>
      </w:pPr>
      <w:r>
        <w:rPr>
          <w:lang w:val="ru-RU"/>
        </w:rPr>
        <w:tab/>
      </w:r>
      <w:r w:rsidR="002C6C64" w:rsidRPr="00E236F4">
        <w:rPr>
          <w:lang w:val="ru-RU"/>
        </w:rPr>
        <w:t>——即使你在生病期间什么都不做，既不念珠祷告，也不行礼拜，只是说一句：“荣耀归于祢，上帝！”——这就足够了。</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长老，我生病时，因为疼痛而无法专心祈祷。</w:t>
      </w:r>
    </w:p>
    <w:p w14:paraId="73FBA09D" w14:textId="77777777" w:rsidR="00BA44CB" w:rsidRDefault="00BA44CB" w:rsidP="008F333A">
      <w:pPr>
        <w:rPr>
          <w:lang w:val="ru-RU"/>
        </w:rPr>
      </w:pPr>
      <w:r>
        <w:rPr>
          <w:lang w:val="ru-RU"/>
        </w:rPr>
        <w:tab/>
      </w:r>
      <w:r w:rsidR="008F333A">
        <w:rPr>
          <w:lang w:val="ru-RU"/>
        </w:rPr>
        <w:t>——</w:t>
      </w:r>
      <w:r w:rsidR="002C6C64" w:rsidRPr="00E236F4">
        <w:rPr>
          <w:lang w:val="ru-RU"/>
        </w:rPr>
        <w:t>这样的祈祷中既有辛劳，也有苦难，更蕴含着壮举，因此它比健康人的祈祷更能被上主听见。</w:t>
      </w:r>
    </w:p>
    <w:p w14:paraId="50C6F341" w14:textId="77777777" w:rsidR="00BA44CB" w:rsidRDefault="00BA44CB" w:rsidP="008F333A">
      <w:pPr>
        <w:rPr>
          <w:lang w:val="ru-RU"/>
        </w:rPr>
      </w:pPr>
      <w:r>
        <w:rPr>
          <w:lang w:val="ru-RU"/>
        </w:rPr>
        <w:tab/>
      </w:r>
      <w:r w:rsidR="002C6C64" w:rsidRPr="00E236F4">
        <w:rPr>
          <w:lang w:val="ru-RU"/>
        </w:rPr>
        <w:t>疼痛也至少要稍微爱一点。疾病对人来说是一种巨大的祝福。当人理解了这一点，就会欣然接受疼痛，并欢欣地歌唱：</w:t>
      </w:r>
    </w:p>
    <w:p w14:paraId="5BBEA0DB" w14:textId="448FC4F5" w:rsidR="00BA44CB" w:rsidRDefault="00BA44CB" w:rsidP="008F333A">
      <w:pPr>
        <w:rPr>
          <w:lang w:val="ru-RU"/>
        </w:rPr>
      </w:pPr>
      <w:r>
        <w:rPr>
          <w:lang w:val="ru-RU"/>
        </w:rPr>
        <w:lastRenderedPageBreak/>
        <w:tab/>
      </w:r>
      <w:r w:rsidR="002C6C64" w:rsidRPr="00E236F4">
        <w:rPr>
          <w:lang w:val="ru-RU"/>
        </w:rPr>
        <w:t>“我必时时称颂耶和华。”</w:t>
      </w:r>
      <w:r w:rsidR="00452F2C">
        <w:rPr>
          <w:rStyle w:val="FootnoteReference"/>
          <w:lang w:val="ru-RU"/>
        </w:rPr>
        <w:footnoteReference w:id="94"/>
      </w:r>
      <w:r w:rsidR="002C6C64" w:rsidRPr="00E236F4">
        <w:rPr>
          <w:lang w:val="ru-RU"/>
        </w:rPr>
        <w:t xml:space="preserve"> 我记得，可怜的加布里埃尔长老</w:t>
      </w:r>
      <w:r w:rsidR="003E70F1">
        <w:rPr>
          <w:rStyle w:val="FootnoteReference"/>
          <w:lang w:val="ru-RU"/>
        </w:rPr>
        <w:footnoteReference w:id="95"/>
      </w:r>
      <w:r w:rsidR="003E70F1">
        <w:rPr>
          <w:lang w:val="ru-RU"/>
        </w:rPr>
        <w:t xml:space="preserve"> </w:t>
      </w:r>
      <w:r w:rsidR="002C6C64" w:rsidRPr="00E236F4">
        <w:rPr>
          <w:lang w:val="ru-RU"/>
        </w:rPr>
        <w:t>在卡鲁勒受尽了苦难，受尽了苦难……就在疼痛发作的时候，他却在歌唱。他被困在床上，不禁疑惑道：“人们对我说</w:t>
      </w:r>
      <w:r>
        <w:rPr>
          <w:lang w:val="ru-RU"/>
        </w:rPr>
        <w:t>：</w:t>
      </w:r>
      <w:r w:rsidR="002C6C64" w:rsidRPr="00E236F4">
        <w:rPr>
          <w:lang w:val="ru-RU"/>
        </w:rPr>
        <w:t>‘这是你的十字架’——可钉子在哪里呢？没有钉子，哪来的十字架？</w:t>
      </w:r>
      <w:r>
        <w:rPr>
          <w:lang w:val="ru-RU"/>
        </w:rPr>
        <w:t>”</w:t>
      </w:r>
    </w:p>
    <w:p w14:paraId="56A4344C" w14:textId="77777777" w:rsidR="00BA44CB" w:rsidRDefault="00BA44CB" w:rsidP="008F333A">
      <w:pPr>
        <w:rPr>
          <w:lang w:val="ru-RU"/>
        </w:rPr>
      </w:pPr>
      <w:r>
        <w:rPr>
          <w:lang w:val="ru-RU"/>
        </w:rPr>
        <w:tab/>
      </w:r>
      <w:r w:rsidR="002C6C64" w:rsidRPr="00E236F4">
        <w:rPr>
          <w:lang w:val="ru-RU"/>
        </w:rPr>
        <w:t>——这持续了多久，长老？</w:t>
      </w:r>
    </w:p>
    <w:p w14:paraId="7A8449C3" w14:textId="77777777" w:rsidR="00BA44CB" w:rsidRDefault="00BA44CB" w:rsidP="008F333A">
      <w:pPr>
        <w:rPr>
          <w:lang w:val="ru-RU"/>
        </w:rPr>
      </w:pPr>
      <w:r>
        <w:rPr>
          <w:lang w:val="ru-RU"/>
        </w:rPr>
        <w:tab/>
      </w:r>
      <w:r w:rsidR="002C6C64" w:rsidRPr="00E236F4">
        <w:rPr>
          <w:lang w:val="ru-RU"/>
        </w:rPr>
        <w:t>——很长，有一两年。他完全独居。他的小室地板已经腐烂，冬天寒风从那些洞里吹进来，冷得可怕！但这位患病的长老即便在严寒中，依然歌唱并赞美上帝。</w:t>
      </w:r>
    </w:p>
    <w:p w14:paraId="1F880550" w14:textId="1F7F74BB" w:rsidR="00BA44CB" w:rsidRDefault="00BA44CB" w:rsidP="008F333A">
      <w:pPr>
        <w:rPr>
          <w:lang w:val="ru-RU"/>
        </w:rPr>
      </w:pPr>
      <w:r>
        <w:rPr>
          <w:lang w:val="ru-RU"/>
        </w:rPr>
        <w:tab/>
      </w:r>
      <w:r w:rsidR="002C6C64" w:rsidRPr="00E236F4">
        <w:rPr>
          <w:lang w:val="ru-RU"/>
        </w:rPr>
        <w:t>在病中，吟唱诗</w:t>
      </w:r>
      <w:r w:rsidR="008F333A">
        <w:rPr>
          <w:lang w:val="ru-RU"/>
        </w:rPr>
        <w:t>篇</w:t>
      </w:r>
      <w:r w:rsidR="002C6C64" w:rsidRPr="00E236F4">
        <w:rPr>
          <w:lang w:val="ru-RU"/>
        </w:rPr>
        <w:t>就是良药。即使人病重且饱受煎熬，教堂唱诗的声音也能让痛苦平息。如果他自己还能稍微唱几句，那就更好了。比如我今晚，当我感到疼痛时，就放声高歌。把所有的精力都倾注在歌声里。你知道吗，这歌声给了我多少力量？！</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8826"/>
      <w:r>
        <w:rPr>
          <w:lang w:val="ru-RU"/>
        </w:rPr>
        <w:t>第二</w:t>
      </w:r>
      <w:r w:rsidRPr="00E236F4">
        <w:rPr>
          <w:lang w:val="ru-RU"/>
        </w:rPr>
        <w:t>章</w:t>
      </w:r>
      <w:r w:rsidR="002C6C64" w:rsidRPr="00E236F4">
        <w:rPr>
          <w:lang w:val="ru-RU"/>
        </w:rPr>
        <w:t xml:space="preserve">。 </w:t>
      </w:r>
      <w:r>
        <w:rPr>
          <w:lang w:val="ru-RU"/>
        </w:rPr>
        <w:br/>
      </w:r>
      <w:r w:rsidR="002C6C64" w:rsidRPr="00E236F4">
        <w:rPr>
          <w:lang w:val="ru-RU"/>
        </w:rPr>
        <w:t>关于为他人祈祷</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8827"/>
      <w:r w:rsidRPr="00E236F4">
        <w:rPr>
          <w:lang w:val="ru-RU"/>
        </w:rPr>
        <w:t>在意识到自身罪性的情况下为世界祈祷</w:t>
      </w:r>
      <w:bookmarkEnd w:id="140"/>
      <w:bookmarkEnd w:id="141"/>
    </w:p>
    <w:p w14:paraId="3E879EAA" w14:textId="384761D7" w:rsidR="00BA44CB" w:rsidRDefault="002C6C64" w:rsidP="00B27881">
      <w:pPr>
        <w:ind w:firstLine="720"/>
        <w:rPr>
          <w:lang w:val="ru-RU"/>
        </w:rPr>
      </w:pPr>
      <w:r w:rsidRPr="00E236F4">
        <w:rPr>
          <w:lang w:val="ru-RU"/>
        </w:rPr>
        <w:t>长老，有时看到人们在受苦，我就无法为自己祷告。</w:t>
      </w:r>
    </w:p>
    <w:p w14:paraId="64595136" w14:textId="3A52068B" w:rsidR="00BA44CB" w:rsidRDefault="00BA44CB" w:rsidP="008F333A">
      <w:pPr>
        <w:rPr>
          <w:lang w:val="ru-RU"/>
        </w:rPr>
      </w:pPr>
      <w:r>
        <w:rPr>
          <w:lang w:val="ru-RU"/>
        </w:rPr>
        <w:tab/>
      </w:r>
      <w:r w:rsidR="002C6C64" w:rsidRPr="00E236F4">
        <w:rPr>
          <w:lang w:val="ru-RU"/>
        </w:rPr>
        <w:t>——我们为自己祈祷，可不仅仅是为了自己。为自己祈祷是必要的准备，以便以应有的姿态站在上帝面前。要想体会他人的痛苦，首先得把自身整理好。 当你怀着对自身罪性的深刻觉悟为自己祈祷时，哪怕只是为他人简单地祈求</w:t>
      </w:r>
      <w:r>
        <w:rPr>
          <w:lang w:val="ru-RU"/>
        </w:rPr>
        <w:t>一句</w:t>
      </w:r>
      <w:r w:rsidR="002C6C64" w:rsidRPr="00E236F4">
        <w:rPr>
          <w:lang w:val="ru-RU"/>
        </w:rPr>
        <w:t>“主啊，</w:t>
      </w:r>
      <w:r>
        <w:rPr>
          <w:lang w:val="ru-RU"/>
        </w:rPr>
        <w:t>怜悯”，</w:t>
      </w:r>
      <w:r w:rsidR="002C6C64" w:rsidRPr="00E236F4">
        <w:rPr>
          <w:lang w:val="ru-RU"/>
        </w:rPr>
        <w:t>也会具有巨大的力量，因为这句祷文将带着极大的谦卑被诵出，而这种谦卑会吸引上帝的大慈大悲。</w:t>
      </w:r>
    </w:p>
    <w:p w14:paraId="50CD713C" w14:textId="77777777" w:rsidR="00BA44CB" w:rsidRDefault="00BA44CB" w:rsidP="008F333A">
      <w:pPr>
        <w:rPr>
          <w:lang w:val="ru-RU"/>
        </w:rPr>
      </w:pPr>
      <w:r>
        <w:rPr>
          <w:lang w:val="ru-RU"/>
        </w:rPr>
        <w:tab/>
      </w:r>
      <w:r w:rsidR="002C6C64" w:rsidRPr="00E236F4">
        <w:rPr>
          <w:lang w:val="ru-RU"/>
        </w:rPr>
        <w:t>——长老，我总觉得需要为自己多祷告，却常常忘记为他人祷告。</w:t>
      </w:r>
    </w:p>
    <w:p w14:paraId="31B4B265" w14:textId="47FBEC8E" w:rsidR="00BA44CB" w:rsidRDefault="00BA44CB" w:rsidP="008F333A">
      <w:pPr>
        <w:rPr>
          <w:lang w:val="ru-RU"/>
        </w:rPr>
      </w:pPr>
      <w:r>
        <w:rPr>
          <w:lang w:val="ru-RU"/>
        </w:rPr>
        <w:tab/>
      </w:r>
      <w:r w:rsidR="002C6C64" w:rsidRPr="00E236F4">
        <w:rPr>
          <w:lang w:val="ru-RU"/>
        </w:rPr>
        <w:t>——你看：要使旧人脱去，就必须为自己祈祷。但当神圣的关怀之火燃起时，人就会忘记自己，转而为他人祈祷。在你为自己稍作祈祷之后，要记挂整个处于苦难中的世界，以及那些远离上帝的人。 也要为那些错失了主所赐予的时机、如今与神隔绝的人祈祷</w:t>
      </w:r>
      <w:r w:rsidR="008F333A">
        <w:rPr>
          <w:lang w:val="ru-RU"/>
        </w:rPr>
        <w:t>——</w:t>
      </w:r>
      <w:r w:rsidR="002C6C64" w:rsidRPr="00E236F4">
        <w:rPr>
          <w:lang w:val="ru-RU"/>
        </w:rPr>
        <w:t>这些人现在虽然悔改，但 已无济于事。 为所有人献上这样的祷告：“主耶稣基督，神的儿子，怜悯我们</w:t>
      </w:r>
      <w:r>
        <w:rPr>
          <w:lang w:val="ru-RU"/>
        </w:rPr>
        <w:t>。</w:t>
      </w:r>
      <w:r w:rsidR="002C6C64" w:rsidRPr="00E236F4">
        <w:rPr>
          <w:lang w:val="ru-RU"/>
        </w:rPr>
        <w:t>”这样做，你既在为自己祈祷，也在为那些请求你代祷的人祈祷，更在为整个世界祈祷。</w:t>
      </w:r>
    </w:p>
    <w:p w14:paraId="439CDC34" w14:textId="1B778709" w:rsidR="00BA44CB" w:rsidRDefault="00BA44CB" w:rsidP="008F333A">
      <w:pPr>
        <w:rPr>
          <w:lang w:val="ru-RU"/>
        </w:rPr>
      </w:pPr>
      <w:r>
        <w:rPr>
          <w:lang w:val="ru-RU"/>
        </w:rPr>
        <w:tab/>
      </w:r>
      <w:r w:rsidR="002C6C64" w:rsidRPr="00E236F4">
        <w:rPr>
          <w:lang w:val="ru-RU"/>
        </w:rPr>
        <w:t>——长老，我同情世人，却不敢向神求助。内心的声音对我说：“神岂会垂听你这样一个小信的人？</w:t>
      </w:r>
      <w:r>
        <w:rPr>
          <w:lang w:val="ru-RU"/>
        </w:rPr>
        <w:t>”</w:t>
      </w:r>
    </w:p>
    <w:p w14:paraId="4A84B65B" w14:textId="224EEAD0" w:rsidR="00BA44CB" w:rsidRDefault="00BA44CB" w:rsidP="008F333A">
      <w:pPr>
        <w:rPr>
          <w:lang w:val="ru-RU"/>
        </w:rPr>
      </w:pPr>
      <w:r>
        <w:rPr>
          <w:lang w:val="ru-RU"/>
        </w:rPr>
        <w:tab/>
      </w:r>
      <w:r w:rsidR="002C6C64" w:rsidRPr="00E236F4">
        <w:rPr>
          <w:lang w:val="ru-RU"/>
        </w:rPr>
        <w:t>——你不要听信那个</w:t>
      </w:r>
      <w:r>
        <w:rPr>
          <w:lang w:val="ru-RU"/>
        </w:rPr>
        <w:t>从“</w:t>
      </w:r>
      <w:r w:rsidR="002C6C64" w:rsidRPr="00E236F4">
        <w:rPr>
          <w:lang w:val="ru-RU"/>
        </w:rPr>
        <w:t>右边”闯入你心中的小恶魔，它利用你的“谦卑”将你推入绝望。你要说：“我的上帝，我虽然信心薄弱，但请垂听我，因为若因我而使他人受苦，那是不公义的。</w:t>
      </w:r>
      <w:r>
        <w:rPr>
          <w:lang w:val="ru-RU"/>
        </w:rPr>
        <w:t>”</w:t>
      </w:r>
      <w:r w:rsidR="002C6C64" w:rsidRPr="00E236F4">
        <w:rPr>
          <w:lang w:val="ru-RU"/>
        </w:rPr>
        <w:t xml:space="preserve"> 有一次，在一次严重的干旱期间，阿索斯山的一位</w:t>
      </w:r>
      <w:r w:rsidR="00B27881">
        <w:rPr>
          <w:lang w:val="ru-RU"/>
        </w:rPr>
        <w:t>修士</w:t>
      </w:r>
      <w:r w:rsidR="00B27881">
        <w:rPr>
          <w:rStyle w:val="FootnoteReference"/>
          <w:lang w:val="ru-RU"/>
        </w:rPr>
        <w:footnoteReference w:id="97"/>
      </w:r>
      <w:r w:rsidR="00B27881">
        <w:rPr>
          <w:lang w:val="ru-RU"/>
        </w:rPr>
        <w:t xml:space="preserve"> </w:t>
      </w:r>
      <w:r w:rsidR="002C6C64" w:rsidRPr="00E236F4">
        <w:rPr>
          <w:lang w:val="ru-RU"/>
        </w:rPr>
        <w:t>这样祈祷：“我的上帝，求祢赐予人们一点雨水。不是为了我们：我们是修士，已经发誓要过苦修的生活。请怜悯那些在俗世中受苦的穷人，尽管</w:t>
      </w:r>
    </w:p>
    <w:p w14:paraId="2D367D71" w14:textId="29E61232" w:rsidR="00BA44CB" w:rsidRDefault="00BA44CB" w:rsidP="008F333A">
      <w:pPr>
        <w:rPr>
          <w:lang w:val="ru-RU"/>
        </w:rPr>
      </w:pPr>
      <w:r>
        <w:rPr>
          <w:lang w:val="ru-RU"/>
        </w:rPr>
        <w:lastRenderedPageBreak/>
        <w:tab/>
      </w:r>
      <w:r w:rsidR="002C6C64" w:rsidRPr="00E236F4">
        <w:rPr>
          <w:lang w:val="ru-RU"/>
        </w:rPr>
        <w:t>仍从自身的匮乏中</w:t>
      </w:r>
      <w:r w:rsidR="00EE1D87">
        <w:rPr>
          <w:rStyle w:val="FootnoteReference"/>
          <w:lang w:val="ru-RU"/>
        </w:rPr>
        <w:footnoteReference w:id="98"/>
      </w:r>
      <w:r w:rsidR="00EE1D87">
        <w:rPr>
          <w:lang w:val="ru-RU"/>
        </w:rPr>
        <w:t xml:space="preserve"> </w:t>
      </w:r>
      <w:r w:rsidR="002C6C64" w:rsidRPr="00E236F4">
        <w:rPr>
          <w:lang w:val="ru-RU"/>
        </w:rPr>
        <w:t>慷慨地分给我们一些。倘若我灵性状态良好，祢必会垂听我的祈求，世人也就不会受苦了。 我知道自己是个大罪人，但难道因为我，别人就该受苦吗？所以请帮助他们吧！他们已无暇祈祷——所以我尽我所能为他们祈祷</w:t>
      </w:r>
      <w:r>
        <w:rPr>
          <w:lang w:val="ru-RU"/>
        </w:rPr>
        <w:t>。</w:t>
      </w:r>
      <w:r w:rsidR="002C6C64" w:rsidRPr="00E236F4">
        <w:rPr>
          <w:lang w:val="ru-RU"/>
        </w:rPr>
        <w:t>”一个半小时后，雨下了起来：覆盖了整个马其顿、色萨利和阿索斯山！</w:t>
      </w:r>
    </w:p>
    <w:p w14:paraId="4253DEDA" w14:textId="7D970802" w:rsidR="00BA44CB" w:rsidRDefault="00BA44CB" w:rsidP="008F333A">
      <w:pPr>
        <w:rPr>
          <w:lang w:val="ru-RU"/>
        </w:rPr>
      </w:pPr>
      <w:r>
        <w:rPr>
          <w:lang w:val="ru-RU"/>
        </w:rPr>
        <w:tab/>
      </w:r>
      <w:r w:rsidR="008F333A">
        <w:rPr>
          <w:lang w:val="ru-RU"/>
        </w:rPr>
        <w:t>——</w:t>
      </w:r>
      <w:r w:rsidR="002C6C64" w:rsidRPr="00E236F4">
        <w:rPr>
          <w:lang w:val="ru-RU"/>
        </w:rPr>
        <w:t>长老，当我为世界祈祷时，内心有个声音告诉我，上帝厌恶我，因为我抛下“自己的</w:t>
      </w:r>
      <w:r>
        <w:rPr>
          <w:lang w:val="ru-RU"/>
        </w:rPr>
        <w:t>死人</w:t>
      </w:r>
      <w:r w:rsidR="002C6C64" w:rsidRPr="00E236F4">
        <w:rPr>
          <w:lang w:val="ru-RU"/>
        </w:rPr>
        <w:t>”，去埋葬别人的死人。</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w:t>
      </w:r>
      <w:r w:rsidR="002C6C64" w:rsidRPr="00E236F4">
        <w:rPr>
          <w:lang w:val="ru-RU"/>
        </w:rPr>
        <w:t xml:space="preserve"> 难道你在受戒时没有埋葬“自己的</w:t>
      </w:r>
      <w:r>
        <w:rPr>
          <w:lang w:val="ru-RU"/>
        </w:rPr>
        <w:t>亡</w:t>
      </w:r>
      <w:r w:rsidR="002C6C64" w:rsidRPr="00E236F4">
        <w:rPr>
          <w:lang w:val="ru-RU"/>
        </w:rPr>
        <w:t>者”吗？你应当这样祈祷：“我的上帝，我这仆人，不配蒙祢垂听。但祢难道不怜悯世上那些饱受折磨与苦难的人吗？恳求祢，帮助他们。</w:t>
      </w:r>
      <w:r>
        <w:rPr>
          <w:lang w:val="ru-RU"/>
        </w:rPr>
        <w:t>”</w:t>
      </w:r>
      <w:r w:rsidR="002C6C64" w:rsidRPr="00E236F4">
        <w:rPr>
          <w:lang w:val="ru-RU"/>
        </w:rPr>
        <w:t xml:space="preserve"> 当一个人怀着爱心与谦卑为邻人祈祷，并在意识到自身罪性的情况下精进修行时，上帝便不会离弃他，反而会同时帮助他自己和他人。但如果一个人自以为圣洁，却将他人视为罪人而为他们祈祷，那么他确实令上帝厌恶。</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8828"/>
      <w:r w:rsidRPr="00E236F4">
        <w:rPr>
          <w:lang w:val="ru-RU"/>
        </w:rPr>
        <w:t>他人的痛苦应当成为自己的痛苦</w:t>
      </w:r>
      <w:bookmarkEnd w:id="142"/>
      <w:bookmarkEnd w:id="143"/>
    </w:p>
    <w:p w14:paraId="027F7171" w14:textId="3666B710" w:rsidR="00BA44CB" w:rsidRDefault="002C6C64" w:rsidP="00EE735D">
      <w:pPr>
        <w:ind w:firstLine="720"/>
        <w:rPr>
          <w:lang w:val="ru-RU"/>
        </w:rPr>
      </w:pPr>
      <w:r w:rsidRPr="00E236F4">
        <w:rPr>
          <w:lang w:val="ru-RU"/>
        </w:rPr>
        <w:t>——长老，您曾答应过我们，我们会</w:t>
      </w:r>
      <w:r w:rsidR="00BA44CB">
        <w:rPr>
          <w:lang w:val="ru-RU"/>
        </w:rPr>
        <w:t>组织一个“祷告小组”。</w:t>
      </w:r>
      <w:r w:rsidRPr="00E236F4">
        <w:rPr>
          <w:lang w:val="ru-RU"/>
        </w:rPr>
        <w:t>这会什么时候实现呢？</w:t>
      </w:r>
    </w:p>
    <w:p w14:paraId="112CDED2" w14:textId="77777777" w:rsidR="00BA44CB" w:rsidRDefault="00BA44CB" w:rsidP="008F333A">
      <w:pPr>
        <w:rPr>
          <w:lang w:val="ru-RU"/>
        </w:rPr>
      </w:pPr>
      <w:r>
        <w:rPr>
          <w:lang w:val="ru-RU"/>
        </w:rPr>
        <w:tab/>
      </w:r>
      <w:r w:rsidR="002C6C64" w:rsidRPr="00E236F4">
        <w:rPr>
          <w:lang w:val="ru-RU"/>
        </w:rPr>
        <w:t>——这取决于你们自己……等我下次来到这里时，再看看你们处于什么状态……如果祈祷是带着痛苦进行的，你们知道它会拥有多大的力量吗？当你们为世间的需要祈祷时，那些此刻正在向上帝求助且与你们频率相合的人，将会从祂那里得到帮助。 我能感知那些正在祈祷的灵魂，能感受到他们的祈祷如同强烈的无线电波。我常常还能明白，具体是哪一天、哪一时刻，那位从上帝那里得到帮助的病人曾进行过祈祷。</w:t>
      </w:r>
    </w:p>
    <w:p w14:paraId="7AA78C29" w14:textId="77777777" w:rsidR="00BA44CB" w:rsidRDefault="00BA44CB" w:rsidP="008F333A">
      <w:pPr>
        <w:rPr>
          <w:lang w:val="ru-RU"/>
        </w:rPr>
      </w:pPr>
      <w:r>
        <w:rPr>
          <w:lang w:val="ru-RU"/>
        </w:rPr>
        <w:tab/>
      </w:r>
      <w:r w:rsidR="002C6C64" w:rsidRPr="00E236F4">
        <w:rPr>
          <w:lang w:val="ru-RU"/>
        </w:rPr>
        <w:t>——长老，您所祈祷的那些人能感觉到吗？</w:t>
      </w:r>
    </w:p>
    <w:p w14:paraId="60C93468" w14:textId="77777777" w:rsidR="00BA44CB" w:rsidRDefault="00BA44CB" w:rsidP="008F333A">
      <w:pPr>
        <w:rPr>
          <w:lang w:val="ru-RU"/>
        </w:rPr>
      </w:pPr>
      <w:r>
        <w:rPr>
          <w:lang w:val="ru-RU"/>
        </w:rPr>
        <w:tab/>
      </w:r>
      <w:r w:rsidR="002C6C64" w:rsidRPr="00E236F4">
        <w:rPr>
          <w:lang w:val="ru-RU"/>
        </w:rPr>
        <w:t>——是的，他们能感觉到，仿佛脚下的土地开始震动，他们会感到战栗。当祈祷充满慈悲时，即使是素不相识的人也能察觉到有人在为他们祈祷。</w:t>
      </w:r>
    </w:p>
    <w:p w14:paraId="72684190"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长老，我们为他人祈祷时，何时最能蒙神喜悦？</w:t>
      </w:r>
    </w:p>
    <w:p w14:paraId="79F54569" w14:textId="77777777" w:rsidR="00BA44CB" w:rsidRDefault="00BA44CB" w:rsidP="008F333A">
      <w:pPr>
        <w:rPr>
          <w:lang w:val="ru-RU"/>
        </w:rPr>
      </w:pPr>
      <w:r>
        <w:rPr>
          <w:lang w:val="ru-RU"/>
        </w:rPr>
        <w:tab/>
      </w:r>
      <w:r w:rsidR="002C6C64" w:rsidRPr="00E236F4">
        <w:rPr>
          <w:lang w:val="ru-RU"/>
        </w:rPr>
        <w:t>——当我们感受到这份祈祷对他人有多么必要的时候。这发生在我们设身处地为那些我们为之祈祷的人着想时。如果我们设身处地为病人或逝者着想，这将帮助我们怀着同情心祈祷；同情心会渗入内心，我们的祈祷便发自内心。</w:t>
      </w:r>
    </w:p>
    <w:p w14:paraId="57021478" w14:textId="77777777" w:rsidR="00BA44CB" w:rsidRDefault="00BA44CB" w:rsidP="008F333A">
      <w:pPr>
        <w:rPr>
          <w:lang w:val="ru-RU"/>
        </w:rPr>
      </w:pPr>
      <w:r>
        <w:rPr>
          <w:lang w:val="ru-RU"/>
        </w:rPr>
        <w:tab/>
      </w:r>
      <w:r w:rsidR="002C6C64" w:rsidRPr="00E236F4">
        <w:rPr>
          <w:lang w:val="ru-RU"/>
        </w:rPr>
        <w:t>——长老，当我深陷各种思绪时，就无法祷告。</w:t>
      </w:r>
    </w:p>
    <w:p w14:paraId="7E983236" w14:textId="4D2CDA29" w:rsidR="00BA44CB" w:rsidRDefault="00BA44CB" w:rsidP="008F333A">
      <w:pPr>
        <w:rPr>
          <w:lang w:val="ru-RU"/>
        </w:rPr>
      </w:pPr>
      <w:r>
        <w:rPr>
          <w:lang w:val="ru-RU"/>
        </w:rPr>
        <w:tab/>
      </w:r>
      <w:r w:rsidR="002C6C64" w:rsidRPr="00E236F4">
        <w:rPr>
          <w:lang w:val="ru-RU"/>
        </w:rPr>
        <w:t>——为什么呢，我亲爱的孩子，你为什么如此执着于自己？为什么不稍微想想那些正在受苦的人呢？你知道有多少家庭破裂，有多少不幸的孩子</w:t>
      </w:r>
      <w:r>
        <w:rPr>
          <w:lang w:val="ru-RU"/>
        </w:rPr>
        <w:t>被</w:t>
      </w:r>
      <w:r w:rsidR="002C6C64" w:rsidRPr="00E236F4">
        <w:rPr>
          <w:lang w:val="ru-RU"/>
        </w:rPr>
        <w:t xml:space="preserve">“养育”在街头，又有多少孩子在孤儿院里没有母亲的关爱吗？ 想想看，就在这一刻，有多少人在呼喊：“救命！”——而身边却没有一个人能伸出援手？ 有多少人在海中溺亡，有多少人自杀身亡，又有多少人正在受苦？世上还有那么多 需要僧侣祈祷的人，而我们却把宝贵的时间浪费在空洞的思绪或孩童般的抱怨上，甚至连僧侣的戒律都未能妥善遵守。 </w:t>
      </w:r>
      <w:r w:rsidR="002C6C64" w:rsidRPr="00E236F4">
        <w:rPr>
          <w:lang w:val="ru-RU"/>
        </w:rPr>
        <w:lastRenderedPageBreak/>
        <w:t>请务必留心：走出你</w:t>
      </w:r>
      <w:r>
        <w:rPr>
          <w:lang w:val="ru-RU"/>
        </w:rPr>
        <w:t>“</w:t>
      </w:r>
      <w:r w:rsidR="002C6C64" w:rsidRPr="00E236F4">
        <w:rPr>
          <w:lang w:val="ru-RU"/>
        </w:rPr>
        <w:t>自我”的藩篱，让别人的痛苦成为你自己的痛苦。这样做，你不仅会获得内心的安宁，还会得到上帝的赏赐，并帮助到其他人。</w:t>
      </w:r>
    </w:p>
    <w:p w14:paraId="07E17321" w14:textId="34561F86" w:rsidR="00BA44CB" w:rsidRDefault="00BA44CB" w:rsidP="008F333A">
      <w:pPr>
        <w:rPr>
          <w:lang w:val="ru-RU"/>
        </w:rPr>
      </w:pPr>
      <w:r>
        <w:rPr>
          <w:lang w:val="ru-RU"/>
        </w:rPr>
        <w:tab/>
      </w:r>
      <w:r w:rsidR="002C6C64" w:rsidRPr="00E236F4">
        <w:rPr>
          <w:lang w:val="ru-RU"/>
        </w:rPr>
        <w:t>当我住在菲洛菲修道院时——当时那里实行独居制，</w:t>
      </w:r>
      <w:r w:rsidR="00EE735D">
        <w:rPr>
          <w:rStyle w:val="FootnoteReference"/>
          <w:lang w:val="ru-RU"/>
        </w:rPr>
        <w:footnoteReference w:id="100"/>
      </w:r>
      <w:r w:rsidR="002C6C64" w:rsidRPr="00E236F4">
        <w:rPr>
          <w:lang w:val="ru-RU"/>
        </w:rPr>
        <w:t xml:space="preserve"> ——有一次深夜，我在小室里祈祷，感觉到有个身处困境的人来到了修道院。那是一个可怜人，被恶魔附身了。 修道院的大门日落时关闭，次日清晨才重新开启。“现在该怎么办？”我心想，“要是能给他点吃的就好了，否则他怎么能在那里饿着肚子等到天亮呢？”这时，我灵光一闪。 我走进储藏室，拿了一些食物，</w:t>
      </w:r>
      <w:r w:rsidR="007640A9">
        <w:rPr>
          <w:rStyle w:val="FootnoteReference"/>
          <w:lang w:val="ru-RU"/>
        </w:rPr>
        <w:footnoteReference w:id="101"/>
      </w:r>
      <w:r w:rsidR="002C6C64" w:rsidRPr="00E236F4">
        <w:rPr>
          <w:lang w:val="ru-RU"/>
        </w:rPr>
        <w:t xml:space="preserve"> 把它们放进篮子里，系上绳子，从朝外的窗户把篮子放了下去。当时我内心十分不安，之后也一直无法平静下来。整夜我都满怀怜悯地祈祷：“我的上帝，我已尽了全力； 我不配恳求祢帮助祢的造物。但他难道就该因我而受苦吗？”次日清晨，当修道院的大门打开，那人走进院内时，他已经康复了。他走进教堂，赞美了上帝。仁慈的上帝怜悯了他，将他从恶魔的捆绑中解救出来。</w:t>
      </w:r>
    </w:p>
    <w:p w14:paraId="3C3D5D14" w14:textId="77777777" w:rsidR="00BA44CB" w:rsidRDefault="00BA44CB" w:rsidP="008F333A">
      <w:pPr>
        <w:rPr>
          <w:lang w:val="ru-RU"/>
        </w:rPr>
      </w:pPr>
      <w:r>
        <w:rPr>
          <w:lang w:val="ru-RU"/>
        </w:rPr>
        <w:tab/>
      </w:r>
      <w:r w:rsidR="002C6C64" w:rsidRPr="00E236F4">
        <w:rPr>
          <w:lang w:val="ru-RU"/>
        </w:rPr>
        <w:t>——长老，当为某个受苦的人祈祷时，祈祷者的心思是转向基督，还是转向邻人的苦难？</w:t>
      </w:r>
    </w:p>
    <w:p w14:paraId="3D3F1241" w14:textId="77777777" w:rsidR="00BA44CB" w:rsidRDefault="00BA44CB" w:rsidP="008F333A">
      <w:pPr>
        <w:rPr>
          <w:lang w:val="ru-RU"/>
        </w:rPr>
      </w:pPr>
      <w:r>
        <w:rPr>
          <w:lang w:val="ru-RU"/>
        </w:rPr>
        <w:tab/>
      </w:r>
      <w:r w:rsidR="002C6C64" w:rsidRPr="00E236F4">
        <w:rPr>
          <w:lang w:val="ru-RU"/>
        </w:rPr>
        <w:t>——难道你不是向基督求助，为邻人祈求帮助吗？祈祷始于对人类苦难的思虑，而终将归向基督。</w:t>
      </w:r>
    </w:p>
    <w:p w14:paraId="13B073D7" w14:textId="77777777" w:rsidR="00BA44CB" w:rsidRDefault="00BA44CB" w:rsidP="008F333A">
      <w:pPr>
        <w:rPr>
          <w:lang w:val="ru-RU"/>
        </w:rPr>
      </w:pPr>
      <w:r>
        <w:rPr>
          <w:lang w:val="ru-RU"/>
        </w:rPr>
        <w:tab/>
      </w:r>
      <w:r w:rsidR="002C6C64" w:rsidRPr="00E236F4">
        <w:rPr>
          <w:lang w:val="ru-RU"/>
        </w:rPr>
        <w:t>——长老，当我的心变得冷酷时，我会回想自己曾经历过的种种困难，并祈求上帝帮助那些正经历类似困难的人。</w:t>
      </w:r>
    </w:p>
    <w:p w14:paraId="7CD43243" w14:textId="4483632F" w:rsidR="00BA44CB" w:rsidRDefault="00BA44CB" w:rsidP="008F333A">
      <w:pPr>
        <w:rPr>
          <w:lang w:val="ru-RU"/>
        </w:rPr>
      </w:pPr>
      <w:r>
        <w:rPr>
          <w:lang w:val="ru-RU"/>
        </w:rPr>
        <w:tab/>
      </w:r>
      <w:r w:rsidR="002C6C64" w:rsidRPr="00E236F4">
        <w:rPr>
          <w:lang w:val="ru-RU"/>
        </w:rPr>
        <w:t>——这样做是正确的。如果这能帮助你更好地理解他人并感同身受，那就这样做吧。“我的上帝，”你要说，“正如祢赐予我诸多恩惠，也请帮助我的弟兄，他比我更好</w:t>
      </w:r>
      <w:r>
        <w:rPr>
          <w:lang w:val="ru-RU"/>
        </w:rPr>
        <w:t>。”</w:t>
      </w:r>
    </w:p>
    <w:p w14:paraId="2D8FFACF" w14:textId="77777777" w:rsidR="00BA44CB" w:rsidRDefault="00BA44CB" w:rsidP="008F333A">
      <w:pPr>
        <w:rPr>
          <w:lang w:val="ru-RU"/>
        </w:rPr>
      </w:pPr>
      <w:r>
        <w:rPr>
          <w:lang w:val="ru-RU"/>
        </w:rPr>
        <w:tab/>
      </w:r>
      <w:r w:rsidR="002C6C64" w:rsidRPr="00E236F4">
        <w:rPr>
          <w:lang w:val="ru-RU"/>
        </w:rPr>
        <w:t>——长老，当我为某人的得救祈祷，同时又恳求上帝不要让他遭受苦难时，这会不会是不对的？</w:t>
      </w:r>
    </w:p>
    <w:p w14:paraId="312FD9E7" w14:textId="77777777" w:rsidR="00BA44CB" w:rsidRDefault="00BA44CB" w:rsidP="008F333A">
      <w:pPr>
        <w:rPr>
          <w:lang w:val="ru-RU"/>
        </w:rPr>
      </w:pPr>
      <w:r>
        <w:rPr>
          <w:lang w:val="ru-RU"/>
        </w:rPr>
        <w:tab/>
      </w:r>
      <w:r w:rsidR="002C6C64" w:rsidRPr="00E236F4">
        <w:rPr>
          <w:lang w:val="ru-RU"/>
        </w:rPr>
        <w:t>——不，蒙福的灵魂啊，这其中也包含着慈悲。当祈祷的人怀有对邻人的爱时，上帝会感到喜悦。但最终，上帝会做对灵魂有益的事。</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8829"/>
      <w:r w:rsidRPr="00E236F4">
        <w:rPr>
          <w:lang w:val="ru-RU"/>
        </w:rPr>
        <w:t>为具体需求和整个世界祈祷</w:t>
      </w:r>
      <w:bookmarkEnd w:id="144"/>
      <w:bookmarkEnd w:id="145"/>
    </w:p>
    <w:p w14:paraId="628FE86F" w14:textId="0FDA2FCB" w:rsidR="00BA44CB" w:rsidRDefault="008F333A" w:rsidP="005E12D0">
      <w:pPr>
        <w:ind w:firstLine="720"/>
        <w:rPr>
          <w:lang w:val="ru-RU"/>
        </w:rPr>
      </w:pPr>
      <w:r>
        <w:rPr>
          <w:lang w:val="ru-RU"/>
        </w:rPr>
        <w:t>—</w:t>
      </w:r>
      <w:r w:rsidR="002C6C64" w:rsidRPr="00E236F4">
        <w:rPr>
          <w:lang w:val="ru-RU"/>
        </w:rPr>
        <w:t xml:space="preserve"> 长老，每当礼拜结束时，我却因为一直昏昏欲睡而没能好好祈祷，这让我很沮丧。</w:t>
      </w:r>
    </w:p>
    <w:p w14:paraId="71FE7A41" w14:textId="77777777" w:rsidR="00BA44CB" w:rsidRDefault="00BA44CB" w:rsidP="008F333A">
      <w:pPr>
        <w:rPr>
          <w:lang w:val="ru-RU"/>
        </w:rPr>
      </w:pPr>
      <w:r>
        <w:rPr>
          <w:lang w:val="ru-RU"/>
        </w:rPr>
        <w:tab/>
      </w:r>
      <w:r w:rsidR="002C6C64" w:rsidRPr="00E236F4">
        <w:rPr>
          <w:lang w:val="ru-RU"/>
        </w:rPr>
        <w:t>——要驱散睡意，就思考那些能让你在灵性上振作起来的事情。</w:t>
      </w:r>
    </w:p>
    <w:p w14:paraId="092C67B1" w14:textId="77777777" w:rsidR="00BA44CB" w:rsidRDefault="00BA44CB" w:rsidP="008F333A">
      <w:pPr>
        <w:rPr>
          <w:lang w:val="ru-RU"/>
        </w:rPr>
      </w:pPr>
      <w:r>
        <w:rPr>
          <w:lang w:val="ru-RU"/>
        </w:rPr>
        <w:tab/>
      </w:r>
      <w:r w:rsidR="002C6C64" w:rsidRPr="00E236F4">
        <w:rPr>
          <w:lang w:val="ru-RU"/>
        </w:rPr>
        <w:t>——长老，还有什么比人们的苦难更能唤醒心灵的呢？</w:t>
      </w:r>
    </w:p>
    <w:p w14:paraId="1C3D8207" w14:textId="24CBE541" w:rsidR="00BA44CB" w:rsidRDefault="00BA44CB" w:rsidP="008F333A">
      <w:pPr>
        <w:rPr>
          <w:lang w:val="ru-RU"/>
        </w:rPr>
      </w:pPr>
      <w:r>
        <w:rPr>
          <w:lang w:val="ru-RU"/>
        </w:rPr>
        <w:tab/>
      </w:r>
      <w:r w:rsidR="002C6C64" w:rsidRPr="00E236F4">
        <w:rPr>
          <w:lang w:val="ru-RU"/>
        </w:rPr>
        <w:t>——你说得对。但如果只是</w:t>
      </w:r>
      <w:r>
        <w:rPr>
          <w:lang w:val="ru-RU"/>
        </w:rPr>
        <w:t>“</w:t>
      </w:r>
      <w:r w:rsidR="002C6C64" w:rsidRPr="00E236F4">
        <w:rPr>
          <w:lang w:val="ru-RU"/>
        </w:rPr>
        <w:t>笼统</w:t>
      </w:r>
      <w:r>
        <w:rPr>
          <w:lang w:val="ru-RU"/>
        </w:rPr>
        <w:t>地”</w:t>
      </w:r>
      <w:r w:rsidR="002C6C64" w:rsidRPr="00E236F4">
        <w:rPr>
          <w:lang w:val="ru-RU"/>
        </w:rPr>
        <w:t>思考人类的苦难，收效甚微。不如想想那些正经历巨大苦难的具体的人。这样做，你就会开始同情他们，你的祈祷也会发自内心。 先从某个最让你心痛的案例入手，然后再去想其他受苦的人。比如，任何一场战争中都会有许多伤员。如果你能对所有受害者感同身受，即使没见过他们——这也是件了不起的事。 但如果你很难在未亲眼见到的情况下感同身受，可以这样做：当你看到有人，比如割伤了手指，你就开始思考：“看，他多疼啊！如果他不是割伤了手指，而是成了残疾人，失去了一只手或一条腿呢</w:t>
      </w:r>
      <w:r w:rsidR="002C6C64" w:rsidRPr="00E236F4">
        <w:rPr>
          <w:lang w:val="ru-RU"/>
        </w:rPr>
        <w:lastRenderedPageBreak/>
        <w:t>？！世界上已经有多少这样的不幸者，他们没有手或脚了！……”你也会同意，仅仅从新闻中听到火车脱轨是一回事，而亲眼目睹 那列冲下路基的列车以及众多遇难者和伤残者，则是另一回事。因此，当你怀着痛心之情为具体的苦难祈祷时，你不仅自己获得了帮助，也帮助了邻人。</w:t>
      </w:r>
    </w:p>
    <w:p w14:paraId="2E2F24B3" w14:textId="133F5680" w:rsidR="00BA44CB" w:rsidRDefault="00BA44CB" w:rsidP="008F333A">
      <w:pPr>
        <w:rPr>
          <w:lang w:val="ru-RU"/>
        </w:rPr>
      </w:pPr>
      <w:r>
        <w:rPr>
          <w:lang w:val="ru-RU"/>
        </w:rPr>
        <w:tab/>
      </w:r>
      <w:r w:rsidR="002C6C64" w:rsidRPr="00E236F4">
        <w:rPr>
          <w:lang w:val="ru-RU"/>
        </w:rPr>
        <w:t>——长老，当圣体礼仪中铃铛响起时，</w:t>
      </w:r>
      <w:r w:rsidR="005E12D0">
        <w:rPr>
          <w:rStyle w:val="FootnoteReference"/>
          <w:lang w:val="ru-RU"/>
        </w:rPr>
        <w:footnoteReference w:id="102"/>
      </w:r>
      <w:r w:rsidR="002C6C64" w:rsidRPr="00E236F4">
        <w:rPr>
          <w:lang w:val="ru-RU"/>
        </w:rPr>
        <w:t xml:space="preserve"> 我祈祷时并非念诵具体姓名，而是泛指，例如：寡妇、孤儿、独居者……这样做对吗？</w:t>
      </w:r>
    </w:p>
    <w:p w14:paraId="10511223" w14:textId="1304A5E7" w:rsidR="00BA44CB" w:rsidRDefault="00BA44CB" w:rsidP="008F333A">
      <w:pPr>
        <w:rPr>
          <w:lang w:val="ru-RU"/>
        </w:rPr>
      </w:pPr>
      <w:r>
        <w:rPr>
          <w:lang w:val="ru-RU"/>
        </w:rPr>
        <w:tab/>
      </w:r>
      <w:r w:rsidR="002C6C64" w:rsidRPr="00E236F4">
        <w:rPr>
          <w:lang w:val="ru-RU"/>
        </w:rPr>
        <w:t>——我也是这样做的。不过，你要怀着痛切之情为他们祈祷。神父在圣体预备礼上也不应只是走过场地诵读名字并取出圣体。不，他必须为每一个人怀着痛切之情祈祷。如果这样祈祷，奇迹就会开始发生。 有一次，有人把一个被恶魔附身的人带到一位神父面前，请求他举行圣体礼。神父在圣体礼中为他祈祷时，在取出圣体之前，怀着深切的同情说道：“主啊，你看，你的造物正在受苦！…… 求祢将他从恶魔的掌控中解救出来。主啊，求祢记念祢的仆人……”恶魔再也无法忍受，便从那个可怜人身上退了出去。</w:t>
      </w:r>
    </w:p>
    <w:p w14:paraId="6DC43426" w14:textId="77777777" w:rsidR="00BA44CB" w:rsidRDefault="00BA44CB" w:rsidP="008F333A">
      <w:pPr>
        <w:rPr>
          <w:lang w:val="ru-RU"/>
        </w:rPr>
      </w:pPr>
      <w:r>
        <w:rPr>
          <w:lang w:val="ru-RU"/>
        </w:rPr>
        <w:tab/>
      </w:r>
      <w:r w:rsidR="002C6C64" w:rsidRPr="00E236F4">
        <w:rPr>
          <w:lang w:val="ru-RU"/>
        </w:rPr>
        <w:t>——长老，是应该为一件事长久祈祷，还是从一个祈求转向另一个，以此来怜悯整个世界呢？</w:t>
      </w:r>
    </w:p>
    <w:p w14:paraId="62C7D83F" w14:textId="77777777" w:rsidR="00BA44CB" w:rsidRDefault="00BA44CB" w:rsidP="008F333A">
      <w:pPr>
        <w:rPr>
          <w:lang w:val="ru-RU"/>
        </w:rPr>
      </w:pPr>
      <w:r>
        <w:rPr>
          <w:lang w:val="ru-RU"/>
        </w:rPr>
        <w:tab/>
      </w:r>
      <w:r w:rsidR="002C6C64" w:rsidRPr="00E236F4">
        <w:rPr>
          <w:lang w:val="ru-RU"/>
        </w:rPr>
        <w:t>——何必局限于一件事呢？最好是祈求各种各样的事情：这件事、那件事、第三件事——让一个祈求接替另一个……而在这些各种各样的祈求之后，可以思考整个世界的共同痛苦并为此祈祷。这样的祈祷会打动上帝，因为其中蕴含着高尚的情怀。</w:t>
      </w:r>
    </w:p>
    <w:p w14:paraId="73474791"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长老，我们在为所有人祈祷时，该祈求什么呢？</w:t>
      </w:r>
    </w:p>
    <w:p w14:paraId="055BFDF4" w14:textId="630C1C74" w:rsidR="00BA44CB" w:rsidRDefault="00BA44CB" w:rsidP="008F333A">
      <w:pPr>
        <w:rPr>
          <w:lang w:val="ru-RU"/>
        </w:rPr>
      </w:pPr>
      <w:r>
        <w:rPr>
          <w:lang w:val="ru-RU"/>
        </w:rPr>
        <w:tab/>
      </w:r>
      <w:r w:rsidR="008F333A">
        <w:rPr>
          <w:lang w:val="ru-RU"/>
        </w:rPr>
        <w:t>—</w:t>
      </w:r>
      <w:r w:rsidR="002C6C64" w:rsidRPr="00E236F4">
        <w:rPr>
          <w:lang w:val="ru-RU"/>
        </w:rPr>
        <w:t xml:space="preserve"> 让我们为</w:t>
      </w:r>
      <w:r>
        <w:rPr>
          <w:lang w:val="ru-RU"/>
        </w:rPr>
        <w:t>所有人祈求“</w:t>
      </w:r>
      <w:r w:rsidR="002C6C64" w:rsidRPr="00E236F4">
        <w:rPr>
          <w:lang w:val="ru-RU"/>
        </w:rPr>
        <w:t>美好的</w:t>
      </w:r>
      <w:r>
        <w:rPr>
          <w:lang w:val="ru-RU"/>
        </w:rPr>
        <w:t>天堂”</w:t>
      </w:r>
      <w:r w:rsidR="002C6C64" w:rsidRPr="00E236F4">
        <w:rPr>
          <w:lang w:val="ru-RU"/>
        </w:rPr>
        <w:t>。</w:t>
      </w:r>
      <w:r w:rsidR="003C279C">
        <w:rPr>
          <w:rStyle w:val="FootnoteReference"/>
          <w:lang w:val="ru-RU"/>
        </w:rPr>
        <w:footnoteReference w:id="103"/>
      </w:r>
      <w:r w:rsidR="002C6C64" w:rsidRPr="00E236F4">
        <w:rPr>
          <w:lang w:val="ru-RU"/>
        </w:rPr>
        <w:t xml:space="preserve"> 毕竟，基督献出自己作为牺牲，正是为了拯救所有的人：无论是亲近祂的，还是远离祂的。 因此，让我们祈求所有人都能认识上帝、爱祂、取悦祂并得救，也就是进入天堂。曾有一人</w:t>
      </w:r>
      <w:r w:rsidR="00D00C78">
        <w:rPr>
          <w:rStyle w:val="FootnoteReference"/>
          <w:lang w:val="ru-RU"/>
        </w:rPr>
        <w:footnoteReference w:id="104"/>
      </w:r>
      <w:r w:rsidR="00D00C78">
        <w:rPr>
          <w:lang w:val="ru-RU"/>
        </w:rPr>
        <w:t xml:space="preserve"> </w:t>
      </w:r>
      <w:r w:rsidR="002C6C64" w:rsidRPr="00E236F4">
        <w:rPr>
          <w:lang w:val="ru-RU"/>
        </w:rPr>
        <w:t>这样祷告：“我的上帝，我已经在天堂生活过了——就在这地上。 因此，死后请将我送入地狱代替我的兄弟，而让他进入天堂</w:t>
      </w:r>
      <w:r>
        <w:rPr>
          <w:lang w:val="ru-RU"/>
        </w:rPr>
        <w:t>。</w:t>
      </w:r>
      <w:r w:rsidR="002C6C64" w:rsidRPr="00E236F4">
        <w:rPr>
          <w:lang w:val="ru-RU"/>
        </w:rPr>
        <w:t>”尽管如果这样的人落入地狱，我想，凭借他那伟大的爱，他所处的那一小片地狱之地，也会变成天堂。毕竟，哪里有爱，基督本人就在那里；哪里有基督，哪里就是天堂。</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8830"/>
      <w:r w:rsidRPr="00E236F4">
        <w:rPr>
          <w:lang w:val="ru-RU"/>
        </w:rPr>
        <w:t>为那些请求我们代祷的人祈祷</w:t>
      </w:r>
      <w:bookmarkEnd w:id="146"/>
      <w:bookmarkEnd w:id="147"/>
    </w:p>
    <w:p w14:paraId="4890B2C5" w14:textId="72B79F9A" w:rsidR="00BA44CB" w:rsidRDefault="002C6C64" w:rsidP="00487A0A">
      <w:pPr>
        <w:ind w:firstLine="720"/>
        <w:rPr>
          <w:lang w:val="ru-RU"/>
        </w:rPr>
      </w:pPr>
      <w:r w:rsidRPr="00E236F4">
        <w:rPr>
          <w:lang w:val="ru-RU"/>
        </w:rPr>
        <w:t>——长老，当有人请求我们，例如：“请为正在参加考试的孩子祈祷</w:t>
      </w:r>
      <w:r w:rsidR="00BA44CB">
        <w:rPr>
          <w:lang w:val="ru-RU"/>
        </w:rPr>
        <w:t>”，</w:t>
      </w:r>
      <w:r w:rsidRPr="00E236F4">
        <w:rPr>
          <w:lang w:val="ru-RU"/>
        </w:rPr>
        <w:t>或者：“请为某某人祈祷——他即将接受手术</w:t>
      </w:r>
      <w:r w:rsidR="00BA44CB">
        <w:rPr>
          <w:lang w:val="ru-RU"/>
        </w:rPr>
        <w:t>”，</w:t>
      </w:r>
      <w:r w:rsidRPr="00E236F4">
        <w:rPr>
          <w:lang w:val="ru-RU"/>
        </w:rPr>
        <w:t>之后是否需要询问结果如何？</w:t>
      </w:r>
    </w:p>
    <w:p w14:paraId="705FDF10" w14:textId="12AC8179" w:rsidR="00BA44CB" w:rsidRDefault="00BA44CB" w:rsidP="008F333A">
      <w:pPr>
        <w:rPr>
          <w:lang w:val="ru-RU"/>
        </w:rPr>
      </w:pPr>
      <w:r>
        <w:rPr>
          <w:lang w:val="ru-RU"/>
        </w:rPr>
        <w:tab/>
      </w:r>
      <w:r w:rsidR="002C6C64" w:rsidRPr="00E236F4">
        <w:rPr>
          <w:lang w:val="ru-RU"/>
        </w:rPr>
        <w:t>——为什么要问这些？难道是为了事后自夸：“上帝啊，荣耀归于祢，我的祈</w:t>
      </w:r>
      <w:r>
        <w:rPr>
          <w:lang w:val="ru-RU"/>
        </w:rPr>
        <w:t>祷奏效了”</w:t>
      </w:r>
      <w:r w:rsidR="002C6C64" w:rsidRPr="00E236F4">
        <w:rPr>
          <w:lang w:val="ru-RU"/>
        </w:rPr>
        <w:t>吗？你已经祈祷了吗？尽到了自己的本分吗？除此之外，别无他求。</w:t>
      </w:r>
    </w:p>
    <w:p w14:paraId="40A7955D" w14:textId="77777777" w:rsidR="00BA44CB" w:rsidRDefault="00BA44CB" w:rsidP="008F333A">
      <w:pPr>
        <w:rPr>
          <w:lang w:val="ru-RU"/>
        </w:rPr>
      </w:pPr>
      <w:r>
        <w:rPr>
          <w:lang w:val="ru-RU"/>
        </w:rPr>
        <w:tab/>
      </w:r>
      <w:r w:rsidR="008F333A">
        <w:rPr>
          <w:lang w:val="ru-RU"/>
        </w:rPr>
        <w:t>—</w:t>
      </w:r>
      <w:r w:rsidR="002C6C64" w:rsidRPr="00E236F4">
        <w:rPr>
          <w:lang w:val="ru-RU"/>
        </w:rPr>
        <w:t xml:space="preserve"> 长老，当有人请求您为他人祈祷时，您是如何为他们祈祷的？</w:t>
      </w:r>
    </w:p>
    <w:p w14:paraId="5F5B3723" w14:textId="31BDDFE1" w:rsidR="00BA44CB" w:rsidRDefault="00BA44CB" w:rsidP="008F333A">
      <w:pPr>
        <w:rPr>
          <w:lang w:val="ru-RU"/>
        </w:rPr>
      </w:pPr>
      <w:r>
        <w:rPr>
          <w:lang w:val="ru-RU"/>
        </w:rPr>
        <w:tab/>
      </w:r>
      <w:r w:rsidR="008F333A">
        <w:rPr>
          <w:lang w:val="ru-RU"/>
        </w:rPr>
        <w:t>—</w:t>
      </w:r>
      <w:r w:rsidR="002C6C64" w:rsidRPr="00E236F4">
        <w:rPr>
          <w:lang w:val="ru-RU"/>
        </w:rPr>
        <w:t xml:space="preserve"> 手术</w:t>
      </w:r>
      <w:r w:rsidR="0046557E">
        <w:rPr>
          <w:lang w:val="ru-RU"/>
        </w:rPr>
        <w:t>前</w:t>
      </w:r>
      <w:r w:rsidR="0046557E">
        <w:rPr>
          <w:rStyle w:val="FootnoteReference"/>
          <w:lang w:val="ru-RU"/>
        </w:rPr>
        <w:footnoteReference w:id="105"/>
      </w:r>
      <w:r w:rsidR="0046557E">
        <w:rPr>
          <w:lang w:val="ru-RU"/>
        </w:rPr>
        <w:t xml:space="preserve"> </w:t>
      </w:r>
      <w:r w:rsidR="002C6C64" w:rsidRPr="00E236F4">
        <w:rPr>
          <w:lang w:val="ru-RU"/>
        </w:rPr>
        <w:t>，我都是站着读别人交给我的祈祷条，不时地向下叩拜。等我从医院回来后，就躺着读了。等我感觉好些了，又开始站着读那些祈祷条。</w:t>
      </w:r>
    </w:p>
    <w:p w14:paraId="2CD25DE8"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长老，当一些朝圣者留下祈祷请求的纸条，而我们又不了解他们的需求时，我们该如何为他们祈祷呢？</w:t>
      </w:r>
    </w:p>
    <w:p w14:paraId="4C5BDCD0" w14:textId="4D9CF27C" w:rsidR="00BA44CB" w:rsidRDefault="00BA44CB" w:rsidP="008F333A">
      <w:pPr>
        <w:rPr>
          <w:lang w:val="ru-RU"/>
        </w:rPr>
      </w:pPr>
      <w:r>
        <w:rPr>
          <w:lang w:val="ru-RU"/>
        </w:rPr>
        <w:tab/>
      </w:r>
      <w:r w:rsidR="008F333A">
        <w:rPr>
          <w:lang w:val="ru-RU"/>
        </w:rPr>
        <w:t>—</w:t>
      </w:r>
      <w:r w:rsidR="002C6C64" w:rsidRPr="00E236F4">
        <w:rPr>
          <w:lang w:val="ru-RU"/>
        </w:rPr>
        <w:t xml:space="preserve"> 请这样祷告：“主啊，求祢怜悯祢的仆人，祢自己深知他们的需要。</w:t>
      </w:r>
      <w:r>
        <w:rPr>
          <w:lang w:val="ru-RU"/>
        </w:rPr>
        <w:t>”</w:t>
      </w:r>
    </w:p>
    <w:p w14:paraId="3A4BA8E5" w14:textId="77777777" w:rsidR="00BA44CB" w:rsidRDefault="00BA44CB" w:rsidP="008F333A">
      <w:pPr>
        <w:rPr>
          <w:lang w:val="ru-RU"/>
        </w:rPr>
      </w:pPr>
      <w:r>
        <w:rPr>
          <w:lang w:val="ru-RU"/>
        </w:rPr>
        <w:tab/>
      </w:r>
      <w:r w:rsidR="008F333A">
        <w:rPr>
          <w:lang w:val="ru-RU"/>
        </w:rPr>
        <w:t>—</w:t>
      </w:r>
      <w:r w:rsidR="002C6C64" w:rsidRPr="00E236F4">
        <w:rPr>
          <w:lang w:val="ru-RU"/>
        </w:rPr>
        <w:t xml:space="preserve"> 那么，长老，当我们为他人祈祷，却不知道他们是生是死时，该怎么办？</w:t>
      </w:r>
    </w:p>
    <w:p w14:paraId="6B1D65A4" w14:textId="7F4A31AE" w:rsidR="00BA44CB" w:rsidRDefault="00BA44CB" w:rsidP="008F333A">
      <w:pPr>
        <w:rPr>
          <w:lang w:val="ru-RU"/>
        </w:rPr>
      </w:pPr>
      <w:r>
        <w:rPr>
          <w:lang w:val="ru-RU"/>
        </w:rPr>
        <w:tab/>
      </w:r>
      <w:r w:rsidR="008F333A">
        <w:rPr>
          <w:lang w:val="ru-RU"/>
        </w:rPr>
        <w:t>—</w:t>
      </w:r>
      <w:r w:rsidR="002C6C64" w:rsidRPr="00E236F4">
        <w:rPr>
          <w:lang w:val="ru-RU"/>
        </w:rPr>
        <w:t xml:space="preserve"> 你们要说：“主耶稣基督啊，求祢怜悯祢的仆人。</w:t>
      </w:r>
      <w:r>
        <w:rPr>
          <w:lang w:val="ru-RU"/>
        </w:rPr>
        <w:t>”</w:t>
      </w:r>
    </w:p>
    <w:p w14:paraId="6032181E"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长老，有时我会忘记为那些曾请求我在特定日期和时间就某件具体事情代祷的人祈祷。</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就从他们开始你的祷告，说：“主啊，求祢记念祢的仆人，他们嘱咐我们这些不配的人为他们祷告。</w:t>
      </w:r>
      <w:r>
        <w:rPr>
          <w:lang w:val="ru-RU"/>
        </w:rPr>
        <w:t>”</w:t>
      </w:r>
      <w:r w:rsidR="00816862">
        <w:rPr>
          <w:rStyle w:val="FootnoteReference"/>
          <w:lang w:val="ru-RU"/>
        </w:rPr>
        <w:footnoteReference w:id="106"/>
      </w:r>
      <w:r w:rsidR="002C6C64" w:rsidRPr="00E236F4">
        <w:rPr>
          <w:lang w:val="ru-RU"/>
        </w:rPr>
        <w:t xml:space="preserve"> 念两三次他们的名字，然后为全世界祷告，说：“主耶稣基督啊，求祢怜悯祢的仆人。</w:t>
      </w:r>
      <w:r>
        <w:rPr>
          <w:lang w:val="ru-RU"/>
        </w:rPr>
        <w:t>”</w:t>
      </w:r>
    </w:p>
    <w:p w14:paraId="75284C13" w14:textId="77777777" w:rsidR="00BA44CB" w:rsidRDefault="00BA44CB" w:rsidP="008F333A">
      <w:pPr>
        <w:rPr>
          <w:lang w:val="ru-RU"/>
        </w:rPr>
      </w:pPr>
      <w:r>
        <w:rPr>
          <w:lang w:val="ru-RU"/>
        </w:rPr>
        <w:tab/>
      </w:r>
      <w:r w:rsidR="002C6C64" w:rsidRPr="00E236F4">
        <w:rPr>
          <w:lang w:val="ru-RU"/>
        </w:rPr>
        <w:t>——长老，有时我会忘记那些请求我为他们祈祷的人的名字。</w:t>
      </w:r>
    </w:p>
    <w:p w14:paraId="3237A418" w14:textId="7939F77A" w:rsidR="00BA44CB" w:rsidRDefault="00BA44CB" w:rsidP="008F333A">
      <w:pPr>
        <w:rPr>
          <w:lang w:val="ru-RU"/>
        </w:rPr>
      </w:pPr>
      <w:r>
        <w:rPr>
          <w:lang w:val="ru-RU"/>
        </w:rPr>
        <w:tab/>
      </w:r>
      <w:r w:rsidR="002C6C64" w:rsidRPr="00E236F4">
        <w:rPr>
          <w:lang w:val="ru-RU"/>
        </w:rPr>
        <w:t>——如果你忘了名字，那就为有相似需求的人祈祷，例如病人、偏离正道的年轻人，以及类似的情况。在祈祷开始时说：“我的上帝，请首先帮助那些比其他人更需要帮助的人”，然后继续说</w:t>
      </w:r>
      <w:r w:rsidR="008F333A">
        <w:rPr>
          <w:lang w:val="ru-RU"/>
        </w:rPr>
        <w:t>：</w:t>
      </w:r>
      <w:r w:rsidR="002C6C64" w:rsidRPr="00E236F4">
        <w:rPr>
          <w:lang w:val="ru-RU"/>
        </w:rPr>
        <w:t>“求祢怜悯祢的仆人</w:t>
      </w:r>
      <w:r>
        <w:rPr>
          <w:lang w:val="ru-RU"/>
        </w:rPr>
        <w:t>。”</w:t>
      </w:r>
    </w:p>
    <w:p w14:paraId="38D2A7E7"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长老，我会根据他们的需求——比如祈求健康、祈求启迪等等——将那些请求我代祷的人的名字分类。但名字却越来越多。我该继续为这些名字祈祷到什么时候呢？</w:t>
      </w:r>
    </w:p>
    <w:p w14:paraId="7633DCE3" w14:textId="5A5FDC34" w:rsidR="00BA44CB" w:rsidRDefault="00BA44CB" w:rsidP="008F333A">
      <w:pPr>
        <w:rPr>
          <w:lang w:val="ru-RU"/>
        </w:rPr>
      </w:pPr>
      <w:r>
        <w:rPr>
          <w:lang w:val="ru-RU"/>
        </w:rPr>
        <w:tab/>
      </w:r>
      <w:r w:rsidR="002C6C64" w:rsidRPr="00E236F4">
        <w:rPr>
          <w:lang w:val="ru-RU"/>
        </w:rPr>
        <w:t>——先为新名字祈祷，然后加上：“主耶稣基督，求祢怜悯祢的仆人和祢的整个世界</w:t>
      </w:r>
      <w:r>
        <w:rPr>
          <w:lang w:val="ru-RU"/>
        </w:rPr>
        <w:t>”，</w:t>
      </w:r>
      <w:r w:rsidR="002C6C64" w:rsidRPr="00E236F4">
        <w:rPr>
          <w:lang w:val="ru-RU"/>
        </w:rPr>
        <w:t>这样你的祈祷列车才不会只载着寥寥数人就启程。</w:t>
      </w:r>
    </w:p>
    <w:p w14:paraId="0D820F77" w14:textId="77777777" w:rsidR="00BA44CB" w:rsidRDefault="00BA44CB" w:rsidP="008F333A">
      <w:pPr>
        <w:rPr>
          <w:lang w:val="ru-RU"/>
        </w:rPr>
      </w:pPr>
      <w:r>
        <w:rPr>
          <w:lang w:val="ru-RU"/>
        </w:rPr>
        <w:tab/>
      </w:r>
      <w:r w:rsidR="008F333A">
        <w:rPr>
          <w:lang w:val="ru-RU"/>
        </w:rPr>
        <w:t>—</w:t>
      </w:r>
      <w:r w:rsidR="002C6C64" w:rsidRPr="00E236F4">
        <w:rPr>
          <w:lang w:val="ru-RU"/>
        </w:rPr>
        <w:t xml:space="preserve"> 长老，当有人请我为某项需求祈祷时，应该祷告多长时间？</w:t>
      </w:r>
    </w:p>
    <w:p w14:paraId="1CC03550" w14:textId="77777777" w:rsidR="00BA44CB" w:rsidRDefault="00BA44CB" w:rsidP="008F333A">
      <w:pPr>
        <w:rPr>
          <w:lang w:val="ru-RU"/>
        </w:rPr>
      </w:pPr>
      <w:r>
        <w:rPr>
          <w:lang w:val="ru-RU"/>
        </w:rPr>
        <w:tab/>
      </w:r>
      <w:r w:rsidR="008F333A">
        <w:rPr>
          <w:lang w:val="ru-RU"/>
        </w:rPr>
        <w:t>—</w:t>
      </w:r>
      <w:r w:rsidR="002C6C64" w:rsidRPr="00E236F4">
        <w:rPr>
          <w:lang w:val="ru-RU"/>
        </w:rPr>
        <w:t xml:space="preserve"> 这要看是什么需求，也要看你对那个人有多么同情。有些人可能需求并不大，但你为他感到心痛，因此可能会为他祷告好几年。而有时，一串念珠就足够了。</w:t>
      </w:r>
    </w:p>
    <w:p w14:paraId="28F766C2" w14:textId="77777777" w:rsidR="00BA44CB" w:rsidRDefault="00BA44CB" w:rsidP="008F333A">
      <w:pPr>
        <w:rPr>
          <w:lang w:val="ru-RU"/>
        </w:rPr>
      </w:pPr>
      <w:r>
        <w:rPr>
          <w:lang w:val="ru-RU"/>
        </w:rPr>
        <w:tab/>
      </w:r>
      <w:r w:rsidR="002C6C64" w:rsidRPr="00E236F4">
        <w:rPr>
          <w:lang w:val="ru-RU"/>
        </w:rPr>
        <w:t>——那么，长老，究竟什么才算是我为某人的请求祈祷得足够了的标志呢？</w:t>
      </w:r>
    </w:p>
    <w:p w14:paraId="37B242FD" w14:textId="77777777" w:rsidR="00BA44CB" w:rsidRDefault="00BA44CB" w:rsidP="008F333A">
      <w:pPr>
        <w:rPr>
          <w:lang w:val="ru-RU"/>
        </w:rPr>
      </w:pPr>
      <w:r>
        <w:rPr>
          <w:lang w:val="ru-RU"/>
        </w:rPr>
        <w:tab/>
      </w:r>
      <w:r w:rsidR="008F333A">
        <w:rPr>
          <w:lang w:val="ru-RU"/>
        </w:rPr>
        <w:t>—</w:t>
      </w:r>
      <w:r w:rsidR="002C6C64" w:rsidRPr="00E236F4">
        <w:rPr>
          <w:lang w:val="ru-RU"/>
        </w:rPr>
        <w:t xml:space="preserve"> 只要你内心</w:t>
      </w:r>
      <w:r w:rsidR="008F333A">
        <w:rPr>
          <w:lang w:val="ru-RU"/>
        </w:rPr>
        <w:t>平静，</w:t>
      </w:r>
      <w:r w:rsidR="002C6C64" w:rsidRPr="00E236F4">
        <w:rPr>
          <w:lang w:val="ru-RU"/>
        </w:rPr>
        <w:t>就继续祈祷吧，你的祈祷中不应带有勉强。至于祈祷的时间长短，则取决于你有多少时间。不过你要明白：重要的不是人祈祷了多久，而是他如何祈祷。 有人或许认为自己花了很多时间在祈祷上，所以祈祷得很虔诚，但若他的祈祷没有痛苦，那便不是真正的祈祷。而另一个人虽然祈祷时间不长，但他的祈祷却是真实的，因为他是怀着痛悔和谦卑的心在祈祷。 倘若既兼具数量又兼具质量，那么虔诚的灵魂便会从上帝那里获得双倍的恩典与祝福。</w:t>
      </w:r>
    </w:p>
    <w:p w14:paraId="6ED2293A" w14:textId="77777777" w:rsidR="00BA44CB" w:rsidRDefault="00BA44CB" w:rsidP="008F333A">
      <w:pPr>
        <w:rPr>
          <w:lang w:val="ru-RU"/>
        </w:rPr>
      </w:pPr>
      <w:r>
        <w:rPr>
          <w:lang w:val="ru-RU"/>
        </w:rPr>
        <w:tab/>
      </w:r>
      <w:r w:rsidR="002C6C64" w:rsidRPr="00E236F4">
        <w:rPr>
          <w:lang w:val="ru-RU"/>
        </w:rPr>
        <w:t>——长老，当那些饱受苦难的人来到修道院，留下便条请求我为他们祈祷时，我深切地感同身受。但随后我却没有足够的时间，无法像他们的苦难所要求的那样为他们祈祷，这让我感到不安。</w:t>
      </w:r>
    </w:p>
    <w:p w14:paraId="37B4BBED" w14:textId="77777777" w:rsidR="00BA44CB" w:rsidRDefault="00BA44CB" w:rsidP="008F333A">
      <w:pPr>
        <w:rPr>
          <w:lang w:val="ru-RU"/>
        </w:rPr>
      </w:pPr>
      <w:r>
        <w:rPr>
          <w:lang w:val="ru-RU"/>
        </w:rPr>
        <w:tab/>
      </w:r>
      <w:r w:rsidR="002C6C64" w:rsidRPr="00E236F4">
        <w:rPr>
          <w:lang w:val="ru-RU"/>
        </w:rPr>
        <w:t>——当一个人向你倾诉痛苦，你倾听着，你的心便在无形中为他流血。即使你没有足够的时间为他祈祷，这流淌的鲜血也抵得上数小时的祈祷。这种同情心本身就是发自内心的祈祷，而上帝会对此作出回应。 又或者，比如，你读着别人交给你的便条，同时又因没时间为这些人做更多的事而感到惋惜。但你要明白：那个带着心痛读出的名字，并非写在纸上，而是直接铭刻在天上，它直达上帝的宝座！</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8831"/>
      <w:r w:rsidRPr="00E236F4">
        <w:rPr>
          <w:lang w:val="ru-RU"/>
        </w:rPr>
        <w:lastRenderedPageBreak/>
        <w:t>为病患的祷告</w:t>
      </w:r>
      <w:bookmarkEnd w:id="148"/>
      <w:bookmarkEnd w:id="149"/>
    </w:p>
    <w:p w14:paraId="2B89A852" w14:textId="479A7801" w:rsidR="00BA44CB" w:rsidRDefault="002C6C64" w:rsidP="001170A0">
      <w:pPr>
        <w:ind w:firstLine="720"/>
        <w:rPr>
          <w:lang w:val="ru-RU"/>
        </w:rPr>
      </w:pPr>
      <w:r w:rsidRPr="00E236F4">
        <w:rPr>
          <w:lang w:val="ru-RU"/>
        </w:rPr>
        <w:t>——长老，我现在生病了。生病期间我该遵守什么规则？</w:t>
      </w:r>
    </w:p>
    <w:p w14:paraId="0C385C37" w14:textId="77777777" w:rsidR="00BA44CB" w:rsidRDefault="00BA44CB" w:rsidP="008F333A">
      <w:pPr>
        <w:rPr>
          <w:lang w:val="ru-RU"/>
        </w:rPr>
      </w:pPr>
      <w:r>
        <w:rPr>
          <w:lang w:val="ru-RU"/>
        </w:rPr>
        <w:tab/>
      </w:r>
      <w:r w:rsidR="002C6C64" w:rsidRPr="00E236F4">
        <w:rPr>
          <w:lang w:val="ru-RU"/>
        </w:rPr>
        <w:t>——如果可以的话，就轻声哼唱教会圣咏，或者诵念耶稣祷文，祈求上帝赐予你和他人健康——作为一位体弱之人，你比别人更能体会他人的痛苦。在病中，你拥有了祷告所需的一切条件。 就连你自身的痛苦，也是让你怀着痛楚为受苦者祈祷、使你的祈祷发自内心的一个非常重要的前提。实际上，这样的祈祷正是修士的主要职责。如果你能理解这一点，就不会感到沮丧，而是会不断祈祷，感谢上帝。</w:t>
      </w:r>
    </w:p>
    <w:p w14:paraId="6817FE63" w14:textId="77777777" w:rsidR="00BA44CB" w:rsidRDefault="00BA44CB" w:rsidP="008F333A">
      <w:pPr>
        <w:rPr>
          <w:lang w:val="ru-RU"/>
        </w:rPr>
      </w:pPr>
      <w:r>
        <w:rPr>
          <w:lang w:val="ru-RU"/>
        </w:rPr>
        <w:tab/>
      </w:r>
      <w:r w:rsidR="002C6C64" w:rsidRPr="00E236F4">
        <w:rPr>
          <w:lang w:val="ru-RU"/>
        </w:rPr>
        <w:t>——长老，有些人会写下病患的名字，将这些纸条分发到各个修道院，请求为他们祈祷。</w:t>
      </w:r>
    </w:p>
    <w:p w14:paraId="141D62C7" w14:textId="77777777" w:rsidR="00BA44CB" w:rsidRDefault="00BA44CB" w:rsidP="008F333A">
      <w:pPr>
        <w:rPr>
          <w:lang w:val="ru-RU"/>
        </w:rPr>
      </w:pPr>
      <w:r>
        <w:rPr>
          <w:lang w:val="ru-RU"/>
        </w:rPr>
        <w:tab/>
      </w:r>
      <w:r w:rsidR="002C6C64" w:rsidRPr="00E236F4">
        <w:rPr>
          <w:lang w:val="ru-RU"/>
        </w:rPr>
        <w:t>——这样做很好，但还不够。人们自己也应当为病患祈祷，并劝诫病患不要忘记祈祷。不要因为已经将名字寄往各修道院祈求代祷，就以此来安慰自己。</w:t>
      </w:r>
    </w:p>
    <w:p w14:paraId="10379849"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长老，最近我总忍不住想祈求上帝，希望祂能接走我的弟弟，他现在成了残疾人，正饱受折磨。</w:t>
      </w:r>
    </w:p>
    <w:p w14:paraId="5D5E81B9" w14:textId="77777777" w:rsidR="00BA44CB" w:rsidRDefault="00BA44CB" w:rsidP="008F333A">
      <w:pPr>
        <w:rPr>
          <w:lang w:val="ru-RU"/>
        </w:rPr>
      </w:pPr>
      <w:r>
        <w:rPr>
          <w:lang w:val="ru-RU"/>
        </w:rPr>
        <w:tab/>
      </w:r>
      <w:r w:rsidR="008F333A">
        <w:rPr>
          <w:lang w:val="ru-RU"/>
        </w:rPr>
        <w:t>—</w:t>
      </w:r>
      <w:r w:rsidR="002C6C64" w:rsidRPr="00E236F4">
        <w:rPr>
          <w:lang w:val="ru-RU"/>
        </w:rPr>
        <w:t xml:space="preserve"> 不要告诉上帝该怎么做。要信靠祂，让祂亲自解决这个问题。上帝知道什么对祂的儿女最好。上帝</w:t>
      </w:r>
      <w:r w:rsidR="008F333A">
        <w:rPr>
          <w:lang w:val="ru-RU"/>
        </w:rPr>
        <w:t>是</w:t>
      </w:r>
      <w:r w:rsidR="002C6C64" w:rsidRPr="00E236F4">
        <w:rPr>
          <w:lang w:val="ru-RU"/>
        </w:rPr>
        <w:t>充满慈爱的父亲，祂会做出最好的安排。</w:t>
      </w:r>
    </w:p>
    <w:p w14:paraId="5A9A865F" w14:textId="77777777" w:rsidR="00BA44CB" w:rsidRDefault="00BA44CB" w:rsidP="008F333A">
      <w:pPr>
        <w:rPr>
          <w:lang w:val="ru-RU"/>
        </w:rPr>
      </w:pPr>
      <w:r>
        <w:rPr>
          <w:lang w:val="ru-RU"/>
        </w:rPr>
        <w:tab/>
      </w:r>
      <w:r w:rsidR="002C6C64" w:rsidRPr="00E236F4">
        <w:rPr>
          <w:lang w:val="ru-RU"/>
        </w:rPr>
        <w:t>——长老，当病人面临死亡威胁时，您会如何祈祷呢？</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我尽己所能地祈祷，可以在祈祷中加入斋戒、叩拜，以及其他一些行为——然后将一切交托给本性仁慈的上帝。</w:t>
      </w:r>
    </w:p>
    <w:p w14:paraId="01A54DE4" w14:textId="77777777" w:rsidR="00BA44CB" w:rsidRDefault="00BA44CB" w:rsidP="008F333A">
      <w:pPr>
        <w:rPr>
          <w:lang w:val="ru-RU"/>
        </w:rPr>
      </w:pPr>
      <w:r>
        <w:rPr>
          <w:lang w:val="ru-RU"/>
        </w:rPr>
        <w:tab/>
      </w:r>
      <w:r w:rsidR="008F333A">
        <w:rPr>
          <w:lang w:val="ru-RU"/>
        </w:rPr>
        <w:t>—</w:t>
      </w:r>
      <w:r w:rsidR="002C6C64" w:rsidRPr="00E236F4">
        <w:rPr>
          <w:lang w:val="ru-RU"/>
        </w:rPr>
        <w:t xml:space="preserve"> 长老，但如果上帝即使没有我们的祈祷，也知道什么对每个病人更有益，那我们为什么还要祈祷呢？</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我们应当向神祈求；如果康复和延年益寿能使灵魂得救，那么仁慈的神会立刻施以援手。但如果不对病人祈祷，疾病就会按照自然规律发展。</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8832"/>
      <w:r w:rsidRPr="00E236F4">
        <w:rPr>
          <w:lang w:val="ru-RU"/>
        </w:rPr>
        <w:t>在充满痛苦的祈祷之后，必有神的安慰</w:t>
      </w:r>
      <w:bookmarkEnd w:id="150"/>
      <w:bookmarkEnd w:id="151"/>
    </w:p>
    <w:p w14:paraId="2F88A7D7" w14:textId="65EF41CF" w:rsidR="00BA44CB" w:rsidRDefault="002C6C64" w:rsidP="001170A0">
      <w:pPr>
        <w:ind w:firstLine="720"/>
        <w:rPr>
          <w:lang w:val="ru-RU"/>
        </w:rPr>
      </w:pPr>
      <w:r w:rsidRPr="00E236F4">
        <w:rPr>
          <w:lang w:val="ru-RU"/>
        </w:rPr>
        <w:t>——长老，每当我听到世人的苦难，便感到心力交瘁。这难道是信心不足的征兆吗？</w:t>
      </w:r>
    </w:p>
    <w:p w14:paraId="362CEF2C" w14:textId="77777777" w:rsidR="00BA44CB" w:rsidRDefault="00BA44CB" w:rsidP="008F333A">
      <w:pPr>
        <w:rPr>
          <w:lang w:val="ru-RU"/>
        </w:rPr>
      </w:pPr>
      <w:r>
        <w:rPr>
          <w:lang w:val="ru-RU"/>
        </w:rPr>
        <w:tab/>
      </w:r>
      <w:r w:rsidR="002C6C64" w:rsidRPr="00E236F4">
        <w:rPr>
          <w:lang w:val="ru-RU"/>
        </w:rPr>
        <w:t>——你看：信心不足，就是为自己忧虑。为他人忧虑则称为同情。正确的同情伴随着祈祷，随后便是神的安慰。因此，尽你所能地祈祷，然后将一切交托给神，并安然平静下来。 想想看：难道上帝对祂所造之物的关切，会比你少吗？既然如此，你又何必如此心力交瘁呢？</w:t>
      </w:r>
    </w:p>
    <w:p w14:paraId="43C6082D" w14:textId="64EBD6D9" w:rsidR="00BA44CB" w:rsidRDefault="00BA44CB" w:rsidP="008F333A">
      <w:pPr>
        <w:rPr>
          <w:lang w:val="ru-RU"/>
        </w:rPr>
      </w:pPr>
      <w:r>
        <w:rPr>
          <w:lang w:val="ru-RU"/>
        </w:rPr>
        <w:tab/>
      </w:r>
      <w:r w:rsidR="002C6C64" w:rsidRPr="00E236F4">
        <w:rPr>
          <w:lang w:val="ru-RU"/>
        </w:rPr>
        <w:t>对于那些在灵性上受苦、为他人受苦的人，上帝会赐予极大的安慰，因为否则这样的人是无法承受的。你知道吗，当我读到那些饱受苦难和问题困扰的人们寄来的成堆信件时，内心是多么苦涩？这种苦涩让我之后连饭都吃不下。然而，真正的喜乐正诞生于这种痛苦之中。 上帝会以与你的苦难相称的安慰来奖赏你；祂的安慰如此强烈，以至于你几乎无法承受。虽然刚才你还在为邻人祈祷时痛苦地哭泣，但此刻你却欢欣雀跃。仁慈的上帝仿佛在对你说：“我的孩子，别这么担心！…… 我已经听见了你的祈求。</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8833"/>
      <w:r>
        <w:rPr>
          <w:lang w:val="ru-RU"/>
        </w:rPr>
        <w:t>第三</w:t>
      </w:r>
      <w:r w:rsidRPr="00E236F4">
        <w:rPr>
          <w:lang w:val="ru-RU"/>
        </w:rPr>
        <w:t xml:space="preserve">章。 </w:t>
      </w:r>
      <w:r>
        <w:rPr>
          <w:lang w:val="ru-RU"/>
        </w:rPr>
        <w:br/>
      </w:r>
      <w:r w:rsidRPr="00E236F4">
        <w:rPr>
          <w:lang w:val="ru-RU"/>
        </w:rPr>
        <w:t>关于为亡者祈祷</w:t>
      </w:r>
      <w:bookmarkEnd w:id="152"/>
      <w:bookmarkEnd w:id="153"/>
    </w:p>
    <w:p w14:paraId="3B62DED4" w14:textId="77777777" w:rsidR="00BA44CB" w:rsidRDefault="00BA44CB" w:rsidP="008F333A">
      <w:pPr>
        <w:rPr>
          <w:lang w:val="ru-RU"/>
        </w:rPr>
      </w:pPr>
    </w:p>
    <w:p w14:paraId="590466C0" w14:textId="3D9043B2" w:rsidR="00BA44CB" w:rsidRDefault="00BA44CB" w:rsidP="001170A0">
      <w:pPr>
        <w:pStyle w:val="Heading4"/>
        <w:rPr>
          <w:lang w:val="ru-RU"/>
        </w:rPr>
      </w:pPr>
      <w:bookmarkStart w:id="154" w:name="_Toc196716802"/>
      <w:bookmarkStart w:id="155" w:name="_Toc242628834"/>
      <w:r>
        <w:rPr>
          <w:lang w:val="ru-RU"/>
        </w:rPr>
        <w:lastRenderedPageBreak/>
        <w:t>“</w:t>
      </w:r>
      <w:r w:rsidR="002C6C64" w:rsidRPr="00E236F4">
        <w:rPr>
          <w:lang w:val="ru-RU"/>
        </w:rPr>
        <w:t>将从死亡进入生命</w:t>
      </w:r>
      <w:r>
        <w:rPr>
          <w:lang w:val="ru-RU"/>
        </w:rPr>
        <w:t>”</w:t>
      </w:r>
      <w:bookmarkEnd w:id="154"/>
      <w:bookmarkEnd w:id="155"/>
    </w:p>
    <w:p w14:paraId="2EF81F15" w14:textId="5B0B3BDD" w:rsidR="00BA44CB" w:rsidRDefault="002C6C64" w:rsidP="001170A0">
      <w:pPr>
        <w:ind w:firstLine="720"/>
        <w:rPr>
          <w:lang w:val="ru-RU"/>
        </w:rPr>
      </w:pPr>
      <w:r w:rsidRPr="00E236F4">
        <w:rPr>
          <w:lang w:val="ru-RU"/>
        </w:rPr>
        <w:t>长老，您现在还疼吗？</w:t>
      </w:r>
    </w:p>
    <w:p w14:paraId="63EC138B" w14:textId="49F1EB39" w:rsidR="00BA44CB" w:rsidRDefault="00BA44CB" w:rsidP="008F333A">
      <w:pPr>
        <w:rPr>
          <w:lang w:val="ru-RU"/>
        </w:rPr>
      </w:pPr>
      <w:r>
        <w:rPr>
          <w:lang w:val="ru-RU"/>
        </w:rPr>
        <w:tab/>
      </w:r>
      <w:r w:rsidR="002C6C64" w:rsidRPr="00E236F4">
        <w:rPr>
          <w:lang w:val="ru-RU"/>
        </w:rPr>
        <w:t>——那你自己觉得呢？如果我在黎明前去世，那对我来说就是伟大的一天的开始：既没有夜晚，也没有清晨！顺便说一句，等我去世后，太阳你们就留着吧！</w:t>
      </w:r>
      <w:r w:rsidR="001170A0">
        <w:rPr>
          <w:rStyle w:val="FootnoteReference"/>
          <w:lang w:val="ru-RU"/>
        </w:rPr>
        <w:footnoteReference w:id="107"/>
      </w:r>
    </w:p>
    <w:p w14:paraId="2681C1E9" w14:textId="18E6A8F2" w:rsidR="00BA44CB" w:rsidRDefault="002C6C64" w:rsidP="001170A0">
      <w:pPr>
        <w:ind w:firstLine="720"/>
        <w:rPr>
          <w:lang w:val="ru-RU"/>
        </w:rPr>
      </w:pPr>
      <w:r w:rsidRPr="00E236F4">
        <w:rPr>
          <w:lang w:val="ru-RU"/>
        </w:rPr>
        <w:t>——长老，当一个在灵性上做好准备的人临终之际，他会有什么感受？</w:t>
      </w:r>
    </w:p>
    <w:p w14:paraId="7A3E8185" w14:textId="77777777" w:rsidR="00BA44CB" w:rsidRDefault="00BA44CB" w:rsidP="008F333A">
      <w:pPr>
        <w:rPr>
          <w:lang w:val="ru-RU"/>
        </w:rPr>
      </w:pPr>
      <w:r>
        <w:rPr>
          <w:lang w:val="ru-RU"/>
        </w:rPr>
        <w:tab/>
      </w:r>
      <w:r w:rsidR="002C6C64" w:rsidRPr="00E236F4">
        <w:rPr>
          <w:lang w:val="ru-RU"/>
        </w:rPr>
        <w:t>——我怎么知道？</w:t>
      </w:r>
    </w:p>
    <w:p w14:paraId="7621B39C" w14:textId="77777777" w:rsidR="00BA44CB" w:rsidRDefault="00BA44CB" w:rsidP="008F333A">
      <w:pPr>
        <w:rPr>
          <w:lang w:val="ru-RU"/>
        </w:rPr>
      </w:pPr>
      <w:r>
        <w:rPr>
          <w:lang w:val="ru-RU"/>
        </w:rPr>
        <w:tab/>
      </w:r>
      <w:r w:rsidR="008F333A">
        <w:rPr>
          <w:lang w:val="ru-RU"/>
        </w:rPr>
        <w:t>——</w:t>
      </w:r>
      <w:r w:rsidR="002C6C64" w:rsidRPr="00E236F4">
        <w:rPr>
          <w:lang w:val="ru-RU"/>
        </w:rPr>
        <w:t>长老，难道从来没有人告诉过您吗？</w:t>
      </w:r>
    </w:p>
    <w:p w14:paraId="375135D8" w14:textId="1B8C8B1C" w:rsidR="00BA44CB" w:rsidRDefault="00BA44CB" w:rsidP="008F333A">
      <w:pPr>
        <w:rPr>
          <w:lang w:val="ru-RU"/>
        </w:rPr>
      </w:pPr>
      <w:r>
        <w:rPr>
          <w:lang w:val="ru-RU"/>
        </w:rPr>
        <w:tab/>
      </w:r>
      <w:r w:rsidR="008F333A">
        <w:rPr>
          <w:lang w:val="ru-RU"/>
        </w:rPr>
        <w:t>— “</w:t>
      </w:r>
      <w:r w:rsidR="002C6C64" w:rsidRPr="00E236F4">
        <w:rPr>
          <w:lang w:val="ru-RU"/>
        </w:rPr>
        <w:t>从死里复活，</w:t>
      </w:r>
      <w:r w:rsidR="00FE12DD">
        <w:rPr>
          <w:rStyle w:val="FootnoteReference"/>
          <w:lang w:val="ru-RU"/>
        </w:rPr>
        <w:footnoteReference w:id="108"/>
      </w:r>
      <w:r w:rsidR="002C6C64" w:rsidRPr="00E236F4">
        <w:rPr>
          <w:lang w:val="ru-RU"/>
        </w:rPr>
        <w:t xml:space="preserve"> ”——圣经上不就是这么说的吗？这意味着，这尘世的生命实际上</w:t>
      </w:r>
      <w:r w:rsidR="008F333A">
        <w:rPr>
          <w:lang w:val="ru-RU"/>
        </w:rPr>
        <w:t>就是</w:t>
      </w:r>
      <w:r w:rsidR="002C6C64" w:rsidRPr="00E236F4">
        <w:rPr>
          <w:lang w:val="ru-RU"/>
        </w:rPr>
        <w:t>死亡，而死亡则是通往真正生命的过渡。因此，在灵性上做好准备的人会欢欢喜喜、满怀喜悦地离去！</w:t>
      </w:r>
    </w:p>
    <w:p w14:paraId="59B0E95F" w14:textId="77777777" w:rsidR="00BA44CB" w:rsidRDefault="00BA44CB" w:rsidP="008F333A">
      <w:pPr>
        <w:rPr>
          <w:lang w:val="ru-RU"/>
        </w:rPr>
      </w:pPr>
      <w:r>
        <w:rPr>
          <w:lang w:val="ru-RU"/>
        </w:rPr>
        <w:tab/>
      </w:r>
      <w:r w:rsidR="008F333A">
        <w:rPr>
          <w:lang w:val="ru-RU"/>
        </w:rPr>
        <w:t>—</w:t>
      </w:r>
      <w:r w:rsidR="002C6C64" w:rsidRPr="00E236F4">
        <w:rPr>
          <w:lang w:val="ru-RU"/>
        </w:rPr>
        <w:t xml:space="preserve"> 长老，许多圣徒都见过离开躯体的灵魂。它们是什么样子的？</w:t>
      </w:r>
    </w:p>
    <w:p w14:paraId="70DAEFE7" w14:textId="77777777" w:rsidR="00BA44CB" w:rsidRDefault="00BA44CB" w:rsidP="008F333A">
      <w:pPr>
        <w:rPr>
          <w:lang w:val="ru-RU"/>
        </w:rPr>
      </w:pPr>
      <w:r>
        <w:rPr>
          <w:lang w:val="ru-RU"/>
        </w:rPr>
        <w:tab/>
      </w:r>
      <w:r w:rsidR="002C6C64" w:rsidRPr="00E236F4">
        <w:rPr>
          <w:lang w:val="ru-RU"/>
        </w:rPr>
        <w:t>——它们就像孩子一样。毕竟在来世，所有人都会像天使一样：既没有男人，也没有女人，既没有老人，也没有老妇人，更没有婴儿。所有人都会是同一个性别、同一个年龄。因此，当有人看到灵魂与肉体分离时，看到的便是宛如幼童般的模样。每个人的面容都有其独特的特征，但看起来却像孩子的脸庞。</w:t>
      </w:r>
    </w:p>
    <w:p w14:paraId="7D32DB3B" w14:textId="22671DC5" w:rsidR="00BA44CB" w:rsidRDefault="00BA44CB" w:rsidP="008F333A">
      <w:pPr>
        <w:rPr>
          <w:lang w:val="ru-RU"/>
        </w:rPr>
      </w:pPr>
      <w:r>
        <w:rPr>
          <w:lang w:val="ru-RU"/>
        </w:rPr>
        <w:tab/>
      </w:r>
      <w:r w:rsidR="002C6C64" w:rsidRPr="00E236F4">
        <w:rPr>
          <w:lang w:val="ru-RU"/>
        </w:rPr>
        <w:t>我住在“圣十字架”小室时，有时会去探望菲拉雷特长老。</w:t>
      </w:r>
      <w:r w:rsidR="00FE12DD">
        <w:rPr>
          <w:rStyle w:val="FootnoteReference"/>
          <w:lang w:val="ru-RU"/>
        </w:rPr>
        <w:footnoteReference w:id="109"/>
      </w:r>
      <w:r w:rsidR="002C6C64" w:rsidRPr="00E236F4">
        <w:rPr>
          <w:lang w:val="ru-RU"/>
        </w:rPr>
        <w:t xml:space="preserve"> 他是一位虔诚的长老，住在隔壁的小室里。 在自己患病之前的十五年里，他一直照顾着患有帕金森病的门徒瓦尔福洛梅神父。当我最后一次去他的小室时，发现他躺在地板上——他摔倒了，无法起身。 他已经一个月没吃东西了，只喝水。他无法躺下，只能穿着鞋，靠着墙坐着睡觉。他的衣服紧贴着身体，鞋子也完全湿透了，因为脚上破了口子，渗出了血水。但他表现得仿佛没什么特别的事发生。 “这些苦难，”他说，“也是上帝的恩赐</w:t>
      </w:r>
      <w:r>
        <w:rPr>
          <w:lang w:val="ru-RU"/>
        </w:rPr>
        <w:t>。</w:t>
      </w:r>
      <w:r w:rsidR="002C6C64" w:rsidRPr="00E236F4">
        <w:rPr>
          <w:lang w:val="ru-RU"/>
        </w:rPr>
        <w:t>”我把菲拉雷特神父从地上扶起来，并请求瓦尔福洛梅神父允许我在他们的茅屋里过夜，以便帮忙，但他没有同意，让我第二天再来。 午夜时分，我一边念着念珠一边祈祷，看见菲拉雷特长老面容光彩照人，年轻得仿佛十二岁的男孩，在神圣的光芒中升入天堂。我明白，他已经归主了。</w:t>
      </w:r>
    </w:p>
    <w:p w14:paraId="73B3391A" w14:textId="77777777" w:rsidR="00BA44CB" w:rsidRDefault="00BA44CB" w:rsidP="008F333A">
      <w:pPr>
        <w:rPr>
          <w:lang w:val="ru-RU"/>
        </w:rPr>
      </w:pPr>
      <w:r>
        <w:rPr>
          <w:lang w:val="ru-RU"/>
        </w:rPr>
        <w:tab/>
      </w:r>
      <w:r w:rsidR="002C6C64" w:rsidRPr="00E236F4">
        <w:rPr>
          <w:lang w:val="ru-RU"/>
        </w:rPr>
        <w:t>——长老，逝者离世后的头四十天，是否需要为他加倍祈祷？</w:t>
      </w:r>
    </w:p>
    <w:p w14:paraId="2189F2B6" w14:textId="77777777" w:rsidR="00BA44CB" w:rsidRDefault="00BA44CB" w:rsidP="008F333A">
      <w:pPr>
        <w:rPr>
          <w:lang w:val="ru-RU"/>
        </w:rPr>
      </w:pPr>
      <w:r>
        <w:rPr>
          <w:lang w:val="ru-RU"/>
        </w:rPr>
        <w:tab/>
      </w:r>
      <w:r w:rsidR="002C6C64" w:rsidRPr="00E236F4">
        <w:rPr>
          <w:lang w:val="ru-RU"/>
        </w:rPr>
        <w:t>“是的，因为逝者的灵魂正战战兢兢，不知等待它的将是怎样的审判。”</w:t>
      </w:r>
    </w:p>
    <w:p w14:paraId="65462AFA" w14:textId="77777777" w:rsidR="00BA44CB" w:rsidRDefault="00BA44CB" w:rsidP="008F333A">
      <w:pPr>
        <w:rPr>
          <w:lang w:val="ru-RU"/>
        </w:rPr>
      </w:pPr>
      <w:r>
        <w:rPr>
          <w:lang w:val="ru-RU"/>
        </w:rPr>
        <w:tab/>
      </w:r>
      <w:r w:rsidR="002C6C64" w:rsidRPr="00E236F4">
        <w:rPr>
          <w:lang w:val="ru-RU"/>
        </w:rPr>
        <w:t>有一次，在苏罗蒂的一家旅馆附近，我遇到一位年长的妇人，她想向我求取祝福。我也亲吻了她的手，因为我看到了上帝的恩典在这位灵魂身上。 没过多久，这位女士便出家为修女了。当她离世时，我就在这里，虔诚地亲吻了她的遗体。之后，我经历了两件事。一件事发生在这里，在静修院里；另一件事则发生在我自己的小修道院里。第一件事发生在她离世七天后。 我看见了她的灵魂，她宛如一位小天使，形似十二岁的女孩，全身散发着光芒。第二次，她在梦中向我显现，满怀感激地行了叩地礼，并感谢我为她所做的祈祷。这一切都令人非常感动，我感到无比喜乐。 我翻开日历想记下这件事发生的日期，发现距离她离世正好过了四十天。这位修女生前就以极大的仁慈著称，如今她依然不忘表达感激之情。</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8835"/>
      <w:r w:rsidRPr="00E236F4">
        <w:rPr>
          <w:lang w:val="ru-RU"/>
        </w:rPr>
        <w:t>让我们永远为逝者祈祷</w:t>
      </w:r>
      <w:bookmarkEnd w:id="156"/>
      <w:bookmarkEnd w:id="157"/>
    </w:p>
    <w:p w14:paraId="180D8D7C" w14:textId="2555D5CD" w:rsidR="00BA44CB" w:rsidRDefault="008F333A" w:rsidP="00FE12DD">
      <w:pPr>
        <w:ind w:firstLine="720"/>
        <w:rPr>
          <w:lang w:val="ru-RU"/>
        </w:rPr>
      </w:pPr>
      <w:r>
        <w:rPr>
          <w:lang w:val="ru-RU"/>
        </w:rPr>
        <w:t>——</w:t>
      </w:r>
      <w:r w:rsidR="002C6C64" w:rsidRPr="00E236F4">
        <w:rPr>
          <w:lang w:val="ru-RU"/>
        </w:rPr>
        <w:t>长老，在骨灰堂</w:t>
      </w:r>
      <w:r w:rsidR="00FE12DD">
        <w:rPr>
          <w:rStyle w:val="FootnoteReference"/>
          <w:lang w:val="ru-RU"/>
        </w:rPr>
        <w:footnoteReference w:id="110"/>
      </w:r>
      <w:r w:rsidR="00FE12DD">
        <w:rPr>
          <w:lang w:val="ru-RU"/>
        </w:rPr>
        <w:t xml:space="preserve"> </w:t>
      </w:r>
      <w:r w:rsidR="002C6C64" w:rsidRPr="00E236F4">
        <w:rPr>
          <w:lang w:val="ru-RU"/>
        </w:rPr>
        <w:t>需要点燃油灯吗？</w:t>
      </w:r>
    </w:p>
    <w:p w14:paraId="522DDF05" w14:textId="77777777" w:rsidR="00BA44CB" w:rsidRDefault="00BA44CB" w:rsidP="008F333A">
      <w:pPr>
        <w:rPr>
          <w:lang w:val="ru-RU"/>
        </w:rPr>
      </w:pPr>
      <w:r>
        <w:rPr>
          <w:lang w:val="ru-RU"/>
        </w:rPr>
        <w:tab/>
      </w:r>
      <w:r w:rsidR="002C6C64" w:rsidRPr="00E236F4">
        <w:rPr>
          <w:lang w:val="ru-RU"/>
        </w:rPr>
        <w:t>——是的，毕竟这是为亡者所做的奉献。即使只是为亡者点一支蜡烛，亡者的灵魂也能从中获得极大的益处。</w:t>
      </w:r>
    </w:p>
    <w:p w14:paraId="46120A39" w14:textId="062F4949" w:rsidR="00BA44CB" w:rsidRDefault="00BA44CB" w:rsidP="008F333A">
      <w:pPr>
        <w:rPr>
          <w:lang w:val="ru-RU"/>
        </w:rPr>
      </w:pPr>
      <w:r>
        <w:rPr>
          <w:lang w:val="ru-RU"/>
        </w:rPr>
        <w:tab/>
      </w:r>
      <w:r w:rsidR="002C6C64" w:rsidRPr="00E236F4">
        <w:rPr>
          <w:lang w:val="ru-RU"/>
        </w:rPr>
        <w:t>我们应当铭记逝者，并时刻为他们祈祷。 让我们不要疏于为他们的灵魂祈祷：愿他们得享安息。每当我在小教堂举行圣体礼仪时，仪式结束时我都会请神父主持一场安魂礼，在礼仪中不仅为所有已故者祈祷</w:t>
      </w:r>
      <w:r w:rsidR="00C90354">
        <w:rPr>
          <w:lang w:val="ru-RU"/>
        </w:rPr>
        <w:t>，</w:t>
      </w:r>
      <w:r w:rsidR="002C6C64" w:rsidRPr="00E236F4">
        <w:rPr>
          <w:lang w:val="ru-RU"/>
        </w:rPr>
        <w:t>也</w:t>
      </w:r>
      <w:r>
        <w:rPr>
          <w:lang w:val="ru-RU"/>
        </w:rPr>
        <w:t>包括“</w:t>
      </w:r>
      <w:r w:rsidR="002C6C64" w:rsidRPr="00E236F4">
        <w:rPr>
          <w:lang w:val="ru-RU"/>
        </w:rPr>
        <w:t>那些我们未曾提及名字</w:t>
      </w:r>
      <w:r>
        <w:rPr>
          <w:lang w:val="ru-RU"/>
        </w:rPr>
        <w:t>的人”</w:t>
      </w:r>
      <w:r w:rsidR="002C6C64" w:rsidRPr="00E236F4">
        <w:rPr>
          <w:lang w:val="ru-RU"/>
        </w:rPr>
        <w:t>。</w:t>
      </w:r>
      <w:r w:rsidR="007D27CC">
        <w:rPr>
          <w:rStyle w:val="FootnoteReference"/>
          <w:lang w:val="ru-RU"/>
        </w:rPr>
        <w:footnoteReference w:id="111"/>
      </w:r>
      <w:r w:rsidR="002C6C64" w:rsidRPr="00E236F4">
        <w:rPr>
          <w:lang w:val="ru-RU"/>
        </w:rPr>
        <w:t xml:space="preserve"> 在阿索斯山的修道院里，周五傍晚会为逝者举行供奉科利沃的追思礼，周六早晨在主教座堂举行晨祷，随后在墓地教堂举行圣体礼。在那里，在墓地，我们所有人终将结束自己的旅程，并从这个</w:t>
      </w:r>
      <w:r>
        <w:rPr>
          <w:lang w:val="ru-RU"/>
        </w:rPr>
        <w:t>“修道院</w:t>
      </w:r>
      <w:r w:rsidR="002C6C64" w:rsidRPr="00E236F4">
        <w:rPr>
          <w:lang w:val="ru-RU"/>
        </w:rPr>
        <w:t>”启程前往另一个世界。</w:t>
      </w:r>
    </w:p>
    <w:p w14:paraId="3606E094" w14:textId="77777777" w:rsidR="00BA44CB" w:rsidRDefault="00BA44CB" w:rsidP="008F333A">
      <w:pPr>
        <w:rPr>
          <w:lang w:val="ru-RU"/>
        </w:rPr>
      </w:pPr>
      <w:r>
        <w:rPr>
          <w:lang w:val="ru-RU"/>
        </w:rPr>
        <w:tab/>
      </w:r>
      <w:r w:rsidR="002C6C64" w:rsidRPr="00E236F4">
        <w:rPr>
          <w:lang w:val="ru-RU"/>
        </w:rPr>
        <w:t>——长老，该如何为逝者祈祷？</w:t>
      </w:r>
    </w:p>
    <w:p w14:paraId="4BD85A6D" w14:textId="2CD0AA15" w:rsidR="00BA44CB" w:rsidRDefault="00BA44CB" w:rsidP="008F333A">
      <w:pPr>
        <w:rPr>
          <w:lang w:val="ru-RU"/>
        </w:rPr>
      </w:pPr>
      <w:r>
        <w:rPr>
          <w:lang w:val="ru-RU"/>
        </w:rPr>
        <w:tab/>
      </w:r>
      <w:r w:rsidR="002C6C64" w:rsidRPr="00E236F4">
        <w:rPr>
          <w:lang w:val="ru-RU"/>
        </w:rPr>
        <w:t>——一般而言，可这样祈祷：“上帝啊，求祢安息祢已故仆人的灵魂</w:t>
      </w:r>
      <w:r>
        <w:rPr>
          <w:lang w:val="ru-RU"/>
        </w:rPr>
        <w:t>。</w:t>
      </w:r>
      <w:r w:rsidR="002C6C64" w:rsidRPr="00E236F4">
        <w:rPr>
          <w:lang w:val="ru-RU"/>
        </w:rPr>
        <w:t>”如果你想起某位已故者，或者得知有熟人或陌生人离世，就在同一祷文中为那灵魂祈祷。</w:t>
      </w:r>
    </w:p>
    <w:p w14:paraId="7520BFBE" w14:textId="77777777" w:rsidR="00BA44CB" w:rsidRDefault="00BA44CB" w:rsidP="008F333A">
      <w:pPr>
        <w:rPr>
          <w:lang w:val="ru-RU"/>
        </w:rPr>
      </w:pPr>
      <w:r>
        <w:rPr>
          <w:lang w:val="ru-RU"/>
        </w:rPr>
        <w:tab/>
      </w:r>
      <w:r w:rsidR="002C6C64" w:rsidRPr="00E236F4">
        <w:rPr>
          <w:lang w:val="ru-RU"/>
        </w:rPr>
        <w:t>更恰当的做法是先为那些需求最迫切的逝者祈祷，接着是为需求稍轻的逝者祈祷，最后</w:t>
      </w:r>
      <w:r w:rsidR="008F333A">
        <w:rPr>
          <w:lang w:val="ru-RU"/>
        </w:rPr>
        <w:t>才是为</w:t>
      </w:r>
      <w:r w:rsidR="002C6C64" w:rsidRPr="00E236F4">
        <w:rPr>
          <w:lang w:val="ru-RU"/>
        </w:rPr>
        <w:t>已故的亲属和至亲</w:t>
      </w:r>
      <w:r w:rsidR="008F333A">
        <w:rPr>
          <w:lang w:val="ru-RU"/>
        </w:rPr>
        <w:t>祈祷</w:t>
      </w:r>
      <w:r w:rsidR="002C6C64" w:rsidRPr="00E236F4">
        <w:rPr>
          <w:lang w:val="ru-RU"/>
        </w:rPr>
        <w:t>。 例如，我虽然从未特别为亲属祈祷，但如果因为疲惫或时间不足而没有为亡者祈祷，之后我就会在梦中见到我的父母。毕竟，当我为所有亡者祈祷时，我的父母也会得到帮助并感到喜乐；而如果我不祈祷，那么父亲和母亲也会失去这份安慰。 我们的祈祷虽微不足道，但即便是这些微薄的祈祷，也能给那些可怜的亡者带来帮助。因此，如果我们这些修士不为亡者祈祷，那我们就该被活剥了皮，再撒上盐。</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8836"/>
      <w:r w:rsidRPr="00E236F4">
        <w:rPr>
          <w:lang w:val="ru-RU"/>
        </w:rPr>
        <w:t>亡者需要祈祷</w:t>
      </w:r>
      <w:bookmarkEnd w:id="158"/>
      <w:bookmarkEnd w:id="159"/>
    </w:p>
    <w:p w14:paraId="165107CA" w14:textId="1C68B334" w:rsidR="00BA44CB" w:rsidRDefault="002C6C64" w:rsidP="00D919DA">
      <w:pPr>
        <w:ind w:firstLine="720"/>
        <w:rPr>
          <w:lang w:val="ru-RU"/>
        </w:rPr>
      </w:pPr>
      <w:r w:rsidRPr="00E236F4">
        <w:rPr>
          <w:lang w:val="ru-RU"/>
        </w:rPr>
        <w:t>——长老，我在礼拜中更多是为自己祈祷。即使在追思礼拜中诵读</w:t>
      </w:r>
      <w:r w:rsidR="00BA44CB">
        <w:rPr>
          <w:lang w:val="ru-RU"/>
        </w:rPr>
        <w:t>“</w:t>
      </w:r>
      <w:r w:rsidRPr="00E236F4">
        <w:rPr>
          <w:lang w:val="ru-RU"/>
        </w:rPr>
        <w:t>无瑕</w:t>
      </w:r>
      <w:r w:rsidR="00BA44CB">
        <w:rPr>
          <w:lang w:val="ru-RU"/>
        </w:rPr>
        <w:t>者”</w:t>
      </w:r>
      <w:r w:rsidR="00685709">
        <w:rPr>
          <w:lang w:val="ru-RU"/>
        </w:rPr>
        <w:t>经文时</w:t>
      </w:r>
      <w:r w:rsidRPr="00E236F4">
        <w:rPr>
          <w:lang w:val="ru-RU"/>
        </w:rPr>
        <w:t>，</w:t>
      </w:r>
      <w:r w:rsidR="00685709">
        <w:rPr>
          <w:rStyle w:val="FootnoteReference"/>
          <w:lang w:val="ru-RU"/>
        </w:rPr>
        <w:footnoteReference w:id="112"/>
      </w:r>
      <w:r w:rsidRPr="00E236F4">
        <w:rPr>
          <w:lang w:val="ru-RU"/>
        </w:rPr>
        <w:t xml:space="preserve"> ，我常常仍在为自己祈祷。</w:t>
      </w:r>
    </w:p>
    <w:p w14:paraId="71C0A375" w14:textId="77777777" w:rsidR="00BA44CB" w:rsidRDefault="00BA44CB" w:rsidP="008F333A">
      <w:pPr>
        <w:rPr>
          <w:lang w:val="ru-RU"/>
        </w:rPr>
      </w:pPr>
      <w:r>
        <w:rPr>
          <w:lang w:val="ru-RU"/>
        </w:rPr>
        <w:tab/>
      </w:r>
      <w:r w:rsidR="008F333A">
        <w:rPr>
          <w:lang w:val="ru-RU"/>
        </w:rPr>
        <w:t>——</w:t>
      </w:r>
      <w:r w:rsidR="002C6C64" w:rsidRPr="00E236F4">
        <w:rPr>
          <w:lang w:val="ru-RU"/>
        </w:rPr>
        <w:t>那么，你难道只想把一切美好都留给自己吗？逝者需要我们的祈祷，因为他们自己已经无力自救，而我们却能为他们做些什么。</w:t>
      </w:r>
    </w:p>
    <w:p w14:paraId="2FBCE190" w14:textId="667513FB" w:rsidR="00BA44CB" w:rsidRDefault="00BA44CB" w:rsidP="008F333A">
      <w:pPr>
        <w:rPr>
          <w:lang w:val="ru-RU"/>
        </w:rPr>
      </w:pPr>
      <w:r>
        <w:rPr>
          <w:lang w:val="ru-RU"/>
        </w:rPr>
        <w:tab/>
      </w:r>
      <w:r w:rsidR="002C6C64" w:rsidRPr="00E236F4">
        <w:rPr>
          <w:lang w:val="ru-RU"/>
        </w:rPr>
        <w:t xml:space="preserve">我记得，阿索斯山上曾住着一位平信徒——雅尼斯大叔，他走遍各座修道院和修士小屋，询问：“有什么活儿吗？来，你需要我做什么？”他是个如此善良的人，以至于神父们都劝他出家为僧。但他回答说：“不，不！…… </w:t>
      </w:r>
      <w:r>
        <w:rPr>
          <w:lang w:val="ru-RU"/>
        </w:rPr>
        <w:t>“</w:t>
      </w:r>
      <w:r w:rsidR="002C6C64" w:rsidRPr="00E236F4">
        <w:rPr>
          <w:lang w:val="ru-RU"/>
        </w:rPr>
        <w:t>只要为我祈祷就好！你们根本无法想象我曾经是个多么卑劣的人！知道我在战争中犯下了多少恶行吗？”有一次，他在帮我制作圣经架时，请求道：“神父，请为我祈祷，因为我是一个可怕的罪人。”后来，我就再也没见过他。 过了一段时间，一位来自某座修道院的修士来找我，说：“雅尼斯叔叔安息了。他曾两次向我显现，并请我转达请求，希望你能将他列入亡者名录中。”事情是这样的。雅尼斯叔叔曾去某座修道院帮助</w:t>
      </w:r>
      <w:r w:rsidR="002C6C64" w:rsidRPr="00E236F4">
        <w:rPr>
          <w:lang w:val="ru-RU"/>
        </w:rPr>
        <w:lastRenderedPageBreak/>
        <w:t>修士们。 临终之际，他对在墓室服侍的修道神父说：“兄弟，我是一个可怕的罪人。请每天在我坟前为我举行安魂礼</w:t>
      </w:r>
      <w:r>
        <w:rPr>
          <w:lang w:val="ru-RU"/>
        </w:rPr>
        <w:t>。”</w:t>
      </w:r>
      <w:r w:rsidR="002C6C64" w:rsidRPr="00E236F4">
        <w:rPr>
          <w:lang w:val="ru-RU"/>
        </w:rPr>
        <w:t xml:space="preserve"> 他去世后，这位神父确实每天晚上都会来到他的坟前举行追思礼。但过了一段时间，这位神父被派去负责管理修道院的储藏室（</w:t>
      </w:r>
      <w:r w:rsidR="0024756D">
        <w:rPr>
          <w:rStyle w:val="FootnoteReference"/>
          <w:lang w:val="ru-RU"/>
        </w:rPr>
        <w:footnoteReference w:id="113"/>
      </w:r>
      <w:r w:rsidR="002C6C64" w:rsidRPr="00E236F4">
        <w:rPr>
          <w:lang w:val="ru-RU"/>
        </w:rPr>
        <w:t xml:space="preserve"> ），于是他有时会忘记举行追思礼。有一天晚上，雅尼斯叔叔在梦中向他显现，说道：“求你不要忘记我！ 如果你自己无法为我举行悼念礼，那就去找帕伊西神父，告诉他我已经去世了。他每天都在为我祈祷，但祈求的是我的健康，并祈求我能忏悔。而我现在已经无法忏悔了。</w:t>
      </w:r>
      <w:r>
        <w:rPr>
          <w:lang w:val="ru-RU"/>
        </w:rPr>
        <w:t>”</w:t>
      </w:r>
    </w:p>
    <w:p w14:paraId="030AA45D" w14:textId="1C4D8F17" w:rsidR="00BA44CB" w:rsidRDefault="00BA44CB" w:rsidP="008F333A">
      <w:pPr>
        <w:rPr>
          <w:lang w:val="ru-RU"/>
        </w:rPr>
      </w:pPr>
      <w:r>
        <w:rPr>
          <w:lang w:val="ru-RU"/>
        </w:rPr>
        <w:tab/>
      </w:r>
      <w:r w:rsidR="002C6C64" w:rsidRPr="00E236F4">
        <w:rPr>
          <w:lang w:val="ru-RU"/>
        </w:rPr>
        <w:t>逝者比生者更需要祈祷，因为生者尚存悔改的希望。而上帝希望有人为逝者向祂祈求，因为最后的审判尚未到来。 有一次，在战场上，一名重伤的士兵向神父要水——神父却没有给，只是挥手拒绝了，尽管他的水壶里还有一点水。不久，那名伤员就去世了，而神父一意识到自己的错误，便陷入了绝望。他不断地为那人祈祷，有一次来到我的小教堂，向我倾诉了他的苦恼。 实际上，这位神父心地非常善良，他不断自责：“我怎么能那样做呢？！”这一切都是上帝的安排。 上帝暂时收回了赐予那位神父的恩典，因为那位战士非常需要祈祷。如果神父当时给了他水，很快就会把他忘得一干二净。而现在，他的良心备受煎熬，因此他一直在为那人的灵魂祈祷。</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8837"/>
      <w:r w:rsidRPr="00E236F4">
        <w:rPr>
          <w:lang w:val="ru-RU"/>
        </w:rPr>
        <w:t>减轻逝者的苦难</w:t>
      </w:r>
      <w:bookmarkEnd w:id="160"/>
      <w:bookmarkEnd w:id="161"/>
    </w:p>
    <w:p w14:paraId="06646956" w14:textId="65D2CEC7" w:rsidR="00BA44CB" w:rsidRDefault="002C6C64" w:rsidP="0024756D">
      <w:pPr>
        <w:ind w:firstLine="720"/>
        <w:rPr>
          <w:lang w:val="ru-RU"/>
        </w:rPr>
      </w:pPr>
      <w:r w:rsidRPr="00E236F4">
        <w:rPr>
          <w:lang w:val="ru-RU"/>
        </w:rPr>
        <w:t>——长老，我们的祈祷对逝者有什么益处呢？</w:t>
      </w:r>
    </w:p>
    <w:p w14:paraId="07CC6316" w14:textId="03DD9F96" w:rsidR="00BA44CB" w:rsidRDefault="00BA44CB" w:rsidP="008F333A">
      <w:pPr>
        <w:rPr>
          <w:lang w:val="ru-RU"/>
        </w:rPr>
      </w:pPr>
      <w:r>
        <w:rPr>
          <w:lang w:val="ru-RU"/>
        </w:rPr>
        <w:tab/>
      </w:r>
      <w:r w:rsidR="002C6C64" w:rsidRPr="00E236F4">
        <w:rPr>
          <w:lang w:val="ru-RU"/>
        </w:rPr>
        <w:t>——我给你举个例子。如果某天你来探望我，发现我不在这里，而是在潮湿的地下室里，你会对修女院长说：“这位长老真可怜！让我们把他搬到楼上，让他趁着还活着的时候能见到阳光吧！”你觉得修女院长会照办吗？</w:t>
      </w:r>
    </w:p>
    <w:p w14:paraId="4B0EC9B6" w14:textId="77777777" w:rsidR="00BA44CB" w:rsidRDefault="00BA44CB" w:rsidP="008F333A">
      <w:pPr>
        <w:rPr>
          <w:lang w:val="ru-RU"/>
        </w:rPr>
      </w:pPr>
      <w:r>
        <w:rPr>
          <w:lang w:val="ru-RU"/>
        </w:rPr>
        <w:tab/>
      </w:r>
      <w:r w:rsidR="008F333A">
        <w:rPr>
          <w:lang w:val="ru-RU"/>
        </w:rPr>
        <w:t>——</w:t>
      </w:r>
      <w:r w:rsidR="002C6C64" w:rsidRPr="00E236F4">
        <w:rPr>
          <w:lang w:val="ru-RU"/>
        </w:rPr>
        <w:t>当然会照办，长老。</w:t>
      </w:r>
    </w:p>
    <w:p w14:paraId="0C058853" w14:textId="77777777" w:rsidR="00BA44CB" w:rsidRDefault="00BA44CB" w:rsidP="008F333A">
      <w:pPr>
        <w:rPr>
          <w:lang w:val="ru-RU"/>
        </w:rPr>
      </w:pPr>
      <w:r>
        <w:rPr>
          <w:lang w:val="ru-RU"/>
        </w:rPr>
        <w:tab/>
      </w:r>
      <w:r w:rsidR="002C6C64" w:rsidRPr="00E236F4">
        <w:rPr>
          <w:lang w:val="ru-RU"/>
        </w:rPr>
        <w:t>——看吧，即便修女长会这么做，难道当我们向祂祈求时，上帝本人不会给已故者带来些许宽慰吗？把他们转移到条件更好的牢房里，甚至软禁在家中，对祂来说难道很难吗？</w:t>
      </w:r>
    </w:p>
    <w:p w14:paraId="7ECB949F" w14:textId="78F2216B" w:rsidR="00BA44CB" w:rsidRDefault="00BA44CB" w:rsidP="008F333A">
      <w:pPr>
        <w:rPr>
          <w:lang w:val="ru-RU"/>
        </w:rPr>
      </w:pPr>
      <w:r>
        <w:rPr>
          <w:lang w:val="ru-RU"/>
        </w:rPr>
        <w:tab/>
      </w:r>
      <w:r w:rsidR="002C6C64" w:rsidRPr="00E236F4">
        <w:rPr>
          <w:lang w:val="ru-RU"/>
        </w:rPr>
        <w:t xml:space="preserve">年轻时，我认识一位极其吝啬的老太太。 唯独对我，她并不吝啬，因为她非常爱我。在她去世三年后，我经历了一件奇怪的事。当时，我正在诵念《耶稣祷文》，仿佛有个少年拉着我的手，带我去探望那位老妇人的坟墓，并解释说她本人在召唤我。 来到坟前，那青年掀开墓碑，我看到她的尸体只腐烂了一半，散发出令人难以忍受的恶臭。她尖叫道：“修士，救救我！修士，救救我！”我顿时对她心生怜悯，便紧紧拥抱了她，并亲吻了她。 尽管气味令人作呕，我却不愿离开她，如果不是她自己走开，我本会一直陪着她。这件事给我留下了难以磨灭的印象。当爱是真挚而深切的，无论是腐烂的肉体还是恶臭，都不会令人反感。 比如，当我看到一个世俗女子，穿着时髦、身上喷着香水时，内心会感到排斥；但面对这位老奶奶，尽管有那股恶臭，我却不愿与她分离，反而对她怀有特殊的怜悯之情。 灵性生活中会发生令人惊奇的事情！她非常需要祷告，因此上帝让我看到了她处于这种状态。后来，我开始为这灵魂祷告。两个月后，我仿佛置身于一个类似漏斗的深渊之中。不幸的是，那里挤满了人——他们面目狰狞，浑身漆黑，正遭受着可怕的折磨。 </w:t>
      </w:r>
      <w:r w:rsidR="002C6C64" w:rsidRPr="00E236F4">
        <w:rPr>
          <w:lang w:val="ru-RU"/>
        </w:rPr>
        <w:lastRenderedPageBreak/>
        <w:t>而在深渊上方的一片明亮云朵上，我看见了那位老妇人。她看起来似乎很远，其实却很近。老妇人看起来十分年轻，但显然就是她。 她身旁漂浮着一位</w:t>
      </w:r>
      <w:r w:rsidR="008F333A">
        <w:rPr>
          <w:lang w:val="ru-RU"/>
        </w:rPr>
        <w:t>天使</w:t>
      </w:r>
      <w:r w:rsidR="002C6C64" w:rsidRPr="00E236F4">
        <w:rPr>
          <w:lang w:val="ru-RU"/>
        </w:rPr>
        <w:t>——大概是她的守护天使——正在为她清洗脸庞。她的神情十分安详。我拥抱了她，心中涌起一种难以言喻的喜悦！</w:t>
      </w:r>
    </w:p>
    <w:p w14:paraId="2C517B8B" w14:textId="77777777" w:rsidR="00BA44CB" w:rsidRDefault="00BA44CB" w:rsidP="008F333A">
      <w:pPr>
        <w:rPr>
          <w:lang w:val="ru-RU"/>
        </w:rPr>
      </w:pPr>
      <w:r>
        <w:rPr>
          <w:lang w:val="ru-RU"/>
        </w:rPr>
        <w:tab/>
      </w:r>
      <w:r w:rsidR="002C6C64" w:rsidRPr="00E236F4">
        <w:rPr>
          <w:lang w:val="ru-RU"/>
        </w:rPr>
        <w:t>毕竟，逝者就是那些被告，是那些沦为奴隶的人。有时我会想起一首古老的民歌，并轻声哼唱起来，歌中提到的“奴隶”其实指的就是逝者：</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意志啊，意志啊，请赐予自由</w:t>
      </w:r>
    </w:p>
    <w:p w14:paraId="098B5D95" w14:textId="77777777" w:rsidR="00BA44CB" w:rsidRDefault="00BA44CB" w:rsidP="008F333A">
      <w:pPr>
        <w:rPr>
          <w:lang w:val="ru-RU"/>
        </w:rPr>
      </w:pPr>
      <w:r>
        <w:rPr>
          <w:lang w:val="ru-RU"/>
        </w:rPr>
        <w:tab/>
      </w:r>
      <w:r w:rsidR="002C6C64" w:rsidRPr="00E236F4">
        <w:rPr>
          <w:lang w:val="ru-RU"/>
        </w:rPr>
        <w:t>给这饱受折磨的躯体，</w:t>
      </w:r>
    </w:p>
    <w:p w14:paraId="291E6F7B" w14:textId="77777777" w:rsidR="00BA44CB" w:rsidRDefault="00BA44CB" w:rsidP="008F333A">
      <w:pPr>
        <w:rPr>
          <w:lang w:val="ru-RU"/>
        </w:rPr>
      </w:pPr>
      <w:r>
        <w:rPr>
          <w:lang w:val="ru-RU"/>
        </w:rPr>
        <w:tab/>
      </w:r>
      <w:r w:rsidR="002C6C64" w:rsidRPr="00E236F4">
        <w:rPr>
          <w:lang w:val="ru-RU"/>
        </w:rPr>
        <w:t>意志啊，意志啊，赐我声音，</w:t>
      </w:r>
    </w:p>
    <w:p w14:paraId="609A3571" w14:textId="77777777" w:rsidR="00BA44CB" w:rsidRDefault="00BA44CB" w:rsidP="008F333A">
      <w:pPr>
        <w:rPr>
          <w:lang w:val="ru-RU"/>
        </w:rPr>
      </w:pPr>
      <w:r>
        <w:rPr>
          <w:lang w:val="ru-RU"/>
        </w:rPr>
        <w:tab/>
      </w:r>
      <w:r w:rsidR="002C6C64" w:rsidRPr="00E236F4">
        <w:rPr>
          <w:lang w:val="ru-RU"/>
        </w:rPr>
        <w:t>让我全身心歌唱，</w:t>
      </w:r>
    </w:p>
    <w:p w14:paraId="437287BB" w14:textId="77777777" w:rsidR="00BA44CB" w:rsidRDefault="00BA44CB" w:rsidP="008F333A">
      <w:pPr>
        <w:rPr>
          <w:lang w:val="ru-RU"/>
        </w:rPr>
      </w:pPr>
      <w:r>
        <w:rPr>
          <w:lang w:val="ru-RU"/>
        </w:rPr>
        <w:tab/>
      </w:r>
      <w:r w:rsidR="002C6C64" w:rsidRPr="00E236F4">
        <w:rPr>
          <w:lang w:val="ru-RU"/>
        </w:rPr>
        <w:t>请用火焰温暖我的灵魂，</w:t>
      </w:r>
    </w:p>
    <w:p w14:paraId="2366096C" w14:textId="77777777" w:rsidR="00BA44CB" w:rsidRDefault="00BA44CB" w:rsidP="008F333A">
      <w:pPr>
        <w:rPr>
          <w:lang w:val="ru-RU"/>
        </w:rPr>
      </w:pPr>
      <w:r>
        <w:rPr>
          <w:lang w:val="ru-RU"/>
        </w:rPr>
        <w:tab/>
      </w:r>
      <w:r w:rsidR="002C6C64" w:rsidRPr="00E236F4">
        <w:rPr>
          <w:lang w:val="ru-RU"/>
        </w:rPr>
        <w:t>那曾比岩石还要死寂，</w:t>
      </w:r>
    </w:p>
    <w:p w14:paraId="71BA3132" w14:textId="77777777" w:rsidR="00BA44CB" w:rsidRDefault="00BA44CB" w:rsidP="008F333A">
      <w:pPr>
        <w:rPr>
          <w:lang w:val="ru-RU"/>
        </w:rPr>
      </w:pPr>
      <w:r>
        <w:rPr>
          <w:lang w:val="ru-RU"/>
        </w:rPr>
        <w:tab/>
      </w:r>
      <w:r w:rsidR="002C6C64" w:rsidRPr="00E236F4">
        <w:rPr>
          <w:lang w:val="ru-RU"/>
        </w:rPr>
        <w:t>我要歌颂你的喜悦，</w:t>
      </w:r>
    </w:p>
    <w:p w14:paraId="70F49498" w14:textId="77777777" w:rsidR="00BA44CB" w:rsidRDefault="00BA44CB" w:rsidP="008F333A">
      <w:pPr>
        <w:rPr>
          <w:lang w:val="ru-RU"/>
        </w:rPr>
      </w:pPr>
      <w:r>
        <w:rPr>
          <w:lang w:val="ru-RU"/>
        </w:rPr>
        <w:tab/>
      </w:r>
      <w:r w:rsidR="002C6C64" w:rsidRPr="00E236F4">
        <w:rPr>
          <w:lang w:val="ru-RU"/>
        </w:rPr>
        <w:t>如同春日的夜莺。</w:t>
      </w:r>
    </w:p>
    <w:p w14:paraId="1814CCE4" w14:textId="77777777" w:rsidR="00BA44CB" w:rsidRDefault="00BA44CB" w:rsidP="008F333A">
      <w:pPr>
        <w:rPr>
          <w:lang w:val="ru-RU"/>
        </w:rPr>
      </w:pPr>
      <w:r>
        <w:rPr>
          <w:lang w:val="ru-RU"/>
        </w:rPr>
        <w:tab/>
      </w:r>
      <w:r w:rsidR="002C6C64" w:rsidRPr="00E236F4">
        <w:rPr>
          <w:lang w:val="ru-RU"/>
        </w:rPr>
        <w:t>让歌声的余韵传入</w:t>
      </w:r>
    </w:p>
    <w:p w14:paraId="0EFEE43A" w14:textId="77777777" w:rsidR="00BA44CB" w:rsidRDefault="00BA44CB" w:rsidP="008F333A">
      <w:pPr>
        <w:rPr>
          <w:lang w:val="ru-RU"/>
        </w:rPr>
      </w:pPr>
      <w:r>
        <w:rPr>
          <w:lang w:val="ru-RU"/>
        </w:rPr>
        <w:tab/>
      </w:r>
      <w:r w:rsidR="002C6C64" w:rsidRPr="00E236F4">
        <w:rPr>
          <w:lang w:val="ru-RU"/>
        </w:rPr>
        <w:t>囚在牢狱高墙里的奴隶，</w:t>
      </w:r>
    </w:p>
    <w:p w14:paraId="41A1FC36" w14:textId="77777777" w:rsidR="00BA44CB" w:rsidRDefault="00BA44CB" w:rsidP="008F333A">
      <w:pPr>
        <w:rPr>
          <w:lang w:val="ru-RU"/>
        </w:rPr>
      </w:pPr>
      <w:r>
        <w:rPr>
          <w:lang w:val="ru-RU"/>
        </w:rPr>
        <w:tab/>
      </w:r>
      <w:r w:rsidR="002C6C64" w:rsidRPr="00E236F4">
        <w:rPr>
          <w:lang w:val="ru-RU"/>
        </w:rPr>
        <w:t>并用香油涂抹</w:t>
      </w:r>
    </w:p>
    <w:p w14:paraId="2EEF9E0B" w14:textId="77777777" w:rsidR="00BA44CB" w:rsidRDefault="00BA44CB" w:rsidP="008F333A">
      <w:pPr>
        <w:rPr>
          <w:lang w:val="ru-RU"/>
        </w:rPr>
      </w:pPr>
      <w:r>
        <w:rPr>
          <w:lang w:val="ru-RU"/>
        </w:rPr>
        <w:tab/>
      </w:r>
      <w:r w:rsidR="002C6C64" w:rsidRPr="00E236F4">
        <w:rPr>
          <w:lang w:val="ru-RU"/>
        </w:rPr>
        <w:t>。</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我将这首歌的歌词也献给自己。难道我不是正因苦难而精疲力竭吗？</w:t>
      </w:r>
      <w:r w:rsidR="006A5D97">
        <w:rPr>
          <w:rStyle w:val="FootnoteReference"/>
          <w:lang w:val="ru-RU"/>
        </w:rPr>
        <w:footnoteReference w:id="114"/>
      </w:r>
      <w:r w:rsidR="006A5D97">
        <w:rPr>
          <w:lang w:val="ru-RU"/>
        </w:rPr>
        <w:t xml:space="preserve"> </w:t>
      </w:r>
      <w:r w:rsidR="002C6C64" w:rsidRPr="00E236F4">
        <w:rPr>
          <w:lang w:val="ru-RU"/>
        </w:rPr>
        <w:t>在这世上，我是一个奴隶。而歌中所指的“囚于牢狱之墙</w:t>
      </w:r>
      <w:r>
        <w:rPr>
          <w:lang w:val="ru-RU"/>
        </w:rPr>
        <w:t>的</w:t>
      </w:r>
      <w:r w:rsidR="002C6C64" w:rsidRPr="00E236F4">
        <w:rPr>
          <w:lang w:val="ru-RU"/>
        </w:rPr>
        <w:t>奴隶”——即被奴役的希腊</w:t>
      </w:r>
      <w:r w:rsidR="008F333A">
        <w:rPr>
          <w:lang w:val="ru-RU"/>
        </w:rPr>
        <w:t>——</w:t>
      </w:r>
      <w:r w:rsidR="002C6C64" w:rsidRPr="00E236F4">
        <w:rPr>
          <w:lang w:val="ru-RU"/>
        </w:rPr>
        <w:t>对我</w:t>
      </w:r>
      <w:r w:rsidR="008F333A">
        <w:rPr>
          <w:lang w:val="ru-RU"/>
        </w:rPr>
        <w:t>而言</w:t>
      </w:r>
      <w:r w:rsidR="002C6C64" w:rsidRPr="00E236F4">
        <w:rPr>
          <w:lang w:val="ru-RU"/>
        </w:rPr>
        <w:t>，正是那些已故的、仍被囚禁的亡灵，我恳求仁慈的上帝，将祂怜悯的圣油倾注在他们的心中。</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8838"/>
      <w:r>
        <w:rPr>
          <w:lang w:val="ru-RU"/>
        </w:rPr>
        <w:t>第四</w:t>
      </w:r>
      <w:r w:rsidRPr="00E236F4">
        <w:rPr>
          <w:lang w:val="ru-RU"/>
        </w:rPr>
        <w:t>章</w:t>
      </w:r>
      <w:r w:rsidR="002C6C64" w:rsidRPr="00E236F4">
        <w:rPr>
          <w:lang w:val="ru-RU"/>
        </w:rPr>
        <w:t xml:space="preserve">。 </w:t>
      </w:r>
      <w:r>
        <w:rPr>
          <w:lang w:val="ru-RU"/>
        </w:rPr>
        <w:br/>
      </w:r>
      <w:r w:rsidR="002C6C64" w:rsidRPr="00E236F4">
        <w:rPr>
          <w:lang w:val="ru-RU"/>
        </w:rPr>
        <w:t>论《诗篇</w:t>
      </w:r>
      <w:r w:rsidR="008F333A">
        <w:rPr>
          <w:lang w:val="ru-RU"/>
        </w:rPr>
        <w:t>》</w:t>
      </w:r>
      <w:r w:rsidR="002C6C64" w:rsidRPr="00E236F4">
        <w:rPr>
          <w:lang w:val="ru-RU"/>
        </w:rPr>
        <w:t>犹如击溃魔鬼的闪电</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8839"/>
      <w:r w:rsidRPr="00E236F4">
        <w:rPr>
          <w:lang w:val="ru-RU"/>
        </w:rPr>
        <w:t>大卫的诗篇是受神启示的</w:t>
      </w:r>
      <w:bookmarkEnd w:id="164"/>
      <w:bookmarkEnd w:id="165"/>
    </w:p>
    <w:p w14:paraId="3D59A520" w14:textId="2E03E792" w:rsidR="00BA44CB" w:rsidRDefault="002C6C64" w:rsidP="005D72F9">
      <w:pPr>
        <w:ind w:firstLine="720"/>
        <w:rPr>
          <w:lang w:val="ru-RU"/>
        </w:rPr>
      </w:pPr>
      <w:r w:rsidRPr="00E236F4">
        <w:rPr>
          <w:lang w:val="ru-RU"/>
        </w:rPr>
        <w:t>长老，我惊讶于孩子们对《诗篇》的理解程度，以及他们多么渴望阅读它！……</w:t>
      </w:r>
    </w:p>
    <w:p w14:paraId="3F2D299D" w14:textId="77777777" w:rsidR="00BA44CB" w:rsidRDefault="00BA44CB" w:rsidP="008F333A">
      <w:pPr>
        <w:rPr>
          <w:lang w:val="ru-RU"/>
        </w:rPr>
      </w:pPr>
      <w:r>
        <w:rPr>
          <w:lang w:val="ru-RU"/>
        </w:rPr>
        <w:tab/>
      </w:r>
      <w:r w:rsidR="008F333A">
        <w:rPr>
          <w:lang w:val="ru-RU"/>
        </w:rPr>
        <w:t>——</w:t>
      </w:r>
      <w:r w:rsidR="002C6C64" w:rsidRPr="00E236F4">
        <w:rPr>
          <w:lang w:val="ru-RU"/>
        </w:rPr>
        <w:t>《诗篇》适合任何年龄段的人。孩子们甚至可能比你我更喜欢它。《诗篇》是受神启示的，是凭着神的启迪写成的，因此蕴含着如此深刻而有力的思想。 即使把所有的神学家和语言学家都聚集</w:t>
      </w:r>
      <w:r w:rsidR="008F333A">
        <w:rPr>
          <w:lang w:val="ru-RU"/>
        </w:rPr>
        <w:t>在一起</w:t>
      </w:r>
      <w:r w:rsidR="002C6C64" w:rsidRPr="00E236F4">
        <w:rPr>
          <w:lang w:val="ru-RU"/>
        </w:rPr>
        <w:t>，他们也写不出内容如此深刻的诗篇。即便写了</w:t>
      </w:r>
      <w:r w:rsidR="008F333A">
        <w:rPr>
          <w:lang w:val="ru-RU"/>
        </w:rPr>
        <w:t>什么</w:t>
      </w:r>
      <w:r w:rsidR="002C6C64" w:rsidRPr="00E236F4">
        <w:rPr>
          <w:lang w:val="ru-RU"/>
        </w:rPr>
        <w:t>，那也只会像塑料花一样。先知大卫没有任何受过教育，但他写得却如此深刻！很明显，是上帝的圣灵在引导他。</w:t>
      </w:r>
    </w:p>
    <w:p w14:paraId="6EDDCC8E" w14:textId="77777777" w:rsidR="00BA44CB" w:rsidRDefault="00BA44CB" w:rsidP="008F333A">
      <w:pPr>
        <w:rPr>
          <w:lang w:val="ru-RU"/>
        </w:rPr>
      </w:pPr>
      <w:r>
        <w:rPr>
          <w:lang w:val="ru-RU"/>
        </w:rPr>
        <w:tab/>
      </w:r>
      <w:r w:rsidR="002C6C64" w:rsidRPr="00E236F4">
        <w:rPr>
          <w:lang w:val="ru-RU"/>
        </w:rPr>
        <w:t>——长老，我没时间读《诗篇》。</w:t>
      </w:r>
    </w:p>
    <w:p w14:paraId="50EE8A38" w14:textId="07B04B67" w:rsidR="00BA44CB" w:rsidRDefault="00BA44CB" w:rsidP="008F333A">
      <w:pPr>
        <w:rPr>
          <w:lang w:val="ru-RU"/>
        </w:rPr>
      </w:pPr>
      <w:r>
        <w:rPr>
          <w:lang w:val="ru-RU"/>
        </w:rPr>
        <w:lastRenderedPageBreak/>
        <w:tab/>
      </w:r>
      <w:r w:rsidR="002C6C64" w:rsidRPr="00E236F4">
        <w:rPr>
          <w:lang w:val="ru-RU"/>
        </w:rPr>
        <w:t>——最好能在白天抽点时间读一读。如果没时间，那不如读半篇卡菲兹玛，</w:t>
      </w:r>
      <w:r w:rsidR="005D72F9">
        <w:rPr>
          <w:rStyle w:val="FootnoteReference"/>
          <w:lang w:val="ru-RU"/>
        </w:rPr>
        <w:footnoteReference w:id="115"/>
      </w:r>
      <w:r w:rsidR="002C6C64" w:rsidRPr="00E236F4">
        <w:rPr>
          <w:lang w:val="ru-RU"/>
        </w:rPr>
        <w:t xml:space="preserve"> 边读边领会其中的含义，总比匆匆忙忙读完整本《诗篇》要好。把读过的内容记在心里，并加以思考。《诗篇</w:t>
      </w:r>
      <w:r w:rsidR="008F333A">
        <w:rPr>
          <w:lang w:val="ru-RU"/>
        </w:rPr>
        <w:t>》</w:t>
      </w:r>
      <w:r w:rsidR="002C6C64" w:rsidRPr="00E236F4">
        <w:rPr>
          <w:lang w:val="ru-RU"/>
        </w:rPr>
        <w:t>就是祈祷。</w:t>
      </w:r>
    </w:p>
    <w:p w14:paraId="196392B5" w14:textId="77777777" w:rsidR="00BA44CB" w:rsidRDefault="00BA44CB" w:rsidP="008F333A">
      <w:pPr>
        <w:rPr>
          <w:lang w:val="ru-RU"/>
        </w:rPr>
      </w:pPr>
      <w:r>
        <w:rPr>
          <w:lang w:val="ru-RU"/>
        </w:rPr>
        <w:tab/>
      </w:r>
      <w:r w:rsidR="002C6C64" w:rsidRPr="00E236F4">
        <w:rPr>
          <w:lang w:val="ru-RU"/>
        </w:rPr>
        <w:t>有些人对先知大卫理解有误，声称他的某些诗篇中包含诅咒。但当大卫祷告说：</w:t>
      </w:r>
    </w:p>
    <w:p w14:paraId="43F6DE44" w14:textId="71426435" w:rsidR="00BA44CB" w:rsidRDefault="00BA44CB" w:rsidP="008F333A">
      <w:pPr>
        <w:rPr>
          <w:lang w:val="ru-RU"/>
        </w:rPr>
      </w:pPr>
      <w:r>
        <w:rPr>
          <w:lang w:val="ru-RU"/>
        </w:rPr>
        <w:tab/>
      </w:r>
      <w:r w:rsidR="002C6C64" w:rsidRPr="00E236F4">
        <w:rPr>
          <w:lang w:val="ru-RU"/>
        </w:rPr>
        <w:t>“愿罪人从地上消失，愿作恶的人不再存在，</w:t>
      </w:r>
      <w:r w:rsidR="00D279EF">
        <w:rPr>
          <w:rStyle w:val="FootnoteReference"/>
          <w:lang w:val="ru-RU"/>
        </w:rPr>
        <w:footnoteReference w:id="116"/>
      </w:r>
      <w:r w:rsidR="002C6C64" w:rsidRPr="00E236F4">
        <w:rPr>
          <w:lang w:val="ru-RU"/>
        </w:rPr>
        <w:t xml:space="preserve"> ”他所指的并非要罪人灭亡，而是希望他们悔改，如此世上便不再有罪人。</w:t>
      </w:r>
    </w:p>
    <w:p w14:paraId="505B8CB6" w14:textId="77777777" w:rsidR="00BA44CB" w:rsidRDefault="00BA44CB" w:rsidP="008F333A">
      <w:pPr>
        <w:rPr>
          <w:lang w:val="ru-RU"/>
        </w:rPr>
      </w:pPr>
      <w:r>
        <w:rPr>
          <w:lang w:val="ru-RU"/>
        </w:rPr>
        <w:tab/>
      </w:r>
      <w:r w:rsidR="002C6C64" w:rsidRPr="00E236F4">
        <w:rPr>
          <w:lang w:val="ru-RU"/>
        </w:rPr>
        <w:t>我从阅读《诗篇》中感受到喜乐；那里处处充满预言，处处充满安慰。在困境中，若阅读《诗篇》，便会感到轻松、释然，并确信上帝必会施以援手。</w:t>
      </w:r>
    </w:p>
    <w:p w14:paraId="4FA44CD9" w14:textId="1CAF70DC" w:rsidR="00BA44CB" w:rsidRDefault="00BA44CB" w:rsidP="008F333A">
      <w:pPr>
        <w:rPr>
          <w:lang w:val="ru-RU"/>
        </w:rPr>
      </w:pPr>
      <w:r>
        <w:rPr>
          <w:lang w:val="ru-RU"/>
        </w:rPr>
        <w:tab/>
      </w:r>
      <w:r w:rsidR="002C6C64" w:rsidRPr="00E236F4">
        <w:rPr>
          <w:lang w:val="ru-RU"/>
        </w:rPr>
        <w:t>“义人的拯救来自耶和华，在患难之时，祂是他们的庇护者，</w:t>
      </w:r>
      <w:r w:rsidR="00DC1B2D">
        <w:rPr>
          <w:rStyle w:val="FootnoteReference"/>
          <w:lang w:val="ru-RU"/>
        </w:rPr>
        <w:footnoteReference w:id="117"/>
      </w:r>
      <w:r w:rsidR="002C6C64" w:rsidRPr="00E236F4">
        <w:rPr>
          <w:lang w:val="ru-RU"/>
        </w:rPr>
        <w:t xml:space="preserve"> ”——经文如此记载。</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8840"/>
      <w:r w:rsidRPr="00E236F4">
        <w:rPr>
          <w:lang w:val="ru-RU"/>
        </w:rPr>
        <w:t>根据圣阿尔塞尼乌斯的</w:t>
      </w:r>
      <w:r w:rsidR="00C90354">
        <w:rPr>
          <w:lang w:val="ru-RU"/>
        </w:rPr>
        <w:t>《</w:t>
      </w:r>
      <w:r w:rsidRPr="00E236F4">
        <w:rPr>
          <w:lang w:val="ru-RU"/>
        </w:rPr>
        <w:t>情境读经法</w:t>
      </w:r>
      <w:r w:rsidR="00BA44CB">
        <w:rPr>
          <w:lang w:val="ru-RU"/>
        </w:rPr>
        <w:t>》</w:t>
      </w:r>
      <w:r w:rsidRPr="00E236F4">
        <w:rPr>
          <w:lang w:val="ru-RU"/>
        </w:rPr>
        <w:t>诵读《诗篇》</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2C6C64" w:rsidRPr="00E236F4">
        <w:rPr>
          <w:lang w:val="ru-RU"/>
        </w:rPr>
        <w:t>——长老，您是如何参照圣阿尔塞尼的</w:t>
      </w:r>
      <w:r>
        <w:rPr>
          <w:lang w:val="ru-RU"/>
        </w:rPr>
        <w:t>《情境》</w:t>
      </w:r>
      <w:r w:rsidR="002C6C64" w:rsidRPr="00E236F4">
        <w:rPr>
          <w:lang w:val="ru-RU"/>
        </w:rPr>
        <w:t>来诵读《诗篇》的？</w:t>
      </w:r>
    </w:p>
    <w:p w14:paraId="2C3A1B6F" w14:textId="77777777" w:rsidR="00BA44CB" w:rsidRDefault="00BA44CB" w:rsidP="008F333A">
      <w:pPr>
        <w:rPr>
          <w:lang w:val="ru-RU"/>
        </w:rPr>
      </w:pPr>
      <w:r>
        <w:rPr>
          <w:lang w:val="ru-RU"/>
        </w:rPr>
        <w:tab/>
      </w:r>
      <w:r w:rsidR="008F333A">
        <w:rPr>
          <w:lang w:val="ru-RU"/>
        </w:rPr>
        <w:t>—</w:t>
      </w:r>
      <w:r w:rsidR="002C6C64" w:rsidRPr="00E236F4">
        <w:rPr>
          <w:lang w:val="ru-RU"/>
        </w:rPr>
        <w:t xml:space="preserve"> 圣阿尔塞尼发现《礼仪书》中没有针对人们向他求助的各种情况的相应祷文，于是便选用不同的诗篇。 他在一本小笔记本里记录了在何种情况下应诵读哪篇诗篇。当这本小笔记本落入我手中时，我便开始按照这些指引诵读《诗篇》并祈祷。我的内心告诉我，圣阿尔塞尼也对《诗篇》的祈祷给予了许多帮助。</w:t>
      </w:r>
    </w:p>
    <w:p w14:paraId="3DCF68F9" w14:textId="77777777" w:rsidR="00BA44CB" w:rsidRDefault="00BA44CB" w:rsidP="008F333A">
      <w:pPr>
        <w:rPr>
          <w:lang w:val="ru-RU"/>
        </w:rPr>
      </w:pPr>
      <w:r>
        <w:rPr>
          <w:lang w:val="ru-RU"/>
        </w:rPr>
        <w:tab/>
      </w:r>
      <w:r w:rsidR="002C6C64" w:rsidRPr="00E236F4">
        <w:rPr>
          <w:lang w:val="ru-RU"/>
        </w:rPr>
        <w:t>——长老，现在圣阿尔塞尼对我们的帮助更大，是因为他看到我们像他当年那样在祈祷吗？</w:t>
      </w:r>
    </w:p>
    <w:p w14:paraId="65A0C020" w14:textId="77777777" w:rsidR="00BA44CB" w:rsidRDefault="00BA44CB" w:rsidP="008F333A">
      <w:pPr>
        <w:rPr>
          <w:lang w:val="ru-RU"/>
        </w:rPr>
      </w:pPr>
      <w:r>
        <w:rPr>
          <w:lang w:val="ru-RU"/>
        </w:rPr>
        <w:tab/>
      </w:r>
      <w:r w:rsidR="002C6C64" w:rsidRPr="00E236F4">
        <w:rPr>
          <w:lang w:val="ru-RU"/>
        </w:rPr>
        <w:t>——是的，当然。这也有实例可证！</w:t>
      </w:r>
    </w:p>
    <w:p w14:paraId="4A083529" w14:textId="77777777" w:rsidR="00BA44CB" w:rsidRDefault="00BA44CB" w:rsidP="008F333A">
      <w:pPr>
        <w:rPr>
          <w:lang w:val="ru-RU"/>
        </w:rPr>
      </w:pPr>
      <w:r>
        <w:rPr>
          <w:lang w:val="ru-RU"/>
        </w:rPr>
        <w:tab/>
      </w:r>
      <w:r w:rsidR="002C6C64" w:rsidRPr="00E236F4">
        <w:rPr>
          <w:lang w:val="ru-RU"/>
        </w:rPr>
        <w:t>——长老，该如何诵读诗篇并为某个具体的问题祈祷呢？</w:t>
      </w:r>
    </w:p>
    <w:p w14:paraId="64AA64A7" w14:textId="77777777" w:rsidR="00BA44CB" w:rsidRDefault="00BA44CB" w:rsidP="008F333A">
      <w:pPr>
        <w:rPr>
          <w:lang w:val="ru-RU"/>
        </w:rPr>
      </w:pPr>
      <w:r>
        <w:rPr>
          <w:lang w:val="ru-RU"/>
        </w:rPr>
        <w:tab/>
      </w:r>
      <w:r w:rsidR="002C6C64" w:rsidRPr="00E236F4">
        <w:rPr>
          <w:lang w:val="ru-RU"/>
        </w:rPr>
        <w:t>—你是怎么读的？</w:t>
      </w:r>
    </w:p>
    <w:p w14:paraId="7C1371E9" w14:textId="513D26DD" w:rsidR="00BA44CB" w:rsidRDefault="00BA44CB" w:rsidP="008F333A">
      <w:pPr>
        <w:rPr>
          <w:lang w:val="ru-RU"/>
        </w:rPr>
      </w:pPr>
      <w:r>
        <w:rPr>
          <w:lang w:val="ru-RU"/>
        </w:rPr>
        <w:tab/>
      </w:r>
      <w:r w:rsidR="008F333A">
        <w:rPr>
          <w:lang w:val="ru-RU"/>
        </w:rPr>
        <w:t xml:space="preserve">— </w:t>
      </w:r>
      <w:r w:rsidR="002C6C64" w:rsidRPr="00E236F4">
        <w:rPr>
          <w:lang w:val="ru-RU"/>
        </w:rPr>
        <w:t>我先看</w:t>
      </w:r>
      <w:r>
        <w:rPr>
          <w:lang w:val="ru-RU"/>
        </w:rPr>
        <w:t>“</w:t>
      </w:r>
      <w:r w:rsidR="002C6C64" w:rsidRPr="00E236F4">
        <w:rPr>
          <w:lang w:val="ru-RU"/>
        </w:rPr>
        <w:t>情境</w:t>
      </w:r>
      <w:r>
        <w:rPr>
          <w:lang w:val="ru-RU"/>
        </w:rPr>
        <w:t>”</w:t>
      </w:r>
      <w:r w:rsidR="002C6C64" w:rsidRPr="00E236F4">
        <w:rPr>
          <w:lang w:val="ru-RU"/>
        </w:rPr>
        <w:t>部分的指引，然后才读诗篇本身。</w:t>
      </w:r>
    </w:p>
    <w:p w14:paraId="1FD9D1AC" w14:textId="77777777" w:rsidR="00BA44CB" w:rsidRDefault="00BA44CB" w:rsidP="008F333A">
      <w:pPr>
        <w:rPr>
          <w:lang w:val="ru-RU"/>
        </w:rPr>
      </w:pPr>
      <w:r>
        <w:rPr>
          <w:lang w:val="ru-RU"/>
        </w:rPr>
        <w:tab/>
      </w:r>
      <w:r w:rsidR="008F333A">
        <w:rPr>
          <w:lang w:val="ru-RU"/>
        </w:rPr>
        <w:t xml:space="preserve">— </w:t>
      </w:r>
      <w:r w:rsidR="002C6C64" w:rsidRPr="00E236F4">
        <w:rPr>
          <w:lang w:val="ru-RU"/>
        </w:rPr>
        <w:t>不，首先需要做好充分的准备。圣阿尔塞尼是一位圣人，他的境界已达到可以直接诵读诗篇的程度。而我们难道不该在开始时先诵读</w:t>
      </w:r>
    </w:p>
    <w:p w14:paraId="523C36A1" w14:textId="23728DCD" w:rsidR="00BA44CB" w:rsidRDefault="00BA44CB" w:rsidP="008F333A">
      <w:pPr>
        <w:rPr>
          <w:lang w:val="ru-RU"/>
        </w:rPr>
      </w:pPr>
      <w:r>
        <w:rPr>
          <w:lang w:val="ru-RU"/>
        </w:rPr>
        <w:tab/>
      </w:r>
      <w:r w:rsidR="002C6C64" w:rsidRPr="00E236F4">
        <w:rPr>
          <w:lang w:val="ru-RU"/>
        </w:rPr>
        <w:t>“上帝啊，求祢怜悯我……”</w:t>
      </w:r>
      <w:r w:rsidR="00C854D5">
        <w:rPr>
          <w:rStyle w:val="FootnoteReference"/>
          <w:lang w:val="ru-RU"/>
        </w:rPr>
        <w:footnoteReference w:id="119"/>
      </w:r>
      <w:r w:rsidR="002C6C64" w:rsidRPr="00E236F4">
        <w:rPr>
          <w:lang w:val="ru-RU"/>
        </w:rPr>
        <w:t xml:space="preserve"> ？读完诗篇后，难道不该诵读赞美诗吗？难道不该行几个鞠躬礼吗？因此，先诵读第五十篇诗篇，谦卑地祈求上帝的怜悯。 然后诵读圣母颂“我们投靠你的仁慈</w:t>
      </w:r>
      <w:r>
        <w:rPr>
          <w:lang w:val="ru-RU"/>
        </w:rPr>
        <w:t>，</w:t>
      </w:r>
      <w:r w:rsidR="002C6C64" w:rsidRPr="00E236F4">
        <w:rPr>
          <w:lang w:val="ru-RU"/>
        </w:rPr>
        <w:t>圣母”以及圣阿尔塞尼乌斯的颂歌，以求圣母玛利亚和圣阿尔塞尼乌斯的帮助。接着陈述你想要祈祷的事项，并诵读相应的诗篇。最后诵读：“荣耀……如今</w:t>
      </w:r>
      <w:r>
        <w:rPr>
          <w:lang w:val="ru-RU"/>
        </w:rPr>
        <w:t>……”，</w:t>
      </w:r>
      <w:r w:rsidR="002C6C64" w:rsidRPr="00E236F4">
        <w:rPr>
          <w:lang w:val="ru-RU"/>
        </w:rPr>
        <w:t xml:space="preserve"> </w:t>
      </w:r>
      <w:r>
        <w:rPr>
          <w:lang w:val="ru-RU"/>
        </w:rPr>
        <w:t>“</w:t>
      </w:r>
      <w:r w:rsidR="002C6C64" w:rsidRPr="00E236F4">
        <w:rPr>
          <w:lang w:val="ru-RU"/>
        </w:rPr>
        <w:t>哈利路亚，哈利路亚，哈利路亚，荣耀归于</w:t>
      </w:r>
      <w:r>
        <w:rPr>
          <w:lang w:val="ru-RU"/>
        </w:rPr>
        <w:t>祢，上帝”</w:t>
      </w:r>
      <w:r w:rsidR="002C6C64" w:rsidRPr="00E236F4">
        <w:rPr>
          <w:lang w:val="ru-RU"/>
        </w:rPr>
        <w:t>（三次），最后诵念颂荣词以感谢基督，并诵念</w:t>
      </w:r>
      <w:r>
        <w:rPr>
          <w:lang w:val="ru-RU"/>
        </w:rPr>
        <w:t>“</w:t>
      </w:r>
      <w:r w:rsidR="002C6C64" w:rsidRPr="00E236F4">
        <w:rPr>
          <w:lang w:val="ru-RU"/>
        </w:rPr>
        <w:t>配</w:t>
      </w:r>
      <w:r>
        <w:rPr>
          <w:lang w:val="ru-RU"/>
        </w:rPr>
        <w:t>受</w:t>
      </w:r>
      <w:r w:rsidR="002C6C64" w:rsidRPr="00E236F4">
        <w:rPr>
          <w:lang w:val="ru-RU"/>
        </w:rPr>
        <w:t>赞美”以感谢圣母。尽可能多地行鞠躬礼。</w:t>
      </w:r>
    </w:p>
    <w:p w14:paraId="41272756" w14:textId="77777777" w:rsidR="00BA44CB" w:rsidRDefault="00BA44CB" w:rsidP="008F333A">
      <w:pPr>
        <w:rPr>
          <w:lang w:val="ru-RU"/>
        </w:rPr>
      </w:pPr>
      <w:r>
        <w:rPr>
          <w:lang w:val="ru-RU"/>
        </w:rPr>
        <w:lastRenderedPageBreak/>
        <w:tab/>
      </w:r>
      <w:r w:rsidR="002C6C64" w:rsidRPr="00E236F4">
        <w:rPr>
          <w:lang w:val="ru-RU"/>
        </w:rPr>
        <w:t>——长老，我试图在诗篇与圣阿尔塞尼使用它的具体情境之间找到联系，但并不总能看出这种联系。</w:t>
      </w:r>
    </w:p>
    <w:p w14:paraId="7735373F" w14:textId="77777777" w:rsidR="00BA44CB" w:rsidRDefault="00BA44CB" w:rsidP="008F333A">
      <w:pPr>
        <w:rPr>
          <w:lang w:val="ru-RU"/>
        </w:rPr>
      </w:pPr>
      <w:r>
        <w:rPr>
          <w:lang w:val="ru-RU"/>
        </w:rPr>
        <w:tab/>
      </w:r>
      <w:r w:rsidR="008F333A">
        <w:rPr>
          <w:lang w:val="ru-RU"/>
        </w:rPr>
        <w:t>—</w:t>
      </w:r>
      <w:r w:rsidR="002C6C64" w:rsidRPr="00E236F4">
        <w:rPr>
          <w:lang w:val="ru-RU"/>
        </w:rPr>
        <w:t xml:space="preserve"> 针对具体需求的指引大致与诗篇的含义相符。但圣阿尔塞尼更关心的并非这种吻合的精确度，也并非诗篇的内容在字面上与具体情境有多大程度的</w:t>
      </w:r>
      <w:r w:rsidR="008F333A">
        <w:rPr>
          <w:lang w:val="ru-RU"/>
        </w:rPr>
        <w:t>对应</w:t>
      </w:r>
      <w:r w:rsidR="002C6C64" w:rsidRPr="00E236F4">
        <w:rPr>
          <w:lang w:val="ru-RU"/>
        </w:rPr>
        <w:t>——对这位圣者而言，重要的是为人们祈祷。</w:t>
      </w:r>
    </w:p>
    <w:p w14:paraId="2F3978FE" w14:textId="140AE9AC" w:rsidR="00BA44CB" w:rsidRDefault="00BA44CB" w:rsidP="008F333A">
      <w:pPr>
        <w:rPr>
          <w:lang w:val="ru-RU"/>
        </w:rPr>
      </w:pPr>
      <w:r>
        <w:rPr>
          <w:lang w:val="ru-RU"/>
        </w:rPr>
        <w:tab/>
      </w:r>
      <w:r w:rsidR="008F333A">
        <w:rPr>
          <w:lang w:val="ru-RU"/>
        </w:rPr>
        <w:t>—</w:t>
      </w:r>
      <w:r w:rsidR="002C6C64" w:rsidRPr="00E236F4">
        <w:rPr>
          <w:lang w:val="ru-RU"/>
        </w:rPr>
        <w:t xml:space="preserve"> 长老，能否先读几条</w:t>
      </w:r>
      <w:r>
        <w:rPr>
          <w:lang w:val="ru-RU"/>
        </w:rPr>
        <w:t>《</w:t>
      </w:r>
      <w:r w:rsidR="002C6C64" w:rsidRPr="00E236F4">
        <w:rPr>
          <w:lang w:val="ru-RU"/>
        </w:rPr>
        <w:t>情境</w:t>
      </w:r>
      <w:r>
        <w:rPr>
          <w:lang w:val="ru-RU"/>
        </w:rPr>
        <w:t>》</w:t>
      </w:r>
      <w:r w:rsidR="002C6C64" w:rsidRPr="00E236F4">
        <w:rPr>
          <w:lang w:val="ru-RU"/>
        </w:rPr>
        <w:t>中的指引，然后再一起诵读相应的诗篇？</w:t>
      </w:r>
    </w:p>
    <w:p w14:paraId="0CE8418E" w14:textId="77777777" w:rsidR="00BA44CB" w:rsidRDefault="00BA44CB" w:rsidP="008F333A">
      <w:pPr>
        <w:rPr>
          <w:lang w:val="ru-RU"/>
        </w:rPr>
      </w:pPr>
      <w:r>
        <w:rPr>
          <w:lang w:val="ru-RU"/>
        </w:rPr>
        <w:tab/>
      </w:r>
      <w:r w:rsidR="002C6C64" w:rsidRPr="00E236F4">
        <w:rPr>
          <w:lang w:val="ru-RU"/>
        </w:rPr>
        <w:t>——如果你把几条指引一起读，就会把它们忘掉。最好在每篇诗篇之前单独读一条指引，这样心才能开始运作，虔诚之心才会被唤醒。当人就某个具体问题祈祷时，这对发自内心的祈祷非常有帮助。</w:t>
      </w:r>
    </w:p>
    <w:p w14:paraId="2F9E0AA4" w14:textId="05155335" w:rsidR="00BA44CB" w:rsidRDefault="00BA44CB" w:rsidP="008F333A">
      <w:pPr>
        <w:rPr>
          <w:lang w:val="ru-RU"/>
        </w:rPr>
      </w:pPr>
      <w:r>
        <w:rPr>
          <w:lang w:val="ru-RU"/>
        </w:rPr>
        <w:tab/>
      </w:r>
      <w:r w:rsidR="008F333A">
        <w:rPr>
          <w:lang w:val="ru-RU"/>
        </w:rPr>
        <w:t>—</w:t>
      </w:r>
      <w:r w:rsidR="002C6C64" w:rsidRPr="00E236F4">
        <w:rPr>
          <w:lang w:val="ru-RU"/>
        </w:rPr>
        <w:t xml:space="preserve"> 长老，在礼拜期间，我很难专心聆听《诗篇》的诵读。</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w:t>
      </w:r>
      <w:r w:rsidR="002C6C64" w:rsidRPr="00E236F4">
        <w:rPr>
          <w:lang w:val="ru-RU"/>
        </w:rPr>
        <w:t xml:space="preserve"> 你可以先在静室里查阅</w:t>
      </w:r>
      <w:r>
        <w:rPr>
          <w:lang w:val="ru-RU"/>
        </w:rPr>
        <w:t>《情境》</w:t>
      </w:r>
      <w:r w:rsidR="002C6C64" w:rsidRPr="00E236F4">
        <w:rPr>
          <w:lang w:val="ru-RU"/>
        </w:rPr>
        <w:t>中关于即将诵读的诗篇的指引，然后为具体的需要祈祷。如果你忘记了哪些需要对应哪些诗篇，就这么说：“我的上帝，请帮助我解决与这篇诗篇相关的需要</w:t>
      </w:r>
      <w:r w:rsidR="008F333A">
        <w:rPr>
          <w:lang w:val="ru-RU"/>
        </w:rPr>
        <w:t>，”</w:t>
      </w:r>
      <w:r w:rsidR="002C6C64" w:rsidRPr="00E236F4">
        <w:rPr>
          <w:lang w:val="ru-RU"/>
        </w:rPr>
        <w:t>——然后诵念耶稣祷文。</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8841"/>
      <w:r w:rsidRPr="00E236F4">
        <w:rPr>
          <w:lang w:val="ru-RU"/>
        </w:rPr>
        <w:t>让我们为各种需求祈祷</w:t>
      </w:r>
      <w:bookmarkEnd w:id="168"/>
      <w:bookmarkEnd w:id="169"/>
    </w:p>
    <w:p w14:paraId="027226B3" w14:textId="5B5E624C" w:rsidR="00BA44CB" w:rsidRDefault="002C6C64" w:rsidP="00D919DA">
      <w:pPr>
        <w:ind w:firstLine="720"/>
        <w:rPr>
          <w:lang w:val="ru-RU"/>
        </w:rPr>
      </w:pPr>
      <w:r w:rsidRPr="00E236F4">
        <w:rPr>
          <w:lang w:val="ru-RU"/>
        </w:rPr>
        <w:t>——长老，当我完成服侍后回到自己的小室时，通常会用念珠为各种需求祈祷。也许，如果我再诵读一些与每种情况相对应的诗篇，对我会有帮助吗？</w:t>
      </w:r>
    </w:p>
    <w:p w14:paraId="68859FFE" w14:textId="3070730D" w:rsidR="00BA44CB" w:rsidRDefault="00BA44CB" w:rsidP="008F333A">
      <w:pPr>
        <w:rPr>
          <w:lang w:val="ru-RU"/>
        </w:rPr>
      </w:pPr>
      <w:r>
        <w:rPr>
          <w:lang w:val="ru-RU"/>
        </w:rPr>
        <w:tab/>
      </w:r>
      <w:r w:rsidR="002C6C64" w:rsidRPr="00E236F4">
        <w:rPr>
          <w:lang w:val="ru-RU"/>
        </w:rPr>
        <w:t>——如果你愿意，不妨试试，这会对你有帮助。先读一读这篇诗篇的说明，了解它适用于哪种困境，然后一边数念珠一边为具体的困境祈祷，最后再诵读这篇诗篇本身。《诗篇》对发自内心的祈祷大有裨益，到时候你自己也会明白的。 我查阅完</w:t>
      </w:r>
      <w:r>
        <w:rPr>
          <w:lang w:val="ru-RU"/>
        </w:rPr>
        <w:t>《</w:t>
      </w:r>
      <w:r w:rsidR="002C6C64" w:rsidRPr="00E236F4">
        <w:rPr>
          <w:lang w:val="ru-RU"/>
        </w:rPr>
        <w:t>情境</w:t>
      </w:r>
      <w:r>
        <w:rPr>
          <w:lang w:val="ru-RU"/>
        </w:rPr>
        <w:t>》</w:t>
      </w:r>
      <w:r w:rsidR="002C6C64" w:rsidRPr="00E236F4">
        <w:rPr>
          <w:lang w:val="ru-RU"/>
        </w:rPr>
        <w:t>之后，便进行发自内心的祈祷，祈求的并非仅限于某一项具体需求，而是涵盖诸多方面。也就是说，以圣阿尔塞尼的</w:t>
      </w:r>
      <w:r>
        <w:rPr>
          <w:lang w:val="ru-RU"/>
        </w:rPr>
        <w:t>《情境》</w:t>
      </w:r>
      <w:r w:rsidR="002C6C64" w:rsidRPr="00E236F4">
        <w:rPr>
          <w:lang w:val="ru-RU"/>
        </w:rPr>
        <w:t>为起点，我将祈求的范围加以扩展，不仅用于物质上的需求，也用于灵性上的需求。 例如，对于圣阿尔塞尼在种植树木和葡萄园时诵读的第一篇诗篇——他当时是在祈求这些植物结果——我首先会说：“主啊，愿一切所种的都能发芽生长。”之后，我会为所有刚刚开始的善行祈祷。我祈求道：“主啊！ 愿新生的孩子们蒙受圣化，愿他们茁壮成长、蒸蒸日上。 愿一切播下的属灵话语，以及一切开始的属灵事工，都能结出果实。”在诵读关于神圣启迪的第105篇诗篇时，我会为身体失明的人祈祷；而在诵读关于盲人的第122篇诗篇时，则祈求上帝启迪整个世界。 简而言之，任何人若以圣阿尔塞尼的</w:t>
      </w:r>
      <w:r>
        <w:rPr>
          <w:lang w:val="ru-RU"/>
        </w:rPr>
        <w:t>《情境》</w:t>
      </w:r>
      <w:r w:rsidR="002C6C64" w:rsidRPr="00E236F4">
        <w:rPr>
          <w:lang w:val="ru-RU"/>
        </w:rPr>
        <w:t>开始祷告，便能看见其他需要，并为之祈祷。 你也是如此：若想从事灵性修习，请将《诗篇》从头到尾全部读完，并研读圣阿尔塞尼乌斯的全部</w:t>
      </w:r>
      <w:r>
        <w:rPr>
          <w:lang w:val="ru-RU"/>
        </w:rPr>
        <w:t>《情境》</w:t>
      </w:r>
      <w:r w:rsidR="002C6C64" w:rsidRPr="00E236F4">
        <w:rPr>
          <w:lang w:val="ru-RU"/>
        </w:rPr>
        <w:t>，不仅将其应用于物质层面，也应用于灵性层面，以此进行发自内心的祈祷。让我们试一试。 现在就从圣阿尔塞尼乌斯的</w:t>
      </w:r>
      <w:r w:rsidR="00C90354">
        <w:rPr>
          <w:lang w:val="ru-RU"/>
        </w:rPr>
        <w:t>《</w:t>
      </w:r>
      <w:r w:rsidR="002C6C64" w:rsidRPr="00E236F4">
        <w:rPr>
          <w:lang w:val="ru-RU"/>
        </w:rPr>
        <w:t>情境</w:t>
      </w:r>
      <w:r>
        <w:rPr>
          <w:lang w:val="ru-RU"/>
        </w:rPr>
        <w:t>》</w:t>
      </w:r>
      <w:r w:rsidR="002C6C64" w:rsidRPr="00E236F4">
        <w:rPr>
          <w:lang w:val="ru-RU"/>
        </w:rPr>
        <w:t>中选取一条指引，告诉我，在诵读这篇诗篇时，你还会为哪些事情祈祷呢？</w:t>
      </w:r>
    </w:p>
    <w:p w14:paraId="218A0CB2" w14:textId="77777777" w:rsidR="00BA44CB" w:rsidRDefault="00BA44CB" w:rsidP="008F333A">
      <w:pPr>
        <w:rPr>
          <w:lang w:val="ru-RU"/>
        </w:rPr>
      </w:pPr>
      <w:r>
        <w:rPr>
          <w:lang w:val="ru-RU"/>
        </w:rPr>
        <w:tab/>
      </w:r>
      <w:r w:rsidR="002C6C64" w:rsidRPr="00E236F4">
        <w:rPr>
          <w:lang w:val="ru-RU"/>
        </w:rPr>
        <w:t>——嗯，比如，长老，最近我的耳朵疼，我就读了第95篇诗篇，这是圣阿尔塞尼曾为聋人诵读的。当时我不仅为自己祈祷，也为所有的聋人祈祷，为孩子们祈祷，愿他们听从父母的话；也为修道初学者的祈祷，愿他们顺服自己的长老。</w:t>
      </w:r>
    </w:p>
    <w:p w14:paraId="70279353" w14:textId="77777777" w:rsidR="00BA44CB" w:rsidRDefault="00BA44CB" w:rsidP="008F333A">
      <w:pPr>
        <w:rPr>
          <w:lang w:val="ru-RU"/>
        </w:rPr>
      </w:pPr>
      <w:r>
        <w:rPr>
          <w:lang w:val="ru-RU"/>
        </w:rPr>
        <w:lastRenderedPageBreak/>
        <w:tab/>
      </w:r>
      <w:r w:rsidR="002C6C64" w:rsidRPr="00E236F4">
        <w:rPr>
          <w:lang w:val="ru-RU"/>
        </w:rPr>
        <w:t>——你看：正因为你亲身经历并承受了这些苦难，所以很容易理解其他有同样需求的人。试着让自己能够对所有人产生同情——即使你没有亲身经历过他们所遭遇的那些困难。 这样，你便会逐渐学会对所有的人——无论亲近还是疏远——心怀怜悯，并为他们献上发自内心的祈祷；你的心会为他们感到痛楚，而这份痛楚将孕育出祈祷。</w:t>
      </w:r>
    </w:p>
    <w:p w14:paraId="6C205834" w14:textId="77777777" w:rsidR="00BA44CB" w:rsidRDefault="00BA44CB" w:rsidP="008F333A">
      <w:pPr>
        <w:rPr>
          <w:lang w:val="ru-RU"/>
        </w:rPr>
      </w:pPr>
      <w:r>
        <w:rPr>
          <w:lang w:val="ru-RU"/>
        </w:rPr>
        <w:tab/>
      </w:r>
      <w:r w:rsidR="002C6C64" w:rsidRPr="00E236F4">
        <w:rPr>
          <w:lang w:val="ru-RU"/>
        </w:rPr>
        <w:t>——长老，当我阅读《诗篇》的指引并试图回忆其他类似的需求时，脑海中却一片空白。</w:t>
      </w:r>
    </w:p>
    <w:p w14:paraId="62699BFF" w14:textId="360CC1DB" w:rsidR="00BA44CB" w:rsidRDefault="00BA44CB" w:rsidP="008F333A">
      <w:pPr>
        <w:rPr>
          <w:lang w:val="ru-RU"/>
        </w:rPr>
      </w:pPr>
      <w:r>
        <w:rPr>
          <w:lang w:val="ru-RU"/>
        </w:rPr>
        <w:tab/>
      </w:r>
      <w:r w:rsidR="002C6C64" w:rsidRPr="00E236F4">
        <w:rPr>
          <w:lang w:val="ru-RU"/>
        </w:rPr>
        <w:t>——没必要</w:t>
      </w:r>
      <w:r w:rsidR="00C90354">
        <w:rPr>
          <w:lang w:val="ru-RU"/>
        </w:rPr>
        <w:t>去胡</w:t>
      </w:r>
      <w:r w:rsidR="002C6C64" w:rsidRPr="00E236F4">
        <w:rPr>
          <w:lang w:val="ru-RU"/>
        </w:rPr>
        <w:t>思</w:t>
      </w:r>
      <w:r>
        <w:rPr>
          <w:lang w:val="ru-RU"/>
        </w:rPr>
        <w:t>乱想“还能为什么事祷告”</w:t>
      </w:r>
      <w:r w:rsidR="002C6C64" w:rsidRPr="00E236F4">
        <w:rPr>
          <w:lang w:val="ru-RU"/>
        </w:rPr>
        <w:t>。毕竟，祷告的契机会在瞬间从心中自然涌现。当然，在这方面对我来说比较容易，因为我经常与人接触，他们的痛苦、他们的需求都展现在我眼前，我对此深表同情。 每次，基于具体人的具体处境，我都在那些耳熟能详的诗篇中发现越来越深的意蕴</w:t>
      </w:r>
      <w:r>
        <w:rPr>
          <w:lang w:val="ru-RU"/>
        </w:rPr>
        <w:t>。</w:t>
      </w:r>
      <w:r w:rsidR="002C6C64" w:rsidRPr="00E236F4">
        <w:rPr>
          <w:lang w:val="ru-RU"/>
        </w:rPr>
        <w:t>按照</w:t>
      </w:r>
      <w:r>
        <w:rPr>
          <w:lang w:val="ru-RU"/>
        </w:rPr>
        <w:t>“</w:t>
      </w:r>
      <w:r w:rsidR="002C6C64" w:rsidRPr="00E236F4">
        <w:rPr>
          <w:lang w:val="ru-RU"/>
        </w:rPr>
        <w:t>处境</w:t>
      </w:r>
      <w:r>
        <w:rPr>
          <w:lang w:val="ru-RU"/>
        </w:rPr>
        <w:t>”</w:t>
      </w:r>
      <w:r w:rsidR="002C6C64" w:rsidRPr="00E236F4">
        <w:rPr>
          <w:lang w:val="ru-RU"/>
        </w:rPr>
        <w:t>来祷告时，我先想起某位熟人，然后将祷告的范围扩展到所有有同样需求、但我并不认识的人。你们也不能置身事外。 请思考这个世界正经历着怎样的苦难，让你们的祷告发自内心。最关键的是，要让心参与进来。</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8842"/>
      <w:r w:rsidRPr="00E236F4">
        <w:rPr>
          <w:lang w:val="ru-RU"/>
        </w:rPr>
        <w:t>《诗篇》中的祷告</w:t>
      </w:r>
      <w:bookmarkEnd w:id="170"/>
      <w:bookmarkEnd w:id="171"/>
    </w:p>
    <w:p w14:paraId="1F424DB9" w14:textId="719734AF" w:rsidR="00BA44CB" w:rsidRDefault="002C6C64" w:rsidP="00B30DA1">
      <w:pPr>
        <w:ind w:firstLine="720"/>
        <w:rPr>
          <w:lang w:val="ru-RU"/>
        </w:rPr>
      </w:pPr>
      <w:r w:rsidRPr="00E236F4">
        <w:rPr>
          <w:lang w:val="ru-RU"/>
        </w:rPr>
        <w:t>——当今时代，对祷告的需求极为迫切。如今唯一的出路就是祷告，没有祷告，就别指望有什么好事。诗篇蕴含着巨大的力量。诗篇犹如一道击垮魔鬼的闪电。我在诗篇中获得了多少安慰啊！我将其分为三</w:t>
      </w:r>
      <w:r w:rsidR="00B30DA1">
        <w:rPr>
          <w:lang w:val="ru-RU"/>
        </w:rPr>
        <w:t>部分</w:t>
      </w:r>
      <w:r w:rsidR="00B30DA1">
        <w:rPr>
          <w:rStyle w:val="FootnoteReference"/>
          <w:lang w:val="ru-RU"/>
        </w:rPr>
        <w:footnoteReference w:id="121"/>
      </w:r>
      <w:r w:rsidRPr="00E236F4">
        <w:rPr>
          <w:lang w:val="ru-RU"/>
        </w:rPr>
        <w:t xml:space="preserve"> ，每天诵读其中一部分。 三天内我就能读完全书，然后从头开始。我会阅读圣阿尔塞尼乌斯为每篇诗篇所写的</w:t>
      </w:r>
      <w:r w:rsidR="00BA44CB">
        <w:rPr>
          <w:lang w:val="ru-RU"/>
        </w:rPr>
        <w:t>“情境</w:t>
      </w:r>
      <w:r w:rsidRPr="00E236F4">
        <w:rPr>
          <w:lang w:val="ru-RU"/>
        </w:rPr>
        <w:t>注解”，并为相应的需要以及所有身患疾病、心灵受苦的人发自内心地祈祷。 随后我诵读诗篇，并在每篇诗篇结尾处补充道：“上帝啊，求祢安息祢已故的仆人们！……”这诵读《诗篇》的一个半小时，是我能为世界做的最好的贡献。 冬天，我因疝气饱受折磨，却依然站着诵读《诗篇》。难以忍受的剧痛让眼泪从眼中涌出。我一只手按着疝气</w:t>
      </w:r>
      <w:r w:rsidR="008F333A">
        <w:rPr>
          <w:lang w:val="ru-RU"/>
        </w:rPr>
        <w:t>，</w:t>
      </w:r>
      <w:r w:rsidRPr="00E236F4">
        <w:rPr>
          <w:lang w:val="ru-RU"/>
        </w:rPr>
        <w:t>另一只手</w:t>
      </w:r>
      <w:r w:rsidR="008F333A">
        <w:rPr>
          <w:lang w:val="ru-RU"/>
        </w:rPr>
        <w:t>捧着</w:t>
      </w:r>
      <w:r w:rsidRPr="00E236F4">
        <w:rPr>
          <w:lang w:val="ru-RU"/>
        </w:rPr>
        <w:t>《诗篇》。我感觉自己就像前线的一名炮兵，正在开炮射击，只不过我瞄准的是魔鬼。 白天，我精准地用《诗篇》进行“炮击”；夜晚，则以耶稣祷文坚守防线。魔鬼因此勃然大怒，而这疝气正是他的报复。但上帝也允许我承受这种软弱，是为了观察我会如何应对。</w:t>
      </w:r>
    </w:p>
    <w:p w14:paraId="710AB6C9" w14:textId="77777777" w:rsidR="00BA44CB" w:rsidRDefault="00BA44CB" w:rsidP="008F333A">
      <w:pPr>
        <w:rPr>
          <w:lang w:val="ru-RU"/>
        </w:rPr>
      </w:pPr>
      <w:r>
        <w:rPr>
          <w:lang w:val="ru-RU"/>
        </w:rPr>
        <w:tab/>
      </w:r>
      <w:r w:rsidR="002C6C64" w:rsidRPr="00E236F4">
        <w:rPr>
          <w:lang w:val="ru-RU"/>
        </w:rPr>
        <w:t>——长老，我不靠着什么东西站着读《诗篇》很吃力。</w:t>
      </w:r>
    </w:p>
    <w:p w14:paraId="08F4A0BE" w14:textId="2AE7F528" w:rsidR="00BA44CB" w:rsidRDefault="00BA44CB" w:rsidP="008F333A">
      <w:pPr>
        <w:rPr>
          <w:lang w:val="ru-RU"/>
        </w:rPr>
      </w:pPr>
      <w:r>
        <w:rPr>
          <w:lang w:val="ru-RU"/>
        </w:rPr>
        <w:tab/>
      </w:r>
      <w:r w:rsidR="002C6C64" w:rsidRPr="00E236F4">
        <w:rPr>
          <w:lang w:val="ru-RU"/>
        </w:rPr>
        <w:t>——你们这些“圣灵</w:t>
      </w:r>
      <w:r w:rsidR="00453B38">
        <w:rPr>
          <w:lang w:val="ru-RU"/>
        </w:rPr>
        <w:t>的殿宇”</w:t>
      </w:r>
      <w:r w:rsidR="00453B38">
        <w:rPr>
          <w:rStyle w:val="FootnoteReference"/>
          <w:lang w:val="ru-RU"/>
        </w:rPr>
        <w:footnoteReference w:id="122"/>
      </w:r>
      <w:r w:rsidR="00453B38">
        <w:rPr>
          <w:lang w:val="ru-RU"/>
        </w:rPr>
        <w:t xml:space="preserve"> </w:t>
      </w:r>
      <w:r w:rsidR="002C6C64" w:rsidRPr="00E236F4">
        <w:rPr>
          <w:lang w:val="ru-RU"/>
        </w:rPr>
        <w:t>也需要用支架支撑起来。我给你们做些拐杖，就像我给自己做的那样：在拐杖柄上钉一块木板</w:t>
      </w:r>
      <w:r>
        <w:rPr>
          <w:lang w:val="ru-RU"/>
        </w:rPr>
        <w:t>，做成了“T”</w:t>
      </w:r>
      <w:r w:rsidR="002C6C64" w:rsidRPr="00E236F4">
        <w:rPr>
          <w:lang w:val="ru-RU"/>
        </w:rPr>
        <w:t>字形。我读《诗篇》时就靠着它。我一间在修道室里，另一间放在外面。</w:t>
      </w:r>
    </w:p>
    <w:p w14:paraId="296FC748" w14:textId="1F472901" w:rsidR="00BA44CB" w:rsidRDefault="00BA44CB" w:rsidP="008F333A">
      <w:pPr>
        <w:rPr>
          <w:lang w:val="ru-RU"/>
        </w:rPr>
      </w:pPr>
      <w:r>
        <w:rPr>
          <w:lang w:val="ru-RU"/>
        </w:rPr>
        <w:tab/>
      </w:r>
      <w:r w:rsidR="002C6C64" w:rsidRPr="00E236F4">
        <w:rPr>
          <w:lang w:val="ru-RU"/>
        </w:rPr>
        <w:t>——长老，有时我累得精疲力竭，却还是强迫自己诵读《诗篇》，尽管因为疲惫而什么都听不懂。但我还是强迫自己站着——并感觉到这样做对我有所裨益。然而，内心的声音告诉我，这样的</w:t>
      </w:r>
      <w:r>
        <w:rPr>
          <w:lang w:val="ru-RU"/>
        </w:rPr>
        <w:t>祈祷“价值不高”。</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你或许不明白自己在读什么，但这样的祈祷依然弥足珍贵，因为尽管疲惫，你仍强迫自己站立在基督面前。别忘了，辛劳是祈祷的必要条件。</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8843"/>
      <w:r>
        <w:rPr>
          <w:lang w:val="ru-RU"/>
        </w:rPr>
        <w:t>第五</w:t>
      </w:r>
      <w:r w:rsidRPr="00E236F4">
        <w:rPr>
          <w:lang w:val="ru-RU"/>
        </w:rPr>
        <w:t>部分</w:t>
      </w:r>
      <w:r w:rsidR="002C6C64" w:rsidRPr="00E236F4">
        <w:rPr>
          <w:lang w:val="ru-RU"/>
        </w:rPr>
        <w:t xml:space="preserve">。 </w:t>
      </w:r>
      <w:r>
        <w:rPr>
          <w:lang w:val="ru-RU"/>
        </w:rPr>
        <w:br/>
      </w:r>
      <w:r w:rsidR="002C6C64" w:rsidRPr="00E236F4">
        <w:rPr>
          <w:lang w:val="ru-RU"/>
        </w:rPr>
        <w:t>耶稣祷文与清醒</w:t>
      </w:r>
      <w:bookmarkEnd w:id="172"/>
      <w:bookmarkEnd w:id="173"/>
    </w:p>
    <w:p w14:paraId="07228A44" w14:textId="091D6E28" w:rsidR="00BA44CB" w:rsidRDefault="002C6C64" w:rsidP="008F333A">
      <w:pPr>
        <w:rPr>
          <w:lang w:val="ru-RU"/>
        </w:rPr>
      </w:pPr>
      <w:r w:rsidRPr="00E236F4">
        <w:rPr>
          <w:lang w:val="ru-RU"/>
        </w:rPr>
        <w:t>“我们反复呼唤基督那最甘美的圣名。我们这样做，并非因为基督第一次没听见我们，而是为了让我们的心智与祂合而为一</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8844"/>
      <w:r w:rsidR="00453B38">
        <w:rPr>
          <w:lang w:val="ru-RU"/>
        </w:rPr>
        <w:t>第一</w:t>
      </w:r>
      <w:r w:rsidR="00453B38" w:rsidRPr="00E236F4">
        <w:rPr>
          <w:lang w:val="ru-RU"/>
        </w:rPr>
        <w:t>章</w:t>
      </w:r>
      <w:r w:rsidR="002C6C64" w:rsidRPr="00E236F4">
        <w:rPr>
          <w:lang w:val="ru-RU"/>
        </w:rPr>
        <w:t xml:space="preserve">。 </w:t>
      </w:r>
      <w:r w:rsidR="00453B38">
        <w:rPr>
          <w:lang w:val="ru-RU"/>
        </w:rPr>
        <w:br/>
      </w:r>
      <w:r w:rsidR="002C6C64" w:rsidRPr="00E236F4">
        <w:rPr>
          <w:lang w:val="ru-RU"/>
        </w:rPr>
        <w:t>论耶稣祷文的力量</w:t>
      </w:r>
      <w:bookmarkEnd w:id="174"/>
      <w:bookmarkEnd w:id="175"/>
    </w:p>
    <w:p w14:paraId="51951BCC" w14:textId="77777777" w:rsidR="0079612D" w:rsidRPr="0079612D" w:rsidRDefault="0079612D" w:rsidP="0079612D">
      <w:pPr>
        <w:rPr>
          <w:lang w:val="ru-RU"/>
        </w:rPr>
      </w:pPr>
    </w:p>
    <w:p w14:paraId="1A1599E0" w14:textId="2BEB6285" w:rsidR="00BA44CB" w:rsidRDefault="002C6C64" w:rsidP="0079612D">
      <w:pPr>
        <w:pStyle w:val="Heading4"/>
        <w:rPr>
          <w:lang w:val="ru-RU"/>
        </w:rPr>
      </w:pPr>
      <w:bookmarkStart w:id="176" w:name="_Toc196716813"/>
      <w:bookmarkStart w:id="177" w:name="_Toc242628845"/>
      <w:r w:rsidRPr="00E236F4">
        <w:rPr>
          <w:lang w:val="ru-RU"/>
        </w:rPr>
        <w:t>“主耶稣基督，神的儿子，可怜我</w:t>
      </w:r>
      <w:r w:rsidR="00BA44CB">
        <w:rPr>
          <w:lang w:val="ru-RU"/>
        </w:rPr>
        <w:t>吧”</w:t>
      </w:r>
      <w:bookmarkEnd w:id="176"/>
      <w:bookmarkEnd w:id="177"/>
    </w:p>
    <w:p w14:paraId="2646B27D" w14:textId="0457098A" w:rsidR="00BA44CB" w:rsidRDefault="002C6C64" w:rsidP="0079612D">
      <w:pPr>
        <w:ind w:firstLine="720"/>
        <w:rPr>
          <w:lang w:val="ru-RU"/>
        </w:rPr>
      </w:pPr>
      <w:r w:rsidRPr="00E236F4">
        <w:rPr>
          <w:lang w:val="ru-RU"/>
        </w:rPr>
        <w:t>长老，耶稣祷文最好如何诵念？</w:t>
      </w:r>
    </w:p>
    <w:p w14:paraId="2D20763C" w14:textId="30372DAF" w:rsidR="00BA44CB" w:rsidRDefault="00BA44CB" w:rsidP="008F333A">
      <w:pPr>
        <w:rPr>
          <w:lang w:val="ru-RU"/>
        </w:rPr>
      </w:pPr>
      <w:r>
        <w:rPr>
          <w:lang w:val="ru-RU"/>
        </w:rPr>
        <w:tab/>
      </w:r>
      <w:r w:rsidR="002C6C64" w:rsidRPr="00E236F4">
        <w:rPr>
          <w:lang w:val="ru-RU"/>
        </w:rPr>
        <w:t>——最好完整地诵念：“主耶稣基督，神的儿子，可怜我</w:t>
      </w:r>
      <w:r>
        <w:rPr>
          <w:lang w:val="ru-RU"/>
        </w:rPr>
        <w:t>吧</w:t>
      </w:r>
      <w:r w:rsidR="002C6C64" w:rsidRPr="00E236F4">
        <w:rPr>
          <w:lang w:val="ru-RU"/>
        </w:rPr>
        <w:t>”，因为耶稣祷文中蕴含了我们全部的神学。</w:t>
      </w:r>
      <w:r w:rsidR="00453B38">
        <w:rPr>
          <w:rStyle w:val="FootnoteReference"/>
          <w:lang w:val="ru-RU"/>
        </w:rPr>
        <w:footnoteReference w:id="123"/>
      </w:r>
      <w:r w:rsidR="002C6C64" w:rsidRPr="00E236F4">
        <w:rPr>
          <w:lang w:val="ru-RU"/>
        </w:rPr>
        <w:t xml:space="preserve"> 但如果你难以完整诵念，那就说：“主耶稣基督，可怜我吧。</w:t>
      </w:r>
      <w:r>
        <w:rPr>
          <w:lang w:val="ru-RU"/>
        </w:rPr>
        <w:t>”</w:t>
      </w:r>
    </w:p>
    <w:p w14:paraId="59ACAE7F" w14:textId="3D434A6C" w:rsidR="00BA44CB" w:rsidRDefault="00BA44CB" w:rsidP="008F333A">
      <w:pPr>
        <w:rPr>
          <w:lang w:val="ru-RU"/>
        </w:rPr>
      </w:pPr>
      <w:r>
        <w:rPr>
          <w:lang w:val="ru-RU"/>
        </w:rPr>
        <w:tab/>
      </w:r>
      <w:r w:rsidR="002C6C64" w:rsidRPr="00E236F4">
        <w:rPr>
          <w:lang w:val="ru-RU"/>
        </w:rPr>
        <w:t>——长老，我读到过，祷告应当面向圣三一的三个位格。</w:t>
      </w:r>
      <w:r w:rsidR="00E67E91">
        <w:rPr>
          <w:rStyle w:val="FootnoteReference"/>
          <w:lang w:val="ru-RU"/>
        </w:rPr>
        <w:footnoteReference w:id="124"/>
      </w:r>
      <w:r w:rsidR="002C6C64" w:rsidRPr="00E236F4">
        <w:rPr>
          <w:lang w:val="ru-RU"/>
        </w:rPr>
        <w:t xml:space="preserve"> </w:t>
      </w:r>
      <w:r>
        <w:rPr>
          <w:lang w:val="ru-RU"/>
        </w:rPr>
        <w:t>说“</w:t>
      </w:r>
      <w:r w:rsidR="002C6C64" w:rsidRPr="00E236F4">
        <w:rPr>
          <w:lang w:val="ru-RU"/>
        </w:rPr>
        <w:t>主耶稣</w:t>
      </w:r>
      <w:r>
        <w:rPr>
          <w:lang w:val="ru-RU"/>
        </w:rPr>
        <w:t>基督”</w:t>
      </w:r>
      <w:r w:rsidR="002C6C64" w:rsidRPr="00E236F4">
        <w:rPr>
          <w:lang w:val="ru-RU"/>
        </w:rPr>
        <w:t>时，难道我们不是只向基督祈求吗？</w:t>
      </w:r>
    </w:p>
    <w:p w14:paraId="1614C5F2" w14:textId="77777777" w:rsidR="00BA44CB" w:rsidRDefault="00BA44CB" w:rsidP="008F333A">
      <w:pPr>
        <w:rPr>
          <w:lang w:val="ru-RU"/>
        </w:rPr>
      </w:pPr>
      <w:r>
        <w:rPr>
          <w:lang w:val="ru-RU"/>
        </w:rPr>
        <w:tab/>
      </w:r>
      <w:r w:rsidR="002C6C64" w:rsidRPr="00E236F4">
        <w:rPr>
          <w:lang w:val="ru-RU"/>
        </w:rPr>
        <w:t>——而基督，即神的儿子，难道不是由天父差遣到世上，为要拯救这世界吗？难道不是基督将自己献为牺牲，难道不是祂为了我们而被钉在十字架上吗？难道不是基督将要审判世界吗？因此，我们在祷告中向基督祈求，因为神正是藉着祂确立了世界的救恩。</w:t>
      </w:r>
    </w:p>
    <w:p w14:paraId="7BC94542" w14:textId="35C5D7D6" w:rsidR="00BA44CB" w:rsidRDefault="00BA44CB" w:rsidP="008F333A">
      <w:pPr>
        <w:rPr>
          <w:lang w:val="ru-RU"/>
        </w:rPr>
      </w:pPr>
      <w:r>
        <w:rPr>
          <w:lang w:val="ru-RU"/>
        </w:rPr>
        <w:tab/>
      </w:r>
      <w:r w:rsidR="002C6C64" w:rsidRPr="00E236F4">
        <w:rPr>
          <w:lang w:val="ru-RU"/>
        </w:rPr>
        <w:t>——长老，将</w:t>
      </w:r>
      <w:r>
        <w:rPr>
          <w:lang w:val="ru-RU"/>
        </w:rPr>
        <w:t>“</w:t>
      </w:r>
      <w:r w:rsidR="002C6C64" w:rsidRPr="00E236F4">
        <w:rPr>
          <w:lang w:val="ru-RU"/>
        </w:rPr>
        <w:t>主耶稣基督</w:t>
      </w:r>
      <w:r>
        <w:rPr>
          <w:lang w:val="ru-RU"/>
        </w:rPr>
        <w:t>，</w:t>
      </w:r>
      <w:r w:rsidR="002C6C64" w:rsidRPr="00E236F4">
        <w:rPr>
          <w:lang w:val="ru-RU"/>
        </w:rPr>
        <w:t>怜</w:t>
      </w:r>
      <w:r>
        <w:rPr>
          <w:lang w:val="ru-RU"/>
        </w:rPr>
        <w:t>悯我”</w:t>
      </w:r>
      <w:r w:rsidR="002C6C64" w:rsidRPr="00E236F4">
        <w:rPr>
          <w:lang w:val="ru-RU"/>
        </w:rPr>
        <w:t>改为</w:t>
      </w:r>
      <w:r>
        <w:rPr>
          <w:lang w:val="ru-RU"/>
        </w:rPr>
        <w:t>“</w:t>
      </w:r>
      <w:r w:rsidR="002C6C64" w:rsidRPr="00E236F4">
        <w:rPr>
          <w:lang w:val="ru-RU"/>
        </w:rPr>
        <w:t>主耶稣基督</w:t>
      </w:r>
      <w:r>
        <w:rPr>
          <w:lang w:val="ru-RU"/>
        </w:rPr>
        <w:t>，</w:t>
      </w:r>
      <w:r w:rsidR="002C6C64" w:rsidRPr="00E236F4">
        <w:rPr>
          <w:lang w:val="ru-RU"/>
        </w:rPr>
        <w:t>启迪我</w:t>
      </w:r>
      <w:r>
        <w:rPr>
          <w:lang w:val="ru-RU"/>
        </w:rPr>
        <w:t>”，</w:t>
      </w:r>
      <w:r w:rsidR="002C6C64" w:rsidRPr="00E236F4">
        <w:rPr>
          <w:lang w:val="ru-RU"/>
        </w:rPr>
        <w:t>或者“宽恕我</w:t>
      </w:r>
      <w:r>
        <w:rPr>
          <w:lang w:val="ru-RU"/>
        </w:rPr>
        <w:t>”，</w:t>
      </w:r>
      <w:r w:rsidR="002C6C64" w:rsidRPr="00E236F4">
        <w:rPr>
          <w:lang w:val="ru-RU"/>
        </w:rPr>
        <w:t>或者“庇护我</w:t>
      </w:r>
      <w:r>
        <w:rPr>
          <w:lang w:val="ru-RU"/>
        </w:rPr>
        <w:t>”，</w:t>
      </w:r>
      <w:r w:rsidR="002C6C64" w:rsidRPr="00E236F4">
        <w:rPr>
          <w:lang w:val="ru-RU"/>
        </w:rPr>
        <w:t>这样说对吗</w:t>
      </w:r>
      <w:r w:rsidR="0079612D">
        <w:rPr>
          <w:lang w:val="ru-RU"/>
        </w:rPr>
        <w:t>？</w:t>
      </w:r>
    </w:p>
    <w:p w14:paraId="350A7431" w14:textId="384D3EE3" w:rsidR="00BA44CB" w:rsidRDefault="00BA44CB" w:rsidP="008F333A">
      <w:pPr>
        <w:rPr>
          <w:lang w:val="ru-RU"/>
        </w:rPr>
      </w:pPr>
      <w:r>
        <w:rPr>
          <w:lang w:val="ru-RU"/>
        </w:rPr>
        <w:tab/>
      </w:r>
      <w:r w:rsidR="008F333A">
        <w:rPr>
          <w:lang w:val="ru-RU"/>
        </w:rPr>
        <w:t>——</w:t>
      </w:r>
      <w:r w:rsidR="002C6C64" w:rsidRPr="00E236F4">
        <w:rPr>
          <w:lang w:val="ru-RU"/>
        </w:rPr>
        <w:t>最好按照惯例祷告，以“怜悯</w:t>
      </w:r>
      <w:r>
        <w:rPr>
          <w:lang w:val="ru-RU"/>
        </w:rPr>
        <w:t>我</w:t>
      </w:r>
      <w:r w:rsidR="002C6C64" w:rsidRPr="00E236F4">
        <w:rPr>
          <w:lang w:val="ru-RU"/>
        </w:rPr>
        <w:t xml:space="preserve">”作结。 </w:t>
      </w:r>
      <w:r>
        <w:rPr>
          <w:lang w:val="ru-RU"/>
        </w:rPr>
        <w:t>“</w:t>
      </w:r>
      <w:r w:rsidR="002C6C64" w:rsidRPr="00E236F4">
        <w:rPr>
          <w:lang w:val="ru-RU"/>
        </w:rPr>
        <w:t>怜</w:t>
      </w:r>
      <w:r>
        <w:rPr>
          <w:lang w:val="ru-RU"/>
        </w:rPr>
        <w:t>悯我</w:t>
      </w:r>
      <w:r w:rsidR="002C6C64" w:rsidRPr="00E236F4">
        <w:rPr>
          <w:lang w:val="ru-RU"/>
        </w:rPr>
        <w:t>”已包含了一切：</w:t>
      </w:r>
      <w:r>
        <w:rPr>
          <w:lang w:val="ru-RU"/>
        </w:rPr>
        <w:t>“</w:t>
      </w:r>
      <w:r w:rsidR="002C6C64" w:rsidRPr="00E236F4">
        <w:rPr>
          <w:lang w:val="ru-RU"/>
        </w:rPr>
        <w:t>拯救</w:t>
      </w:r>
      <w:r>
        <w:rPr>
          <w:lang w:val="ru-RU"/>
        </w:rPr>
        <w:t>”、</w:t>
      </w:r>
      <w:r w:rsidR="002C6C64" w:rsidRPr="00E236F4">
        <w:rPr>
          <w:lang w:val="ru-RU"/>
        </w:rPr>
        <w:t>“启迪”，以及关于肉体需求和脱离情欲的祈求……但如果你在某个时刻意识到，你需要说：“主耶稣基督，启迪</w:t>
      </w:r>
      <w:r>
        <w:rPr>
          <w:lang w:val="ru-RU"/>
        </w:rPr>
        <w:t>我</w:t>
      </w:r>
      <w:r w:rsidR="002C6C64" w:rsidRPr="00E236F4">
        <w:rPr>
          <w:lang w:val="ru-RU"/>
        </w:rPr>
        <w:t>”或</w:t>
      </w:r>
      <w:r>
        <w:rPr>
          <w:lang w:val="ru-RU"/>
        </w:rPr>
        <w:t>“</w:t>
      </w:r>
      <w:r w:rsidR="002C6C64" w:rsidRPr="00E236F4">
        <w:rPr>
          <w:lang w:val="ru-RU"/>
        </w:rPr>
        <w:t>宽恕我”，那么你可以这样做。</w:t>
      </w:r>
    </w:p>
    <w:p w14:paraId="418D82C4" w14:textId="44B312A3" w:rsidR="00BA44CB" w:rsidRDefault="00BA44CB" w:rsidP="008F333A">
      <w:pPr>
        <w:rPr>
          <w:lang w:val="ru-RU"/>
        </w:rPr>
      </w:pPr>
      <w:r>
        <w:rPr>
          <w:lang w:val="ru-RU"/>
        </w:rPr>
        <w:tab/>
      </w:r>
      <w:r w:rsidR="008F333A">
        <w:rPr>
          <w:lang w:val="ru-RU"/>
        </w:rPr>
        <w:t>——</w:t>
      </w:r>
      <w:r w:rsidR="002C6C64" w:rsidRPr="00E236F4">
        <w:rPr>
          <w:lang w:val="ru-RU"/>
        </w:rPr>
        <w:t>长老，在</w:t>
      </w:r>
      <w:r>
        <w:rPr>
          <w:lang w:val="ru-RU"/>
        </w:rPr>
        <w:t>“</w:t>
      </w:r>
      <w:r w:rsidR="002C6C64" w:rsidRPr="00E236F4">
        <w:rPr>
          <w:lang w:val="ru-RU"/>
        </w:rPr>
        <w:t>怜悯</w:t>
      </w:r>
      <w:r>
        <w:rPr>
          <w:lang w:val="ru-RU"/>
        </w:rPr>
        <w:t>我”</w:t>
      </w:r>
      <w:r w:rsidR="002C6C64" w:rsidRPr="00E236F4">
        <w:rPr>
          <w:lang w:val="ru-RU"/>
        </w:rPr>
        <w:t>之后，是否总要加上</w:t>
      </w:r>
      <w:r>
        <w:rPr>
          <w:lang w:val="ru-RU"/>
        </w:rPr>
        <w:t>“这罪人”</w:t>
      </w:r>
      <w:r w:rsidR="002C6C64" w:rsidRPr="00E236F4">
        <w:rPr>
          <w:lang w:val="ru-RU"/>
        </w:rPr>
        <w:t>？</w:t>
      </w:r>
    </w:p>
    <w:p w14:paraId="54E5C698" w14:textId="77777777" w:rsidR="00BA44CB" w:rsidRDefault="00BA44CB" w:rsidP="008F333A">
      <w:pPr>
        <w:rPr>
          <w:lang w:val="ru-RU"/>
        </w:rPr>
      </w:pPr>
      <w:r>
        <w:rPr>
          <w:lang w:val="ru-RU"/>
        </w:rPr>
        <w:tab/>
      </w:r>
      <w:r w:rsidR="008F333A">
        <w:rPr>
          <w:lang w:val="ru-RU"/>
        </w:rPr>
        <w:t>—</w:t>
      </w:r>
      <w:r w:rsidR="002C6C64" w:rsidRPr="00E236F4">
        <w:rPr>
          <w:lang w:val="ru-RU"/>
        </w:rPr>
        <w:t xml:space="preserve"> 起初你可以说几次，但之后没有必要在每次祷告后都重复，只要意识到自己的罪性就足够了。</w:t>
      </w:r>
    </w:p>
    <w:p w14:paraId="5C05C086" w14:textId="77777777" w:rsidR="00BA44CB" w:rsidRDefault="00BA44CB" w:rsidP="008F333A">
      <w:pPr>
        <w:rPr>
          <w:lang w:val="ru-RU"/>
        </w:rPr>
      </w:pPr>
      <w:r>
        <w:rPr>
          <w:lang w:val="ru-RU"/>
        </w:rPr>
        <w:tab/>
      </w:r>
      <w:r w:rsidR="002C6C64" w:rsidRPr="00E236F4">
        <w:rPr>
          <w:lang w:val="ru-RU"/>
        </w:rPr>
        <w:t>——长老，对我来说，诵念圣母或诸圣的念珠比诵念耶稣祷文要容易。出现这种情况正常吗？</w:t>
      </w:r>
    </w:p>
    <w:p w14:paraId="1B4E00F5" w14:textId="27963764" w:rsidR="00BA44CB" w:rsidRDefault="00BA44CB" w:rsidP="008F333A">
      <w:pPr>
        <w:rPr>
          <w:lang w:val="ru-RU"/>
        </w:rPr>
      </w:pPr>
      <w:r>
        <w:rPr>
          <w:lang w:val="ru-RU"/>
        </w:rPr>
        <w:tab/>
      </w:r>
      <w:r w:rsidR="002C6C64" w:rsidRPr="00E236F4">
        <w:rPr>
          <w:lang w:val="ru-RU"/>
        </w:rPr>
        <w:t>——向圣母和诸圣祈祷是一回事，耶稣祷文</w:t>
      </w:r>
      <w:r w:rsidR="008F333A">
        <w:rPr>
          <w:lang w:val="ru-RU"/>
        </w:rPr>
        <w:t>则是</w:t>
      </w:r>
      <w:r w:rsidR="002C6C64" w:rsidRPr="00E236F4">
        <w:rPr>
          <w:lang w:val="ru-RU"/>
        </w:rPr>
        <w:t>另一回事。这两者截然不同。耶稣祷文有着不同的意义</w:t>
      </w:r>
      <w:r w:rsidR="002C6C64" w:rsidRPr="00E236F4">
        <w:rPr>
          <w:lang w:val="ru-RU"/>
        </w:rPr>
        <w:lastRenderedPageBreak/>
        <w:t>：通过它，人得以与基督结合，心灵得以与上帝结合。但心灵必须始终处于祈祷之中——这正是耶稣祷文的奥秘所在。 当我们为某位圣人诵念许多串念珠时，这固然很好，但无法借此获得不间断的祈祷。要习惯更多地诵念耶稣祷文，让心智反复沉浸于</w:t>
      </w:r>
      <w:r>
        <w:rPr>
          <w:lang w:val="ru-RU"/>
        </w:rPr>
        <w:t>“</w:t>
      </w:r>
      <w:r w:rsidR="002C6C64" w:rsidRPr="00E236F4">
        <w:rPr>
          <w:lang w:val="ru-RU"/>
        </w:rPr>
        <w:t>主耶稣基督</w:t>
      </w:r>
      <w:r>
        <w:rPr>
          <w:lang w:val="ru-RU"/>
        </w:rPr>
        <w:t>”</w:t>
      </w:r>
      <w:r w:rsidR="002C6C64" w:rsidRPr="00E236F4">
        <w:rPr>
          <w:lang w:val="ru-RU"/>
        </w:rPr>
        <w:t>这几个字中，这样你自然就会处于不间断的祈祷之中。 通常，这种祈祷仅限于“主耶稣基督，神的儿子</w:t>
      </w:r>
      <w:r>
        <w:rPr>
          <w:lang w:val="ru-RU"/>
        </w:rPr>
        <w:t>，可</w:t>
      </w:r>
      <w:r w:rsidR="002C6C64" w:rsidRPr="00E236F4">
        <w:rPr>
          <w:lang w:val="ru-RU"/>
        </w:rPr>
        <w:t>怜</w:t>
      </w:r>
      <w:r>
        <w:rPr>
          <w:lang w:val="ru-RU"/>
        </w:rPr>
        <w:t>我</w:t>
      </w:r>
      <w:r w:rsidR="002C6C64" w:rsidRPr="00E236F4">
        <w:rPr>
          <w:lang w:val="ru-RU"/>
        </w:rPr>
        <w:t>吧”这几句话——我们应当全心、全魂、全意地诵念这些话。</w:t>
      </w:r>
      <w:r w:rsidR="00E67E91">
        <w:rPr>
          <w:rStyle w:val="FootnoteReference"/>
          <w:lang w:val="ru-RU"/>
        </w:rPr>
        <w:footnoteReference w:id="125"/>
      </w:r>
      <w:r w:rsidR="002C6C64" w:rsidRPr="00E236F4">
        <w:rPr>
          <w:lang w:val="ru-RU"/>
        </w:rPr>
        <w:t xml:space="preserve"> 另一回事是，当我们希望 请求某位圣人介入并帮助我们解决困境时。当然，我所说的这一切都源于我个人的经验，基于对我个人有帮助的实践。我不知道这对其他人是否有帮助。</w:t>
      </w:r>
    </w:p>
    <w:p w14:paraId="6C7737F1" w14:textId="77777777" w:rsidR="00BA44CB" w:rsidRDefault="00BA44CB" w:rsidP="008F333A">
      <w:pPr>
        <w:rPr>
          <w:lang w:val="ru-RU"/>
        </w:rPr>
      </w:pPr>
      <w:r>
        <w:rPr>
          <w:lang w:val="ru-RU"/>
        </w:rPr>
        <w:tab/>
      </w:r>
      <w:r w:rsidR="002C6C64" w:rsidRPr="00E236F4">
        <w:rPr>
          <w:lang w:val="ru-RU"/>
        </w:rPr>
        <w:t>最重要的是——转向耶稣祷文，以便与上帝联合。唯有这才是有价值的，因为人由此与上帝的圣灵相通，并以灵与上帝联合，而这一切是通过耶稣祷文以某种神圣的方式发生的。 我们多次重复基督那最甘美的圣名，并非因为基督第一次就听不到我们，而是为了让我们的心智与祂相通。因为基督对我们</w:t>
      </w:r>
      <w:r w:rsidR="008F333A">
        <w:rPr>
          <w:lang w:val="ru-RU"/>
        </w:rPr>
        <w:t>而言</w:t>
      </w:r>
      <w:r w:rsidR="002C6C64" w:rsidRPr="00E236F4">
        <w:rPr>
          <w:lang w:val="ru-RU"/>
        </w:rPr>
        <w:t>就是一切，我们所有的道路都将通向祂。</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8846"/>
      <w:r w:rsidRPr="00E236F4">
        <w:rPr>
          <w:lang w:val="ru-RU"/>
        </w:rPr>
        <w:t>祷告</w:t>
      </w:r>
      <w:r w:rsidR="008F333A">
        <w:rPr>
          <w:lang w:val="ru-RU"/>
        </w:rPr>
        <w:t>是</w:t>
      </w:r>
      <w:r w:rsidRPr="00E236F4">
        <w:rPr>
          <w:lang w:val="ru-RU"/>
        </w:rPr>
        <w:t>抵御魔鬼的强大武器</w:t>
      </w:r>
      <w:bookmarkEnd w:id="178"/>
      <w:bookmarkEnd w:id="179"/>
    </w:p>
    <w:p w14:paraId="09C527B2" w14:textId="2FE71513" w:rsidR="00BA44CB" w:rsidRDefault="002C6C64" w:rsidP="00145553">
      <w:pPr>
        <w:ind w:firstLine="720"/>
        <w:rPr>
          <w:lang w:val="ru-RU"/>
        </w:rPr>
      </w:pPr>
      <w:r w:rsidRPr="00E236F4">
        <w:rPr>
          <w:lang w:val="ru-RU"/>
        </w:rPr>
        <w:t>——长老，面对任何诱惑和困难，我都感到无能为力。</w:t>
      </w:r>
    </w:p>
    <w:p w14:paraId="30537403" w14:textId="4ADEAACC" w:rsidR="00BA44CB" w:rsidRDefault="00BA44CB" w:rsidP="008F333A">
      <w:pPr>
        <w:rPr>
          <w:lang w:val="ru-RU"/>
        </w:rPr>
      </w:pPr>
      <w:r>
        <w:rPr>
          <w:lang w:val="ru-RU"/>
        </w:rPr>
        <w:tab/>
      </w:r>
      <w:r w:rsidR="002C6C64" w:rsidRPr="00E236F4">
        <w:rPr>
          <w:lang w:val="ru-RU"/>
        </w:rPr>
        <w:t>——你没有诵念耶稣祷文吗？正如遇险的船只发出</w:t>
      </w:r>
      <w:r w:rsidR="002C6C64">
        <w:t>SOS</w:t>
      </w:r>
      <w:r w:rsidR="002C6C64" w:rsidRPr="00E236F4">
        <w:rPr>
          <w:lang w:val="ru-RU"/>
        </w:rPr>
        <w:t>信号一样，你也应当不断重复：“主耶稣基督，神的儿子，怜悯我</w:t>
      </w:r>
      <w:r w:rsidR="008F333A">
        <w:rPr>
          <w:lang w:val="ru-RU"/>
        </w:rPr>
        <w:t>”，</w:t>
      </w:r>
      <w:r w:rsidR="002C6C64" w:rsidRPr="00E236F4">
        <w:rPr>
          <w:lang w:val="ru-RU"/>
        </w:rPr>
        <w:t>这样你就会得到帮助。</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若非耶稣祷文，仇敌早将我推入深渊，但正是这祷文救了我。当年我在斯托米翁修道院生活时，有天傍晚走进了一处位于悬崖边缘险境中的洞穴。洞穴非常狭小，我坐在里面都几乎无法容身。 为了防止下方深渊的危险，我在洞口前堆起了石头。整夜我都在诵念耶稣祷文。黎明时分，在寂静中，突然传来一阵凄厉的公鸡啼鸣声，以及就在我耳边疯狂拍打的翅膀声。 我因突如其来的惊吓而大喊：“主耶稣基督！”随即冲出洞外，险些从深渊边缘跌落。这时我才意识到，这是魔鬼的诱惑。耳边嗡嗡作响，但我仍继续祷告。</w:t>
      </w:r>
    </w:p>
    <w:p w14:paraId="1142A6B8" w14:textId="77777777" w:rsidR="00BA44CB" w:rsidRDefault="00BA44CB" w:rsidP="008F333A">
      <w:pPr>
        <w:rPr>
          <w:lang w:val="ru-RU"/>
        </w:rPr>
      </w:pPr>
      <w:r>
        <w:rPr>
          <w:lang w:val="ru-RU"/>
        </w:rPr>
        <w:tab/>
      </w:r>
      <w:r w:rsidR="002C6C64" w:rsidRPr="00E236F4">
        <w:rPr>
          <w:lang w:val="ru-RU"/>
        </w:rPr>
        <w:t>——长老，当一个人仅用嘴唇念诵耶稣祷文，而没有动用心智时，这样祷告会有效果吗？</w:t>
      </w:r>
    </w:p>
    <w:p w14:paraId="4ED19807" w14:textId="77777777" w:rsidR="00BA44CB" w:rsidRDefault="00BA44CB" w:rsidP="008F333A">
      <w:pPr>
        <w:rPr>
          <w:lang w:val="ru-RU"/>
        </w:rPr>
      </w:pPr>
      <w:r>
        <w:rPr>
          <w:lang w:val="ru-RU"/>
        </w:rPr>
        <w:tab/>
      </w:r>
      <w:r w:rsidR="002C6C64" w:rsidRPr="00E236F4">
        <w:rPr>
          <w:lang w:val="ru-RU"/>
        </w:rPr>
        <w:t>——这样的祷告也多少有些用处。当然，这种祷告无法驱逐仇敌，但就像机枪扫射一样，能迫使他躲在战壕里不敢露头。</w:t>
      </w:r>
    </w:p>
    <w:p w14:paraId="3F969754" w14:textId="19DD5D4C" w:rsidR="00BA44CB" w:rsidRDefault="00BA44CB" w:rsidP="008F333A">
      <w:pPr>
        <w:rPr>
          <w:lang w:val="ru-RU"/>
        </w:rPr>
      </w:pPr>
      <w:r>
        <w:rPr>
          <w:lang w:val="ru-RU"/>
        </w:rPr>
        <w:tab/>
      </w:r>
      <w:r w:rsidR="002C6C64" w:rsidRPr="00E236F4">
        <w:rPr>
          <w:lang w:val="ru-RU"/>
        </w:rPr>
        <w:t>祈祷具有巨大的力量，它是对抗魔鬼的可怕武器。当你诵念它时，就仿佛用属灵的子弹射向魔鬼，使他无法靠近你。有一次，一位住在圣安娜隐修院的见习修士正在诵念耶稣祷文，魔鬼却在戏弄他，不停地哞哞叫道：</w:t>
      </w:r>
      <w:r w:rsidR="002C6C64">
        <w:t>“My</w:t>
      </w:r>
      <w:r w:rsidR="002C6C64" w:rsidRPr="00E236F4">
        <w:rPr>
          <w:lang w:val="ru-RU"/>
        </w:rPr>
        <w:t>！</w:t>
      </w:r>
      <w:r w:rsidR="002C6C64">
        <w:t>My</w:t>
      </w:r>
      <w:r w:rsidR="002C6C64" w:rsidRPr="00E236F4">
        <w:rPr>
          <w:lang w:val="ru-RU"/>
        </w:rPr>
        <w:t xml:space="preserve">！ </w:t>
      </w:r>
      <w:r w:rsidR="002C6C64">
        <w:t>My-y-y</w:t>
      </w:r>
      <w:r w:rsidR="002C6C64" w:rsidRPr="00E236F4">
        <w:rPr>
          <w:lang w:val="ru-RU"/>
        </w:rPr>
        <w:t>!..”随后，那位见习修士听到魔鬼大喊：“去那个老太婆的隐修院</w:t>
      </w:r>
      <w:r w:rsidR="0079612D">
        <w:rPr>
          <w:rStyle w:val="FootnoteReference"/>
          <w:lang w:val="ru-RU"/>
        </w:rPr>
        <w:footnoteReference w:id="127"/>
      </w:r>
      <w:r w:rsidR="0079612D">
        <w:rPr>
          <w:lang w:val="ru-RU"/>
        </w:rPr>
        <w:t xml:space="preserve"> </w:t>
      </w:r>
      <w:r w:rsidR="002C6C64" w:rsidRPr="00E236F4">
        <w:rPr>
          <w:lang w:val="ru-RU"/>
        </w:rPr>
        <w:t>，修士们不让我安稳地靠近。</w:t>
      </w:r>
      <w:r>
        <w:rPr>
          <w:lang w:val="ru-RU"/>
        </w:rPr>
        <w:t>”</w:t>
      </w:r>
    </w:p>
    <w:p w14:paraId="037E85B2" w14:textId="77777777" w:rsidR="00BA44CB" w:rsidRDefault="00BA44CB" w:rsidP="008F333A">
      <w:pPr>
        <w:rPr>
          <w:lang w:val="ru-RU"/>
        </w:rPr>
      </w:pPr>
      <w:r>
        <w:rPr>
          <w:lang w:val="ru-RU"/>
        </w:rPr>
        <w:tab/>
      </w:r>
      <w:r w:rsidR="002C6C64" w:rsidRPr="00E236F4">
        <w:rPr>
          <w:lang w:val="ru-RU"/>
        </w:rPr>
        <w:t>——长老，当我被邪恶或亵渎的念头所困扰，却仍努力进行祷告时，难道我会因此招致上帝的愤怒吗？</w:t>
      </w:r>
    </w:p>
    <w:p w14:paraId="2B6D5A00" w14:textId="1D7A1ED2" w:rsidR="00BA44CB" w:rsidRDefault="00BA44CB" w:rsidP="008F333A">
      <w:pPr>
        <w:rPr>
          <w:lang w:val="ru-RU"/>
        </w:rPr>
      </w:pPr>
      <w:r>
        <w:rPr>
          <w:lang w:val="ru-RU"/>
        </w:rPr>
        <w:tab/>
      </w:r>
      <w:r w:rsidR="002C6C64" w:rsidRPr="00E236F4">
        <w:rPr>
          <w:lang w:val="ru-RU"/>
        </w:rPr>
        <w:t>——不会的。坦加拉什卡出于恶意播下诡诈的念头，而你要利用这一点，在不间断的祈祷中以此为教诲。对他说：“你给我带来这些念头是件好事，因为我已经忘记了上帝，”然后继续祈祷。 当那个小恶魔看到这反而对你有益时</w:t>
      </w:r>
      <w:r w:rsidR="008F333A">
        <w:rPr>
          <w:lang w:val="ru-RU"/>
        </w:rPr>
        <w:t>，</w:t>
      </w:r>
      <w:r w:rsidR="002C6C64" w:rsidRPr="00E236F4">
        <w:rPr>
          <w:lang w:val="ru-RU"/>
        </w:rPr>
        <w:t>他就会自行退</w:t>
      </w:r>
      <w:r w:rsidR="008F333A">
        <w:rPr>
          <w:lang w:val="ru-RU"/>
        </w:rPr>
        <w:t>去</w:t>
      </w:r>
      <w:r w:rsidR="002C6C64" w:rsidRPr="00E236F4">
        <w:rPr>
          <w:lang w:val="ru-RU"/>
        </w:rPr>
        <w:t>——</w:t>
      </w:r>
      <w:r w:rsidR="002C6C64" w:rsidRPr="00E236F4">
        <w:rPr>
          <w:lang w:val="ru-RU"/>
        </w:rPr>
        <w:lastRenderedPageBreak/>
        <w:t>因为这些念头若成为你祷告的契机，对他来说并不划算。当他退却不再诱惑你时，就意味着你已经获得了恒切的祷告。</w:t>
      </w:r>
    </w:p>
    <w:p w14:paraId="1CB9C717" w14:textId="461E7E3C" w:rsidR="00BA44CB" w:rsidRDefault="00BA44CB" w:rsidP="008F333A">
      <w:pPr>
        <w:rPr>
          <w:lang w:val="ru-RU"/>
        </w:rPr>
      </w:pPr>
      <w:r>
        <w:rPr>
          <w:lang w:val="ru-RU"/>
        </w:rPr>
        <w:tab/>
      </w:r>
      <w:r w:rsidR="002C6C64" w:rsidRPr="00E236F4">
        <w:rPr>
          <w:lang w:val="ru-RU"/>
        </w:rPr>
        <w:t>无论如何，魔鬼虽非本意，却带来了巨大的益处，因此上帝才容忍他。当我住在伊韦尔斯基隐修院时，</w:t>
      </w:r>
      <w:r w:rsidR="00FB2B02">
        <w:rPr>
          <w:rStyle w:val="FootnoteReference"/>
          <w:lang w:val="ru-RU"/>
        </w:rPr>
        <w:footnoteReference w:id="128"/>
      </w:r>
      <w:r w:rsidR="002C6C64" w:rsidRPr="00E236F4">
        <w:rPr>
          <w:lang w:val="ru-RU"/>
        </w:rPr>
        <w:t xml:space="preserve"> 有一次深夜，坦加拉什基人竟试图用一块岩石杀死我！傍晚，一位穷人来到我的小屋。 我把手头所有的钱都给了他，他就走了。半夜，我听到有人敲门。我以为那人以为我还有钱，所以又回来了。“谁在那里？”——我问道。一片寂静。随后，我听到另一扇门被敲响。我点燃了一根蜡烛。 </w:t>
      </w:r>
      <w:r>
        <w:rPr>
          <w:lang w:val="ru-RU"/>
        </w:rPr>
        <w:t>“</w:t>
      </w:r>
      <w:r w:rsidR="002C6C64" w:rsidRPr="00E236F4">
        <w:rPr>
          <w:lang w:val="ru-RU"/>
        </w:rPr>
        <w:t>谁在那里？”——我再次问道。一片寂静。接着，我听到天花板上传来敲击声。“啊，现在明白了！”——我说。随后，一阵巨大的轰鸣声响起！我跪了下来，不停地重复着《耶稣祷文》。突然，上方扔下一块沉重的石头 ：砰！ 天花板上的木板被砸穿了，一块岩石尖端朝下，就悬在我头顶正上方。“明白了，”我说，“今夜可有得热闹了！”我们的彻夜祷告就此开始。我虔诚地祈祷，而坦加拉什卡们则在屋顶上咚咚地敲打。唉，那真是难忘的彻夜祷告啊！</w:t>
      </w:r>
    </w:p>
    <w:p w14:paraId="2696156D" w14:textId="77777777" w:rsidR="00BA44CB" w:rsidRDefault="00BA44CB" w:rsidP="008F333A">
      <w:pPr>
        <w:rPr>
          <w:lang w:val="ru-RU"/>
        </w:rPr>
      </w:pPr>
      <w:r>
        <w:rPr>
          <w:lang w:val="ru-RU"/>
        </w:rPr>
        <w:tab/>
      </w:r>
      <w:r w:rsidR="002C6C64" w:rsidRPr="00E236F4">
        <w:rPr>
          <w:lang w:val="ru-RU"/>
        </w:rPr>
        <w:t>祈祷就是与“坦加拉什卡”的战争。这意味着，“坦加拉什卡”也会进行反击。只有当人勇敢地与它们搏斗时，“坦加拉什卡”才会放下武器——但这种勇气必须充满谦卑，而不是自私的虚张声势。</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8847"/>
      <w:r w:rsidRPr="00E236F4">
        <w:rPr>
          <w:lang w:val="ru-RU"/>
        </w:rPr>
        <w:t>要净化心灵，必须依靠耶稣祷文和灵性操练</w:t>
      </w:r>
      <w:bookmarkEnd w:id="180"/>
      <w:bookmarkEnd w:id="181"/>
    </w:p>
    <w:p w14:paraId="70EC73D4" w14:textId="01D11BA0" w:rsidR="00BA44CB" w:rsidRDefault="002C6C64" w:rsidP="00771447">
      <w:pPr>
        <w:ind w:firstLine="720"/>
        <w:rPr>
          <w:lang w:val="ru-RU"/>
        </w:rPr>
      </w:pPr>
      <w:r w:rsidRPr="00E236F4">
        <w:rPr>
          <w:lang w:val="ru-RU"/>
        </w:rPr>
        <w:t>——长老，心该如何得到净化？</w:t>
      </w:r>
    </w:p>
    <w:p w14:paraId="4805CED4" w14:textId="77777777" w:rsidR="00BA44CB" w:rsidRDefault="00BA44CB" w:rsidP="008F333A">
      <w:pPr>
        <w:rPr>
          <w:lang w:val="ru-RU"/>
        </w:rPr>
      </w:pPr>
      <w:r>
        <w:rPr>
          <w:lang w:val="ru-RU"/>
        </w:rPr>
        <w:tab/>
      </w:r>
      <w:r w:rsidR="002C6C64" w:rsidRPr="00E236F4">
        <w:rPr>
          <w:lang w:val="ru-RU"/>
        </w:rPr>
        <w:t>——通过谦卑、不怀恶意、牺牲精神、无私、省察内心、苦修、祈祷，最重要的是耶稣祷文——这就是净化心灵的方式。耶稣祷文能使心灵摆脱一切杂质。</w:t>
      </w:r>
    </w:p>
    <w:p w14:paraId="583A3168" w14:textId="77777777" w:rsidR="00BA44CB" w:rsidRDefault="00BA44CB" w:rsidP="008F333A">
      <w:pPr>
        <w:rPr>
          <w:lang w:val="ru-RU"/>
        </w:rPr>
      </w:pPr>
      <w:r>
        <w:rPr>
          <w:lang w:val="ru-RU"/>
        </w:rPr>
        <w:tab/>
      </w:r>
      <w:r w:rsidR="002C6C64" w:rsidRPr="00E236F4">
        <w:rPr>
          <w:lang w:val="ru-RU"/>
        </w:rPr>
        <w:t>——长老，仅靠耶稣祷文就能净化心灵吗？</w:t>
      </w:r>
    </w:p>
    <w:p w14:paraId="1A1F07E3" w14:textId="77777777" w:rsidR="00BA44CB" w:rsidRDefault="00BA44CB" w:rsidP="008F333A">
      <w:pPr>
        <w:rPr>
          <w:lang w:val="ru-RU"/>
        </w:rPr>
      </w:pPr>
      <w:r>
        <w:rPr>
          <w:lang w:val="ru-RU"/>
        </w:rPr>
        <w:tab/>
      </w:r>
      <w:r w:rsidR="002C6C64" w:rsidRPr="00E236F4">
        <w:rPr>
          <w:lang w:val="ru-RU"/>
        </w:rPr>
        <w:t>——不能。仅靠耶稣祷文是无法净化的。必须同时具备谦卑和相应的灵修操练。如果你在祷告，却忽视了谦卑和灵修操练，那么你的祷告</w:t>
      </w:r>
      <w:r w:rsidR="008F333A">
        <w:rPr>
          <w:lang w:val="ru-RU"/>
        </w:rPr>
        <w:t>就是</w:t>
      </w:r>
      <w:r w:rsidR="002C6C64" w:rsidRPr="00E236F4">
        <w:rPr>
          <w:lang w:val="ru-RU"/>
        </w:rPr>
        <w:t>徒劳的。 反之亦然：如果你遵守了其他要求，却疏于祈祷，那你的努力也是徒劳的。既要精进修行，也要祈祷，求取上帝的帮助，这样心灵才会逐渐得到净化。修行与祈祷必须相辅相成。</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8848"/>
      <w:r>
        <w:rPr>
          <w:lang w:val="ru-RU"/>
        </w:rPr>
        <w:t>第二</w:t>
      </w:r>
      <w:r w:rsidRPr="00E236F4">
        <w:rPr>
          <w:lang w:val="ru-RU"/>
        </w:rPr>
        <w:t>章</w:t>
      </w:r>
      <w:r w:rsidR="002C6C64" w:rsidRPr="00E236F4">
        <w:rPr>
          <w:lang w:val="ru-RU"/>
        </w:rPr>
        <w:t xml:space="preserve">。 </w:t>
      </w:r>
      <w:r>
        <w:rPr>
          <w:lang w:val="ru-RU"/>
        </w:rPr>
        <w:br/>
      </w:r>
      <w:r w:rsidR="002C6C64" w:rsidRPr="00E236F4">
        <w:rPr>
          <w:lang w:val="ru-RU"/>
        </w:rPr>
        <w:t>关于祷告的方式</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8849"/>
      <w:r w:rsidRPr="00E236F4">
        <w:rPr>
          <w:lang w:val="ru-RU"/>
        </w:rPr>
        <w:t>是出声、轻声还是默祷？</w:t>
      </w:r>
      <w:bookmarkEnd w:id="184"/>
      <w:bookmarkEnd w:id="185"/>
    </w:p>
    <w:p w14:paraId="1F640F02" w14:textId="09D3FE83" w:rsidR="00BA44CB" w:rsidRDefault="002C6C64" w:rsidP="00F24FA7">
      <w:pPr>
        <w:ind w:firstLine="720"/>
        <w:rPr>
          <w:lang w:val="ru-RU"/>
        </w:rPr>
      </w:pPr>
      <w:r w:rsidRPr="00E236F4">
        <w:rPr>
          <w:lang w:val="ru-RU"/>
        </w:rPr>
        <w:t>长老，祈祷最好是出声、低语还是在心中进行？</w:t>
      </w:r>
    </w:p>
    <w:p w14:paraId="52C5DDA6" w14:textId="37705DC1" w:rsidR="00BA44CB" w:rsidRDefault="00BA44CB" w:rsidP="008F333A">
      <w:pPr>
        <w:rPr>
          <w:lang w:val="ru-RU"/>
        </w:rPr>
      </w:pPr>
      <w:r>
        <w:rPr>
          <w:lang w:val="ru-RU"/>
        </w:rPr>
        <w:tab/>
      </w:r>
      <w:r w:rsidR="002C6C64" w:rsidRPr="00E236F4">
        <w:rPr>
          <w:lang w:val="ru-RU"/>
        </w:rPr>
        <w:t>——大声祷告很快就会让人疲惫。因此，有时低声祷告，有时在心中默祷。在心中默祷最为理想，但鉴于并非所有人都能始终在心中默祷，起初用低声祷告作为准备是很有益的。你可以先低声开始祷告，接着在心中默祷，然后再次低声祷告，再转为心中默祷。 就这样交替进行，直到祈祷完全在心中完成，也就是变得“心智化”，正如其名</w:t>
      </w:r>
      <w:r>
        <w:rPr>
          <w:lang w:val="ru-RU"/>
        </w:rPr>
        <w:t>——</w:t>
      </w:r>
      <w:r>
        <w:rPr>
          <w:lang w:val="ru-RU"/>
        </w:rPr>
        <w:lastRenderedPageBreak/>
        <w:t>“心智祈祷”</w:t>
      </w:r>
      <w:r w:rsidR="002C6C64" w:rsidRPr="00E236F4">
        <w:rPr>
          <w:lang w:val="ru-RU"/>
        </w:rPr>
        <w:t>。那时，人用心灵祈祷，而心却在欢跃、喜乐，人便达到了神圣的境界，体验到天上的状态。</w:t>
      </w:r>
    </w:p>
    <w:p w14:paraId="454B0593" w14:textId="77777777" w:rsidR="00BA44CB" w:rsidRDefault="00BA44CB" w:rsidP="008F333A">
      <w:pPr>
        <w:rPr>
          <w:lang w:val="ru-RU"/>
        </w:rPr>
      </w:pPr>
      <w:r>
        <w:rPr>
          <w:lang w:val="ru-RU"/>
        </w:rPr>
        <w:tab/>
      </w:r>
      <w:r w:rsidR="002C6C64" w:rsidRPr="00E236F4">
        <w:rPr>
          <w:lang w:val="ru-RU"/>
        </w:rPr>
        <w:t>——最近，长老，每当我走进小室，心神不宁和亵渎的念头就会涌上心头。为什么我会这样？</w:t>
      </w:r>
    </w:p>
    <w:p w14:paraId="704A06B5" w14:textId="77777777" w:rsidR="00BA44CB" w:rsidRDefault="00BA44CB" w:rsidP="008F333A">
      <w:pPr>
        <w:rPr>
          <w:lang w:val="ru-RU"/>
        </w:rPr>
      </w:pPr>
      <w:r>
        <w:rPr>
          <w:lang w:val="ru-RU"/>
        </w:rPr>
        <w:tab/>
      </w:r>
      <w:r w:rsidR="002C6C64" w:rsidRPr="00E236F4">
        <w:rPr>
          <w:lang w:val="ru-RU"/>
        </w:rPr>
        <w:t>——看来你已经忘记了耶稣祷文，因此试探才在你小室的门槛前支起了帐篷。 试着在空闲时，当你在静室里，轻声默念祷文，以驱散魔鬼所灌输的散心和邪念。在魔鬼攻击时，轻声祷告非常有效。在这样的时刻，必须保持警觉，才能逃脱敌军的围攻。</w:t>
      </w:r>
    </w:p>
    <w:p w14:paraId="1C000BB7" w14:textId="77777777" w:rsidR="00BA44CB" w:rsidRDefault="00BA44CB" w:rsidP="008F333A">
      <w:pPr>
        <w:rPr>
          <w:lang w:val="ru-RU"/>
        </w:rPr>
      </w:pPr>
      <w:r>
        <w:rPr>
          <w:lang w:val="ru-RU"/>
        </w:rPr>
        <w:tab/>
      </w:r>
      <w:r w:rsidR="008F333A">
        <w:rPr>
          <w:lang w:val="ru-RU"/>
        </w:rPr>
        <w:t>——</w:t>
      </w:r>
      <w:r w:rsidR="002C6C64" w:rsidRPr="00E236F4">
        <w:rPr>
          <w:lang w:val="ru-RU"/>
        </w:rPr>
        <w:t>长老，面对邪恶或亵渎的念头，是否应该通过在脑海中浮现相反的、善良的念头来与之抗衡？</w:t>
      </w:r>
    </w:p>
    <w:p w14:paraId="1651ACC8" w14:textId="77777777" w:rsidR="00BA44CB" w:rsidRDefault="00BA44CB" w:rsidP="008F333A">
      <w:pPr>
        <w:rPr>
          <w:lang w:val="ru-RU"/>
        </w:rPr>
      </w:pPr>
      <w:r>
        <w:rPr>
          <w:lang w:val="ru-RU"/>
        </w:rPr>
        <w:tab/>
      </w:r>
      <w:r w:rsidR="002C6C64" w:rsidRPr="00E236F4">
        <w:rPr>
          <w:lang w:val="ru-RU"/>
        </w:rPr>
        <w:t>——最好不要用念头——即使是善念——来对抗它们，而要依靠耶稣祷文。 尽你所能，将心智引导至与基督的对话中，进行有意识的祈祷，而不是让它忙于对各种琐事的思量。勤于修习这种祈祷，它起初会使你摆脱邪恶的念头，最终将与你的呼吸融为一体。</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8850"/>
      <w:r w:rsidRPr="00E236F4">
        <w:rPr>
          <w:lang w:val="ru-RU"/>
        </w:rPr>
        <w:t>无论身处何地，都要践行耶稣祷文</w:t>
      </w:r>
      <w:bookmarkEnd w:id="186"/>
      <w:bookmarkEnd w:id="187"/>
    </w:p>
    <w:p w14:paraId="4F32B7AF" w14:textId="0361D560" w:rsidR="00BA44CB" w:rsidRDefault="002C6C64" w:rsidP="00F24FA7">
      <w:pPr>
        <w:ind w:firstLine="720"/>
        <w:rPr>
          <w:lang w:val="ru-RU"/>
        </w:rPr>
      </w:pPr>
      <w:r w:rsidRPr="00E236F4">
        <w:rPr>
          <w:lang w:val="ru-RU"/>
        </w:rPr>
        <w:t>——长老，在灵性生活中我应该更多地关注什么？</w:t>
      </w:r>
    </w:p>
    <w:p w14:paraId="1C7216C4" w14:textId="0A61651F" w:rsidR="00BA44CB" w:rsidRDefault="00BA44CB" w:rsidP="008F333A">
      <w:pPr>
        <w:rPr>
          <w:lang w:val="ru-RU"/>
        </w:rPr>
      </w:pPr>
      <w:r>
        <w:rPr>
          <w:lang w:val="ru-RU"/>
        </w:rPr>
        <w:tab/>
      </w:r>
      <w:r w:rsidR="008F333A">
        <w:rPr>
          <w:lang w:val="ru-RU"/>
        </w:rPr>
        <w:t>——</w:t>
      </w:r>
      <w:r w:rsidR="002C6C64" w:rsidRPr="00E236F4">
        <w:rPr>
          <w:lang w:val="ru-RU"/>
        </w:rPr>
        <w:t>请集中精神，静下心来，无论身处何地，都要用心灵和思想诵念耶稣祷文，为自己、为所有活着的人以及所有已故者祈求仁慈的上帝的恩典。当你因祷告感到疲倦时，就用缓慢的吟唱声大声唱</w:t>
      </w:r>
      <w:r>
        <w:rPr>
          <w:lang w:val="ru-RU"/>
        </w:rPr>
        <w:t>“</w:t>
      </w:r>
      <w:r w:rsidR="002C6C64" w:rsidRPr="00E236F4">
        <w:rPr>
          <w:lang w:val="ru-RU"/>
        </w:rPr>
        <w:t>主啊，怜悯我们</w:t>
      </w:r>
      <w:r>
        <w:rPr>
          <w:lang w:val="ru-RU"/>
        </w:rPr>
        <w:t>”，</w:t>
      </w:r>
      <w:r w:rsidR="002C6C64" w:rsidRPr="00E236F4">
        <w:rPr>
          <w:lang w:val="ru-RU"/>
        </w:rPr>
        <w:t>或者唱一首圣咏。</w:t>
      </w:r>
    </w:p>
    <w:p w14:paraId="417CF19D" w14:textId="77777777" w:rsidR="00BA44CB" w:rsidRDefault="00BA44CB" w:rsidP="008F333A">
      <w:pPr>
        <w:rPr>
          <w:lang w:val="ru-RU"/>
        </w:rPr>
      </w:pPr>
      <w:r>
        <w:rPr>
          <w:lang w:val="ru-RU"/>
        </w:rPr>
        <w:tab/>
      </w:r>
      <w:r w:rsidR="002C6C64" w:rsidRPr="00E236F4">
        <w:rPr>
          <w:lang w:val="ru-RU"/>
        </w:rPr>
        <w:t>——长老，我通常只在教堂里诵念耶稣祷文。</w:t>
      </w:r>
    </w:p>
    <w:p w14:paraId="59F08B67" w14:textId="77777777" w:rsidR="00BA44CB" w:rsidRDefault="00BA44CB" w:rsidP="008F333A">
      <w:pPr>
        <w:rPr>
          <w:lang w:val="ru-RU"/>
        </w:rPr>
      </w:pPr>
      <w:r>
        <w:rPr>
          <w:lang w:val="ru-RU"/>
        </w:rPr>
        <w:tab/>
      </w:r>
      <w:r w:rsidR="008F333A">
        <w:rPr>
          <w:lang w:val="ru-RU"/>
        </w:rPr>
        <w:t xml:space="preserve">— </w:t>
      </w:r>
      <w:r w:rsidR="002C6C64" w:rsidRPr="00E236F4">
        <w:rPr>
          <w:lang w:val="ru-RU"/>
        </w:rPr>
        <w:t>当修士仅满足于在教堂里诵念耶稣祷文时，他就与那些只在星期天去教堂的世俗之人无异。 因此，不要仅限于在教堂里重复耶稣祷文，无论是在服侍时、在静室里，甚至在躺下休息</w:t>
      </w:r>
      <w:r w:rsidR="008F333A">
        <w:rPr>
          <w:lang w:val="ru-RU"/>
        </w:rPr>
        <w:t>时——</w:t>
      </w:r>
      <w:r w:rsidR="002C6C64" w:rsidRPr="00E236F4">
        <w:rPr>
          <w:lang w:val="ru-RU"/>
        </w:rPr>
        <w:t>都要持续诵念耶稣祷文。在服侍时，要确保你的动作沉稳而有节制，否则身体的晃动会分散你对祷告的专注。</w:t>
      </w:r>
    </w:p>
    <w:p w14:paraId="55801D74" w14:textId="77777777" w:rsidR="00BA44CB" w:rsidRDefault="00BA44CB" w:rsidP="008F333A">
      <w:pPr>
        <w:rPr>
          <w:lang w:val="ru-RU"/>
        </w:rPr>
      </w:pPr>
      <w:r>
        <w:rPr>
          <w:lang w:val="ru-RU"/>
        </w:rPr>
        <w:tab/>
      </w:r>
      <w:r w:rsidR="002C6C64" w:rsidRPr="00E236F4">
        <w:rPr>
          <w:lang w:val="ru-RU"/>
        </w:rPr>
        <w:t>要时刻将耶稣那最甘甜的名挂在嘴边，让你的灵魂因此得享甘甜。整日与耶稣祷文相伴，是一件伟大的事。以祷告开始新的一天，随后在工作中不断重复祷告，如此一来，你所做的事工以及参与其中的人都会因此得到圣化。 例如，当你一边诵念耶稣祷文一边做饭时，你所做的饭菜以及食用它的人都会因此而蒙受圣化。</w:t>
      </w:r>
    </w:p>
    <w:p w14:paraId="15F48D18" w14:textId="77777777" w:rsidR="00BA44CB" w:rsidRDefault="00BA44CB" w:rsidP="008F333A">
      <w:pPr>
        <w:rPr>
          <w:lang w:val="ru-RU"/>
        </w:rPr>
      </w:pPr>
      <w:r>
        <w:rPr>
          <w:lang w:val="ru-RU"/>
        </w:rPr>
        <w:tab/>
      </w:r>
      <w:r w:rsidR="002C6C64" w:rsidRPr="00E236F4">
        <w:rPr>
          <w:lang w:val="ru-RU"/>
        </w:rPr>
        <w:t>——长老，最近我不断遭遇强烈的诱惑。</w:t>
      </w:r>
    </w:p>
    <w:p w14:paraId="1742EC6A" w14:textId="77777777" w:rsidR="00BA44CB" w:rsidRDefault="00BA44CB" w:rsidP="008F333A">
      <w:pPr>
        <w:rPr>
          <w:lang w:val="ru-RU"/>
        </w:rPr>
      </w:pPr>
      <w:r>
        <w:rPr>
          <w:lang w:val="ru-RU"/>
        </w:rPr>
        <w:tab/>
      </w:r>
      <w:r w:rsidR="008F333A">
        <w:rPr>
          <w:lang w:val="ru-RU"/>
        </w:rPr>
        <w:t>——</w:t>
      </w:r>
      <w:r w:rsidR="002C6C64" w:rsidRPr="00E236F4">
        <w:rPr>
          <w:lang w:val="ru-RU"/>
        </w:rPr>
        <w:t>利用这些诱惑，每次都投靠基督，求祂帮助，你便会获益，从而获得恒切的祷告。</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8851"/>
      <w:r w:rsidRPr="00E236F4">
        <w:rPr>
          <w:lang w:val="ru-RU"/>
        </w:rPr>
        <w:t>自发性的祈祷</w:t>
      </w:r>
      <w:bookmarkEnd w:id="188"/>
      <w:bookmarkEnd w:id="189"/>
    </w:p>
    <w:p w14:paraId="06630F5A" w14:textId="02E0BA24" w:rsidR="00BA44CB" w:rsidRDefault="008F333A" w:rsidP="00F24FA7">
      <w:pPr>
        <w:ind w:firstLine="720"/>
        <w:rPr>
          <w:lang w:val="ru-RU"/>
        </w:rPr>
      </w:pPr>
      <w:r>
        <w:rPr>
          <w:lang w:val="ru-RU"/>
        </w:rPr>
        <w:t>—</w:t>
      </w:r>
      <w:r w:rsidR="002C6C64" w:rsidRPr="00E236F4">
        <w:rPr>
          <w:lang w:val="ru-RU"/>
        </w:rPr>
        <w:t xml:space="preserve"> 长老，请跟我们谈谈“自发祷告”。</w:t>
      </w:r>
    </w:p>
    <w:p w14:paraId="480E7216" w14:textId="77777777" w:rsidR="00BA44CB" w:rsidRDefault="00BA44CB" w:rsidP="008F333A">
      <w:pPr>
        <w:rPr>
          <w:lang w:val="ru-RU"/>
        </w:rPr>
      </w:pPr>
      <w:r>
        <w:rPr>
          <w:lang w:val="ru-RU"/>
        </w:rPr>
        <w:tab/>
      </w:r>
      <w:r w:rsidR="008F333A">
        <w:rPr>
          <w:lang w:val="ru-RU"/>
        </w:rPr>
        <w:t>—</w:t>
      </w:r>
      <w:r w:rsidR="002C6C64" w:rsidRPr="00E236F4">
        <w:rPr>
          <w:lang w:val="ru-RU"/>
        </w:rPr>
        <w:t xml:space="preserve"> 获得“自发祈祷”之人，无需费力去诵念耶稣祷文，祈祷便会在他心中自然而然地发生，无需他本人任何强迫。 即使在睡梦中，他也在祈祷；醒来时，祈祷仍在继续。因此，《圣经》中的《雅歌》中写道：</w:t>
      </w:r>
    </w:p>
    <w:p w14:paraId="1AF6EEC7" w14:textId="7A3A8239" w:rsidR="00BA44CB" w:rsidRDefault="00BA44CB" w:rsidP="008F333A">
      <w:pPr>
        <w:rPr>
          <w:lang w:val="ru-RU"/>
        </w:rPr>
      </w:pPr>
      <w:r>
        <w:rPr>
          <w:lang w:val="ru-RU"/>
        </w:rPr>
        <w:tab/>
      </w:r>
      <w:r w:rsidR="002C6C64" w:rsidRPr="00E236F4">
        <w:rPr>
          <w:lang w:val="ru-RU"/>
        </w:rPr>
        <w:t>我虽睡了，我的心却醒着。</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在阿索斯山，曾有一位工人，他不知疲倦地辛勤劳作。他一个人干着两个人的活，因此长老们付给他双倍的工资。 有时他也会来我的“圣十字架”小修道院探望我。有一次，我对他说：“工作时，要诵念耶稣祷文，这</w:t>
      </w:r>
      <w:r w:rsidR="002C6C64" w:rsidRPr="00E236F4">
        <w:rPr>
          <w:lang w:val="ru-RU"/>
        </w:rPr>
        <w:lastRenderedPageBreak/>
        <w:t>样你双手的劳作也会因此蒙福。”他像个孩子一样听从了我的话，不久便习惯了诵念祷文。 有一次他来找我，对我说：“你知道吗，我睡觉时也在梦中诵念祷文。醒来后，祷告仍在继续。我内心感到如此喜乐！</w:t>
      </w:r>
      <w:r w:rsidR="008F333A">
        <w:rPr>
          <w:lang w:val="ru-RU"/>
        </w:rPr>
        <w:t>……”</w:t>
      </w:r>
      <w:r w:rsidR="002C6C64" w:rsidRPr="00E236F4">
        <w:rPr>
          <w:lang w:val="ru-RU"/>
        </w:rPr>
        <w:t>——“甜蜜的黎明已然破晓</w:t>
      </w:r>
      <w:r>
        <w:rPr>
          <w:lang w:val="ru-RU"/>
        </w:rPr>
        <w:t>，”</w:t>
      </w:r>
      <w:r w:rsidR="002C6C64" w:rsidRPr="00E236F4">
        <w:rPr>
          <w:lang w:val="ru-RU"/>
        </w:rPr>
        <w:t>我回答他。试想，一个平信徒——竟然达到了这样的境界！</w:t>
      </w:r>
    </w:p>
    <w:p w14:paraId="26C63681" w14:textId="77777777" w:rsidR="00BA44CB" w:rsidRDefault="00BA44CB" w:rsidP="008F333A">
      <w:pPr>
        <w:rPr>
          <w:lang w:val="ru-RU"/>
        </w:rPr>
      </w:pPr>
      <w:r>
        <w:rPr>
          <w:lang w:val="ru-RU"/>
        </w:rPr>
        <w:tab/>
      </w:r>
      <w:r w:rsidR="002C6C64" w:rsidRPr="00E236F4">
        <w:rPr>
          <w:lang w:val="ru-RU"/>
        </w:rPr>
        <w:t>——长老，如果一个人获得了自发性的祈祷，这是否意味着他已经从情欲中净化出来了？</w:t>
      </w:r>
    </w:p>
    <w:p w14:paraId="130ED438" w14:textId="77777777" w:rsidR="00BA44CB" w:rsidRDefault="00BA44CB" w:rsidP="008F333A">
      <w:pPr>
        <w:rPr>
          <w:lang w:val="ru-RU"/>
        </w:rPr>
      </w:pPr>
      <w:r>
        <w:rPr>
          <w:lang w:val="ru-RU"/>
        </w:rPr>
        <w:tab/>
      </w:r>
      <w:r w:rsidR="002C6C64" w:rsidRPr="00E236F4">
        <w:rPr>
          <w:lang w:val="ru-RU"/>
        </w:rPr>
        <w:t>——嗯，无论如何，他已经达到了良好的精神境界。</w:t>
      </w:r>
    </w:p>
    <w:p w14:paraId="3CB18BDD" w14:textId="77777777" w:rsidR="00BA44CB" w:rsidRDefault="00BA44CB" w:rsidP="008F333A">
      <w:pPr>
        <w:rPr>
          <w:lang w:val="ru-RU"/>
        </w:rPr>
      </w:pPr>
      <w:r>
        <w:rPr>
          <w:lang w:val="ru-RU"/>
        </w:rPr>
        <w:tab/>
      </w:r>
      <w:r w:rsidR="002C6C64" w:rsidRPr="00E236F4">
        <w:rPr>
          <w:lang w:val="ru-RU"/>
        </w:rPr>
        <w:t>——长老，如何获得自发性的祈祷？</w:t>
      </w:r>
    </w:p>
    <w:p w14:paraId="1AD8F181" w14:textId="77777777" w:rsidR="00BA44CB" w:rsidRDefault="00BA44CB" w:rsidP="008F333A">
      <w:pPr>
        <w:rPr>
          <w:lang w:val="ru-RU"/>
        </w:rPr>
      </w:pPr>
      <w:r>
        <w:rPr>
          <w:lang w:val="ru-RU"/>
        </w:rPr>
        <w:tab/>
      </w:r>
      <w:r w:rsidR="002C6C64" w:rsidRPr="00E236F4">
        <w:rPr>
          <w:lang w:val="ru-RU"/>
        </w:rPr>
        <w:t>——如果一个人意识到自己的罪性，并时刻提醒自己尚未以任何方式报答过主，那么他的灵魂便会因惭愧而收缩，并谦卑地祈求上帝的怜悯。随后，他便无需再费力，耶稣祷文会自行涌现，在内心自发地流淌。</w:t>
      </w:r>
    </w:p>
    <w:p w14:paraId="3F621712" w14:textId="77777777" w:rsidR="00BA44CB" w:rsidRDefault="00BA44CB" w:rsidP="008F333A">
      <w:pPr>
        <w:rPr>
          <w:lang w:val="ru-RU"/>
        </w:rPr>
      </w:pPr>
      <w:r>
        <w:rPr>
          <w:lang w:val="ru-RU"/>
        </w:rPr>
        <w:tab/>
      </w:r>
      <w:r w:rsidR="002C6C64" w:rsidRPr="00E236F4">
        <w:rPr>
          <w:lang w:val="ru-RU"/>
        </w:rPr>
        <w:t>——人会感到有必要祈祷吗？</w:t>
      </w:r>
    </w:p>
    <w:p w14:paraId="3BE8F3AD" w14:textId="77777777" w:rsidR="00BA44CB" w:rsidRDefault="00BA44CB" w:rsidP="008F333A">
      <w:pPr>
        <w:rPr>
          <w:lang w:val="ru-RU"/>
        </w:rPr>
      </w:pPr>
      <w:r>
        <w:rPr>
          <w:lang w:val="ru-RU"/>
        </w:rPr>
        <w:tab/>
      </w:r>
      <w:r w:rsidR="002C6C64" w:rsidRPr="00E236F4">
        <w:rPr>
          <w:lang w:val="ru-RU"/>
        </w:rPr>
        <w:t>——这并非必要，而是一种良好的习惯。正是由于人付出的努力，才使他养成了不断祈祷的良好习惯。</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8852"/>
      <w:r w:rsidRPr="00E236F4">
        <w:rPr>
          <w:lang w:val="ru-RU"/>
        </w:rPr>
        <w:t>祷告中的自动性</w:t>
      </w:r>
      <w:bookmarkEnd w:id="190"/>
      <w:bookmarkEnd w:id="191"/>
    </w:p>
    <w:p w14:paraId="237C529C" w14:textId="0B925D8B" w:rsidR="00BA44CB" w:rsidRDefault="008F333A" w:rsidP="00C63ADB">
      <w:pPr>
        <w:ind w:firstLine="720"/>
        <w:rPr>
          <w:lang w:val="ru-RU"/>
        </w:rPr>
      </w:pPr>
      <w:r>
        <w:rPr>
          <w:lang w:val="ru-RU"/>
        </w:rPr>
        <w:t>—</w:t>
      </w:r>
      <w:r w:rsidR="002C6C64" w:rsidRPr="00E236F4">
        <w:rPr>
          <w:lang w:val="ru-RU"/>
        </w:rPr>
        <w:t xml:space="preserve"> 长老，有些人总是轻声默念耶稣祷文……</w:t>
      </w:r>
    </w:p>
    <w:p w14:paraId="38BA5CCE" w14:textId="15F59BAD" w:rsidR="00BA44CB" w:rsidRDefault="00BA44CB" w:rsidP="008F333A">
      <w:pPr>
        <w:rPr>
          <w:lang w:val="ru-RU"/>
        </w:rPr>
      </w:pPr>
      <w:r>
        <w:rPr>
          <w:lang w:val="ru-RU"/>
        </w:rPr>
        <w:tab/>
      </w:r>
      <w:r w:rsidR="002C6C64" w:rsidRPr="00E236F4">
        <w:rPr>
          <w:lang w:val="ru-RU"/>
        </w:rPr>
        <w:t>——可能会演变成一种机械化，像时钟滴答作响一样机械地诵念祷文：“滴答、滴答</w:t>
      </w:r>
      <w:r>
        <w:rPr>
          <w:lang w:val="ru-RU"/>
        </w:rPr>
        <w:t>”，</w:t>
      </w:r>
      <w:r w:rsidR="002C6C64" w:rsidRPr="00E236F4">
        <w:rPr>
          <w:lang w:val="ru-RU"/>
        </w:rPr>
        <w:t>而此时心却不在上帝那里。</w:t>
      </w:r>
    </w:p>
    <w:p w14:paraId="2DB8A322" w14:textId="77777777" w:rsidR="00BA44CB" w:rsidRDefault="00BA44CB" w:rsidP="008F333A">
      <w:pPr>
        <w:rPr>
          <w:lang w:val="ru-RU"/>
        </w:rPr>
      </w:pPr>
      <w:r>
        <w:rPr>
          <w:lang w:val="ru-RU"/>
        </w:rPr>
        <w:tab/>
      </w:r>
      <w:r w:rsidR="002C6C64" w:rsidRPr="00E236F4">
        <w:rPr>
          <w:lang w:val="ru-RU"/>
        </w:rPr>
        <w:t>——长老，这样的祷告有好处吗？</w:t>
      </w:r>
    </w:p>
    <w:p w14:paraId="59EE0367" w14:textId="6D1DF2AE" w:rsidR="00BA44CB" w:rsidRDefault="00BA44CB" w:rsidP="008F333A">
      <w:pPr>
        <w:rPr>
          <w:lang w:val="ru-RU"/>
        </w:rPr>
      </w:pPr>
      <w:r>
        <w:rPr>
          <w:lang w:val="ru-RU"/>
        </w:rPr>
        <w:tab/>
      </w:r>
      <w:r w:rsidR="002C6C64" w:rsidRPr="00E236F4">
        <w:rPr>
          <w:lang w:val="ru-RU"/>
        </w:rPr>
        <w:t>——如果一个人有一点谦卑，并且意识到自己的心不在上帝那里，只是机械地念着祷文，那么还是有一点益处的。但如果他因为这种</w:t>
      </w:r>
      <w:r>
        <w:rPr>
          <w:lang w:val="ru-RU"/>
        </w:rPr>
        <w:t>“滴答”声</w:t>
      </w:r>
      <w:r w:rsidR="002C6C64" w:rsidRPr="00E236F4">
        <w:rPr>
          <w:lang w:val="ru-RU"/>
        </w:rPr>
        <w:t>就自以为是耶稣祷文的虔诚践行者，那么他得到的就不是益处，而是害处。</w:t>
      </w:r>
    </w:p>
    <w:p w14:paraId="3D2171DE" w14:textId="77777777" w:rsidR="00BA44CB" w:rsidRDefault="00BA44CB" w:rsidP="008F333A">
      <w:pPr>
        <w:rPr>
          <w:lang w:val="ru-RU"/>
        </w:rPr>
      </w:pPr>
      <w:r>
        <w:rPr>
          <w:lang w:val="ru-RU"/>
        </w:rPr>
        <w:tab/>
      </w:r>
      <w:r w:rsidR="008F333A">
        <w:rPr>
          <w:lang w:val="ru-RU"/>
        </w:rPr>
        <w:t>—</w:t>
      </w:r>
      <w:r w:rsidR="002C6C64" w:rsidRPr="00E236F4">
        <w:rPr>
          <w:lang w:val="ru-RU"/>
        </w:rPr>
        <w:t xml:space="preserve"> 长老，如果一个人习惯于不停地诵念耶稣祷文，这对他的修行有帮助吗？</w:t>
      </w:r>
    </w:p>
    <w:p w14:paraId="76A9B1BE" w14:textId="77777777" w:rsidR="00BA44CB" w:rsidRDefault="00BA44CB" w:rsidP="008F333A">
      <w:pPr>
        <w:rPr>
          <w:lang w:val="ru-RU"/>
        </w:rPr>
      </w:pPr>
      <w:r>
        <w:rPr>
          <w:lang w:val="ru-RU"/>
        </w:rPr>
        <w:tab/>
      </w:r>
      <w:r w:rsidR="002C6C64" w:rsidRPr="00E236F4">
        <w:rPr>
          <w:lang w:val="ru-RU"/>
        </w:rPr>
        <w:t>——关键在于他为何如此诵念。如果一个人已经认识了自己，深感需要神的恩典，并在祷告中不断寻求，那么他便能从中获益。 或者，如果他尚未认识自己，但已经意识到自己深陷情欲的桎梏之中，并向神求助，那么神会在他的斗争中帮助他，而且此人还会保留诵念耶稣祷文的习惯。然而，如果他只是机械地诵念祷文，却没有意识到自己的罪过，这对他褪去旧人毫无帮助。</w:t>
      </w:r>
    </w:p>
    <w:p w14:paraId="6F60E6E9" w14:textId="192B75D4" w:rsidR="00BA44CB" w:rsidRDefault="00BA44CB" w:rsidP="008F333A">
      <w:pPr>
        <w:rPr>
          <w:lang w:val="ru-RU"/>
        </w:rPr>
      </w:pPr>
      <w:r>
        <w:rPr>
          <w:lang w:val="ru-RU"/>
        </w:rPr>
        <w:tab/>
      </w:r>
      <w:r w:rsidR="002C6C64" w:rsidRPr="00E236F4">
        <w:rPr>
          <w:lang w:val="ru-RU"/>
        </w:rPr>
        <w:t>——长老，一个人若给自己定下</w:t>
      </w:r>
      <w:r>
        <w:rPr>
          <w:lang w:val="ru-RU"/>
        </w:rPr>
        <w:t>“</w:t>
      </w:r>
      <w:r w:rsidR="002C6C64" w:rsidRPr="00E236F4">
        <w:rPr>
          <w:lang w:val="ru-RU"/>
        </w:rPr>
        <w:t>我要学会不断诵念</w:t>
      </w:r>
      <w:r>
        <w:rPr>
          <w:lang w:val="ru-RU"/>
        </w:rPr>
        <w:t>耶稣祷文”</w:t>
      </w:r>
      <w:r w:rsidR="002C6C64" w:rsidRPr="00E236F4">
        <w:rPr>
          <w:lang w:val="ru-RU"/>
        </w:rPr>
        <w:t>这样的目标，其中是否隐藏着危险？</w:t>
      </w:r>
    </w:p>
    <w:p w14:paraId="72C4F648" w14:textId="3AECE209" w:rsidR="00BA44CB" w:rsidRDefault="00BA44CB" w:rsidP="008F333A">
      <w:pPr>
        <w:rPr>
          <w:lang w:val="ru-RU"/>
        </w:rPr>
      </w:pPr>
      <w:r>
        <w:rPr>
          <w:lang w:val="ru-RU"/>
        </w:rPr>
        <w:tab/>
      </w:r>
      <w:r w:rsidR="002C6C64" w:rsidRPr="00E236F4">
        <w:rPr>
          <w:lang w:val="ru-RU"/>
        </w:rPr>
        <w:t>——当一个人不再反省自身，仅仅</w:t>
      </w:r>
      <w:r>
        <w:rPr>
          <w:lang w:val="ru-RU"/>
        </w:rPr>
        <w:t>因为“</w:t>
      </w:r>
      <w:r w:rsidR="002C6C64" w:rsidRPr="00E236F4">
        <w:rPr>
          <w:lang w:val="ru-RU"/>
        </w:rPr>
        <w:t>现在</w:t>
      </w:r>
      <w:r>
        <w:rPr>
          <w:lang w:val="ru-RU"/>
        </w:rPr>
        <w:t>流行”</w:t>
      </w:r>
      <w:r w:rsidR="002C6C64" w:rsidRPr="00E236F4">
        <w:rPr>
          <w:lang w:val="ru-RU"/>
        </w:rPr>
        <w:t>就去诵念耶稣祷文时，这种追求可能会很危险。他可能会养成不停诵念祷文的习惯，但“旧人”仍会继续存在于他心中，从而有陷入迷惑的危险。</w:t>
      </w:r>
    </w:p>
    <w:p w14:paraId="1574410C" w14:textId="5133F3CA" w:rsidR="00BA44CB" w:rsidRDefault="00BA44CB" w:rsidP="008F333A">
      <w:pPr>
        <w:rPr>
          <w:lang w:val="ru-RU"/>
        </w:rPr>
      </w:pPr>
      <w:r>
        <w:rPr>
          <w:lang w:val="ru-RU"/>
        </w:rPr>
        <w:tab/>
      </w:r>
      <w:r w:rsidR="008F333A">
        <w:rPr>
          <w:lang w:val="ru-RU"/>
        </w:rPr>
        <w:t>我</w:t>
      </w:r>
      <w:r w:rsidR="002C6C64" w:rsidRPr="00E236F4">
        <w:rPr>
          <w:lang w:val="ru-RU"/>
        </w:rPr>
        <w:t>记得，当我在肺结核诊所时，那里还有一位正在接受治疗的修士，他养成了诵念耶稣祷文的习惯。他闭着眼睛，不停地重复：“主耶稣基督…… 主耶稣</w:t>
      </w:r>
      <w:r>
        <w:rPr>
          <w:lang w:val="ru-RU"/>
        </w:rPr>
        <w:t>基督</w:t>
      </w:r>
      <w:r w:rsidR="002C6C64" w:rsidRPr="00E236F4">
        <w:rPr>
          <w:lang w:val="ru-RU"/>
        </w:rPr>
        <w:t>……”一位来访的女士看到他，便开始划十字圣号：“看啊，真是位圣人！”后来有一天，这位修士对我说：“我在这儿斥责了一位主教和另一位教会人士，对他们说了几句‘善意’的话。还给他们写了信，要他们放弃那些虚假的智慧！ 只要他们悔改——就能指望得到我的支持</w:t>
      </w:r>
      <w:r>
        <w:rPr>
          <w:lang w:val="ru-RU"/>
        </w:rPr>
        <w:t>。</w:t>
      </w:r>
      <w:r w:rsidR="002C6C64" w:rsidRPr="00E236F4">
        <w:rPr>
          <w:lang w:val="ru-RU"/>
        </w:rPr>
        <w:t xml:space="preserve">”——“等等，兄弟，”我对他说，“那支撑你自己的又是什么呢？ 三年义务教育和肺结核？”你们知道他怎么回答我的吗？“说真的，如果有一两个像我这样的人，世界就得救了！”如果他脑子有问题，那也就没什么好问的了，但问题在于，他的头脑很清醒。 </w:t>
      </w:r>
      <w:r w:rsidR="002C6C64" w:rsidRPr="00E236F4">
        <w:rPr>
          <w:lang w:val="ru-RU"/>
        </w:rPr>
        <w:lastRenderedPageBreak/>
        <w:t>由于他强迫自己不断重复祷告，逐渐形成了条件反射，凡是浮现在脑海中的念头，他都视作来自上帝的启示。就这样，他最终竟深信，世上再没有像他这样的支柱了！</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8853"/>
      <w:r w:rsidRPr="00E236F4">
        <w:rPr>
          <w:lang w:val="ru-RU"/>
        </w:rPr>
        <w:t>屏住呼吸以集中精神</w:t>
      </w:r>
      <w:bookmarkEnd w:id="192"/>
      <w:bookmarkEnd w:id="193"/>
    </w:p>
    <w:p w14:paraId="183D6F19" w14:textId="436C1C38" w:rsidR="00BA44CB" w:rsidRDefault="002C6C64" w:rsidP="00C63ADB">
      <w:pPr>
        <w:ind w:firstLine="720"/>
        <w:rPr>
          <w:lang w:val="ru-RU"/>
        </w:rPr>
      </w:pPr>
      <w:r w:rsidRPr="00E236F4">
        <w:rPr>
          <w:lang w:val="ru-RU"/>
        </w:rPr>
        <w:t>——长老，您是如何将耶稣祷文与呼吸结合起来的？</w:t>
      </w:r>
    </w:p>
    <w:p w14:paraId="6AB71B5C" w14:textId="66B6EBAB" w:rsidR="00BA44CB" w:rsidRDefault="00BA44CB" w:rsidP="008F333A">
      <w:pPr>
        <w:rPr>
          <w:lang w:val="ru-RU"/>
        </w:rPr>
      </w:pPr>
      <w:r>
        <w:rPr>
          <w:lang w:val="ru-RU"/>
        </w:rPr>
        <w:tab/>
      </w:r>
      <w:r w:rsidR="008F333A">
        <w:rPr>
          <w:lang w:val="ru-RU"/>
        </w:rPr>
        <w:t>——</w:t>
      </w:r>
      <w:r w:rsidR="002C6C64" w:rsidRPr="00E236F4">
        <w:rPr>
          <w:lang w:val="ru-RU"/>
        </w:rPr>
        <w:t>以前，我训练自己完整地诵念这句祷文：吸气时诵念“主耶稣基督，神的儿子”，呼气时</w:t>
      </w:r>
      <w:r w:rsidR="008F333A">
        <w:rPr>
          <w:lang w:val="ru-RU"/>
        </w:rPr>
        <w:t>诵念</w:t>
      </w:r>
      <w:r w:rsidR="002C6C64" w:rsidRPr="00E236F4">
        <w:rPr>
          <w:lang w:val="ru-RU"/>
        </w:rPr>
        <w:t>“怜悯我这罪人</w:t>
      </w:r>
      <w:r>
        <w:rPr>
          <w:lang w:val="ru-RU"/>
        </w:rPr>
        <w:t>”</w:t>
      </w:r>
      <w:r w:rsidR="008F333A">
        <w:rPr>
          <w:lang w:val="ru-RU"/>
        </w:rPr>
        <w:t>。</w:t>
      </w:r>
      <w:r w:rsidR="002C6C64" w:rsidRPr="00E236F4">
        <w:rPr>
          <w:lang w:val="ru-RU"/>
        </w:rPr>
        <w:t xml:space="preserve"> 但在接受肺部手术后，我呼吸不畅，无法完整地诵念整句祷文，于是便改为吸气时诵念</w:t>
      </w:r>
      <w:r>
        <w:rPr>
          <w:lang w:val="ru-RU"/>
        </w:rPr>
        <w:t>“</w:t>
      </w:r>
      <w:r w:rsidR="002C6C64" w:rsidRPr="00E236F4">
        <w:rPr>
          <w:lang w:val="ru-RU"/>
        </w:rPr>
        <w:t>主耶稣基督”，呼气时</w:t>
      </w:r>
      <w:r w:rsidR="008F333A">
        <w:rPr>
          <w:lang w:val="ru-RU"/>
        </w:rPr>
        <w:t>诵念</w:t>
      </w:r>
      <w:r>
        <w:rPr>
          <w:lang w:val="ru-RU"/>
        </w:rPr>
        <w:t>“</w:t>
      </w:r>
      <w:r w:rsidR="002C6C64" w:rsidRPr="00E236F4">
        <w:rPr>
          <w:lang w:val="ru-RU"/>
        </w:rPr>
        <w:t>怜悯我</w:t>
      </w:r>
      <w:r>
        <w:rPr>
          <w:lang w:val="ru-RU"/>
        </w:rPr>
        <w:t>”。</w:t>
      </w:r>
    </w:p>
    <w:p w14:paraId="4F662C75" w14:textId="77777777" w:rsidR="00BA44CB" w:rsidRDefault="00BA44CB" w:rsidP="008F333A">
      <w:pPr>
        <w:rPr>
          <w:lang w:val="ru-RU"/>
        </w:rPr>
      </w:pPr>
      <w:r>
        <w:rPr>
          <w:lang w:val="ru-RU"/>
        </w:rPr>
        <w:tab/>
      </w:r>
      <w:r w:rsidR="002C6C64" w:rsidRPr="00E236F4">
        <w:rPr>
          <w:lang w:val="ru-RU"/>
        </w:rPr>
        <w:t>——长老，我们在诵念耶稣祷文时，为什么要屏住呼吸？</w:t>
      </w:r>
    </w:p>
    <w:p w14:paraId="1CBF944C" w14:textId="77777777" w:rsidR="00BA44CB" w:rsidRDefault="00BA44CB" w:rsidP="008F333A">
      <w:pPr>
        <w:rPr>
          <w:lang w:val="ru-RU"/>
        </w:rPr>
      </w:pPr>
      <w:r>
        <w:rPr>
          <w:lang w:val="ru-RU"/>
        </w:rPr>
        <w:tab/>
      </w:r>
      <w:r w:rsidR="002C6C64" w:rsidRPr="00E236F4">
        <w:rPr>
          <w:lang w:val="ru-RU"/>
        </w:rPr>
        <w:t>——屏住呼吸有助于心灵专注于祷告——就像射手为了精准命中目标会稍稍屏住呼吸一样。但这只需在祷告开始时短暂进行，且仅在必要</w:t>
      </w:r>
      <w:r w:rsidR="008F333A">
        <w:rPr>
          <w:lang w:val="ru-RU"/>
        </w:rPr>
        <w:t>时</w:t>
      </w:r>
      <w:r w:rsidR="002C6C64" w:rsidRPr="00E236F4">
        <w:rPr>
          <w:lang w:val="ru-RU"/>
        </w:rPr>
        <w:t>——即当心神涣散或被杂念困扰时。 此时稍作屏息是有意义的，但也不应持续太久，否则会压迫心脏，甚至可能造成损伤。有些人低头屏息，因此导致心脏产生身体上的疼痛，这种疼痛可能会发展成疾病——结果人们被迫停止祈祷。 上帝所期望的，是另一种痛苦：那种源于谦卑、痛悔之心的真正心痛，而非来自对心肌的物理压迫。</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8854"/>
      <w:r w:rsidRPr="00E236F4">
        <w:rPr>
          <w:lang w:val="ru-RU"/>
        </w:rPr>
        <w:t>祈祷需要付出努力</w:t>
      </w:r>
      <w:bookmarkEnd w:id="194"/>
      <w:bookmarkEnd w:id="195"/>
    </w:p>
    <w:p w14:paraId="4CD7C899" w14:textId="4D527DAE" w:rsidR="00BA44CB" w:rsidRDefault="002C6C64" w:rsidP="00C63ADB">
      <w:pPr>
        <w:ind w:firstLine="720"/>
        <w:rPr>
          <w:lang w:val="ru-RU"/>
        </w:rPr>
      </w:pPr>
      <w:r w:rsidRPr="00E236F4">
        <w:rPr>
          <w:lang w:val="ru-RU"/>
        </w:rPr>
        <w:t>——长老，我宁愿不去履行服从的职责，而是待在小室里专心进行耶稣祷告。</w:t>
      </w:r>
    </w:p>
    <w:p w14:paraId="0024A053" w14:textId="083CD024" w:rsidR="00BA44CB" w:rsidRDefault="00BA44CB" w:rsidP="008F333A">
      <w:pPr>
        <w:rPr>
          <w:lang w:val="ru-RU"/>
        </w:rPr>
      </w:pPr>
      <w:r>
        <w:rPr>
          <w:lang w:val="ru-RU"/>
        </w:rPr>
        <w:tab/>
      </w:r>
      <w:r w:rsidR="002C6C64" w:rsidRPr="00E236F4">
        <w:rPr>
          <w:lang w:val="ru-RU"/>
        </w:rPr>
        <w:t>——哎呀！是想追求涅槃吗</w:t>
      </w:r>
      <w:r w:rsidR="00C63ADB">
        <w:rPr>
          <w:lang w:val="ru-RU"/>
        </w:rPr>
        <w:t>？</w:t>
      </w:r>
      <w:r w:rsidR="00C63ADB">
        <w:rPr>
          <w:rStyle w:val="FootnoteReference"/>
          <w:lang w:val="ru-RU"/>
        </w:rPr>
        <w:footnoteReference w:id="130"/>
      </w:r>
      <w:r w:rsidR="002C6C64" w:rsidRPr="00E236F4">
        <w:rPr>
          <w:lang w:val="ru-RU"/>
        </w:rPr>
        <w:t xml:space="preserve"> 东正教修士的目标并非涅槃。请务必明白这一点。修士绝非逃避劳动的懒汉，不会只是坐着像念咒语一样重复耶稣祷文。 如果他只想整天袖手旁观，那他和那些为了自我专注而练习瑜伽的人没什么两样。修士，尤其是年轻的修士，双手应该充满干劲，他必须干劲十足，全速奔赴服从命令！</w:t>
      </w:r>
    </w:p>
    <w:p w14:paraId="55AAA690" w14:textId="77777777" w:rsidR="00BA44CB" w:rsidRDefault="00BA44CB" w:rsidP="008F333A">
      <w:pPr>
        <w:rPr>
          <w:lang w:val="ru-RU"/>
        </w:rPr>
      </w:pPr>
      <w:r>
        <w:rPr>
          <w:lang w:val="ru-RU"/>
        </w:rPr>
        <w:tab/>
      </w:r>
      <w:r w:rsidR="002C6C64" w:rsidRPr="00E236F4">
        <w:rPr>
          <w:lang w:val="ru-RU"/>
        </w:rPr>
        <w:t>——长老，我做鞠躬也很困难……</w:t>
      </w:r>
    </w:p>
    <w:p w14:paraId="66BD831F" w14:textId="746E1B53" w:rsidR="00BA44CB" w:rsidRDefault="00BA44CB" w:rsidP="008F333A">
      <w:pPr>
        <w:rPr>
          <w:lang w:val="ru-RU"/>
        </w:rPr>
      </w:pPr>
      <w:r>
        <w:rPr>
          <w:lang w:val="ru-RU"/>
        </w:rPr>
        <w:tab/>
      </w:r>
      <w:r w:rsidR="002C6C64" w:rsidRPr="00E236F4">
        <w:rPr>
          <w:lang w:val="ru-RU"/>
        </w:rPr>
        <w:t>——哎，这可真是太棒了：不鞠躬，不去服侍，就坐在那里祈祷！你自己觉得，这样能有什么大成就吗？阿瓦·以撒曾说，没有身体劳作的祈祷，只是流产，而非真正的祈祷。</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2C6C64" w:rsidRPr="00E236F4">
        <w:rPr>
          <w:lang w:val="ru-RU"/>
        </w:rPr>
        <w:t>——长老，我用念珠祈祷时无法长时间站立，刚开始没多久就跪下来，就这样祈祷。</w:t>
      </w:r>
    </w:p>
    <w:p w14:paraId="353C1D92" w14:textId="7E34CB33" w:rsidR="00BA44CB" w:rsidRDefault="00BA44CB" w:rsidP="008F333A">
      <w:pPr>
        <w:rPr>
          <w:lang w:val="ru-RU"/>
        </w:rPr>
      </w:pPr>
      <w:r>
        <w:rPr>
          <w:lang w:val="ru-RU"/>
        </w:rPr>
        <w:tab/>
      </w:r>
      <w:r w:rsidR="002C6C64" w:rsidRPr="00E236F4">
        <w:rPr>
          <w:lang w:val="ru-RU"/>
        </w:rPr>
        <w:t>——先从较难的方式开始，等累了再转为较轻松的方式。如果站不</w:t>
      </w:r>
      <w:r w:rsidR="008F333A">
        <w:rPr>
          <w:lang w:val="ru-RU"/>
        </w:rPr>
        <w:t>稳，</w:t>
      </w:r>
      <w:r w:rsidR="002C6C64" w:rsidRPr="00E236F4">
        <w:rPr>
          <w:lang w:val="ru-RU"/>
        </w:rPr>
        <w:t>就跪下；如果跪不住</w:t>
      </w:r>
      <w:r w:rsidR="008F333A">
        <w:rPr>
          <w:lang w:val="ru-RU"/>
        </w:rPr>
        <w:t>，</w:t>
      </w:r>
      <w:r w:rsidR="002C6C64" w:rsidRPr="00E236F4">
        <w:rPr>
          <w:lang w:val="ru-RU"/>
        </w:rPr>
        <w:t>就坐下；如果连坐都坐不住，那就躺着祷告。最重要的是，你的心要与上帝同在。阿瓦·以撒也是这么说的。</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w:t>
      </w:r>
      <w:r w:rsidR="002C6C64" w:rsidRPr="00E236F4">
        <w:rPr>
          <w:lang w:val="ru-RU"/>
        </w:rPr>
        <w:t>长老，为什么长老们说，诵念耶稣祷文时需要坐在小凳子上？</w:t>
      </w:r>
    </w:p>
    <w:p w14:paraId="5667FA3D" w14:textId="2C4B941C" w:rsidR="00BA44CB" w:rsidRDefault="00BA44CB" w:rsidP="008F333A">
      <w:pPr>
        <w:rPr>
          <w:lang w:val="ru-RU"/>
        </w:rPr>
      </w:pPr>
      <w:r>
        <w:rPr>
          <w:lang w:val="ru-RU"/>
        </w:rPr>
        <w:tab/>
      </w:r>
      <w:r w:rsidR="008F333A">
        <w:rPr>
          <w:lang w:val="ru-RU"/>
        </w:rPr>
        <w:t xml:space="preserve">— </w:t>
      </w:r>
      <w:r w:rsidR="002C6C64" w:rsidRPr="00E236F4">
        <w:rPr>
          <w:lang w:val="ru-RU"/>
        </w:rPr>
        <w:t>你看：你半夜起来，按念珠完成了规定的祷告，做了所有的鞠躬，累了，便坐下片刻，诵念耶稣祷</w:t>
      </w:r>
      <w:r w:rsidR="002C6C64" w:rsidRPr="00E236F4">
        <w:rPr>
          <w:lang w:val="ru-RU"/>
        </w:rPr>
        <w:lastRenderedPageBreak/>
        <w:t>文。你之所以坐下，是为了之后在白天也能有力量继续祷告。在礼拜和服侍中，你已经站了足够久，会感到疲惫。 如果你回到小室后还继续站着祈祷，就会因疲惫而精疲力竭。因此，不妨短暂坐下，诵念祷文。这就是圣父们所指的意思。但他们绝非暗示必须坐着才能祈祷。 在能够站立的情况下却坐着祈祷——我认为这是不正确的。这是一种松懈，即使你觉得自己感受到了一丝甘美。阿塞尼·佩什切尔尼克长老</w:t>
      </w:r>
      <w:r w:rsidR="006108A7">
        <w:rPr>
          <w:rStyle w:val="FootnoteReference"/>
          <w:lang w:val="ru-RU"/>
        </w:rPr>
        <w:footnoteReference w:id="133"/>
      </w:r>
      <w:r w:rsidR="006108A7">
        <w:rPr>
          <w:lang w:val="ru-RU"/>
        </w:rPr>
        <w:t xml:space="preserve"> </w:t>
      </w:r>
      <w:r w:rsidR="002C6C64" w:rsidRPr="00E236F4">
        <w:rPr>
          <w:lang w:val="ru-RU"/>
        </w:rPr>
        <w:t>曾说：“当我站着祈祷时，能感受到强烈的馨香；当我坐着</w:t>
      </w:r>
      <w:r w:rsidR="008F333A">
        <w:rPr>
          <w:lang w:val="ru-RU"/>
        </w:rPr>
        <w:t>祈祷时，</w:t>
      </w:r>
      <w:r w:rsidR="002C6C64" w:rsidRPr="00E236F4">
        <w:rPr>
          <w:lang w:val="ru-RU"/>
        </w:rPr>
        <w:t>则只有微弱的馨香</w:t>
      </w:r>
      <w:r>
        <w:rPr>
          <w:lang w:val="ru-RU"/>
        </w:rPr>
        <w:t>。”</w:t>
      </w:r>
    </w:p>
    <w:p w14:paraId="06C64809" w14:textId="77777777" w:rsidR="00BA44CB" w:rsidRDefault="00BA44CB" w:rsidP="008F333A">
      <w:pPr>
        <w:rPr>
          <w:lang w:val="ru-RU"/>
        </w:rPr>
      </w:pPr>
      <w:r>
        <w:rPr>
          <w:lang w:val="ru-RU"/>
        </w:rPr>
        <w:tab/>
      </w:r>
      <w:r w:rsidR="002C6C64" w:rsidRPr="00E236F4">
        <w:rPr>
          <w:lang w:val="ru-RU"/>
        </w:rPr>
        <w:t>——长老，当我站着行礼或用念珠祈祷时，心神更容易集中，也就是说，身体上的努力帮助我集中注意力。</w:t>
      </w:r>
    </w:p>
    <w:p w14:paraId="57C66BBC" w14:textId="77777777" w:rsidR="00BA44CB" w:rsidRDefault="00BA44CB" w:rsidP="008F333A">
      <w:pPr>
        <w:rPr>
          <w:lang w:val="ru-RU"/>
        </w:rPr>
      </w:pPr>
      <w:r>
        <w:rPr>
          <w:lang w:val="ru-RU"/>
        </w:rPr>
        <w:tab/>
      </w:r>
      <w:r w:rsidR="002C6C64" w:rsidRPr="00E236F4">
        <w:rPr>
          <w:lang w:val="ru-RU"/>
        </w:rPr>
        <w:t>——心会自然转向你正在做的事情。例如，当你身体某处疼痛时，心就会转向疼痛，因为疼痛在吸引它；同样，当你行叩拜礼时，心至少会集中在这个动作上。但如果你的心完全专注于基督，你甚至不会记得自己做了多少次叩拜。</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8855"/>
      <w:r w:rsidRPr="00E236F4">
        <w:rPr>
          <w:lang w:val="ru-RU"/>
        </w:rPr>
        <w:t>忏悔</w:t>
      </w:r>
      <w:r w:rsidR="008F333A">
        <w:rPr>
          <w:lang w:val="ru-RU"/>
        </w:rPr>
        <w:t>是</w:t>
      </w:r>
      <w:r w:rsidRPr="00E236F4">
        <w:rPr>
          <w:lang w:val="ru-RU"/>
        </w:rPr>
        <w:t>通往祈祷的最可靠之路</w:t>
      </w:r>
      <w:bookmarkEnd w:id="196"/>
      <w:bookmarkEnd w:id="197"/>
    </w:p>
    <w:p w14:paraId="00E6ACBF" w14:textId="706A0F31" w:rsidR="00BA44CB" w:rsidRDefault="002C6C64" w:rsidP="00D919DA">
      <w:pPr>
        <w:ind w:firstLine="720"/>
        <w:rPr>
          <w:lang w:val="ru-RU"/>
        </w:rPr>
      </w:pPr>
      <w:r w:rsidRPr="00E236F4">
        <w:rPr>
          <w:lang w:val="ru-RU"/>
        </w:rPr>
        <w:t>——长老，圣伊格纳提乌斯（布良恰尼诺夫）说，祷告要缓慢地诵念，行礼也要缓慢地进行。</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w:t>
      </w:r>
      <w:r w:rsidR="002C6C64" w:rsidRPr="00E236F4">
        <w:rPr>
          <w:lang w:val="ru-RU"/>
        </w:rPr>
        <w:t>每位圣人谈论祈祷的方式，都源于他自身在祈祷中的修行经历。人们常常从教父们关于“心灵祈祷”的论述中得出错误的结论。圣父们始终与上帝保持着恒常的交通，而这种与上帝交通的经验教会了他们如何正确地祈祷，遵循的正是那种能给他们带来最大益处的祈祷方式。 但如果仅仅为了体验愉悦和喜乐，或是出于骄傲，想要成为“清醒的践行者</w:t>
      </w:r>
      <w:r w:rsidR="008F333A">
        <w:rPr>
          <w:lang w:val="ru-RU"/>
        </w:rPr>
        <w:t>”，</w:t>
      </w:r>
      <w:r w:rsidR="002C6C64" w:rsidRPr="00E236F4">
        <w:rPr>
          <w:lang w:val="ru-RU"/>
        </w:rPr>
        <w:t>而照搬圣父们的记载</w:t>
      </w:r>
      <w:r w:rsidR="008F333A">
        <w:rPr>
          <w:lang w:val="ru-RU"/>
        </w:rPr>
        <w:t>——</w:t>
      </w:r>
      <w:r w:rsidR="002C6C64" w:rsidRPr="00E236F4">
        <w:rPr>
          <w:lang w:val="ru-RU"/>
        </w:rPr>
        <w:t>将头垂在胸前、屏住呼吸，并模仿他们外在的祈祷姿态</w:t>
      </w:r>
      <w:r w:rsidR="008F333A">
        <w:rPr>
          <w:lang w:val="ru-RU"/>
        </w:rPr>
        <w:t>——</w:t>
      </w:r>
      <w:r w:rsidR="002C6C64" w:rsidRPr="00E236F4">
        <w:rPr>
          <w:lang w:val="ru-RU"/>
        </w:rPr>
        <w:t>那么就无法取得进展。</w:t>
      </w:r>
    </w:p>
    <w:p w14:paraId="65634AD3" w14:textId="77777777" w:rsidR="00BA44CB" w:rsidRDefault="00BA44CB" w:rsidP="008F333A">
      <w:pPr>
        <w:rPr>
          <w:lang w:val="ru-RU"/>
        </w:rPr>
      </w:pPr>
      <w:r>
        <w:rPr>
          <w:lang w:val="ru-RU"/>
        </w:rPr>
        <w:tab/>
      </w:r>
      <w:r w:rsidR="002C6C64" w:rsidRPr="00E236F4">
        <w:rPr>
          <w:lang w:val="ru-RU"/>
        </w:rPr>
        <w:t>——长老，那些讲授“心灵祈祷”特殊方法的书有用吗？</w:t>
      </w:r>
    </w:p>
    <w:p w14:paraId="513492ED" w14:textId="263CCD85" w:rsidR="00BA44CB" w:rsidRDefault="00BA44CB" w:rsidP="008F333A">
      <w:pPr>
        <w:rPr>
          <w:lang w:val="ru-RU"/>
        </w:rPr>
      </w:pPr>
      <w:r>
        <w:rPr>
          <w:lang w:val="ru-RU"/>
        </w:rPr>
        <w:tab/>
      </w:r>
      <w:r w:rsidR="008F333A">
        <w:rPr>
          <w:lang w:val="ru-RU"/>
        </w:rPr>
        <w:t>——</w:t>
      </w:r>
      <w:r w:rsidR="002C6C64" w:rsidRPr="00E236F4">
        <w:rPr>
          <w:lang w:val="ru-RU"/>
        </w:rPr>
        <w:t>是有益的，但仅对那些心怀谦卑的人有益。对于骄傲之人，对于那些以在几年内跻身</w:t>
      </w:r>
      <w:r>
        <w:rPr>
          <w:lang w:val="ru-RU"/>
        </w:rPr>
        <w:t>“</w:t>
      </w:r>
      <w:r w:rsidR="002C6C64" w:rsidRPr="00E236F4">
        <w:rPr>
          <w:lang w:val="ru-RU"/>
        </w:rPr>
        <w:t>仁爱</w:t>
      </w:r>
      <w:r>
        <w:rPr>
          <w:lang w:val="ru-RU"/>
        </w:rPr>
        <w:t>”</w:t>
      </w:r>
      <w:r w:rsidR="002C6C64" w:rsidRPr="00E236F4">
        <w:rPr>
          <w:lang w:val="ru-RU"/>
        </w:rPr>
        <w:t>长老行列为目标的人来说，这些书是没有益处的。有一次，几位修士来到我的小修道院，对我说：“我们来是想让你教我们耶稣祷告的秘诀。 我们知道你是精通‘心智祈祷’的人。”——“把我从你们的名单上划掉吧，”我对他们说，“我只求上帝的恩典——除此之外什么都不做。</w:t>
      </w:r>
      <w:r>
        <w:rPr>
          <w:lang w:val="ru-RU"/>
        </w:rPr>
        <w:t>”</w:t>
      </w:r>
    </w:p>
    <w:p w14:paraId="4CD8D7C7" w14:textId="77777777" w:rsidR="00BA44CB" w:rsidRDefault="00BA44CB" w:rsidP="008F333A">
      <w:pPr>
        <w:rPr>
          <w:lang w:val="ru-RU"/>
        </w:rPr>
      </w:pPr>
      <w:r>
        <w:rPr>
          <w:lang w:val="ru-RU"/>
        </w:rPr>
        <w:tab/>
      </w:r>
      <w:r w:rsidR="002C6C64" w:rsidRPr="00E236F4">
        <w:rPr>
          <w:lang w:val="ru-RU"/>
        </w:rPr>
        <w:t>——“长老，也就是说，长老们所提到的某些实践方法没有用吗？</w:t>
      </w:r>
      <w:r w:rsidR="008F333A">
        <w:rPr>
          <w:lang w:val="ru-RU"/>
        </w:rPr>
        <w:t>”</w:t>
      </w:r>
    </w:p>
    <w:p w14:paraId="7D4B7E22" w14:textId="4DD8DE75" w:rsidR="00BA44CB" w:rsidRDefault="002C6C64" w:rsidP="001204D5">
      <w:pPr>
        <w:ind w:firstLine="720"/>
        <w:rPr>
          <w:lang w:val="ru-RU"/>
        </w:rPr>
      </w:pPr>
      <w:r w:rsidRPr="00E236F4">
        <w:rPr>
          <w:lang w:val="ru-RU"/>
        </w:rPr>
        <w:t>——“这些都是帮助集中精神的辅助手段，只有在谦卑、忏悔和痛悔的基础上，它们才有效。 如果我坐在长凳上，将头低垂在胸前，决定像《朝圣者》中所述那样重复祷告</w:t>
      </w:r>
      <w:r w:rsidR="001204D5">
        <w:rPr>
          <w:rStyle w:val="FootnoteReference"/>
          <w:lang w:val="ru-RU"/>
        </w:rPr>
        <w:footnoteReference w:id="135"/>
      </w:r>
      <w:r w:rsidRPr="00E236F4">
        <w:rPr>
          <w:lang w:val="ru-RU"/>
        </w:rPr>
        <w:t xml:space="preserve"> 次，却不先在悔改上下功夫，那么我就会停留在表面，我的行为将变得机械化。 最好的情况，也只是养成机械地诵念祷文的习惯。但如果先培养谦卑与忏悔，然后将圣父们的某些实用建议作为辅助手段，那便会有益处。以这种方式开始祷告的人，不会陷入迷惑；而仅仅是外在的模仿，才可能导致迷惑。</w:t>
      </w:r>
    </w:p>
    <w:p w14:paraId="1E99D7D9" w14:textId="1D11F527" w:rsidR="00BA44CB" w:rsidRDefault="00BA44CB" w:rsidP="008F333A">
      <w:pPr>
        <w:rPr>
          <w:lang w:val="ru-RU"/>
        </w:rPr>
      </w:pPr>
      <w:r>
        <w:rPr>
          <w:lang w:val="ru-RU"/>
        </w:rPr>
        <w:lastRenderedPageBreak/>
        <w:tab/>
      </w:r>
      <w:r w:rsidR="002C6C64" w:rsidRPr="00E236F4">
        <w:rPr>
          <w:lang w:val="ru-RU"/>
        </w:rPr>
        <w:t>——长老，一个人如果不研读圣父们的</w:t>
      </w:r>
      <w:r w:rsidR="004935BD">
        <w:rPr>
          <w:lang w:val="ru-RU"/>
        </w:rPr>
        <w:t>著作</w:t>
      </w:r>
      <w:r w:rsidR="004935BD">
        <w:rPr>
          <w:rStyle w:val="FootnoteReference"/>
          <w:lang w:val="ru-RU"/>
        </w:rPr>
        <w:footnoteReference w:id="136"/>
      </w:r>
      <w:r w:rsidR="004935BD">
        <w:rPr>
          <w:lang w:val="ru-RU"/>
        </w:rPr>
        <w:t xml:space="preserve"> </w:t>
      </w:r>
      <w:r w:rsidR="002C6C64" w:rsidRPr="00E236F4">
        <w:rPr>
          <w:lang w:val="ru-RU"/>
        </w:rPr>
        <w:t>，也不遵循特定的方法，能否获得祷告的果效？</w:t>
      </w:r>
    </w:p>
    <w:p w14:paraId="4177ABB7" w14:textId="77777777" w:rsidR="00BA44CB" w:rsidRDefault="00BA44CB" w:rsidP="008F333A">
      <w:pPr>
        <w:rPr>
          <w:lang w:val="ru-RU"/>
        </w:rPr>
      </w:pPr>
      <w:r>
        <w:rPr>
          <w:lang w:val="ru-RU"/>
        </w:rPr>
        <w:tab/>
      </w:r>
      <w:r w:rsidR="008F333A">
        <w:rPr>
          <w:lang w:val="ru-RU"/>
        </w:rPr>
        <w:t>—</w:t>
      </w:r>
      <w:r w:rsidR="002C6C64" w:rsidRPr="00E236F4">
        <w:rPr>
          <w:lang w:val="ru-RU"/>
        </w:rPr>
        <w:t xml:space="preserve"> 当然可以——只要他以单纯和谦卑的心来实践耶稣祷文。有些人沉迷于方法，被方法束缚，无法更进一步。也就是说，方法对他们来说成了目的，而实际上方法仅仅是一种辅助手段。</w:t>
      </w:r>
    </w:p>
    <w:p w14:paraId="0353B696" w14:textId="338FC2D5" w:rsidR="00BA44CB" w:rsidRDefault="00BA44CB" w:rsidP="008F333A">
      <w:pPr>
        <w:rPr>
          <w:lang w:val="ru-RU"/>
        </w:rPr>
      </w:pPr>
      <w:r>
        <w:rPr>
          <w:lang w:val="ru-RU"/>
        </w:rPr>
        <w:tab/>
      </w:r>
      <w:r w:rsidR="008F333A">
        <w:rPr>
          <w:lang w:val="ru-RU"/>
        </w:rPr>
        <w:t>—</w:t>
      </w:r>
      <w:r w:rsidR="002C6C64" w:rsidRPr="00E236F4">
        <w:rPr>
          <w:lang w:val="ru-RU"/>
        </w:rPr>
        <w:t xml:space="preserve"> 长老，请问什么是“沉浸于祈祷”？</w:t>
      </w:r>
      <w:r w:rsidR="00944848">
        <w:rPr>
          <w:rStyle w:val="FootnoteReference"/>
          <w:lang w:val="ru-RU"/>
        </w:rPr>
        <w:footnoteReference w:id="137"/>
      </w:r>
    </w:p>
    <w:p w14:paraId="27A387C1" w14:textId="699E91FE" w:rsidR="00BA44CB" w:rsidRDefault="008F333A" w:rsidP="008F333A">
      <w:pPr>
        <w:rPr>
          <w:lang w:val="ru-RU"/>
        </w:rPr>
      </w:pPr>
      <w:r>
        <w:rPr>
          <w:lang w:val="ru-RU"/>
        </w:rPr>
        <w:t>—</w:t>
      </w:r>
      <w:r w:rsidR="002C6C64" w:rsidRPr="00E236F4">
        <w:rPr>
          <w:lang w:val="ru-RU"/>
        </w:rPr>
        <w:t xml:space="preserve"> 您是指那种甘美的沉浸吗？人不应以此为目的去开始祷告。</w:t>
      </w:r>
    </w:p>
    <w:p w14:paraId="4086519E" w14:textId="77777777" w:rsidR="00BA44CB" w:rsidRDefault="00BA44CB" w:rsidP="008F333A">
      <w:pPr>
        <w:rPr>
          <w:lang w:val="ru-RU"/>
        </w:rPr>
      </w:pPr>
      <w:r>
        <w:rPr>
          <w:lang w:val="ru-RU"/>
        </w:rPr>
        <w:tab/>
      </w:r>
      <w:r w:rsidR="002C6C64" w:rsidRPr="00E236F4">
        <w:rPr>
          <w:lang w:val="ru-RU"/>
        </w:rPr>
        <w:t>——是的，长老，我明白不该那样，但在此之前应该付出怎样的修行？</w:t>
      </w:r>
    </w:p>
    <w:p w14:paraId="0C45141C" w14:textId="77777777" w:rsidR="00BA44CB" w:rsidRDefault="00BA44CB" w:rsidP="008F333A">
      <w:pPr>
        <w:rPr>
          <w:lang w:val="ru-RU"/>
        </w:rPr>
      </w:pPr>
      <w:r>
        <w:rPr>
          <w:lang w:val="ru-RU"/>
        </w:rPr>
        <w:tab/>
      </w:r>
      <w:r w:rsidR="008F333A">
        <w:rPr>
          <w:lang w:val="ru-RU"/>
        </w:rPr>
        <w:t>—</w:t>
      </w:r>
      <w:r w:rsidR="002C6C64" w:rsidRPr="00E236F4">
        <w:rPr>
          <w:lang w:val="ru-RU"/>
        </w:rPr>
        <w:t xml:space="preserve"> 最重要的是不要有私心，要有高尚的品格和牺牲精神。</w:t>
      </w:r>
    </w:p>
    <w:p w14:paraId="642F55B9" w14:textId="77777777" w:rsidR="00BA44CB" w:rsidRDefault="00BA44CB" w:rsidP="008F333A">
      <w:pPr>
        <w:rPr>
          <w:lang w:val="ru-RU"/>
        </w:rPr>
      </w:pPr>
      <w:r>
        <w:rPr>
          <w:lang w:val="ru-RU"/>
        </w:rPr>
        <w:tab/>
      </w:r>
      <w:r w:rsidR="002C6C64" w:rsidRPr="00E236F4">
        <w:rPr>
          <w:lang w:val="ru-RU"/>
        </w:rPr>
        <w:t>最可靠</w:t>
      </w:r>
      <w:r w:rsidR="008F333A">
        <w:rPr>
          <w:lang w:val="ru-RU"/>
        </w:rPr>
        <w:t>的道路</w:t>
      </w:r>
      <w:r w:rsidR="002C6C64" w:rsidRPr="00E236F4">
        <w:rPr>
          <w:lang w:val="ru-RU"/>
        </w:rPr>
        <w:t>，就是怀着高尚的心灵来耕耘祈祷，也就是说，要思考上帝的恩典何其伟大，而我们自己又是多么忘恩负义。那时，灵魂会自发地谦卑地从自爱中抽身，并带着痛楚恳求上帝的怜悯。 随后，人会越来越深切地感受到自己多么需要上帝的怜悯，他的祈祷变得发自内心，逐渐为灵魂带来先是神圣安慰的甘甜，继而带来神圣的喜乐与欢欣。</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8856"/>
      <w:r>
        <w:rPr>
          <w:lang w:val="ru-RU"/>
        </w:rPr>
        <w:t>第3</w:t>
      </w:r>
      <w:r w:rsidRPr="00E236F4">
        <w:rPr>
          <w:lang w:val="ru-RU"/>
        </w:rPr>
        <w:t>章</w:t>
      </w:r>
      <w:r w:rsidR="002C6C64" w:rsidRPr="00E236F4">
        <w:rPr>
          <w:lang w:val="ru-RU"/>
        </w:rPr>
        <w:t xml:space="preserve">。 </w:t>
      </w:r>
      <w:r>
        <w:rPr>
          <w:lang w:val="ru-RU"/>
        </w:rPr>
        <w:br/>
      </w:r>
      <w:r w:rsidR="002C6C64" w:rsidRPr="00E236F4">
        <w:rPr>
          <w:lang w:val="ru-RU"/>
        </w:rPr>
        <w:t>关于明智的行动</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8857"/>
      <w:r w:rsidRPr="00E236F4">
        <w:rPr>
          <w:lang w:val="ru-RU"/>
        </w:rPr>
        <w:t>智慧</w:t>
      </w:r>
      <w:r w:rsidR="008F333A">
        <w:rPr>
          <w:lang w:val="ru-RU"/>
        </w:rPr>
        <w:t>是</w:t>
      </w:r>
      <w:r w:rsidRPr="00E236F4">
        <w:rPr>
          <w:lang w:val="ru-RU"/>
        </w:rPr>
        <w:t>伟大的恩赐，但必须将其调谐至神圣的频率</w:t>
      </w:r>
      <w:bookmarkEnd w:id="200"/>
      <w:bookmarkEnd w:id="201"/>
    </w:p>
    <w:p w14:paraId="72E511D2" w14:textId="16847FCB" w:rsidR="00BA44CB" w:rsidRDefault="002C6C64" w:rsidP="0024490B">
      <w:pPr>
        <w:ind w:firstLine="720"/>
        <w:rPr>
          <w:lang w:val="ru-RU"/>
        </w:rPr>
      </w:pPr>
      <w:r w:rsidRPr="00E236F4">
        <w:rPr>
          <w:lang w:val="ru-RU"/>
        </w:rPr>
        <w:t>长老，圣格里高利·帕拉马写道，人类的美德因其与神相似，使人能够接纳神，但并不能使人与神结合。而祈祷则实现了与神的结合。</w:t>
      </w:r>
      <w:r w:rsidR="0024490B">
        <w:rPr>
          <w:rStyle w:val="FootnoteReference"/>
          <w:lang w:val="ru-RU"/>
        </w:rPr>
        <w:footnoteReference w:id="138"/>
      </w:r>
      <w:r w:rsidRPr="00E236F4">
        <w:rPr>
          <w:lang w:val="ru-RU"/>
        </w:rPr>
        <w:t xml:space="preserve"> 他的意思是什么？</w:t>
      </w:r>
    </w:p>
    <w:p w14:paraId="526AB368" w14:textId="77777777" w:rsidR="00BA44CB" w:rsidRDefault="00BA44CB" w:rsidP="008F333A">
      <w:pPr>
        <w:rPr>
          <w:lang w:val="ru-RU"/>
        </w:rPr>
      </w:pPr>
      <w:r>
        <w:rPr>
          <w:lang w:val="ru-RU"/>
        </w:rPr>
        <w:tab/>
      </w:r>
      <w:r w:rsidR="002C6C64" w:rsidRPr="00E236F4">
        <w:rPr>
          <w:lang w:val="ru-RU"/>
        </w:rPr>
        <w:t>——这里圣徒所说的正是“纯净的祈祷”。</w:t>
      </w:r>
    </w:p>
    <w:p w14:paraId="14DEA9FF" w14:textId="77777777" w:rsidR="00BA44CB" w:rsidRDefault="00BA44CB" w:rsidP="008F333A">
      <w:pPr>
        <w:rPr>
          <w:lang w:val="ru-RU"/>
        </w:rPr>
      </w:pPr>
      <w:r>
        <w:rPr>
          <w:lang w:val="ru-RU"/>
        </w:rPr>
        <w:tab/>
      </w:r>
      <w:r w:rsidR="002C6C64" w:rsidRPr="00E236F4">
        <w:rPr>
          <w:lang w:val="ru-RU"/>
        </w:rPr>
        <w:t>——长老，什么是纯净的祈祷？</w:t>
      </w:r>
    </w:p>
    <w:p w14:paraId="5699B302" w14:textId="77777777" w:rsidR="00BA44CB" w:rsidRDefault="00BA44CB" w:rsidP="008F333A">
      <w:pPr>
        <w:rPr>
          <w:lang w:val="ru-RU"/>
        </w:rPr>
      </w:pPr>
      <w:r>
        <w:rPr>
          <w:lang w:val="ru-RU"/>
        </w:rPr>
        <w:tab/>
      </w:r>
      <w:r w:rsidR="002C6C64" w:rsidRPr="00E236F4">
        <w:rPr>
          <w:lang w:val="ru-RU"/>
        </w:rPr>
        <w:t>——当一个人具备灵性上的高尚与牺牲精神时，他便与上帝亲近，与祂建立联系，他的心智时刻都沉浸在上帝之中。那时，他即使没有刻意祈祷，也在祈祷。 他的一生</w:t>
      </w:r>
      <w:r w:rsidR="008F333A">
        <w:rPr>
          <w:lang w:val="ru-RU"/>
        </w:rPr>
        <w:t>就是</w:t>
      </w:r>
      <w:r w:rsidR="002C6C64" w:rsidRPr="00E236F4">
        <w:rPr>
          <w:lang w:val="ru-RU"/>
        </w:rPr>
        <w:t>祈祷。他不会想其他任何事情：无论他做什么——他的心始终都在上帝那里。想象一个没有父亲的孩子，只由母亲抚养长大。 突然间，他远离了母亲，但无论他做什么，无论身在何处，他的心始终与母亲同在。同样，那个注定要在世上流离失所、远离天父——上帝的人：当他达到纯粹祈祷的境界时，他的心便时刻与上帝——他的天父同在。这就是纯粹祈祷的真谛。</w:t>
      </w:r>
    </w:p>
    <w:p w14:paraId="36E0987D" w14:textId="77777777" w:rsidR="00BA44CB" w:rsidRDefault="00BA44CB" w:rsidP="008F333A">
      <w:pPr>
        <w:rPr>
          <w:lang w:val="ru-RU"/>
        </w:rPr>
      </w:pPr>
      <w:r>
        <w:rPr>
          <w:lang w:val="ru-RU"/>
        </w:rPr>
        <w:tab/>
      </w:r>
      <w:r w:rsidR="002C6C64" w:rsidRPr="00E236F4">
        <w:rPr>
          <w:lang w:val="ru-RU"/>
        </w:rPr>
        <w:t>——长老，心智如何得以净化？</w:t>
      </w:r>
    </w:p>
    <w:p w14:paraId="4EF1D2ED" w14:textId="1D3FD474" w:rsidR="00BA44CB" w:rsidRDefault="00BA44CB" w:rsidP="008F333A">
      <w:pPr>
        <w:rPr>
          <w:lang w:val="ru-RU"/>
        </w:rPr>
      </w:pPr>
      <w:r>
        <w:rPr>
          <w:lang w:val="ru-RU"/>
        </w:rPr>
        <w:tab/>
      </w:r>
      <w:r w:rsidR="002C6C64" w:rsidRPr="00E236F4">
        <w:rPr>
          <w:lang w:val="ru-RU"/>
        </w:rPr>
        <w:t>——要使心智得到净化，它必须时刻与神同在，必须与神合而为一。要与神合而为一，需要专注、自我</w:t>
      </w:r>
      <w:r w:rsidR="002C6C64" w:rsidRPr="00E236F4">
        <w:rPr>
          <w:lang w:val="ru-RU"/>
        </w:rPr>
        <w:lastRenderedPageBreak/>
        <w:t>观察以及不间断的祈祷。当心智与神合而为一时，人便不再思虑任何事，除了神；心智是纯净的，因为其中没有杂念。那时，人不仅成为</w:t>
      </w:r>
      <w:r>
        <w:rPr>
          <w:lang w:val="ru-RU"/>
        </w:rPr>
        <w:tab/>
      </w:r>
      <w:r w:rsidR="002C6C64" w:rsidRPr="00E236F4">
        <w:rPr>
          <w:lang w:val="ru-RU"/>
        </w:rPr>
        <w:t>按照上帝的形象，更是按照上帝的样式。</w:t>
      </w:r>
      <w:r w:rsidR="00AE7166">
        <w:rPr>
          <w:rStyle w:val="FootnoteReference"/>
          <w:lang w:val="ru-RU"/>
        </w:rPr>
        <w:footnoteReference w:id="139"/>
      </w:r>
      <w:r w:rsidR="002C6C64" w:rsidRPr="00E236F4">
        <w:rPr>
          <w:lang w:val="ru-RU"/>
        </w:rPr>
        <w:t xml:space="preserve"> 仅仅停留在</w:t>
      </w:r>
      <w:r w:rsidR="008F333A">
        <w:rPr>
          <w:lang w:val="ru-RU"/>
        </w:rPr>
        <w:t>“形象”</w:t>
      </w:r>
      <w:r w:rsidR="002C6C64" w:rsidRPr="00E236F4">
        <w:rPr>
          <w:lang w:val="ru-RU"/>
        </w:rPr>
        <w:t>层面是不够的。心灵是伟大的恩赐，但必须将其调谐至神圣的频率。</w:t>
      </w:r>
    </w:p>
    <w:p w14:paraId="69CB0225" w14:textId="77777777" w:rsidR="00BA44CB" w:rsidRDefault="00BA44CB" w:rsidP="008F333A">
      <w:pPr>
        <w:rPr>
          <w:lang w:val="ru-RU"/>
        </w:rPr>
      </w:pPr>
      <w:r>
        <w:rPr>
          <w:lang w:val="ru-RU"/>
        </w:rPr>
        <w:tab/>
      </w:r>
      <w:r w:rsidR="002C6C64" w:rsidRPr="00E236F4">
        <w:rPr>
          <w:lang w:val="ru-RU"/>
        </w:rPr>
        <w:t>那以超越光速的速度运行的伟大心灵能量，必须加以利用并全然指向上帝——光明的创造者。如果这种能量被分散了，心灵又如何能拥有力量呢？如果人的心灵没有力量，那么人就只剩下赤裸的理性，无法超越颅骨的局限，可悲地从</w:t>
      </w:r>
    </w:p>
    <w:p w14:paraId="5F010F84" w14:textId="77777777" w:rsidR="00BA44CB" w:rsidRDefault="00BA44CB" w:rsidP="008F333A">
      <w:pPr>
        <w:rPr>
          <w:lang w:val="ru-RU"/>
        </w:rPr>
      </w:pPr>
      <w:r>
        <w:rPr>
          <w:lang w:val="ru-RU"/>
        </w:rPr>
        <w:tab/>
      </w:r>
      <w:r w:rsidR="002C6C64" w:rsidRPr="00E236F4">
        <w:rPr>
          <w:lang w:val="ru-RU"/>
        </w:rPr>
        <w:t>上帝的形象，变成一台</w:t>
      </w:r>
      <w:r w:rsidR="008F333A">
        <w:rPr>
          <w:lang w:val="ru-RU"/>
        </w:rPr>
        <w:t>计算机</w:t>
      </w:r>
      <w:r w:rsidR="002C6C64" w:rsidRPr="00E236F4">
        <w:rPr>
          <w:lang w:val="ru-RU"/>
        </w:rPr>
        <w:t>——一台可悲的智能机器。而有些人则会遭遇以下情况：由于他们没有将这种心灵之力用于至高者，敌人便会利用它，或者更确切地说，开始驾驭它，将其引导向下，先是向大地，然后更低，走向罪恶，最终将人推入地狱深处。 但当心灵成功攀登至高处时，它便能以灵魂之眼、以神圣之眼、以神圣的启迪，从高处洞察万物。遗憾的是，我对此仅止于理论上的了解，但我将努力朝着这个方向奋斗，哪怕死神在途中将我带走。</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8858"/>
      <w:r w:rsidRPr="00E236F4">
        <w:rPr>
          <w:lang w:val="ru-RU"/>
        </w:rPr>
        <w:t>灵性警醒</w:t>
      </w:r>
      <w:bookmarkEnd w:id="202"/>
      <w:bookmarkEnd w:id="203"/>
    </w:p>
    <w:p w14:paraId="2DF7B1CB" w14:textId="2D5E9C3F" w:rsidR="00BA44CB" w:rsidRDefault="002C6C64" w:rsidP="00D07549">
      <w:pPr>
        <w:ind w:firstLine="720"/>
        <w:rPr>
          <w:lang w:val="ru-RU"/>
        </w:rPr>
      </w:pPr>
      <w:r w:rsidRPr="00E236F4">
        <w:rPr>
          <w:lang w:val="ru-RU"/>
        </w:rPr>
        <w:t>——长老，什么是清醒？</w:t>
      </w:r>
    </w:p>
    <w:p w14:paraId="29C82059" w14:textId="14E0F125" w:rsidR="00BA44CB" w:rsidRDefault="00BA44CB" w:rsidP="008F333A">
      <w:pPr>
        <w:rPr>
          <w:lang w:val="ru-RU"/>
        </w:rPr>
      </w:pPr>
      <w:r>
        <w:rPr>
          <w:lang w:val="ru-RU"/>
        </w:rPr>
        <w:tab/>
      </w:r>
      <w:r w:rsidR="008F333A">
        <w:rPr>
          <w:lang w:val="ru-RU"/>
        </w:rPr>
        <w:t>——</w:t>
      </w:r>
      <w:r w:rsidR="002C6C64" w:rsidRPr="00E236F4">
        <w:rPr>
          <w:lang w:val="ru-RU"/>
        </w:rPr>
        <w:t>清醒就是你的专注：在思绪中、在行为中、在举止中。如果你今天留意、观察自己并分析自己的行为举止，那么明天你就会更加专注，以此类推。基础</w:t>
      </w:r>
      <w:r w:rsidR="008F333A">
        <w:rPr>
          <w:lang w:val="ru-RU"/>
        </w:rPr>
        <w:t>就是</w:t>
      </w:r>
      <w:r w:rsidR="002C6C64" w:rsidRPr="00E236F4">
        <w:rPr>
          <w:lang w:val="ru-RU"/>
        </w:rPr>
        <w:t>专注。因此，你看，圣父们是如何关注自己的！ 为什么称他们</w:t>
      </w:r>
      <w:r>
        <w:rPr>
          <w:lang w:val="ru-RU"/>
        </w:rPr>
        <w:t>为“清醒</w:t>
      </w:r>
      <w:r w:rsidR="002C6C64" w:rsidRPr="00E236F4">
        <w:rPr>
          <w:lang w:val="ru-RU"/>
        </w:rPr>
        <w:t>的践行</w:t>
      </w:r>
      <w:r>
        <w:rPr>
          <w:lang w:val="ru-RU"/>
        </w:rPr>
        <w:t>者”</w:t>
      </w:r>
      <w:r w:rsidR="002C6C64" w:rsidRPr="00E236F4">
        <w:rPr>
          <w:lang w:val="ru-RU"/>
        </w:rPr>
        <w:t>？</w:t>
      </w:r>
      <w:r>
        <w:rPr>
          <w:lang w:val="ru-RU"/>
        </w:rPr>
        <w:t>“清醒者</w:t>
      </w:r>
      <w:r w:rsidR="002C6C64" w:rsidRPr="00E236F4">
        <w:rPr>
          <w:lang w:val="ru-RU"/>
        </w:rPr>
        <w:t>”意味着关注自身、心无旁骛。他们关注自身，并致力于内在的修行。他们观察自己的意念，并始终保持着灵性的警醒。</w:t>
      </w:r>
    </w:p>
    <w:p w14:paraId="11537878" w14:textId="2825F7E3" w:rsidR="00BA44CB" w:rsidRDefault="00BA44CB" w:rsidP="008F333A">
      <w:pPr>
        <w:rPr>
          <w:lang w:val="ru-RU"/>
        </w:rPr>
      </w:pPr>
      <w:r>
        <w:rPr>
          <w:lang w:val="ru-RU"/>
        </w:rPr>
        <w:tab/>
      </w:r>
      <w:r w:rsidR="002C6C64" w:rsidRPr="00E236F4">
        <w:rPr>
          <w:lang w:val="ru-RU"/>
        </w:rPr>
        <w:t>——长老，阿瓦·以撒说：“白天的修行必须与晚上的修行相协调</w:t>
      </w:r>
      <w:r>
        <w:rPr>
          <w:lang w:val="ru-RU"/>
        </w:rPr>
        <w:t>。”</w:t>
      </w:r>
      <w:r w:rsidR="00FD4765">
        <w:rPr>
          <w:rStyle w:val="FootnoteReference"/>
          <w:lang w:val="ru-RU"/>
        </w:rPr>
        <w:footnoteReference w:id="140"/>
      </w:r>
      <w:r w:rsidR="00FD4765">
        <w:rPr>
          <w:lang w:val="ru-RU"/>
        </w:rPr>
        <w:t xml:space="preserve"> </w:t>
      </w:r>
      <w:r w:rsidR="002C6C64" w:rsidRPr="00E236F4">
        <w:rPr>
          <w:lang w:val="ru-RU"/>
        </w:rPr>
        <w:t>他是什么意思？</w:t>
      </w:r>
    </w:p>
    <w:p w14:paraId="51E05849" w14:textId="77777777" w:rsidR="00BA44CB" w:rsidRDefault="00BA44CB" w:rsidP="008F333A">
      <w:pPr>
        <w:rPr>
          <w:lang w:val="ru-RU"/>
        </w:rPr>
      </w:pPr>
      <w:r>
        <w:rPr>
          <w:lang w:val="ru-RU"/>
        </w:rPr>
        <w:tab/>
      </w:r>
      <w:r w:rsidR="002C6C64" w:rsidRPr="00E236F4">
        <w:rPr>
          <w:lang w:val="ru-RU"/>
        </w:rPr>
        <w:t>——他的意思是，正如人夜晚祷告时，其心智停留在上帝那里一样，白天也应努力保持专注，以免心智远离上帝。如果白天不自我警醒， 就会积攒许多杂念，到时候再想摆脱它们可就难了！ 只要一步走神——之后在祈祷时，当你试图集中注意力时，就会遇到多少困难啊！</w:t>
      </w:r>
    </w:p>
    <w:p w14:paraId="7E082363" w14:textId="77777777" w:rsidR="00BA44CB" w:rsidRDefault="00BA44CB" w:rsidP="008F333A">
      <w:pPr>
        <w:rPr>
          <w:lang w:val="ru-RU"/>
        </w:rPr>
      </w:pPr>
      <w:r>
        <w:rPr>
          <w:lang w:val="ru-RU"/>
        </w:rPr>
        <w:tab/>
      </w:r>
      <w:r w:rsidR="002C6C64" w:rsidRPr="00E236F4">
        <w:rPr>
          <w:lang w:val="ru-RU"/>
        </w:rPr>
        <w:t>专注与自我观察至关重要。人或许能祷告数小时，但若心不在焉且不自我观察，便会原地踏步。然而，当祷告伴随着自我观察时，我们射击的就不再是盲目乱射，而是直指敌人的火力点。</w:t>
      </w:r>
    </w:p>
    <w:p w14:paraId="6D8916BC" w14:textId="77777777" w:rsidR="00BA44CB" w:rsidRDefault="00BA44CB" w:rsidP="008F333A">
      <w:pPr>
        <w:rPr>
          <w:lang w:val="ru-RU"/>
        </w:rPr>
      </w:pPr>
      <w:r>
        <w:rPr>
          <w:lang w:val="ru-RU"/>
        </w:rPr>
        <w:tab/>
      </w:r>
      <w:r w:rsidR="002C6C64" w:rsidRPr="00E236F4">
        <w:rPr>
          <w:lang w:val="ru-RU"/>
        </w:rPr>
        <w:t>——长老，为什么我的心神总是恍惚，无法集中？</w:t>
      </w:r>
    </w:p>
    <w:p w14:paraId="7E6BAAB4" w14:textId="77777777" w:rsidR="00BA44CB" w:rsidRDefault="00BA44CB" w:rsidP="008F333A">
      <w:pPr>
        <w:rPr>
          <w:lang w:val="ru-RU"/>
        </w:rPr>
      </w:pPr>
      <w:r>
        <w:rPr>
          <w:lang w:val="ru-RU"/>
        </w:rPr>
        <w:tab/>
      </w:r>
      <w:r w:rsidR="002C6C64" w:rsidRPr="00E236F4">
        <w:rPr>
          <w:lang w:val="ru-RU"/>
        </w:rPr>
        <w:t>——这些年来，你的心就像一匹没有缰绳的马，所以现在你仍无法驾驭它。必须保持专注，因为心在某一刻能带你进入天堂，而在另一刻，如果你不加以警惕</w:t>
      </w:r>
      <w:r w:rsidR="008F333A">
        <w:rPr>
          <w:lang w:val="ru-RU"/>
        </w:rPr>
        <w:t>，它</w:t>
      </w:r>
      <w:r w:rsidR="002C6C64" w:rsidRPr="00E236F4">
        <w:rPr>
          <w:lang w:val="ru-RU"/>
        </w:rPr>
        <w:t>也会把你带入地狱。请尽你所能，将心专注于那些美好、神圣的思绪，它们能使人成圣。</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8859"/>
      <w:r w:rsidRPr="00E236F4">
        <w:rPr>
          <w:lang w:val="ru-RU"/>
        </w:rPr>
        <w:t>凝聚心神</w:t>
      </w:r>
      <w:bookmarkEnd w:id="204"/>
      <w:bookmarkEnd w:id="205"/>
    </w:p>
    <w:p w14:paraId="5657E208" w14:textId="301FFD08" w:rsidR="00BA44CB" w:rsidRDefault="002C6C64" w:rsidP="003F678C">
      <w:pPr>
        <w:ind w:firstLine="720"/>
        <w:rPr>
          <w:lang w:val="ru-RU"/>
        </w:rPr>
      </w:pPr>
      <w:r w:rsidRPr="00E236F4">
        <w:rPr>
          <w:lang w:val="ru-RU"/>
        </w:rPr>
        <w:t>——长老，我的思绪总是飘忽不定。</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我小时候，孩子们常捉麻雀，用绳子系住它们的爪子玩耍：松开绳子，麻雀便飞</w:t>
      </w:r>
      <w:r w:rsidR="008F333A">
        <w:rPr>
          <w:lang w:val="ru-RU"/>
        </w:rPr>
        <w:t>起来</w:t>
      </w:r>
      <w:r w:rsidR="002C6C64" w:rsidRPr="00E236F4">
        <w:rPr>
          <w:lang w:val="ru-RU"/>
        </w:rPr>
        <w:t>——可怜的小家伙以为自己获得自由了，但随后孩子们又把绳子收紧，把小鸟拉了回来。 你的心也是如此——它或许会翱翔，但如果另一端由基督握着，那么心便无处可逃——飞了又会回到基督身边。</w:t>
      </w:r>
    </w:p>
    <w:p w14:paraId="0F64897A" w14:textId="77777777" w:rsidR="00BA44CB" w:rsidRDefault="00BA44CB" w:rsidP="008F333A">
      <w:pPr>
        <w:rPr>
          <w:lang w:val="ru-RU"/>
        </w:rPr>
      </w:pPr>
      <w:r>
        <w:rPr>
          <w:lang w:val="ru-RU"/>
        </w:rPr>
        <w:lastRenderedPageBreak/>
        <w:tab/>
      </w:r>
      <w:r w:rsidR="002C6C64" w:rsidRPr="00E236F4">
        <w:rPr>
          <w:lang w:val="ru-RU"/>
        </w:rPr>
        <w:t>——长老，有时我会全神贯注，专注于祈祷，但只要稍一分神，转眼间我的心智甚至可能……飞到了美国。这是怎么回事？</w:t>
      </w:r>
    </w:p>
    <w:p w14:paraId="15A4F8CB" w14:textId="2CDD7711" w:rsidR="00BA44CB" w:rsidRDefault="00BA44CB" w:rsidP="008F333A">
      <w:pPr>
        <w:rPr>
          <w:lang w:val="ru-RU"/>
        </w:rPr>
      </w:pPr>
      <w:r>
        <w:rPr>
          <w:lang w:val="ru-RU"/>
        </w:rPr>
        <w:tab/>
      </w:r>
      <w:r w:rsidR="002C6C64" w:rsidRPr="00E236F4">
        <w:rPr>
          <w:lang w:val="ru-RU"/>
        </w:rPr>
        <w:t>——现在去美国的机票可不便宜啊！ 你经常去那里吗？看啊，快把心智管好，否则你不仅会自己破产，还会把我们全都赶</w:t>
      </w:r>
      <w:r w:rsidR="008F333A">
        <w:rPr>
          <w:lang w:val="ru-RU"/>
        </w:rPr>
        <w:t>散</w:t>
      </w:r>
      <w:r w:rsidR="002C6C64" w:rsidRPr="00E236F4">
        <w:rPr>
          <w:lang w:val="ru-RU"/>
        </w:rPr>
        <w:t>——我可没法替你偿还债务。要发自内心地、谦卑地诵念祷文，以免那个小恶魔通过与你内心念头的对话来偷走你的心。 思考死亡会对此大有帮助。如果你想：“上帝给了我时间来准备，然后会召我到祂那里</w:t>
      </w:r>
      <w:r>
        <w:rPr>
          <w:lang w:val="ru-RU"/>
        </w:rPr>
        <w:t>去”，</w:t>
      </w:r>
      <w:r w:rsidR="002C6C64" w:rsidRPr="00E236F4">
        <w:rPr>
          <w:lang w:val="ru-RU"/>
        </w:rPr>
        <w:t>那么任何杂念都无法得逞。一提到死亡，心神就会集中起来，不会不知所措地四处游荡，也不会飘向天涯海角。</w:t>
      </w:r>
    </w:p>
    <w:p w14:paraId="4E389F69" w14:textId="77777777" w:rsidR="00BA44CB" w:rsidRDefault="00BA44CB" w:rsidP="008F333A">
      <w:pPr>
        <w:rPr>
          <w:lang w:val="ru-RU"/>
        </w:rPr>
      </w:pPr>
      <w:r>
        <w:rPr>
          <w:lang w:val="ru-RU"/>
        </w:rPr>
        <w:tab/>
      </w:r>
      <w:r w:rsidR="002C6C64" w:rsidRPr="00E236F4">
        <w:rPr>
          <w:lang w:val="ru-RU"/>
        </w:rPr>
        <w:t>——长老，我感到难过，因为我在祈祷时心神总是散漫。</w:t>
      </w:r>
    </w:p>
    <w:p w14:paraId="0661321E" w14:textId="5D95236C" w:rsidR="00BA44CB" w:rsidRDefault="00BA44CB" w:rsidP="008F333A">
      <w:pPr>
        <w:rPr>
          <w:lang w:val="ru-RU"/>
        </w:rPr>
      </w:pPr>
      <w:r>
        <w:rPr>
          <w:lang w:val="ru-RU"/>
        </w:rPr>
        <w:tab/>
      </w:r>
      <w:r w:rsidR="002C6C64" w:rsidRPr="00E236F4">
        <w:rPr>
          <w:lang w:val="ru-RU"/>
        </w:rPr>
        <w:t>——我的心智也会被各种琐事分散，尽管我渴望它能时刻与上帝同在。这时我会说：“我的上帝啊，这样的心智怎能与你同在？我竟敢奢望它能与你同在，这真是我的狂妄！”只要一个谦卑的念头，就能吸引上帝的恩典，心智便会回归上帝。 你也要说：“我的上帝，你不帮助我将心神集中于祢，这是对的，因为我是如此可怜又卑微。”当你自己相信这一点时，上帝就会立刻帮助你集中精神。</w:t>
      </w:r>
    </w:p>
    <w:p w14:paraId="01926783" w14:textId="77777777" w:rsidR="00BA44CB" w:rsidRDefault="00BA44CB" w:rsidP="008F333A">
      <w:pPr>
        <w:rPr>
          <w:lang w:val="ru-RU"/>
        </w:rPr>
      </w:pPr>
      <w:r>
        <w:rPr>
          <w:lang w:val="ru-RU"/>
        </w:rPr>
        <w:tab/>
      </w:r>
      <w:r w:rsidR="002C6C64" w:rsidRPr="00E236F4">
        <w:rPr>
          <w:lang w:val="ru-RU"/>
        </w:rPr>
        <w:t>——长老，我用念珠祷告时，虽然起初能集中注意力，但随后心神就会散乱。我努力集中，但心神又会分散。</w:t>
      </w:r>
    </w:p>
    <w:p w14:paraId="685DA5F4" w14:textId="77777777" w:rsidR="00BA44CB" w:rsidRDefault="00BA44CB" w:rsidP="008F333A">
      <w:pPr>
        <w:rPr>
          <w:lang w:val="ru-RU"/>
        </w:rPr>
      </w:pPr>
      <w:r>
        <w:rPr>
          <w:lang w:val="ru-RU"/>
        </w:rPr>
        <w:tab/>
      </w:r>
      <w:r w:rsidR="008F333A">
        <w:rPr>
          <w:lang w:val="ru-RU"/>
        </w:rPr>
        <w:t>——</w:t>
      </w:r>
      <w:r w:rsidR="002C6C64" w:rsidRPr="00E236F4">
        <w:rPr>
          <w:lang w:val="ru-RU"/>
        </w:rPr>
        <w:t>你想想看，如果祈祷只有一半或三分之一能到达上帝的宝座，其余部分在途中丢失了，那该多么令人惋惜！这需要坚持和耐心。心神散了？把它重新聚拢起来！又散了？再聚拢一次。</w:t>
      </w:r>
    </w:p>
    <w:p w14:paraId="0FAA70AD" w14:textId="77777777" w:rsidR="00BA44CB" w:rsidRDefault="00BA44CB" w:rsidP="008F333A">
      <w:pPr>
        <w:rPr>
          <w:lang w:val="ru-RU"/>
        </w:rPr>
      </w:pPr>
      <w:r>
        <w:rPr>
          <w:lang w:val="ru-RU"/>
        </w:rPr>
        <w:tab/>
      </w:r>
      <w:r w:rsidR="002C6C64" w:rsidRPr="00E236F4">
        <w:rPr>
          <w:lang w:val="ru-RU"/>
        </w:rPr>
        <w:t>——可是，长老，为什么我很难集中注意力呢？</w:t>
      </w:r>
    </w:p>
    <w:p w14:paraId="268AF745" w14:textId="1B96308A" w:rsidR="00BA44CB" w:rsidRDefault="00BA44CB" w:rsidP="008F333A">
      <w:pPr>
        <w:rPr>
          <w:lang w:val="ru-RU"/>
        </w:rPr>
      </w:pPr>
      <w:r>
        <w:rPr>
          <w:lang w:val="ru-RU"/>
        </w:rPr>
        <w:tab/>
      </w:r>
      <w:r w:rsidR="002C6C64" w:rsidRPr="00E236F4">
        <w:rPr>
          <w:lang w:val="ru-RU"/>
        </w:rPr>
        <w:t>——因为你还处于修行之路的第一步，如果情况相反，那就会违背事物的自然规律，就像一个婴儿一出生就是五岁一样。 我们的心就像一匹小马驹，起初紧跟在母亲身后，但很快就会分心：开始嬉戏、啃食青草、玩耍，然后跑得很远；等它回过神来，才意识到自己迷失了母亲。它跑回去找到母亲，但很快又会分心。 等它稍长一些，人们就会把它拴在母亲身后，这样它就始终陪伴在母亲身边。我想说的是，起初，心灵在祈祷时走神是自然而然的。但如果能坚持不懈，它就会与上帝紧密相连，不再与祂分离，并会渴望不断 地祈祷。 随后便会迎来完美的安宁：祈祷时没有任何念头浮现，心智完全超脱于各种思绪之外。</w:t>
      </w:r>
      <w:r w:rsidR="003F678C">
        <w:rPr>
          <w:rStyle w:val="FootnoteReference"/>
          <w:lang w:val="ru-RU"/>
        </w:rPr>
        <w:footnoteReference w:id="141"/>
      </w:r>
      <w:r w:rsidR="002C6C64" w:rsidRPr="00E236F4">
        <w:rPr>
          <w:lang w:val="ru-RU"/>
        </w:rPr>
        <w:t xml:space="preserve"> 而接下来的阶段，便是静观。</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8860"/>
      <w:r w:rsidRPr="00E236F4">
        <w:rPr>
          <w:lang w:val="ru-RU"/>
        </w:rPr>
        <w:lastRenderedPageBreak/>
        <w:t>让我们给自己的心找点事做</w:t>
      </w:r>
      <w:bookmarkEnd w:id="206"/>
      <w:bookmarkEnd w:id="207"/>
    </w:p>
    <w:p w14:paraId="0D785DDD" w14:textId="7D5FC727" w:rsidR="00BA44CB" w:rsidRDefault="002C6C64" w:rsidP="003F6AB7">
      <w:pPr>
        <w:ind w:firstLine="720"/>
        <w:rPr>
          <w:lang w:val="ru-RU"/>
        </w:rPr>
      </w:pPr>
      <w:r w:rsidRPr="00E236F4">
        <w:rPr>
          <w:lang w:val="ru-RU"/>
        </w:rPr>
        <w:t>——长老，我目前还生活在世俗之中。如果可以的话，请指点我如何避免心神散乱，不被世俗所分散注意力。</w:t>
      </w:r>
    </w:p>
    <w:p w14:paraId="621300F8" w14:textId="4438134A" w:rsidR="00BA44CB" w:rsidRDefault="00BA44CB" w:rsidP="008F333A">
      <w:pPr>
        <w:rPr>
          <w:lang w:val="ru-RU"/>
        </w:rPr>
      </w:pPr>
      <w:r>
        <w:rPr>
          <w:lang w:val="ru-RU"/>
        </w:rPr>
        <w:tab/>
      </w:r>
      <w:r w:rsidR="002C6C64" w:rsidRPr="00E236F4">
        <w:rPr>
          <w:lang w:val="ru-RU"/>
        </w:rPr>
        <w:t>——关于这个问题，你可以在阿瓦·以撒的著作中找到答案。请仔细阅读第一章的前四行，并加以深思。圣人说：“敬畏上帝是美德的开端。 据说，这种敬畏源于信仰，当人的心智告别世俗的消遣，收拢四处游荡的思绪，专注于关于灵魂未来归宿的教诲</w:t>
      </w:r>
      <w:r>
        <w:rPr>
          <w:lang w:val="ru-RU"/>
        </w:rPr>
        <w:t>时，</w:t>
      </w:r>
      <w:r w:rsidR="002C6C64" w:rsidRPr="00E236F4">
        <w:rPr>
          <w:lang w:val="ru-RU"/>
        </w:rPr>
        <w:t>这种敬畏便会在心中生根发芽。</w:t>
      </w:r>
      <w:r>
        <w:rPr>
          <w:lang w:val="ru-RU"/>
        </w:rPr>
        <w:t>”</w:t>
      </w:r>
      <w:r w:rsidR="003F6AB7">
        <w:rPr>
          <w:rStyle w:val="FootnoteReference"/>
          <w:lang w:val="ru-RU"/>
        </w:rPr>
        <w:footnoteReference w:id="142"/>
      </w:r>
      <w:r w:rsidR="002C6C64" w:rsidRPr="00E236F4">
        <w:rPr>
          <w:lang w:val="ru-RU"/>
        </w:rPr>
        <w:t xml:space="preserve"> 诚然，进行这样的灵性修习需要一定的先决条件，而你目前尚不具备。 但即便身处尘世，你现在也能做些类似的事情。持续祷告对你来说很困难，因为起初祷告会让人有些疲惫，毕竟内心深处还栖息着各种情欲。因此，当你没有在祷告，而你的心智又无事可做时，要努力给它安排任务，以免魔鬼有机可乘，播下它的种子。 给心灵的任务可以是这样的：为了让它集中起来，好好培养对死亡的记忆——但你们这些女人，却总在寻找借口，让自己陷入沮丧和绝望之中！…… 因此，最好时常将《新约》中的事件铭记于心并加以默想。从圣母领报开始，以基督受难结束，让你的心智始终围绕着这些事件运转。当你的心智达到始终只围绕这些神圣事件运转的境界时，你便会经历内心的蜕变，这便是你的复活。</w:t>
      </w:r>
    </w:p>
    <w:p w14:paraId="14984C55" w14:textId="76DDD0D1" w:rsidR="00BA44CB" w:rsidRDefault="00BA44CB" w:rsidP="008F333A">
      <w:pPr>
        <w:rPr>
          <w:lang w:val="ru-RU"/>
        </w:rPr>
      </w:pPr>
      <w:r>
        <w:rPr>
          <w:lang w:val="ru-RU"/>
        </w:rPr>
        <w:tab/>
      </w:r>
      <w:r w:rsidR="002C6C64" w:rsidRPr="00E236F4">
        <w:rPr>
          <w:lang w:val="ru-RU"/>
        </w:rPr>
        <w:t>——长老，我非常喜欢这首圣咏中的话：“生命之主，祢被刺穿的肋旁，向众人倾注了弃绝的泉源，赐予生命与救赎。</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2C6C64" w:rsidRPr="00E236F4">
        <w:rPr>
          <w:lang w:val="ru-RU"/>
        </w:rPr>
        <w:t>——这怎么可能不喜欢呢？当凝视十字架、基督被刺穿的肋旁、钉子、醋、胆汁，以及《福音书》中关于主为我们所受苦难的每一个细节时，心灵便会全神贯注地钉在各各他山上，毫无分心。 那时，灵魂便全神贯注地向被钉十字架的基督祈祷，为自己、为所有活着的人和已安息的人祈求，愿那位为我们众人承受伤痕的基督，怜悯他们。</w:t>
      </w:r>
    </w:p>
    <w:p w14:paraId="3A88F5FB" w14:textId="77777777" w:rsidR="00BA44CB" w:rsidRDefault="00BA44CB" w:rsidP="008F333A">
      <w:pPr>
        <w:rPr>
          <w:lang w:val="ru-RU"/>
        </w:rPr>
      </w:pPr>
      <w:r>
        <w:rPr>
          <w:lang w:val="ru-RU"/>
        </w:rPr>
        <w:tab/>
      </w:r>
      <w:r w:rsidR="002C6C64" w:rsidRPr="00E236F4">
        <w:rPr>
          <w:lang w:val="ru-RU"/>
        </w:rPr>
        <w:t>我们的心智就像一个被放任自流的青少年，总想无休止地四处游荡、流连忘返、违反规则。然而，我们的生命与得救，都取决于对心智的培养。如果我们能驯服它、教导它，它就会平静下来，变得善良且顺服。因此，请尽可能不要让心智无所事事地游荡。 在灵性上训练它，教导它更多地待在“家”里——即乐园中，与天父和上帝同在。</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8861"/>
      <w:r w:rsidRPr="00E236F4">
        <w:rPr>
          <w:lang w:val="ru-RU"/>
        </w:rPr>
        <w:t>感受上帝的临在</w:t>
      </w:r>
      <w:bookmarkEnd w:id="208"/>
      <w:bookmarkEnd w:id="209"/>
    </w:p>
    <w:p w14:paraId="10B73E4C" w14:textId="5548D5D6" w:rsidR="00BA44CB" w:rsidRDefault="008F333A" w:rsidP="005D1647">
      <w:pPr>
        <w:ind w:firstLine="720"/>
        <w:rPr>
          <w:lang w:val="ru-RU"/>
        </w:rPr>
      </w:pPr>
      <w:r>
        <w:rPr>
          <w:lang w:val="ru-RU"/>
        </w:rPr>
        <w:t>——</w:t>
      </w:r>
      <w:r w:rsidR="002C6C64" w:rsidRPr="00E236F4">
        <w:rPr>
          <w:lang w:val="ru-RU"/>
        </w:rPr>
        <w:t>长老，当我忙于某种脑力劳动时，就无法祷告。</w:t>
      </w:r>
    </w:p>
    <w:p w14:paraId="6369CD64" w14:textId="77777777" w:rsidR="00BA44CB" w:rsidRDefault="00BA44CB" w:rsidP="008F333A">
      <w:pPr>
        <w:rPr>
          <w:lang w:val="ru-RU"/>
        </w:rPr>
      </w:pPr>
      <w:r>
        <w:rPr>
          <w:lang w:val="ru-RU"/>
        </w:rPr>
        <w:tab/>
      </w:r>
      <w:r w:rsidR="002C6C64" w:rsidRPr="00E236F4">
        <w:rPr>
          <w:lang w:val="ru-RU"/>
        </w:rPr>
        <w:t>——如果在工作时你的心没有远离上帝，那就等同于耶稣祷文。反之，如果你在祷告，而你的心却不在上帝那里，这样的祷告就毫无益处。 如果一个人对耶稣祷告感到厌倦，只是将自己的心意呈献给基督或圣母，这也是一种祷告。</w:t>
      </w:r>
    </w:p>
    <w:p w14:paraId="781944EC" w14:textId="77777777" w:rsidR="00BA44CB" w:rsidRDefault="00BA44CB" w:rsidP="008F333A">
      <w:pPr>
        <w:rPr>
          <w:lang w:val="ru-RU"/>
        </w:rPr>
      </w:pPr>
      <w:r>
        <w:rPr>
          <w:lang w:val="ru-RU"/>
        </w:rPr>
        <w:tab/>
      </w:r>
      <w:r w:rsidR="002C6C64" w:rsidRPr="00E236F4">
        <w:rPr>
          <w:lang w:val="ru-RU"/>
        </w:rPr>
        <w:t>——长老，人是否可以在不诵念耶稣祷文的情况下，仍能铭记上帝？</w:t>
      </w:r>
    </w:p>
    <w:p w14:paraId="7748A5EB" w14:textId="7AB04349" w:rsidR="00BA44CB" w:rsidRDefault="00BA44CB" w:rsidP="008F333A">
      <w:pPr>
        <w:rPr>
          <w:lang w:val="ru-RU"/>
        </w:rPr>
      </w:pPr>
      <w:r>
        <w:rPr>
          <w:lang w:val="ru-RU"/>
        </w:rPr>
        <w:lastRenderedPageBreak/>
        <w:tab/>
      </w:r>
      <w:r w:rsidR="008F333A">
        <w:rPr>
          <w:lang w:val="ru-RU"/>
        </w:rPr>
        <w:t xml:space="preserve">— </w:t>
      </w:r>
      <w:r w:rsidR="002C6C64" w:rsidRPr="00E236F4">
        <w:rPr>
          <w:lang w:val="ru-RU"/>
        </w:rPr>
        <w:t>如果他在心中默念：“我离上帝是多么遥远啊！我该怎么做才能靠近祂呢？”——而由此生发出对上帝的思念，那么祈祷自然也会随之而来。要努力时刻感受 基督、圣母玛利亚以及诸圣的临在，并像他们就在你身边一样行事为人。 毕竟，他们确实就在这里，尽管我们肉眼看不见。将所有的思绪和情感都归向天主，并自问：“天主正看着我。我此刻所做的事，是否合祂的心意？为了不令祂伤心，我该避免什么？”渐渐地，这将成为你内心的常态。 你会思念上帝，并竭尽所能取悦祂。对上帝的爱就是这样发展和成长的，心灵和思想也因此得到慰藉，你也将学会毫不费力地时刻保持在耶稣祷文中。</w:t>
      </w:r>
    </w:p>
    <w:p w14:paraId="005EB4D6" w14:textId="70AFF479" w:rsidR="00BA44CB" w:rsidRDefault="00BA44CB" w:rsidP="008F333A">
      <w:pPr>
        <w:rPr>
          <w:lang w:val="ru-RU"/>
        </w:rPr>
      </w:pPr>
      <w:r>
        <w:rPr>
          <w:lang w:val="ru-RU"/>
        </w:rPr>
        <w:tab/>
      </w:r>
      <w:r w:rsidR="008F333A">
        <w:rPr>
          <w:lang w:val="ru-RU"/>
        </w:rPr>
        <w:t>——</w:t>
      </w:r>
      <w:r w:rsidR="002C6C64" w:rsidRPr="00E236F4">
        <w:rPr>
          <w:lang w:val="ru-RU"/>
        </w:rPr>
        <w:t>长老，那句谚语“记念上帝</w:t>
      </w:r>
      <w:r w:rsidR="008F333A">
        <w:rPr>
          <w:lang w:val="ru-RU"/>
        </w:rPr>
        <w:t>，</w:t>
      </w:r>
      <w:r w:rsidR="002C6C64" w:rsidRPr="00E236F4">
        <w:rPr>
          <w:lang w:val="ru-RU"/>
        </w:rPr>
        <w:t>便是</w:t>
      </w:r>
      <w:r>
        <w:rPr>
          <w:lang w:val="ru-RU"/>
        </w:rPr>
        <w:t>看见上帝”</w:t>
      </w:r>
      <w:r w:rsidR="002C6C64" w:rsidRPr="00E236F4">
        <w:rPr>
          <w:lang w:val="ru-RU"/>
        </w:rPr>
        <w:t>是什么意思？</w:t>
      </w:r>
    </w:p>
    <w:p w14:paraId="5464A910" w14:textId="77777777" w:rsidR="00BA44CB" w:rsidRDefault="00BA44CB" w:rsidP="008F333A">
      <w:pPr>
        <w:rPr>
          <w:lang w:val="ru-RU"/>
        </w:rPr>
      </w:pPr>
      <w:r>
        <w:rPr>
          <w:lang w:val="ru-RU"/>
        </w:rPr>
        <w:tab/>
      </w:r>
      <w:r w:rsidR="002C6C64" w:rsidRPr="00E236F4">
        <w:rPr>
          <w:lang w:val="ru-RU"/>
        </w:rPr>
        <w:t>——记念上帝，就是让心思意念常在上帝那里。记念上帝的人活在上帝里面，因此无论在何处、在何事上，他都能看见上帝。达到这种境界的人，时刻感受到上帝的同在，因对祂的感恩而感动得热泪盈眶。他看到万物上都印有上帝的祝福之印。 他环顾四周，便明白上帝不仅关怀人类，更关怀整个世界，甚至关怀最微小的事物。 无论目光投向何处，他处处都能看见上帝的威严。他仰望苍穹，因上帝的临在而焕然一新。他凝视大地、飞鸟与树木，并在这一切背后看见上帝——它们的造物主。这既是祈祷，也是对上帝的追思。</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8862"/>
      <w:r w:rsidR="00144522">
        <w:rPr>
          <w:lang w:val="ru-RU"/>
        </w:rPr>
        <w:t>第四</w:t>
      </w:r>
      <w:r w:rsidR="00144522" w:rsidRPr="00E236F4">
        <w:rPr>
          <w:lang w:val="ru-RU"/>
        </w:rPr>
        <w:t>章</w:t>
      </w:r>
      <w:r w:rsidR="002C6C64" w:rsidRPr="00E236F4">
        <w:rPr>
          <w:lang w:val="ru-RU"/>
        </w:rPr>
        <w:t xml:space="preserve">。 </w:t>
      </w:r>
      <w:r w:rsidR="00144522">
        <w:rPr>
          <w:lang w:val="ru-RU"/>
        </w:rPr>
        <w:br/>
      </w:r>
      <w:r w:rsidR="002C6C64" w:rsidRPr="00E236F4">
        <w:rPr>
          <w:lang w:val="ru-RU"/>
        </w:rPr>
        <w:t>关于理智与心灵的协作</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8863"/>
      <w:r w:rsidRPr="00E236F4">
        <w:rPr>
          <w:lang w:val="ru-RU"/>
        </w:rPr>
        <w:t>当理智与心灵相融合时，祈祷便发自内心</w:t>
      </w:r>
      <w:bookmarkEnd w:id="212"/>
      <w:bookmarkEnd w:id="213"/>
    </w:p>
    <w:p w14:paraId="6443C300" w14:textId="0B4B1D8F" w:rsidR="00BA44CB" w:rsidRDefault="002C6C64" w:rsidP="00144522">
      <w:pPr>
        <w:ind w:firstLine="720"/>
        <w:rPr>
          <w:lang w:val="ru-RU"/>
        </w:rPr>
      </w:pPr>
      <w:r w:rsidRPr="00E236F4">
        <w:rPr>
          <w:lang w:val="ru-RU"/>
        </w:rPr>
        <w:t>长老，理智是如何降入心灵的？</w:t>
      </w:r>
    </w:p>
    <w:p w14:paraId="4B33BDC3" w14:textId="7EF8A466" w:rsidR="00BA44CB" w:rsidRDefault="00BA44CB" w:rsidP="008F333A">
      <w:pPr>
        <w:rPr>
          <w:lang w:val="ru-RU"/>
        </w:rPr>
      </w:pPr>
      <w:r>
        <w:rPr>
          <w:lang w:val="ru-RU"/>
        </w:rPr>
        <w:tab/>
      </w:r>
      <w:r w:rsidR="002C6C64" w:rsidRPr="00E236F4">
        <w:rPr>
          <w:lang w:val="ru-RU"/>
        </w:rPr>
        <w:t>——当心灵感到疼痛时，理智便降入心灵。</w:t>
      </w:r>
      <w:r>
        <w:rPr>
          <w:lang w:val="ru-RU"/>
        </w:rPr>
        <w:t>所谓“</w:t>
      </w:r>
      <w:r w:rsidR="002C6C64" w:rsidRPr="00E236F4">
        <w:rPr>
          <w:lang w:val="ru-RU"/>
        </w:rPr>
        <w:t>心灵感到</w:t>
      </w:r>
      <w:r>
        <w:rPr>
          <w:lang w:val="ru-RU"/>
        </w:rPr>
        <w:t>疼痛”</w:t>
      </w:r>
      <w:r w:rsidR="002C6C64" w:rsidRPr="00E236F4">
        <w:rPr>
          <w:lang w:val="ru-RU"/>
        </w:rPr>
        <w:t>是什么意思呢？当人沉思上帝的恩典以及自己忘恩负义之时，痛苦便刺穿了他的心灵，理智便随之转向那里。</w:t>
      </w:r>
    </w:p>
    <w:p w14:paraId="616552D6" w14:textId="77777777" w:rsidR="00BA44CB" w:rsidRDefault="00BA44CB" w:rsidP="008F333A">
      <w:pPr>
        <w:rPr>
          <w:lang w:val="ru-RU"/>
        </w:rPr>
      </w:pPr>
      <w:r>
        <w:rPr>
          <w:lang w:val="ru-RU"/>
        </w:rPr>
        <w:tab/>
      </w:r>
      <w:r w:rsidR="002C6C64" w:rsidRPr="00E236F4">
        <w:rPr>
          <w:lang w:val="ru-RU"/>
        </w:rPr>
        <w:t>——长老，我头痛的时候就无法祷告。</w:t>
      </w:r>
    </w:p>
    <w:p w14:paraId="1625326F" w14:textId="439A34A8" w:rsidR="00BA44CB" w:rsidRDefault="00BA44CB" w:rsidP="008F333A">
      <w:pPr>
        <w:rPr>
          <w:lang w:val="ru-RU"/>
        </w:rPr>
      </w:pPr>
      <w:r>
        <w:rPr>
          <w:lang w:val="ru-RU"/>
        </w:rPr>
        <w:tab/>
      </w:r>
      <w:r w:rsidR="002C6C64" w:rsidRPr="00E236F4">
        <w:rPr>
          <w:lang w:val="ru-RU"/>
        </w:rPr>
        <w:t>——试想，你的腿正疼着，就在这一瞬间，你却用刀割伤了自己的手。会发生什么：你会忘记腿上的疼痛，将全部注意力转移到受伤的手上。头痛也是如此，它会妨碍你祈祷。 先想想自己的罪过，再想想人们的苦难，那时你的心就会开始疼痛。这种心痛</w:t>
      </w:r>
      <w:r>
        <w:rPr>
          <w:lang w:val="ru-RU"/>
        </w:rPr>
        <w:t>会“中和</w:t>
      </w:r>
      <w:r w:rsidR="002C6C64" w:rsidRPr="00E236F4">
        <w:rPr>
          <w:lang w:val="ru-RU"/>
        </w:rPr>
        <w:t>”头痛，于是便开始了为自己和整个世界发自内心的祈祷。</w:t>
      </w:r>
    </w:p>
    <w:p w14:paraId="5509B59C" w14:textId="77777777" w:rsidR="00BA44CB" w:rsidRDefault="00BA44CB" w:rsidP="008F333A">
      <w:pPr>
        <w:rPr>
          <w:lang w:val="ru-RU"/>
        </w:rPr>
      </w:pPr>
      <w:r>
        <w:rPr>
          <w:lang w:val="ru-RU"/>
        </w:rPr>
        <w:tab/>
      </w:r>
      <w:r w:rsidR="002C6C64" w:rsidRPr="00E236F4">
        <w:rPr>
          <w:lang w:val="ru-RU"/>
        </w:rPr>
        <w:t>——长老，该怎么做才能让心智不游离、不散乱呢？</w:t>
      </w:r>
    </w:p>
    <w:p w14:paraId="1EB37370" w14:textId="5281FF67" w:rsidR="00BA44CB" w:rsidRDefault="00BA44CB" w:rsidP="008F333A">
      <w:pPr>
        <w:rPr>
          <w:lang w:val="ru-RU"/>
        </w:rPr>
      </w:pPr>
      <w:r>
        <w:rPr>
          <w:lang w:val="ru-RU"/>
        </w:rPr>
        <w:tab/>
      </w:r>
      <w:r w:rsidR="008F333A">
        <w:rPr>
          <w:lang w:val="ru-RU"/>
        </w:rPr>
        <w:t>——</w:t>
      </w:r>
      <w:r w:rsidR="002C6C64" w:rsidRPr="00E236F4">
        <w:rPr>
          <w:lang w:val="ru-RU"/>
        </w:rPr>
        <w:t>要驯服那以超过光速飞驰的思绪确实很难。必须像对待孩子一样</w:t>
      </w:r>
      <w:r>
        <w:rPr>
          <w:lang w:val="ru-RU"/>
        </w:rPr>
        <w:t>，“</w:t>
      </w:r>
      <w:r w:rsidR="002C6C64" w:rsidRPr="00E236F4">
        <w:rPr>
          <w:lang w:val="ru-RU"/>
        </w:rPr>
        <w:t>牵着它的手”，把它带到受苦者、病人、被遗弃者以及逝者身边。 那时，目睹这一切的思绪将开始叩击心灵之门，而心灵</w:t>
      </w:r>
      <w:r w:rsidR="008F333A">
        <w:rPr>
          <w:lang w:val="ru-RU"/>
        </w:rPr>
        <w:t>——</w:t>
      </w:r>
      <w:r w:rsidR="002C6C64" w:rsidRPr="00E236F4">
        <w:rPr>
          <w:lang w:val="ru-RU"/>
        </w:rPr>
        <w:t>无论多么冷漠——都会敞开，祈祷便会发自内心，人也会含泪向神求助。 但如果一个人思考这一切却毫无同情</w:t>
      </w:r>
      <w:r w:rsidR="008F333A">
        <w:rPr>
          <w:lang w:val="ru-RU"/>
        </w:rPr>
        <w:t>心</w:t>
      </w:r>
      <w:r w:rsidR="002C6C64" w:rsidRPr="00E236F4">
        <w:rPr>
          <w:lang w:val="ru-RU"/>
        </w:rPr>
        <w:t>——无论是世人的苦难、受审判的亡者的折磨，还是他们灵魂的痛苦都无法触动他——那就意味着此人已被世俗所麻痹，他内心的世俗思虑和旧人依然十分强大。</w:t>
      </w:r>
    </w:p>
    <w:p w14:paraId="4FFB394A" w14:textId="77777777" w:rsidR="00BA44CB" w:rsidRDefault="00BA44CB" w:rsidP="008F333A">
      <w:pPr>
        <w:rPr>
          <w:lang w:val="ru-RU"/>
        </w:rPr>
      </w:pPr>
      <w:r>
        <w:rPr>
          <w:lang w:val="ru-RU"/>
        </w:rPr>
        <w:tab/>
      </w:r>
      <w:r w:rsidR="002C6C64" w:rsidRPr="00E236F4">
        <w:rPr>
          <w:lang w:val="ru-RU"/>
        </w:rPr>
        <w:t>——长老，我在礼拜时，心思常常不会飞向天国，而是集中在人们的苦难上。</w:t>
      </w:r>
    </w:p>
    <w:p w14:paraId="3F1CAB57" w14:textId="2A7BC6A8" w:rsidR="00BA44CB" w:rsidRDefault="00BA44CB" w:rsidP="008F333A">
      <w:pPr>
        <w:rPr>
          <w:lang w:val="ru-RU"/>
        </w:rPr>
      </w:pPr>
      <w:r>
        <w:rPr>
          <w:lang w:val="ru-RU"/>
        </w:rPr>
        <w:lastRenderedPageBreak/>
        <w:tab/>
      </w:r>
      <w:r w:rsidR="002C6C64" w:rsidRPr="00E236F4">
        <w:rPr>
          <w:lang w:val="ru-RU"/>
        </w:rPr>
        <w:t>——这两者是密不可分的。目的不在于仅仅念诵祷文，也不在于仅仅让心智远离杂念；而是</w:t>
      </w:r>
      <w:r w:rsidR="00C90354">
        <w:rPr>
          <w:lang w:val="ru-RU"/>
        </w:rPr>
        <w:t>要</w:t>
      </w:r>
      <w:r w:rsidR="002C6C64" w:rsidRPr="00E236F4">
        <w:rPr>
          <w:lang w:val="ru-RU"/>
        </w:rPr>
        <w:t>让</w:t>
      </w:r>
      <w:r>
        <w:rPr>
          <w:lang w:val="ru-RU"/>
        </w:rPr>
        <w:t>“小引擎”</w:t>
      </w:r>
      <w:r w:rsidR="002C6C64" w:rsidRPr="00E236F4">
        <w:rPr>
          <w:lang w:val="ru-RU"/>
        </w:rPr>
        <w:t>运转起来，让心灵与所祈祷之事产生共鸣。</w:t>
      </w:r>
    </w:p>
    <w:p w14:paraId="444D8C4D" w14:textId="77777777" w:rsidR="00BA44CB" w:rsidRDefault="00BA44CB" w:rsidP="008F333A">
      <w:pPr>
        <w:rPr>
          <w:lang w:val="ru-RU"/>
        </w:rPr>
      </w:pPr>
      <w:r>
        <w:rPr>
          <w:lang w:val="ru-RU"/>
        </w:rPr>
        <w:tab/>
      </w:r>
      <w:r w:rsidR="002C6C64" w:rsidRPr="00E236F4">
        <w:rPr>
          <w:lang w:val="ru-RU"/>
        </w:rPr>
        <w:t>——长老，当我完成服侍回到小室后，我会努力整理思绪，试图摆脱工作上的杂念和各种画面，但脑袋还是嗡嗡作响。</w:t>
      </w:r>
    </w:p>
    <w:p w14:paraId="48750661" w14:textId="243738A3" w:rsidR="00BA44CB" w:rsidRDefault="00BA44CB" w:rsidP="008F333A">
      <w:pPr>
        <w:rPr>
          <w:lang w:val="ru-RU"/>
        </w:rPr>
      </w:pPr>
      <w:r>
        <w:rPr>
          <w:lang w:val="ru-RU"/>
        </w:rPr>
        <w:tab/>
      </w:r>
      <w:r w:rsidR="008F333A">
        <w:rPr>
          <w:lang w:val="ru-RU"/>
        </w:rPr>
        <w:t>——</w:t>
      </w:r>
      <w:r w:rsidR="002C6C64" w:rsidRPr="00E236F4">
        <w:rPr>
          <w:lang w:val="ru-RU"/>
        </w:rPr>
        <w:t>关键不在</w:t>
      </w:r>
      <w:r>
        <w:rPr>
          <w:lang w:val="ru-RU"/>
        </w:rPr>
        <w:t>于“</w:t>
      </w:r>
      <w:r w:rsidR="002C6C64" w:rsidRPr="00E236F4">
        <w:rPr>
          <w:lang w:val="ru-RU"/>
        </w:rPr>
        <w:t>把脑子聚在一起”，而在于运用智慧。而你却在“聚脑子”，因为你是用脑袋在祈祷。当人用脑袋祈祷时，大脑自然会紧张，随后就会头痛。有这种困扰的不仅仅是你一个人。 人们做些有益心灵的事，比如阅读 某本灵性书籍，但并非用智慧去领悟，而是试图</w:t>
      </w:r>
      <w:r>
        <w:rPr>
          <w:lang w:val="ru-RU"/>
        </w:rPr>
        <w:t>“绞尽脑汁”</w:t>
      </w:r>
      <w:r w:rsidR="002C6C64" w:rsidRPr="00E236F4">
        <w:rPr>
          <w:lang w:val="ru-RU"/>
        </w:rPr>
        <w:t>去思考，结果导致头痛。 那些机械地对待发自内心的祈祷的人也会遇到类似的问题，</w:t>
      </w:r>
      <w:r w:rsidR="008561EE">
        <w:rPr>
          <w:rStyle w:val="FootnoteReference"/>
          <w:lang w:val="ru-RU"/>
        </w:rPr>
        <w:footnoteReference w:id="144"/>
      </w:r>
      <w:r w:rsidR="002C6C64" w:rsidRPr="00E236F4">
        <w:rPr>
          <w:lang w:val="ru-RU"/>
        </w:rPr>
        <w:t xml:space="preserve"> 结果他们会感到心痛。当我想祈祷并努力集中注意力时，头脑必须转向基督。这样它就不会分散注意力，而是立刻向心脏发送</w:t>
      </w:r>
      <w:r>
        <w:rPr>
          <w:lang w:val="ru-RU"/>
        </w:rPr>
        <w:t>“电报</w:t>
      </w:r>
      <w:r w:rsidR="002C6C64" w:rsidRPr="00E236F4">
        <w:rPr>
          <w:lang w:val="ru-RU"/>
        </w:rPr>
        <w:t>”，并与之相连。 另一回事</w:t>
      </w:r>
      <w:r w:rsidR="008F333A">
        <w:rPr>
          <w:lang w:val="ru-RU"/>
        </w:rPr>
        <w:t>是</w:t>
      </w:r>
      <w:r w:rsidR="002C6C64" w:rsidRPr="00E236F4">
        <w:rPr>
          <w:lang w:val="ru-RU"/>
        </w:rPr>
        <w:t>靠理性思考，这会让人疲惫。为什么我经常告诉你们，要把他人的痛苦当作自己的痛苦？理智必须进入他人的痛苦之中，这样才能祈祷。否则，那不是祈祷，而是报告。 例如，你用理性说“有生病的人，需要为他们祈祷”，但无论是理智还是心灵都没有参与其中。而如果你自己身体某处疼痛，理智就会一直专注于此。同理，如果你将他人的痛苦化为己有，理智就会始终如一地沉浸其中。</w:t>
      </w:r>
    </w:p>
    <w:p w14:paraId="7B65237E" w14:textId="77777777" w:rsidR="00BA44CB" w:rsidRDefault="00BA44CB" w:rsidP="008F333A">
      <w:pPr>
        <w:rPr>
          <w:lang w:val="ru-RU"/>
        </w:rPr>
      </w:pPr>
      <w:r>
        <w:rPr>
          <w:lang w:val="ru-RU"/>
        </w:rPr>
        <w:tab/>
      </w:r>
      <w:r w:rsidR="002C6C64" w:rsidRPr="00E236F4">
        <w:rPr>
          <w:lang w:val="ru-RU"/>
        </w:rPr>
        <w:t>——长老，但在这种情况下，怎么能保证心不会分神呢？</w:t>
      </w:r>
    </w:p>
    <w:p w14:paraId="70D757A9" w14:textId="77777777" w:rsidR="00BA44CB" w:rsidRDefault="00BA44CB" w:rsidP="008F333A">
      <w:pPr>
        <w:rPr>
          <w:lang w:val="ru-RU"/>
        </w:rPr>
      </w:pPr>
      <w:r>
        <w:rPr>
          <w:lang w:val="ru-RU"/>
        </w:rPr>
        <w:tab/>
      </w:r>
      <w:r w:rsidR="002C6C64" w:rsidRPr="00E236F4">
        <w:rPr>
          <w:lang w:val="ru-RU"/>
        </w:rPr>
        <w:t>——没有这样的保证，它可能会分心。这取决于痛苦的感觉有多强烈。例如，在一个家里，有位刚做完阑尾切除术的病人：亲人会在他身边陪一会儿，可能会唱唱、跳跳，然后每个人都会去忙自己的事。 但如果病人病情严重，比如患了癌症，情况就不同了：这是一种巨大的不幸，家里没有人能有一分钟忘记它。只有那些不明白事态严重性的人，才会忘乎所以。 我记得小时候，有一次家人把病重的姐姐接回了家。她当时已濒临死亡，而我却拿起口琴，坐在她身边开始吹</w:t>
      </w:r>
      <w:r w:rsidR="008F333A">
        <w:rPr>
          <w:lang w:val="ru-RU"/>
        </w:rPr>
        <w:t>奏——</w:t>
      </w:r>
      <w:r w:rsidR="002C6C64" w:rsidRPr="00E236F4">
        <w:rPr>
          <w:lang w:val="ru-RU"/>
        </w:rPr>
        <w:t>那时我根本没意识到她可能很快就会离世。</w:t>
      </w:r>
    </w:p>
    <w:p w14:paraId="3CE9F15A" w14:textId="77777777" w:rsidR="00BA44CB" w:rsidRDefault="00BA44CB" w:rsidP="008F333A">
      <w:pPr>
        <w:rPr>
          <w:lang w:val="ru-RU"/>
        </w:rPr>
      </w:pPr>
      <w:r>
        <w:rPr>
          <w:lang w:val="ru-RU"/>
        </w:rPr>
        <w:tab/>
      </w:r>
      <w:r w:rsidR="002C6C64" w:rsidRPr="00E236F4">
        <w:rPr>
          <w:lang w:val="ru-RU"/>
        </w:rPr>
        <w:t>——长老，这么说来</w:t>
      </w:r>
      <w:r w:rsidR="008F333A">
        <w:rPr>
          <w:lang w:val="ru-RU"/>
        </w:rPr>
        <w:t>，</w:t>
      </w:r>
      <w:r w:rsidR="002C6C64" w:rsidRPr="00E236F4">
        <w:rPr>
          <w:lang w:val="ru-RU"/>
        </w:rPr>
        <w:t>大脑是身体的器官，而智慧则是灵性的吗？</w:t>
      </w:r>
    </w:p>
    <w:p w14:paraId="3704437A" w14:textId="77777777" w:rsidR="00BA44CB" w:rsidRDefault="00BA44CB" w:rsidP="008F333A">
      <w:pPr>
        <w:rPr>
          <w:lang w:val="ru-RU"/>
        </w:rPr>
      </w:pPr>
      <w:r>
        <w:rPr>
          <w:lang w:val="ru-RU"/>
        </w:rPr>
        <w:tab/>
      </w:r>
      <w:r w:rsidR="002C6C64" w:rsidRPr="00E236F4">
        <w:rPr>
          <w:lang w:val="ru-RU"/>
        </w:rPr>
        <w:t>——“人的心智就像葡萄酒中的酒精：力量在于它，而非葡萄汁。同样，心智是大脑的生命力，是人身上最宝贵的东西。</w:t>
      </w:r>
      <w:r w:rsidR="008F333A">
        <w:rPr>
          <w:lang w:val="ru-RU"/>
        </w:rPr>
        <w:t>”</w:t>
      </w:r>
    </w:p>
    <w:p w14:paraId="52D2A52A" w14:textId="77777777" w:rsidR="00BA44CB" w:rsidRDefault="00BA44CB" w:rsidP="008F333A">
      <w:pPr>
        <w:rPr>
          <w:lang w:val="ru-RU"/>
        </w:rPr>
      </w:pPr>
      <w:r>
        <w:rPr>
          <w:lang w:val="ru-RU"/>
        </w:rPr>
        <w:tab/>
      </w:r>
      <w:r w:rsidR="008F333A">
        <w:rPr>
          <w:lang w:val="ru-RU"/>
        </w:rPr>
        <w:t>——</w:t>
      </w:r>
      <w:r w:rsidR="002C6C64" w:rsidRPr="00E236F4">
        <w:rPr>
          <w:lang w:val="ru-RU"/>
        </w:rPr>
        <w:t>那么，长老，难道心脏不工作是因为心智不工作吗？</w:t>
      </w:r>
    </w:p>
    <w:p w14:paraId="6D541127" w14:textId="77777777" w:rsidR="00BA44CB" w:rsidRDefault="00BA44CB" w:rsidP="008F333A">
      <w:pPr>
        <w:rPr>
          <w:lang w:val="ru-RU"/>
        </w:rPr>
      </w:pPr>
      <w:r>
        <w:rPr>
          <w:lang w:val="ru-RU"/>
        </w:rPr>
        <w:tab/>
      </w:r>
      <w:r w:rsidR="002C6C64" w:rsidRPr="00E236F4">
        <w:rPr>
          <w:lang w:val="ru-RU"/>
        </w:rPr>
        <w:t>——当然，蒙福的灵魂啊！所有的力量都恰恰在于它。</w:t>
      </w:r>
    </w:p>
    <w:p w14:paraId="1E2EC756" w14:textId="77777777" w:rsidR="00BA44CB" w:rsidRDefault="00BA44CB" w:rsidP="008F333A">
      <w:pPr>
        <w:rPr>
          <w:lang w:val="ru-RU"/>
        </w:rPr>
      </w:pPr>
      <w:r>
        <w:rPr>
          <w:lang w:val="ru-RU"/>
        </w:rPr>
        <w:tab/>
      </w:r>
      <w:r w:rsidR="002C6C64" w:rsidRPr="00E236F4">
        <w:rPr>
          <w:lang w:val="ru-RU"/>
        </w:rPr>
        <w:t>——那么大脑呢，长老？难道祈祷时它就毫无用处了吗？</w:t>
      </w:r>
    </w:p>
    <w:p w14:paraId="27D5077A" w14:textId="77777777" w:rsidR="00BA44CB" w:rsidRDefault="00BA44CB" w:rsidP="008F333A">
      <w:pPr>
        <w:rPr>
          <w:lang w:val="ru-RU"/>
        </w:rPr>
      </w:pPr>
      <w:r>
        <w:rPr>
          <w:lang w:val="ru-RU"/>
        </w:rPr>
        <w:tab/>
      </w:r>
      <w:r w:rsidR="002C6C64" w:rsidRPr="00E236F4">
        <w:rPr>
          <w:lang w:val="ru-RU"/>
        </w:rPr>
        <w:t>——它也是需要的，但仅限于一定程度：理性负责做出进入他人痛苦之中的决定。仅此而已。之后，智慧才开始发挥作用。必须思考人们所经历的具体苦难和困难，对他们产生同情，然后开始祈祷。</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8864"/>
      <w:r w:rsidRPr="00E236F4">
        <w:rPr>
          <w:lang w:val="ru-RU"/>
        </w:rPr>
        <w:t>上帝的爱将心智凝聚于心中</w:t>
      </w:r>
      <w:bookmarkEnd w:id="214"/>
      <w:bookmarkEnd w:id="215"/>
    </w:p>
    <w:p w14:paraId="337844EF" w14:textId="7DAF7F67" w:rsidR="00BA44CB" w:rsidRDefault="002C6C64" w:rsidP="004531D5">
      <w:pPr>
        <w:ind w:firstLine="720"/>
        <w:rPr>
          <w:lang w:val="ru-RU"/>
        </w:rPr>
      </w:pPr>
      <w:r w:rsidRPr="00E236F4">
        <w:rPr>
          <w:lang w:val="ru-RU"/>
        </w:rPr>
        <w:t>——长老，有时在祈祷时，为了不让心神分散，我会说：“主耶稣基督，神的儿子，我爱你。</w:t>
      </w:r>
      <w:r w:rsidR="00BA44CB">
        <w:rPr>
          <w:lang w:val="ru-RU"/>
        </w:rPr>
        <w:t>”</w:t>
      </w:r>
    </w:p>
    <w:p w14:paraId="404DC22A" w14:textId="3D1B9C1B" w:rsidR="00BA44CB" w:rsidRDefault="00BA44CB" w:rsidP="008F333A">
      <w:pPr>
        <w:rPr>
          <w:lang w:val="ru-RU"/>
        </w:rPr>
      </w:pPr>
      <w:r>
        <w:rPr>
          <w:lang w:val="ru-RU"/>
        </w:rPr>
        <w:lastRenderedPageBreak/>
        <w:tab/>
      </w:r>
      <w:r w:rsidR="002C6C64" w:rsidRPr="00E236F4">
        <w:rPr>
          <w:lang w:val="ru-RU"/>
        </w:rPr>
        <w:t>——你爱耶稣基督，但在耶稣祷文中你的心却远离了祂——这怎么可能呢？对祂说一两次“我爱你”——这或许可以。但如果你一直重复这些话，那便不是真心。 不能心里想一件事，脑子里想另一件事，嘴里却说第三件事。那样的话，圣经的话就适用于我们了：“这些人用嘴唇亲近我，用嘴唇尊敬我，心却远离我。”</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2C6C64" w:rsidRPr="00E236F4">
        <w:rPr>
          <w:lang w:val="ru-RU"/>
        </w:rPr>
        <w:t>——长老，为什么我祷告时没有热忱？</w:t>
      </w:r>
    </w:p>
    <w:p w14:paraId="1145D0C1" w14:textId="2CA924AC" w:rsidR="00BA44CB" w:rsidRDefault="00BA44CB" w:rsidP="008F333A">
      <w:pPr>
        <w:rPr>
          <w:lang w:val="ru-RU"/>
        </w:rPr>
      </w:pPr>
      <w:r>
        <w:rPr>
          <w:lang w:val="ru-RU"/>
        </w:rPr>
        <w:tab/>
      </w:r>
      <w:r w:rsidR="002C6C64" w:rsidRPr="00E236F4">
        <w:rPr>
          <w:lang w:val="ru-RU"/>
        </w:rPr>
        <w:t>——因为你被外在的事物分散了注意力。你的心不在这里；心中没有悸动，没有对上帝的爱，所以耶稣祷文也显得软弱无力。上帝的爱将心智凝聚于</w:t>
      </w:r>
      <w:r>
        <w:rPr>
          <w:lang w:val="ru-RU"/>
        </w:rPr>
        <w:t>心中，然后人便会“忘我”</w:t>
      </w:r>
      <w:r w:rsidR="002C6C64" w:rsidRPr="00E236F4">
        <w:rPr>
          <w:lang w:val="ru-RU"/>
        </w:rPr>
        <w:t>。</w:t>
      </w:r>
    </w:p>
    <w:p w14:paraId="11FEDF8E" w14:textId="77777777" w:rsidR="00BA44CB" w:rsidRDefault="00BA44CB" w:rsidP="008F333A">
      <w:pPr>
        <w:rPr>
          <w:lang w:val="ru-RU"/>
        </w:rPr>
      </w:pPr>
      <w:r>
        <w:rPr>
          <w:lang w:val="ru-RU"/>
        </w:rPr>
        <w:tab/>
      </w:r>
      <w:r w:rsidR="008F333A">
        <w:rPr>
          <w:lang w:val="ru-RU"/>
        </w:rPr>
        <w:t>—</w:t>
      </w:r>
      <w:r w:rsidR="002C6C64" w:rsidRPr="00E236F4">
        <w:rPr>
          <w:lang w:val="ru-RU"/>
        </w:rPr>
        <w:t xml:space="preserve"> 长老，如何才能时刻追求上帝，并进行发自内心的耶稣祷文？</w:t>
      </w:r>
    </w:p>
    <w:p w14:paraId="041C6110" w14:textId="3104A391" w:rsidR="00BA44CB" w:rsidRDefault="00BA44CB" w:rsidP="008F333A">
      <w:pPr>
        <w:rPr>
          <w:lang w:val="ru-RU"/>
        </w:rPr>
      </w:pPr>
      <w:r>
        <w:rPr>
          <w:lang w:val="ru-RU"/>
        </w:rPr>
        <w:tab/>
      </w:r>
      <w:r w:rsidR="002C6C64" w:rsidRPr="00E236F4">
        <w:rPr>
          <w:lang w:val="ru-RU"/>
        </w:rPr>
        <w:t>——如果一个人不断提醒自己上帝的恩典，以及自己尚未以任何方式报答主，那么痛苦就会刺穿他的心，心便开始运作。 心灵会因虔诚而自然收缩，此时不再是人追逐祷告，而是祷告追随他。因此，要时刻保持虔诚而谦卑的意念。主住在谦卑人的心中，</w:t>
      </w:r>
      <w:r w:rsidR="004E0811">
        <w:rPr>
          <w:rStyle w:val="FootnoteReference"/>
          <w:lang w:val="ru-RU"/>
        </w:rPr>
        <w:footnoteReference w:id="146"/>
      </w:r>
      <w:r w:rsidR="002C6C64" w:rsidRPr="00E236F4">
        <w:rPr>
          <w:lang w:val="ru-RU"/>
        </w:rPr>
        <w:t xml:space="preserve"> ，如此，神的恩典便会进入你心中，心灵将充满甘甜，祷告也便发自内心。</w:t>
      </w:r>
    </w:p>
    <w:p w14:paraId="7F37B853" w14:textId="77777777" w:rsidR="00BA44CB" w:rsidRDefault="00BA44CB" w:rsidP="008F333A">
      <w:pPr>
        <w:rPr>
          <w:lang w:val="ru-RU"/>
        </w:rPr>
      </w:pPr>
      <w:r>
        <w:rPr>
          <w:lang w:val="ru-RU"/>
        </w:rPr>
        <w:tab/>
      </w:r>
      <w:r w:rsidR="002C6C64" w:rsidRPr="00E236F4">
        <w:rPr>
          <w:lang w:val="ru-RU"/>
        </w:rPr>
        <w:t>——那么，此时连邪念都无法侵入吗？</w:t>
      </w:r>
    </w:p>
    <w:p w14:paraId="4718CCF1" w14:textId="77777777" w:rsidR="00BA44CB" w:rsidRDefault="00BA44CB" w:rsidP="008F333A">
      <w:pPr>
        <w:rPr>
          <w:lang w:val="ru-RU"/>
        </w:rPr>
      </w:pPr>
      <w:r>
        <w:rPr>
          <w:lang w:val="ru-RU"/>
        </w:rPr>
        <w:tab/>
      </w:r>
      <w:r w:rsidR="002C6C64" w:rsidRPr="00E236F4">
        <w:rPr>
          <w:lang w:val="ru-RU"/>
        </w:rPr>
        <w:t>——不，不会。要让邪念产生，就必须停止祷告。但即使你停止用头脑诵念耶稣祷文，而你的心仍在继续诵念，邪念依然无法</w:t>
      </w:r>
      <w:r w:rsidR="008F333A">
        <w:rPr>
          <w:lang w:val="ru-RU"/>
        </w:rPr>
        <w:t>侵入</w:t>
      </w:r>
      <w:r w:rsidR="002C6C64" w:rsidRPr="00E236F4">
        <w:rPr>
          <w:lang w:val="ru-RU"/>
        </w:rPr>
        <w:t>——因为心正在祷告！</w:t>
      </w:r>
    </w:p>
    <w:p w14:paraId="65736E1D" w14:textId="77777777" w:rsidR="00BA44CB" w:rsidRDefault="00BA44CB" w:rsidP="008F333A">
      <w:pPr>
        <w:rPr>
          <w:lang w:val="ru-RU"/>
        </w:rPr>
      </w:pPr>
      <w:r>
        <w:rPr>
          <w:lang w:val="ru-RU"/>
        </w:rPr>
        <w:tab/>
      </w:r>
      <w:r w:rsidR="002C6C64" w:rsidRPr="00E236F4">
        <w:rPr>
          <w:lang w:val="ru-RU"/>
        </w:rPr>
        <w:t>——长老，请赐我祝福，并指点我如何让心神集中。</w:t>
      </w:r>
    </w:p>
    <w:p w14:paraId="65305DD0" w14:textId="34DC4AEB" w:rsidR="00BA44CB" w:rsidRDefault="00BA44CB" w:rsidP="008F333A">
      <w:pPr>
        <w:rPr>
          <w:lang w:val="ru-RU"/>
        </w:rPr>
      </w:pPr>
      <w:r>
        <w:rPr>
          <w:lang w:val="ru-RU"/>
        </w:rPr>
        <w:tab/>
      </w:r>
      <w:r w:rsidR="002C6C64" w:rsidRPr="00E236F4">
        <w:rPr>
          <w:lang w:val="ru-RU"/>
        </w:rPr>
        <w:t>——蒙福的灵魂啊，我愿你的心智能汇聚于心中。当我们说</w:t>
      </w:r>
      <w:r>
        <w:rPr>
          <w:lang w:val="ru-RU"/>
        </w:rPr>
        <w:t>“心”</w:t>
      </w:r>
      <w:r w:rsidR="002C6C64" w:rsidRPr="00E236F4">
        <w:rPr>
          <w:lang w:val="ru-RU"/>
        </w:rPr>
        <w:t>时，究竟指的是什么？心毕竟不是一个用来盛放心智的容器。心是我们情感与体验的中心。 因此，当我们说</w:t>
      </w:r>
      <w:r>
        <w:rPr>
          <w:lang w:val="ru-RU"/>
        </w:rPr>
        <w:t>“</w:t>
      </w:r>
      <w:r w:rsidR="002C6C64" w:rsidRPr="00E236F4">
        <w:rPr>
          <w:lang w:val="ru-RU"/>
        </w:rPr>
        <w:t>让心智汇聚于</w:t>
      </w:r>
      <w:r>
        <w:rPr>
          <w:lang w:val="ru-RU"/>
        </w:rPr>
        <w:t>心中”</w:t>
      </w:r>
      <w:r w:rsidR="002C6C64" w:rsidRPr="00E236F4">
        <w:rPr>
          <w:lang w:val="ru-RU"/>
        </w:rPr>
        <w:t>时，我们的意思是让它汇聚于爱、仁慈、虔诚的渴望，以及难以言喻的甜蜜欢跃之中……上帝就是爱，而心中蕴含着爱；如果心灵已然纯净，那么可以说，人心中便有了上帝。</w:t>
      </w:r>
    </w:p>
    <w:p w14:paraId="0F2AD13E" w14:textId="20173EB9" w:rsidR="00BA44CB" w:rsidRDefault="00BA44CB" w:rsidP="008F333A">
      <w:pPr>
        <w:rPr>
          <w:lang w:val="ru-RU"/>
        </w:rPr>
      </w:pPr>
      <w:r>
        <w:rPr>
          <w:lang w:val="ru-RU"/>
        </w:rPr>
        <w:tab/>
      </w:r>
      <w:r w:rsidR="002C6C64" w:rsidRPr="00E236F4">
        <w:rPr>
          <w:lang w:val="ru-RU"/>
        </w:rPr>
        <w:t>你要尽心、尽性、尽意爱耶和华你的神。</w:t>
      </w:r>
      <w:r w:rsidR="00A91951">
        <w:rPr>
          <w:rStyle w:val="FootnoteReference"/>
          <w:lang w:val="ru-RU"/>
        </w:rPr>
        <w:footnoteReference w:id="147"/>
      </w:r>
      <w:r w:rsidR="002C6C64" w:rsidRPr="00E236F4">
        <w:rPr>
          <w:lang w:val="ru-RU"/>
        </w:rPr>
        <w:t xml:space="preserve"> 要用你的整个存在去爱祂。如果心灵能品尝到因爱与仁慈而涌入心中的甘甜，那么“主耶稣基督，怜悯我</w:t>
      </w:r>
      <w:r>
        <w:rPr>
          <w:lang w:val="ru-RU"/>
        </w:rPr>
        <w:t>”</w:t>
      </w:r>
      <w:r w:rsidR="002C6C64" w:rsidRPr="00E236F4">
        <w:rPr>
          <w:lang w:val="ru-RU"/>
        </w:rPr>
        <w:t>这一祷告，将使整个人充满崇高的敬畏与感动。</w:t>
      </w:r>
    </w:p>
    <w:p w14:paraId="3BC9F808" w14:textId="77777777" w:rsidR="00BA44CB" w:rsidRDefault="00BA44CB" w:rsidP="008F333A">
      <w:pPr>
        <w:rPr>
          <w:lang w:val="ru-RU"/>
        </w:rPr>
      </w:pPr>
      <w:r>
        <w:rPr>
          <w:lang w:val="ru-RU"/>
        </w:rPr>
        <w:tab/>
      </w:r>
      <w:r w:rsidR="002C6C64" w:rsidRPr="00E236F4">
        <w:rPr>
          <w:lang w:val="ru-RU"/>
        </w:rPr>
        <w:t>灵性生活的全部根基在于：人要洁净自己的心，以便在心中接纳基督，并约束自己的心智。必须让心智在心中感到甘甜。如果心智在心中感到甘甜，它就不会想离开心——就像孩子不愿离开糖果店一样。</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8865"/>
      <w:r w:rsidRPr="00846B18">
        <w:rPr>
          <w:lang w:val="ru-RU"/>
        </w:rPr>
        <w:t>第六</w:t>
      </w:r>
      <w:r w:rsidRPr="00E236F4">
        <w:rPr>
          <w:lang w:val="ru-RU"/>
        </w:rPr>
        <w:t xml:space="preserve">部分。 </w:t>
      </w:r>
      <w:r w:rsidRPr="00846B18">
        <w:rPr>
          <w:lang w:val="ru-RU"/>
        </w:rPr>
        <w:br/>
      </w:r>
      <w:r w:rsidRPr="00E236F4">
        <w:rPr>
          <w:lang w:val="ru-RU"/>
        </w:rPr>
        <w:t>礼拜生活</w:t>
      </w:r>
      <w:bookmarkEnd w:id="216"/>
      <w:bookmarkEnd w:id="217"/>
    </w:p>
    <w:p w14:paraId="3AAB0C6F" w14:textId="2A042A5D" w:rsidR="00BA44CB" w:rsidRDefault="002C6C64" w:rsidP="008F333A">
      <w:pPr>
        <w:rPr>
          <w:lang w:val="ru-RU"/>
        </w:rPr>
      </w:pPr>
      <w:r w:rsidRPr="00E236F4">
        <w:rPr>
          <w:lang w:val="ru-RU"/>
        </w:rPr>
        <w:t>“圣殿是上帝本人的居所，它使人成圣，在那里你能获得神的恩典。仅是想到这一点，就足以令人心生敬畏</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9C4296" w:rsidP="007C2074">
      <w:pPr>
        <w:pStyle w:val="Heading3"/>
        <w:rPr>
          <w:lang w:val="ru-RU"/>
        </w:rPr>
      </w:pPr>
      <w:bookmarkStart w:id="218" w:name="_Toc196716834"/>
      <w:bookmarkStart w:id="219" w:name="_Toc242628866"/>
      <w:r>
        <w:rPr>
          <w:lang w:val="ru-RU"/>
        </w:rPr>
        <w:t>第一</w:t>
      </w:r>
      <w:r w:rsidR="007C2074" w:rsidRPr="00E236F4">
        <w:rPr>
          <w:lang w:val="ru-RU"/>
        </w:rPr>
        <w:t xml:space="preserve">章。 </w:t>
      </w:r>
      <w:r w:rsidR="007C2074" w:rsidRPr="00846B18">
        <w:rPr>
          <w:lang w:val="ru-RU"/>
        </w:rPr>
        <w:br/>
      </w:r>
      <w:r w:rsidR="007C2074" w:rsidRPr="00E236F4">
        <w:rPr>
          <w:lang w:val="ru-RU"/>
        </w:rPr>
        <w:t>关于教会年历的各个时期</w:t>
      </w:r>
      <w:bookmarkEnd w:id="218"/>
      <w:bookmarkEnd w:id="219"/>
    </w:p>
    <w:p w14:paraId="269B2017" w14:textId="77777777" w:rsidR="00BA44CB" w:rsidRDefault="00BA44CB" w:rsidP="008F333A">
      <w:pPr>
        <w:rPr>
          <w:lang w:val="ru-RU"/>
        </w:rPr>
      </w:pPr>
    </w:p>
    <w:p w14:paraId="19FFD516" w14:textId="737CDEBB" w:rsidR="00BA44CB" w:rsidRDefault="00BA44CB" w:rsidP="007C2074">
      <w:pPr>
        <w:pStyle w:val="Heading4"/>
        <w:rPr>
          <w:lang w:val="ru-RU"/>
        </w:rPr>
      </w:pPr>
      <w:bookmarkStart w:id="220" w:name="_Toc196716835"/>
      <w:bookmarkStart w:id="221" w:name="_Toc242628867"/>
      <w:r>
        <w:rPr>
          <w:lang w:val="ru-RU"/>
        </w:rPr>
        <w:t>“</w:t>
      </w:r>
      <w:r w:rsidR="002C6C64" w:rsidRPr="00E236F4">
        <w:rPr>
          <w:lang w:val="ru-RU"/>
        </w:rPr>
        <w:t>基督</w:t>
      </w:r>
      <w:r>
        <w:rPr>
          <w:lang w:val="ru-RU"/>
        </w:rPr>
        <w:t>降生”</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长老，明天圣诞节通宵礼拜结束后，能小睡一会儿吗？</w:t>
      </w:r>
      <w:r w:rsidR="00063F27">
        <w:rPr>
          <w:rStyle w:val="FootnoteReference"/>
          <w:lang w:val="ru-RU"/>
        </w:rPr>
        <w:footnoteReference w:id="149"/>
      </w:r>
    </w:p>
    <w:p w14:paraId="2F01747D" w14:textId="173C9D69" w:rsidR="00BA44CB" w:rsidRDefault="002C6C64" w:rsidP="008F333A">
      <w:pPr>
        <w:rPr>
          <w:lang w:val="ru-RU"/>
        </w:rPr>
      </w:pPr>
      <w:r w:rsidRPr="00E236F4">
        <w:rPr>
          <w:lang w:val="ru-RU"/>
        </w:rPr>
        <w:t>——哎，圣诞节这天我们还躺下睡觉吧！ 我母亲常说：“只有犹太人会在圣诞夜酣睡</w:t>
      </w:r>
      <w:r w:rsidR="00BA44CB">
        <w:rPr>
          <w:lang w:val="ru-RU"/>
        </w:rPr>
        <w:t>。</w:t>
      </w:r>
      <w:r w:rsidRPr="00E236F4">
        <w:rPr>
          <w:lang w:val="ru-RU"/>
        </w:rPr>
        <w:t>”在基督降生的那个夜晚，世上的显贵们酣然入睡，而牧羊人却彻夜不眠。</w:t>
      </w:r>
      <w:r w:rsidR="000A7CE3">
        <w:rPr>
          <w:rStyle w:val="FootnoteReference"/>
          <w:lang w:val="ru-RU"/>
        </w:rPr>
        <w:footnoteReference w:id="150"/>
      </w:r>
      <w:r w:rsidRPr="00E236F4">
        <w:rPr>
          <w:lang w:val="ru-RU"/>
        </w:rPr>
        <w:t xml:space="preserve"> 他们彻夜看守羊群，并吹奏笛子。你感觉到其中的区别了吗？那些彻夜不眠的牧羊人，有幸见到了基督。</w:t>
      </w:r>
    </w:p>
    <w:p w14:paraId="0C0A668C" w14:textId="77777777" w:rsidR="00BA44CB" w:rsidRDefault="00BA44CB" w:rsidP="008F333A">
      <w:pPr>
        <w:rPr>
          <w:lang w:val="ru-RU"/>
        </w:rPr>
      </w:pPr>
      <w:r>
        <w:rPr>
          <w:lang w:val="ru-RU"/>
        </w:rPr>
        <w:tab/>
      </w:r>
      <w:r w:rsidR="002C6C64" w:rsidRPr="00E236F4">
        <w:rPr>
          <w:lang w:val="ru-RU"/>
        </w:rPr>
        <w:t>——长老，那个洞穴是什么样子的？</w:t>
      </w:r>
    </w:p>
    <w:p w14:paraId="3EBA273E" w14:textId="7C4454C3" w:rsidR="00BA44CB" w:rsidRDefault="00BA44CB" w:rsidP="008F333A">
      <w:pPr>
        <w:rPr>
          <w:lang w:val="ru-RU"/>
        </w:rPr>
      </w:pPr>
      <w:r>
        <w:rPr>
          <w:lang w:val="ru-RU"/>
        </w:rPr>
        <w:tab/>
      </w:r>
      <w:r w:rsidR="002C6C64" w:rsidRPr="00E236F4">
        <w:rPr>
          <w:lang w:val="ru-RU"/>
        </w:rPr>
        <w:t>——那是一处凿在岩石中的洞穴，里面只有一个牲畜食槽；除此之外别无他物。只有穷人会去那里，把他们的羊群安置在那里。 圣母与约瑟一同来到这个山洞，</w:t>
      </w:r>
      <w:r w:rsidR="00E84EE6">
        <w:rPr>
          <w:rStyle w:val="FootnoteReference"/>
          <w:lang w:val="ru-RU"/>
        </w:rPr>
        <w:footnoteReference w:id="151"/>
      </w:r>
      <w:r w:rsidR="002C6C64" w:rsidRPr="00E236F4">
        <w:rPr>
          <w:lang w:val="ru-RU"/>
        </w:rPr>
        <w:t xml:space="preserve"> 因为所有的客栈都已客满。洞里有一头小驴和一头小牛，它们用自己的呼吸温暖着基督。</w:t>
      </w:r>
    </w:p>
    <w:p w14:paraId="1889A132" w14:textId="264CF0CC" w:rsidR="00BA44CB" w:rsidRDefault="00BA44CB" w:rsidP="008F333A">
      <w:pPr>
        <w:rPr>
          <w:lang w:val="ru-RU"/>
        </w:rPr>
      </w:pPr>
      <w:r>
        <w:rPr>
          <w:lang w:val="ru-RU"/>
        </w:rPr>
        <w:tab/>
      </w:r>
      <w:r w:rsidR="002C6C64" w:rsidRPr="00E236F4">
        <w:rPr>
          <w:lang w:val="ru-RU"/>
        </w:rPr>
        <w:t>“牛认识了那养它的主人，驴也认出了主人的马槽</w:t>
      </w:r>
      <w:r w:rsidR="000D2F66" w:rsidRPr="000D2F66">
        <w:rPr>
          <w:lang w:val="ru-RU"/>
        </w:rPr>
        <w:t>”</w:t>
      </w:r>
      <w:r w:rsidR="000D2F66">
        <w:rPr>
          <w:rStyle w:val="FootnoteReference"/>
          <w:lang w:val="ru-RU"/>
        </w:rPr>
        <w:footnoteReference w:id="152"/>
      </w:r>
      <w:r w:rsidR="000D2F66" w:rsidRPr="000D2F66">
        <w:rPr>
          <w:lang w:val="ru-RU"/>
        </w:rPr>
        <w:t xml:space="preserve"> </w:t>
      </w:r>
      <w:r w:rsidR="008F333A">
        <w:rPr>
          <w:lang w:val="ru-RU"/>
        </w:rPr>
        <w:t>——</w:t>
      </w:r>
      <w:r w:rsidR="002C6C64" w:rsidRPr="00E236F4">
        <w:rPr>
          <w:lang w:val="ru-RU"/>
        </w:rPr>
        <w:t>先知以赛亚不正是这样说的吗？</w:t>
      </w:r>
    </w:p>
    <w:p w14:paraId="0D27C12C" w14:textId="008E579C" w:rsidR="00BA44CB" w:rsidRDefault="00BA44CB" w:rsidP="008F333A">
      <w:pPr>
        <w:rPr>
          <w:lang w:val="ru-RU"/>
        </w:rPr>
      </w:pPr>
      <w:r>
        <w:rPr>
          <w:lang w:val="ru-RU"/>
        </w:rPr>
        <w:tab/>
      </w:r>
      <w:r w:rsidR="002C6C64" w:rsidRPr="00E236F4">
        <w:rPr>
          <w:lang w:val="ru-RU"/>
        </w:rPr>
        <w:t>——长老，今天的圣咏中写得何等美妙：至圣童贞女玛利亚看见初生的基督时，既欢喜又流泪地呼喊道： 是该将乳汁献给你——万物的滋养者，还是该颂扬你——我的圣子、我的上帝？我该如何称呼你？</w:t>
      </w:r>
      <w:r>
        <w:rPr>
          <w:lang w:val="ru-RU"/>
        </w:rPr>
        <w:t>”</w:t>
      </w:r>
      <w:r w:rsidR="00F5603B">
        <w:rPr>
          <w:rStyle w:val="FootnoteReference"/>
          <w:lang w:val="ru-RU"/>
        </w:rPr>
        <w:footnoteReference w:id="153"/>
      </w:r>
    </w:p>
    <w:p w14:paraId="5238DC0F" w14:textId="09D36073" w:rsidR="00BA44CB" w:rsidRDefault="002C6C64" w:rsidP="008F333A">
      <w:pPr>
        <w:rPr>
          <w:lang w:val="ru-RU"/>
        </w:rPr>
      </w:pPr>
      <w:r w:rsidRPr="00E236F4">
        <w:rPr>
          <w:lang w:val="ru-RU"/>
        </w:rPr>
        <w:t>——这是上帝的奥秘，是上帝最伟大的恩典，是我们无法参透的！……</w:t>
      </w:r>
    </w:p>
    <w:p w14:paraId="1C42EF60" w14:textId="5F077C72" w:rsidR="00BA44CB" w:rsidRDefault="00BA44CB" w:rsidP="008F333A">
      <w:pPr>
        <w:rPr>
          <w:lang w:val="ru-RU"/>
        </w:rPr>
      </w:pPr>
      <w:r>
        <w:rPr>
          <w:lang w:val="ru-RU"/>
        </w:rPr>
        <w:tab/>
      </w:r>
      <w:r w:rsidR="002C6C64" w:rsidRPr="00E236F4">
        <w:rPr>
          <w:lang w:val="ru-RU"/>
        </w:rPr>
        <w:t>——长老，我们该如何用心去经历并感受这个圣诞事件，即基督“今日由童贞女</w:t>
      </w:r>
      <w:r>
        <w:rPr>
          <w:lang w:val="ru-RU"/>
        </w:rPr>
        <w:t>诞生”</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2C6C64" w:rsidRPr="00E236F4">
        <w:rPr>
          <w:lang w:val="ru-RU"/>
        </w:rPr>
        <w:t>——为了让我们亲身经历并感受这些神圣的事件，我们的心智必须专注于神圣的意义。那时，人就会发生改变</w:t>
      </w:r>
      <w:r w:rsidR="001279C6" w:rsidRPr="00846B18">
        <w:rPr>
          <w:lang w:val="ru-RU"/>
        </w:rPr>
        <w:t>。“</w:t>
      </w:r>
      <w:r w:rsidR="002C6C64" w:rsidRPr="00E236F4">
        <w:rPr>
          <w:lang w:val="ru-RU"/>
        </w:rPr>
        <w:t>今日成就了伟大而荣耀的奇迹</w:t>
      </w:r>
      <w:r>
        <w:rPr>
          <w:lang w:val="ru-RU"/>
        </w:rPr>
        <w:t>，”</w:t>
      </w:r>
      <w:r w:rsidR="001279C6">
        <w:rPr>
          <w:rStyle w:val="FootnoteReference"/>
          <w:lang w:val="ru-RU"/>
        </w:rPr>
        <w:footnoteReference w:id="155"/>
      </w:r>
      <w:r w:rsidR="002C6C64" w:rsidRPr="00E236F4">
        <w:rPr>
          <w:lang w:val="ru-RU"/>
        </w:rPr>
        <w:t xml:space="preserve"> </w:t>
      </w:r>
      <w:r w:rsidR="008F333A">
        <w:rPr>
          <w:lang w:val="ru-RU"/>
        </w:rPr>
        <w:t>——</w:t>
      </w:r>
      <w:r w:rsidR="002C6C64" w:rsidRPr="00E236F4">
        <w:rPr>
          <w:lang w:val="ru-RU"/>
        </w:rPr>
        <w:t>我们这样唱道。 如果我们的心能停留在那里，停留在</w:t>
      </w:r>
      <w:r>
        <w:rPr>
          <w:lang w:val="ru-RU"/>
        </w:rPr>
        <w:t>那“</w:t>
      </w:r>
      <w:r w:rsidR="002C6C64" w:rsidRPr="00E236F4">
        <w:rPr>
          <w:lang w:val="ru-RU"/>
        </w:rPr>
        <w:t>荣耀”之中</w:t>
      </w:r>
      <w:r>
        <w:rPr>
          <w:lang w:val="ru-RU"/>
        </w:rPr>
        <w:t>，</w:t>
      </w:r>
      <w:r w:rsidR="002C6C64" w:rsidRPr="00E236F4">
        <w:rPr>
          <w:lang w:val="ru-RU"/>
        </w:rPr>
        <w:t>停留在那奇妙之中，那么我们便能用心灵体验基督降生的伟大奥秘。</w:t>
      </w:r>
    </w:p>
    <w:p w14:paraId="78E28076" w14:textId="77777777" w:rsidR="00BA44CB" w:rsidRDefault="00BA44CB" w:rsidP="008F333A">
      <w:pPr>
        <w:rPr>
          <w:lang w:val="ru-RU"/>
        </w:rPr>
      </w:pPr>
      <w:r>
        <w:rPr>
          <w:lang w:val="ru-RU"/>
        </w:rPr>
        <w:tab/>
      </w:r>
      <w:r w:rsidR="002C6C64" w:rsidRPr="00E236F4">
        <w:rPr>
          <w:lang w:val="ru-RU"/>
        </w:rPr>
        <w:t>我将祈祷，愿你们的心成为伯利恒的马槽，愿神圣的婴孩将祂的一切祝福赐予你们。</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8868"/>
      <w:r w:rsidRPr="00E236F4">
        <w:rPr>
          <w:lang w:val="ru-RU"/>
        </w:rPr>
        <w:lastRenderedPageBreak/>
        <w:t>圣大斋期</w:t>
      </w:r>
      <w:r w:rsidR="008F333A">
        <w:rPr>
          <w:lang w:val="ru-RU"/>
        </w:rPr>
        <w:t>——</w:t>
      </w:r>
      <w:r w:rsidRPr="00E236F4">
        <w:rPr>
          <w:lang w:val="ru-RU"/>
        </w:rPr>
        <w:t>前往各各他的朝圣之旅</w:t>
      </w:r>
      <w:bookmarkEnd w:id="222"/>
      <w:bookmarkEnd w:id="223"/>
    </w:p>
    <w:p w14:paraId="533F6481" w14:textId="7F0EBC0C" w:rsidR="00BA44CB" w:rsidRDefault="002C6C64" w:rsidP="004F7FDB">
      <w:pPr>
        <w:ind w:firstLine="720"/>
        <w:rPr>
          <w:lang w:val="ru-RU"/>
        </w:rPr>
      </w:pPr>
      <w:r w:rsidRPr="00E236F4">
        <w:rPr>
          <w:lang w:val="ru-RU"/>
        </w:rPr>
        <w:t>——亲爱的姐妹们，祝愿你们度过一个美好的四旬斋，并在头三天获得上帝的特别眷顾。</w:t>
      </w:r>
      <w:r w:rsidR="00B80023">
        <w:rPr>
          <w:rStyle w:val="FootnoteReference"/>
          <w:lang w:val="ru-RU"/>
        </w:rPr>
        <w:footnoteReference w:id="156"/>
      </w:r>
      <w:r w:rsidRPr="00E236F4">
        <w:rPr>
          <w:lang w:val="ru-RU"/>
        </w:rPr>
        <w:t xml:space="preserve"> 希望今年斋期期间，你们不会被诸多琐事所困扰，能全心全意地感同身受基督受难之苦，在灵性上付出更多努力。随着《斋期三部圣咏集</w:t>
      </w:r>
      <w:r w:rsidR="006342EC" w:rsidRPr="006342EC">
        <w:rPr>
          <w:lang w:val="ru-RU"/>
        </w:rPr>
        <w:t>》</w:t>
      </w:r>
      <w:r w:rsidR="006342EC">
        <w:rPr>
          <w:rStyle w:val="FootnoteReference"/>
          <w:lang w:val="ru-RU"/>
        </w:rPr>
        <w:footnoteReference w:id="157"/>
      </w:r>
      <w:r w:rsidR="006342EC" w:rsidRPr="006342EC">
        <w:rPr>
          <w:lang w:val="ru-RU"/>
        </w:rPr>
        <w:t xml:space="preserve"> </w:t>
      </w:r>
      <w:r w:rsidRPr="00E236F4">
        <w:rPr>
          <w:lang w:val="ru-RU"/>
        </w:rPr>
        <w:t>的吟唱开始，就该启程前往各各他了。 如果一个人能在这段时间里获得灵性上的益处，那么死后，他的灵魂在攀登天路时，就不会在炼狱中遇到障碍。</w:t>
      </w:r>
      <w:r w:rsidR="004F7FDB">
        <w:rPr>
          <w:rStyle w:val="FootnoteReference"/>
          <w:lang w:val="ru-RU"/>
        </w:rPr>
        <w:footnoteReference w:id="158"/>
      </w:r>
      <w:r w:rsidRPr="00E236F4">
        <w:rPr>
          <w:lang w:val="ru-RU"/>
        </w:rPr>
        <w:t xml:space="preserve"> 每年这些圣日都会到来，但问题在于，我们的时间却一年比一年少。而我们又是如何利用这段时间的呢？是为了获得天上的益处，还是浪费在世俗之事上？</w:t>
      </w:r>
    </w:p>
    <w:p w14:paraId="52A17EAB" w14:textId="77777777" w:rsidR="00BA44CB" w:rsidRDefault="00BA44CB" w:rsidP="008F333A">
      <w:pPr>
        <w:rPr>
          <w:lang w:val="ru-RU"/>
        </w:rPr>
      </w:pPr>
      <w:r>
        <w:rPr>
          <w:lang w:val="ru-RU"/>
        </w:rPr>
        <w:tab/>
      </w:r>
      <w:r w:rsidR="002C6C64" w:rsidRPr="00E236F4">
        <w:rPr>
          <w:lang w:val="ru-RU"/>
        </w:rPr>
        <w:t>修士们每次的大斋期都从三天开始，在这三天里，他们倾尽全力进行最严格的斋戒和虔诚的祈祷。 而世俗之人也有他们自己那三天的特别</w:t>
      </w:r>
      <w:r w:rsidR="008F333A">
        <w:rPr>
          <w:lang w:val="ru-RU"/>
        </w:rPr>
        <w:t>时光</w:t>
      </w:r>
      <w:r w:rsidR="002C6C64" w:rsidRPr="00E236F4">
        <w:rPr>
          <w:lang w:val="ru-RU"/>
        </w:rPr>
        <w:t>——不是一年一次，而是每周一次：星期五、星期六和星期日——在这几天里，他们将全部精力投入到疯狂的娱乐和可疑的享乐之中。 所幸，大斋期这三天的节制仍在修道院和少数世俗的基督徒家庭中得到遵守——正因如此，世界才得以维系。在这三天里加倍的祈祷与斋戒，保护着世界免受许多灵性堕落的侵袭，而这些堕落通常发生在人们沉溺于世俗享乐的三天之中。</w:t>
      </w:r>
    </w:p>
    <w:p w14:paraId="0F0F163E" w14:textId="77777777" w:rsidR="00BA44CB" w:rsidRDefault="00BA44CB" w:rsidP="008F333A">
      <w:pPr>
        <w:rPr>
          <w:lang w:val="ru-RU"/>
        </w:rPr>
      </w:pPr>
      <w:r>
        <w:rPr>
          <w:lang w:val="ru-RU"/>
        </w:rPr>
        <w:tab/>
      </w:r>
      <w:r w:rsidR="008F333A">
        <w:rPr>
          <w:lang w:val="ru-RU"/>
        </w:rPr>
        <w:t>——</w:t>
      </w:r>
      <w:r w:rsidR="002C6C64" w:rsidRPr="00E236F4">
        <w:rPr>
          <w:lang w:val="ru-RU"/>
        </w:rPr>
        <w:t>长老，为什么在圣大斋期最初的三天要如此严格呢？</w:t>
      </w:r>
    </w:p>
    <w:p w14:paraId="308793EC" w14:textId="77777777" w:rsidR="00BA44CB" w:rsidRDefault="00BA44CB" w:rsidP="008F333A">
      <w:pPr>
        <w:rPr>
          <w:lang w:val="ru-RU"/>
        </w:rPr>
      </w:pPr>
      <w:r>
        <w:rPr>
          <w:lang w:val="ru-RU"/>
        </w:rPr>
        <w:tab/>
      </w:r>
      <w:r w:rsidR="002C6C64" w:rsidRPr="00E236F4">
        <w:rPr>
          <w:lang w:val="ru-RU"/>
        </w:rPr>
        <w:t>——主要是为了让人逐渐适应斋戒和节制。到了第二周，当他每天都能进食，但仅限一天一次</w:t>
      </w:r>
      <w:r w:rsidR="008F333A">
        <w:rPr>
          <w:lang w:val="ru-RU"/>
        </w:rPr>
        <w:t>——</w:t>
      </w:r>
      <w:r w:rsidR="002C6C64" w:rsidRPr="00E236F4">
        <w:rPr>
          <w:lang w:val="ru-RU"/>
        </w:rPr>
        <w:t>在晚上——对他来说，这将比皇家的盛宴还要甘美。 我住在集体修道院时，在最初几天禁食之后，下午四点喝上一碗清水煮的汤，我们便视之为真正的恩典。三天没吃没喝，现在每天都能喝上一口汤——这难道不是恩典吗？</w:t>
      </w:r>
    </w:p>
    <w:p w14:paraId="06624F7B" w14:textId="21C3E639" w:rsidR="00BA44CB" w:rsidRDefault="00BA44CB" w:rsidP="008F333A">
      <w:pPr>
        <w:rPr>
          <w:lang w:val="ru-RU"/>
        </w:rPr>
      </w:pPr>
      <w:r>
        <w:rPr>
          <w:lang w:val="ru-RU"/>
        </w:rPr>
        <w:tab/>
      </w:r>
      <w:r w:rsidR="002C6C64" w:rsidRPr="00E236F4">
        <w:rPr>
          <w:lang w:val="ru-RU"/>
        </w:rPr>
        <w:t>斋期开始时这三天完全禁食，有助于人坚持斋戒整个四旬期。但如果有人确实没有力量进行这三天的苦修，那就让他在晚上啃块干面包，或者至少每天坚持到晚上都不吃不喝。 此时宽容更为可取：毕竟，如果一个人因此昏厥，无法进行灵性修习，这又有何益处呢？有一次，在大斋期第一周的星期二，来自圣瓦尔拉姆和圣约阿萨夫隐修院（ ）的长老瓦尔拉姆，走进了一间刚有两位年轻修士入住的单间，他们是他的熟人。 他敲了</w:t>
      </w:r>
      <w:r w:rsidR="008F333A">
        <w:rPr>
          <w:lang w:val="ru-RU"/>
        </w:rPr>
        <w:t>又敲，</w:t>
      </w:r>
      <w:r w:rsidR="002C6C64" w:rsidRPr="00E236F4">
        <w:rPr>
          <w:lang w:val="ru-RU"/>
        </w:rPr>
        <w:t>却一片寂静。他便自己推开门，只见两位修士一动不动地躺着。“怎么回事？</w:t>
      </w:r>
      <w:r>
        <w:rPr>
          <w:lang w:val="ru-RU"/>
        </w:rPr>
        <w:t>”</w:t>
      </w:r>
      <w:r w:rsidR="002C6C64" w:rsidRPr="00E236F4">
        <w:rPr>
          <w:lang w:val="ru-RU"/>
        </w:rPr>
        <w:t>他问道</w:t>
      </w:r>
      <w:r>
        <w:rPr>
          <w:lang w:val="ru-RU"/>
        </w:rPr>
        <w:t>，“</w:t>
      </w:r>
      <w:r w:rsidR="002C6C64" w:rsidRPr="00E236F4">
        <w:rPr>
          <w:lang w:val="ru-RU"/>
        </w:rPr>
        <w:t>生病了吗？</w:t>
      </w:r>
      <w:r>
        <w:rPr>
          <w:lang w:val="ru-RU"/>
        </w:rPr>
        <w:t>”</w:t>
      </w:r>
      <w:r w:rsidR="002C6C64" w:rsidRPr="00E236F4">
        <w:rPr>
          <w:lang w:val="ru-RU"/>
        </w:rPr>
        <w:t>“我们在禁食，既不吃也不喝！”他们回答。“快起来，”他说。 “快去泡茶，每杯放两勺糖，再吃点面包干，这样至少还能做祷告，不然连念珠都拿不稳了。这算什么斋戒，有什么用？！</w:t>
      </w:r>
      <w:r>
        <w:rPr>
          <w:lang w:val="ru-RU"/>
        </w:rPr>
        <w:t>”</w:t>
      </w:r>
    </w:p>
    <w:p w14:paraId="29DB9948" w14:textId="77777777" w:rsidR="00BA44CB" w:rsidRDefault="00BA44CB" w:rsidP="008F333A">
      <w:pPr>
        <w:rPr>
          <w:lang w:val="ru-RU"/>
        </w:rPr>
      </w:pPr>
      <w:r>
        <w:rPr>
          <w:lang w:val="ru-RU"/>
        </w:rPr>
        <w:tab/>
      </w:r>
      <w:r w:rsidR="002C6C64" w:rsidRPr="00E236F4">
        <w:rPr>
          <w:lang w:val="ru-RU"/>
        </w:rPr>
        <w:t>——“长老，我该如何在大斋期期间更严格地斋戒呢？</w:t>
      </w:r>
      <w:r w:rsidR="008F333A">
        <w:rPr>
          <w:lang w:val="ru-RU"/>
        </w:rPr>
        <w:t>”</w:t>
      </w:r>
    </w:p>
    <w:p w14:paraId="506C8B83" w14:textId="56F054FF" w:rsidR="00BA44CB" w:rsidRDefault="00BA44CB" w:rsidP="008F333A">
      <w:pPr>
        <w:rPr>
          <w:lang w:val="ru-RU"/>
        </w:rPr>
      </w:pPr>
      <w:r>
        <w:rPr>
          <w:lang w:val="ru-RU"/>
        </w:rPr>
        <w:tab/>
      </w:r>
      <w:r w:rsidR="002C6C64" w:rsidRPr="00E236F4">
        <w:rPr>
          <w:lang w:val="ru-RU"/>
        </w:rPr>
        <w:t xml:space="preserve">“世俗之人至少在大斋期才会想起节制，而我们这些修士，则应当全年都认真对待节制。 我们每个人最应该关注的是心灵的欲望，其次才是肉体的欲望。如果一个人偏重肉体的苦修，却不致力于根除心灵的欲望，那么他就会原地踏步。 有一次，在大斋期伊始，一位平信徒来到某座修道院，却被一位修士粗鲁地对待。然而，这位可怜人怀着善意，并没有指责他。后来，这位平信徒来找我，说道： </w:t>
      </w:r>
      <w:r>
        <w:rPr>
          <w:lang w:val="ru-RU"/>
        </w:rPr>
        <w:t>“</w:t>
      </w:r>
      <w:r w:rsidR="002C6C64" w:rsidRPr="00E236F4">
        <w:rPr>
          <w:lang w:val="ru-RU"/>
        </w:rPr>
        <w:t>长老，我并不介意他，毕竟他刚经历了三天的严格斋戒！”倘若那位修士是在灵性上斋戒了三天，他本应感受到某种灵性的甘美，与他人交谈时也会更礼貌些。但他却自以为是地强迫自己严格斋戒了三天，因此觉得所有人都欠他一份人情。</w:t>
      </w:r>
    </w:p>
    <w:p w14:paraId="63554F77" w14:textId="77777777" w:rsidR="00BA44CB" w:rsidRDefault="00BA44CB" w:rsidP="008F333A">
      <w:pPr>
        <w:rPr>
          <w:lang w:val="ru-RU"/>
        </w:rPr>
      </w:pPr>
      <w:r>
        <w:rPr>
          <w:lang w:val="ru-RU"/>
        </w:rPr>
        <w:tab/>
      </w:r>
      <w:r w:rsidR="002C6C64" w:rsidRPr="00E236F4">
        <w:rPr>
          <w:lang w:val="ru-RU"/>
        </w:rPr>
        <w:t>——长老，斋戒时我该思考什么？</w:t>
      </w:r>
    </w:p>
    <w:p w14:paraId="22BA3E81" w14:textId="77777777" w:rsidR="00BA44CB" w:rsidRDefault="00BA44CB" w:rsidP="008F333A">
      <w:pPr>
        <w:rPr>
          <w:lang w:val="ru-RU"/>
        </w:rPr>
      </w:pPr>
      <w:r>
        <w:rPr>
          <w:lang w:val="ru-RU"/>
        </w:rPr>
        <w:lastRenderedPageBreak/>
        <w:tab/>
      </w:r>
      <w:r w:rsidR="002C6C64" w:rsidRPr="00E236F4">
        <w:rPr>
          <w:lang w:val="ru-RU"/>
        </w:rPr>
        <w:t>——要思念基督的苦难，思念祂在十字架上的牺牲。但归根结底，不必为此特意等到斋期——我们这些修士应当每日亲历基督的受难，毕竟每天的教会圣咏和礼拜都在帮助我们做到这一点。</w:t>
      </w:r>
    </w:p>
    <w:p w14:paraId="0788E292" w14:textId="77777777" w:rsidR="00BA44CB" w:rsidRDefault="00BA44CB" w:rsidP="008F333A">
      <w:pPr>
        <w:rPr>
          <w:lang w:val="ru-RU"/>
        </w:rPr>
      </w:pPr>
      <w:r>
        <w:rPr>
          <w:lang w:val="ru-RU"/>
        </w:rPr>
        <w:tab/>
      </w:r>
      <w:r w:rsidR="002C6C64" w:rsidRPr="00E236F4">
        <w:rPr>
          <w:lang w:val="ru-RU"/>
        </w:rPr>
        <w:t>在大斋期期间，我们获得了更多践行灵性功课的机会，得以更充分地参与我们主救赎的受</w:t>
      </w:r>
      <w:r w:rsidR="008F333A">
        <w:rPr>
          <w:lang w:val="ru-RU"/>
        </w:rPr>
        <w:t>难</w:t>
      </w:r>
      <w:r w:rsidR="002C6C64" w:rsidRPr="00E236F4">
        <w:rPr>
          <w:lang w:val="ru-RU"/>
        </w:rPr>
        <w:t>——通过忏悔、叩拜、克制情欲以及为爱基督而减少饮食。</w:t>
      </w:r>
    </w:p>
    <w:p w14:paraId="451E1357" w14:textId="77777777" w:rsidR="00BA44CB" w:rsidRDefault="00BA44CB" w:rsidP="008F333A">
      <w:pPr>
        <w:rPr>
          <w:lang w:val="ru-RU"/>
        </w:rPr>
      </w:pPr>
      <w:r>
        <w:rPr>
          <w:lang w:val="ru-RU"/>
        </w:rPr>
        <w:tab/>
      </w:r>
      <w:r w:rsidR="002C6C64" w:rsidRPr="00E236F4">
        <w:rPr>
          <w:lang w:val="ru-RU"/>
        </w:rPr>
        <w:t>让我们在这片属灵的战场上获得最大的益处吧。正是在此刻，我们拥有极其有利的条件和最佳的机会，投靠被钉十字架的主，从祂那里接受帮助。我们越是灵性地度过大斋期，就越能得到深刻的蜕变，也越能满怀喜乐地迎接圣复活节。</w:t>
      </w:r>
    </w:p>
    <w:p w14:paraId="5356122E" w14:textId="77777777" w:rsidR="00BA44CB" w:rsidRDefault="00BA44CB" w:rsidP="008F333A">
      <w:pPr>
        <w:rPr>
          <w:lang w:val="ru-RU"/>
        </w:rPr>
      </w:pPr>
      <w:r>
        <w:rPr>
          <w:lang w:val="ru-RU"/>
        </w:rPr>
        <w:tab/>
      </w:r>
      <w:r w:rsidR="002C6C64" w:rsidRPr="00E236F4">
        <w:rPr>
          <w:lang w:val="ru-RU"/>
        </w:rPr>
        <w:t>愿你们在大斋期中充满力量与坚韧，与至圣童贞女玛利亚以及你们的守护者圣约翰·神学家一同登上各各他山，与基督同在，并成为我们主受难的参与者。阿门。</w:t>
      </w:r>
    </w:p>
    <w:p w14:paraId="4AE0F28B" w14:textId="77777777" w:rsidR="00BA44CB" w:rsidRDefault="00BA44CB" w:rsidP="008F333A">
      <w:pPr>
        <w:rPr>
          <w:lang w:val="ru-RU"/>
        </w:rPr>
      </w:pPr>
    </w:p>
    <w:p w14:paraId="586F3E60" w14:textId="7F9953D4" w:rsidR="00BA44CB" w:rsidRDefault="00BA44CB" w:rsidP="00D13373">
      <w:pPr>
        <w:pStyle w:val="Heading4"/>
        <w:rPr>
          <w:lang w:val="ru-RU"/>
        </w:rPr>
      </w:pPr>
      <w:bookmarkStart w:id="224" w:name="_Toc196716837"/>
      <w:bookmarkStart w:id="225" w:name="_Toc242628869"/>
      <w:r>
        <w:rPr>
          <w:lang w:val="ru-RU"/>
        </w:rPr>
        <w:t>“</w:t>
      </w:r>
      <w:r w:rsidR="002C6C64" w:rsidRPr="00E236F4">
        <w:rPr>
          <w:lang w:val="ru-RU"/>
        </w:rPr>
        <w:t>我们敬拜你的受难，</w:t>
      </w:r>
      <w:r>
        <w:rPr>
          <w:lang w:val="ru-RU"/>
        </w:rPr>
        <w:t>基督”</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2C6C64" w:rsidRPr="00E236F4">
        <w:rPr>
          <w:lang w:val="ru-RU"/>
        </w:rPr>
        <w:t>——长老，我该如何培养对基督受难的虔敬之心？</w:t>
      </w:r>
    </w:p>
    <w:p w14:paraId="668C2576" w14:textId="77777777" w:rsidR="00BA44CB" w:rsidRDefault="00BA44CB" w:rsidP="008F333A">
      <w:pPr>
        <w:rPr>
          <w:lang w:val="ru-RU"/>
        </w:rPr>
      </w:pPr>
      <w:r>
        <w:rPr>
          <w:lang w:val="ru-RU"/>
        </w:rPr>
        <w:tab/>
      </w:r>
      <w:r w:rsidR="002C6C64" w:rsidRPr="00E236F4">
        <w:rPr>
          <w:lang w:val="ru-RU"/>
        </w:rPr>
        <w:t>——首先，我们应当思考基督为我们所作的那伟大的牺牲，以及我们是多么忘恩负义、罪孽深重。 请研读那些谈论此事的圣父们的著作——这也会对你有所帮助。但圣受难本身，即主那伟大的牺牲，对你的帮助将大得多。基督并非仅仅用言语教导</w:t>
      </w:r>
      <w:r w:rsidR="008F333A">
        <w:rPr>
          <w:lang w:val="ru-RU"/>
        </w:rPr>
        <w:t>我们</w:t>
      </w:r>
      <w:r w:rsidR="002C6C64" w:rsidRPr="00E236F4">
        <w:rPr>
          <w:lang w:val="ru-RU"/>
        </w:rPr>
        <w:t>——不，祂为全人类献上了自己，受难、被钉在十字架上，承受了如此多的屈辱与折磨。</w:t>
      </w:r>
    </w:p>
    <w:p w14:paraId="66C434BC" w14:textId="77777777" w:rsidR="00BA44CB" w:rsidRDefault="00BA44CB" w:rsidP="008F333A">
      <w:pPr>
        <w:rPr>
          <w:lang w:val="ru-RU"/>
        </w:rPr>
      </w:pPr>
      <w:r>
        <w:rPr>
          <w:lang w:val="ru-RU"/>
        </w:rPr>
        <w:tab/>
      </w:r>
      <w:r w:rsidR="008F333A">
        <w:rPr>
          <w:lang w:val="ru-RU"/>
        </w:rPr>
        <w:t>——</w:t>
      </w:r>
      <w:r w:rsidR="002C6C64" w:rsidRPr="00E236F4">
        <w:rPr>
          <w:lang w:val="ru-RU"/>
        </w:rPr>
        <w:t>还有十字架上那可耻的处决，长老……</w:t>
      </w:r>
    </w:p>
    <w:p w14:paraId="00C39B00" w14:textId="77777777" w:rsidR="00BA44CB" w:rsidRDefault="00BA44CB" w:rsidP="008F333A">
      <w:pPr>
        <w:rPr>
          <w:lang w:val="ru-RU"/>
        </w:rPr>
      </w:pPr>
      <w:r>
        <w:rPr>
          <w:lang w:val="ru-RU"/>
        </w:rPr>
        <w:tab/>
      </w:r>
      <w:r w:rsidR="008F333A">
        <w:rPr>
          <w:lang w:val="ru-RU"/>
        </w:rPr>
        <w:t>——</w:t>
      </w:r>
      <w:r w:rsidR="002C6C64" w:rsidRPr="00E236F4">
        <w:rPr>
          <w:lang w:val="ru-RU"/>
        </w:rPr>
        <w:t>是的，那是最屈辱的！ 光是想想就令人不寒而栗！所有先知都预言了基督的降临，而犹太人却殴打祂、向祂吐唾沫、嘲弄祂，最终还将祂钉在了十字架上！当人思考这一切时，都会感到无比的敬畏。即使是最冷漠的人，只要心中尚存一丝善意，这些思考也会唤醒他内心的灵性。</w:t>
      </w:r>
    </w:p>
    <w:p w14:paraId="00B0B12C" w14:textId="77777777" w:rsidR="00BA44CB" w:rsidRDefault="00BA44CB" w:rsidP="008F333A">
      <w:pPr>
        <w:rPr>
          <w:lang w:val="ru-RU"/>
        </w:rPr>
      </w:pPr>
      <w:r>
        <w:rPr>
          <w:lang w:val="ru-RU"/>
        </w:rPr>
        <w:tab/>
      </w:r>
      <w:r w:rsidR="002C6C64" w:rsidRPr="00E236F4">
        <w:rPr>
          <w:lang w:val="ru-RU"/>
        </w:rPr>
        <w:t>——长老，圣周四晚上，在基督受难礼仪结束后，我不会留在教堂过夜，而是回自己的小室。</w:t>
      </w:r>
    </w:p>
    <w:p w14:paraId="744F1E3D" w14:textId="77777777" w:rsidR="00BA44CB" w:rsidRDefault="00BA44CB" w:rsidP="008F333A">
      <w:pPr>
        <w:rPr>
          <w:lang w:val="ru-RU"/>
        </w:rPr>
      </w:pPr>
      <w:r>
        <w:rPr>
          <w:lang w:val="ru-RU"/>
        </w:rPr>
        <w:tab/>
      </w:r>
      <w:r w:rsidR="002C6C64" w:rsidRPr="00E236F4">
        <w:rPr>
          <w:lang w:val="ru-RU"/>
        </w:rPr>
        <w:t>——真可惜。我还以为你至少有一丝虔诚呢！难道你们圣周四晚上都不留在教堂里吗？把被钉在十字架上的基督独自留下，就各自回自己的小室了吗？</w:t>
      </w:r>
    </w:p>
    <w:p w14:paraId="36F68E3C" w14:textId="77777777" w:rsidR="00BA44CB" w:rsidRDefault="00BA44CB" w:rsidP="008F333A">
      <w:pPr>
        <w:rPr>
          <w:lang w:val="ru-RU"/>
        </w:rPr>
      </w:pPr>
      <w:r>
        <w:rPr>
          <w:lang w:val="ru-RU"/>
        </w:rPr>
        <w:tab/>
      </w:r>
      <w:r w:rsidR="002C6C64" w:rsidRPr="00E236F4">
        <w:rPr>
          <w:lang w:val="ru-RU"/>
        </w:rPr>
        <w:t>——长老，许多修女——绝大多数——都会留在教堂里，但我很难集中精神，因为任何一点声响都会让我分心——所以我选择在自己的小室里守夜。</w:t>
      </w:r>
    </w:p>
    <w:p w14:paraId="13AFFFE2" w14:textId="7315B1D3" w:rsidR="00BA44CB" w:rsidRDefault="00BA44CB" w:rsidP="008F333A">
      <w:pPr>
        <w:rPr>
          <w:lang w:val="ru-RU"/>
        </w:rPr>
      </w:pPr>
      <w:r>
        <w:rPr>
          <w:lang w:val="ru-RU"/>
        </w:rPr>
        <w:tab/>
        <w:t>——</w:t>
      </w:r>
      <w:r w:rsidR="002C6C64" w:rsidRPr="00E236F4">
        <w:rPr>
          <w:lang w:val="ru-RU"/>
        </w:rPr>
        <w:t>既然如此，也好。让你的小室里供奉一幅受难圣像，你在圣像前祈祷：“荣耀归于祢的圣受难，主啊”以及“至圣童贞女，我们敬拜祢圣子的圣躯</w:t>
      </w:r>
      <w:r>
        <w:rPr>
          <w:lang w:val="ru-RU"/>
        </w:rPr>
        <w:t>。”</w:t>
      </w:r>
      <w:r w:rsidR="002C6C64" w:rsidRPr="00E236F4">
        <w:rPr>
          <w:lang w:val="ru-RU"/>
        </w:rPr>
        <w:t xml:space="preserve"> 同时尽可能多地行叩拜礼。这一天需要亲身经历、用心体会。我每逢大星期五都会为此把自己关在静室里。</w:t>
      </w:r>
    </w:p>
    <w:p w14:paraId="30ACAF30" w14:textId="77777777" w:rsidR="00BA44CB" w:rsidRDefault="00BA44CB" w:rsidP="008F333A">
      <w:pPr>
        <w:rPr>
          <w:lang w:val="ru-RU"/>
        </w:rPr>
      </w:pPr>
      <w:r>
        <w:rPr>
          <w:lang w:val="ru-RU"/>
        </w:rPr>
        <w:tab/>
      </w:r>
      <w:r w:rsidR="002C6C64" w:rsidRPr="00E236F4">
        <w:rPr>
          <w:lang w:val="ru-RU"/>
        </w:rPr>
        <w:t>——长老，今年圣周五我严格斋戒，但傍晚举行圣殓礼时，我竟站不稳了。如果我对主的受难怀有足够的虔诚，岂会在那样的时刻允许自己坐在教堂里？</w:t>
      </w:r>
    </w:p>
    <w:p w14:paraId="1930701D" w14:textId="03B5A4E8" w:rsidR="00BA44CB" w:rsidRDefault="00BA44CB" w:rsidP="008F333A">
      <w:pPr>
        <w:rPr>
          <w:lang w:val="ru-RU"/>
        </w:rPr>
      </w:pPr>
      <w:r>
        <w:rPr>
          <w:lang w:val="ru-RU"/>
        </w:rPr>
        <w:tab/>
      </w:r>
      <w:r w:rsidR="002C6C64" w:rsidRPr="00E236F4">
        <w:rPr>
          <w:lang w:val="ru-RU"/>
        </w:rPr>
        <w:t xml:space="preserve">——你能在节制上如此精进，真是好。况且，这样的日子怎么能吃东西呢？如果觉得难受，可以用一片干面包充饥。以前在修道院里，圣周五晚上只有年迈和生病的修士才能喝点茶配干面包。 </w:t>
      </w:r>
      <w:r w:rsidR="002C6C64" w:rsidRPr="00E236F4">
        <w:rPr>
          <w:lang w:val="ru-RU"/>
        </w:rPr>
        <w:lastRenderedPageBreak/>
        <w:t>有些修士在这天，效法主——犹太人曾在十字架上给祂喝过掺有胆汁的醋——</w:t>
      </w:r>
      <w:r w:rsidR="00195A03">
        <w:rPr>
          <w:rStyle w:val="FootnoteReference"/>
          <w:lang w:val="ru-RU"/>
        </w:rPr>
        <w:footnoteReference w:id="160"/>
      </w:r>
      <w:r w:rsidR="002C6C64" w:rsidRPr="00E236F4">
        <w:rPr>
          <w:lang w:val="ru-RU"/>
        </w:rPr>
        <w:t xml:space="preserve"> 也会品尝一点葡萄酒醋。 我初到菲洛菲修道院时，第一年的受难周期间什么都没吃。在圣周五那天，得知有些人有喝醋的习俗，我也跟着喝了一口。但那醋实在太烈了，结果我当场昏了过去。</w:t>
      </w:r>
    </w:p>
    <w:p w14:paraId="312C17E2" w14:textId="77777777" w:rsidR="00BA44CB" w:rsidRDefault="00BA44CB" w:rsidP="008F333A">
      <w:pPr>
        <w:rPr>
          <w:lang w:val="ru-RU"/>
        </w:rPr>
      </w:pPr>
      <w:r>
        <w:rPr>
          <w:lang w:val="ru-RU"/>
        </w:rPr>
        <w:tab/>
      </w:r>
      <w:r w:rsidR="008F333A">
        <w:rPr>
          <w:lang w:val="ru-RU"/>
        </w:rPr>
        <w:t>——</w:t>
      </w:r>
      <w:r w:rsidR="002C6C64" w:rsidRPr="00E236F4">
        <w:rPr>
          <w:lang w:val="ru-RU"/>
        </w:rPr>
        <w:t>长老，为什么在受难周期间，我能够连续三天不吃东西，而平时却很难斋戒呢？</w:t>
      </w:r>
    </w:p>
    <w:p w14:paraId="0BACEF36" w14:textId="77777777" w:rsidR="00BA44CB" w:rsidRDefault="00BA44CB" w:rsidP="008F333A">
      <w:pPr>
        <w:rPr>
          <w:lang w:val="ru-RU"/>
        </w:rPr>
      </w:pPr>
      <w:r>
        <w:rPr>
          <w:lang w:val="ru-RU"/>
        </w:rPr>
        <w:tab/>
      </w:r>
      <w:r w:rsidR="008F333A">
        <w:rPr>
          <w:lang w:val="ru-RU"/>
        </w:rPr>
        <w:t>—</w:t>
      </w:r>
      <w:r w:rsidR="002C6C64" w:rsidRPr="00E236F4">
        <w:rPr>
          <w:lang w:val="ru-RU"/>
        </w:rPr>
        <w:t xml:space="preserve"> 受难周是哀悼基督受难的时期。如果你的至亲离世，你还能想着吃饭吗？当遭遇如此悲痛时，你既无法进食，也无法饮水。</w:t>
      </w:r>
    </w:p>
    <w:p w14:paraId="683B2031" w14:textId="3862278A" w:rsidR="00BA44CB" w:rsidRDefault="00BA44CB" w:rsidP="008F333A">
      <w:pPr>
        <w:rPr>
          <w:lang w:val="ru-RU"/>
        </w:rPr>
      </w:pPr>
      <w:r>
        <w:rPr>
          <w:lang w:val="ru-RU"/>
        </w:rPr>
        <w:tab/>
      </w:r>
      <w:r w:rsidR="008F333A">
        <w:rPr>
          <w:lang w:val="ru-RU"/>
        </w:rPr>
        <w:t>—</w:t>
      </w:r>
      <w:r w:rsidR="002C6C64" w:rsidRPr="00E236F4">
        <w:rPr>
          <w:lang w:val="ru-RU"/>
        </w:rPr>
        <w:t xml:space="preserve"> 长老，在这个大安息日，我们第一次一边唱</w:t>
      </w:r>
      <w:r>
        <w:rPr>
          <w:lang w:val="ru-RU"/>
        </w:rPr>
        <w:t>《</w:t>
      </w:r>
      <w:r w:rsidR="002C6C64" w:rsidRPr="00E236F4">
        <w:rPr>
          <w:lang w:val="ru-RU"/>
        </w:rPr>
        <w:t>无瑕者</w:t>
      </w:r>
      <w:r>
        <w:rPr>
          <w:lang w:val="ru-RU"/>
        </w:rPr>
        <w:t>》</w:t>
      </w:r>
      <w:r w:rsidR="002C6C64" w:rsidRPr="00E236F4">
        <w:rPr>
          <w:lang w:val="ru-RU"/>
        </w:rPr>
        <w:t>一边赞美——以前我们只是诵读。</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2C6C64" w:rsidRPr="00E236F4">
        <w:rPr>
          <w:lang w:val="ru-RU"/>
        </w:rPr>
        <w:t>——我听到了。但我希望你们如实告诉我。当你们歌唱时，是否在思念基督，是否在重现祂的安葬仪式？无论是领诵诗篇的修女，还是你们这些唱圣咏的修女们——你们全都仿佛置身于舞台之上！ 你们这是在演什么戏？排练了一首新曲子吗？但这完全是世俗的做法！难道很难理解吗？大圣周六的</w:t>
      </w:r>
      <w:r>
        <w:rPr>
          <w:lang w:val="ru-RU"/>
        </w:rPr>
        <w:t>《无瑕者》</w:t>
      </w:r>
      <w:r w:rsidR="002C6C64" w:rsidRPr="00E236F4">
        <w:rPr>
          <w:lang w:val="ru-RU"/>
        </w:rPr>
        <w:t>是墓前的哀悼。是哀悼！ 在其他事情上稍微投入些倒也没什么大不了的，但在这里，基督曾遭受折磨、鞭打、辱骂，随后被钉在十字架上，而如今我们正在安葬祂。如果连在这样的一天，你们都感觉不到自己在歌唱，那我真不知道还能如何帮助你们了。</w:t>
      </w:r>
    </w:p>
    <w:p w14:paraId="38A6220F" w14:textId="77777777" w:rsidR="00BA44CB" w:rsidRDefault="00BA44CB" w:rsidP="008F333A">
      <w:pPr>
        <w:rPr>
          <w:lang w:val="ru-RU"/>
        </w:rPr>
      </w:pPr>
      <w:r>
        <w:rPr>
          <w:lang w:val="ru-RU"/>
        </w:rPr>
        <w:tab/>
      </w:r>
      <w:r w:rsidR="002C6C64" w:rsidRPr="00E236F4">
        <w:rPr>
          <w:lang w:val="ru-RU"/>
        </w:rPr>
        <w:t>——长老，根据阿索斯山的规条，大星期五时钟声会敲响葬礼钟声吗？</w:t>
      </w:r>
    </w:p>
    <w:p w14:paraId="12758A28" w14:textId="77777777" w:rsidR="00BA44CB" w:rsidRDefault="00BA44CB" w:rsidP="008F333A">
      <w:pPr>
        <w:rPr>
          <w:lang w:val="ru-RU"/>
        </w:rPr>
      </w:pPr>
      <w:r>
        <w:rPr>
          <w:lang w:val="ru-RU"/>
        </w:rPr>
        <w:tab/>
      </w:r>
      <w:r w:rsidR="002C6C64" w:rsidRPr="00E236F4">
        <w:rPr>
          <w:lang w:val="ru-RU"/>
        </w:rPr>
        <w:t>——当圣殓布被抬出时，钟声会响起。</w:t>
      </w:r>
    </w:p>
    <w:p w14:paraId="1ACDE656" w14:textId="77777777" w:rsidR="00BA44CB" w:rsidRDefault="00BA44CB" w:rsidP="008F333A">
      <w:pPr>
        <w:rPr>
          <w:lang w:val="ru-RU"/>
        </w:rPr>
      </w:pPr>
      <w:r>
        <w:rPr>
          <w:lang w:val="ru-RU"/>
        </w:rPr>
        <w:tab/>
      </w:r>
      <w:r w:rsidR="008F333A">
        <w:rPr>
          <w:lang w:val="ru-RU"/>
        </w:rPr>
        <w:t>——</w:t>
      </w:r>
      <w:r w:rsidR="002C6C64" w:rsidRPr="00E236F4">
        <w:rPr>
          <w:lang w:val="ru-RU"/>
        </w:rPr>
        <w:t>那么白天也会敲丧钟吗？</w:t>
      </w:r>
    </w:p>
    <w:p w14:paraId="68123659" w14:textId="77777777" w:rsidR="00BA44CB" w:rsidRDefault="00BA44CB" w:rsidP="008F333A">
      <w:pPr>
        <w:rPr>
          <w:lang w:val="ru-RU"/>
        </w:rPr>
      </w:pPr>
      <w:r>
        <w:rPr>
          <w:lang w:val="ru-RU"/>
        </w:rPr>
        <w:tab/>
      </w:r>
      <w:r w:rsidR="002C6C64" w:rsidRPr="00E236F4">
        <w:rPr>
          <w:lang w:val="ru-RU"/>
        </w:rPr>
        <w:t>——这有什么大不了的，在哪里、怎么敲？最重要的是，宣告基督安葬的钟声，要在我心中回响。</w:t>
      </w:r>
    </w:p>
    <w:p w14:paraId="4B4863FB" w14:textId="77777777" w:rsidR="00BA44CB" w:rsidRDefault="00BA44CB" w:rsidP="008F333A">
      <w:pPr>
        <w:rPr>
          <w:lang w:val="ru-RU"/>
        </w:rPr>
      </w:pPr>
    </w:p>
    <w:p w14:paraId="63F9ADDA" w14:textId="2358F737" w:rsidR="00BA44CB" w:rsidRDefault="002C6C64" w:rsidP="00D07549">
      <w:pPr>
        <w:pStyle w:val="Heading4"/>
        <w:rPr>
          <w:lang w:val="ru-RU"/>
        </w:rPr>
      </w:pPr>
      <w:bookmarkStart w:id="226" w:name="_Toc196716838"/>
      <w:bookmarkStart w:id="227" w:name="_Toc242628870"/>
      <w:r w:rsidRPr="00E236F4">
        <w:rPr>
          <w:lang w:val="ru-RU"/>
        </w:rPr>
        <w:t>“复活节</w:t>
      </w:r>
      <w:r w:rsidR="00BA44CB">
        <w:rPr>
          <w:lang w:val="ru-RU"/>
        </w:rPr>
        <w:t>”</w:t>
      </w:r>
      <w:bookmarkEnd w:id="226"/>
      <w:bookmarkEnd w:id="227"/>
    </w:p>
    <w:p w14:paraId="0475D385" w14:textId="4A693FFD" w:rsidR="00BA44CB" w:rsidRDefault="008F333A" w:rsidP="00D07549">
      <w:pPr>
        <w:ind w:firstLine="720"/>
        <w:rPr>
          <w:lang w:val="ru-RU"/>
        </w:rPr>
      </w:pPr>
      <w:r>
        <w:rPr>
          <w:lang w:val="ru-RU"/>
        </w:rPr>
        <w:t>—</w:t>
      </w:r>
      <w:r w:rsidR="002C6C64" w:rsidRPr="00E236F4">
        <w:rPr>
          <w:lang w:val="ru-RU"/>
        </w:rPr>
        <w:t xml:space="preserve"> 长老，刚才有带着孩子的朝圣者来过，孩子们高兴地喊道：“哇，你们这里的彩蛋真红真漂亮！</w:t>
      </w:r>
      <w:r w:rsidR="00BA44CB">
        <w:rPr>
          <w:lang w:val="ru-RU"/>
        </w:rPr>
        <w:t>”</w:t>
      </w:r>
    </w:p>
    <w:p w14:paraId="7199AF32" w14:textId="77777777" w:rsidR="00BA44CB" w:rsidRDefault="00BA44CB" w:rsidP="008F333A">
      <w:pPr>
        <w:rPr>
          <w:lang w:val="ru-RU"/>
        </w:rPr>
      </w:pPr>
      <w:r>
        <w:rPr>
          <w:lang w:val="ru-RU"/>
        </w:rPr>
        <w:tab/>
      </w:r>
      <w:r w:rsidR="002C6C64" w:rsidRPr="00E236F4">
        <w:rPr>
          <w:lang w:val="ru-RU"/>
        </w:rPr>
        <w:t>——不要让孩子们只停留在表面上的美好，否则他们就会止步于外在，而不会去寻求深层含义。只需告诉他们，红彩蛋象征着被基督之血染红的地球，整个世界都因基督的救赎而从罪中得救。</w:t>
      </w:r>
    </w:p>
    <w:p w14:paraId="0FED044F" w14:textId="77777777" w:rsidR="00BA44CB" w:rsidRDefault="00BA44CB" w:rsidP="008F333A">
      <w:pPr>
        <w:rPr>
          <w:lang w:val="ru-RU"/>
        </w:rPr>
      </w:pPr>
      <w:r>
        <w:rPr>
          <w:lang w:val="ru-RU"/>
        </w:rPr>
        <w:tab/>
      </w:r>
      <w:r w:rsidR="002C6C64" w:rsidRPr="00E236F4">
        <w:rPr>
          <w:lang w:val="ru-RU"/>
        </w:rPr>
        <w:t>——长老，那些带着香膏的妇女们的胆识令我惊叹。</w:t>
      </w:r>
    </w:p>
    <w:p w14:paraId="6166835E" w14:textId="77777777" w:rsidR="00BA44CB" w:rsidRDefault="00BA44CB" w:rsidP="008F333A">
      <w:pPr>
        <w:rPr>
          <w:lang w:val="ru-RU"/>
        </w:rPr>
      </w:pPr>
      <w:r>
        <w:rPr>
          <w:lang w:val="ru-RU"/>
        </w:rPr>
        <w:tab/>
      </w:r>
      <w:r w:rsidR="002C6C64" w:rsidRPr="00E236F4">
        <w:rPr>
          <w:lang w:val="ru-RU"/>
        </w:rPr>
        <w:t>——圣膏女们对基督怀有毫无保留的信赖，她们心中燃烧着神圣的爱，因此无视一切危险。 倘若她们心中没有神圣之爱的火焰在燃烧，她们岂敢如此行事？在黎明时分，当人们还被禁止上街的时候，她们怀着对基督的爱，手持 香膏，前往主的圣墓。正因如此，她们才有幸从天使那里听到了复活的喜讯。</w:t>
      </w:r>
    </w:p>
    <w:p w14:paraId="2C9D4A45" w14:textId="77777777" w:rsidR="00BA44CB" w:rsidRDefault="00BA44CB" w:rsidP="008F333A">
      <w:pPr>
        <w:rPr>
          <w:lang w:val="ru-RU"/>
        </w:rPr>
      </w:pPr>
      <w:r>
        <w:rPr>
          <w:lang w:val="ru-RU"/>
        </w:rPr>
        <w:tab/>
      </w:r>
      <w:r w:rsidR="002C6C64" w:rsidRPr="00E236F4">
        <w:rPr>
          <w:lang w:val="ru-RU"/>
        </w:rPr>
        <w:t>——长老，我们该如何体会复活的喜乐呢？</w:t>
      </w:r>
    </w:p>
    <w:p w14:paraId="15EB46A8" w14:textId="77777777" w:rsidR="00BA44CB" w:rsidRDefault="00BA44CB" w:rsidP="008F333A">
      <w:pPr>
        <w:rPr>
          <w:lang w:val="ru-RU"/>
        </w:rPr>
      </w:pPr>
      <w:r>
        <w:rPr>
          <w:lang w:val="ru-RU"/>
        </w:rPr>
        <w:lastRenderedPageBreak/>
        <w:tab/>
      </w:r>
      <w:r w:rsidR="002C6C64" w:rsidRPr="00E236F4">
        <w:rPr>
          <w:lang w:val="ru-RU"/>
        </w:rPr>
        <w:t>——要获得真正的喜乐，就必须在内心培养一种充满喜乐的悲恸。如果我们虔诚而感动地度过受难周，那么便会在灵性的欢欣与神圣的喜乐中迎接圣复活节。</w:t>
      </w:r>
    </w:p>
    <w:p w14:paraId="55C3D618" w14:textId="77777777" w:rsidR="00BA44CB" w:rsidRDefault="00BA44CB" w:rsidP="008F333A">
      <w:pPr>
        <w:rPr>
          <w:lang w:val="ru-RU"/>
        </w:rPr>
      </w:pPr>
      <w:r>
        <w:rPr>
          <w:lang w:val="ru-RU"/>
        </w:rPr>
        <w:tab/>
      </w:r>
      <w:r w:rsidR="008F333A">
        <w:rPr>
          <w:lang w:val="ru-RU"/>
        </w:rPr>
        <w:t>——</w:t>
      </w:r>
      <w:r w:rsidR="002C6C64" w:rsidRPr="00E236F4">
        <w:rPr>
          <w:lang w:val="ru-RU"/>
        </w:rPr>
        <w:t>长老，不知为何，我在复活节之夜总是无法感到特别的喜乐……</w:t>
      </w:r>
    </w:p>
    <w:p w14:paraId="1FA6BA54" w14:textId="77777777" w:rsidR="00BA44CB" w:rsidRDefault="00BA44CB" w:rsidP="008F333A">
      <w:pPr>
        <w:rPr>
          <w:lang w:val="ru-RU"/>
        </w:rPr>
      </w:pPr>
      <w:r>
        <w:rPr>
          <w:lang w:val="ru-RU"/>
        </w:rPr>
        <w:tab/>
      </w:r>
      <w:r w:rsidR="008F333A">
        <w:rPr>
          <w:lang w:val="ru-RU"/>
        </w:rPr>
        <w:t>——</w:t>
      </w:r>
      <w:r w:rsidR="002C6C64" w:rsidRPr="00E236F4">
        <w:rPr>
          <w:lang w:val="ru-RU"/>
        </w:rPr>
        <w:t>这种情况也是有的——毕竟整个受难周我们都在经历受难之痛，尤其是在大星期五的前夕。而由于悲伤之情比喜悦之情更为深沉，我们无法在一天之内就克服这种心灵状态。 这并非灵魂不为基督的复活而欢欣，绝非如此。只是它尚未达到这个光明之日所应有的喜悦程度。但在整个“光明周”期间——这一周本身就像一个绵延不绝的复活节——受难周的痛苦会逐渐消散，灵魂也将充满复活节的喜悦。到了第二天，人便开始感受到复活节的氛围了。</w:t>
      </w:r>
    </w:p>
    <w:p w14:paraId="3DE4131E" w14:textId="77777777" w:rsidR="00BA44CB" w:rsidRDefault="00BA44CB" w:rsidP="008F333A">
      <w:pPr>
        <w:rPr>
          <w:lang w:val="ru-RU"/>
        </w:rPr>
      </w:pPr>
      <w:r>
        <w:rPr>
          <w:lang w:val="ru-RU"/>
        </w:rPr>
        <w:tab/>
      </w:r>
      <w:r w:rsidR="002C6C64" w:rsidRPr="00E236F4">
        <w:rPr>
          <w:lang w:val="ru-RU"/>
        </w:rPr>
        <w:t>——长老，为什么有些修道院会在复活节的第二天，甚至第三天举行圣十字游行？</w:t>
      </w:r>
    </w:p>
    <w:p w14:paraId="156BCB2D" w14:textId="77777777" w:rsidR="00BA44CB" w:rsidRDefault="00BA44CB" w:rsidP="008F333A">
      <w:pPr>
        <w:rPr>
          <w:lang w:val="ru-RU"/>
        </w:rPr>
      </w:pPr>
      <w:r>
        <w:rPr>
          <w:lang w:val="ru-RU"/>
        </w:rPr>
        <w:tab/>
      </w:r>
      <w:r w:rsidR="002C6C64" w:rsidRPr="00E236F4">
        <w:rPr>
          <w:lang w:val="ru-RU"/>
        </w:rPr>
        <w:t>——是为了将复活节的喜悦传播到周围。</w:t>
      </w:r>
    </w:p>
    <w:p w14:paraId="6B2FA607" w14:textId="77777777" w:rsidR="00BA44CB" w:rsidRDefault="00BA44CB" w:rsidP="008F333A">
      <w:pPr>
        <w:rPr>
          <w:lang w:val="ru-RU"/>
        </w:rPr>
      </w:pPr>
      <w:r>
        <w:rPr>
          <w:lang w:val="ru-RU"/>
        </w:rPr>
        <w:tab/>
      </w:r>
      <w:r w:rsidR="008F333A">
        <w:rPr>
          <w:lang w:val="ru-RU"/>
        </w:rPr>
        <w:t>——</w:t>
      </w:r>
      <w:r w:rsidR="002C6C64" w:rsidRPr="00E236F4">
        <w:rPr>
          <w:lang w:val="ru-RU"/>
        </w:rPr>
        <w:t>什么，连钟声也会敲响吗，长老？</w:t>
      </w:r>
    </w:p>
    <w:p w14:paraId="230611B8" w14:textId="22507D21" w:rsidR="00BA44CB" w:rsidRDefault="00BA44CB" w:rsidP="008F333A">
      <w:pPr>
        <w:rPr>
          <w:lang w:val="ru-RU"/>
        </w:rPr>
      </w:pPr>
      <w:r>
        <w:rPr>
          <w:lang w:val="ru-RU"/>
        </w:rPr>
        <w:tab/>
      </w:r>
      <w:r w:rsidR="008F333A">
        <w:rPr>
          <w:lang w:val="ru-RU"/>
        </w:rPr>
        <w:t xml:space="preserve">— </w:t>
      </w:r>
      <w:r w:rsidR="002C6C64" w:rsidRPr="00E236F4">
        <w:rPr>
          <w:lang w:val="ru-RU"/>
        </w:rPr>
        <w:t>在光明周期间，不仅会敲钟，还会用木槌、铁锤和西曼德</w:t>
      </w:r>
      <w:r w:rsidR="00EB7296" w:rsidRPr="00EB7296">
        <w:rPr>
          <w:lang w:val="ru-RU"/>
        </w:rPr>
        <w:t>拉</w:t>
      </w:r>
      <w:r w:rsidR="00EB7296">
        <w:rPr>
          <w:rStyle w:val="FootnoteReference"/>
          <w:lang w:val="ru-RU"/>
        </w:rPr>
        <w:footnoteReference w:id="162"/>
      </w:r>
      <w:r w:rsidR="00EB7296" w:rsidRPr="00EB7296">
        <w:rPr>
          <w:lang w:val="ru-RU"/>
        </w:rPr>
        <w:t xml:space="preserve"> </w:t>
      </w:r>
      <w:r w:rsidR="002C6C64" w:rsidRPr="00E236F4">
        <w:rPr>
          <w:lang w:val="ru-RU"/>
        </w:rPr>
        <w:t>欢快地敲击，心儿也随之欢唱，共同</w:t>
      </w:r>
      <w:r>
        <w:rPr>
          <w:lang w:val="ru-RU"/>
        </w:rPr>
        <w:t>体验“复活节之日”。</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基督天上的喜乐</w:t>
      </w:r>
    </w:p>
    <w:p w14:paraId="31284D5E" w14:textId="77777777" w:rsidR="00BA44CB" w:rsidRDefault="00BA44CB" w:rsidP="008F333A">
      <w:pPr>
        <w:rPr>
          <w:lang w:val="ru-RU"/>
        </w:rPr>
      </w:pPr>
      <w:r>
        <w:rPr>
          <w:lang w:val="ru-RU"/>
        </w:rPr>
        <w:tab/>
      </w:r>
      <w:r w:rsidR="002C6C64" w:rsidRPr="00E236F4">
        <w:rPr>
          <w:lang w:val="ru-RU"/>
        </w:rPr>
        <w:t>与永不停息的复活节喜乐</w:t>
      </w:r>
    </w:p>
    <w:p w14:paraId="02AEDF64" w14:textId="77777777" w:rsidR="00BA44CB" w:rsidRDefault="00BA44CB" w:rsidP="008F333A">
      <w:pPr>
        <w:rPr>
          <w:lang w:val="ru-RU"/>
        </w:rPr>
      </w:pPr>
      <w:r>
        <w:rPr>
          <w:lang w:val="ru-RU"/>
        </w:rPr>
        <w:tab/>
      </w:r>
      <w:r w:rsidR="002C6C64" w:rsidRPr="00E236F4">
        <w:rPr>
          <w:lang w:val="ru-RU"/>
        </w:rPr>
        <w:t>愿我的灵性姐妹们</w:t>
      </w:r>
    </w:p>
    <w:p w14:paraId="20123890" w14:textId="77777777" w:rsidR="00BA44CB" w:rsidRDefault="00BA44CB" w:rsidP="008F333A">
      <w:pPr>
        <w:rPr>
          <w:lang w:val="ru-RU"/>
        </w:rPr>
      </w:pPr>
      <w:r>
        <w:rPr>
          <w:lang w:val="ru-RU"/>
        </w:rPr>
        <w:tab/>
      </w:r>
      <w:r w:rsidR="002C6C64" w:rsidRPr="00E236F4">
        <w:rPr>
          <w:lang w:val="ru-RU"/>
        </w:rPr>
        <w:t>愿上帝永远赐予我的灵性姐妹们！</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8871"/>
      <w:r w:rsidRPr="00846B18">
        <w:rPr>
          <w:lang w:val="ru-RU"/>
        </w:rPr>
        <w:t>第二</w:t>
      </w:r>
      <w:r w:rsidRPr="00E236F4">
        <w:rPr>
          <w:lang w:val="ru-RU"/>
        </w:rPr>
        <w:t>章</w:t>
      </w:r>
      <w:r w:rsidR="002C6C64" w:rsidRPr="00E236F4">
        <w:rPr>
          <w:lang w:val="ru-RU"/>
        </w:rPr>
        <w:t xml:space="preserve">。 </w:t>
      </w:r>
      <w:r w:rsidRPr="00846B18">
        <w:rPr>
          <w:lang w:val="ru-RU"/>
        </w:rPr>
        <w:br/>
      </w:r>
      <w:r w:rsidR="002C6C64" w:rsidRPr="00E236F4">
        <w:rPr>
          <w:lang w:val="ru-RU"/>
        </w:rPr>
        <w:t>关于共同祈祷</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8872"/>
      <w:r w:rsidRPr="00E236F4">
        <w:rPr>
          <w:lang w:val="ru-RU"/>
        </w:rPr>
        <w:t>教堂</w:t>
      </w:r>
      <w:r w:rsidR="008F333A">
        <w:rPr>
          <w:lang w:val="ru-RU"/>
        </w:rPr>
        <w:t>——</w:t>
      </w:r>
      <w:r w:rsidRPr="00E236F4">
        <w:rPr>
          <w:lang w:val="ru-RU"/>
        </w:rPr>
        <w:t>上帝的殿堂</w:t>
      </w:r>
      <w:bookmarkEnd w:id="230"/>
      <w:bookmarkEnd w:id="231"/>
    </w:p>
    <w:p w14:paraId="5BCED968" w14:textId="26669410" w:rsidR="00BA44CB" w:rsidRDefault="002C6C64" w:rsidP="00D07549">
      <w:pPr>
        <w:ind w:firstLine="720"/>
        <w:rPr>
          <w:lang w:val="ru-RU"/>
        </w:rPr>
      </w:pPr>
      <w:r w:rsidRPr="00E236F4">
        <w:rPr>
          <w:lang w:val="ru-RU"/>
        </w:rPr>
        <w:t>长老，许多人认为去教堂并非必要。</w:t>
      </w:r>
    </w:p>
    <w:p w14:paraId="653CFE1A" w14:textId="77777777" w:rsidR="00BA44CB" w:rsidRDefault="00BA44CB" w:rsidP="008F333A">
      <w:pPr>
        <w:rPr>
          <w:lang w:val="ru-RU"/>
        </w:rPr>
      </w:pPr>
      <w:r>
        <w:rPr>
          <w:lang w:val="ru-RU"/>
        </w:rPr>
        <w:tab/>
      </w:r>
      <w:r w:rsidR="002C6C64" w:rsidRPr="00E236F4">
        <w:rPr>
          <w:lang w:val="ru-RU"/>
        </w:rPr>
        <w:t>——人们不明白去教堂有着多么深远的意义，他们轻视主的殿，实际上是用自己的双手切断了与上帝相连的纽带。这样一来，他们日后还能从何处获得帮助呢？遗憾的是，大多数基督徒不参与教会的圣礼，因此容易受到魔鬼的影响。</w:t>
      </w:r>
    </w:p>
    <w:p w14:paraId="15DB261B" w14:textId="77777777" w:rsidR="00BA44CB" w:rsidRDefault="00BA44CB" w:rsidP="008F333A">
      <w:pPr>
        <w:rPr>
          <w:lang w:val="ru-RU"/>
        </w:rPr>
      </w:pPr>
      <w:r>
        <w:rPr>
          <w:lang w:val="ru-RU"/>
        </w:rPr>
        <w:tab/>
      </w:r>
      <w:r w:rsidR="002C6C64" w:rsidRPr="00E236F4">
        <w:rPr>
          <w:lang w:val="ru-RU"/>
        </w:rPr>
        <w:t>我总是告诉平信徒，要他们去教堂——那是上帝本人的家，祂在那里圣化人，在那里你能获得神的恩典。光是想到这一点，就足以让人心生敬畏。在教堂里，基督、圣母和圣徒们注视着我们，我们在那里向他们求助，甚至可以与他们交谈。 若停留在门外，我们就错失了借圣礼而活的机会。在那里，在主的圣殿中，基督为我们献上自己为祭，并将祂的圣体圣血赐予我们。这难道不该让我们心生极大的敬畏吗？</w:t>
      </w:r>
    </w:p>
    <w:p w14:paraId="3B40AA94" w14:textId="77777777" w:rsidR="00BA44CB" w:rsidRDefault="00BA44CB" w:rsidP="008F333A">
      <w:pPr>
        <w:rPr>
          <w:lang w:val="ru-RU"/>
        </w:rPr>
      </w:pPr>
      <w:r>
        <w:rPr>
          <w:lang w:val="ru-RU"/>
        </w:rPr>
        <w:tab/>
      </w:r>
      <w:r w:rsidR="002C6C64" w:rsidRPr="00E236F4">
        <w:rPr>
          <w:lang w:val="ru-RU"/>
        </w:rPr>
        <w:t>——长老，我现在因为生病没去教堂。我多么想念教堂的礼拜啊！</w:t>
      </w:r>
    </w:p>
    <w:p w14:paraId="15C2E1A9" w14:textId="14D21D63" w:rsidR="00BA44CB" w:rsidRDefault="00BA44CB" w:rsidP="008F333A">
      <w:pPr>
        <w:rPr>
          <w:lang w:val="ru-RU"/>
        </w:rPr>
      </w:pPr>
      <w:r>
        <w:rPr>
          <w:lang w:val="ru-RU"/>
        </w:rPr>
        <w:lastRenderedPageBreak/>
        <w:tab/>
      </w:r>
      <w:r w:rsidR="002C6C64" w:rsidRPr="00E236F4">
        <w:rPr>
          <w:lang w:val="ru-RU"/>
        </w:rPr>
        <w:t>——现在你需要再忍耐一段时间。当年我在军队服役，我们曾参与山区的军事行动，</w:t>
      </w:r>
      <w:r w:rsidR="006B3BF5">
        <w:rPr>
          <w:rStyle w:val="FootnoteReference"/>
          <w:lang w:val="ru-RU"/>
        </w:rPr>
        <w:footnoteReference w:id="164"/>
      </w:r>
      <w:r w:rsidR="002C6C64" w:rsidRPr="00E236F4">
        <w:rPr>
          <w:lang w:val="ru-RU"/>
        </w:rPr>
        <w:t xml:space="preserve"> ——你想象一下！——整整七个月没见过教堂。有一次，我被派往纳夫帕克特修理几台无线电台，本该立刻返回。 我完成了任务，在回程途中停在了路边的一座教堂前。当时正值大斋期，教堂里正在唱《圣母阿卡菲斯特颂》。我挤不进去，也不能把对讲机无人看管，而且时间也所剩无几。我只在教堂门口站了五分钟。 你知道我有多沮丧吗？简直像个孩子一样哭了起来！“天哪，”我哀叹道，“我怎么会沦落到这种地步！从小时候起，我总是比教堂侍者更早来到教堂。而现在，我已经七个月没进过教堂了！</w:t>
      </w:r>
      <w:r>
        <w:rPr>
          <w:lang w:val="ru-RU"/>
        </w:rPr>
        <w:t>”</w:t>
      </w:r>
    </w:p>
    <w:p w14:paraId="620A368F" w14:textId="77777777" w:rsidR="00BA44CB" w:rsidRDefault="00BA44CB" w:rsidP="008F333A">
      <w:pPr>
        <w:rPr>
          <w:lang w:val="ru-RU"/>
        </w:rPr>
      </w:pPr>
      <w:r>
        <w:rPr>
          <w:lang w:val="ru-RU"/>
        </w:rPr>
        <w:tab/>
      </w:r>
      <w:r w:rsidR="002C6C64" w:rsidRPr="00E236F4">
        <w:rPr>
          <w:lang w:val="ru-RU"/>
        </w:rPr>
        <w:t>——长老，当我从执事室完成服侍后直接走进教堂时，就无法在礼拜中集中注意力。</w:t>
      </w:r>
    </w:p>
    <w:p w14:paraId="4C8EF52C" w14:textId="77777777" w:rsidR="00BA44CB" w:rsidRDefault="00BA44CB" w:rsidP="008F333A">
      <w:pPr>
        <w:rPr>
          <w:lang w:val="ru-RU"/>
        </w:rPr>
      </w:pPr>
      <w:r>
        <w:rPr>
          <w:lang w:val="ru-RU"/>
        </w:rPr>
        <w:tab/>
      </w:r>
      <w:r w:rsidR="002C6C64" w:rsidRPr="00E236F4">
        <w:rPr>
          <w:lang w:val="ru-RU"/>
        </w:rPr>
        <w:t>——你从圣所走入教堂。从教堂出发，走向天堂，然后继续前行——走向上帝。</w:t>
      </w:r>
    </w:p>
    <w:p w14:paraId="760A13F0" w14:textId="77777777" w:rsidR="00BA44CB" w:rsidRDefault="00BA44CB" w:rsidP="008F333A">
      <w:pPr>
        <w:rPr>
          <w:lang w:val="ru-RU"/>
        </w:rPr>
      </w:pPr>
      <w:r>
        <w:rPr>
          <w:lang w:val="ru-RU"/>
        </w:rPr>
        <w:tab/>
      </w:r>
      <w:r w:rsidR="002C6C64" w:rsidRPr="00E236F4">
        <w:rPr>
          <w:lang w:val="ru-RU"/>
        </w:rPr>
        <w:t>——是的，但该怎么做才好，长老？是思考上帝的荣耀吗？</w:t>
      </w:r>
    </w:p>
    <w:p w14:paraId="7005B745" w14:textId="77777777" w:rsidR="00BA44CB" w:rsidRDefault="00BA44CB" w:rsidP="008F333A">
      <w:pPr>
        <w:rPr>
          <w:lang w:val="ru-RU"/>
        </w:rPr>
      </w:pPr>
      <w:r>
        <w:rPr>
          <w:lang w:val="ru-RU"/>
        </w:rPr>
        <w:tab/>
      </w:r>
      <w:r w:rsidR="008F333A">
        <w:rPr>
          <w:lang w:val="ru-RU"/>
        </w:rPr>
        <w:t>—</w:t>
      </w:r>
      <w:r w:rsidR="002C6C64" w:rsidRPr="00E236F4">
        <w:rPr>
          <w:lang w:val="ru-RU"/>
        </w:rPr>
        <w:t xml:space="preserve"> 教堂是地上由人手建造的上帝之殿。但那非人手所造的上帝</w:t>
      </w:r>
      <w:r w:rsidR="008F333A">
        <w:rPr>
          <w:lang w:val="ru-RU"/>
        </w:rPr>
        <w:t>之殿</w:t>
      </w:r>
      <w:r w:rsidR="002C6C64" w:rsidRPr="00E236F4">
        <w:rPr>
          <w:lang w:val="ru-RU"/>
        </w:rPr>
        <w:t>——就在天堂，就像我们真正的家一样——也在天堂。</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8873"/>
      <w:r w:rsidRPr="00E236F4">
        <w:rPr>
          <w:lang w:val="ru-RU"/>
        </w:rPr>
        <w:t>共同祈祷的力量</w:t>
      </w:r>
      <w:bookmarkEnd w:id="232"/>
      <w:bookmarkEnd w:id="233"/>
    </w:p>
    <w:p w14:paraId="341D857F" w14:textId="20A9475D" w:rsidR="00BA44CB" w:rsidRDefault="002C6C64" w:rsidP="00756D74">
      <w:pPr>
        <w:ind w:firstLine="720"/>
        <w:rPr>
          <w:lang w:val="ru-RU"/>
        </w:rPr>
      </w:pPr>
      <w:r w:rsidRPr="00E236F4">
        <w:rPr>
          <w:lang w:val="ru-RU"/>
        </w:rPr>
        <w:t>——长老，有时我觉得有必要在参加礼拜之前待在小室里，用念珠祈祷、行礼、诵读修道规条或灵修书籍……</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你难道能把礼拜的时间改掉吗？不能。而你在小室里的修行，却可以改到其他时间进行。</w:t>
      </w:r>
    </w:p>
    <w:p w14:paraId="7D313C71" w14:textId="77777777" w:rsidR="00BA44CB" w:rsidRDefault="00BA44CB" w:rsidP="008F333A">
      <w:pPr>
        <w:rPr>
          <w:lang w:val="ru-RU"/>
        </w:rPr>
      </w:pPr>
      <w:r>
        <w:rPr>
          <w:lang w:val="ru-RU"/>
        </w:rPr>
        <w:tab/>
      </w:r>
      <w:r w:rsidR="008F333A">
        <w:rPr>
          <w:lang w:val="ru-RU"/>
        </w:rPr>
        <w:t xml:space="preserve">— </w:t>
      </w:r>
      <w:r w:rsidR="002C6C64" w:rsidRPr="00E236F4">
        <w:rPr>
          <w:lang w:val="ru-RU"/>
        </w:rPr>
        <w:t>是的，但长老，在教堂里，我并不总能感受到那种像在静室祈祷时所感受到的恩典带来的改变。</w:t>
      </w:r>
    </w:p>
    <w:p w14:paraId="3C0261D7" w14:textId="77777777" w:rsidR="00BA44CB" w:rsidRDefault="00BA44CB" w:rsidP="008F333A">
      <w:pPr>
        <w:rPr>
          <w:lang w:val="ru-RU"/>
        </w:rPr>
      </w:pPr>
      <w:r>
        <w:rPr>
          <w:lang w:val="ru-RU"/>
        </w:rPr>
        <w:tab/>
      </w:r>
      <w:r w:rsidR="008F333A">
        <w:rPr>
          <w:lang w:val="ru-RU"/>
        </w:rPr>
        <w:t>——</w:t>
      </w:r>
      <w:r w:rsidR="002C6C64" w:rsidRPr="00E236F4">
        <w:rPr>
          <w:lang w:val="ru-RU"/>
        </w:rPr>
        <w:t>你看，私人祈祷是为集体祈祷做准备的。你在教堂里的祈祷，其质量可能不如在静室里，因为在教堂里，你无法像在独处时那样感到自在。 但教堂里的集体祈祷要强大得多，因为大家在那里共同祈祷：有人在祈祷中充满力量，有人充满温暖，还有人则有其他特质……因此，在礼拜持续的两三个小时里，你也应该待在教堂里，与大家一同祈祷。基督是怎么说的？</w:t>
      </w:r>
    </w:p>
    <w:p w14:paraId="44B33791" w14:textId="1C201A9B" w:rsidR="00BA44CB" w:rsidRDefault="00BA44CB" w:rsidP="008F333A">
      <w:pPr>
        <w:rPr>
          <w:lang w:val="ru-RU"/>
        </w:rPr>
      </w:pPr>
      <w:r>
        <w:rPr>
          <w:lang w:val="ru-RU"/>
        </w:rPr>
        <w:tab/>
      </w:r>
      <w:r w:rsidR="002C6C64" w:rsidRPr="00E236F4">
        <w:rPr>
          <w:lang w:val="ru-RU"/>
        </w:rPr>
        <w:t>“因为无论在哪里，有两三个人奉我的名聚会，我就在他们中间。”</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2C6C64" w:rsidRPr="00E236F4">
        <w:rPr>
          <w:lang w:val="ru-RU"/>
        </w:rPr>
        <w:t>——长老，我在小室里祈祷时灵性感受更好——参加礼拜时我总是心神不宁。</w:t>
      </w:r>
    </w:p>
    <w:p w14:paraId="111341DC" w14:textId="05AE74CA" w:rsidR="00BA44CB" w:rsidRDefault="00BA44CB" w:rsidP="008F333A">
      <w:pPr>
        <w:rPr>
          <w:lang w:val="ru-RU"/>
        </w:rPr>
      </w:pPr>
      <w:r>
        <w:rPr>
          <w:lang w:val="ru-RU"/>
        </w:rPr>
        <w:tab/>
      </w:r>
      <w:r w:rsidR="008F333A">
        <w:rPr>
          <w:lang w:val="ru-RU"/>
        </w:rPr>
        <w:t>——</w:t>
      </w:r>
      <w:r w:rsidR="002C6C64" w:rsidRPr="00E236F4">
        <w:rPr>
          <w:lang w:val="ru-RU"/>
        </w:rPr>
        <w:t>你只是觉得自己在小室里的</w:t>
      </w:r>
      <w:r>
        <w:rPr>
          <w:lang w:val="ru-RU"/>
        </w:rPr>
        <w:t>“</w:t>
      </w:r>
      <w:r w:rsidR="002C6C64" w:rsidRPr="00E236F4">
        <w:rPr>
          <w:lang w:val="ru-RU"/>
        </w:rPr>
        <w:t>灵性</w:t>
      </w:r>
      <w:r>
        <w:rPr>
          <w:lang w:val="ru-RU"/>
        </w:rPr>
        <w:t>状态”</w:t>
      </w:r>
      <w:r w:rsidR="002C6C64" w:rsidRPr="00E236F4">
        <w:rPr>
          <w:lang w:val="ru-RU"/>
        </w:rPr>
        <w:t>更好罢了。如果你能在教堂里专心祈祷，在礼拜期间集中精神并诵念耶稣祷文，你才会拥有正确的灵性状态。 要学会在困难中克服困难——否则就无法克服它们。一个在所有训练中都只被发给空包弹而非实弹的士兵，怎么可能学会打仗呢？</w:t>
      </w:r>
    </w:p>
    <w:p w14:paraId="6B0DE3C0" w14:textId="77777777" w:rsidR="00BA44CB" w:rsidRDefault="00BA44CB" w:rsidP="008F333A">
      <w:pPr>
        <w:rPr>
          <w:lang w:val="ru-RU"/>
        </w:rPr>
      </w:pPr>
      <w:r>
        <w:rPr>
          <w:lang w:val="ru-RU"/>
        </w:rPr>
        <w:tab/>
      </w:r>
      <w:r w:rsidR="002C6C64" w:rsidRPr="00E236F4">
        <w:rPr>
          <w:lang w:val="ru-RU"/>
        </w:rPr>
        <w:t>——长老，我在礼拜时总是心神不宁，因为我无法同时进行耶稣祷文，又跟上诵读和唱诗。</w:t>
      </w:r>
    </w:p>
    <w:p w14:paraId="1B2DCB0D" w14:textId="262EAD01" w:rsidR="00BA44CB" w:rsidRDefault="00BA44CB" w:rsidP="008F333A">
      <w:pPr>
        <w:rPr>
          <w:lang w:val="ru-RU"/>
        </w:rPr>
      </w:pPr>
      <w:r>
        <w:rPr>
          <w:lang w:val="ru-RU"/>
        </w:rPr>
        <w:tab/>
      </w:r>
      <w:r w:rsidR="002C6C64" w:rsidRPr="00E236F4">
        <w:rPr>
          <w:lang w:val="ru-RU"/>
        </w:rPr>
        <w:t>——你为什么要心神不宁呢？也许这一切焦虑都源于你心里在想：“看啊，我现在在智慧的祈祷中会多么出色，我会变得多么富有！</w:t>
      </w:r>
      <w:r>
        <w:rPr>
          <w:lang w:val="ru-RU"/>
        </w:rPr>
        <w:t>”</w:t>
      </w:r>
      <w:r w:rsidR="002C6C64" w:rsidRPr="00E236F4">
        <w:rPr>
          <w:lang w:val="ru-RU"/>
        </w:rPr>
        <w:t>？ 但这其中隐藏着自私和骄傲。这并不意味着你没有在努力；我举的例子只是夸张了些。你内心有善意，基督会帮助你的。像孩子一样站在上帝面前，什么都别想。 保持单纯——</w:t>
      </w:r>
      <w:r w:rsidR="002C6C64" w:rsidRPr="00E236F4">
        <w:rPr>
          <w:lang w:val="ru-RU"/>
        </w:rPr>
        <w:lastRenderedPageBreak/>
        <w:t>你就会看到基督和圣母会赐予你怎样的恩典。走进教堂时，想象自己登上一艘船，将自己交托给上帝，让这艘船带你去该去的地方。</w:t>
      </w:r>
    </w:p>
    <w:p w14:paraId="00F11637" w14:textId="5CE7F732" w:rsidR="00BA44CB" w:rsidRDefault="00BA44CB" w:rsidP="008F333A">
      <w:pPr>
        <w:rPr>
          <w:lang w:val="ru-RU"/>
        </w:rPr>
      </w:pPr>
      <w:r>
        <w:rPr>
          <w:lang w:val="ru-RU"/>
        </w:rPr>
        <w:tab/>
      </w:r>
      <w:r w:rsidR="002C6C64" w:rsidRPr="00E236F4">
        <w:rPr>
          <w:lang w:val="ru-RU"/>
        </w:rPr>
        <w:t>——长老，我在礼拜时总打瞌睡，以至于有时完全无法集中注意力。之后内心有个声音对我说：“你参加了礼拜又怎样？反正也没在祈祷啊！</w:t>
      </w:r>
      <w:r>
        <w:rPr>
          <w:lang w:val="ru-RU"/>
        </w:rPr>
        <w:t>……”</w:t>
      </w:r>
    </w:p>
    <w:p w14:paraId="0674A991" w14:textId="77777777" w:rsidR="00BA44CB" w:rsidRDefault="00BA44CB" w:rsidP="008F333A">
      <w:pPr>
        <w:rPr>
          <w:lang w:val="ru-RU"/>
        </w:rPr>
      </w:pPr>
      <w:r>
        <w:rPr>
          <w:lang w:val="ru-RU"/>
        </w:rPr>
        <w:tab/>
      </w:r>
      <w:r w:rsidR="002C6C64" w:rsidRPr="00E236F4">
        <w:rPr>
          <w:lang w:val="ru-RU"/>
        </w:rPr>
        <w:t>——也许你会打哈欠或打瞌睡，但这艘船仍在不断航行，朝着它的目的地前进。船上不就是这样吗：一个在数数，一个在打哈欠，第三个在睡觉，而船依然在向既定目标靠近。但你最好还是站好岗，保持警醒。</w:t>
      </w:r>
    </w:p>
    <w:p w14:paraId="5B2D24F4" w14:textId="77777777" w:rsidR="00BA44CB" w:rsidRDefault="00BA44CB" w:rsidP="008F333A">
      <w:pPr>
        <w:rPr>
          <w:lang w:val="ru-RU"/>
        </w:rPr>
      </w:pPr>
      <w:r>
        <w:rPr>
          <w:lang w:val="ru-RU"/>
        </w:rPr>
        <w:tab/>
      </w:r>
      <w:r w:rsidR="008F333A">
        <w:rPr>
          <w:lang w:val="ru-RU"/>
        </w:rPr>
        <w:t>—</w:t>
      </w:r>
      <w:r w:rsidR="002C6C64" w:rsidRPr="00E236F4">
        <w:rPr>
          <w:lang w:val="ru-RU"/>
        </w:rPr>
        <w:t xml:space="preserve"> 长老，如果在礼拜时心不在焉，那么礼拜就会让人感到疲惫。</w:t>
      </w:r>
    </w:p>
    <w:p w14:paraId="6B5E6991" w14:textId="2D24ADE9" w:rsidR="00BA44CB" w:rsidRDefault="00BA44CB" w:rsidP="008F333A">
      <w:pPr>
        <w:rPr>
          <w:lang w:val="ru-RU"/>
        </w:rPr>
      </w:pPr>
      <w:r>
        <w:rPr>
          <w:lang w:val="ru-RU"/>
        </w:rPr>
        <w:tab/>
      </w:r>
      <w:r w:rsidR="002C6C64" w:rsidRPr="00E236F4">
        <w:rPr>
          <w:lang w:val="ru-RU"/>
        </w:rPr>
        <w:t>——是的，因为那样人就无法得到滋养。当心智无法领悟神圣的意涵时，礼拜就会变成一种身体锻炼——哪怕是为了上帝的爱。即使是那个在礼拜时打瞌睡、却努力抵抗睡意的人，也会获得不小的赏赐。</w:t>
      </w:r>
      <w:r w:rsidR="00586086">
        <w:rPr>
          <w:rStyle w:val="FootnoteReference"/>
          <w:lang w:val="ru-RU"/>
        </w:rPr>
        <w:footnoteReference w:id="166"/>
      </w:r>
      <w:r w:rsidR="002C6C64" w:rsidRPr="00E236F4">
        <w:rPr>
          <w:lang w:val="ru-RU"/>
        </w:rPr>
        <w:t xml:space="preserve"> 在教堂里不是为了睡觉，你修道室里的床就是为此准备的。有一次，两名平信徒来到阿索斯山，恰逢通宵祈祷。他们在修道院旅馆里睡过了整个祈祷仪式，直到赞美诗开始前才来到教堂。</w:t>
      </w:r>
      <w:r w:rsidR="005F7770">
        <w:rPr>
          <w:rStyle w:val="FootnoteReference"/>
          <w:lang w:val="ru-RU"/>
        </w:rPr>
        <w:footnoteReference w:id="167"/>
      </w:r>
      <w:r w:rsidR="002C6C64" w:rsidRPr="00E236F4">
        <w:rPr>
          <w:lang w:val="ru-RU"/>
        </w:rPr>
        <w:t xml:space="preserve"> 隔壁祈祷室里的一位修士时不时打瞌睡，但仍在努力不让自己睡着。其中一位平信徒看到这一幕，对另一位说：“看啊，那个修士在打盹！”另一人却像个明智的强盗一样回答道：</w:t>
      </w:r>
      <w:r w:rsidR="005F7770">
        <w:rPr>
          <w:rStyle w:val="FootnoteReference"/>
          <w:lang w:val="ru-RU"/>
        </w:rPr>
        <w:footnoteReference w:id="168"/>
      </w:r>
      <w:r w:rsidR="002C6C64" w:rsidRPr="00E236F4">
        <w:rPr>
          <w:lang w:val="ru-RU"/>
        </w:rPr>
        <w:t xml:space="preserve"> “你难道不觉得羞耻吗？ 我们睡了那么久，才刚到这里。你以为他不能回自己的小室去睡一觉吗？当然不是睡在羽绒被上，但至少可以在什么草垫上睡一觉。</w:t>
      </w:r>
      <w:r>
        <w:rPr>
          <w:lang w:val="ru-RU"/>
        </w:rPr>
        <w:t>”</w:t>
      </w:r>
    </w:p>
    <w:p w14:paraId="400E1ED8" w14:textId="77777777" w:rsidR="00BA44CB" w:rsidRDefault="00BA44CB" w:rsidP="008F333A">
      <w:pPr>
        <w:rPr>
          <w:lang w:val="ru-RU"/>
        </w:rPr>
      </w:pPr>
      <w:r>
        <w:rPr>
          <w:lang w:val="ru-RU"/>
        </w:rPr>
        <w:tab/>
      </w:r>
      <w:r w:rsidR="002C6C64" w:rsidRPr="00E236F4">
        <w:rPr>
          <w:lang w:val="ru-RU"/>
        </w:rPr>
        <w:t>“而我，长老，从礼拜中感受不到喜乐。</w:t>
      </w:r>
      <w:r w:rsidR="008F333A">
        <w:rPr>
          <w:lang w:val="ru-RU"/>
        </w:rPr>
        <w:t>”</w:t>
      </w:r>
    </w:p>
    <w:p w14:paraId="500DC35C" w14:textId="3A927A0D" w:rsidR="00BA44CB" w:rsidRDefault="00BA44CB" w:rsidP="008F333A">
      <w:pPr>
        <w:rPr>
          <w:lang w:val="ru-RU"/>
        </w:rPr>
      </w:pPr>
      <w:r>
        <w:rPr>
          <w:lang w:val="ru-RU"/>
        </w:rPr>
        <w:tab/>
      </w:r>
      <w:r w:rsidR="002C6C64" w:rsidRPr="00E236F4">
        <w:rPr>
          <w:lang w:val="ru-RU"/>
        </w:rPr>
        <w:t>——难道我们非得寻求喜乐不可吗？你为了基督身处圣殿——却站在礼拜台前，倚着扶手，在休息。 试着这样思考：“基督在十字架上张开了双臂，而我却站着、祷告，甚至还在休息！</w:t>
      </w:r>
      <w:r>
        <w:rPr>
          <w:lang w:val="ru-RU"/>
        </w:rPr>
        <w:t>……”</w:t>
      </w:r>
      <w:r w:rsidR="002C6C64" w:rsidRPr="00E236F4">
        <w:rPr>
          <w:lang w:val="ru-RU"/>
        </w:rPr>
        <w:t>这样告诉自己，你就会在礼拜时不再消沉了。</w:t>
      </w:r>
    </w:p>
    <w:p w14:paraId="4EB211A5" w14:textId="77777777" w:rsidR="00BA44CB" w:rsidRDefault="00BA44CB" w:rsidP="008F333A">
      <w:pPr>
        <w:rPr>
          <w:lang w:val="ru-RU"/>
        </w:rPr>
      </w:pPr>
      <w:r>
        <w:rPr>
          <w:lang w:val="ru-RU"/>
        </w:rPr>
        <w:tab/>
      </w:r>
      <w:r w:rsidR="002C6C64" w:rsidRPr="00E236F4">
        <w:rPr>
          <w:lang w:val="ru-RU"/>
        </w:rPr>
        <w:t>——长老，礼拜时可以坐一会儿吗？</w:t>
      </w:r>
    </w:p>
    <w:p w14:paraId="678550B8" w14:textId="39BCA48B" w:rsidR="00BA44CB" w:rsidRDefault="00BA44CB" w:rsidP="008F333A">
      <w:pPr>
        <w:rPr>
          <w:lang w:val="ru-RU"/>
        </w:rPr>
      </w:pPr>
      <w:r>
        <w:rPr>
          <w:lang w:val="ru-RU"/>
        </w:rPr>
        <w:tab/>
      </w:r>
      <w:r w:rsidR="002C6C64" w:rsidRPr="00E236F4">
        <w:rPr>
          <w:lang w:val="ru-RU"/>
        </w:rPr>
        <w:t>——如果觉得困难，可以稍微坐一会儿。但如果你能站着，最好还是站着祈祷。这样做不应该仅仅因为</w:t>
      </w:r>
      <w:r>
        <w:rPr>
          <w:lang w:val="ru-RU"/>
        </w:rPr>
        <w:t>“</w:t>
      </w:r>
      <w:r w:rsidR="002C6C64" w:rsidRPr="00E236F4">
        <w:rPr>
          <w:lang w:val="ru-RU"/>
        </w:rPr>
        <w:t>规矩如此”，而应发自内心。如果强迫自己说：“我必须去教堂，站在礼拜台前，盯着地板</w:t>
      </w:r>
      <w:r>
        <w:rPr>
          <w:lang w:val="ru-RU"/>
        </w:rPr>
        <w:t>，</w:t>
      </w:r>
      <w:r w:rsidR="002C6C64" w:rsidRPr="00E236F4">
        <w:rPr>
          <w:lang w:val="ru-RU"/>
        </w:rPr>
        <w:t>一动不动地站着</w:t>
      </w:r>
      <w:r>
        <w:rPr>
          <w:lang w:val="ru-RU"/>
        </w:rPr>
        <w:t>”，</w:t>
      </w:r>
      <w:r w:rsidR="002C6C64" w:rsidRPr="00E236F4">
        <w:rPr>
          <w:lang w:val="ru-RU"/>
        </w:rPr>
        <w:t>那一切都会显得做作、刻板。</w:t>
      </w:r>
    </w:p>
    <w:p w14:paraId="33A4AC32"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长老，我经常在教堂里无法集中注意力，因为长时间站立会让腿开始酸痛。我该怎么办？</w:t>
      </w:r>
    </w:p>
    <w:p w14:paraId="12CBD0A4" w14:textId="69C2ACC9" w:rsidR="00BA44CB" w:rsidRDefault="00BA44CB" w:rsidP="008F333A">
      <w:pPr>
        <w:rPr>
          <w:lang w:val="ru-RU"/>
        </w:rPr>
      </w:pPr>
      <w:r>
        <w:rPr>
          <w:lang w:val="ru-RU"/>
        </w:rPr>
        <w:tab/>
      </w:r>
      <w:r w:rsidR="002C6C64" w:rsidRPr="00E236F4">
        <w:rPr>
          <w:lang w:val="ru-RU"/>
        </w:rPr>
        <w:t>——你想想那些将基督的双脚钉在上面的木楔，然后说：“感谢上帝，让我感到疼痛</w:t>
      </w:r>
      <w:r>
        <w:rPr>
          <w:lang w:val="ru-RU"/>
        </w:rPr>
        <w:t>。</w:t>
      </w:r>
      <w:r w:rsidR="002C6C64" w:rsidRPr="00E236F4">
        <w:rPr>
          <w:lang w:val="ru-RU"/>
        </w:rPr>
        <w:t>”那样，你就会忘记自己的痛苦，你的心会感到甘甜，祷告也会发自内心。</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8874"/>
      <w:r w:rsidRPr="00846B18">
        <w:rPr>
          <w:lang w:val="ru-RU"/>
        </w:rPr>
        <w:lastRenderedPageBreak/>
        <w:t>第三</w:t>
      </w:r>
      <w:r w:rsidRPr="00E236F4">
        <w:rPr>
          <w:lang w:val="ru-RU"/>
        </w:rPr>
        <w:t>章</w:t>
      </w:r>
      <w:r w:rsidR="002C6C64" w:rsidRPr="00E236F4">
        <w:rPr>
          <w:lang w:val="ru-RU"/>
        </w:rPr>
        <w:t xml:space="preserve">。 </w:t>
      </w:r>
      <w:r w:rsidRPr="00846B18">
        <w:rPr>
          <w:lang w:val="ru-RU"/>
        </w:rPr>
        <w:br/>
      </w:r>
      <w:r w:rsidR="002C6C64" w:rsidRPr="00E236F4">
        <w:rPr>
          <w:lang w:val="ru-RU"/>
        </w:rPr>
        <w:t>关于参与神圣圣体圣事</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8875"/>
      <w:r w:rsidRPr="00E236F4">
        <w:rPr>
          <w:lang w:val="ru-RU"/>
        </w:rPr>
        <w:t>圣礼是通过个人体验来领受的</w:t>
      </w:r>
      <w:bookmarkEnd w:id="236"/>
      <w:bookmarkEnd w:id="237"/>
    </w:p>
    <w:p w14:paraId="4541E8D4" w14:textId="760C5870" w:rsidR="00BA44CB" w:rsidRDefault="002C6C64" w:rsidP="00D07549">
      <w:pPr>
        <w:ind w:firstLine="720"/>
        <w:rPr>
          <w:lang w:val="ru-RU"/>
        </w:rPr>
      </w:pPr>
      <w:r w:rsidRPr="00E236F4">
        <w:rPr>
          <w:lang w:val="ru-RU"/>
        </w:rPr>
        <w:t>长老，当我在圣体礼仪中祈祷时，意识到基督是为了我而被钉在十字架上，这一念头让我浑身战栗，我不禁想：“主啊，我为你做了什么呢？”请告诉我，长老，我该做些什么来感谢基督呢？</w:t>
      </w:r>
    </w:p>
    <w:p w14:paraId="1C86AA0B" w14:textId="77777777" w:rsidR="00BA44CB" w:rsidRDefault="00BA44CB" w:rsidP="008F333A">
      <w:pPr>
        <w:rPr>
          <w:lang w:val="ru-RU"/>
        </w:rPr>
      </w:pPr>
      <w:r>
        <w:rPr>
          <w:lang w:val="ru-RU"/>
        </w:rPr>
        <w:tab/>
      </w:r>
      <w:r w:rsidR="002C6C64" w:rsidRPr="00E236F4">
        <w:rPr>
          <w:lang w:val="ru-RU"/>
        </w:rPr>
        <w:t>——你能够有这种体会就足够了。基督被钉在十字架上，祂为我们献上了自己，如今又将祂的圣体和圣血赐予我们。人若思索此事，心中必会燃起炽热的信仰之火。</w:t>
      </w:r>
    </w:p>
    <w:p w14:paraId="2550FC04" w14:textId="77777777" w:rsidR="00BA44CB" w:rsidRDefault="00BA44CB" w:rsidP="008F333A">
      <w:pPr>
        <w:rPr>
          <w:lang w:val="ru-RU"/>
        </w:rPr>
      </w:pPr>
      <w:r>
        <w:rPr>
          <w:lang w:val="ru-RU"/>
        </w:rPr>
        <w:tab/>
      </w:r>
      <w:r w:rsidR="008F333A">
        <w:rPr>
          <w:lang w:val="ru-RU"/>
        </w:rPr>
        <w:t>——</w:t>
      </w:r>
      <w:r w:rsidR="002C6C64" w:rsidRPr="00E236F4">
        <w:rPr>
          <w:lang w:val="ru-RU"/>
        </w:rPr>
        <w:t>长老，如何才能领会神圣圣体圣事的奥秘？</w:t>
      </w:r>
    </w:p>
    <w:p w14:paraId="27C740C3" w14:textId="77777777" w:rsidR="00BA44CB" w:rsidRDefault="00BA44CB" w:rsidP="008F333A">
      <w:pPr>
        <w:rPr>
          <w:lang w:val="ru-RU"/>
        </w:rPr>
      </w:pPr>
      <w:r>
        <w:rPr>
          <w:lang w:val="ru-RU"/>
        </w:rPr>
        <w:tab/>
      </w:r>
      <w:r w:rsidR="008F333A">
        <w:rPr>
          <w:lang w:val="ru-RU"/>
        </w:rPr>
        <w:t>—</w:t>
      </w:r>
      <w:r w:rsidR="002C6C64" w:rsidRPr="00E236F4">
        <w:rPr>
          <w:lang w:val="ru-RU"/>
        </w:rPr>
        <w:t xml:space="preserve"> 活在神圣圣体圣事之中。要领悟这一伟大的圣事，就必须相信基督本人此刻就在这里临在。不仅要相信，更要以此为生活准则。</w:t>
      </w:r>
    </w:p>
    <w:p w14:paraId="01515F87"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长老，有什么方法能帮助我在圣礼中保持专注？</w:t>
      </w:r>
    </w:p>
    <w:p w14:paraId="47B29E65" w14:textId="19F38C63" w:rsidR="00BA44CB" w:rsidRDefault="00BA44CB" w:rsidP="008F333A">
      <w:pPr>
        <w:rPr>
          <w:lang w:val="ru-RU"/>
        </w:rPr>
      </w:pPr>
      <w:r>
        <w:rPr>
          <w:lang w:val="ru-RU"/>
        </w:rPr>
        <w:tab/>
      </w:r>
      <w:r w:rsidR="002C6C64" w:rsidRPr="00E236F4">
        <w:rPr>
          <w:lang w:val="ru-RU"/>
        </w:rPr>
        <w:t>——圣体礼仪中有圣天使参与。“由天使们以不可见之列呈献</w:t>
      </w:r>
      <w:r w:rsidR="005F7770" w:rsidRPr="005F7770">
        <w:rPr>
          <w:lang w:val="ru-RU"/>
        </w:rPr>
        <w:t>”，</w:t>
      </w:r>
      <w:r w:rsidR="005F7770">
        <w:rPr>
          <w:rStyle w:val="FootnoteReference"/>
          <w:lang w:val="ru-RU"/>
        </w:rPr>
        <w:footnoteReference w:id="169"/>
      </w:r>
      <w:r w:rsidR="002C6C64" w:rsidRPr="00E236F4">
        <w:rPr>
          <w:lang w:val="ru-RU"/>
        </w:rPr>
        <w:t xml:space="preserve"> </w:t>
      </w:r>
      <w:r w:rsidR="008F333A">
        <w:rPr>
          <w:lang w:val="ru-RU"/>
        </w:rPr>
        <w:t>——</w:t>
      </w:r>
      <w:r w:rsidR="002C6C64" w:rsidRPr="00E236F4">
        <w:rPr>
          <w:lang w:val="ru-RU"/>
        </w:rPr>
        <w:t>我们如此歌唱。 请思考此刻正在发生的一切，仔细聆听祈求祷文，并发自内心地祈祷：“主啊，怜悯我们！”你们究竟让多少珍贵的“主啊</w:t>
      </w:r>
      <w:r>
        <w:rPr>
          <w:lang w:val="ru-RU"/>
        </w:rPr>
        <w:t>，</w:t>
      </w:r>
      <w:r w:rsidR="002C6C64" w:rsidRPr="00E236F4">
        <w:rPr>
          <w:lang w:val="ru-RU"/>
        </w:rPr>
        <w:t>怜悯我们”随风飘散了！ 满座的圣咏团唱出优美的</w:t>
      </w:r>
      <w:r>
        <w:rPr>
          <w:lang w:val="ru-RU"/>
        </w:rPr>
        <w:t>“</w:t>
      </w:r>
      <w:r w:rsidR="002C6C64" w:rsidRPr="00E236F4">
        <w:rPr>
          <w:lang w:val="ru-RU"/>
        </w:rPr>
        <w:t>基里耶，埃莱松”，许多修女为此陶醉，而数十颗心灵却依然冷漠。但这又有何益处？即使你的注意力集中在耶稣祷文上，但若其中没有痛苦与怜悯</w:t>
      </w:r>
      <w:r w:rsidR="008F333A">
        <w:rPr>
          <w:lang w:val="ru-RU"/>
        </w:rPr>
        <w:t>，</w:t>
      </w:r>
      <w:r w:rsidR="002C6C64" w:rsidRPr="00E236F4">
        <w:rPr>
          <w:lang w:val="ru-RU"/>
        </w:rPr>
        <w:t>这一切都不过是徒劳的浪费。</w:t>
      </w:r>
    </w:p>
    <w:p w14:paraId="11891E78" w14:textId="77777777" w:rsidR="00BA44CB" w:rsidRDefault="00BA44CB" w:rsidP="008F333A">
      <w:pPr>
        <w:rPr>
          <w:lang w:val="ru-RU"/>
        </w:rPr>
      </w:pPr>
      <w:r>
        <w:rPr>
          <w:lang w:val="ru-RU"/>
        </w:rPr>
        <w:tab/>
      </w:r>
      <w:r w:rsidR="002C6C64" w:rsidRPr="00E236F4">
        <w:rPr>
          <w:lang w:val="ru-RU"/>
        </w:rPr>
        <w:t>——长老，我在通宵祈祷时太累了，以至于到圣体礼仪开始时，我几乎已经精疲力竭了。</w:t>
      </w:r>
    </w:p>
    <w:p w14:paraId="75668D06" w14:textId="77777777" w:rsidR="00BA44CB" w:rsidRDefault="00BA44CB" w:rsidP="008F333A">
      <w:pPr>
        <w:rPr>
          <w:lang w:val="ru-RU"/>
        </w:rPr>
      </w:pPr>
      <w:r>
        <w:rPr>
          <w:lang w:val="ru-RU"/>
        </w:rPr>
        <w:tab/>
      </w:r>
      <w:r w:rsidR="002C6C64" w:rsidRPr="00E236F4">
        <w:rPr>
          <w:lang w:val="ru-RU"/>
        </w:rPr>
        <w:t>——这并不奇怪，但必须努力克服。如果你能表现出耐心并强迫自己坚持，上帝就会施以援手，你会感到力量涌现。疲惫将被克服，甚至在彻夜祈祷之后也不想睡觉，你会感受到一种对灵性修行的热忱，足以支撑你一整天。</w:t>
      </w:r>
    </w:p>
    <w:p w14:paraId="0511DCCD" w14:textId="77777777" w:rsidR="00BA44CB" w:rsidRDefault="00BA44CB" w:rsidP="008F333A">
      <w:pPr>
        <w:rPr>
          <w:lang w:val="ru-RU"/>
        </w:rPr>
      </w:pPr>
      <w:r>
        <w:rPr>
          <w:lang w:val="ru-RU"/>
        </w:rPr>
        <w:tab/>
      </w:r>
      <w:r w:rsidR="008F333A">
        <w:rPr>
          <w:lang w:val="ru-RU"/>
        </w:rPr>
        <w:t>——</w:t>
      </w:r>
      <w:r w:rsidR="002C6C64" w:rsidRPr="00E236F4">
        <w:rPr>
          <w:lang w:val="ru-RU"/>
        </w:rPr>
        <w:t>长老，圣体礼仪期间可以坐着吗？</w:t>
      </w:r>
    </w:p>
    <w:p w14:paraId="42B7D69E" w14:textId="77777777" w:rsidR="00BA44CB" w:rsidRDefault="00BA44CB" w:rsidP="008F333A">
      <w:pPr>
        <w:rPr>
          <w:lang w:val="ru-RU"/>
        </w:rPr>
      </w:pPr>
      <w:r>
        <w:rPr>
          <w:lang w:val="ru-RU"/>
        </w:rPr>
        <w:tab/>
      </w:r>
      <w:r w:rsidR="008F333A">
        <w:rPr>
          <w:lang w:val="ru-RU"/>
        </w:rPr>
        <w:t>—</w:t>
      </w:r>
      <w:r w:rsidR="002C6C64" w:rsidRPr="00E236F4">
        <w:rPr>
          <w:lang w:val="ru-RU"/>
        </w:rPr>
        <w:t xml:space="preserve"> 通常在圣体礼仪中是不坐着的。如果实在吃力，在诵读《使徒书信》时可以坐下。但如果一个人有严重的健康问题，无法站立，那么就可以坐着。不过我本人在圣体礼仪期间从不坐下。</w:t>
      </w:r>
    </w:p>
    <w:p w14:paraId="24B4C67F" w14:textId="2A4D2AB1" w:rsidR="00BA44CB" w:rsidRDefault="00BA44CB" w:rsidP="008F333A">
      <w:pPr>
        <w:rPr>
          <w:lang w:val="ru-RU"/>
        </w:rPr>
      </w:pPr>
      <w:r>
        <w:rPr>
          <w:lang w:val="ru-RU"/>
        </w:rPr>
        <w:tab/>
      </w:r>
      <w:r w:rsidR="008F333A">
        <w:rPr>
          <w:lang w:val="ru-RU"/>
        </w:rPr>
        <w:t>—</w:t>
      </w:r>
      <w:r w:rsidR="002C6C64" w:rsidRPr="00E236F4">
        <w:rPr>
          <w:lang w:val="ru-RU"/>
        </w:rPr>
        <w:t xml:space="preserve"> 长老，当神父诵念“祢的，来自祢的</w:t>
      </w:r>
      <w:r>
        <w:rPr>
          <w:lang w:val="ru-RU"/>
        </w:rPr>
        <w:t>……”</w:t>
      </w:r>
      <w:r w:rsidR="008F333A">
        <w:rPr>
          <w:lang w:val="ru-RU"/>
        </w:rPr>
        <w:t>时，</w:t>
      </w:r>
      <w:r w:rsidR="002C6C64" w:rsidRPr="00E236F4">
        <w:rPr>
          <w:lang w:val="ru-RU"/>
        </w:rPr>
        <w:t>您是如何祈祷的？</w:t>
      </w:r>
    </w:p>
    <w:p w14:paraId="4FE7E5CF" w14:textId="0FAFB1F8" w:rsidR="00BA44CB" w:rsidRDefault="00BA44CB" w:rsidP="008F333A">
      <w:pPr>
        <w:rPr>
          <w:lang w:val="ru-RU"/>
        </w:rPr>
      </w:pPr>
      <w:r>
        <w:rPr>
          <w:lang w:val="ru-RU"/>
        </w:rPr>
        <w:tab/>
      </w:r>
      <w:r w:rsidR="008F333A">
        <w:rPr>
          <w:lang w:val="ru-RU"/>
        </w:rPr>
        <w:t>—</w:t>
      </w:r>
      <w:r w:rsidR="002C6C64" w:rsidRPr="00E236F4">
        <w:rPr>
          <w:lang w:val="ru-RU"/>
        </w:rPr>
        <w:t xml:space="preserve"> 由于此时圣灵降临，我会默念“天上的君王</w:t>
      </w:r>
      <w:r>
        <w:rPr>
          <w:lang w:val="ru-RU"/>
        </w:rPr>
        <w:t>”、</w:t>
      </w:r>
      <w:r w:rsidR="002C6C64" w:rsidRPr="00E236F4">
        <w:rPr>
          <w:lang w:val="ru-RU"/>
        </w:rPr>
        <w:t>“基督，你受赞美</w:t>
      </w:r>
      <w:r>
        <w:rPr>
          <w:lang w:val="ru-RU"/>
        </w:rPr>
        <w:t>……”</w:t>
      </w:r>
      <w:r w:rsidR="00515929">
        <w:rPr>
          <w:rStyle w:val="FootnoteReference"/>
          <w:lang w:val="ru-RU"/>
        </w:rPr>
        <w:footnoteReference w:id="170"/>
      </w:r>
      <w:r w:rsidR="00680B2A" w:rsidRPr="00680B2A">
        <w:rPr>
          <w:lang w:val="ru-RU"/>
        </w:rPr>
        <w:t xml:space="preserve"> </w:t>
      </w:r>
      <w:r w:rsidR="002C6C64" w:rsidRPr="00E236F4">
        <w:rPr>
          <w:lang w:val="ru-RU"/>
        </w:rPr>
        <w:t>以及“当你降临</w:t>
      </w:r>
      <w:r>
        <w:rPr>
          <w:lang w:val="ru-RU"/>
        </w:rPr>
        <w:t>……”</w:t>
      </w:r>
      <w:r w:rsidR="00680B2A">
        <w:rPr>
          <w:rStyle w:val="FootnoteReference"/>
          <w:lang w:val="ru-RU"/>
        </w:rPr>
        <w:footnoteReference w:id="171"/>
      </w:r>
      <w:r w:rsidR="00680B2A" w:rsidRPr="00680B2A">
        <w:rPr>
          <w:lang w:val="ru-RU"/>
        </w:rPr>
        <w:t xml:space="preserve"> </w:t>
      </w:r>
      <w:r w:rsidR="002C6C64" w:rsidRPr="00E236F4">
        <w:rPr>
          <w:lang w:val="ru-RU"/>
        </w:rPr>
        <w:t>，并祈求神的启迪。</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8876"/>
      <w:r w:rsidRPr="00E236F4">
        <w:rPr>
          <w:lang w:val="ru-RU"/>
        </w:rPr>
        <w:t>为领受圣体做准备</w:t>
      </w:r>
      <w:bookmarkEnd w:id="238"/>
      <w:bookmarkEnd w:id="239"/>
    </w:p>
    <w:p w14:paraId="4296EE79" w14:textId="13420EE6" w:rsidR="00BA44CB" w:rsidRDefault="002C6C64" w:rsidP="0007493B">
      <w:pPr>
        <w:ind w:firstLine="720"/>
        <w:rPr>
          <w:lang w:val="ru-RU"/>
        </w:rPr>
      </w:pPr>
      <w:r w:rsidRPr="00E236F4">
        <w:rPr>
          <w:lang w:val="ru-RU"/>
        </w:rPr>
        <w:t>——长老，该如何为领受圣体做准备呢？</w:t>
      </w:r>
    </w:p>
    <w:p w14:paraId="1B041474" w14:textId="09054816" w:rsidR="00BA44CB" w:rsidRDefault="00BA44CB" w:rsidP="008F333A">
      <w:pPr>
        <w:rPr>
          <w:lang w:val="ru-RU"/>
        </w:rPr>
      </w:pPr>
      <w:r>
        <w:rPr>
          <w:lang w:val="ru-RU"/>
        </w:rPr>
        <w:tab/>
      </w:r>
      <w:r w:rsidR="002C6C64" w:rsidRPr="00E236F4">
        <w:rPr>
          <w:lang w:val="ru-RU"/>
        </w:rPr>
        <w:t>——其实，我们应该时刻做好准备……但当你准备领圣体时，最好多做些祈祷，多读读圣经和灵修书籍</w:t>
      </w:r>
      <w:r w:rsidR="002C6C64" w:rsidRPr="00E236F4">
        <w:rPr>
          <w:lang w:val="ru-RU"/>
        </w:rPr>
        <w:lastRenderedPageBreak/>
        <w:t>……尽管你在教堂里还会听到，但在自己的小室里自行诵读圣体礼仪的祷文还是非常有益的。</w:t>
      </w:r>
      <w:r w:rsidR="0007493B">
        <w:rPr>
          <w:rStyle w:val="FootnoteReference"/>
          <w:lang w:val="ru-RU"/>
        </w:rPr>
        <w:footnoteReference w:id="172"/>
      </w:r>
      <w:r w:rsidR="002C6C64" w:rsidRPr="00E236F4">
        <w:rPr>
          <w:lang w:val="ru-RU"/>
        </w:rPr>
        <w:t xml:space="preserve"> 这样你就能更好地理解这些祷文的含义，并更深刻地体会到自己的罪性。还可以吟唱《大懊悔赞美诗》</w:t>
      </w:r>
      <w:r w:rsidR="00296944" w:rsidRPr="00296944">
        <w:rPr>
          <w:lang w:val="ru-RU"/>
        </w:rPr>
        <w:t>的</w:t>
      </w:r>
      <w:r w:rsidR="002C6C64" w:rsidRPr="00E236F4">
        <w:rPr>
          <w:lang w:val="ru-RU"/>
        </w:rPr>
        <w:t>第一首</w:t>
      </w:r>
      <w:r w:rsidR="00296944">
        <w:rPr>
          <w:rStyle w:val="FootnoteReference"/>
          <w:lang w:val="ru-RU"/>
        </w:rPr>
        <w:footnoteReference w:id="173"/>
      </w:r>
      <w:r w:rsidR="00296944" w:rsidRPr="00296944">
        <w:rPr>
          <w:lang w:val="ru-RU"/>
        </w:rPr>
        <w:t xml:space="preserve"> </w:t>
      </w:r>
      <w:r w:rsidR="002C6C64" w:rsidRPr="00E236F4">
        <w:rPr>
          <w:lang w:val="ru-RU"/>
        </w:rPr>
        <w:t>，以及</w:t>
      </w:r>
      <w:r>
        <w:rPr>
          <w:lang w:val="ru-RU"/>
        </w:rPr>
        <w:t>《圣母颂》</w:t>
      </w:r>
      <w:r w:rsidR="002C6C64" w:rsidRPr="00E236F4">
        <w:rPr>
          <w:lang w:val="ru-RU"/>
        </w:rPr>
        <w:t>中第五调式周一和周三赞美诗的第一首，同时行鞠躬礼。</w:t>
      </w:r>
    </w:p>
    <w:p w14:paraId="4DAD23B2" w14:textId="77777777" w:rsidR="00BA44CB" w:rsidRDefault="00BA44CB" w:rsidP="008F333A">
      <w:pPr>
        <w:rPr>
          <w:lang w:val="ru-RU"/>
        </w:rPr>
      </w:pPr>
      <w:r>
        <w:rPr>
          <w:lang w:val="ru-RU"/>
        </w:rPr>
        <w:tab/>
      </w:r>
      <w:r w:rsidR="002C6C64" w:rsidRPr="00E236F4">
        <w:rPr>
          <w:lang w:val="ru-RU"/>
        </w:rPr>
        <w:t>——长老，如果我没能提前为领圣体做好准备，那么在圣体礼仪期间我该怎么做呢？</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你该不会是打算在</w:t>
      </w:r>
      <w:r>
        <w:rPr>
          <w:lang w:val="ru-RU"/>
        </w:rPr>
        <w:t>“天国是蒙福的”</w:t>
      </w:r>
      <w:r w:rsidR="002C6C64" w:rsidRPr="00E236F4">
        <w:rPr>
          <w:lang w:val="ru-RU"/>
        </w:rPr>
        <w:t>的呼号之后才开始读完灵修规则吧？你要明白，基督不是检察官；如果你确实没有机会做准备，祂是知道的。是那些你无法避免的障碍阻碍了你的准备——还是你自己成了自己的障碍？ 有时，信徒因事务繁忙，甚至来不及诵读领圣体前的祷文，便像一根百里木般的笨拙之物般走向圣杯。这时需要怀着谦卑的心思：“上帝啊，请原谅我，这根笨拙的木头。”上帝看的是人心。 人们常以为自己已准备好领圣体，实际上却未做好准备；而有时自认为尚未准备好——恰恰在那时才真正准备好了。最好的准备就是怀着谦卑的心态、痛悔和虔诚。</w:t>
      </w:r>
    </w:p>
    <w:p w14:paraId="69AE9B44" w14:textId="77777777" w:rsidR="00BA44CB" w:rsidRDefault="00BA44CB" w:rsidP="008F333A">
      <w:pPr>
        <w:rPr>
          <w:lang w:val="ru-RU"/>
        </w:rPr>
      </w:pPr>
      <w:r>
        <w:rPr>
          <w:lang w:val="ru-RU"/>
        </w:rPr>
        <w:tab/>
      </w:r>
      <w:r w:rsidR="002C6C64" w:rsidRPr="00E236F4">
        <w:rPr>
          <w:lang w:val="ru-RU"/>
        </w:rPr>
        <w:t>领圣体的准备并非仅仅在于换身衣服、刷刷牙。关键在于人要自我省察：他是否将领受神圣圣体视为一种需求？他的良心是否安然无恙？或许有些阻碍他领圣体的事，至今仍未在告解中坦白？ 要真正领受圣体圣血，必须具备良好的前提条件。最重要的是怀着谦卑的心志，努力克制自己的情欲，以免基督不愿从心中离开。否则，基督 虽然在圣体圣血中进入我们心中，但……随即又离开了，而我们却毫无感觉。 而当基督长久驻留时，人内心便会发生某种改变。有些人能时刻感受到基督的存在——从一次领圣体到下一次，始终未曾间断。</w:t>
      </w:r>
    </w:p>
    <w:p w14:paraId="768D0550" w14:textId="62B0E09B" w:rsidR="00BA44CB" w:rsidRDefault="00BA44CB" w:rsidP="008F333A">
      <w:pPr>
        <w:rPr>
          <w:lang w:val="ru-RU"/>
        </w:rPr>
      </w:pPr>
      <w:r>
        <w:rPr>
          <w:lang w:val="ru-RU"/>
        </w:rPr>
        <w:tab/>
      </w:r>
      <w:r w:rsidR="008F333A">
        <w:rPr>
          <w:lang w:val="ru-RU"/>
        </w:rPr>
        <w:t>——</w:t>
      </w:r>
      <w:r w:rsidR="002C6C64" w:rsidRPr="00E236F4">
        <w:rPr>
          <w:lang w:val="ru-RU"/>
        </w:rPr>
        <w:t>长老，有时神父会宣告：“怀着对上帝的敬畏、信心与爱心前来领受圣体，”</w:t>
      </w:r>
      <w:r w:rsidR="00AC532F">
        <w:rPr>
          <w:rStyle w:val="FootnoteReference"/>
          <w:lang w:val="ru-RU"/>
        </w:rPr>
        <w:footnoteReference w:id="174"/>
      </w:r>
      <w:r w:rsidR="002C6C64" w:rsidRPr="00E236F4">
        <w:rPr>
          <w:lang w:val="ru-RU"/>
        </w:rPr>
        <w:t xml:space="preserve"> ——但我却觉得自己还没准备好领圣体。</w:t>
      </w:r>
    </w:p>
    <w:p w14:paraId="431FD7F7" w14:textId="76D4D9B9" w:rsidR="00BA44CB" w:rsidRDefault="00BA44CB" w:rsidP="008F333A">
      <w:pPr>
        <w:rPr>
          <w:lang w:val="ru-RU"/>
        </w:rPr>
      </w:pPr>
      <w:r>
        <w:rPr>
          <w:lang w:val="ru-RU"/>
        </w:rPr>
        <w:tab/>
      </w:r>
      <w:r w:rsidR="002C6C64" w:rsidRPr="00E236F4">
        <w:rPr>
          <w:lang w:val="ru-RU"/>
        </w:rPr>
        <w:t>——在医院里，医生会在特定时间巡房，护士会大声宣布：“查房！”这时，所有探视者都会离开病房，而病人则回到各自的病床上，等待医生到来，向他汇报自己的身体状况，并获得相应的治疗指导。 同样，当神父说：“怀着对上帝的敬畏</w:t>
      </w:r>
      <w:r w:rsidR="008F333A">
        <w:rPr>
          <w:lang w:val="ru-RU"/>
        </w:rPr>
        <w:t>……”时——</w:t>
      </w:r>
      <w:r w:rsidR="002C6C64" w:rsidRPr="00E236F4">
        <w:rPr>
          <w:lang w:val="ru-RU"/>
        </w:rPr>
        <w:t>你要想象医生来了，怀着对自身罪性的自觉去领受圣体，谦卑地祈求上帝的怜悯。</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8877"/>
      <w:r w:rsidRPr="00E236F4">
        <w:rPr>
          <w:lang w:val="ru-RU"/>
        </w:rPr>
        <w:t>神圣的圣体圣事</w:t>
      </w:r>
      <w:r w:rsidR="008F333A">
        <w:rPr>
          <w:lang w:val="ru-RU"/>
        </w:rPr>
        <w:t>——</w:t>
      </w:r>
      <w:r w:rsidRPr="00E236F4">
        <w:rPr>
          <w:lang w:val="ru-RU"/>
        </w:rPr>
        <w:t>是最有效的良药</w:t>
      </w:r>
      <w:bookmarkEnd w:id="240"/>
      <w:bookmarkEnd w:id="241"/>
    </w:p>
    <w:p w14:paraId="1B515666" w14:textId="2C7C4AEF" w:rsidR="00BA44CB" w:rsidRDefault="002C6C64" w:rsidP="00E92803">
      <w:pPr>
        <w:ind w:firstLine="720"/>
        <w:rPr>
          <w:lang w:val="ru-RU"/>
        </w:rPr>
      </w:pPr>
      <w:r w:rsidRPr="00E236F4">
        <w:rPr>
          <w:lang w:val="ru-RU"/>
        </w:rPr>
        <w:t>——长老，您在圣礼中已经非常疲惫了；</w:t>
      </w:r>
      <w:r w:rsidR="00E92803">
        <w:rPr>
          <w:rStyle w:val="FootnoteReference"/>
          <w:lang w:val="ru-RU"/>
        </w:rPr>
        <w:footnoteReference w:id="175"/>
      </w:r>
      <w:r w:rsidRPr="00E236F4">
        <w:rPr>
          <w:lang w:val="ru-RU"/>
        </w:rPr>
        <w:t xml:space="preserve"> 您本不必留下来聆听感恩祷文。</w:t>
      </w:r>
    </w:p>
    <w:p w14:paraId="2F5B1123" w14:textId="74C817CC" w:rsidR="00BA44CB" w:rsidRDefault="00BA44CB" w:rsidP="008F333A">
      <w:pPr>
        <w:rPr>
          <w:lang w:val="ru-RU"/>
        </w:rPr>
      </w:pPr>
      <w:r>
        <w:rPr>
          <w:lang w:val="ru-RU"/>
        </w:rPr>
        <w:tab/>
      </w:r>
      <w:r w:rsidR="002C6C64" w:rsidRPr="00E236F4">
        <w:rPr>
          <w:lang w:val="ru-RU"/>
        </w:rPr>
        <w:t>——你这是在说什么呢？我领受了基督的圣体圣血，难道连</w:t>
      </w:r>
      <w:r>
        <w:rPr>
          <w:lang w:val="ru-RU"/>
        </w:rPr>
        <w:t>一句“谢谢</w:t>
      </w:r>
      <w:r w:rsidR="002C6C64" w:rsidRPr="00E236F4">
        <w:rPr>
          <w:lang w:val="ru-RU"/>
        </w:rPr>
        <w:t>”都不对上帝说吗？只有在迫不得已的情况下才能提前离开。 你千万不要离开，要聆听感恩祷文，并不断重复：“我感谢祢，我的上帝，我感谢祢！荣耀归于祢，上帝，荣耀归于祢，上帝！”——这样你的心就会欢欣雀跃。</w:t>
      </w:r>
    </w:p>
    <w:p w14:paraId="14654FAA" w14:textId="77777777" w:rsidR="00BA44CB" w:rsidRDefault="00BA44CB" w:rsidP="008F333A">
      <w:pPr>
        <w:rPr>
          <w:lang w:val="ru-RU"/>
        </w:rPr>
      </w:pPr>
      <w:r>
        <w:rPr>
          <w:lang w:val="ru-RU"/>
        </w:rPr>
        <w:lastRenderedPageBreak/>
        <w:tab/>
      </w:r>
      <w:r w:rsidR="002C6C64" w:rsidRPr="00E236F4">
        <w:rPr>
          <w:lang w:val="ru-RU"/>
        </w:rPr>
        <w:t>有一次，我去某间小室参加圣体礼。当时我非常疲惫不堪，而且因为准备领圣体而饥肠辘辘。那里没有炉子，整个礼拜过程中我一直站着，冻得浑身发抖。但一领了圣体，立刻就感觉到暖意在全身蔓延。 你知道，就像螺旋式电暖器</w:t>
      </w:r>
      <w:r w:rsidR="008F333A">
        <w:rPr>
          <w:lang w:val="ru-RU"/>
        </w:rPr>
        <w:t>一样</w:t>
      </w:r>
      <w:r w:rsidR="002C6C64" w:rsidRPr="00E236F4">
        <w:rPr>
          <w:lang w:val="ru-RU"/>
        </w:rPr>
        <w:t>——电流通过螺旋线，使它发烫；我全身也感受到了同样的感觉。渐渐地，整个身体都仿佛被火焰点燃了。是甘美的火焰！</w:t>
      </w:r>
    </w:p>
    <w:p w14:paraId="71E59F35" w14:textId="31967365" w:rsidR="00BA44CB" w:rsidRDefault="00BA44CB" w:rsidP="008F333A">
      <w:pPr>
        <w:rPr>
          <w:lang w:val="ru-RU"/>
        </w:rPr>
      </w:pPr>
      <w:r>
        <w:rPr>
          <w:lang w:val="ru-RU"/>
        </w:rPr>
        <w:tab/>
      </w:r>
      <w:r w:rsidR="008F333A">
        <w:rPr>
          <w:lang w:val="ru-RU"/>
        </w:rPr>
        <w:t>——</w:t>
      </w:r>
      <w:r w:rsidR="002C6C64" w:rsidRPr="00E236F4">
        <w:rPr>
          <w:lang w:val="ru-RU"/>
        </w:rPr>
        <w:t>燃烧，却不会被烧尽，</w:t>
      </w:r>
      <w:r w:rsidR="00D77A93">
        <w:rPr>
          <w:rStyle w:val="FootnoteReference"/>
          <w:lang w:val="ru-RU"/>
        </w:rPr>
        <w:footnoteReference w:id="176"/>
      </w:r>
      <w:r w:rsidR="002C6C64" w:rsidRPr="00E236F4">
        <w:rPr>
          <w:lang w:val="ru-RU"/>
        </w:rPr>
        <w:t xml:space="preserve"> ，长老……</w:t>
      </w:r>
    </w:p>
    <w:p w14:paraId="3F15BBB7" w14:textId="77777777" w:rsidR="00BA44CB" w:rsidRDefault="00BA44CB" w:rsidP="008F333A">
      <w:pPr>
        <w:rPr>
          <w:lang w:val="ru-RU"/>
        </w:rPr>
      </w:pPr>
      <w:r>
        <w:rPr>
          <w:lang w:val="ru-RU"/>
        </w:rPr>
        <w:tab/>
      </w:r>
      <w:r w:rsidR="002C6C64" w:rsidRPr="00E236F4">
        <w:rPr>
          <w:lang w:val="ru-RU"/>
        </w:rPr>
        <w:t>——是的，燃烧……被甜蜜的火焰燃烧！之后便不再有饥饿、疲惫，也不再感到寒冷！……</w:t>
      </w:r>
    </w:p>
    <w:p w14:paraId="10D22E6B" w14:textId="77777777" w:rsidR="00BA44CB" w:rsidRDefault="00BA44CB" w:rsidP="008F333A">
      <w:pPr>
        <w:rPr>
          <w:lang w:val="ru-RU"/>
        </w:rPr>
      </w:pPr>
      <w:r>
        <w:rPr>
          <w:lang w:val="ru-RU"/>
        </w:rPr>
        <w:tab/>
      </w:r>
      <w:r w:rsidR="008F333A">
        <w:rPr>
          <w:lang w:val="ru-RU"/>
        </w:rPr>
        <w:t>——</w:t>
      </w:r>
      <w:r w:rsidR="002C6C64" w:rsidRPr="00E236F4">
        <w:rPr>
          <w:lang w:val="ru-RU"/>
        </w:rPr>
        <w:t>这种状态持续了多久，长老？</w:t>
      </w:r>
    </w:p>
    <w:p w14:paraId="1F080F80" w14:textId="77777777" w:rsidR="00BA44CB" w:rsidRDefault="00BA44CB" w:rsidP="008F333A">
      <w:pPr>
        <w:rPr>
          <w:lang w:val="ru-RU"/>
        </w:rPr>
      </w:pPr>
      <w:r>
        <w:rPr>
          <w:lang w:val="ru-RU"/>
        </w:rPr>
        <w:tab/>
      </w:r>
      <w:r w:rsidR="002C6C64" w:rsidRPr="00E236F4">
        <w:rPr>
          <w:lang w:val="ru-RU"/>
        </w:rPr>
        <w:t>——我在教堂里领完圣体后立刻就感受到了这种状态，后来离开时，一路上都感到浑身灼热！</w:t>
      </w:r>
    </w:p>
    <w:p w14:paraId="6C8346CC" w14:textId="77777777" w:rsidR="00BA44CB" w:rsidRDefault="00BA44CB" w:rsidP="008F333A">
      <w:pPr>
        <w:rPr>
          <w:lang w:val="ru-RU"/>
        </w:rPr>
      </w:pPr>
      <w:r>
        <w:rPr>
          <w:lang w:val="ru-RU"/>
        </w:rPr>
        <w:tab/>
      </w:r>
      <w:r w:rsidR="008F333A">
        <w:rPr>
          <w:lang w:val="ru-RU"/>
        </w:rPr>
        <w:t>—</w:t>
      </w:r>
      <w:r w:rsidR="002C6C64" w:rsidRPr="00E236F4">
        <w:rPr>
          <w:lang w:val="ru-RU"/>
        </w:rPr>
        <w:t xml:space="preserve"> 长老，为什么有些体弱多病的人却能很好地斋戒呢？</w:t>
      </w:r>
    </w:p>
    <w:p w14:paraId="0FB84C39" w14:textId="77777777" w:rsidR="00BA44CB" w:rsidRDefault="00BA44CB" w:rsidP="008F333A">
      <w:pPr>
        <w:rPr>
          <w:lang w:val="ru-RU"/>
        </w:rPr>
      </w:pPr>
      <w:r>
        <w:rPr>
          <w:lang w:val="ru-RU"/>
        </w:rPr>
        <w:tab/>
      </w:r>
      <w:r w:rsidR="008F333A">
        <w:rPr>
          <w:lang w:val="ru-RU"/>
        </w:rPr>
        <w:t>—</w:t>
      </w:r>
      <w:r w:rsidR="002C6C64" w:rsidRPr="00E236F4">
        <w:rPr>
          <w:lang w:val="ru-RU"/>
        </w:rPr>
        <w:t xml:space="preserve"> 他们的秘诀在于谦卑而虔诚的修行，这种修行伴随着祈祷和领受至圣圣事。他们用基督的圣事滋养自己的灵魂，也用它们滋养自己的身体。当我们领圣体时，便领受了最有效的良药：基督的圣体和圣血。</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8878"/>
      <w:r w:rsidRPr="00846B18">
        <w:rPr>
          <w:lang w:val="ru-RU"/>
        </w:rPr>
        <w:t>第四</w:t>
      </w:r>
      <w:r w:rsidRPr="00E236F4">
        <w:rPr>
          <w:lang w:val="ru-RU"/>
        </w:rPr>
        <w:t>章</w:t>
      </w:r>
      <w:r w:rsidR="002C6C64" w:rsidRPr="00E236F4">
        <w:rPr>
          <w:lang w:val="ru-RU"/>
        </w:rPr>
        <w:t xml:space="preserve">。 </w:t>
      </w:r>
      <w:r w:rsidRPr="00846B18">
        <w:rPr>
          <w:lang w:val="ru-RU"/>
        </w:rPr>
        <w:br/>
      </w:r>
      <w:r w:rsidR="00BA44CB">
        <w:rPr>
          <w:lang w:val="ru-RU"/>
        </w:rPr>
        <w:t>“</w:t>
      </w:r>
      <w:r w:rsidR="002C6C64" w:rsidRPr="00E236F4">
        <w:rPr>
          <w:lang w:val="ru-RU"/>
        </w:rPr>
        <w:t>向我们的上帝歌唱，歌</w:t>
      </w:r>
      <w:r w:rsidR="00BA44CB">
        <w:rPr>
          <w:lang w:val="ru-RU"/>
        </w:rPr>
        <w:t>唱吧”</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8879"/>
      <w:r w:rsidRPr="00E236F4">
        <w:rPr>
          <w:lang w:val="ru-RU"/>
        </w:rPr>
        <w:t>教堂唱诗就是祈祷</w:t>
      </w:r>
      <w:bookmarkEnd w:id="244"/>
      <w:bookmarkEnd w:id="245"/>
    </w:p>
    <w:p w14:paraId="17E12839" w14:textId="45ACB908" w:rsidR="00BA44CB" w:rsidRDefault="002C6C64" w:rsidP="00F93C88">
      <w:pPr>
        <w:ind w:firstLine="720"/>
        <w:rPr>
          <w:lang w:val="ru-RU"/>
        </w:rPr>
      </w:pPr>
      <w:r w:rsidRPr="00E236F4">
        <w:rPr>
          <w:lang w:val="ru-RU"/>
        </w:rPr>
        <w:t>长老，我经常去唱诗班帮忙，因为我觉得这是我的责任。我这样做对吗？</w:t>
      </w:r>
    </w:p>
    <w:p w14:paraId="152C0D9F" w14:textId="37C49162" w:rsidR="00BA44CB" w:rsidRDefault="00BA44CB" w:rsidP="008F333A">
      <w:pPr>
        <w:rPr>
          <w:lang w:val="ru-RU"/>
        </w:rPr>
      </w:pPr>
      <w:r>
        <w:rPr>
          <w:lang w:val="ru-RU"/>
        </w:rPr>
        <w:tab/>
      </w:r>
      <w:r w:rsidR="002C6C64" w:rsidRPr="00E236F4">
        <w:rPr>
          <w:lang w:val="ru-RU"/>
        </w:rPr>
        <w:t>——教堂唱诗也是修道院服从义务之一。因此，神父在祈</w:t>
      </w:r>
      <w:r>
        <w:rPr>
          <w:lang w:val="ru-RU"/>
        </w:rPr>
        <w:t>祷时也会为“唱诗者”</w:t>
      </w:r>
      <w:r w:rsidR="002C6C64" w:rsidRPr="00E236F4">
        <w:rPr>
          <w:lang w:val="ru-RU"/>
        </w:rPr>
        <w:t>祈祷。</w:t>
      </w:r>
      <w:r w:rsidR="00F93C88">
        <w:rPr>
          <w:rStyle w:val="FootnoteReference"/>
          <w:lang w:val="ru-RU"/>
        </w:rPr>
        <w:footnoteReference w:id="178"/>
      </w:r>
      <w:r w:rsidR="002C6C64" w:rsidRPr="00E236F4">
        <w:rPr>
          <w:lang w:val="ru-RU"/>
        </w:rPr>
        <w:t xml:space="preserve"> 唱诗者代表着站在教堂里的全体信众。但信众也应当在心中默念：“主啊，怜悯我们</w:t>
      </w:r>
      <w:r>
        <w:rPr>
          <w:lang w:val="ru-RU"/>
        </w:rPr>
        <w:t>”，</w:t>
      </w:r>
      <w:r w:rsidR="002C6C64" w:rsidRPr="00E236F4">
        <w:rPr>
          <w:lang w:val="ru-RU"/>
        </w:rPr>
        <w:t>而不能指望仅凭唱诗者那句“主啊，</w:t>
      </w:r>
      <w:r>
        <w:rPr>
          <w:lang w:val="ru-RU"/>
        </w:rPr>
        <w:t>怜悯我们”</w:t>
      </w:r>
      <w:r w:rsidR="002C6C64" w:rsidRPr="00E236F4">
        <w:rPr>
          <w:lang w:val="ru-RU"/>
        </w:rPr>
        <w:t>就能在灵性上有所长进。</w:t>
      </w:r>
    </w:p>
    <w:p w14:paraId="6F5A1BE7" w14:textId="77777777" w:rsidR="00BA44CB" w:rsidRDefault="00BA44CB" w:rsidP="008F333A">
      <w:pPr>
        <w:rPr>
          <w:lang w:val="ru-RU"/>
        </w:rPr>
      </w:pPr>
      <w:r>
        <w:rPr>
          <w:lang w:val="ru-RU"/>
        </w:rPr>
        <w:tab/>
      </w:r>
      <w:r w:rsidR="002C6C64" w:rsidRPr="00E236F4">
        <w:rPr>
          <w:lang w:val="ru-RU"/>
        </w:rPr>
        <w:t>在古代，所有信徒都会一同歌唱，根据教会规条，本应如此。然而，在教会群体中，人们的能力各不相同，因此，为了避免歌唱中的停顿和混乱，教会开始从信徒中挑选虔诚且具有歌唱才能的人，并规定只有他们才能领唱。 从那时起，其余的礼拜者不再用嘴唇歌唱，而是用心灵歌唱；他们聆听唱诗班的歌声，并为教会从信徒中拣选出能优美地赞美上帝的人而感到喜乐。</w:t>
      </w:r>
    </w:p>
    <w:p w14:paraId="727D16CE" w14:textId="77777777" w:rsidR="00BA44CB" w:rsidRDefault="00BA44CB" w:rsidP="008F333A">
      <w:pPr>
        <w:rPr>
          <w:lang w:val="ru-RU"/>
        </w:rPr>
      </w:pPr>
      <w:r>
        <w:rPr>
          <w:lang w:val="ru-RU"/>
        </w:rPr>
        <w:tab/>
      </w:r>
      <w:r w:rsidR="002C6C64" w:rsidRPr="00E236F4">
        <w:rPr>
          <w:lang w:val="ru-RU"/>
        </w:rPr>
        <w:t>——长老，那些不唱歌、只是聆听教堂圣歌的人，又向神献上了什么呢？</w:t>
      </w:r>
    </w:p>
    <w:p w14:paraId="003426CE" w14:textId="77777777" w:rsidR="00BA44CB" w:rsidRDefault="00BA44CB" w:rsidP="008F333A">
      <w:pPr>
        <w:rPr>
          <w:lang w:val="ru-RU"/>
        </w:rPr>
      </w:pPr>
      <w:r>
        <w:rPr>
          <w:lang w:val="ru-RU"/>
        </w:rPr>
        <w:tab/>
      </w:r>
      <w:r w:rsidR="002C6C64" w:rsidRPr="00E236F4">
        <w:rPr>
          <w:lang w:val="ru-RU"/>
        </w:rPr>
        <w:t>——当一个人聆听对上帝的赞美并感谢祂</w:t>
      </w:r>
      <w:r w:rsidR="008F333A">
        <w:rPr>
          <w:lang w:val="ru-RU"/>
        </w:rPr>
        <w:t>时——</w:t>
      </w:r>
      <w:r w:rsidR="002C6C64" w:rsidRPr="00E236F4">
        <w:rPr>
          <w:lang w:val="ru-RU"/>
        </w:rPr>
        <w:t>这样的人难道不蒙主喜悦吗？这也是一种献给上帝的供奉。</w:t>
      </w:r>
    </w:p>
    <w:p w14:paraId="68D44750" w14:textId="0EE88C57" w:rsidR="00BA44CB" w:rsidRDefault="00BA44CB" w:rsidP="008F333A">
      <w:pPr>
        <w:rPr>
          <w:lang w:val="ru-RU"/>
        </w:rPr>
      </w:pPr>
      <w:r>
        <w:rPr>
          <w:lang w:val="ru-RU"/>
        </w:rPr>
        <w:tab/>
      </w:r>
      <w:r w:rsidR="008F333A">
        <w:rPr>
          <w:lang w:val="ru-RU"/>
        </w:rPr>
        <w:t>—</w:t>
      </w:r>
      <w:r w:rsidR="002C6C64" w:rsidRPr="00E236F4">
        <w:rPr>
          <w:lang w:val="ru-RU"/>
        </w:rPr>
        <w:t xml:space="preserve"> 长老，有时彻夜祈祷是为了某个特定的需求。</w:t>
      </w:r>
      <w:r w:rsidR="00F93C88">
        <w:rPr>
          <w:rStyle w:val="FootnoteReference"/>
          <w:lang w:val="ru-RU"/>
        </w:rPr>
        <w:footnoteReference w:id="179"/>
      </w:r>
      <w:r w:rsidR="002C6C64" w:rsidRPr="00E236F4">
        <w:rPr>
          <w:lang w:val="ru-RU"/>
        </w:rPr>
        <w:t xml:space="preserve"> 如果我在唱诗班唱歌，注意力主要集中在圣书和歌唱上，我该如何为这个需求祈祷呢？</w:t>
      </w:r>
    </w:p>
    <w:p w14:paraId="36313011" w14:textId="77777777" w:rsidR="00BA44CB" w:rsidRDefault="00BA44CB" w:rsidP="008F333A">
      <w:pPr>
        <w:rPr>
          <w:lang w:val="ru-RU"/>
        </w:rPr>
      </w:pPr>
      <w:r>
        <w:rPr>
          <w:lang w:val="ru-RU"/>
        </w:rPr>
        <w:tab/>
      </w:r>
      <w:r w:rsidR="008F333A">
        <w:rPr>
          <w:lang w:val="ru-RU"/>
        </w:rPr>
        <w:t>——</w:t>
      </w:r>
      <w:r w:rsidR="002C6C64" w:rsidRPr="00E236F4">
        <w:rPr>
          <w:lang w:val="ru-RU"/>
        </w:rPr>
        <w:t xml:space="preserve">在彻夜祷告开始前，你可以为这个需求祷告；之后，当唱诗班不唱的时候，就用念珠祷告。 此外，如果在整个礼拜过程中，你的心智与心灵始终专注于祈祷的目的，那么无论你是唱诗、诵读《诗篇》、诵念《圣咏》，还是以其他方式参与礼拜——这一切都是为具体需求而作的祈祷。 </w:t>
      </w:r>
      <w:r w:rsidR="002C6C64" w:rsidRPr="00E236F4">
        <w:rPr>
          <w:lang w:val="ru-RU"/>
        </w:rPr>
        <w:lastRenderedPageBreak/>
        <w:t>你知道，当我们为某项需求举行彻夜祷告时，在祈祷文中仅会有两三句祈求是专门为此而设的。其余部分虽遵循常规礼仪，但整场彻夜祷告其实都是为这一需求而献上的。</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8880"/>
      <w:r w:rsidRPr="00E236F4">
        <w:rPr>
          <w:lang w:val="ru-RU"/>
        </w:rPr>
        <w:t>良好的灵性状态</w:t>
      </w:r>
      <w:bookmarkEnd w:id="246"/>
      <w:bookmarkEnd w:id="247"/>
    </w:p>
    <w:p w14:paraId="384FB5DC" w14:textId="39430320" w:rsidR="00BA44CB" w:rsidRDefault="002C6C64" w:rsidP="00F93C88">
      <w:pPr>
        <w:ind w:firstLine="720"/>
        <w:rPr>
          <w:lang w:val="ru-RU"/>
        </w:rPr>
      </w:pPr>
      <w:r w:rsidRPr="00E236F4">
        <w:rPr>
          <w:lang w:val="ru-RU"/>
        </w:rPr>
        <w:t>——长老，我唱得不太好。我的内心告诉我，这是因为我的发音不标准。</w:t>
      </w:r>
    </w:p>
    <w:p w14:paraId="6BE01951" w14:textId="13619455" w:rsidR="00BA44CB" w:rsidRDefault="00BA44CB" w:rsidP="008F333A">
      <w:pPr>
        <w:rPr>
          <w:lang w:val="ru-RU"/>
        </w:rPr>
      </w:pPr>
      <w:r>
        <w:rPr>
          <w:lang w:val="ru-RU"/>
        </w:rPr>
        <w:tab/>
      </w:r>
      <w:r w:rsidR="002C6C64" w:rsidRPr="00E236F4">
        <w:rPr>
          <w:lang w:val="ru-RU"/>
        </w:rPr>
        <w:t>——但你的内心也并非总是平静的。当内心混乱时，唱得自然也不好。歌声取决于你的内在状态，你要留意这一点。如果一个声音微弱的人处于良好的灵性状态，他会像夜莺一样歌唱；如果处于不良</w:t>
      </w:r>
      <w:r w:rsidR="008F333A">
        <w:rPr>
          <w:lang w:val="ru-RU"/>
        </w:rPr>
        <w:t>状态</w:t>
      </w:r>
      <w:r w:rsidR="002C6C64" w:rsidRPr="00E236F4">
        <w:rPr>
          <w:lang w:val="ru-RU"/>
        </w:rPr>
        <w:t>，他就会像蚊子一样嗡嗡作响。 还有人虽然嗓音嘹亮，但内心状态不佳——结果不是在唱歌，倒像个老爷爷一样嘟囔。当某位修女唱歌时，你们自己就能听出她当时处于什么状态。</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2C6C64" w:rsidRPr="00E236F4">
        <w:rPr>
          <w:lang w:val="ru-RU"/>
        </w:rPr>
        <w:t>——长老，我们在教堂里唱歌时，会注意不要走调。</w:t>
      </w:r>
    </w:p>
    <w:p w14:paraId="05FE77B6" w14:textId="77777777" w:rsidR="00BA44CB" w:rsidRDefault="00BA44CB" w:rsidP="008F333A">
      <w:pPr>
        <w:rPr>
          <w:lang w:val="ru-RU"/>
        </w:rPr>
      </w:pPr>
      <w:r>
        <w:rPr>
          <w:lang w:val="ru-RU"/>
        </w:rPr>
        <w:tab/>
      </w:r>
      <w:r w:rsidR="002C6C64" w:rsidRPr="00E236F4">
        <w:rPr>
          <w:lang w:val="ru-RU"/>
        </w:rPr>
        <w:t>——当然要留意，因为一切都必须</w:t>
      </w:r>
    </w:p>
    <w:p w14:paraId="06FD2ACE" w14:textId="278D0E6A" w:rsidR="00BA44CB" w:rsidRDefault="00BA44CB" w:rsidP="008F333A">
      <w:pPr>
        <w:rPr>
          <w:lang w:val="ru-RU"/>
        </w:rPr>
      </w:pPr>
      <w:r>
        <w:rPr>
          <w:lang w:val="ru-RU"/>
        </w:rPr>
        <w:tab/>
      </w:r>
      <w:r w:rsidR="002C6C64" w:rsidRPr="00E236F4">
        <w:rPr>
          <w:lang w:val="ru-RU"/>
        </w:rPr>
        <w:t>庄重得体、合乎礼仪地进行。</w:t>
      </w:r>
      <w:r w:rsidR="00F93C88">
        <w:rPr>
          <w:rStyle w:val="FootnoteReference"/>
          <w:lang w:val="ru-RU"/>
        </w:rPr>
        <w:footnoteReference w:id="181"/>
      </w:r>
      <w:r w:rsidR="002C6C64" w:rsidRPr="00E236F4">
        <w:rPr>
          <w:lang w:val="ru-RU"/>
        </w:rPr>
        <w:t xml:space="preserve"> 但首先必须确保内心端正，无论是内在状态还是与上帝的关系都应井然有序。当一个人在灵性状态不佳时歌唱，这比走调还要糟糕。 美好的歌声能带来向善的改变</w:t>
      </w:r>
      <w:r w:rsidR="008F333A">
        <w:rPr>
          <w:lang w:val="ru-RU"/>
        </w:rPr>
        <w:t>，</w:t>
      </w:r>
      <w:r w:rsidR="002C6C64" w:rsidRPr="00E236F4">
        <w:rPr>
          <w:lang w:val="ru-RU"/>
        </w:rPr>
        <w:t>而糟糕的歌声则会使人向恶，人们便无法祈祷。如果一个人内心不安宁，如果他心存邪念，心中充满狭隘，他又怎么能唱出美好的歌声呢？他如何能感受到天堂般的甘美，从而发自内心地歌唱？正因如此，经上才说：</w:t>
      </w:r>
    </w:p>
    <w:p w14:paraId="6FDBC1E2" w14:textId="5EA6DEED" w:rsidR="00BA44CB" w:rsidRDefault="00BA44CB" w:rsidP="008F333A">
      <w:pPr>
        <w:rPr>
          <w:lang w:val="ru-RU"/>
        </w:rPr>
      </w:pPr>
      <w:r>
        <w:rPr>
          <w:lang w:val="ru-RU"/>
        </w:rPr>
        <w:tab/>
      </w:r>
      <w:r w:rsidR="002C6C64" w:rsidRPr="00E236F4">
        <w:rPr>
          <w:lang w:val="ru-RU"/>
        </w:rPr>
        <w:t>“谁心里喜乐，就当歌唱。”</w:t>
      </w:r>
      <w:r w:rsidR="00D01074">
        <w:rPr>
          <w:rStyle w:val="FootnoteReference"/>
          <w:lang w:val="ru-RU"/>
        </w:rPr>
        <w:footnoteReference w:id="182"/>
      </w:r>
      <w:r w:rsidR="002C6C64" w:rsidRPr="00E236F4">
        <w:rPr>
          <w:lang w:val="ru-RU"/>
        </w:rPr>
        <w:t xml:space="preserve"> 说到底，在圣堂里歌唱的人，其心灵应当比其他弟兄姊妹更为敏锐温柔，内心的状态也应当更为甘美喜乐。大家自己想想：如果一个人内心没有光，他又怎么能唱出</w:t>
      </w:r>
      <w:r>
        <w:rPr>
          <w:lang w:val="ru-RU"/>
        </w:rPr>
        <w:t>“</w:t>
      </w:r>
      <w:r w:rsidR="002C6C64" w:rsidRPr="00E236F4">
        <w:rPr>
          <w:lang w:val="ru-RU"/>
        </w:rPr>
        <w:t>宁静之</w:t>
      </w:r>
      <w:r>
        <w:rPr>
          <w:lang w:val="ru-RU"/>
        </w:rPr>
        <w:t>光”</w:t>
      </w:r>
      <w:r w:rsidR="002C6C64" w:rsidRPr="00E236F4">
        <w:rPr>
          <w:lang w:val="ru-RU"/>
        </w:rPr>
        <w:t>呢？</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8881"/>
      <w:r w:rsidRPr="00E236F4">
        <w:rPr>
          <w:lang w:val="ru-RU"/>
        </w:rPr>
        <w:t>关键在于虔诚</w:t>
      </w:r>
      <w:bookmarkEnd w:id="248"/>
      <w:bookmarkEnd w:id="249"/>
    </w:p>
    <w:p w14:paraId="50C46FD6" w14:textId="564718D3" w:rsidR="00BA44CB" w:rsidRDefault="002C6C64" w:rsidP="00F93C88">
      <w:pPr>
        <w:ind w:firstLine="720"/>
        <w:rPr>
          <w:lang w:val="ru-RU"/>
        </w:rPr>
      </w:pPr>
      <w:r w:rsidRPr="00E236F4">
        <w:rPr>
          <w:lang w:val="ru-RU"/>
        </w:rPr>
        <w:t>——长老，当别人说我唱得不好时，我会努力思考该在演唱技巧上做出哪些改进。</w:t>
      </w:r>
    </w:p>
    <w:p w14:paraId="2A45F7D9" w14:textId="7A13F2C3" w:rsidR="00BA44CB" w:rsidRDefault="00BA44CB" w:rsidP="008F333A">
      <w:pPr>
        <w:rPr>
          <w:lang w:val="ru-RU"/>
        </w:rPr>
      </w:pPr>
      <w:r>
        <w:rPr>
          <w:lang w:val="ru-RU"/>
        </w:rPr>
        <w:tab/>
      </w:r>
      <w:r w:rsidR="002C6C64" w:rsidRPr="00E236F4">
        <w:rPr>
          <w:lang w:val="ru-RU"/>
        </w:rPr>
        <w:t>——你需要努力培养修道者的心性、虔诚和明辨力，而不是去考虑表演技巧或纯技术层面。没有虔诚的</w:t>
      </w:r>
      <w:r w:rsidR="008F333A">
        <w:rPr>
          <w:lang w:val="ru-RU"/>
        </w:rPr>
        <w:t>技艺</w:t>
      </w:r>
      <w:r w:rsidR="002C6C64" w:rsidRPr="00E236F4">
        <w:rPr>
          <w:lang w:val="ru-RU"/>
        </w:rPr>
        <w:t>，就像是化妆：一种外在的、不自然、不真实的装扮。 在俗世中，有些歌手出于生计需要，会刻意</w:t>
      </w:r>
      <w:r>
        <w:rPr>
          <w:lang w:val="ru-RU"/>
        </w:rPr>
        <w:t>“粉饰</w:t>
      </w:r>
      <w:r w:rsidR="002C6C64" w:rsidRPr="00E236F4">
        <w:rPr>
          <w:lang w:val="ru-RU"/>
        </w:rPr>
        <w:t>”自己的嗓音，以便被大教堂录用，从而获得更高的薪酬。他们说：“如果被派到一个小教区，我靠什么生活？”归根结底，他们有自己的理由，毕竟要养家糊口，所以才会唱得做作，甚至高声嘶吼。 但修士没有借口，他必须自然地歌唱。要确保你们的歌声自然动人，要为上帝而唱，而不是为了歌唱艺术本身。在歌唱中，必须区分发自内心、发自真心的歌声，与外在做作、人为造作的歌声。</w:t>
      </w:r>
    </w:p>
    <w:p w14:paraId="13FFF6CB" w14:textId="77777777" w:rsidR="00BA44CB" w:rsidRDefault="00BA44CB" w:rsidP="008F333A">
      <w:pPr>
        <w:rPr>
          <w:lang w:val="ru-RU"/>
        </w:rPr>
      </w:pPr>
      <w:r>
        <w:rPr>
          <w:lang w:val="ru-RU"/>
        </w:rPr>
        <w:tab/>
      </w:r>
      <w:r w:rsidR="002C6C64" w:rsidRPr="00E236F4">
        <w:rPr>
          <w:lang w:val="ru-RU"/>
        </w:rPr>
        <w:t>——长老，难道是我嗓音的问题，才让我唱得像世俗人一样吗？</w:t>
      </w:r>
    </w:p>
    <w:p w14:paraId="196BC3F4" w14:textId="77777777" w:rsidR="00BA44CB" w:rsidRDefault="00BA44CB" w:rsidP="008F333A">
      <w:pPr>
        <w:rPr>
          <w:lang w:val="ru-RU"/>
        </w:rPr>
      </w:pPr>
      <w:r>
        <w:rPr>
          <w:lang w:val="ru-RU"/>
        </w:rPr>
        <w:tab/>
      </w:r>
      <w:r w:rsidR="002C6C64" w:rsidRPr="00E236F4">
        <w:rPr>
          <w:lang w:val="ru-RU"/>
        </w:rPr>
        <w:t>——问题不在于你的嗓音，而在于你在修道院里的唱法。你唱歌时带着某种世俗的做作，就像你进修道院前听过的某些唱诗班成员那样。你的唱法不自然。别勉强你的声带。你知道这会让听众多么疲惫吗？要发自内心地唱，自然一点。</w:t>
      </w:r>
    </w:p>
    <w:p w14:paraId="0E7E8209" w14:textId="77777777" w:rsidR="00BA44CB" w:rsidRDefault="00BA44CB" w:rsidP="008F333A">
      <w:pPr>
        <w:rPr>
          <w:lang w:val="ru-RU"/>
        </w:rPr>
      </w:pPr>
      <w:r>
        <w:rPr>
          <w:lang w:val="ru-RU"/>
        </w:rPr>
        <w:tab/>
      </w:r>
      <w:r w:rsidR="008F333A">
        <w:rPr>
          <w:lang w:val="ru-RU"/>
        </w:rPr>
        <w:t>—</w:t>
      </w:r>
      <w:r w:rsidR="002C6C64" w:rsidRPr="00E236F4">
        <w:rPr>
          <w:lang w:val="ru-RU"/>
        </w:rPr>
        <w:t xml:space="preserve"> 长老，也许我最好暂时完全不唱为好？</w:t>
      </w:r>
    </w:p>
    <w:p w14:paraId="00D405C3" w14:textId="77777777" w:rsidR="00BA44CB" w:rsidRDefault="00BA44CB" w:rsidP="008F333A">
      <w:pPr>
        <w:rPr>
          <w:lang w:val="ru-RU"/>
        </w:rPr>
      </w:pPr>
      <w:r>
        <w:rPr>
          <w:lang w:val="ru-RU"/>
        </w:rPr>
        <w:tab/>
      </w:r>
      <w:r w:rsidR="002C6C64" w:rsidRPr="00E236F4">
        <w:rPr>
          <w:lang w:val="ru-RU"/>
        </w:rPr>
        <w:t>——不，还是唱吧。多听听其他修女的唱诵，那种世俗的做作会逐渐消失的。在阿索斯山，年轻的修士</w:t>
      </w:r>
      <w:r w:rsidR="002C6C64" w:rsidRPr="00E236F4">
        <w:rPr>
          <w:lang w:val="ru-RU"/>
        </w:rPr>
        <w:lastRenderedPageBreak/>
        <w:t>起初也是这样世俗地唱诵的。如果他们还没有修道经验，又怎么能唱出修道风格呢？ 以前，阿索斯山的唱诗班成员与世俗歌手接触较少，因此唱得更具修道风格。如今，随着接触增多，他们稍稍偏离了正轨：毕竟，如果西瓜和南瓜种在一起，连西瓜都会失去原有的风味。</w:t>
      </w:r>
    </w:p>
    <w:p w14:paraId="46A24201" w14:textId="2B8DA22B" w:rsidR="00BA44CB" w:rsidRDefault="00BA44CB" w:rsidP="008F333A">
      <w:pPr>
        <w:rPr>
          <w:lang w:val="ru-RU"/>
        </w:rPr>
      </w:pPr>
      <w:r>
        <w:rPr>
          <w:lang w:val="ru-RU"/>
        </w:rPr>
        <w:tab/>
      </w:r>
      <w:r w:rsidR="002C6C64" w:rsidRPr="00E236F4">
        <w:rPr>
          <w:lang w:val="ru-RU"/>
        </w:rPr>
        <w:t>关键在于虔诚。缺乏虔诚的教堂唱诗，就像变质了的葡萄酒，如同调音不准的乐器，只会令人烦躁。无论唱得响亮还是轻柔，关键在于要怀着虔诚的心去唱。那样，即便是轻声吟唱，听起来也会谦卑而甜美，而非昏昏欲睡。 而高声歌唱时，则会显得有力而真挚，而非狂野。马卡里·布齐卡斯神父</w:t>
      </w:r>
      <w:r w:rsidR="00D01074">
        <w:rPr>
          <w:rStyle w:val="FootnoteReference"/>
          <w:lang w:val="ru-RU"/>
        </w:rPr>
        <w:footnoteReference w:id="183"/>
      </w:r>
      <w:r w:rsidR="00D01074" w:rsidRPr="00D01074">
        <w:rPr>
          <w:lang w:val="ru-RU"/>
        </w:rPr>
        <w:t xml:space="preserve"> </w:t>
      </w:r>
      <w:r w:rsidR="002C6C64" w:rsidRPr="00E236F4">
        <w:rPr>
          <w:lang w:val="ru-RU"/>
        </w:rPr>
        <w:t xml:space="preserve">拥有雷鸣般的声音，但他歌唱时自然、虔诚且充满深情，能让人感受到他内心深处的颤动——而你的心也会随之屏息。 </w:t>
      </w:r>
      <w:r>
        <w:rPr>
          <w:lang w:val="ru-RU"/>
        </w:rPr>
        <w:t>“</w:t>
      </w:r>
      <w:r w:rsidR="002C6C64" w:rsidRPr="00E236F4">
        <w:rPr>
          <w:lang w:val="ru-RU"/>
        </w:rPr>
        <w:t>他能彻底撼动你的灵魂，”一位年长的修士这样评价他。马卡里神父独自住在卡普萨莱，位于斯塔夫罗尼基塔修道院的一间小室里。楼下住着一位罗马尼亚人，他虽不擅长歌唱，却以虔诚著称。 傍晚时分，马卡里神父走到自己小室的阳台上</w:t>
      </w:r>
      <w:r w:rsidR="004A23AE" w:rsidRPr="004A23AE">
        <w:rPr>
          <w:lang w:val="ru-RU"/>
        </w:rPr>
        <w:t>，</w:t>
      </w:r>
      <w:r w:rsidR="002C6C64" w:rsidRPr="00E236F4">
        <w:rPr>
          <w:lang w:val="ru-RU"/>
        </w:rPr>
        <w:t>开始唱起</w:t>
      </w:r>
      <w:r>
        <w:rPr>
          <w:lang w:val="ru-RU"/>
        </w:rPr>
        <w:t>“</w:t>
      </w:r>
      <w:r w:rsidR="002C6C64" w:rsidRPr="00E236F4">
        <w:rPr>
          <w:lang w:val="ru-RU"/>
        </w:rPr>
        <w:t>我向祢张开</w:t>
      </w:r>
      <w:r>
        <w:rPr>
          <w:lang w:val="ru-RU"/>
        </w:rPr>
        <w:t>双手”（</w:t>
      </w:r>
      <w:r w:rsidR="004A23AE">
        <w:rPr>
          <w:rStyle w:val="FootnoteReference"/>
          <w:lang w:val="ru-RU"/>
        </w:rPr>
        <w:footnoteReference w:id="184"/>
      </w:r>
      <w:r w:rsidR="002C6C64" w:rsidRPr="00E236F4">
        <w:rPr>
          <w:lang w:val="ru-RU"/>
        </w:rPr>
        <w:t xml:space="preserve"> ），而楼下的那位罗马尼亚修士则接着唱下一段！噢，那真是何等的美妙啊！</w:t>
      </w:r>
    </w:p>
    <w:p w14:paraId="2AF83602" w14:textId="77777777" w:rsidR="00BA44CB" w:rsidRDefault="00BA44CB" w:rsidP="008F333A">
      <w:pPr>
        <w:rPr>
          <w:lang w:val="ru-RU"/>
        </w:rPr>
      </w:pPr>
      <w:r>
        <w:rPr>
          <w:lang w:val="ru-RU"/>
        </w:rPr>
        <w:tab/>
      </w:r>
      <w:r w:rsidR="002C6C64" w:rsidRPr="00E236F4">
        <w:rPr>
          <w:lang w:val="ru-RU"/>
        </w:rPr>
        <w:t>当一位歌手怀有虔诚之心时，这意义重大。你们知道这有多重要吗？他自身会在内心发生改变，而这种内在的改变会自然流露出来，因此聆听他歌声的人也会受到积极的影响而发生美好的改变。如此，他们共同的祈祷便蒙神喜悦。</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8882"/>
      <w:r w:rsidRPr="00E236F4">
        <w:rPr>
          <w:lang w:val="ru-RU"/>
        </w:rPr>
        <w:t>神圣的意涵直击人心</w:t>
      </w:r>
      <w:bookmarkEnd w:id="250"/>
      <w:bookmarkEnd w:id="251"/>
    </w:p>
    <w:p w14:paraId="253B5C6F" w14:textId="1395CCDF" w:rsidR="00BA44CB" w:rsidRDefault="002C6C64" w:rsidP="00DB74B6">
      <w:pPr>
        <w:ind w:firstLine="720"/>
        <w:rPr>
          <w:lang w:val="ru-RU"/>
        </w:rPr>
      </w:pPr>
      <w:r w:rsidRPr="00E236F4">
        <w:rPr>
          <w:lang w:val="ru-RU"/>
        </w:rPr>
        <w:t>——长老，我喜欢第二声调。</w:t>
      </w:r>
    </w:p>
    <w:p w14:paraId="177FA98D" w14:textId="5F17BAA7" w:rsidR="00BA44CB" w:rsidRDefault="00BA44CB" w:rsidP="008F333A">
      <w:pPr>
        <w:rPr>
          <w:lang w:val="ru-RU"/>
        </w:rPr>
      </w:pPr>
      <w:r>
        <w:rPr>
          <w:lang w:val="ru-RU"/>
        </w:rPr>
        <w:tab/>
      </w:r>
      <w:r w:rsidR="008F333A">
        <w:rPr>
          <w:lang w:val="ru-RU"/>
        </w:rPr>
        <w:t>——</w:t>
      </w:r>
      <w:r w:rsidR="002C6C64" w:rsidRPr="00E236F4">
        <w:rPr>
          <w:lang w:val="ru-RU"/>
        </w:rPr>
        <w:t>第二</w:t>
      </w:r>
      <w:r w:rsidR="008F333A">
        <w:rPr>
          <w:lang w:val="ru-RU"/>
        </w:rPr>
        <w:t>调式</w:t>
      </w:r>
      <w:r w:rsidR="002C6C64" w:rsidRPr="00E236F4">
        <w:rPr>
          <w:lang w:val="ru-RU"/>
        </w:rPr>
        <w:t xml:space="preserve">是纯正的拜占庭风格。任何西方乐器都无法演奏它，唯有小提琴可以。你看，土耳其人从拜占庭汲取了音乐——他们唱得多么动人啊！但他们在歌中 唱的是什么呢？ </w:t>
      </w:r>
      <w:r>
        <w:rPr>
          <w:lang w:val="ru-RU"/>
        </w:rPr>
        <w:t>“</w:t>
      </w:r>
      <w:r w:rsidR="002C6C64" w:rsidRPr="00E236F4">
        <w:rPr>
          <w:lang w:val="ru-RU"/>
        </w:rPr>
        <w:t>我要用乌佐酒浇灭悲伤，我要用肉填饱肚子，哇——哇——，哦——哦——哦！……”土耳其人一唱起那杯乌佐酒和一块肉，就陷入狂喜！而我们却在唱被钉在十字架上、将自己献为牺牲的基督——却依然无动于衷？</w:t>
      </w:r>
    </w:p>
    <w:p w14:paraId="49D39C1F" w14:textId="102EEC96" w:rsidR="00BA44CB" w:rsidRDefault="00BA44CB" w:rsidP="008F333A">
      <w:pPr>
        <w:rPr>
          <w:lang w:val="ru-RU"/>
        </w:rPr>
      </w:pPr>
      <w:r>
        <w:rPr>
          <w:lang w:val="ru-RU"/>
        </w:rPr>
        <w:tab/>
      </w:r>
      <w:r w:rsidR="002C6C64" w:rsidRPr="00E236F4">
        <w:rPr>
          <w:lang w:val="ru-RU"/>
        </w:rPr>
        <w:t>“哦，那蒙福的圣树，基督——君王与主——曾被钉于其上</w:t>
      </w:r>
      <w:r>
        <w:rPr>
          <w:lang w:val="ru-RU"/>
        </w:rPr>
        <w:t>……”</w:t>
      </w:r>
      <w:r w:rsidR="007542E5">
        <w:rPr>
          <w:rStyle w:val="FootnoteReference"/>
          <w:lang w:val="ru-RU"/>
        </w:rPr>
        <w:footnoteReference w:id="185"/>
      </w:r>
      <w:r w:rsidR="007542E5" w:rsidRPr="007542E5">
        <w:rPr>
          <w:lang w:val="ru-RU"/>
        </w:rPr>
        <w:t xml:space="preserve"> </w:t>
      </w:r>
      <w:r w:rsidR="002C6C64" w:rsidRPr="00E236F4">
        <w:rPr>
          <w:lang w:val="ru-RU"/>
        </w:rPr>
        <w:t>只要人稍加思索基督的苦难，便会感动得热泪盈眶。 有一次，在“圣十字架”小室附近，我捡到了一段约一米长的木梁，顿时便想起了基督的十字架。我把它带回小室，紧贴着它跪拜，仿佛那便是基督的十字架。啊，我的心跳得多么剧烈！就连在睡梦中，我也不愿将它从手中放开！……</w:t>
      </w:r>
    </w:p>
    <w:p w14:paraId="013E6438" w14:textId="77777777" w:rsidR="00BA44CB" w:rsidRDefault="00BA44CB" w:rsidP="008F333A">
      <w:pPr>
        <w:rPr>
          <w:lang w:val="ru-RU"/>
        </w:rPr>
      </w:pPr>
      <w:r>
        <w:rPr>
          <w:lang w:val="ru-RU"/>
        </w:rPr>
        <w:tab/>
      </w:r>
      <w:r w:rsidR="002C6C64" w:rsidRPr="00E236F4">
        <w:rPr>
          <w:lang w:val="ru-RU"/>
        </w:rPr>
        <w:t>——长老，您当时是在思念基督的受难吗？</w:t>
      </w:r>
    </w:p>
    <w:p w14:paraId="683AB314" w14:textId="3DDF6D16" w:rsidR="00BA44CB" w:rsidRDefault="00BA44CB" w:rsidP="008F333A">
      <w:pPr>
        <w:rPr>
          <w:lang w:val="ru-RU"/>
        </w:rPr>
      </w:pPr>
      <w:r>
        <w:rPr>
          <w:lang w:val="ru-RU"/>
        </w:rPr>
        <w:tab/>
      </w:r>
      <w:r w:rsidR="002C6C64" w:rsidRPr="00E236F4">
        <w:rPr>
          <w:lang w:val="ru-RU"/>
        </w:rPr>
        <w:t>——除了受难，别无他想！我感觉自己仿佛置身于各各他，正拥抱着圣十字架。如果那真的是圣十字架本身，我不知道自己的感受会不会更强烈。我的心都要碎了，眼泪止不住地流。 心脏怦怦直跳，仿佛要冲破胸膛。我紧紧将那十字架压在胸前，生怕肋骨被震裂。而你们呢？拿起记载十字架礼仪的书，唱着：“基督的十字架，基督徒的希望</w:t>
      </w:r>
      <w:r>
        <w:rPr>
          <w:lang w:val="ru-RU"/>
        </w:rPr>
        <w:t>”，</w:t>
      </w:r>
      <w:r w:rsidR="00B5522A">
        <w:rPr>
          <w:rStyle w:val="FootnoteReference"/>
          <w:lang w:val="ru-RU"/>
        </w:rPr>
        <w:footnoteReference w:id="186"/>
      </w:r>
      <w:r w:rsidR="002C6C64" w:rsidRPr="00E236F4">
        <w:rPr>
          <w:lang w:val="ru-RU"/>
        </w:rPr>
        <w:t xml:space="preserve"> ——而你们的思绪却不知飘向何方。这样，灵魂又如何能得到改变呢？ 啊，如果心开始跳动，如果灵魂发生改变——那时将开启怎样的主教座堂庆典！你们可曾参加过整个城市共同庆祝的主教座堂庆典？</w:t>
      </w:r>
    </w:p>
    <w:p w14:paraId="256D4744" w14:textId="2E693C9E" w:rsidR="00BA44CB" w:rsidRDefault="00BA44CB" w:rsidP="008F333A">
      <w:pPr>
        <w:rPr>
          <w:lang w:val="ru-RU"/>
        </w:rPr>
      </w:pPr>
      <w:r>
        <w:rPr>
          <w:lang w:val="ru-RU"/>
        </w:rPr>
        <w:lastRenderedPageBreak/>
        <w:tab/>
      </w:r>
      <w:r w:rsidR="002C6C64" w:rsidRPr="00E236F4">
        <w:rPr>
          <w:lang w:val="ru-RU"/>
        </w:rPr>
        <w:t>当人用理智和心灵关注自己所唱的内容时，便会开始心怀敬畏，感动之情及其他一切感受也会随之而来。因此，请领会这些神圣的含义，让它们直抵内心。 倘若一个词能打破我们心灵的隔阂，人便会振作起来，内心升腾，灵性得以更新——而礼拜中的其余词句也将畅通无阻地流入他的心中，这种灵性的转变将触及他整个存在。 当我听到</w:t>
      </w:r>
      <w:r>
        <w:rPr>
          <w:lang w:val="ru-RU"/>
        </w:rPr>
        <w:t>“</w:t>
      </w:r>
      <w:r w:rsidR="002C6C64" w:rsidRPr="00E236F4">
        <w:rPr>
          <w:lang w:val="ru-RU"/>
        </w:rPr>
        <w:t>心灵惊叹，并以至高的赞美歌颂你，圣母</w:t>
      </w:r>
      <w:r>
        <w:rPr>
          <w:lang w:val="ru-RU"/>
        </w:rPr>
        <w:t>”</w:t>
      </w:r>
      <w:r w:rsidR="00DB74B6">
        <w:rPr>
          <w:rStyle w:val="FootnoteReference"/>
          <w:lang w:val="ru-RU"/>
        </w:rPr>
        <w:footnoteReference w:id="187"/>
      </w:r>
      <w:r w:rsidR="002C6C64" w:rsidRPr="00E236F4">
        <w:rPr>
          <w:lang w:val="ru-RU"/>
        </w:rPr>
        <w:t xml:space="preserve"> 时，我的心灵</w:t>
      </w:r>
      <w:r>
        <w:rPr>
          <w:lang w:val="ru-RU"/>
        </w:rPr>
        <w:t>便“</w:t>
      </w:r>
      <w:r w:rsidR="002C6C64" w:rsidRPr="00E236F4">
        <w:rPr>
          <w:lang w:val="ru-RU"/>
        </w:rPr>
        <w:t>惊叹</w:t>
      </w:r>
      <w:r>
        <w:rPr>
          <w:lang w:val="ru-RU"/>
        </w:rPr>
        <w:t>”，</w:t>
      </w:r>
      <w:r w:rsidR="002C6C64" w:rsidRPr="00E236F4">
        <w:rPr>
          <w:lang w:val="ru-RU"/>
        </w:rPr>
        <w:t>也就是说，它拒绝运作，我几乎要失去知觉。而当我听到“大地啊，传扬这大喜讯</w:t>
      </w:r>
      <w:r>
        <w:rPr>
          <w:lang w:val="ru-RU"/>
        </w:rPr>
        <w:t>”</w:t>
      </w:r>
      <w:r w:rsidR="00604509">
        <w:rPr>
          <w:rStyle w:val="FootnoteReference"/>
          <w:lang w:val="ru-RU"/>
        </w:rPr>
        <w:footnoteReference w:id="188"/>
      </w:r>
      <w:r w:rsidR="002C6C64" w:rsidRPr="00E236F4">
        <w:rPr>
          <w:lang w:val="ru-RU"/>
        </w:rPr>
        <w:t xml:space="preserve"> 时，你们知道我会有什么反应吗？ 心因喜悦而怦怦直跳，全身都颤抖着，是一种甜蜜的颤栗。但如果忽略了教堂里所唱所诵内容所蕴含的深意，那么人的内心和身体都不会有任何改变。</w:t>
      </w:r>
    </w:p>
    <w:p w14:paraId="46B99ACF" w14:textId="77777777" w:rsidR="00BA44CB" w:rsidRDefault="00BA44CB" w:rsidP="008F333A">
      <w:pPr>
        <w:rPr>
          <w:lang w:val="ru-RU"/>
        </w:rPr>
      </w:pPr>
      <w:r>
        <w:rPr>
          <w:lang w:val="ru-RU"/>
        </w:rPr>
        <w:tab/>
      </w:r>
      <w:r w:rsidR="002C6C64" w:rsidRPr="00E236F4">
        <w:rPr>
          <w:lang w:val="ru-RU"/>
        </w:rPr>
        <w:t>——长老，我非常喜欢那些关于祖国的古老士兵歌曲。</w:t>
      </w:r>
    </w:p>
    <w:p w14:paraId="76EDAFBC" w14:textId="51CD1669" w:rsidR="00BA44CB" w:rsidRDefault="00BA44CB" w:rsidP="008F333A">
      <w:pPr>
        <w:rPr>
          <w:lang w:val="ru-RU"/>
        </w:rPr>
      </w:pPr>
      <w:r>
        <w:rPr>
          <w:lang w:val="ru-RU"/>
        </w:rPr>
        <w:tab/>
      </w:r>
      <w:r w:rsidR="002C6C64" w:rsidRPr="00E236F4">
        <w:rPr>
          <w:lang w:val="ru-RU"/>
        </w:rPr>
        <w:t>——古老的士兵歌曲唤起对祖国的热爱，激励人们创造壮举，鼓舞士气，号召大家奋起抗争。在德国占领期间，曾有一位吹着小笛子的盲人</w:t>
      </w:r>
      <w:r w:rsidR="008F333A">
        <w:rPr>
          <w:lang w:val="ru-RU"/>
        </w:rPr>
        <w:t>音乐家</w:t>
      </w:r>
      <w:r w:rsidR="002C6C64" w:rsidRPr="00E236F4">
        <w:rPr>
          <w:lang w:val="ru-RU"/>
        </w:rPr>
        <w:t>——你们知道他号召了多少人加入抗争吗？ 那个可怜人演奏</w:t>
      </w:r>
      <w:r>
        <w:rPr>
          <w:lang w:val="ru-RU"/>
        </w:rPr>
        <w:t>《</w:t>
      </w:r>
      <w:r w:rsidR="002C6C64" w:rsidRPr="00E236F4">
        <w:rPr>
          <w:lang w:val="ru-RU"/>
        </w:rPr>
        <w:t>保重啊，贫苦</w:t>
      </w:r>
      <w:r>
        <w:rPr>
          <w:lang w:val="ru-RU"/>
        </w:rPr>
        <w:t>的人民》</w:t>
      </w:r>
      <w:r w:rsidR="002C6C64" w:rsidRPr="00E236F4">
        <w:rPr>
          <w:lang w:val="ru-RU"/>
        </w:rPr>
        <w:t>时，是多么痛彻心扉啊！他同情整个民族，那笛声里倾注着他的悲痛。之后，他伸出帽子乞讨。德国人说：“是个瞎子，能从他身上拿什么</w:t>
      </w:r>
      <w:r>
        <w:rPr>
          <w:lang w:val="ru-RU"/>
        </w:rPr>
        <w:t>呢</w:t>
      </w:r>
      <w:r w:rsidR="002C6C64" w:rsidRPr="00E236F4">
        <w:rPr>
          <w:lang w:val="ru-RU"/>
        </w:rPr>
        <w:t>，”便不加理会，甚至还往他帽子里扔钱！ 而他却用自己的音乐……在宣讲！当时人们都处于绝望之中，但他却在人们心中点燃了火焰，许多人因此充满决心，径直前往朱梅尔卡山，加入了泽尔瓦斯的游击队。</w:t>
      </w:r>
      <w:r w:rsidR="0072018F">
        <w:rPr>
          <w:rStyle w:val="FootnoteReference"/>
          <w:lang w:val="ru-RU"/>
        </w:rPr>
        <w:footnoteReference w:id="189"/>
      </w:r>
      <w:r w:rsidR="002C6C64" w:rsidRPr="00E236F4">
        <w:rPr>
          <w:lang w:val="ru-RU"/>
        </w:rPr>
        <w:t xml:space="preserve"> 现在试想一下：同样地放下一切，为了对基督的爱而投身于精神之战！</w:t>
      </w:r>
    </w:p>
    <w:p w14:paraId="78A64ED5" w14:textId="77777777" w:rsidR="00BA44CB" w:rsidRDefault="00BA44CB" w:rsidP="008F333A">
      <w:pPr>
        <w:rPr>
          <w:lang w:val="ru-RU"/>
        </w:rPr>
      </w:pPr>
      <w:r>
        <w:rPr>
          <w:lang w:val="ru-RU"/>
        </w:rPr>
        <w:tab/>
      </w:r>
      <w:r w:rsidR="002C6C64" w:rsidRPr="00E236F4">
        <w:rPr>
          <w:lang w:val="ru-RU"/>
        </w:rPr>
        <w:t>每当我听到进行曲的旋律，眼眶便湿润了……脑海中立刻浮现出战争的画面，想起为解放而进行的斗争，想起那些流血牺牲的英雄们。当听到教堂里忏悔的圣咏时，我的心便为之震颤。 听到复活节的诗篇</w:t>
      </w:r>
      <w:r w:rsidR="008F333A">
        <w:rPr>
          <w:lang w:val="ru-RU"/>
        </w:rPr>
        <w:t>时，</w:t>
      </w:r>
      <w:r w:rsidR="002C6C64" w:rsidRPr="00E236F4">
        <w:rPr>
          <w:lang w:val="ru-RU"/>
        </w:rPr>
        <w:t>我欢欣雀跃。而当我自己歌唱时，我的思绪沉浸于上帝之中，内心怦然震颤。若唱的是哀伤的诗篇</w:t>
      </w:r>
      <w:r w:rsidR="008F333A">
        <w:rPr>
          <w:lang w:val="ru-RU"/>
        </w:rPr>
        <w:t>，</w:t>
      </w:r>
      <w:r w:rsidR="002C6C64" w:rsidRPr="00E236F4">
        <w:rPr>
          <w:lang w:val="ru-RU"/>
        </w:rPr>
        <w:t>我的灵魂便感到痛苦，歌声也充满悲怆；若唱的是喜乐的诗篇</w:t>
      </w:r>
      <w:r w:rsidR="008F333A">
        <w:rPr>
          <w:lang w:val="ru-RU"/>
        </w:rPr>
        <w:t>，</w:t>
      </w:r>
      <w:r w:rsidR="002C6C64" w:rsidRPr="00E236F4">
        <w:rPr>
          <w:lang w:val="ru-RU"/>
        </w:rPr>
        <w:t>我便欢欣鼓舞。 请明白，必须从意义出发。心智是否专注于神圣的意义？若是如此，人便会在灵性上发生改变，内心燃烧着火焰，并以灵性的喜乐来领受这份灵性的感动。但如果心智不在该在的地方，便既无感动，亦无喜乐。</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8883"/>
      <w:r w:rsidRPr="00E236F4">
        <w:rPr>
          <w:lang w:val="ru-RU"/>
        </w:rPr>
        <w:t>音乐由心灵谱写</w:t>
      </w:r>
      <w:bookmarkEnd w:id="252"/>
      <w:bookmarkEnd w:id="253"/>
    </w:p>
    <w:p w14:paraId="0DE417B3" w14:textId="364EB7E8" w:rsidR="00BA44CB" w:rsidRDefault="002C6C64" w:rsidP="00604509">
      <w:pPr>
        <w:ind w:firstLine="720"/>
        <w:rPr>
          <w:lang w:val="ru-RU"/>
        </w:rPr>
      </w:pPr>
      <w:r w:rsidRPr="00E236F4">
        <w:rPr>
          <w:lang w:val="ru-RU"/>
        </w:rPr>
        <w:t>教堂唱诗不仅是祈祷，在某种意义上更是一种“狂喜</w:t>
      </w:r>
      <w:r w:rsidR="00BA44CB">
        <w:rPr>
          <w:lang w:val="ru-RU"/>
        </w:rPr>
        <w:t>”，</w:t>
      </w:r>
      <w:r w:rsidRPr="00E236F4">
        <w:rPr>
          <w:lang w:val="ru-RU"/>
        </w:rPr>
        <w:t>心灵仿佛被冲破，灵性的情感便从其边缘奔涌而出。 当人思念基督、思念天堂时，便发自内心歌唱。而当他开始一点点品味天上的滋味时，在每一首圣咏中都能听见他心潮的澎湃。 即使心智并未沉浸于歌词之中，只要心中有对天堂的思念，心便会如夜莺般颤动。当它歌唱时，不仅自身全身颤动，连它栖息的树枝也随之摇曳。它仿佛在说：“别碰我，我什么都不需要，我已经彻底、彻底地发疯了！</w:t>
      </w:r>
      <w:r w:rsidR="00BA44CB">
        <w:rPr>
          <w:lang w:val="ru-RU"/>
        </w:rPr>
        <w:t>”</w:t>
      </w:r>
    </w:p>
    <w:p w14:paraId="3D11E297" w14:textId="77777777" w:rsidR="00BA44CB" w:rsidRDefault="00BA44CB" w:rsidP="008F333A">
      <w:pPr>
        <w:rPr>
          <w:lang w:val="ru-RU"/>
        </w:rPr>
      </w:pPr>
      <w:r>
        <w:rPr>
          <w:lang w:val="ru-RU"/>
        </w:rPr>
        <w:lastRenderedPageBreak/>
        <w:tab/>
      </w:r>
      <w:r w:rsidR="002C6C64" w:rsidRPr="00E236F4">
        <w:rPr>
          <w:lang w:val="ru-RU"/>
        </w:rPr>
        <w:t>——长老，我有一个想法：我照乐谱唱歌时，声音显得有些干涩；而凭记忆</w:t>
      </w:r>
      <w:r w:rsidR="008F333A">
        <w:rPr>
          <w:lang w:val="ru-RU"/>
        </w:rPr>
        <w:t>演唱时，</w:t>
      </w:r>
      <w:r w:rsidR="002C6C64" w:rsidRPr="00E236F4">
        <w:rPr>
          <w:lang w:val="ru-RU"/>
        </w:rPr>
        <w:t>则更富于真情。</w:t>
      </w:r>
    </w:p>
    <w:p w14:paraId="33503A31" w14:textId="77777777" w:rsidR="00BA44CB" w:rsidRDefault="00BA44CB" w:rsidP="008F333A">
      <w:pPr>
        <w:rPr>
          <w:lang w:val="ru-RU"/>
        </w:rPr>
      </w:pPr>
      <w:r>
        <w:rPr>
          <w:lang w:val="ru-RU"/>
        </w:rPr>
        <w:tab/>
      </w:r>
      <w:r w:rsidR="002C6C64" w:rsidRPr="00E236F4">
        <w:rPr>
          <w:lang w:val="ru-RU"/>
        </w:rPr>
        <w:t>——乐谱多少会束缚我们，但心是无法被束缚的。当心开始运作时，声音便会突破边界，飞向无垠的天地，那时歌声便会变得如天籁一般！那时，即使某处走调了，你依然能感受到那份甘美，因为它源自内心。</w:t>
      </w:r>
    </w:p>
    <w:p w14:paraId="114E9004" w14:textId="77777777" w:rsidR="00BA44CB" w:rsidRDefault="00BA44CB" w:rsidP="008F333A">
      <w:pPr>
        <w:rPr>
          <w:lang w:val="ru-RU"/>
        </w:rPr>
      </w:pPr>
      <w:r>
        <w:rPr>
          <w:lang w:val="ru-RU"/>
        </w:rPr>
        <w:tab/>
      </w:r>
      <w:r w:rsidR="002C6C64" w:rsidRPr="00E236F4">
        <w:rPr>
          <w:lang w:val="ru-RU"/>
        </w:rPr>
        <w:t>——长老，如果唱诗者不是独自一人，而是与合唱团一起演唱，该如何做到这一点呢？</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如果首席诗班领唱者</w:t>
      </w:r>
      <w:r w:rsidR="00403920">
        <w:rPr>
          <w:rStyle w:val="FootnoteReference"/>
          <w:lang w:val="ru-RU"/>
        </w:rPr>
        <w:footnoteReference w:id="190"/>
      </w:r>
      <w:r w:rsidR="00606773" w:rsidRPr="00606773">
        <w:rPr>
          <w:lang w:val="ru-RU"/>
        </w:rPr>
        <w:t xml:space="preserve"> </w:t>
      </w:r>
      <w:r w:rsidR="002C6C64" w:rsidRPr="00E236F4">
        <w:rPr>
          <w:lang w:val="ru-RU"/>
        </w:rPr>
        <w:t>发自内心歌唱，那么其他歌手就会受到他的感染，被他带动起来——这是褒义的。</w:t>
      </w:r>
    </w:p>
    <w:p w14:paraId="13D5C788" w14:textId="77777777" w:rsidR="00BA44CB" w:rsidRDefault="00BA44CB" w:rsidP="008F333A">
      <w:pPr>
        <w:rPr>
          <w:lang w:val="ru-RU"/>
        </w:rPr>
      </w:pPr>
      <w:r>
        <w:rPr>
          <w:lang w:val="ru-RU"/>
        </w:rPr>
        <w:tab/>
      </w:r>
      <w:r w:rsidR="002C6C64" w:rsidRPr="00E236F4">
        <w:rPr>
          <w:lang w:val="ru-RU"/>
        </w:rPr>
        <w:t>——长老，如果首席圣咏者没有发自内心地唱呢？那样其他圣咏者还能发自内心地唱吗？毕竟他们会跟随首席圣咏者设定的节奏和音调。</w:t>
      </w:r>
    </w:p>
    <w:p w14:paraId="4BEC84BC" w14:textId="77777777" w:rsidR="00BA44CB" w:rsidRDefault="00BA44CB" w:rsidP="008F333A">
      <w:pPr>
        <w:rPr>
          <w:lang w:val="ru-RU"/>
        </w:rPr>
      </w:pPr>
      <w:r>
        <w:rPr>
          <w:lang w:val="ru-RU"/>
        </w:rPr>
        <w:tab/>
      </w:r>
      <w:r w:rsidR="002C6C64" w:rsidRPr="00E236F4">
        <w:rPr>
          <w:lang w:val="ru-RU"/>
        </w:rPr>
        <w:t>——那你的意思是，首席圣咏师会夺走他的心吗？这跟心无关。唱诗班里可能有声音最微弱的唱诗班成员，但只要他全心投入歌唱，就会发自内心地歌唱，因为他别无选择。 他一边唱，内心却翻江倒海，心头怦怦直跳，眼眶里涌出泪水。明白了吗？无论是首席唱诗班领唱还是其他歌手，都不会干扰他。所以，我们不要为自己找借口。 依我之见，女性若不能发自内心、真挚而动情地歌唱，便完全没有借口——毕竟她们天生就拥有这种发自内心的爱与温柔。</w:t>
      </w:r>
    </w:p>
    <w:p w14:paraId="61719ABD" w14:textId="77777777" w:rsidR="00BA44CB" w:rsidRDefault="00BA44CB" w:rsidP="008F333A">
      <w:pPr>
        <w:rPr>
          <w:lang w:val="ru-RU"/>
        </w:rPr>
      </w:pPr>
      <w:r>
        <w:rPr>
          <w:lang w:val="ru-RU"/>
        </w:rPr>
        <w:tab/>
      </w:r>
      <w:r w:rsidR="002C6C64" w:rsidRPr="00E236F4">
        <w:rPr>
          <w:lang w:val="ru-RU"/>
        </w:rPr>
        <w:t>——长老，我有这样的想法：我们虽然传达了圣咏的情绪，但只是停留在表面。</w:t>
      </w:r>
    </w:p>
    <w:p w14:paraId="0AD46937" w14:textId="77777777" w:rsidR="00BA44CB" w:rsidRDefault="00BA44CB" w:rsidP="008F333A">
      <w:pPr>
        <w:rPr>
          <w:lang w:val="ru-RU"/>
        </w:rPr>
      </w:pPr>
      <w:r>
        <w:rPr>
          <w:lang w:val="ru-RU"/>
        </w:rPr>
        <w:tab/>
      </w:r>
      <w:r w:rsidR="002C6C64" w:rsidRPr="00E236F4">
        <w:rPr>
          <w:lang w:val="ru-RU"/>
        </w:rPr>
        <w:t>——教堂唱诗的情绪源自内心，源自心灵。当头脑专注于歌词的含义时，这便会带来发自内心的情绪</w:t>
      </w:r>
      <w:r w:rsidR="008F333A">
        <w:rPr>
          <w:lang w:val="ru-RU"/>
        </w:rPr>
        <w:t>——</w:t>
      </w:r>
      <w:r w:rsidR="002C6C64" w:rsidRPr="00E236F4">
        <w:rPr>
          <w:lang w:val="ru-RU"/>
        </w:rPr>
        <w:t>发自内心的震颤！ 音乐是由心灵谱写的。人内心深处的力量、同情与痛苦，孕育出情感、生命与脉动，这正是教会圣歌甜美动人的源泉。如果你们能领悟其中的深意，还用得着问该怎么唱吗？！</w:t>
      </w:r>
    </w:p>
    <w:p w14:paraId="51A7F3D4" w14:textId="77777777" w:rsidR="00BA44CB" w:rsidRDefault="00BA44CB" w:rsidP="008F333A">
      <w:pPr>
        <w:rPr>
          <w:lang w:val="ru-RU"/>
        </w:rPr>
      </w:pPr>
      <w:r>
        <w:rPr>
          <w:lang w:val="ru-RU"/>
        </w:rPr>
        <w:tab/>
      </w:r>
      <w:r w:rsidR="008F333A">
        <w:rPr>
          <w:lang w:val="ru-RU"/>
        </w:rPr>
        <w:t>——</w:t>
      </w:r>
      <w:r w:rsidR="002C6C64" w:rsidRPr="00E236F4">
        <w:rPr>
          <w:lang w:val="ru-RU"/>
        </w:rPr>
        <w:t>我们会明白您对我们的期望，长老。</w:t>
      </w:r>
    </w:p>
    <w:p w14:paraId="61EA3E24" w14:textId="1B7E57BF" w:rsidR="00BA44CB" w:rsidRDefault="00BA44CB" w:rsidP="008F333A">
      <w:pPr>
        <w:rPr>
          <w:lang w:val="ru-RU"/>
        </w:rPr>
      </w:pPr>
      <w:r>
        <w:rPr>
          <w:lang w:val="ru-RU"/>
        </w:rPr>
        <w:tab/>
      </w:r>
      <w:r w:rsidR="002C6C64" w:rsidRPr="00E236F4">
        <w:rPr>
          <w:lang w:val="ru-RU"/>
        </w:rPr>
        <w:t>——不只是理解，而是要与我一同忘却理智！看，有些音乐家特意在演奏前先喝点酒，然后才全情投入地歌唱，他们的动力来自酒。而你们，要沉醉于神圣之火与圣灵之中！</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8884"/>
      <w:r w:rsidRPr="00846B18">
        <w:rPr>
          <w:lang w:val="ru-RU"/>
        </w:rPr>
        <w:t>第七</w:t>
      </w:r>
      <w:r w:rsidRPr="00E236F4">
        <w:rPr>
          <w:lang w:val="ru-RU"/>
        </w:rPr>
        <w:t xml:space="preserve">部分。 </w:t>
      </w:r>
      <w:r w:rsidRPr="00846B18">
        <w:rPr>
          <w:lang w:val="ru-RU"/>
        </w:rPr>
        <w:br/>
      </w:r>
      <w:r w:rsidRPr="00E236F4">
        <w:rPr>
          <w:lang w:val="ru-RU"/>
        </w:rPr>
        <w:t>论赞美之国</w:t>
      </w:r>
      <w:bookmarkEnd w:id="254"/>
      <w:bookmarkEnd w:id="255"/>
    </w:p>
    <w:p w14:paraId="62D0024B" w14:textId="65F503D7" w:rsidR="00BA44CB" w:rsidRDefault="002C6C64" w:rsidP="008F333A">
      <w:pPr>
        <w:rPr>
          <w:lang w:val="ru-RU"/>
        </w:rPr>
      </w:pPr>
      <w:r w:rsidRPr="00E236F4">
        <w:rPr>
          <w:lang w:val="ru-RU"/>
        </w:rPr>
        <w:t>“在灵性领域，在赞美之国中</w:t>
      </w:r>
      <w:r w:rsidR="008F333A">
        <w:rPr>
          <w:lang w:val="ru-RU"/>
        </w:rPr>
        <w:t>寻求</w:t>
      </w:r>
      <w:r w:rsidRPr="00E236F4">
        <w:rPr>
          <w:lang w:val="ru-RU"/>
        </w:rPr>
        <w:t>。‘荣耀归于祢，上帝，荣耀归于祢，上帝’——不断重复这些话语。</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E129C8" w:rsidP="005D07B0">
      <w:pPr>
        <w:pStyle w:val="Heading3"/>
        <w:rPr>
          <w:lang w:val="ru-RU"/>
        </w:rPr>
      </w:pPr>
      <w:bookmarkStart w:id="256" w:name="_Toc196716853"/>
      <w:bookmarkStart w:id="257" w:name="_Toc242628885"/>
      <w:r>
        <w:rPr>
          <w:lang w:val="ru-RU"/>
        </w:rPr>
        <w:t>第一</w:t>
      </w:r>
      <w:r w:rsidR="005D07B0" w:rsidRPr="00E236F4">
        <w:rPr>
          <w:lang w:val="ru-RU"/>
        </w:rPr>
        <w:t xml:space="preserve">章。 </w:t>
      </w:r>
      <w:r w:rsidR="005D07B0" w:rsidRPr="00846B18">
        <w:rPr>
          <w:lang w:val="ru-RU"/>
        </w:rPr>
        <w:br/>
      </w:r>
      <w:r w:rsidR="005D07B0" w:rsidRPr="00E236F4">
        <w:rPr>
          <w:lang w:val="ru-RU"/>
        </w:rPr>
        <w:t>论对上帝的赞美</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8886"/>
      <w:r w:rsidRPr="00E236F4">
        <w:rPr>
          <w:lang w:val="ru-RU"/>
        </w:rPr>
        <w:lastRenderedPageBreak/>
        <w:t>赞美诗中也蕴含着忏悔</w:t>
      </w:r>
      <w:bookmarkEnd w:id="258"/>
      <w:bookmarkEnd w:id="259"/>
    </w:p>
    <w:p w14:paraId="2B67DE19" w14:textId="4F3BE18F" w:rsidR="00BA44CB" w:rsidRDefault="002C6C64" w:rsidP="005D07B0">
      <w:pPr>
        <w:ind w:firstLine="720"/>
        <w:rPr>
          <w:lang w:val="ru-RU"/>
        </w:rPr>
      </w:pPr>
      <w:r w:rsidRPr="00E236F4">
        <w:rPr>
          <w:lang w:val="ru-RU"/>
        </w:rPr>
        <w:t>长老，我没有像应该的那样精进修行，这让我感到难过。</w:t>
      </w:r>
    </w:p>
    <w:p w14:paraId="17A958FD" w14:textId="77777777" w:rsidR="00BA44CB" w:rsidRDefault="00BA44CB" w:rsidP="008F333A">
      <w:pPr>
        <w:rPr>
          <w:lang w:val="ru-RU"/>
        </w:rPr>
      </w:pPr>
      <w:r>
        <w:rPr>
          <w:lang w:val="ru-RU"/>
        </w:rPr>
        <w:tab/>
      </w:r>
      <w:r w:rsidR="002C6C64" w:rsidRPr="00E236F4">
        <w:rPr>
          <w:lang w:val="ru-RU"/>
        </w:rPr>
        <w:t>——要专心致志，赞美上帝。</w:t>
      </w:r>
    </w:p>
    <w:p w14:paraId="0A24BDB5" w14:textId="77777777" w:rsidR="00BA44CB" w:rsidRDefault="00BA44CB" w:rsidP="008F333A">
      <w:pPr>
        <w:rPr>
          <w:lang w:val="ru-RU"/>
        </w:rPr>
      </w:pPr>
      <w:r>
        <w:rPr>
          <w:lang w:val="ru-RU"/>
        </w:rPr>
        <w:tab/>
      </w:r>
      <w:r w:rsidR="002C6C64" w:rsidRPr="00E236F4">
        <w:rPr>
          <w:lang w:val="ru-RU"/>
        </w:rPr>
        <w:t>——长老，我向神求饶恕的时间，比赞美祂的时间还要多。</w:t>
      </w:r>
    </w:p>
    <w:p w14:paraId="5142CC9E" w14:textId="4DD895F3" w:rsidR="00BA44CB" w:rsidRDefault="00BA44CB" w:rsidP="008F333A">
      <w:pPr>
        <w:rPr>
          <w:lang w:val="ru-RU"/>
        </w:rPr>
      </w:pPr>
      <w:r>
        <w:rPr>
          <w:lang w:val="ru-RU"/>
        </w:rPr>
        <w:tab/>
      </w:r>
      <w:r w:rsidR="002C6C64" w:rsidRPr="00E236F4">
        <w:rPr>
          <w:lang w:val="ru-RU"/>
        </w:rPr>
        <w:t>——求祂宽恕也是件好事，但赞美祂终究更好。 赞美之中也包含着忏悔，这种忏悔能带来神圣的安慰，因为其中蕴含着谦卑。“荣耀归于</w:t>
      </w:r>
      <w:r>
        <w:rPr>
          <w:lang w:val="ru-RU"/>
        </w:rPr>
        <w:t>祢，</w:t>
      </w:r>
      <w:r w:rsidR="002C6C64" w:rsidRPr="00E236F4">
        <w:rPr>
          <w:lang w:val="ru-RU"/>
        </w:rPr>
        <w:t>上帝”也意味着“我的上帝，请宽恕我的罪过，好让我能像天使们赞美祢那样赞美祢。</w:t>
      </w:r>
      <w:r>
        <w:rPr>
          <w:lang w:val="ru-RU"/>
        </w:rPr>
        <w:t>”</w:t>
      </w:r>
    </w:p>
    <w:p w14:paraId="0ED82BD5" w14:textId="77777777" w:rsidR="00BA44CB" w:rsidRDefault="00BA44CB" w:rsidP="008F333A">
      <w:pPr>
        <w:rPr>
          <w:lang w:val="ru-RU"/>
        </w:rPr>
      </w:pPr>
      <w:r>
        <w:rPr>
          <w:lang w:val="ru-RU"/>
        </w:rPr>
        <w:tab/>
      </w:r>
      <w:r w:rsidR="002C6C64" w:rsidRPr="00E236F4">
        <w:rPr>
          <w:lang w:val="ru-RU"/>
        </w:rPr>
        <w:t>——长老，有时我开始祷告时，并不是先求上帝怜悯我这个罪人，而是从赞美开始。这样可能不对吗？</w:t>
      </w:r>
    </w:p>
    <w:p w14:paraId="1797EDF0" w14:textId="77777777" w:rsidR="00BA44CB" w:rsidRDefault="00BA44CB" w:rsidP="008F333A">
      <w:pPr>
        <w:rPr>
          <w:lang w:val="ru-RU"/>
        </w:rPr>
      </w:pPr>
      <w:r>
        <w:rPr>
          <w:lang w:val="ru-RU"/>
        </w:rPr>
        <w:tab/>
      </w:r>
      <w:r w:rsidR="002C6C64" w:rsidRPr="00E236F4">
        <w:rPr>
          <w:lang w:val="ru-RU"/>
        </w:rPr>
        <w:t>——这恰恰是正确的。我们不是说过，赞美之中也包含着忏悔吗？那些热爱生活的人往往倾向于赞美。 你看，如果有人因爱美之心而深深懊悔自己的某次跌倒，随后表现出忏悔，这会令上帝动容。而另一种性情的人，在忏悔之后，会日夜感谢并赞美上帝，因祂使自己脱离了以往的罪恶生活，而上帝也会因祂这孩子爱美之心而欢喜。</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8887"/>
      <w:r w:rsidRPr="00E236F4">
        <w:rPr>
          <w:lang w:val="ru-RU"/>
        </w:rPr>
        <w:t>赞美是表达最深切感恩的方式</w:t>
      </w:r>
      <w:bookmarkEnd w:id="260"/>
      <w:bookmarkEnd w:id="261"/>
    </w:p>
    <w:p w14:paraId="3EB80DA3" w14:textId="7C0AE48F" w:rsidR="00BA44CB" w:rsidRDefault="002C6C64" w:rsidP="005D07B0">
      <w:pPr>
        <w:ind w:firstLine="720"/>
        <w:rPr>
          <w:lang w:val="ru-RU"/>
        </w:rPr>
      </w:pPr>
      <w:r w:rsidRPr="00E236F4">
        <w:rPr>
          <w:lang w:val="ru-RU"/>
        </w:rPr>
        <w:t>——长老，刚才那场雨到底是怎么回事：树叶竟然一点都没湿！</w:t>
      </w:r>
      <w:r w:rsidR="005D07B0">
        <w:rPr>
          <w:rStyle w:val="FootnoteReference"/>
          <w:lang w:val="ru-RU"/>
        </w:rPr>
        <w:footnoteReference w:id="192"/>
      </w:r>
    </w:p>
    <w:p w14:paraId="314985AC" w14:textId="7BFD62FD" w:rsidR="00BA44CB" w:rsidRDefault="002C6C64" w:rsidP="005D07B0">
      <w:pPr>
        <w:ind w:firstLine="720"/>
        <w:rPr>
          <w:lang w:val="ru-RU"/>
        </w:rPr>
      </w:pPr>
      <w:r w:rsidRPr="00E236F4">
        <w:rPr>
          <w:lang w:val="ru-RU"/>
        </w:rPr>
        <w:t>——对此你有什么可说的？即便是这样只将树叶打湿的雨，难道还不够吗？我看到天空中的云朵时，因对上帝的感恩之情而无法入睡。“我的上帝，”我说，“我们配不上这场雨</w:t>
      </w:r>
      <w:r w:rsidR="00BA44CB">
        <w:rPr>
          <w:lang w:val="ru-RU"/>
        </w:rPr>
        <w:t>。</w:t>
      </w:r>
      <w:r w:rsidRPr="00E236F4">
        <w:rPr>
          <w:lang w:val="ru-RU"/>
        </w:rPr>
        <w:t>”要警惕忘恩负义。要为上帝赐予你们的一切向祂感恩。</w:t>
      </w:r>
    </w:p>
    <w:p w14:paraId="504A0861" w14:textId="77777777" w:rsidR="00BA44CB" w:rsidRDefault="00BA44CB" w:rsidP="008F333A">
      <w:pPr>
        <w:rPr>
          <w:lang w:val="ru-RU"/>
        </w:rPr>
      </w:pPr>
      <w:r>
        <w:rPr>
          <w:lang w:val="ru-RU"/>
        </w:rPr>
        <w:tab/>
      </w:r>
      <w:r w:rsidR="002C6C64" w:rsidRPr="00E236F4">
        <w:rPr>
          <w:lang w:val="ru-RU"/>
        </w:rPr>
        <w:t>——长老，当上帝应允我们关于修道院需求的祈求时，我们该如何向祂表达感激之情？</w:t>
      </w:r>
    </w:p>
    <w:p w14:paraId="6D1EB91E" w14:textId="77777777" w:rsidR="00BA44CB" w:rsidRDefault="00BA44CB" w:rsidP="008F333A">
      <w:pPr>
        <w:rPr>
          <w:lang w:val="ru-RU"/>
        </w:rPr>
      </w:pPr>
      <w:r>
        <w:rPr>
          <w:lang w:val="ru-RU"/>
        </w:rPr>
        <w:tab/>
      </w:r>
      <w:r w:rsidR="002C6C64" w:rsidRPr="00E236F4">
        <w:rPr>
          <w:lang w:val="ru-RU"/>
        </w:rPr>
        <w:t>——举行一场彻夜祈祷，以感谢上帝通过祂的圣徒赐予的帮助。并且要始终遵守这条准则：无论何时祈求，只要你们虔诚而发自内心地祈求，一旦仁慈的上帝应允了——就要发自内心地赞美祂，满怀喜悦地感谢祂。</w:t>
      </w:r>
    </w:p>
    <w:p w14:paraId="203EFDD9" w14:textId="77777777" w:rsidR="00BA44CB" w:rsidRDefault="00BA44CB" w:rsidP="008F333A">
      <w:pPr>
        <w:rPr>
          <w:lang w:val="ru-RU"/>
        </w:rPr>
      </w:pPr>
      <w:r>
        <w:rPr>
          <w:lang w:val="ru-RU"/>
        </w:rPr>
        <w:tab/>
      </w:r>
      <w:r w:rsidR="002C6C64" w:rsidRPr="00E236F4">
        <w:rPr>
          <w:lang w:val="ru-RU"/>
        </w:rPr>
        <w:t>——长老，该如何向祂献上赞美呢？</w:t>
      </w:r>
    </w:p>
    <w:p w14:paraId="4662F116" w14:textId="16B3208F" w:rsidR="00BA44CB" w:rsidRDefault="00BA44CB" w:rsidP="008F333A">
      <w:pPr>
        <w:rPr>
          <w:lang w:val="ru-RU"/>
        </w:rPr>
      </w:pPr>
      <w:r>
        <w:rPr>
          <w:lang w:val="ru-RU"/>
        </w:rPr>
        <w:tab/>
      </w:r>
      <w:r w:rsidR="008F333A">
        <w:rPr>
          <w:lang w:val="ru-RU"/>
        </w:rPr>
        <w:t>—</w:t>
      </w:r>
      <w:r w:rsidR="002C6C64" w:rsidRPr="00E236F4">
        <w:rPr>
          <w:lang w:val="ru-RU"/>
        </w:rPr>
        <w:t xml:space="preserve"> 赞美可以大声说出来，</w:t>
      </w:r>
      <w:r w:rsidR="005D07B0">
        <w:rPr>
          <w:rStyle w:val="FootnoteReference"/>
          <w:lang w:val="ru-RU"/>
        </w:rPr>
        <w:footnoteReference w:id="193"/>
      </w:r>
      <w:r w:rsidR="002C6C64" w:rsidRPr="00E236F4">
        <w:rPr>
          <w:lang w:val="ru-RU"/>
        </w:rPr>
        <w:t xml:space="preserve"> 也可以仅在心中进行，后者便是内心的赞美。</w:t>
      </w:r>
    </w:p>
    <w:p w14:paraId="39851D85" w14:textId="77777777" w:rsidR="00BA44CB" w:rsidRDefault="00BA44CB" w:rsidP="008F333A">
      <w:pPr>
        <w:rPr>
          <w:lang w:val="ru-RU"/>
        </w:rPr>
      </w:pPr>
      <w:r>
        <w:rPr>
          <w:lang w:val="ru-RU"/>
        </w:rPr>
        <w:tab/>
      </w:r>
      <w:r w:rsidR="008F333A">
        <w:rPr>
          <w:lang w:val="ru-RU"/>
        </w:rPr>
        <w:t>——</w:t>
      </w:r>
      <w:r w:rsidR="002C6C64" w:rsidRPr="00E236F4">
        <w:rPr>
          <w:lang w:val="ru-RU"/>
        </w:rPr>
        <w:t>长老，赞美中总是包含感恩吗？</w:t>
      </w:r>
    </w:p>
    <w:p w14:paraId="40D39A25" w14:textId="77777777" w:rsidR="00BA44CB" w:rsidRDefault="00BA44CB" w:rsidP="008F333A">
      <w:pPr>
        <w:rPr>
          <w:lang w:val="ru-RU"/>
        </w:rPr>
      </w:pPr>
      <w:r>
        <w:rPr>
          <w:lang w:val="ru-RU"/>
        </w:rPr>
        <w:tab/>
      </w:r>
      <w:r w:rsidR="002C6C64" w:rsidRPr="00E236F4">
        <w:rPr>
          <w:lang w:val="ru-RU"/>
        </w:rPr>
        <w:t>——没有感恩的赞美又怎么行呢？天使们在赞美上帝时，难道不也是在感谢祂吗？</w:t>
      </w:r>
    </w:p>
    <w:p w14:paraId="6DFD77BC" w14:textId="77777777" w:rsidR="00BA44CB" w:rsidRDefault="00BA44CB" w:rsidP="008F333A">
      <w:pPr>
        <w:rPr>
          <w:lang w:val="ru-RU"/>
        </w:rPr>
      </w:pPr>
      <w:r>
        <w:rPr>
          <w:lang w:val="ru-RU"/>
        </w:rPr>
        <w:tab/>
      </w:r>
      <w:r w:rsidR="008F333A">
        <w:rPr>
          <w:lang w:val="ru-RU"/>
        </w:rPr>
        <w:t>—</w:t>
      </w:r>
      <w:r w:rsidR="002C6C64" w:rsidRPr="00E236F4">
        <w:rPr>
          <w:lang w:val="ru-RU"/>
        </w:rPr>
        <w:t xml:space="preserve"> 长老，赞美与感恩有什么区别？</w:t>
      </w:r>
    </w:p>
    <w:p w14:paraId="51957DE6" w14:textId="77777777" w:rsidR="00BA44CB" w:rsidRDefault="00BA44CB" w:rsidP="008F333A">
      <w:pPr>
        <w:rPr>
          <w:lang w:val="ru-RU"/>
        </w:rPr>
      </w:pPr>
      <w:r>
        <w:rPr>
          <w:lang w:val="ru-RU"/>
        </w:rPr>
        <w:tab/>
      </w:r>
      <w:r w:rsidR="008F333A">
        <w:rPr>
          <w:lang w:val="ru-RU"/>
        </w:rPr>
        <w:t>—</w:t>
      </w:r>
      <w:r w:rsidR="002C6C64" w:rsidRPr="00E236F4">
        <w:rPr>
          <w:lang w:val="ru-RU"/>
        </w:rPr>
        <w:t xml:space="preserve"> 赞美是一种喜乐的感恩，是感恩之情的倾泻，是发自内心、源自心灵的欢跃。 人或许无法背诵某首圣咏的全部词句，或许只记得一半，甚至会加入自己的话语，但内心依然会因喜乐而悸动。若你们因上帝丰盛的恩典向祂致谢，那么在感恩与赞美之中，便会感受到祂仁慈的全部丰盛。</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8888"/>
      <w:r w:rsidRPr="00E236F4">
        <w:rPr>
          <w:lang w:val="ru-RU"/>
        </w:rPr>
        <w:t>对上帝的感恩是赞美的开端</w:t>
      </w:r>
      <w:bookmarkEnd w:id="262"/>
      <w:bookmarkEnd w:id="263"/>
    </w:p>
    <w:p w14:paraId="7191B94E" w14:textId="3D0D7984" w:rsidR="00BA44CB" w:rsidRDefault="002C6C64" w:rsidP="005D07B0">
      <w:pPr>
        <w:ind w:firstLine="720"/>
        <w:rPr>
          <w:lang w:val="ru-RU"/>
        </w:rPr>
      </w:pPr>
      <w:r w:rsidRPr="00E236F4">
        <w:rPr>
          <w:lang w:val="ru-RU"/>
        </w:rPr>
        <w:t>——长老，我们对上帝的感恩之情就是赞美吗？</w:t>
      </w:r>
    </w:p>
    <w:p w14:paraId="3D19D74C" w14:textId="77777777" w:rsidR="00BA44CB" w:rsidRDefault="00BA44CB" w:rsidP="008F333A">
      <w:pPr>
        <w:rPr>
          <w:lang w:val="ru-RU"/>
        </w:rPr>
      </w:pPr>
      <w:r>
        <w:rPr>
          <w:lang w:val="ru-RU"/>
        </w:rPr>
        <w:tab/>
      </w:r>
      <w:r w:rsidR="008F333A">
        <w:rPr>
          <w:lang w:val="ru-RU"/>
        </w:rPr>
        <w:t>——</w:t>
      </w:r>
      <w:r w:rsidR="002C6C64" w:rsidRPr="00E236F4">
        <w:rPr>
          <w:lang w:val="ru-RU"/>
        </w:rPr>
        <w:t>感恩之情才是关键。赞美正是由此开始的。</w:t>
      </w:r>
    </w:p>
    <w:p w14:paraId="04530C97" w14:textId="77777777" w:rsidR="00BA44CB" w:rsidRDefault="00BA44CB" w:rsidP="008F333A">
      <w:pPr>
        <w:rPr>
          <w:lang w:val="ru-RU"/>
        </w:rPr>
      </w:pPr>
      <w:r>
        <w:rPr>
          <w:lang w:val="ru-RU"/>
        </w:rPr>
        <w:tab/>
      </w:r>
      <w:r w:rsidR="002C6C64" w:rsidRPr="00E236F4">
        <w:rPr>
          <w:lang w:val="ru-RU"/>
        </w:rPr>
        <w:t>——长老，该如何培养对上帝的感恩之心呢？</w:t>
      </w:r>
    </w:p>
    <w:p w14:paraId="1B4439D5" w14:textId="77777777" w:rsidR="00BA44CB" w:rsidRDefault="00BA44CB" w:rsidP="008F333A">
      <w:pPr>
        <w:rPr>
          <w:lang w:val="ru-RU"/>
        </w:rPr>
      </w:pPr>
      <w:r>
        <w:rPr>
          <w:lang w:val="ru-RU"/>
        </w:rPr>
        <w:lastRenderedPageBreak/>
        <w:tab/>
      </w:r>
      <w:r w:rsidR="002C6C64" w:rsidRPr="00E236F4">
        <w:rPr>
          <w:lang w:val="ru-RU"/>
        </w:rPr>
        <w:t>——要想在心中感受到对上帝的感恩，观察自身、正确对待邻人并心怀感恩地待人，是非常有帮助的。 那些即使面对微小的善举也能对邻人心怀感恩的人，无疑也会对基督怀有无法比拟的深切感恩——祂曾赐予我们恩惠，如今仍丰盛地赐予我们。 这样，人就会时刻充满感恩，因为当他在思考如何向基督表达感谢时，主会赐予他更大的祝福，以致那虔诚的灵魂会因对祂的爱而融化。 毕竟，如果一个人具有灵性的敏锐度，并且不断为上帝哪怕是最微小的恩赐向祂致谢，那么上帝也会以更大的恩惠来回应。</w:t>
      </w:r>
    </w:p>
    <w:p w14:paraId="447313E3" w14:textId="77777777" w:rsidR="00BA44CB" w:rsidRDefault="00BA44CB" w:rsidP="008F333A">
      <w:pPr>
        <w:rPr>
          <w:lang w:val="ru-RU"/>
        </w:rPr>
      </w:pPr>
      <w:r>
        <w:rPr>
          <w:lang w:val="ru-RU"/>
        </w:rPr>
        <w:tab/>
      </w:r>
      <w:r w:rsidR="002C6C64" w:rsidRPr="00E236F4">
        <w:rPr>
          <w:lang w:val="ru-RU"/>
        </w:rPr>
        <w:t>——长老，思考神的恩惠时，应该具体思考每一件，还是笼统地思考？</w:t>
      </w:r>
    </w:p>
    <w:p w14:paraId="4F54D54C" w14:textId="77777777" w:rsidR="00BA44CB" w:rsidRDefault="00BA44CB" w:rsidP="008F333A">
      <w:pPr>
        <w:rPr>
          <w:lang w:val="ru-RU"/>
        </w:rPr>
      </w:pPr>
      <w:r>
        <w:rPr>
          <w:lang w:val="ru-RU"/>
        </w:rPr>
        <w:tab/>
      </w:r>
      <w:r w:rsidR="002C6C64" w:rsidRPr="00E236F4">
        <w:rPr>
          <w:lang w:val="ru-RU"/>
        </w:rPr>
        <w:t>——如果你能具体地思考每一项恩惠，那便是最好的。如果你对一切都留心，不遗漏任何细节，你就会感受到仁慈的上帝哪怕最微小的触碰，并心怀巨大的感恩。当孩子的注意力集中在母亲身上时，他就能感受到她温柔的抚摸。 但如果他沉迷于自己的玩具，那么即使母亲抚摸他、亲吻他，他也不会感觉到什么。上帝时刻都在温柔地触摸着我们。思考上帝恩惠的人，会为之感动，内心深受触动，并不断赞美上帝。</w:t>
      </w:r>
    </w:p>
    <w:p w14:paraId="0C933811" w14:textId="77777777" w:rsidR="00BA44CB" w:rsidRDefault="00BA44CB" w:rsidP="008F333A">
      <w:pPr>
        <w:rPr>
          <w:lang w:val="ru-RU"/>
        </w:rPr>
      </w:pPr>
      <w:r>
        <w:rPr>
          <w:lang w:val="ru-RU"/>
        </w:rPr>
        <w:tab/>
      </w:r>
      <w:r w:rsidR="002C6C64" w:rsidRPr="00E236F4">
        <w:rPr>
          <w:lang w:val="ru-RU"/>
        </w:rPr>
        <w:t>——长老，心该如何因对上帝的感恩之情而欢欣喜乐呢？</w:t>
      </w:r>
    </w:p>
    <w:p w14:paraId="369487F0" w14:textId="0CEA86DE" w:rsidR="00BA44CB" w:rsidRDefault="00BA44CB" w:rsidP="008F333A">
      <w:pPr>
        <w:rPr>
          <w:lang w:val="ru-RU"/>
        </w:rPr>
      </w:pPr>
      <w:r>
        <w:rPr>
          <w:lang w:val="ru-RU"/>
        </w:rPr>
        <w:tab/>
      </w:r>
      <w:r w:rsidR="002C6C64" w:rsidRPr="00E236F4">
        <w:rPr>
          <w:lang w:val="ru-RU"/>
        </w:rPr>
        <w:t>——凭借谦卑与爱心，人便能感受到上帝的浩瀚恩典，从而成为心怀感恩的仆人。</w:t>
      </w:r>
      <w:r w:rsidR="00797C61">
        <w:rPr>
          <w:rStyle w:val="FootnoteReference"/>
          <w:lang w:val="ru-RU"/>
        </w:rPr>
        <w:footnoteReference w:id="194"/>
      </w:r>
      <w:r w:rsidR="002C6C64" w:rsidRPr="00E236F4">
        <w:rPr>
          <w:lang w:val="ru-RU"/>
        </w:rPr>
        <w:t xml:space="preserve"> “我的上帝，”他说道，“我不配蒙您眷顾，请去帮助别人</w:t>
      </w:r>
      <w:r w:rsidR="008F333A">
        <w:rPr>
          <w:lang w:val="ru-RU"/>
        </w:rPr>
        <w:t>吧——</w:t>
      </w:r>
      <w:r w:rsidR="002C6C64" w:rsidRPr="00E236F4">
        <w:rPr>
          <w:lang w:val="ru-RU"/>
        </w:rPr>
        <w:t>那些比我处境更艰难的人……”而上帝见他如此充满爱心与谦卑，便将祂的恩典倾注于此人身上。 就这样，这种相互追随的关系持续着：人心怀</w:t>
      </w:r>
      <w:r w:rsidR="008F333A">
        <w:rPr>
          <w:lang w:val="ru-RU"/>
        </w:rPr>
        <w:t>感恩</w:t>
      </w:r>
      <w:r w:rsidR="002C6C64" w:rsidRPr="00E236F4">
        <w:rPr>
          <w:lang w:val="ru-RU"/>
        </w:rPr>
        <w:t>——而上帝便赐予他源源不断的恩赐。</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8889"/>
      <w:r w:rsidRPr="00E236F4">
        <w:rPr>
          <w:lang w:val="ru-RU"/>
        </w:rPr>
        <w:t>“荣耀归于祢，</w:t>
      </w:r>
      <w:r w:rsidR="00BA44CB">
        <w:rPr>
          <w:lang w:val="ru-RU"/>
        </w:rPr>
        <w:t>上帝”</w:t>
      </w:r>
      <w:bookmarkEnd w:id="264"/>
      <w:bookmarkEnd w:id="265"/>
    </w:p>
    <w:p w14:paraId="7CD037E5" w14:textId="7982FB73" w:rsidR="00BA44CB" w:rsidRDefault="002C6C64" w:rsidP="00CD1597">
      <w:pPr>
        <w:ind w:firstLine="720"/>
        <w:rPr>
          <w:lang w:val="ru-RU"/>
        </w:rPr>
      </w:pPr>
      <w:r w:rsidRPr="00E236F4">
        <w:rPr>
          <w:lang w:val="ru-RU"/>
        </w:rPr>
        <w:t>——长老</w:t>
      </w:r>
      <w:r w:rsidR="00BA44CB">
        <w:rPr>
          <w:lang w:val="ru-RU"/>
        </w:rPr>
        <w:t>，‘</w:t>
      </w:r>
      <w:r w:rsidRPr="00E236F4">
        <w:rPr>
          <w:lang w:val="ru-RU"/>
        </w:rPr>
        <w:t>荣耀归于</w:t>
      </w:r>
      <w:r w:rsidR="00BA44CB">
        <w:rPr>
          <w:lang w:val="ru-RU"/>
        </w:rPr>
        <w:t>祢，上帝’</w:t>
      </w:r>
      <w:r w:rsidRPr="00E236F4">
        <w:rPr>
          <w:lang w:val="ru-RU"/>
        </w:rPr>
        <w:t>这句话是什么意思？</w:t>
      </w:r>
    </w:p>
    <w:p w14:paraId="70332943" w14:textId="16E72B94" w:rsidR="00BA44CB" w:rsidRDefault="00BA44CB" w:rsidP="008F333A">
      <w:pPr>
        <w:rPr>
          <w:lang w:val="ru-RU"/>
        </w:rPr>
      </w:pPr>
      <w:r>
        <w:rPr>
          <w:lang w:val="ru-RU"/>
        </w:rPr>
        <w:tab/>
        <w:t>——“荣耀归于祢，上帝”的意思是“愿众人皆认识上帝”。</w:t>
      </w:r>
      <w:r w:rsidR="002C6C64" w:rsidRPr="00E236F4">
        <w:rPr>
          <w:lang w:val="ru-RU"/>
        </w:rPr>
        <w:t>你看，基督也曾说：</w:t>
      </w:r>
    </w:p>
    <w:p w14:paraId="5A823415" w14:textId="4FEFBB65" w:rsidR="00BA44CB" w:rsidRDefault="00BA44CB" w:rsidP="008F333A">
      <w:pPr>
        <w:rPr>
          <w:lang w:val="ru-RU"/>
        </w:rPr>
      </w:pPr>
      <w:r>
        <w:rPr>
          <w:lang w:val="ru-RU"/>
        </w:rPr>
        <w:tab/>
      </w:r>
      <w:r w:rsidR="002C6C64" w:rsidRPr="00E236F4">
        <w:rPr>
          <w:lang w:val="ru-RU"/>
        </w:rPr>
        <w:t>“我在地上已经荣耀了你，现在求你在天上也荣耀我。</w:t>
      </w:r>
      <w:r>
        <w:rPr>
          <w:lang w:val="ru-RU"/>
        </w:rPr>
        <w:t>”</w:t>
      </w:r>
      <w:r w:rsidR="00CD1597">
        <w:rPr>
          <w:rStyle w:val="FootnoteReference"/>
          <w:lang w:val="ru-RU"/>
        </w:rPr>
        <w:footnoteReference w:id="195"/>
      </w:r>
      <w:r w:rsidR="002C6C64" w:rsidRPr="00E236F4">
        <w:rPr>
          <w:lang w:val="ru-RU"/>
        </w:rPr>
        <w:t xml:space="preserve"> 有些人误解了这句话，说：“连基督也在寻求荣耀！”其实这句话的意思是：“父啊，我在地上显明了你；求你也显明我，好叫世人信我</w:t>
      </w:r>
      <w:r>
        <w:rPr>
          <w:lang w:val="ru-RU"/>
        </w:rPr>
        <w:t>。”</w:t>
      </w:r>
    </w:p>
    <w:p w14:paraId="222B5E94" w14:textId="1870D82F" w:rsidR="00BA44CB" w:rsidRDefault="00BA44CB" w:rsidP="008F333A">
      <w:pPr>
        <w:rPr>
          <w:lang w:val="ru-RU"/>
        </w:rPr>
      </w:pPr>
      <w:r>
        <w:rPr>
          <w:lang w:val="ru-RU"/>
        </w:rPr>
        <w:tab/>
      </w:r>
      <w:r w:rsidR="002C6C64" w:rsidRPr="00E236F4">
        <w:rPr>
          <w:lang w:val="ru-RU"/>
        </w:rPr>
        <w:t>——长老，我更想多重复“荣耀归于祢，上帝</w:t>
      </w:r>
      <w:r>
        <w:rPr>
          <w:lang w:val="ru-RU"/>
        </w:rPr>
        <w:t>”，</w:t>
      </w:r>
      <w:r w:rsidR="002C6C64" w:rsidRPr="00E236F4">
        <w:rPr>
          <w:lang w:val="ru-RU"/>
        </w:rPr>
        <w:t>而不是“主啊</w:t>
      </w:r>
      <w:r>
        <w:rPr>
          <w:lang w:val="ru-RU"/>
        </w:rPr>
        <w:t>，怜悯我”。</w:t>
      </w:r>
      <w:r w:rsidR="002C6C64" w:rsidRPr="00E236F4">
        <w:rPr>
          <w:lang w:val="ru-RU"/>
        </w:rPr>
        <w:t>这样是不是不对？</w:t>
      </w:r>
    </w:p>
    <w:p w14:paraId="7A4AAFEF" w14:textId="0B25A7C6" w:rsidR="00BA44CB" w:rsidRDefault="00BA44CB" w:rsidP="008F333A">
      <w:pPr>
        <w:rPr>
          <w:lang w:val="ru-RU"/>
        </w:rPr>
      </w:pPr>
      <w:r>
        <w:rPr>
          <w:lang w:val="ru-RU"/>
        </w:rPr>
        <w:tab/>
      </w:r>
      <w:r w:rsidR="002C6C64" w:rsidRPr="00E236F4">
        <w:rPr>
          <w:lang w:val="ru-RU"/>
        </w:rPr>
        <w:t>——不，蒙福的灵魂啊，这是对的！我可以整天做手工，一边做一边重复：“荣耀归于祢，上帝！荣耀归于祢，上帝，因我活着。荣耀归于祢，上帝，因我将死去并归向祢。 赞美祢，上帝，因为即使我落入地狱，也会有人代替我从地狱被带进天堂。为了不因我在地狱受苦而悲伤，愿上帝从地狱带许多罪人进入天堂，这样祂对他们的喜悦就会增加，而对我的悲伤就会减少。</w:t>
      </w:r>
      <w:r>
        <w:rPr>
          <w:lang w:val="ru-RU"/>
        </w:rPr>
        <w:t>”</w:t>
      </w:r>
    </w:p>
    <w:p w14:paraId="6B8CA6A1" w14:textId="46DA7294" w:rsidR="00BA44CB" w:rsidRDefault="00BA44CB" w:rsidP="008F333A">
      <w:pPr>
        <w:rPr>
          <w:lang w:val="ru-RU"/>
        </w:rPr>
      </w:pPr>
      <w:r>
        <w:rPr>
          <w:lang w:val="ru-RU"/>
        </w:rPr>
        <w:tab/>
        <w:t>愿“</w:t>
      </w:r>
      <w:r w:rsidR="002C6C64" w:rsidRPr="00E236F4">
        <w:rPr>
          <w:lang w:val="ru-RU"/>
        </w:rPr>
        <w:t>荣耀</w:t>
      </w:r>
      <w:r>
        <w:rPr>
          <w:lang w:val="ru-RU"/>
        </w:rPr>
        <w:t>归于祢</w:t>
      </w:r>
      <w:r w:rsidR="002C6C64" w:rsidRPr="00E236F4">
        <w:rPr>
          <w:lang w:val="ru-RU"/>
        </w:rPr>
        <w:t>，上帝”这句祷词永不从你们口中消失。当我身体某处疼痛时，我的良</w:t>
      </w:r>
      <w:r>
        <w:rPr>
          <w:lang w:val="ru-RU"/>
        </w:rPr>
        <w:t>药就是“荣耀归于祢，上帝”</w:t>
      </w:r>
      <w:r w:rsidR="002C6C64" w:rsidRPr="00E236F4">
        <w:rPr>
          <w:lang w:val="ru-RU"/>
        </w:rPr>
        <w:t>；其他药片对我毫无用处。“荣耀归于</w:t>
      </w:r>
      <w:r>
        <w:rPr>
          <w:lang w:val="ru-RU"/>
        </w:rPr>
        <w:t>祢，上帝”</w:t>
      </w:r>
      <w:r w:rsidR="002C6C64" w:rsidRPr="00E236F4">
        <w:rPr>
          <w:lang w:val="ru-RU"/>
        </w:rPr>
        <w:t>甚至比“主耶稣</w:t>
      </w:r>
      <w:r>
        <w:rPr>
          <w:lang w:val="ru-RU"/>
        </w:rPr>
        <w:t>基督，怜悯我”</w:t>
      </w:r>
      <w:r w:rsidR="002C6C64" w:rsidRPr="00E236F4">
        <w:rPr>
          <w:lang w:val="ru-RU"/>
        </w:rPr>
        <w:t>更为崇高</w:t>
      </w:r>
      <w:r>
        <w:rPr>
          <w:lang w:val="ru-RU"/>
        </w:rPr>
        <w:t>。</w:t>
      </w:r>
      <w:r w:rsidR="002C6C64" w:rsidRPr="00E236F4">
        <w:rPr>
          <w:lang w:val="ru-RU"/>
        </w:rPr>
        <w:t xml:space="preserve">提霍恩长老曾说： </w:t>
      </w:r>
      <w:r>
        <w:rPr>
          <w:lang w:val="ru-RU"/>
        </w:rPr>
        <w:t>“</w:t>
      </w:r>
      <w:r w:rsidR="00C90354">
        <w:rPr>
          <w:lang w:val="ru-RU"/>
        </w:rPr>
        <w:t>‘</w:t>
      </w:r>
      <w:r w:rsidR="002C6C64" w:rsidRPr="00E236F4">
        <w:rPr>
          <w:lang w:val="ru-RU"/>
        </w:rPr>
        <w:t>主耶</w:t>
      </w:r>
      <w:r w:rsidR="00C90354">
        <w:rPr>
          <w:lang w:val="ru-RU"/>
        </w:rPr>
        <w:t>稣</w:t>
      </w:r>
      <w:r w:rsidR="002C6C64" w:rsidRPr="00E236F4">
        <w:rPr>
          <w:lang w:val="ru-RU"/>
        </w:rPr>
        <w:t>基督’值一百德拉克马，而‘荣耀归于祢，</w:t>
      </w:r>
      <w:r w:rsidR="008F333A">
        <w:rPr>
          <w:lang w:val="ru-RU"/>
        </w:rPr>
        <w:t>上帝’</w:t>
      </w:r>
      <w:r w:rsidR="002C6C64" w:rsidRPr="00E236F4">
        <w:rPr>
          <w:lang w:val="ru-RU"/>
        </w:rPr>
        <w:t>则值整整一千德拉克马</w:t>
      </w:r>
      <w:r>
        <w:rPr>
          <w:lang w:val="ru-RU"/>
        </w:rPr>
        <w:t>”，</w:t>
      </w:r>
      <w:r w:rsidR="002C6C64" w:rsidRPr="00E236F4">
        <w:rPr>
          <w:lang w:val="ru-RU"/>
        </w:rPr>
        <w:t>也就是说价值高得多。他想表达的是，人因需要而求取上帝的怜悯，却因爱慕而赞美上帝，因此赞美在上帝面前具有</w:t>
      </w:r>
      <w:r w:rsidR="002C6C64" w:rsidRPr="00E236F4">
        <w:rPr>
          <w:lang w:val="ru-RU"/>
        </w:rPr>
        <w:lastRenderedPageBreak/>
        <w:t>更大的价值。 长老建议，不仅在 一切顺利时，而且在遭受磨难时也要说</w:t>
      </w:r>
      <w:r>
        <w:rPr>
          <w:lang w:val="ru-RU"/>
        </w:rPr>
        <w:t>“</w:t>
      </w:r>
      <w:r w:rsidR="002C6C64" w:rsidRPr="00E236F4">
        <w:rPr>
          <w:lang w:val="ru-RU"/>
        </w:rPr>
        <w:t>荣耀归于祢，上帝”，因为即便是试炼，上帝也是为了我们灵魂的益处而允许发生的。</w:t>
      </w:r>
    </w:p>
    <w:p w14:paraId="02B67BC7" w14:textId="1DDD4CC5" w:rsidR="00BA44CB" w:rsidRDefault="00BA44CB" w:rsidP="008F333A">
      <w:pPr>
        <w:rPr>
          <w:lang w:val="ru-RU"/>
        </w:rPr>
      </w:pPr>
      <w:r>
        <w:rPr>
          <w:lang w:val="ru-RU"/>
        </w:rPr>
        <w:tab/>
      </w:r>
      <w:r w:rsidR="002C6C64" w:rsidRPr="00E236F4">
        <w:rPr>
          <w:lang w:val="ru-RU"/>
        </w:rPr>
        <w:t>——长老，有时我说</w:t>
      </w:r>
      <w:r>
        <w:rPr>
          <w:lang w:val="ru-RU"/>
        </w:rPr>
        <w:t>“</w:t>
      </w:r>
      <w:r w:rsidR="002C6C64" w:rsidRPr="00E236F4">
        <w:rPr>
          <w:lang w:val="ru-RU"/>
        </w:rPr>
        <w:t>荣耀</w:t>
      </w:r>
      <w:r>
        <w:rPr>
          <w:lang w:val="ru-RU"/>
        </w:rPr>
        <w:t>归于</w:t>
      </w:r>
      <w:r w:rsidR="002C6C64" w:rsidRPr="00E236F4">
        <w:rPr>
          <w:lang w:val="ru-RU"/>
        </w:rPr>
        <w:t>上帝”时，心里会感到一种喜乐。这是怎么回事？</w:t>
      </w:r>
    </w:p>
    <w:p w14:paraId="724210D7" w14:textId="48279C9B" w:rsidR="00BA44CB" w:rsidRDefault="00BA44CB" w:rsidP="008F333A">
      <w:pPr>
        <w:rPr>
          <w:lang w:val="ru-RU"/>
        </w:rPr>
      </w:pPr>
      <w:r>
        <w:rPr>
          <w:lang w:val="ru-RU"/>
        </w:rPr>
        <w:tab/>
      </w:r>
      <w:r w:rsidR="002C6C64" w:rsidRPr="00E236F4">
        <w:rPr>
          <w:lang w:val="ru-RU"/>
        </w:rPr>
        <w:t>——这就是最真实的属灵喜乐！……你这番话让我多么高兴啊！此刻我满心喜乐，这就拿起笔，开始写</w:t>
      </w:r>
      <w:r>
        <w:rPr>
          <w:lang w:val="ru-RU"/>
        </w:rPr>
        <w:t>“</w:t>
      </w:r>
      <w:r w:rsidR="002C6C64" w:rsidRPr="00E236F4">
        <w:rPr>
          <w:lang w:val="ru-RU"/>
        </w:rPr>
        <w:t>荣耀归于上帝，荣耀归于上帝……</w:t>
      </w:r>
      <w:r>
        <w:rPr>
          <w:lang w:val="ru-RU"/>
        </w:rPr>
        <w:t>”，</w:t>
      </w:r>
      <w:r w:rsidR="002C6C64" w:rsidRPr="00E236F4">
        <w:rPr>
          <w:lang w:val="ru-RU"/>
        </w:rPr>
        <w:t>直到把整张纸都写满为止！愿上帝让你在来世与那些不断赞美祂的天使们同在。阿门。</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8890"/>
      <w:r w:rsidRPr="00846B18">
        <w:rPr>
          <w:lang w:val="ru-RU"/>
        </w:rPr>
        <w:t>第2</w:t>
      </w:r>
      <w:r w:rsidRPr="00E236F4">
        <w:rPr>
          <w:lang w:val="ru-RU"/>
        </w:rPr>
        <w:t xml:space="preserve">章。 </w:t>
      </w:r>
      <w:r w:rsidRPr="00846B18">
        <w:rPr>
          <w:lang w:val="ru-RU"/>
        </w:rPr>
        <w:br/>
      </w:r>
      <w:r w:rsidRPr="00E236F4">
        <w:rPr>
          <w:lang w:val="ru-RU"/>
        </w:rPr>
        <w:t>论赞美之国</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8891"/>
      <w:r w:rsidRPr="00E236F4">
        <w:rPr>
          <w:lang w:val="ru-RU"/>
        </w:rPr>
        <w:t>赞美之国的两个等级</w:t>
      </w:r>
      <w:bookmarkEnd w:id="268"/>
      <w:bookmarkEnd w:id="269"/>
    </w:p>
    <w:p w14:paraId="47D1075D" w14:textId="28DBFAE3" w:rsidR="00BA44CB" w:rsidRDefault="002C6C64" w:rsidP="009E7352">
      <w:pPr>
        <w:ind w:firstLine="720"/>
        <w:rPr>
          <w:lang w:val="ru-RU"/>
        </w:rPr>
      </w:pPr>
      <w:r w:rsidRPr="00E236F4">
        <w:rPr>
          <w:lang w:val="ru-RU"/>
        </w:rPr>
        <w:t>要理解</w:t>
      </w:r>
      <w:r w:rsidR="008F333A">
        <w:rPr>
          <w:lang w:val="ru-RU"/>
        </w:rPr>
        <w:t>赞美，</w:t>
      </w:r>
      <w:r w:rsidRPr="00E236F4">
        <w:rPr>
          <w:lang w:val="ru-RU"/>
        </w:rPr>
        <w:t>关键在于：在这个国度里有两个层次。如果人没有经历第一个层次，就无法升入第二个层次。在第一层，人虽然承受着痛苦，但能正确地看待一切。他遵循良善的意念，自责、谦卑、忏悔，并为一切感谢上帝： “我的上帝</w:t>
      </w:r>
      <w:r w:rsidR="008F333A">
        <w:rPr>
          <w:lang w:val="ru-RU"/>
        </w:rPr>
        <w:t>，”</w:t>
      </w:r>
      <w:r w:rsidRPr="00E236F4">
        <w:rPr>
          <w:lang w:val="ru-RU"/>
        </w:rPr>
        <w:t>他说，“我感谢祢，因我的罪孽，我正承受这一切。我本应承受更糟的，但我担心自己无法承受。求祢赐我忍耐与力量，让我能承受这一切。”此时，神圣的安慰便降临，人便进入第二阶段。 那里聚集着那些已经走过悔改之路、体会到弃绝罪恶时降临的神圣安慰之人；那些已经经历过充满喜乐的泪水、达到赞美之境的人。此时，人心中不再有忧愁，他感受到神圣的喜乐，对上帝的感恩之情溢于言表。 他不断重复着</w:t>
      </w:r>
      <w:r w:rsidR="00BA44CB">
        <w:rPr>
          <w:lang w:val="ru-RU"/>
        </w:rPr>
        <w:t>“</w:t>
      </w:r>
      <w:r w:rsidRPr="00E236F4">
        <w:rPr>
          <w:lang w:val="ru-RU"/>
        </w:rPr>
        <w:t>荣耀归于祢，上帝</w:t>
      </w:r>
      <w:r w:rsidR="00BA44CB">
        <w:rPr>
          <w:lang w:val="ru-RU"/>
        </w:rPr>
        <w:t>”，</w:t>
      </w:r>
      <w:r w:rsidRPr="00E236F4">
        <w:rPr>
          <w:lang w:val="ru-RU"/>
        </w:rPr>
        <w:t>感谢上帝的伟大恩典和祂的伟大之爱，随后灵魂便自然而然地转向祈祷，赞美上帝，或者至少因自己不配蒙受祂的祝福而向上帝求恕。</w:t>
      </w:r>
    </w:p>
    <w:p w14:paraId="747EE8F7" w14:textId="77777777" w:rsidR="00BA44CB" w:rsidRDefault="00BA44CB" w:rsidP="008F333A">
      <w:pPr>
        <w:rPr>
          <w:lang w:val="ru-RU"/>
        </w:rPr>
      </w:pPr>
      <w:r>
        <w:rPr>
          <w:lang w:val="ru-RU"/>
        </w:rPr>
        <w:tab/>
      </w:r>
      <w:r w:rsidR="002C6C64" w:rsidRPr="00E236F4">
        <w:rPr>
          <w:lang w:val="ru-RU"/>
        </w:rPr>
        <w:t>——长老，提霍恩神父是怎样祈祷的呢？</w:t>
      </w:r>
    </w:p>
    <w:p w14:paraId="29313CF5" w14:textId="1AB7F321" w:rsidR="00BA44CB" w:rsidRDefault="00BA44CB" w:rsidP="008F333A">
      <w:pPr>
        <w:rPr>
          <w:lang w:val="ru-RU"/>
        </w:rPr>
      </w:pPr>
      <w:r>
        <w:rPr>
          <w:lang w:val="ru-RU"/>
        </w:rPr>
        <w:tab/>
      </w:r>
      <w:r w:rsidR="008F333A">
        <w:rPr>
          <w:lang w:val="ru-RU"/>
        </w:rPr>
        <w:t>——</w:t>
      </w:r>
      <w:r w:rsidR="002C6C64" w:rsidRPr="00E236F4">
        <w:rPr>
          <w:lang w:val="ru-RU"/>
        </w:rPr>
        <w:t>提霍恩神父进入了赞美之境，他已不再处于祈祷之中，而是沉浸在赞美之中。从他口中听到的只有：“荣耀归于祢，上帝，荣耀归于祢，上帝！</w:t>
      </w:r>
      <w:r w:rsidR="008F333A">
        <w:rPr>
          <w:lang w:val="ru-RU"/>
        </w:rPr>
        <w:t>……”——</w:t>
      </w:r>
      <w:r w:rsidR="002C6C64" w:rsidRPr="00E236F4">
        <w:rPr>
          <w:lang w:val="ru-RU"/>
        </w:rPr>
        <w:t>对他而言，一年中的几乎每一天都是</w:t>
      </w:r>
      <w:r>
        <w:rPr>
          <w:lang w:val="ru-RU"/>
        </w:rPr>
        <w:t>“</w:t>
      </w:r>
      <w:r w:rsidR="002C6C64" w:rsidRPr="00E236F4">
        <w:rPr>
          <w:lang w:val="ru-RU"/>
        </w:rPr>
        <w:t>光明</w:t>
      </w:r>
      <w:r>
        <w:rPr>
          <w:lang w:val="ru-RU"/>
        </w:rPr>
        <w:t>”的</w:t>
      </w:r>
      <w:r w:rsidR="002C6C64" w:rsidRPr="00E236F4">
        <w:rPr>
          <w:lang w:val="ru-RU"/>
        </w:rPr>
        <w:t>，</w:t>
      </w:r>
      <w:r w:rsidR="009E7352">
        <w:rPr>
          <w:rStyle w:val="FootnoteReference"/>
          <w:lang w:val="ru-RU"/>
        </w:rPr>
        <w:footnoteReference w:id="196"/>
      </w:r>
      <w:r w:rsidR="002C6C64" w:rsidRPr="00E236F4">
        <w:rPr>
          <w:lang w:val="ru-RU"/>
        </w:rPr>
        <w:t xml:space="preserve"> 因为他始终生活在复活节的喜乐之中。</w:t>
      </w:r>
    </w:p>
    <w:p w14:paraId="3DE63AC4" w14:textId="77777777" w:rsidR="00BA44CB" w:rsidRDefault="00BA44CB" w:rsidP="008F333A">
      <w:pPr>
        <w:rPr>
          <w:lang w:val="ru-RU"/>
        </w:rPr>
      </w:pPr>
      <w:r>
        <w:rPr>
          <w:lang w:val="ru-RU"/>
        </w:rPr>
        <w:tab/>
      </w:r>
      <w:r w:rsidR="002C6C64" w:rsidRPr="00E236F4">
        <w:rPr>
          <w:lang w:val="ru-RU"/>
        </w:rPr>
        <w:t>对于处于这种境界的人来说，每一天都是复活节，每一天都是复活！所有的钟声和锣声都在欢快地响起。</w:t>
      </w:r>
    </w:p>
    <w:p w14:paraId="7A2FB334" w14:textId="3F77469B" w:rsidR="00BA44CB" w:rsidRDefault="00BA44CB" w:rsidP="008F333A">
      <w:pPr>
        <w:rPr>
          <w:lang w:val="ru-RU"/>
        </w:rPr>
      </w:pPr>
      <w:r>
        <w:rPr>
          <w:lang w:val="ru-RU"/>
        </w:rPr>
        <w:tab/>
      </w:r>
      <w:r w:rsidR="002C6C64" w:rsidRPr="00E236F4">
        <w:rPr>
          <w:lang w:val="ru-RU"/>
        </w:rPr>
        <w:t>要用悦耳的钹赞美祂，要用欢呼的钹赞美祂！</w:t>
      </w:r>
      <w:r w:rsidR="009E7352">
        <w:rPr>
          <w:rStyle w:val="FootnoteReference"/>
          <w:lang w:val="ru-RU"/>
        </w:rPr>
        <w:footnoteReference w:id="197"/>
      </w:r>
      <w:r w:rsidR="009E7352" w:rsidRPr="009E7352">
        <w:rPr>
          <w:lang w:val="ru-RU"/>
        </w:rPr>
        <w:t xml:space="preserve"> </w:t>
      </w:r>
      <w:r w:rsidR="002C6C64" w:rsidRPr="00E236F4">
        <w:rPr>
          <w:lang w:val="ru-RU"/>
        </w:rPr>
        <w:t>他们终日颂扬上帝，他们心跳的声响仿佛钟声。</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8892"/>
      <w:r w:rsidRPr="00E236F4">
        <w:rPr>
          <w:lang w:val="ru-RU"/>
        </w:rPr>
        <w:t>悔改的眼泪与赞美的眼泪</w:t>
      </w:r>
      <w:bookmarkEnd w:id="270"/>
      <w:bookmarkEnd w:id="271"/>
    </w:p>
    <w:p w14:paraId="6CEFE98A" w14:textId="443EB21D" w:rsidR="00BA44CB" w:rsidRDefault="002C6C64" w:rsidP="009E7352">
      <w:pPr>
        <w:ind w:firstLine="720"/>
        <w:rPr>
          <w:lang w:val="ru-RU"/>
        </w:rPr>
      </w:pPr>
      <w:r w:rsidRPr="00E236F4">
        <w:rPr>
          <w:lang w:val="ru-RU"/>
        </w:rPr>
        <w:t xml:space="preserve">——长老，请为我们阐明阿瓦·以撒在论及眼泪时所写的话：“有些眼泪灼烧并枯竭身体，而另一些眼泪则使身体欢欣并滋养它。 </w:t>
      </w:r>
      <w:r w:rsidRPr="00E236F4">
        <w:rPr>
          <w:lang w:val="ru-RU"/>
        </w:rPr>
        <w:lastRenderedPageBreak/>
        <w:t>那些因罪而使谦卑的心深受感动所流出的眼泪，会灼烧并枯竭身体……而另一类眼泪则源于认知与思辨：它们装点面容，滋养身体</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2C6C64" w:rsidRPr="00E236F4">
        <w:rPr>
          <w:lang w:val="ru-RU"/>
        </w:rPr>
        <w:t>——最初的眼泪是悔改的眼泪。你因所犯的过错而深切而真诚地感到痛苦，并怀着谦卑之心为之哀恸。这些眼泪会使人精疲力竭，但其中也蕴含着神圣的安慰。 当灵魂与上帝和解时，感恩与赞美的泪水便随之而来，这是喜悦的泪水。那时，灵魂置身于另一个境界，它在温柔的甘美之中——天堂般的甘美之中——欢欣地翱翔。 在这种第二种状态下，人只需少量食物便能维持。 心灵欢欣雀跃，即便所食甚少，身体也已足矣；即便是睡眠不足，也无伤大雅。并非他强迫自己不睡，而是因喜乐盈溢，以致无法入眠。神圣的喜乐在心中熊熊燃烧，使他忘却了睡眠。这份巨大的喜乐，足以弥补睡眠的不足，甚至有余。</w:t>
      </w:r>
    </w:p>
    <w:p w14:paraId="71628A7B" w14:textId="45BF617E" w:rsidR="00BA44CB" w:rsidRDefault="00BA44CB" w:rsidP="008F333A">
      <w:pPr>
        <w:rPr>
          <w:lang w:val="ru-RU"/>
        </w:rPr>
      </w:pPr>
      <w:r>
        <w:rPr>
          <w:lang w:val="ru-RU"/>
        </w:rPr>
        <w:tab/>
      </w:r>
      <w:r w:rsidR="002C6C64" w:rsidRPr="00E236F4">
        <w:rPr>
          <w:lang w:val="ru-RU"/>
        </w:rPr>
        <w:t>——长老，人能否流着泪唱：“基督降生了，</w:t>
      </w:r>
      <w:r>
        <w:rPr>
          <w:lang w:val="ru-RU"/>
        </w:rPr>
        <w:t>赞美祂”</w:t>
      </w:r>
      <w:r w:rsidR="002C6C64" w:rsidRPr="00E236F4">
        <w:rPr>
          <w:lang w:val="ru-RU"/>
        </w:rPr>
        <w:t>？</w:t>
      </w:r>
    </w:p>
    <w:p w14:paraId="7D2458A5" w14:textId="77777777" w:rsidR="00BA44CB" w:rsidRDefault="00BA44CB" w:rsidP="008F333A">
      <w:pPr>
        <w:rPr>
          <w:lang w:val="ru-RU"/>
        </w:rPr>
      </w:pPr>
      <w:r>
        <w:rPr>
          <w:lang w:val="ru-RU"/>
        </w:rPr>
        <w:tab/>
      </w:r>
      <w:r w:rsidR="002C6C64" w:rsidRPr="00E236F4">
        <w:rPr>
          <w:lang w:val="ru-RU"/>
        </w:rPr>
        <w:t>——是的，他可以怀着对上帝感恩的泪水唱出这首歌！</w:t>
      </w:r>
    </w:p>
    <w:p w14:paraId="41356CC2" w14:textId="77777777" w:rsidR="00BA44CB" w:rsidRDefault="00BA44CB" w:rsidP="008F333A">
      <w:pPr>
        <w:rPr>
          <w:lang w:val="ru-RU"/>
        </w:rPr>
      </w:pPr>
      <w:r>
        <w:rPr>
          <w:lang w:val="ru-RU"/>
        </w:rPr>
        <w:tab/>
      </w:r>
      <w:r w:rsidR="008F333A">
        <w:rPr>
          <w:lang w:val="ru-RU"/>
        </w:rPr>
        <w:t>——</w:t>
      </w:r>
      <w:r w:rsidR="002C6C64" w:rsidRPr="00E236F4">
        <w:rPr>
          <w:lang w:val="ru-RU"/>
        </w:rPr>
        <w:t>也就是说，长老，人在赞美上帝时可以流泪吗？</w:t>
      </w:r>
    </w:p>
    <w:p w14:paraId="6E7D070E" w14:textId="1A5E58EA" w:rsidR="00BA44CB" w:rsidRDefault="00BA44CB" w:rsidP="008F333A">
      <w:pPr>
        <w:rPr>
          <w:lang w:val="ru-RU"/>
        </w:rPr>
      </w:pPr>
      <w:r>
        <w:rPr>
          <w:lang w:val="ru-RU"/>
        </w:rPr>
        <w:tab/>
      </w:r>
      <w:r w:rsidR="002C6C64" w:rsidRPr="00E236F4">
        <w:rPr>
          <w:lang w:val="ru-RU"/>
        </w:rPr>
        <w:t xml:space="preserve">——是的！他因感恩而感受到难以言喻的喜乐，以致无法抑制。这正是赞美的真正涌流。请转向属灵的领域，进入赞美的国度！ </w:t>
      </w:r>
      <w:r>
        <w:rPr>
          <w:lang w:val="ru-RU"/>
        </w:rPr>
        <w:t>“</w:t>
      </w:r>
      <w:r w:rsidR="002C6C64" w:rsidRPr="00E236F4">
        <w:rPr>
          <w:lang w:val="ru-RU"/>
        </w:rPr>
        <w:t>荣耀归于祢，上帝，荣耀归于祢</w:t>
      </w:r>
      <w:r>
        <w:rPr>
          <w:lang w:val="ru-RU"/>
        </w:rPr>
        <w:t>，</w:t>
      </w:r>
      <w:r w:rsidR="002C6C64" w:rsidRPr="00E236F4">
        <w:rPr>
          <w:lang w:val="ru-RU"/>
        </w:rPr>
        <w:t>上帝</w:t>
      </w:r>
      <w:r w:rsidR="008F333A">
        <w:rPr>
          <w:lang w:val="ru-RU"/>
        </w:rPr>
        <w:t>，”</w:t>
      </w:r>
      <w:r w:rsidR="002C6C64" w:rsidRPr="00E236F4">
        <w:rPr>
          <w:lang w:val="ru-RU"/>
        </w:rPr>
        <w:t>——不断重复这些话语。那时，万物都会令你心生感动，你将因一切而对上帝怀有巨大的感恩之情，而上帝会以祂丰盛的祝福让你如痴如醉。</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8893"/>
      <w:r w:rsidRPr="00846B18">
        <w:rPr>
          <w:lang w:val="ru-RU"/>
        </w:rPr>
        <w:t>第三</w:t>
      </w:r>
      <w:r w:rsidRPr="00E236F4">
        <w:rPr>
          <w:lang w:val="ru-RU"/>
        </w:rPr>
        <w:t>章</w:t>
      </w:r>
      <w:r w:rsidR="002C6C64" w:rsidRPr="00E236F4">
        <w:rPr>
          <w:lang w:val="ru-RU"/>
        </w:rPr>
        <w:t xml:space="preserve">。 </w:t>
      </w:r>
      <w:r w:rsidRPr="00846B18">
        <w:rPr>
          <w:lang w:val="ru-RU"/>
        </w:rPr>
        <w:br/>
      </w:r>
      <w:r w:rsidR="002C6C64" w:rsidRPr="00E236F4">
        <w:rPr>
          <w:lang w:val="ru-RU"/>
        </w:rPr>
        <w:t>关于神的恩赐</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8894"/>
      <w:r w:rsidRPr="00E236F4">
        <w:rPr>
          <w:lang w:val="ru-RU"/>
        </w:rPr>
        <w:t>上帝一点一点地赐下祂的恩典</w:t>
      </w:r>
      <w:bookmarkEnd w:id="274"/>
      <w:bookmarkEnd w:id="275"/>
    </w:p>
    <w:p w14:paraId="656AA5CB" w14:textId="6976109B" w:rsidR="00BA44CB" w:rsidRDefault="002C6C64" w:rsidP="009E7352">
      <w:pPr>
        <w:ind w:firstLine="720"/>
        <w:rPr>
          <w:lang w:val="ru-RU"/>
        </w:rPr>
      </w:pPr>
      <w:r w:rsidRPr="00E236F4">
        <w:rPr>
          <w:lang w:val="ru-RU"/>
        </w:rPr>
        <w:t>长老，为什么有时我们在祷告中能明显感受到恩典，而有时却什么也感觉不到呢？</w:t>
      </w:r>
    </w:p>
    <w:p w14:paraId="11BC2D9F" w14:textId="663A8123" w:rsidR="00BA44CB" w:rsidRDefault="00BA44CB" w:rsidP="008F333A">
      <w:pPr>
        <w:rPr>
          <w:lang w:val="ru-RU"/>
        </w:rPr>
      </w:pPr>
      <w:r>
        <w:rPr>
          <w:lang w:val="ru-RU"/>
        </w:rPr>
        <w:tab/>
      </w:r>
      <w:r w:rsidR="008F333A">
        <w:rPr>
          <w:lang w:val="ru-RU"/>
        </w:rPr>
        <w:t>——</w:t>
      </w:r>
      <w:r w:rsidR="002C6C64" w:rsidRPr="00E236F4">
        <w:rPr>
          <w:lang w:val="ru-RU"/>
        </w:rPr>
        <w:t>仁慈的上帝为了激励我们行善，时不时会赐予我们这样的恩典。 这就像我们给一个小孩子一颗糖果，并对他说：“如果你表现好，还会得到更多</w:t>
      </w:r>
      <w:r>
        <w:rPr>
          <w:lang w:val="ru-RU"/>
        </w:rPr>
        <w:t>。”</w:t>
      </w:r>
      <w:r w:rsidR="008F333A">
        <w:rPr>
          <w:lang w:val="ru-RU"/>
        </w:rPr>
        <w:t>——</w:t>
      </w:r>
      <w:r w:rsidR="002C6C64" w:rsidRPr="00E236F4">
        <w:rPr>
          <w:lang w:val="ru-RU"/>
        </w:rPr>
        <w:t>上帝也是这样赐予我们这些“糖果”，让我们明白祂是多么甘甜，从而努力去取悦祂，并亲近祂。</w:t>
      </w:r>
    </w:p>
    <w:p w14:paraId="7653ABA4" w14:textId="77777777" w:rsidR="00BA44CB" w:rsidRDefault="00BA44CB" w:rsidP="008F333A">
      <w:pPr>
        <w:rPr>
          <w:lang w:val="ru-RU"/>
        </w:rPr>
      </w:pPr>
      <w:r>
        <w:rPr>
          <w:lang w:val="ru-RU"/>
        </w:rPr>
        <w:tab/>
      </w:r>
      <w:r w:rsidR="002C6C64" w:rsidRPr="00E236F4">
        <w:rPr>
          <w:lang w:val="ru-RU"/>
        </w:rPr>
        <w:t>——长老，对于尚未从情欲中净化出来的人来说，他在祷告中感受到的甘甜</w:t>
      </w:r>
      <w:r w:rsidR="008F333A">
        <w:rPr>
          <w:lang w:val="ru-RU"/>
        </w:rPr>
        <w:t>，</w:t>
      </w:r>
      <w:r w:rsidR="002C6C64" w:rsidRPr="00E236F4">
        <w:rPr>
          <w:lang w:val="ru-RU"/>
        </w:rPr>
        <w:t>会不会是一种感官体验，而非属灵的体验呢？</w:t>
      </w:r>
    </w:p>
    <w:p w14:paraId="742643AA" w14:textId="77777777" w:rsidR="00BA44CB" w:rsidRDefault="00BA44CB" w:rsidP="008F333A">
      <w:pPr>
        <w:rPr>
          <w:lang w:val="ru-RU"/>
        </w:rPr>
      </w:pPr>
      <w:r>
        <w:rPr>
          <w:lang w:val="ru-RU"/>
        </w:rPr>
        <w:tab/>
      </w:r>
      <w:r w:rsidR="002C6C64" w:rsidRPr="00E236F4">
        <w:rPr>
          <w:lang w:val="ru-RU"/>
        </w:rPr>
        <w:t>——起初或许是这样……但随着灵性的成长，一切都会各归其位；毕竟就连水果，在成熟之前也是酸涩的……上帝为了人的益处，会逐步赐下祂的恩典，因为如果人立刻感受到上帝恩典的全部丰盛，恐怕难以承受。 但如果人不能明白，就连这点微不足道的</w:t>
      </w:r>
      <w:r w:rsidR="008F333A">
        <w:rPr>
          <w:lang w:val="ru-RU"/>
        </w:rPr>
        <w:t>恩赐</w:t>
      </w:r>
      <w:r w:rsidR="002C6C64" w:rsidRPr="00E236F4">
        <w:rPr>
          <w:lang w:val="ru-RU"/>
        </w:rPr>
        <w:t>也是来自上帝的，也不能在心中坚定地认识到自己一无是处，那么上帝就会收回祂的恩赐，直到人明白这些恩赐不属于他，而是属于上帝。</w:t>
      </w:r>
    </w:p>
    <w:p w14:paraId="28AB524A" w14:textId="77777777" w:rsidR="00BA44CB" w:rsidRDefault="00BA44CB" w:rsidP="008F333A">
      <w:pPr>
        <w:rPr>
          <w:lang w:val="ru-RU"/>
        </w:rPr>
      </w:pPr>
      <w:r>
        <w:rPr>
          <w:lang w:val="ru-RU"/>
        </w:rPr>
        <w:tab/>
      </w:r>
      <w:r w:rsidR="002C6C64" w:rsidRPr="00E236F4">
        <w:rPr>
          <w:lang w:val="ru-RU"/>
        </w:rPr>
        <w:t>——长老，有时，在服从命令忙碌了一整天后，我回到小室，并不想休息，而是想与上帝同在。</w:t>
      </w:r>
    </w:p>
    <w:p w14:paraId="40FFDEEB" w14:textId="77777777" w:rsidR="00BA44CB" w:rsidRDefault="00BA44CB" w:rsidP="008F333A">
      <w:pPr>
        <w:rPr>
          <w:lang w:val="ru-RU"/>
        </w:rPr>
      </w:pPr>
      <w:r>
        <w:rPr>
          <w:lang w:val="ru-RU"/>
        </w:rPr>
        <w:lastRenderedPageBreak/>
        <w:tab/>
      </w:r>
      <w:r w:rsidR="008F333A">
        <w:rPr>
          <w:lang w:val="ru-RU"/>
        </w:rPr>
        <w:t>——</w:t>
      </w:r>
      <w:r w:rsidR="002C6C64" w:rsidRPr="00E236F4">
        <w:rPr>
          <w:lang w:val="ru-RU"/>
        </w:rPr>
        <w:t>这意味着你的灵性田地里结出了小麦。不要懒惰，去收获这丰硕的果实吧。</w:t>
      </w:r>
    </w:p>
    <w:p w14:paraId="33196036" w14:textId="77777777" w:rsidR="00BA44CB" w:rsidRDefault="00BA44CB" w:rsidP="008F333A">
      <w:pPr>
        <w:rPr>
          <w:lang w:val="ru-RU"/>
        </w:rPr>
      </w:pPr>
      <w:r>
        <w:rPr>
          <w:lang w:val="ru-RU"/>
        </w:rPr>
        <w:tab/>
      </w:r>
      <w:r w:rsidR="002C6C64" w:rsidRPr="00E236F4">
        <w:rPr>
          <w:lang w:val="ru-RU"/>
        </w:rPr>
        <w:t>——长老，这种时候我该如何赞美上帝呢？</w:t>
      </w:r>
    </w:p>
    <w:p w14:paraId="7E4AF00C" w14:textId="77777777" w:rsidR="00BA44CB" w:rsidRDefault="00BA44CB" w:rsidP="008F333A">
      <w:pPr>
        <w:rPr>
          <w:lang w:val="ru-RU"/>
        </w:rPr>
      </w:pPr>
      <w:r>
        <w:rPr>
          <w:lang w:val="ru-RU"/>
        </w:rPr>
        <w:tab/>
      </w:r>
      <w:r w:rsidR="002C6C64" w:rsidRPr="00E236F4">
        <w:rPr>
          <w:lang w:val="ru-RU"/>
        </w:rPr>
        <w:t>——只需向神倾诉你内心的感受。神已抚慰了你——而你也能感受到这一点。</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8895"/>
      <w:r w:rsidRPr="00E236F4">
        <w:rPr>
          <w:lang w:val="ru-RU"/>
        </w:rPr>
        <w:t>祷告中的神圣安慰</w:t>
      </w:r>
      <w:bookmarkEnd w:id="276"/>
      <w:bookmarkEnd w:id="277"/>
    </w:p>
    <w:p w14:paraId="17104E8B" w14:textId="561BF437" w:rsidR="00BA44CB" w:rsidRDefault="008F333A" w:rsidP="00656681">
      <w:pPr>
        <w:ind w:firstLine="720"/>
        <w:rPr>
          <w:lang w:val="ru-RU"/>
        </w:rPr>
      </w:pPr>
      <w:r>
        <w:rPr>
          <w:lang w:val="ru-RU"/>
        </w:rPr>
        <w:t>—</w:t>
      </w:r>
      <w:r w:rsidR="002C6C64" w:rsidRPr="00E236F4">
        <w:rPr>
          <w:lang w:val="ru-RU"/>
        </w:rPr>
        <w:t xml:space="preserve"> 长老，为什么上帝有时会赐下馨香？</w:t>
      </w:r>
    </w:p>
    <w:p w14:paraId="25FF3145" w14:textId="77777777" w:rsidR="00BA44CB" w:rsidRDefault="00BA44CB" w:rsidP="008F333A">
      <w:pPr>
        <w:rPr>
          <w:lang w:val="ru-RU"/>
        </w:rPr>
      </w:pPr>
      <w:r>
        <w:rPr>
          <w:lang w:val="ru-RU"/>
        </w:rPr>
        <w:tab/>
      </w:r>
      <w:r w:rsidR="008F333A">
        <w:rPr>
          <w:lang w:val="ru-RU"/>
        </w:rPr>
        <w:t>—</w:t>
      </w:r>
      <w:r w:rsidR="002C6C64" w:rsidRPr="00E236F4">
        <w:rPr>
          <w:lang w:val="ru-RU"/>
        </w:rPr>
        <w:t xml:space="preserve"> 上帝有时在祈祷时，有时在其他时候让你感受到芬芳，是为了安慰你、坚固你，或是向你传达某种信息。但他这样做总是出于某种特定的目的。</w:t>
      </w:r>
    </w:p>
    <w:p w14:paraId="1BA99559" w14:textId="77777777" w:rsidR="00BA44CB" w:rsidRDefault="00BA44CB" w:rsidP="008F333A">
      <w:pPr>
        <w:rPr>
          <w:lang w:val="ru-RU"/>
        </w:rPr>
      </w:pPr>
      <w:r>
        <w:rPr>
          <w:lang w:val="ru-RU"/>
        </w:rPr>
        <w:tab/>
      </w:r>
      <w:r w:rsidR="002C6C64" w:rsidRPr="00E236F4">
        <w:rPr>
          <w:lang w:val="ru-RU"/>
        </w:rPr>
        <w:t>——长老，有时当我诵念耶稣祷文并祈求上帝的恩典时，会感到内心发生某种变化，一种感动。</w:t>
      </w:r>
    </w:p>
    <w:p w14:paraId="4923FA01" w14:textId="77777777" w:rsidR="00BA44CB" w:rsidRDefault="00BA44CB" w:rsidP="008F333A">
      <w:pPr>
        <w:rPr>
          <w:lang w:val="ru-RU"/>
        </w:rPr>
      </w:pPr>
      <w:r>
        <w:rPr>
          <w:lang w:val="ru-RU"/>
        </w:rPr>
        <w:tab/>
      </w:r>
      <w:r w:rsidR="008F333A">
        <w:rPr>
          <w:lang w:val="ru-RU"/>
        </w:rPr>
        <w:t xml:space="preserve">— </w:t>
      </w:r>
      <w:r w:rsidR="002C6C64" w:rsidRPr="00E236F4">
        <w:rPr>
          <w:lang w:val="ru-RU"/>
        </w:rPr>
        <w:t>当人谦卑地求告神的恩典，并意识到自身的罪性时，神便将祂的恩典赐予他，人的灵性便会发生改变。他为自己的罪过使神伤心而感到懊悔，心怀悔意，内心充满痛悔，而神便以这种神圣的安慰来奖赏他。</w:t>
      </w:r>
    </w:p>
    <w:p w14:paraId="520942A2" w14:textId="77777777" w:rsidR="00BA44CB" w:rsidRDefault="00BA44CB" w:rsidP="008F333A">
      <w:pPr>
        <w:rPr>
          <w:lang w:val="ru-RU"/>
        </w:rPr>
      </w:pPr>
      <w:r>
        <w:rPr>
          <w:lang w:val="ru-RU"/>
        </w:rPr>
        <w:tab/>
      </w:r>
      <w:r w:rsidR="002C6C64" w:rsidRPr="00E236F4">
        <w:rPr>
          <w:lang w:val="ru-RU"/>
        </w:rPr>
        <w:t>——长老，当我诵念耶稣祷文时，会感受到某种安慰与喜乐。这是来自上帝的，还是幻象所致？</w:t>
      </w:r>
    </w:p>
    <w:p w14:paraId="39CFE468" w14:textId="77777777" w:rsidR="00BA44CB" w:rsidRDefault="00BA44CB" w:rsidP="008F333A">
      <w:pPr>
        <w:rPr>
          <w:lang w:val="ru-RU"/>
        </w:rPr>
      </w:pPr>
      <w:r>
        <w:rPr>
          <w:lang w:val="ru-RU"/>
        </w:rPr>
        <w:tab/>
      </w:r>
      <w:r w:rsidR="002C6C64" w:rsidRPr="00E236F4">
        <w:rPr>
          <w:lang w:val="ru-RU"/>
        </w:rPr>
        <w:t>——这并非坏事，但最好不要太在意。当人不去关注这些事情时，上帝会更加感动，并以另一种方式给予他帮助。要警惕为了寻求快感、喜乐而去追求祷告。 毕竟，孩子跑向父亲，并不是因为父亲会给他巧克力，而是因为他爱父亲；如果父亲自己想给孩子巧克力，那又是另一回事了。</w:t>
      </w:r>
    </w:p>
    <w:p w14:paraId="1B50A85D" w14:textId="77777777" w:rsidR="00BA44CB" w:rsidRDefault="00BA44CB" w:rsidP="008F333A">
      <w:pPr>
        <w:rPr>
          <w:lang w:val="ru-RU"/>
        </w:rPr>
      </w:pPr>
      <w:r>
        <w:rPr>
          <w:lang w:val="ru-RU"/>
        </w:rPr>
        <w:tab/>
      </w:r>
      <w:r w:rsidR="002C6C64" w:rsidRPr="00E236F4">
        <w:rPr>
          <w:lang w:val="ru-RU"/>
        </w:rPr>
        <w:t>为了感受喜乐而非为了与上帝结合而进行的祷告，并非真正的祷告。</w:t>
      </w:r>
    </w:p>
    <w:p w14:paraId="7F9ED9B7" w14:textId="77777777" w:rsidR="00BA44CB" w:rsidRDefault="00BA44CB" w:rsidP="008F333A">
      <w:pPr>
        <w:rPr>
          <w:lang w:val="ru-RU"/>
        </w:rPr>
      </w:pPr>
      <w:r>
        <w:rPr>
          <w:lang w:val="ru-RU"/>
        </w:rPr>
        <w:tab/>
      </w:r>
      <w:r w:rsidR="002C6C64" w:rsidRPr="00E236F4">
        <w:rPr>
          <w:lang w:val="ru-RU"/>
        </w:rPr>
        <w:t>——长老，有时当我为解决某个难题而祈祷时，会感觉到我的祷告中夹杂着赞美。这是正常的吗？</w:t>
      </w:r>
    </w:p>
    <w:p w14:paraId="44038F44" w14:textId="77777777" w:rsidR="00BA44CB" w:rsidRDefault="00BA44CB" w:rsidP="008F333A">
      <w:pPr>
        <w:rPr>
          <w:lang w:val="ru-RU"/>
        </w:rPr>
      </w:pPr>
      <w:r>
        <w:rPr>
          <w:lang w:val="ru-RU"/>
        </w:rPr>
        <w:tab/>
      </w:r>
      <w:r w:rsidR="008F333A">
        <w:rPr>
          <w:lang w:val="ru-RU"/>
        </w:rPr>
        <w:t>——</w:t>
      </w:r>
      <w:r w:rsidR="002C6C64" w:rsidRPr="00E236F4">
        <w:rPr>
          <w:lang w:val="ru-RU"/>
        </w:rPr>
        <w:t>那么祷告结束后，你是否感受到来自上帝的安慰？</w:t>
      </w:r>
    </w:p>
    <w:p w14:paraId="5A0FC29C" w14:textId="77777777" w:rsidR="00BA44CB" w:rsidRDefault="00BA44CB" w:rsidP="008F333A">
      <w:pPr>
        <w:rPr>
          <w:lang w:val="ru-RU"/>
        </w:rPr>
      </w:pPr>
      <w:r>
        <w:rPr>
          <w:lang w:val="ru-RU"/>
        </w:rPr>
        <w:tab/>
      </w:r>
      <w:r w:rsidR="008F333A">
        <w:rPr>
          <w:lang w:val="ru-RU"/>
        </w:rPr>
        <w:t>——</w:t>
      </w:r>
      <w:r w:rsidR="002C6C64" w:rsidRPr="00E236F4">
        <w:rPr>
          <w:lang w:val="ru-RU"/>
        </w:rPr>
        <w:t>我不确定，长老，那是不是来自上帝的安慰……但我感到内心平静且充满信心。</w:t>
      </w:r>
    </w:p>
    <w:p w14:paraId="2BEDB0AB" w14:textId="77777777" w:rsidR="00BA44CB" w:rsidRDefault="00BA44CB" w:rsidP="008F333A">
      <w:pPr>
        <w:rPr>
          <w:lang w:val="ru-RU"/>
        </w:rPr>
      </w:pPr>
      <w:r>
        <w:rPr>
          <w:lang w:val="ru-RU"/>
        </w:rPr>
        <w:tab/>
      </w:r>
      <w:r w:rsidR="008F333A">
        <w:rPr>
          <w:lang w:val="ru-RU"/>
        </w:rPr>
        <w:t>—</w:t>
      </w:r>
      <w:r w:rsidR="002C6C64" w:rsidRPr="00E236F4">
        <w:rPr>
          <w:lang w:val="ru-RU"/>
        </w:rPr>
        <w:t xml:space="preserve"> 那么，对上帝的盼望与来自上帝的安慰就结合在一起了。</w:t>
      </w:r>
    </w:p>
    <w:p w14:paraId="7D0D9993" w14:textId="77777777" w:rsidR="00BA44CB" w:rsidRDefault="00BA44CB" w:rsidP="008F333A">
      <w:pPr>
        <w:rPr>
          <w:lang w:val="ru-RU"/>
        </w:rPr>
      </w:pPr>
      <w:r>
        <w:rPr>
          <w:lang w:val="ru-RU"/>
        </w:rPr>
        <w:tab/>
      </w:r>
      <w:r w:rsidR="008F333A">
        <w:rPr>
          <w:lang w:val="ru-RU"/>
        </w:rPr>
        <w:t>—</w:t>
      </w:r>
      <w:r w:rsidR="002C6C64" w:rsidRPr="00E236F4">
        <w:rPr>
          <w:lang w:val="ru-RU"/>
        </w:rPr>
        <w:t xml:space="preserve"> 长老，人该如何知道自己与上帝的交流是否正确？</w:t>
      </w:r>
    </w:p>
    <w:p w14:paraId="3925DD19" w14:textId="77777777" w:rsidR="00BA44CB" w:rsidRDefault="00BA44CB" w:rsidP="008F333A">
      <w:pPr>
        <w:rPr>
          <w:lang w:val="ru-RU"/>
        </w:rPr>
      </w:pPr>
      <w:r>
        <w:rPr>
          <w:lang w:val="ru-RU"/>
        </w:rPr>
        <w:tab/>
      </w:r>
      <w:r w:rsidR="008F333A">
        <w:rPr>
          <w:lang w:val="ru-RU"/>
        </w:rPr>
        <w:t>—</w:t>
      </w:r>
      <w:r w:rsidR="002C6C64" w:rsidRPr="00E236F4">
        <w:rPr>
          <w:lang w:val="ru-RU"/>
        </w:rPr>
        <w:t xml:space="preserve"> 若能感受到神圣的安慰，便说明他与神的交流是正确的。这种神圣的安慰无法与人间的安慰相提并论，正如天堂无法与尘世相提并论一样。</w:t>
      </w:r>
    </w:p>
    <w:p w14:paraId="37085092" w14:textId="77777777" w:rsidR="00BA44CB" w:rsidRDefault="00BA44CB" w:rsidP="008F333A">
      <w:pPr>
        <w:rPr>
          <w:lang w:val="ru-RU"/>
        </w:rPr>
      </w:pPr>
      <w:r>
        <w:rPr>
          <w:lang w:val="ru-RU"/>
        </w:rPr>
        <w:tab/>
      </w:r>
      <w:r w:rsidR="002C6C64" w:rsidRPr="00E236F4">
        <w:rPr>
          <w:lang w:val="ru-RU"/>
        </w:rPr>
        <w:t>——长老，我一直在努力，在祷告中辛勤耕耘，却感受不到安慰。</w:t>
      </w:r>
    </w:p>
    <w:p w14:paraId="0779FE7A" w14:textId="77777777" w:rsidR="00BA44CB" w:rsidRDefault="00BA44CB" w:rsidP="008F333A">
      <w:pPr>
        <w:rPr>
          <w:lang w:val="ru-RU"/>
        </w:rPr>
      </w:pPr>
      <w:r>
        <w:rPr>
          <w:lang w:val="ru-RU"/>
        </w:rPr>
        <w:tab/>
      </w:r>
      <w:r w:rsidR="002C6C64" w:rsidRPr="00E236F4">
        <w:rPr>
          <w:lang w:val="ru-RU"/>
        </w:rPr>
        <w:t>——这很好。说明你是在无偿地为上帝劳作。让我们将心交托给上帝，谦卑地求祂施恩，至于该赐予我们什么，祂自会知晓。 属灵之人除了寻求灵魂的救赎之外，别无所求。他修行的目的并非为了获得神圣的喜乐——不，他是出于对上帝的爱，欣然接受上帝所赐予的一切。</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8896"/>
      <w:r w:rsidRPr="00E236F4">
        <w:rPr>
          <w:lang w:val="ru-RU"/>
        </w:rPr>
        <w:t>神圣恩典的临在</w:t>
      </w:r>
      <w:bookmarkEnd w:id="278"/>
      <w:bookmarkEnd w:id="279"/>
    </w:p>
    <w:p w14:paraId="770792F9" w14:textId="35832BAD" w:rsidR="00BA44CB" w:rsidRDefault="008F333A" w:rsidP="00656681">
      <w:pPr>
        <w:ind w:firstLine="720"/>
        <w:rPr>
          <w:lang w:val="ru-RU"/>
        </w:rPr>
      </w:pPr>
      <w:r>
        <w:rPr>
          <w:lang w:val="ru-RU"/>
        </w:rPr>
        <w:t>——</w:t>
      </w:r>
      <w:r w:rsidR="002C6C64" w:rsidRPr="00E236F4">
        <w:rPr>
          <w:lang w:val="ru-RU"/>
        </w:rPr>
        <w:t>长老，什么是“非受造之光”？</w:t>
      </w:r>
    </w:p>
    <w:p w14:paraId="71DD1468" w14:textId="77777777" w:rsidR="00BA44CB" w:rsidRDefault="00BA44CB" w:rsidP="008F333A">
      <w:pPr>
        <w:rPr>
          <w:lang w:val="ru-RU"/>
        </w:rPr>
      </w:pPr>
      <w:r>
        <w:rPr>
          <w:lang w:val="ru-RU"/>
        </w:rPr>
        <w:tab/>
      </w:r>
      <w:r w:rsidR="002C6C64" w:rsidRPr="00E236F4">
        <w:rPr>
          <w:lang w:val="ru-RU"/>
        </w:rPr>
        <w:t>——我怎么知道？我那炉子是人造的，我生火是为了取暖。如果我需要光，我就点燃蜡烛，一切便都清晰可见！</w:t>
      </w:r>
    </w:p>
    <w:p w14:paraId="18AC659E" w14:textId="5BEC0273" w:rsidR="00BA44CB" w:rsidRDefault="00BA44CB" w:rsidP="008F333A">
      <w:pPr>
        <w:rPr>
          <w:lang w:val="ru-RU"/>
        </w:rPr>
      </w:pPr>
      <w:r>
        <w:rPr>
          <w:lang w:val="ru-RU"/>
        </w:rPr>
        <w:lastRenderedPageBreak/>
        <w:tab/>
      </w:r>
      <w:r w:rsidR="002C6C64" w:rsidRPr="00E236F4">
        <w:rPr>
          <w:lang w:val="ru-RU"/>
        </w:rPr>
        <w:t>永远不必去寻求光明或神的恩赐，只需寻求悔改，悔改将带来谦卑，随后仁慈的上帝会赐予人所需的一切。有一次，我去探望大卫·狄奥尼西阿斯长老。</w:t>
      </w:r>
      <w:r w:rsidR="00656681">
        <w:rPr>
          <w:rStyle w:val="FootnoteReference"/>
          <w:lang w:val="ru-RU"/>
        </w:rPr>
        <w:footnoteReference w:id="199"/>
      </w:r>
      <w:r w:rsidR="002C6C64" w:rsidRPr="00E236F4">
        <w:rPr>
          <w:lang w:val="ru-RU"/>
        </w:rPr>
        <w:t xml:space="preserve"> 他住在一个肮脏、昏暗且杂乱的修道室里。但在这昏暗的修道室中，他却活在光明之中。 他在祈祷上造诣颇深，已攀登至极高的灵性境界。我甚至不敢向他询问任何事情！“这些事不能说，不能说</w:t>
      </w:r>
      <w:r>
        <w:rPr>
          <w:lang w:val="ru-RU"/>
        </w:rPr>
        <w:t>，”</w:t>
      </w:r>
      <w:r w:rsidR="002C6C64" w:rsidRPr="00E236F4">
        <w:rPr>
          <w:lang w:val="ru-RU"/>
        </w:rPr>
        <w:t>他反复说道。你知道在黑暗中看见光明，却没有灯光，这意味着什么吗？就是在垃圾堆中生活，却栖身于上帝的圣所之中！</w:t>
      </w:r>
    </w:p>
    <w:p w14:paraId="70C42667" w14:textId="087EDFB3" w:rsidR="00BA44CB" w:rsidRDefault="00BA44CB" w:rsidP="008F333A">
      <w:pPr>
        <w:rPr>
          <w:lang w:val="ru-RU"/>
        </w:rPr>
      </w:pPr>
      <w:r>
        <w:rPr>
          <w:lang w:val="ru-RU"/>
        </w:rPr>
        <w:tab/>
      </w:r>
      <w:r w:rsidR="002C6C64" w:rsidRPr="00E236F4">
        <w:rPr>
          <w:lang w:val="ru-RU"/>
        </w:rPr>
        <w:t>“要领受圣灵，就必须流血。</w:t>
      </w:r>
      <w:r w:rsidR="00C90354">
        <w:rPr>
          <w:lang w:val="ru-RU"/>
        </w:rPr>
        <w:t>”</w:t>
      </w:r>
      <w:r w:rsidR="00616CA3">
        <w:rPr>
          <w:rStyle w:val="FootnoteReference"/>
          <w:lang w:val="ru-RU"/>
        </w:rPr>
        <w:footnoteReference w:id="200"/>
      </w:r>
      <w:r w:rsidR="002C6C64" w:rsidRPr="00E236F4">
        <w:rPr>
          <w:lang w:val="ru-RU"/>
        </w:rPr>
        <w:t xml:space="preserve"> 当我住在宿舍时，有一次在大斋期，我决定付诸实践。我完全不顾及自己的感受，把</w:t>
      </w:r>
      <w:r>
        <w:rPr>
          <w:lang w:val="ru-RU"/>
        </w:rPr>
        <w:t>“</w:t>
      </w:r>
      <w:r w:rsidR="002C6C64" w:rsidRPr="00E236F4">
        <w:rPr>
          <w:lang w:val="ru-RU"/>
        </w:rPr>
        <w:t>弓弦</w:t>
      </w:r>
      <w:r>
        <w:rPr>
          <w:lang w:val="ru-RU"/>
        </w:rPr>
        <w:t>”</w:t>
      </w:r>
      <w:r w:rsidR="002C6C64" w:rsidRPr="00E236F4">
        <w:rPr>
          <w:lang w:val="ru-RU"/>
        </w:rPr>
        <w:t>拉得那么紧</w:t>
      </w:r>
      <w:r>
        <w:rPr>
          <w:lang w:val="ru-RU"/>
        </w:rPr>
        <w:t>，</w:t>
      </w:r>
      <w:r w:rsidR="002C6C64" w:rsidRPr="00E236F4">
        <w:rPr>
          <w:lang w:val="ru-RU"/>
        </w:rPr>
        <w:t>再稍微用力一点，它就会断裂。 我感到如此疲惫，以至于在路上瘫倒，恳求上帝帮助我站起来，以免被人看见，然后议论说：“瞧，这些修士修行得如此刻苦，累得都倒下了。”这简直是每日的苦修。 在拉撒路安息日前的那个星期四晚上，我在小室里祷告时，突然感受到一种难以言喻的甘美与喜乐！一道光芒照亮了我，眼泪从眼中流淌而出，那是甘美的哭泣。这种状态持续了二十分钟或三十分钟，赋予了我巨大的力量，此后整整十年间，这力量都在精神上滋养着我。</w:t>
      </w:r>
    </w:p>
    <w:p w14:paraId="516DA275" w14:textId="1DA792DE" w:rsidR="00BA44CB" w:rsidRDefault="00BA44CB" w:rsidP="008F333A">
      <w:pPr>
        <w:rPr>
          <w:lang w:val="ru-RU"/>
        </w:rPr>
      </w:pPr>
      <w:r>
        <w:rPr>
          <w:lang w:val="ru-RU"/>
        </w:rPr>
        <w:tab/>
      </w:r>
      <w:r w:rsidR="002C6C64" w:rsidRPr="00E236F4">
        <w:rPr>
          <w:lang w:val="ru-RU"/>
        </w:rPr>
        <w:t>当我向彼得长老询问此事时，</w:t>
      </w:r>
      <w:r w:rsidR="00BE095A">
        <w:rPr>
          <w:rStyle w:val="FootnoteReference"/>
          <w:lang w:val="ru-RU"/>
        </w:rPr>
        <w:footnoteReference w:id="201"/>
      </w:r>
      <w:r w:rsidR="002C6C64" w:rsidRPr="00E236F4">
        <w:rPr>
          <w:lang w:val="ru-RU"/>
        </w:rPr>
        <w:t xml:space="preserve"> 他对我说：“我时常经历这样的状态。在神圣恩典降临的时刻，我的心因上帝的爱而甜蜜地温暖起来，一种非凡的光芒从内到外照亮了我。 在那些时刻，我甚至感觉自己的面容都在发光。就连我的小室也被照亮了！那时，我会摘下头巾，谦卑地低头 ，对基督说：‘主啊，请用祢仁慈的长矛刺透我的心。</w:t>
      </w:r>
      <w:r>
        <w:rPr>
          <w:lang w:val="ru-RU"/>
        </w:rPr>
        <w:t>’</w:t>
      </w:r>
      <w:r w:rsidR="002C6C64" w:rsidRPr="00E236F4">
        <w:rPr>
          <w:lang w:val="ru-RU"/>
        </w:rPr>
        <w:t xml:space="preserve"> 出于无比的感恩，甘甜的泪水从我的眼中源源不断地流淌，我便赞美上帝。此时一切都静止了，因为我感到基督近在咫尺，再也无法祈求任何东西；祷告停止了，念珠也无法转动。</w:t>
      </w:r>
      <w:r>
        <w:rPr>
          <w:lang w:val="ru-RU"/>
        </w:rPr>
        <w:t>”</w:t>
      </w:r>
    </w:p>
    <w:p w14:paraId="2711E162" w14:textId="77777777" w:rsidR="00BA44CB" w:rsidRDefault="00BA44CB" w:rsidP="008F333A">
      <w:pPr>
        <w:rPr>
          <w:lang w:val="ru-RU"/>
        </w:rPr>
      </w:pPr>
      <w:r>
        <w:rPr>
          <w:lang w:val="ru-RU"/>
        </w:rPr>
        <w:tab/>
      </w:r>
      <w:r w:rsidR="008F333A">
        <w:rPr>
          <w:lang w:val="ru-RU"/>
        </w:rPr>
        <w:t>——</w:t>
      </w:r>
      <w:r w:rsidR="002C6C64" w:rsidRPr="00E236F4">
        <w:rPr>
          <w:lang w:val="ru-RU"/>
        </w:rPr>
        <w:t>长老，人能用肉眼看见那非受造之光吗？</w:t>
      </w:r>
    </w:p>
    <w:p w14:paraId="36AAE385" w14:textId="77777777" w:rsidR="00BA44CB" w:rsidRDefault="00BA44CB" w:rsidP="008F333A">
      <w:pPr>
        <w:rPr>
          <w:lang w:val="ru-RU"/>
        </w:rPr>
      </w:pPr>
      <w:r>
        <w:rPr>
          <w:lang w:val="ru-RU"/>
        </w:rPr>
        <w:tab/>
      </w:r>
      <w:r w:rsidR="002C6C64" w:rsidRPr="00E236F4">
        <w:rPr>
          <w:lang w:val="ru-RU"/>
        </w:rPr>
        <w:t>——等你们放下那些鸡毛蒜皮的争执，我再告诉你们。</w:t>
      </w:r>
    </w:p>
    <w:p w14:paraId="3BD4645A" w14:textId="77777777" w:rsidR="00BA44CB" w:rsidRDefault="00BA44CB" w:rsidP="008F333A">
      <w:pPr>
        <w:rPr>
          <w:lang w:val="ru-RU"/>
        </w:rPr>
      </w:pPr>
      <w:r>
        <w:rPr>
          <w:lang w:val="ru-RU"/>
        </w:rPr>
        <w:tab/>
      </w:r>
      <w:r w:rsidR="002C6C64" w:rsidRPr="00E236F4">
        <w:rPr>
          <w:lang w:val="ru-RU"/>
        </w:rPr>
        <w:t>——长老，等我们摆脱这些纷争时，您恐怕已经离开阿索斯山了……求您了：就当这是灵性的施舍吧！</w:t>
      </w:r>
    </w:p>
    <w:p w14:paraId="2919D53E" w14:textId="1B6F4C97" w:rsidR="00BA44CB" w:rsidRDefault="00BA44CB" w:rsidP="008F333A">
      <w:pPr>
        <w:rPr>
          <w:lang w:val="ru-RU"/>
        </w:rPr>
      </w:pPr>
      <w:r>
        <w:rPr>
          <w:lang w:val="ru-RU"/>
        </w:rPr>
        <w:tab/>
      </w:r>
      <w:r w:rsidR="002C6C64" w:rsidRPr="00E236F4">
        <w:rPr>
          <w:lang w:val="ru-RU"/>
        </w:rPr>
        <w:t>——当我住在卡图纳克，在圣伊帕提亚的修道室里时，有一次傍晚，我用念珠诵完了晚祷，喝了杯茶，便继续祈祷。 我完成了晚祷和《阿卡菲斯特》所需的念珠次数，</w:t>
      </w:r>
      <w:r w:rsidR="00575180">
        <w:rPr>
          <w:rStyle w:val="FootnoteReference"/>
          <w:lang w:val="ru-RU"/>
        </w:rPr>
        <w:footnoteReference w:id="202"/>
      </w:r>
      <w:r w:rsidR="002C6C64" w:rsidRPr="00E236F4">
        <w:rPr>
          <w:lang w:val="ru-RU"/>
        </w:rPr>
        <w:t xml:space="preserve"> ，随后便开始诵念耶稣祷文。我重复得越久，疲惫感就越发消散，内心越发感到轻松。 我内心感到如此喜乐，以至于不想睡觉，便不停地诵念耶稣祷文。大约晚上十一点，一种甘美、天上的光芒突然充满了我的小室。那光芒非常强烈，却不会刺眼。 与此同时，我意识到自己的双眼也</w:t>
      </w:r>
      <w:r>
        <w:rPr>
          <w:lang w:val="ru-RU"/>
        </w:rPr>
        <w:t>变得“</w:t>
      </w:r>
      <w:r w:rsidR="002C6C64" w:rsidRPr="00E236F4">
        <w:rPr>
          <w:lang w:val="ru-RU"/>
        </w:rPr>
        <w:t>更强”了——足以承受这道光芒。当我处于这种状态、沐浴在这神圣之光中时，我仿佛置身于另一个世界——灵性世界。我感受到难以言喻的喜悦，身体变得轻盈；肉体的沉重感消失了。 我感受到了神的恩典，感受到了神圣的启迪。神圣的答案在脑海中迅速闪过。我本无意询问任何事情，但随着问题的浮现，答案也随之而来。这些答案用词简朴，却充满神学智慧，是神圣的言语。 如果把这一切都记录下来，那就会成为第二部</w:t>
      </w:r>
      <w:r>
        <w:rPr>
          <w:lang w:val="ru-RU"/>
        </w:rPr>
        <w:t>《</w:t>
      </w:r>
      <w:r w:rsidR="002C6C64" w:rsidRPr="00E236F4">
        <w:rPr>
          <w:lang w:val="ru-RU"/>
        </w:rPr>
        <w:t>埃韦尔盖廷</w:t>
      </w:r>
      <w:r>
        <w:rPr>
          <w:lang w:val="ru-RU"/>
        </w:rPr>
        <w:t>》</w:t>
      </w:r>
      <w:r w:rsidR="002C6C64" w:rsidRPr="00E236F4">
        <w:rPr>
          <w:lang w:val="ru-RU"/>
        </w:rPr>
        <w:t>。这种状态持续了一整夜，直到早上</w:t>
      </w:r>
      <w:r w:rsidR="002C6C64" w:rsidRPr="00E236F4">
        <w:rPr>
          <w:lang w:val="ru-RU"/>
        </w:rPr>
        <w:lastRenderedPageBreak/>
        <w:t>九点。当那道光消失时，一切对我来说都变得昏暗起来。我走到街上，仿佛还是夜晚。“现在几点了？天还没亮吗</w:t>
      </w:r>
      <w:r>
        <w:rPr>
          <w:lang w:val="ru-RU"/>
        </w:rPr>
        <w:t>？</w:t>
      </w:r>
      <w:r w:rsidR="002C6C64" w:rsidRPr="00E236F4">
        <w:rPr>
          <w:lang w:val="ru-RU"/>
        </w:rPr>
        <w:t>”——我问了一位路过的修士。 那人看着我，满脸困惑地反问道：“帕伊西神父，您刚才说了什么？”——“我刚才说了什么……？”——我自言自语道，随后回到了小室。看了看手表，我突然明白了发生了什么。已经是上午九点了，太阳高悬天际，而我却把白天当成了黑夜！ 在我看来，太阳几乎不发光，仿佛发生了日食。我感觉自己就像是一个突然从强光中跌入黑暗的人——这种反差是如此巨大！当这种神圣的状态结束时，我回到了平常的生活，开始做我一直以来都在做的事情。 稍微做了一会儿手工，用念珠算了算时间，九点过后泡了点硬面包干充饥……但做着这些事时，我感觉自己就像一只动物，时而蹭着栅栏，时而嚼着草，时而茫然地东张西望，还自言自语道：“瞧瞧我在干些什么！ 就这样</w:t>
      </w:r>
      <w:r w:rsidR="008F333A">
        <w:rPr>
          <w:lang w:val="ru-RU"/>
        </w:rPr>
        <w:t>——</w:t>
      </w:r>
      <w:r w:rsidR="002C6C64" w:rsidRPr="00E236F4">
        <w:rPr>
          <w:lang w:val="ru-RU"/>
        </w:rPr>
        <w:t>已经很多年了？”直到傍晚，我内心都充满如此强烈的喜悦，甚至感觉不到休息的必要</w:t>
      </w:r>
      <w:r w:rsidR="008F333A">
        <w:rPr>
          <w:lang w:val="ru-RU"/>
        </w:rPr>
        <w:t>——</w:t>
      </w:r>
      <w:r w:rsidR="002C6C64" w:rsidRPr="00E236F4">
        <w:rPr>
          <w:lang w:val="ru-RU"/>
        </w:rPr>
        <w:t>这种状态是如此强烈！ 那天一整天，我的视线都模糊不清，几乎无法处理事务。那时正值夏天，阳光明媚。第二天，我又像往常一样看清了周围的事物。我遵守了自己的原则，但不再像前一天那样觉得自己像个动物了。</w:t>
      </w:r>
    </w:p>
    <w:p w14:paraId="635856DE" w14:textId="77777777" w:rsidR="00BA44CB" w:rsidRDefault="00BA44CB" w:rsidP="008F333A">
      <w:pPr>
        <w:rPr>
          <w:lang w:val="ru-RU"/>
        </w:rPr>
      </w:pPr>
      <w:r>
        <w:rPr>
          <w:lang w:val="ru-RU"/>
        </w:rPr>
        <w:tab/>
      </w:r>
      <w:r w:rsidR="002C6C64" w:rsidRPr="00E236F4">
        <w:rPr>
          <w:lang w:val="ru-RU"/>
        </w:rPr>
        <w:t>我们究竟把时间浪费在哪些无谓的事情上，最终又失去了什么！因此，每当我看到那些琐碎、争吵和怯懦，都会感到非常沮丧。</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8897"/>
      <w:r w:rsidRPr="00E236F4">
        <w:rPr>
          <w:lang w:val="ru-RU"/>
        </w:rPr>
        <w:t>在基督面前，心灵是沉默的</w:t>
      </w:r>
      <w:bookmarkEnd w:id="280"/>
      <w:bookmarkEnd w:id="281"/>
    </w:p>
    <w:p w14:paraId="3745EE53" w14:textId="12478A73" w:rsidR="00BA44CB" w:rsidRDefault="002C6C64" w:rsidP="006F1786">
      <w:pPr>
        <w:ind w:firstLine="720"/>
        <w:rPr>
          <w:lang w:val="ru-RU"/>
        </w:rPr>
      </w:pPr>
      <w:r w:rsidRPr="00E236F4">
        <w:rPr>
          <w:lang w:val="ru-RU"/>
        </w:rPr>
        <w:t>——长老，阿瓦·以撒写道：“谦卑智慧之人，在神面前，不敢妄自祈祷。</w:t>
      </w:r>
      <w:r w:rsidR="00BA44CB">
        <w:rPr>
          <w:lang w:val="ru-RU"/>
        </w:rPr>
        <w:t>”</w:t>
      </w:r>
      <w:r w:rsidR="006F1786">
        <w:rPr>
          <w:rStyle w:val="FootnoteReference"/>
          <w:lang w:val="ru-RU"/>
        </w:rPr>
        <w:footnoteReference w:id="203"/>
      </w:r>
      <w:r w:rsidRPr="00E236F4">
        <w:rPr>
          <w:lang w:val="ru-RU"/>
        </w:rPr>
        <w:t xml:space="preserve"> 那么，谦卑智慧之人究竟在做什么呢？</w:t>
      </w:r>
    </w:p>
    <w:p w14:paraId="0CB5ED4C" w14:textId="77777777" w:rsidR="00BA44CB" w:rsidRDefault="00BA44CB" w:rsidP="008F333A">
      <w:pPr>
        <w:rPr>
          <w:lang w:val="ru-RU"/>
        </w:rPr>
      </w:pPr>
      <w:r>
        <w:rPr>
          <w:lang w:val="ru-RU"/>
        </w:rPr>
        <w:tab/>
      </w:r>
      <w:r w:rsidR="002C6C64" w:rsidRPr="00E236F4">
        <w:rPr>
          <w:lang w:val="ru-RU"/>
        </w:rPr>
        <w:t>——他觉得自己不配祷告，不配与上帝交谈。</w:t>
      </w:r>
    </w:p>
    <w:p w14:paraId="45B1531B" w14:textId="77777777" w:rsidR="00BA44CB" w:rsidRDefault="00BA44CB" w:rsidP="008F333A">
      <w:pPr>
        <w:rPr>
          <w:lang w:val="ru-RU"/>
        </w:rPr>
      </w:pPr>
      <w:r>
        <w:rPr>
          <w:lang w:val="ru-RU"/>
        </w:rPr>
        <w:tab/>
      </w:r>
      <w:r w:rsidR="008F333A">
        <w:rPr>
          <w:lang w:val="ru-RU"/>
        </w:rPr>
        <w:t>——</w:t>
      </w:r>
      <w:r w:rsidR="002C6C64" w:rsidRPr="00E236F4">
        <w:rPr>
          <w:lang w:val="ru-RU"/>
        </w:rPr>
        <w:t>那么，他该怎么做呢，长老？</w:t>
      </w:r>
    </w:p>
    <w:p w14:paraId="2A3E06ED" w14:textId="77777777" w:rsidR="00BA44CB" w:rsidRDefault="00BA44CB" w:rsidP="008F333A">
      <w:pPr>
        <w:rPr>
          <w:lang w:val="ru-RU"/>
        </w:rPr>
      </w:pPr>
      <w:r>
        <w:rPr>
          <w:lang w:val="ru-RU"/>
        </w:rPr>
        <w:tab/>
      </w:r>
      <w:r w:rsidR="008F333A">
        <w:rPr>
          <w:lang w:val="ru-RU"/>
        </w:rPr>
        <w:t>—</w:t>
      </w:r>
      <w:r w:rsidR="002C6C64" w:rsidRPr="00E236F4">
        <w:rPr>
          <w:lang w:val="ru-RU"/>
        </w:rPr>
        <w:t>对他来说，仅仅在神面前站立就已足够。</w:t>
      </w:r>
    </w:p>
    <w:p w14:paraId="2FCBA5BC"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长老，您在那些修行的地方，是如何进行祷告修行的？</w:t>
      </w:r>
    </w:p>
    <w:p w14:paraId="259FA07C" w14:textId="77777777" w:rsidR="00BA44CB" w:rsidRDefault="00BA44CB" w:rsidP="008F333A">
      <w:pPr>
        <w:rPr>
          <w:lang w:val="ru-RU"/>
        </w:rPr>
      </w:pPr>
      <w:r>
        <w:rPr>
          <w:lang w:val="ru-RU"/>
        </w:rPr>
        <w:tab/>
      </w:r>
      <w:r w:rsidR="008F333A">
        <w:rPr>
          <w:lang w:val="ru-RU"/>
        </w:rPr>
        <w:t>—</w:t>
      </w:r>
      <w:r w:rsidR="002C6C64" w:rsidRPr="00E236F4">
        <w:rPr>
          <w:lang w:val="ru-RU"/>
        </w:rPr>
        <w:t xml:space="preserve"> 沉浸于祷告之中……你知道“沉浸于祷告”是什么意思吗？就是完全沉浸其中。一种甘美的沉浸。</w:t>
      </w:r>
    </w:p>
    <w:p w14:paraId="40FB89BE" w14:textId="77777777" w:rsidR="00BA44CB" w:rsidRDefault="00BA44CB" w:rsidP="008F333A">
      <w:pPr>
        <w:rPr>
          <w:lang w:val="ru-RU"/>
        </w:rPr>
      </w:pPr>
      <w:r>
        <w:rPr>
          <w:lang w:val="ru-RU"/>
        </w:rPr>
        <w:tab/>
      </w:r>
      <w:r w:rsidR="008F333A">
        <w:rPr>
          <w:lang w:val="ru-RU"/>
        </w:rPr>
        <w:t>—</w:t>
      </w:r>
      <w:r w:rsidR="002C6C64" w:rsidRPr="00E236F4">
        <w:rPr>
          <w:lang w:val="ru-RU"/>
        </w:rPr>
        <w:t xml:space="preserve"> 长老，您的意思是说，您会失去对时空的感知吗？</w:t>
      </w:r>
    </w:p>
    <w:p w14:paraId="296A49A2" w14:textId="77777777" w:rsidR="00BA44CB" w:rsidRDefault="00BA44CB" w:rsidP="008F333A">
      <w:pPr>
        <w:rPr>
          <w:lang w:val="ru-RU"/>
        </w:rPr>
      </w:pPr>
      <w:r>
        <w:rPr>
          <w:lang w:val="ru-RU"/>
        </w:rPr>
        <w:tab/>
      </w:r>
      <w:r w:rsidR="008F333A">
        <w:rPr>
          <w:lang w:val="ru-RU"/>
        </w:rPr>
        <w:t xml:space="preserve">— </w:t>
      </w:r>
      <w:r w:rsidR="002C6C64" w:rsidRPr="00E236F4">
        <w:rPr>
          <w:lang w:val="ru-RU"/>
        </w:rPr>
        <w:t>是的，我全心全意地沉浸在祈祷中……甚至要让某个念头浮现在脑海，我都必须暂停祈祷。你知道那是什么感觉吗：越陷越深……到那时，你已经什么都不想要了，你根本不需要任何东西。</w:t>
      </w:r>
    </w:p>
    <w:p w14:paraId="5D7BA11F" w14:textId="55B2E6E8" w:rsidR="00BA44CB" w:rsidRDefault="00BA44CB" w:rsidP="008F333A">
      <w:pPr>
        <w:rPr>
          <w:lang w:val="ru-RU"/>
        </w:rPr>
      </w:pPr>
      <w:r>
        <w:rPr>
          <w:lang w:val="ru-RU"/>
        </w:rPr>
        <w:tab/>
      </w:r>
      <w:r w:rsidR="008F333A">
        <w:rPr>
          <w:lang w:val="ru-RU"/>
        </w:rPr>
        <w:t>——</w:t>
      </w:r>
      <w:r w:rsidR="002C6C64" w:rsidRPr="00E236F4">
        <w:rPr>
          <w:lang w:val="ru-RU"/>
        </w:rPr>
        <w:t>那么，长老，这时您只念“主耶稣基督，怜悯</w:t>
      </w:r>
      <w:r>
        <w:rPr>
          <w:lang w:val="ru-RU"/>
        </w:rPr>
        <w:t>我”</w:t>
      </w:r>
      <w:r w:rsidR="002C6C64" w:rsidRPr="00E236F4">
        <w:rPr>
          <w:lang w:val="ru-RU"/>
        </w:rPr>
        <w:t>吗？</w:t>
      </w:r>
    </w:p>
    <w:p w14:paraId="77CD7790" w14:textId="77777777" w:rsidR="00BA44CB" w:rsidRDefault="00BA44CB" w:rsidP="008F333A">
      <w:pPr>
        <w:rPr>
          <w:lang w:val="ru-RU"/>
        </w:rPr>
      </w:pPr>
      <w:r>
        <w:rPr>
          <w:lang w:val="ru-RU"/>
        </w:rPr>
        <w:tab/>
      </w:r>
      <w:r w:rsidR="002C6C64" w:rsidRPr="00E236F4">
        <w:rPr>
          <w:lang w:val="ru-RU"/>
        </w:rPr>
        <w:t>——那时已经什么都不说了，只是感受到神圣的温暖与甘美。此时耶稣祷文便停止了，因为心智已与上帝合而为一，无论如何都不愿与祂分离：那感觉是如此美妙。</w:t>
      </w:r>
    </w:p>
    <w:p w14:paraId="5CD70C08" w14:textId="77777777" w:rsidR="00BA44CB" w:rsidRDefault="00BA44CB" w:rsidP="008F333A">
      <w:pPr>
        <w:rPr>
          <w:lang w:val="ru-RU"/>
        </w:rPr>
      </w:pPr>
      <w:r>
        <w:rPr>
          <w:lang w:val="ru-RU"/>
        </w:rPr>
        <w:tab/>
      </w:r>
      <w:r w:rsidR="002C6C64" w:rsidRPr="00E236F4">
        <w:rPr>
          <w:lang w:val="ru-RU"/>
        </w:rPr>
        <w:t xml:space="preserve">当人进入这种状态时，祈祷便自然而然地停止了。不仅祈祷停止了，就连心智本身也在神的临在中停息了。 </w:t>
      </w:r>
      <w:r w:rsidR="002C6C64" w:rsidRPr="00E236F4">
        <w:rPr>
          <w:lang w:val="ru-RU"/>
        </w:rPr>
        <w:lastRenderedPageBreak/>
        <w:t>思绪消散，灵魂只感受到神圣之爱的甘美、神圣的温暖与关怀。它就像一个婴儿，什么都不去想，只是在母亲怀中欢欣雀跃。当孩子在母亲怀中安静下来时，他还会说什么吗？不，此刻他们已合而为一，这便是他们之间的交流。</w:t>
      </w:r>
    </w:p>
    <w:p w14:paraId="7D049D13" w14:textId="48206C24" w:rsidR="00BA44CB" w:rsidRPr="008525AA" w:rsidRDefault="002C6C64" w:rsidP="008F333A">
      <w:pPr>
        <w:rPr>
          <w:lang w:val="ru-RU"/>
        </w:rPr>
      </w:pPr>
      <w:r w:rsidRPr="00E236F4">
        <w:rPr>
          <w:lang w:val="ru-RU"/>
        </w:rPr>
        <w:t>在沉默中诵念耶稣祷文固然美好，但在沉默中的沉默更为美好</w:t>
      </w:r>
      <w:r w:rsidR="008F333A">
        <w:rPr>
          <w:lang w:val="ru-RU"/>
        </w:rPr>
        <w:t>——</w:t>
      </w:r>
      <w:r w:rsidRPr="00E236F4">
        <w:rPr>
          <w:lang w:val="ru-RU"/>
        </w:rPr>
        <w:t>心灵在基督身边静默。</w:t>
      </w:r>
    </w:p>
    <w:sectPr w:rsidR="00BA44CB" w:rsidRPr="008525AA" w:rsidSect="004225C6">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6507A" w14:textId="77777777" w:rsidR="0040073E" w:rsidRDefault="0040073E" w:rsidP="00BB6246">
      <w:r>
        <w:separator/>
      </w:r>
    </w:p>
  </w:endnote>
  <w:endnote w:type="continuationSeparator" w:id="0">
    <w:p w14:paraId="495724B4" w14:textId="77777777" w:rsidR="0040073E" w:rsidRDefault="0040073E"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22710" w14:textId="77777777" w:rsidR="0040073E" w:rsidRDefault="0040073E" w:rsidP="00BB6246">
      <w:r>
        <w:separator/>
      </w:r>
    </w:p>
  </w:footnote>
  <w:footnote w:type="continuationSeparator" w:id="0">
    <w:p w14:paraId="1090639A" w14:textId="77777777" w:rsidR="0040073E" w:rsidRDefault="0040073E"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根据阿索斯山圣约翰神学家修道院的传统，在提及圣山长老帕伊西时，该修道院在所有出版物中均使用大写字母，以此表达对其作为灵性导师和教师的特殊敬意。我们在俄语版书籍的再版中保留了这一特色。——编者注</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路加福音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“在那一天，上帝审判我们，并非因为我们没有诵读诗篇，也不是因为我们疏于祈祷，而是因为这种疏忽给了魔鬼可乘之机。”参见：以撒·西林，圣人《苦修之言》。第71篇。圣三一谢尔盖大修道院，2008年。 第432页。——译者注</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后来查明，这位修士正是帕伊西圣父本人。（下文希腊版编辑的注释均不另行标注。）</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发表于1983年11月。这一启示来自上帝。</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“马加比”（源自古希伯来语“锤子”）这一称号授予了犹大——犹太起义的领袖，该起义发生于公元</w:t>
      </w:r>
      <w:r w:rsidRPr="00B177F6">
        <w:rPr>
          <w:sz w:val="20"/>
          <w:szCs w:val="16"/>
        </w:rPr>
        <w:t>前</w:t>
      </w:r>
      <w:r w:rsidRPr="00B177F6">
        <w:rPr>
          <w:sz w:val="20"/>
          <w:szCs w:val="16"/>
          <w:lang w:val="ru-RU"/>
        </w:rPr>
        <w:t>166年，针对安提阿库斯</w:t>
      </w:r>
      <w:r w:rsidRPr="00B177F6">
        <w:rPr>
          <w:sz w:val="20"/>
          <w:szCs w:val="16"/>
        </w:rPr>
        <w:t>四</w:t>
      </w:r>
      <w:r w:rsidRPr="00B177F6">
        <w:rPr>
          <w:sz w:val="20"/>
          <w:szCs w:val="16"/>
          <w:lang w:val="ru-RU"/>
        </w:rPr>
        <w:t>世·埃皮法尼斯及其继承人。马加比家族在为祖传信仰和以色列国家独立而进行的斗争中立下赫赫战功。 （参见《马加比书》第一、二、三卷。）</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1981年所言</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1953年，在埃斯菲格门修道院。</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过去人们用加热过的砖块代替暖水袋。</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1962年10月至1964年4月。</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1963年2月。</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雅各书4:6，彼得前书5:5，参见箴言3:34。</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参见《诗篇》50:19。</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参见《马太福音》15:21-28，《马可福音》7:25-30。</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参见《路加福音》18:2-8。</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参见：约翰·克里索斯托姆，《圣梯》。第28篇，第3段。</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路加福音 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《马太福音》5:24。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“对真正祈祷的人而言，祈祷就是审判、审判台和审判者的宝座，这发生在末日审判之前。”参见：约翰·梯士，圣《梯士》。第28篇，第1节。莫斯科，2002年。第283页。——译者注</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沮丧（希腊语：άκηδία——字面意思为“不勤勉”）在现代俄语中通常与悲伤、沮丧、无聊等情绪相关联。 然而，在苦修派教父文学中，这种情欲与悲伤的情欲有所不同，更准确地说，它可被描述为懈怠、缺乏勇气、怯懦地放弃修行、追求娱乐以及灵性上的松懈。 从表面上看，消沉不仅可能表现为无所事事，也可能表现为在内心僵化不变的情况下，进行极其顽固且积极的外在活动。 “在祷告中它软弱无力，但在肉体上的侍奉中却坚如钢铁，在手工劳作中毫不懈怠”（《天梯》，第13篇，第2节）。——译者注</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所谓“修道规则”，是指念珠祈祷、叩拜以及有益于灵魂的阅读。</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致至圣童贞女玛利亚的祈祷赞美诗后的诗节。</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1966年11月，由于这位可敬的长老患有支气管扩张症，医生切除了他左肺的上叶及部分下叶。——译者注</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尊者所指的是，他并未中断与上帝的交流，即祷告。</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哥林多后书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彼得前书 1:16，利未记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在修道院中，进入他人修道室之前，通常要先敲门，并诵念：“凭我们圣父们的祈祷，主耶稣基督，我们的上帝，求祢怜悯我们”，然后等待“阿门”的回应。——译者注</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圣帕伊西在此使用了“</w:t>
      </w:r>
      <w:r w:rsidRPr="00B177F6">
        <w:rPr>
          <w:sz w:val="20"/>
          <w:szCs w:val="16"/>
        </w:rPr>
        <w:t>κομπολόγια</w:t>
      </w:r>
      <w:r w:rsidRPr="00B177F6">
        <w:rPr>
          <w:sz w:val="20"/>
          <w:szCs w:val="16"/>
          <w:lang w:val="ru-RU"/>
        </w:rPr>
        <w:t>”一词，该词通常指非编织式的念珠，而是类似于串珠的念珠——穆斯林和天主教徒都使用此类念珠。——译者注</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诗篇 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1958年至1962年。</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1984年。</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“对圣像的敬礼延伸至原型。”参见：圣巴西尔大帝。《论圣灵》。致伊科尼翁主教圣安菲洛基乌斯。第18章</w:t>
      </w:r>
      <w:r w:rsidRPr="00B177F6">
        <w:rPr>
          <w:sz w:val="20"/>
          <w:szCs w:val="16"/>
        </w:rPr>
        <w:t>。</w:t>
      </w:r>
      <w:r w:rsidRPr="00B177F6">
        <w:rPr>
          <w:sz w:val="20"/>
          <w:szCs w:val="16"/>
          <w:lang w:val="ru-RU"/>
        </w:rPr>
        <w:t>第七次大公会议援引了这一论断，该论断已成为圣父们捍卫圣像崇拜的见证。——译者注</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《埃韦尔盖蒂诺斯》——一部汇集了圣父们各种教诲与叙事的文集，由11世纪的修士保罗编纂而成，他是君士坦丁堡帕纳吉亚·埃韦尔盖蒂达（仁慈圣母）修道院的创始人、捐赠者兼院长，该文集因此得名。 该书于1783年首次在希腊出版；俄文译本：《埃韦尔盖蒂诺斯，或称仁爱》，共四卷（分两册）。莫斯科：圣三一兄弟会，2011年。——译者注</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菲瓦伊达——上埃及的一个地区，首府为底比斯。自基督教早期起，修道主义便在此地的沙漠中开始发展。</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尼特里亚——埃及靠近利比亚沙漠的一处山谷，拥有众多富含盐和硝石的湖泊。在基督教早期，这里曾是最大的修道中心之一。</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《费奥托卡里》——一部由62首献给至圣童贞女玛利亚的礼拜圣咏组成的文集，由圣尼科迪姆·圣山人从圣山的手稿中汇编而成，并于1796年出版。斯拉夫语译本参见：《圣母颂集：每日圣母圣咏》。 莫斯科：东正教圣提霍诺夫人文大学，2006年。——译者注</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参见：《圣山长老帕伊西。圣山长老与圣山故事》。圣三一谢尔盖大修道院，2001年。第126-129页。——译者注</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参见：圣约翰·金口，《圣复活节讲道》。 在希腊的复活节礼拜中，当诵读圣约翰·金口《讲道集》时，信众会齐声跟读神父，重复《讲道集》中某些句子的结尾，例如：“地狱啊，忧伤吧……”全体：“忧伤吧！”——译者注</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参见：《灵梯》第13篇，第15节。——译者注</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 xml:space="preserve">在希腊语中，“叩拜”和“忏悔”是同音异义词，均用 </w:t>
      </w:r>
      <w:r w:rsidRPr="00B177F6">
        <w:rPr>
          <w:sz w:val="20"/>
          <w:szCs w:val="16"/>
        </w:rPr>
        <w:t>μετάνοια</w:t>
      </w:r>
      <w:r w:rsidRPr="00B177F6">
        <w:rPr>
          <w:sz w:val="20"/>
          <w:szCs w:val="16"/>
          <w:lang w:val="ru-RU"/>
        </w:rPr>
        <w:t xml:space="preserve"> 一词表示（字面意思为“改变心意”）。——译者注</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参见：圣山长老帕伊西。圣山长老与圣山故事。第13-39页。——译者注</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参见：圣伊萨克·西林，《苦修之言》，第70篇，第429页。——译者注</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尊者帕伊西本人对至圣童贞女怀有特别的虔敬之情，有时会长时间亲吻写在纸上的她的圣名。</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蒂诺斯岛的圣母圣像，被称为“梅加洛哈里”（意为“大喜乐”），是一幅尺寸约为25×35厘米的古老报喜圣像。 该圣像于10世纪被埋藏在教堂废墟之下，并于1823年被发现。这幅圣像曾显现过许多奇迹，而为它建造的报喜教堂每年接待超过一百万名朝圣者。——译者注</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草莓树（拉丁名：</w:t>
      </w:r>
      <w:r w:rsidRPr="00B177F6">
        <w:rPr>
          <w:sz w:val="20"/>
          <w:szCs w:val="16"/>
        </w:rPr>
        <w:t>Arbutus</w:t>
      </w:r>
      <w:r w:rsidRPr="00B177F6">
        <w:rPr>
          <w:sz w:val="20"/>
          <w:szCs w:val="16"/>
          <w:lang w:val="ru-RU"/>
        </w:rPr>
        <w:t>）——石南科的常绿小乔木或灌木，树皮光滑呈珊瑚红色，或粗糙开裂呈褐色。——译者注</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在希腊东正教会中，平信徒和修士可以取名以纪念至圣童贞女玛利亚，例如玛利亚、帕纳吉亚、帕纳古达，甚至可以取名以纪念主——基督。——译者注</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《八音集》，第一调。主日圣体礼仪，蒙福者，圣母颂。</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圣帕伊西于1984年讲述了此事，但未作任何解释。</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“拉切尼耶”（希腊语：</w:t>
      </w:r>
      <w:r w:rsidRPr="00B177F6">
        <w:rPr>
          <w:sz w:val="20"/>
          <w:szCs w:val="16"/>
        </w:rPr>
        <w:t>έρως</w:t>
      </w:r>
      <w:r w:rsidRPr="00B177F6">
        <w:rPr>
          <w:sz w:val="20"/>
          <w:szCs w:val="16"/>
          <w:lang w:val="ru-RU"/>
        </w:rPr>
        <w:t>）——强烈、炽热的爱；愉悦、慰藉。——译者注</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“若院长愿意”这一表述源自修道院章程，意指章程中的某些修改由院长酌情决定。圣帕伊西如此说，实则意指“按内心所感而行”。</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此处指大斋期第五周星期六诵读的《大阿卡菲斯特》，它是所有其他阿卡菲斯特的蓝本。希腊原文具有惊人的诗意之美。——译者注</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这里指的是贺信，其中通常还包含精神教诲。</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苏罗蒂修道院采用新历，而阿索斯山则采用旧历，因此苏罗蒂修道院的圣母安息节及其他固定日期举行的教会节日比阿索斯山提前13天庆祝，而复活节及复活节周期的节日则与阿索斯山同时庆祝。——译者注</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在向至圣童贞女玛利亚的祈祷经文结束时所唱的圣咏。</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1955-1958年</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因为毫无疑问，赞美卓越之士的人，在类似的情况下，自己也不会错过效仿他们的机会。”参见：圣巴西尔大帝。《著作集》第1卷。第19篇讲道。纪念四十位殉道圣人日。莫斯科：西伯利亚圣钟出版社，2012年。 第1028页。——译者注</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这位圣者所指的是滋养并使人感到甘美的神圣恩典。</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1967-1968年间</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卡帕多西亚的阿森尼尊者（†1924）——是帕伊西尊者的同乡和亲属。圣阿森尼当时身为司铎修士，亲自为帕伊西施洗，并将自己的名字赐予了这个新生儿。 这位充满慈爱的牧者、行奇迹者及苦修者于1986年被君士坦丁堡牧首区列为圣人。他的圣首现供奉于苏罗蒂修道院内一座专门为他而建的教堂中。 卡帕多西亚的阿森尼尊者纪念日为10月28日（新历11月10日）。——译者注</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参见：圣山长老帕伊西。 《圣山长老与圣山故事》。第9-10页。——译者注</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在希腊教会中，无论圣人的地位如何（主教、圣父、殉道者），晨祷中在诵读圣咏前都会唱同一首副歌。例如：“上帝的圣者瓦西里，请为我们向上帝祈祷。”——译者注</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为纪念圣阿尔塞尼乌斯·卡帕多西亚而建的教堂，是在尊者帕伊西的祝福下，于1974年在苏罗蒂女子静修院内建造的；而在2014年尊者帕伊西被册封为圣人后，该教堂举行了盛大的祝圣仪式，以纪念两位尊者：阿尔塞尼乌斯和帕伊西。 — 译者注</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用于术后引流。</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圣乔治·西奈特（†552）曾在复活节时虔诚地表达了希望在耶路撒冷的基督复活大教堂领受圣餐的愿望。 当时他正身处西奈山的修道室中，却突然出现在复活教堂的礼拜仪式上（该地距离其住处需步行12天），并从耶路撒冷宗主教手中领受了圣体圣血。 圣乔治的纪念日定于复活节后七日期的星期三（在“西奈诸圣大公会议”中）以及3月11日（24日）。——译者注</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从圣帕伊西修道士接受治疗的塞萨洛尼基到拉米亚市，距离约为270公里。——译者注</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马太福音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参见：《圣山长老帕伊西》。《圣山长老与圣山故事》。——译者注</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圣殉道者安提帕，伯加摩主教（†约68年），在被火烧红的铜牛中殉道。纪念日为4月11日（24日）。——译者注</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《启示录》2:13。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伊琳娜（伊里娜）这个名字从希腊语翻译过来意为“和平”。大殉道者伊琳娜的纪念日为5月5日（18日）。——译者注</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埃及的大殉道者米纳（†约304年）因拒绝迫害基督徒而放弃了军职。他曾在山中隐居修行一段时间，随后为基督承受了残酷的折磨。纪念日为11月11日（24日）。——译者注</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1953-1955年间在埃斯菲格门修道院。</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圣斯皮里东·特里米丰特斯（†约348年）——曾任塞浦路斯岛主教，参加了</w:t>
      </w:r>
      <w:r w:rsidRPr="00B177F6">
        <w:rPr>
          <w:sz w:val="20"/>
          <w:szCs w:val="16"/>
        </w:rPr>
        <w:t>第一</w:t>
      </w:r>
      <w:r w:rsidRPr="00B177F6">
        <w:rPr>
          <w:sz w:val="20"/>
          <w:szCs w:val="16"/>
          <w:lang w:val="ru-RU"/>
        </w:rPr>
        <w:t>届大公会议。自古以来，他与圣尼古拉一样，被尊为行奇迹者。纪念日为12月12日（25日）。——译者注</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圣格拉西姆·凯法洛尼亚（†1579）——一位神父修士，曾在阿索斯山、耶路撒冷和凯法洛尼亚岛修道，其不朽圣髑安息于该岛。纪念日为8月15日（28日）和10月20日（11月2日）。——译者注</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圣迪奥尼西奥·扎金索斯（†1622）——圣格拉西姆·凯法洛尼亚的教子，一位博学之士，曾在扎金索斯的圣母安纳福尼特里亚修道院修行。——译者注</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马太福音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尊者帕伊西在此未提及自己的名字。参见：《圣山长老帕伊西。卡帕多西亚的圣阿尔塞尼》。莫斯科：圣山出版社，2010年。第33页。——译者注</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圣阿森尼在完成圣地朝圣之旅后，便被如此称呼。哈吉芬迪——源自土耳其语，字面意思是“朝圣先生”。——译者注</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帕伊西长老所指的是卡帕多西亚的圣阿尔塞尼所行的具体神迹（当时闯入他家的小偷不仅空手而归，还请求原谅）。 参见：《圣山长老帕伊西》。《卡帕多西亚的圣阿尔塞尼乌斯》。第94-95、96、100-101、101-103、104页。——译者注</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这样的建议并不意味着帕伊西长老否定医疗救助；他在此如此说，是为了激励我们怀着信心向圣徒求助。</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参见《约翰福音》14:12。</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殉道者卢基利安·尼科米迪亚（†275）——他的纪念日以及与他一同殉道的四位少年克劳迪乌斯、伊帕提亚、保罗和狄奥尼西乌斯，以及圣童女保罗的纪念日，定于6月3日（16日）。</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当你完成了这两部分——赞美与谦卑——之后，再去祈求你应当祈求的，也就是说，正如我上面所说，不要祈求财富、不要祈求世上的荣耀、不要祈求身体的健康……而是，按照吩咐你的，只祈求上帝的国度。”参见：《圣巴西尔大教父文集》第2卷。 《苦修规条》。第1章。莫斯科：西伯利亚圣钟出版社，2009年。第323-325页。——译者注</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马太福音 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参见《马太福音》21:22。</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《马太福音》6:11。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参见《撒母耳记上》8:4-22。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参见《撒母耳记上》14:24-31，22:16-21。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马太福音 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“人若爱世界，就不可能爱上帝。”参见：</w:t>
      </w:r>
      <w:r>
        <w:rPr>
          <w:sz w:val="20"/>
          <w:szCs w:val="16"/>
          <w:lang w:val="ru-RU"/>
        </w:rPr>
        <w:t xml:space="preserve"> </w:t>
      </w:r>
      <w:r w:rsidRPr="00B177F6">
        <w:rPr>
          <w:sz w:val="20"/>
          <w:szCs w:val="16"/>
          <w:lang w:val="ru-RU"/>
        </w:rPr>
        <w:tab/>
        <w:t>以撒·西林，圣人《苦修之言》。第35篇。第190页。——译者注</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《马太福音》7:7。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希腊许多修士从OGA（</w:t>
      </w:r>
      <w:r w:rsidRPr="00B177F6">
        <w:rPr>
          <w:sz w:val="20"/>
          <w:szCs w:val="16"/>
        </w:rPr>
        <w:t>'Οργανισμός Γεωργικών Ασφαλίσεων</w:t>
      </w:r>
      <w:r w:rsidRPr="00B177F6">
        <w:rPr>
          <w:sz w:val="20"/>
          <w:szCs w:val="16"/>
          <w:lang w:val="ru-RU"/>
        </w:rPr>
        <w:t>）——农业保险协会——领取养老金。——</w:t>
      </w:r>
      <w:r>
        <w:rPr>
          <w:sz w:val="20"/>
          <w:szCs w:val="16"/>
          <w:lang w:val="ru-RU"/>
        </w:rPr>
        <w:t xml:space="preserve"> </w:t>
      </w:r>
      <w:r w:rsidRPr="00B177F6">
        <w:rPr>
          <w:sz w:val="20"/>
          <w:szCs w:val="16"/>
          <w:lang w:val="ru-RU"/>
        </w:rPr>
        <w:tab/>
        <w:t>译者注</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圣父在此向一位重病缠身且虔诚无比的修女致意。</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《诗篇》33:2。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关于他的资料参见：《新阿方斯圣徒传》，第1卷。莫斯科：奥尔福格拉夫出版社，2013年，第62-89页。——译者注</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此言出自圣帕伊西于1994年6月11日，恰好在他离世前一个月。</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这正是帕伊西圣父本人。</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《马可福音》12:44。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参见《马太福音》8:22和《路加福音》9:60。</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独立（自定作息）修道院——指修道士们不推选共同的院长，在灵性生活和物质保障方面各自遵循个人作息的修道院。 圣山（潘托克拉托尔）最后一座独立修道院于1992年改制为集体修道院。——译者注</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圣帕伊西曾担任过一段时间的粮仓管理员——负责食品的储存和分配。</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根据阿索斯山的传统，神父在圣体礼仪结束前会敲响小铃铛，信徒们会默念在世及已故东正教信徒的名字，而神父则在此时为他们取下圣体。</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“愿你安息在天堂”——这是希腊常见的祝福语。——译者注</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此处指的是最尊贵的帕伊西。</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结肠恶性肿瘤切除术（1994年2月）。</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参见：《时祷书》。午夜祷文和晚祷结束时的祈求祷文。</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由圣帕伊西于1994年6月28日所言，距其安息主怀还有两周。</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《约翰福音》5:24。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圣山长老帕伊西。 《圣山长老与圣山故事》。第89-93页。——译者注</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根据希腊教会的传统，逝者的遗骸会在数年后被掘出，清洗后安放于特殊的存放处——骨库。——译者注</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斯拉夫语版本中没有这一短语。——译者注</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这是第118篇诗篇的名称，开头为：“行在正道上的纯洁者是有福的。”</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阿洪达里克——接待访客的场所，也是修道院的旅馆。——译者注</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此言发表于1993年12月。</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 xml:space="preserve">卡菲兹玛（源自希腊语 </w:t>
      </w:r>
      <w:r w:rsidRPr="00B177F6">
        <w:rPr>
          <w:sz w:val="20"/>
          <w:szCs w:val="16"/>
        </w:rPr>
        <w:t>καθίζω</w:t>
      </w:r>
      <w:r w:rsidRPr="00B177F6">
        <w:rPr>
          <w:sz w:val="20"/>
          <w:szCs w:val="16"/>
          <w:lang w:val="ru-RU"/>
        </w:rPr>
        <w:t>——意为“坐”）——在拜占庭礼仪的礼拜传统中，《诗篇》的章节划分。包含150篇诗篇的《诗篇》被划分为20个卡菲兹玛，各章节的长度大致相等。 在诵读《诗篇》时，教会规条允许坐着。——译者注</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诗篇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《诗篇》36:39。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参见本版附录，第251-268页。</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根据教会礼仪规程，晚祷时诵读《诗篇》中的一篇卡菲斯玛，晨祷时诵读两篇卡菲斯玛。因此，一周内《诗篇》便会被完整诵读一遍。</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《诗篇》50篇。</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第一部分为第1至54篇诗篇，第二部分为第55至100篇，第三部分为第101至150篇。</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这位圣徒所指的是身体，根据使徒保罗的说法，身体就是</w:t>
      </w:r>
      <w:r>
        <w:rPr>
          <w:sz w:val="20"/>
          <w:szCs w:val="16"/>
          <w:lang w:val="ru-RU"/>
        </w:rPr>
        <w:t xml:space="preserve"> </w:t>
      </w:r>
      <w:r w:rsidRPr="00B177F6">
        <w:rPr>
          <w:sz w:val="20"/>
          <w:szCs w:val="16"/>
          <w:lang w:val="ru-RU"/>
        </w:rPr>
        <w:tab/>
        <w:t>圣灵的殿（参见《哥林多前书》6:19）。</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首先，耶稣祷文的措辞中蕴含着关于神之道道成肉身的信条：“主”彰显了基督的神性，“耶稣”彰显了祂的人性，“基督”则彰显了二者合而为一。 “神的儿子”表明，基督内的两种本性在结合之后仍然保持着不混杂的状态。参见：某位不知名圣徒关于这神圣祷文的奇妙论述。译自希腊文《仁爱之书》，第5卷。 莫斯科：阿索斯山潘泰莱蒙修道院分院，1991年。第5页。——译者注</w:t>
      </w:r>
    </w:p>
  </w:footnote>
  <w:footnote w:id="124">
    <w:p w14:paraId="598AD4D2" w14:textId="2B515C51" w:rsidR="00E67E91" w:rsidRPr="008525AA" w:rsidRDefault="00E67E91" w:rsidP="00E67E91">
      <w:pPr>
        <w:rPr>
          <w:sz w:val="20"/>
          <w:szCs w:val="16"/>
          <w:lang w:val="el-GR"/>
        </w:rPr>
      </w:pPr>
      <w:r>
        <w:rPr>
          <w:rStyle w:val="FootnoteReference"/>
        </w:rPr>
        <w:footnoteRef/>
      </w:r>
      <w:r w:rsidRPr="008525AA">
        <w:rPr>
          <w:lang w:val="el-GR"/>
        </w:rPr>
        <w:t xml:space="preserve"> </w:t>
      </w:r>
      <w:r w:rsidRPr="008525AA">
        <w:rPr>
          <w:sz w:val="20"/>
          <w:szCs w:val="16"/>
          <w:lang w:val="el-GR"/>
        </w:rPr>
        <w:t>参见：匿名静修者，《静修理论》，根据圣山克塞诺丰修道院手稿，由“正统基普塞利”出版社出版，塞萨洛尼基，1979年，第97-99页。</w:t>
      </w:r>
    </w:p>
  </w:footnote>
  <w:footnote w:id="125">
    <w:p w14:paraId="48D7C4CE" w14:textId="3B98FFA4" w:rsidR="00E67E91" w:rsidRPr="008525AA" w:rsidRDefault="00E67E91" w:rsidP="00E67E91">
      <w:pPr>
        <w:rPr>
          <w:sz w:val="20"/>
          <w:szCs w:val="16"/>
          <w:lang w:val="el-GR"/>
        </w:rPr>
      </w:pPr>
      <w:r>
        <w:rPr>
          <w:rStyle w:val="FootnoteReference"/>
        </w:rPr>
        <w:footnoteRef/>
      </w:r>
      <w:r w:rsidRPr="008525AA">
        <w:rPr>
          <w:lang w:val="el-GR"/>
        </w:rPr>
        <w:t xml:space="preserve"> </w:t>
      </w:r>
      <w:r w:rsidRPr="00B177F6">
        <w:rPr>
          <w:sz w:val="20"/>
          <w:szCs w:val="16"/>
          <w:lang w:val="ru-RU"/>
        </w:rPr>
        <w:t>参见</w:t>
      </w:r>
      <w:r w:rsidRPr="008525AA">
        <w:rPr>
          <w:sz w:val="20"/>
          <w:szCs w:val="16"/>
          <w:lang w:val="el-GR"/>
        </w:rPr>
        <w:t>《</w:t>
      </w:r>
      <w:r w:rsidRPr="00B177F6">
        <w:rPr>
          <w:sz w:val="20"/>
          <w:szCs w:val="16"/>
          <w:lang w:val="ru-RU"/>
        </w:rPr>
        <w:t>马可福音</w:t>
      </w:r>
      <w:r w:rsidRPr="008525AA">
        <w:rPr>
          <w:sz w:val="20"/>
          <w:szCs w:val="16"/>
          <w:lang w:val="el-GR"/>
        </w:rPr>
        <w:t>》12:30。</w:t>
      </w:r>
    </w:p>
  </w:footnote>
  <w:footnote w:id="126">
    <w:p w14:paraId="5B4B2209" w14:textId="46B589C6" w:rsidR="0079612D" w:rsidRPr="008525AA" w:rsidRDefault="0079612D" w:rsidP="0079612D">
      <w:pPr>
        <w:rPr>
          <w:sz w:val="20"/>
          <w:szCs w:val="16"/>
          <w:lang w:val="el-GR"/>
        </w:rPr>
      </w:pPr>
      <w:r>
        <w:rPr>
          <w:rStyle w:val="FootnoteReference"/>
        </w:rPr>
        <w:footnoteRef/>
      </w:r>
      <w:r w:rsidRPr="008525AA">
        <w:rPr>
          <w:lang w:val="el-GR"/>
        </w:rPr>
        <w:t xml:space="preserve"> </w:t>
      </w:r>
      <w:r w:rsidRPr="00B177F6">
        <w:rPr>
          <w:sz w:val="20"/>
          <w:szCs w:val="16"/>
          <w:lang w:val="ru-RU"/>
        </w:rPr>
        <w:t>这里说的是最尊贵的帕伊西</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也就是圣安娜隐修院。</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1964年至1967年间。</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《雅歌》5:2。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这位圣者所指的是，祈祷的修行既需要身体上的努力，也需要与情欲作斗争，这与东方宗教信徒为达到所谓“涅槃”状态所采用的技巧毫无共同之处。</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“任何没有让身体劳苦、没有让心灵哀恸的祈祷，都等同于子宫中未足月出生的胎儿，因为这样的祈祷本身没有灵魂。”参见：以撒·西林，圣人《苦修之言》。第11篇。第78页。——译者注</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参见：同上，《讲道集》第52、70篇。——译者注</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长老阿尔塞尼·佩什切尔尼克（1886-1983）曾在阿索斯山圣安娜小隐修院的洞穴中修行。</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参见：圣伊格纳提（布良恰尼诺夫），《文集》第1卷。《苦修经验》。“论耶稣祷文的修习”，第291页。</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尊者帕伊西所指的是《朝圣者向其属灵父亲的坦诚叙述》一书。</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关于祈祷与节制最著名的教父文集，是《仁爱》，由圣马卡里·科林斯基（†1805）和圣尼科迪姆·斯维亚托戈尔茨（†1809）于1782年编纂并出版。</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关于沉浸于祈祷，参见第245页。</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格里高利·帕拉马，塞萨洛尼基大主教，圣人。关于祈祷与心灵纯洁，三章 // 《仁爱》。共5卷。第5卷。第4版。莫斯科：斯雷滕斯基修道院出版社，2010年。第291-294页。</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参见《创世记》1:26。</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以撒·西林，圣人。《苦修之言》。第70篇。第78页。——译者注</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这是一种灵性状态，即当人洗净了情欲之后，便不再有思虑。正如阿瓦·以撒所写：“灵魂使思虑平静；从思虑的平静中，升华至心灵的纯净，而在心灵纯净之时，人便得以看见上帝的奥秘…… 此后，心灵便能洞见启示与征兆，正如先知以西结所见的那样。”（参见：以撒·西里尔，圣人《苦修之言》。第59篇，第386页。）——译者注</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参见：以撒·西林，《圣徒的苦修讲道集》，第1篇，第19页。——译者注</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参见：《八音集》，第五调。安息日傍晚，诗班唱诗。俄语译文：“生命之主，从祢被刺穿的胸膛，祢向众人倾注了生命与救赎的洪流。”</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例如，屏住呼吸。</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马太福音 15:8。另见：以赛亚书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参见《以赛亚书》66:1-2。</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《马太福音》22:37。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基督降生节赞美诗第一首的伊尔莫斯。</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在圣约翰·神学家修道院，守夜礼通常于晚上9点开始，并与圣体礼仪一同于凌晨4点左右结束。——译者注</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参见《路加福音》2:8。</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参见《路加福音》2:7。</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《以赛亚书》1:3。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斯拉夫语《圣咏集》中没有这首诗篇，而在希腊语《圣咏集》中，这是12月24日晚祷中“主啊，我呼求”的第三首诗篇。——译者注</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基督降生节前夕第九时辰的诗篇。</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基督降生节诗篇集中的第一首诗篇。</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根据《教会法》，在大斋期的头三天，应完全禁食禁水。</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斋期三圣咏集从“税吏与法利赛人周”开始诵唱，直至大圣周六。</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参见：格里高利修士，圣瓦西里·新教父的门徒。《论临终时灵魂的税吏之职》。</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大星期五第九时辰的赞词。</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参见《马太福音》27:34，《约翰福音》19:28-29。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根据古老的教会传统，在圣大星期六诵唱第118篇诗篇（“无瑕者”），其诗节与被称为“颂词”的葬礼圣咏交替吟唱。——译者注</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比洛——大型木制悬挂式圣帷。克莱帕洛——金属悬挂式圣帷。西曼德尔——木制便携式圣帷。——译者注</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复活节圣咏第一首的伊尔莫斯。</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指希腊西部的纳夫帕克托斯山脉。</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马太福音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斯塔西迪亚——一种带有高靠背和可翻转座面的木制座椅，既可站立，也可坐下。斯塔西迪亚在希腊教堂中沿墙排列。——译者注</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即守夜礼的最后时刻。</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此处指与基督同被钉十字架的两名强盗中的一位，他对另一位说：“你难道不敬畏上帝吗？你自己也被判了同样的刑罚。我们受的刑罚是应得的，因为我们是按自己的行为受罚，但他却没有做过任何坏事”（路加福音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基路伯颂。这首礼拜赞美诗呼吁我们以不亚于拜占庭皇帝的礼遇迎接基督——那位曾由持矛的仪仗队簇拥着进入城中的皇帝。——译者注</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五旬节的特罗帕里。</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五旬节康达克。</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圣体礼仪的序祷文通常在教堂的晨祷中诵读。</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《大斋期大赞美诗》，由圣安德烈·克里特所作，在大斋期第一周的前四天，于大晚祷时分段吟唱；而在第五周，则于周三的大晚祷及周四的晨祷中完整吟唱。</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在俄罗斯传统中，这一呼号的表述略有不同：“怀着对上帝的敬畏与信仰，前来领受吧。”——译者注</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此言发表于1994年6月，即尊者帕伊西离世前一个月。</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出埃及记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《诗篇》46:7。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祈祷文中的其中一项祈求。</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守夜礼不仅为庆祝节日而举行，也因特殊情况而举行——如火灾、疾病，或是为某事表示感谢等——</w:t>
      </w:r>
      <w:r w:rsidRPr="00052EAF">
        <w:rPr>
          <w:sz w:val="20"/>
          <w:szCs w:val="16"/>
          <w:lang w:val="ru-RU"/>
        </w:rPr>
        <w:t xml:space="preserve"> </w:t>
      </w:r>
      <w:r w:rsidRPr="00B177F6">
        <w:rPr>
          <w:sz w:val="20"/>
          <w:szCs w:val="16"/>
          <w:lang w:val="ru-RU"/>
        </w:rPr>
        <w:tab/>
        <w:t>译者注</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通常在平日，修女们会轮流吟唱诗节和颂词。——译者注</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《哥林多前书》14:40。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雅各书 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修士马卡里·布齐卡斯（1886-1965）——一位住在斯塔夫罗尼基塔修道院所属某间小室里的唱诗员。——译者注</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《诗篇》103:28。该篇诗篇从第28节起直至结尾的诗句，会在节日的通宵礼拜中吟唱。</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主圣十字架高举节（9月14日（27日））礼仪中第五首圣咏的伊尔莫斯。</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主圣十字架高举节晨祷中，根据《诗篇》第50篇所作的诗篇颂。</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主显节第一圣咏集第九首的伊尔莫斯。</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圣母领报节圣咏集第九首的副歌。</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泽尔瓦斯·拿破仑（1891-1957）——政治和军事活动家，德国占领期间民族抵抗运动的主要斗士之一。 到占领结束时，泽尔瓦斯的军队控制了希腊埃托洛阿卡纳尼亚和伊庇鲁斯的大部分地区，朱梅尔卡山就位于这些地区。</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普罗托普萨尔特（希腊语“首席歌手”）——合唱团的首席歌手、指挥。——译者注</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参见：《马太福音》3:11。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这句话是在一场严重干旱期间说的，当时一天内下了一场小雨。</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为感谢上帝，可以诵读赞美诗“荣耀归于祢……”或用念珠祈祷，诵念：“荣耀归于祢，我们的上帝，荣耀归于祢。”</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参见《马太福音》25:21-23。</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参见《约翰福音》17:4-5。</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复活节后的第一周被称为“光明周”。</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《诗篇》150:5。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参见：以撒·西林，圣人《苦修之言》。第21篇。第126页。——译者注</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关于他的资料参见：《新阿丰圣父传》，第1卷，第172-181页。——译者注</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参见：《值得纪念的传说》。关于阿布·隆吉纳。</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关于卡图纳克的彼得神父，参见：《圣山长老帕伊西》。《圣山长老与圣山故事》，第65-75页。</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《至圣童贞女玛利亚赞美诗》通常在阿方山的晚祷中诵读。——译者注</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“真正谦卑智慧之人，在开始祈祷时，既不敢向神祈祷，也不敢自认为配得祈祷，更不敢求取其他任何事物；他不知道该为什麽祈祷，只是以全部心意保持沉默，只等待那将临于他的恩典与旨意……” 参见：以撒·西林，圣人《苦修之言》。第48篇。第262页。——译者注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D2F66"/>
    <w:rsid w:val="001170A0"/>
    <w:rsid w:val="001204D5"/>
    <w:rsid w:val="001279C6"/>
    <w:rsid w:val="0013406E"/>
    <w:rsid w:val="00144522"/>
    <w:rsid w:val="00145553"/>
    <w:rsid w:val="00174620"/>
    <w:rsid w:val="00186D99"/>
    <w:rsid w:val="00193EC0"/>
    <w:rsid w:val="00195A03"/>
    <w:rsid w:val="001A5E24"/>
    <w:rsid w:val="001C5DAE"/>
    <w:rsid w:val="001D6CF4"/>
    <w:rsid w:val="001F0404"/>
    <w:rsid w:val="002039EF"/>
    <w:rsid w:val="00237AD1"/>
    <w:rsid w:val="00240542"/>
    <w:rsid w:val="0024490B"/>
    <w:rsid w:val="0024756D"/>
    <w:rsid w:val="002546E7"/>
    <w:rsid w:val="00256916"/>
    <w:rsid w:val="0027722F"/>
    <w:rsid w:val="00296944"/>
    <w:rsid w:val="002B331E"/>
    <w:rsid w:val="002B5D93"/>
    <w:rsid w:val="002C6C64"/>
    <w:rsid w:val="002D536C"/>
    <w:rsid w:val="00346C83"/>
    <w:rsid w:val="00356169"/>
    <w:rsid w:val="0036378F"/>
    <w:rsid w:val="00370C58"/>
    <w:rsid w:val="00396403"/>
    <w:rsid w:val="00396F71"/>
    <w:rsid w:val="003C279C"/>
    <w:rsid w:val="003D761C"/>
    <w:rsid w:val="003E70F1"/>
    <w:rsid w:val="003F678C"/>
    <w:rsid w:val="003F6AB7"/>
    <w:rsid w:val="0040073E"/>
    <w:rsid w:val="00403920"/>
    <w:rsid w:val="00406F23"/>
    <w:rsid w:val="004225C6"/>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612D"/>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921FA2"/>
    <w:rsid w:val="00944848"/>
    <w:rsid w:val="00972C79"/>
    <w:rsid w:val="00991B74"/>
    <w:rsid w:val="009C4296"/>
    <w:rsid w:val="009E7352"/>
    <w:rsid w:val="00A006EB"/>
    <w:rsid w:val="00A52794"/>
    <w:rsid w:val="00A529F7"/>
    <w:rsid w:val="00A873F6"/>
    <w:rsid w:val="00A91951"/>
    <w:rsid w:val="00A921B8"/>
    <w:rsid w:val="00AA009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77A93"/>
    <w:rsid w:val="00D919DA"/>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5C6"/>
    <w:pPr>
      <w:jc w:val="both"/>
    </w:pPr>
    <w:rPr>
      <w:sz w:val="24"/>
    </w:rPr>
  </w:style>
  <w:style w:type="paragraph" w:styleId="Heading1">
    <w:name w:val="heading 1"/>
    <w:basedOn w:val="Normal"/>
    <w:next w:val="Normal"/>
    <w:link w:val="Heading1Char"/>
    <w:qFormat/>
    <w:rsid w:val="004225C6"/>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4225C6"/>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4225C6"/>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4225C6"/>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4225C6"/>
    <w:pPr>
      <w:keepNext/>
      <w:tabs>
        <w:tab w:val="left" w:pos="475"/>
      </w:tabs>
      <w:jc w:val="left"/>
      <w:outlineLvl w:val="4"/>
    </w:pPr>
    <w:rPr>
      <w:b/>
      <w:i/>
      <w:color w:val="0000FF"/>
    </w:rPr>
  </w:style>
  <w:style w:type="paragraph" w:styleId="Heading6">
    <w:name w:val="heading 6"/>
    <w:basedOn w:val="Normal"/>
    <w:next w:val="Normal"/>
    <w:link w:val="Heading6Char"/>
    <w:qFormat/>
    <w:rsid w:val="004225C6"/>
    <w:pPr>
      <w:keepNext/>
      <w:outlineLvl w:val="5"/>
    </w:pPr>
    <w:rPr>
      <w:b/>
    </w:rPr>
  </w:style>
  <w:style w:type="character" w:default="1" w:styleId="DefaultParagraphFont">
    <w:name w:val="Default Paragraph Font"/>
    <w:uiPriority w:val="1"/>
    <w:semiHidden/>
    <w:unhideWhenUsed/>
    <w:rsid w:val="00422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5C6"/>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4225C6"/>
    <w:rPr>
      <w:rFonts w:ascii="Arial" w:hAnsi="Arial"/>
      <w:b/>
      <w:color w:val="0000FF"/>
      <w:sz w:val="24"/>
    </w:rPr>
  </w:style>
  <w:style w:type="character" w:customStyle="1" w:styleId="Heading5Char">
    <w:name w:val="Heading 5 Char"/>
    <w:basedOn w:val="DefaultParagraphFont"/>
    <w:link w:val="Heading5"/>
    <w:rsid w:val="004225C6"/>
    <w:rPr>
      <w:b/>
      <w:i/>
      <w:color w:val="0000FF"/>
      <w:sz w:val="24"/>
    </w:rPr>
  </w:style>
  <w:style w:type="character" w:customStyle="1" w:styleId="Heading6Char">
    <w:name w:val="Heading 6 Char"/>
    <w:basedOn w:val="DefaultParagraphFont"/>
    <w:link w:val="Heading6"/>
    <w:rsid w:val="004225C6"/>
    <w:rPr>
      <w:b/>
      <w:sz w:val="24"/>
    </w:rPr>
  </w:style>
  <w:style w:type="paragraph" w:styleId="Footer">
    <w:name w:val="footer"/>
    <w:basedOn w:val="Normal"/>
    <w:link w:val="FooterChar"/>
    <w:rsid w:val="004225C6"/>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4225C6"/>
  </w:style>
  <w:style w:type="paragraph" w:customStyle="1" w:styleId="headingredital">
    <w:name w:val="heading_red_ital"/>
    <w:basedOn w:val="Normal"/>
    <w:rsid w:val="004225C6"/>
    <w:rPr>
      <w:i/>
      <w:color w:val="800000"/>
    </w:rPr>
  </w:style>
  <w:style w:type="paragraph" w:styleId="Header">
    <w:name w:val="header"/>
    <w:basedOn w:val="Normal"/>
    <w:link w:val="HeaderChar"/>
    <w:rsid w:val="004225C6"/>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4225C6"/>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4225C6"/>
    <w:pPr>
      <w:ind w:left="720"/>
      <w:jc w:val="left"/>
    </w:pPr>
    <w:rPr>
      <w:rFonts w:asciiTheme="minorHAnsi" w:hAnsiTheme="minorHAnsi" w:cstheme="minorHAnsi"/>
      <w:sz w:val="20"/>
      <w:szCs w:val="24"/>
    </w:rPr>
  </w:style>
  <w:style w:type="paragraph" w:styleId="EnvelopeAddress">
    <w:name w:val="envelope address"/>
    <w:basedOn w:val="Normal"/>
    <w:rsid w:val="004225C6"/>
    <w:pPr>
      <w:framePr w:w="7920" w:h="1980" w:hRule="exact" w:hSpace="180" w:wrap="auto" w:hAnchor="page" w:xAlign="center" w:yAlign="bottom"/>
      <w:ind w:left="2880"/>
    </w:pPr>
    <w:rPr>
      <w:sz w:val="28"/>
    </w:rPr>
  </w:style>
  <w:style w:type="paragraph" w:styleId="EnvelopeReturn">
    <w:name w:val="envelope return"/>
    <w:basedOn w:val="Normal"/>
    <w:rsid w:val="004225C6"/>
  </w:style>
  <w:style w:type="character" w:styleId="Hyperlink">
    <w:name w:val="Hyperlink"/>
    <w:uiPriority w:val="99"/>
    <w:rsid w:val="004225C6"/>
    <w:rPr>
      <w:color w:val="0000FF"/>
      <w:u w:val="single"/>
    </w:rPr>
  </w:style>
  <w:style w:type="character" w:styleId="FollowedHyperlink">
    <w:name w:val="FollowedHyperlink"/>
    <w:rsid w:val="004225C6"/>
    <w:rPr>
      <w:color w:val="800080"/>
      <w:u w:val="single"/>
    </w:rPr>
  </w:style>
  <w:style w:type="paragraph" w:styleId="Title">
    <w:name w:val="Title"/>
    <w:basedOn w:val="Normal"/>
    <w:next w:val="Normal"/>
    <w:link w:val="TitleChar"/>
    <w:autoRedefine/>
    <w:uiPriority w:val="10"/>
    <w:qFormat/>
    <w:rsid w:val="004225C6"/>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4225C6"/>
    <w:rPr>
      <w:rFonts w:ascii="Arial" w:hAnsi="Arial"/>
      <w:b/>
      <w:color w:val="FF0000"/>
      <w:spacing w:val="-10"/>
      <w:kern w:val="28"/>
      <w:sz w:val="56"/>
      <w:szCs w:val="56"/>
    </w:rPr>
  </w:style>
  <w:style w:type="paragraph" w:customStyle="1" w:styleId="Title2">
    <w:name w:val="Title2"/>
    <w:basedOn w:val="Normal"/>
    <w:link w:val="Title2Char"/>
    <w:autoRedefine/>
    <w:qFormat/>
    <w:rsid w:val="004225C6"/>
    <w:pPr>
      <w:jc w:val="center"/>
    </w:pPr>
    <w:rPr>
      <w:rFonts w:ascii="Arial" w:hAnsi="Arial" w:cs="Arial"/>
      <w:b/>
      <w:bCs/>
      <w:color w:val="FF0000"/>
      <w:sz w:val="36"/>
      <w:szCs w:val="36"/>
      <w:lang w:val="ru-RU"/>
    </w:rPr>
  </w:style>
  <w:style w:type="character" w:customStyle="1" w:styleId="Title2Char">
    <w:name w:val="Title2 Char"/>
    <w:link w:val="Title2"/>
    <w:rsid w:val="004225C6"/>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13</TotalTime>
  <Pages>1</Pages>
  <Words>4501</Words>
  <Characters>110279</Characters>
  <Application>Microsoft Office Word</Application>
  <DocSecurity>0</DocSecurity>
  <Lines>4411</Lines>
  <Paragraphs>1510</Paragraphs>
  <ScaleCrop>false</ScaleCrop>
  <HeadingPairs>
    <vt:vector size="2" baseType="variant">
      <vt:variant>
        <vt:lpstr>Title</vt:lpstr>
      </vt:variant>
      <vt:variant>
        <vt:i4>1</vt:i4>
      </vt:variant>
    </vt:vector>
  </HeadingPairs>
  <TitlesOfParts>
    <vt:vector size="1" baseType="lpstr">
      <vt:lpstr>第六卷 论祈祷</vt:lpstr>
    </vt:vector>
  </TitlesOfParts>
  <Company>Orthodox.Asia</Company>
  <LinksUpToDate>false</LinksUpToDate>
  <CharactersWithSpaces>113270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第六卷 论祈祷</dc:title>
  <dc:creator>圣山的帕伊西奥斯长老</dc:creator>
  <cp:lastModifiedBy>Dmitri Gropen</cp:lastModifiedBy>
  <cp:revision>8</cp:revision>
  <cp:lastPrinted>2025-04-28T14:13:00Z</cp:lastPrinted>
  <dcterms:created xsi:type="dcterms:W3CDTF">2025-04-28T14:12:00Z</dcterms:created>
  <dcterms:modified xsi:type="dcterms:W3CDTF">2026-10-11T23:32:00Z</dcterms:modified>
  <dc:subject>10</dc:subject>
  <cp:keywords>圣山的帕伊西奥斯, 圣帕伊西奥斯, 圣山的帕伊西奥斯言论集, 论祈祷, 东正教, 东正教书籍, 灵修文学, 祈祷, 耶稣祷文, 心祷, 不住的祈祷, 圣咏集, 灵性生活, 悔改, 谦卑, 阿索斯圣山, 阿索斯长老, 圣教父</cp:keywords>
  <dc:description>圣山的帕伊西奥斯长老训言集第六卷专论祈祷，将祈祷视为人与上帝之间活生生的交流，以及灵性生活的根基。长老阐明悔改、谦卑与爱对于获得纯净心祷的意义，教导人如何对抗分心、灰心与灵性懒惰。书中特别关注耶稣祷文、诵读圣咏集、持念珠祈祷、参与礼仪，以及为近人代祷。基于与修士和平信徒的谈话，圣帕伊西奥斯给出切实可行的建议，教人如何学习不住的祈祷，并在人生的一切境遇中感谢和赞颂上帝。本书面向所有渴望深化祈祷生活、亲近上帝的东正教信徒。</dc:description>
  <dc:language>zh</dc:language>
</cp:coreProperties>
</file>