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蒙福嘅回憶</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庇護山長老帕伊西奧斯</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言語</w:t>
      </w:r>
    </w:p>
    <w:p w14:paraId="7A755A33" w14:textId="30B19BD3" w:rsidR="00BA44CB" w:rsidRDefault="00BA44CB" w:rsidP="00BA44CB">
      <w:pPr>
        <w:pStyle w:val="Title"/>
        <w:rPr>
          <w:lang w:val="ru-RU"/>
        </w:rPr>
      </w:pPr>
      <w:r>
        <w:t>第六</w:t>
      </w:r>
      <w:r w:rsidRPr="00041AE1">
        <w:rPr>
          <w:lang w:val="ru-RU"/>
        </w:rPr>
        <w:t>卷</w:t>
      </w:r>
    </w:p>
    <w:p w14:paraId="4D6BC01C" w14:textId="16537B98" w:rsidR="00BA44CB" w:rsidRPr="00A006EB" w:rsidRDefault="00BA44CB" w:rsidP="00BA44CB">
      <w:pPr>
        <w:pStyle w:val="Title"/>
        <w:rPr>
          <w:lang w:val="ru-RU"/>
        </w:rPr>
      </w:pPr>
      <w:r w:rsidRPr="00E236F4">
        <w:rPr>
          <w:lang w:val="ru-RU"/>
        </w:rPr>
        <w:t xml:space="preserve">論禱告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目錄</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6E0895AC" w14:textId="5A8857A1" w:rsidR="00643853" w:rsidRDefault="00643853">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722" w:history="1">
        <w:r w:rsidRPr="00593473">
          <w:rPr>
            <w:rStyle w:val="Hyperlink"/>
            <w:rFonts w:ascii="MS Gothic" w:eastAsia="MS Gothic" w:hAnsi="MS Gothic" w:cs="MS Gothic" w:hint="eastAsia"/>
            <w:noProof/>
            <w:lang w:val="ru-RU"/>
          </w:rPr>
          <w:t>編輯部</w:t>
        </w:r>
        <w:r>
          <w:rPr>
            <w:noProof/>
            <w:webHidden/>
          </w:rPr>
          <w:tab/>
        </w:r>
        <w:r>
          <w:rPr>
            <w:noProof/>
            <w:webHidden/>
          </w:rPr>
          <w:fldChar w:fldCharType="begin"/>
        </w:r>
        <w:r>
          <w:rPr>
            <w:noProof/>
            <w:webHidden/>
          </w:rPr>
          <w:instrText xml:space="preserve"> PAGEREF _Toc242628722 \h </w:instrText>
        </w:r>
        <w:r>
          <w:rPr>
            <w:noProof/>
            <w:webHidden/>
          </w:rPr>
        </w:r>
        <w:r>
          <w:rPr>
            <w:noProof/>
            <w:webHidden/>
          </w:rPr>
          <w:fldChar w:fldCharType="separate"/>
        </w:r>
        <w:r>
          <w:rPr>
            <w:noProof/>
            <w:webHidden/>
          </w:rPr>
          <w:t>4</w:t>
        </w:r>
        <w:r>
          <w:rPr>
            <w:noProof/>
            <w:webHidden/>
          </w:rPr>
          <w:fldChar w:fldCharType="end"/>
        </w:r>
      </w:hyperlink>
    </w:p>
    <w:p w14:paraId="5A62E19E" w14:textId="1C4FF92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23" w:history="1">
        <w:r w:rsidRPr="00593473">
          <w:rPr>
            <w:rStyle w:val="Hyperlink"/>
            <w:rFonts w:ascii="MS Gothic" w:eastAsia="MS Gothic" w:hAnsi="MS Gothic" w:cs="MS Gothic" w:hint="eastAsia"/>
            <w:noProof/>
            <w:lang w:val="ru-RU"/>
          </w:rPr>
          <w:t>阿托斯山可敬的帕伊西奧斯長老聖詠</w:t>
        </w:r>
        <w:r>
          <w:rPr>
            <w:noProof/>
            <w:webHidden/>
          </w:rPr>
          <w:tab/>
        </w:r>
        <w:r>
          <w:rPr>
            <w:noProof/>
            <w:webHidden/>
          </w:rPr>
          <w:fldChar w:fldCharType="begin"/>
        </w:r>
        <w:r>
          <w:rPr>
            <w:noProof/>
            <w:webHidden/>
          </w:rPr>
          <w:instrText xml:space="preserve"> PAGEREF _Toc242628723 \h </w:instrText>
        </w:r>
        <w:r>
          <w:rPr>
            <w:noProof/>
            <w:webHidden/>
          </w:rPr>
        </w:r>
        <w:r>
          <w:rPr>
            <w:noProof/>
            <w:webHidden/>
          </w:rPr>
          <w:fldChar w:fldCharType="separate"/>
        </w:r>
        <w:r>
          <w:rPr>
            <w:noProof/>
            <w:webHidden/>
          </w:rPr>
          <w:t>5</w:t>
        </w:r>
        <w:r>
          <w:rPr>
            <w:noProof/>
            <w:webHidden/>
          </w:rPr>
          <w:fldChar w:fldCharType="end"/>
        </w:r>
      </w:hyperlink>
    </w:p>
    <w:p w14:paraId="1E76473D" w14:textId="41FA9F62"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24" w:history="1">
        <w:r w:rsidRPr="00593473">
          <w:rPr>
            <w:rStyle w:val="Hyperlink"/>
            <w:rFonts w:ascii="MS Gothic" w:eastAsia="MS Gothic" w:hAnsi="MS Gothic" w:cs="MS Gothic" w:hint="eastAsia"/>
            <w:noProof/>
            <w:lang w:val="ru-RU"/>
          </w:rPr>
          <w:t>康塔基翁</w:t>
        </w:r>
        <w:r>
          <w:rPr>
            <w:noProof/>
            <w:webHidden/>
          </w:rPr>
          <w:tab/>
        </w:r>
        <w:r>
          <w:rPr>
            <w:noProof/>
            <w:webHidden/>
          </w:rPr>
          <w:fldChar w:fldCharType="begin"/>
        </w:r>
        <w:r>
          <w:rPr>
            <w:noProof/>
            <w:webHidden/>
          </w:rPr>
          <w:instrText xml:space="preserve"> PAGEREF _Toc242628724 \h </w:instrText>
        </w:r>
        <w:r>
          <w:rPr>
            <w:noProof/>
            <w:webHidden/>
          </w:rPr>
        </w:r>
        <w:r>
          <w:rPr>
            <w:noProof/>
            <w:webHidden/>
          </w:rPr>
          <w:fldChar w:fldCharType="separate"/>
        </w:r>
        <w:r>
          <w:rPr>
            <w:noProof/>
            <w:webHidden/>
          </w:rPr>
          <w:t>5</w:t>
        </w:r>
        <w:r>
          <w:rPr>
            <w:noProof/>
            <w:webHidden/>
          </w:rPr>
          <w:fldChar w:fldCharType="end"/>
        </w:r>
      </w:hyperlink>
    </w:p>
    <w:p w14:paraId="3A97A4A9" w14:textId="020E4C2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25" w:history="1">
        <w:r w:rsidRPr="00593473">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_Toc242628725 \h </w:instrText>
        </w:r>
        <w:r>
          <w:rPr>
            <w:noProof/>
            <w:webHidden/>
          </w:rPr>
        </w:r>
        <w:r>
          <w:rPr>
            <w:noProof/>
            <w:webHidden/>
          </w:rPr>
          <w:fldChar w:fldCharType="separate"/>
        </w:r>
        <w:r>
          <w:rPr>
            <w:noProof/>
            <w:webHidden/>
          </w:rPr>
          <w:t>6</w:t>
        </w:r>
        <w:r>
          <w:rPr>
            <w:noProof/>
            <w:webHidden/>
          </w:rPr>
          <w:fldChar w:fldCharType="end"/>
        </w:r>
      </w:hyperlink>
    </w:p>
    <w:p w14:paraId="6694B565" w14:textId="2EF71BC4" w:rsidR="00643853" w:rsidRDefault="0064385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26" w:history="1">
        <w:r w:rsidRPr="00593473">
          <w:rPr>
            <w:rStyle w:val="Hyperlink"/>
            <w:rFonts w:ascii="MS Gothic" w:eastAsia="MS Gothic" w:hAnsi="MS Gothic" w:cs="MS Gothic" w:hint="eastAsia"/>
            <w:noProof/>
            <w:lang w:val="ru-RU"/>
          </w:rPr>
          <w:t>第一部。</w:t>
        </w:r>
        <w:r w:rsidRPr="00593473">
          <w:rPr>
            <w:rStyle w:val="Hyperlink"/>
            <w:noProof/>
            <w:lang w:val="ru-RU"/>
          </w:rPr>
          <w:t xml:space="preserve">  </w:t>
        </w:r>
        <w:r w:rsidRPr="00593473">
          <w:rPr>
            <w:rStyle w:val="Hyperlink"/>
            <w:rFonts w:ascii="MS Gothic" w:eastAsia="MS Gothic" w:hAnsi="MS Gothic" w:cs="MS Gothic" w:hint="eastAsia"/>
            <w:noProof/>
            <w:lang w:val="ru-RU"/>
          </w:rPr>
          <w:t>論與神交通</w:t>
        </w:r>
        <w:r>
          <w:rPr>
            <w:noProof/>
            <w:webHidden/>
          </w:rPr>
          <w:tab/>
        </w:r>
        <w:r>
          <w:rPr>
            <w:noProof/>
            <w:webHidden/>
          </w:rPr>
          <w:fldChar w:fldCharType="begin"/>
        </w:r>
        <w:r>
          <w:rPr>
            <w:noProof/>
            <w:webHidden/>
          </w:rPr>
          <w:instrText xml:space="preserve"> PAGEREF _Toc242628726 \h </w:instrText>
        </w:r>
        <w:r>
          <w:rPr>
            <w:noProof/>
            <w:webHidden/>
          </w:rPr>
        </w:r>
        <w:r>
          <w:rPr>
            <w:noProof/>
            <w:webHidden/>
          </w:rPr>
          <w:fldChar w:fldCharType="separate"/>
        </w:r>
        <w:r>
          <w:rPr>
            <w:noProof/>
            <w:webHidden/>
          </w:rPr>
          <w:t>8</w:t>
        </w:r>
        <w:r>
          <w:rPr>
            <w:noProof/>
            <w:webHidden/>
          </w:rPr>
          <w:fldChar w:fldCharType="end"/>
        </w:r>
      </w:hyperlink>
    </w:p>
    <w:p w14:paraId="71FFC0E6" w14:textId="2ED781D0"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27" w:history="1">
        <w:r w:rsidRPr="00593473">
          <w:rPr>
            <w:rStyle w:val="Hyperlink"/>
            <w:rFonts w:ascii="MS Gothic" w:eastAsia="MS Gothic" w:hAnsi="MS Gothic" w:cs="MS Gothic" w:hint="eastAsia"/>
            <w:noProof/>
            <w:lang w:val="ru-RU"/>
          </w:rPr>
          <w:t>第一章</w:t>
        </w:r>
        <w:r w:rsidRPr="00593473">
          <w:rPr>
            <w:rStyle w:val="Hyperlink"/>
            <w:noProof/>
            <w:lang w:val="ru-RU"/>
          </w:rPr>
          <w:t xml:space="preserve">  </w:t>
        </w:r>
        <w:r w:rsidRPr="00593473">
          <w:rPr>
            <w:rStyle w:val="Hyperlink"/>
            <w:rFonts w:ascii="MS Gothic" w:eastAsia="MS Gothic" w:hAnsi="MS Gothic" w:cs="MS Gothic" w:hint="eastAsia"/>
            <w:noProof/>
            <w:lang w:val="ru-RU"/>
          </w:rPr>
          <w:t>關於禱告係同上帝嘅對話</w:t>
        </w:r>
        <w:r>
          <w:rPr>
            <w:noProof/>
            <w:webHidden/>
          </w:rPr>
          <w:tab/>
        </w:r>
        <w:r>
          <w:rPr>
            <w:noProof/>
            <w:webHidden/>
          </w:rPr>
          <w:fldChar w:fldCharType="begin"/>
        </w:r>
        <w:r>
          <w:rPr>
            <w:noProof/>
            <w:webHidden/>
          </w:rPr>
          <w:instrText xml:space="preserve"> PAGEREF _Toc242628727 \h </w:instrText>
        </w:r>
        <w:r>
          <w:rPr>
            <w:noProof/>
            <w:webHidden/>
          </w:rPr>
        </w:r>
        <w:r>
          <w:rPr>
            <w:noProof/>
            <w:webHidden/>
          </w:rPr>
          <w:fldChar w:fldCharType="separate"/>
        </w:r>
        <w:r>
          <w:rPr>
            <w:noProof/>
            <w:webHidden/>
          </w:rPr>
          <w:t>8</w:t>
        </w:r>
        <w:r>
          <w:rPr>
            <w:noProof/>
            <w:webHidden/>
          </w:rPr>
          <w:fldChar w:fldCharType="end"/>
        </w:r>
      </w:hyperlink>
    </w:p>
    <w:p w14:paraId="7B983641" w14:textId="1F89464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28" w:history="1">
        <w:r w:rsidRPr="00593473">
          <w:rPr>
            <w:rStyle w:val="Hyperlink"/>
            <w:rFonts w:ascii="MS Gothic" w:eastAsia="MS Gothic" w:hAnsi="MS Gothic" w:cs="MS Gothic" w:hint="eastAsia"/>
            <w:noProof/>
            <w:lang w:val="ru-RU"/>
          </w:rPr>
          <w:t>凡係同天國指揮中心建立</w:t>
        </w:r>
        <w:r w:rsidRPr="00593473">
          <w:rPr>
            <w:rStyle w:val="Hyperlink"/>
            <w:rFonts w:ascii="Microsoft JhengHei" w:eastAsia="Microsoft JhengHei" w:hAnsi="Microsoft JhengHei" w:cs="Microsoft JhengHei" w:hint="eastAsia"/>
            <w:noProof/>
            <w:lang w:val="ru-RU"/>
          </w:rPr>
          <w:t>咗連繫嘅人</w:t>
        </w:r>
        <w:r w:rsidRPr="00593473">
          <w:rPr>
            <w:rStyle w:val="Hyperlink"/>
            <w:noProof/>
            <w:lang w:val="ru-RU"/>
          </w:rPr>
          <w:t>,</w:t>
        </w:r>
        <w:r w:rsidRPr="00593473">
          <w:rPr>
            <w:rStyle w:val="Hyperlink"/>
            <w:rFonts w:ascii="MS Gothic" w:eastAsia="MS Gothic" w:hAnsi="MS Gothic" w:cs="MS Gothic" w:hint="eastAsia"/>
            <w:noProof/>
            <w:lang w:val="ru-RU"/>
          </w:rPr>
          <w:t>都係有福嘅</w:t>
        </w:r>
        <w:r>
          <w:rPr>
            <w:noProof/>
            <w:webHidden/>
          </w:rPr>
          <w:tab/>
        </w:r>
        <w:r>
          <w:rPr>
            <w:noProof/>
            <w:webHidden/>
          </w:rPr>
          <w:fldChar w:fldCharType="begin"/>
        </w:r>
        <w:r>
          <w:rPr>
            <w:noProof/>
            <w:webHidden/>
          </w:rPr>
          <w:instrText xml:space="preserve"> PAGEREF _Toc242628728 \h </w:instrText>
        </w:r>
        <w:r>
          <w:rPr>
            <w:noProof/>
            <w:webHidden/>
          </w:rPr>
        </w:r>
        <w:r>
          <w:rPr>
            <w:noProof/>
            <w:webHidden/>
          </w:rPr>
          <w:fldChar w:fldCharType="separate"/>
        </w:r>
        <w:r>
          <w:rPr>
            <w:noProof/>
            <w:webHidden/>
          </w:rPr>
          <w:t>8</w:t>
        </w:r>
        <w:r>
          <w:rPr>
            <w:noProof/>
            <w:webHidden/>
          </w:rPr>
          <w:fldChar w:fldCharType="end"/>
        </w:r>
      </w:hyperlink>
    </w:p>
    <w:p w14:paraId="196661D0" w14:textId="4F6D7BE3"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29" w:history="1">
        <w:r w:rsidRPr="00593473">
          <w:rPr>
            <w:rStyle w:val="Hyperlink"/>
            <w:rFonts w:ascii="MS Gothic" w:eastAsia="MS Gothic" w:hAnsi="MS Gothic" w:cs="MS Gothic" w:hint="eastAsia"/>
            <w:noProof/>
            <w:lang w:val="ru-RU"/>
          </w:rPr>
          <w:t>基督畀</w:t>
        </w:r>
        <w:r w:rsidRPr="00593473">
          <w:rPr>
            <w:rStyle w:val="Hyperlink"/>
            <w:rFonts w:ascii="Microsoft JhengHei" w:eastAsia="Microsoft JhengHei" w:hAnsi="Microsoft JhengHei" w:cs="Microsoft JhengHei" w:hint="eastAsia"/>
            <w:noProof/>
            <w:lang w:val="ru-RU"/>
          </w:rPr>
          <w:t>咗我哋機會同佢傾偈</w:t>
        </w:r>
        <w:r>
          <w:rPr>
            <w:noProof/>
            <w:webHidden/>
          </w:rPr>
          <w:tab/>
        </w:r>
        <w:r>
          <w:rPr>
            <w:noProof/>
            <w:webHidden/>
          </w:rPr>
          <w:fldChar w:fldCharType="begin"/>
        </w:r>
        <w:r>
          <w:rPr>
            <w:noProof/>
            <w:webHidden/>
          </w:rPr>
          <w:instrText xml:space="preserve"> PAGEREF _Toc242628729 \h </w:instrText>
        </w:r>
        <w:r>
          <w:rPr>
            <w:noProof/>
            <w:webHidden/>
          </w:rPr>
        </w:r>
        <w:r>
          <w:rPr>
            <w:noProof/>
            <w:webHidden/>
          </w:rPr>
          <w:fldChar w:fldCharType="separate"/>
        </w:r>
        <w:r>
          <w:rPr>
            <w:noProof/>
            <w:webHidden/>
          </w:rPr>
          <w:t>9</w:t>
        </w:r>
        <w:r>
          <w:rPr>
            <w:noProof/>
            <w:webHidden/>
          </w:rPr>
          <w:fldChar w:fldCharType="end"/>
        </w:r>
      </w:hyperlink>
    </w:p>
    <w:p w14:paraId="07C32855" w14:textId="678CA75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0" w:history="1">
        <w:r w:rsidRPr="00593473">
          <w:rPr>
            <w:rStyle w:val="Hyperlink"/>
            <w:rFonts w:ascii="MS Gothic" w:eastAsia="MS Gothic" w:hAnsi="MS Gothic" w:cs="MS Gothic" w:hint="eastAsia"/>
            <w:noProof/>
            <w:lang w:val="ru-RU"/>
          </w:rPr>
          <w:t>對禱告的熱切渴望</w:t>
        </w:r>
        <w:r>
          <w:rPr>
            <w:noProof/>
            <w:webHidden/>
          </w:rPr>
          <w:tab/>
        </w:r>
        <w:r>
          <w:rPr>
            <w:noProof/>
            <w:webHidden/>
          </w:rPr>
          <w:fldChar w:fldCharType="begin"/>
        </w:r>
        <w:r>
          <w:rPr>
            <w:noProof/>
            <w:webHidden/>
          </w:rPr>
          <w:instrText xml:space="preserve"> PAGEREF _Toc242628730 \h </w:instrText>
        </w:r>
        <w:r>
          <w:rPr>
            <w:noProof/>
            <w:webHidden/>
          </w:rPr>
        </w:r>
        <w:r>
          <w:rPr>
            <w:noProof/>
            <w:webHidden/>
          </w:rPr>
          <w:fldChar w:fldCharType="separate"/>
        </w:r>
        <w:r>
          <w:rPr>
            <w:noProof/>
            <w:webHidden/>
          </w:rPr>
          <w:t>10</w:t>
        </w:r>
        <w:r>
          <w:rPr>
            <w:noProof/>
            <w:webHidden/>
          </w:rPr>
          <w:fldChar w:fldCharType="end"/>
        </w:r>
      </w:hyperlink>
    </w:p>
    <w:p w14:paraId="64EEE818" w14:textId="183C8CF2"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31" w:history="1">
        <w:r w:rsidRPr="00593473">
          <w:rPr>
            <w:rStyle w:val="Hyperlink"/>
            <w:rFonts w:ascii="MS Gothic" w:eastAsia="MS Gothic" w:hAnsi="MS Gothic" w:cs="MS Gothic" w:hint="eastAsia"/>
            <w:noProof/>
            <w:lang w:val="ru-RU"/>
          </w:rPr>
          <w:t>第二章</w:t>
        </w:r>
        <w:r w:rsidRPr="00593473">
          <w:rPr>
            <w:rStyle w:val="Hyperlink"/>
            <w:noProof/>
            <w:lang w:val="ru-RU"/>
          </w:rPr>
          <w:t xml:space="preserve">  </w:t>
        </w:r>
        <w:r w:rsidRPr="00593473">
          <w:rPr>
            <w:rStyle w:val="Hyperlink"/>
            <w:rFonts w:ascii="MS Gothic" w:eastAsia="MS Gothic" w:hAnsi="MS Gothic" w:cs="MS Gothic" w:hint="eastAsia"/>
            <w:noProof/>
            <w:lang w:val="ru-RU"/>
          </w:rPr>
          <w:t>論禱告之必要</w:t>
        </w:r>
        <w:r>
          <w:rPr>
            <w:noProof/>
            <w:webHidden/>
          </w:rPr>
          <w:tab/>
        </w:r>
        <w:r>
          <w:rPr>
            <w:noProof/>
            <w:webHidden/>
          </w:rPr>
          <w:fldChar w:fldCharType="begin"/>
        </w:r>
        <w:r>
          <w:rPr>
            <w:noProof/>
            <w:webHidden/>
          </w:rPr>
          <w:instrText xml:space="preserve"> PAGEREF _Toc242628731 \h </w:instrText>
        </w:r>
        <w:r>
          <w:rPr>
            <w:noProof/>
            <w:webHidden/>
          </w:rPr>
        </w:r>
        <w:r>
          <w:rPr>
            <w:noProof/>
            <w:webHidden/>
          </w:rPr>
          <w:fldChar w:fldCharType="separate"/>
        </w:r>
        <w:r>
          <w:rPr>
            <w:noProof/>
            <w:webHidden/>
          </w:rPr>
          <w:t>10</w:t>
        </w:r>
        <w:r>
          <w:rPr>
            <w:noProof/>
            <w:webHidden/>
          </w:rPr>
          <w:fldChar w:fldCharType="end"/>
        </w:r>
      </w:hyperlink>
    </w:p>
    <w:p w14:paraId="3C4AC8CB" w14:textId="735DC7FE"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2"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哋要將禱告視為一種必需</w:t>
        </w:r>
        <w:r>
          <w:rPr>
            <w:noProof/>
            <w:webHidden/>
          </w:rPr>
          <w:tab/>
        </w:r>
        <w:r>
          <w:rPr>
            <w:noProof/>
            <w:webHidden/>
          </w:rPr>
          <w:fldChar w:fldCharType="begin"/>
        </w:r>
        <w:r>
          <w:rPr>
            <w:noProof/>
            <w:webHidden/>
          </w:rPr>
          <w:instrText xml:space="preserve"> PAGEREF _Toc242628732 \h </w:instrText>
        </w:r>
        <w:r>
          <w:rPr>
            <w:noProof/>
            <w:webHidden/>
          </w:rPr>
        </w:r>
        <w:r>
          <w:rPr>
            <w:noProof/>
            <w:webHidden/>
          </w:rPr>
          <w:fldChar w:fldCharType="separate"/>
        </w:r>
        <w:r>
          <w:rPr>
            <w:noProof/>
            <w:webHidden/>
          </w:rPr>
          <w:t>10</w:t>
        </w:r>
        <w:r>
          <w:rPr>
            <w:noProof/>
            <w:webHidden/>
          </w:rPr>
          <w:fldChar w:fldCharType="end"/>
        </w:r>
      </w:hyperlink>
    </w:p>
    <w:p w14:paraId="1C05F90D" w14:textId="58538331"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3" w:history="1">
        <w:r w:rsidRPr="00593473">
          <w:rPr>
            <w:rStyle w:val="Hyperlink"/>
            <w:rFonts w:ascii="MS Gothic" w:eastAsia="MS Gothic" w:hAnsi="MS Gothic" w:cs="MS Gothic" w:hint="eastAsia"/>
            <w:noProof/>
            <w:lang w:val="ru-RU"/>
          </w:rPr>
          <w:t>祈禱係一種安全感</w:t>
        </w:r>
        <w:r>
          <w:rPr>
            <w:noProof/>
            <w:webHidden/>
          </w:rPr>
          <w:tab/>
        </w:r>
        <w:r>
          <w:rPr>
            <w:noProof/>
            <w:webHidden/>
          </w:rPr>
          <w:fldChar w:fldCharType="begin"/>
        </w:r>
        <w:r>
          <w:rPr>
            <w:noProof/>
            <w:webHidden/>
          </w:rPr>
          <w:instrText xml:space="preserve"> PAGEREF _Toc242628733 \h </w:instrText>
        </w:r>
        <w:r>
          <w:rPr>
            <w:noProof/>
            <w:webHidden/>
          </w:rPr>
        </w:r>
        <w:r>
          <w:rPr>
            <w:noProof/>
            <w:webHidden/>
          </w:rPr>
          <w:fldChar w:fldCharType="separate"/>
        </w:r>
        <w:r>
          <w:rPr>
            <w:noProof/>
            <w:webHidden/>
          </w:rPr>
          <w:t>11</w:t>
        </w:r>
        <w:r>
          <w:rPr>
            <w:noProof/>
            <w:webHidden/>
          </w:rPr>
          <w:fldChar w:fldCharType="end"/>
        </w:r>
      </w:hyperlink>
    </w:p>
    <w:p w14:paraId="2C303161" w14:textId="2E4C55C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4" w:history="1">
        <w:r w:rsidRPr="00593473">
          <w:rPr>
            <w:rStyle w:val="Hyperlink"/>
            <w:rFonts w:ascii="MS Gothic" w:eastAsia="MS Gothic" w:hAnsi="MS Gothic" w:cs="MS Gothic" w:hint="eastAsia"/>
            <w:noProof/>
            <w:lang w:val="ru-RU"/>
          </w:rPr>
          <w:t>呼禱</w:t>
        </w:r>
        <w:r>
          <w:rPr>
            <w:noProof/>
            <w:webHidden/>
          </w:rPr>
          <w:tab/>
        </w:r>
        <w:r>
          <w:rPr>
            <w:noProof/>
            <w:webHidden/>
          </w:rPr>
          <w:fldChar w:fldCharType="begin"/>
        </w:r>
        <w:r>
          <w:rPr>
            <w:noProof/>
            <w:webHidden/>
          </w:rPr>
          <w:instrText xml:space="preserve"> PAGEREF _Toc242628734 \h </w:instrText>
        </w:r>
        <w:r>
          <w:rPr>
            <w:noProof/>
            <w:webHidden/>
          </w:rPr>
        </w:r>
        <w:r>
          <w:rPr>
            <w:noProof/>
            <w:webHidden/>
          </w:rPr>
          <w:fldChar w:fldCharType="separate"/>
        </w:r>
        <w:r>
          <w:rPr>
            <w:noProof/>
            <w:webHidden/>
          </w:rPr>
          <w:t>12</w:t>
        </w:r>
        <w:r>
          <w:rPr>
            <w:noProof/>
            <w:webHidden/>
          </w:rPr>
          <w:fldChar w:fldCharType="end"/>
        </w:r>
      </w:hyperlink>
    </w:p>
    <w:p w14:paraId="4FE31EEB" w14:textId="7ABC996B"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35" w:history="1">
        <w:r w:rsidRPr="00593473">
          <w:rPr>
            <w:rStyle w:val="Hyperlink"/>
            <w:rFonts w:ascii="MS Gothic" w:eastAsia="MS Gothic" w:hAnsi="MS Gothic" w:cs="MS Gothic" w:hint="eastAsia"/>
            <w:noProof/>
            <w:lang w:val="ru-RU"/>
          </w:rPr>
          <w:t>第三章</w:t>
        </w:r>
        <w:r w:rsidRPr="00593473">
          <w:rPr>
            <w:rStyle w:val="Hyperlink"/>
            <w:noProof/>
            <w:lang w:val="ru-RU"/>
          </w:rPr>
          <w:t xml:space="preserve">  </w:t>
        </w:r>
        <w:r w:rsidRPr="00593473">
          <w:rPr>
            <w:rStyle w:val="Hyperlink"/>
            <w:rFonts w:ascii="MS Gothic" w:eastAsia="MS Gothic" w:hAnsi="MS Gothic" w:cs="MS Gothic" w:hint="eastAsia"/>
            <w:noProof/>
            <w:lang w:val="ru-RU"/>
          </w:rPr>
          <w:t>點樣禱告先至上帝會聽我</w:t>
        </w:r>
        <w:r w:rsidRPr="00593473">
          <w:rPr>
            <w:rStyle w:val="Hyperlink"/>
            <w:rFonts w:ascii="Microsoft JhengHei" w:eastAsia="Microsoft JhengHei" w:hAnsi="Microsoft JhengHei" w:cs="Microsoft JhengHei" w:hint="eastAsia"/>
            <w:noProof/>
            <w:lang w:val="ru-RU"/>
          </w:rPr>
          <w:t>哋</w:t>
        </w:r>
        <w:r>
          <w:rPr>
            <w:noProof/>
            <w:webHidden/>
          </w:rPr>
          <w:tab/>
        </w:r>
        <w:r>
          <w:rPr>
            <w:noProof/>
            <w:webHidden/>
          </w:rPr>
          <w:fldChar w:fldCharType="begin"/>
        </w:r>
        <w:r>
          <w:rPr>
            <w:noProof/>
            <w:webHidden/>
          </w:rPr>
          <w:instrText xml:space="preserve"> PAGEREF _Toc242628735 \h </w:instrText>
        </w:r>
        <w:r>
          <w:rPr>
            <w:noProof/>
            <w:webHidden/>
          </w:rPr>
        </w:r>
        <w:r>
          <w:rPr>
            <w:noProof/>
            <w:webHidden/>
          </w:rPr>
          <w:fldChar w:fldCharType="separate"/>
        </w:r>
        <w:r>
          <w:rPr>
            <w:noProof/>
            <w:webHidden/>
          </w:rPr>
          <w:t>14</w:t>
        </w:r>
        <w:r>
          <w:rPr>
            <w:noProof/>
            <w:webHidden/>
          </w:rPr>
          <w:fldChar w:fldCharType="end"/>
        </w:r>
      </w:hyperlink>
    </w:p>
    <w:p w14:paraId="5725FE8D" w14:textId="0434E51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6" w:history="1">
        <w:r w:rsidRPr="00593473">
          <w:rPr>
            <w:rStyle w:val="Hyperlink"/>
            <w:rFonts w:ascii="MS Gothic" w:eastAsia="MS Gothic" w:hAnsi="MS Gothic" w:cs="MS Gothic" w:hint="eastAsia"/>
            <w:noProof/>
            <w:lang w:val="ru-RU"/>
          </w:rPr>
          <w:t>情慾就好似無線電干擾</w:t>
        </w:r>
        <w:r w:rsidRPr="00593473">
          <w:rPr>
            <w:rStyle w:val="Hyperlink"/>
            <w:noProof/>
            <w:lang w:val="ru-RU"/>
          </w:rPr>
          <w:t>,</w:t>
        </w:r>
        <w:r w:rsidRPr="00593473">
          <w:rPr>
            <w:rStyle w:val="Hyperlink"/>
            <w:rFonts w:ascii="MS Gothic" w:eastAsia="MS Gothic" w:hAnsi="MS Gothic" w:cs="MS Gothic" w:hint="eastAsia"/>
            <w:noProof/>
            <w:lang w:val="ru-RU"/>
          </w:rPr>
          <w:t>打斷</w:t>
        </w:r>
        <w:r w:rsidRPr="00593473">
          <w:rPr>
            <w:rStyle w:val="Hyperlink"/>
            <w:rFonts w:ascii="Microsoft JhengHei" w:eastAsia="Microsoft JhengHei" w:hAnsi="Microsoft JhengHei" w:cs="Microsoft JhengHei" w:hint="eastAsia"/>
            <w:noProof/>
            <w:lang w:val="ru-RU"/>
          </w:rPr>
          <w:t>咗我哋同上帝之間嘅連繫</w:t>
        </w:r>
        <w:r>
          <w:rPr>
            <w:noProof/>
            <w:webHidden/>
          </w:rPr>
          <w:tab/>
        </w:r>
        <w:r>
          <w:rPr>
            <w:noProof/>
            <w:webHidden/>
          </w:rPr>
          <w:fldChar w:fldCharType="begin"/>
        </w:r>
        <w:r>
          <w:rPr>
            <w:noProof/>
            <w:webHidden/>
          </w:rPr>
          <w:instrText xml:space="preserve"> PAGEREF _Toc242628736 \h </w:instrText>
        </w:r>
        <w:r>
          <w:rPr>
            <w:noProof/>
            <w:webHidden/>
          </w:rPr>
        </w:r>
        <w:r>
          <w:rPr>
            <w:noProof/>
            <w:webHidden/>
          </w:rPr>
          <w:fldChar w:fldCharType="separate"/>
        </w:r>
        <w:r>
          <w:rPr>
            <w:noProof/>
            <w:webHidden/>
          </w:rPr>
          <w:t>14</w:t>
        </w:r>
        <w:r>
          <w:rPr>
            <w:noProof/>
            <w:webHidden/>
          </w:rPr>
          <w:fldChar w:fldCharType="end"/>
        </w:r>
      </w:hyperlink>
    </w:p>
    <w:p w14:paraId="67A3579D" w14:textId="063313D4"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7" w:history="1">
        <w:r w:rsidRPr="00593473">
          <w:rPr>
            <w:rStyle w:val="Hyperlink"/>
            <w:rFonts w:ascii="MS Gothic" w:eastAsia="MS Gothic" w:hAnsi="MS Gothic" w:cs="MS Gothic" w:hint="eastAsia"/>
            <w:noProof/>
            <w:lang w:val="ru-RU"/>
          </w:rPr>
          <w:t>「我」同「我嘅」阻礙我同上帝建立連繫</w:t>
        </w:r>
        <w:r>
          <w:rPr>
            <w:noProof/>
            <w:webHidden/>
          </w:rPr>
          <w:tab/>
        </w:r>
        <w:r>
          <w:rPr>
            <w:noProof/>
            <w:webHidden/>
          </w:rPr>
          <w:fldChar w:fldCharType="begin"/>
        </w:r>
        <w:r>
          <w:rPr>
            <w:noProof/>
            <w:webHidden/>
          </w:rPr>
          <w:instrText xml:space="preserve"> PAGEREF _Toc242628737 \h </w:instrText>
        </w:r>
        <w:r>
          <w:rPr>
            <w:noProof/>
            <w:webHidden/>
          </w:rPr>
        </w:r>
        <w:r>
          <w:rPr>
            <w:noProof/>
            <w:webHidden/>
          </w:rPr>
          <w:fldChar w:fldCharType="separate"/>
        </w:r>
        <w:r>
          <w:rPr>
            <w:noProof/>
            <w:webHidden/>
          </w:rPr>
          <w:t>14</w:t>
        </w:r>
        <w:r>
          <w:rPr>
            <w:noProof/>
            <w:webHidden/>
          </w:rPr>
          <w:fldChar w:fldCharType="end"/>
        </w:r>
      </w:hyperlink>
    </w:p>
    <w:p w14:paraId="00650D90" w14:textId="5512AC9E"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8" w:history="1">
        <w:r w:rsidRPr="00593473">
          <w:rPr>
            <w:rStyle w:val="Hyperlink"/>
            <w:rFonts w:ascii="MS Gothic" w:eastAsia="MS Gothic" w:hAnsi="MS Gothic" w:cs="MS Gothic" w:hint="eastAsia"/>
            <w:noProof/>
            <w:lang w:val="ru-RU"/>
          </w:rPr>
          <w:t>上帝不聽驕傲者的禱告</w:t>
        </w:r>
        <w:r>
          <w:rPr>
            <w:noProof/>
            <w:webHidden/>
          </w:rPr>
          <w:tab/>
        </w:r>
        <w:r>
          <w:rPr>
            <w:noProof/>
            <w:webHidden/>
          </w:rPr>
          <w:fldChar w:fldCharType="begin"/>
        </w:r>
        <w:r>
          <w:rPr>
            <w:noProof/>
            <w:webHidden/>
          </w:rPr>
          <w:instrText xml:space="preserve"> PAGEREF _Toc242628738 \h </w:instrText>
        </w:r>
        <w:r>
          <w:rPr>
            <w:noProof/>
            <w:webHidden/>
          </w:rPr>
        </w:r>
        <w:r>
          <w:rPr>
            <w:noProof/>
            <w:webHidden/>
          </w:rPr>
          <w:fldChar w:fldCharType="separate"/>
        </w:r>
        <w:r>
          <w:rPr>
            <w:noProof/>
            <w:webHidden/>
          </w:rPr>
          <w:t>16</w:t>
        </w:r>
        <w:r>
          <w:rPr>
            <w:noProof/>
            <w:webHidden/>
          </w:rPr>
          <w:fldChar w:fldCharType="end"/>
        </w:r>
      </w:hyperlink>
    </w:p>
    <w:p w14:paraId="3FC5F387" w14:textId="4B0D183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39" w:history="1">
        <w:r w:rsidRPr="00593473">
          <w:rPr>
            <w:rStyle w:val="Hyperlink"/>
            <w:rFonts w:ascii="MS Gothic" w:eastAsia="MS Gothic" w:hAnsi="MS Gothic" w:cs="MS Gothic" w:hint="eastAsia"/>
            <w:noProof/>
            <w:lang w:val="ru-RU"/>
          </w:rPr>
          <w:t>禱告需要恆心同耐性</w:t>
        </w:r>
        <w:r>
          <w:rPr>
            <w:noProof/>
            <w:webHidden/>
          </w:rPr>
          <w:tab/>
        </w:r>
        <w:r>
          <w:rPr>
            <w:noProof/>
            <w:webHidden/>
          </w:rPr>
          <w:fldChar w:fldCharType="begin"/>
        </w:r>
        <w:r>
          <w:rPr>
            <w:noProof/>
            <w:webHidden/>
          </w:rPr>
          <w:instrText xml:space="preserve"> PAGEREF _Toc242628739 \h </w:instrText>
        </w:r>
        <w:r>
          <w:rPr>
            <w:noProof/>
            <w:webHidden/>
          </w:rPr>
        </w:r>
        <w:r>
          <w:rPr>
            <w:noProof/>
            <w:webHidden/>
          </w:rPr>
          <w:fldChar w:fldCharType="separate"/>
        </w:r>
        <w:r>
          <w:rPr>
            <w:noProof/>
            <w:webHidden/>
          </w:rPr>
          <w:t>17</w:t>
        </w:r>
        <w:r>
          <w:rPr>
            <w:noProof/>
            <w:webHidden/>
          </w:rPr>
          <w:fldChar w:fldCharType="end"/>
        </w:r>
      </w:hyperlink>
    </w:p>
    <w:p w14:paraId="281C4DF3" w14:textId="100961F4"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40" w:history="1">
        <w:r w:rsidRPr="00593473">
          <w:rPr>
            <w:rStyle w:val="Hyperlink"/>
            <w:rFonts w:ascii="MS Gothic" w:eastAsia="MS Gothic" w:hAnsi="MS Gothic" w:cs="MS Gothic" w:hint="eastAsia"/>
            <w:noProof/>
            <w:lang w:val="ru-RU"/>
          </w:rPr>
          <w:t>第四章</w:t>
        </w:r>
        <w:r w:rsidRPr="00593473">
          <w:rPr>
            <w:rStyle w:val="Hyperlink"/>
            <w:noProof/>
            <w:lang w:val="ru-RU"/>
          </w:rPr>
          <w:t xml:space="preserve">  </w:t>
        </w:r>
        <w:r w:rsidRPr="00593473">
          <w:rPr>
            <w:rStyle w:val="Hyperlink"/>
            <w:rFonts w:ascii="MS Gothic" w:eastAsia="MS Gothic" w:hAnsi="MS Gothic" w:cs="MS Gothic" w:hint="eastAsia"/>
            <w:noProof/>
            <w:lang w:val="ru-RU"/>
          </w:rPr>
          <w:t>如何為與神共融作準備</w:t>
        </w:r>
        <w:r>
          <w:rPr>
            <w:noProof/>
            <w:webHidden/>
          </w:rPr>
          <w:tab/>
        </w:r>
        <w:r>
          <w:rPr>
            <w:noProof/>
            <w:webHidden/>
          </w:rPr>
          <w:fldChar w:fldCharType="begin"/>
        </w:r>
        <w:r>
          <w:rPr>
            <w:noProof/>
            <w:webHidden/>
          </w:rPr>
          <w:instrText xml:space="preserve"> PAGEREF _Toc242628740 \h </w:instrText>
        </w:r>
        <w:r>
          <w:rPr>
            <w:noProof/>
            <w:webHidden/>
          </w:rPr>
        </w:r>
        <w:r>
          <w:rPr>
            <w:noProof/>
            <w:webHidden/>
          </w:rPr>
          <w:fldChar w:fldCharType="separate"/>
        </w:r>
        <w:r>
          <w:rPr>
            <w:noProof/>
            <w:webHidden/>
          </w:rPr>
          <w:t>17</w:t>
        </w:r>
        <w:r>
          <w:rPr>
            <w:noProof/>
            <w:webHidden/>
          </w:rPr>
          <w:fldChar w:fldCharType="end"/>
        </w:r>
      </w:hyperlink>
    </w:p>
    <w:p w14:paraId="60E72536" w14:textId="2D5FC0B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41" w:history="1">
        <w:r w:rsidRPr="00593473">
          <w:rPr>
            <w:rStyle w:val="Hyperlink"/>
            <w:rFonts w:ascii="MS Gothic" w:eastAsia="MS Gothic" w:hAnsi="MS Gothic" w:cs="MS Gothic" w:hint="eastAsia"/>
            <w:noProof/>
            <w:lang w:val="ru-RU"/>
          </w:rPr>
          <w:t>向基督作謙卑的懺悔</w:t>
        </w:r>
        <w:r>
          <w:rPr>
            <w:noProof/>
            <w:webHidden/>
          </w:rPr>
          <w:tab/>
        </w:r>
        <w:r>
          <w:rPr>
            <w:noProof/>
            <w:webHidden/>
          </w:rPr>
          <w:fldChar w:fldCharType="begin"/>
        </w:r>
        <w:r>
          <w:rPr>
            <w:noProof/>
            <w:webHidden/>
          </w:rPr>
          <w:instrText xml:space="preserve"> PAGEREF _Toc242628741 \h </w:instrText>
        </w:r>
        <w:r>
          <w:rPr>
            <w:noProof/>
            <w:webHidden/>
          </w:rPr>
        </w:r>
        <w:r>
          <w:rPr>
            <w:noProof/>
            <w:webHidden/>
          </w:rPr>
          <w:fldChar w:fldCharType="separate"/>
        </w:r>
        <w:r>
          <w:rPr>
            <w:noProof/>
            <w:webHidden/>
          </w:rPr>
          <w:t>17</w:t>
        </w:r>
        <w:r>
          <w:rPr>
            <w:noProof/>
            <w:webHidden/>
          </w:rPr>
          <w:fldChar w:fldCharType="end"/>
        </w:r>
      </w:hyperlink>
    </w:p>
    <w:p w14:paraId="1E8B82D4" w14:textId="7DA5D32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42" w:history="1">
        <w:r w:rsidRPr="00593473">
          <w:rPr>
            <w:rStyle w:val="Hyperlink"/>
            <w:rFonts w:ascii="MS Gothic" w:eastAsia="MS Gothic" w:hAnsi="MS Gothic" w:cs="MS Gothic" w:hint="eastAsia"/>
            <w:noProof/>
            <w:lang w:val="ru-RU"/>
          </w:rPr>
          <w:t>「首先要有平安」</w:t>
        </w:r>
        <w:r>
          <w:rPr>
            <w:noProof/>
            <w:webHidden/>
          </w:rPr>
          <w:tab/>
        </w:r>
        <w:r>
          <w:rPr>
            <w:noProof/>
            <w:webHidden/>
          </w:rPr>
          <w:fldChar w:fldCharType="begin"/>
        </w:r>
        <w:r>
          <w:rPr>
            <w:noProof/>
            <w:webHidden/>
          </w:rPr>
          <w:instrText xml:space="preserve"> PAGEREF _Toc242628742 \h </w:instrText>
        </w:r>
        <w:r>
          <w:rPr>
            <w:noProof/>
            <w:webHidden/>
          </w:rPr>
        </w:r>
        <w:r>
          <w:rPr>
            <w:noProof/>
            <w:webHidden/>
          </w:rPr>
          <w:fldChar w:fldCharType="separate"/>
        </w:r>
        <w:r>
          <w:rPr>
            <w:noProof/>
            <w:webHidden/>
          </w:rPr>
          <w:t>18</w:t>
        </w:r>
        <w:r>
          <w:rPr>
            <w:noProof/>
            <w:webHidden/>
          </w:rPr>
          <w:fldChar w:fldCharType="end"/>
        </w:r>
      </w:hyperlink>
    </w:p>
    <w:p w14:paraId="6926BC4E" w14:textId="5BFDD7B3"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43" w:history="1">
        <w:r w:rsidRPr="00593473">
          <w:rPr>
            <w:rStyle w:val="Hyperlink"/>
            <w:rFonts w:ascii="MS Gothic" w:eastAsia="MS Gothic" w:hAnsi="MS Gothic" w:cs="MS Gothic" w:hint="eastAsia"/>
            <w:noProof/>
            <w:lang w:val="ru-RU"/>
          </w:rPr>
          <w:t>禱告係「審判前嘅審判」</w:t>
        </w:r>
        <w:r>
          <w:rPr>
            <w:noProof/>
            <w:webHidden/>
          </w:rPr>
          <w:tab/>
        </w:r>
        <w:r>
          <w:rPr>
            <w:noProof/>
            <w:webHidden/>
          </w:rPr>
          <w:fldChar w:fldCharType="begin"/>
        </w:r>
        <w:r>
          <w:rPr>
            <w:noProof/>
            <w:webHidden/>
          </w:rPr>
          <w:instrText xml:space="preserve"> PAGEREF _Toc242628743 \h </w:instrText>
        </w:r>
        <w:r>
          <w:rPr>
            <w:noProof/>
            <w:webHidden/>
          </w:rPr>
        </w:r>
        <w:r>
          <w:rPr>
            <w:noProof/>
            <w:webHidden/>
          </w:rPr>
          <w:fldChar w:fldCharType="separate"/>
        </w:r>
        <w:r>
          <w:rPr>
            <w:noProof/>
            <w:webHidden/>
          </w:rPr>
          <w:t>19</w:t>
        </w:r>
        <w:r>
          <w:rPr>
            <w:noProof/>
            <w:webHidden/>
          </w:rPr>
          <w:fldChar w:fldCharType="end"/>
        </w:r>
      </w:hyperlink>
    </w:p>
    <w:p w14:paraId="0E12EC82" w14:textId="67F47823" w:rsidR="00643853" w:rsidRDefault="0064385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44" w:history="1">
        <w:r w:rsidRPr="00593473">
          <w:rPr>
            <w:rStyle w:val="Hyperlink"/>
            <w:rFonts w:ascii="MS Gothic" w:eastAsia="MS Gothic" w:hAnsi="MS Gothic" w:cs="MS Gothic" w:hint="eastAsia"/>
            <w:noProof/>
            <w:lang w:val="ru-RU"/>
          </w:rPr>
          <w:t>第二部。</w:t>
        </w:r>
        <w:r w:rsidRPr="00593473">
          <w:rPr>
            <w:rStyle w:val="Hyperlink"/>
            <w:noProof/>
            <w:lang w:val="ru-RU"/>
          </w:rPr>
          <w:t xml:space="preserve">  </w:t>
        </w:r>
        <w:r w:rsidRPr="00593473">
          <w:rPr>
            <w:rStyle w:val="Hyperlink"/>
            <w:rFonts w:ascii="MS Gothic" w:eastAsia="MS Gothic" w:hAnsi="MS Gothic" w:cs="MS Gothic" w:hint="eastAsia"/>
            <w:noProof/>
            <w:lang w:val="ru-RU"/>
          </w:rPr>
          <w:t>為祈禱而奮鬥</w:t>
        </w:r>
        <w:r>
          <w:rPr>
            <w:noProof/>
            <w:webHidden/>
          </w:rPr>
          <w:tab/>
        </w:r>
        <w:r>
          <w:rPr>
            <w:noProof/>
            <w:webHidden/>
          </w:rPr>
          <w:fldChar w:fldCharType="begin"/>
        </w:r>
        <w:r>
          <w:rPr>
            <w:noProof/>
            <w:webHidden/>
          </w:rPr>
          <w:instrText xml:space="preserve"> PAGEREF _Toc242628744 \h </w:instrText>
        </w:r>
        <w:r>
          <w:rPr>
            <w:noProof/>
            <w:webHidden/>
          </w:rPr>
        </w:r>
        <w:r>
          <w:rPr>
            <w:noProof/>
            <w:webHidden/>
          </w:rPr>
          <w:fldChar w:fldCharType="separate"/>
        </w:r>
        <w:r>
          <w:rPr>
            <w:noProof/>
            <w:webHidden/>
          </w:rPr>
          <w:t>20</w:t>
        </w:r>
        <w:r>
          <w:rPr>
            <w:noProof/>
            <w:webHidden/>
          </w:rPr>
          <w:fldChar w:fldCharType="end"/>
        </w:r>
      </w:hyperlink>
    </w:p>
    <w:p w14:paraId="0707E77C" w14:textId="45E2D155"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45" w:history="1">
        <w:r w:rsidRPr="00593473">
          <w:rPr>
            <w:rStyle w:val="Hyperlink"/>
            <w:rFonts w:ascii="MS Gothic" w:eastAsia="MS Gothic" w:hAnsi="MS Gothic" w:cs="MS Gothic" w:hint="eastAsia"/>
            <w:noProof/>
            <w:lang w:val="ru-RU"/>
          </w:rPr>
          <w:t>第一章</w:t>
        </w:r>
        <w:r w:rsidRPr="00593473">
          <w:rPr>
            <w:rStyle w:val="Hyperlink"/>
            <w:noProof/>
            <w:lang w:val="ru-RU"/>
          </w:rPr>
          <w:t xml:space="preserve">  </w:t>
        </w:r>
        <w:r w:rsidRPr="00593473">
          <w:rPr>
            <w:rStyle w:val="Hyperlink"/>
            <w:rFonts w:ascii="MS Gothic" w:eastAsia="MS Gothic" w:hAnsi="MS Gothic" w:cs="MS Gothic" w:hint="eastAsia"/>
            <w:noProof/>
            <w:lang w:val="ru-RU"/>
          </w:rPr>
          <w:t>論祈禱的困難</w:t>
        </w:r>
        <w:r>
          <w:rPr>
            <w:noProof/>
            <w:webHidden/>
          </w:rPr>
          <w:tab/>
        </w:r>
        <w:r>
          <w:rPr>
            <w:noProof/>
            <w:webHidden/>
          </w:rPr>
          <w:fldChar w:fldCharType="begin"/>
        </w:r>
        <w:r>
          <w:rPr>
            <w:noProof/>
            <w:webHidden/>
          </w:rPr>
          <w:instrText xml:space="preserve"> PAGEREF _Toc242628745 \h </w:instrText>
        </w:r>
        <w:r>
          <w:rPr>
            <w:noProof/>
            <w:webHidden/>
          </w:rPr>
        </w:r>
        <w:r>
          <w:rPr>
            <w:noProof/>
            <w:webHidden/>
          </w:rPr>
          <w:fldChar w:fldCharType="separate"/>
        </w:r>
        <w:r>
          <w:rPr>
            <w:noProof/>
            <w:webHidden/>
          </w:rPr>
          <w:t>20</w:t>
        </w:r>
        <w:r>
          <w:rPr>
            <w:noProof/>
            <w:webHidden/>
          </w:rPr>
          <w:fldChar w:fldCharType="end"/>
        </w:r>
      </w:hyperlink>
    </w:p>
    <w:p w14:paraId="5548329F" w14:textId="02C493E4"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46" w:history="1">
        <w:r w:rsidRPr="00593473">
          <w:rPr>
            <w:rStyle w:val="Hyperlink"/>
            <w:rFonts w:ascii="MS Gothic" w:eastAsia="MS Gothic" w:hAnsi="MS Gothic" w:cs="MS Gothic" w:hint="eastAsia"/>
            <w:noProof/>
            <w:lang w:val="ru-RU"/>
          </w:rPr>
          <w:t>灰心</w:t>
        </w:r>
        <w:r w:rsidRPr="00593473">
          <w:rPr>
            <w:rStyle w:val="Hyperlink"/>
            <w:noProof/>
            <w:lang w:val="ru-RU"/>
          </w:rPr>
          <w:t xml:space="preserve"> </w:t>
        </w:r>
        <w:r w:rsidRPr="00593473">
          <w:rPr>
            <w:rStyle w:val="Hyperlink"/>
            <w:rFonts w:ascii="MS Gothic" w:eastAsia="MS Gothic" w:hAnsi="MS Gothic" w:cs="MS Gothic" w:hint="eastAsia"/>
            <w:noProof/>
            <w:lang w:val="ru-RU"/>
          </w:rPr>
          <w:t>令一個人毫無用處</w:t>
        </w:r>
        <w:r>
          <w:rPr>
            <w:noProof/>
            <w:webHidden/>
          </w:rPr>
          <w:tab/>
        </w:r>
        <w:r>
          <w:rPr>
            <w:noProof/>
            <w:webHidden/>
          </w:rPr>
          <w:fldChar w:fldCharType="begin"/>
        </w:r>
        <w:r>
          <w:rPr>
            <w:noProof/>
            <w:webHidden/>
          </w:rPr>
          <w:instrText xml:space="preserve"> PAGEREF _Toc242628746 \h </w:instrText>
        </w:r>
        <w:r>
          <w:rPr>
            <w:noProof/>
            <w:webHidden/>
          </w:rPr>
        </w:r>
        <w:r>
          <w:rPr>
            <w:noProof/>
            <w:webHidden/>
          </w:rPr>
          <w:fldChar w:fldCharType="separate"/>
        </w:r>
        <w:r>
          <w:rPr>
            <w:noProof/>
            <w:webHidden/>
          </w:rPr>
          <w:t>20</w:t>
        </w:r>
        <w:r>
          <w:rPr>
            <w:noProof/>
            <w:webHidden/>
          </w:rPr>
          <w:fldChar w:fldCharType="end"/>
        </w:r>
      </w:hyperlink>
    </w:p>
    <w:p w14:paraId="4DCAEEE7" w14:textId="67EF0A28"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47" w:history="1">
        <w:r w:rsidRPr="00593473">
          <w:rPr>
            <w:rStyle w:val="Hyperlink"/>
            <w:rFonts w:ascii="MS Gothic" w:eastAsia="MS Gothic" w:hAnsi="MS Gothic" w:cs="MS Gothic" w:hint="eastAsia"/>
            <w:noProof/>
            <w:lang w:val="ru-RU"/>
          </w:rPr>
          <w:t>唔好切斷呢條線</w:t>
        </w:r>
        <w:r>
          <w:rPr>
            <w:noProof/>
            <w:webHidden/>
          </w:rPr>
          <w:tab/>
        </w:r>
        <w:r>
          <w:rPr>
            <w:noProof/>
            <w:webHidden/>
          </w:rPr>
          <w:fldChar w:fldCharType="begin"/>
        </w:r>
        <w:r>
          <w:rPr>
            <w:noProof/>
            <w:webHidden/>
          </w:rPr>
          <w:instrText xml:space="preserve"> PAGEREF _Toc242628747 \h </w:instrText>
        </w:r>
        <w:r>
          <w:rPr>
            <w:noProof/>
            <w:webHidden/>
          </w:rPr>
        </w:r>
        <w:r>
          <w:rPr>
            <w:noProof/>
            <w:webHidden/>
          </w:rPr>
          <w:fldChar w:fldCharType="separate"/>
        </w:r>
        <w:r>
          <w:rPr>
            <w:noProof/>
            <w:webHidden/>
          </w:rPr>
          <w:t>21</w:t>
        </w:r>
        <w:r>
          <w:rPr>
            <w:noProof/>
            <w:webHidden/>
          </w:rPr>
          <w:fldChar w:fldCharType="end"/>
        </w:r>
      </w:hyperlink>
    </w:p>
    <w:p w14:paraId="7D3BF865" w14:textId="4CC5EA20"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48" w:history="1">
        <w:r w:rsidRPr="00593473">
          <w:rPr>
            <w:rStyle w:val="Hyperlink"/>
            <w:rFonts w:ascii="MS Gothic" w:eastAsia="MS Gothic" w:hAnsi="MS Gothic" w:cs="MS Gothic" w:hint="eastAsia"/>
            <w:noProof/>
            <w:lang w:val="ru-RU"/>
          </w:rPr>
          <w:t>因為神喜悅樂意施予的人。</w:t>
        </w:r>
        <w:r>
          <w:rPr>
            <w:noProof/>
            <w:webHidden/>
          </w:rPr>
          <w:tab/>
        </w:r>
        <w:r>
          <w:rPr>
            <w:noProof/>
            <w:webHidden/>
          </w:rPr>
          <w:fldChar w:fldCharType="begin"/>
        </w:r>
        <w:r>
          <w:rPr>
            <w:noProof/>
            <w:webHidden/>
          </w:rPr>
          <w:instrText xml:space="preserve"> PAGEREF _Toc242628748 \h </w:instrText>
        </w:r>
        <w:r>
          <w:rPr>
            <w:noProof/>
            <w:webHidden/>
          </w:rPr>
        </w:r>
        <w:r>
          <w:rPr>
            <w:noProof/>
            <w:webHidden/>
          </w:rPr>
          <w:fldChar w:fldCharType="separate"/>
        </w:r>
        <w:r>
          <w:rPr>
            <w:noProof/>
            <w:webHidden/>
          </w:rPr>
          <w:t>22</w:t>
        </w:r>
        <w:r>
          <w:rPr>
            <w:noProof/>
            <w:webHidden/>
          </w:rPr>
          <w:fldChar w:fldCharType="end"/>
        </w:r>
      </w:hyperlink>
    </w:p>
    <w:p w14:paraId="00B52ACA" w14:textId="0AAACC3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49" w:history="1">
        <w:r w:rsidRPr="00593473">
          <w:rPr>
            <w:rStyle w:val="Hyperlink"/>
            <w:rFonts w:ascii="MS Gothic" w:eastAsia="MS Gothic" w:hAnsi="MS Gothic" w:cs="MS Gothic" w:hint="eastAsia"/>
            <w:noProof/>
            <w:lang w:val="ru-RU"/>
          </w:rPr>
          <w:t>下定決心開始</w:t>
        </w:r>
        <w:r>
          <w:rPr>
            <w:noProof/>
            <w:webHidden/>
          </w:rPr>
          <w:tab/>
        </w:r>
        <w:r>
          <w:rPr>
            <w:noProof/>
            <w:webHidden/>
          </w:rPr>
          <w:fldChar w:fldCharType="begin"/>
        </w:r>
        <w:r>
          <w:rPr>
            <w:noProof/>
            <w:webHidden/>
          </w:rPr>
          <w:instrText xml:space="preserve"> PAGEREF _Toc242628749 \h </w:instrText>
        </w:r>
        <w:r>
          <w:rPr>
            <w:noProof/>
            <w:webHidden/>
          </w:rPr>
        </w:r>
        <w:r>
          <w:rPr>
            <w:noProof/>
            <w:webHidden/>
          </w:rPr>
          <w:fldChar w:fldCharType="separate"/>
        </w:r>
        <w:r>
          <w:rPr>
            <w:noProof/>
            <w:webHidden/>
          </w:rPr>
          <w:t>22</w:t>
        </w:r>
        <w:r>
          <w:rPr>
            <w:noProof/>
            <w:webHidden/>
          </w:rPr>
          <w:fldChar w:fldCharType="end"/>
        </w:r>
      </w:hyperlink>
    </w:p>
    <w:p w14:paraId="413730AB" w14:textId="3BB741D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0" w:history="1">
        <w:r w:rsidRPr="00593473">
          <w:rPr>
            <w:rStyle w:val="Hyperlink"/>
            <w:rFonts w:ascii="MS Gothic" w:eastAsia="MS Gothic" w:hAnsi="MS Gothic" w:cs="MS Gothic" w:hint="eastAsia"/>
            <w:noProof/>
            <w:lang w:val="ru-RU"/>
          </w:rPr>
          <w:t>等我</w:t>
        </w:r>
        <w:r w:rsidRPr="00593473">
          <w:rPr>
            <w:rStyle w:val="Hyperlink"/>
            <w:rFonts w:ascii="Microsoft JhengHei" w:eastAsia="Microsoft JhengHei" w:hAnsi="Microsoft JhengHei" w:cs="Microsoft JhengHei" w:hint="eastAsia"/>
            <w:noProof/>
            <w:lang w:val="ru-RU"/>
          </w:rPr>
          <w:t>哋畀靈魂佢渴望嘅食物</w:t>
        </w:r>
        <w:r>
          <w:rPr>
            <w:noProof/>
            <w:webHidden/>
          </w:rPr>
          <w:tab/>
        </w:r>
        <w:r>
          <w:rPr>
            <w:noProof/>
            <w:webHidden/>
          </w:rPr>
          <w:fldChar w:fldCharType="begin"/>
        </w:r>
        <w:r>
          <w:rPr>
            <w:noProof/>
            <w:webHidden/>
          </w:rPr>
          <w:instrText xml:space="preserve"> PAGEREF _Toc242628750 \h </w:instrText>
        </w:r>
        <w:r>
          <w:rPr>
            <w:noProof/>
            <w:webHidden/>
          </w:rPr>
        </w:r>
        <w:r>
          <w:rPr>
            <w:noProof/>
            <w:webHidden/>
          </w:rPr>
          <w:fldChar w:fldCharType="separate"/>
        </w:r>
        <w:r>
          <w:rPr>
            <w:noProof/>
            <w:webHidden/>
          </w:rPr>
          <w:t>23</w:t>
        </w:r>
        <w:r>
          <w:rPr>
            <w:noProof/>
            <w:webHidden/>
          </w:rPr>
          <w:fldChar w:fldCharType="end"/>
        </w:r>
      </w:hyperlink>
    </w:p>
    <w:p w14:paraId="7D52ED2E" w14:textId="611EE20E"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1" w:history="1">
        <w:r w:rsidRPr="00593473">
          <w:rPr>
            <w:rStyle w:val="Hyperlink"/>
            <w:rFonts w:ascii="MS Gothic" w:eastAsia="MS Gothic" w:hAnsi="MS Gothic" w:cs="MS Gothic" w:hint="eastAsia"/>
            <w:noProof/>
            <w:lang w:val="ru-RU"/>
          </w:rPr>
          <w:t>祈禱必須出自愛</w:t>
        </w:r>
        <w:r>
          <w:rPr>
            <w:noProof/>
            <w:webHidden/>
          </w:rPr>
          <w:tab/>
        </w:r>
        <w:r>
          <w:rPr>
            <w:noProof/>
            <w:webHidden/>
          </w:rPr>
          <w:fldChar w:fldCharType="begin"/>
        </w:r>
        <w:r>
          <w:rPr>
            <w:noProof/>
            <w:webHidden/>
          </w:rPr>
          <w:instrText xml:space="preserve"> PAGEREF _Toc242628751 \h </w:instrText>
        </w:r>
        <w:r>
          <w:rPr>
            <w:noProof/>
            <w:webHidden/>
          </w:rPr>
        </w:r>
        <w:r>
          <w:rPr>
            <w:noProof/>
            <w:webHidden/>
          </w:rPr>
          <w:fldChar w:fldCharType="separate"/>
        </w:r>
        <w:r>
          <w:rPr>
            <w:noProof/>
            <w:webHidden/>
          </w:rPr>
          <w:t>24</w:t>
        </w:r>
        <w:r>
          <w:rPr>
            <w:noProof/>
            <w:webHidden/>
          </w:rPr>
          <w:fldChar w:fldCharType="end"/>
        </w:r>
      </w:hyperlink>
    </w:p>
    <w:p w14:paraId="7161F9F0" w14:textId="558C6A2B"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2"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哋唔可以令其他人或者自己分心</w:t>
        </w:r>
        <w:r w:rsidRPr="00593473">
          <w:rPr>
            <w:rStyle w:val="Hyperlink"/>
            <w:noProof/>
            <w:lang w:val="ru-RU"/>
          </w:rPr>
          <w:t>,</w:t>
        </w:r>
        <w:r w:rsidRPr="00593473">
          <w:rPr>
            <w:rStyle w:val="Hyperlink"/>
            <w:rFonts w:ascii="MS Gothic" w:eastAsia="MS Gothic" w:hAnsi="MS Gothic" w:cs="MS Gothic" w:hint="eastAsia"/>
            <w:noProof/>
            <w:lang w:val="ru-RU"/>
          </w:rPr>
          <w:t>唔好停低禱告</w:t>
        </w:r>
        <w:r>
          <w:rPr>
            <w:noProof/>
            <w:webHidden/>
          </w:rPr>
          <w:tab/>
        </w:r>
        <w:r>
          <w:rPr>
            <w:noProof/>
            <w:webHidden/>
          </w:rPr>
          <w:fldChar w:fldCharType="begin"/>
        </w:r>
        <w:r>
          <w:rPr>
            <w:noProof/>
            <w:webHidden/>
          </w:rPr>
          <w:instrText xml:space="preserve"> PAGEREF _Toc242628752 \h </w:instrText>
        </w:r>
        <w:r>
          <w:rPr>
            <w:noProof/>
            <w:webHidden/>
          </w:rPr>
        </w:r>
        <w:r>
          <w:rPr>
            <w:noProof/>
            <w:webHidden/>
          </w:rPr>
          <w:fldChar w:fldCharType="separate"/>
        </w:r>
        <w:r>
          <w:rPr>
            <w:noProof/>
            <w:webHidden/>
          </w:rPr>
          <w:t>25</w:t>
        </w:r>
        <w:r>
          <w:rPr>
            <w:noProof/>
            <w:webHidden/>
          </w:rPr>
          <w:fldChar w:fldCharType="end"/>
        </w:r>
      </w:hyperlink>
    </w:p>
    <w:p w14:paraId="56BE72AF" w14:textId="3D3951B5"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3" w:history="1">
        <w:r w:rsidRPr="00593473">
          <w:rPr>
            <w:rStyle w:val="Hyperlink"/>
            <w:rFonts w:ascii="MS Gothic" w:eastAsia="MS Gothic" w:hAnsi="MS Gothic" w:cs="MS Gothic" w:hint="eastAsia"/>
            <w:noProof/>
            <w:lang w:val="ru-RU"/>
          </w:rPr>
          <w:t>請將呢個夢轉畀失眠嘅人</w:t>
        </w:r>
        <w:r>
          <w:rPr>
            <w:noProof/>
            <w:webHidden/>
          </w:rPr>
          <w:tab/>
        </w:r>
        <w:r>
          <w:rPr>
            <w:noProof/>
            <w:webHidden/>
          </w:rPr>
          <w:fldChar w:fldCharType="begin"/>
        </w:r>
        <w:r>
          <w:rPr>
            <w:noProof/>
            <w:webHidden/>
          </w:rPr>
          <w:instrText xml:space="preserve"> PAGEREF _Toc242628753 \h </w:instrText>
        </w:r>
        <w:r>
          <w:rPr>
            <w:noProof/>
            <w:webHidden/>
          </w:rPr>
        </w:r>
        <w:r>
          <w:rPr>
            <w:noProof/>
            <w:webHidden/>
          </w:rPr>
          <w:fldChar w:fldCharType="separate"/>
        </w:r>
        <w:r>
          <w:rPr>
            <w:noProof/>
            <w:webHidden/>
          </w:rPr>
          <w:t>26</w:t>
        </w:r>
        <w:r>
          <w:rPr>
            <w:noProof/>
            <w:webHidden/>
          </w:rPr>
          <w:fldChar w:fldCharType="end"/>
        </w:r>
      </w:hyperlink>
    </w:p>
    <w:p w14:paraId="63427F36" w14:textId="38DCED5C"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54" w:history="1">
        <w:r w:rsidRPr="00593473">
          <w:rPr>
            <w:rStyle w:val="Hyperlink"/>
            <w:rFonts w:ascii="MS Gothic" w:eastAsia="MS Gothic" w:hAnsi="MS Gothic" w:cs="MS Gothic" w:hint="eastAsia"/>
            <w:noProof/>
            <w:lang w:val="ru-RU"/>
          </w:rPr>
          <w:t>第二章</w:t>
        </w:r>
        <w:r w:rsidRPr="00593473">
          <w:rPr>
            <w:rStyle w:val="Hyperlink"/>
            <w:noProof/>
            <w:lang w:val="ru-RU"/>
          </w:rPr>
          <w:t xml:space="preserve">  </w:t>
        </w:r>
        <w:r w:rsidRPr="00593473">
          <w:rPr>
            <w:rStyle w:val="Hyperlink"/>
            <w:rFonts w:ascii="MS Gothic" w:eastAsia="MS Gothic" w:hAnsi="MS Gothic" w:cs="MS Gothic" w:hint="eastAsia"/>
            <w:noProof/>
            <w:lang w:val="ru-RU"/>
          </w:rPr>
          <w:t>魔鬼點樣打仗</w:t>
        </w:r>
        <w:r w:rsidRPr="00593473">
          <w:rPr>
            <w:rStyle w:val="Hyperlink"/>
            <w:noProof/>
            <w:lang w:val="ru-RU"/>
          </w:rPr>
          <w:t xml:space="preserve">  </w:t>
        </w:r>
        <w:r w:rsidRPr="00593473">
          <w:rPr>
            <w:rStyle w:val="Hyperlink"/>
            <w:rFonts w:ascii="MS Gothic" w:eastAsia="MS Gothic" w:hAnsi="MS Gothic" w:cs="MS Gothic" w:hint="eastAsia"/>
            <w:noProof/>
            <w:lang w:val="ru-RU"/>
          </w:rPr>
          <w:t>對付禱告嘅人</w:t>
        </w:r>
        <w:r>
          <w:rPr>
            <w:noProof/>
            <w:webHidden/>
          </w:rPr>
          <w:tab/>
        </w:r>
        <w:r>
          <w:rPr>
            <w:noProof/>
            <w:webHidden/>
          </w:rPr>
          <w:fldChar w:fldCharType="begin"/>
        </w:r>
        <w:r>
          <w:rPr>
            <w:noProof/>
            <w:webHidden/>
          </w:rPr>
          <w:instrText xml:space="preserve"> PAGEREF _Toc242628754 \h </w:instrText>
        </w:r>
        <w:r>
          <w:rPr>
            <w:noProof/>
            <w:webHidden/>
          </w:rPr>
        </w:r>
        <w:r>
          <w:rPr>
            <w:noProof/>
            <w:webHidden/>
          </w:rPr>
          <w:fldChar w:fldCharType="separate"/>
        </w:r>
        <w:r>
          <w:rPr>
            <w:noProof/>
            <w:webHidden/>
          </w:rPr>
          <w:t>27</w:t>
        </w:r>
        <w:r>
          <w:rPr>
            <w:noProof/>
            <w:webHidden/>
          </w:rPr>
          <w:fldChar w:fldCharType="end"/>
        </w:r>
      </w:hyperlink>
    </w:p>
    <w:p w14:paraId="09171A14" w14:textId="77B6526D"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5" w:history="1">
        <w:r w:rsidRPr="00593473">
          <w:rPr>
            <w:rStyle w:val="Hyperlink"/>
            <w:rFonts w:ascii="MS Gothic" w:eastAsia="MS Gothic" w:hAnsi="MS Gothic" w:cs="MS Gothic" w:hint="eastAsia"/>
            <w:noProof/>
            <w:lang w:val="ru-RU"/>
          </w:rPr>
          <w:t>唔好同魔鬼傾偈</w:t>
        </w:r>
        <w:r>
          <w:rPr>
            <w:noProof/>
            <w:webHidden/>
          </w:rPr>
          <w:tab/>
        </w:r>
        <w:r>
          <w:rPr>
            <w:noProof/>
            <w:webHidden/>
          </w:rPr>
          <w:fldChar w:fldCharType="begin"/>
        </w:r>
        <w:r>
          <w:rPr>
            <w:noProof/>
            <w:webHidden/>
          </w:rPr>
          <w:instrText xml:space="preserve"> PAGEREF _Toc242628755 \h </w:instrText>
        </w:r>
        <w:r>
          <w:rPr>
            <w:noProof/>
            <w:webHidden/>
          </w:rPr>
        </w:r>
        <w:r>
          <w:rPr>
            <w:noProof/>
            <w:webHidden/>
          </w:rPr>
          <w:fldChar w:fldCharType="separate"/>
        </w:r>
        <w:r>
          <w:rPr>
            <w:noProof/>
            <w:webHidden/>
          </w:rPr>
          <w:t>27</w:t>
        </w:r>
        <w:r>
          <w:rPr>
            <w:noProof/>
            <w:webHidden/>
          </w:rPr>
          <w:fldChar w:fldCharType="end"/>
        </w:r>
      </w:hyperlink>
    </w:p>
    <w:p w14:paraId="5650347A" w14:textId="17697E7B"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6" w:history="1">
        <w:r w:rsidRPr="00593473">
          <w:rPr>
            <w:rStyle w:val="Hyperlink"/>
            <w:rFonts w:ascii="MS Gothic" w:eastAsia="MS Gothic" w:hAnsi="MS Gothic" w:cs="MS Gothic" w:hint="eastAsia"/>
            <w:noProof/>
            <w:lang w:val="ru-RU"/>
          </w:rPr>
          <w:t>魔鬼阻擋人祈禱</w:t>
        </w:r>
        <w:r>
          <w:rPr>
            <w:noProof/>
            <w:webHidden/>
          </w:rPr>
          <w:tab/>
        </w:r>
        <w:r>
          <w:rPr>
            <w:noProof/>
            <w:webHidden/>
          </w:rPr>
          <w:fldChar w:fldCharType="begin"/>
        </w:r>
        <w:r>
          <w:rPr>
            <w:noProof/>
            <w:webHidden/>
          </w:rPr>
          <w:instrText xml:space="preserve"> PAGEREF _Toc242628756 \h </w:instrText>
        </w:r>
        <w:r>
          <w:rPr>
            <w:noProof/>
            <w:webHidden/>
          </w:rPr>
        </w:r>
        <w:r>
          <w:rPr>
            <w:noProof/>
            <w:webHidden/>
          </w:rPr>
          <w:fldChar w:fldCharType="separate"/>
        </w:r>
        <w:r>
          <w:rPr>
            <w:noProof/>
            <w:webHidden/>
          </w:rPr>
          <w:t>28</w:t>
        </w:r>
        <w:r>
          <w:rPr>
            <w:noProof/>
            <w:webHidden/>
          </w:rPr>
          <w:fldChar w:fldCharType="end"/>
        </w:r>
      </w:hyperlink>
    </w:p>
    <w:p w14:paraId="5DFA0389" w14:textId="59D8239C"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57" w:history="1">
        <w:r w:rsidRPr="00593473">
          <w:rPr>
            <w:rStyle w:val="Hyperlink"/>
            <w:rFonts w:ascii="MS Gothic" w:eastAsia="MS Gothic" w:hAnsi="MS Gothic" w:cs="MS Gothic" w:hint="eastAsia"/>
            <w:noProof/>
            <w:lang w:val="ru-RU"/>
          </w:rPr>
          <w:t>第三章</w:t>
        </w:r>
        <w:r w:rsidRPr="00593473">
          <w:rPr>
            <w:rStyle w:val="Hyperlink"/>
            <w:noProof/>
            <w:lang w:val="ru-RU"/>
          </w:rPr>
          <w:t xml:space="preserve">  </w:t>
        </w:r>
        <w:r w:rsidRPr="00593473">
          <w:rPr>
            <w:rStyle w:val="Hyperlink"/>
            <w:rFonts w:ascii="MS Gothic" w:eastAsia="MS Gothic" w:hAnsi="MS Gothic" w:cs="MS Gothic" w:hint="eastAsia"/>
            <w:noProof/>
            <w:lang w:val="ru-RU"/>
          </w:rPr>
          <w:t>關於禱告如何溫暖人心</w:t>
        </w:r>
        <w:r>
          <w:rPr>
            <w:noProof/>
            <w:webHidden/>
          </w:rPr>
          <w:tab/>
        </w:r>
        <w:r>
          <w:rPr>
            <w:noProof/>
            <w:webHidden/>
          </w:rPr>
          <w:fldChar w:fldCharType="begin"/>
        </w:r>
        <w:r>
          <w:rPr>
            <w:noProof/>
            <w:webHidden/>
          </w:rPr>
          <w:instrText xml:space="preserve"> PAGEREF _Toc242628757 \h </w:instrText>
        </w:r>
        <w:r>
          <w:rPr>
            <w:noProof/>
            <w:webHidden/>
          </w:rPr>
        </w:r>
        <w:r>
          <w:rPr>
            <w:noProof/>
            <w:webHidden/>
          </w:rPr>
          <w:fldChar w:fldCharType="separate"/>
        </w:r>
        <w:r>
          <w:rPr>
            <w:noProof/>
            <w:webHidden/>
          </w:rPr>
          <w:t>29</w:t>
        </w:r>
        <w:r>
          <w:rPr>
            <w:noProof/>
            <w:webHidden/>
          </w:rPr>
          <w:fldChar w:fldCharType="end"/>
        </w:r>
      </w:hyperlink>
    </w:p>
    <w:p w14:paraId="5B668917" w14:textId="1275947F"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8" w:history="1">
        <w:r w:rsidRPr="00593473">
          <w:rPr>
            <w:rStyle w:val="Hyperlink"/>
            <w:rFonts w:ascii="MS Gothic" w:eastAsia="MS Gothic" w:hAnsi="MS Gothic" w:cs="MS Gothic" w:hint="eastAsia"/>
            <w:noProof/>
            <w:lang w:val="ru-RU"/>
          </w:rPr>
          <w:t>聖像幫助我</w:t>
        </w:r>
        <w:r w:rsidRPr="00593473">
          <w:rPr>
            <w:rStyle w:val="Hyperlink"/>
            <w:rFonts w:ascii="Microsoft JhengHei" w:eastAsia="Microsoft JhengHei" w:hAnsi="Microsoft JhengHei" w:cs="Microsoft JhengHei" w:hint="eastAsia"/>
            <w:noProof/>
            <w:lang w:val="ru-RU"/>
          </w:rPr>
          <w:t>哋祈禱</w:t>
        </w:r>
        <w:r>
          <w:rPr>
            <w:noProof/>
            <w:webHidden/>
          </w:rPr>
          <w:tab/>
        </w:r>
        <w:r>
          <w:rPr>
            <w:noProof/>
            <w:webHidden/>
          </w:rPr>
          <w:fldChar w:fldCharType="begin"/>
        </w:r>
        <w:r>
          <w:rPr>
            <w:noProof/>
            <w:webHidden/>
          </w:rPr>
          <w:instrText xml:space="preserve"> PAGEREF _Toc242628758 \h </w:instrText>
        </w:r>
        <w:r>
          <w:rPr>
            <w:noProof/>
            <w:webHidden/>
          </w:rPr>
        </w:r>
        <w:r>
          <w:rPr>
            <w:noProof/>
            <w:webHidden/>
          </w:rPr>
          <w:fldChar w:fldCharType="separate"/>
        </w:r>
        <w:r>
          <w:rPr>
            <w:noProof/>
            <w:webHidden/>
          </w:rPr>
          <w:t>29</w:t>
        </w:r>
        <w:r>
          <w:rPr>
            <w:noProof/>
            <w:webHidden/>
          </w:rPr>
          <w:fldChar w:fldCharType="end"/>
        </w:r>
      </w:hyperlink>
    </w:p>
    <w:p w14:paraId="07A62DE5" w14:textId="653BCD9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59" w:history="1">
        <w:r w:rsidRPr="00593473">
          <w:rPr>
            <w:rStyle w:val="Hyperlink"/>
            <w:rFonts w:ascii="MS Gothic" w:eastAsia="MS Gothic" w:hAnsi="MS Gothic" w:cs="MS Gothic" w:hint="eastAsia"/>
            <w:noProof/>
            <w:lang w:val="ru-RU"/>
          </w:rPr>
          <w:t>念珠就係對付魔鬼嘅機關槍</w:t>
        </w:r>
        <w:r>
          <w:rPr>
            <w:noProof/>
            <w:webHidden/>
          </w:rPr>
          <w:tab/>
        </w:r>
        <w:r>
          <w:rPr>
            <w:noProof/>
            <w:webHidden/>
          </w:rPr>
          <w:fldChar w:fldCharType="begin"/>
        </w:r>
        <w:r>
          <w:rPr>
            <w:noProof/>
            <w:webHidden/>
          </w:rPr>
          <w:instrText xml:space="preserve"> PAGEREF _Toc242628759 \h </w:instrText>
        </w:r>
        <w:r>
          <w:rPr>
            <w:noProof/>
            <w:webHidden/>
          </w:rPr>
        </w:r>
        <w:r>
          <w:rPr>
            <w:noProof/>
            <w:webHidden/>
          </w:rPr>
          <w:fldChar w:fldCharType="separate"/>
        </w:r>
        <w:r>
          <w:rPr>
            <w:noProof/>
            <w:webHidden/>
          </w:rPr>
          <w:t>30</w:t>
        </w:r>
        <w:r>
          <w:rPr>
            <w:noProof/>
            <w:webHidden/>
          </w:rPr>
          <w:fldChar w:fldCharType="end"/>
        </w:r>
      </w:hyperlink>
    </w:p>
    <w:p w14:paraId="0D3B6B4F" w14:textId="6ECD87C4"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60" w:history="1">
        <w:r w:rsidRPr="00593473">
          <w:rPr>
            <w:rStyle w:val="Hyperlink"/>
            <w:rFonts w:ascii="MS Gothic" w:eastAsia="MS Gothic" w:hAnsi="MS Gothic" w:cs="MS Gothic" w:hint="eastAsia"/>
            <w:noProof/>
            <w:lang w:val="ru-RU"/>
          </w:rPr>
          <w:t>禱告前靈性讀經</w:t>
        </w:r>
        <w:r>
          <w:rPr>
            <w:noProof/>
            <w:webHidden/>
          </w:rPr>
          <w:tab/>
        </w:r>
        <w:r>
          <w:rPr>
            <w:noProof/>
            <w:webHidden/>
          </w:rPr>
          <w:fldChar w:fldCharType="begin"/>
        </w:r>
        <w:r>
          <w:rPr>
            <w:noProof/>
            <w:webHidden/>
          </w:rPr>
          <w:instrText xml:space="preserve"> PAGEREF _Toc242628760 \h </w:instrText>
        </w:r>
        <w:r>
          <w:rPr>
            <w:noProof/>
            <w:webHidden/>
          </w:rPr>
        </w:r>
        <w:r>
          <w:rPr>
            <w:noProof/>
            <w:webHidden/>
          </w:rPr>
          <w:fldChar w:fldCharType="separate"/>
        </w:r>
        <w:r>
          <w:rPr>
            <w:noProof/>
            <w:webHidden/>
          </w:rPr>
          <w:t>31</w:t>
        </w:r>
        <w:r>
          <w:rPr>
            <w:noProof/>
            <w:webHidden/>
          </w:rPr>
          <w:fldChar w:fldCharType="end"/>
        </w:r>
      </w:hyperlink>
    </w:p>
    <w:p w14:paraId="3B906342" w14:textId="367FE228"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61" w:history="1">
        <w:r w:rsidRPr="00593473">
          <w:rPr>
            <w:rStyle w:val="Hyperlink"/>
            <w:rFonts w:ascii="MS Gothic" w:eastAsia="MS Gothic" w:hAnsi="MS Gothic" w:cs="MS Gothic" w:hint="eastAsia"/>
            <w:noProof/>
            <w:lang w:val="ru-RU"/>
          </w:rPr>
          <w:t>向至聖神母的懇求文對靈魂有莫大裨益</w:t>
        </w:r>
        <w:r>
          <w:rPr>
            <w:noProof/>
            <w:webHidden/>
          </w:rPr>
          <w:tab/>
        </w:r>
        <w:r>
          <w:rPr>
            <w:noProof/>
            <w:webHidden/>
          </w:rPr>
          <w:fldChar w:fldCharType="begin"/>
        </w:r>
        <w:r>
          <w:rPr>
            <w:noProof/>
            <w:webHidden/>
          </w:rPr>
          <w:instrText xml:space="preserve"> PAGEREF _Toc242628761 \h </w:instrText>
        </w:r>
        <w:r>
          <w:rPr>
            <w:noProof/>
            <w:webHidden/>
          </w:rPr>
        </w:r>
        <w:r>
          <w:rPr>
            <w:noProof/>
            <w:webHidden/>
          </w:rPr>
          <w:fldChar w:fldCharType="separate"/>
        </w:r>
        <w:r>
          <w:rPr>
            <w:noProof/>
            <w:webHidden/>
          </w:rPr>
          <w:t>31</w:t>
        </w:r>
        <w:r>
          <w:rPr>
            <w:noProof/>
            <w:webHidden/>
          </w:rPr>
          <w:fldChar w:fldCharType="end"/>
        </w:r>
      </w:hyperlink>
    </w:p>
    <w:p w14:paraId="2D3C9F3D" w14:textId="0C6EB8E8"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62" w:history="1">
        <w:r w:rsidRPr="00593473">
          <w:rPr>
            <w:rStyle w:val="Hyperlink"/>
            <w:rFonts w:ascii="MS Gothic" w:eastAsia="MS Gothic" w:hAnsi="MS Gothic" w:cs="MS Gothic" w:hint="eastAsia"/>
            <w:noProof/>
            <w:lang w:val="ru-RU"/>
          </w:rPr>
          <w:t>教會聖詠令靈魂喜悅並安寧</w:t>
        </w:r>
        <w:r>
          <w:rPr>
            <w:noProof/>
            <w:webHidden/>
          </w:rPr>
          <w:tab/>
        </w:r>
        <w:r>
          <w:rPr>
            <w:noProof/>
            <w:webHidden/>
          </w:rPr>
          <w:fldChar w:fldCharType="begin"/>
        </w:r>
        <w:r>
          <w:rPr>
            <w:noProof/>
            <w:webHidden/>
          </w:rPr>
          <w:instrText xml:space="preserve"> PAGEREF _Toc242628762 \h </w:instrText>
        </w:r>
        <w:r>
          <w:rPr>
            <w:noProof/>
            <w:webHidden/>
          </w:rPr>
        </w:r>
        <w:r>
          <w:rPr>
            <w:noProof/>
            <w:webHidden/>
          </w:rPr>
          <w:fldChar w:fldCharType="separate"/>
        </w:r>
        <w:r>
          <w:rPr>
            <w:noProof/>
            <w:webHidden/>
          </w:rPr>
          <w:t>32</w:t>
        </w:r>
        <w:r>
          <w:rPr>
            <w:noProof/>
            <w:webHidden/>
          </w:rPr>
          <w:fldChar w:fldCharType="end"/>
        </w:r>
      </w:hyperlink>
    </w:p>
    <w:p w14:paraId="09B5ACD9" w14:textId="50CCEC28"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63" w:history="1">
        <w:r w:rsidRPr="00593473">
          <w:rPr>
            <w:rStyle w:val="Hyperlink"/>
            <w:rFonts w:ascii="MS Gothic" w:eastAsia="MS Gothic" w:hAnsi="MS Gothic" w:cs="MS Gothic" w:hint="eastAsia"/>
            <w:noProof/>
            <w:lang w:val="ru-RU"/>
          </w:rPr>
          <w:t>第四章</w:t>
        </w:r>
        <w:r w:rsidRPr="00593473">
          <w:rPr>
            <w:rStyle w:val="Hyperlink"/>
            <w:noProof/>
            <w:lang w:val="ru-RU"/>
          </w:rPr>
          <w:t xml:space="preserve">  </w:t>
        </w:r>
        <w:r w:rsidRPr="00593473">
          <w:rPr>
            <w:rStyle w:val="Hyperlink"/>
            <w:rFonts w:ascii="MS Gothic" w:eastAsia="MS Gothic" w:hAnsi="MS Gothic" w:cs="MS Gothic" w:hint="eastAsia"/>
            <w:noProof/>
            <w:lang w:val="ru-RU"/>
          </w:rPr>
          <w:t>「來</w:t>
        </w:r>
        <w:r w:rsidRPr="00593473">
          <w:rPr>
            <w:rStyle w:val="Hyperlink"/>
            <w:noProof/>
            <w:lang w:val="ru-RU"/>
          </w:rPr>
          <w:t>,</w:t>
        </w:r>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哋一齊敬拜</w:t>
        </w:r>
        <w:r w:rsidRPr="00593473">
          <w:rPr>
            <w:rStyle w:val="Hyperlink"/>
            <w:rFonts w:ascii="Calibri" w:hAnsi="Calibri" w:cs="Calibri"/>
            <w:noProof/>
            <w:lang w:val="ru-RU"/>
          </w:rPr>
          <w:t>……</w:t>
        </w:r>
        <w:r w:rsidRPr="00593473">
          <w:rPr>
            <w:rStyle w:val="Hyperlink"/>
            <w:rFonts w:ascii="MS Gothic" w:eastAsia="MS Gothic" w:hAnsi="MS Gothic" w:cs="MS Gothic" w:hint="eastAsia"/>
            <w:noProof/>
            <w:lang w:val="ru-RU"/>
          </w:rPr>
          <w:t>」</w:t>
        </w:r>
        <w:r w:rsidRPr="00593473">
          <w:rPr>
            <w:rStyle w:val="Hyperlink"/>
            <w:noProof/>
            <w:lang w:val="ru-RU"/>
          </w:rPr>
          <w:t>,</w:t>
        </w:r>
        <w:r>
          <w:rPr>
            <w:noProof/>
            <w:webHidden/>
          </w:rPr>
          <w:tab/>
        </w:r>
        <w:r>
          <w:rPr>
            <w:noProof/>
            <w:webHidden/>
          </w:rPr>
          <w:fldChar w:fldCharType="begin"/>
        </w:r>
        <w:r>
          <w:rPr>
            <w:noProof/>
            <w:webHidden/>
          </w:rPr>
          <w:instrText xml:space="preserve"> PAGEREF _Toc242628763 \h </w:instrText>
        </w:r>
        <w:r>
          <w:rPr>
            <w:noProof/>
            <w:webHidden/>
          </w:rPr>
        </w:r>
        <w:r>
          <w:rPr>
            <w:noProof/>
            <w:webHidden/>
          </w:rPr>
          <w:fldChar w:fldCharType="separate"/>
        </w:r>
        <w:r>
          <w:rPr>
            <w:noProof/>
            <w:webHidden/>
          </w:rPr>
          <w:t>33</w:t>
        </w:r>
        <w:r>
          <w:rPr>
            <w:noProof/>
            <w:webHidden/>
          </w:rPr>
          <w:fldChar w:fldCharType="end"/>
        </w:r>
      </w:hyperlink>
    </w:p>
    <w:p w14:paraId="19B4B177" w14:textId="0B52FBA1"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64" w:history="1">
        <w:r w:rsidRPr="00593473">
          <w:rPr>
            <w:rStyle w:val="Hyperlink"/>
            <w:rFonts w:ascii="MS Gothic" w:eastAsia="MS Gothic" w:hAnsi="MS Gothic" w:cs="MS Gothic" w:hint="eastAsia"/>
            <w:noProof/>
            <w:lang w:val="ru-RU"/>
          </w:rPr>
          <w:t>鞠躬比任何其他靈性修習都更有益</w:t>
        </w:r>
        <w:r>
          <w:rPr>
            <w:noProof/>
            <w:webHidden/>
          </w:rPr>
          <w:tab/>
        </w:r>
        <w:r>
          <w:rPr>
            <w:noProof/>
            <w:webHidden/>
          </w:rPr>
          <w:fldChar w:fldCharType="begin"/>
        </w:r>
        <w:r>
          <w:rPr>
            <w:noProof/>
            <w:webHidden/>
          </w:rPr>
          <w:instrText xml:space="preserve"> PAGEREF _Toc242628764 \h </w:instrText>
        </w:r>
        <w:r>
          <w:rPr>
            <w:noProof/>
            <w:webHidden/>
          </w:rPr>
        </w:r>
        <w:r>
          <w:rPr>
            <w:noProof/>
            <w:webHidden/>
          </w:rPr>
          <w:fldChar w:fldCharType="separate"/>
        </w:r>
        <w:r>
          <w:rPr>
            <w:noProof/>
            <w:webHidden/>
          </w:rPr>
          <w:t>33</w:t>
        </w:r>
        <w:r>
          <w:rPr>
            <w:noProof/>
            <w:webHidden/>
          </w:rPr>
          <w:fldChar w:fldCharType="end"/>
        </w:r>
      </w:hyperlink>
    </w:p>
    <w:p w14:paraId="4408D149" w14:textId="5A607AA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65" w:history="1">
        <w:r w:rsidRPr="00593473">
          <w:rPr>
            <w:rStyle w:val="Hyperlink"/>
            <w:rFonts w:ascii="MS Gothic" w:eastAsia="MS Gothic" w:hAnsi="MS Gothic" w:cs="MS Gothic" w:hint="eastAsia"/>
            <w:noProof/>
            <w:lang w:val="ru-RU"/>
          </w:rPr>
          <w:t>透過跪拜</w:t>
        </w:r>
        <w:r w:rsidRPr="00593473">
          <w:rPr>
            <w:rStyle w:val="Hyperlink"/>
            <w:noProof/>
            <w:lang w:val="ru-RU"/>
          </w:rPr>
          <w:t>,</w:t>
        </w:r>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哋向神求赦免</w:t>
        </w:r>
        <w:r w:rsidRPr="00593473">
          <w:rPr>
            <w:rStyle w:val="Hyperlink"/>
            <w:noProof/>
            <w:lang w:val="ru-RU"/>
          </w:rPr>
          <w:t>,</w:t>
        </w:r>
        <w:r w:rsidRPr="00593473">
          <w:rPr>
            <w:rStyle w:val="Hyperlink"/>
            <w:rFonts w:ascii="MS Gothic" w:eastAsia="MS Gothic" w:hAnsi="MS Gothic" w:cs="MS Gothic" w:hint="eastAsia"/>
            <w:noProof/>
            <w:lang w:val="ru-RU"/>
          </w:rPr>
          <w:t>並向</w:t>
        </w:r>
        <w:r w:rsidRPr="00593473">
          <w:rPr>
            <w:rStyle w:val="Hyperlink"/>
            <w:rFonts w:ascii="Yu Gothic" w:eastAsia="Yu Gothic" w:hAnsi="Yu Gothic" w:cs="Yu Gothic" w:hint="eastAsia"/>
            <w:noProof/>
            <w:lang w:val="ru-RU"/>
          </w:rPr>
          <w:t>祂表達感恩</w:t>
        </w:r>
        <w:r>
          <w:rPr>
            <w:noProof/>
            <w:webHidden/>
          </w:rPr>
          <w:tab/>
        </w:r>
        <w:r>
          <w:rPr>
            <w:noProof/>
            <w:webHidden/>
          </w:rPr>
          <w:fldChar w:fldCharType="begin"/>
        </w:r>
        <w:r>
          <w:rPr>
            <w:noProof/>
            <w:webHidden/>
          </w:rPr>
          <w:instrText xml:space="preserve"> PAGEREF _Toc242628765 \h </w:instrText>
        </w:r>
        <w:r>
          <w:rPr>
            <w:noProof/>
            <w:webHidden/>
          </w:rPr>
        </w:r>
        <w:r>
          <w:rPr>
            <w:noProof/>
            <w:webHidden/>
          </w:rPr>
          <w:fldChar w:fldCharType="separate"/>
        </w:r>
        <w:r>
          <w:rPr>
            <w:noProof/>
            <w:webHidden/>
          </w:rPr>
          <w:t>34</w:t>
        </w:r>
        <w:r>
          <w:rPr>
            <w:noProof/>
            <w:webHidden/>
          </w:rPr>
          <w:fldChar w:fldCharType="end"/>
        </w:r>
      </w:hyperlink>
    </w:p>
    <w:p w14:paraId="2151BA0F" w14:textId="4EE000C8"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66" w:history="1">
        <w:r w:rsidRPr="00593473">
          <w:rPr>
            <w:rStyle w:val="Hyperlink"/>
            <w:rFonts w:ascii="MS Gothic" w:eastAsia="MS Gothic" w:hAnsi="MS Gothic" w:cs="MS Gothic" w:hint="eastAsia"/>
            <w:noProof/>
            <w:lang w:val="ru-RU"/>
          </w:rPr>
          <w:t>腰躬及全跪</w:t>
        </w:r>
        <w:r>
          <w:rPr>
            <w:noProof/>
            <w:webHidden/>
          </w:rPr>
          <w:tab/>
        </w:r>
        <w:r>
          <w:rPr>
            <w:noProof/>
            <w:webHidden/>
          </w:rPr>
          <w:fldChar w:fldCharType="begin"/>
        </w:r>
        <w:r>
          <w:rPr>
            <w:noProof/>
            <w:webHidden/>
          </w:rPr>
          <w:instrText xml:space="preserve"> PAGEREF _Toc242628766 \h </w:instrText>
        </w:r>
        <w:r>
          <w:rPr>
            <w:noProof/>
            <w:webHidden/>
          </w:rPr>
        </w:r>
        <w:r>
          <w:rPr>
            <w:noProof/>
            <w:webHidden/>
          </w:rPr>
          <w:fldChar w:fldCharType="separate"/>
        </w:r>
        <w:r>
          <w:rPr>
            <w:noProof/>
            <w:webHidden/>
          </w:rPr>
          <w:t>35</w:t>
        </w:r>
        <w:r>
          <w:rPr>
            <w:noProof/>
            <w:webHidden/>
          </w:rPr>
          <w:fldChar w:fldCharType="end"/>
        </w:r>
      </w:hyperlink>
    </w:p>
    <w:p w14:paraId="575B9170" w14:textId="26495AD0"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67" w:history="1">
        <w:r w:rsidRPr="00593473">
          <w:rPr>
            <w:rStyle w:val="Hyperlink"/>
            <w:rFonts w:ascii="MS Gothic" w:eastAsia="MS Gothic" w:hAnsi="MS Gothic" w:cs="MS Gothic" w:hint="eastAsia"/>
            <w:noProof/>
            <w:lang w:val="ru-RU"/>
          </w:rPr>
          <w:t>「有志者事竟成」</w:t>
        </w:r>
        <w:r>
          <w:rPr>
            <w:noProof/>
            <w:webHidden/>
          </w:rPr>
          <w:tab/>
        </w:r>
        <w:r>
          <w:rPr>
            <w:noProof/>
            <w:webHidden/>
          </w:rPr>
          <w:fldChar w:fldCharType="begin"/>
        </w:r>
        <w:r>
          <w:rPr>
            <w:noProof/>
            <w:webHidden/>
          </w:rPr>
          <w:instrText xml:space="preserve"> PAGEREF _Toc242628767 \h </w:instrText>
        </w:r>
        <w:r>
          <w:rPr>
            <w:noProof/>
            <w:webHidden/>
          </w:rPr>
        </w:r>
        <w:r>
          <w:rPr>
            <w:noProof/>
            <w:webHidden/>
          </w:rPr>
          <w:fldChar w:fldCharType="separate"/>
        </w:r>
        <w:r>
          <w:rPr>
            <w:noProof/>
            <w:webHidden/>
          </w:rPr>
          <w:t>35</w:t>
        </w:r>
        <w:r>
          <w:rPr>
            <w:noProof/>
            <w:webHidden/>
          </w:rPr>
          <w:fldChar w:fldCharType="end"/>
        </w:r>
      </w:hyperlink>
    </w:p>
    <w:p w14:paraId="6EE7542B" w14:textId="5F82F75C" w:rsidR="00643853" w:rsidRDefault="0064385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68" w:history="1">
        <w:r w:rsidRPr="00593473">
          <w:rPr>
            <w:rStyle w:val="Hyperlink"/>
            <w:rFonts w:ascii="MS Gothic" w:eastAsia="MS Gothic" w:hAnsi="MS Gothic" w:cs="MS Gothic" w:hint="eastAsia"/>
            <w:noProof/>
            <w:lang w:val="ru-RU"/>
          </w:rPr>
          <w:t>第三部。</w:t>
        </w:r>
        <w:r w:rsidRPr="00593473">
          <w:rPr>
            <w:rStyle w:val="Hyperlink"/>
            <w:noProof/>
            <w:lang w:val="ru-RU"/>
          </w:rPr>
          <w:t xml:space="preserve">  </w:t>
        </w:r>
        <w:r w:rsidRPr="00593473">
          <w:rPr>
            <w:rStyle w:val="Hyperlink"/>
            <w:rFonts w:ascii="MS Gothic" w:eastAsia="MS Gothic" w:hAnsi="MS Gothic" w:cs="MS Gothic" w:hint="eastAsia"/>
            <w:noProof/>
            <w:lang w:val="ru-RU"/>
          </w:rPr>
          <w:t>至聖母瑪利亞、天使同聖人</w:t>
        </w:r>
        <w:r w:rsidRPr="00593473">
          <w:rPr>
            <w:rStyle w:val="Hyperlink"/>
            <w:rFonts w:ascii="Calibri" w:hAnsi="Calibri" w:cs="Calibri"/>
            <w:noProof/>
            <w:lang w:val="ru-RU"/>
          </w:rPr>
          <w:t>——</w:t>
        </w:r>
        <w:r w:rsidRPr="00593473">
          <w:rPr>
            <w:rStyle w:val="Hyperlink"/>
            <w:noProof/>
            <w:lang w:val="ru-RU"/>
          </w:rPr>
          <w:t xml:space="preserve">  </w:t>
        </w:r>
        <w:r w:rsidRPr="00593473">
          <w:rPr>
            <w:rStyle w:val="Hyperlink"/>
            <w:rFonts w:ascii="MS Gothic" w:eastAsia="MS Gothic" w:hAnsi="MS Gothic" w:cs="MS Gothic" w:hint="eastAsia"/>
            <w:noProof/>
            <w:lang w:val="ru-RU"/>
          </w:rPr>
          <w:t>係上帝面前嘅代禱者同我</w:t>
        </w:r>
        <w:r w:rsidRPr="00593473">
          <w:rPr>
            <w:rStyle w:val="Hyperlink"/>
            <w:rFonts w:ascii="Microsoft JhengHei" w:eastAsia="Microsoft JhengHei" w:hAnsi="Microsoft JhengHei" w:cs="Microsoft JhengHei" w:hint="eastAsia"/>
            <w:noProof/>
            <w:lang w:val="ru-RU"/>
          </w:rPr>
          <w:t>哋嘅保佑者</w:t>
        </w:r>
        <w:r>
          <w:rPr>
            <w:noProof/>
            <w:webHidden/>
          </w:rPr>
          <w:tab/>
        </w:r>
        <w:r>
          <w:rPr>
            <w:noProof/>
            <w:webHidden/>
          </w:rPr>
          <w:fldChar w:fldCharType="begin"/>
        </w:r>
        <w:r>
          <w:rPr>
            <w:noProof/>
            <w:webHidden/>
          </w:rPr>
          <w:instrText xml:space="preserve"> PAGEREF _Toc242628768 \h </w:instrText>
        </w:r>
        <w:r>
          <w:rPr>
            <w:noProof/>
            <w:webHidden/>
          </w:rPr>
        </w:r>
        <w:r>
          <w:rPr>
            <w:noProof/>
            <w:webHidden/>
          </w:rPr>
          <w:fldChar w:fldCharType="separate"/>
        </w:r>
        <w:r>
          <w:rPr>
            <w:noProof/>
            <w:webHidden/>
          </w:rPr>
          <w:t>36</w:t>
        </w:r>
        <w:r>
          <w:rPr>
            <w:noProof/>
            <w:webHidden/>
          </w:rPr>
          <w:fldChar w:fldCharType="end"/>
        </w:r>
      </w:hyperlink>
    </w:p>
    <w:p w14:paraId="3B94F7B2" w14:textId="60D9EE5A"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69" w:history="1">
        <w:r w:rsidRPr="00593473">
          <w:rPr>
            <w:rStyle w:val="Hyperlink"/>
            <w:rFonts w:ascii="MS Gothic" w:eastAsia="MS Gothic" w:hAnsi="MS Gothic" w:cs="MS Gothic" w:hint="eastAsia"/>
            <w:noProof/>
            <w:lang w:val="ru-RU"/>
          </w:rPr>
          <w:t>第一章</w:t>
        </w:r>
        <w:r w:rsidRPr="00593473">
          <w:rPr>
            <w:rStyle w:val="Hyperlink"/>
            <w:noProof/>
            <w:lang w:val="ru-RU"/>
          </w:rPr>
          <w:t xml:space="preserve">  </w:t>
        </w:r>
        <w:r w:rsidRPr="00593473">
          <w:rPr>
            <w:rStyle w:val="Hyperlink"/>
            <w:rFonts w:ascii="MS Gothic" w:eastAsia="MS Gothic" w:hAnsi="MS Gothic" w:cs="MS Gothic" w:hint="eastAsia"/>
            <w:noProof/>
            <w:lang w:val="ru-RU"/>
          </w:rPr>
          <w:t>關於至聖天主之母係</w:t>
        </w:r>
        <w:r w:rsidRPr="00593473">
          <w:rPr>
            <w:rStyle w:val="Hyperlink"/>
            <w:noProof/>
            <w:lang w:val="ru-RU"/>
          </w:rPr>
          <w:t xml:space="preserve">  </w:t>
        </w:r>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哋溫柔而關愛嘅母親</w:t>
        </w:r>
        <w:r>
          <w:rPr>
            <w:noProof/>
            <w:webHidden/>
          </w:rPr>
          <w:tab/>
        </w:r>
        <w:r>
          <w:rPr>
            <w:noProof/>
            <w:webHidden/>
          </w:rPr>
          <w:fldChar w:fldCharType="begin"/>
        </w:r>
        <w:r>
          <w:rPr>
            <w:noProof/>
            <w:webHidden/>
          </w:rPr>
          <w:instrText xml:space="preserve"> PAGEREF _Toc242628769 \h </w:instrText>
        </w:r>
        <w:r>
          <w:rPr>
            <w:noProof/>
            <w:webHidden/>
          </w:rPr>
        </w:r>
        <w:r>
          <w:rPr>
            <w:noProof/>
            <w:webHidden/>
          </w:rPr>
          <w:fldChar w:fldCharType="separate"/>
        </w:r>
        <w:r>
          <w:rPr>
            <w:noProof/>
            <w:webHidden/>
          </w:rPr>
          <w:t>36</w:t>
        </w:r>
        <w:r>
          <w:rPr>
            <w:noProof/>
            <w:webHidden/>
          </w:rPr>
          <w:fldChar w:fldCharType="end"/>
        </w:r>
      </w:hyperlink>
    </w:p>
    <w:p w14:paraId="5CEF4E17" w14:textId="621409BA"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0" w:history="1">
        <w:r w:rsidRPr="00593473">
          <w:rPr>
            <w:rStyle w:val="Hyperlink"/>
            <w:rFonts w:ascii="MS Gothic" w:eastAsia="MS Gothic" w:hAnsi="MS Gothic" w:cs="MS Gothic" w:hint="eastAsia"/>
            <w:noProof/>
            <w:lang w:val="ru-RU"/>
          </w:rPr>
          <w:t>至聖天主之母敬禮</w:t>
        </w:r>
        <w:r>
          <w:rPr>
            <w:noProof/>
            <w:webHidden/>
          </w:rPr>
          <w:tab/>
        </w:r>
        <w:r>
          <w:rPr>
            <w:noProof/>
            <w:webHidden/>
          </w:rPr>
          <w:fldChar w:fldCharType="begin"/>
        </w:r>
        <w:r>
          <w:rPr>
            <w:noProof/>
            <w:webHidden/>
          </w:rPr>
          <w:instrText xml:space="preserve"> PAGEREF _Toc242628770 \h </w:instrText>
        </w:r>
        <w:r>
          <w:rPr>
            <w:noProof/>
            <w:webHidden/>
          </w:rPr>
        </w:r>
        <w:r>
          <w:rPr>
            <w:noProof/>
            <w:webHidden/>
          </w:rPr>
          <w:fldChar w:fldCharType="separate"/>
        </w:r>
        <w:r>
          <w:rPr>
            <w:noProof/>
            <w:webHidden/>
          </w:rPr>
          <w:t>36</w:t>
        </w:r>
        <w:r>
          <w:rPr>
            <w:noProof/>
            <w:webHidden/>
          </w:rPr>
          <w:fldChar w:fldCharType="end"/>
        </w:r>
      </w:hyperlink>
    </w:p>
    <w:p w14:paraId="6393ADCE" w14:textId="0BA626D1"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1" w:history="1">
        <w:r w:rsidRPr="00593473">
          <w:rPr>
            <w:rStyle w:val="Hyperlink"/>
            <w:rFonts w:ascii="MS Gothic" w:eastAsia="MS Gothic" w:hAnsi="MS Gothic" w:cs="MS Gothic" w:hint="eastAsia"/>
            <w:noProof/>
            <w:lang w:val="ru-RU"/>
          </w:rPr>
          <w:t>「基督啊</w:t>
        </w:r>
        <w:r w:rsidRPr="00593473">
          <w:rPr>
            <w:rStyle w:val="Hyperlink"/>
            <w:noProof/>
            <w:lang w:val="ru-RU"/>
          </w:rPr>
          <w:t>,</w:t>
        </w:r>
        <w:r w:rsidRPr="00593473">
          <w:rPr>
            <w:rStyle w:val="Hyperlink"/>
            <w:rFonts w:ascii="MS Gothic" w:eastAsia="MS Gothic" w:hAnsi="MS Gothic" w:cs="MS Gothic" w:hint="eastAsia"/>
            <w:noProof/>
            <w:lang w:val="ru-RU"/>
          </w:rPr>
          <w:t>祢的子民在祢面前為祢的聖母祈禱。」</w:t>
        </w:r>
        <w:r>
          <w:rPr>
            <w:noProof/>
            <w:webHidden/>
          </w:rPr>
          <w:tab/>
        </w:r>
        <w:r>
          <w:rPr>
            <w:noProof/>
            <w:webHidden/>
          </w:rPr>
          <w:fldChar w:fldCharType="begin"/>
        </w:r>
        <w:r>
          <w:rPr>
            <w:noProof/>
            <w:webHidden/>
          </w:rPr>
          <w:instrText xml:space="preserve"> PAGEREF _Toc242628771 \h </w:instrText>
        </w:r>
        <w:r>
          <w:rPr>
            <w:noProof/>
            <w:webHidden/>
          </w:rPr>
        </w:r>
        <w:r>
          <w:rPr>
            <w:noProof/>
            <w:webHidden/>
          </w:rPr>
          <w:fldChar w:fldCharType="separate"/>
        </w:r>
        <w:r>
          <w:rPr>
            <w:noProof/>
            <w:webHidden/>
          </w:rPr>
          <w:t>37</w:t>
        </w:r>
        <w:r>
          <w:rPr>
            <w:noProof/>
            <w:webHidden/>
          </w:rPr>
          <w:fldChar w:fldCharType="end"/>
        </w:r>
      </w:hyperlink>
    </w:p>
    <w:p w14:paraId="337FB5CB" w14:textId="2A15423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2" w:history="1">
        <w:r w:rsidRPr="00593473">
          <w:rPr>
            <w:rStyle w:val="Hyperlink"/>
            <w:rFonts w:ascii="MS Gothic" w:eastAsia="MS Gothic" w:hAnsi="MS Gothic" w:cs="MS Gothic" w:hint="eastAsia"/>
            <w:noProof/>
            <w:lang w:val="ru-RU"/>
          </w:rPr>
          <w:t>「噢</w:t>
        </w:r>
        <w:r w:rsidRPr="00593473">
          <w:rPr>
            <w:rStyle w:val="Hyperlink"/>
            <w:noProof/>
            <w:lang w:val="ru-RU"/>
          </w:rPr>
          <w:t>,</w:t>
        </w:r>
        <w:r w:rsidRPr="00593473">
          <w:rPr>
            <w:rStyle w:val="Hyperlink"/>
            <w:rFonts w:ascii="MS Gothic" w:eastAsia="MS Gothic" w:hAnsi="MS Gothic" w:cs="MS Gothic" w:hint="eastAsia"/>
            <w:noProof/>
            <w:lang w:val="ru-RU"/>
          </w:rPr>
          <w:t>良善者</w:t>
        </w:r>
        <w:r w:rsidRPr="00593473">
          <w:rPr>
            <w:rStyle w:val="Hyperlink"/>
            <w:noProof/>
            <w:lang w:val="ru-RU"/>
          </w:rPr>
          <w:t>,</w:t>
        </w:r>
        <w:r w:rsidRPr="00593473">
          <w:rPr>
            <w:rStyle w:val="Hyperlink"/>
            <w:rFonts w:ascii="MS Gothic" w:eastAsia="MS Gothic" w:hAnsi="MS Gothic" w:cs="MS Gothic" w:hint="eastAsia"/>
            <w:noProof/>
            <w:lang w:val="ru-RU"/>
          </w:rPr>
          <w:t>祢為眾人代禱。」</w:t>
        </w:r>
        <w:r>
          <w:rPr>
            <w:noProof/>
            <w:webHidden/>
          </w:rPr>
          <w:tab/>
        </w:r>
        <w:r>
          <w:rPr>
            <w:noProof/>
            <w:webHidden/>
          </w:rPr>
          <w:fldChar w:fldCharType="begin"/>
        </w:r>
        <w:r>
          <w:rPr>
            <w:noProof/>
            <w:webHidden/>
          </w:rPr>
          <w:instrText xml:space="preserve"> PAGEREF _Toc242628772 \h </w:instrText>
        </w:r>
        <w:r>
          <w:rPr>
            <w:noProof/>
            <w:webHidden/>
          </w:rPr>
        </w:r>
        <w:r>
          <w:rPr>
            <w:noProof/>
            <w:webHidden/>
          </w:rPr>
          <w:fldChar w:fldCharType="separate"/>
        </w:r>
        <w:r>
          <w:rPr>
            <w:noProof/>
            <w:webHidden/>
          </w:rPr>
          <w:t>39</w:t>
        </w:r>
        <w:r>
          <w:rPr>
            <w:noProof/>
            <w:webHidden/>
          </w:rPr>
          <w:fldChar w:fldCharType="end"/>
        </w:r>
      </w:hyperlink>
    </w:p>
    <w:p w14:paraId="456DED2F" w14:textId="0BDE9A0B"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73" w:history="1">
        <w:r w:rsidRPr="00593473">
          <w:rPr>
            <w:rStyle w:val="Hyperlink"/>
            <w:rFonts w:ascii="MS Gothic" w:eastAsia="MS Gothic" w:hAnsi="MS Gothic" w:cs="MS Gothic" w:hint="eastAsia"/>
            <w:noProof/>
            <w:lang w:val="ru-RU"/>
          </w:rPr>
          <w:t>第二章</w:t>
        </w:r>
        <w:r w:rsidRPr="00593473">
          <w:rPr>
            <w:rStyle w:val="Hyperlink"/>
            <w:noProof/>
            <w:lang w:val="ru-RU"/>
          </w:rPr>
          <w:t xml:space="preserve">  </w:t>
        </w:r>
        <w:r w:rsidRPr="00593473">
          <w:rPr>
            <w:rStyle w:val="Hyperlink"/>
            <w:rFonts w:ascii="MS Gothic" w:eastAsia="MS Gothic" w:hAnsi="MS Gothic" w:cs="MS Gothic" w:hint="eastAsia"/>
            <w:noProof/>
            <w:lang w:val="ru-RU"/>
          </w:rPr>
          <w:t>論守護天使</w:t>
        </w:r>
        <w:r>
          <w:rPr>
            <w:noProof/>
            <w:webHidden/>
          </w:rPr>
          <w:tab/>
        </w:r>
        <w:r>
          <w:rPr>
            <w:noProof/>
            <w:webHidden/>
          </w:rPr>
          <w:fldChar w:fldCharType="begin"/>
        </w:r>
        <w:r>
          <w:rPr>
            <w:noProof/>
            <w:webHidden/>
          </w:rPr>
          <w:instrText xml:space="preserve"> PAGEREF _Toc242628773 \h </w:instrText>
        </w:r>
        <w:r>
          <w:rPr>
            <w:noProof/>
            <w:webHidden/>
          </w:rPr>
        </w:r>
        <w:r>
          <w:rPr>
            <w:noProof/>
            <w:webHidden/>
          </w:rPr>
          <w:fldChar w:fldCharType="separate"/>
        </w:r>
        <w:r>
          <w:rPr>
            <w:noProof/>
            <w:webHidden/>
          </w:rPr>
          <w:t>41</w:t>
        </w:r>
        <w:r>
          <w:rPr>
            <w:noProof/>
            <w:webHidden/>
          </w:rPr>
          <w:fldChar w:fldCharType="end"/>
        </w:r>
      </w:hyperlink>
    </w:p>
    <w:p w14:paraId="25310602" w14:textId="204EEF45"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4" w:history="1">
        <w:r w:rsidRPr="00593473">
          <w:rPr>
            <w:rStyle w:val="Hyperlink"/>
            <w:rFonts w:ascii="MS Gothic" w:eastAsia="MS Gothic" w:hAnsi="MS Gothic" w:cs="MS Gothic" w:hint="eastAsia"/>
            <w:noProof/>
            <w:lang w:val="ru-RU"/>
          </w:rPr>
          <w:t>守護天使好貼近我</w:t>
        </w:r>
        <w:r w:rsidRPr="00593473">
          <w:rPr>
            <w:rStyle w:val="Hyperlink"/>
            <w:rFonts w:ascii="Microsoft JhengHei" w:eastAsia="Microsoft JhengHei" w:hAnsi="Microsoft JhengHei" w:cs="Microsoft JhengHei" w:hint="eastAsia"/>
            <w:noProof/>
            <w:lang w:val="ru-RU"/>
          </w:rPr>
          <w:t>哋</w:t>
        </w:r>
        <w:r>
          <w:rPr>
            <w:noProof/>
            <w:webHidden/>
          </w:rPr>
          <w:tab/>
        </w:r>
        <w:r>
          <w:rPr>
            <w:noProof/>
            <w:webHidden/>
          </w:rPr>
          <w:fldChar w:fldCharType="begin"/>
        </w:r>
        <w:r>
          <w:rPr>
            <w:noProof/>
            <w:webHidden/>
          </w:rPr>
          <w:instrText xml:space="preserve"> PAGEREF _Toc242628774 \h </w:instrText>
        </w:r>
        <w:r>
          <w:rPr>
            <w:noProof/>
            <w:webHidden/>
          </w:rPr>
        </w:r>
        <w:r>
          <w:rPr>
            <w:noProof/>
            <w:webHidden/>
          </w:rPr>
          <w:fldChar w:fldCharType="separate"/>
        </w:r>
        <w:r>
          <w:rPr>
            <w:noProof/>
            <w:webHidden/>
          </w:rPr>
          <w:t>41</w:t>
        </w:r>
        <w:r>
          <w:rPr>
            <w:noProof/>
            <w:webHidden/>
          </w:rPr>
          <w:fldChar w:fldCharType="end"/>
        </w:r>
      </w:hyperlink>
    </w:p>
    <w:p w14:paraId="64C03DB6" w14:textId="5488623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5"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哋嘅守護天使保護我哋</w:t>
        </w:r>
        <w:r>
          <w:rPr>
            <w:noProof/>
            <w:webHidden/>
          </w:rPr>
          <w:tab/>
        </w:r>
        <w:r>
          <w:rPr>
            <w:noProof/>
            <w:webHidden/>
          </w:rPr>
          <w:fldChar w:fldCharType="begin"/>
        </w:r>
        <w:r>
          <w:rPr>
            <w:noProof/>
            <w:webHidden/>
          </w:rPr>
          <w:instrText xml:space="preserve"> PAGEREF _Toc242628775 \h </w:instrText>
        </w:r>
        <w:r>
          <w:rPr>
            <w:noProof/>
            <w:webHidden/>
          </w:rPr>
        </w:r>
        <w:r>
          <w:rPr>
            <w:noProof/>
            <w:webHidden/>
          </w:rPr>
          <w:fldChar w:fldCharType="separate"/>
        </w:r>
        <w:r>
          <w:rPr>
            <w:noProof/>
            <w:webHidden/>
          </w:rPr>
          <w:t>41</w:t>
        </w:r>
        <w:r>
          <w:rPr>
            <w:noProof/>
            <w:webHidden/>
          </w:rPr>
          <w:fldChar w:fldCharType="end"/>
        </w:r>
      </w:hyperlink>
    </w:p>
    <w:p w14:paraId="3E0C57CB" w14:textId="5ED77B97"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76" w:history="1">
        <w:r w:rsidRPr="00593473">
          <w:rPr>
            <w:rStyle w:val="Hyperlink"/>
            <w:rFonts w:ascii="MS Gothic" w:eastAsia="MS Gothic" w:hAnsi="MS Gothic" w:cs="MS Gothic" w:hint="eastAsia"/>
            <w:noProof/>
            <w:lang w:val="ru-RU"/>
          </w:rPr>
          <w:t>第三章</w:t>
        </w:r>
        <w:r w:rsidRPr="00593473">
          <w:rPr>
            <w:rStyle w:val="Hyperlink"/>
            <w:noProof/>
            <w:lang w:val="ru-RU"/>
          </w:rPr>
          <w:t xml:space="preserve">  </w:t>
        </w:r>
        <w:r w:rsidRPr="00593473">
          <w:rPr>
            <w:rStyle w:val="Hyperlink"/>
            <w:rFonts w:ascii="MS Gothic" w:eastAsia="MS Gothic" w:hAnsi="MS Gothic" w:cs="MS Gothic" w:hint="eastAsia"/>
            <w:noProof/>
            <w:lang w:val="ru-RU"/>
          </w:rPr>
          <w:t>關於聖人係上帝摯愛嘅孩子</w:t>
        </w:r>
        <w:r>
          <w:rPr>
            <w:noProof/>
            <w:webHidden/>
          </w:rPr>
          <w:tab/>
        </w:r>
        <w:r>
          <w:rPr>
            <w:noProof/>
            <w:webHidden/>
          </w:rPr>
          <w:fldChar w:fldCharType="begin"/>
        </w:r>
        <w:r>
          <w:rPr>
            <w:noProof/>
            <w:webHidden/>
          </w:rPr>
          <w:instrText xml:space="preserve"> PAGEREF _Toc242628776 \h </w:instrText>
        </w:r>
        <w:r>
          <w:rPr>
            <w:noProof/>
            <w:webHidden/>
          </w:rPr>
        </w:r>
        <w:r>
          <w:rPr>
            <w:noProof/>
            <w:webHidden/>
          </w:rPr>
          <w:fldChar w:fldCharType="separate"/>
        </w:r>
        <w:r>
          <w:rPr>
            <w:noProof/>
            <w:webHidden/>
          </w:rPr>
          <w:t>42</w:t>
        </w:r>
        <w:r>
          <w:rPr>
            <w:noProof/>
            <w:webHidden/>
          </w:rPr>
          <w:fldChar w:fldCharType="end"/>
        </w:r>
      </w:hyperlink>
    </w:p>
    <w:p w14:paraId="7A90D711" w14:textId="0FC0455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7" w:history="1">
        <w:r w:rsidRPr="00593473">
          <w:rPr>
            <w:rStyle w:val="Hyperlink"/>
            <w:rFonts w:ascii="MS Gothic" w:eastAsia="MS Gothic" w:hAnsi="MS Gothic" w:cs="MS Gothic" w:hint="eastAsia"/>
            <w:noProof/>
            <w:lang w:val="ru-RU"/>
          </w:rPr>
          <w:t>「敬禮聖人</w:t>
        </w:r>
        <w:r w:rsidRPr="00593473">
          <w:rPr>
            <w:rStyle w:val="Hyperlink"/>
            <w:noProof/>
            <w:lang w:val="ru-RU"/>
          </w:rPr>
          <w:t>,</w:t>
        </w:r>
        <w:r w:rsidRPr="00593473">
          <w:rPr>
            <w:rStyle w:val="Hyperlink"/>
            <w:rFonts w:ascii="MS Gothic" w:eastAsia="MS Gothic" w:hAnsi="MS Gothic" w:cs="MS Gothic" w:hint="eastAsia"/>
            <w:noProof/>
            <w:lang w:val="ru-RU"/>
          </w:rPr>
          <w:t>就係效法</w:t>
        </w:r>
        <w:r w:rsidRPr="00593473">
          <w:rPr>
            <w:rStyle w:val="Hyperlink"/>
            <w:rFonts w:ascii="Microsoft JhengHei" w:eastAsia="Microsoft JhengHei" w:hAnsi="Microsoft JhengHei" w:cs="Microsoft JhengHei" w:hint="eastAsia"/>
            <w:noProof/>
            <w:lang w:val="ru-RU"/>
          </w:rPr>
          <w:t>佢。」</w:t>
        </w:r>
        <w:r>
          <w:rPr>
            <w:noProof/>
            <w:webHidden/>
          </w:rPr>
          <w:tab/>
        </w:r>
        <w:r>
          <w:rPr>
            <w:noProof/>
            <w:webHidden/>
          </w:rPr>
          <w:fldChar w:fldCharType="begin"/>
        </w:r>
        <w:r>
          <w:rPr>
            <w:noProof/>
            <w:webHidden/>
          </w:rPr>
          <w:instrText xml:space="preserve"> PAGEREF _Toc242628777 \h </w:instrText>
        </w:r>
        <w:r>
          <w:rPr>
            <w:noProof/>
            <w:webHidden/>
          </w:rPr>
        </w:r>
        <w:r>
          <w:rPr>
            <w:noProof/>
            <w:webHidden/>
          </w:rPr>
          <w:fldChar w:fldCharType="separate"/>
        </w:r>
        <w:r>
          <w:rPr>
            <w:noProof/>
            <w:webHidden/>
          </w:rPr>
          <w:t>42</w:t>
        </w:r>
        <w:r>
          <w:rPr>
            <w:noProof/>
            <w:webHidden/>
          </w:rPr>
          <w:fldChar w:fldCharType="end"/>
        </w:r>
      </w:hyperlink>
    </w:p>
    <w:p w14:paraId="21979C97" w14:textId="0C00CB1F"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8" w:history="1">
        <w:r w:rsidRPr="00593473">
          <w:rPr>
            <w:rStyle w:val="Hyperlink"/>
            <w:rFonts w:ascii="MS Gothic" w:eastAsia="MS Gothic" w:hAnsi="MS Gothic" w:cs="MS Gothic" w:hint="eastAsia"/>
            <w:noProof/>
            <w:lang w:val="ru-RU"/>
          </w:rPr>
          <w:t>聖遺物嘅香氣</w:t>
        </w:r>
        <w:r>
          <w:rPr>
            <w:noProof/>
            <w:webHidden/>
          </w:rPr>
          <w:tab/>
        </w:r>
        <w:r>
          <w:rPr>
            <w:noProof/>
            <w:webHidden/>
          </w:rPr>
          <w:fldChar w:fldCharType="begin"/>
        </w:r>
        <w:r>
          <w:rPr>
            <w:noProof/>
            <w:webHidden/>
          </w:rPr>
          <w:instrText xml:space="preserve"> PAGEREF _Toc242628778 \h </w:instrText>
        </w:r>
        <w:r>
          <w:rPr>
            <w:noProof/>
            <w:webHidden/>
          </w:rPr>
        </w:r>
        <w:r>
          <w:rPr>
            <w:noProof/>
            <w:webHidden/>
          </w:rPr>
          <w:fldChar w:fldCharType="separate"/>
        </w:r>
        <w:r>
          <w:rPr>
            <w:noProof/>
            <w:webHidden/>
          </w:rPr>
          <w:t>43</w:t>
        </w:r>
        <w:r>
          <w:rPr>
            <w:noProof/>
            <w:webHidden/>
          </w:rPr>
          <w:fldChar w:fldCharType="end"/>
        </w:r>
      </w:hyperlink>
    </w:p>
    <w:p w14:paraId="505F189B" w14:textId="7CF2E91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79"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哋要懷住敬意向聖人禱告</w:t>
        </w:r>
        <w:r>
          <w:rPr>
            <w:noProof/>
            <w:webHidden/>
          </w:rPr>
          <w:tab/>
        </w:r>
        <w:r>
          <w:rPr>
            <w:noProof/>
            <w:webHidden/>
          </w:rPr>
          <w:fldChar w:fldCharType="begin"/>
        </w:r>
        <w:r>
          <w:rPr>
            <w:noProof/>
            <w:webHidden/>
          </w:rPr>
          <w:instrText xml:space="preserve"> PAGEREF _Toc242628779 \h </w:instrText>
        </w:r>
        <w:r>
          <w:rPr>
            <w:noProof/>
            <w:webHidden/>
          </w:rPr>
        </w:r>
        <w:r>
          <w:rPr>
            <w:noProof/>
            <w:webHidden/>
          </w:rPr>
          <w:fldChar w:fldCharType="separate"/>
        </w:r>
        <w:r>
          <w:rPr>
            <w:noProof/>
            <w:webHidden/>
          </w:rPr>
          <w:t>44</w:t>
        </w:r>
        <w:r>
          <w:rPr>
            <w:noProof/>
            <w:webHidden/>
          </w:rPr>
          <w:fldChar w:fldCharType="end"/>
        </w:r>
      </w:hyperlink>
    </w:p>
    <w:p w14:paraId="6B3FE4A6" w14:textId="20373D3F"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0" w:history="1">
        <w:r w:rsidRPr="00593473">
          <w:rPr>
            <w:rStyle w:val="Hyperlink"/>
            <w:rFonts w:ascii="MS Gothic" w:eastAsia="MS Gothic" w:hAnsi="MS Gothic" w:cs="MS Gothic" w:hint="eastAsia"/>
            <w:noProof/>
            <w:lang w:val="ru-RU"/>
          </w:rPr>
          <w:t>聖徒嘅幫助</w:t>
        </w:r>
        <w:r>
          <w:rPr>
            <w:noProof/>
            <w:webHidden/>
          </w:rPr>
          <w:tab/>
        </w:r>
        <w:r>
          <w:rPr>
            <w:noProof/>
            <w:webHidden/>
          </w:rPr>
          <w:fldChar w:fldCharType="begin"/>
        </w:r>
        <w:r>
          <w:rPr>
            <w:noProof/>
            <w:webHidden/>
          </w:rPr>
          <w:instrText xml:space="preserve"> PAGEREF _Toc242628780 \h </w:instrText>
        </w:r>
        <w:r>
          <w:rPr>
            <w:noProof/>
            <w:webHidden/>
          </w:rPr>
        </w:r>
        <w:r>
          <w:rPr>
            <w:noProof/>
            <w:webHidden/>
          </w:rPr>
          <w:fldChar w:fldCharType="separate"/>
        </w:r>
        <w:r>
          <w:rPr>
            <w:noProof/>
            <w:webHidden/>
          </w:rPr>
          <w:t>45</w:t>
        </w:r>
        <w:r>
          <w:rPr>
            <w:noProof/>
            <w:webHidden/>
          </w:rPr>
          <w:fldChar w:fldCharType="end"/>
        </w:r>
      </w:hyperlink>
    </w:p>
    <w:p w14:paraId="0D339531" w14:textId="520B18C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1" w:history="1">
        <w:r w:rsidRPr="00593473">
          <w:rPr>
            <w:rStyle w:val="Hyperlink"/>
            <w:rFonts w:ascii="MS Gothic" w:eastAsia="MS Gothic" w:hAnsi="MS Gothic" w:cs="MS Gothic" w:hint="eastAsia"/>
            <w:noProof/>
            <w:lang w:val="ru-RU"/>
          </w:rPr>
          <w:t>聖徒</w:t>
        </w:r>
        <w:r w:rsidRPr="00593473">
          <w:rPr>
            <w:rStyle w:val="Hyperlink"/>
            <w:rFonts w:ascii="Microsoft JhengHei" w:eastAsia="Microsoft JhengHei" w:hAnsi="Microsoft JhengHei" w:cs="Microsoft JhengHei" w:hint="eastAsia"/>
            <w:noProof/>
            <w:lang w:val="ru-RU"/>
          </w:rPr>
          <w:t>哋跨越距離</w:t>
        </w:r>
        <w:r>
          <w:rPr>
            <w:noProof/>
            <w:webHidden/>
          </w:rPr>
          <w:tab/>
        </w:r>
        <w:r>
          <w:rPr>
            <w:noProof/>
            <w:webHidden/>
          </w:rPr>
          <w:fldChar w:fldCharType="begin"/>
        </w:r>
        <w:r>
          <w:rPr>
            <w:noProof/>
            <w:webHidden/>
          </w:rPr>
          <w:instrText xml:space="preserve"> PAGEREF _Toc242628781 \h </w:instrText>
        </w:r>
        <w:r>
          <w:rPr>
            <w:noProof/>
            <w:webHidden/>
          </w:rPr>
        </w:r>
        <w:r>
          <w:rPr>
            <w:noProof/>
            <w:webHidden/>
          </w:rPr>
          <w:fldChar w:fldCharType="separate"/>
        </w:r>
        <w:r>
          <w:rPr>
            <w:noProof/>
            <w:webHidden/>
          </w:rPr>
          <w:t>47</w:t>
        </w:r>
        <w:r>
          <w:rPr>
            <w:noProof/>
            <w:webHidden/>
          </w:rPr>
          <w:fldChar w:fldCharType="end"/>
        </w:r>
      </w:hyperlink>
    </w:p>
    <w:p w14:paraId="0EEF2709" w14:textId="502F900E"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2" w:history="1">
        <w:r w:rsidRPr="00593473">
          <w:rPr>
            <w:rStyle w:val="Hyperlink"/>
            <w:rFonts w:ascii="MS Gothic" w:eastAsia="MS Gothic" w:hAnsi="MS Gothic" w:cs="MS Gothic" w:hint="eastAsia"/>
            <w:noProof/>
            <w:lang w:val="ru-RU"/>
          </w:rPr>
          <w:t>未知嘅聖徒「暗中」幫手</w:t>
        </w:r>
        <w:r>
          <w:rPr>
            <w:noProof/>
            <w:webHidden/>
          </w:rPr>
          <w:tab/>
        </w:r>
        <w:r>
          <w:rPr>
            <w:noProof/>
            <w:webHidden/>
          </w:rPr>
          <w:fldChar w:fldCharType="begin"/>
        </w:r>
        <w:r>
          <w:rPr>
            <w:noProof/>
            <w:webHidden/>
          </w:rPr>
          <w:instrText xml:space="preserve"> PAGEREF _Toc242628782 \h </w:instrText>
        </w:r>
        <w:r>
          <w:rPr>
            <w:noProof/>
            <w:webHidden/>
          </w:rPr>
        </w:r>
        <w:r>
          <w:rPr>
            <w:noProof/>
            <w:webHidden/>
          </w:rPr>
          <w:fldChar w:fldCharType="separate"/>
        </w:r>
        <w:r>
          <w:rPr>
            <w:noProof/>
            <w:webHidden/>
          </w:rPr>
          <w:t>47</w:t>
        </w:r>
        <w:r>
          <w:rPr>
            <w:noProof/>
            <w:webHidden/>
          </w:rPr>
          <w:fldChar w:fldCharType="end"/>
        </w:r>
      </w:hyperlink>
    </w:p>
    <w:p w14:paraId="07B93A85" w14:textId="2B5D4252"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3" w:history="1">
        <w:r w:rsidRPr="00593473">
          <w:rPr>
            <w:rStyle w:val="Hyperlink"/>
            <w:rFonts w:ascii="MS Gothic" w:eastAsia="MS Gothic" w:hAnsi="MS Gothic" w:cs="MS Gothic" w:hint="eastAsia"/>
            <w:noProof/>
            <w:lang w:val="ru-RU"/>
          </w:rPr>
          <w:t>聖「僕人」同聖「守護者」</w:t>
        </w:r>
        <w:r>
          <w:rPr>
            <w:noProof/>
            <w:webHidden/>
          </w:rPr>
          <w:tab/>
        </w:r>
        <w:r>
          <w:rPr>
            <w:noProof/>
            <w:webHidden/>
          </w:rPr>
          <w:fldChar w:fldCharType="begin"/>
        </w:r>
        <w:r>
          <w:rPr>
            <w:noProof/>
            <w:webHidden/>
          </w:rPr>
          <w:instrText xml:space="preserve"> PAGEREF _Toc242628783 \h </w:instrText>
        </w:r>
        <w:r>
          <w:rPr>
            <w:noProof/>
            <w:webHidden/>
          </w:rPr>
        </w:r>
        <w:r>
          <w:rPr>
            <w:noProof/>
            <w:webHidden/>
          </w:rPr>
          <w:fldChar w:fldCharType="separate"/>
        </w:r>
        <w:r>
          <w:rPr>
            <w:noProof/>
            <w:webHidden/>
          </w:rPr>
          <w:t>48</w:t>
        </w:r>
        <w:r>
          <w:rPr>
            <w:noProof/>
            <w:webHidden/>
          </w:rPr>
          <w:fldChar w:fldCharType="end"/>
        </w:r>
      </w:hyperlink>
    </w:p>
    <w:p w14:paraId="6806C745" w14:textId="515D4751"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4" w:history="1">
        <w:r w:rsidRPr="00593473">
          <w:rPr>
            <w:rStyle w:val="Hyperlink"/>
            <w:rFonts w:ascii="MS Gothic" w:eastAsia="MS Gothic" w:hAnsi="MS Gothic" w:cs="MS Gothic" w:hint="eastAsia"/>
            <w:noProof/>
            <w:lang w:val="ru-RU"/>
          </w:rPr>
          <w:t>聖徒嘅奇蹟</w:t>
        </w:r>
        <w:r>
          <w:rPr>
            <w:noProof/>
            <w:webHidden/>
          </w:rPr>
          <w:tab/>
        </w:r>
        <w:r>
          <w:rPr>
            <w:noProof/>
            <w:webHidden/>
          </w:rPr>
          <w:fldChar w:fldCharType="begin"/>
        </w:r>
        <w:r>
          <w:rPr>
            <w:noProof/>
            <w:webHidden/>
          </w:rPr>
          <w:instrText xml:space="preserve"> PAGEREF _Toc242628784 \h </w:instrText>
        </w:r>
        <w:r>
          <w:rPr>
            <w:noProof/>
            <w:webHidden/>
          </w:rPr>
        </w:r>
        <w:r>
          <w:rPr>
            <w:noProof/>
            <w:webHidden/>
          </w:rPr>
          <w:fldChar w:fldCharType="separate"/>
        </w:r>
        <w:r>
          <w:rPr>
            <w:noProof/>
            <w:webHidden/>
          </w:rPr>
          <w:t>50</w:t>
        </w:r>
        <w:r>
          <w:rPr>
            <w:noProof/>
            <w:webHidden/>
          </w:rPr>
          <w:fldChar w:fldCharType="end"/>
        </w:r>
      </w:hyperlink>
    </w:p>
    <w:p w14:paraId="6717A2CB" w14:textId="61DF24AF"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5" w:history="1">
        <w:r w:rsidRPr="00593473">
          <w:rPr>
            <w:rStyle w:val="Hyperlink"/>
            <w:rFonts w:ascii="MS Gothic" w:eastAsia="MS Gothic" w:hAnsi="MS Gothic" w:cs="MS Gothic" w:hint="eastAsia"/>
            <w:noProof/>
            <w:lang w:val="ru-RU"/>
          </w:rPr>
          <w:t>聖徒嘅活生生嘅臨在</w:t>
        </w:r>
        <w:r>
          <w:rPr>
            <w:noProof/>
            <w:webHidden/>
          </w:rPr>
          <w:tab/>
        </w:r>
        <w:r>
          <w:rPr>
            <w:noProof/>
            <w:webHidden/>
          </w:rPr>
          <w:fldChar w:fldCharType="begin"/>
        </w:r>
        <w:r>
          <w:rPr>
            <w:noProof/>
            <w:webHidden/>
          </w:rPr>
          <w:instrText xml:space="preserve"> PAGEREF _Toc242628785 \h </w:instrText>
        </w:r>
        <w:r>
          <w:rPr>
            <w:noProof/>
            <w:webHidden/>
          </w:rPr>
        </w:r>
        <w:r>
          <w:rPr>
            <w:noProof/>
            <w:webHidden/>
          </w:rPr>
          <w:fldChar w:fldCharType="separate"/>
        </w:r>
        <w:r>
          <w:rPr>
            <w:noProof/>
            <w:webHidden/>
          </w:rPr>
          <w:t>51</w:t>
        </w:r>
        <w:r>
          <w:rPr>
            <w:noProof/>
            <w:webHidden/>
          </w:rPr>
          <w:fldChar w:fldCharType="end"/>
        </w:r>
      </w:hyperlink>
    </w:p>
    <w:p w14:paraId="10CD21D6" w14:textId="386924DB" w:rsidR="00643853" w:rsidRDefault="0064385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86" w:history="1">
        <w:r w:rsidRPr="00593473">
          <w:rPr>
            <w:rStyle w:val="Hyperlink"/>
            <w:rFonts w:ascii="MS Gothic" w:eastAsia="MS Gothic" w:hAnsi="MS Gothic" w:cs="MS Gothic" w:hint="eastAsia"/>
            <w:noProof/>
            <w:lang w:val="ru-RU"/>
          </w:rPr>
          <w:t>第四部。</w:t>
        </w:r>
        <w:r w:rsidRPr="00593473">
          <w:rPr>
            <w:rStyle w:val="Hyperlink"/>
            <w:noProof/>
            <w:lang w:val="ru-RU"/>
          </w:rPr>
          <w:t xml:space="preserve">  </w:t>
        </w:r>
        <w:r w:rsidRPr="00593473">
          <w:rPr>
            <w:rStyle w:val="Hyperlink"/>
            <w:rFonts w:ascii="MS Gothic" w:eastAsia="MS Gothic" w:hAnsi="MS Gothic" w:cs="MS Gothic" w:hint="eastAsia"/>
            <w:noProof/>
            <w:lang w:val="ru-RU"/>
          </w:rPr>
          <w:t>「求</w:t>
        </w:r>
        <w:r w:rsidRPr="00593473">
          <w:rPr>
            <w:rStyle w:val="Hyperlink"/>
            <w:noProof/>
            <w:lang w:val="ru-RU"/>
          </w:rPr>
          <w:t>,</w:t>
        </w:r>
        <w:r w:rsidRPr="00593473">
          <w:rPr>
            <w:rStyle w:val="Hyperlink"/>
            <w:rFonts w:ascii="MS Gothic" w:eastAsia="MS Gothic" w:hAnsi="MS Gothic" w:cs="MS Gothic" w:hint="eastAsia"/>
            <w:noProof/>
            <w:lang w:val="ru-RU"/>
          </w:rPr>
          <w:t>就必得着」</w:t>
        </w:r>
        <w:r>
          <w:rPr>
            <w:noProof/>
            <w:webHidden/>
          </w:rPr>
          <w:tab/>
        </w:r>
        <w:r>
          <w:rPr>
            <w:noProof/>
            <w:webHidden/>
          </w:rPr>
          <w:fldChar w:fldCharType="begin"/>
        </w:r>
        <w:r>
          <w:rPr>
            <w:noProof/>
            <w:webHidden/>
          </w:rPr>
          <w:instrText xml:space="preserve"> PAGEREF _Toc242628786 \h </w:instrText>
        </w:r>
        <w:r>
          <w:rPr>
            <w:noProof/>
            <w:webHidden/>
          </w:rPr>
        </w:r>
        <w:r>
          <w:rPr>
            <w:noProof/>
            <w:webHidden/>
          </w:rPr>
          <w:fldChar w:fldCharType="separate"/>
        </w:r>
        <w:r>
          <w:rPr>
            <w:noProof/>
            <w:webHidden/>
          </w:rPr>
          <w:t>52</w:t>
        </w:r>
        <w:r>
          <w:rPr>
            <w:noProof/>
            <w:webHidden/>
          </w:rPr>
          <w:fldChar w:fldCharType="end"/>
        </w:r>
      </w:hyperlink>
    </w:p>
    <w:p w14:paraId="2897CB49" w14:textId="0484C847"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87" w:history="1">
        <w:r w:rsidRPr="00593473">
          <w:rPr>
            <w:rStyle w:val="Hyperlink"/>
            <w:rFonts w:ascii="MS Gothic" w:eastAsia="MS Gothic" w:hAnsi="MS Gothic" w:cs="MS Gothic" w:hint="eastAsia"/>
            <w:noProof/>
            <w:lang w:val="ru-RU"/>
          </w:rPr>
          <w:t>第一章</w:t>
        </w:r>
        <w:r w:rsidRPr="00593473">
          <w:rPr>
            <w:rStyle w:val="Hyperlink"/>
            <w:noProof/>
            <w:lang w:val="ru-RU"/>
          </w:rPr>
          <w:t xml:space="preserve">  </w:t>
        </w:r>
        <w:r w:rsidRPr="00593473">
          <w:rPr>
            <w:rStyle w:val="Hyperlink"/>
            <w:rFonts w:ascii="MS Gothic" w:eastAsia="MS Gothic" w:hAnsi="MS Gothic" w:cs="MS Gothic" w:hint="eastAsia"/>
            <w:noProof/>
            <w:lang w:val="ru-RU"/>
          </w:rPr>
          <w:t>為自己禱告</w:t>
        </w:r>
        <w:r>
          <w:rPr>
            <w:noProof/>
            <w:webHidden/>
          </w:rPr>
          <w:tab/>
        </w:r>
        <w:r>
          <w:rPr>
            <w:noProof/>
            <w:webHidden/>
          </w:rPr>
          <w:fldChar w:fldCharType="begin"/>
        </w:r>
        <w:r>
          <w:rPr>
            <w:noProof/>
            <w:webHidden/>
          </w:rPr>
          <w:instrText xml:space="preserve"> PAGEREF _Toc242628787 \h </w:instrText>
        </w:r>
        <w:r>
          <w:rPr>
            <w:noProof/>
            <w:webHidden/>
          </w:rPr>
        </w:r>
        <w:r>
          <w:rPr>
            <w:noProof/>
            <w:webHidden/>
          </w:rPr>
          <w:fldChar w:fldCharType="separate"/>
        </w:r>
        <w:r>
          <w:rPr>
            <w:noProof/>
            <w:webHidden/>
          </w:rPr>
          <w:t>52</w:t>
        </w:r>
        <w:r>
          <w:rPr>
            <w:noProof/>
            <w:webHidden/>
          </w:rPr>
          <w:fldChar w:fldCharType="end"/>
        </w:r>
      </w:hyperlink>
    </w:p>
    <w:p w14:paraId="625E805E" w14:textId="374A95E2"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8"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哋要為自己同其他人求神嘅憐憫</w:t>
        </w:r>
        <w:r>
          <w:rPr>
            <w:noProof/>
            <w:webHidden/>
          </w:rPr>
          <w:tab/>
        </w:r>
        <w:r>
          <w:rPr>
            <w:noProof/>
            <w:webHidden/>
          </w:rPr>
          <w:fldChar w:fldCharType="begin"/>
        </w:r>
        <w:r>
          <w:rPr>
            <w:noProof/>
            <w:webHidden/>
          </w:rPr>
          <w:instrText xml:space="preserve"> PAGEREF _Toc242628788 \h </w:instrText>
        </w:r>
        <w:r>
          <w:rPr>
            <w:noProof/>
            <w:webHidden/>
          </w:rPr>
        </w:r>
        <w:r>
          <w:rPr>
            <w:noProof/>
            <w:webHidden/>
          </w:rPr>
          <w:fldChar w:fldCharType="separate"/>
        </w:r>
        <w:r>
          <w:rPr>
            <w:noProof/>
            <w:webHidden/>
          </w:rPr>
          <w:t>52</w:t>
        </w:r>
        <w:r>
          <w:rPr>
            <w:noProof/>
            <w:webHidden/>
          </w:rPr>
          <w:fldChar w:fldCharType="end"/>
        </w:r>
      </w:hyperlink>
    </w:p>
    <w:p w14:paraId="5E6F6F9C" w14:textId="0DF1F21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89" w:history="1">
        <w:r w:rsidRPr="00593473">
          <w:rPr>
            <w:rStyle w:val="Hyperlink"/>
            <w:rFonts w:ascii="MS Gothic" w:eastAsia="MS Gothic" w:hAnsi="MS Gothic" w:cs="MS Gothic" w:hint="eastAsia"/>
            <w:noProof/>
            <w:lang w:val="ru-RU"/>
          </w:rPr>
          <w:t>為屬靈追求的禱告</w:t>
        </w:r>
        <w:r>
          <w:rPr>
            <w:noProof/>
            <w:webHidden/>
          </w:rPr>
          <w:tab/>
        </w:r>
        <w:r>
          <w:rPr>
            <w:noProof/>
            <w:webHidden/>
          </w:rPr>
          <w:fldChar w:fldCharType="begin"/>
        </w:r>
        <w:r>
          <w:rPr>
            <w:noProof/>
            <w:webHidden/>
          </w:rPr>
          <w:instrText xml:space="preserve"> PAGEREF _Toc242628789 \h </w:instrText>
        </w:r>
        <w:r>
          <w:rPr>
            <w:noProof/>
            <w:webHidden/>
          </w:rPr>
        </w:r>
        <w:r>
          <w:rPr>
            <w:noProof/>
            <w:webHidden/>
          </w:rPr>
          <w:fldChar w:fldCharType="separate"/>
        </w:r>
        <w:r>
          <w:rPr>
            <w:noProof/>
            <w:webHidden/>
          </w:rPr>
          <w:t>54</w:t>
        </w:r>
        <w:r>
          <w:rPr>
            <w:noProof/>
            <w:webHidden/>
          </w:rPr>
          <w:fldChar w:fldCharType="end"/>
        </w:r>
      </w:hyperlink>
    </w:p>
    <w:p w14:paraId="7419AF3A" w14:textId="763A6F4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0" w:history="1">
        <w:r w:rsidRPr="00593473">
          <w:rPr>
            <w:rStyle w:val="Hyperlink"/>
            <w:rFonts w:ascii="MS Gothic" w:eastAsia="MS Gothic" w:hAnsi="MS Gothic" w:cs="MS Gothic" w:hint="eastAsia"/>
            <w:noProof/>
            <w:lang w:val="ru-RU"/>
          </w:rPr>
          <w:t>病時嘅禱告</w:t>
        </w:r>
        <w:r>
          <w:rPr>
            <w:noProof/>
            <w:webHidden/>
          </w:rPr>
          <w:tab/>
        </w:r>
        <w:r>
          <w:rPr>
            <w:noProof/>
            <w:webHidden/>
          </w:rPr>
          <w:fldChar w:fldCharType="begin"/>
        </w:r>
        <w:r>
          <w:rPr>
            <w:noProof/>
            <w:webHidden/>
          </w:rPr>
          <w:instrText xml:space="preserve"> PAGEREF _Toc242628790 \h </w:instrText>
        </w:r>
        <w:r>
          <w:rPr>
            <w:noProof/>
            <w:webHidden/>
          </w:rPr>
        </w:r>
        <w:r>
          <w:rPr>
            <w:noProof/>
            <w:webHidden/>
          </w:rPr>
          <w:fldChar w:fldCharType="separate"/>
        </w:r>
        <w:r>
          <w:rPr>
            <w:noProof/>
            <w:webHidden/>
          </w:rPr>
          <w:t>54</w:t>
        </w:r>
        <w:r>
          <w:rPr>
            <w:noProof/>
            <w:webHidden/>
          </w:rPr>
          <w:fldChar w:fldCharType="end"/>
        </w:r>
      </w:hyperlink>
    </w:p>
    <w:p w14:paraId="18643211" w14:textId="3449D40E"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91" w:history="1">
        <w:r w:rsidRPr="00593473">
          <w:rPr>
            <w:rStyle w:val="Hyperlink"/>
            <w:rFonts w:ascii="MS Gothic" w:eastAsia="MS Gothic" w:hAnsi="MS Gothic" w:cs="MS Gothic" w:hint="eastAsia"/>
            <w:noProof/>
            <w:lang w:val="ru-RU"/>
          </w:rPr>
          <w:t>第二章</w:t>
        </w:r>
        <w:r w:rsidRPr="00593473">
          <w:rPr>
            <w:rStyle w:val="Hyperlink"/>
            <w:noProof/>
            <w:lang w:val="ru-RU"/>
          </w:rPr>
          <w:t xml:space="preserve">  </w:t>
        </w:r>
        <w:r w:rsidRPr="00593473">
          <w:rPr>
            <w:rStyle w:val="Hyperlink"/>
            <w:rFonts w:ascii="MS Gothic" w:eastAsia="MS Gothic" w:hAnsi="MS Gothic" w:cs="MS Gothic" w:hint="eastAsia"/>
            <w:noProof/>
            <w:lang w:val="ru-RU"/>
          </w:rPr>
          <w:t>為他人禱告</w:t>
        </w:r>
        <w:r>
          <w:rPr>
            <w:noProof/>
            <w:webHidden/>
          </w:rPr>
          <w:tab/>
        </w:r>
        <w:r>
          <w:rPr>
            <w:noProof/>
            <w:webHidden/>
          </w:rPr>
          <w:fldChar w:fldCharType="begin"/>
        </w:r>
        <w:r>
          <w:rPr>
            <w:noProof/>
            <w:webHidden/>
          </w:rPr>
          <w:instrText xml:space="preserve"> PAGEREF _Toc242628791 \h </w:instrText>
        </w:r>
        <w:r>
          <w:rPr>
            <w:noProof/>
            <w:webHidden/>
          </w:rPr>
        </w:r>
        <w:r>
          <w:rPr>
            <w:noProof/>
            <w:webHidden/>
          </w:rPr>
          <w:fldChar w:fldCharType="separate"/>
        </w:r>
        <w:r>
          <w:rPr>
            <w:noProof/>
            <w:webHidden/>
          </w:rPr>
          <w:t>55</w:t>
        </w:r>
        <w:r>
          <w:rPr>
            <w:noProof/>
            <w:webHidden/>
          </w:rPr>
          <w:fldChar w:fldCharType="end"/>
        </w:r>
      </w:hyperlink>
    </w:p>
    <w:p w14:paraId="56E18287" w14:textId="5ECA048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2" w:history="1">
        <w:r w:rsidRPr="00593473">
          <w:rPr>
            <w:rStyle w:val="Hyperlink"/>
            <w:rFonts w:ascii="MS Gothic" w:eastAsia="MS Gothic" w:hAnsi="MS Gothic" w:cs="MS Gothic" w:hint="eastAsia"/>
            <w:noProof/>
            <w:lang w:val="ru-RU"/>
          </w:rPr>
          <w:t>為和平祈禱</w:t>
        </w:r>
        <w:r w:rsidRPr="00593473">
          <w:rPr>
            <w:rStyle w:val="Hyperlink"/>
            <w:noProof/>
            <w:lang w:val="ru-RU"/>
          </w:rPr>
          <w:t>,</w:t>
        </w:r>
        <w:r w:rsidRPr="00593473">
          <w:rPr>
            <w:rStyle w:val="Hyperlink"/>
            <w:rFonts w:ascii="MS Gothic" w:eastAsia="MS Gothic" w:hAnsi="MS Gothic" w:cs="MS Gothic" w:hint="eastAsia"/>
            <w:noProof/>
            <w:lang w:val="ru-RU"/>
          </w:rPr>
          <w:t>同時要留意自己嘅罪性</w:t>
        </w:r>
        <w:r>
          <w:rPr>
            <w:noProof/>
            <w:webHidden/>
          </w:rPr>
          <w:tab/>
        </w:r>
        <w:r>
          <w:rPr>
            <w:noProof/>
            <w:webHidden/>
          </w:rPr>
          <w:fldChar w:fldCharType="begin"/>
        </w:r>
        <w:r>
          <w:rPr>
            <w:noProof/>
            <w:webHidden/>
          </w:rPr>
          <w:instrText xml:space="preserve"> PAGEREF _Toc242628792 \h </w:instrText>
        </w:r>
        <w:r>
          <w:rPr>
            <w:noProof/>
            <w:webHidden/>
          </w:rPr>
        </w:r>
        <w:r>
          <w:rPr>
            <w:noProof/>
            <w:webHidden/>
          </w:rPr>
          <w:fldChar w:fldCharType="separate"/>
        </w:r>
        <w:r>
          <w:rPr>
            <w:noProof/>
            <w:webHidden/>
          </w:rPr>
          <w:t>55</w:t>
        </w:r>
        <w:r>
          <w:rPr>
            <w:noProof/>
            <w:webHidden/>
          </w:rPr>
          <w:fldChar w:fldCharType="end"/>
        </w:r>
      </w:hyperlink>
    </w:p>
    <w:p w14:paraId="24595268" w14:textId="69C819C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3" w:history="1">
        <w:r w:rsidRPr="00593473">
          <w:rPr>
            <w:rStyle w:val="Hyperlink"/>
            <w:rFonts w:ascii="MS Gothic" w:eastAsia="MS Gothic" w:hAnsi="MS Gothic" w:cs="MS Gothic" w:hint="eastAsia"/>
            <w:noProof/>
            <w:lang w:val="ru-RU"/>
          </w:rPr>
          <w:t>他人的痛苦必須成為自己的痛苦</w:t>
        </w:r>
        <w:r>
          <w:rPr>
            <w:noProof/>
            <w:webHidden/>
          </w:rPr>
          <w:tab/>
        </w:r>
        <w:r>
          <w:rPr>
            <w:noProof/>
            <w:webHidden/>
          </w:rPr>
          <w:fldChar w:fldCharType="begin"/>
        </w:r>
        <w:r>
          <w:rPr>
            <w:noProof/>
            <w:webHidden/>
          </w:rPr>
          <w:instrText xml:space="preserve"> PAGEREF _Toc242628793 \h </w:instrText>
        </w:r>
        <w:r>
          <w:rPr>
            <w:noProof/>
            <w:webHidden/>
          </w:rPr>
        </w:r>
        <w:r>
          <w:rPr>
            <w:noProof/>
            <w:webHidden/>
          </w:rPr>
          <w:fldChar w:fldCharType="separate"/>
        </w:r>
        <w:r>
          <w:rPr>
            <w:noProof/>
            <w:webHidden/>
          </w:rPr>
          <w:t>57</w:t>
        </w:r>
        <w:r>
          <w:rPr>
            <w:noProof/>
            <w:webHidden/>
          </w:rPr>
          <w:fldChar w:fldCharType="end"/>
        </w:r>
      </w:hyperlink>
    </w:p>
    <w:p w14:paraId="11BB1FB3" w14:textId="4B8C12B0"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4" w:history="1">
        <w:r w:rsidRPr="00593473">
          <w:rPr>
            <w:rStyle w:val="Hyperlink"/>
            <w:rFonts w:ascii="MS Gothic" w:eastAsia="MS Gothic" w:hAnsi="MS Gothic" w:cs="MS Gothic" w:hint="eastAsia"/>
            <w:noProof/>
            <w:lang w:val="ru-RU"/>
          </w:rPr>
          <w:t>為特定需要同全世界嘅禱告</w:t>
        </w:r>
        <w:r>
          <w:rPr>
            <w:noProof/>
            <w:webHidden/>
          </w:rPr>
          <w:tab/>
        </w:r>
        <w:r>
          <w:rPr>
            <w:noProof/>
            <w:webHidden/>
          </w:rPr>
          <w:fldChar w:fldCharType="begin"/>
        </w:r>
        <w:r>
          <w:rPr>
            <w:noProof/>
            <w:webHidden/>
          </w:rPr>
          <w:instrText xml:space="preserve"> PAGEREF _Toc242628794 \h </w:instrText>
        </w:r>
        <w:r>
          <w:rPr>
            <w:noProof/>
            <w:webHidden/>
          </w:rPr>
        </w:r>
        <w:r>
          <w:rPr>
            <w:noProof/>
            <w:webHidden/>
          </w:rPr>
          <w:fldChar w:fldCharType="separate"/>
        </w:r>
        <w:r>
          <w:rPr>
            <w:noProof/>
            <w:webHidden/>
          </w:rPr>
          <w:t>58</w:t>
        </w:r>
        <w:r>
          <w:rPr>
            <w:noProof/>
            <w:webHidden/>
          </w:rPr>
          <w:fldChar w:fldCharType="end"/>
        </w:r>
      </w:hyperlink>
    </w:p>
    <w:p w14:paraId="52BBC72E" w14:textId="71D9E9D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5" w:history="1">
        <w:r w:rsidRPr="00593473">
          <w:rPr>
            <w:rStyle w:val="Hyperlink"/>
            <w:rFonts w:ascii="MS Gothic" w:eastAsia="MS Gothic" w:hAnsi="MS Gothic" w:cs="MS Gothic" w:hint="eastAsia"/>
            <w:noProof/>
            <w:lang w:val="ru-RU"/>
          </w:rPr>
          <w:t>為請求我</w:t>
        </w:r>
        <w:r w:rsidRPr="00593473">
          <w:rPr>
            <w:rStyle w:val="Hyperlink"/>
            <w:rFonts w:ascii="Microsoft JhengHei" w:eastAsia="Microsoft JhengHei" w:hAnsi="Microsoft JhengHei" w:cs="Microsoft JhengHei" w:hint="eastAsia"/>
            <w:noProof/>
            <w:lang w:val="ru-RU"/>
          </w:rPr>
          <w:t>哋代禱者嘅禱告</w:t>
        </w:r>
        <w:r>
          <w:rPr>
            <w:noProof/>
            <w:webHidden/>
          </w:rPr>
          <w:tab/>
        </w:r>
        <w:r>
          <w:rPr>
            <w:noProof/>
            <w:webHidden/>
          </w:rPr>
          <w:fldChar w:fldCharType="begin"/>
        </w:r>
        <w:r>
          <w:rPr>
            <w:noProof/>
            <w:webHidden/>
          </w:rPr>
          <w:instrText xml:space="preserve"> PAGEREF _Toc242628795 \h </w:instrText>
        </w:r>
        <w:r>
          <w:rPr>
            <w:noProof/>
            <w:webHidden/>
          </w:rPr>
        </w:r>
        <w:r>
          <w:rPr>
            <w:noProof/>
            <w:webHidden/>
          </w:rPr>
          <w:fldChar w:fldCharType="separate"/>
        </w:r>
        <w:r>
          <w:rPr>
            <w:noProof/>
            <w:webHidden/>
          </w:rPr>
          <w:t>59</w:t>
        </w:r>
        <w:r>
          <w:rPr>
            <w:noProof/>
            <w:webHidden/>
          </w:rPr>
          <w:fldChar w:fldCharType="end"/>
        </w:r>
      </w:hyperlink>
    </w:p>
    <w:p w14:paraId="08D50F8C" w14:textId="436A7F52"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6" w:history="1">
        <w:r w:rsidRPr="00593473">
          <w:rPr>
            <w:rStyle w:val="Hyperlink"/>
            <w:rFonts w:ascii="MS Gothic" w:eastAsia="MS Gothic" w:hAnsi="MS Gothic" w:cs="MS Gothic" w:hint="eastAsia"/>
            <w:noProof/>
            <w:lang w:val="ru-RU"/>
          </w:rPr>
          <w:t>為病者禱告</w:t>
        </w:r>
        <w:r>
          <w:rPr>
            <w:noProof/>
            <w:webHidden/>
          </w:rPr>
          <w:tab/>
        </w:r>
        <w:r>
          <w:rPr>
            <w:noProof/>
            <w:webHidden/>
          </w:rPr>
          <w:fldChar w:fldCharType="begin"/>
        </w:r>
        <w:r>
          <w:rPr>
            <w:noProof/>
            <w:webHidden/>
          </w:rPr>
          <w:instrText xml:space="preserve"> PAGEREF _Toc242628796 \h </w:instrText>
        </w:r>
        <w:r>
          <w:rPr>
            <w:noProof/>
            <w:webHidden/>
          </w:rPr>
        </w:r>
        <w:r>
          <w:rPr>
            <w:noProof/>
            <w:webHidden/>
          </w:rPr>
          <w:fldChar w:fldCharType="separate"/>
        </w:r>
        <w:r>
          <w:rPr>
            <w:noProof/>
            <w:webHidden/>
          </w:rPr>
          <w:t>60</w:t>
        </w:r>
        <w:r>
          <w:rPr>
            <w:noProof/>
            <w:webHidden/>
          </w:rPr>
          <w:fldChar w:fldCharType="end"/>
        </w:r>
      </w:hyperlink>
    </w:p>
    <w:p w14:paraId="70C22D8C" w14:textId="7B471DC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7" w:history="1">
        <w:r w:rsidRPr="00593473">
          <w:rPr>
            <w:rStyle w:val="Hyperlink"/>
            <w:rFonts w:ascii="MS Gothic" w:eastAsia="MS Gothic" w:hAnsi="MS Gothic" w:cs="MS Gothic" w:hint="eastAsia"/>
            <w:noProof/>
            <w:lang w:val="ru-RU"/>
          </w:rPr>
          <w:t>痛苦中嘅禱告會帶來神聖嘅安慰</w:t>
        </w:r>
        <w:r>
          <w:rPr>
            <w:noProof/>
            <w:webHidden/>
          </w:rPr>
          <w:tab/>
        </w:r>
        <w:r>
          <w:rPr>
            <w:noProof/>
            <w:webHidden/>
          </w:rPr>
          <w:fldChar w:fldCharType="begin"/>
        </w:r>
        <w:r>
          <w:rPr>
            <w:noProof/>
            <w:webHidden/>
          </w:rPr>
          <w:instrText xml:space="preserve"> PAGEREF _Toc242628797 \h </w:instrText>
        </w:r>
        <w:r>
          <w:rPr>
            <w:noProof/>
            <w:webHidden/>
          </w:rPr>
        </w:r>
        <w:r>
          <w:rPr>
            <w:noProof/>
            <w:webHidden/>
          </w:rPr>
          <w:fldChar w:fldCharType="separate"/>
        </w:r>
        <w:r>
          <w:rPr>
            <w:noProof/>
            <w:webHidden/>
          </w:rPr>
          <w:t>61</w:t>
        </w:r>
        <w:r>
          <w:rPr>
            <w:noProof/>
            <w:webHidden/>
          </w:rPr>
          <w:fldChar w:fldCharType="end"/>
        </w:r>
      </w:hyperlink>
    </w:p>
    <w:p w14:paraId="645A3CD5" w14:textId="3AFAA650"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798" w:history="1">
        <w:r w:rsidRPr="00593473">
          <w:rPr>
            <w:rStyle w:val="Hyperlink"/>
            <w:rFonts w:ascii="MS Gothic" w:eastAsia="MS Gothic" w:hAnsi="MS Gothic" w:cs="MS Gothic" w:hint="eastAsia"/>
            <w:noProof/>
            <w:lang w:val="ru-RU"/>
          </w:rPr>
          <w:t>第三章</w:t>
        </w:r>
        <w:r w:rsidRPr="00593473">
          <w:rPr>
            <w:rStyle w:val="Hyperlink"/>
            <w:noProof/>
            <w:lang w:val="ru-RU"/>
          </w:rPr>
          <w:t xml:space="preserve">  </w:t>
        </w:r>
        <w:r w:rsidRPr="00593473">
          <w:rPr>
            <w:rStyle w:val="Hyperlink"/>
            <w:rFonts w:ascii="MS Gothic" w:eastAsia="MS Gothic" w:hAnsi="MS Gothic" w:cs="MS Gothic" w:hint="eastAsia"/>
            <w:noProof/>
            <w:lang w:val="ru-RU"/>
          </w:rPr>
          <w:t>為亡者禱告</w:t>
        </w:r>
        <w:r>
          <w:rPr>
            <w:noProof/>
            <w:webHidden/>
          </w:rPr>
          <w:tab/>
        </w:r>
        <w:r>
          <w:rPr>
            <w:noProof/>
            <w:webHidden/>
          </w:rPr>
          <w:fldChar w:fldCharType="begin"/>
        </w:r>
        <w:r>
          <w:rPr>
            <w:noProof/>
            <w:webHidden/>
          </w:rPr>
          <w:instrText xml:space="preserve"> PAGEREF _Toc242628798 \h </w:instrText>
        </w:r>
        <w:r>
          <w:rPr>
            <w:noProof/>
            <w:webHidden/>
          </w:rPr>
        </w:r>
        <w:r>
          <w:rPr>
            <w:noProof/>
            <w:webHidden/>
          </w:rPr>
          <w:fldChar w:fldCharType="separate"/>
        </w:r>
        <w:r>
          <w:rPr>
            <w:noProof/>
            <w:webHidden/>
          </w:rPr>
          <w:t>61</w:t>
        </w:r>
        <w:r>
          <w:rPr>
            <w:noProof/>
            <w:webHidden/>
          </w:rPr>
          <w:fldChar w:fldCharType="end"/>
        </w:r>
      </w:hyperlink>
    </w:p>
    <w:p w14:paraId="74DCA3A6" w14:textId="56599A5A"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799" w:history="1">
        <w:r w:rsidRPr="00593473">
          <w:rPr>
            <w:rStyle w:val="Hyperlink"/>
            <w:rFonts w:ascii="MS Gothic" w:eastAsia="MS Gothic" w:hAnsi="MS Gothic" w:cs="MS Gothic" w:hint="eastAsia"/>
            <w:noProof/>
            <w:lang w:val="ru-RU"/>
          </w:rPr>
          <w:t>「</w:t>
        </w:r>
        <w:r w:rsidRPr="00593473">
          <w:rPr>
            <w:rStyle w:val="Hyperlink"/>
            <w:rFonts w:ascii="Microsoft JhengHei" w:eastAsia="Microsoft JhengHei" w:hAnsi="Microsoft JhengHei" w:cs="Microsoft JhengHei" w:hint="eastAsia"/>
            <w:noProof/>
            <w:lang w:val="ru-RU"/>
          </w:rPr>
          <w:t>佢要從死亡過到生命」</w:t>
        </w:r>
        <w:r>
          <w:rPr>
            <w:noProof/>
            <w:webHidden/>
          </w:rPr>
          <w:tab/>
        </w:r>
        <w:r>
          <w:rPr>
            <w:noProof/>
            <w:webHidden/>
          </w:rPr>
          <w:fldChar w:fldCharType="begin"/>
        </w:r>
        <w:r>
          <w:rPr>
            <w:noProof/>
            <w:webHidden/>
          </w:rPr>
          <w:instrText xml:space="preserve"> PAGEREF _Toc242628799 \h </w:instrText>
        </w:r>
        <w:r>
          <w:rPr>
            <w:noProof/>
            <w:webHidden/>
          </w:rPr>
        </w:r>
        <w:r>
          <w:rPr>
            <w:noProof/>
            <w:webHidden/>
          </w:rPr>
          <w:fldChar w:fldCharType="separate"/>
        </w:r>
        <w:r>
          <w:rPr>
            <w:noProof/>
            <w:webHidden/>
          </w:rPr>
          <w:t>61</w:t>
        </w:r>
        <w:r>
          <w:rPr>
            <w:noProof/>
            <w:webHidden/>
          </w:rPr>
          <w:fldChar w:fldCharType="end"/>
        </w:r>
      </w:hyperlink>
    </w:p>
    <w:p w14:paraId="4F7F0333" w14:textId="34E7486D"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00"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哋要為離世者永遠祈禱</w:t>
        </w:r>
        <w:r>
          <w:rPr>
            <w:noProof/>
            <w:webHidden/>
          </w:rPr>
          <w:tab/>
        </w:r>
        <w:r>
          <w:rPr>
            <w:noProof/>
            <w:webHidden/>
          </w:rPr>
          <w:fldChar w:fldCharType="begin"/>
        </w:r>
        <w:r>
          <w:rPr>
            <w:noProof/>
            <w:webHidden/>
          </w:rPr>
          <w:instrText xml:space="preserve"> PAGEREF _Toc242628800 \h </w:instrText>
        </w:r>
        <w:r>
          <w:rPr>
            <w:noProof/>
            <w:webHidden/>
          </w:rPr>
        </w:r>
        <w:r>
          <w:rPr>
            <w:noProof/>
            <w:webHidden/>
          </w:rPr>
          <w:fldChar w:fldCharType="separate"/>
        </w:r>
        <w:r>
          <w:rPr>
            <w:noProof/>
            <w:webHidden/>
          </w:rPr>
          <w:t>62</w:t>
        </w:r>
        <w:r>
          <w:rPr>
            <w:noProof/>
            <w:webHidden/>
          </w:rPr>
          <w:fldChar w:fldCharType="end"/>
        </w:r>
      </w:hyperlink>
    </w:p>
    <w:p w14:paraId="56AAAAF2" w14:textId="4A3AC354"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01" w:history="1">
        <w:r w:rsidRPr="00593473">
          <w:rPr>
            <w:rStyle w:val="Hyperlink"/>
            <w:rFonts w:ascii="MS Gothic" w:eastAsia="MS Gothic" w:hAnsi="MS Gothic" w:cs="MS Gothic" w:hint="eastAsia"/>
            <w:noProof/>
            <w:lang w:val="ru-RU"/>
          </w:rPr>
          <w:t>往生者需要我</w:t>
        </w:r>
        <w:r w:rsidRPr="00593473">
          <w:rPr>
            <w:rStyle w:val="Hyperlink"/>
            <w:rFonts w:ascii="Microsoft JhengHei" w:eastAsia="Microsoft JhengHei" w:hAnsi="Microsoft JhengHei" w:cs="Microsoft JhengHei" w:hint="eastAsia"/>
            <w:noProof/>
            <w:lang w:val="ru-RU"/>
          </w:rPr>
          <w:t>哋嘅祈禱</w:t>
        </w:r>
        <w:r>
          <w:rPr>
            <w:noProof/>
            <w:webHidden/>
          </w:rPr>
          <w:tab/>
        </w:r>
        <w:r>
          <w:rPr>
            <w:noProof/>
            <w:webHidden/>
          </w:rPr>
          <w:fldChar w:fldCharType="begin"/>
        </w:r>
        <w:r>
          <w:rPr>
            <w:noProof/>
            <w:webHidden/>
          </w:rPr>
          <w:instrText xml:space="preserve"> PAGEREF _Toc242628801 \h </w:instrText>
        </w:r>
        <w:r>
          <w:rPr>
            <w:noProof/>
            <w:webHidden/>
          </w:rPr>
        </w:r>
        <w:r>
          <w:rPr>
            <w:noProof/>
            <w:webHidden/>
          </w:rPr>
          <w:fldChar w:fldCharType="separate"/>
        </w:r>
        <w:r>
          <w:rPr>
            <w:noProof/>
            <w:webHidden/>
          </w:rPr>
          <w:t>63</w:t>
        </w:r>
        <w:r>
          <w:rPr>
            <w:noProof/>
            <w:webHidden/>
          </w:rPr>
          <w:fldChar w:fldCharType="end"/>
        </w:r>
      </w:hyperlink>
    </w:p>
    <w:p w14:paraId="6C6CE392" w14:textId="5EB69AE3"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02" w:history="1">
        <w:r w:rsidRPr="00593473">
          <w:rPr>
            <w:rStyle w:val="Hyperlink"/>
            <w:rFonts w:ascii="MS Gothic" w:eastAsia="MS Gothic" w:hAnsi="MS Gothic" w:cs="MS Gothic" w:hint="eastAsia"/>
            <w:noProof/>
            <w:lang w:val="ru-RU"/>
          </w:rPr>
          <w:t>亡者嘅安慰</w:t>
        </w:r>
        <w:r>
          <w:rPr>
            <w:noProof/>
            <w:webHidden/>
          </w:rPr>
          <w:tab/>
        </w:r>
        <w:r>
          <w:rPr>
            <w:noProof/>
            <w:webHidden/>
          </w:rPr>
          <w:fldChar w:fldCharType="begin"/>
        </w:r>
        <w:r>
          <w:rPr>
            <w:noProof/>
            <w:webHidden/>
          </w:rPr>
          <w:instrText xml:space="preserve"> PAGEREF _Toc242628802 \h </w:instrText>
        </w:r>
        <w:r>
          <w:rPr>
            <w:noProof/>
            <w:webHidden/>
          </w:rPr>
        </w:r>
        <w:r>
          <w:rPr>
            <w:noProof/>
            <w:webHidden/>
          </w:rPr>
          <w:fldChar w:fldCharType="separate"/>
        </w:r>
        <w:r>
          <w:rPr>
            <w:noProof/>
            <w:webHidden/>
          </w:rPr>
          <w:t>64</w:t>
        </w:r>
        <w:r>
          <w:rPr>
            <w:noProof/>
            <w:webHidden/>
          </w:rPr>
          <w:fldChar w:fldCharType="end"/>
        </w:r>
      </w:hyperlink>
    </w:p>
    <w:p w14:paraId="28635A31" w14:textId="0648EDCD"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03" w:history="1">
        <w:r w:rsidRPr="00593473">
          <w:rPr>
            <w:rStyle w:val="Hyperlink"/>
            <w:rFonts w:ascii="MS Gothic" w:eastAsia="MS Gothic" w:hAnsi="MS Gothic" w:cs="MS Gothic" w:hint="eastAsia"/>
            <w:noProof/>
            <w:lang w:val="ru-RU"/>
          </w:rPr>
          <w:t>第四章。</w:t>
        </w:r>
        <w:r w:rsidRPr="00593473">
          <w:rPr>
            <w:rStyle w:val="Hyperlink"/>
            <w:noProof/>
            <w:lang w:val="ru-RU"/>
          </w:rPr>
          <w:t xml:space="preserve">  </w:t>
        </w:r>
        <w:r w:rsidRPr="00593473">
          <w:rPr>
            <w:rStyle w:val="Hyperlink"/>
            <w:rFonts w:ascii="MS Gothic" w:eastAsia="MS Gothic" w:hAnsi="MS Gothic" w:cs="MS Gothic" w:hint="eastAsia"/>
            <w:noProof/>
            <w:lang w:val="ru-RU"/>
          </w:rPr>
          <w:t>關於詩篇係一道打倒魔鬼嘅閃電</w:t>
        </w:r>
        <w:r>
          <w:rPr>
            <w:noProof/>
            <w:webHidden/>
          </w:rPr>
          <w:tab/>
        </w:r>
        <w:r>
          <w:rPr>
            <w:noProof/>
            <w:webHidden/>
          </w:rPr>
          <w:fldChar w:fldCharType="begin"/>
        </w:r>
        <w:r>
          <w:rPr>
            <w:noProof/>
            <w:webHidden/>
          </w:rPr>
          <w:instrText xml:space="preserve"> PAGEREF _Toc242628803 \h </w:instrText>
        </w:r>
        <w:r>
          <w:rPr>
            <w:noProof/>
            <w:webHidden/>
          </w:rPr>
        </w:r>
        <w:r>
          <w:rPr>
            <w:noProof/>
            <w:webHidden/>
          </w:rPr>
          <w:fldChar w:fldCharType="separate"/>
        </w:r>
        <w:r>
          <w:rPr>
            <w:noProof/>
            <w:webHidden/>
          </w:rPr>
          <w:t>65</w:t>
        </w:r>
        <w:r>
          <w:rPr>
            <w:noProof/>
            <w:webHidden/>
          </w:rPr>
          <w:fldChar w:fldCharType="end"/>
        </w:r>
      </w:hyperlink>
    </w:p>
    <w:p w14:paraId="0687D0E9" w14:textId="048FF5E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04" w:history="1">
        <w:r w:rsidRPr="00593473">
          <w:rPr>
            <w:rStyle w:val="Hyperlink"/>
            <w:rFonts w:ascii="MS Gothic" w:eastAsia="MS Gothic" w:hAnsi="MS Gothic" w:cs="MS Gothic" w:hint="eastAsia"/>
            <w:noProof/>
            <w:lang w:val="ru-RU"/>
          </w:rPr>
          <w:t>大衛嘅詩篇係神所默示</w:t>
        </w:r>
        <w:r>
          <w:rPr>
            <w:noProof/>
            <w:webHidden/>
          </w:rPr>
          <w:tab/>
        </w:r>
        <w:r>
          <w:rPr>
            <w:noProof/>
            <w:webHidden/>
          </w:rPr>
          <w:fldChar w:fldCharType="begin"/>
        </w:r>
        <w:r>
          <w:rPr>
            <w:noProof/>
            <w:webHidden/>
          </w:rPr>
          <w:instrText xml:space="preserve"> PAGEREF _Toc242628804 \h </w:instrText>
        </w:r>
        <w:r>
          <w:rPr>
            <w:noProof/>
            <w:webHidden/>
          </w:rPr>
        </w:r>
        <w:r>
          <w:rPr>
            <w:noProof/>
            <w:webHidden/>
          </w:rPr>
          <w:fldChar w:fldCharType="separate"/>
        </w:r>
        <w:r>
          <w:rPr>
            <w:noProof/>
            <w:webHidden/>
          </w:rPr>
          <w:t>65</w:t>
        </w:r>
        <w:r>
          <w:rPr>
            <w:noProof/>
            <w:webHidden/>
          </w:rPr>
          <w:fldChar w:fldCharType="end"/>
        </w:r>
      </w:hyperlink>
    </w:p>
    <w:p w14:paraId="23663C95" w14:textId="28D34305"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05" w:history="1">
        <w:r w:rsidRPr="00593473">
          <w:rPr>
            <w:rStyle w:val="Hyperlink"/>
            <w:rFonts w:ascii="MS Gothic" w:eastAsia="MS Gothic" w:hAnsi="MS Gothic" w:cs="MS Gothic" w:hint="eastAsia"/>
            <w:noProof/>
            <w:lang w:val="ru-RU"/>
          </w:rPr>
          <w:t>按聖阿爾篤西尼「境況」讀詩篇</w:t>
        </w:r>
        <w:r>
          <w:rPr>
            <w:noProof/>
            <w:webHidden/>
          </w:rPr>
          <w:tab/>
        </w:r>
        <w:r>
          <w:rPr>
            <w:noProof/>
            <w:webHidden/>
          </w:rPr>
          <w:fldChar w:fldCharType="begin"/>
        </w:r>
        <w:r>
          <w:rPr>
            <w:noProof/>
            <w:webHidden/>
          </w:rPr>
          <w:instrText xml:space="preserve"> PAGEREF _Toc242628805 \h </w:instrText>
        </w:r>
        <w:r>
          <w:rPr>
            <w:noProof/>
            <w:webHidden/>
          </w:rPr>
        </w:r>
        <w:r>
          <w:rPr>
            <w:noProof/>
            <w:webHidden/>
          </w:rPr>
          <w:fldChar w:fldCharType="separate"/>
        </w:r>
        <w:r>
          <w:rPr>
            <w:noProof/>
            <w:webHidden/>
          </w:rPr>
          <w:t>66</w:t>
        </w:r>
        <w:r>
          <w:rPr>
            <w:noProof/>
            <w:webHidden/>
          </w:rPr>
          <w:fldChar w:fldCharType="end"/>
        </w:r>
      </w:hyperlink>
    </w:p>
    <w:p w14:paraId="242EF3FA" w14:textId="764E7845"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06"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哋為各種需要禱告</w:t>
        </w:r>
        <w:r>
          <w:rPr>
            <w:noProof/>
            <w:webHidden/>
          </w:rPr>
          <w:tab/>
        </w:r>
        <w:r>
          <w:rPr>
            <w:noProof/>
            <w:webHidden/>
          </w:rPr>
          <w:fldChar w:fldCharType="begin"/>
        </w:r>
        <w:r>
          <w:rPr>
            <w:noProof/>
            <w:webHidden/>
          </w:rPr>
          <w:instrText xml:space="preserve"> PAGEREF _Toc242628806 \h </w:instrText>
        </w:r>
        <w:r>
          <w:rPr>
            <w:noProof/>
            <w:webHidden/>
          </w:rPr>
        </w:r>
        <w:r>
          <w:rPr>
            <w:noProof/>
            <w:webHidden/>
          </w:rPr>
          <w:fldChar w:fldCharType="separate"/>
        </w:r>
        <w:r>
          <w:rPr>
            <w:noProof/>
            <w:webHidden/>
          </w:rPr>
          <w:t>67</w:t>
        </w:r>
        <w:r>
          <w:rPr>
            <w:noProof/>
            <w:webHidden/>
          </w:rPr>
          <w:fldChar w:fldCharType="end"/>
        </w:r>
      </w:hyperlink>
    </w:p>
    <w:p w14:paraId="38527B1D" w14:textId="4353FFF4"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07" w:history="1">
        <w:r w:rsidRPr="00593473">
          <w:rPr>
            <w:rStyle w:val="Hyperlink"/>
            <w:rFonts w:ascii="MS Gothic" w:eastAsia="MS Gothic" w:hAnsi="MS Gothic" w:cs="MS Gothic" w:hint="eastAsia"/>
            <w:noProof/>
            <w:lang w:val="ru-RU"/>
          </w:rPr>
          <w:t>詩篇的禱告</w:t>
        </w:r>
        <w:r>
          <w:rPr>
            <w:noProof/>
            <w:webHidden/>
          </w:rPr>
          <w:tab/>
        </w:r>
        <w:r>
          <w:rPr>
            <w:noProof/>
            <w:webHidden/>
          </w:rPr>
          <w:fldChar w:fldCharType="begin"/>
        </w:r>
        <w:r>
          <w:rPr>
            <w:noProof/>
            <w:webHidden/>
          </w:rPr>
          <w:instrText xml:space="preserve"> PAGEREF _Toc242628807 \h </w:instrText>
        </w:r>
        <w:r>
          <w:rPr>
            <w:noProof/>
            <w:webHidden/>
          </w:rPr>
        </w:r>
        <w:r>
          <w:rPr>
            <w:noProof/>
            <w:webHidden/>
          </w:rPr>
          <w:fldChar w:fldCharType="separate"/>
        </w:r>
        <w:r>
          <w:rPr>
            <w:noProof/>
            <w:webHidden/>
          </w:rPr>
          <w:t>68</w:t>
        </w:r>
        <w:r>
          <w:rPr>
            <w:noProof/>
            <w:webHidden/>
          </w:rPr>
          <w:fldChar w:fldCharType="end"/>
        </w:r>
      </w:hyperlink>
    </w:p>
    <w:p w14:paraId="4F49D157" w14:textId="70C33359" w:rsidR="00643853" w:rsidRDefault="0064385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08" w:history="1">
        <w:r w:rsidRPr="00593473">
          <w:rPr>
            <w:rStyle w:val="Hyperlink"/>
            <w:rFonts w:ascii="MS Gothic" w:eastAsia="MS Gothic" w:hAnsi="MS Gothic" w:cs="MS Gothic" w:hint="eastAsia"/>
            <w:noProof/>
            <w:lang w:val="ru-RU"/>
          </w:rPr>
          <w:t>第五部。</w:t>
        </w:r>
        <w:r w:rsidRPr="00593473">
          <w:rPr>
            <w:rStyle w:val="Hyperlink"/>
            <w:noProof/>
            <w:lang w:val="ru-RU"/>
          </w:rPr>
          <w:t xml:space="preserve">  </w:t>
        </w:r>
        <w:r w:rsidRPr="00593473">
          <w:rPr>
            <w:rStyle w:val="Hyperlink"/>
            <w:rFonts w:ascii="MS Gothic" w:eastAsia="MS Gothic" w:hAnsi="MS Gothic" w:cs="MS Gothic" w:hint="eastAsia"/>
            <w:noProof/>
            <w:lang w:val="ru-RU"/>
          </w:rPr>
          <w:t>耶穌禱告與清醒</w:t>
        </w:r>
        <w:r>
          <w:rPr>
            <w:noProof/>
            <w:webHidden/>
          </w:rPr>
          <w:tab/>
        </w:r>
        <w:r>
          <w:rPr>
            <w:noProof/>
            <w:webHidden/>
          </w:rPr>
          <w:fldChar w:fldCharType="begin"/>
        </w:r>
        <w:r>
          <w:rPr>
            <w:noProof/>
            <w:webHidden/>
          </w:rPr>
          <w:instrText xml:space="preserve"> PAGEREF _Toc242628808 \h </w:instrText>
        </w:r>
        <w:r>
          <w:rPr>
            <w:noProof/>
            <w:webHidden/>
          </w:rPr>
        </w:r>
        <w:r>
          <w:rPr>
            <w:noProof/>
            <w:webHidden/>
          </w:rPr>
          <w:fldChar w:fldCharType="separate"/>
        </w:r>
        <w:r>
          <w:rPr>
            <w:noProof/>
            <w:webHidden/>
          </w:rPr>
          <w:t>68</w:t>
        </w:r>
        <w:r>
          <w:rPr>
            <w:noProof/>
            <w:webHidden/>
          </w:rPr>
          <w:fldChar w:fldCharType="end"/>
        </w:r>
      </w:hyperlink>
    </w:p>
    <w:p w14:paraId="5DF0CD39" w14:textId="0CF69E40"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09" w:history="1">
        <w:r w:rsidRPr="00593473">
          <w:rPr>
            <w:rStyle w:val="Hyperlink"/>
            <w:rFonts w:ascii="MS Gothic" w:eastAsia="MS Gothic" w:hAnsi="MS Gothic" w:cs="MS Gothic" w:hint="eastAsia"/>
            <w:noProof/>
            <w:lang w:val="ru-RU"/>
          </w:rPr>
          <w:t>第一章</w:t>
        </w:r>
        <w:r w:rsidRPr="00593473">
          <w:rPr>
            <w:rStyle w:val="Hyperlink"/>
            <w:noProof/>
            <w:lang w:val="ru-RU"/>
          </w:rPr>
          <w:t xml:space="preserve">  </w:t>
        </w:r>
        <w:r w:rsidRPr="00593473">
          <w:rPr>
            <w:rStyle w:val="Hyperlink"/>
            <w:rFonts w:ascii="MS Gothic" w:eastAsia="MS Gothic" w:hAnsi="MS Gothic" w:cs="MS Gothic" w:hint="eastAsia"/>
            <w:noProof/>
            <w:lang w:val="ru-RU"/>
          </w:rPr>
          <w:t>論耶穌禱告的威力</w:t>
        </w:r>
        <w:r>
          <w:rPr>
            <w:noProof/>
            <w:webHidden/>
          </w:rPr>
          <w:tab/>
        </w:r>
        <w:r>
          <w:rPr>
            <w:noProof/>
            <w:webHidden/>
          </w:rPr>
          <w:fldChar w:fldCharType="begin"/>
        </w:r>
        <w:r>
          <w:rPr>
            <w:noProof/>
            <w:webHidden/>
          </w:rPr>
          <w:instrText xml:space="preserve"> PAGEREF _Toc242628809 \h </w:instrText>
        </w:r>
        <w:r>
          <w:rPr>
            <w:noProof/>
            <w:webHidden/>
          </w:rPr>
        </w:r>
        <w:r>
          <w:rPr>
            <w:noProof/>
            <w:webHidden/>
          </w:rPr>
          <w:fldChar w:fldCharType="separate"/>
        </w:r>
        <w:r>
          <w:rPr>
            <w:noProof/>
            <w:webHidden/>
          </w:rPr>
          <w:t>68</w:t>
        </w:r>
        <w:r>
          <w:rPr>
            <w:noProof/>
            <w:webHidden/>
          </w:rPr>
          <w:fldChar w:fldCharType="end"/>
        </w:r>
      </w:hyperlink>
    </w:p>
    <w:p w14:paraId="79FDDCA5" w14:textId="64013BAE"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0" w:history="1">
        <w:r w:rsidRPr="00593473">
          <w:rPr>
            <w:rStyle w:val="Hyperlink"/>
            <w:rFonts w:ascii="MS Gothic" w:eastAsia="MS Gothic" w:hAnsi="MS Gothic" w:cs="MS Gothic" w:hint="eastAsia"/>
            <w:noProof/>
            <w:lang w:val="ru-RU"/>
          </w:rPr>
          <w:t>「主耶穌基督</w:t>
        </w:r>
        <w:r w:rsidRPr="00593473">
          <w:rPr>
            <w:rStyle w:val="Hyperlink"/>
            <w:noProof/>
            <w:lang w:val="ru-RU"/>
          </w:rPr>
          <w:t>,</w:t>
        </w:r>
        <w:r w:rsidRPr="00593473">
          <w:rPr>
            <w:rStyle w:val="Hyperlink"/>
            <w:rFonts w:ascii="MS Gothic" w:eastAsia="MS Gothic" w:hAnsi="MS Gothic" w:cs="MS Gothic" w:hint="eastAsia"/>
            <w:noProof/>
            <w:lang w:val="ru-RU"/>
          </w:rPr>
          <w:t>神之子</w:t>
        </w:r>
        <w:r w:rsidRPr="00593473">
          <w:rPr>
            <w:rStyle w:val="Hyperlink"/>
            <w:noProof/>
            <w:lang w:val="ru-RU"/>
          </w:rPr>
          <w:t>,</w:t>
        </w:r>
        <w:r w:rsidRPr="00593473">
          <w:rPr>
            <w:rStyle w:val="Hyperlink"/>
            <w:rFonts w:ascii="MS Gothic" w:eastAsia="MS Gothic" w:hAnsi="MS Gothic" w:cs="MS Gothic" w:hint="eastAsia"/>
            <w:noProof/>
            <w:lang w:val="ru-RU"/>
          </w:rPr>
          <w:t>可憐我。」</w:t>
        </w:r>
        <w:r>
          <w:rPr>
            <w:noProof/>
            <w:webHidden/>
          </w:rPr>
          <w:tab/>
        </w:r>
        <w:r>
          <w:rPr>
            <w:noProof/>
            <w:webHidden/>
          </w:rPr>
          <w:fldChar w:fldCharType="begin"/>
        </w:r>
        <w:r>
          <w:rPr>
            <w:noProof/>
            <w:webHidden/>
          </w:rPr>
          <w:instrText xml:space="preserve"> PAGEREF _Toc242628810 \h </w:instrText>
        </w:r>
        <w:r>
          <w:rPr>
            <w:noProof/>
            <w:webHidden/>
          </w:rPr>
        </w:r>
        <w:r>
          <w:rPr>
            <w:noProof/>
            <w:webHidden/>
          </w:rPr>
          <w:fldChar w:fldCharType="separate"/>
        </w:r>
        <w:r>
          <w:rPr>
            <w:noProof/>
            <w:webHidden/>
          </w:rPr>
          <w:t>69</w:t>
        </w:r>
        <w:r>
          <w:rPr>
            <w:noProof/>
            <w:webHidden/>
          </w:rPr>
          <w:fldChar w:fldCharType="end"/>
        </w:r>
      </w:hyperlink>
    </w:p>
    <w:p w14:paraId="1B069716" w14:textId="340957D3"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1" w:history="1">
        <w:r w:rsidRPr="00593473">
          <w:rPr>
            <w:rStyle w:val="Hyperlink"/>
            <w:rFonts w:ascii="MS Gothic" w:eastAsia="MS Gothic" w:hAnsi="MS Gothic" w:cs="MS Gothic" w:hint="eastAsia"/>
            <w:noProof/>
            <w:lang w:val="ru-RU"/>
          </w:rPr>
          <w:t>祈禱係對抗魔鬼嘅一把強大武器</w:t>
        </w:r>
        <w:r>
          <w:rPr>
            <w:noProof/>
            <w:webHidden/>
          </w:rPr>
          <w:tab/>
        </w:r>
        <w:r>
          <w:rPr>
            <w:noProof/>
            <w:webHidden/>
          </w:rPr>
          <w:fldChar w:fldCharType="begin"/>
        </w:r>
        <w:r>
          <w:rPr>
            <w:noProof/>
            <w:webHidden/>
          </w:rPr>
          <w:instrText xml:space="preserve"> PAGEREF _Toc242628811 \h </w:instrText>
        </w:r>
        <w:r>
          <w:rPr>
            <w:noProof/>
            <w:webHidden/>
          </w:rPr>
        </w:r>
        <w:r>
          <w:rPr>
            <w:noProof/>
            <w:webHidden/>
          </w:rPr>
          <w:fldChar w:fldCharType="separate"/>
        </w:r>
        <w:r>
          <w:rPr>
            <w:noProof/>
            <w:webHidden/>
          </w:rPr>
          <w:t>70</w:t>
        </w:r>
        <w:r>
          <w:rPr>
            <w:noProof/>
            <w:webHidden/>
          </w:rPr>
          <w:fldChar w:fldCharType="end"/>
        </w:r>
      </w:hyperlink>
    </w:p>
    <w:p w14:paraId="66DEE541" w14:textId="3B3AB661"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2" w:history="1">
        <w:r w:rsidRPr="00593473">
          <w:rPr>
            <w:rStyle w:val="Hyperlink"/>
            <w:rFonts w:ascii="MS Gothic" w:eastAsia="MS Gothic" w:hAnsi="MS Gothic" w:cs="MS Gothic" w:hint="eastAsia"/>
            <w:noProof/>
            <w:lang w:val="ru-RU"/>
          </w:rPr>
          <w:t>要淨化心靈</w:t>
        </w:r>
        <w:r w:rsidRPr="00593473">
          <w:rPr>
            <w:rStyle w:val="Hyperlink"/>
            <w:noProof/>
            <w:lang w:val="ru-RU"/>
          </w:rPr>
          <w:t>,</w:t>
        </w:r>
        <w:r w:rsidRPr="00593473">
          <w:rPr>
            <w:rStyle w:val="Hyperlink"/>
            <w:rFonts w:ascii="MS Gothic" w:eastAsia="MS Gothic" w:hAnsi="MS Gothic" w:cs="MS Gothic" w:hint="eastAsia"/>
            <w:noProof/>
            <w:lang w:val="ru-RU"/>
          </w:rPr>
          <w:t>需要耶穌禱告同苦行</w:t>
        </w:r>
        <w:r>
          <w:rPr>
            <w:noProof/>
            <w:webHidden/>
          </w:rPr>
          <w:tab/>
        </w:r>
        <w:r>
          <w:rPr>
            <w:noProof/>
            <w:webHidden/>
          </w:rPr>
          <w:fldChar w:fldCharType="begin"/>
        </w:r>
        <w:r>
          <w:rPr>
            <w:noProof/>
            <w:webHidden/>
          </w:rPr>
          <w:instrText xml:space="preserve"> PAGEREF _Toc242628812 \h </w:instrText>
        </w:r>
        <w:r>
          <w:rPr>
            <w:noProof/>
            <w:webHidden/>
          </w:rPr>
        </w:r>
        <w:r>
          <w:rPr>
            <w:noProof/>
            <w:webHidden/>
          </w:rPr>
          <w:fldChar w:fldCharType="separate"/>
        </w:r>
        <w:r>
          <w:rPr>
            <w:noProof/>
            <w:webHidden/>
          </w:rPr>
          <w:t>71</w:t>
        </w:r>
        <w:r>
          <w:rPr>
            <w:noProof/>
            <w:webHidden/>
          </w:rPr>
          <w:fldChar w:fldCharType="end"/>
        </w:r>
      </w:hyperlink>
    </w:p>
    <w:p w14:paraId="100DECA5" w14:textId="29456144"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13" w:history="1">
        <w:r w:rsidRPr="00593473">
          <w:rPr>
            <w:rStyle w:val="Hyperlink"/>
            <w:rFonts w:ascii="MS Gothic" w:eastAsia="MS Gothic" w:hAnsi="MS Gothic" w:cs="MS Gothic" w:hint="eastAsia"/>
            <w:noProof/>
            <w:lang w:val="ru-RU"/>
          </w:rPr>
          <w:t>第二章</w:t>
        </w:r>
        <w:r w:rsidRPr="00593473">
          <w:rPr>
            <w:rStyle w:val="Hyperlink"/>
            <w:noProof/>
            <w:lang w:val="ru-RU"/>
          </w:rPr>
          <w:t xml:space="preserve">  </w:t>
        </w:r>
        <w:r w:rsidRPr="00593473">
          <w:rPr>
            <w:rStyle w:val="Hyperlink"/>
            <w:rFonts w:ascii="MS Gothic" w:eastAsia="MS Gothic" w:hAnsi="MS Gothic" w:cs="MS Gothic" w:hint="eastAsia"/>
            <w:noProof/>
            <w:lang w:val="ru-RU"/>
          </w:rPr>
          <w:t>論祈禱的實踐</w:t>
        </w:r>
        <w:r>
          <w:rPr>
            <w:noProof/>
            <w:webHidden/>
          </w:rPr>
          <w:tab/>
        </w:r>
        <w:r>
          <w:rPr>
            <w:noProof/>
            <w:webHidden/>
          </w:rPr>
          <w:fldChar w:fldCharType="begin"/>
        </w:r>
        <w:r>
          <w:rPr>
            <w:noProof/>
            <w:webHidden/>
          </w:rPr>
          <w:instrText xml:space="preserve"> PAGEREF _Toc242628813 \h </w:instrText>
        </w:r>
        <w:r>
          <w:rPr>
            <w:noProof/>
            <w:webHidden/>
          </w:rPr>
        </w:r>
        <w:r>
          <w:rPr>
            <w:noProof/>
            <w:webHidden/>
          </w:rPr>
          <w:fldChar w:fldCharType="separate"/>
        </w:r>
        <w:r>
          <w:rPr>
            <w:noProof/>
            <w:webHidden/>
          </w:rPr>
          <w:t>71</w:t>
        </w:r>
        <w:r>
          <w:rPr>
            <w:noProof/>
            <w:webHidden/>
          </w:rPr>
          <w:fldChar w:fldCharType="end"/>
        </w:r>
      </w:hyperlink>
    </w:p>
    <w:p w14:paraId="013C3D5A" w14:textId="59F914D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4" w:history="1">
        <w:r w:rsidRPr="00593473">
          <w:rPr>
            <w:rStyle w:val="Hyperlink"/>
            <w:rFonts w:ascii="MS Gothic" w:eastAsia="MS Gothic" w:hAnsi="MS Gothic" w:cs="MS Gothic" w:hint="eastAsia"/>
            <w:noProof/>
            <w:lang w:val="ru-RU"/>
          </w:rPr>
          <w:t>大聲、細聲</w:t>
        </w:r>
        <w:r w:rsidRPr="00593473">
          <w:rPr>
            <w:rStyle w:val="Hyperlink"/>
            <w:noProof/>
            <w:lang w:val="ru-RU"/>
          </w:rPr>
          <w:t>,</w:t>
        </w:r>
        <w:r w:rsidRPr="00593473">
          <w:rPr>
            <w:rStyle w:val="Hyperlink"/>
            <w:rFonts w:ascii="MS Gothic" w:eastAsia="MS Gothic" w:hAnsi="MS Gothic" w:cs="MS Gothic" w:hint="eastAsia"/>
            <w:noProof/>
            <w:lang w:val="ru-RU"/>
          </w:rPr>
          <w:t>定係心入面</w:t>
        </w:r>
        <w:r w:rsidRPr="00593473">
          <w:rPr>
            <w:rStyle w:val="Hyperlink"/>
            <w:noProof/>
            <w:lang w:val="ru-RU"/>
          </w:rPr>
          <w:t>?</w:t>
        </w:r>
        <w:r>
          <w:rPr>
            <w:noProof/>
            <w:webHidden/>
          </w:rPr>
          <w:tab/>
        </w:r>
        <w:r>
          <w:rPr>
            <w:noProof/>
            <w:webHidden/>
          </w:rPr>
          <w:fldChar w:fldCharType="begin"/>
        </w:r>
        <w:r>
          <w:rPr>
            <w:noProof/>
            <w:webHidden/>
          </w:rPr>
          <w:instrText xml:space="preserve"> PAGEREF _Toc242628814 \h </w:instrText>
        </w:r>
        <w:r>
          <w:rPr>
            <w:noProof/>
            <w:webHidden/>
          </w:rPr>
        </w:r>
        <w:r>
          <w:rPr>
            <w:noProof/>
            <w:webHidden/>
          </w:rPr>
          <w:fldChar w:fldCharType="separate"/>
        </w:r>
        <w:r>
          <w:rPr>
            <w:noProof/>
            <w:webHidden/>
          </w:rPr>
          <w:t>71</w:t>
        </w:r>
        <w:r>
          <w:rPr>
            <w:noProof/>
            <w:webHidden/>
          </w:rPr>
          <w:fldChar w:fldCharType="end"/>
        </w:r>
      </w:hyperlink>
    </w:p>
    <w:p w14:paraId="7F0A5D24" w14:textId="3FD2C15A"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5" w:history="1">
        <w:r w:rsidRPr="00593473">
          <w:rPr>
            <w:rStyle w:val="Hyperlink"/>
            <w:rFonts w:ascii="MS Gothic" w:eastAsia="MS Gothic" w:hAnsi="MS Gothic" w:cs="MS Gothic" w:hint="eastAsia"/>
            <w:noProof/>
            <w:lang w:val="ru-RU"/>
          </w:rPr>
          <w:t>無論你</w:t>
        </w:r>
        <w:r w:rsidRPr="00593473">
          <w:rPr>
            <w:rStyle w:val="Hyperlink"/>
            <w:rFonts w:ascii="Microsoft JhengHei" w:eastAsia="Microsoft JhengHei" w:hAnsi="Microsoft JhengHei" w:cs="Microsoft JhengHei" w:hint="eastAsia"/>
            <w:noProof/>
            <w:lang w:val="ru-RU"/>
          </w:rPr>
          <w:t>喺邊度</w:t>
        </w:r>
        <w:r w:rsidRPr="00593473">
          <w:rPr>
            <w:rStyle w:val="Hyperlink"/>
            <w:noProof/>
            <w:lang w:val="ru-RU"/>
          </w:rPr>
          <w:t>,</w:t>
        </w:r>
        <w:r w:rsidRPr="00593473">
          <w:rPr>
            <w:rStyle w:val="Hyperlink"/>
            <w:rFonts w:ascii="MS Gothic" w:eastAsia="MS Gothic" w:hAnsi="MS Gothic" w:cs="MS Gothic" w:hint="eastAsia"/>
            <w:noProof/>
            <w:lang w:val="ru-RU"/>
          </w:rPr>
          <w:t>都要祈禱耶穌禱文</w:t>
        </w:r>
        <w:r>
          <w:rPr>
            <w:noProof/>
            <w:webHidden/>
          </w:rPr>
          <w:tab/>
        </w:r>
        <w:r>
          <w:rPr>
            <w:noProof/>
            <w:webHidden/>
          </w:rPr>
          <w:fldChar w:fldCharType="begin"/>
        </w:r>
        <w:r>
          <w:rPr>
            <w:noProof/>
            <w:webHidden/>
          </w:rPr>
          <w:instrText xml:space="preserve"> PAGEREF _Toc242628815 \h </w:instrText>
        </w:r>
        <w:r>
          <w:rPr>
            <w:noProof/>
            <w:webHidden/>
          </w:rPr>
        </w:r>
        <w:r>
          <w:rPr>
            <w:noProof/>
            <w:webHidden/>
          </w:rPr>
          <w:fldChar w:fldCharType="separate"/>
        </w:r>
        <w:r>
          <w:rPr>
            <w:noProof/>
            <w:webHidden/>
          </w:rPr>
          <w:t>72</w:t>
        </w:r>
        <w:r>
          <w:rPr>
            <w:noProof/>
            <w:webHidden/>
          </w:rPr>
          <w:fldChar w:fldCharType="end"/>
        </w:r>
      </w:hyperlink>
    </w:p>
    <w:p w14:paraId="4BA417CE" w14:textId="103F2284"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6" w:history="1">
        <w:r w:rsidRPr="00593473">
          <w:rPr>
            <w:rStyle w:val="Hyperlink"/>
            <w:rFonts w:ascii="MS Gothic" w:eastAsia="MS Gothic" w:hAnsi="MS Gothic" w:cs="MS Gothic" w:hint="eastAsia"/>
            <w:noProof/>
            <w:lang w:val="ru-RU"/>
          </w:rPr>
          <w:t>自發性禱告</w:t>
        </w:r>
        <w:r>
          <w:rPr>
            <w:noProof/>
            <w:webHidden/>
          </w:rPr>
          <w:tab/>
        </w:r>
        <w:r>
          <w:rPr>
            <w:noProof/>
            <w:webHidden/>
          </w:rPr>
          <w:fldChar w:fldCharType="begin"/>
        </w:r>
        <w:r>
          <w:rPr>
            <w:noProof/>
            <w:webHidden/>
          </w:rPr>
          <w:instrText xml:space="preserve"> PAGEREF _Toc242628816 \h </w:instrText>
        </w:r>
        <w:r>
          <w:rPr>
            <w:noProof/>
            <w:webHidden/>
          </w:rPr>
        </w:r>
        <w:r>
          <w:rPr>
            <w:noProof/>
            <w:webHidden/>
          </w:rPr>
          <w:fldChar w:fldCharType="separate"/>
        </w:r>
        <w:r>
          <w:rPr>
            <w:noProof/>
            <w:webHidden/>
          </w:rPr>
          <w:t>72</w:t>
        </w:r>
        <w:r>
          <w:rPr>
            <w:noProof/>
            <w:webHidden/>
          </w:rPr>
          <w:fldChar w:fldCharType="end"/>
        </w:r>
      </w:hyperlink>
    </w:p>
    <w:p w14:paraId="7132043D" w14:textId="0228820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7" w:history="1">
        <w:r w:rsidRPr="00593473">
          <w:rPr>
            <w:rStyle w:val="Hyperlink"/>
            <w:rFonts w:ascii="MS Gothic" w:eastAsia="MS Gothic" w:hAnsi="MS Gothic" w:cs="MS Gothic" w:hint="eastAsia"/>
            <w:noProof/>
            <w:lang w:val="ru-RU"/>
          </w:rPr>
          <w:t>禱告中的自動性</w:t>
        </w:r>
        <w:r>
          <w:rPr>
            <w:noProof/>
            <w:webHidden/>
          </w:rPr>
          <w:tab/>
        </w:r>
        <w:r>
          <w:rPr>
            <w:noProof/>
            <w:webHidden/>
          </w:rPr>
          <w:fldChar w:fldCharType="begin"/>
        </w:r>
        <w:r>
          <w:rPr>
            <w:noProof/>
            <w:webHidden/>
          </w:rPr>
          <w:instrText xml:space="preserve"> PAGEREF _Toc242628817 \h </w:instrText>
        </w:r>
        <w:r>
          <w:rPr>
            <w:noProof/>
            <w:webHidden/>
          </w:rPr>
        </w:r>
        <w:r>
          <w:rPr>
            <w:noProof/>
            <w:webHidden/>
          </w:rPr>
          <w:fldChar w:fldCharType="separate"/>
        </w:r>
        <w:r>
          <w:rPr>
            <w:noProof/>
            <w:webHidden/>
          </w:rPr>
          <w:t>73</w:t>
        </w:r>
        <w:r>
          <w:rPr>
            <w:noProof/>
            <w:webHidden/>
          </w:rPr>
          <w:fldChar w:fldCharType="end"/>
        </w:r>
      </w:hyperlink>
    </w:p>
    <w:p w14:paraId="26D9802A" w14:textId="1D69585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8" w:history="1">
        <w:r w:rsidRPr="00593473">
          <w:rPr>
            <w:rStyle w:val="Hyperlink"/>
            <w:rFonts w:ascii="MS Gothic" w:eastAsia="MS Gothic" w:hAnsi="MS Gothic" w:cs="MS Gothic" w:hint="eastAsia"/>
            <w:noProof/>
            <w:lang w:val="ru-RU"/>
          </w:rPr>
          <w:t>憋住氣嚟集中精神</w:t>
        </w:r>
        <w:r>
          <w:rPr>
            <w:noProof/>
            <w:webHidden/>
          </w:rPr>
          <w:tab/>
        </w:r>
        <w:r>
          <w:rPr>
            <w:noProof/>
            <w:webHidden/>
          </w:rPr>
          <w:fldChar w:fldCharType="begin"/>
        </w:r>
        <w:r>
          <w:rPr>
            <w:noProof/>
            <w:webHidden/>
          </w:rPr>
          <w:instrText xml:space="preserve"> PAGEREF _Toc242628818 \h </w:instrText>
        </w:r>
        <w:r>
          <w:rPr>
            <w:noProof/>
            <w:webHidden/>
          </w:rPr>
        </w:r>
        <w:r>
          <w:rPr>
            <w:noProof/>
            <w:webHidden/>
          </w:rPr>
          <w:fldChar w:fldCharType="separate"/>
        </w:r>
        <w:r>
          <w:rPr>
            <w:noProof/>
            <w:webHidden/>
          </w:rPr>
          <w:t>73</w:t>
        </w:r>
        <w:r>
          <w:rPr>
            <w:noProof/>
            <w:webHidden/>
          </w:rPr>
          <w:fldChar w:fldCharType="end"/>
        </w:r>
      </w:hyperlink>
    </w:p>
    <w:p w14:paraId="0116833C" w14:textId="4B28982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19" w:history="1">
        <w:r w:rsidRPr="00593473">
          <w:rPr>
            <w:rStyle w:val="Hyperlink"/>
            <w:rFonts w:ascii="MS Gothic" w:eastAsia="MS Gothic" w:hAnsi="MS Gothic" w:cs="MS Gothic" w:hint="eastAsia"/>
            <w:noProof/>
            <w:lang w:val="ru-RU"/>
          </w:rPr>
          <w:t>禱告需要付出努力</w:t>
        </w:r>
        <w:r>
          <w:rPr>
            <w:noProof/>
            <w:webHidden/>
          </w:rPr>
          <w:tab/>
        </w:r>
        <w:r>
          <w:rPr>
            <w:noProof/>
            <w:webHidden/>
          </w:rPr>
          <w:fldChar w:fldCharType="begin"/>
        </w:r>
        <w:r>
          <w:rPr>
            <w:noProof/>
            <w:webHidden/>
          </w:rPr>
          <w:instrText xml:space="preserve"> PAGEREF _Toc242628819 \h </w:instrText>
        </w:r>
        <w:r>
          <w:rPr>
            <w:noProof/>
            <w:webHidden/>
          </w:rPr>
        </w:r>
        <w:r>
          <w:rPr>
            <w:noProof/>
            <w:webHidden/>
          </w:rPr>
          <w:fldChar w:fldCharType="separate"/>
        </w:r>
        <w:r>
          <w:rPr>
            <w:noProof/>
            <w:webHidden/>
          </w:rPr>
          <w:t>74</w:t>
        </w:r>
        <w:r>
          <w:rPr>
            <w:noProof/>
            <w:webHidden/>
          </w:rPr>
          <w:fldChar w:fldCharType="end"/>
        </w:r>
      </w:hyperlink>
    </w:p>
    <w:p w14:paraId="57B53C35" w14:textId="366D5D1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0" w:history="1">
        <w:r w:rsidRPr="00593473">
          <w:rPr>
            <w:rStyle w:val="Hyperlink"/>
            <w:rFonts w:ascii="MS Gothic" w:eastAsia="MS Gothic" w:hAnsi="MS Gothic" w:cs="MS Gothic" w:hint="eastAsia"/>
            <w:noProof/>
            <w:lang w:val="ru-RU"/>
          </w:rPr>
          <w:t>懺悔係通往祈禱最穩妥嘅道路</w:t>
        </w:r>
        <w:r>
          <w:rPr>
            <w:noProof/>
            <w:webHidden/>
          </w:rPr>
          <w:tab/>
        </w:r>
        <w:r>
          <w:rPr>
            <w:noProof/>
            <w:webHidden/>
          </w:rPr>
          <w:fldChar w:fldCharType="begin"/>
        </w:r>
        <w:r>
          <w:rPr>
            <w:noProof/>
            <w:webHidden/>
          </w:rPr>
          <w:instrText xml:space="preserve"> PAGEREF _Toc242628820 \h </w:instrText>
        </w:r>
        <w:r>
          <w:rPr>
            <w:noProof/>
            <w:webHidden/>
          </w:rPr>
        </w:r>
        <w:r>
          <w:rPr>
            <w:noProof/>
            <w:webHidden/>
          </w:rPr>
          <w:fldChar w:fldCharType="separate"/>
        </w:r>
        <w:r>
          <w:rPr>
            <w:noProof/>
            <w:webHidden/>
          </w:rPr>
          <w:t>75</w:t>
        </w:r>
        <w:r>
          <w:rPr>
            <w:noProof/>
            <w:webHidden/>
          </w:rPr>
          <w:fldChar w:fldCharType="end"/>
        </w:r>
      </w:hyperlink>
    </w:p>
    <w:p w14:paraId="5ED3ABEC" w14:textId="2ED3584C"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21" w:history="1">
        <w:r w:rsidRPr="00593473">
          <w:rPr>
            <w:rStyle w:val="Hyperlink"/>
            <w:rFonts w:ascii="MS Gothic" w:eastAsia="MS Gothic" w:hAnsi="MS Gothic" w:cs="MS Gothic" w:hint="eastAsia"/>
            <w:noProof/>
            <w:lang w:val="ru-RU"/>
          </w:rPr>
          <w:t>第三章</w:t>
        </w:r>
        <w:r w:rsidRPr="00593473">
          <w:rPr>
            <w:rStyle w:val="Hyperlink"/>
            <w:noProof/>
            <w:lang w:val="ru-RU"/>
          </w:rPr>
          <w:t xml:space="preserve">  </w:t>
        </w:r>
        <w:r w:rsidRPr="00593473">
          <w:rPr>
            <w:rStyle w:val="Hyperlink"/>
            <w:rFonts w:ascii="MS Gothic" w:eastAsia="MS Gothic" w:hAnsi="MS Gothic" w:cs="MS Gothic" w:hint="eastAsia"/>
            <w:noProof/>
            <w:lang w:val="ru-RU"/>
          </w:rPr>
          <w:t>論明智行動</w:t>
        </w:r>
        <w:r>
          <w:rPr>
            <w:noProof/>
            <w:webHidden/>
          </w:rPr>
          <w:tab/>
        </w:r>
        <w:r>
          <w:rPr>
            <w:noProof/>
            <w:webHidden/>
          </w:rPr>
          <w:fldChar w:fldCharType="begin"/>
        </w:r>
        <w:r>
          <w:rPr>
            <w:noProof/>
            <w:webHidden/>
          </w:rPr>
          <w:instrText xml:space="preserve"> PAGEREF _Toc242628821 \h </w:instrText>
        </w:r>
        <w:r>
          <w:rPr>
            <w:noProof/>
            <w:webHidden/>
          </w:rPr>
        </w:r>
        <w:r>
          <w:rPr>
            <w:noProof/>
            <w:webHidden/>
          </w:rPr>
          <w:fldChar w:fldCharType="separate"/>
        </w:r>
        <w:r>
          <w:rPr>
            <w:noProof/>
            <w:webHidden/>
          </w:rPr>
          <w:t>76</w:t>
        </w:r>
        <w:r>
          <w:rPr>
            <w:noProof/>
            <w:webHidden/>
          </w:rPr>
          <w:fldChar w:fldCharType="end"/>
        </w:r>
      </w:hyperlink>
    </w:p>
    <w:p w14:paraId="79776CE6" w14:textId="7F75135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2" w:history="1">
        <w:r w:rsidRPr="00593473">
          <w:rPr>
            <w:rStyle w:val="Hyperlink"/>
            <w:rFonts w:ascii="MS Gothic" w:eastAsia="MS Gothic" w:hAnsi="MS Gothic" w:cs="MS Gothic" w:hint="eastAsia"/>
            <w:noProof/>
            <w:lang w:val="ru-RU"/>
          </w:rPr>
          <w:t>心靈係一份偉大嘅禮物</w:t>
        </w:r>
        <w:r w:rsidRPr="00593473">
          <w:rPr>
            <w:rStyle w:val="Hyperlink"/>
            <w:noProof/>
            <w:lang w:val="ru-RU"/>
          </w:rPr>
          <w:t>,</w:t>
        </w:r>
        <w:r w:rsidRPr="00593473">
          <w:rPr>
            <w:rStyle w:val="Hyperlink"/>
            <w:rFonts w:ascii="MS Gothic" w:eastAsia="MS Gothic" w:hAnsi="MS Gothic" w:cs="MS Gothic" w:hint="eastAsia"/>
            <w:noProof/>
            <w:lang w:val="ru-RU"/>
          </w:rPr>
          <w:t>但</w:t>
        </w:r>
        <w:r w:rsidRPr="00593473">
          <w:rPr>
            <w:rStyle w:val="Hyperlink"/>
            <w:rFonts w:ascii="Microsoft JhengHei" w:eastAsia="Microsoft JhengHei" w:hAnsi="Microsoft JhengHei" w:cs="Microsoft JhengHei" w:hint="eastAsia"/>
            <w:noProof/>
            <w:lang w:val="ru-RU"/>
          </w:rPr>
          <w:t>佢必須同神聖嘅頻率對齊</w:t>
        </w:r>
        <w:r>
          <w:rPr>
            <w:noProof/>
            <w:webHidden/>
          </w:rPr>
          <w:tab/>
        </w:r>
        <w:r>
          <w:rPr>
            <w:noProof/>
            <w:webHidden/>
          </w:rPr>
          <w:fldChar w:fldCharType="begin"/>
        </w:r>
        <w:r>
          <w:rPr>
            <w:noProof/>
            <w:webHidden/>
          </w:rPr>
          <w:instrText xml:space="preserve"> PAGEREF _Toc242628822 \h </w:instrText>
        </w:r>
        <w:r>
          <w:rPr>
            <w:noProof/>
            <w:webHidden/>
          </w:rPr>
        </w:r>
        <w:r>
          <w:rPr>
            <w:noProof/>
            <w:webHidden/>
          </w:rPr>
          <w:fldChar w:fldCharType="separate"/>
        </w:r>
        <w:r>
          <w:rPr>
            <w:noProof/>
            <w:webHidden/>
          </w:rPr>
          <w:t>76</w:t>
        </w:r>
        <w:r>
          <w:rPr>
            <w:noProof/>
            <w:webHidden/>
          </w:rPr>
          <w:fldChar w:fldCharType="end"/>
        </w:r>
      </w:hyperlink>
    </w:p>
    <w:p w14:paraId="7599B088" w14:textId="1D103738"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3" w:history="1">
        <w:r w:rsidRPr="00593473">
          <w:rPr>
            <w:rStyle w:val="Hyperlink"/>
            <w:rFonts w:ascii="MS Gothic" w:eastAsia="MS Gothic" w:hAnsi="MS Gothic" w:cs="MS Gothic" w:hint="eastAsia"/>
            <w:noProof/>
            <w:lang w:val="ru-RU"/>
          </w:rPr>
          <w:t>屬靈警醒</w:t>
        </w:r>
        <w:r>
          <w:rPr>
            <w:noProof/>
            <w:webHidden/>
          </w:rPr>
          <w:tab/>
        </w:r>
        <w:r>
          <w:rPr>
            <w:noProof/>
            <w:webHidden/>
          </w:rPr>
          <w:fldChar w:fldCharType="begin"/>
        </w:r>
        <w:r>
          <w:rPr>
            <w:noProof/>
            <w:webHidden/>
          </w:rPr>
          <w:instrText xml:space="preserve"> PAGEREF _Toc242628823 \h </w:instrText>
        </w:r>
        <w:r>
          <w:rPr>
            <w:noProof/>
            <w:webHidden/>
          </w:rPr>
        </w:r>
        <w:r>
          <w:rPr>
            <w:noProof/>
            <w:webHidden/>
          </w:rPr>
          <w:fldChar w:fldCharType="separate"/>
        </w:r>
        <w:r>
          <w:rPr>
            <w:noProof/>
            <w:webHidden/>
          </w:rPr>
          <w:t>77</w:t>
        </w:r>
        <w:r>
          <w:rPr>
            <w:noProof/>
            <w:webHidden/>
          </w:rPr>
          <w:fldChar w:fldCharType="end"/>
        </w:r>
      </w:hyperlink>
    </w:p>
    <w:p w14:paraId="241650B6" w14:textId="68535FEA"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4" w:history="1">
        <w:r w:rsidRPr="00593473">
          <w:rPr>
            <w:rStyle w:val="Hyperlink"/>
            <w:rFonts w:ascii="MS Gothic" w:eastAsia="MS Gothic" w:hAnsi="MS Gothic" w:cs="MS Gothic" w:hint="eastAsia"/>
            <w:noProof/>
            <w:lang w:val="ru-RU"/>
          </w:rPr>
          <w:t>收斂心神</w:t>
        </w:r>
        <w:r>
          <w:rPr>
            <w:noProof/>
            <w:webHidden/>
          </w:rPr>
          <w:tab/>
        </w:r>
        <w:r>
          <w:rPr>
            <w:noProof/>
            <w:webHidden/>
          </w:rPr>
          <w:fldChar w:fldCharType="begin"/>
        </w:r>
        <w:r>
          <w:rPr>
            <w:noProof/>
            <w:webHidden/>
          </w:rPr>
          <w:instrText xml:space="preserve"> PAGEREF _Toc242628824 \h </w:instrText>
        </w:r>
        <w:r>
          <w:rPr>
            <w:noProof/>
            <w:webHidden/>
          </w:rPr>
        </w:r>
        <w:r>
          <w:rPr>
            <w:noProof/>
            <w:webHidden/>
          </w:rPr>
          <w:fldChar w:fldCharType="separate"/>
        </w:r>
        <w:r>
          <w:rPr>
            <w:noProof/>
            <w:webHidden/>
          </w:rPr>
          <w:t>77</w:t>
        </w:r>
        <w:r>
          <w:rPr>
            <w:noProof/>
            <w:webHidden/>
          </w:rPr>
          <w:fldChar w:fldCharType="end"/>
        </w:r>
      </w:hyperlink>
    </w:p>
    <w:p w14:paraId="072320F9" w14:textId="71DB3921"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5" w:history="1">
        <w:r w:rsidRPr="00593473">
          <w:rPr>
            <w:rStyle w:val="Hyperlink"/>
            <w:rFonts w:ascii="MS Gothic" w:eastAsia="MS Gothic" w:hAnsi="MS Gothic" w:cs="MS Gothic" w:hint="eastAsia"/>
            <w:noProof/>
            <w:lang w:val="ru-RU"/>
          </w:rPr>
          <w:t>畀我</w:t>
        </w:r>
        <w:r w:rsidRPr="00593473">
          <w:rPr>
            <w:rStyle w:val="Hyperlink"/>
            <w:rFonts w:ascii="Microsoft JhengHei" w:eastAsia="Microsoft JhengHei" w:hAnsi="Microsoft JhengHei" w:cs="Microsoft JhengHei" w:hint="eastAsia"/>
            <w:noProof/>
            <w:lang w:val="ru-RU"/>
          </w:rPr>
          <w:t>哋嘅心有嘢做</w:t>
        </w:r>
        <w:r>
          <w:rPr>
            <w:noProof/>
            <w:webHidden/>
          </w:rPr>
          <w:tab/>
        </w:r>
        <w:r>
          <w:rPr>
            <w:noProof/>
            <w:webHidden/>
          </w:rPr>
          <w:fldChar w:fldCharType="begin"/>
        </w:r>
        <w:r>
          <w:rPr>
            <w:noProof/>
            <w:webHidden/>
          </w:rPr>
          <w:instrText xml:space="preserve"> PAGEREF _Toc242628825 \h </w:instrText>
        </w:r>
        <w:r>
          <w:rPr>
            <w:noProof/>
            <w:webHidden/>
          </w:rPr>
        </w:r>
        <w:r>
          <w:rPr>
            <w:noProof/>
            <w:webHidden/>
          </w:rPr>
          <w:fldChar w:fldCharType="separate"/>
        </w:r>
        <w:r>
          <w:rPr>
            <w:noProof/>
            <w:webHidden/>
          </w:rPr>
          <w:t>78</w:t>
        </w:r>
        <w:r>
          <w:rPr>
            <w:noProof/>
            <w:webHidden/>
          </w:rPr>
          <w:fldChar w:fldCharType="end"/>
        </w:r>
      </w:hyperlink>
    </w:p>
    <w:p w14:paraId="69B4B58A" w14:textId="5C4D1C11"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6" w:history="1">
        <w:r w:rsidRPr="00593473">
          <w:rPr>
            <w:rStyle w:val="Hyperlink"/>
            <w:rFonts w:ascii="MS Gothic" w:eastAsia="MS Gothic" w:hAnsi="MS Gothic" w:cs="MS Gothic" w:hint="eastAsia"/>
            <w:noProof/>
            <w:lang w:val="ru-RU"/>
          </w:rPr>
          <w:t>神同在嘅感覺</w:t>
        </w:r>
        <w:r>
          <w:rPr>
            <w:noProof/>
            <w:webHidden/>
          </w:rPr>
          <w:tab/>
        </w:r>
        <w:r>
          <w:rPr>
            <w:noProof/>
            <w:webHidden/>
          </w:rPr>
          <w:fldChar w:fldCharType="begin"/>
        </w:r>
        <w:r>
          <w:rPr>
            <w:noProof/>
            <w:webHidden/>
          </w:rPr>
          <w:instrText xml:space="preserve"> PAGEREF _Toc242628826 \h </w:instrText>
        </w:r>
        <w:r>
          <w:rPr>
            <w:noProof/>
            <w:webHidden/>
          </w:rPr>
        </w:r>
        <w:r>
          <w:rPr>
            <w:noProof/>
            <w:webHidden/>
          </w:rPr>
          <w:fldChar w:fldCharType="separate"/>
        </w:r>
        <w:r>
          <w:rPr>
            <w:noProof/>
            <w:webHidden/>
          </w:rPr>
          <w:t>79</w:t>
        </w:r>
        <w:r>
          <w:rPr>
            <w:noProof/>
            <w:webHidden/>
          </w:rPr>
          <w:fldChar w:fldCharType="end"/>
        </w:r>
      </w:hyperlink>
    </w:p>
    <w:p w14:paraId="54A55B1B" w14:textId="03AA2480"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27" w:history="1">
        <w:r w:rsidRPr="00593473">
          <w:rPr>
            <w:rStyle w:val="Hyperlink"/>
            <w:rFonts w:ascii="MS Gothic" w:eastAsia="MS Gothic" w:hAnsi="MS Gothic" w:cs="MS Gothic" w:hint="eastAsia"/>
            <w:noProof/>
            <w:lang w:val="ru-RU"/>
          </w:rPr>
          <w:t>第四章</w:t>
        </w:r>
        <w:r w:rsidRPr="00593473">
          <w:rPr>
            <w:rStyle w:val="Hyperlink"/>
            <w:noProof/>
            <w:lang w:val="ru-RU"/>
          </w:rPr>
          <w:t xml:space="preserve">  </w:t>
        </w:r>
        <w:r w:rsidRPr="00593473">
          <w:rPr>
            <w:rStyle w:val="Hyperlink"/>
            <w:rFonts w:ascii="MS Gothic" w:eastAsia="MS Gothic" w:hAnsi="MS Gothic" w:cs="MS Gothic" w:hint="eastAsia"/>
            <w:noProof/>
            <w:lang w:val="ru-RU"/>
          </w:rPr>
          <w:t>心智同心靈嘅合作</w:t>
        </w:r>
        <w:r>
          <w:rPr>
            <w:noProof/>
            <w:webHidden/>
          </w:rPr>
          <w:tab/>
        </w:r>
        <w:r>
          <w:rPr>
            <w:noProof/>
            <w:webHidden/>
          </w:rPr>
          <w:fldChar w:fldCharType="begin"/>
        </w:r>
        <w:r>
          <w:rPr>
            <w:noProof/>
            <w:webHidden/>
          </w:rPr>
          <w:instrText xml:space="preserve"> PAGEREF _Toc242628827 \h </w:instrText>
        </w:r>
        <w:r>
          <w:rPr>
            <w:noProof/>
            <w:webHidden/>
          </w:rPr>
        </w:r>
        <w:r>
          <w:rPr>
            <w:noProof/>
            <w:webHidden/>
          </w:rPr>
          <w:fldChar w:fldCharType="separate"/>
        </w:r>
        <w:r>
          <w:rPr>
            <w:noProof/>
            <w:webHidden/>
          </w:rPr>
          <w:t>80</w:t>
        </w:r>
        <w:r>
          <w:rPr>
            <w:noProof/>
            <w:webHidden/>
          </w:rPr>
          <w:fldChar w:fldCharType="end"/>
        </w:r>
      </w:hyperlink>
    </w:p>
    <w:p w14:paraId="66A4EAD4" w14:textId="0CB8AE14"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8" w:history="1">
        <w:r w:rsidRPr="00593473">
          <w:rPr>
            <w:rStyle w:val="Hyperlink"/>
            <w:rFonts w:ascii="MS Gothic" w:eastAsia="MS Gothic" w:hAnsi="MS Gothic" w:cs="MS Gothic" w:hint="eastAsia"/>
            <w:noProof/>
            <w:lang w:val="ru-RU"/>
          </w:rPr>
          <w:t>當心思同心意合一</w:t>
        </w:r>
        <w:r w:rsidRPr="00593473">
          <w:rPr>
            <w:rStyle w:val="Hyperlink"/>
            <w:noProof/>
            <w:lang w:val="ru-RU"/>
          </w:rPr>
          <w:t>,</w:t>
        </w:r>
        <w:r w:rsidRPr="00593473">
          <w:rPr>
            <w:rStyle w:val="Hyperlink"/>
            <w:rFonts w:ascii="MS Gothic" w:eastAsia="MS Gothic" w:hAnsi="MS Gothic" w:cs="MS Gothic" w:hint="eastAsia"/>
            <w:noProof/>
            <w:lang w:val="ru-RU"/>
          </w:rPr>
          <w:t>禱告就變得出自肺腑</w:t>
        </w:r>
        <w:r>
          <w:rPr>
            <w:noProof/>
            <w:webHidden/>
          </w:rPr>
          <w:tab/>
        </w:r>
        <w:r>
          <w:rPr>
            <w:noProof/>
            <w:webHidden/>
          </w:rPr>
          <w:fldChar w:fldCharType="begin"/>
        </w:r>
        <w:r>
          <w:rPr>
            <w:noProof/>
            <w:webHidden/>
          </w:rPr>
          <w:instrText xml:space="preserve"> PAGEREF _Toc242628828 \h </w:instrText>
        </w:r>
        <w:r>
          <w:rPr>
            <w:noProof/>
            <w:webHidden/>
          </w:rPr>
        </w:r>
        <w:r>
          <w:rPr>
            <w:noProof/>
            <w:webHidden/>
          </w:rPr>
          <w:fldChar w:fldCharType="separate"/>
        </w:r>
        <w:r>
          <w:rPr>
            <w:noProof/>
            <w:webHidden/>
          </w:rPr>
          <w:t>80</w:t>
        </w:r>
        <w:r>
          <w:rPr>
            <w:noProof/>
            <w:webHidden/>
          </w:rPr>
          <w:fldChar w:fldCharType="end"/>
        </w:r>
      </w:hyperlink>
    </w:p>
    <w:p w14:paraId="5FD1C6EB" w14:textId="6CFBC478"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29" w:history="1">
        <w:r w:rsidRPr="00593473">
          <w:rPr>
            <w:rStyle w:val="Hyperlink"/>
            <w:rFonts w:ascii="MS Gothic" w:eastAsia="MS Gothic" w:hAnsi="MS Gothic" w:cs="MS Gothic" w:hint="eastAsia"/>
            <w:noProof/>
            <w:lang w:val="ru-RU"/>
          </w:rPr>
          <w:t>上帝嘅愛將心思聚集</w:t>
        </w:r>
        <w:r w:rsidRPr="00593473">
          <w:rPr>
            <w:rStyle w:val="Hyperlink"/>
            <w:rFonts w:ascii="Microsoft JhengHei" w:eastAsia="Microsoft JhengHei" w:hAnsi="Microsoft JhengHei" w:cs="Microsoft JhengHei" w:hint="eastAsia"/>
            <w:noProof/>
            <w:lang w:val="ru-RU"/>
          </w:rPr>
          <w:t>喺心入面</w:t>
        </w:r>
        <w:r>
          <w:rPr>
            <w:noProof/>
            <w:webHidden/>
          </w:rPr>
          <w:tab/>
        </w:r>
        <w:r>
          <w:rPr>
            <w:noProof/>
            <w:webHidden/>
          </w:rPr>
          <w:fldChar w:fldCharType="begin"/>
        </w:r>
        <w:r>
          <w:rPr>
            <w:noProof/>
            <w:webHidden/>
          </w:rPr>
          <w:instrText xml:space="preserve"> PAGEREF _Toc242628829 \h </w:instrText>
        </w:r>
        <w:r>
          <w:rPr>
            <w:noProof/>
            <w:webHidden/>
          </w:rPr>
        </w:r>
        <w:r>
          <w:rPr>
            <w:noProof/>
            <w:webHidden/>
          </w:rPr>
          <w:fldChar w:fldCharType="separate"/>
        </w:r>
        <w:r>
          <w:rPr>
            <w:noProof/>
            <w:webHidden/>
          </w:rPr>
          <w:t>81</w:t>
        </w:r>
        <w:r>
          <w:rPr>
            <w:noProof/>
            <w:webHidden/>
          </w:rPr>
          <w:fldChar w:fldCharType="end"/>
        </w:r>
      </w:hyperlink>
    </w:p>
    <w:p w14:paraId="0DC90189" w14:textId="374CADB1" w:rsidR="00643853" w:rsidRDefault="0064385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30" w:history="1">
        <w:r w:rsidRPr="00593473">
          <w:rPr>
            <w:rStyle w:val="Hyperlink"/>
            <w:rFonts w:ascii="MS Gothic" w:eastAsia="MS Gothic" w:hAnsi="MS Gothic" w:cs="MS Gothic" w:hint="eastAsia"/>
            <w:noProof/>
            <w:lang w:val="ru-RU"/>
          </w:rPr>
          <w:t>第六部</w:t>
        </w:r>
        <w:r w:rsidRPr="00593473">
          <w:rPr>
            <w:rStyle w:val="Hyperlink"/>
            <w:noProof/>
            <w:lang w:val="ru-RU"/>
          </w:rPr>
          <w:t xml:space="preserve">  </w:t>
        </w:r>
        <w:r w:rsidRPr="00593473">
          <w:rPr>
            <w:rStyle w:val="Hyperlink"/>
            <w:rFonts w:ascii="MS Gothic" w:eastAsia="MS Gothic" w:hAnsi="MS Gothic" w:cs="MS Gothic" w:hint="eastAsia"/>
            <w:noProof/>
            <w:lang w:val="ru-RU"/>
          </w:rPr>
          <w:t>禮儀生活</w:t>
        </w:r>
        <w:r>
          <w:rPr>
            <w:noProof/>
            <w:webHidden/>
          </w:rPr>
          <w:tab/>
        </w:r>
        <w:r>
          <w:rPr>
            <w:noProof/>
            <w:webHidden/>
          </w:rPr>
          <w:fldChar w:fldCharType="begin"/>
        </w:r>
        <w:r>
          <w:rPr>
            <w:noProof/>
            <w:webHidden/>
          </w:rPr>
          <w:instrText xml:space="preserve"> PAGEREF _Toc242628830 \h </w:instrText>
        </w:r>
        <w:r>
          <w:rPr>
            <w:noProof/>
            <w:webHidden/>
          </w:rPr>
        </w:r>
        <w:r>
          <w:rPr>
            <w:noProof/>
            <w:webHidden/>
          </w:rPr>
          <w:fldChar w:fldCharType="separate"/>
        </w:r>
        <w:r>
          <w:rPr>
            <w:noProof/>
            <w:webHidden/>
          </w:rPr>
          <w:t>83</w:t>
        </w:r>
        <w:r>
          <w:rPr>
            <w:noProof/>
            <w:webHidden/>
          </w:rPr>
          <w:fldChar w:fldCharType="end"/>
        </w:r>
      </w:hyperlink>
    </w:p>
    <w:p w14:paraId="734CA847" w14:textId="68EC1E80"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31" w:history="1">
        <w:r w:rsidRPr="00593473">
          <w:rPr>
            <w:rStyle w:val="Hyperlink"/>
            <w:rFonts w:ascii="MS Gothic" w:eastAsia="MS Gothic" w:hAnsi="MS Gothic" w:cs="MS Gothic" w:hint="eastAsia"/>
            <w:noProof/>
            <w:lang w:val="ru-RU"/>
          </w:rPr>
          <w:t>第一章</w:t>
        </w:r>
        <w:r w:rsidRPr="00593473">
          <w:rPr>
            <w:rStyle w:val="Hyperlink"/>
            <w:noProof/>
            <w:lang w:val="ru-RU"/>
          </w:rPr>
          <w:t xml:space="preserve">  </w:t>
        </w:r>
        <w:r w:rsidRPr="00593473">
          <w:rPr>
            <w:rStyle w:val="Hyperlink"/>
            <w:rFonts w:ascii="MS Gothic" w:eastAsia="MS Gothic" w:hAnsi="MS Gothic" w:cs="MS Gothic" w:hint="eastAsia"/>
            <w:noProof/>
            <w:lang w:val="ru-RU"/>
          </w:rPr>
          <w:t>論教會年節</w:t>
        </w:r>
        <w:r>
          <w:rPr>
            <w:noProof/>
            <w:webHidden/>
          </w:rPr>
          <w:tab/>
        </w:r>
        <w:r>
          <w:rPr>
            <w:noProof/>
            <w:webHidden/>
          </w:rPr>
          <w:fldChar w:fldCharType="begin"/>
        </w:r>
        <w:r>
          <w:rPr>
            <w:noProof/>
            <w:webHidden/>
          </w:rPr>
          <w:instrText xml:space="preserve"> PAGEREF _Toc242628831 \h </w:instrText>
        </w:r>
        <w:r>
          <w:rPr>
            <w:noProof/>
            <w:webHidden/>
          </w:rPr>
        </w:r>
        <w:r>
          <w:rPr>
            <w:noProof/>
            <w:webHidden/>
          </w:rPr>
          <w:fldChar w:fldCharType="separate"/>
        </w:r>
        <w:r>
          <w:rPr>
            <w:noProof/>
            <w:webHidden/>
          </w:rPr>
          <w:t>83</w:t>
        </w:r>
        <w:r>
          <w:rPr>
            <w:noProof/>
            <w:webHidden/>
          </w:rPr>
          <w:fldChar w:fldCharType="end"/>
        </w:r>
      </w:hyperlink>
    </w:p>
    <w:p w14:paraId="5EE09EE2" w14:textId="4FB50BE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32" w:history="1">
        <w:r w:rsidRPr="00593473">
          <w:rPr>
            <w:rStyle w:val="Hyperlink"/>
            <w:rFonts w:ascii="MS Gothic" w:eastAsia="MS Gothic" w:hAnsi="MS Gothic" w:cs="MS Gothic" w:hint="eastAsia"/>
            <w:noProof/>
            <w:lang w:val="ru-RU"/>
          </w:rPr>
          <w:t>「基督誕生」</w:t>
        </w:r>
        <w:r>
          <w:rPr>
            <w:noProof/>
            <w:webHidden/>
          </w:rPr>
          <w:tab/>
        </w:r>
        <w:r>
          <w:rPr>
            <w:noProof/>
            <w:webHidden/>
          </w:rPr>
          <w:fldChar w:fldCharType="begin"/>
        </w:r>
        <w:r>
          <w:rPr>
            <w:noProof/>
            <w:webHidden/>
          </w:rPr>
          <w:instrText xml:space="preserve"> PAGEREF _Toc242628832 \h </w:instrText>
        </w:r>
        <w:r>
          <w:rPr>
            <w:noProof/>
            <w:webHidden/>
          </w:rPr>
        </w:r>
        <w:r>
          <w:rPr>
            <w:noProof/>
            <w:webHidden/>
          </w:rPr>
          <w:fldChar w:fldCharType="separate"/>
        </w:r>
        <w:r>
          <w:rPr>
            <w:noProof/>
            <w:webHidden/>
          </w:rPr>
          <w:t>83</w:t>
        </w:r>
        <w:r>
          <w:rPr>
            <w:noProof/>
            <w:webHidden/>
          </w:rPr>
          <w:fldChar w:fldCharType="end"/>
        </w:r>
      </w:hyperlink>
    </w:p>
    <w:p w14:paraId="6A3C1DF0" w14:textId="7A0365E5"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33" w:history="1">
        <w:r w:rsidRPr="00593473">
          <w:rPr>
            <w:rStyle w:val="Hyperlink"/>
            <w:rFonts w:ascii="MS Gothic" w:eastAsia="MS Gothic" w:hAnsi="MS Gothic" w:cs="MS Gothic" w:hint="eastAsia"/>
            <w:noProof/>
            <w:lang w:val="ru-RU"/>
          </w:rPr>
          <w:t>聖大齋期</w:t>
        </w:r>
        <w:r w:rsidRPr="00593473">
          <w:rPr>
            <w:rStyle w:val="Hyperlink"/>
            <w:rFonts w:ascii="Calibri" w:hAnsi="Calibri" w:cs="Calibri"/>
            <w:noProof/>
            <w:lang w:val="ru-RU"/>
          </w:rPr>
          <w:t>──</w:t>
        </w:r>
        <w:r w:rsidRPr="00593473">
          <w:rPr>
            <w:rStyle w:val="Hyperlink"/>
            <w:rFonts w:ascii="MS Gothic" w:eastAsia="MS Gothic" w:hAnsi="MS Gothic" w:cs="MS Gothic" w:hint="eastAsia"/>
            <w:noProof/>
            <w:lang w:val="ru-RU"/>
          </w:rPr>
          <w:t>往各各他嘅遊行</w:t>
        </w:r>
        <w:r>
          <w:rPr>
            <w:noProof/>
            <w:webHidden/>
          </w:rPr>
          <w:tab/>
        </w:r>
        <w:r>
          <w:rPr>
            <w:noProof/>
            <w:webHidden/>
          </w:rPr>
          <w:fldChar w:fldCharType="begin"/>
        </w:r>
        <w:r>
          <w:rPr>
            <w:noProof/>
            <w:webHidden/>
          </w:rPr>
          <w:instrText xml:space="preserve"> PAGEREF _Toc242628833 \h </w:instrText>
        </w:r>
        <w:r>
          <w:rPr>
            <w:noProof/>
            <w:webHidden/>
          </w:rPr>
        </w:r>
        <w:r>
          <w:rPr>
            <w:noProof/>
            <w:webHidden/>
          </w:rPr>
          <w:fldChar w:fldCharType="separate"/>
        </w:r>
        <w:r>
          <w:rPr>
            <w:noProof/>
            <w:webHidden/>
          </w:rPr>
          <w:t>84</w:t>
        </w:r>
        <w:r>
          <w:rPr>
            <w:noProof/>
            <w:webHidden/>
          </w:rPr>
          <w:fldChar w:fldCharType="end"/>
        </w:r>
      </w:hyperlink>
    </w:p>
    <w:p w14:paraId="1F55783A" w14:textId="2B28E775"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34" w:history="1">
        <w:r w:rsidRPr="00593473">
          <w:rPr>
            <w:rStyle w:val="Hyperlink"/>
            <w:rFonts w:ascii="MS Gothic" w:eastAsia="MS Gothic" w:hAnsi="MS Gothic" w:cs="MS Gothic" w:hint="eastAsia"/>
            <w:noProof/>
            <w:lang w:val="ru-RU"/>
          </w:rPr>
          <w:t>「我</w:t>
        </w:r>
        <w:r w:rsidRPr="00593473">
          <w:rPr>
            <w:rStyle w:val="Hyperlink"/>
            <w:rFonts w:ascii="Microsoft JhengHei" w:eastAsia="Microsoft JhengHei" w:hAnsi="Microsoft JhengHei" w:cs="Microsoft JhengHei" w:hint="eastAsia"/>
            <w:noProof/>
            <w:lang w:val="ru-RU"/>
          </w:rPr>
          <w:t>哋敬拜祢嘅受難</w:t>
        </w:r>
        <w:r w:rsidRPr="00593473">
          <w:rPr>
            <w:rStyle w:val="Hyperlink"/>
            <w:noProof/>
            <w:lang w:val="ru-RU"/>
          </w:rPr>
          <w:t>,</w:t>
        </w:r>
        <w:r w:rsidRPr="00593473">
          <w:rPr>
            <w:rStyle w:val="Hyperlink"/>
            <w:rFonts w:ascii="MS Gothic" w:eastAsia="MS Gothic" w:hAnsi="MS Gothic" w:cs="MS Gothic" w:hint="eastAsia"/>
            <w:noProof/>
            <w:lang w:val="ru-RU"/>
          </w:rPr>
          <w:t>哦基督啊」</w:t>
        </w:r>
        <w:r>
          <w:rPr>
            <w:noProof/>
            <w:webHidden/>
          </w:rPr>
          <w:tab/>
        </w:r>
        <w:r>
          <w:rPr>
            <w:noProof/>
            <w:webHidden/>
          </w:rPr>
          <w:fldChar w:fldCharType="begin"/>
        </w:r>
        <w:r>
          <w:rPr>
            <w:noProof/>
            <w:webHidden/>
          </w:rPr>
          <w:instrText xml:space="preserve"> PAGEREF _Toc242628834 \h </w:instrText>
        </w:r>
        <w:r>
          <w:rPr>
            <w:noProof/>
            <w:webHidden/>
          </w:rPr>
        </w:r>
        <w:r>
          <w:rPr>
            <w:noProof/>
            <w:webHidden/>
          </w:rPr>
          <w:fldChar w:fldCharType="separate"/>
        </w:r>
        <w:r>
          <w:rPr>
            <w:noProof/>
            <w:webHidden/>
          </w:rPr>
          <w:t>85</w:t>
        </w:r>
        <w:r>
          <w:rPr>
            <w:noProof/>
            <w:webHidden/>
          </w:rPr>
          <w:fldChar w:fldCharType="end"/>
        </w:r>
      </w:hyperlink>
    </w:p>
    <w:p w14:paraId="2CF1FC19" w14:textId="62BA6448"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35" w:history="1">
        <w:r w:rsidRPr="00593473">
          <w:rPr>
            <w:rStyle w:val="Hyperlink"/>
            <w:rFonts w:ascii="MS Gothic" w:eastAsia="MS Gothic" w:hAnsi="MS Gothic" w:cs="MS Gothic" w:hint="eastAsia"/>
            <w:noProof/>
            <w:lang w:val="ru-RU"/>
          </w:rPr>
          <w:t>「復活日」</w:t>
        </w:r>
        <w:r>
          <w:rPr>
            <w:noProof/>
            <w:webHidden/>
          </w:rPr>
          <w:tab/>
        </w:r>
        <w:r>
          <w:rPr>
            <w:noProof/>
            <w:webHidden/>
          </w:rPr>
          <w:fldChar w:fldCharType="begin"/>
        </w:r>
        <w:r>
          <w:rPr>
            <w:noProof/>
            <w:webHidden/>
          </w:rPr>
          <w:instrText xml:space="preserve"> PAGEREF _Toc242628835 \h </w:instrText>
        </w:r>
        <w:r>
          <w:rPr>
            <w:noProof/>
            <w:webHidden/>
          </w:rPr>
        </w:r>
        <w:r>
          <w:rPr>
            <w:noProof/>
            <w:webHidden/>
          </w:rPr>
          <w:fldChar w:fldCharType="separate"/>
        </w:r>
        <w:r>
          <w:rPr>
            <w:noProof/>
            <w:webHidden/>
          </w:rPr>
          <w:t>86</w:t>
        </w:r>
        <w:r>
          <w:rPr>
            <w:noProof/>
            <w:webHidden/>
          </w:rPr>
          <w:fldChar w:fldCharType="end"/>
        </w:r>
      </w:hyperlink>
    </w:p>
    <w:p w14:paraId="5A61194E" w14:textId="347A9D07"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36" w:history="1">
        <w:r w:rsidRPr="00593473">
          <w:rPr>
            <w:rStyle w:val="Hyperlink"/>
            <w:rFonts w:ascii="MS Gothic" w:eastAsia="MS Gothic" w:hAnsi="MS Gothic" w:cs="MS Gothic" w:hint="eastAsia"/>
            <w:noProof/>
            <w:lang w:val="ru-RU"/>
          </w:rPr>
          <w:t>第二章</w:t>
        </w:r>
        <w:r w:rsidRPr="00593473">
          <w:rPr>
            <w:rStyle w:val="Hyperlink"/>
            <w:noProof/>
            <w:lang w:val="ru-RU"/>
          </w:rPr>
          <w:t xml:space="preserve">  </w:t>
        </w:r>
        <w:r w:rsidRPr="00593473">
          <w:rPr>
            <w:rStyle w:val="Hyperlink"/>
            <w:rFonts w:ascii="MS Gothic" w:eastAsia="MS Gothic" w:hAnsi="MS Gothic" w:cs="MS Gothic" w:hint="eastAsia"/>
            <w:noProof/>
            <w:lang w:val="ru-RU"/>
          </w:rPr>
          <w:t>論群體禱告</w:t>
        </w:r>
        <w:r>
          <w:rPr>
            <w:noProof/>
            <w:webHidden/>
          </w:rPr>
          <w:tab/>
        </w:r>
        <w:r>
          <w:rPr>
            <w:noProof/>
            <w:webHidden/>
          </w:rPr>
          <w:fldChar w:fldCharType="begin"/>
        </w:r>
        <w:r>
          <w:rPr>
            <w:noProof/>
            <w:webHidden/>
          </w:rPr>
          <w:instrText xml:space="preserve"> PAGEREF _Toc242628836 \h </w:instrText>
        </w:r>
        <w:r>
          <w:rPr>
            <w:noProof/>
            <w:webHidden/>
          </w:rPr>
        </w:r>
        <w:r>
          <w:rPr>
            <w:noProof/>
            <w:webHidden/>
          </w:rPr>
          <w:fldChar w:fldCharType="separate"/>
        </w:r>
        <w:r>
          <w:rPr>
            <w:noProof/>
            <w:webHidden/>
          </w:rPr>
          <w:t>87</w:t>
        </w:r>
        <w:r>
          <w:rPr>
            <w:noProof/>
            <w:webHidden/>
          </w:rPr>
          <w:fldChar w:fldCharType="end"/>
        </w:r>
      </w:hyperlink>
    </w:p>
    <w:p w14:paraId="5A14B773" w14:textId="5D94079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37" w:history="1">
        <w:r w:rsidRPr="00593473">
          <w:rPr>
            <w:rStyle w:val="Hyperlink"/>
            <w:rFonts w:ascii="MS Gothic" w:eastAsia="MS Gothic" w:hAnsi="MS Gothic" w:cs="MS Gothic" w:hint="eastAsia"/>
            <w:noProof/>
            <w:lang w:val="ru-RU"/>
          </w:rPr>
          <w:t>教會係上帝嘅殿</w:t>
        </w:r>
        <w:r>
          <w:rPr>
            <w:noProof/>
            <w:webHidden/>
          </w:rPr>
          <w:tab/>
        </w:r>
        <w:r>
          <w:rPr>
            <w:noProof/>
            <w:webHidden/>
          </w:rPr>
          <w:fldChar w:fldCharType="begin"/>
        </w:r>
        <w:r>
          <w:rPr>
            <w:noProof/>
            <w:webHidden/>
          </w:rPr>
          <w:instrText xml:space="preserve"> PAGEREF _Toc242628837 \h </w:instrText>
        </w:r>
        <w:r>
          <w:rPr>
            <w:noProof/>
            <w:webHidden/>
          </w:rPr>
        </w:r>
        <w:r>
          <w:rPr>
            <w:noProof/>
            <w:webHidden/>
          </w:rPr>
          <w:fldChar w:fldCharType="separate"/>
        </w:r>
        <w:r>
          <w:rPr>
            <w:noProof/>
            <w:webHidden/>
          </w:rPr>
          <w:t>87</w:t>
        </w:r>
        <w:r>
          <w:rPr>
            <w:noProof/>
            <w:webHidden/>
          </w:rPr>
          <w:fldChar w:fldCharType="end"/>
        </w:r>
      </w:hyperlink>
    </w:p>
    <w:p w14:paraId="67CEA91E" w14:textId="44B12C63"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38" w:history="1">
        <w:r w:rsidRPr="00593473">
          <w:rPr>
            <w:rStyle w:val="Hyperlink"/>
            <w:rFonts w:ascii="MS Gothic" w:eastAsia="MS Gothic" w:hAnsi="MS Gothic" w:cs="MS Gothic" w:hint="eastAsia"/>
            <w:noProof/>
            <w:lang w:val="ru-RU"/>
          </w:rPr>
          <w:t>群體禱告嘅力量</w:t>
        </w:r>
        <w:r>
          <w:rPr>
            <w:noProof/>
            <w:webHidden/>
          </w:rPr>
          <w:tab/>
        </w:r>
        <w:r>
          <w:rPr>
            <w:noProof/>
            <w:webHidden/>
          </w:rPr>
          <w:fldChar w:fldCharType="begin"/>
        </w:r>
        <w:r>
          <w:rPr>
            <w:noProof/>
            <w:webHidden/>
          </w:rPr>
          <w:instrText xml:space="preserve"> PAGEREF _Toc242628838 \h </w:instrText>
        </w:r>
        <w:r>
          <w:rPr>
            <w:noProof/>
            <w:webHidden/>
          </w:rPr>
        </w:r>
        <w:r>
          <w:rPr>
            <w:noProof/>
            <w:webHidden/>
          </w:rPr>
          <w:fldChar w:fldCharType="separate"/>
        </w:r>
        <w:r>
          <w:rPr>
            <w:noProof/>
            <w:webHidden/>
          </w:rPr>
          <w:t>88</w:t>
        </w:r>
        <w:r>
          <w:rPr>
            <w:noProof/>
            <w:webHidden/>
          </w:rPr>
          <w:fldChar w:fldCharType="end"/>
        </w:r>
      </w:hyperlink>
    </w:p>
    <w:p w14:paraId="7E3AC4C7" w14:textId="1EB52791"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39" w:history="1">
        <w:r w:rsidRPr="00593473">
          <w:rPr>
            <w:rStyle w:val="Hyperlink"/>
            <w:rFonts w:ascii="MS Gothic" w:eastAsia="MS Gothic" w:hAnsi="MS Gothic" w:cs="MS Gothic" w:hint="eastAsia"/>
            <w:noProof/>
            <w:lang w:val="ru-RU"/>
          </w:rPr>
          <w:t>第三章</w:t>
        </w:r>
        <w:r w:rsidRPr="00593473">
          <w:rPr>
            <w:rStyle w:val="Hyperlink"/>
            <w:noProof/>
            <w:lang w:val="ru-RU"/>
          </w:rPr>
          <w:t xml:space="preserve">  </w:t>
        </w:r>
        <w:r w:rsidRPr="00593473">
          <w:rPr>
            <w:rStyle w:val="Hyperlink"/>
            <w:rFonts w:ascii="MS Gothic" w:eastAsia="MS Gothic" w:hAnsi="MS Gothic" w:cs="MS Gothic" w:hint="eastAsia"/>
            <w:noProof/>
            <w:lang w:val="ru-RU"/>
          </w:rPr>
          <w:t>論參與聖體聖事</w:t>
        </w:r>
        <w:r>
          <w:rPr>
            <w:noProof/>
            <w:webHidden/>
          </w:rPr>
          <w:tab/>
        </w:r>
        <w:r>
          <w:rPr>
            <w:noProof/>
            <w:webHidden/>
          </w:rPr>
          <w:fldChar w:fldCharType="begin"/>
        </w:r>
        <w:r>
          <w:rPr>
            <w:noProof/>
            <w:webHidden/>
          </w:rPr>
          <w:instrText xml:space="preserve"> PAGEREF _Toc242628839 \h </w:instrText>
        </w:r>
        <w:r>
          <w:rPr>
            <w:noProof/>
            <w:webHidden/>
          </w:rPr>
        </w:r>
        <w:r>
          <w:rPr>
            <w:noProof/>
            <w:webHidden/>
          </w:rPr>
          <w:fldChar w:fldCharType="separate"/>
        </w:r>
        <w:r>
          <w:rPr>
            <w:noProof/>
            <w:webHidden/>
          </w:rPr>
          <w:t>90</w:t>
        </w:r>
        <w:r>
          <w:rPr>
            <w:noProof/>
            <w:webHidden/>
          </w:rPr>
          <w:fldChar w:fldCharType="end"/>
        </w:r>
      </w:hyperlink>
    </w:p>
    <w:p w14:paraId="2F9C012D" w14:textId="05C140EA"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0" w:history="1">
        <w:r w:rsidRPr="00593473">
          <w:rPr>
            <w:rStyle w:val="Hyperlink"/>
            <w:rFonts w:ascii="MS Gothic" w:eastAsia="MS Gothic" w:hAnsi="MS Gothic" w:cs="MS Gothic" w:hint="eastAsia"/>
            <w:noProof/>
            <w:lang w:val="ru-RU"/>
          </w:rPr>
          <w:t>聖事係透過個人經驗去體驗</w:t>
        </w:r>
        <w:r>
          <w:rPr>
            <w:noProof/>
            <w:webHidden/>
          </w:rPr>
          <w:tab/>
        </w:r>
        <w:r>
          <w:rPr>
            <w:noProof/>
            <w:webHidden/>
          </w:rPr>
          <w:fldChar w:fldCharType="begin"/>
        </w:r>
        <w:r>
          <w:rPr>
            <w:noProof/>
            <w:webHidden/>
          </w:rPr>
          <w:instrText xml:space="preserve"> PAGEREF _Toc242628840 \h </w:instrText>
        </w:r>
        <w:r>
          <w:rPr>
            <w:noProof/>
            <w:webHidden/>
          </w:rPr>
        </w:r>
        <w:r>
          <w:rPr>
            <w:noProof/>
            <w:webHidden/>
          </w:rPr>
          <w:fldChar w:fldCharType="separate"/>
        </w:r>
        <w:r>
          <w:rPr>
            <w:noProof/>
            <w:webHidden/>
          </w:rPr>
          <w:t>90</w:t>
        </w:r>
        <w:r>
          <w:rPr>
            <w:noProof/>
            <w:webHidden/>
          </w:rPr>
          <w:fldChar w:fldCharType="end"/>
        </w:r>
      </w:hyperlink>
    </w:p>
    <w:p w14:paraId="0EE5F0FE" w14:textId="01DDAE1F"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1" w:history="1">
        <w:r w:rsidRPr="00593473">
          <w:rPr>
            <w:rStyle w:val="Hyperlink"/>
            <w:rFonts w:ascii="MS Gothic" w:eastAsia="MS Gothic" w:hAnsi="MS Gothic" w:cs="MS Gothic" w:hint="eastAsia"/>
            <w:noProof/>
            <w:lang w:val="ru-RU"/>
          </w:rPr>
          <w:t>聖體聖事準備</w:t>
        </w:r>
        <w:r>
          <w:rPr>
            <w:noProof/>
            <w:webHidden/>
          </w:rPr>
          <w:tab/>
        </w:r>
        <w:r>
          <w:rPr>
            <w:noProof/>
            <w:webHidden/>
          </w:rPr>
          <w:fldChar w:fldCharType="begin"/>
        </w:r>
        <w:r>
          <w:rPr>
            <w:noProof/>
            <w:webHidden/>
          </w:rPr>
          <w:instrText xml:space="preserve"> PAGEREF _Toc242628841 \h </w:instrText>
        </w:r>
        <w:r>
          <w:rPr>
            <w:noProof/>
            <w:webHidden/>
          </w:rPr>
        </w:r>
        <w:r>
          <w:rPr>
            <w:noProof/>
            <w:webHidden/>
          </w:rPr>
          <w:fldChar w:fldCharType="separate"/>
        </w:r>
        <w:r>
          <w:rPr>
            <w:noProof/>
            <w:webHidden/>
          </w:rPr>
          <w:t>90</w:t>
        </w:r>
        <w:r>
          <w:rPr>
            <w:noProof/>
            <w:webHidden/>
          </w:rPr>
          <w:fldChar w:fldCharType="end"/>
        </w:r>
      </w:hyperlink>
    </w:p>
    <w:p w14:paraId="265B0B5A" w14:textId="769F339B"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2" w:history="1">
        <w:r w:rsidRPr="00593473">
          <w:rPr>
            <w:rStyle w:val="Hyperlink"/>
            <w:rFonts w:ascii="MS Gothic" w:eastAsia="MS Gothic" w:hAnsi="MS Gothic" w:cs="MS Gothic" w:hint="eastAsia"/>
            <w:noProof/>
            <w:lang w:val="ru-RU"/>
          </w:rPr>
          <w:t>聖體聖事係最有效嘅良藥</w:t>
        </w:r>
        <w:r>
          <w:rPr>
            <w:noProof/>
            <w:webHidden/>
          </w:rPr>
          <w:tab/>
        </w:r>
        <w:r>
          <w:rPr>
            <w:noProof/>
            <w:webHidden/>
          </w:rPr>
          <w:fldChar w:fldCharType="begin"/>
        </w:r>
        <w:r>
          <w:rPr>
            <w:noProof/>
            <w:webHidden/>
          </w:rPr>
          <w:instrText xml:space="preserve"> PAGEREF _Toc242628842 \h </w:instrText>
        </w:r>
        <w:r>
          <w:rPr>
            <w:noProof/>
            <w:webHidden/>
          </w:rPr>
        </w:r>
        <w:r>
          <w:rPr>
            <w:noProof/>
            <w:webHidden/>
          </w:rPr>
          <w:fldChar w:fldCharType="separate"/>
        </w:r>
        <w:r>
          <w:rPr>
            <w:noProof/>
            <w:webHidden/>
          </w:rPr>
          <w:t>91</w:t>
        </w:r>
        <w:r>
          <w:rPr>
            <w:noProof/>
            <w:webHidden/>
          </w:rPr>
          <w:fldChar w:fldCharType="end"/>
        </w:r>
      </w:hyperlink>
    </w:p>
    <w:p w14:paraId="0DCF55B0" w14:textId="108E7023"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43" w:history="1">
        <w:r w:rsidRPr="00593473">
          <w:rPr>
            <w:rStyle w:val="Hyperlink"/>
            <w:rFonts w:ascii="MS Gothic" w:eastAsia="MS Gothic" w:hAnsi="MS Gothic" w:cs="MS Gothic" w:hint="eastAsia"/>
            <w:noProof/>
            <w:lang w:val="ru-RU"/>
          </w:rPr>
          <w:t>第四章</w:t>
        </w:r>
        <w:r w:rsidRPr="00593473">
          <w:rPr>
            <w:rStyle w:val="Hyperlink"/>
            <w:noProof/>
            <w:lang w:val="ru-RU"/>
          </w:rPr>
          <w:t xml:space="preserve">  </w:t>
        </w:r>
        <w:r w:rsidRPr="00593473">
          <w:rPr>
            <w:rStyle w:val="Hyperlink"/>
            <w:rFonts w:ascii="MS Gothic" w:eastAsia="MS Gothic" w:hAnsi="MS Gothic" w:cs="MS Gothic" w:hint="eastAsia"/>
            <w:noProof/>
            <w:lang w:val="ru-RU"/>
          </w:rPr>
          <w:t>「為我</w:t>
        </w:r>
        <w:r w:rsidRPr="00593473">
          <w:rPr>
            <w:rStyle w:val="Hyperlink"/>
            <w:rFonts w:ascii="Microsoft JhengHei" w:eastAsia="Microsoft JhengHei" w:hAnsi="Microsoft JhengHei" w:cs="Microsoft JhengHei" w:hint="eastAsia"/>
            <w:noProof/>
            <w:lang w:val="ru-RU"/>
          </w:rPr>
          <w:t>哋嘅神歌唱</w:t>
        </w:r>
        <w:r w:rsidRPr="00593473">
          <w:rPr>
            <w:rStyle w:val="Hyperlink"/>
            <w:noProof/>
            <w:lang w:val="ru-RU"/>
          </w:rPr>
          <w:t>,</w:t>
        </w:r>
        <w:r w:rsidRPr="00593473">
          <w:rPr>
            <w:rStyle w:val="Hyperlink"/>
            <w:rFonts w:ascii="MS Gothic" w:eastAsia="MS Gothic" w:hAnsi="MS Gothic" w:cs="MS Gothic" w:hint="eastAsia"/>
            <w:noProof/>
            <w:lang w:val="ru-RU"/>
          </w:rPr>
          <w:t>歌唱」</w:t>
        </w:r>
        <w:r>
          <w:rPr>
            <w:noProof/>
            <w:webHidden/>
          </w:rPr>
          <w:tab/>
        </w:r>
        <w:r>
          <w:rPr>
            <w:noProof/>
            <w:webHidden/>
          </w:rPr>
          <w:fldChar w:fldCharType="begin"/>
        </w:r>
        <w:r>
          <w:rPr>
            <w:noProof/>
            <w:webHidden/>
          </w:rPr>
          <w:instrText xml:space="preserve"> PAGEREF _Toc242628843 \h </w:instrText>
        </w:r>
        <w:r>
          <w:rPr>
            <w:noProof/>
            <w:webHidden/>
          </w:rPr>
        </w:r>
        <w:r>
          <w:rPr>
            <w:noProof/>
            <w:webHidden/>
          </w:rPr>
          <w:fldChar w:fldCharType="separate"/>
        </w:r>
        <w:r>
          <w:rPr>
            <w:noProof/>
            <w:webHidden/>
          </w:rPr>
          <w:t>92</w:t>
        </w:r>
        <w:r>
          <w:rPr>
            <w:noProof/>
            <w:webHidden/>
          </w:rPr>
          <w:fldChar w:fldCharType="end"/>
        </w:r>
      </w:hyperlink>
    </w:p>
    <w:p w14:paraId="6616FA2E" w14:textId="525BAB5C"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4" w:history="1">
        <w:r w:rsidRPr="00593473">
          <w:rPr>
            <w:rStyle w:val="Hyperlink"/>
            <w:rFonts w:ascii="MS Gothic" w:eastAsia="MS Gothic" w:hAnsi="MS Gothic" w:cs="MS Gothic" w:hint="eastAsia"/>
            <w:noProof/>
            <w:lang w:val="ru-RU"/>
          </w:rPr>
          <w:t>教會詩歌係一種禱告</w:t>
        </w:r>
        <w:r>
          <w:rPr>
            <w:noProof/>
            <w:webHidden/>
          </w:rPr>
          <w:tab/>
        </w:r>
        <w:r>
          <w:rPr>
            <w:noProof/>
            <w:webHidden/>
          </w:rPr>
          <w:fldChar w:fldCharType="begin"/>
        </w:r>
        <w:r>
          <w:rPr>
            <w:noProof/>
            <w:webHidden/>
          </w:rPr>
          <w:instrText xml:space="preserve"> PAGEREF _Toc242628844 \h </w:instrText>
        </w:r>
        <w:r>
          <w:rPr>
            <w:noProof/>
            <w:webHidden/>
          </w:rPr>
        </w:r>
        <w:r>
          <w:rPr>
            <w:noProof/>
            <w:webHidden/>
          </w:rPr>
          <w:fldChar w:fldCharType="separate"/>
        </w:r>
        <w:r>
          <w:rPr>
            <w:noProof/>
            <w:webHidden/>
          </w:rPr>
          <w:t>92</w:t>
        </w:r>
        <w:r>
          <w:rPr>
            <w:noProof/>
            <w:webHidden/>
          </w:rPr>
          <w:fldChar w:fldCharType="end"/>
        </w:r>
      </w:hyperlink>
    </w:p>
    <w:p w14:paraId="1A88AE39" w14:textId="574A9230"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5" w:history="1">
        <w:r w:rsidRPr="00593473">
          <w:rPr>
            <w:rStyle w:val="Hyperlink"/>
            <w:rFonts w:ascii="MS Gothic" w:eastAsia="MS Gothic" w:hAnsi="MS Gothic" w:cs="MS Gothic" w:hint="eastAsia"/>
            <w:noProof/>
            <w:lang w:val="ru-RU"/>
          </w:rPr>
          <w:t>良好嘅靈性狀態</w:t>
        </w:r>
        <w:r>
          <w:rPr>
            <w:noProof/>
            <w:webHidden/>
          </w:rPr>
          <w:tab/>
        </w:r>
        <w:r>
          <w:rPr>
            <w:noProof/>
            <w:webHidden/>
          </w:rPr>
          <w:fldChar w:fldCharType="begin"/>
        </w:r>
        <w:r>
          <w:rPr>
            <w:noProof/>
            <w:webHidden/>
          </w:rPr>
          <w:instrText xml:space="preserve"> PAGEREF _Toc242628845 \h </w:instrText>
        </w:r>
        <w:r>
          <w:rPr>
            <w:noProof/>
            <w:webHidden/>
          </w:rPr>
        </w:r>
        <w:r>
          <w:rPr>
            <w:noProof/>
            <w:webHidden/>
          </w:rPr>
          <w:fldChar w:fldCharType="separate"/>
        </w:r>
        <w:r>
          <w:rPr>
            <w:noProof/>
            <w:webHidden/>
          </w:rPr>
          <w:t>93</w:t>
        </w:r>
        <w:r>
          <w:rPr>
            <w:noProof/>
            <w:webHidden/>
          </w:rPr>
          <w:fldChar w:fldCharType="end"/>
        </w:r>
      </w:hyperlink>
    </w:p>
    <w:p w14:paraId="08908FAF" w14:textId="71AE2713"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6" w:history="1">
        <w:r w:rsidRPr="00593473">
          <w:rPr>
            <w:rStyle w:val="Hyperlink"/>
            <w:rFonts w:ascii="MS Gothic" w:eastAsia="MS Gothic" w:hAnsi="MS Gothic" w:cs="MS Gothic" w:hint="eastAsia"/>
            <w:noProof/>
            <w:lang w:val="ru-RU"/>
          </w:rPr>
          <w:t>全都係虔誠嘅事</w:t>
        </w:r>
        <w:r>
          <w:rPr>
            <w:noProof/>
            <w:webHidden/>
          </w:rPr>
          <w:tab/>
        </w:r>
        <w:r>
          <w:rPr>
            <w:noProof/>
            <w:webHidden/>
          </w:rPr>
          <w:fldChar w:fldCharType="begin"/>
        </w:r>
        <w:r>
          <w:rPr>
            <w:noProof/>
            <w:webHidden/>
          </w:rPr>
          <w:instrText xml:space="preserve"> PAGEREF _Toc242628846 \h </w:instrText>
        </w:r>
        <w:r>
          <w:rPr>
            <w:noProof/>
            <w:webHidden/>
          </w:rPr>
        </w:r>
        <w:r>
          <w:rPr>
            <w:noProof/>
            <w:webHidden/>
          </w:rPr>
          <w:fldChar w:fldCharType="separate"/>
        </w:r>
        <w:r>
          <w:rPr>
            <w:noProof/>
            <w:webHidden/>
          </w:rPr>
          <w:t>93</w:t>
        </w:r>
        <w:r>
          <w:rPr>
            <w:noProof/>
            <w:webHidden/>
          </w:rPr>
          <w:fldChar w:fldCharType="end"/>
        </w:r>
      </w:hyperlink>
    </w:p>
    <w:p w14:paraId="2CE4F149" w14:textId="32FE661E"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7" w:history="1">
        <w:r w:rsidRPr="00593473">
          <w:rPr>
            <w:rStyle w:val="Hyperlink"/>
            <w:rFonts w:ascii="MS Gothic" w:eastAsia="MS Gothic" w:hAnsi="MS Gothic" w:cs="MS Gothic" w:hint="eastAsia"/>
            <w:noProof/>
            <w:lang w:val="ru-RU"/>
          </w:rPr>
          <w:t>神聖嘅意義穿透心靈</w:t>
        </w:r>
        <w:r>
          <w:rPr>
            <w:noProof/>
            <w:webHidden/>
          </w:rPr>
          <w:tab/>
        </w:r>
        <w:r>
          <w:rPr>
            <w:noProof/>
            <w:webHidden/>
          </w:rPr>
          <w:fldChar w:fldCharType="begin"/>
        </w:r>
        <w:r>
          <w:rPr>
            <w:noProof/>
            <w:webHidden/>
          </w:rPr>
          <w:instrText xml:space="preserve"> PAGEREF _Toc242628847 \h </w:instrText>
        </w:r>
        <w:r>
          <w:rPr>
            <w:noProof/>
            <w:webHidden/>
          </w:rPr>
        </w:r>
        <w:r>
          <w:rPr>
            <w:noProof/>
            <w:webHidden/>
          </w:rPr>
          <w:fldChar w:fldCharType="separate"/>
        </w:r>
        <w:r>
          <w:rPr>
            <w:noProof/>
            <w:webHidden/>
          </w:rPr>
          <w:t>94</w:t>
        </w:r>
        <w:r>
          <w:rPr>
            <w:noProof/>
            <w:webHidden/>
          </w:rPr>
          <w:fldChar w:fldCharType="end"/>
        </w:r>
      </w:hyperlink>
    </w:p>
    <w:p w14:paraId="660946A6" w14:textId="76E5E59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48" w:history="1">
        <w:r w:rsidRPr="00593473">
          <w:rPr>
            <w:rStyle w:val="Hyperlink"/>
            <w:rFonts w:ascii="MS Gothic" w:eastAsia="MS Gothic" w:hAnsi="MS Gothic" w:cs="MS Gothic" w:hint="eastAsia"/>
            <w:noProof/>
            <w:lang w:val="ru-RU"/>
          </w:rPr>
          <w:t>音樂係由心靈所創作</w:t>
        </w:r>
        <w:r>
          <w:rPr>
            <w:noProof/>
            <w:webHidden/>
          </w:rPr>
          <w:tab/>
        </w:r>
        <w:r>
          <w:rPr>
            <w:noProof/>
            <w:webHidden/>
          </w:rPr>
          <w:fldChar w:fldCharType="begin"/>
        </w:r>
        <w:r>
          <w:rPr>
            <w:noProof/>
            <w:webHidden/>
          </w:rPr>
          <w:instrText xml:space="preserve"> PAGEREF _Toc242628848 \h </w:instrText>
        </w:r>
        <w:r>
          <w:rPr>
            <w:noProof/>
            <w:webHidden/>
          </w:rPr>
        </w:r>
        <w:r>
          <w:rPr>
            <w:noProof/>
            <w:webHidden/>
          </w:rPr>
          <w:fldChar w:fldCharType="separate"/>
        </w:r>
        <w:r>
          <w:rPr>
            <w:noProof/>
            <w:webHidden/>
          </w:rPr>
          <w:t>96</w:t>
        </w:r>
        <w:r>
          <w:rPr>
            <w:noProof/>
            <w:webHidden/>
          </w:rPr>
          <w:fldChar w:fldCharType="end"/>
        </w:r>
      </w:hyperlink>
    </w:p>
    <w:p w14:paraId="0CE832F0" w14:textId="3BEF3714" w:rsidR="00643853" w:rsidRDefault="0064385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49" w:history="1">
        <w:r w:rsidRPr="00593473">
          <w:rPr>
            <w:rStyle w:val="Hyperlink"/>
            <w:rFonts w:ascii="MS Gothic" w:eastAsia="MS Gothic" w:hAnsi="MS Gothic" w:cs="MS Gothic" w:hint="eastAsia"/>
            <w:noProof/>
            <w:lang w:val="ru-RU"/>
          </w:rPr>
          <w:t>第七部。</w:t>
        </w:r>
        <w:r w:rsidRPr="00593473">
          <w:rPr>
            <w:rStyle w:val="Hyperlink"/>
            <w:noProof/>
            <w:lang w:val="ru-RU"/>
          </w:rPr>
          <w:t xml:space="preserve">  </w:t>
        </w:r>
        <w:r w:rsidRPr="00593473">
          <w:rPr>
            <w:rStyle w:val="Hyperlink"/>
            <w:rFonts w:ascii="Microsoft JhengHei" w:eastAsia="Microsoft JhengHei" w:hAnsi="Microsoft JhengHei" w:cs="Microsoft JhengHei" w:hint="eastAsia"/>
            <w:noProof/>
            <w:lang w:val="ru-RU"/>
          </w:rPr>
          <w:t>喺讚美嘅領域</w:t>
        </w:r>
        <w:r>
          <w:rPr>
            <w:noProof/>
            <w:webHidden/>
          </w:rPr>
          <w:tab/>
        </w:r>
        <w:r>
          <w:rPr>
            <w:noProof/>
            <w:webHidden/>
          </w:rPr>
          <w:fldChar w:fldCharType="begin"/>
        </w:r>
        <w:r>
          <w:rPr>
            <w:noProof/>
            <w:webHidden/>
          </w:rPr>
          <w:instrText xml:space="preserve"> PAGEREF _Toc242628849 \h </w:instrText>
        </w:r>
        <w:r>
          <w:rPr>
            <w:noProof/>
            <w:webHidden/>
          </w:rPr>
        </w:r>
        <w:r>
          <w:rPr>
            <w:noProof/>
            <w:webHidden/>
          </w:rPr>
          <w:fldChar w:fldCharType="separate"/>
        </w:r>
        <w:r>
          <w:rPr>
            <w:noProof/>
            <w:webHidden/>
          </w:rPr>
          <w:t>97</w:t>
        </w:r>
        <w:r>
          <w:rPr>
            <w:noProof/>
            <w:webHidden/>
          </w:rPr>
          <w:fldChar w:fldCharType="end"/>
        </w:r>
      </w:hyperlink>
    </w:p>
    <w:p w14:paraId="42F6D27E" w14:textId="7F41CCC9"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50" w:history="1">
        <w:r w:rsidRPr="00593473">
          <w:rPr>
            <w:rStyle w:val="Hyperlink"/>
            <w:rFonts w:ascii="MS Gothic" w:eastAsia="MS Gothic" w:hAnsi="MS Gothic" w:cs="MS Gothic" w:hint="eastAsia"/>
            <w:noProof/>
            <w:lang w:val="ru-RU"/>
          </w:rPr>
          <w:t>第一章</w:t>
        </w:r>
        <w:r w:rsidRPr="00593473">
          <w:rPr>
            <w:rStyle w:val="Hyperlink"/>
            <w:noProof/>
            <w:lang w:val="ru-RU"/>
          </w:rPr>
          <w:t xml:space="preserve">  </w:t>
        </w:r>
        <w:r w:rsidRPr="00593473">
          <w:rPr>
            <w:rStyle w:val="Hyperlink"/>
            <w:rFonts w:ascii="MS Gothic" w:eastAsia="MS Gothic" w:hAnsi="MS Gothic" w:cs="MS Gothic" w:hint="eastAsia"/>
            <w:noProof/>
            <w:lang w:val="ru-RU"/>
          </w:rPr>
          <w:t>論神嘅讚美</w:t>
        </w:r>
        <w:r>
          <w:rPr>
            <w:noProof/>
            <w:webHidden/>
          </w:rPr>
          <w:tab/>
        </w:r>
        <w:r>
          <w:rPr>
            <w:noProof/>
            <w:webHidden/>
          </w:rPr>
          <w:fldChar w:fldCharType="begin"/>
        </w:r>
        <w:r>
          <w:rPr>
            <w:noProof/>
            <w:webHidden/>
          </w:rPr>
          <w:instrText xml:space="preserve"> PAGEREF _Toc242628850 \h </w:instrText>
        </w:r>
        <w:r>
          <w:rPr>
            <w:noProof/>
            <w:webHidden/>
          </w:rPr>
        </w:r>
        <w:r>
          <w:rPr>
            <w:noProof/>
            <w:webHidden/>
          </w:rPr>
          <w:fldChar w:fldCharType="separate"/>
        </w:r>
        <w:r>
          <w:rPr>
            <w:noProof/>
            <w:webHidden/>
          </w:rPr>
          <w:t>97</w:t>
        </w:r>
        <w:r>
          <w:rPr>
            <w:noProof/>
            <w:webHidden/>
          </w:rPr>
          <w:fldChar w:fldCharType="end"/>
        </w:r>
      </w:hyperlink>
    </w:p>
    <w:p w14:paraId="11F5F32F" w14:textId="117998A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51" w:history="1">
        <w:r w:rsidRPr="00593473">
          <w:rPr>
            <w:rStyle w:val="Hyperlink"/>
            <w:rFonts w:ascii="MS Gothic" w:eastAsia="MS Gothic" w:hAnsi="MS Gothic" w:cs="MS Gothic" w:hint="eastAsia"/>
            <w:noProof/>
            <w:lang w:val="ru-RU"/>
          </w:rPr>
          <w:t>讚美頌中亦有悔改。</w:t>
        </w:r>
        <w:r>
          <w:rPr>
            <w:noProof/>
            <w:webHidden/>
          </w:rPr>
          <w:tab/>
        </w:r>
        <w:r>
          <w:rPr>
            <w:noProof/>
            <w:webHidden/>
          </w:rPr>
          <w:fldChar w:fldCharType="begin"/>
        </w:r>
        <w:r>
          <w:rPr>
            <w:noProof/>
            <w:webHidden/>
          </w:rPr>
          <w:instrText xml:space="preserve"> PAGEREF _Toc242628851 \h </w:instrText>
        </w:r>
        <w:r>
          <w:rPr>
            <w:noProof/>
            <w:webHidden/>
          </w:rPr>
        </w:r>
        <w:r>
          <w:rPr>
            <w:noProof/>
            <w:webHidden/>
          </w:rPr>
          <w:fldChar w:fldCharType="separate"/>
        </w:r>
        <w:r>
          <w:rPr>
            <w:noProof/>
            <w:webHidden/>
          </w:rPr>
          <w:t>97</w:t>
        </w:r>
        <w:r>
          <w:rPr>
            <w:noProof/>
            <w:webHidden/>
          </w:rPr>
          <w:fldChar w:fldCharType="end"/>
        </w:r>
      </w:hyperlink>
    </w:p>
    <w:p w14:paraId="237F0986" w14:textId="720E60EB"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52" w:history="1">
        <w:r w:rsidRPr="00593473">
          <w:rPr>
            <w:rStyle w:val="Hyperlink"/>
            <w:rFonts w:ascii="MS Gothic" w:eastAsia="MS Gothic" w:hAnsi="MS Gothic" w:cs="MS Gothic" w:hint="eastAsia"/>
            <w:noProof/>
            <w:lang w:val="ru-RU"/>
          </w:rPr>
          <w:t>讚美係最深切感恩嘅表達</w:t>
        </w:r>
        <w:r>
          <w:rPr>
            <w:noProof/>
            <w:webHidden/>
          </w:rPr>
          <w:tab/>
        </w:r>
        <w:r>
          <w:rPr>
            <w:noProof/>
            <w:webHidden/>
          </w:rPr>
          <w:fldChar w:fldCharType="begin"/>
        </w:r>
        <w:r>
          <w:rPr>
            <w:noProof/>
            <w:webHidden/>
          </w:rPr>
          <w:instrText xml:space="preserve"> PAGEREF _Toc242628852 \h </w:instrText>
        </w:r>
        <w:r>
          <w:rPr>
            <w:noProof/>
            <w:webHidden/>
          </w:rPr>
        </w:r>
        <w:r>
          <w:rPr>
            <w:noProof/>
            <w:webHidden/>
          </w:rPr>
          <w:fldChar w:fldCharType="separate"/>
        </w:r>
        <w:r>
          <w:rPr>
            <w:noProof/>
            <w:webHidden/>
          </w:rPr>
          <w:t>97</w:t>
        </w:r>
        <w:r>
          <w:rPr>
            <w:noProof/>
            <w:webHidden/>
          </w:rPr>
          <w:fldChar w:fldCharType="end"/>
        </w:r>
      </w:hyperlink>
    </w:p>
    <w:p w14:paraId="5B9D1D0A" w14:textId="6E02DF3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53" w:history="1">
        <w:r w:rsidRPr="00593473">
          <w:rPr>
            <w:rStyle w:val="Hyperlink"/>
            <w:rFonts w:ascii="MS Gothic" w:eastAsia="MS Gothic" w:hAnsi="MS Gothic" w:cs="MS Gothic" w:hint="eastAsia"/>
            <w:noProof/>
            <w:lang w:val="ru-RU"/>
          </w:rPr>
          <w:t>讚美由對上帝嘅感恩開始</w:t>
        </w:r>
        <w:r>
          <w:rPr>
            <w:noProof/>
            <w:webHidden/>
          </w:rPr>
          <w:tab/>
        </w:r>
        <w:r>
          <w:rPr>
            <w:noProof/>
            <w:webHidden/>
          </w:rPr>
          <w:fldChar w:fldCharType="begin"/>
        </w:r>
        <w:r>
          <w:rPr>
            <w:noProof/>
            <w:webHidden/>
          </w:rPr>
          <w:instrText xml:space="preserve"> PAGEREF _Toc242628853 \h </w:instrText>
        </w:r>
        <w:r>
          <w:rPr>
            <w:noProof/>
            <w:webHidden/>
          </w:rPr>
        </w:r>
        <w:r>
          <w:rPr>
            <w:noProof/>
            <w:webHidden/>
          </w:rPr>
          <w:fldChar w:fldCharType="separate"/>
        </w:r>
        <w:r>
          <w:rPr>
            <w:noProof/>
            <w:webHidden/>
          </w:rPr>
          <w:t>98</w:t>
        </w:r>
        <w:r>
          <w:rPr>
            <w:noProof/>
            <w:webHidden/>
          </w:rPr>
          <w:fldChar w:fldCharType="end"/>
        </w:r>
      </w:hyperlink>
    </w:p>
    <w:p w14:paraId="356FEDC9" w14:textId="024F2D65"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54" w:history="1">
        <w:r w:rsidRPr="00593473">
          <w:rPr>
            <w:rStyle w:val="Hyperlink"/>
            <w:rFonts w:ascii="MS Gothic" w:eastAsia="MS Gothic" w:hAnsi="MS Gothic" w:cs="MS Gothic" w:hint="eastAsia"/>
            <w:noProof/>
            <w:lang w:val="ru-RU"/>
          </w:rPr>
          <w:t>「榮耀歸於你</w:t>
        </w:r>
        <w:r w:rsidRPr="00593473">
          <w:rPr>
            <w:rStyle w:val="Hyperlink"/>
            <w:noProof/>
            <w:lang w:val="ru-RU"/>
          </w:rPr>
          <w:t>,</w:t>
        </w:r>
        <w:r w:rsidRPr="00593473">
          <w:rPr>
            <w:rStyle w:val="Hyperlink"/>
            <w:rFonts w:ascii="MS Gothic" w:eastAsia="MS Gothic" w:hAnsi="MS Gothic" w:cs="MS Gothic" w:hint="eastAsia"/>
            <w:noProof/>
            <w:lang w:val="ru-RU"/>
          </w:rPr>
          <w:t>哦</w:t>
        </w:r>
        <w:r w:rsidRPr="00593473">
          <w:rPr>
            <w:rStyle w:val="Hyperlink"/>
            <w:noProof/>
            <w:lang w:val="ru-RU"/>
          </w:rPr>
          <w:t>,</w:t>
        </w:r>
        <w:r w:rsidRPr="00593473">
          <w:rPr>
            <w:rStyle w:val="Hyperlink"/>
            <w:rFonts w:ascii="MS Gothic" w:eastAsia="MS Gothic" w:hAnsi="MS Gothic" w:cs="MS Gothic" w:hint="eastAsia"/>
            <w:noProof/>
            <w:lang w:val="ru-RU"/>
          </w:rPr>
          <w:t>神啊」</w:t>
        </w:r>
        <w:r>
          <w:rPr>
            <w:noProof/>
            <w:webHidden/>
          </w:rPr>
          <w:tab/>
        </w:r>
        <w:r>
          <w:rPr>
            <w:noProof/>
            <w:webHidden/>
          </w:rPr>
          <w:fldChar w:fldCharType="begin"/>
        </w:r>
        <w:r>
          <w:rPr>
            <w:noProof/>
            <w:webHidden/>
          </w:rPr>
          <w:instrText xml:space="preserve"> PAGEREF _Toc242628854 \h </w:instrText>
        </w:r>
        <w:r>
          <w:rPr>
            <w:noProof/>
            <w:webHidden/>
          </w:rPr>
        </w:r>
        <w:r>
          <w:rPr>
            <w:noProof/>
            <w:webHidden/>
          </w:rPr>
          <w:fldChar w:fldCharType="separate"/>
        </w:r>
        <w:r>
          <w:rPr>
            <w:noProof/>
            <w:webHidden/>
          </w:rPr>
          <w:t>98</w:t>
        </w:r>
        <w:r>
          <w:rPr>
            <w:noProof/>
            <w:webHidden/>
          </w:rPr>
          <w:fldChar w:fldCharType="end"/>
        </w:r>
      </w:hyperlink>
    </w:p>
    <w:p w14:paraId="22021A1A" w14:textId="6EA4C74A"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55" w:history="1">
        <w:r w:rsidRPr="00593473">
          <w:rPr>
            <w:rStyle w:val="Hyperlink"/>
            <w:rFonts w:ascii="MS Gothic" w:eastAsia="MS Gothic" w:hAnsi="MS Gothic" w:cs="MS Gothic" w:hint="eastAsia"/>
            <w:noProof/>
            <w:lang w:val="ru-RU"/>
          </w:rPr>
          <w:t>第二章</w:t>
        </w:r>
        <w:r w:rsidRPr="00593473">
          <w:rPr>
            <w:rStyle w:val="Hyperlink"/>
            <w:noProof/>
            <w:lang w:val="ru-RU"/>
          </w:rPr>
          <w:t xml:space="preserve">  </w:t>
        </w:r>
        <w:r w:rsidRPr="00593473">
          <w:rPr>
            <w:rStyle w:val="Hyperlink"/>
            <w:rFonts w:ascii="MS Gothic" w:eastAsia="MS Gothic" w:hAnsi="MS Gothic" w:cs="MS Gothic" w:hint="eastAsia"/>
            <w:noProof/>
            <w:lang w:val="ru-RU"/>
          </w:rPr>
          <w:t>關於讚美之境</w:t>
        </w:r>
        <w:r>
          <w:rPr>
            <w:noProof/>
            <w:webHidden/>
          </w:rPr>
          <w:tab/>
        </w:r>
        <w:r>
          <w:rPr>
            <w:noProof/>
            <w:webHidden/>
          </w:rPr>
          <w:fldChar w:fldCharType="begin"/>
        </w:r>
        <w:r>
          <w:rPr>
            <w:noProof/>
            <w:webHidden/>
          </w:rPr>
          <w:instrText xml:space="preserve"> PAGEREF _Toc242628855 \h </w:instrText>
        </w:r>
        <w:r>
          <w:rPr>
            <w:noProof/>
            <w:webHidden/>
          </w:rPr>
        </w:r>
        <w:r>
          <w:rPr>
            <w:noProof/>
            <w:webHidden/>
          </w:rPr>
          <w:fldChar w:fldCharType="separate"/>
        </w:r>
        <w:r>
          <w:rPr>
            <w:noProof/>
            <w:webHidden/>
          </w:rPr>
          <w:t>99</w:t>
        </w:r>
        <w:r>
          <w:rPr>
            <w:noProof/>
            <w:webHidden/>
          </w:rPr>
          <w:fldChar w:fldCharType="end"/>
        </w:r>
      </w:hyperlink>
    </w:p>
    <w:p w14:paraId="45B0285E" w14:textId="06408F43"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56" w:history="1">
        <w:r w:rsidRPr="00593473">
          <w:rPr>
            <w:rStyle w:val="Hyperlink"/>
            <w:rFonts w:ascii="MS Gothic" w:eastAsia="MS Gothic" w:hAnsi="MS Gothic" w:cs="MS Gothic" w:hint="eastAsia"/>
            <w:noProof/>
            <w:lang w:val="ru-RU"/>
          </w:rPr>
          <w:t>讚美領域中的兩個階級</w:t>
        </w:r>
        <w:r>
          <w:rPr>
            <w:noProof/>
            <w:webHidden/>
          </w:rPr>
          <w:tab/>
        </w:r>
        <w:r>
          <w:rPr>
            <w:noProof/>
            <w:webHidden/>
          </w:rPr>
          <w:fldChar w:fldCharType="begin"/>
        </w:r>
        <w:r>
          <w:rPr>
            <w:noProof/>
            <w:webHidden/>
          </w:rPr>
          <w:instrText xml:space="preserve"> PAGEREF _Toc242628856 \h </w:instrText>
        </w:r>
        <w:r>
          <w:rPr>
            <w:noProof/>
            <w:webHidden/>
          </w:rPr>
        </w:r>
        <w:r>
          <w:rPr>
            <w:noProof/>
            <w:webHidden/>
          </w:rPr>
          <w:fldChar w:fldCharType="separate"/>
        </w:r>
        <w:r>
          <w:rPr>
            <w:noProof/>
            <w:webHidden/>
          </w:rPr>
          <w:t>99</w:t>
        </w:r>
        <w:r>
          <w:rPr>
            <w:noProof/>
            <w:webHidden/>
          </w:rPr>
          <w:fldChar w:fldCharType="end"/>
        </w:r>
      </w:hyperlink>
    </w:p>
    <w:p w14:paraId="12097E96" w14:textId="15C8B336"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57" w:history="1">
        <w:r w:rsidRPr="00593473">
          <w:rPr>
            <w:rStyle w:val="Hyperlink"/>
            <w:rFonts w:ascii="MS Gothic" w:eastAsia="MS Gothic" w:hAnsi="MS Gothic" w:cs="MS Gothic" w:hint="eastAsia"/>
            <w:noProof/>
            <w:lang w:val="ru-RU"/>
          </w:rPr>
          <w:t>懺悔嘅眼淚同讚美嘅眼淚</w:t>
        </w:r>
        <w:r>
          <w:rPr>
            <w:noProof/>
            <w:webHidden/>
          </w:rPr>
          <w:tab/>
        </w:r>
        <w:r>
          <w:rPr>
            <w:noProof/>
            <w:webHidden/>
          </w:rPr>
          <w:fldChar w:fldCharType="begin"/>
        </w:r>
        <w:r>
          <w:rPr>
            <w:noProof/>
            <w:webHidden/>
          </w:rPr>
          <w:instrText xml:space="preserve"> PAGEREF _Toc242628857 \h </w:instrText>
        </w:r>
        <w:r>
          <w:rPr>
            <w:noProof/>
            <w:webHidden/>
          </w:rPr>
        </w:r>
        <w:r>
          <w:rPr>
            <w:noProof/>
            <w:webHidden/>
          </w:rPr>
          <w:fldChar w:fldCharType="separate"/>
        </w:r>
        <w:r>
          <w:rPr>
            <w:noProof/>
            <w:webHidden/>
          </w:rPr>
          <w:t>100</w:t>
        </w:r>
        <w:r>
          <w:rPr>
            <w:noProof/>
            <w:webHidden/>
          </w:rPr>
          <w:fldChar w:fldCharType="end"/>
        </w:r>
      </w:hyperlink>
    </w:p>
    <w:p w14:paraId="1149EB34" w14:textId="5F52C829" w:rsidR="00643853" w:rsidRDefault="00643853">
      <w:pPr>
        <w:pStyle w:val="TOC3"/>
        <w:tabs>
          <w:tab w:val="right" w:leader="dot" w:pos="10459"/>
        </w:tabs>
        <w:rPr>
          <w:rFonts w:eastAsiaTheme="minorEastAsia" w:cstheme="minorBidi"/>
          <w:noProof/>
          <w:kern w:val="2"/>
          <w:sz w:val="24"/>
          <w:lang w:bidi="ta-IN"/>
          <w14:ligatures w14:val="standardContextual"/>
        </w:rPr>
      </w:pPr>
      <w:hyperlink w:anchor="_Toc242628858" w:history="1">
        <w:r w:rsidRPr="00593473">
          <w:rPr>
            <w:rStyle w:val="Hyperlink"/>
            <w:rFonts w:ascii="MS Gothic" w:eastAsia="MS Gothic" w:hAnsi="MS Gothic" w:cs="MS Gothic" w:hint="eastAsia"/>
            <w:noProof/>
            <w:lang w:val="ru-RU"/>
          </w:rPr>
          <w:t>第三章</w:t>
        </w:r>
        <w:r w:rsidRPr="00593473">
          <w:rPr>
            <w:rStyle w:val="Hyperlink"/>
            <w:noProof/>
            <w:lang w:val="ru-RU"/>
          </w:rPr>
          <w:t xml:space="preserve">  </w:t>
        </w:r>
        <w:r w:rsidRPr="00593473">
          <w:rPr>
            <w:rStyle w:val="Hyperlink"/>
            <w:rFonts w:ascii="MS Gothic" w:eastAsia="MS Gothic" w:hAnsi="MS Gothic" w:cs="MS Gothic" w:hint="eastAsia"/>
            <w:noProof/>
            <w:lang w:val="ru-RU"/>
          </w:rPr>
          <w:t>論神嘅賜予</w:t>
        </w:r>
        <w:r>
          <w:rPr>
            <w:noProof/>
            <w:webHidden/>
          </w:rPr>
          <w:tab/>
        </w:r>
        <w:r>
          <w:rPr>
            <w:noProof/>
            <w:webHidden/>
          </w:rPr>
          <w:fldChar w:fldCharType="begin"/>
        </w:r>
        <w:r>
          <w:rPr>
            <w:noProof/>
            <w:webHidden/>
          </w:rPr>
          <w:instrText xml:space="preserve"> PAGEREF _Toc242628858 \h </w:instrText>
        </w:r>
        <w:r>
          <w:rPr>
            <w:noProof/>
            <w:webHidden/>
          </w:rPr>
        </w:r>
        <w:r>
          <w:rPr>
            <w:noProof/>
            <w:webHidden/>
          </w:rPr>
          <w:fldChar w:fldCharType="separate"/>
        </w:r>
        <w:r>
          <w:rPr>
            <w:noProof/>
            <w:webHidden/>
          </w:rPr>
          <w:t>100</w:t>
        </w:r>
        <w:r>
          <w:rPr>
            <w:noProof/>
            <w:webHidden/>
          </w:rPr>
          <w:fldChar w:fldCharType="end"/>
        </w:r>
      </w:hyperlink>
    </w:p>
    <w:p w14:paraId="5BD0F1E5" w14:textId="71DA3B6A"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59" w:history="1">
        <w:r w:rsidRPr="00593473">
          <w:rPr>
            <w:rStyle w:val="Hyperlink"/>
            <w:rFonts w:ascii="MS Gothic" w:eastAsia="MS Gothic" w:hAnsi="MS Gothic" w:cs="MS Gothic" w:hint="eastAsia"/>
            <w:noProof/>
            <w:lang w:val="ru-RU"/>
          </w:rPr>
          <w:t>上帝慢慢地賜下</w:t>
        </w:r>
        <w:r w:rsidRPr="00593473">
          <w:rPr>
            <w:rStyle w:val="Hyperlink"/>
            <w:rFonts w:ascii="Yu Gothic" w:eastAsia="Yu Gothic" w:hAnsi="Yu Gothic" w:cs="Yu Gothic" w:hint="eastAsia"/>
            <w:noProof/>
            <w:lang w:val="ru-RU"/>
          </w:rPr>
          <w:t>祂的恩典</w:t>
        </w:r>
        <w:r>
          <w:rPr>
            <w:noProof/>
            <w:webHidden/>
          </w:rPr>
          <w:tab/>
        </w:r>
        <w:r>
          <w:rPr>
            <w:noProof/>
            <w:webHidden/>
          </w:rPr>
          <w:fldChar w:fldCharType="begin"/>
        </w:r>
        <w:r>
          <w:rPr>
            <w:noProof/>
            <w:webHidden/>
          </w:rPr>
          <w:instrText xml:space="preserve"> PAGEREF _Toc242628859 \h </w:instrText>
        </w:r>
        <w:r>
          <w:rPr>
            <w:noProof/>
            <w:webHidden/>
          </w:rPr>
        </w:r>
        <w:r>
          <w:rPr>
            <w:noProof/>
            <w:webHidden/>
          </w:rPr>
          <w:fldChar w:fldCharType="separate"/>
        </w:r>
        <w:r>
          <w:rPr>
            <w:noProof/>
            <w:webHidden/>
          </w:rPr>
          <w:t>100</w:t>
        </w:r>
        <w:r>
          <w:rPr>
            <w:noProof/>
            <w:webHidden/>
          </w:rPr>
          <w:fldChar w:fldCharType="end"/>
        </w:r>
      </w:hyperlink>
    </w:p>
    <w:p w14:paraId="79DCCD62" w14:textId="40B8774D"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60" w:history="1">
        <w:r w:rsidRPr="00593473">
          <w:rPr>
            <w:rStyle w:val="Hyperlink"/>
            <w:rFonts w:ascii="MS Gothic" w:eastAsia="MS Gothic" w:hAnsi="MS Gothic" w:cs="MS Gothic" w:hint="eastAsia"/>
            <w:noProof/>
            <w:lang w:val="ru-RU"/>
          </w:rPr>
          <w:t>禱告中嘅神聖安慰</w:t>
        </w:r>
        <w:r>
          <w:rPr>
            <w:noProof/>
            <w:webHidden/>
          </w:rPr>
          <w:tab/>
        </w:r>
        <w:r>
          <w:rPr>
            <w:noProof/>
            <w:webHidden/>
          </w:rPr>
          <w:fldChar w:fldCharType="begin"/>
        </w:r>
        <w:r>
          <w:rPr>
            <w:noProof/>
            <w:webHidden/>
          </w:rPr>
          <w:instrText xml:space="preserve"> PAGEREF _Toc242628860 \h </w:instrText>
        </w:r>
        <w:r>
          <w:rPr>
            <w:noProof/>
            <w:webHidden/>
          </w:rPr>
        </w:r>
        <w:r>
          <w:rPr>
            <w:noProof/>
            <w:webHidden/>
          </w:rPr>
          <w:fldChar w:fldCharType="separate"/>
        </w:r>
        <w:r>
          <w:rPr>
            <w:noProof/>
            <w:webHidden/>
          </w:rPr>
          <w:t>101</w:t>
        </w:r>
        <w:r>
          <w:rPr>
            <w:noProof/>
            <w:webHidden/>
          </w:rPr>
          <w:fldChar w:fldCharType="end"/>
        </w:r>
      </w:hyperlink>
    </w:p>
    <w:p w14:paraId="26C017B9" w14:textId="5BC93EF7"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61" w:history="1">
        <w:r w:rsidRPr="00593473">
          <w:rPr>
            <w:rStyle w:val="Hyperlink"/>
            <w:rFonts w:ascii="MS Gothic" w:eastAsia="MS Gothic" w:hAnsi="MS Gothic" w:cs="MS Gothic" w:hint="eastAsia"/>
            <w:noProof/>
            <w:lang w:val="ru-RU"/>
          </w:rPr>
          <w:t>神聖恩典的探訪</w:t>
        </w:r>
        <w:r>
          <w:rPr>
            <w:noProof/>
            <w:webHidden/>
          </w:rPr>
          <w:tab/>
        </w:r>
        <w:r>
          <w:rPr>
            <w:noProof/>
            <w:webHidden/>
          </w:rPr>
          <w:fldChar w:fldCharType="begin"/>
        </w:r>
        <w:r>
          <w:rPr>
            <w:noProof/>
            <w:webHidden/>
          </w:rPr>
          <w:instrText xml:space="preserve"> PAGEREF _Toc242628861 \h </w:instrText>
        </w:r>
        <w:r>
          <w:rPr>
            <w:noProof/>
            <w:webHidden/>
          </w:rPr>
        </w:r>
        <w:r>
          <w:rPr>
            <w:noProof/>
            <w:webHidden/>
          </w:rPr>
          <w:fldChar w:fldCharType="separate"/>
        </w:r>
        <w:r>
          <w:rPr>
            <w:noProof/>
            <w:webHidden/>
          </w:rPr>
          <w:t>102</w:t>
        </w:r>
        <w:r>
          <w:rPr>
            <w:noProof/>
            <w:webHidden/>
          </w:rPr>
          <w:fldChar w:fldCharType="end"/>
        </w:r>
      </w:hyperlink>
    </w:p>
    <w:p w14:paraId="325AD612" w14:textId="4B650C39" w:rsidR="00643853" w:rsidRDefault="00643853">
      <w:pPr>
        <w:pStyle w:val="TOC4"/>
        <w:tabs>
          <w:tab w:val="right" w:leader="dot" w:pos="10459"/>
        </w:tabs>
        <w:rPr>
          <w:rFonts w:eastAsiaTheme="minorEastAsia" w:cstheme="minorBidi"/>
          <w:noProof/>
          <w:kern w:val="2"/>
          <w:sz w:val="24"/>
          <w:lang w:bidi="ta-IN"/>
          <w14:ligatures w14:val="standardContextual"/>
        </w:rPr>
      </w:pPr>
      <w:hyperlink w:anchor="_Toc242628862" w:history="1">
        <w:r w:rsidRPr="00593473">
          <w:rPr>
            <w:rStyle w:val="Hyperlink"/>
            <w:rFonts w:ascii="MS Gothic" w:eastAsia="MS Gothic" w:hAnsi="MS Gothic" w:cs="MS Gothic" w:hint="eastAsia"/>
            <w:noProof/>
            <w:lang w:val="ru-RU"/>
          </w:rPr>
          <w:t>在基督面前</w:t>
        </w:r>
        <w:r w:rsidRPr="00593473">
          <w:rPr>
            <w:rStyle w:val="Hyperlink"/>
            <w:noProof/>
            <w:lang w:val="ru-RU"/>
          </w:rPr>
          <w:t>,</w:t>
        </w:r>
        <w:r w:rsidRPr="00593473">
          <w:rPr>
            <w:rStyle w:val="Hyperlink"/>
            <w:rFonts w:ascii="MS Gothic" w:eastAsia="MS Gothic" w:hAnsi="MS Gothic" w:cs="MS Gothic" w:hint="eastAsia"/>
            <w:noProof/>
            <w:lang w:val="ru-RU"/>
          </w:rPr>
          <w:t>心靈是寂靜的</w:t>
        </w:r>
        <w:r>
          <w:rPr>
            <w:noProof/>
            <w:webHidden/>
          </w:rPr>
          <w:tab/>
        </w:r>
        <w:r>
          <w:rPr>
            <w:noProof/>
            <w:webHidden/>
          </w:rPr>
          <w:fldChar w:fldCharType="begin"/>
        </w:r>
        <w:r>
          <w:rPr>
            <w:noProof/>
            <w:webHidden/>
          </w:rPr>
          <w:instrText xml:space="preserve"> PAGEREF _Toc242628862 \h </w:instrText>
        </w:r>
        <w:r>
          <w:rPr>
            <w:noProof/>
            <w:webHidden/>
          </w:rPr>
        </w:r>
        <w:r>
          <w:rPr>
            <w:noProof/>
            <w:webHidden/>
          </w:rPr>
          <w:fldChar w:fldCharType="separate"/>
        </w:r>
        <w:r>
          <w:rPr>
            <w:noProof/>
            <w:webHidden/>
          </w:rPr>
          <w:t>103</w:t>
        </w:r>
        <w:r>
          <w:rPr>
            <w:noProof/>
            <w:webHidden/>
          </w:rPr>
          <w:fldChar w:fldCharType="end"/>
        </w:r>
      </w:hyperlink>
    </w:p>
    <w:p w14:paraId="42B4132B" w14:textId="61D33D6A" w:rsidR="00846B18" w:rsidRDefault="00643853" w:rsidP="00846B18">
      <w:pPr>
        <w:rPr>
          <w:lang w:val="ru-RU"/>
        </w:rPr>
      </w:pPr>
      <w:r>
        <w:rPr>
          <w:lang w:val="ru-RU"/>
        </w:rPr>
        <w:fldChar w:fldCharType="end"/>
      </w:r>
    </w:p>
    <w:p w14:paraId="4D64A243" w14:textId="4219D4B6" w:rsidR="00846B18" w:rsidRPr="00846B18" w:rsidRDefault="00000000" w:rsidP="00846B18">
      <w:pPr>
        <w:rPr>
          <w:lang w:val="ru-RU"/>
        </w:rPr>
      </w:pPr>
      <w:r>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聖善者帕伊修斯希望出版一本對所有人都有用嘅書:平信徒、修士同神職人員;但佢冇時間去寫,因為佢將所有時間同精力都獻畀祈禱同同前嚟搵佢嘅人傾偈。 恩師離世之後,佢嘅書信、講道筆記同談話記錄都整理咗,方便日常使用,因為長老自己都講過:</w:t>
      </w:r>
      <w:r w:rsidR="00C90354">
        <w:rPr>
          <w:lang w:val="ru-RU"/>
        </w:rPr>
        <w:t>「</w:t>
      </w:r>
      <w:r w:rsidRPr="00E236F4">
        <w:rPr>
          <w:lang w:val="ru-RU"/>
        </w:rPr>
        <w:t>工作就靠你哋,將你哋所聽到嘅付諸實踐。</w:t>
      </w:r>
      <w:r w:rsidR="00BA44CB">
        <w:rPr>
          <w:lang w:val="ru-RU"/>
        </w:rPr>
        <w:t>」</w:t>
      </w:r>
      <w:r w:rsidRPr="00E236F4">
        <w:rPr>
          <w:lang w:val="ru-RU"/>
        </w:rPr>
        <w:t xml:space="preserve"> 敬愛的帕伊西奧斯長老引領我們進入讚頌的領域,從最簡單、最基本的事物開始:如何明白祈禱對我們而言</w:t>
      </w:r>
      <w:r w:rsidR="008F333A">
        <w:rPr>
          <w:lang w:val="ru-RU"/>
        </w:rPr>
        <w:t>是</w:t>
      </w:r>
      <w:r w:rsidRPr="00E236F4">
        <w:rPr>
          <w:lang w:val="ru-RU"/>
        </w:rPr>
        <w:t>多麼迫切的必需,如何去接近它並保持專注,以及如何對抗懶惰和灰心。 長老用聖詠經、叩首同念珠祈禱呢啲靈性武器裝備我哋,教我哋要不停禱告,並且為一切感恩。</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8722"/>
      <w:r w:rsidRPr="00E236F4">
        <w:rPr>
          <w:lang w:val="ru-RU"/>
        </w:rPr>
        <w:t>編輯部</w:t>
      </w:r>
      <w:bookmarkEnd w:id="0"/>
      <w:bookmarkEnd w:id="1"/>
    </w:p>
    <w:p w14:paraId="657EAC58" w14:textId="7C06F0B5" w:rsidR="00BA44CB" w:rsidRDefault="002C6C64" w:rsidP="00FF60F4">
      <w:pPr>
        <w:ind w:firstLine="720"/>
        <w:rPr>
          <w:lang w:val="ru-RU"/>
        </w:rPr>
      </w:pPr>
      <w:r w:rsidRPr="00E236F4">
        <w:rPr>
          <w:lang w:val="ru-RU"/>
        </w:rPr>
        <w:t>我哋好高興向讀者呈獻</w:t>
      </w:r>
      <w:r w:rsidR="00C90354">
        <w:rPr>
          <w:lang w:val="ru-RU"/>
        </w:rPr>
        <w:t>「</w:t>
      </w:r>
      <w:r w:rsidRPr="00E236F4">
        <w:rPr>
          <w:lang w:val="ru-RU"/>
        </w:rPr>
        <w:t>聖山阿托斯長老帕伊西奧斯言行錄</w:t>
      </w:r>
      <w:r w:rsidR="00BA44CB">
        <w:rPr>
          <w:lang w:val="ru-RU"/>
        </w:rPr>
        <w:t>」</w:t>
      </w:r>
      <w:r w:rsidRPr="00E236F4">
        <w:rPr>
          <w:lang w:val="ru-RU"/>
        </w:rPr>
        <w:t>系列嘅新書。呢本專講祈禱。 祈</w:t>
      </w:r>
      <w:r w:rsidR="008F333A">
        <w:rPr>
          <w:lang w:val="ru-RU"/>
        </w:rPr>
        <w:t>禱係</w:t>
      </w:r>
      <w:r w:rsidRPr="00E236F4">
        <w:rPr>
          <w:lang w:val="ru-RU"/>
        </w:rPr>
        <w:t>人靈嘅生命、空氣同養份。祈</w:t>
      </w:r>
      <w:r w:rsidR="008F333A">
        <w:rPr>
          <w:lang w:val="ru-RU"/>
        </w:rPr>
        <w:t>禱係</w:t>
      </w:r>
      <w:r w:rsidRPr="00E236F4">
        <w:rPr>
          <w:lang w:val="ru-RU"/>
        </w:rPr>
        <w:t>上帝賜畀人類嘅禮物,係我哋嘅造物主賜畀我哋嘅機會,可以隨時同任何需要嗰陣向祂呼求,並且毫無疑問祂會垂聽我哋。 純淨禱告的先決條件是愛、無惡意的心、專注的意念、誠懇和持續。透過禱告,人領受神聖的恩典,並被光照耀。禱告是一門需要努力、自律、耐心和毅力的藝術。 長老帕伊西奧斯</w:t>
      </w:r>
      <w:r w:rsidR="00FF60F4" w:rsidRPr="00C90354">
        <w:rPr>
          <w:lang w:val="ru-RU"/>
        </w:rPr>
        <w:t>就</w:t>
      </w:r>
      <w:r w:rsidR="00FF60F4">
        <w:rPr>
          <w:rStyle w:val="FootnoteReference"/>
          <w:lang w:val="ru-RU"/>
        </w:rPr>
        <w:footnoteReference w:id="1"/>
      </w:r>
      <w:r w:rsidR="00FF60F4" w:rsidRPr="00C90354">
        <w:rPr>
          <w:lang w:val="ru-RU"/>
        </w:rPr>
        <w:t xml:space="preserve"> </w:t>
      </w:r>
      <w:r w:rsidRPr="00E236F4">
        <w:rPr>
          <w:lang w:val="ru-RU"/>
        </w:rPr>
        <w:t>喺呢門藝術上達到咗完美。呢本書收錄咗長老同僧侶同平信徒對話嘅殘存片段,展現佢無價嘅靈性經驗。</w:t>
      </w:r>
    </w:p>
    <w:p w14:paraId="0961CEB4" w14:textId="77777777" w:rsidR="00BA44CB" w:rsidRDefault="00BA44CB" w:rsidP="008F333A">
      <w:pPr>
        <w:rPr>
          <w:lang w:val="ru-RU"/>
        </w:rPr>
      </w:pPr>
      <w:r>
        <w:rPr>
          <w:lang w:val="ru-RU"/>
        </w:rPr>
        <w:tab/>
      </w:r>
      <w:r w:rsidR="002C6C64" w:rsidRPr="00E236F4">
        <w:rPr>
          <w:lang w:val="ru-RU"/>
        </w:rPr>
        <w:t>阿通山長老帕伊西奧斯早喺俄羅斯嘅東正教徒中已經好出名。值得回顧一下,呢位未來嘅阿通山聖人(俗名阿爾森尼奧斯·艾茲尼佩迪斯)喺1924年7月25日出世喺小亞細亞嘅卡帕多基亞法拉西村,係屋企十個兄弟姊妹其中一個。 卡帕多基亞嘅聖人阿爾瑟尼奧斯(†924年,紀念日為11月10日)為呢位未來嘅和尚施洗,喺洗禮時賜佢自己嘅名,並預言佢會剃度。</w:t>
      </w:r>
    </w:p>
    <w:p w14:paraId="4F05D28C" w14:textId="77777777" w:rsidR="00BA44CB" w:rsidRDefault="00BA44CB" w:rsidP="008F333A">
      <w:pPr>
        <w:rPr>
          <w:lang w:val="ru-RU"/>
        </w:rPr>
      </w:pPr>
      <w:r>
        <w:rPr>
          <w:lang w:val="ru-RU"/>
        </w:rPr>
        <w:tab/>
      </w:r>
      <w:r w:rsidR="002C6C64" w:rsidRPr="00E236F4">
        <w:rPr>
          <w:lang w:val="ru-RU"/>
        </w:rPr>
        <w:t>1924年,Eznepidis一家由卡帕多基亞搬到希臘。 1945年,阿爾瑟尼被徵召入伍。當時希臘正值內戰(1944–1948)。阿爾瑟尼總主動請纓去執行最危險的任務,只要能救人,就毫不猶豫地冒生命危險。 阿爾瑟尼烏斯第一次喺1950年到訪雅典山,到1954年喺雅典山嘅埃斯菲格米諾修道院受剃度為大袍沙彌;兩年後,喺菲洛提奧修道院受剃度為小 schema,並取名帕伊西奧斯。</w:t>
      </w:r>
    </w:p>
    <w:p w14:paraId="738B3E29" w14:textId="0DA15621" w:rsidR="00BA44CB" w:rsidRDefault="00BA44CB" w:rsidP="008F333A">
      <w:pPr>
        <w:rPr>
          <w:lang w:val="ru-RU"/>
        </w:rPr>
      </w:pPr>
      <w:r>
        <w:rPr>
          <w:lang w:val="ru-RU"/>
        </w:rPr>
        <w:tab/>
      </w:r>
      <w:r w:rsidR="002C6C64" w:rsidRPr="00E236F4">
        <w:rPr>
          <w:lang w:val="ru-RU"/>
        </w:rPr>
        <w:t>1962年至1964年,呢兩年間, Paisios長老喺西奈山過住修道生活,之後再次返咗嚟阿索斯山。 1979年,佢喺聖山</w:t>
      </w:r>
      <w:r>
        <w:rPr>
          <w:lang w:val="ru-RU"/>
        </w:rPr>
        <w:t>「首都」</w:t>
      </w:r>
      <w:r w:rsidR="002C6C64" w:rsidRPr="00E236F4">
        <w:rPr>
          <w:lang w:val="ru-RU"/>
        </w:rPr>
        <w:t>卡里耶斯附近,落腳喺</w:t>
      </w:r>
      <w:r>
        <w:rPr>
          <w:lang w:val="ru-RU"/>
        </w:rPr>
        <w:t>「</w:t>
      </w:r>
      <w:r w:rsidR="002C6C64" w:rsidRPr="00E236F4">
        <w:rPr>
          <w:lang w:val="ru-RU"/>
        </w:rPr>
        <w:t>至聖神母降生</w:t>
      </w:r>
      <w:r>
        <w:rPr>
          <w:lang w:val="ru-RU"/>
        </w:rPr>
        <w:t>」</w:t>
      </w:r>
      <w:r w:rsidR="002C6C64" w:rsidRPr="00E236F4">
        <w:rPr>
          <w:lang w:val="ru-RU"/>
        </w:rPr>
        <w:t>修院</w:t>
      </w:r>
      <w:r>
        <w:rPr>
          <w:lang w:val="ru-RU"/>
        </w:rPr>
        <w:t>「</w:t>
      </w:r>
      <w:r w:rsidR="002C6C64" w:rsidRPr="00E236F4">
        <w:rPr>
          <w:lang w:val="ru-RU"/>
        </w:rPr>
        <w:t>帕納古達</w:t>
      </w:r>
      <w:r>
        <w:rPr>
          <w:lang w:val="ru-RU"/>
        </w:rPr>
        <w:t>」</w:t>
      </w:r>
      <w:r w:rsidR="002C6C64" w:rsidRPr="00E236F4">
        <w:rPr>
          <w:lang w:val="ru-RU"/>
        </w:rPr>
        <w:t>嘅小房</w:t>
      </w:r>
      <w:r>
        <w:rPr>
          <w:lang w:val="ru-RU"/>
        </w:rPr>
        <w:t>,</w:t>
      </w:r>
      <w:r w:rsidR="002C6C64" w:rsidRPr="00E236F4">
        <w:rPr>
          <w:lang w:val="ru-RU"/>
        </w:rPr>
        <w:t xml:space="preserve">長老喺度接待咗無數訪客。 </w:t>
      </w:r>
      <w:r w:rsidR="002C6C64" w:rsidRPr="00E236F4">
        <w:rPr>
          <w:lang w:val="ru-RU"/>
        </w:rPr>
        <w:lastRenderedPageBreak/>
        <w:t>由日出到深夜,佢都接待訪客,安慰佢哋、消除佢哋嘅失落,用愛、信心同希望填滿佢哋嘅心靈;夜晚就讀信同為受苦嘅人禱告上帝。</w:t>
      </w:r>
    </w:p>
    <w:p w14:paraId="19807BF5" w14:textId="77777777" w:rsidR="00BA44CB" w:rsidRDefault="00BA44CB" w:rsidP="008F333A">
      <w:pPr>
        <w:rPr>
          <w:lang w:val="ru-RU"/>
        </w:rPr>
      </w:pPr>
      <w:r>
        <w:rPr>
          <w:lang w:val="ru-RU"/>
        </w:rPr>
        <w:tab/>
      </w:r>
      <w:r w:rsidR="002C6C64" w:rsidRPr="00E236F4">
        <w:rPr>
          <w:lang w:val="ru-RU"/>
        </w:rPr>
        <w:t>1988年,長老嘅健康急劇惡化;佢接受咗幾次手術,最後一次喺1994年2月</w:t>
      </w:r>
      <w:r w:rsidR="008F333A">
        <w:rPr>
          <w:lang w:val="ru-RU"/>
        </w:rPr>
        <w:t>,</w:t>
      </w:r>
      <w:r w:rsidR="002C6C64" w:rsidRPr="00E236F4">
        <w:rPr>
          <w:lang w:val="ru-RU"/>
        </w:rPr>
        <w:t xml:space="preserve"> lasted five hours。1994年7月12號朝早十一點,長老帕伊西奧斯圓寂。 佢嘅聖體安放喺蘇羅蒂(近塞薩洛尼基)嘅聖約翰神學家修道院──呢間修道院曾經喺長老帕伊西奧斯祝福下成立,佢自己就係度做所有修女嘅靈性之父。 長老同佢嘅靈性兒女傾咗好耐,畀佢哋支持同造就;呢啲對話嘅記錄就係呢本出版物嘅基礎。</w:t>
      </w:r>
    </w:p>
    <w:p w14:paraId="5450F289" w14:textId="3F74FA8D" w:rsidR="00BA44CB" w:rsidRDefault="00BA44CB" w:rsidP="008F333A">
      <w:pPr>
        <w:rPr>
          <w:lang w:val="ru-RU"/>
        </w:rPr>
      </w:pPr>
      <w:r>
        <w:rPr>
          <w:lang w:val="ru-RU"/>
        </w:rPr>
        <w:tab/>
      </w:r>
      <w:r w:rsidR="002C6C64" w:rsidRPr="00E236F4">
        <w:rPr>
          <w:lang w:val="ru-RU"/>
        </w:rPr>
        <w:t>靈性兒女稱他們的靈性父親為「geronda</w:t>
      </w:r>
      <w:r>
        <w:rPr>
          <w:lang w:val="ru-RU"/>
        </w:rPr>
        <w:t>」,</w:t>
      </w:r>
      <w:r w:rsidR="002C6C64" w:rsidRPr="00E236F4">
        <w:rPr>
          <w:lang w:val="ru-RU"/>
        </w:rPr>
        <w:t>在俄文中譯為</w:t>
      </w:r>
      <w:r w:rsidR="00C90354">
        <w:rPr>
          <w:lang w:val="ru-RU"/>
        </w:rPr>
        <w:t>「</w:t>
      </w:r>
      <w:r w:rsidR="002C6C64" w:rsidRPr="00E236F4">
        <w:rPr>
          <w:lang w:val="ru-RU"/>
        </w:rPr>
        <w:t>elder</w:t>
      </w:r>
      <w:r>
        <w:rPr>
          <w:lang w:val="ru-RU"/>
        </w:rPr>
        <w:t>」。</w:t>
      </w:r>
      <w:r w:rsidR="002C6C64" w:rsidRPr="00E236F4">
        <w:rPr>
          <w:lang w:val="ru-RU"/>
        </w:rPr>
        <w:t>在 Paisios 長老的教導中,「lyubochestvie」這個概念出現得非常頻繁。這個詞在現代俄文中並不常用,但在古斯拉夫語中確實存在。 「愛神」──喺咗崙山嘅聖徒呢度所講嘅──涵蓋咗熱誠、靈性高貴、犧牲精神、坦率同對自己同對神嘅誠懇──所有呢啲都係同時並存、一齊發揮。呢個概念喺長老</w:t>
      </w:r>
      <w:r>
        <w:rPr>
          <w:lang w:val="ru-RU"/>
        </w:rPr>
        <w:t>《話語》</w:t>
      </w:r>
      <w:r w:rsidR="002C6C64" w:rsidRPr="00E236F4">
        <w:rPr>
          <w:lang w:val="ru-RU"/>
        </w:rPr>
        <w:t>之前幾卷入面已經逐一詳細討論過。</w:t>
      </w:r>
    </w:p>
    <w:p w14:paraId="17723B8E" w14:textId="374A4E07" w:rsidR="00BA44CB" w:rsidRDefault="00BA44CB" w:rsidP="008F333A">
      <w:pPr>
        <w:rPr>
          <w:lang w:val="ru-RU"/>
        </w:rPr>
      </w:pPr>
      <w:r>
        <w:rPr>
          <w:lang w:val="ru-RU"/>
        </w:rPr>
        <w:tab/>
      </w:r>
      <w:r w:rsidR="002C6C64" w:rsidRPr="00E236F4">
        <w:rPr>
          <w:lang w:val="ru-RU"/>
        </w:rPr>
        <w:t>人所追求嘅主要目標係同神合一──成神──而魔鬼,人類嘅敵人,會用盡一切方法去阻撓。 撒旦咁卑鄙,長老連佢個名都唔願意講,只會叫佢</w:t>
      </w:r>
      <w:r>
        <w:rPr>
          <w:lang w:val="ru-RU"/>
        </w:rPr>
        <w:t>「tangalashka」</w:t>
      </w:r>
      <w:r w:rsidR="002C6C64" w:rsidRPr="00E236F4">
        <w:rPr>
          <w:lang w:val="ru-RU"/>
        </w:rPr>
        <w:t>(源自土耳其語 dangalak──意思係簡單、無知、野蠻、未開化、粗俗、無禮、愚蠢、遲鈍)。</w:t>
      </w:r>
    </w:p>
    <w:p w14:paraId="407CE23A" w14:textId="77777777" w:rsidR="00BA44CB" w:rsidRDefault="00BA44CB" w:rsidP="008F333A">
      <w:pPr>
        <w:rPr>
          <w:lang w:val="ru-RU"/>
        </w:rPr>
      </w:pPr>
      <w:r>
        <w:rPr>
          <w:lang w:val="ru-RU"/>
        </w:rPr>
        <w:tab/>
      </w:r>
      <w:r w:rsidR="002C6C64" w:rsidRPr="00E236F4">
        <w:rPr>
          <w:lang w:val="ru-RU"/>
        </w:rPr>
        <w:t>與上帝合一需要改變心態,改變思維方式。一個屬靈的人遵循不同的邏輯,往往令世人無法理解。這正是長老帕伊西奧斯所講、並呼籲我們達致的「聖潔的瘋狂」。 與神合一並非外在、形式上的連繫;而是無條件的連繫,當一個人靈魂燃燒時;它是愛的紐帶,當一個人忘記自己,僅以對所愛者的渴望與嚮往活著時。 神聖嘅愛</w:t>
      </w:r>
      <w:r w:rsidR="008F333A">
        <w:rPr>
          <w:lang w:val="ru-RU"/>
        </w:rPr>
        <w:t>欲</w:t>
      </w:r>
      <w:r w:rsidR="002C6C64" w:rsidRPr="00E236F4">
        <w:rPr>
          <w:lang w:val="ru-RU"/>
        </w:rPr>
        <w:t>──長老帕伊西奧斯就係咁樣形容呢種狀態,呼應咗好幾個世紀之前,拜占庭神秘神學家聖馬克西莫斯(聖馬克西莫斯·認罪者)同西門(西門新神學家)所講嘅。</w:t>
      </w:r>
    </w:p>
    <w:p w14:paraId="33DDF94D" w14:textId="75EBB0C3" w:rsidR="00BA44CB" w:rsidRDefault="00BA44CB" w:rsidP="008F333A">
      <w:pPr>
        <w:rPr>
          <w:lang w:val="ru-RU"/>
        </w:rPr>
      </w:pPr>
      <w:r>
        <w:rPr>
          <w:lang w:val="ru-RU"/>
        </w:rPr>
        <w:tab/>
      </w:r>
      <w:r w:rsidR="002C6C64" w:rsidRPr="00E236F4">
        <w:rPr>
          <w:lang w:val="ru-RU"/>
        </w:rPr>
        <w:t>我哋希望長久以嚟期待嘅長老帕依西奧斯</w:t>
      </w:r>
      <w:r>
        <w:rPr>
          <w:lang w:val="ru-RU"/>
        </w:rPr>
        <w:t>《話語》</w:t>
      </w:r>
      <w:r w:rsidR="002C6C64" w:rsidRPr="00E236F4">
        <w:rPr>
          <w:lang w:val="ru-RU"/>
        </w:rPr>
        <w:t>第六卷俄文版出版,無疑會為靈性智慧嘅寶庫增添珍藏,並與之前已出版嘅聖山苦行者五卷智慧反思一齊,成為讀者靈性益處嘅源泉。</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8723"/>
      <w:r w:rsidRPr="00E236F4">
        <w:rPr>
          <w:lang w:val="ru-RU"/>
        </w:rPr>
        <w:t>阿托斯山可敬的帕伊西奧斯長老聖詠</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第五調。相似於:同永言</w:t>
      </w:r>
    </w:p>
    <w:p w14:paraId="178D5C54" w14:textId="77777777" w:rsidR="00BA44CB" w:rsidRPr="00BA44CB" w:rsidRDefault="002C6C64" w:rsidP="00BA44CB">
      <w:pPr>
        <w:ind w:firstLine="720"/>
        <w:rPr>
          <w:lang w:val="ru-RU"/>
        </w:rPr>
      </w:pPr>
      <w:r w:rsidRPr="00BA44CB">
        <w:rPr>
          <w:lang w:val="ru-RU"/>
        </w:rPr>
        <w:t>你因</w:t>
      </w:r>
      <w:r w:rsidRPr="00E236F4">
        <w:rPr>
          <w:lang w:val="ru-RU"/>
        </w:rPr>
        <w:t>一項超越眾人嘅壯舉</w:t>
      </w:r>
      <w:r w:rsidRPr="00BA44CB">
        <w:rPr>
          <w:lang w:val="ru-RU"/>
        </w:rPr>
        <w:t>而</w:t>
      </w:r>
      <w:r w:rsidRPr="00E236F4">
        <w:rPr>
          <w:lang w:val="ru-RU"/>
        </w:rPr>
        <w:t>領受咗神聖</w:t>
      </w:r>
      <w:r w:rsidRPr="00BA44CB">
        <w:rPr>
          <w:lang w:val="ru-RU"/>
        </w:rPr>
        <w:t>之愛</w:t>
      </w:r>
      <w:r w:rsidRPr="00E236F4">
        <w:rPr>
          <w:lang w:val="ru-RU"/>
        </w:rPr>
        <w:t>嘅火</w:t>
      </w:r>
      <w:r w:rsidRPr="00BA44CB">
        <w:rPr>
          <w:lang w:val="ru-RU"/>
        </w:rPr>
        <w:t>,</w:t>
      </w:r>
      <w:r w:rsidRPr="00E236F4">
        <w:rPr>
          <w:lang w:val="ru-RU"/>
        </w:rPr>
        <w:t>你完全獻身於上帝</w:t>
      </w:r>
      <w:r w:rsidRPr="00BA44CB">
        <w:rPr>
          <w:lang w:val="ru-RU"/>
        </w:rPr>
        <w:t>,</w:t>
      </w:r>
      <w:r w:rsidRPr="00E236F4">
        <w:rPr>
          <w:lang w:val="ru-RU"/>
        </w:rPr>
        <w:t>成為眾人嘅安慰</w:t>
      </w:r>
      <w:r w:rsidRPr="00BA44CB">
        <w:rPr>
          <w:lang w:val="ru-RU"/>
        </w:rPr>
        <w:t>,</w:t>
      </w:r>
      <w:r w:rsidRPr="00E236F4">
        <w:rPr>
          <w:lang w:val="ru-RU"/>
        </w:rPr>
        <w:t>以神聖嘅</w:t>
      </w:r>
      <w:r w:rsidRPr="00BA44CB">
        <w:rPr>
          <w:lang w:val="ru-RU"/>
        </w:rPr>
        <w:t>言語</w:t>
      </w:r>
      <w:r w:rsidRPr="00E236F4">
        <w:rPr>
          <w:lang w:val="ru-RU"/>
        </w:rPr>
        <w:t>教導佢哋</w:t>
      </w:r>
      <w:r w:rsidRPr="00BA44CB">
        <w:rPr>
          <w:lang w:val="ru-RU"/>
        </w:rPr>
        <w:t>,並</w:t>
      </w:r>
      <w:r w:rsidRPr="00E236F4">
        <w:rPr>
          <w:lang w:val="ru-RU"/>
        </w:rPr>
        <w:t>以禱告行出奇蹟</w:t>
      </w:r>
      <w:r w:rsidRPr="00BA44CB">
        <w:rPr>
          <w:lang w:val="ru-RU"/>
        </w:rPr>
        <w:t>, /</w:t>
      </w:r>
      <w:r w:rsidRPr="00E236F4">
        <w:rPr>
          <w:lang w:val="ru-RU"/>
        </w:rPr>
        <w:t xml:space="preserve"> 派伊西奧斯</w:t>
      </w:r>
      <w:r w:rsidRPr="00BA44CB">
        <w:rPr>
          <w:lang w:val="ru-RU"/>
        </w:rPr>
        <w:t>,</w:t>
      </w:r>
      <w:r w:rsidRPr="00E236F4">
        <w:rPr>
          <w:lang w:val="ru-RU"/>
        </w:rPr>
        <w:t>神載者</w:t>
      </w:r>
      <w:r w:rsidRPr="00BA44CB">
        <w:rPr>
          <w:lang w:val="ru-RU"/>
        </w:rPr>
        <w:t xml:space="preserve">, / </w:t>
      </w:r>
      <w:r w:rsidRPr="00E236F4">
        <w:rPr>
          <w:lang w:val="ru-RU"/>
        </w:rPr>
        <w:t>而今懇切無息地</w:t>
      </w:r>
      <w:r w:rsidRPr="00BA44CB">
        <w:rPr>
          <w:lang w:val="ru-RU"/>
        </w:rPr>
        <w:t>為//</w:t>
      </w:r>
      <w:r w:rsidRPr="00E236F4">
        <w:rPr>
          <w:lang w:val="ru-RU"/>
        </w:rPr>
        <w:t xml:space="preserve"> 全世界祈禱</w:t>
      </w:r>
      <w:r w:rsidRPr="00BA44CB">
        <w:rPr>
          <w:lang w:val="ru-RU"/>
        </w:rPr>
        <w:t>,</w:t>
      </w:r>
      <w:r w:rsidRPr="00E236F4">
        <w:rPr>
          <w:lang w:val="ru-RU"/>
        </w:rPr>
        <w:t>至聖者</w:t>
      </w:r>
      <w:r w:rsidRPr="00BA44CB">
        <w:rPr>
          <w:lang w:val="ru-RU"/>
        </w:rPr>
        <w:t>。</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8724"/>
      <w:r w:rsidRPr="00E236F4">
        <w:rPr>
          <w:lang w:val="ru-RU"/>
        </w:rPr>
        <w:t>康塔基翁</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第八調。相似於:所揀選者</w:t>
      </w:r>
    </w:p>
    <w:p w14:paraId="2DA043D5" w14:textId="77777777" w:rsidR="00BA44CB" w:rsidRPr="00BA44CB" w:rsidRDefault="002C6C64" w:rsidP="00BA44CB">
      <w:pPr>
        <w:ind w:firstLine="720"/>
        <w:rPr>
          <w:lang w:val="ru-RU"/>
        </w:rPr>
      </w:pPr>
      <w:r w:rsidRPr="00E236F4">
        <w:rPr>
          <w:lang w:val="ru-RU"/>
        </w:rPr>
        <w:t>你喺</w:t>
      </w:r>
      <w:r w:rsidRPr="00BA44CB">
        <w:rPr>
          <w:lang w:val="ru-RU"/>
        </w:rPr>
        <w:t>世上</w:t>
      </w:r>
      <w:r w:rsidRPr="00E236F4">
        <w:rPr>
          <w:lang w:val="ru-RU"/>
        </w:rPr>
        <w:t>活得好似天使</w:t>
      </w:r>
      <w:r w:rsidRPr="00BA44CB">
        <w:rPr>
          <w:lang w:val="ru-RU"/>
        </w:rPr>
        <w:t>, /</w:t>
      </w:r>
      <w:r w:rsidRPr="00E236F4">
        <w:rPr>
          <w:lang w:val="ru-RU"/>
        </w:rPr>
        <w:t xml:space="preserve"> 敬禮帕依修斯</w:t>
      </w:r>
      <w:r w:rsidRPr="00BA44CB">
        <w:rPr>
          <w:lang w:val="ru-RU"/>
        </w:rPr>
        <w:t>,你以</w:t>
      </w:r>
      <w:r w:rsidRPr="00E236F4">
        <w:rPr>
          <w:lang w:val="ru-RU"/>
        </w:rPr>
        <w:t>愛光照</w:t>
      </w:r>
      <w:r w:rsidRPr="00BA44CB">
        <w:rPr>
          <w:lang w:val="ru-RU"/>
        </w:rPr>
        <w:t xml:space="preserve">四方, / </w:t>
      </w:r>
      <w:r w:rsidRPr="00E236F4">
        <w:rPr>
          <w:lang w:val="ru-RU"/>
        </w:rPr>
        <w:t>你係僧侶嘅偉大柱石</w:t>
      </w:r>
      <w:r w:rsidRPr="00BA44CB">
        <w:rPr>
          <w:lang w:val="ru-RU"/>
        </w:rPr>
        <w:t>, /</w:t>
      </w:r>
      <w:r w:rsidRPr="00E236F4">
        <w:rPr>
          <w:lang w:val="ru-RU"/>
        </w:rPr>
        <w:t xml:space="preserve"> 引領信徒邁向聖潔</w:t>
      </w:r>
      <w:r w:rsidRPr="00BA44CB">
        <w:rPr>
          <w:lang w:val="ru-RU"/>
        </w:rPr>
        <w:t>生命</w:t>
      </w:r>
      <w:r w:rsidRPr="00E236F4">
        <w:rPr>
          <w:lang w:val="ru-RU"/>
        </w:rPr>
        <w:t>嘅導師</w:t>
      </w:r>
      <w:r w:rsidRPr="00BA44CB">
        <w:rPr>
          <w:lang w:val="ru-RU"/>
        </w:rPr>
        <w:t>, / 你</w:t>
      </w:r>
      <w:r w:rsidRPr="00E236F4">
        <w:rPr>
          <w:lang w:val="ru-RU"/>
        </w:rPr>
        <w:t>證明</w:t>
      </w:r>
      <w:r w:rsidRPr="00BA44CB">
        <w:rPr>
          <w:lang w:val="ru-RU"/>
        </w:rPr>
        <w:t>自己係</w:t>
      </w:r>
      <w:r w:rsidRPr="00E236F4">
        <w:rPr>
          <w:lang w:val="ru-RU"/>
        </w:rPr>
        <w:t>全世界最甜蜜嘅安慰</w:t>
      </w:r>
      <w:r w:rsidRPr="00BA44CB">
        <w:rPr>
          <w:lang w:val="ru-RU"/>
        </w:rPr>
        <w:t xml:space="preserve">; / </w:t>
      </w:r>
      <w:r w:rsidRPr="00E236F4">
        <w:rPr>
          <w:lang w:val="ru-RU"/>
        </w:rPr>
        <w:t>就因為</w:t>
      </w:r>
      <w:r w:rsidRPr="00BA44CB">
        <w:rPr>
          <w:lang w:val="ru-RU"/>
        </w:rPr>
        <w:t>呢個</w:t>
      </w:r>
      <w:r w:rsidRPr="00E236F4">
        <w:rPr>
          <w:lang w:val="ru-RU"/>
        </w:rPr>
        <w:t>緣故</w:t>
      </w:r>
      <w:r w:rsidRPr="00BA44CB">
        <w:rPr>
          <w:lang w:val="ru-RU"/>
        </w:rPr>
        <w:t>,</w:t>
      </w:r>
      <w:r w:rsidRPr="00E236F4">
        <w:rPr>
          <w:lang w:val="ru-RU"/>
        </w:rPr>
        <w:t>我哋呼求你</w:t>
      </w:r>
      <w:r w:rsidRPr="00BA44CB">
        <w:rPr>
          <w:lang w:val="ru-RU"/>
        </w:rPr>
        <w:t>://</w:t>
      </w:r>
      <w:r w:rsidRPr="00E236F4">
        <w:rPr>
          <w:lang w:val="ru-RU"/>
        </w:rPr>
        <w:t xml:space="preserve"> 歡喜吧</w:t>
      </w:r>
      <w:r w:rsidRPr="00BA44CB">
        <w:rPr>
          <w:lang w:val="ru-RU"/>
        </w:rPr>
        <w:t>,</w:t>
      </w:r>
      <w:r w:rsidRPr="00E236F4">
        <w:rPr>
          <w:lang w:val="ru-RU"/>
        </w:rPr>
        <w:t>全世界嘅父啊</w:t>
      </w:r>
      <w:r w:rsidRPr="00BA44CB">
        <w:rPr>
          <w:lang w:val="ru-RU"/>
        </w:rPr>
        <w:t>。</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8725"/>
      <w:r w:rsidRPr="00E236F4">
        <w:rPr>
          <w:lang w:val="ru-RU"/>
        </w:rPr>
        <w:lastRenderedPageBreak/>
        <w:t>前言</w:t>
      </w:r>
      <w:bookmarkEnd w:id="6"/>
      <w:bookmarkEnd w:id="7"/>
    </w:p>
    <w:p w14:paraId="758BE0A1" w14:textId="7A9E2175" w:rsidR="00BA44CB" w:rsidRDefault="002C6C64" w:rsidP="00BA44CB">
      <w:pPr>
        <w:ind w:firstLine="720"/>
        <w:rPr>
          <w:lang w:val="ru-RU"/>
        </w:rPr>
      </w:pPr>
      <w:r w:rsidRPr="00E236F4">
        <w:rPr>
          <w:lang w:val="ru-RU"/>
        </w:rPr>
        <w:t>喺長老帕伊西奧斯嘅</w:t>
      </w:r>
      <w:r w:rsidR="00BA44CB">
        <w:rPr>
          <w:lang w:val="ru-RU"/>
        </w:rPr>
        <w:t>《話語》</w:t>
      </w:r>
      <w:r w:rsidRPr="00E236F4">
        <w:rPr>
          <w:lang w:val="ru-RU"/>
        </w:rPr>
        <w:t>前五卷入面,禱告呢個主題經常被提起。長老帕伊西奧斯作為一位</w:t>
      </w:r>
      <w:r w:rsidR="00BA44CB">
        <w:rPr>
          <w:lang w:val="ru-RU"/>
        </w:rPr>
        <w:t>「</w:t>
      </w:r>
      <w:r w:rsidRPr="00E236F4">
        <w:rPr>
          <w:lang w:val="ru-RU"/>
        </w:rPr>
        <w:t>無瑕無疵</w:t>
      </w:r>
      <w:r w:rsidR="00BA44CB">
        <w:rPr>
          <w:lang w:val="ru-RU"/>
        </w:rPr>
        <w:t>」</w:t>
      </w:r>
      <w:r w:rsidRPr="00E236F4">
        <w:rPr>
          <w:lang w:val="ru-RU"/>
        </w:rPr>
        <w:t>嘅和尚</w:t>
      </w:r>
      <w:r w:rsidR="00BA44CB">
        <w:rPr>
          <w:lang w:val="ru-RU"/>
        </w:rPr>
        <w:t>,</w:t>
      </w:r>
      <w:r w:rsidRPr="00E236F4">
        <w:rPr>
          <w:lang w:val="ru-RU"/>
        </w:rPr>
        <w:t>視禱告為佢嘅主要職責。 喺佢同唔 嘅人(包括修士同平信徒)打交道嘅時候,佢一直都想透過禱告幫助佢哋學識將生命交託畀上帝。 而家你手上呢本長老</w:t>
      </w:r>
      <w:r w:rsidR="00BA44CB">
        <w:rPr>
          <w:lang w:val="ru-RU"/>
        </w:rPr>
        <w:t>《話語》</w:t>
      </w:r>
      <w:r w:rsidRPr="00E236F4">
        <w:rPr>
          <w:lang w:val="ru-RU"/>
        </w:rPr>
        <w:t>第六冊,係喺我哋嘅首席牧人──卡山德里亞尼可迪莫斯大主教嘅祝福下出版,專門收錄長老關於祈禱嘅教導。</w:t>
      </w:r>
    </w:p>
    <w:p w14:paraId="5FAC5EE0" w14:textId="3416BC97" w:rsidR="00BA44CB" w:rsidRDefault="00BA44CB" w:rsidP="008F333A">
      <w:pPr>
        <w:rPr>
          <w:lang w:val="ru-RU"/>
        </w:rPr>
      </w:pPr>
      <w:r>
        <w:rPr>
          <w:lang w:val="ru-RU"/>
        </w:rPr>
        <w:tab/>
      </w:r>
      <w:r w:rsidR="002C6C64" w:rsidRPr="00E236F4">
        <w:rPr>
          <w:lang w:val="ru-RU"/>
        </w:rPr>
        <w:t>根據帕伊西奧斯長老所言,禱告係上帝賜畀我哋嘅一個重大機會,好讓我哋可以同祂交通,並向祂求助。 長老見到人哋受苦,又</w:t>
      </w:r>
      <w:r w:rsidR="00C90354">
        <w:rPr>
          <w:lang w:val="ru-RU"/>
        </w:rPr>
        <w:t>「</w:t>
      </w:r>
      <w:r w:rsidR="002C6C64" w:rsidRPr="00E236F4">
        <w:rPr>
          <w:lang w:val="ru-RU"/>
        </w:rPr>
        <w:t>只靠自己微薄嘅人力</w:t>
      </w:r>
      <w:r>
        <w:rPr>
          <w:lang w:val="ru-RU"/>
        </w:rPr>
        <w:t>」,</w:t>
      </w:r>
      <w:r w:rsidR="002C6C64" w:rsidRPr="00E236F4">
        <w:rPr>
          <w:lang w:val="ru-RU"/>
        </w:rPr>
        <w:t>忘記咗可以向神求助,令佢好心痛,因為神</w:t>
      </w:r>
      <w:r w:rsidR="00C90354">
        <w:rPr>
          <w:lang w:val="ru-RU"/>
        </w:rPr>
        <w:t>「</w:t>
      </w:r>
      <w:r w:rsidR="002C6C64" w:rsidRPr="00E236F4">
        <w:rPr>
          <w:lang w:val="ru-RU"/>
        </w:rPr>
        <w:t>唔止可以賜下神力,仲可以賜下好多神力,而所賜嘅幫助唔止係神助,而係神嘅奇蹟</w:t>
      </w:r>
      <w:r>
        <w:rPr>
          <w:lang w:val="ru-RU"/>
        </w:rPr>
        <w:t>」。</w:t>
      </w:r>
      <w:r w:rsidR="002C6C64" w:rsidRPr="00E236F4">
        <w:rPr>
          <w:lang w:val="ru-RU"/>
        </w:rPr>
        <w:t xml:space="preserve"> 所以,長老堅持我哋要將祈禱視為一種必需,並努力幫助未掌握祈禱之法嘅人</w:t>
      </w:r>
      <w:r w:rsidR="00C90354">
        <w:rPr>
          <w:lang w:val="ru-RU"/>
        </w:rPr>
        <w:t>「</w:t>
      </w:r>
      <w:r w:rsidR="002C6C64" w:rsidRPr="00E236F4">
        <w:rPr>
          <w:lang w:val="ru-RU"/>
        </w:rPr>
        <w:t>好好開始,好讓心靈</w:t>
      </w:r>
      <w:r w:rsidR="00C90354">
        <w:rPr>
          <w:lang w:val="ru-RU"/>
        </w:rPr>
        <w:t>「</w:t>
      </w:r>
      <w:r w:rsidR="002C6C64" w:rsidRPr="00E236F4">
        <w:rPr>
          <w:lang w:val="ru-RU"/>
        </w:rPr>
        <w:t>復活</w:t>
      </w:r>
      <w:r>
        <w:rPr>
          <w:lang w:val="ru-RU"/>
        </w:rPr>
        <w:t>」</w:t>
      </w:r>
      <w:r w:rsidR="002C6C64" w:rsidRPr="00E236F4">
        <w:rPr>
          <w:lang w:val="ru-RU"/>
        </w:rPr>
        <w:t>並喺祈禱中開始運作。</w:t>
      </w:r>
      <w:r>
        <w:rPr>
          <w:lang w:val="ru-RU"/>
        </w:rPr>
        <w:t>」</w:t>
      </w:r>
      <w:r w:rsidR="002C6C64" w:rsidRPr="00E236F4">
        <w:rPr>
          <w:lang w:val="ru-RU"/>
        </w:rPr>
        <w:t xml:space="preserve"> 至於已經養成良好禱告習慣嘅人,長老就鼓勵佢哋用更大嘅熱誠同溫暖去禱告。對兩組人,佢都想解釋同神交通嘅主要先決條件係悔改同謙卑。 </w:t>
      </w:r>
      <w:r w:rsidR="008F333A">
        <w:rPr>
          <w:lang w:val="ru-RU"/>
        </w:rPr>
        <w:t>「</w:t>
      </w:r>
      <w:r w:rsidR="002C6C64" w:rsidRPr="00E236F4">
        <w:rPr>
          <w:lang w:val="ru-RU"/>
        </w:rPr>
        <w:t>我嘅兄弟,</w:t>
      </w:r>
      <w:r w:rsidR="008F333A">
        <w:rPr>
          <w:lang w:val="ru-RU"/>
        </w:rPr>
        <w:t>」</w:t>
      </w:r>
      <w:r w:rsidR="002C6C64" w:rsidRPr="00E236F4">
        <w:rPr>
          <w:lang w:val="ru-RU"/>
        </w:rPr>
        <w:t>長老喺佢其中一封信入面寫道</w:t>
      </w:r>
      <w:r w:rsidR="008F333A">
        <w:rPr>
          <w:lang w:val="ru-RU"/>
        </w:rPr>
        <w:t>:「</w:t>
      </w:r>
      <w:r w:rsidR="002C6C64" w:rsidRPr="00E236F4">
        <w:rPr>
          <w:lang w:val="ru-RU"/>
        </w:rPr>
        <w:t>喺禱告中,除咗懺悔,唔好再求其他嘢…… 「懺悔會賜予你謙卑;謙卑會賜予你上帝的恩典;在祂的恩典中,上帝已經為你儲備了得救所需的一切,而且,以防萬一,當機會來臨時,你才能夠幫助別人的靈魂</w:t>
      </w:r>
      <w:r>
        <w:rPr>
          <w:lang w:val="ru-RU"/>
        </w:rPr>
        <w:t>。」</w:t>
      </w:r>
      <w:r w:rsidR="002C6C64" w:rsidRPr="00E236F4">
        <w:rPr>
          <w:lang w:val="ru-RU"/>
        </w:rPr>
        <w:t xml:space="preserve"> 而喺另一封信入面,長老寫道:</w:t>
      </w:r>
      <w:r w:rsidR="00C90354">
        <w:rPr>
          <w:lang w:val="ru-RU"/>
        </w:rPr>
        <w:t>「</w:t>
      </w:r>
      <w:r w:rsidR="002C6C64" w:rsidRPr="00E236F4">
        <w:rPr>
          <w:lang w:val="ru-RU"/>
        </w:rPr>
        <w:t>我努力喺神面前謙卑自己,將我嘅罪同無感恩擺喺佢面前,謙卑咁求佢憐憫,並以讚美向佢獻上感恩</w:t>
      </w:r>
      <w:r>
        <w:rPr>
          <w:lang w:val="ru-RU"/>
        </w:rPr>
        <w:t>。」</w:t>
      </w:r>
    </w:p>
    <w:p w14:paraId="674871F7" w14:textId="2CD25797" w:rsidR="00BA44CB" w:rsidRDefault="00BA44CB" w:rsidP="008F333A">
      <w:pPr>
        <w:rPr>
          <w:lang w:val="ru-RU"/>
        </w:rPr>
      </w:pPr>
      <w:r>
        <w:rPr>
          <w:lang w:val="ru-RU"/>
        </w:rPr>
        <w:tab/>
      </w:r>
      <w:r w:rsidR="002C6C64" w:rsidRPr="00E236F4">
        <w:rPr>
          <w:lang w:val="ru-RU"/>
        </w:rPr>
        <w:t>呢本書由七個部分組成。第一部分講述祈禱的一般原則,以及長老所行之禱告,他視之為靈魂對與神不斷且不間斷交通的需求。 佢話我哋要同神保持不斷嘅聯繫,千祈唔好關埋我哋同神頻率對準咗嘅</w:t>
      </w:r>
      <w:r>
        <w:rPr>
          <w:lang w:val="ru-RU"/>
        </w:rPr>
        <w:t>「</w:t>
      </w:r>
      <w:r w:rsidR="002C6C64" w:rsidRPr="00E236F4">
        <w:rPr>
          <w:lang w:val="ru-RU"/>
        </w:rPr>
        <w:t>收音機</w:t>
      </w:r>
      <w:r>
        <w:rPr>
          <w:lang w:val="ru-RU"/>
        </w:rPr>
        <w:t>」</w:t>
      </w:r>
      <w:r w:rsidR="002C6C64" w:rsidRPr="00E236F4">
        <w:rPr>
          <w:lang w:val="ru-RU"/>
        </w:rPr>
        <w:t>,咁先會感到安全。禱告係安全嘅源頭。如果我哋明白呢點,就會感到要同神保持無間斷嘅交通,並達到無間斷嘅禱告。</w:t>
      </w:r>
    </w:p>
    <w:p w14:paraId="152022E0" w14:textId="1BB3EB70" w:rsidR="00BA44CB" w:rsidRDefault="00BA44CB" w:rsidP="008F333A">
      <w:pPr>
        <w:rPr>
          <w:lang w:val="ru-RU"/>
        </w:rPr>
      </w:pPr>
      <w:r>
        <w:rPr>
          <w:lang w:val="ru-RU"/>
        </w:rPr>
        <w:tab/>
      </w:r>
      <w:r w:rsidR="002C6C64" w:rsidRPr="00E236F4">
        <w:rPr>
          <w:lang w:val="ru-RU"/>
        </w:rPr>
        <w:t>長老帕伊西奧斯牽住我哋嘅手,引領我哋走向真正同純淨嘅祈禱,佢指出咗祈禱嘅先決條件,並強調喺祈禱之外,相應嘅屬靈爭戰亦必須同時進行。換言之,要同神保持聯繫,我哋就要同佢調到同一頻率──謙卑同愛嘅頻率。 情慾,主要係驕傲同缺乏靈性嘅高尚(即係缺乏犧牲自己嘅精神),就好似無線電干擾,阻礙我哋同上帝嘅交通。 所以,喺我哋開始祈禱之前──即係要同神同頻率咁</w:t>
      </w:r>
      <w:r w:rsidR="008F333A">
        <w:rPr>
          <w:lang w:val="ru-RU"/>
        </w:rPr>
        <w:t>交通</w:t>
      </w:r>
      <w:r w:rsidR="002C6C64" w:rsidRPr="00E236F4">
        <w:rPr>
          <w:lang w:val="ru-RU"/>
        </w:rPr>
        <w:t>──就要作好準備,就好似我哋喺領聖體聖事之前要做嘅準備一樣。 悔改同向神謙卑承認我哋嘅罪</w:t>
      </w:r>
      <w:r w:rsidR="00C90354">
        <w:rPr>
          <w:lang w:val="ru-RU"/>
        </w:rPr>
        <w:t>「</w:t>
      </w:r>
      <w:r w:rsidR="002C6C64" w:rsidRPr="00E236F4">
        <w:rPr>
          <w:lang w:val="ru-RU"/>
        </w:rPr>
        <w:t>拆毀咗隔牆,或者更準確嚟講,神自己為我哋開門,而我哋就領受同祂交通嘅恩典</w:t>
      </w:r>
      <w:r>
        <w:rPr>
          <w:lang w:val="ru-RU"/>
        </w:rPr>
        <w:t>。」</w:t>
      </w:r>
    </w:p>
    <w:p w14:paraId="060C6FCE" w14:textId="4E858C3B" w:rsidR="00BA44CB" w:rsidRDefault="00BA44CB" w:rsidP="008F333A">
      <w:pPr>
        <w:rPr>
          <w:lang w:val="ru-RU"/>
        </w:rPr>
      </w:pPr>
      <w:r>
        <w:rPr>
          <w:lang w:val="ru-RU"/>
        </w:rPr>
        <w:tab/>
      </w:r>
      <w:r w:rsidR="002C6C64" w:rsidRPr="00E236F4">
        <w:rPr>
          <w:lang w:val="ru-RU"/>
        </w:rPr>
        <w:t>呢本書第二部分講述我哋喺禱告時面對嘅障礙:疏忽、灰心同分散注意力。魔鬼亦都試圖透過同我哋進行佢自己嘅小對話,令我哋同神嘅交通脫離。長老提供咗實際建議,教我哋點樣令心靈暖和,並開始喺禱告中運作。 簡短但</w:t>
      </w:r>
      <w:r w:rsidR="00C90354">
        <w:rPr>
          <w:lang w:val="ru-RU"/>
        </w:rPr>
        <w:t>「</w:t>
      </w:r>
      <w:r>
        <w:rPr>
          <w:lang w:val="ru-RU"/>
        </w:rPr>
        <w:t>強而有力」</w:t>
      </w:r>
      <w:r w:rsidR="002C6C64" w:rsidRPr="00E236F4">
        <w:rPr>
          <w:lang w:val="ru-RU"/>
        </w:rPr>
        <w:t>嘅禱前讀經能溫暖心靈。唱教會聖詩有助克服灰心,並為自願投入耶穌禱文創造最佳條件。 長老稱念珠為</w:t>
      </w:r>
      <w:r w:rsidR="00C90354">
        <w:rPr>
          <w:lang w:val="ru-RU"/>
        </w:rPr>
        <w:t>「</w:t>
      </w:r>
      <w:r w:rsidR="002C6C64" w:rsidRPr="00E236F4">
        <w:rPr>
          <w:lang w:val="ru-RU"/>
        </w:rPr>
        <w:t>對付魔鬼的機關槍</w:t>
      </w:r>
      <w:r>
        <w:rPr>
          <w:lang w:val="ru-RU"/>
        </w:rPr>
        <w:t>」</w:t>
      </w:r>
      <w:r w:rsidR="002C6C64" w:rsidRPr="00E236F4">
        <w:rPr>
          <w:lang w:val="ru-RU"/>
        </w:rPr>
        <w:t>,並解釋說跪拜能</w:t>
      </w:r>
      <w:r w:rsidR="00C90354">
        <w:rPr>
          <w:lang w:val="ru-RU"/>
        </w:rPr>
        <w:t>「</w:t>
      </w:r>
      <w:r w:rsidR="002C6C64" w:rsidRPr="00E236F4">
        <w:rPr>
          <w:lang w:val="ru-RU"/>
        </w:rPr>
        <w:t>啟動我們的靈性引擎</w:t>
      </w:r>
      <w:r>
        <w:rPr>
          <w:lang w:val="ru-RU"/>
        </w:rPr>
        <w:t>」。</w:t>
      </w:r>
    </w:p>
    <w:p w14:paraId="10B14A66" w14:textId="77777777" w:rsidR="00BA44CB" w:rsidRDefault="00BA44CB" w:rsidP="008F333A">
      <w:pPr>
        <w:rPr>
          <w:lang w:val="ru-RU"/>
        </w:rPr>
      </w:pPr>
      <w:r>
        <w:rPr>
          <w:lang w:val="ru-RU"/>
        </w:rPr>
        <w:lastRenderedPageBreak/>
        <w:tab/>
      </w:r>
      <w:r w:rsidR="002C6C64" w:rsidRPr="00E236F4">
        <w:rPr>
          <w:lang w:val="ru-RU"/>
        </w:rPr>
        <w:t>呢本書第三部分講述我哋溫柔慈愛嘅母親──至聖聖母──守護天使,以及聖人──喺上帝面前我哋嘅保衛者同轉求者。 透過佢對上帝完美嘅順服同謙卑,至聖母成為實現上帝為人類得救所制定嘅永恆計劃嘅參與者。正因如此,佢先聽到我哋嘅祈禱,並將我哋嘅懇求呈獻畀佢嘅兒子同上帝。 同時,如果我哋按照上帝嘅旨意生活,我哋嘅守護天使就會一直喺我哋身邊,保護我哋,拯救我哋免受危險同不幸。所有聖人,當我哋以信心同虔誠呼求佢哋時,都會急忙嚟幫助我哋。</w:t>
      </w:r>
    </w:p>
    <w:p w14:paraId="4670F120" w14:textId="50965AC2" w:rsidR="00BA44CB" w:rsidRDefault="00BA44CB" w:rsidP="008F333A">
      <w:pPr>
        <w:rPr>
          <w:lang w:val="ru-RU"/>
        </w:rPr>
      </w:pPr>
      <w:r>
        <w:rPr>
          <w:lang w:val="ru-RU"/>
        </w:rPr>
        <w:tab/>
      </w:r>
      <w:r w:rsidR="002C6C64" w:rsidRPr="00E236F4">
        <w:rPr>
          <w:lang w:val="ru-RU"/>
        </w:rPr>
        <w:t>第四部分專門講求禱告中嘅懇求。長老話,最好將禱告分做三部分:為自己、為世界,同為已故者。第四部分嘅最後一章,討論咗《詩篇》同埋點樣用佢嚟禱告,並引用咗卡帕多基亞可敬嘅亞爾篤西努斯嘅</w:t>
      </w:r>
      <w:r>
        <w:rPr>
          <w:lang w:val="ru-RU"/>
        </w:rPr>
        <w:t>「境況」</w:t>
      </w:r>
      <w:r w:rsidR="002C6C64" w:rsidRPr="00E236F4">
        <w:rPr>
          <w:lang w:val="ru-RU"/>
        </w:rPr>
        <w:t xml:space="preserve">。 </w:t>
      </w:r>
      <w:r w:rsidR="00C90354">
        <w:rPr>
          <w:lang w:val="ru-RU"/>
        </w:rPr>
        <w:t>「</w:t>
      </w:r>
      <w:r>
        <w:rPr>
          <w:lang w:val="ru-RU"/>
        </w:rPr>
        <w:t>《境況》</w:t>
      </w:r>
      <w:r w:rsidR="002C6C64" w:rsidRPr="00E236F4">
        <w:rPr>
          <w:lang w:val="ru-RU"/>
        </w:rPr>
        <w:t>本身,以及長老帕伊西奧斯為某種需要而讀相關詩篇時所遵循的次序,都收錄在全書末尾的附錄中。」</w:t>
      </w:r>
    </w:p>
    <w:p w14:paraId="5EC13BB0" w14:textId="6857C55B" w:rsidR="00BA44CB" w:rsidRDefault="00BA44CB" w:rsidP="008F333A">
      <w:pPr>
        <w:rPr>
          <w:lang w:val="ru-RU"/>
        </w:rPr>
      </w:pPr>
      <w:r>
        <w:rPr>
          <w:lang w:val="ru-RU"/>
        </w:rPr>
        <w:tab/>
      </w:r>
      <w:r w:rsidR="002C6C64" w:rsidRPr="00E236F4">
        <w:rPr>
          <w:lang w:val="ru-RU"/>
        </w:rPr>
        <w:t>第五部分收錄咗長老關於耶穌禱告同清醒(即係靈性警醒)嘅教導,呢啲都係凝聚心思所必需嘅。 人嘅心思好似</w:t>
      </w:r>
      <w:r w:rsidR="00C90354">
        <w:rPr>
          <w:lang w:val="ru-RU"/>
        </w:rPr>
        <w:t>「</w:t>
      </w:r>
      <w:r w:rsidR="002C6C64" w:rsidRPr="00E236F4">
        <w:rPr>
          <w:lang w:val="ru-RU"/>
        </w:rPr>
        <w:t>一個放任自流嘅青少年,想無止境咁到處遊走,放蕩不羈,打破規矩</w:t>
      </w:r>
      <w:r>
        <w:rPr>
          <w:lang w:val="ru-RU"/>
        </w:rPr>
        <w:t>」</w:t>
      </w:r>
      <w:r w:rsidR="002C6C64" w:rsidRPr="00E236F4">
        <w:rPr>
          <w:lang w:val="ru-RU"/>
        </w:rPr>
        <w:t>。長老建議要從屬靈方面培養佢,教佢</w:t>
      </w:r>
      <w:r w:rsidR="00C90354">
        <w:rPr>
          <w:lang w:val="ru-RU"/>
        </w:rPr>
        <w:t>「</w:t>
      </w:r>
      <w:r w:rsidR="002C6C64" w:rsidRPr="00E236F4">
        <w:rPr>
          <w:lang w:val="ru-RU"/>
        </w:rPr>
        <w:t>多啲喺屋企、喺樂園、喺佢嘅父同神身邊</w:t>
      </w:r>
      <w:r>
        <w:rPr>
          <w:lang w:val="ru-RU"/>
        </w:rPr>
        <w:t>」。</w:t>
      </w:r>
    </w:p>
    <w:p w14:paraId="631ACC63" w14:textId="19AA5E89" w:rsidR="00BA44CB" w:rsidRDefault="00BA44CB" w:rsidP="008F333A">
      <w:pPr>
        <w:rPr>
          <w:lang w:val="ru-RU"/>
        </w:rPr>
      </w:pPr>
      <w:r>
        <w:rPr>
          <w:lang w:val="ru-RU"/>
        </w:rPr>
        <w:tab/>
      </w:r>
      <w:r w:rsidR="002C6C64" w:rsidRPr="00E236F4">
        <w:rPr>
          <w:lang w:val="ru-RU"/>
        </w:rPr>
        <w:t>關於將心思收攝喺耶穌禱告上,長老雖然唔排斥各種技術性方法,但強調呢啲方法只係輔助;耶穌禱告嘅關鍵先決條件係悔改同真誠嘅憂傷,而呢啲係自然會出現, 喺唔使刻意努力嘅情況下,當一個人面對神嘅種種祝福,意識到自己有幾咁罪惡同唔知感恩,又或者當佢走出自己</w:t>
      </w:r>
      <w:r w:rsidR="00C90354">
        <w:rPr>
          <w:lang w:val="ru-RU"/>
        </w:rPr>
        <w:t>「</w:t>
      </w:r>
      <w:r>
        <w:rPr>
          <w:lang w:val="ru-RU"/>
        </w:rPr>
        <w:t>自我」</w:t>
      </w:r>
      <w:r w:rsidR="002C6C64" w:rsidRPr="00E236F4">
        <w:rPr>
          <w:lang w:val="ru-RU"/>
        </w:rPr>
        <w:t>嘅範圍,將自己置身喺受苦者嘅立場。</w:t>
      </w:r>
    </w:p>
    <w:p w14:paraId="2EB89BE9" w14:textId="7708A90E" w:rsidR="00BA44CB" w:rsidRDefault="00BA44CB" w:rsidP="008F333A">
      <w:pPr>
        <w:rPr>
          <w:lang w:val="ru-RU"/>
        </w:rPr>
      </w:pPr>
      <w:r>
        <w:rPr>
          <w:lang w:val="ru-RU"/>
        </w:rPr>
        <w:tab/>
      </w:r>
      <w:r w:rsidR="002C6C64" w:rsidRPr="00E236F4">
        <w:rPr>
          <w:lang w:val="ru-RU"/>
        </w:rPr>
        <w:t>第六部分講述我哋教會嘅禮儀生活。 呢度收錄咗長老關於參加教會禮拜同正確預備領受基督聖事嘅教導。呢部分嘅最後一章係講教會聖歌,佢</w:t>
      </w:r>
      <w:r w:rsidR="00C90354">
        <w:rPr>
          <w:lang w:val="ru-RU"/>
        </w:rPr>
        <w:t>「</w:t>
      </w:r>
      <w:r w:rsidR="002C6C64" w:rsidRPr="00E236F4">
        <w:rPr>
          <w:lang w:val="ru-RU"/>
        </w:rPr>
        <w:t>唔單止係祈禱,而係心靈好似要爆發咁,心入面嘅靈性感受澎湃湧出。</w:t>
      </w:r>
      <w:r>
        <w:rPr>
          <w:lang w:val="ru-RU"/>
        </w:rPr>
        <w:t>」</w:t>
      </w:r>
    </w:p>
    <w:p w14:paraId="0A52B5A9" w14:textId="130EF351" w:rsidR="00BA44CB" w:rsidRDefault="00BA44CB" w:rsidP="008F333A">
      <w:pPr>
        <w:rPr>
          <w:lang w:val="ru-RU"/>
        </w:rPr>
      </w:pPr>
      <w:r>
        <w:rPr>
          <w:lang w:val="ru-RU"/>
        </w:rPr>
        <w:tab/>
      </w:r>
      <w:r w:rsidR="002C6C64" w:rsidRPr="00E236F4">
        <w:rPr>
          <w:lang w:val="ru-RU"/>
        </w:rPr>
        <w:t>呢本冊子嘅第七部兼最後一部,係獻畀讚美上帝。長老建議,每次獻上我哋嘅禱告之後</w:t>
      </w:r>
      <w:r w:rsidR="00C90354">
        <w:rPr>
          <w:lang w:val="ru-RU"/>
        </w:rPr>
        <w:t>,</w:t>
      </w:r>
      <w:r w:rsidR="002C6C64" w:rsidRPr="00E236F4">
        <w:rPr>
          <w:lang w:val="ru-RU"/>
        </w:rPr>
        <w:t>我哋都應該</w:t>
      </w:r>
      <w:r w:rsidR="00C90354">
        <w:rPr>
          <w:lang w:val="ru-RU"/>
        </w:rPr>
        <w:t>「</w:t>
      </w:r>
      <w:r w:rsidR="002C6C64" w:rsidRPr="00E236F4">
        <w:rPr>
          <w:lang w:val="ru-RU"/>
        </w:rPr>
        <w:t>以真誠嘅讚美同喜樂感恩</w:t>
      </w:r>
      <w:r>
        <w:rPr>
          <w:lang w:val="ru-RU"/>
        </w:rPr>
        <w:t>」。</w:t>
      </w:r>
      <w:r w:rsidR="002C6C64" w:rsidRPr="00E236F4">
        <w:rPr>
          <w:lang w:val="ru-RU"/>
        </w:rPr>
        <w:t>佢仲強調,凡係肯花時間反思上帝各種祝福嘅人,都會日夜讚美主。 即使喺悲傷同試煉中,祂嘅愛子都讚美祂。持續讚美上帝、持續向祂獻上感恩,人就會經歷</w:t>
      </w:r>
      <w:r w:rsidR="00C90354">
        <w:rPr>
          <w:lang w:val="ru-RU"/>
        </w:rPr>
        <w:t>「</w:t>
      </w:r>
      <w:r w:rsidR="002C6C64" w:rsidRPr="00E236F4">
        <w:rPr>
          <w:lang w:val="ru-RU"/>
        </w:rPr>
        <w:t>祂良善嘅一切豐盛</w:t>
      </w:r>
      <w:r>
        <w:rPr>
          <w:lang w:val="ru-RU"/>
        </w:rPr>
        <w:t>」。</w:t>
      </w:r>
      <w:r w:rsidR="002C6C64" w:rsidRPr="00E236F4">
        <w:rPr>
          <w:lang w:val="ru-RU"/>
        </w:rPr>
        <w:t xml:space="preserve"> 人越讚美同感謝上帝,上帝就賜佢哋越多祝福。第七部分嘅最後一章,就係講畀謙卑同愛神嘅人所蒙受嘅神聖恩賜──嗰啲實踐懺悔,為咗愛神而犧牲一切嘅人。 長老自己嘗過神聖恩典賜予所造訪靈魂嗰份極大甜美同難以言喻嘅喜樂,就咁講呢種狀態:</w:t>
      </w:r>
      <w:r w:rsidR="00C90354">
        <w:rPr>
          <w:lang w:val="ru-RU"/>
        </w:rPr>
        <w:t>「</w:t>
      </w:r>
      <w:r w:rsidR="002C6C64" w:rsidRPr="00E236F4">
        <w:rPr>
          <w:lang w:val="ru-RU"/>
        </w:rPr>
        <w:t>當時,心靈就喺上帝面前安息。」 念頭消失,靈魂只感受到神聖之愛、神聖的溫暖與關懷的甜美</w:t>
      </w:r>
      <w:r>
        <w:rPr>
          <w:lang w:val="ru-RU"/>
        </w:rPr>
        <w:t>。」</w:t>
      </w:r>
      <w:r w:rsidR="002C6C64" w:rsidRPr="00E236F4">
        <w:rPr>
          <w:lang w:val="ru-RU"/>
        </w:rPr>
        <w:t>於是禱告停止,因為</w:t>
      </w:r>
      <w:r w:rsidR="00C90354">
        <w:rPr>
          <w:lang w:val="ru-RU"/>
        </w:rPr>
        <w:t>「</w:t>
      </w:r>
      <w:r w:rsidR="002C6C64" w:rsidRPr="00E236F4">
        <w:rPr>
          <w:lang w:val="ru-RU"/>
        </w:rPr>
        <w:t>心靈已與神合一,不願為任何事物與祂分離</w:t>
      </w:r>
      <w:r>
        <w:rPr>
          <w:lang w:val="ru-RU"/>
        </w:rPr>
        <w:t>。」</w:t>
      </w:r>
    </w:p>
    <w:p w14:paraId="1526628E" w14:textId="2ECCF0FD" w:rsidR="00BA44CB" w:rsidRDefault="00BA44CB" w:rsidP="008F333A">
      <w:pPr>
        <w:rPr>
          <w:lang w:val="ru-RU"/>
        </w:rPr>
      </w:pPr>
      <w:r>
        <w:rPr>
          <w:lang w:val="ru-RU"/>
        </w:rPr>
        <w:tab/>
      </w:r>
      <w:r w:rsidR="002C6C64" w:rsidRPr="00E236F4">
        <w:rPr>
          <w:lang w:val="ru-RU"/>
        </w:rPr>
        <w:t>喺成本書入面,反覆提到謙卑同對自己罪性的體認,仲有高尚嘅行為同分擔他人痛苦。 以上所有,對長老帕伊西奧斯而言,都是靈性生活的基本原則,以及心靈禱告的必要先決條件。</w:t>
      </w:r>
      <w:r w:rsidR="00C90354">
        <w:rPr>
          <w:lang w:val="ru-RU"/>
        </w:rPr>
        <w:t>「</w:t>
      </w:r>
      <w:r w:rsidR="002C6C64" w:rsidRPr="00E236F4">
        <w:rPr>
          <w:lang w:val="ru-RU"/>
        </w:rPr>
        <w:t>盡可能培養心靈禱告,並結合愛與謙卑</w:t>
      </w:r>
      <w:r>
        <w:rPr>
          <w:lang w:val="ru-RU"/>
        </w:rPr>
        <w:t>。」</w:t>
      </w:r>
      <w:r w:rsidR="002C6C64" w:rsidRPr="00E236F4">
        <w:rPr>
          <w:lang w:val="ru-RU"/>
        </w:rPr>
        <w:t>長老在其中一封信中如此勸告。 此外,長老經常引用他自己靈性鬥爭的經歷作為例子,或者與我們分享他所經歷的聖神狀態。這亦都是一種</w:t>
      </w:r>
      <w:r>
        <w:rPr>
          <w:lang w:val="ru-RU"/>
        </w:rPr>
        <w:t>「</w:t>
      </w:r>
      <w:r w:rsidR="002C6C64" w:rsidRPr="00E236F4">
        <w:rPr>
          <w:lang w:val="ru-RU"/>
        </w:rPr>
        <w:t>靈性施捨</w:t>
      </w:r>
      <w:r>
        <w:rPr>
          <w:lang w:val="ru-RU"/>
        </w:rPr>
        <w:t>」,</w:t>
      </w:r>
      <w:r w:rsidR="002C6C64" w:rsidRPr="00E236F4">
        <w:rPr>
          <w:lang w:val="ru-RU"/>
        </w:rPr>
        <w:t>是他出於對我們的深愛而賜予我們的,目的是幫助我們。</w:t>
      </w:r>
    </w:p>
    <w:p w14:paraId="08C6104A" w14:textId="77777777" w:rsidR="00BA44CB" w:rsidRDefault="00BA44CB" w:rsidP="008F333A">
      <w:pPr>
        <w:rPr>
          <w:lang w:val="ru-RU"/>
        </w:rPr>
      </w:pPr>
      <w:r>
        <w:rPr>
          <w:lang w:val="ru-RU"/>
        </w:rPr>
        <w:lastRenderedPageBreak/>
        <w:tab/>
      </w:r>
      <w:r w:rsidR="002C6C64" w:rsidRPr="00E236F4">
        <w:rPr>
          <w:lang w:val="ru-RU"/>
        </w:rPr>
        <w:t>我們衷心感謝所有在本書付梓期間閱讀手稿並提供寶貴意見的所有人士。</w:t>
      </w:r>
    </w:p>
    <w:p w14:paraId="2B80FDCD" w14:textId="77777777" w:rsidR="00BA44CB" w:rsidRDefault="00BA44CB" w:rsidP="008F333A">
      <w:pPr>
        <w:rPr>
          <w:lang w:val="ru-RU"/>
        </w:rPr>
      </w:pPr>
      <w:r>
        <w:rPr>
          <w:lang w:val="ru-RU"/>
        </w:rPr>
        <w:tab/>
      </w:r>
      <w:r w:rsidR="002C6C64" w:rsidRPr="00E236F4">
        <w:rPr>
          <w:lang w:val="ru-RU"/>
        </w:rPr>
        <w:t>我哋祈求,喺神嘅幫助下,我哋能學識去鍾情禱告,並謙卑而誠懇咁努力喺自己身上培養佢,好讓我哋得以分享基督嘅國度,永遠榮耀祂為神。阿門。</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2012年光明週星期五,至聖天主聖母</w:t>
      </w:r>
      <w:r w:rsidR="00C90354">
        <w:rPr>
          <w:i/>
          <w:iCs/>
          <w:lang w:val="ru-RU"/>
        </w:rPr>
        <w:t>「</w:t>
      </w:r>
      <w:r w:rsidRPr="00BB6246">
        <w:rPr>
          <w:i/>
          <w:iCs/>
          <w:lang w:val="ru-RU"/>
        </w:rPr>
        <w:t>生命之泉</w:t>
      </w:r>
      <w:r w:rsidR="00BA44CB" w:rsidRPr="00BB6246">
        <w:rPr>
          <w:i/>
          <w:iCs/>
          <w:lang w:val="ru-RU"/>
        </w:rPr>
        <w:t>」</w:t>
      </w:r>
      <w:r w:rsidRPr="00BB6246">
        <w:rPr>
          <w:i/>
          <w:iCs/>
          <w:lang w:val="ru-RU"/>
        </w:rPr>
        <w:t>聖像節</w:t>
      </w:r>
    </w:p>
    <w:p w14:paraId="28C3CA3B" w14:textId="39198C5A" w:rsidR="00BA44CB" w:rsidRPr="00BA44CB" w:rsidRDefault="002C6C64" w:rsidP="00BB6246">
      <w:pPr>
        <w:ind w:firstLine="720"/>
        <w:rPr>
          <w:i/>
          <w:iCs/>
          <w:lang w:val="ru-RU"/>
        </w:rPr>
      </w:pPr>
      <w:r w:rsidRPr="00BA44CB">
        <w:rPr>
          <w:i/>
          <w:iCs/>
          <w:lang w:val="ru-RU"/>
        </w:rPr>
        <w:t>聖若望宗徒及福音派修院院長──神學家菲洛狄亞修女,連同她在基督內的姊妹們</w:t>
      </w:r>
      <w:r w:rsidR="00BA44CB" w:rsidRPr="00BA44CB">
        <w:rPr>
          <w:i/>
          <w:iCs/>
          <w:lang w:val="ru-RU"/>
        </w:rPr>
        <w:t>。</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8726"/>
      <w:r w:rsidRPr="00BA44CB">
        <w:rPr>
          <w:lang w:val="ru-RU"/>
        </w:rPr>
        <w:t>第一</w:t>
      </w:r>
      <w:r w:rsidRPr="00E236F4">
        <w:rPr>
          <w:lang w:val="ru-RU"/>
        </w:rPr>
        <w:t xml:space="preserve">部。 </w:t>
      </w:r>
      <w:r w:rsidRPr="00C90354">
        <w:rPr>
          <w:lang w:val="ru-RU"/>
        </w:rPr>
        <w:br/>
      </w:r>
      <w:r w:rsidRPr="00E236F4">
        <w:rPr>
          <w:lang w:val="ru-RU"/>
        </w:rPr>
        <w:t>論與神交通</w:t>
      </w:r>
      <w:bookmarkEnd w:id="8"/>
      <w:bookmarkEnd w:id="9"/>
    </w:p>
    <w:p w14:paraId="7B250845" w14:textId="1FA5A119" w:rsidR="00BA44CB" w:rsidRDefault="00C90354" w:rsidP="008F333A">
      <w:pPr>
        <w:rPr>
          <w:lang w:val="ru-RU"/>
        </w:rPr>
      </w:pPr>
      <w:r>
        <w:rPr>
          <w:lang w:val="ru-RU"/>
        </w:rPr>
        <w:t>「</w:t>
      </w:r>
      <w:r w:rsidR="002C6C64" w:rsidRPr="00E236F4">
        <w:rPr>
          <w:lang w:val="ru-RU"/>
        </w:rPr>
        <w:t>有福嗰啲同天上嘅指揮中心建立咗連繫,敬畏上帝,同佢喺同一頻率上合作</w:t>
      </w:r>
      <w:r w:rsidR="00BA44CB">
        <w:rPr>
          <w:lang w:val="ru-RU"/>
        </w:rPr>
        <w:t>。」</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8727"/>
      <w:r w:rsidRPr="00C90354">
        <w:rPr>
          <w:lang w:val="ru-RU"/>
        </w:rPr>
        <w:t>第一</w:t>
      </w:r>
      <w:r w:rsidRPr="00E236F4">
        <w:rPr>
          <w:lang w:val="ru-RU"/>
        </w:rPr>
        <w:t>章</w:t>
      </w:r>
      <w:r w:rsidR="002C6C64" w:rsidRPr="00E236F4">
        <w:rPr>
          <w:lang w:val="ru-RU"/>
        </w:rPr>
        <w:t xml:space="preserve"> </w:t>
      </w:r>
      <w:r w:rsidRPr="00C90354">
        <w:rPr>
          <w:lang w:val="ru-RU"/>
        </w:rPr>
        <w:br/>
      </w:r>
      <w:r w:rsidR="002C6C64" w:rsidRPr="00E236F4">
        <w:rPr>
          <w:lang w:val="ru-RU"/>
        </w:rPr>
        <w:t>關於禱告</w:t>
      </w:r>
      <w:r w:rsidR="008F333A">
        <w:rPr>
          <w:lang w:val="ru-RU"/>
        </w:rPr>
        <w:t>係</w:t>
      </w:r>
      <w:r w:rsidR="002C6C64" w:rsidRPr="00E236F4">
        <w:rPr>
          <w:lang w:val="ru-RU"/>
        </w:rPr>
        <w:t>同上帝嘅對話</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8728"/>
      <w:r w:rsidRPr="00E236F4">
        <w:rPr>
          <w:lang w:val="ru-RU"/>
        </w:rPr>
        <w:t>凡係同天國指揮中心建立咗連繫嘅人,都係有福嘅</w:t>
      </w:r>
      <w:bookmarkEnd w:id="12"/>
      <w:bookmarkEnd w:id="13"/>
    </w:p>
    <w:p w14:paraId="777D0605" w14:textId="455CF366" w:rsidR="00BA44CB" w:rsidRDefault="002C6C64" w:rsidP="000439A7">
      <w:pPr>
        <w:ind w:firstLine="720"/>
        <w:rPr>
          <w:lang w:val="ru-RU"/>
        </w:rPr>
      </w:pPr>
      <w:r w:rsidRPr="00E236F4">
        <w:rPr>
          <w:lang w:val="ru-RU"/>
        </w:rPr>
        <w:t>Geronda,對你個人嚟講,祈禱意味住乜嘢?</w:t>
      </w:r>
    </w:p>
    <w:p w14:paraId="7D9A9331" w14:textId="77777777" w:rsidR="00BA44CB" w:rsidRDefault="00BA44CB" w:rsidP="008F333A">
      <w:pPr>
        <w:rPr>
          <w:lang w:val="ru-RU"/>
        </w:rPr>
      </w:pPr>
      <w:r>
        <w:rPr>
          <w:lang w:val="ru-RU"/>
        </w:rPr>
        <w:tab/>
      </w:r>
      <w:r w:rsidR="008F333A">
        <w:rPr>
          <w:lang w:val="ru-RU"/>
        </w:rPr>
        <w:t xml:space="preserve">— </w:t>
      </w:r>
      <w:r w:rsidR="002C6C64" w:rsidRPr="00E236F4">
        <w:rPr>
          <w:lang w:val="ru-RU"/>
        </w:rPr>
        <w:t>我禱告嘅時候,就好似發射無線電訊號求救。我不斷向基督、天主之母、聖人求助……為我自己同埋其他人。畢竟,唔開口求,就唔會得到幫助。</w:t>
      </w:r>
    </w:p>
    <w:p w14:paraId="7A637EA6" w14:textId="246E0A67" w:rsidR="00BA44CB" w:rsidRDefault="00BA44CB" w:rsidP="008F333A">
      <w:pPr>
        <w:rPr>
          <w:lang w:val="ru-RU"/>
        </w:rPr>
      </w:pPr>
      <w:r>
        <w:rPr>
          <w:lang w:val="ru-RU"/>
        </w:rPr>
        <w:tab/>
      </w:r>
      <w:r w:rsidR="002C6C64" w:rsidRPr="00E236F4">
        <w:rPr>
          <w:lang w:val="ru-RU"/>
        </w:rPr>
        <w:t>我記得喺內戰期間,我哋喺一座山頂俾共產黨部隊圍住,斷絕咗所有聯繫;佢哋有1600人</w:t>
      </w:r>
      <w:r w:rsidR="008F333A">
        <w:rPr>
          <w:lang w:val="ru-RU"/>
        </w:rPr>
        <w:t>,</w:t>
      </w:r>
      <w:r w:rsidR="002C6C64" w:rsidRPr="00E236F4">
        <w:rPr>
          <w:lang w:val="ru-RU"/>
        </w:rPr>
        <w:t>而我哋淨係得180個戰士。我哋喺石頭後面挖咗壕溝,堅守防線。如果佢哋捉到我哋,一定唔會留一個活口。 作為無線電員,我試過裝設天線去聯絡總部,但係冇用:天線成日俾子彈同彈片打倒。營長大聲嗌:「即刻放低條天線,過嚟幫我搬手榴彈箱!</w:t>
      </w:r>
      <w:r>
        <w:rPr>
          <w:lang w:val="ru-RU"/>
        </w:rPr>
        <w:t>」</w:t>
      </w:r>
      <w:r w:rsidR="002C6C64" w:rsidRPr="00E236F4">
        <w:rPr>
          <w:lang w:val="ru-RU"/>
        </w:rPr>
        <w:t xml:space="preserve"> 每次營長爬去機槍手嗰度察看同下令,我就即刻跑返去無線電台。當佢喺度下令嗰陣,我就一次又一次嘗試架設天線,然後再跑返去幫手搬彈箱,免得俾營長罵。 最後,靠住一支棍同工兵鏟,我終於穩住咗天線,同指揮所建立咗聯繫。我只係傳咗兩個</w:t>
      </w:r>
      <w:r w:rsidR="008F333A">
        <w:rPr>
          <w:lang w:val="ru-RU"/>
        </w:rPr>
        <w:t>字</w:t>
      </w:r>
      <w:r w:rsidR="002C6C64" w:rsidRPr="00E236F4">
        <w:rPr>
          <w:lang w:val="ru-RU"/>
        </w:rPr>
        <w:t>——我哋嘅坐標。 幸好,就係嗰幾句,就足夠改變晒一切!天光時,我哋嘅攻擊機到咗,轟炸咗敵人嘅陣地。我哋得救咗!你以為呢件事冇乜?一百八十架戰機,被一千六百人包圍,最後——佢哋撐過嚟咗!</w:t>
      </w:r>
    </w:p>
    <w:p w14:paraId="42BCDF66" w14:textId="6F210871" w:rsidR="00BA44CB" w:rsidRDefault="00BA44CB" w:rsidP="008F333A">
      <w:pPr>
        <w:rPr>
          <w:lang w:val="ru-RU"/>
        </w:rPr>
      </w:pPr>
      <w:r>
        <w:rPr>
          <w:lang w:val="ru-RU"/>
        </w:rPr>
        <w:tab/>
      </w:r>
      <w:r w:rsidR="002C6C64" w:rsidRPr="00E236F4">
        <w:rPr>
          <w:lang w:val="ru-RU"/>
        </w:rPr>
        <w:t>就係嗰陣我先明白到做和尚嘅真正使命:透過祈禱去幫助人。 世人成日都話:</w:t>
      </w:r>
      <w:r w:rsidR="00C90354">
        <w:rPr>
          <w:lang w:val="ru-RU"/>
        </w:rPr>
        <w:t>「</w:t>
      </w:r>
      <w:r w:rsidR="002C6C64" w:rsidRPr="00E236F4">
        <w:rPr>
          <w:lang w:val="ru-RU"/>
        </w:rPr>
        <w:t>呢班和尚究竟做緊啲乜嘢?點解唔落山去幫社會?</w:t>
      </w:r>
      <w:r>
        <w:rPr>
          <w:lang w:val="ru-RU"/>
        </w:rPr>
        <w:t>」</w:t>
      </w:r>
      <w:r w:rsidR="002C6C64" w:rsidRPr="00E236F4">
        <w:rPr>
          <w:lang w:val="ru-RU"/>
        </w:rPr>
        <w:t>但咁講就好似喺戰場上責怪無線電員:</w:t>
      </w:r>
      <w:r w:rsidR="00C90354">
        <w:rPr>
          <w:lang w:val="ru-RU"/>
        </w:rPr>
        <w:t>「</w:t>
      </w:r>
      <w:r w:rsidR="002C6C64" w:rsidRPr="00E236F4">
        <w:rPr>
          <w:lang w:val="ru-RU"/>
        </w:rPr>
        <w:t>你拎住部無線電機做乜?放低佢,攞支步槍去打仗啦!</w:t>
      </w:r>
      <w:r>
        <w:rPr>
          <w:lang w:val="ru-RU"/>
        </w:rPr>
        <w:t>」</w:t>
      </w:r>
    </w:p>
    <w:p w14:paraId="2E068BF9" w14:textId="77777777" w:rsidR="00BA44CB" w:rsidRDefault="00BA44CB" w:rsidP="008F333A">
      <w:pPr>
        <w:rPr>
          <w:lang w:val="ru-RU"/>
        </w:rPr>
      </w:pPr>
      <w:r>
        <w:rPr>
          <w:lang w:val="ru-RU"/>
        </w:rPr>
        <w:tab/>
      </w:r>
      <w:r w:rsidR="002C6C64" w:rsidRPr="00E236F4">
        <w:rPr>
          <w:lang w:val="ru-RU"/>
        </w:rPr>
        <w:t>就算我哋同全世界嘅每間電台都建立咗聯繫,如果冇同天父嘅天上交通同聯繫,都對我哋冇任何用處。 如果要向祂求助,與祂的交通和聯絡是必須的。而且不單止是求,更要接受。凡是已經與天國指揮中心建立聯繫,並在敬畏上帝的心態下,與祂同頻共振的人,真係有福了。</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8729"/>
      <w:r w:rsidRPr="00E236F4">
        <w:rPr>
          <w:lang w:val="ru-RU"/>
        </w:rPr>
        <w:t>基督畀咗我哋機會同佢傾偈</w:t>
      </w:r>
      <w:bookmarkEnd w:id="14"/>
      <w:bookmarkEnd w:id="15"/>
    </w:p>
    <w:p w14:paraId="7648F1C4" w14:textId="305F66FD" w:rsidR="00BA44CB" w:rsidRDefault="008F333A" w:rsidP="000439A7">
      <w:pPr>
        <w:ind w:firstLine="720"/>
        <w:rPr>
          <w:lang w:val="ru-RU"/>
        </w:rPr>
      </w:pPr>
      <w:r>
        <w:rPr>
          <w:lang w:val="ru-RU"/>
        </w:rPr>
        <w:t xml:space="preserve">— </w:t>
      </w:r>
      <w:r w:rsidR="002C6C64" w:rsidRPr="00E236F4">
        <w:rPr>
          <w:lang w:val="ru-RU"/>
        </w:rPr>
        <w:t>Geronda,我嘅禱告只會令我感到悲傷同憂愁。我根本禱告唔到,我應該點做?</w:t>
      </w:r>
    </w:p>
    <w:p w14:paraId="25A58347" w14:textId="3BEF14E3" w:rsidR="00BA44CB" w:rsidRDefault="00BA44CB" w:rsidP="008F333A">
      <w:pPr>
        <w:rPr>
          <w:lang w:val="ru-RU"/>
        </w:rPr>
      </w:pPr>
      <w:r>
        <w:rPr>
          <w:lang w:val="ru-RU"/>
        </w:rPr>
        <w:tab/>
      </w:r>
      <w:r w:rsidR="008F333A">
        <w:rPr>
          <w:lang w:val="ru-RU"/>
        </w:rPr>
        <w:t>—</w:t>
      </w:r>
      <w:r w:rsidR="002C6C64" w:rsidRPr="00E236F4">
        <w:rPr>
          <w:lang w:val="ru-RU"/>
        </w:rPr>
        <w:t xml:space="preserve"> 同基督、聖母瑪利亞、天使同聖徒傾偈,就好似同朋友傾偈咁,輕鬆、誠懇,唔使刻意揀字。無論喺邊度,只要有機會就咁樣做,將腦海入面嘅任何念頭都講出嚟。 例如:</w:t>
      </w:r>
      <w:r w:rsidR="00C90354">
        <w:rPr>
          <w:lang w:val="ru-RU"/>
        </w:rPr>
        <w:t>「</w:t>
      </w:r>
      <w:r w:rsidR="002C6C64" w:rsidRPr="00E236F4">
        <w:rPr>
          <w:lang w:val="ru-RU"/>
        </w:rPr>
        <w:t>我嘅基督啊!</w:t>
      </w:r>
      <w:r>
        <w:rPr>
          <w:lang w:val="ru-RU"/>
        </w:rPr>
        <w:t>」</w:t>
      </w:r>
      <w:r w:rsidR="002C6C64" w:rsidRPr="00E236F4">
        <w:rPr>
          <w:lang w:val="ru-RU"/>
        </w:rPr>
        <w:t>或者</w:t>
      </w:r>
      <w:r w:rsidR="00C90354">
        <w:rPr>
          <w:lang w:val="ru-RU"/>
        </w:rPr>
        <w:t>「</w:t>
      </w:r>
      <w:r w:rsidR="002C6C64" w:rsidRPr="00E236F4">
        <w:rPr>
          <w:lang w:val="ru-RU"/>
        </w:rPr>
        <w:t>天主之母,你知我而家嘅狀態。幫幫我!</w:t>
      </w:r>
      <w:r>
        <w:rPr>
          <w:lang w:val="ru-RU"/>
        </w:rPr>
        <w:t>」</w:t>
      </w:r>
      <w:r w:rsidR="002C6C64" w:rsidRPr="00E236F4">
        <w:rPr>
          <w:lang w:val="ru-RU"/>
        </w:rPr>
        <w:t>就咁簡單同卑微咁,同佢哋傾偈,講吓困擾住你嘅事。之後</w:t>
      </w:r>
      <w:r w:rsidR="008F333A">
        <w:rPr>
          <w:lang w:val="ru-RU"/>
        </w:rPr>
        <w:t>,</w:t>
      </w:r>
      <w:r w:rsidR="002C6C64" w:rsidRPr="00E236F4">
        <w:rPr>
          <w:lang w:val="ru-RU"/>
        </w:rPr>
        <w:t>就念耶穌禱文:</w:t>
      </w:r>
      <w:r w:rsidR="00C90354">
        <w:rPr>
          <w:lang w:val="ru-RU"/>
        </w:rPr>
        <w:t>「</w:t>
      </w:r>
      <w:r w:rsidR="002C6C64" w:rsidRPr="00E236F4">
        <w:rPr>
          <w:lang w:val="ru-RU"/>
        </w:rPr>
        <w:t>主耶穌基督,憐憫我</w:t>
      </w:r>
      <w:r>
        <w:rPr>
          <w:lang w:val="ru-RU"/>
        </w:rPr>
        <w:t>。」</w:t>
      </w:r>
    </w:p>
    <w:p w14:paraId="2BB4F168"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導師,我禱告時好易走神。</w:t>
      </w:r>
    </w:p>
    <w:p w14:paraId="3B36B05F" w14:textId="77777777" w:rsidR="00BA44CB" w:rsidRDefault="00BA44CB" w:rsidP="008F333A">
      <w:pPr>
        <w:rPr>
          <w:lang w:val="ru-RU"/>
        </w:rPr>
      </w:pPr>
      <w:r>
        <w:rPr>
          <w:lang w:val="ru-RU"/>
        </w:rPr>
        <w:tab/>
      </w:r>
      <w:r w:rsidR="008F333A">
        <w:rPr>
          <w:lang w:val="ru-RU"/>
        </w:rPr>
        <w:t xml:space="preserve">— </w:t>
      </w:r>
      <w:r w:rsidR="002C6C64" w:rsidRPr="00E236F4">
        <w:rPr>
          <w:lang w:val="ru-RU"/>
        </w:rPr>
        <w:t>你禱告嘅時候,要諗吓而家你同邊個講緊嘢。係同神自己講!你以為呢件事唔重要?當一個人同重要官員講嘢嘅時候,你睇吓佢哋揀字用句有幾小心! 佢哋好小心唔好講出啲傻嘢;有時仲會結結巴巴,羞到口都打結……但如果我哋同一個人講嘢都要咁專心,咁同神講嘢就更加要收斂同有條理啦! 諗吓:就算細路仔想同佢老豆或者老人家講嘢,都會好害羞。當佢哋想同又敬又怕嘅老師講嘢,就更加唔敢出聲。咁我哋呢?我哋講緊同上帝 Himself、聖母瑪利亞、聖人講嘢──竟然都唔察覺?</w:t>
      </w:r>
    </w:p>
    <w:p w14:paraId="530404D9" w14:textId="77777777" w:rsidR="00BA44CB" w:rsidRDefault="00BA44CB" w:rsidP="008F333A">
      <w:pPr>
        <w:rPr>
          <w:lang w:val="ru-RU"/>
        </w:rPr>
      </w:pPr>
      <w:r>
        <w:rPr>
          <w:lang w:val="ru-RU"/>
        </w:rPr>
        <w:tab/>
      </w:r>
      <w:r w:rsidR="008F333A">
        <w:rPr>
          <w:lang w:val="ru-RU"/>
        </w:rPr>
        <w:t>—</w:t>
      </w:r>
      <w:r w:rsidR="002C6C64" w:rsidRPr="00E236F4">
        <w:rPr>
          <w:lang w:val="ru-RU"/>
        </w:rPr>
        <w:t xml:space="preserve"> 喺我嚟到修道院之前,Geronda,我從來冇懷疑過修道生活同祈禱</w:t>
      </w:r>
      <w:r w:rsidR="008F333A">
        <w:rPr>
          <w:lang w:val="ru-RU"/>
        </w:rPr>
        <w:t>係</w:t>
      </w:r>
      <w:r w:rsidR="002C6C64" w:rsidRPr="00E236F4">
        <w:rPr>
          <w:lang w:val="ru-RU"/>
        </w:rPr>
        <w:t>分唔開嘅。但而家我真係好難去祈禱……我覺得祈禱</w:t>
      </w:r>
      <w:r w:rsidR="008F333A">
        <w:rPr>
          <w:lang w:val="ru-RU"/>
        </w:rPr>
        <w:t>係</w:t>
      </w:r>
      <w:r w:rsidR="002C6C64" w:rsidRPr="00E236F4">
        <w:rPr>
          <w:lang w:val="ru-RU"/>
        </w:rPr>
        <w:t>最困難同最耗費體力嘅事。</w:t>
      </w:r>
    </w:p>
    <w:p w14:paraId="2791CB73" w14:textId="694C4183" w:rsidR="00BA44CB" w:rsidRDefault="00BA44CB" w:rsidP="008F333A">
      <w:pPr>
        <w:rPr>
          <w:lang w:val="ru-RU"/>
        </w:rPr>
      </w:pPr>
      <w:r>
        <w:rPr>
          <w:lang w:val="ru-RU"/>
        </w:rPr>
        <w:tab/>
      </w:r>
      <w:r w:rsidR="008F333A">
        <w:rPr>
          <w:lang w:val="ru-RU"/>
        </w:rPr>
        <w:t xml:space="preserve">— </w:t>
      </w:r>
      <w:r w:rsidR="002C6C64" w:rsidRPr="00E236F4">
        <w:rPr>
          <w:lang w:val="ru-RU"/>
        </w:rPr>
        <w:t>你係學語言出身,係咪?你鍾意同人傾偈,同人傾偈永遠都唔會攰。但係同基督傾偈,佢肯同你傾偈,你就攰,仲覺得好難。 你清醒㗎唔㗎?呢講法就好似話:</w:t>
      </w:r>
      <w:r w:rsidR="00C90354">
        <w:rPr>
          <w:lang w:val="ru-RU"/>
        </w:rPr>
        <w:t>「</w:t>
      </w:r>
      <w:r w:rsidR="002C6C64" w:rsidRPr="00E236F4">
        <w:rPr>
          <w:lang w:val="ru-RU"/>
        </w:rPr>
        <w:t>嘩,真係好麻煩,又到要去同沙皇講嘢……我根本冇興趣,但冇辦法,都要去</w:t>
      </w:r>
      <w:r>
        <w:rPr>
          <w:lang w:val="ru-RU"/>
        </w:rPr>
        <w:t>。</w:t>
      </w:r>
      <w:r w:rsidR="002C6C64" w:rsidRPr="00E236F4">
        <w:rPr>
          <w:lang w:val="ru-RU"/>
        </w:rPr>
        <w:t>」基督畀咗我哋機會,透過祈禱隨時同佢溝通,但係我哋……竟然唔想?真係亂到飛起!… 而最令人震驚嘅係,佢自己都想同我哋傾偈,想幫我哋,但係我哋,你睇,就懶到連同佢講嘢都唔想!</w:t>
      </w:r>
    </w:p>
    <w:p w14:paraId="4E12ED7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導師,我經常發現自己喺度亂噏,之後又因為咁感到內疚。</w:t>
      </w:r>
    </w:p>
    <w:p w14:paraId="665CFC8D" w14:textId="77777777" w:rsidR="00BA44CB" w:rsidRDefault="00BA44CB" w:rsidP="008F333A">
      <w:pPr>
        <w:rPr>
          <w:lang w:val="ru-RU"/>
        </w:rPr>
      </w:pPr>
      <w:r>
        <w:rPr>
          <w:lang w:val="ru-RU"/>
        </w:rPr>
        <w:tab/>
      </w:r>
      <w:r w:rsidR="008F333A">
        <w:rPr>
          <w:lang w:val="ru-RU"/>
        </w:rPr>
        <w:t>—</w:t>
      </w:r>
      <w:r w:rsidR="002C6C64" w:rsidRPr="00E236F4">
        <w:rPr>
          <w:lang w:val="ru-RU"/>
        </w:rPr>
        <w:t xml:space="preserve"> 如果你想傾偈</w:t>
      </w:r>
      <w:r w:rsidR="008F333A">
        <w:rPr>
          <w:lang w:val="ru-RU"/>
        </w:rPr>
        <w:t>,</w:t>
      </w:r>
      <w:r w:rsidR="002C6C64" w:rsidRPr="00E236F4">
        <w:rPr>
          <w:lang w:val="ru-RU"/>
        </w:rPr>
        <w:t>最好就同基督傾。人同基督傾偈,絕對唔會後悔。好明顯,成日想講嘢係一種激情。但如果你將呢種衝動用喺靈性嘅益處上,就可以成為通往禱告嘅踏腳石。你可以想像,竟然有人連講嘢都懶到唔想講! 但係你體內有股力量;你成日都好想同人傾偈……如果你將呢股衝動導向屬靈嘅益處,你嘅靈魂就會被成聖。試下只喺必要時先同人講嘢,而同基督就隨時都可以傾偈。 一旦你同佢開始一段謙卑嘅對話,你就會唔再留意身邊發生嘅事:呢種相處嘅吸引同甜蜜,真係咁動人。就算係屬靈嘅談話都會令我疲倦,但當我禱告嘅時候,我會經歷一種非凡嘅平安。</w:t>
      </w:r>
    </w:p>
    <w:p w14:paraId="6C102EC0" w14:textId="77777777" w:rsidR="00BA44CB" w:rsidRDefault="00BA44CB" w:rsidP="008F333A">
      <w:pPr>
        <w:rPr>
          <w:lang w:val="ru-RU"/>
        </w:rPr>
      </w:pPr>
      <w:r>
        <w:rPr>
          <w:lang w:val="ru-RU"/>
        </w:rPr>
        <w:tab/>
      </w:r>
      <w:r w:rsidR="002C6C64" w:rsidRPr="00E236F4">
        <w:rPr>
          <w:lang w:val="ru-RU"/>
        </w:rPr>
        <w:t>禱告係同上帝嘅對話。 我有時會羨慕喺基督時代生活嘅人:畢竟佢哋親眼見到佢,親耳聽到佢講嘢;甚至可以同佢傾偈。但我覺得我哋比佢哋更佔優勢,因為佢哋冇得經常打擾佢,而喺禱告中我哋可以無時無刻同佢傾偈。</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8730"/>
      <w:r w:rsidRPr="00E236F4">
        <w:rPr>
          <w:lang w:val="ru-RU"/>
        </w:rPr>
        <w:t>對禱告的熱切渴望</w:t>
      </w:r>
      <w:bookmarkEnd w:id="16"/>
      <w:bookmarkEnd w:id="17"/>
    </w:p>
    <w:p w14:paraId="088BC357" w14:textId="0F3618F7" w:rsidR="00BA44CB" w:rsidRDefault="008F333A" w:rsidP="000439A7">
      <w:pPr>
        <w:ind w:firstLine="720"/>
        <w:rPr>
          <w:lang w:val="ru-RU"/>
        </w:rPr>
      </w:pPr>
      <w:r>
        <w:rPr>
          <w:lang w:val="ru-RU"/>
        </w:rPr>
        <w:t>—</w:t>
      </w:r>
      <w:r w:rsidR="002C6C64" w:rsidRPr="00E236F4">
        <w:rPr>
          <w:lang w:val="ru-RU"/>
        </w:rPr>
        <w:t xml:space="preserve"> 師傅,人應該點樣禱告?</w:t>
      </w:r>
    </w:p>
    <w:p w14:paraId="04195CED" w14:textId="77777777" w:rsidR="00BA44CB" w:rsidRDefault="00BA44CB" w:rsidP="008F333A">
      <w:pPr>
        <w:rPr>
          <w:lang w:val="ru-RU"/>
        </w:rPr>
      </w:pPr>
      <w:r>
        <w:rPr>
          <w:lang w:val="ru-RU"/>
        </w:rPr>
        <w:tab/>
      </w:r>
      <w:r w:rsidR="008F333A">
        <w:rPr>
          <w:lang w:val="ru-RU"/>
        </w:rPr>
        <w:t>—</w:t>
      </w:r>
      <w:r w:rsidR="002C6C64" w:rsidRPr="00E236F4">
        <w:rPr>
          <w:lang w:val="ru-RU"/>
        </w:rPr>
        <w:t xml:space="preserve"> 想像自己係細路仔,上帝係你嘅阿爸,保持住呢種感覺,向佢求你所需嘅一切。 如果你用呢種方式同神講嘢,總有一日,你連一步都唔想離開佢。因為只有喺神入面,人先可以搵到安全感、安慰,同埋一種無法形容嘅愛,同神聖嘅慈愛結合埋一齊。</w:t>
      </w:r>
    </w:p>
    <w:p w14:paraId="5253117C" w14:textId="77777777" w:rsidR="00BA44CB" w:rsidRDefault="00BA44CB" w:rsidP="008F333A">
      <w:pPr>
        <w:rPr>
          <w:lang w:val="ru-RU"/>
        </w:rPr>
      </w:pPr>
      <w:r>
        <w:rPr>
          <w:lang w:val="ru-RU"/>
        </w:rPr>
        <w:tab/>
      </w:r>
      <w:r w:rsidR="002C6C64" w:rsidRPr="00E236F4">
        <w:rPr>
          <w:lang w:val="ru-RU"/>
        </w:rPr>
        <w:t>祈禱就係邀請基督入你心,用你整個存在去愛佢。</w:t>
      </w:r>
    </w:p>
    <w:p w14:paraId="6F7AFFDA" w14:textId="3BD457B9" w:rsidR="00BA44CB" w:rsidRDefault="00BA44CB" w:rsidP="008F333A">
      <w:pPr>
        <w:rPr>
          <w:lang w:val="ru-RU"/>
        </w:rPr>
      </w:pPr>
      <w:r>
        <w:rPr>
          <w:lang w:val="ru-RU"/>
        </w:rPr>
        <w:tab/>
      </w:r>
      <w:r w:rsidR="008F333A">
        <w:rPr>
          <w:lang w:val="ru-RU"/>
        </w:rPr>
        <w:t>「</w:t>
      </w:r>
      <w:r w:rsidR="002C6C64" w:rsidRPr="00E236F4">
        <w:rPr>
          <w:lang w:val="ru-RU"/>
        </w:rPr>
        <w:t>你要盡心、盡性、盡力、盡意愛主你嘅神。</w:t>
      </w:r>
      <w:r w:rsidR="008F333A">
        <w:rPr>
          <w:lang w:val="ru-RU"/>
        </w:rPr>
        <w:t>」(</w:t>
      </w:r>
      <w:r w:rsidR="00BB6246">
        <w:rPr>
          <w:rStyle w:val="FootnoteReference"/>
          <w:lang w:val="ru-RU"/>
        </w:rPr>
        <w:footnoteReference w:id="2"/>
      </w:r>
      <w:r w:rsidR="002C6C64" w:rsidRPr="00E236F4">
        <w:rPr>
          <w:lang w:val="ru-RU"/>
        </w:rPr>
        <w:t xml:space="preserve"> </w:t>
      </w:r>
      <w:r w:rsidR="008F333A">
        <w:rPr>
          <w:lang w:val="ru-RU"/>
        </w:rPr>
        <w:t>)</w:t>
      </w:r>
      <w:r w:rsidR="002C6C64" w:rsidRPr="00E236F4">
        <w:rPr>
          <w:lang w:val="ru-RU"/>
        </w:rPr>
        <w:t>聖經咁講。 一個人一旦愛上神,與祂合一,世上任何嘢都再誘惑唔到佢。佢就好似癲咗一樣。為呢個癲佬播最動聽嘅音樂</w:t>
      </w:r>
      <w:r w:rsidR="008F333A">
        <w:rPr>
          <w:lang w:val="ru-RU"/>
        </w:rPr>
        <w:t>,</w:t>
      </w:r>
      <w:r w:rsidR="002C6C64" w:rsidRPr="00E236F4">
        <w:rPr>
          <w:lang w:val="ru-RU"/>
        </w:rPr>
        <w:t>都動都唔動佢分毫;帶佢去博物館,畀佢睇世界最偉大藝術家嘅畫作</w:t>
      </w:r>
      <w:r w:rsidR="008F333A">
        <w:rPr>
          <w:lang w:val="ru-RU"/>
        </w:rPr>
        <w:t>,</w:t>
      </w:r>
      <w:r w:rsidR="002C6C64" w:rsidRPr="00E236F4">
        <w:rPr>
          <w:lang w:val="ru-RU"/>
        </w:rPr>
        <w:t>佢都會當做乜都冇發生過,行過就算。 擺喺佢面前最 嘅珍饈美味,著佢最靚最時髦嘅衫,周圍瀰漫最清幽嘅香氣──佢連眼皮都唔會眨一下,甚至連聞都唔會聞。一個瘋人活喺自己嘅世界;同樣,一個同天國相通嘅人亦都係咁:佢全心都喺度;佢根本冇半點返落塵世嘅慾望。 試吓當一個細路仔緊抱住佢媽媽嗰陣,你仲想扯開佢!就好似一旦有人明白咗祈禱嘅意義,你就再都扯唔開佢同祈禱之間嘅連繫。細路仔喺媽媽懷抱入面會感受到咩?呢種感受,只有親身經歷過、感覺到上帝就喺身邊──真係好貼近──並且覺得自己</w:t>
      </w:r>
      <w:r w:rsidR="008F333A">
        <w:rPr>
          <w:lang w:val="ru-RU"/>
        </w:rPr>
        <w:t>就好似</w:t>
      </w:r>
      <w:r w:rsidR="002C6C64" w:rsidRPr="00E236F4">
        <w:rPr>
          <w:lang w:val="ru-RU"/>
        </w:rPr>
        <w:t>一個被上帝懷抱住嘅細路仔,先至能夠明白。</w:t>
      </w:r>
    </w:p>
    <w:p w14:paraId="6CA580C1" w14:textId="54C63459" w:rsidR="00BA44CB" w:rsidRDefault="00BA44CB" w:rsidP="008F333A">
      <w:pPr>
        <w:rPr>
          <w:lang w:val="ru-RU"/>
        </w:rPr>
      </w:pPr>
      <w:r>
        <w:rPr>
          <w:lang w:val="ru-RU"/>
        </w:rPr>
        <w:tab/>
      </w:r>
      <w:r w:rsidR="002C6C64" w:rsidRPr="00E236F4">
        <w:rPr>
          <w:lang w:val="ru-RU"/>
        </w:rPr>
        <w:t>我識得有啲人,佢哋一祈禱嘅時候,就好似細路仔咁。如果有人喺嗰陣聽到佢哋,就會驚呼:</w:t>
      </w:r>
      <w:r w:rsidR="00C90354">
        <w:rPr>
          <w:lang w:val="ru-RU"/>
        </w:rPr>
        <w:t>「</w:t>
      </w:r>
      <w:r w:rsidR="002C6C64" w:rsidRPr="00E236F4">
        <w:rPr>
          <w:lang w:val="ru-RU"/>
        </w:rPr>
        <w:t>佢哋只不過係細路仔啫……!</w:t>
      </w:r>
      <w:r>
        <w:rPr>
          <w:lang w:val="ru-RU"/>
        </w:rPr>
        <w:t>」</w:t>
      </w:r>
      <w:r w:rsidR="002C6C64" w:rsidRPr="00E236F4">
        <w:rPr>
          <w:lang w:val="ru-RU"/>
        </w:rPr>
        <w:t>如果有人偷睇到佢哋祈禱時嘅舉動,就會話呢班人肯定癲咗! 佢哋就好似個細路仔,盡快跑去攬住佢老豆嘅袖口,哀求:</w:t>
      </w:r>
      <w:r w:rsidR="00C90354">
        <w:rPr>
          <w:lang w:val="ru-RU"/>
        </w:rPr>
        <w:t>「</w:t>
      </w:r>
      <w:r w:rsidR="002C6C64" w:rsidRPr="00E236F4">
        <w:rPr>
          <w:lang w:val="ru-RU"/>
        </w:rPr>
        <w:t>我唔知點做,但你一定要幫我做到!…用乜方法都好,就係要做到,拜託、拜託!</w:t>
      </w:r>
      <w:r>
        <w:rPr>
          <w:lang w:val="ru-RU"/>
        </w:rPr>
        <w:t>」</w:t>
      </w:r>
      <w:r w:rsidR="002C6C64" w:rsidRPr="00E236F4">
        <w:rPr>
          <w:lang w:val="ru-RU"/>
        </w:rPr>
        <w:t>──就係用咁簡單同大膽嘅心,向神哀求。</w:t>
      </w:r>
    </w:p>
    <w:p w14:paraId="3508D7FF"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導師,祈禱嘅渴望可唔可以只係源於一種感性嘅需要,想要同神交通、想要安慰?</w:t>
      </w:r>
    </w:p>
    <w:p w14:paraId="320889E6" w14:textId="06DC2C1C" w:rsidR="00BA44CB" w:rsidRDefault="00BA44CB" w:rsidP="008F333A">
      <w:pPr>
        <w:rPr>
          <w:lang w:val="ru-RU"/>
        </w:rPr>
      </w:pPr>
      <w:r>
        <w:rPr>
          <w:lang w:val="ru-RU"/>
        </w:rPr>
        <w:tab/>
      </w:r>
      <w:r w:rsidR="008F333A">
        <w:rPr>
          <w:lang w:val="ru-RU"/>
        </w:rPr>
        <w:t>—</w:t>
      </w:r>
      <w:r w:rsidR="002C6C64" w:rsidRPr="00E236F4">
        <w:rPr>
          <w:lang w:val="ru-RU"/>
        </w:rPr>
        <w:t xml:space="preserve"> 咁,因為對上帝有種好嘅,就算係感性嘅需要,而產生嘅祈禱慾望有咩唔妥?不過,好似你哋成日都忽略咗呢點,淨係等到有嘢發生先肯祈禱。自然啦,呢就係上帝容許各種困難同苦楚</w:t>
      </w:r>
      <w:r>
        <w:rPr>
          <w:lang w:val="ru-RU"/>
        </w:rPr>
        <w:t>「發生」</w:t>
      </w:r>
      <w:r w:rsidR="002C6C64" w:rsidRPr="00E236F4">
        <w:rPr>
          <w:lang w:val="ru-RU"/>
        </w:rPr>
        <w:t>嘅原因。 佢咁做係要我哋向佢尋求。但係,一個細路仔係因為愛佢哋,而唔係因為有咩事先先跑去搵阿爸阿媽,唔係更好咩?你可以想像一個知道父母對佢有幾愛,但要被迫先跑去媽媽或者爸爸懷抱入面嘅細路仔?</w:t>
      </w:r>
    </w:p>
    <w:p w14:paraId="6A7A15BD" w14:textId="77777777" w:rsidR="00BA44CB" w:rsidRDefault="00BA44CB" w:rsidP="008F333A">
      <w:pPr>
        <w:rPr>
          <w:lang w:val="ru-RU"/>
        </w:rPr>
      </w:pPr>
      <w:r>
        <w:rPr>
          <w:lang w:val="ru-RU"/>
        </w:rPr>
        <w:tab/>
      </w:r>
      <w:r w:rsidR="002C6C64" w:rsidRPr="00E236F4">
        <w:rPr>
          <w:lang w:val="ru-RU"/>
        </w:rPr>
        <w:t>上帝係我哋溫柔又關懷我哋嘅天父;祂愛我哋。就係因為咁,我哋應該切切實實咁盼望禱告嘅時刻快啲到嚟,同祂傾心吐意,永遠都唔會倦。</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8731"/>
      <w:r w:rsidRPr="00846B18">
        <w:rPr>
          <w:lang w:val="ru-RU"/>
        </w:rPr>
        <w:t>第二</w:t>
      </w:r>
      <w:r w:rsidRPr="00E236F4">
        <w:rPr>
          <w:lang w:val="ru-RU"/>
        </w:rPr>
        <w:t>章</w:t>
      </w:r>
      <w:r w:rsidR="002C6C64" w:rsidRPr="00E236F4">
        <w:rPr>
          <w:lang w:val="ru-RU"/>
        </w:rPr>
        <w:t xml:space="preserve"> </w:t>
      </w:r>
      <w:r w:rsidRPr="00846B18">
        <w:rPr>
          <w:lang w:val="ru-RU"/>
        </w:rPr>
        <w:br/>
      </w:r>
      <w:r w:rsidR="002C6C64" w:rsidRPr="00E236F4">
        <w:rPr>
          <w:lang w:val="ru-RU"/>
        </w:rPr>
        <w:t>論禱告之必要</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8732"/>
      <w:r w:rsidRPr="00E236F4">
        <w:rPr>
          <w:lang w:val="ru-RU"/>
        </w:rPr>
        <w:t>我哋要將禱告視為一種必需</w:t>
      </w:r>
      <w:bookmarkEnd w:id="20"/>
      <w:bookmarkEnd w:id="21"/>
    </w:p>
    <w:p w14:paraId="53974361" w14:textId="1F739FFF" w:rsidR="00BA44CB" w:rsidRDefault="002C6C64" w:rsidP="00531246">
      <w:pPr>
        <w:ind w:firstLine="720"/>
        <w:rPr>
          <w:lang w:val="ru-RU"/>
        </w:rPr>
      </w:pPr>
      <w:r w:rsidRPr="00E236F4">
        <w:rPr>
          <w:lang w:val="ru-RU"/>
        </w:rPr>
        <w:t>長老,我信心唔夠,而且感到好軟弱。</w:t>
      </w:r>
    </w:p>
    <w:p w14:paraId="5B257F8B"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你知唔知你應該點做?擁抱上帝,緊緊咁攬住佢!你有冇見過細路仔攬住爸爸頸?都係咁做:擁抱佢,唔好放手,咁佢就唔能夠將你從佢身邊拉走。到時你就會感到信心同力量。</w:t>
      </w:r>
    </w:p>
    <w:p w14:paraId="2C857B32" w14:textId="77777777" w:rsidR="00BA44CB" w:rsidRDefault="00BA44CB" w:rsidP="008F333A">
      <w:pPr>
        <w:rPr>
          <w:lang w:val="ru-RU"/>
        </w:rPr>
      </w:pPr>
      <w:r>
        <w:rPr>
          <w:lang w:val="ru-RU"/>
        </w:rPr>
        <w:tab/>
      </w:r>
      <w:r w:rsidR="008F333A">
        <w:rPr>
          <w:lang w:val="ru-RU"/>
        </w:rPr>
        <w:t>—</w:t>
      </w:r>
      <w:r w:rsidR="002C6C64" w:rsidRPr="00E236F4">
        <w:rPr>
          <w:lang w:val="ru-RU"/>
        </w:rPr>
        <w:t xml:space="preserve"> 係呀,Geronda,我自己都覺得要依靠上帝,但係真係好難…</w:t>
      </w:r>
    </w:p>
    <w:p w14:paraId="67B30F94" w14:textId="77777777" w:rsidR="00BA44CB" w:rsidRDefault="00BA44CB" w:rsidP="008F333A">
      <w:pPr>
        <w:rPr>
          <w:lang w:val="ru-RU"/>
        </w:rPr>
      </w:pPr>
      <w:r>
        <w:rPr>
          <w:lang w:val="ru-RU"/>
        </w:rPr>
        <w:tab/>
      </w:r>
      <w:r w:rsidR="008F333A">
        <w:rPr>
          <w:lang w:val="ru-RU"/>
        </w:rPr>
        <w:t>—</w:t>
      </w:r>
      <w:r w:rsidR="002C6C64" w:rsidRPr="00E236F4">
        <w:rPr>
          <w:lang w:val="ru-RU"/>
        </w:rPr>
        <w:t xml:space="preserve"> 只要將你嘅手臂向天伸直,盡量伸長。拉得越緊,就長得越高。當然唔會即刻……但到時你就可以緊緊咁攬住上帝。</w:t>
      </w:r>
    </w:p>
    <w:p w14:paraId="5DB3683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導師,當我時間唔夠用嘅時候,我都會急急忙忙咁祈禱。您覺得我係咪偷咗本來應該獻畀基督嘅時間?</w:t>
      </w:r>
    </w:p>
    <w:p w14:paraId="6730F60E" w14:textId="33E6C2E5" w:rsidR="00BA44CB" w:rsidRPr="00C90354" w:rsidRDefault="00BA44CB" w:rsidP="008F333A">
      <w:pPr>
        <w:rPr>
          <w:lang w:val="ru-RU"/>
        </w:rPr>
      </w:pPr>
      <w:r>
        <w:rPr>
          <w:lang w:val="ru-RU"/>
        </w:rPr>
        <w:tab/>
      </w:r>
      <w:r w:rsidR="008F333A">
        <w:rPr>
          <w:lang w:val="ru-RU"/>
        </w:rPr>
        <w:t xml:space="preserve">— </w:t>
      </w:r>
      <w:r w:rsidR="002C6C64" w:rsidRPr="00E236F4">
        <w:rPr>
          <w:lang w:val="ru-RU"/>
        </w:rPr>
        <w:t>你知唔知,基督佢乜都有夠多。你「偷」佢嘢定唔偷,佢都唔會少咩。但係你自己</w:t>
      </w:r>
      <w:r w:rsidR="008F333A">
        <w:rPr>
          <w:lang w:val="ru-RU"/>
        </w:rPr>
        <w:t>,</w:t>
      </w:r>
      <w:r w:rsidR="002C6C64" w:rsidRPr="00E236F4">
        <w:rPr>
          <w:lang w:val="ru-RU"/>
        </w:rPr>
        <w:t>因為咁急急忙忙咁祈禱</w:t>
      </w:r>
      <w:r w:rsidR="008F333A">
        <w:rPr>
          <w:lang w:val="ru-RU"/>
        </w:rPr>
        <w:t>,</w:t>
      </w:r>
      <w:r w:rsidR="002C6C64" w:rsidRPr="00E236F4">
        <w:rPr>
          <w:lang w:val="ru-RU"/>
        </w:rPr>
        <w:t>根本冇得益——呢點肯定。 諗吓:唔係基督需要我哋嘅禱告,而係我哋自己需要佢嘅幫助。我哋禱告唔係因為基督需要,而係因為透過禱告,我哋同創造我哋嘅上帝相交。如果我哋唔禱告,就會落入魔鬼手中,到時我哋就大鑊。 你記唔記得敘利亞嘅阿爸伊撒克講過:</w:t>
      </w:r>
      <w:r w:rsidR="00C90354">
        <w:rPr>
          <w:lang w:val="ru-RU"/>
        </w:rPr>
        <w:t>「</w:t>
      </w:r>
      <w:r w:rsidR="002C6C64" w:rsidRPr="00E236F4">
        <w:rPr>
          <w:lang w:val="ru-RU"/>
        </w:rPr>
        <w:t>上帝唔會問我哋點解冇禱告,而會問我哋點解冇同佢保持交通,咁先畀咗魔鬼折磨我哋嘅權利</w:t>
      </w:r>
      <w:r>
        <w:rPr>
          <w:lang w:val="ru-RU"/>
        </w:rPr>
        <w:t>。」</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導師,一個人要點樣先學識去鍾意禱告?</w:t>
      </w:r>
    </w:p>
    <w:p w14:paraId="3F2CB847" w14:textId="77777777" w:rsidR="00BA44CB" w:rsidRDefault="00BA44CB" w:rsidP="008F333A">
      <w:pPr>
        <w:rPr>
          <w:lang w:val="ru-RU"/>
        </w:rPr>
      </w:pPr>
      <w:r>
        <w:rPr>
          <w:lang w:val="ru-RU"/>
        </w:rPr>
        <w:tab/>
      </w:r>
      <w:r w:rsidR="008F333A">
        <w:rPr>
          <w:lang w:val="ru-RU"/>
        </w:rPr>
        <w:t xml:space="preserve">— </w:t>
      </w:r>
      <w:r w:rsidR="002C6C64" w:rsidRPr="00E236F4">
        <w:rPr>
          <w:lang w:val="ru-RU"/>
        </w:rPr>
        <w:t>你必須明白,祈禱是不可或缺的。就好比身體需要食物才能生存,靈魂也必須得到滋養,否則就會死亡。如果靈魂得不到滋養,就會變得虛弱,然後就會陷入靈性死亡。</w:t>
      </w:r>
    </w:p>
    <w:p w14:paraId="523BCAAC" w14:textId="77777777" w:rsidR="00BA44CB" w:rsidRDefault="00BA44CB" w:rsidP="008F333A">
      <w:pPr>
        <w:rPr>
          <w:lang w:val="ru-RU"/>
        </w:rPr>
      </w:pPr>
      <w:r>
        <w:rPr>
          <w:lang w:val="ru-RU"/>
        </w:rPr>
        <w:tab/>
      </w:r>
      <w:r w:rsidR="008F333A">
        <w:rPr>
          <w:lang w:val="ru-RU"/>
        </w:rPr>
        <w:t>—</w:t>
      </w:r>
      <w:r w:rsidR="002C6C64" w:rsidRPr="00E236F4">
        <w:rPr>
          <w:lang w:val="ru-RU"/>
        </w:rPr>
        <w:t xml:space="preserve"> 老父,有咩嘢阻礙人祈禱?</w:t>
      </w:r>
    </w:p>
    <w:p w14:paraId="7AAADCF5" w14:textId="77777777" w:rsidR="00BA44CB" w:rsidRDefault="00BA44CB" w:rsidP="008F333A">
      <w:pPr>
        <w:rPr>
          <w:lang w:val="ru-RU"/>
        </w:rPr>
      </w:pPr>
      <w:r>
        <w:rPr>
          <w:lang w:val="ru-RU"/>
        </w:rPr>
        <w:tab/>
      </w:r>
      <w:r w:rsidR="008F333A">
        <w:rPr>
          <w:lang w:val="ru-RU"/>
        </w:rPr>
        <w:t>—</w:t>
      </w:r>
      <w:r w:rsidR="002C6C64" w:rsidRPr="00E236F4">
        <w:rPr>
          <w:lang w:val="ru-RU"/>
        </w:rPr>
        <w:t xml:space="preserve"> 祈禱只有喺我哋唔覺得佢係必需嘅時候先會困難。如果一個人唔明白祈禱嘅意義,唔親身體驗到佢對自己嘅重要性,就會將祈禱視為一種苦差事。 呢種人就好似一個唔識嘢嘅嬰兒,轉頭唔理媽媽嘅奶,拒絕晒佢嘅溫柔同照顧。咁樣嘅細路長大後就會變得軟弱同唔開心。</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8733"/>
      <w:r w:rsidRPr="00E236F4">
        <w:rPr>
          <w:lang w:val="ru-RU"/>
        </w:rPr>
        <w:t>祈禱係一種安全感</w:t>
      </w:r>
      <w:bookmarkEnd w:id="22"/>
      <w:bookmarkEnd w:id="23"/>
    </w:p>
    <w:p w14:paraId="47EAE6E6" w14:textId="58F2D600" w:rsidR="00BA44CB" w:rsidRDefault="008F333A" w:rsidP="00531246">
      <w:pPr>
        <w:ind w:firstLine="720"/>
        <w:rPr>
          <w:lang w:val="ru-RU"/>
        </w:rPr>
      </w:pPr>
      <w:r>
        <w:rPr>
          <w:lang w:val="ru-RU"/>
        </w:rPr>
        <w:t>—</w:t>
      </w:r>
      <w:r w:rsidR="002C6C64" w:rsidRPr="00E236F4">
        <w:rPr>
          <w:lang w:val="ru-RU"/>
        </w:rPr>
        <w:t xml:space="preserve"> 基羅納,一個人點樣先可以感受到祈禱係必要㗎?</w:t>
      </w:r>
    </w:p>
    <w:p w14:paraId="65801DCB" w14:textId="77777777" w:rsidR="00BA44CB" w:rsidRDefault="00BA44CB" w:rsidP="008F333A">
      <w:pPr>
        <w:rPr>
          <w:lang w:val="ru-RU"/>
        </w:rPr>
      </w:pPr>
      <w:r>
        <w:rPr>
          <w:lang w:val="ru-RU"/>
        </w:rPr>
        <w:tab/>
      </w:r>
      <w:r w:rsidR="008F333A">
        <w:rPr>
          <w:lang w:val="ru-RU"/>
        </w:rPr>
        <w:t>—</w:t>
      </w:r>
      <w:r w:rsidR="002C6C64" w:rsidRPr="00E236F4">
        <w:rPr>
          <w:lang w:val="ru-RU"/>
        </w:rPr>
        <w:t xml:space="preserve"> 唉,如果當時你都親身打過仗,我哋就會更加明白對方啦!… 戰時我哋同指揮部用緊唔同嘅無線電通訊協議。有個「持續聯絡模式」,我哋無線電員成日都唔離開無線電,24小時不停留喺線上。 嘩,就係嗰陣我哋先有信心;我哋好肯定自己有保障!如果每兩個鐘頭先聯絡一次,就冇咁大嘅信心。如果淨係朝早同黃昏先聯絡指揮部兩次,我哋就覺得好危險。 祈禱都係一樣。一個人愈多祈禱,就愈有靈性安全感。祈禱就係一種安全感。</w:t>
      </w:r>
    </w:p>
    <w:p w14:paraId="5B50BFA4" w14:textId="5449149E" w:rsidR="00BA44CB" w:rsidRDefault="00BA44CB" w:rsidP="008F333A">
      <w:pPr>
        <w:rPr>
          <w:lang w:val="ru-RU"/>
        </w:rPr>
      </w:pPr>
      <w:r>
        <w:rPr>
          <w:lang w:val="ru-RU"/>
        </w:rPr>
        <w:lastRenderedPageBreak/>
        <w:tab/>
      </w:r>
      <w:r w:rsidR="002C6C64" w:rsidRPr="00E236F4">
        <w:rPr>
          <w:lang w:val="ru-RU"/>
        </w:rPr>
        <w:t>只要同神保持不斷嘅聯繫,處於</w:t>
      </w:r>
      <w:r>
        <w:rPr>
          <w:lang w:val="ru-RU"/>
        </w:rPr>
        <w:t>「</w:t>
      </w:r>
      <w:r w:rsidR="002C6C64" w:rsidRPr="00E236F4">
        <w:rPr>
          <w:lang w:val="ru-RU"/>
        </w:rPr>
        <w:t>不斷溝通嘅狀態</w:t>
      </w:r>
      <w:r>
        <w:rPr>
          <w:lang w:val="ru-RU"/>
        </w:rPr>
        <w:t>」</w:t>
      </w:r>
      <w:r w:rsidR="002C6C64" w:rsidRPr="00E236F4">
        <w:rPr>
          <w:lang w:val="ru-RU"/>
        </w:rPr>
        <w:t>,就可以擋走一切邪惡。有一次,有位和尚坐巴士。</w:t>
      </w:r>
      <w:r w:rsidR="00680D37">
        <w:rPr>
          <w:rStyle w:val="FootnoteReference"/>
          <w:lang w:val="ru-RU"/>
        </w:rPr>
        <w:footnoteReference w:id="4"/>
      </w:r>
      <w:r w:rsidR="002C6C64" w:rsidRPr="00E236F4">
        <w:rPr>
          <w:lang w:val="ru-RU"/>
        </w:rPr>
        <w:t xml:space="preserve"> 佢閉住眼嚟祈禱,所有乘客都以為佢訓著咗。 突然有架貨車衝向路邊電線桿,然後衝入對面車道。啲車開始互相撞埋一齊——真係一場慘烈車禍!但係,以一種無法解釋嘅方式,巴士竟然飛離馬路,停喺安全距離之外。就好似有隻無形之手托住佢,移到路邊嘅人行道邊緣…… 冇乘客受傷,佢哋都係靠住嗰位和尚嘅祈禱先得救。</w:t>
      </w:r>
    </w:p>
    <w:p w14:paraId="6DEE3DD3"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基羅納,凡人經常問,佢哋可以點樣訓練自己去祈禱?</w:t>
      </w:r>
    </w:p>
    <w:p w14:paraId="4AE98775" w14:textId="45E74875" w:rsidR="00BA44CB" w:rsidRDefault="00BA44CB" w:rsidP="008F333A">
      <w:pPr>
        <w:rPr>
          <w:lang w:val="ru-RU"/>
        </w:rPr>
      </w:pPr>
      <w:r>
        <w:rPr>
          <w:lang w:val="ru-RU"/>
        </w:rPr>
        <w:tab/>
      </w:r>
      <w:r w:rsidR="008F333A">
        <w:rPr>
          <w:lang w:val="ru-RU"/>
        </w:rPr>
        <w:t>—</w:t>
      </w:r>
      <w:r w:rsidR="002C6C64" w:rsidRPr="00E236F4">
        <w:rPr>
          <w:lang w:val="ru-RU"/>
        </w:rPr>
        <w:t xml:space="preserve"> 聽呢段。從前,有啲投身修道、意志堅定嘅人,會去啲偏遠嘅懸崖、山洞、異教墓地或者魔鬼神殿度修行。 喺嗰度,佢哋面對各種危險:山崖上嘅石頭會滾落嚟打中佢哋個頭,魔鬼會嚟攻擊佢哋,仲有好多其他誘惑喺度等緊佢哋……恐懼迫使呢班人不停咁呼喊:</w:t>
      </w:r>
      <w:r w:rsidR="00C90354">
        <w:rPr>
          <w:lang w:val="ru-RU"/>
        </w:rPr>
        <w:t>「</w:t>
      </w:r>
      <w:r w:rsidR="002C6C64" w:rsidRPr="00E236F4">
        <w:rPr>
          <w:lang w:val="ru-RU"/>
        </w:rPr>
        <w:t>我嘅基督啊!……天主之母啊!……</w:t>
      </w:r>
      <w:r>
        <w:rPr>
          <w:lang w:val="ru-RU"/>
        </w:rPr>
        <w:t>」</w:t>
      </w:r>
      <w:r w:rsidR="002C6C64" w:rsidRPr="00E236F4">
        <w:rPr>
          <w:lang w:val="ru-RU"/>
        </w:rPr>
        <w:t>就係咁,透過恐懼,佢哋養成咗無間斷祈禱嘅好習慣。 而家試想像我哋呢個年代;想像有啲人朝早開車,前一晚喺派對同夜店</w:t>
      </w:r>
      <w:r>
        <w:rPr>
          <w:lang w:val="ru-RU"/>
        </w:rPr>
        <w:t>「開心」</w:t>
      </w:r>
      <w:r w:rsidR="002C6C64" w:rsidRPr="00E236F4">
        <w:rPr>
          <w:lang w:val="ru-RU"/>
        </w:rPr>
        <w:t>咁玩,飲酒、食藥同享受其他現代生活嘅</w:t>
      </w:r>
      <w:r w:rsidR="00C90354">
        <w:rPr>
          <w:lang w:val="ru-RU"/>
        </w:rPr>
        <w:t>「</w:t>
      </w:r>
      <w:r>
        <w:rPr>
          <w:lang w:val="ru-RU"/>
        </w:rPr>
        <w:t>樂趣」</w:t>
      </w:r>
      <w:r w:rsidR="002C6C64" w:rsidRPr="00E236F4">
        <w:rPr>
          <w:lang w:val="ru-RU"/>
        </w:rPr>
        <w:t>。冇瞓又瘋狂咁玩完一晚之後,佢哋自己同部車都完全失控。 試想像一個普通基督徒,佢明明知道路上有幾多咁嘅</w:t>
      </w:r>
      <w:r>
        <w:rPr>
          <w:lang w:val="ru-RU"/>
        </w:rPr>
        <w:t>「</w:t>
      </w:r>
      <w:r w:rsidR="002C6C64" w:rsidRPr="00E236F4">
        <w:rPr>
          <w:lang w:val="ru-RU"/>
        </w:rPr>
        <w:t>英雄</w:t>
      </w:r>
      <w:r>
        <w:rPr>
          <w:lang w:val="ru-RU"/>
        </w:rPr>
        <w:t>」,</w:t>
      </w:r>
      <w:r w:rsidR="002C6C64" w:rsidRPr="00E236F4">
        <w:rPr>
          <w:lang w:val="ru-RU"/>
        </w:rPr>
        <w:t>朝早都一樣開車返工。佢能肯定自己會安全返屋企嗎?佢能肯定自己一定返到屋企——定係會喺意外中受傷,畀救護車送走? 而家你同我講:呢啲唔夠令人不停呼喊:</w:t>
      </w:r>
      <w:r>
        <w:rPr>
          <w:lang w:val="ru-RU"/>
        </w:rPr>
        <w:t>「</w:t>
      </w:r>
      <w:r w:rsidR="002C6C64" w:rsidRPr="00E236F4">
        <w:rPr>
          <w:lang w:val="ru-RU"/>
        </w:rPr>
        <w:t>我嘅基督啊……我嘅聖母啊</w:t>
      </w:r>
      <w:r>
        <w:rPr>
          <w:lang w:val="ru-RU"/>
        </w:rPr>
        <w:t>……」</w:t>
      </w:r>
      <w:r w:rsidR="002C6C64" w:rsidRPr="00E236F4">
        <w:rPr>
          <w:lang w:val="ru-RU"/>
        </w:rPr>
        <w:t>咩?如果教徒因為驚呢啲危險而得到靈性嘅益處,佢哋喺祈禱方面甚至會勝過我哋和尚……而且佢哋亦都會避開威脅佢哋嘅危險。</w:t>
      </w:r>
    </w:p>
    <w:p w14:paraId="632F1024" w14:textId="3E2AB26D" w:rsidR="00BA44CB" w:rsidRDefault="00BA44CB" w:rsidP="008F333A">
      <w:pPr>
        <w:rPr>
          <w:lang w:val="ru-RU"/>
        </w:rPr>
      </w:pPr>
      <w:r>
        <w:rPr>
          <w:lang w:val="ru-RU"/>
        </w:rPr>
        <w:tab/>
      </w:r>
      <w:r w:rsidR="002C6C64" w:rsidRPr="00E236F4">
        <w:rPr>
          <w:lang w:val="ru-RU"/>
        </w:rPr>
        <w:t>我記得有個男人嚟過我嘅寮房。佢差啲就絕望:因為粗心,佢喺路上撞咗個細路,但好彩細路仲救返咗一命。呢個男人不停重複講:</w:t>
      </w:r>
      <w:r w:rsidR="00C90354">
        <w:rPr>
          <w:lang w:val="ru-RU"/>
        </w:rPr>
        <w:t>「</w:t>
      </w:r>
      <w:r w:rsidR="002C6C64" w:rsidRPr="00E236F4">
        <w:rPr>
          <w:lang w:val="ru-RU"/>
        </w:rPr>
        <w:t>我係罪人,應該受罰。</w:t>
      </w:r>
      <w:r w:rsidR="00C90354">
        <w:rPr>
          <w:lang w:val="ru-RU"/>
        </w:rPr>
        <w:t>」</w:t>
      </w:r>
      <w:r w:rsidR="002C6C64" w:rsidRPr="00E236F4">
        <w:rPr>
          <w:lang w:val="ru-RU"/>
        </w:rPr>
        <w:t>我問:</w:t>
      </w:r>
      <w:r w:rsidR="00C90354">
        <w:rPr>
          <w:lang w:val="ru-RU"/>
        </w:rPr>
        <w:t>「</w:t>
      </w:r>
      <w:r w:rsidR="002C6C64" w:rsidRPr="00E236F4">
        <w:rPr>
          <w:lang w:val="ru-RU"/>
        </w:rPr>
        <w:t>當你撞到佢嗰陣,你有冇祈禱?</w:t>
      </w:r>
      <w:r>
        <w:rPr>
          <w:lang w:val="ru-RU"/>
        </w:rPr>
        <w:t>」</w:t>
      </w:r>
      <w:r w:rsidR="002C6C64" w:rsidRPr="00E236F4">
        <w:rPr>
          <w:lang w:val="ru-RU"/>
        </w:rPr>
        <w:t xml:space="preserve"> </w:t>
      </w:r>
      <w:r w:rsidR="00C90354">
        <w:rPr>
          <w:lang w:val="ru-RU"/>
        </w:rPr>
        <w:t>「</w:t>
      </w:r>
      <w:r w:rsidR="002C6C64" w:rsidRPr="00E236F4">
        <w:rPr>
          <w:lang w:val="ru-RU"/>
        </w:rPr>
        <w:t>冇</w:t>
      </w:r>
      <w:r>
        <w:rPr>
          <w:lang w:val="ru-RU"/>
        </w:rPr>
        <w:t>。」</w:t>
      </w:r>
      <w:r w:rsidR="002C6C64" w:rsidRPr="00E236F4">
        <w:rPr>
          <w:lang w:val="ru-RU"/>
        </w:rPr>
        <w:t xml:space="preserve">佢答。 </w:t>
      </w:r>
      <w:r w:rsidR="008F333A">
        <w:rPr>
          <w:lang w:val="ru-RU"/>
        </w:rPr>
        <w:t>「</w:t>
      </w:r>
      <w:r w:rsidR="002C6C64" w:rsidRPr="00E236F4">
        <w:rPr>
          <w:lang w:val="ru-RU"/>
        </w:rPr>
        <w:t>你係值得受懲罰,</w:t>
      </w:r>
      <w:r>
        <w:rPr>
          <w:lang w:val="ru-RU"/>
        </w:rPr>
        <w:t>」</w:t>
      </w:r>
      <w:r w:rsidR="002C6C64" w:rsidRPr="00E236F4">
        <w:rPr>
          <w:lang w:val="ru-RU"/>
        </w:rPr>
        <w:t>我答,「但唔係因為撞咗個小朋友。你因為冇禱告,反而值得受更大嘅 懲罰。」 然後我就同佢講起我識嘅一個人。佢係個公務員,但品德高尚。 佢不停咁念耶穌禱文:返工嗰陣、旅行嗰陣、到處都念。佢嘅禱告已經好自然;讚美同喜悅嘅眼淚不斷由佢眼裏流落。連枱上嘅文件都濕晒眼淚。就係因為咁,佢先想辭職;佢都準備接受較少嘅退休金。 咁佢就嚟咗阿托斯山,嚟我嘅卡利瓦(kaliva)度探我,問我佢以後應該點樣生活。我就同佢講</w:t>
      </w:r>
      <w:r w:rsidR="008F333A">
        <w:rPr>
          <w:lang w:val="ru-RU"/>
        </w:rPr>
        <w:t>:</w:t>
      </w:r>
      <w:r w:rsidR="00C90354">
        <w:rPr>
          <w:lang w:val="ru-RU"/>
        </w:rPr>
        <w:t>「</w:t>
      </w:r>
      <w:r w:rsidR="002C6C64" w:rsidRPr="00E236F4">
        <w:rPr>
          <w:lang w:val="ru-RU"/>
        </w:rPr>
        <w:t>唔好辭職。如果你啲同事問你點解喊,就答佢哋:</w:t>
      </w:r>
      <w:r w:rsidR="00C90354">
        <w:rPr>
          <w:lang w:val="ru-RU"/>
        </w:rPr>
        <w:t>『</w:t>
      </w:r>
      <w:r w:rsidR="002C6C64" w:rsidRPr="00E236F4">
        <w:rPr>
          <w:lang w:val="ru-RU"/>
        </w:rPr>
        <w:t>你知啦,我啱啱諗緊我阿爸。</w:t>
      </w:r>
      <w:r w:rsidR="00C90354">
        <w:rPr>
          <w:lang w:val="ru-RU"/>
        </w:rPr>
        <w:t>』</w:t>
      </w:r>
      <w:r>
        <w:rPr>
          <w:lang w:val="ru-RU"/>
        </w:rPr>
        <w:t>」</w:t>
      </w:r>
      <w:r w:rsidR="002C6C64" w:rsidRPr="00E236F4">
        <w:rPr>
          <w:lang w:val="ru-RU"/>
        </w:rPr>
        <w:t xml:space="preserve"> 有一日,呢個人開住車,忽然有個細路仔衝出嚟擋喺佢面前。避唔開,撞到一齊,細路仔就好似粒波咁飛咗出去。但係奇怪嘅係,細路仔完全冇事。係上帝保佑咗佢,因為就算開車,呢個人都從來無停過禱告。</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8734"/>
      <w:r w:rsidRPr="00E236F4">
        <w:rPr>
          <w:lang w:val="ru-RU"/>
        </w:rPr>
        <w:t>呼禱</w:t>
      </w:r>
      <w:bookmarkEnd w:id="24"/>
      <w:bookmarkEnd w:id="25"/>
    </w:p>
    <w:p w14:paraId="475F12C8" w14:textId="33312E91" w:rsidR="00BA44CB" w:rsidRDefault="008F333A" w:rsidP="00C90354">
      <w:pPr>
        <w:ind w:firstLine="720"/>
        <w:rPr>
          <w:lang w:val="ru-RU"/>
        </w:rPr>
      </w:pPr>
      <w:r>
        <w:rPr>
          <w:lang w:val="ru-RU"/>
        </w:rPr>
        <w:t>—</w:t>
      </w:r>
      <w:r w:rsidR="002C6C64" w:rsidRPr="00E236F4">
        <w:rPr>
          <w:lang w:val="ru-RU"/>
        </w:rPr>
        <w:t xml:space="preserve"> 導師,會唔會有戰爭?</w:t>
      </w:r>
    </w:p>
    <w:p w14:paraId="010C377E" w14:textId="6ADB43CA" w:rsidR="00BA44CB" w:rsidRDefault="00BA44CB" w:rsidP="008F333A">
      <w:pPr>
        <w:rPr>
          <w:lang w:val="ru-RU"/>
        </w:rPr>
      </w:pPr>
      <w:r>
        <w:rPr>
          <w:lang w:val="ru-RU"/>
        </w:rPr>
        <w:tab/>
      </w:r>
      <w:r w:rsidR="008F333A">
        <w:rPr>
          <w:lang w:val="ru-RU"/>
        </w:rPr>
        <w:t xml:space="preserve">— </w:t>
      </w:r>
      <w:r w:rsidR="002C6C64" w:rsidRPr="00E236F4">
        <w:rPr>
          <w:lang w:val="ru-RU"/>
        </w:rPr>
        <w:t xml:space="preserve">你係咪祈求唔會有戰爭?由春天到秋天,我向自己宣佈一個祈禱動員。當然,我係靜靜咁做,除咗我自己,冇人知道我呢個積極祈禱嘅呼禱。 </w:t>
      </w:r>
      <w:r w:rsidR="002C6C64" w:rsidRPr="00E236F4">
        <w:rPr>
          <w:lang w:val="ru-RU"/>
        </w:rPr>
        <w:lastRenderedPageBreak/>
        <w:t>我祈求上帝憐憫我哋,幫助我哋免受戰爭同真正動員之苦,到時人哋要上前線流血。 我收到以下訊息:</w:t>
      </w:r>
      <w:r w:rsidR="00C90354">
        <w:rPr>
          <w:rStyle w:val="FootnoteReference"/>
          <w:lang w:val="ru-RU"/>
        </w:rPr>
        <w:footnoteReference w:id="5"/>
      </w:r>
      <w:r w:rsidR="002C6C64" w:rsidRPr="00E236F4">
        <w:rPr>
          <w:lang w:val="ru-RU"/>
        </w:rPr>
        <w:t xml:space="preserve"> </w:t>
      </w:r>
      <w:r>
        <w:rPr>
          <w:lang w:val="ru-RU"/>
        </w:rPr>
        <w:t>「</w:t>
      </w:r>
      <w:r w:rsidR="002C6C64" w:rsidRPr="00E236F4">
        <w:rPr>
          <w:lang w:val="ru-RU"/>
        </w:rPr>
        <w:t>10月16日(星期日),土耳其人計劃攻擊希臘。要更加努力禱告,好令佢哋嘅計劃失敗。</w:t>
      </w:r>
      <w:r>
        <w:rPr>
          <w:lang w:val="ru-RU"/>
        </w:rPr>
        <w:t>」</w:t>
      </w:r>
      <w:r w:rsidR="002C6C64" w:rsidRPr="00E236F4">
        <w:rPr>
          <w:lang w:val="ru-RU"/>
        </w:rPr>
        <w:t>感謝上帝,至聖母瑪利亞到目前為止一直保護住我哋。咁我哋就禱告,求佢喺將來繼續保護我哋。</w:t>
      </w:r>
    </w:p>
    <w:p w14:paraId="78D81E19"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基羅納,而家希臘嘅即時危險已經過去,我哋仲要繼續祈禱唔會有戰爭咩?</w:t>
      </w:r>
    </w:p>
    <w:p w14:paraId="54767228" w14:textId="104E803D" w:rsidR="00BA44CB" w:rsidRDefault="00BA44CB" w:rsidP="008F333A">
      <w:pPr>
        <w:rPr>
          <w:lang w:val="ru-RU"/>
        </w:rPr>
      </w:pPr>
      <w:r>
        <w:rPr>
          <w:lang w:val="ru-RU"/>
        </w:rPr>
        <w:tab/>
      </w:r>
      <w:r w:rsidR="008F333A">
        <w:rPr>
          <w:lang w:val="ru-RU"/>
        </w:rPr>
        <w:t xml:space="preserve">— </w:t>
      </w:r>
      <w:r w:rsidR="002C6C64" w:rsidRPr="00E236F4">
        <w:rPr>
          <w:lang w:val="ru-RU"/>
        </w:rPr>
        <w:t>而家呢個世界唔已經有夠多戰爭咩?</w:t>
      </w:r>
      <w:r>
        <w:rPr>
          <w:lang w:val="ru-RU"/>
        </w:rPr>
        <w:t>「</w:t>
      </w:r>
      <w:r w:rsidR="002C6C64" w:rsidRPr="00E236F4">
        <w:rPr>
          <w:lang w:val="ru-RU"/>
        </w:rPr>
        <w:t>為希臘</w:t>
      </w:r>
      <w:r>
        <w:rPr>
          <w:lang w:val="ru-RU"/>
        </w:rPr>
        <w:t>」或者「</w:t>
      </w:r>
      <w:r w:rsidR="002C6C64" w:rsidRPr="00E236F4">
        <w:rPr>
          <w:lang w:val="ru-RU"/>
        </w:rPr>
        <w:t>唔為</w:t>
      </w:r>
      <w:r>
        <w:rPr>
          <w:lang w:val="ru-RU"/>
        </w:rPr>
        <w:t>希臘」</w:t>
      </w:r>
      <w:r w:rsidR="002C6C64" w:rsidRPr="00E236F4">
        <w:rPr>
          <w:lang w:val="ru-RU"/>
        </w:rPr>
        <w:t>又代表乜嘢?無論而家戰火喺邊度燃燒,人──我哋嘅兄弟姊妹</w:t>
      </w:r>
      <w:r w:rsidR="008F333A">
        <w:rPr>
          <w:lang w:val="ru-RU"/>
        </w:rPr>
        <w:t>──都</w:t>
      </w:r>
      <w:r w:rsidR="002C6C64" w:rsidRPr="00E236F4">
        <w:rPr>
          <w:lang w:val="ru-RU"/>
        </w:rPr>
        <w:t>喺受苦、喺死去。我哋唔都係由亞當同夏娃嚟嘅兄弟姊妹咩?當然,我哋呢個大家庭已經分裂,人散咗去世界嘅各個角落。 我哋希臘人同東正教徒,無論在肉體上或靈性上都係兄弟姊妹;但我哋亦都同非東正教徒係兄弟姊妹──雖然只係在肉體上。所以我哋更加要對非東正教徒懷有深切嘅同情去禱告,因為佢哋更加可憐。</w:t>
      </w:r>
    </w:p>
    <w:p w14:paraId="7BCAEAA1" w14:textId="7448C10E" w:rsidR="00BA44CB" w:rsidRDefault="00BA44CB" w:rsidP="008F333A">
      <w:pPr>
        <w:rPr>
          <w:lang w:val="ru-RU"/>
        </w:rPr>
      </w:pPr>
      <w:r>
        <w:rPr>
          <w:lang w:val="ru-RU"/>
        </w:rPr>
        <w:tab/>
      </w:r>
      <w:r w:rsidR="008F333A">
        <w:rPr>
          <w:lang w:val="ru-RU"/>
        </w:rPr>
        <w:t>—</w:t>
      </w:r>
      <w:r w:rsidR="002C6C64" w:rsidRPr="00E236F4">
        <w:rPr>
          <w:lang w:val="ru-RU"/>
        </w:rPr>
        <w:t xml:space="preserve"> 老爷子,希臘而家正經歷緊艱難嘅日子。見到呢個,我每日都拎住念珠喺度禱告,求上帝幫幫我哋嘅祖國。你不停咁禱告,然後就諗:'希臘嘅得救真係靠你嘅念珠咩?</w:t>
      </w:r>
      <w:r>
        <w:rPr>
          <w:lang w:val="ru-RU"/>
        </w:rPr>
        <w:t>'</w:t>
      </w:r>
    </w:p>
    <w:p w14:paraId="04B35854" w14:textId="77777777" w:rsidR="00BA44CB" w:rsidRDefault="00BA44CB" w:rsidP="008F333A">
      <w:pPr>
        <w:rPr>
          <w:lang w:val="ru-RU"/>
        </w:rPr>
      </w:pPr>
      <w:r>
        <w:rPr>
          <w:lang w:val="ru-RU"/>
        </w:rPr>
        <w:tab/>
      </w:r>
      <w:r w:rsidR="008F333A">
        <w:rPr>
          <w:lang w:val="ru-RU"/>
        </w:rPr>
        <w:t>—</w:t>
      </w:r>
      <w:r w:rsidR="002C6C64" w:rsidRPr="00E236F4">
        <w:rPr>
          <w:lang w:val="ru-RU"/>
        </w:rPr>
        <w:t xml:space="preserve"> 唔使擔心,希臘嘅得救唔係靠你嘅念珠。但係因為你不停諗住希臘面對嘅困難,就證明你感受到祖國嘅痛苦,並向神求助。只有祂先可以幫到手。</w:t>
      </w:r>
    </w:p>
    <w:p w14:paraId="79800239" w14:textId="02A0FF40" w:rsidR="00BA44CB" w:rsidRDefault="00BA44CB" w:rsidP="008F333A">
      <w:pPr>
        <w:rPr>
          <w:lang w:val="ru-RU"/>
        </w:rPr>
      </w:pPr>
      <w:r>
        <w:rPr>
          <w:lang w:val="ru-RU"/>
        </w:rPr>
        <w:tab/>
      </w:r>
      <w:r w:rsidR="002C6C64" w:rsidRPr="00E236F4">
        <w:rPr>
          <w:lang w:val="ru-RU"/>
        </w:rPr>
        <w:t>祈求上帝興起屬靈嘅人,好似馬加比咁。</w:t>
      </w:r>
      <w:r w:rsidR="00C90354">
        <w:rPr>
          <w:rStyle w:val="FootnoteReference"/>
          <w:lang w:val="ru-RU"/>
        </w:rPr>
        <w:footnoteReference w:id="6"/>
      </w:r>
      <w:r w:rsidR="002C6C64" w:rsidRPr="00E236F4">
        <w:rPr>
          <w:lang w:val="ru-RU"/>
        </w:rPr>
        <w:t xml:space="preserve"> 而家真係好需要咁有勇氣嘅人。 而家正係光明同黑暗對抗嘅時候。畢竟,今日嘅無序已經被捧到同法律一樣嘅地位,罪惡反而成為咗時尚。不過,當你見到希臘嘅 troubles 愈來愈多,見到政府通過啲瘋狂嘅法律,見到成個國家都畀動盪搞到天翻地覆,就唔好驚──上帝會出手幫忙。</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w:t>
      </w:r>
      <w:r w:rsidR="002C6C64" w:rsidRPr="00E236F4">
        <w:rPr>
          <w:lang w:val="ru-RU"/>
        </w:rPr>
        <w:t xml:space="preserve"> 照你咁講,Geronda,我哋要放低晒所有嘢,全心全意嚟禱告……</w:t>
      </w:r>
    </w:p>
    <w:p w14:paraId="2F27404A" w14:textId="77777777" w:rsidR="00BA44CB" w:rsidRDefault="00BA44CB" w:rsidP="008F333A">
      <w:pPr>
        <w:rPr>
          <w:lang w:val="ru-RU"/>
        </w:rPr>
      </w:pPr>
      <w:r>
        <w:rPr>
          <w:lang w:val="ru-RU"/>
        </w:rPr>
        <w:tab/>
      </w:r>
      <w:r w:rsidR="008F333A">
        <w:rPr>
          <w:lang w:val="ru-RU"/>
        </w:rPr>
        <w:t xml:space="preserve">— </w:t>
      </w:r>
      <w:r w:rsidR="002C6C64" w:rsidRPr="00E236F4">
        <w:rPr>
          <w:lang w:val="ru-RU"/>
        </w:rPr>
        <w:t>你真係以為呢件事仲有得傾㗎?! 睇吓:成個世界就好似一大釜滾水咁在騷動!教會、國家、部落同民族──全部都亂晒陣!冇人知呢一切會帶嚟咩後果,連e 都唔知。 願上帝伸手幫助!而家,我哋做和尚嘅要好好祈禱。所有工作同煩惱,就算好緊要,都要放低,將我哋所有力氣都用喺祈禱上。</w:t>
      </w:r>
    </w:p>
    <w:p w14:paraId="17E3F251" w14:textId="77777777" w:rsidR="00BA44CB" w:rsidRDefault="00BA44CB" w:rsidP="008F333A">
      <w:pPr>
        <w:rPr>
          <w:lang w:val="ru-RU"/>
        </w:rPr>
      </w:pPr>
      <w:r>
        <w:rPr>
          <w:lang w:val="ru-RU"/>
        </w:rPr>
        <w:tab/>
      </w:r>
      <w:r w:rsidR="002C6C64" w:rsidRPr="00E236F4">
        <w:rPr>
          <w:lang w:val="ru-RU"/>
        </w:rPr>
        <w:t>謙卑咁,盡你最大能力,為世上嘅人祈禱。佢哋將好大嘅權力拱手讓畀魔鬼,而家正受苦。唔好忘記,我哋出家係為咗自己嘅救贖,同時透過祈禱幫助世界。我哋要努力做個好和尚。 我哋要用念珠同埋跪拜,為自己同世界祈禱。因為就係透過念珠同跪拜,僧侶先至可以幫助人。</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8735"/>
      <w:r w:rsidRPr="00C90354">
        <w:rPr>
          <w:lang w:val="ru-RU"/>
        </w:rPr>
        <w:lastRenderedPageBreak/>
        <w:t>第三</w:t>
      </w:r>
      <w:r w:rsidRPr="00E236F4">
        <w:rPr>
          <w:lang w:val="ru-RU"/>
        </w:rPr>
        <w:t>章</w:t>
      </w:r>
      <w:r w:rsidR="002C6C64" w:rsidRPr="00E236F4">
        <w:rPr>
          <w:lang w:val="ru-RU"/>
        </w:rPr>
        <w:t xml:space="preserve"> </w:t>
      </w:r>
      <w:r w:rsidRPr="00C90354">
        <w:rPr>
          <w:lang w:val="ru-RU"/>
        </w:rPr>
        <w:br/>
      </w:r>
      <w:r w:rsidR="002C6C64" w:rsidRPr="00E236F4">
        <w:rPr>
          <w:lang w:val="ru-RU"/>
        </w:rPr>
        <w:t>點樣禱告先至上帝會聽我哋</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8736"/>
      <w:r w:rsidRPr="00E236F4">
        <w:rPr>
          <w:lang w:val="ru-RU"/>
        </w:rPr>
        <w:t>情慾</w:t>
      </w:r>
      <w:r w:rsidR="008F333A">
        <w:rPr>
          <w:lang w:val="ru-RU"/>
        </w:rPr>
        <w:t>就好似</w:t>
      </w:r>
      <w:r w:rsidRPr="00E236F4">
        <w:rPr>
          <w:lang w:val="ru-RU"/>
        </w:rPr>
        <w:t>無線電干擾,打斷咗我哋同上帝之間嘅連繫</w:t>
      </w:r>
      <w:bookmarkEnd w:id="28"/>
      <w:bookmarkEnd w:id="29"/>
    </w:p>
    <w:p w14:paraId="0445B612" w14:textId="2F9131B6" w:rsidR="00BA44CB" w:rsidRDefault="002C6C64" w:rsidP="00C90354">
      <w:pPr>
        <w:ind w:firstLine="720"/>
        <w:rPr>
          <w:lang w:val="ru-RU"/>
        </w:rPr>
      </w:pPr>
      <w:r w:rsidRPr="00E236F4">
        <w:rPr>
          <w:lang w:val="ru-RU"/>
        </w:rPr>
        <w:t>長老,如果我內心住滿咗情慾,我嘅心可以開始喺祈禱中運作嗎?</w:t>
      </w:r>
    </w:p>
    <w:p w14:paraId="2E359A1A" w14:textId="3CB302B3" w:rsidR="00BA44CB" w:rsidRDefault="00BA44CB" w:rsidP="008F333A">
      <w:pPr>
        <w:rPr>
          <w:lang w:val="ru-RU"/>
        </w:rPr>
      </w:pPr>
      <w:r>
        <w:rPr>
          <w:lang w:val="ru-RU"/>
        </w:rPr>
        <w:tab/>
      </w:r>
      <w:r w:rsidR="008F333A">
        <w:rPr>
          <w:lang w:val="ru-RU"/>
        </w:rPr>
        <w:t>—</w:t>
      </w:r>
      <w:r w:rsidR="002C6C64" w:rsidRPr="00E236F4">
        <w:rPr>
          <w:lang w:val="ru-RU"/>
        </w:rPr>
        <w:t xml:space="preserve"> 如果你心入面藏住慾望,你嘅心點可以開始喺祈禱中運作?試吓拎條爛咗嘅電線插入電話插座,你會唔會喺聽筒度聽到任何聲音?因為不斷短路,連線不停斷開;你喺聽筒度只會聽到嘶嘶聲同劈劈聲。 人亦都係咁:當一個人內心有</w:t>
      </w:r>
      <w:r w:rsidR="00C90354">
        <w:rPr>
          <w:lang w:val="ru-RU"/>
        </w:rPr>
        <w:t>「</w:t>
      </w:r>
      <w:r w:rsidR="002C6C64" w:rsidRPr="00E236F4">
        <w:rPr>
          <w:lang w:val="ru-RU"/>
        </w:rPr>
        <w:t>腐爛</w:t>
      </w:r>
      <w:r>
        <w:rPr>
          <w:lang w:val="ru-RU"/>
        </w:rPr>
        <w:t>」、</w:t>
      </w:r>
      <w:r w:rsidR="002C6C64" w:rsidRPr="00E236F4">
        <w:rPr>
          <w:lang w:val="ru-RU"/>
        </w:rPr>
        <w:t>當情慾住喺入面,就會喺佢嘅靈性生命入面出現</w:t>
      </w:r>
      <w:r w:rsidR="00C90354">
        <w:rPr>
          <w:lang w:val="ru-RU"/>
        </w:rPr>
        <w:t>「</w:t>
      </w:r>
      <w:r w:rsidR="002C6C64" w:rsidRPr="00E236F4">
        <w:rPr>
          <w:lang w:val="ru-RU"/>
        </w:rPr>
        <w:t>短路</w:t>
      </w:r>
      <w:r>
        <w:rPr>
          <w:lang w:val="ru-RU"/>
        </w:rPr>
        <w:t>」。</w:t>
      </w:r>
      <w:r w:rsidR="002C6C64" w:rsidRPr="00E236F4">
        <w:rPr>
          <w:lang w:val="ru-RU"/>
        </w:rPr>
        <w:t>佢哋喺靈性</w:t>
      </w:r>
      <w:r w:rsidR="00C90354">
        <w:rPr>
          <w:lang w:val="ru-RU"/>
        </w:rPr>
        <w:t>上就等於</w:t>
      </w:r>
      <w:r>
        <w:rPr>
          <w:lang w:val="ru-RU"/>
        </w:rPr>
        <w:t>「</w:t>
      </w:r>
      <w:r w:rsidR="002C6C64" w:rsidRPr="00E236F4">
        <w:rPr>
          <w:lang w:val="ru-RU"/>
        </w:rPr>
        <w:t>同自己斷咗連</w:t>
      </w:r>
      <w:r>
        <w:rPr>
          <w:lang w:val="ru-RU"/>
        </w:rPr>
        <w:t>」</w:t>
      </w:r>
      <w:r w:rsidR="002C6C64" w:rsidRPr="00E236F4">
        <w:rPr>
          <w:lang w:val="ru-RU"/>
        </w:rPr>
        <w:t>。要防範驕傲、自私、自以為是同放蕩。 因為如果呢啲情慾主宰一個人,上帝嘅恩典──對祈禱嚟講係 indispensable──就無法臨到佢身上。人要淨化內心嘅</w:t>
      </w:r>
      <w:r w:rsidR="00C90354">
        <w:rPr>
          <w:lang w:val="ru-RU"/>
        </w:rPr>
        <w:t>「</w:t>
      </w:r>
      <w:r>
        <w:rPr>
          <w:lang w:val="ru-RU"/>
        </w:rPr>
        <w:t>電線」</w:t>
      </w:r>
      <w:r w:rsidR="002C6C64" w:rsidRPr="00E236F4">
        <w:rPr>
          <w:lang w:val="ru-RU"/>
        </w:rPr>
        <w:t>除咗鏽,令佢哋可以好好傳導,同上帝建立連繫。一個人愈能淨化自己脫離情慾,就愈能在祈禱中有所進步。</w:t>
      </w:r>
    </w:p>
    <w:p w14:paraId="78539AE0" w14:textId="6CE0EA40" w:rsidR="00BA44CB" w:rsidRDefault="00BA44CB" w:rsidP="008F333A">
      <w:pPr>
        <w:rPr>
          <w:lang w:val="ru-RU"/>
        </w:rPr>
      </w:pPr>
      <w:r>
        <w:rPr>
          <w:lang w:val="ru-RU"/>
        </w:rPr>
        <w:tab/>
      </w:r>
      <w:r w:rsidR="002C6C64" w:rsidRPr="00E236F4">
        <w:rPr>
          <w:lang w:val="ru-RU"/>
        </w:rPr>
        <w:t xml:space="preserve">情慾就好似無線電干擾,令我哋無法同上帝建立連繫。如果呢種干擾唔消失,人又點可以透過禱告同上帝說話呢?我記得喺前線,無線電操作員一聽到干擾,就會對住呼叫佢嘅人咁回覆: </w:t>
      </w:r>
      <w:r>
        <w:rPr>
          <w:lang w:val="ru-RU"/>
        </w:rPr>
        <w:t>「</w:t>
      </w:r>
      <w:r w:rsidR="002C6C64" w:rsidRPr="00E236F4">
        <w:rPr>
          <w:lang w:val="ru-RU"/>
        </w:rPr>
        <w:t>我聽唔到你,訊號強度</w:t>
      </w:r>
      <w:r w:rsidR="00C90354">
        <w:rPr>
          <w:lang w:val="ru-RU"/>
        </w:rPr>
        <w:t>『</w:t>
      </w:r>
      <w:r w:rsidR="002C6C64" w:rsidRPr="00E236F4">
        <w:rPr>
          <w:lang w:val="ru-RU"/>
        </w:rPr>
        <w:t>零</w:t>
      </w:r>
      <w:r w:rsidR="00C90354">
        <w:rPr>
          <w:lang w:val="ru-RU"/>
        </w:rPr>
        <w:t>』</w:t>
      </w:r>
      <w:r w:rsidR="002C6C64" w:rsidRPr="00E236F4">
        <w:rPr>
          <w:lang w:val="ru-RU"/>
        </w:rPr>
        <w:t>(或者</w:t>
      </w:r>
      <w:r w:rsidR="00C90354">
        <w:rPr>
          <w:lang w:val="ru-RU"/>
        </w:rPr>
        <w:t>『</w:t>
      </w:r>
      <w:r w:rsidR="002C6C64" w:rsidRPr="00E236F4">
        <w:rPr>
          <w:lang w:val="ru-RU"/>
        </w:rPr>
        <w:t>一</w:t>
      </w:r>
      <w:r w:rsidR="00C90354">
        <w:rPr>
          <w:lang w:val="ru-RU"/>
        </w:rPr>
        <w:t>』</w:t>
      </w:r>
      <w:r w:rsidR="002C6C64" w:rsidRPr="00E236F4">
        <w:rPr>
          <w:lang w:val="ru-RU"/>
        </w:rPr>
        <w:t>)。檢查吓你嘅連線再試!</w:t>
      </w:r>
      <w:r>
        <w:rPr>
          <w:lang w:val="ru-RU"/>
        </w:rPr>
        <w:t>」</w:t>
      </w:r>
      <w:r w:rsidR="002C6C64" w:rsidRPr="00E236F4">
        <w:rPr>
          <w:lang w:val="ru-RU"/>
        </w:rPr>
        <w:t>因為有干擾,根本聽唔清楚對方講咩。訊號強度最少要</w:t>
      </w:r>
      <w:r>
        <w:rPr>
          <w:lang w:val="ru-RU"/>
        </w:rPr>
        <w:t>『</w:t>
      </w:r>
      <w:r w:rsidR="002C6C64" w:rsidRPr="00E236F4">
        <w:rPr>
          <w:lang w:val="ru-RU"/>
        </w:rPr>
        <w:t>三</w:t>
      </w:r>
      <w:r>
        <w:rPr>
          <w:lang w:val="ru-RU"/>
        </w:rPr>
        <w:t>』。</w:t>
      </w:r>
      <w:r w:rsidR="002C6C64" w:rsidRPr="00E236F4">
        <w:rPr>
          <w:lang w:val="ru-RU"/>
        </w:rPr>
        <w:t>訊號強度</w:t>
      </w:r>
      <w:r w:rsidR="00C90354">
        <w:rPr>
          <w:lang w:val="ru-RU"/>
        </w:rPr>
        <w:t>『</w:t>
      </w:r>
      <w:r w:rsidR="002C6C64" w:rsidRPr="00E236F4">
        <w:rPr>
          <w:lang w:val="ru-RU"/>
        </w:rPr>
        <w:t>五</w:t>
      </w:r>
      <w:r>
        <w:rPr>
          <w:lang w:val="ru-RU"/>
        </w:rPr>
        <w:t>』</w:t>
      </w:r>
      <w:r w:rsidR="002C6C64" w:rsidRPr="00E236F4">
        <w:rPr>
          <w:lang w:val="ru-RU"/>
        </w:rPr>
        <w:t>就屬於非常好——嗰陣連線就完美無缺。 否則,無線電操作員就算喊到聲都啞,都因為調校唔好而聽唔到。首先,無線電操作員要將發射機同接收機都調到同一頻率,咁先可以喺嗰個頻率同指揮所建立聯繫。</w:t>
      </w:r>
    </w:p>
    <w:p w14:paraId="044430FE" w14:textId="600E81F3" w:rsidR="00BA44CB" w:rsidRDefault="00BA44CB" w:rsidP="008F333A">
      <w:pPr>
        <w:rPr>
          <w:lang w:val="ru-RU"/>
        </w:rPr>
      </w:pPr>
      <w:r>
        <w:rPr>
          <w:lang w:val="ru-RU"/>
        </w:rPr>
        <w:tab/>
      </w:r>
      <w:r w:rsidR="002C6C64" w:rsidRPr="00E236F4">
        <w:rPr>
          <w:lang w:val="ru-RU"/>
        </w:rPr>
        <w:t>要同上帝</w:t>
      </w:r>
      <w:r w:rsidR="00C90354">
        <w:rPr>
          <w:lang w:val="ru-RU"/>
        </w:rPr>
        <w:t>「</w:t>
      </w:r>
      <w:r w:rsidR="002C6C64" w:rsidRPr="00E236F4">
        <w:rPr>
          <w:lang w:val="ru-RU"/>
        </w:rPr>
        <w:t>對頻</w:t>
      </w:r>
      <w:r>
        <w:rPr>
          <w:lang w:val="ru-RU"/>
        </w:rPr>
        <w:t>」</w:t>
      </w:r>
      <w:r w:rsidR="002C6C64" w:rsidRPr="00E236F4">
        <w:rPr>
          <w:lang w:val="ru-RU"/>
        </w:rPr>
        <w:t>,我哋要跟相同步驟。 你嘅靈性電台嘅發射器要調到「愛」嘅頻率,接收器就要調到「謙卑</w:t>
      </w:r>
      <w:r w:rsidR="008F333A">
        <w:rPr>
          <w:lang w:val="ru-RU"/>
        </w:rPr>
        <w:t>」</w:t>
      </w:r>
      <w:r w:rsidR="002C6C64" w:rsidRPr="00E236F4">
        <w:rPr>
          <w:lang w:val="ru-RU"/>
        </w:rPr>
        <w:t>嘅頻率。咁樣做係因為要上帝聽到我哋,而我哋亦可以聽到祂。因為</w:t>
      </w:r>
      <w:r>
        <w:rPr>
          <w:lang w:val="ru-RU"/>
        </w:rPr>
        <w:t>「</w:t>
      </w:r>
      <w:r w:rsidR="002C6C64" w:rsidRPr="00E236F4">
        <w:rPr>
          <w:lang w:val="ru-RU"/>
        </w:rPr>
        <w:t>愛就係</w:t>
      </w:r>
      <w:r>
        <w:rPr>
          <w:lang w:val="ru-RU"/>
        </w:rPr>
        <w:t>謙卑」,</w:t>
      </w:r>
      <w:r w:rsidR="002C6C64" w:rsidRPr="00E236F4">
        <w:rPr>
          <w:lang w:val="ru-RU"/>
        </w:rPr>
        <w:t>正正就係上帝</w:t>
      </w:r>
      <w:r>
        <w:rPr>
          <w:lang w:val="ru-RU"/>
        </w:rPr>
        <w:t>「運作」</w:t>
      </w:r>
      <w:r w:rsidR="002C6C64" w:rsidRPr="00E236F4">
        <w:rPr>
          <w:lang w:val="ru-RU"/>
        </w:rPr>
        <w:t>嘅頻率。 人要盡力</w:t>
      </w:r>
      <w:r w:rsidR="00C90354">
        <w:rPr>
          <w:lang w:val="ru-RU"/>
        </w:rPr>
        <w:t>「</w:t>
      </w:r>
      <w:r>
        <w:rPr>
          <w:lang w:val="ru-RU"/>
        </w:rPr>
        <w:t>接收到」</w:t>
      </w:r>
      <w:r w:rsidR="002C6C64" w:rsidRPr="00E236F4">
        <w:rPr>
          <w:lang w:val="ru-RU"/>
        </w:rPr>
        <w:t>呢個頻率,並對準佢。咁佢就可以同上帝建立連繫,心靈時刻安住喺上帝入面。所以我祝願你能夠建立呢個神聖嘅連繫。阿門。</w:t>
      </w:r>
    </w:p>
    <w:p w14:paraId="03D71D56" w14:textId="77777777" w:rsidR="00BA44CB" w:rsidRDefault="00BA44CB" w:rsidP="008F333A">
      <w:pPr>
        <w:rPr>
          <w:lang w:val="ru-RU"/>
        </w:rPr>
      </w:pPr>
    </w:p>
    <w:p w14:paraId="35155DE4" w14:textId="28ACF67F" w:rsidR="00BA44CB" w:rsidRDefault="00BA44CB" w:rsidP="00531246">
      <w:pPr>
        <w:pStyle w:val="Heading4"/>
        <w:rPr>
          <w:lang w:val="ru-RU"/>
        </w:rPr>
      </w:pPr>
      <w:bookmarkStart w:id="30" w:name="_Toc196716740"/>
      <w:bookmarkStart w:id="31" w:name="_Toc242628737"/>
      <w:r>
        <w:rPr>
          <w:lang w:val="ru-RU"/>
        </w:rPr>
        <w:t>「</w:t>
      </w:r>
      <w:r w:rsidR="002C6C64" w:rsidRPr="00E236F4">
        <w:rPr>
          <w:lang w:val="ru-RU"/>
        </w:rPr>
        <w:t>我</w:t>
      </w:r>
      <w:r>
        <w:rPr>
          <w:lang w:val="ru-RU"/>
        </w:rPr>
        <w:t>」</w:t>
      </w:r>
      <w:r w:rsidR="002C6C64" w:rsidRPr="00E236F4">
        <w:rPr>
          <w:lang w:val="ru-RU"/>
        </w:rPr>
        <w:t>同</w:t>
      </w:r>
      <w:r w:rsidR="00C90354">
        <w:rPr>
          <w:lang w:val="ru-RU"/>
        </w:rPr>
        <w:t>「</w:t>
      </w:r>
      <w:r w:rsidR="002C6C64" w:rsidRPr="00E236F4">
        <w:rPr>
          <w:lang w:val="ru-RU"/>
        </w:rPr>
        <w:t>我嘅</w:t>
      </w:r>
      <w:r>
        <w:rPr>
          <w:lang w:val="ru-RU"/>
        </w:rPr>
        <w:t>」</w:t>
      </w:r>
      <w:r w:rsidR="002C6C64" w:rsidRPr="00E236F4">
        <w:rPr>
          <w:lang w:val="ru-RU"/>
        </w:rPr>
        <w:t>阻礙我同上帝建立連繫</w:t>
      </w:r>
      <w:bookmarkEnd w:id="30"/>
      <w:bookmarkEnd w:id="31"/>
    </w:p>
    <w:p w14:paraId="321F8368" w14:textId="137DFCE3" w:rsidR="00BA44CB" w:rsidRDefault="008F333A" w:rsidP="00531246">
      <w:pPr>
        <w:ind w:firstLine="720"/>
        <w:rPr>
          <w:lang w:val="ru-RU"/>
        </w:rPr>
      </w:pPr>
      <w:r>
        <w:rPr>
          <w:lang w:val="ru-RU"/>
        </w:rPr>
        <w:t>—</w:t>
      </w:r>
      <w:r w:rsidR="002C6C64" w:rsidRPr="00E236F4">
        <w:rPr>
          <w:lang w:val="ru-RU"/>
        </w:rPr>
        <w:t xml:space="preserve"> 導師,你話我要用靈性嘅電力為自己嘅電池充電。究竟點樣先可以充電?</w:t>
      </w:r>
      <w:r>
        <w:rPr>
          <w:lang w:val="ru-RU"/>
        </w:rPr>
        <w:t>—</w:t>
      </w:r>
      <w:r w:rsidR="002C6C64" w:rsidRPr="00E236F4">
        <w:rPr>
          <w:lang w:val="ru-RU"/>
        </w:rPr>
        <w:t xml:space="preserve"> 喺你心入面培養靈性嘅高貴同無私,咁</w:t>
      </w:r>
      <w:r w:rsidR="00C90354">
        <w:rPr>
          <w:lang w:val="ru-RU"/>
        </w:rPr>
        <w:t>「</w:t>
      </w:r>
      <w:r w:rsidR="002C6C64" w:rsidRPr="00E236F4">
        <w:rPr>
          <w:lang w:val="ru-RU"/>
        </w:rPr>
        <w:t>我</w:t>
      </w:r>
      <w:r w:rsidR="00BA44CB">
        <w:rPr>
          <w:lang w:val="ru-RU"/>
        </w:rPr>
        <w:t>」</w:t>
      </w:r>
      <w:r w:rsidR="002C6C64" w:rsidRPr="00E236F4">
        <w:rPr>
          <w:lang w:val="ru-RU"/>
        </w:rPr>
        <w:t>同</w:t>
      </w:r>
      <w:r w:rsidR="00C90354">
        <w:rPr>
          <w:lang w:val="ru-RU"/>
        </w:rPr>
        <w:t>「</w:t>
      </w:r>
      <w:r w:rsidR="002C6C64" w:rsidRPr="00E236F4">
        <w:rPr>
          <w:lang w:val="ru-RU"/>
        </w:rPr>
        <w:t>我嘅</w:t>
      </w:r>
      <w:r w:rsidR="00BA44CB">
        <w:rPr>
          <w:lang w:val="ru-RU"/>
        </w:rPr>
        <w:t>」</w:t>
      </w:r>
      <w:r w:rsidR="002C6C64" w:rsidRPr="00E236F4">
        <w:rPr>
          <w:lang w:val="ru-RU"/>
        </w:rPr>
        <w:t>先會消失</w:t>
      </w:r>
      <w:r w:rsidR="00BA44CB">
        <w:rPr>
          <w:lang w:val="ru-RU"/>
        </w:rPr>
        <w:t>。</w:t>
      </w:r>
      <w:r w:rsidR="002C6C64" w:rsidRPr="00E236F4">
        <w:rPr>
          <w:lang w:val="ru-RU"/>
        </w:rPr>
        <w:t xml:space="preserve"> </w:t>
      </w:r>
      <w:r w:rsidR="00BA44CB">
        <w:rPr>
          <w:lang w:val="ru-RU"/>
        </w:rPr>
        <w:t>「我」</w:t>
      </w:r>
      <w:r w:rsidR="002C6C64" w:rsidRPr="00E236F4">
        <w:rPr>
          <w:lang w:val="ru-RU"/>
        </w:rPr>
        <w:t>同</w:t>
      </w:r>
      <w:r w:rsidR="00BA44CB">
        <w:rPr>
          <w:lang w:val="ru-RU"/>
        </w:rPr>
        <w:t>「我嘅」</w:t>
      </w:r>
      <w:r w:rsidR="002C6C64" w:rsidRPr="00E236F4">
        <w:rPr>
          <w:lang w:val="ru-RU"/>
        </w:rPr>
        <w:t>阻礙祈禱,因為佢哋將人同上帝隔開,好似有一層隔熱層包住佢哋。你知唔知乜嘢係隔熱材料?同上帝隔絕咗嘅人祈禱,主好似對佢哋講:</w:t>
      </w:r>
      <w:r w:rsidR="00C90354">
        <w:rPr>
          <w:lang w:val="ru-RU"/>
        </w:rPr>
        <w:t>「</w:t>
      </w:r>
      <w:r w:rsidR="002C6C64" w:rsidRPr="00E236F4">
        <w:rPr>
          <w:lang w:val="ru-RU"/>
        </w:rPr>
        <w:t>唔係,我嘅仔,我唔明白你……</w:t>
      </w:r>
      <w:r w:rsidR="00BA44CB">
        <w:rPr>
          <w:lang w:val="ru-RU"/>
        </w:rPr>
        <w:t>」</w:t>
      </w:r>
    </w:p>
    <w:p w14:paraId="634A9E1C"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師傅,有冇可能一個修士好勤力咁遵守佢嘅修規,但又冇犧牲自己同對兄弟嘅愛?</w:t>
      </w:r>
    </w:p>
    <w:p w14:paraId="1EC1EC3A" w14:textId="77777777" w:rsidR="00BA44CB" w:rsidRDefault="00BA44CB" w:rsidP="008F333A">
      <w:pPr>
        <w:rPr>
          <w:lang w:val="ru-RU"/>
        </w:rPr>
      </w:pPr>
      <w:r>
        <w:rPr>
          <w:lang w:val="ru-RU"/>
        </w:rPr>
        <w:tab/>
      </w:r>
      <w:r w:rsidR="008F333A">
        <w:rPr>
          <w:lang w:val="ru-RU"/>
        </w:rPr>
        <w:t>—</w:t>
      </w:r>
      <w:r w:rsidR="002C6C64" w:rsidRPr="00E236F4">
        <w:rPr>
          <w:lang w:val="ru-RU"/>
        </w:rPr>
        <w:t xml:space="preserve"> 當然可以。如果一個修士淨係諗自己,佢可以念經、做勁多苦行、禁食、磕頭…但係,做晒呢啲嘢嘅時候,佢只係令自己更加自以為是,對其他人就毫不在意。 如果佢咁樣做,就算修行幾多年,都只係個乞丐。就算佢苦行</w:t>
      </w:r>
      <w:r w:rsidR="008F333A">
        <w:rPr>
          <w:lang w:val="ru-RU"/>
        </w:rPr>
        <w:t>,</w:t>
      </w:r>
      <w:r w:rsidR="002C6C64" w:rsidRPr="00E236F4">
        <w:rPr>
          <w:lang w:val="ru-RU"/>
        </w:rPr>
        <w:t>都只顧自己,想做乜就做乜。但佢真係要開始修自己</w:t>
      </w:r>
      <w:r w:rsidR="008F333A">
        <w:rPr>
          <w:lang w:val="ru-RU"/>
        </w:rPr>
        <w:t>,</w:t>
      </w:r>
      <w:r w:rsidR="002C6C64" w:rsidRPr="00E236F4">
        <w:rPr>
          <w:lang w:val="ru-RU"/>
        </w:rPr>
        <w:t>根除自己嘅情欲;否則,就唔會成功。</w:t>
      </w:r>
    </w:p>
    <w:p w14:paraId="3AE4FDB0" w14:textId="77777777" w:rsidR="00BA44CB" w:rsidRDefault="00BA44CB" w:rsidP="008F333A">
      <w:pPr>
        <w:rPr>
          <w:lang w:val="ru-RU"/>
        </w:rPr>
      </w:pPr>
      <w:r>
        <w:rPr>
          <w:lang w:val="ru-RU"/>
        </w:rPr>
        <w:tab/>
      </w:r>
      <w:r w:rsidR="008F333A">
        <w:rPr>
          <w:lang w:val="ru-RU"/>
        </w:rPr>
        <w:t>—</w:t>
      </w:r>
      <w:r w:rsidR="002C6C64" w:rsidRPr="00E236F4">
        <w:rPr>
          <w:lang w:val="ru-RU"/>
        </w:rPr>
        <w:t xml:space="preserve"> 咁,Geronda,即係話喺服從、同修女相處,同埋一切事上,都要無可挑剔咩?</w:t>
      </w:r>
    </w:p>
    <w:p w14:paraId="0C0B2B84"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當然,在一切事上!要與基督建立連繫並保持不失,你的一生都要帶給基督喜樂。當我們帶給鄰舍喜樂,令他們開心──用最好的意思──基督就喜悅。這也是我強調屬靈高貴和犧牲精神的重要性。 畢竟,如果一個和尚只係跟規矩、做跪拜,但對自我犧牲、高尚情操、對他人嘅愛等等毫不在意,咁佢嘅跪拜同禱告都係枉然。</w:t>
      </w:r>
    </w:p>
    <w:p w14:paraId="51ACA21C" w14:textId="648865AD" w:rsidR="00BA44CB" w:rsidRDefault="00BA44CB" w:rsidP="008F333A">
      <w:pPr>
        <w:rPr>
          <w:lang w:val="ru-RU"/>
        </w:rPr>
      </w:pPr>
      <w:r>
        <w:rPr>
          <w:lang w:val="ru-RU"/>
        </w:rPr>
        <w:tab/>
      </w:r>
      <w:r w:rsidR="002C6C64" w:rsidRPr="00E236F4">
        <w:rPr>
          <w:lang w:val="ru-RU"/>
        </w:rPr>
        <w:t>我第一次嚟到寺院,</w:t>
      </w:r>
      <w:r w:rsidR="00C90354">
        <w:rPr>
          <w:rStyle w:val="FootnoteReference"/>
          <w:lang w:val="ru-RU"/>
        </w:rPr>
        <w:footnoteReference w:id="8"/>
      </w:r>
      <w:r w:rsidR="002C6C64" w:rsidRPr="00E236F4">
        <w:rPr>
          <w:lang w:val="ru-RU"/>
        </w:rPr>
        <w:t xml:space="preserve"> ,作為一個新出家嘅沙彌,我被分配去協助喺飯堂度做嘢。當時有一位八十幾歲、好虛弱嘅老和尚,佢會叫我偶爾帶碗湯去佢房。所以當我完成咗手頭嘅工作之後,就會舀碗湯,然後送去俾佢。 有一日,有個師兄弟見到,就開始教訓我:</w:t>
      </w:r>
      <w:r w:rsidR="00C90354">
        <w:rPr>
          <w:lang w:val="ru-RU"/>
        </w:rPr>
        <w:t>「</w:t>
      </w:r>
      <w:r w:rsidR="002C6C64" w:rsidRPr="00E236F4">
        <w:rPr>
          <w:lang w:val="ru-RU"/>
        </w:rPr>
        <w:t>聽住,唔好咁好心,慣咗佢唔得!…要唔係,一旦佢慣咗,就會開始要呢樣嗰樣,一秒都唔會畀你安寧。你忙住照顧呢個老人家,連規矩都跟唔切㗎啦!」 嘩,你唔知佢用啲要求整到我幾慘!我一次幫佢捱住咗感冒,之後佢就完全唔畀我清靜!成日隔住牆敲吓:</w:t>
      </w:r>
      <w:r w:rsidR="00C90354">
        <w:rPr>
          <w:lang w:val="ru-RU"/>
        </w:rPr>
        <w:t>「</w:t>
      </w:r>
      <w:r w:rsidR="002C6C64" w:rsidRPr="00E236F4">
        <w:rPr>
          <w:lang w:val="ru-RU"/>
        </w:rPr>
        <w:t>好心啲,沖杯茶畀我飲!</w:t>
      </w:r>
      <w:r w:rsidR="00C90354">
        <w:rPr>
          <w:lang w:val="ru-RU"/>
        </w:rPr>
        <w:t>」</w:t>
      </w:r>
      <w:r w:rsidR="002C6C64" w:rsidRPr="00E236F4">
        <w:rPr>
          <w:lang w:val="ru-RU"/>
        </w:rPr>
        <w:t>又話:</w:t>
      </w:r>
      <w:r w:rsidR="00C90354">
        <w:rPr>
          <w:lang w:val="ru-RU"/>
        </w:rPr>
        <w:t>「</w:t>
      </w:r>
      <w:r w:rsidR="002C6C64" w:rsidRPr="00E236F4">
        <w:rPr>
          <w:lang w:val="ru-RU"/>
        </w:rPr>
        <w:t>好心啲,幫我翻身,轉去另一邊!</w:t>
      </w:r>
      <w:r w:rsidR="00C90354">
        <w:rPr>
          <w:lang w:val="ru-RU"/>
        </w:rPr>
        <w:t>」</w:t>
      </w:r>
      <w:r w:rsidR="002C6C64" w:rsidRPr="00E236F4">
        <w:rPr>
          <w:lang w:val="ru-RU"/>
        </w:rPr>
        <w:t xml:space="preserve"> 過咗幾分鐘,又敲門:</w:t>
      </w:r>
      <w:r w:rsidR="00C90354">
        <w:rPr>
          <w:lang w:val="ru-RU"/>
        </w:rPr>
        <w:t>「</w:t>
      </w:r>
      <w:r w:rsidR="002C6C64" w:rsidRPr="00E236F4">
        <w:rPr>
          <w:lang w:val="ru-RU"/>
        </w:rPr>
        <w:t>行行好,放塊熱磚頭喺我下背上……!</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「倒杯茶畀我——畀我塊磚頭!……倒杯茶畀我——畀我塊磚頭!……但我有條規矩……幾時先可以跟?嗰個老頭子真係整到我差啲發瘋!</w:t>
      </w:r>
      <w:r>
        <w:rPr>
          <w:lang w:val="ru-RU"/>
        </w:rPr>
        <w:t>」</w:t>
      </w:r>
    </w:p>
    <w:p w14:paraId="6535E583" w14:textId="736EB31D" w:rsidR="00BA44CB" w:rsidRDefault="00BA44CB" w:rsidP="008F333A">
      <w:pPr>
        <w:rPr>
          <w:lang w:val="ru-RU"/>
        </w:rPr>
      </w:pPr>
      <w:r>
        <w:rPr>
          <w:lang w:val="ru-RU"/>
        </w:rPr>
        <w:tab/>
      </w:r>
      <w:r w:rsidR="002C6C64" w:rsidRPr="00E236F4">
        <w:rPr>
          <w:lang w:val="ru-RU"/>
        </w:rPr>
        <w:t>你想像到發生緊乜嘢事嗎?情況真係好慘! 牆後面有個老人家受緊苦,呻緊,求救,但嗰個和尚就唔肯去,話要守規矩!…呢就係一個完全冷血、無心嘅表現。仲有咩好疑問?對上帝嚟講,一磚一茶杯,遠勝過任何</w:t>
      </w:r>
      <w:r>
        <w:rPr>
          <w:lang w:val="ru-RU"/>
        </w:rPr>
        <w:t>「無懈可擊」</w:t>
      </w:r>
      <w:r w:rsidR="002C6C64" w:rsidRPr="00E236F4">
        <w:rPr>
          <w:lang w:val="ru-RU"/>
        </w:rPr>
        <w:t>嘅鞠躬同念珠! 畢竟,呢位和尚手持念珠企喺基督面前,一邊對祂講:</w:t>
      </w:r>
      <w:r w:rsidR="00C90354">
        <w:rPr>
          <w:lang w:val="ru-RU"/>
        </w:rPr>
        <w:t>「</w:t>
      </w:r>
      <w:r w:rsidR="002C6C64" w:rsidRPr="00E236F4">
        <w:rPr>
          <w:lang w:val="ru-RU"/>
        </w:rPr>
        <w:t>主耶穌基督,可憐我吧!</w:t>
      </w:r>
      <w:r>
        <w:rPr>
          <w:lang w:val="ru-RU"/>
        </w:rPr>
        <w:t>」</w:t>
      </w:r>
      <w:r w:rsidR="002C6C64" w:rsidRPr="00E236F4">
        <w:rPr>
          <w:lang w:val="ru-RU"/>
        </w:rPr>
        <w:t>,一邊又對受苦嘅鄰舍大聲吼:「放過我啦!</w:t>
      </w:r>
      <w:r>
        <w:rPr>
          <w:lang w:val="ru-RU"/>
        </w:rPr>
        <w:t>」</w:t>
      </w:r>
    </w:p>
    <w:p w14:paraId="6AE82080" w14:textId="77777777" w:rsidR="00BA44CB" w:rsidRDefault="00BA44CB" w:rsidP="008F333A">
      <w:pPr>
        <w:rPr>
          <w:lang w:val="ru-RU"/>
        </w:rPr>
      </w:pPr>
      <w:r>
        <w:rPr>
          <w:lang w:val="ru-RU"/>
        </w:rPr>
        <w:tab/>
      </w:r>
      <w:r w:rsidR="008F333A">
        <w:rPr>
          <w:lang w:val="ru-RU"/>
        </w:rPr>
        <w:t>—</w:t>
      </w:r>
      <w:r w:rsidR="002C6C64" w:rsidRPr="00E236F4">
        <w:rPr>
          <w:lang w:val="ru-RU"/>
        </w:rPr>
        <w:t xml:space="preserve"> 基羅尼姆,人要點樣先至可以收到上帝嘅祝福?</w:t>
      </w:r>
    </w:p>
    <w:p w14:paraId="49CF46FC" w14:textId="111156E9" w:rsidR="00BA44CB" w:rsidRDefault="00BA44CB" w:rsidP="008F333A">
      <w:pPr>
        <w:rPr>
          <w:lang w:val="ru-RU"/>
        </w:rPr>
      </w:pPr>
      <w:r>
        <w:rPr>
          <w:lang w:val="ru-RU"/>
        </w:rPr>
        <w:tab/>
      </w:r>
      <w:r w:rsidR="008F333A">
        <w:rPr>
          <w:lang w:val="ru-RU"/>
        </w:rPr>
        <w:t>—</w:t>
      </w:r>
      <w:r w:rsidR="002C6C64" w:rsidRPr="00E236F4">
        <w:rPr>
          <w:lang w:val="ru-RU"/>
        </w:rPr>
        <w:t xml:space="preserve"> 上帝若將一個人視為親愛,就會賜福給他。上帝為何要將祝福賜給一個陌生人?難道是讓陌生人將祂的祝福拋棄在地上,踐踏於足下?我親身經歷過此事。 當我喺西奈山住嗰陣,</w:t>
      </w:r>
      <w:r w:rsidR="00C90354">
        <w:rPr>
          <w:rStyle w:val="FootnoteReference"/>
          <w:lang w:val="ru-RU"/>
        </w:rPr>
        <w:footnoteReference w:id="10"/>
      </w:r>
      <w:r w:rsidR="002C6C64" w:rsidRPr="00E236F4">
        <w:rPr>
          <w:lang w:val="ru-RU"/>
        </w:rPr>
        <w:t xml:space="preserve"> ,當時大旱,幾年都落唔下一滴雨,聖凱瑟琳修道院同附近嘅貝都因人都好辛苦。修道士為咗落雨祈禱,但都冇用。到咗修剪橄欖樹嘅時候。</w:t>
      </w:r>
      <w:r w:rsidR="00C90354">
        <w:rPr>
          <w:rStyle w:val="FootnoteReference"/>
          <w:lang w:val="ru-RU"/>
        </w:rPr>
        <w:footnoteReference w:id="11"/>
      </w:r>
      <w:r w:rsidR="002C6C64" w:rsidRPr="00E236F4">
        <w:rPr>
          <w:lang w:val="ru-RU"/>
        </w:rPr>
        <w:t xml:space="preserve"> 我就嚟幫手。貝都因人幫手修剪修道院嘅樹,修道士留低粗壯嘅枝,將幼細嘅枝堆喺一邊。貝都因人問可唔可以拎呢啲枝去生火煮食同埋禦寒——畢竟西奈山好凍。 但係和尚唔肯畀佢哋拎啲細枝,啲貝都因人失望咁離開咗。第二日,佢哋又嚟到寺院,提出同樣嘅請求。我就將所有幼細嘅枝條綑成捆,送畀佢哋。跟住有個年紀大啲嘅貝都因人同我講:</w:t>
      </w:r>
      <w:r w:rsidR="00C90354">
        <w:rPr>
          <w:lang w:val="ru-RU"/>
        </w:rPr>
        <w:t>「</w:t>
      </w:r>
      <w:r w:rsidR="002C6C64" w:rsidRPr="00E236F4">
        <w:rPr>
          <w:lang w:val="ru-RU"/>
        </w:rPr>
        <w:t xml:space="preserve">你係個好人。」 </w:t>
      </w:r>
      <w:r>
        <w:rPr>
          <w:lang w:val="ru-RU"/>
        </w:rPr>
        <w:t>「</w:t>
      </w:r>
      <w:r w:rsidR="002C6C64" w:rsidRPr="00E236F4">
        <w:rPr>
          <w:lang w:val="ru-RU"/>
        </w:rPr>
        <w:t>快要落雨啦。</w:t>
      </w:r>
      <w:r>
        <w:rPr>
          <w:lang w:val="ru-RU"/>
        </w:rPr>
        <w:t>」</w:t>
      </w:r>
      <w:r w:rsidR="002C6C64" w:rsidRPr="00E236F4">
        <w:rPr>
          <w:lang w:val="ru-RU"/>
        </w:rPr>
        <w:t>果然,我一返到寺院,就開始落雨。落咗一場又急又長嘅大雨。就咁,嗰位貝都因人嘅善意言詞竟然感動咗上蒼。但係當時,我冇同任何人講呢件事。</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8738"/>
      <w:r w:rsidRPr="00E236F4">
        <w:rPr>
          <w:lang w:val="ru-RU"/>
        </w:rPr>
        <w:lastRenderedPageBreak/>
        <w:t>上帝不聽驕傲者的禱告</w:t>
      </w:r>
      <w:bookmarkEnd w:id="32"/>
      <w:bookmarkEnd w:id="33"/>
    </w:p>
    <w:p w14:paraId="38888B8A" w14:textId="15939DDD" w:rsidR="00BA44CB" w:rsidRDefault="008F333A" w:rsidP="00531246">
      <w:pPr>
        <w:ind w:firstLine="720"/>
        <w:rPr>
          <w:lang w:val="ru-RU"/>
        </w:rPr>
      </w:pPr>
      <w:r>
        <w:rPr>
          <w:lang w:val="ru-RU"/>
        </w:rPr>
        <w:t>—</w:t>
      </w:r>
      <w:r w:rsidR="002C6C64" w:rsidRPr="00E236F4">
        <w:rPr>
          <w:lang w:val="ru-RU"/>
        </w:rPr>
        <w:t xml:space="preserve"> 基羅納,我呢幾日嚟嘅行為真係太可恥……而家我甩唔甩都甩唔甩得甩呢個諗法,就係我嘅禱告令上帝唔喜悅。</w:t>
      </w:r>
    </w:p>
    <w:p w14:paraId="14CBFD2C" w14:textId="5CFC430E" w:rsidR="00BA44CB" w:rsidRDefault="00BA44CB" w:rsidP="008F333A">
      <w:pPr>
        <w:rPr>
          <w:lang w:val="ru-RU"/>
        </w:rPr>
      </w:pPr>
      <w:r>
        <w:rPr>
          <w:lang w:val="ru-RU"/>
        </w:rPr>
        <w:tab/>
      </w:r>
      <w:r w:rsidR="008F333A">
        <w:rPr>
          <w:lang w:val="ru-RU"/>
        </w:rPr>
        <w:t xml:space="preserve">— </w:t>
      </w:r>
      <w:r w:rsidR="002C6C64" w:rsidRPr="00E236F4">
        <w:rPr>
          <w:lang w:val="ru-RU"/>
        </w:rPr>
        <w:t>如果呢個念頭係出於真誠嘅謙卑,而你承認自己嘅可恥行為得罪咗上帝,咁你就會感受到神聖嘅安慰。但如果,你唔係出於謙卑,而係單純自私咁難過,撕心裂肺咁喊,邊喊邊話:「嘩……我究竟淪落到呢步?!」 我究竟點解會咁做?!</w:t>
      </w:r>
      <w:r>
        <w:rPr>
          <w:lang w:val="ru-RU"/>
        </w:rPr>
        <w:t xml:space="preserve">" </w:t>
      </w:r>
      <w:r w:rsidR="008F333A">
        <w:rPr>
          <w:lang w:val="ru-RU"/>
        </w:rPr>
        <w:t>—</w:t>
      </w:r>
      <w:r w:rsidR="002C6C64" w:rsidRPr="00E236F4">
        <w:rPr>
          <w:lang w:val="ru-RU"/>
        </w:rPr>
        <w:t xml:space="preserve"> 咁你就唔會得到任何安慰,因為</w:t>
      </w:r>
    </w:p>
    <w:p w14:paraId="56D0CFE9" w14:textId="70722424" w:rsidR="00BA44CB" w:rsidRDefault="00BA44CB" w:rsidP="008F333A">
      <w:pPr>
        <w:rPr>
          <w:lang w:val="ru-RU"/>
        </w:rPr>
      </w:pPr>
      <w:r>
        <w:rPr>
          <w:lang w:val="ru-RU"/>
        </w:rPr>
        <w:tab/>
      </w:r>
      <w:r w:rsidR="002C6C64" w:rsidRPr="00E236F4">
        <w:rPr>
          <w:lang w:val="ru-RU"/>
        </w:rPr>
        <w:t>上帝阻擋驕傲的人。</w:t>
      </w:r>
      <w:r w:rsidR="00C90354">
        <w:rPr>
          <w:rStyle w:val="FootnoteReference"/>
          <w:lang w:val="ru-RU"/>
        </w:rPr>
        <w:footnoteReference w:id="12"/>
      </w:r>
      <w:r w:rsidR="002C6C64" w:rsidRPr="00E236F4">
        <w:rPr>
          <w:lang w:val="ru-RU"/>
        </w:rPr>
        <w:t xml:space="preserve"> 上帝不聽驕傲人的禱告,因為驕傲是人與神之間的牆。要使我們的禱告被聽見,就必須出自</w:t>
      </w:r>
    </w:p>
    <w:p w14:paraId="4E46B99A" w14:textId="45D24FAD" w:rsidR="00BA44CB" w:rsidRDefault="00BA44CB" w:rsidP="008F333A">
      <w:pPr>
        <w:rPr>
          <w:lang w:val="ru-RU"/>
        </w:rPr>
      </w:pPr>
      <w:r>
        <w:rPr>
          <w:lang w:val="ru-RU"/>
        </w:rPr>
        <w:tab/>
      </w:r>
      <w:r w:rsidR="002C6C64" w:rsidRPr="00E236F4">
        <w:rPr>
          <w:lang w:val="ru-RU"/>
        </w:rPr>
        <w:t>一個痛悔同謙卑嘅心。</w:t>
      </w:r>
      <w:r w:rsidR="00C90354">
        <w:rPr>
          <w:rStyle w:val="FootnoteReference"/>
          <w:lang w:val="ru-RU"/>
        </w:rPr>
        <w:footnoteReference w:id="13"/>
      </w:r>
      <w:r w:rsidR="002C6C64" w:rsidRPr="00E236F4">
        <w:rPr>
          <w:lang w:val="ru-RU"/>
        </w:rPr>
        <w:t xml:space="preserve"> 如果我哋用深切嘅謙卑講:</w:t>
      </w:r>
      <w:r w:rsidR="00C90354">
        <w:rPr>
          <w:lang w:val="ru-RU"/>
        </w:rPr>
        <w:t>「</w:t>
      </w:r>
      <w:r w:rsidR="002C6C64" w:rsidRPr="00E236F4">
        <w:rPr>
          <w:lang w:val="ru-RU"/>
        </w:rPr>
        <w:t>主啊,好似我呢種人,竟然會有禱告被聽到咩?..</w:t>
      </w:r>
      <w:r>
        <w:rPr>
          <w:lang w:val="ru-RU"/>
        </w:rPr>
        <w:t>」</w:t>
      </w:r>
      <w:r w:rsidR="002C6C64" w:rsidRPr="00E236F4">
        <w:rPr>
          <w:lang w:val="ru-RU"/>
        </w:rPr>
        <w:t>──咁好嘅上帝就會即刻聽到我哋。</w:t>
      </w:r>
    </w:p>
    <w:p w14:paraId="7947ACB2"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基羅納,點解有時我同某種誘惑掙扎嘅時候,就禱告唔到?</w:t>
      </w:r>
    </w:p>
    <w:p w14:paraId="0E819F36" w14:textId="6097D958" w:rsidR="00BA44CB" w:rsidRDefault="00BA44CB" w:rsidP="008F333A">
      <w:pPr>
        <w:rPr>
          <w:lang w:val="ru-RU"/>
        </w:rPr>
      </w:pPr>
      <w:r>
        <w:rPr>
          <w:lang w:val="ru-RU"/>
        </w:rPr>
        <w:tab/>
      </w:r>
      <w:r w:rsidR="008F333A">
        <w:rPr>
          <w:lang w:val="ru-RU"/>
        </w:rPr>
        <w:t xml:space="preserve">— </w:t>
      </w:r>
      <w:r w:rsidR="002C6C64" w:rsidRPr="00E236F4">
        <w:rPr>
          <w:lang w:val="ru-RU"/>
        </w:rPr>
        <w:t>如果誘惑壓得你喘唔過氣,你又禱告唔到,就表示你心入面有自私同虛榮。誘惑會一直存在,直到人開始憎惡自己內心嘅</w:t>
      </w:r>
      <w:r w:rsidR="00C90354">
        <w:rPr>
          <w:lang w:val="ru-RU"/>
        </w:rPr>
        <w:t>「</w:t>
      </w:r>
      <w:r w:rsidR="002C6C64" w:rsidRPr="00E236F4">
        <w:rPr>
          <w:lang w:val="ru-RU"/>
        </w:rPr>
        <w:t>自我</w:t>
      </w:r>
      <w:r>
        <w:rPr>
          <w:lang w:val="ru-RU"/>
        </w:rPr>
        <w:t>」</w:t>
      </w:r>
      <w:r w:rsidR="002C6C64" w:rsidRPr="00E236F4">
        <w:rPr>
          <w:lang w:val="ru-RU"/>
        </w:rPr>
        <w:t>。一旦人對自己嘅</w:t>
      </w:r>
      <w:r w:rsidR="00C90354">
        <w:rPr>
          <w:lang w:val="ru-RU"/>
        </w:rPr>
        <w:t>「</w:t>
      </w:r>
      <w:r w:rsidR="002C6C64" w:rsidRPr="00E236F4">
        <w:rPr>
          <w:lang w:val="ru-RU"/>
        </w:rPr>
        <w:t>自我</w:t>
      </w:r>
      <w:r>
        <w:rPr>
          <w:lang w:val="ru-RU"/>
        </w:rPr>
        <w:t>」</w:t>
      </w:r>
      <w:r w:rsidR="002C6C64" w:rsidRPr="00E236F4">
        <w:rPr>
          <w:lang w:val="ru-RU"/>
        </w:rPr>
        <w:t>感到厭惡,基督就會嚟幫佢,誘惑就會消失。</w:t>
      </w:r>
    </w:p>
    <w:p w14:paraId="7DF424D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導師,我求神幫我除掉對姊妹嘅無禮,但我見唔到任何結果。</w:t>
      </w:r>
    </w:p>
    <w:p w14:paraId="711C3879" w14:textId="77777777" w:rsidR="00BA44CB" w:rsidRDefault="00BA44CB" w:rsidP="008F333A">
      <w:pPr>
        <w:rPr>
          <w:lang w:val="ru-RU"/>
        </w:rPr>
      </w:pPr>
      <w:r>
        <w:rPr>
          <w:lang w:val="ru-RU"/>
        </w:rPr>
        <w:tab/>
      </w:r>
      <w:r w:rsidR="008F333A">
        <w:rPr>
          <w:lang w:val="ru-RU"/>
        </w:rPr>
        <w:t>—</w:t>
      </w:r>
      <w:r w:rsidR="002C6C64" w:rsidRPr="00E236F4">
        <w:rPr>
          <w:lang w:val="ru-RU"/>
        </w:rPr>
        <w:t xml:space="preserve"> 當一個人努力禱告,卻見不到結果,就表示他內心或已住滿自私和驕傲,或天生偏向驕傲。自私和驕傲阻礙神恩降臨回應禱告。 好嘅上帝會畀我哋喺禱告入面所求嘅嘢</w:t>
      </w:r>
      <w:r w:rsidR="008F333A">
        <w:rPr>
          <w:lang w:val="ru-RU"/>
        </w:rPr>
        <w:t>──</w:t>
      </w:r>
      <w:r w:rsidR="002C6C64" w:rsidRPr="00E236F4">
        <w:rPr>
          <w:lang w:val="ru-RU"/>
        </w:rPr>
        <w:t>只要我哋有謙卑同對自己罪性嘅覺知。</w:t>
      </w:r>
    </w:p>
    <w:p w14:paraId="686F6FC5"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導師,我懇切地求神拯救我脫離一個特別的軟弱;我正努力奮鬥,嘗試將它連根拔出……但因為我的驕傲,神不幫助我。我該怎么办?</w:t>
      </w:r>
    </w:p>
    <w:p w14:paraId="67F006B9" w14:textId="2F33C585" w:rsidR="00BA44CB" w:rsidRDefault="00BA44CB" w:rsidP="008F333A">
      <w:pPr>
        <w:rPr>
          <w:lang w:val="ru-RU"/>
        </w:rPr>
      </w:pPr>
      <w:r>
        <w:rPr>
          <w:lang w:val="ru-RU"/>
        </w:rPr>
        <w:tab/>
      </w:r>
      <w:r w:rsidR="008F333A">
        <w:rPr>
          <w:lang w:val="ru-RU"/>
        </w:rPr>
        <w:t>—</w:t>
      </w:r>
      <w:r w:rsidR="002C6C64" w:rsidRPr="00E236F4">
        <w:rPr>
          <w:lang w:val="ru-RU"/>
        </w:rPr>
        <w:t xml:space="preserve"> 首先,向神求赦免。你要說:</w:t>
      </w:r>
      <w:r w:rsidR="00C90354">
        <w:rPr>
          <w:lang w:val="ru-RU"/>
        </w:rPr>
        <w:t>「</w:t>
      </w:r>
      <w:r w:rsidR="002C6C64" w:rsidRPr="00E236F4">
        <w:rPr>
          <w:lang w:val="ru-RU"/>
        </w:rPr>
        <w:t>我神啊,驕傲住喺我裏面;我自己就係阻住祢嘅幫助唔到我。但我懇求祢:開悟我,幫我明白究竟要點做,我先可以克服呢個軟弱</w:t>
      </w:r>
      <w:r>
        <w:rPr>
          <w:lang w:val="ru-RU"/>
        </w:rPr>
        <w:t>。」</w:t>
      </w:r>
      <w:r w:rsidR="002C6C64" w:rsidRPr="00E236F4">
        <w:rPr>
          <w:lang w:val="ru-RU"/>
        </w:rPr>
        <w:t xml:space="preserve"> 一旦你承認自己有驕傲,而且正正因為呢種情慾先唔肯離開你,上帝就會即刻向你顯明你軟弱嘅原因、根源,同埋點樣去對抗同根除佢。</w:t>
      </w:r>
    </w:p>
    <w:p w14:paraId="08AE2D49" w14:textId="77777777" w:rsidR="00BA44CB" w:rsidRDefault="00BA44CB" w:rsidP="008F333A">
      <w:pPr>
        <w:rPr>
          <w:lang w:val="ru-RU"/>
        </w:rPr>
      </w:pPr>
      <w:r>
        <w:rPr>
          <w:lang w:val="ru-RU"/>
        </w:rPr>
        <w:tab/>
      </w:r>
      <w:r w:rsidR="008F333A">
        <w:rPr>
          <w:lang w:val="ru-RU"/>
        </w:rPr>
        <w:t>—</w:t>
      </w:r>
      <w:r w:rsidR="002C6C64" w:rsidRPr="00E236F4">
        <w:rPr>
          <w:lang w:val="ru-RU"/>
        </w:rPr>
        <w:t xml:space="preserve"> 師傅,人在禱告時,心態應該如何?</w:t>
      </w:r>
    </w:p>
    <w:p w14:paraId="224A9033" w14:textId="77777777" w:rsidR="00BA44CB" w:rsidRDefault="00BA44CB" w:rsidP="008F333A">
      <w:pPr>
        <w:rPr>
          <w:lang w:val="ru-RU"/>
        </w:rPr>
      </w:pPr>
      <w:r>
        <w:rPr>
          <w:lang w:val="ru-RU"/>
        </w:rPr>
        <w:tab/>
      </w:r>
      <w:r w:rsidR="008F333A">
        <w:rPr>
          <w:lang w:val="ru-RU"/>
        </w:rPr>
        <w:t>—</w:t>
      </w:r>
      <w:r w:rsidR="002C6C64" w:rsidRPr="00E236F4">
        <w:rPr>
          <w:lang w:val="ru-RU"/>
        </w:rPr>
        <w:t xml:space="preserve"> 謙卑嘅態度。咁上帝就會幫助你。謙卑嘅人冇自己嘅意志;佢哋順服上帝嘅旨意,遵守祂嘅誡命。就係因為咁,上帝先會聽佢哋嘅禱告,並賜佢哋天上嘅祝福。一個人幾多程度聽上帝,好上帝就幾多程度聽佢。</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8739"/>
      <w:r w:rsidRPr="00E236F4">
        <w:rPr>
          <w:lang w:val="ru-RU"/>
        </w:rPr>
        <w:lastRenderedPageBreak/>
        <w:t>禱告需要恆心同耐性</w:t>
      </w:r>
      <w:bookmarkEnd w:id="34"/>
      <w:bookmarkEnd w:id="35"/>
    </w:p>
    <w:p w14:paraId="3A65ED3D" w14:textId="16D3646E" w:rsidR="00BA44CB" w:rsidRDefault="008F333A" w:rsidP="00531246">
      <w:pPr>
        <w:ind w:firstLine="720"/>
        <w:rPr>
          <w:lang w:val="ru-RU"/>
        </w:rPr>
      </w:pPr>
      <w:r>
        <w:rPr>
          <w:lang w:val="ru-RU"/>
        </w:rPr>
        <w:t>—</w:t>
      </w:r>
      <w:r w:rsidR="002C6C64" w:rsidRPr="00E236F4">
        <w:rPr>
          <w:lang w:val="ru-RU"/>
        </w:rPr>
        <w:t xml:space="preserve"> 導師,有時我向神提出一個具體嘅請求。但係乜都冇發生,我就問自己:</w:t>
      </w:r>
      <w:r w:rsidR="00C90354">
        <w:rPr>
          <w:lang w:val="ru-RU"/>
        </w:rPr>
        <w:t>「</w:t>
      </w:r>
      <w:r w:rsidR="002C6C64" w:rsidRPr="00E236F4">
        <w:rPr>
          <w:lang w:val="ru-RU"/>
        </w:rPr>
        <w:t>神究竟有冇聽到我嘅禱告?</w:t>
      </w:r>
      <w:r w:rsidR="00BA44CB">
        <w:rPr>
          <w:lang w:val="ru-RU"/>
        </w:rPr>
        <w:t>」</w:t>
      </w:r>
    </w:p>
    <w:p w14:paraId="78EFBB65" w14:textId="78667079" w:rsidR="00BA44CB" w:rsidRDefault="00BA44CB" w:rsidP="008F333A">
      <w:pPr>
        <w:rPr>
          <w:lang w:val="ru-RU"/>
        </w:rPr>
      </w:pPr>
      <w:r>
        <w:rPr>
          <w:lang w:val="ru-RU"/>
        </w:rPr>
        <w:tab/>
      </w:r>
      <w:r w:rsidR="008F333A">
        <w:rPr>
          <w:lang w:val="ru-RU"/>
        </w:rPr>
        <w:t>—</w:t>
      </w:r>
      <w:r w:rsidR="002C6C64" w:rsidRPr="00E236F4">
        <w:rPr>
          <w:lang w:val="ru-RU"/>
        </w:rPr>
        <w:t xml:space="preserve"> 呢個</w:t>
      </w:r>
      <w:r w:rsidR="00C90354">
        <w:rPr>
          <w:lang w:val="ru-RU"/>
        </w:rPr>
        <w:t>「</w:t>
      </w:r>
      <w:r w:rsidR="002C6C64" w:rsidRPr="00E236F4">
        <w:rPr>
          <w:lang w:val="ru-RU"/>
        </w:rPr>
        <w:t>佢有冇聽到?</w:t>
      </w:r>
      <w:r>
        <w:rPr>
          <w:lang w:val="ru-RU"/>
        </w:rPr>
        <w:t>」</w:t>
      </w:r>
      <w:r w:rsidR="002C6C64" w:rsidRPr="00E236F4">
        <w:rPr>
          <w:lang w:val="ru-RU"/>
        </w:rPr>
        <w:t>就表示你懷疑上帝嘅愛。因為懷疑佢嘅愛,你一手向佢求,另一手又即刻收返,咁做你就冇資格</w:t>
      </w:r>
      <w:r w:rsidR="00C90354">
        <w:rPr>
          <w:lang w:val="ru-RU"/>
        </w:rPr>
        <w:t>「</w:t>
      </w:r>
      <w:r w:rsidR="002C6C64" w:rsidRPr="00E236F4">
        <w:rPr>
          <w:lang w:val="ru-RU"/>
        </w:rPr>
        <w:t>插隊</w:t>
      </w:r>
      <w:r>
        <w:rPr>
          <w:lang w:val="ru-RU"/>
        </w:rPr>
        <w:t>」。</w:t>
      </w:r>
    </w:p>
    <w:p w14:paraId="1AF42A7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導師,當我向神求一樣嘢,但唔即刻得着,我應唔應該繼續求呢?</w:t>
      </w:r>
    </w:p>
    <w:p w14:paraId="233A7151" w14:textId="0531012A" w:rsidR="00BA44CB" w:rsidRDefault="00BA44CB" w:rsidP="008F333A">
      <w:pPr>
        <w:rPr>
          <w:lang w:val="ru-RU"/>
        </w:rPr>
      </w:pPr>
      <w:r>
        <w:rPr>
          <w:lang w:val="ru-RU"/>
        </w:rPr>
        <w:tab/>
      </w:r>
      <w:r w:rsidR="008F333A">
        <w:rPr>
          <w:lang w:val="ru-RU"/>
        </w:rPr>
        <w:t>—</w:t>
      </w:r>
      <w:r w:rsidR="002C6C64" w:rsidRPr="00E236F4">
        <w:rPr>
          <w:lang w:val="ru-RU"/>
        </w:rPr>
        <w:t xml:space="preserve"> 係,你一定要堅持。畢竟,當我哋去某個政府部門向公務員提出申請時,有時都要堅持先至攞到想要嘅嘢。「求求你幫幫我,唔係我就唔會走。</w:t>
      </w:r>
      <w:r>
        <w:rPr>
          <w:lang w:val="ru-RU"/>
        </w:rPr>
        <w:t>」</w:t>
      </w:r>
      <w:r w:rsidR="002C6C64" w:rsidRPr="00E236F4">
        <w:rPr>
          <w:lang w:val="ru-RU"/>
        </w:rPr>
        <w:t xml:space="preserve"> 所以喺禱告入面, ,都要有恆心:你記唔記得迦南婦女點樣恆切咁向基督哀求?</w:t>
      </w:r>
      <w:r w:rsidR="001A5E24">
        <w:rPr>
          <w:rStyle w:val="FootnoteReference"/>
          <w:lang w:val="ru-RU"/>
        </w:rPr>
        <w:footnoteReference w:id="14"/>
      </w:r>
      <w:r w:rsidR="001A5E24" w:rsidRPr="001A5E24">
        <w:rPr>
          <w:lang w:val="ru-RU"/>
        </w:rPr>
        <w:t xml:space="preserve"> </w:t>
      </w:r>
      <w:r w:rsidR="002C6C64" w:rsidRPr="00E236F4">
        <w:rPr>
          <w:lang w:val="ru-RU"/>
        </w:rPr>
        <w:t>福音書入面嗰個向不義法官哀求嘅寡婦,都好有恆心。</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w:t>
      </w:r>
      <w:r w:rsidR="002C6C64" w:rsidRPr="00E236F4">
        <w:rPr>
          <w:lang w:val="ru-RU"/>
        </w:rPr>
        <w:t xml:space="preserve"> 不過,Geronda,如果時間過去,而我嘅請求仍然冇人回應,我就會灰心。</w:t>
      </w:r>
    </w:p>
    <w:p w14:paraId="6549B3A6" w14:textId="4157D1F3" w:rsidR="00BA44CB" w:rsidRDefault="00BA44CB" w:rsidP="008F333A">
      <w:pPr>
        <w:rPr>
          <w:lang w:val="ru-RU"/>
        </w:rPr>
      </w:pPr>
      <w:r>
        <w:rPr>
          <w:lang w:val="ru-RU"/>
        </w:rPr>
        <w:tab/>
      </w:r>
      <w:r w:rsidR="008F333A">
        <w:rPr>
          <w:lang w:val="ru-RU"/>
        </w:rPr>
        <w:t>—</w:t>
      </w:r>
      <w:r w:rsidR="002C6C64" w:rsidRPr="00E236F4">
        <w:rPr>
          <w:lang w:val="ru-RU"/>
        </w:rPr>
        <w:t xml:space="preserve"> 當我哋喺禱告中求某樣嘢,就要耐心等候。有一次,我隻眼腫咗,又痛得好厲害。我三次行到至聖神之母聖像前,求佢醫治我,好等我可以夜晚讀聖詠。 我喺聖像前用燈油抹我隻痛眼,但隻眼依然好痛。過咗幾日,情況更加差:隻眼愈嚟愈痛,愈嚟愈腫。咁樣又過咗兩個星期。之後,我好唔好意思咁,再次行到聖母瑪利亞嘅聖像前,講: </w:t>
      </w:r>
      <w:r w:rsidR="00C90354">
        <w:rPr>
          <w:lang w:val="ru-RU"/>
        </w:rPr>
        <w:t>「</w:t>
      </w:r>
      <w:r w:rsidR="002C6C64" w:rsidRPr="00E236F4">
        <w:rPr>
          <w:lang w:val="ru-RU"/>
        </w:rPr>
        <w:t>天主之母,赦免我,但我唯有再叨擾祢一次</w:t>
      </w:r>
      <w:r>
        <w:rPr>
          <w:lang w:val="ru-RU"/>
        </w:rPr>
        <w:t>。」</w:t>
      </w:r>
      <w:r w:rsidR="002C6C64" w:rsidRPr="00E236F4">
        <w:rPr>
          <w:lang w:val="ru-RU"/>
        </w:rPr>
        <w:t>我再次用燈油抹眼,痛楚即刻消失。你以為至聖天主之母喺我第一次求祂嗰陣就唔可以即刻醫好我?當然祂可以。 但因為佢知道啲我唔知嘅嘢,佢就容許我再受苦一陣。所以你哋都要謙卑咁祈求,並耐心咁等候。一份帶住信心、痛苦、堅持同耐性嘅祈禱,一定會被垂聽──當然,所求嘅嘢要對自己有益先得。</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846B18" w:rsidP="00E3603A">
      <w:pPr>
        <w:pStyle w:val="Heading3"/>
        <w:rPr>
          <w:lang w:val="ru-RU"/>
        </w:rPr>
      </w:pPr>
      <w:bookmarkStart w:id="36" w:name="_Toc196716743"/>
      <w:bookmarkStart w:id="37" w:name="_Toc242628740"/>
      <w:r>
        <w:rPr>
          <w:lang w:val="ru-RU"/>
        </w:rPr>
        <w:t>第四</w:t>
      </w:r>
      <w:r w:rsidR="00E3603A" w:rsidRPr="00E236F4">
        <w:rPr>
          <w:lang w:val="ru-RU"/>
        </w:rPr>
        <w:t xml:space="preserve">章 </w:t>
      </w:r>
      <w:r w:rsidR="00E3603A" w:rsidRPr="00846B18">
        <w:rPr>
          <w:lang w:val="ru-RU"/>
        </w:rPr>
        <w:br/>
      </w:r>
      <w:r w:rsidR="00E3603A" w:rsidRPr="00E236F4">
        <w:rPr>
          <w:lang w:val="ru-RU"/>
        </w:rPr>
        <w:t>如何為與神共融作準備</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8741"/>
      <w:r w:rsidRPr="00E236F4">
        <w:rPr>
          <w:lang w:val="ru-RU"/>
        </w:rPr>
        <w:t>向基督作謙卑的懺悔</w:t>
      </w:r>
      <w:bookmarkEnd w:id="38"/>
      <w:bookmarkEnd w:id="39"/>
    </w:p>
    <w:p w14:paraId="44A0A038" w14:textId="08772A9D" w:rsidR="00BA44CB" w:rsidRDefault="002C6C64" w:rsidP="00E3603A">
      <w:pPr>
        <w:ind w:firstLine="720"/>
        <w:rPr>
          <w:lang w:val="ru-RU"/>
        </w:rPr>
      </w:pPr>
      <w:r w:rsidRPr="00E236F4">
        <w:rPr>
          <w:lang w:val="ru-RU"/>
        </w:rPr>
        <w:t>長老,禱告之前需要做啲咩準備?</w:t>
      </w:r>
    </w:p>
    <w:p w14:paraId="73E0271F" w14:textId="5FB66D67" w:rsidR="00BA44CB" w:rsidRDefault="00BA44CB" w:rsidP="008F333A">
      <w:pPr>
        <w:rPr>
          <w:lang w:val="ru-RU"/>
        </w:rPr>
      </w:pPr>
      <w:r>
        <w:rPr>
          <w:lang w:val="ru-RU"/>
        </w:rPr>
        <w:tab/>
      </w:r>
      <w:r w:rsidR="008F333A">
        <w:rPr>
          <w:lang w:val="ru-RU"/>
        </w:rPr>
        <w:t>—</w:t>
      </w:r>
      <w:r w:rsidR="002C6C64" w:rsidRPr="00E236F4">
        <w:rPr>
          <w:lang w:val="ru-RU"/>
        </w:rPr>
        <w:t xml:space="preserve"> 呢個同預備領聖體聖事差唔多。畢竟,基督嘅聖事係神聖嘅領受,而祈禱</w:t>
      </w:r>
      <w:r w:rsidR="008F333A">
        <w:rPr>
          <w:lang w:val="ru-RU"/>
        </w:rPr>
        <w:t>就</w:t>
      </w:r>
      <w:r w:rsidR="002C6C64" w:rsidRPr="00E236F4">
        <w:rPr>
          <w:lang w:val="ru-RU"/>
        </w:rPr>
        <w:t>係神聖嘅交通。當我哋領受聖體聖事,我哋就將基督領入自己,神聖嘅恩典就臨到我哋。 而喺禱告入面,我哋同基督無時無刻交通,亦都領受神聖恩</w:t>
      </w:r>
      <w:r w:rsidR="008F333A">
        <w:rPr>
          <w:lang w:val="ru-RU"/>
        </w:rPr>
        <w:t>典──</w:t>
      </w:r>
      <w:r w:rsidR="002C6C64" w:rsidRPr="00E236F4">
        <w:rPr>
          <w:lang w:val="ru-RU"/>
        </w:rPr>
        <w:t>只不過係用另一種方式。唔係同基督交通同領受神聖恩典就夠㗎咩?喺聖體聖事入面,我哋領受基督嘅身體同寶血;而喺禱告入面,我哋就同神交通。 領聖體聖事之前,要先向屬靈父親懺悔。同樣地,開始祈</w:t>
      </w:r>
      <w:r w:rsidR="008F333A">
        <w:rPr>
          <w:lang w:val="ru-RU"/>
        </w:rPr>
        <w:t>禱之前──換言之</w:t>
      </w:r>
      <w:r w:rsidR="002C6C64" w:rsidRPr="00E236F4">
        <w:rPr>
          <w:lang w:val="ru-RU"/>
        </w:rPr>
        <w:t>,在與神交通之前──需要向基督作謙卑的懺悔。在開始祈禱之前,人要謙卑地承認:</w:t>
      </w:r>
      <w:r w:rsidR="00C90354">
        <w:rPr>
          <w:lang w:val="ru-RU"/>
        </w:rPr>
        <w:t>「</w:t>
      </w:r>
      <w:r w:rsidR="002C6C64" w:rsidRPr="00E236F4">
        <w:rPr>
          <w:lang w:val="ru-RU"/>
        </w:rPr>
        <w:t xml:space="preserve">主啊,我行徑極其可悲…我滿有罪惡和情慾… </w:t>
      </w:r>
      <w:r>
        <w:rPr>
          <w:lang w:val="ru-RU"/>
        </w:rPr>
        <w:lastRenderedPageBreak/>
        <w:t>「</w:t>
      </w:r>
      <w:r w:rsidR="002C6C64" w:rsidRPr="00E236F4">
        <w:rPr>
          <w:lang w:val="ru-RU"/>
        </w:rPr>
        <w:t>我連你睇我一眼都唔配,但我仍然求你:幫幫我</w:t>
      </w:r>
      <w:r>
        <w:rPr>
          <w:lang w:val="ru-RU"/>
        </w:rPr>
        <w:t>。</w:t>
      </w:r>
      <w:r w:rsidR="002C6C64" w:rsidRPr="00E236F4">
        <w:rPr>
          <w:lang w:val="ru-RU"/>
        </w:rPr>
        <w:t>」由咁樣謙卑嘅認罪,神嘅恩典就會臨到人,佢哋就會開始同神交通。</w:t>
      </w:r>
    </w:p>
    <w:p w14:paraId="4C923FCE" w14:textId="5220CA88" w:rsidR="00BA44CB" w:rsidRDefault="00BA44CB" w:rsidP="008F333A">
      <w:pPr>
        <w:rPr>
          <w:lang w:val="ru-RU"/>
        </w:rPr>
      </w:pPr>
      <w:r>
        <w:rPr>
          <w:lang w:val="ru-RU"/>
        </w:rPr>
        <w:tab/>
      </w:r>
      <w:r w:rsidR="002C6C64" w:rsidRPr="00E236F4">
        <w:rPr>
          <w:lang w:val="ru-RU"/>
        </w:rPr>
        <w:t>如果一個人唔肯悔改,並謙卑咁向神承認佢嘅罪,就會一直處於混亂嘅狀態。而呢種混亂就會變成一堵牆,阻礙佢同神交通。 門會一直關住,靈魂都搵唔到平安。但係如果一個人講:</w:t>
      </w:r>
      <w:r>
        <w:rPr>
          <w:lang w:val="ru-RU"/>
        </w:rPr>
        <w:t>「</w:t>
      </w:r>
      <w:r w:rsidR="002C6C64" w:rsidRPr="00E236F4">
        <w:rPr>
          <w:lang w:val="ru-RU"/>
        </w:rPr>
        <w:t>我犯罪咗,我嘅神啊</w:t>
      </w:r>
      <w:r>
        <w:rPr>
          <w:lang w:val="ru-RU"/>
        </w:rPr>
        <w:t>」</w:t>
      </w:r>
      <w:r w:rsidR="002C6C64" w:rsidRPr="00E236F4">
        <w:rPr>
          <w:lang w:val="ru-RU"/>
        </w:rPr>
        <w:t>,咁嗰堵牆就會倒下──或者更準確嚟講,神自己會開門,而嗰個人就會領受同祂交通嘅恩典。</w:t>
      </w:r>
    </w:p>
    <w:p w14:paraId="3BBDA774" w14:textId="49CBEE96" w:rsidR="00E3603A" w:rsidRPr="00846B18" w:rsidRDefault="00BA44CB" w:rsidP="008F333A">
      <w:pPr>
        <w:rPr>
          <w:lang w:val="ru-RU"/>
        </w:rPr>
      </w:pPr>
      <w:r>
        <w:rPr>
          <w:lang w:val="ru-RU"/>
        </w:rPr>
        <w:tab/>
      </w:r>
      <w:r w:rsidR="008F333A">
        <w:rPr>
          <w:lang w:val="ru-RU"/>
        </w:rPr>
        <w:t>—</w:t>
      </w:r>
      <w:r w:rsidR="002C6C64" w:rsidRPr="00E236F4">
        <w:rPr>
          <w:lang w:val="ru-RU"/>
        </w:rPr>
        <w:t xml:space="preserve"> 師傅,我喺</w:t>
      </w:r>
      <w:r>
        <w:rPr>
          <w:lang w:val="ru-RU"/>
        </w:rPr>
        <w:t>《</w:t>
      </w:r>
      <w:r w:rsidR="002C6C64" w:rsidRPr="00E236F4">
        <w:rPr>
          <w:lang w:val="ru-RU"/>
        </w:rPr>
        <w:t>梯級</w:t>
      </w:r>
      <w:r>
        <w:rPr>
          <w:lang w:val="ru-RU"/>
        </w:rPr>
        <w:t>》</w:t>
      </w:r>
      <w:r w:rsidR="002C6C64" w:rsidRPr="00E236F4">
        <w:rPr>
          <w:lang w:val="ru-RU"/>
        </w:rPr>
        <w:t>度讀到,當人起身禱告嘅時候,要著上準備去見國王嗰套衫。</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呢啲係咩款式嘅衫?</w:t>
      </w:r>
    </w:p>
    <w:p w14:paraId="47E1A94E" w14:textId="72893AA7" w:rsidR="00BA44CB" w:rsidRDefault="00BA44CB" w:rsidP="008F333A">
      <w:pPr>
        <w:rPr>
          <w:lang w:val="ru-RU"/>
        </w:rPr>
      </w:pPr>
      <w:r>
        <w:rPr>
          <w:lang w:val="ru-RU"/>
        </w:rPr>
        <w:tab/>
      </w:r>
      <w:r w:rsidR="008F333A">
        <w:rPr>
          <w:lang w:val="ru-RU"/>
        </w:rPr>
        <w:t>—</w:t>
      </w:r>
      <w:r w:rsidR="002C6C64" w:rsidRPr="00E236F4">
        <w:rPr>
          <w:lang w:val="ru-RU"/>
        </w:rPr>
        <w:t xml:space="preserve"> 向神自卑,謙卑地為自己嘅罪求饒 </w:t>
      </w:r>
      <w:r w:rsidR="008F333A">
        <w:rPr>
          <w:lang w:val="ru-RU"/>
        </w:rPr>
        <w:t>—</w:t>
      </w:r>
      <w:r w:rsidR="002C6C64" w:rsidRPr="00E236F4">
        <w:rPr>
          <w:lang w:val="ru-RU"/>
        </w:rPr>
        <w:t xml:space="preserve"> 呢啲就係「衣裳」。要咁講:</w:t>
      </w:r>
      <w:r w:rsidR="00C90354">
        <w:rPr>
          <w:lang w:val="ru-RU"/>
        </w:rPr>
        <w:t>「</w:t>
      </w:r>
      <w:r w:rsidR="002C6C64" w:rsidRPr="00E236F4">
        <w:rPr>
          <w:lang w:val="ru-RU"/>
        </w:rPr>
        <w:t>我嘅神啊,我好唔知足;我好嚴重咁得罪咗祢,令祢傷心……赦免我!</w:t>
      </w:r>
      <w:r>
        <w:rPr>
          <w:lang w:val="ru-RU"/>
        </w:rPr>
        <w:t>」</w:t>
      </w:r>
      <w:r w:rsidR="002C6C64" w:rsidRPr="00E236F4">
        <w:rPr>
          <w:lang w:val="ru-RU"/>
        </w:rPr>
        <w:t>但唔好機械式咁講,要真心懊悔先。 你而家明未,同神講嘢時要著啲乜「衫」?如果你冇呢啲</w:t>
      </w:r>
      <w:r w:rsidR="008F333A">
        <w:rPr>
          <w:lang w:val="ru-RU"/>
        </w:rPr>
        <w:t>衫</w:t>
      </w:r>
      <w:r w:rsidR="002C6C64" w:rsidRPr="00E236F4">
        <w:rPr>
          <w:lang w:val="ru-RU"/>
        </w:rPr>
        <w:t>──即係真誠嘅懊悔──當你起身禱告,就好似同神講:「喂,你好唔好?世界有咩新嘢?</w:t>
      </w:r>
      <w:r>
        <w:rPr>
          <w:lang w:val="ru-RU"/>
        </w:rPr>
        <w:t>」</w:t>
      </w:r>
      <w:r w:rsidR="002C6C64" w:rsidRPr="00E236F4">
        <w:rPr>
          <w:lang w:val="ru-RU"/>
        </w:rPr>
        <w:t>畢竟,就算係對有錯喺先嘅人,我哋都要向佢求情,更何況係向神呢? 咁,為我哋每日嘅過失向神求赦,就更加重要啦!</w:t>
      </w:r>
    </w:p>
    <w:p w14:paraId="6DE7E2C9" w14:textId="77777777" w:rsidR="00BA44CB" w:rsidRDefault="00BA44CB" w:rsidP="008F333A">
      <w:pPr>
        <w:rPr>
          <w:lang w:val="ru-RU"/>
        </w:rPr>
      </w:pPr>
      <w:r>
        <w:rPr>
          <w:lang w:val="ru-RU"/>
        </w:rPr>
        <w:tab/>
      </w:r>
      <w:r w:rsidR="008F333A">
        <w:rPr>
          <w:lang w:val="ru-RU"/>
        </w:rPr>
        <w:t xml:space="preserve">— </w:t>
      </w:r>
      <w:r w:rsidR="002C6C64" w:rsidRPr="00E236F4">
        <w:rPr>
          <w:lang w:val="ru-RU"/>
        </w:rPr>
        <w:t>所以,Geronda,我應唔應該反思我每日所犯嘅罪?</w:t>
      </w:r>
    </w:p>
    <w:p w14:paraId="6310A592" w14:textId="6DBACAE3" w:rsidR="00BA44CB" w:rsidRDefault="00BA44CB" w:rsidP="008F333A">
      <w:pPr>
        <w:rPr>
          <w:lang w:val="ru-RU"/>
        </w:rPr>
      </w:pPr>
      <w:r>
        <w:rPr>
          <w:lang w:val="ru-RU"/>
        </w:rPr>
        <w:tab/>
      </w:r>
      <w:r w:rsidR="008F333A">
        <w:rPr>
          <w:lang w:val="ru-RU"/>
        </w:rPr>
        <w:t>—</w:t>
      </w:r>
      <w:r w:rsidR="002C6C64" w:rsidRPr="00E236F4">
        <w:rPr>
          <w:lang w:val="ru-RU"/>
        </w:rPr>
        <w:t xml:space="preserve"> 首先,向神求赦免你當日所犯的具體罪過。然後,反思你整體上究竟有幾罪惡。透過這樣做,你謙卑自己,然後開始向神求你需要的东西。 當我起身禱告時,我會以福音書中稅吏嗰句:「天主,可憐我呢個罪人。」</w:t>
      </w:r>
      <w:r w:rsidR="00E3603A">
        <w:rPr>
          <w:rStyle w:val="FootnoteReference"/>
          <w:lang w:val="ru-RU"/>
        </w:rPr>
        <w:footnoteReference w:id="17"/>
      </w:r>
      <w:r w:rsidR="002C6C64" w:rsidRPr="00E236F4">
        <w:rPr>
          <w:lang w:val="ru-RU"/>
        </w:rPr>
        <w:t xml:space="preserve"> 開始,我輕聲喃喃呢句幾次,然後先念主禱文。</w:t>
      </w:r>
    </w:p>
    <w:p w14:paraId="4A6460ED" w14:textId="2186E858" w:rsidR="00BA44CB" w:rsidRDefault="00BA44CB" w:rsidP="008F333A">
      <w:pPr>
        <w:rPr>
          <w:lang w:val="ru-RU"/>
        </w:rPr>
      </w:pPr>
      <w:r>
        <w:rPr>
          <w:lang w:val="ru-RU"/>
        </w:rPr>
        <w:tab/>
      </w:r>
      <w:r w:rsidR="002C6C64" w:rsidRPr="00E236F4">
        <w:rPr>
          <w:lang w:val="ru-RU"/>
        </w:rPr>
        <w:t>有一次我求神教我點樣禱告。然後我見到一幅異象:一個大約十七歲嘅年輕人喺禱告。嘩,佢令我心碎到徹底懊悔!…佢點樣喊,點樣禱告!… 我大感震驚,深受感動。佢以認罪開始佢嘅禱告:</w:t>
      </w:r>
      <w:r w:rsidR="00C90354">
        <w:rPr>
          <w:lang w:val="ru-RU"/>
        </w:rPr>
        <w:t>「</w:t>
      </w:r>
      <w:r w:rsidR="002C6C64" w:rsidRPr="00E236F4">
        <w:rPr>
          <w:lang w:val="ru-RU"/>
        </w:rPr>
        <w:t>我真係咁唔知感恩,咁難教……</w:t>
      </w:r>
      <w:r w:rsidR="008F333A">
        <w:rPr>
          <w:lang w:val="ru-RU"/>
        </w:rPr>
        <w:t>」</w:t>
      </w:r>
      <w:r w:rsidR="002C6C64" w:rsidRPr="00E236F4">
        <w:rPr>
          <w:lang w:val="ru-RU"/>
        </w:rPr>
        <w:t>然後佢繼續:</w:t>
      </w:r>
      <w:r w:rsidR="008F333A">
        <w:rPr>
          <w:lang w:val="ru-RU"/>
        </w:rPr>
        <w:t>「</w:t>
      </w:r>
      <w:r w:rsidR="002C6C64" w:rsidRPr="00E236F4">
        <w:rPr>
          <w:lang w:val="ru-RU"/>
        </w:rPr>
        <w:t>我嘅神啊!我真係咁大嘅罪人……除非您幫我,否則我點可以改過呢?!</w:t>
      </w:r>
      <w:r>
        <w:rPr>
          <w:lang w:val="ru-RU"/>
        </w:rPr>
        <w:t>」</w:t>
      </w:r>
      <w:r w:rsidR="002C6C64" w:rsidRPr="00E236F4">
        <w:rPr>
          <w:lang w:val="ru-RU"/>
        </w:rPr>
        <w:t>之後佢開始向神求佢所需嘅嘢。</w:t>
      </w:r>
    </w:p>
    <w:p w14:paraId="7258F221"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師傅,我禱告嘅時候,腦海經常浮現出具體嘅罪行,令我無法集中精神。</w:t>
      </w:r>
    </w:p>
    <w:p w14:paraId="35549130" w14:textId="54596D50" w:rsidR="00BA44CB" w:rsidRDefault="00BA44CB" w:rsidP="008F333A">
      <w:pPr>
        <w:rPr>
          <w:lang w:val="ru-RU"/>
        </w:rPr>
      </w:pPr>
      <w:r>
        <w:rPr>
          <w:lang w:val="ru-RU"/>
        </w:rPr>
        <w:tab/>
      </w:r>
      <w:r w:rsidR="008F333A">
        <w:rPr>
          <w:lang w:val="ru-RU"/>
        </w:rPr>
        <w:t xml:space="preserve">— </w:t>
      </w:r>
      <w:r w:rsidR="002C6C64" w:rsidRPr="00E236F4">
        <w:rPr>
          <w:lang w:val="ru-RU"/>
        </w:rPr>
        <w:t>但係我哋都同意:人要喺開始禱告之前檢視自己同懺悔,而唔係喺禱告嘅時候先做。 喺禱告時逐一記起自己喺邊度同點樣跌入罪中,已經唔再係自我檢視,而係同魔鬼嘅閒聊。禱告之前,你要反思自己有咩不對,定個目標,將心思專注喺上面,然後對自己下令:</w:t>
      </w:r>
      <w:r w:rsidR="00C90354">
        <w:rPr>
          <w:lang w:val="ru-RU"/>
        </w:rPr>
        <w:t>「</w:t>
      </w:r>
      <w:r w:rsidR="002C6C64" w:rsidRPr="00E236F4">
        <w:rPr>
          <w:lang w:val="ru-RU"/>
        </w:rPr>
        <w:t>開火!</w:t>
      </w:r>
      <w:r>
        <w:rPr>
          <w:lang w:val="ru-RU"/>
        </w:rPr>
        <w:t>」</w:t>
      </w:r>
    </w:p>
    <w:p w14:paraId="64D6B71B" w14:textId="77777777" w:rsidR="00BA44CB" w:rsidRDefault="00BA44CB" w:rsidP="008F333A">
      <w:pPr>
        <w:rPr>
          <w:lang w:val="ru-RU"/>
        </w:rPr>
      </w:pPr>
    </w:p>
    <w:p w14:paraId="304A6BB3" w14:textId="34AEADD8" w:rsidR="00BA44CB" w:rsidRDefault="00C90354" w:rsidP="0046557E">
      <w:pPr>
        <w:pStyle w:val="Heading4"/>
        <w:rPr>
          <w:lang w:val="ru-RU"/>
        </w:rPr>
      </w:pPr>
      <w:bookmarkStart w:id="40" w:name="_Toc196716745"/>
      <w:bookmarkStart w:id="41" w:name="_Toc242628742"/>
      <w:r>
        <w:rPr>
          <w:lang w:val="ru-RU"/>
        </w:rPr>
        <w:t>「</w:t>
      </w:r>
      <w:r w:rsidR="002C6C64" w:rsidRPr="00E236F4">
        <w:rPr>
          <w:lang w:val="ru-RU"/>
        </w:rPr>
        <w:t>首先要有平安</w:t>
      </w:r>
      <w:r w:rsidR="00BA44CB">
        <w:rPr>
          <w:lang w:val="ru-RU"/>
        </w:rPr>
        <w:t>」</w:t>
      </w:r>
      <w:bookmarkEnd w:id="40"/>
      <w:bookmarkEnd w:id="41"/>
    </w:p>
    <w:p w14:paraId="340ADFF0" w14:textId="1C3B76D4" w:rsidR="00BA44CB" w:rsidRDefault="008F333A" w:rsidP="00E3603A">
      <w:pPr>
        <w:ind w:firstLine="720"/>
        <w:rPr>
          <w:lang w:val="ru-RU"/>
        </w:rPr>
      </w:pPr>
      <w:r>
        <w:rPr>
          <w:lang w:val="ru-RU"/>
        </w:rPr>
        <w:t>—</w:t>
      </w:r>
      <w:r w:rsidR="002C6C64" w:rsidRPr="00E236F4">
        <w:rPr>
          <w:lang w:val="ru-RU"/>
        </w:rPr>
        <w:t xml:space="preserve"> 導師,如果我唔係故意犯罪,而係因為粗心大意,連自己都唔知道,咁點算?畢竟,咁樣嘅話,我就唔會發現自己得罪咗姊妹,需要向佢道歉。到時我同上帝嘅禱告連繫唔就斷咗?</w:t>
      </w:r>
    </w:p>
    <w:p w14:paraId="5754F4DE" w14:textId="77777777" w:rsidR="00BA44CB" w:rsidRDefault="00BA44CB" w:rsidP="008F333A">
      <w:pPr>
        <w:rPr>
          <w:lang w:val="ru-RU"/>
        </w:rPr>
      </w:pPr>
      <w:r>
        <w:rPr>
          <w:lang w:val="ru-RU"/>
        </w:rPr>
        <w:tab/>
      </w:r>
      <w:r w:rsidR="008F333A">
        <w:rPr>
          <w:lang w:val="ru-RU"/>
        </w:rPr>
        <w:t>—</w:t>
      </w:r>
      <w:r w:rsidR="002C6C64" w:rsidRPr="00E236F4">
        <w:rPr>
          <w:lang w:val="ru-RU"/>
        </w:rPr>
        <w:t xml:space="preserve"> 為咗唔失去同上帝嘅連繫,同埋搵到平安,就要緊緊留意自己。要保持不斷嘅警醒。咁做先可以令你察</w:t>
      </w:r>
      <w:r w:rsidR="002C6C64" w:rsidRPr="00E236F4">
        <w:rPr>
          <w:lang w:val="ru-RU"/>
        </w:rPr>
        <w:lastRenderedPageBreak/>
        <w:t>覺到自己嘅錯,去懺悔同求饒。如果你唔咁做……係,你可能會喺禱告中感受到一種喜悅</w:t>
      </w:r>
      <w:r w:rsidR="008F333A">
        <w:rPr>
          <w:lang w:val="ru-RU"/>
        </w:rPr>
        <w:t>,</w:t>
      </w:r>
      <w:r w:rsidR="002C6C64" w:rsidRPr="00E236F4">
        <w:rPr>
          <w:lang w:val="ru-RU"/>
        </w:rPr>
        <w:t>但嗰種喜悅唔係屬靈嘅。 你嘅靈魂就無法伸展佢嘅靈性翅膀,飛上天去。只有同神合一嘅人先可以飛上天。</w:t>
      </w:r>
    </w:p>
    <w:p w14:paraId="638E705E" w14:textId="77777777" w:rsidR="00BA44CB" w:rsidRDefault="00BA44CB" w:rsidP="008F333A">
      <w:pPr>
        <w:rPr>
          <w:lang w:val="ru-RU"/>
        </w:rPr>
      </w:pPr>
      <w:r>
        <w:rPr>
          <w:lang w:val="ru-RU"/>
        </w:rPr>
        <w:tab/>
      </w:r>
      <w:r w:rsidR="008F333A">
        <w:rPr>
          <w:lang w:val="ru-RU"/>
        </w:rPr>
        <w:t xml:space="preserve">— </w:t>
      </w:r>
      <w:r w:rsidR="002C6C64" w:rsidRPr="00E236F4">
        <w:rPr>
          <w:lang w:val="ru-RU"/>
        </w:rPr>
        <w:t>有時,Geronda,我未禱告之前,會覺得有種坐立不安、煩躁…</w:t>
      </w:r>
    </w:p>
    <w:p w14:paraId="2C0B8E34" w14:textId="77777777" w:rsidR="00BA44CB" w:rsidRDefault="00BA44CB" w:rsidP="008F333A">
      <w:pPr>
        <w:rPr>
          <w:lang w:val="ru-RU"/>
        </w:rPr>
      </w:pPr>
      <w:r>
        <w:rPr>
          <w:lang w:val="ru-RU"/>
        </w:rPr>
        <w:tab/>
      </w:r>
      <w:r w:rsidR="008F333A">
        <w:rPr>
          <w:lang w:val="ru-RU"/>
        </w:rPr>
        <w:t>—</w:t>
      </w:r>
      <w:r w:rsidR="002C6C64" w:rsidRPr="00E236F4">
        <w:rPr>
          <w:lang w:val="ru-RU"/>
        </w:rPr>
        <w:t xml:space="preserve"> 如果你心入面感到不安或者苦毒,就要知道你得罪咗其中一位姊妹。所以你先會有罪惡感。去向嗰位姊妹道歉,你嘅不安就會消失。</w:t>
      </w:r>
    </w:p>
    <w:p w14:paraId="156F4903"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基羅納,我可唔可以淨係靠禱告,將呢種不安驅走?一定要向人求饒恕,係咪絕對必要㗎?</w:t>
      </w:r>
    </w:p>
    <w:p w14:paraId="02B0CB3E" w14:textId="77777777" w:rsidR="00BA44CB" w:rsidRDefault="00BA44CB" w:rsidP="008F333A">
      <w:pPr>
        <w:rPr>
          <w:lang w:val="ru-RU"/>
        </w:rPr>
      </w:pPr>
      <w:r>
        <w:rPr>
          <w:lang w:val="ru-RU"/>
        </w:rPr>
        <w:tab/>
      </w:r>
      <w:r w:rsidR="008F333A">
        <w:rPr>
          <w:lang w:val="ru-RU"/>
        </w:rPr>
        <w:t>—</w:t>
      </w:r>
      <w:r w:rsidR="002C6C64" w:rsidRPr="00E236F4">
        <w:rPr>
          <w:lang w:val="ru-RU"/>
        </w:rPr>
        <w:t xml:space="preserve"> 咁,如果你得罪咗姊妹,淨係靠祈禱係搞唔掂㗎。你要去搵你嘅姊妹,向佢跪低求饒。就算你喺自己房入面跪三百次都冇用。如果你唔喺得罪咗嘅人面前表現謙卑,唔向佢承認自己有錯</w:t>
      </w:r>
      <w:r w:rsidR="008F333A">
        <w:rPr>
          <w:lang w:val="ru-RU"/>
        </w:rPr>
        <w:t>,</w:t>
      </w:r>
      <w:r w:rsidR="002C6C64" w:rsidRPr="00E236F4">
        <w:rPr>
          <w:lang w:val="ru-RU"/>
        </w:rPr>
        <w:t>就冇用㗎。</w:t>
      </w:r>
    </w:p>
    <w:p w14:paraId="331D8B84" w14:textId="3C5EE9DF" w:rsidR="00BA44CB" w:rsidRDefault="00BA44CB" w:rsidP="008F333A">
      <w:pPr>
        <w:rPr>
          <w:lang w:val="ru-RU"/>
        </w:rPr>
      </w:pPr>
      <w:r>
        <w:rPr>
          <w:lang w:val="ru-RU"/>
        </w:rPr>
        <w:tab/>
      </w:r>
      <w:r w:rsidR="002C6C64" w:rsidRPr="00E236F4">
        <w:rPr>
          <w:lang w:val="ru-RU"/>
        </w:rPr>
        <w:t>「先同你弟兄和好</w:t>
      </w:r>
      <w:r w:rsidR="008F333A">
        <w:rPr>
          <w:lang w:val="ru-RU"/>
        </w:rPr>
        <w:t>」</w:t>
      </w:r>
      <w:r w:rsidR="00E3603A">
        <w:rPr>
          <w:rStyle w:val="FootnoteReference"/>
          <w:lang w:val="ru-RU"/>
        </w:rPr>
        <w:footnoteReference w:id="18"/>
      </w:r>
      <w:r w:rsidR="00E3603A" w:rsidRPr="00E3603A">
        <w:rPr>
          <w:lang w:val="ru-RU"/>
        </w:rPr>
        <w:t xml:space="preserve"> </w:t>
      </w:r>
      <w:r w:rsidR="002C6C64" w:rsidRPr="00E236F4">
        <w:rPr>
          <w:lang w:val="ru-RU"/>
        </w:rPr>
        <w:t>──福音書咁講。只有咁先</w:t>
      </w:r>
    </w:p>
    <w:p w14:paraId="7CF2B36D" w14:textId="77777777" w:rsidR="00BA44CB" w:rsidRDefault="00BA44CB" w:rsidP="008F333A">
      <w:pPr>
        <w:rPr>
          <w:lang w:val="ru-RU"/>
        </w:rPr>
      </w:pPr>
      <w:r>
        <w:rPr>
          <w:lang w:val="ru-RU"/>
        </w:rPr>
        <w:tab/>
      </w:r>
      <w:r w:rsidR="002C6C64" w:rsidRPr="00E236F4">
        <w:rPr>
          <w:lang w:val="ru-RU"/>
        </w:rPr>
        <w:t>先帶埋你嘅禮物。例外係當你已經為得罪咗姊妹而悔改,並決心向佢道歉,但搵唔到佢。如果你已經堅定咁決定喺第一時間向姊妹道歉,你嘅禱告就會被上帝接受。</w:t>
      </w:r>
    </w:p>
    <w:p w14:paraId="5D0BF68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導師,有時我同姊妹吵咗,之後返到房就平靜咗,甚至可以禱告。但係之後又撞到佢,我心入面──嘩!──對佢變得好苦毒!…我仲要刻意避開佢。</w:t>
      </w:r>
    </w:p>
    <w:p w14:paraId="407D0843" w14:textId="12E0A179" w:rsidR="00BA44CB" w:rsidRDefault="00BA44CB" w:rsidP="008F333A">
      <w:pPr>
        <w:rPr>
          <w:lang w:val="ru-RU"/>
        </w:rPr>
      </w:pPr>
      <w:r>
        <w:rPr>
          <w:lang w:val="ru-RU"/>
        </w:rPr>
        <w:tab/>
      </w:r>
      <w:r w:rsidR="008F333A">
        <w:rPr>
          <w:lang w:val="ru-RU"/>
        </w:rPr>
        <w:t xml:space="preserve">— </w:t>
      </w:r>
      <w:r w:rsidR="002C6C64" w:rsidRPr="00E236F4">
        <w:rPr>
          <w:lang w:val="ru-RU"/>
        </w:rPr>
        <w:t>我唔明。你同姊妹吵咗,跟住就好似冇事發生咁,返去你嘅小房</w:t>
      </w:r>
      <w:r w:rsidR="00C90354">
        <w:rPr>
          <w:lang w:val="ru-RU"/>
        </w:rPr>
        <w:t>「</w:t>
      </w:r>
      <w:r w:rsidR="002C6C64" w:rsidRPr="00E236F4">
        <w:rPr>
          <w:lang w:val="ru-RU"/>
        </w:rPr>
        <w:t>冷靜</w:t>
      </w:r>
      <w:r>
        <w:rPr>
          <w:lang w:val="ru-RU"/>
        </w:rPr>
        <w:t>」</w:t>
      </w:r>
      <w:r w:rsidR="002C6C64" w:rsidRPr="00E236F4">
        <w:rPr>
          <w:lang w:val="ru-RU"/>
        </w:rPr>
        <w:t>?除非你先向佢跪低道歉,否則你點可能冷靜到?又點可以禱告? 但假設你喺私底下禱告之後,真係感受到神嘅平安,咁你嘅心就會軟化。如果心真係軟化咗,你就會唔再避開你妹妹,反而會自己去搵佢,向神求嗰個福份──向你妹妹道歉嘅機會。</w:t>
      </w:r>
    </w:p>
    <w:p w14:paraId="74CFD41B" w14:textId="77777777" w:rsidR="00BA44CB" w:rsidRDefault="00BA44CB" w:rsidP="008F333A">
      <w:pPr>
        <w:rPr>
          <w:lang w:val="ru-RU"/>
        </w:rPr>
      </w:pPr>
      <w:r>
        <w:rPr>
          <w:lang w:val="ru-RU"/>
        </w:rPr>
        <w:tab/>
      </w:r>
      <w:r w:rsidR="008F333A">
        <w:rPr>
          <w:lang w:val="ru-RU"/>
        </w:rPr>
        <w:t>—</w:t>
      </w:r>
      <w:r w:rsidR="002C6C64" w:rsidRPr="00E236F4">
        <w:rPr>
          <w:lang w:val="ru-RU"/>
        </w:rPr>
        <w:t xml:space="preserve"> 或者,Geronda,我只係覺得自己冇錯,所以先至可以禱告?</w:t>
      </w:r>
    </w:p>
    <w:p w14:paraId="07E68ADD" w14:textId="54B97500" w:rsidR="00BA44CB" w:rsidRDefault="00BA44CB" w:rsidP="008F333A">
      <w:pPr>
        <w:rPr>
          <w:lang w:val="ru-RU"/>
        </w:rPr>
      </w:pPr>
      <w:r>
        <w:rPr>
          <w:lang w:val="ru-RU"/>
        </w:rPr>
        <w:tab/>
      </w:r>
      <w:r w:rsidR="008F333A">
        <w:rPr>
          <w:lang w:val="ru-RU"/>
        </w:rPr>
        <w:t>—</w:t>
      </w:r>
      <w:r w:rsidR="002C6C64" w:rsidRPr="00E236F4">
        <w:rPr>
          <w:lang w:val="ru-RU"/>
        </w:rPr>
        <w:t xml:space="preserve"> 自己諗吓:嗰種祈禱會係點?只有當一個人自我檢討,對住鄰舍講:</w:t>
      </w:r>
      <w:r>
        <w:rPr>
          <w:lang w:val="ru-RU"/>
        </w:rPr>
        <w:t>「</w:t>
      </w:r>
      <w:r w:rsidR="002C6C64" w:rsidRPr="00E236F4">
        <w:rPr>
          <w:lang w:val="ru-RU"/>
        </w:rPr>
        <w:t>原諒我,祝福我</w:t>
      </w:r>
      <w:r>
        <w:rPr>
          <w:lang w:val="ru-RU"/>
        </w:rPr>
        <w:t>。」</w:t>
      </w:r>
      <w:r w:rsidR="002C6C64" w:rsidRPr="00E236F4">
        <w:rPr>
          <w:lang w:val="ru-RU"/>
        </w:rPr>
        <w:t>上帝嘅恩典先會臨到佢,佢先可以同上帝有交通。</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8743"/>
      <w:r w:rsidRPr="00E236F4">
        <w:rPr>
          <w:lang w:val="ru-RU"/>
        </w:rPr>
        <w:t>禱告係</w:t>
      </w:r>
      <w:r w:rsidR="00C90354">
        <w:rPr>
          <w:lang w:val="ru-RU"/>
        </w:rPr>
        <w:t>「</w:t>
      </w:r>
      <w:r w:rsidRPr="00E236F4">
        <w:rPr>
          <w:lang w:val="ru-RU"/>
        </w:rPr>
        <w:t>審判前嘅審判</w:t>
      </w:r>
      <w:r w:rsidR="00BA44CB">
        <w:rPr>
          <w:lang w:val="ru-RU"/>
        </w:rPr>
        <w:t>」</w:t>
      </w:r>
      <w:bookmarkEnd w:id="42"/>
      <w:bookmarkEnd w:id="43"/>
    </w:p>
    <w:p w14:paraId="45D4AEF3" w14:textId="5E8F0B0F" w:rsidR="00BA44CB" w:rsidRDefault="008F333A" w:rsidP="00E3603A">
      <w:pPr>
        <w:ind w:firstLine="720"/>
        <w:rPr>
          <w:lang w:val="ru-RU"/>
        </w:rPr>
      </w:pPr>
      <w:r>
        <w:rPr>
          <w:lang w:val="ru-RU"/>
        </w:rPr>
        <w:t>—</w:t>
      </w:r>
      <w:r w:rsidR="002C6C64" w:rsidRPr="00E236F4">
        <w:rPr>
          <w:lang w:val="ru-RU"/>
        </w:rPr>
        <w:t xml:space="preserve"> 導師,聖約翰·克里馬庫斯話禱告係</w:t>
      </w:r>
      <w:r w:rsidR="00C90354">
        <w:rPr>
          <w:lang w:val="ru-RU"/>
        </w:rPr>
        <w:t>「</w:t>
      </w:r>
      <w:r w:rsidR="002C6C64" w:rsidRPr="00E236F4">
        <w:rPr>
          <w:lang w:val="ru-RU"/>
        </w:rPr>
        <w:t>審判前嘅審判</w:t>
      </w:r>
      <w:r w:rsidR="00BA44CB">
        <w:rPr>
          <w:lang w:val="ru-RU"/>
        </w:rPr>
        <w:t>」。</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 xml:space="preserve">— </w:t>
      </w:r>
      <w:r w:rsidR="002C6C64" w:rsidRPr="00E236F4">
        <w:rPr>
          <w:lang w:val="ru-RU"/>
        </w:rPr>
        <w:t xml:space="preserve"> exactly 係咁。當一個人正確咁禱告,</w:t>
      </w:r>
      <w:r w:rsidR="008F333A">
        <w:rPr>
          <w:lang w:val="ru-RU"/>
        </w:rPr>
        <w:t>佢嘅禱告就係</w:t>
      </w:r>
      <w:r w:rsidR="00C90354">
        <w:rPr>
          <w:lang w:val="ru-RU"/>
        </w:rPr>
        <w:t>「</w:t>
      </w:r>
      <w:r w:rsidR="002C6C64" w:rsidRPr="00E236F4">
        <w:rPr>
          <w:lang w:val="ru-RU"/>
        </w:rPr>
        <w:t>末日審判前嘅審判</w:t>
      </w:r>
      <w:r>
        <w:rPr>
          <w:lang w:val="ru-RU"/>
        </w:rPr>
        <w:t>」</w:t>
      </w:r>
      <w:r w:rsidR="002C6C64" w:rsidRPr="00E236F4">
        <w:rPr>
          <w:lang w:val="ru-RU"/>
        </w:rPr>
        <w:t>。如果一個屬靈健康嘅人,喺開始禱告嗰陣,心入面感到苦澀,佢就會去搵原因。佢會問自己:</w:t>
      </w:r>
      <w:r w:rsidR="00C90354">
        <w:rPr>
          <w:lang w:val="ru-RU"/>
        </w:rPr>
        <w:t>『</w:t>
      </w:r>
      <w:r w:rsidR="002C6C64" w:rsidRPr="00E236F4">
        <w:rPr>
          <w:lang w:val="ru-RU"/>
        </w:rPr>
        <w:t xml:space="preserve">點解我會有呢種感覺?』 </w:t>
      </w:r>
      <w:r>
        <w:rPr>
          <w:lang w:val="ru-RU"/>
        </w:rPr>
        <w:t>「</w:t>
      </w:r>
      <w:r w:rsidR="002C6C64" w:rsidRPr="00E236F4">
        <w:rPr>
          <w:lang w:val="ru-RU"/>
        </w:rPr>
        <w:t>可能我用我嘅行為傷害咗兄弟?或者我有冇論斷過人,又或者因為粗心,冇拒絕一個論斷嘅念頭?可能我有放縱過驕傲嘅念頭?又或者我心入面有自我意志,令我無法同上帝交通?</w:t>
      </w:r>
      <w:r>
        <w:rPr>
          <w:lang w:val="ru-RU"/>
        </w:rPr>
        <w:t>」</w:t>
      </w:r>
    </w:p>
    <w:p w14:paraId="0F26539E" w14:textId="77777777" w:rsidR="00BA44CB" w:rsidRDefault="00BA44CB" w:rsidP="008F333A">
      <w:pPr>
        <w:rPr>
          <w:lang w:val="ru-RU"/>
        </w:rPr>
      </w:pPr>
      <w:r>
        <w:rPr>
          <w:lang w:val="ru-RU"/>
        </w:rPr>
        <w:tab/>
      </w:r>
      <w:r w:rsidR="008F333A">
        <w:rPr>
          <w:lang w:val="ru-RU"/>
        </w:rPr>
        <w:t xml:space="preserve">— </w:t>
      </w:r>
      <w:r w:rsidR="002C6C64" w:rsidRPr="00E236F4">
        <w:rPr>
          <w:lang w:val="ru-RU"/>
        </w:rPr>
        <w:t>但係,Geronda,如果佢問自己呢啲問題,一再咁問,仍然喺自己入面搵唔到嘢,點算好?..</w:t>
      </w:r>
    </w:p>
    <w:p w14:paraId="5D361394"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呢樣唔可能。佢肯定有啲嘢發生過!如果佢再深入啲去探索佢內心嘅檔案,對自己做番調查,佢就會搵到證據,就會明白自己喺邊度出錯。</w:t>
      </w:r>
    </w:p>
    <w:p w14:paraId="544F619C" w14:textId="47504C2C" w:rsidR="00BA44CB" w:rsidRDefault="00BA44CB" w:rsidP="008F333A">
      <w:pPr>
        <w:rPr>
          <w:lang w:val="ru-RU"/>
        </w:rPr>
      </w:pPr>
      <w:r>
        <w:rPr>
          <w:lang w:val="ru-RU"/>
        </w:rPr>
        <w:tab/>
      </w:r>
      <w:r w:rsidR="008F333A">
        <w:rPr>
          <w:lang w:val="ru-RU"/>
        </w:rPr>
        <w:t>—</w:t>
      </w:r>
      <w:r w:rsidR="002C6C64" w:rsidRPr="00E236F4">
        <w:rPr>
          <w:lang w:val="ru-RU"/>
        </w:rPr>
        <w:t xml:space="preserve"> 導師,你講嘅</w:t>
      </w:r>
      <w:r w:rsidR="00C90354">
        <w:rPr>
          <w:lang w:val="ru-RU"/>
        </w:rPr>
        <w:t>「</w:t>
      </w:r>
      <w:r w:rsidR="002C6C64" w:rsidRPr="00E236F4">
        <w:rPr>
          <w:lang w:val="ru-RU"/>
        </w:rPr>
        <w:t>自我審查</w:t>
      </w:r>
      <w:r>
        <w:rPr>
          <w:lang w:val="ru-RU"/>
        </w:rPr>
        <w:t>」</w:t>
      </w:r>
      <w:r w:rsidR="002C6C64" w:rsidRPr="00E236F4">
        <w:rPr>
          <w:lang w:val="ru-RU"/>
        </w:rPr>
        <w:t>係乜意思?唔係淨係向神懺悔就得咩?</w:t>
      </w:r>
    </w:p>
    <w:p w14:paraId="56F2439B" w14:textId="724553D1" w:rsidR="00BA44CB" w:rsidRDefault="00BA44CB" w:rsidP="008F333A">
      <w:pPr>
        <w:rPr>
          <w:lang w:val="ru-RU"/>
        </w:rPr>
      </w:pPr>
      <w:r>
        <w:rPr>
          <w:lang w:val="ru-RU"/>
        </w:rPr>
        <w:tab/>
      </w:r>
      <w:r w:rsidR="008F333A">
        <w:rPr>
          <w:lang w:val="ru-RU"/>
        </w:rPr>
        <w:t xml:space="preserve">— </w:t>
      </w:r>
      <w:r w:rsidR="002C6C64" w:rsidRPr="00E236F4">
        <w:rPr>
          <w:lang w:val="ru-RU"/>
        </w:rPr>
        <w:t>如果佢連自己做錯咩都唔知,佢有咩可以懺悔?當然,首先你要</w:t>
      </w:r>
      <w:r w:rsidR="00C90354">
        <w:rPr>
          <w:lang w:val="ru-RU"/>
        </w:rPr>
        <w:t>「</w:t>
      </w:r>
      <w:r w:rsidR="002C6C64" w:rsidRPr="00E236F4">
        <w:rPr>
          <w:lang w:val="ru-RU"/>
        </w:rPr>
        <w:t>調查</w:t>
      </w:r>
      <w:r>
        <w:rPr>
          <w:lang w:val="ru-RU"/>
        </w:rPr>
        <w:t>」</w:t>
      </w:r>
      <w:r w:rsidR="002C6C64" w:rsidRPr="00E236F4">
        <w:rPr>
          <w:lang w:val="ru-RU"/>
        </w:rPr>
        <w:t>自己:盤問、檢視案發現場、法醫分析…… 如果佢仍然搵唔到,就叫佢磕兩三個頭,跪低,講:</w:t>
      </w:r>
      <w:r w:rsidR="00C90354">
        <w:rPr>
          <w:lang w:val="ru-RU"/>
        </w:rPr>
        <w:t>「</w:t>
      </w:r>
      <w:r w:rsidR="002C6C64" w:rsidRPr="00E236F4">
        <w:rPr>
          <w:lang w:val="ru-RU"/>
        </w:rPr>
        <w:t>我嘅神啊,我肯定係喺某方面犯罪咗,求你光照我</w:t>
      </w:r>
      <w:r w:rsidR="008F333A">
        <w:rPr>
          <w:lang w:val="ru-RU"/>
        </w:rPr>
        <w:t>,</w:t>
      </w:r>
      <w:r w:rsidR="002C6C64" w:rsidRPr="00E236F4">
        <w:rPr>
          <w:lang w:val="ru-RU"/>
        </w:rPr>
        <w:t>究竟係咩?</w:t>
      </w:r>
      <w:r>
        <w:rPr>
          <w:lang w:val="ru-RU"/>
        </w:rPr>
        <w:t>」</w:t>
      </w:r>
      <w:r w:rsidR="002C6C64" w:rsidRPr="00E236F4">
        <w:rPr>
          <w:lang w:val="ru-RU"/>
        </w:rPr>
        <w:t>佢一講完,謙卑就會即刻驅散誘惑嘅迷霧,佢就會見到發生呢件事嘅原因。 我意思係,當神見到一個人嘅謙卑,就會賜佢恩典。而蒙受恩典嘅人,就會好清楚自己喺邊度犯罪,並有機會去補救。</w:t>
      </w:r>
    </w:p>
    <w:p w14:paraId="16D7700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導師,有咩嘢可以幫我哋同上帝保持不斷嘅連繫?</w:t>
      </w:r>
    </w:p>
    <w:p w14:paraId="48458274" w14:textId="77777777" w:rsidR="00BA44CB" w:rsidRDefault="00BA44CB" w:rsidP="008F333A">
      <w:pPr>
        <w:rPr>
          <w:lang w:val="ru-RU"/>
        </w:rPr>
      </w:pPr>
      <w:r>
        <w:rPr>
          <w:lang w:val="ru-RU"/>
        </w:rPr>
        <w:tab/>
      </w:r>
      <w:r w:rsidR="008F333A">
        <w:rPr>
          <w:lang w:val="ru-RU"/>
        </w:rPr>
        <w:t>—</w:t>
      </w:r>
      <w:r w:rsidR="002C6C64" w:rsidRPr="00E236F4">
        <w:rPr>
          <w:lang w:val="ru-RU"/>
        </w:rPr>
        <w:t xml:space="preserve"> 心靈嘅平安好有幫助。當靈魂處於平安,禱告就會自然流露。正因如此,絕對唔可以對任何人懷有惡意。 但如果你對人有過唔友善嘅念頭,就要向修女院長懺悔。同時驅走其他所有唔友善嘅念頭,用正面嘅念頭取代佢哋。因為正面嘅念頭為祈禱開路──祈禱就會自然而然咁流露。</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8744"/>
      <w:r w:rsidRPr="00846B18">
        <w:rPr>
          <w:lang w:val="ru-RU"/>
        </w:rPr>
        <w:t>第二</w:t>
      </w:r>
      <w:r w:rsidRPr="00E236F4">
        <w:rPr>
          <w:lang w:val="ru-RU"/>
        </w:rPr>
        <w:t xml:space="preserve">部。 </w:t>
      </w:r>
      <w:r w:rsidRPr="00846B18">
        <w:rPr>
          <w:lang w:val="ru-RU"/>
        </w:rPr>
        <w:br/>
      </w:r>
      <w:r w:rsidRPr="00E236F4">
        <w:rPr>
          <w:lang w:val="ru-RU"/>
        </w:rPr>
        <w:t>為祈禱而奮鬥</w:t>
      </w:r>
      <w:bookmarkEnd w:id="44"/>
      <w:bookmarkEnd w:id="45"/>
    </w:p>
    <w:p w14:paraId="26FC97D1" w14:textId="5E412472" w:rsidR="00BA44CB" w:rsidRDefault="00C90354" w:rsidP="008F333A">
      <w:pPr>
        <w:rPr>
          <w:lang w:val="ru-RU"/>
        </w:rPr>
      </w:pPr>
      <w:r>
        <w:rPr>
          <w:lang w:val="ru-RU"/>
        </w:rPr>
        <w:t>「</w:t>
      </w:r>
      <w:r w:rsidR="002C6C64" w:rsidRPr="00E236F4">
        <w:rPr>
          <w:lang w:val="ru-RU"/>
        </w:rPr>
        <w:t>經歷過神嘅大福氣嘅人,心靈會變得更堅強、更溫暖,甚至可以達到不斷嘅祈禱</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8745"/>
      <w:r w:rsidRPr="00846B18">
        <w:rPr>
          <w:lang w:val="ru-RU"/>
        </w:rPr>
        <w:t>第一</w:t>
      </w:r>
      <w:r w:rsidRPr="00E236F4">
        <w:rPr>
          <w:lang w:val="ru-RU"/>
        </w:rPr>
        <w:t>章</w:t>
      </w:r>
      <w:r w:rsidR="002C6C64" w:rsidRPr="00E236F4">
        <w:rPr>
          <w:lang w:val="ru-RU"/>
        </w:rPr>
        <w:t xml:space="preserve"> </w:t>
      </w:r>
      <w:r w:rsidRPr="00846B18">
        <w:rPr>
          <w:lang w:val="ru-RU"/>
        </w:rPr>
        <w:br/>
      </w:r>
      <w:r w:rsidR="002C6C64" w:rsidRPr="00E236F4">
        <w:rPr>
          <w:lang w:val="ru-RU"/>
        </w:rPr>
        <w:t>論祈禱的困難</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8746"/>
      <w:r w:rsidRPr="00E236F4">
        <w:rPr>
          <w:lang w:val="ru-RU"/>
        </w:rPr>
        <w:t>灰心</w:t>
      </w:r>
      <w:r w:rsidR="008D7874">
        <w:rPr>
          <w:rStyle w:val="FootnoteReference"/>
          <w:lang w:val="ru-RU"/>
        </w:rPr>
        <w:footnoteReference w:id="20"/>
      </w:r>
      <w:r w:rsidR="008D7874" w:rsidRPr="008D7874">
        <w:rPr>
          <w:lang w:val="ru-RU"/>
        </w:rPr>
        <w:t xml:space="preserve"> </w:t>
      </w:r>
      <w:r w:rsidRPr="00E236F4">
        <w:rPr>
          <w:lang w:val="ru-RU"/>
        </w:rPr>
        <w:t>令一個人毫無用處</w:t>
      </w:r>
      <w:bookmarkEnd w:id="48"/>
      <w:bookmarkEnd w:id="49"/>
    </w:p>
    <w:p w14:paraId="74E5D771" w14:textId="20D8DA87" w:rsidR="00BA44CB" w:rsidRDefault="002C6C64" w:rsidP="008F333A">
      <w:pPr>
        <w:rPr>
          <w:lang w:val="ru-RU"/>
        </w:rPr>
      </w:pPr>
      <w:r w:rsidRPr="00E236F4">
        <w:rPr>
          <w:lang w:val="ru-RU"/>
        </w:rPr>
        <w:t>長老,灰心同懶散有咩分別?</w:t>
      </w:r>
    </w:p>
    <w:p w14:paraId="59200BC5" w14:textId="77777777" w:rsidR="00BA44CB" w:rsidRDefault="00BA44CB" w:rsidP="008F333A">
      <w:pPr>
        <w:rPr>
          <w:lang w:val="ru-RU"/>
        </w:rPr>
      </w:pPr>
      <w:r>
        <w:rPr>
          <w:lang w:val="ru-RU"/>
        </w:rPr>
        <w:tab/>
      </w:r>
      <w:r w:rsidR="008F333A">
        <w:rPr>
          <w:lang w:val="ru-RU"/>
        </w:rPr>
        <w:t>──</w:t>
      </w:r>
      <w:r w:rsidR="002C6C64" w:rsidRPr="00E236F4">
        <w:rPr>
          <w:lang w:val="ru-RU"/>
        </w:rPr>
        <w:t xml:space="preserve"> 灰心係屬靈嘅抑鬱,而懶惰則關乎靈魂同身體。願神賜恩,令我哋唔會有呢兩樣嘢。有時,灰心同懶惰嘅折磨會襲擊嗰啲對屬靈生命有好嚴重偏向、好敏感同有良知嘅人。</w:t>
      </w:r>
    </w:p>
    <w:p w14:paraId="2904D884" w14:textId="77777777" w:rsidR="00BA44CB" w:rsidRDefault="00BA44CB" w:rsidP="008F333A">
      <w:pPr>
        <w:rPr>
          <w:lang w:val="ru-RU"/>
        </w:rPr>
      </w:pPr>
      <w:r>
        <w:rPr>
          <w:lang w:val="ru-RU"/>
        </w:rPr>
        <w:lastRenderedPageBreak/>
        <w:tab/>
      </w:r>
      <w:r w:rsidR="002C6C64" w:rsidRPr="00E236F4">
        <w:rPr>
          <w:lang w:val="ru-RU"/>
        </w:rPr>
        <w:t>魔鬼對厚皮人唔會造成咁大嘅傷害。但如果誘惑深深打擊咗一個敏感嘅人,佢就會隨之陷入絕望。要喺自己身上搵返力量,重新啟動佢哋嘅靈性引擎,佢哋就要認清痛苦嘅根源,並以屬靈嘅方式去處理。 睇住,呢啲傷口絕對唔可以唔處理!唔係嘅話,你就會一直絆倒,一路跌落去。</w:t>
      </w:r>
    </w:p>
    <w:p w14:paraId="589B630B" w14:textId="77777777" w:rsidR="00BA44CB" w:rsidRDefault="00BA44CB" w:rsidP="008F333A">
      <w:pPr>
        <w:rPr>
          <w:lang w:val="ru-RU"/>
        </w:rPr>
      </w:pPr>
      <w:r>
        <w:rPr>
          <w:lang w:val="ru-RU"/>
        </w:rPr>
        <w:tab/>
      </w:r>
      <w:r w:rsidR="002C6C64" w:rsidRPr="00E236F4">
        <w:rPr>
          <w:lang w:val="ru-RU"/>
        </w:rPr>
        <w:t>情緒崩潰,過咗一陣就會導致身體崩潰,令一個人完全冇用。但醫學根本唔識病因,又點搵到呢?你用顯微鏡都睇唔到呢個病因,係靈性嘅微生物搞事。你知唔知有幾多有愛心、好感性嘅人因此變得冇用!</w:t>
      </w:r>
    </w:p>
    <w:p w14:paraId="0AE97281" w14:textId="25D10E79" w:rsidR="00BA44CB" w:rsidRDefault="00BA44CB" w:rsidP="008F333A">
      <w:pPr>
        <w:rPr>
          <w:lang w:val="ru-RU"/>
        </w:rPr>
      </w:pPr>
      <w:r>
        <w:rPr>
          <w:lang w:val="ru-RU"/>
        </w:rPr>
        <w:tab/>
      </w:r>
      <w:r w:rsidR="008F333A">
        <w:rPr>
          <w:lang w:val="ru-RU"/>
        </w:rPr>
        <w:t xml:space="preserve">— </w:t>
      </w:r>
      <w:r w:rsidR="002C6C64" w:rsidRPr="00E236F4">
        <w:rPr>
          <w:lang w:val="ru-RU"/>
        </w:rPr>
        <w:t>Geronda,我真係攰到完全做唔到我嘅修道院規矩。</w:t>
      </w:r>
      <w:r w:rsidR="008D7874">
        <w:rPr>
          <w:rStyle w:val="FootnoteReference"/>
          <w:lang w:val="ru-RU"/>
        </w:rPr>
        <w:footnoteReference w:id="21"/>
      </w:r>
      <w:r w:rsidR="002C6C64" w:rsidRPr="00E236F4">
        <w:rPr>
          <w:lang w:val="ru-RU"/>
        </w:rPr>
        <w:t xml:space="preserve"> 係攰定係懶?</w:t>
      </w:r>
    </w:p>
    <w:p w14:paraId="7A576729" w14:textId="15583085" w:rsidR="00BA44CB" w:rsidRDefault="00BA44CB" w:rsidP="008F333A">
      <w:pPr>
        <w:rPr>
          <w:lang w:val="ru-RU"/>
        </w:rPr>
      </w:pPr>
      <w:r>
        <w:rPr>
          <w:lang w:val="ru-RU"/>
        </w:rPr>
        <w:tab/>
      </w:r>
      <w:r w:rsidR="008F333A">
        <w:rPr>
          <w:lang w:val="ru-RU"/>
        </w:rPr>
        <w:t xml:space="preserve">— </w:t>
      </w:r>
      <w:r w:rsidR="002C6C64" w:rsidRPr="00E236F4">
        <w:rPr>
          <w:lang w:val="ru-RU"/>
        </w:rPr>
        <w:t>你記唔記得:</w:t>
      </w:r>
      <w:r>
        <w:rPr>
          <w:lang w:val="ru-RU"/>
        </w:rPr>
        <w:t>「</w:t>
      </w:r>
      <w:r w:rsidR="002C6C64" w:rsidRPr="00E236F4">
        <w:rPr>
          <w:lang w:val="ru-RU"/>
        </w:rPr>
        <w:t>我因罪惡太多,身體已經疲憊不堪,連靈魂都疲憊咗</w:t>
      </w:r>
      <w:r>
        <w:rPr>
          <w:lang w:val="ru-RU"/>
        </w:rPr>
        <w:t>」</w:t>
      </w:r>
      <w:r w:rsidR="008D7874" w:rsidRPr="008D7874">
        <w:rPr>
          <w:lang w:val="ru-RU"/>
        </w:rPr>
        <w:t>?</w:t>
      </w:r>
      <w:r w:rsidR="008D7874">
        <w:rPr>
          <w:rStyle w:val="FootnoteReference"/>
          <w:lang w:val="ru-RU"/>
        </w:rPr>
        <w:footnoteReference w:id="22"/>
      </w:r>
      <w:r w:rsidR="002C6C64" w:rsidRPr="00E236F4">
        <w:rPr>
          <w:lang w:val="ru-RU"/>
        </w:rPr>
        <w:t xml:space="preserve"> 你而家唔係身體疲勞,而係靈魂崩潰。但係呢種情況比身體疲勞更危險。 一個靈性破碎嘅人就好似</w:t>
      </w:r>
      <w:r>
        <w:rPr>
          <w:lang w:val="ru-RU"/>
        </w:rPr>
        <w:t>「</w:t>
      </w:r>
      <w:r w:rsidR="002C6C64" w:rsidRPr="00E236F4">
        <w:rPr>
          <w:lang w:val="ru-RU"/>
        </w:rPr>
        <w:t>散晒</w:t>
      </w:r>
      <w:r>
        <w:rPr>
          <w:lang w:val="ru-RU"/>
        </w:rPr>
        <w:t>」、「</w:t>
      </w:r>
      <w:r w:rsidR="002C6C64" w:rsidRPr="00E236F4">
        <w:rPr>
          <w:lang w:val="ru-RU"/>
        </w:rPr>
        <w:t>亂晒</w:t>
      </w:r>
      <w:r>
        <w:rPr>
          <w:lang w:val="ru-RU"/>
        </w:rPr>
        <w:t>」</w:t>
      </w:r>
      <w:r w:rsidR="002C6C64" w:rsidRPr="00E236F4">
        <w:rPr>
          <w:lang w:val="ru-RU"/>
        </w:rPr>
        <w:t>;佢就好似部車身外殼仲好,但引擎壞咗。</w:t>
      </w:r>
    </w:p>
    <w:p w14:paraId="1F7D180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Geronda,我以前好鍾意禱告、跪拜同讀靈性書!…但而家?…我連手指都擡唔起。</w:t>
      </w:r>
    </w:p>
    <w:p w14:paraId="439549C4" w14:textId="77777777" w:rsidR="00BA44CB" w:rsidRDefault="00BA44CB" w:rsidP="008F333A">
      <w:pPr>
        <w:rPr>
          <w:lang w:val="ru-RU"/>
        </w:rPr>
      </w:pPr>
      <w:r>
        <w:rPr>
          <w:lang w:val="ru-RU"/>
        </w:rPr>
        <w:tab/>
      </w:r>
      <w:r w:rsidR="008F333A">
        <w:rPr>
          <w:lang w:val="ru-RU"/>
        </w:rPr>
        <w:t>—</w:t>
      </w:r>
      <w:r w:rsidR="002C6C64" w:rsidRPr="00E236F4">
        <w:rPr>
          <w:lang w:val="ru-RU"/>
        </w:rPr>
        <w:t xml:space="preserve"> 點解咁?你又唔係冇力氣?我睇得出你力氣多到用唔晒。幾年前修道院興建嗰陣,你成日喺工地做嘢,係咪呀!… 你仲記唔記得當時你幾多時禱告,做咗幾多次跪拜?</w:t>
      </w:r>
    </w:p>
    <w:p w14:paraId="5A429DEC" w14:textId="77777777" w:rsidR="00BA44CB" w:rsidRDefault="00BA44CB" w:rsidP="008F333A">
      <w:pPr>
        <w:rPr>
          <w:lang w:val="ru-RU"/>
        </w:rPr>
      </w:pPr>
      <w:r>
        <w:rPr>
          <w:lang w:val="ru-RU"/>
        </w:rPr>
        <w:tab/>
      </w:r>
      <w:r w:rsidR="008F333A">
        <w:rPr>
          <w:lang w:val="ru-RU"/>
        </w:rPr>
        <w:t>—</w:t>
      </w:r>
      <w:r w:rsidR="002C6C64" w:rsidRPr="00E236F4">
        <w:rPr>
          <w:lang w:val="ru-RU"/>
        </w:rPr>
        <w:t xml:space="preserve"> 可能,Geronda,重點係我全心全意投入工作?</w:t>
      </w:r>
    </w:p>
    <w:p w14:paraId="3A2C19BA" w14:textId="42473FA6" w:rsidR="00BA44CB" w:rsidRDefault="00BA44CB" w:rsidP="008F333A">
      <w:pPr>
        <w:rPr>
          <w:lang w:val="ru-RU"/>
        </w:rPr>
      </w:pPr>
      <w:r>
        <w:rPr>
          <w:lang w:val="ru-RU"/>
        </w:rPr>
        <w:tab/>
      </w:r>
      <w:r w:rsidR="008F333A">
        <w:rPr>
          <w:lang w:val="ru-RU"/>
        </w:rPr>
        <w:t>—</w:t>
      </w:r>
      <w:r w:rsidR="002C6C64" w:rsidRPr="00E236F4">
        <w:rPr>
          <w:lang w:val="ru-RU"/>
        </w:rPr>
        <w:t xml:space="preserve"> 更大可能係你放縱咗自己。依家振作啲;學識鍾意苦行啦!我而家淨係得半個肺——其餘俾佢哋切咗走。</w:t>
      </w:r>
      <w:r w:rsidR="00E11073">
        <w:rPr>
          <w:rStyle w:val="FootnoteReference"/>
          <w:lang w:val="ru-RU"/>
        </w:rPr>
        <w:footnoteReference w:id="23"/>
      </w:r>
      <w:r w:rsidR="002C6C64" w:rsidRPr="00E236F4">
        <w:rPr>
          <w:lang w:val="ru-RU"/>
        </w:rPr>
        <w:t xml:space="preserve"> 但你知我每日做幾多次跪拜?唔好講,我唔會</w:t>
      </w:r>
      <w:r w:rsidR="008F333A">
        <w:rPr>
          <w:lang w:val="ru-RU"/>
        </w:rPr>
        <w:t>同你</w:t>
      </w:r>
      <w:r w:rsidR="002C6C64" w:rsidRPr="00E236F4">
        <w:rPr>
          <w:lang w:val="ru-RU"/>
        </w:rPr>
        <w:t>講——呢個係軍事機密! 但我私底下同你講:我每日都揸念珠跪地禱告,右手攰咗就用左手畫十字。我唔係吹噓,係出於愛心先同你講。你知唔知有啲人比你弱千倍,都係點樣拚命?而你?.. 以你而家嘅身體狀況,傘兵隊一定樂意收你入隊!你究竟點解會攞到咁唔fit?我會為你祈禱,但你自己都要落本勁先得!明唔明?要全心投入靈性工作,咁你喺服從方面都會見到成效。</w:t>
      </w:r>
    </w:p>
    <w:p w14:paraId="612BB998"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導師,有時我喺房入面會感到好灰心。</w:t>
      </w:r>
    </w:p>
    <w:p w14:paraId="32F4CC05" w14:textId="745E4F19" w:rsidR="00BA44CB" w:rsidRDefault="00BA44CB" w:rsidP="008F333A">
      <w:pPr>
        <w:rPr>
          <w:lang w:val="ru-RU"/>
        </w:rPr>
      </w:pPr>
      <w:r>
        <w:rPr>
          <w:lang w:val="ru-RU"/>
        </w:rPr>
        <w:tab/>
      </w:r>
      <w:r w:rsidR="008F333A">
        <w:rPr>
          <w:lang w:val="ru-RU"/>
        </w:rPr>
        <w:t xml:space="preserve">— </w:t>
      </w:r>
      <w:r w:rsidR="002C6C64" w:rsidRPr="00E236F4">
        <w:rPr>
          <w:lang w:val="ru-RU"/>
        </w:rPr>
        <w:t>你喺你嘅小房入面做啲乜嘢?係咪禱告、讀聖父哋嘅著作?定係淨係懶洋洋咁樣?要盡最大努力確保唔好浪費時間。 如果你禱告唔到</w:t>
      </w:r>
      <w:r w:rsidR="008F333A">
        <w:rPr>
          <w:lang w:val="ru-RU"/>
        </w:rPr>
        <w:t>,</w:t>
      </w:r>
      <w:r w:rsidR="002C6C64" w:rsidRPr="00E236F4">
        <w:rPr>
          <w:lang w:val="ru-RU"/>
        </w:rPr>
        <w:t>就讀聖父哋嘅著作──佢哋嘅著作喺你而家呢個狀態特別有幫助。如果你放棄咗,魔鬼就會趁住你心灰意冷</w:t>
      </w:r>
      <w:r w:rsidR="00C90354">
        <w:rPr>
          <w:lang w:val="ru-RU"/>
        </w:rPr>
        <w:t>,</w:t>
      </w:r>
      <w:r w:rsidR="002C6C64" w:rsidRPr="00E236F4">
        <w:rPr>
          <w:lang w:val="ru-RU"/>
        </w:rPr>
        <w:t>將你</w:t>
      </w:r>
      <w:r w:rsidR="00C90354">
        <w:rPr>
          <w:lang w:val="ru-RU"/>
        </w:rPr>
        <w:t>「</w:t>
      </w:r>
      <w:r w:rsidR="002C6C64" w:rsidRPr="00E236F4">
        <w:rPr>
          <w:lang w:val="ru-RU"/>
        </w:rPr>
        <w:t>化為烏有</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747"/>
      <w:r w:rsidRPr="00E236F4">
        <w:rPr>
          <w:lang w:val="ru-RU"/>
        </w:rPr>
        <w:t>唔好切斷呢條線</w:t>
      </w:r>
      <w:bookmarkEnd w:id="50"/>
      <w:bookmarkEnd w:id="51"/>
    </w:p>
    <w:p w14:paraId="5D4F7C0E" w14:textId="3F7D953E" w:rsidR="00BA44CB" w:rsidRDefault="008F333A" w:rsidP="00531246">
      <w:pPr>
        <w:ind w:firstLine="720"/>
        <w:rPr>
          <w:lang w:val="ru-RU"/>
        </w:rPr>
      </w:pPr>
      <w:r>
        <w:rPr>
          <w:lang w:val="ru-RU"/>
        </w:rPr>
        <w:t>—</w:t>
      </w:r>
      <w:r w:rsidR="002C6C64" w:rsidRPr="00E236F4">
        <w:rPr>
          <w:lang w:val="ru-RU"/>
        </w:rPr>
        <w:t xml:space="preserve"> 導師,你究竟見幾多人啊!…到咗夜晚你已經攰到透晒,但朝早你根本估唔到自己有咁疲累。你真係散發緊光芒!你點做㗎?</w:t>
      </w:r>
    </w:p>
    <w:p w14:paraId="2A98F6DE" w14:textId="34B21D44" w:rsidR="00BA44CB" w:rsidRDefault="00BA44CB" w:rsidP="008F333A">
      <w:pPr>
        <w:rPr>
          <w:lang w:val="ru-RU"/>
        </w:rPr>
      </w:pPr>
      <w:r>
        <w:rPr>
          <w:lang w:val="ru-RU"/>
        </w:rPr>
        <w:tab/>
      </w:r>
      <w:r w:rsidR="008F333A">
        <w:rPr>
          <w:lang w:val="ru-RU"/>
        </w:rPr>
        <w:t>—</w:t>
      </w:r>
      <w:r w:rsidR="002C6C64" w:rsidRPr="00E236F4">
        <w:rPr>
          <w:lang w:val="ru-RU"/>
        </w:rPr>
        <w:t xml:space="preserve"> 咁點㗎?..我就係</w:t>
      </w:r>
      <w:r w:rsidR="00C90354">
        <w:rPr>
          <w:lang w:val="ru-RU"/>
        </w:rPr>
        <w:t>「</w:t>
      </w:r>
      <w:r w:rsidR="002C6C64" w:rsidRPr="00E236F4">
        <w:rPr>
          <w:lang w:val="ru-RU"/>
        </w:rPr>
        <w:t>唔斷線</w:t>
      </w:r>
      <w:r>
        <w:rPr>
          <w:lang w:val="ru-RU"/>
        </w:rPr>
        <w:t>」,</w:t>
      </w:r>
      <w:r w:rsidR="002C6C64" w:rsidRPr="00E236F4">
        <w:rPr>
          <w:lang w:val="ru-RU"/>
        </w:rPr>
        <w:t>就係咁簡單。</w:t>
      </w:r>
      <w:r w:rsidR="00E11073">
        <w:rPr>
          <w:rStyle w:val="FootnoteReference"/>
          <w:lang w:val="ru-RU"/>
        </w:rPr>
        <w:footnoteReference w:id="24"/>
      </w:r>
    </w:p>
    <w:p w14:paraId="6E16C87C" w14:textId="2339C7A1" w:rsidR="00BA44CB" w:rsidRDefault="00BA44CB" w:rsidP="008F333A">
      <w:pPr>
        <w:rPr>
          <w:lang w:val="ru-RU"/>
        </w:rPr>
      </w:pPr>
      <w:r>
        <w:rPr>
          <w:lang w:val="ru-RU"/>
        </w:rPr>
        <w:lastRenderedPageBreak/>
        <w:tab/>
      </w:r>
      <w:r w:rsidR="008F333A">
        <w:rPr>
          <w:lang w:val="ru-RU"/>
        </w:rPr>
        <w:t xml:space="preserve">— </w:t>
      </w:r>
      <w:r w:rsidR="002C6C64" w:rsidRPr="00E236F4">
        <w:rPr>
          <w:lang w:val="ru-RU"/>
        </w:rPr>
        <w:t>有時,老爹,因為我有職責,我會錯過教堂嘅黃昏禱告。我攰到散晒返到小房,就諗:'嘩,我淨係瞓吓先…' 算啦,我就瞓低用念珠祈禱啦</w:t>
      </w:r>
      <w:r>
        <w:rPr>
          <w:lang w:val="ru-RU"/>
        </w:rPr>
        <w:t>。」</w:t>
      </w:r>
      <w:r w:rsidR="002C6C64" w:rsidRPr="00E236F4">
        <w:rPr>
          <w:lang w:val="ru-RU"/>
        </w:rPr>
        <w:t>但係我所有</w:t>
      </w:r>
      <w:r w:rsidR="00C90354">
        <w:rPr>
          <w:lang w:val="ru-RU"/>
        </w:rPr>
        <w:t>「</w:t>
      </w:r>
      <w:r w:rsidR="002C6C64" w:rsidRPr="00E236F4">
        <w:rPr>
          <w:lang w:val="ru-RU"/>
        </w:rPr>
        <w:t>喺床上念珠祈禱</w:t>
      </w:r>
      <w:r>
        <w:rPr>
          <w:lang w:val="ru-RU"/>
        </w:rPr>
        <w:t>」</w:t>
      </w:r>
      <w:r w:rsidR="002C6C64" w:rsidRPr="00E236F4">
        <w:rPr>
          <w:lang w:val="ru-RU"/>
        </w:rPr>
        <w:t>都係瞓着,根本冇祈禱到。</w:t>
      </w:r>
    </w:p>
    <w:p w14:paraId="6875CD6F" w14:textId="77777777" w:rsidR="00BA44CB" w:rsidRDefault="00BA44CB" w:rsidP="008F333A">
      <w:pPr>
        <w:rPr>
          <w:lang w:val="ru-RU"/>
        </w:rPr>
      </w:pPr>
      <w:r>
        <w:rPr>
          <w:lang w:val="ru-RU"/>
        </w:rPr>
        <w:tab/>
      </w:r>
      <w:r w:rsidR="008F333A">
        <w:rPr>
          <w:lang w:val="ru-RU"/>
        </w:rPr>
        <w:t>—</w:t>
      </w:r>
      <w:r w:rsidR="002C6C64" w:rsidRPr="00E236F4">
        <w:rPr>
          <w:lang w:val="ru-RU"/>
        </w:rPr>
        <w:t xml:space="preserve"> 唔好,蒙福嘅靈魂,無論你幾咁攰,都唔可以唔禱告就瞓覺。最少要誦念三聖光輝頌同詩篇五十章,敬禮基督同至聖神之母嘅聖像,喺枕頭上畫十字聖號,然後先至可以瞓覺。 仲有唔好唔記得定好鬧鐘,好等你喺午夜禱告開始前一個鐘頭起身做私人靈修!你要逼自己去禱告,但呢種逼迫要出自真心</w:t>
      </w:r>
      <w:r w:rsidR="008F333A">
        <w:rPr>
          <w:lang w:val="ru-RU"/>
        </w:rPr>
        <w:t>──</w:t>
      </w:r>
      <w:r w:rsidR="002C6C64" w:rsidRPr="00E236F4">
        <w:rPr>
          <w:lang w:val="ru-RU"/>
        </w:rPr>
        <w:t>心入面要覺得冇其他路可走。</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748"/>
      <w:r w:rsidRPr="00E236F4">
        <w:rPr>
          <w:lang w:val="ru-RU"/>
        </w:rPr>
        <w:t>因為神喜悅樂意施予的人。</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 xml:space="preserve">— </w:t>
      </w:r>
      <w:r w:rsidR="002C6C64" w:rsidRPr="00E236F4">
        <w:rPr>
          <w:lang w:val="ru-RU"/>
        </w:rPr>
        <w:t>但係,Geronda,如果完全冇力氣同埋冇渴望,點算?</w:t>
      </w:r>
    </w:p>
    <w:p w14:paraId="0625F855" w14:textId="77777777" w:rsidR="00BA44CB" w:rsidRDefault="00BA44CB" w:rsidP="008F333A">
      <w:pPr>
        <w:rPr>
          <w:lang w:val="ru-RU"/>
        </w:rPr>
      </w:pPr>
      <w:r>
        <w:rPr>
          <w:lang w:val="ru-RU"/>
        </w:rPr>
        <w:tab/>
      </w:r>
      <w:r w:rsidR="008F333A">
        <w:rPr>
          <w:lang w:val="ru-RU"/>
        </w:rPr>
        <w:t>—</w:t>
      </w:r>
      <w:r w:rsidR="002C6C64" w:rsidRPr="00E236F4">
        <w:rPr>
          <w:lang w:val="ru-RU"/>
        </w:rPr>
        <w:t xml:space="preserve"> 都要勉強自己去做。就算一次只係做少少,都要做啲屬靈嘅工夫。試下每日都撥出至少少少時間嚟做屬靈嘅追求:睇陣靈性書、禱告陣。畢竟,閱讀聖父長、禱告同教會頌歌,就係靈魂每日都需要嘅養份。</w:t>
      </w:r>
    </w:p>
    <w:p w14:paraId="39A63FCB" w14:textId="3BE150BA" w:rsidR="00BA44CB" w:rsidRDefault="00BA44CB" w:rsidP="008F333A">
      <w:pPr>
        <w:rPr>
          <w:lang w:val="ru-RU"/>
        </w:rPr>
      </w:pPr>
      <w:r>
        <w:rPr>
          <w:lang w:val="ru-RU"/>
        </w:rPr>
        <w:tab/>
      </w:r>
      <w:r w:rsidR="002C6C64" w:rsidRPr="00E236F4">
        <w:rPr>
          <w:lang w:val="ru-RU"/>
        </w:rPr>
        <w:t>我哋唔可以畀一日過得完全冇禱告。喺戰爭入面,就好似咁:喺壕溝入面坐咗幾日都冇人攻擊,我哋都會不時向敵人方向開幾槍──免得佢哋以為我哋訓着咗,趁機偷襲。喺屬靈嘅戰爭入面,我哋都要用同樣嘅方法。 有時我哋力氣用盡,無法完全遵守修道規則,就唔好完全</w:t>
      </w:r>
      <w:r>
        <w:rPr>
          <w:lang w:val="ru-RU"/>
        </w:rPr>
        <w:t>「</w:t>
      </w:r>
      <w:r w:rsidR="002C6C64" w:rsidRPr="00E236F4">
        <w:rPr>
          <w:lang w:val="ru-RU"/>
        </w:rPr>
        <w:t>cut the line</w:t>
      </w:r>
      <w:r>
        <w:rPr>
          <w:lang w:val="ru-RU"/>
        </w:rPr>
        <w:t>」;</w:t>
      </w:r>
      <w:r w:rsidR="002C6C64" w:rsidRPr="00E236F4">
        <w:rPr>
          <w:lang w:val="ru-RU"/>
        </w:rPr>
        <w:t>要嘗試同上帝保持聯繫。幾次下跪,少少念珠祈禱…… 我哋要向我哋嘅靈性</w:t>
      </w:r>
      <w:r w:rsidR="008F333A">
        <w:rPr>
          <w:lang w:val="ru-RU"/>
        </w:rPr>
        <w:t>敵人──「</w:t>
      </w:r>
      <w:r w:rsidR="002C6C64" w:rsidRPr="00E236F4">
        <w:rPr>
          <w:lang w:val="ru-RU"/>
        </w:rPr>
        <w:t>tangalashka</w:t>
      </w:r>
      <w:r w:rsidR="008F333A">
        <w:rPr>
          <w:lang w:val="ru-RU"/>
        </w:rPr>
        <w:t>」</w:t>
      </w:r>
      <w:r w:rsidR="002C6C64" w:rsidRPr="00E236F4">
        <w:rPr>
          <w:lang w:val="ru-RU"/>
        </w:rPr>
        <w:t>──至少發射幾輪自動武器嘅彈藥。畢竟,如果我哋完全唔開槍,佢就會擄走我哋。一旦我哋覺得已經稍為拖延咗時間,就要以全力再度開戰。</w:t>
      </w:r>
    </w:p>
    <w:p w14:paraId="54FAB0D1" w14:textId="0DAF3157" w:rsidR="00BA44CB" w:rsidRDefault="00BA44CB" w:rsidP="008F333A">
      <w:pPr>
        <w:rPr>
          <w:lang w:val="ru-RU"/>
        </w:rPr>
      </w:pPr>
      <w:r>
        <w:rPr>
          <w:lang w:val="ru-RU"/>
        </w:rPr>
        <w:tab/>
      </w:r>
      <w:r w:rsidR="002C6C64" w:rsidRPr="00E236F4">
        <w:rPr>
          <w:lang w:val="ru-RU"/>
        </w:rPr>
        <w:t>因為佢忽略咗自己嘅出家戒律,連幾下跪拜都唔做,連念珠祈禱都冇做,嗰個和尚就變得心灰意冷,仲好放蕩。佢可能做得到啲唔屬靈性嘅工作──好似搬石頭或者寫書</w:t>
      </w:r>
      <w:r w:rsidR="008F333A">
        <w:rPr>
          <w:lang w:val="ru-RU"/>
        </w:rPr>
        <w:t>咁──</w:t>
      </w:r>
      <w:r w:rsidR="002C6C64" w:rsidRPr="00E236F4">
        <w:rPr>
          <w:lang w:val="ru-RU"/>
        </w:rPr>
        <w:t>但佢就完全做唔到祈禱。 我見到有啲和尚成日都忙住做嘢,完全唔理靈性嘅讀經同祈禱。佢哋話</w:t>
      </w:r>
      <w:r w:rsidR="008F333A">
        <w:rPr>
          <w:lang w:val="ru-RU"/>
        </w:rPr>
        <w:t>:</w:t>
      </w:r>
      <w:r w:rsidR="00C90354">
        <w:rPr>
          <w:lang w:val="ru-RU"/>
        </w:rPr>
        <w:t>「</w:t>
      </w:r>
      <w:r w:rsidR="002C6C64" w:rsidRPr="00E236F4">
        <w:rPr>
          <w:lang w:val="ru-RU"/>
        </w:rPr>
        <w:t>我先做呢樣,之後再做嗰樣</w:t>
      </w:r>
      <w:r>
        <w:rPr>
          <w:lang w:val="ru-RU"/>
        </w:rPr>
        <w:t>。」</w:t>
      </w:r>
      <w:r w:rsidR="002C6C64" w:rsidRPr="00E236F4">
        <w:rPr>
          <w:lang w:val="ru-RU"/>
        </w:rPr>
        <w:t>佢哋停唔到手;最後連祈禱都唔做,變得心灰意冷、狂野,完全變做世俗人。你喺世俗社會見過咁勤力嘅人未? 佢哋可以由朝早做到夜晚喺烈日底下劈石,可以日日都砍樹……但試吓拉佢哋入教堂!就算你答應俾佢哋三倍人工</w:t>
      </w:r>
      <w:r w:rsidR="008F333A">
        <w:rPr>
          <w:lang w:val="ru-RU"/>
        </w:rPr>
        <w:t>,</w:t>
      </w:r>
      <w:r w:rsidR="002C6C64" w:rsidRPr="00E236F4">
        <w:rPr>
          <w:lang w:val="ru-RU"/>
        </w:rPr>
        <w:t>佢哋都撐唔到半個鐘。佢哋一出教堂就企喺度抽煙。我親眼見過唔止一次。</w:t>
      </w:r>
    </w:p>
    <w:p w14:paraId="0287FC32" w14:textId="77777777" w:rsidR="00BA44CB" w:rsidRDefault="00BA44CB" w:rsidP="008F333A">
      <w:pPr>
        <w:rPr>
          <w:lang w:val="ru-RU"/>
        </w:rPr>
      </w:pPr>
      <w:r>
        <w:rPr>
          <w:lang w:val="ru-RU"/>
        </w:rPr>
        <w:tab/>
      </w:r>
      <w:r w:rsidR="002C6C64" w:rsidRPr="00E236F4">
        <w:rPr>
          <w:lang w:val="ru-RU"/>
        </w:rPr>
        <w:t>冇咗禱告,人就會離棄上帝,變成牛咁:做完嘢就食,食完就瞓,再食,再做……離上帝愈遠,就愈難返轉頭。 心會變得冰冷,到咗一刻就完全無法禱告。要令呢種人醒返,佢嘅心必須柔軟,回轉悔改,並充滿痛悔。</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749"/>
      <w:r w:rsidRPr="00E236F4">
        <w:rPr>
          <w:lang w:val="ru-RU"/>
        </w:rPr>
        <w:t>下定決心開始</w:t>
      </w:r>
      <w:bookmarkEnd w:id="54"/>
      <w:bookmarkEnd w:id="55"/>
    </w:p>
    <w:p w14:paraId="2B7941B9" w14:textId="3CB61212" w:rsidR="00BA44CB" w:rsidRDefault="008F333A" w:rsidP="00D919DA">
      <w:pPr>
        <w:ind w:firstLine="720"/>
        <w:rPr>
          <w:lang w:val="ru-RU"/>
        </w:rPr>
      </w:pPr>
      <w:r>
        <w:rPr>
          <w:lang w:val="ru-RU"/>
        </w:rPr>
        <w:t>—</w:t>
      </w:r>
      <w:r w:rsidR="002C6C64" w:rsidRPr="00E236F4">
        <w:rPr>
          <w:lang w:val="ru-RU"/>
        </w:rPr>
        <w:t xml:space="preserve"> 導師,呢種懶散係點嚟嘅?</w:t>
      </w:r>
    </w:p>
    <w:p w14:paraId="77CA08C1" w14:textId="77777777" w:rsidR="00BA44CB" w:rsidRDefault="00BA44CB" w:rsidP="008F333A">
      <w:pPr>
        <w:rPr>
          <w:lang w:val="ru-RU"/>
        </w:rPr>
      </w:pPr>
      <w:r>
        <w:rPr>
          <w:lang w:val="ru-RU"/>
        </w:rPr>
        <w:tab/>
      </w:r>
      <w:r w:rsidR="008F333A">
        <w:rPr>
          <w:lang w:val="ru-RU"/>
        </w:rPr>
        <w:t xml:space="preserve">— </w:t>
      </w:r>
      <w:r w:rsidR="002C6C64" w:rsidRPr="00E236F4">
        <w:rPr>
          <w:lang w:val="ru-RU"/>
        </w:rPr>
        <w:t>你話係冷漠?我估係因為你根本冇喺屬靈生命入面搵到喜樂!你對屬靈嘅事冇喜悅,係因為你未試過屬靈生命究竟有幾甘甜。</w:t>
      </w:r>
    </w:p>
    <w:p w14:paraId="6412C07F"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導師,假設呢段懶散期結束,要點先可以正確咁回到正常嘅靈性生活?係一次過好,定係慢慢嚟?可唔可以慢慢咁重建我嘅靈性操練:第一日</w:t>
      </w:r>
      <w:r w:rsidR="008F333A">
        <w:rPr>
          <w:lang w:val="ru-RU"/>
        </w:rPr>
        <w:t>,</w:t>
      </w:r>
      <w:r w:rsidR="002C6C64" w:rsidRPr="00E236F4">
        <w:rPr>
          <w:lang w:val="ru-RU"/>
        </w:rPr>
        <w:t>就念少少耶穌禱文;第二日</w:t>
      </w:r>
      <w:r w:rsidR="008F333A">
        <w:rPr>
          <w:lang w:val="ru-RU"/>
        </w:rPr>
        <w:t>,</w:t>
      </w:r>
      <w:r w:rsidR="002C6C64" w:rsidRPr="00E236F4">
        <w:rPr>
          <w:lang w:val="ru-RU"/>
        </w:rPr>
        <w:t>多念少少;然後每次再加多啲……?..</w:t>
      </w:r>
    </w:p>
    <w:p w14:paraId="1B0A8FA3" w14:textId="77777777" w:rsidR="00BA44CB" w:rsidRDefault="00BA44CB" w:rsidP="008F333A">
      <w:pPr>
        <w:rPr>
          <w:lang w:val="ru-RU"/>
        </w:rPr>
      </w:pPr>
      <w:r>
        <w:rPr>
          <w:lang w:val="ru-RU"/>
        </w:rPr>
        <w:tab/>
      </w:r>
      <w:r w:rsidR="008F333A">
        <w:rPr>
          <w:lang w:val="ru-RU"/>
        </w:rPr>
        <w:t>—</w:t>
      </w:r>
      <w:r w:rsidR="002C6C64" w:rsidRPr="00E236F4">
        <w:rPr>
          <w:lang w:val="ru-RU"/>
        </w:rPr>
        <w:t xml:space="preserve"> 首先,你要想開始。然後就要稍為逼自己,將呢個意願付諸行動。 就算人好攰,只要稍為逼自己一下,就會感到力量回覆,可以繼續做屬靈嘅工夫。呢個小小嘅自我約束喺上帝眼中份量好重。當上帝見到我哋嘅好意,佢自己就會介入。當佢一介入,就正正係呢樣嘢──神聖嘅干預──拯救咗我哋。</w:t>
      </w:r>
    </w:p>
    <w:p w14:paraId="46BCE43A"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導師,我有時有啲空閒時間,但我又唔想做啲屬靈嘅嘢。</w:t>
      </w:r>
    </w:p>
    <w:p w14:paraId="686EE715" w14:textId="6C2642CC" w:rsidR="00BA44CB" w:rsidRDefault="00BA44CB" w:rsidP="008F333A">
      <w:pPr>
        <w:rPr>
          <w:lang w:val="ru-RU"/>
        </w:rPr>
      </w:pPr>
      <w:r>
        <w:rPr>
          <w:lang w:val="ru-RU"/>
        </w:rPr>
        <w:tab/>
      </w:r>
      <w:r w:rsidR="008F333A">
        <w:rPr>
          <w:lang w:val="ru-RU"/>
        </w:rPr>
        <w:t>—</w:t>
      </w:r>
      <w:r w:rsidR="002C6C64" w:rsidRPr="00E236F4">
        <w:rPr>
          <w:lang w:val="ru-RU"/>
        </w:rPr>
        <w:t xml:space="preserve"> 係會咁嘅。呢個叫</w:t>
      </w:r>
      <w:r w:rsidR="00C90354">
        <w:rPr>
          <w:lang w:val="ru-RU"/>
        </w:rPr>
        <w:t>「</w:t>
      </w:r>
      <w:r w:rsidR="002C6C64" w:rsidRPr="00E236F4">
        <w:rPr>
          <w:lang w:val="ru-RU"/>
        </w:rPr>
        <w:t>冇胃口</w:t>
      </w:r>
      <w:r>
        <w:rPr>
          <w:lang w:val="ru-RU"/>
        </w:rPr>
        <w:t>」。</w:t>
      </w:r>
      <w:r w:rsidR="002C6C64" w:rsidRPr="00E236F4">
        <w:rPr>
          <w:lang w:val="ru-RU"/>
        </w:rPr>
        <w:t>就係嗰陣,你更加要稍為推自己一把,去做屬靈嘅事。畢竟,人一病,通常都冇胃口。但病人都會勉強自己食,就算好辛苦都食。 無論你有冇胃口</w:t>
      </w:r>
      <w:r w:rsidR="008F333A">
        <w:rPr>
          <w:lang w:val="ru-RU"/>
        </w:rPr>
        <w:t>,</w:t>
      </w:r>
      <w:r w:rsidR="002C6C64" w:rsidRPr="00E236F4">
        <w:rPr>
          <w:lang w:val="ru-RU"/>
        </w:rPr>
        <w:t>都要逼自己食。由清淡嘢開始,因為你個胃太弱頂唔順重嘢,之後再食啲有營養啲嘅……咁樣你嘅胃口先會慢慢返嚟。始終,如果你一啲都唔食,你就永遠起唔返身。你都要</w:t>
      </w:r>
      <w:r w:rsidR="008F333A">
        <w:rPr>
          <w:lang w:val="ru-RU"/>
        </w:rPr>
        <w:t>咁</w:t>
      </w:r>
      <w:r w:rsidR="002C6C64" w:rsidRPr="00E236F4">
        <w:rPr>
          <w:lang w:val="ru-RU"/>
        </w:rPr>
        <w:t>做——唔好喺靈性上放縱自己! 如果你放棄自己,完全唔再滋養自己,就會摧毀自己。用湯匙一匙一匙餵自己輕靈嘅屬靈食物,直到你逐漸清醒。一開始你要付出努力──就算只係一點點。</w:t>
      </w:r>
    </w:p>
    <w:p w14:paraId="56EE3163" w14:textId="77777777" w:rsidR="00BA44CB" w:rsidRDefault="00BA44CB" w:rsidP="008F333A">
      <w:pPr>
        <w:rPr>
          <w:lang w:val="ru-RU"/>
        </w:rPr>
      </w:pPr>
      <w:r>
        <w:rPr>
          <w:lang w:val="ru-RU"/>
        </w:rPr>
        <w:tab/>
      </w:r>
      <w:r w:rsidR="008F333A">
        <w:rPr>
          <w:lang w:val="ru-RU"/>
        </w:rPr>
        <w:t>—</w:t>
      </w:r>
      <w:r w:rsidR="002C6C64" w:rsidRPr="00E236F4">
        <w:rPr>
          <w:lang w:val="ru-RU"/>
        </w:rPr>
        <w:t xml:space="preserve"> 真係,Geronda,就係嗰度先有困難──我就係開唔到頭!我根本撐唔住自己去堅持一個習慣。</w:t>
      </w:r>
    </w:p>
    <w:p w14:paraId="39AA3068" w14:textId="5451D95E" w:rsidR="00BA44CB" w:rsidRDefault="00BA44CB" w:rsidP="008F333A">
      <w:pPr>
        <w:rPr>
          <w:lang w:val="ru-RU"/>
        </w:rPr>
      </w:pPr>
      <w:r>
        <w:rPr>
          <w:lang w:val="ru-RU"/>
        </w:rPr>
        <w:tab/>
      </w:r>
      <w:r w:rsidR="008F333A">
        <w:rPr>
          <w:lang w:val="ru-RU"/>
        </w:rPr>
        <w:t>—</w:t>
      </w:r>
      <w:r w:rsidR="002C6C64" w:rsidRPr="00E236F4">
        <w:rPr>
          <w:lang w:val="ru-RU"/>
        </w:rPr>
        <w:t xml:space="preserve"> 係呀……你部引擎入面嘅機油都稠咗。但係要由細開始:拜幾下、讀吓聖父哋嘅著作、用念珠誦吓祈禱。咁樣你嘅心就會慢慢熱返起嚟。 同自己講:</w:t>
      </w:r>
      <w:r w:rsidR="00C90354">
        <w:rPr>
          <w:lang w:val="ru-RU"/>
        </w:rPr>
        <w:t>「</w:t>
      </w:r>
      <w:r w:rsidR="002C6C64" w:rsidRPr="00E236F4">
        <w:rPr>
          <w:lang w:val="ru-RU"/>
        </w:rPr>
        <w:t>好啦,今日我最少做五個叩頭</w:t>
      </w:r>
      <w:r>
        <w:rPr>
          <w:lang w:val="ru-RU"/>
        </w:rPr>
        <w:t>。」</w:t>
      </w:r>
      <w:r w:rsidR="002C6C64" w:rsidRPr="00E236F4">
        <w:rPr>
          <w:lang w:val="ru-RU"/>
        </w:rPr>
        <w:t>你自己會見到:一旦你嘅引擎開動咗、加速咗,你就想繼續落去——停都停唔到。</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750"/>
      <w:r w:rsidRPr="00E236F4">
        <w:rPr>
          <w:lang w:val="ru-RU"/>
        </w:rPr>
        <w:t>等我哋畀靈魂佢渴望嘅食物</w:t>
      </w:r>
      <w:bookmarkEnd w:id="56"/>
      <w:bookmarkEnd w:id="57"/>
    </w:p>
    <w:p w14:paraId="7BD59A35" w14:textId="7B051A0E" w:rsidR="00BA44CB" w:rsidRDefault="008F333A" w:rsidP="00D919DA">
      <w:pPr>
        <w:ind w:firstLine="720"/>
        <w:rPr>
          <w:lang w:val="ru-RU"/>
        </w:rPr>
      </w:pPr>
      <w:r>
        <w:rPr>
          <w:lang w:val="ru-RU"/>
        </w:rPr>
        <w:t>—</w:t>
      </w:r>
      <w:r w:rsidR="002C6C64" w:rsidRPr="00E236F4">
        <w:rPr>
          <w:lang w:val="ru-RU"/>
        </w:rPr>
        <w:t xml:space="preserve"> 導師,如果我對屬靈食物冇</w:t>
      </w:r>
      <w:r w:rsidR="00C90354">
        <w:rPr>
          <w:lang w:val="ru-RU"/>
        </w:rPr>
        <w:t>「</w:t>
      </w:r>
      <w:r w:rsidR="002C6C64" w:rsidRPr="00E236F4">
        <w:rPr>
          <w:lang w:val="ru-RU"/>
        </w:rPr>
        <w:t>胃口</w:t>
      </w:r>
      <w:r w:rsidR="00BA44CB">
        <w:rPr>
          <w:lang w:val="ru-RU"/>
        </w:rPr>
        <w:t>」</w:t>
      </w:r>
      <w:r w:rsidR="002C6C64" w:rsidRPr="00E236F4">
        <w:rPr>
          <w:lang w:val="ru-RU"/>
        </w:rPr>
        <w:t>,我應該由邊度開始?</w:t>
      </w:r>
    </w:p>
    <w:p w14:paraId="5FF49025" w14:textId="77777777" w:rsidR="00BA44CB" w:rsidRDefault="00BA44CB" w:rsidP="008F333A">
      <w:pPr>
        <w:rPr>
          <w:lang w:val="ru-RU"/>
        </w:rPr>
      </w:pPr>
      <w:r>
        <w:rPr>
          <w:lang w:val="ru-RU"/>
        </w:rPr>
        <w:tab/>
      </w:r>
      <w:r w:rsidR="008F333A">
        <w:rPr>
          <w:lang w:val="ru-RU"/>
        </w:rPr>
        <w:t>—</w:t>
      </w:r>
      <w:r w:rsidR="002C6C64" w:rsidRPr="00E236F4">
        <w:rPr>
          <w:lang w:val="ru-RU"/>
        </w:rPr>
        <w:t xml:space="preserve"> 由最吸引你嘅靈性食物</w:t>
      </w:r>
      <w:r w:rsidR="008F333A">
        <w:rPr>
          <w:lang w:val="ru-RU"/>
        </w:rPr>
        <w:t>開始</w:t>
      </w:r>
      <w:r w:rsidR="002C6C64" w:rsidRPr="00E236F4">
        <w:rPr>
          <w:lang w:val="ru-RU"/>
        </w:rPr>
        <w:t>──咁樣先會激起你對其他嘢嘅胃口。擺好靈性餐桌,擺上各式各樣嘅靈性菜式,坐低望一望:邊樣先可以激發你嘅靈性胃口? 你想唔想睇幾頁聖父哋嘅著作?用聖母念珠念幾段祈禱?唱一段祈禱頌歌?讀《聖詠集》定係磕幾個頭?乜嘢,你乜都唔想做?咁用木勺輕敲額頭好唔好?</w:t>
      </w:r>
    </w:p>
    <w:p w14:paraId="7DE677C0" w14:textId="77777777" w:rsidR="00BA44CB" w:rsidRDefault="00BA44CB" w:rsidP="008F333A">
      <w:pPr>
        <w:rPr>
          <w:lang w:val="ru-RU"/>
        </w:rPr>
      </w:pPr>
      <w:r>
        <w:rPr>
          <w:lang w:val="ru-RU"/>
        </w:rPr>
        <w:tab/>
      </w:r>
      <w:r w:rsidR="008F333A">
        <w:rPr>
          <w:lang w:val="ru-RU"/>
        </w:rPr>
        <w:t>—</w:t>
      </w:r>
      <w:r w:rsidR="002C6C64" w:rsidRPr="00E236F4">
        <w:rPr>
          <w:lang w:val="ru-RU"/>
        </w:rPr>
        <w:t xml:space="preserve"> 可以先做啲針線活嗎,Geronda?</w:t>
      </w:r>
    </w:p>
    <w:p w14:paraId="5B93064A" w14:textId="77777777" w:rsidR="00BA44CB" w:rsidRDefault="00BA44CB" w:rsidP="008F333A">
      <w:pPr>
        <w:rPr>
          <w:lang w:val="ru-RU"/>
        </w:rPr>
      </w:pPr>
      <w:r>
        <w:rPr>
          <w:lang w:val="ru-RU"/>
        </w:rPr>
        <w:tab/>
      </w:r>
      <w:r w:rsidR="008F333A">
        <w:rPr>
          <w:lang w:val="ru-RU"/>
        </w:rPr>
        <w:t>—</w:t>
      </w:r>
      <w:r w:rsidR="002C6C64" w:rsidRPr="00E236F4">
        <w:rPr>
          <w:lang w:val="ru-RU"/>
        </w:rPr>
        <w:t xml:space="preserve"> 可以。但係唔好忘記一邊做針線活,一邊念耶穌禱文。</w:t>
      </w:r>
    </w:p>
    <w:p w14:paraId="6226ED4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Geronda,咁樣做唔會有另一個危險,就係我做緊自己鍾意嘅嘢,係咪就等於跟從自己嘅意志?</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我同你講解吓。喺靈性修練入面,你要用令靈魂愉快同佢渴望嘅嘢去滋養佢。咁樣,靈魂就會開心、得到滋養,並且被激勵去進行更高嘅靈性追求。畢竟,當我哋病咗,身體想要某啲嘢嘅時候,我哋都會聽佢講。 細個嗰陣,我患上貧血,成日向父母要檸檬。 但係我父母唔知我可唔可以食得咁多,所以佢哋冇畀我,等緊醫生嘅意見。結果點?醫生嚟咗,檢查完我</w:t>
      </w:r>
      <w:r w:rsidR="002C6C64" w:rsidRPr="00E236F4">
        <w:rPr>
          <w:lang w:val="ru-RU"/>
        </w:rPr>
        <w:lastRenderedPageBreak/>
        <w:t>之後突然話:</w:t>
      </w:r>
      <w:r>
        <w:rPr>
          <w:lang w:val="ru-RU"/>
        </w:rPr>
        <w:t>「</w:t>
      </w:r>
      <w:r w:rsidR="002C6C64" w:rsidRPr="00E236F4">
        <w:rPr>
          <w:lang w:val="ru-RU"/>
        </w:rPr>
        <w:t>畀多啲檸檬俾個小朋友食!</w:t>
      </w:r>
      <w:r>
        <w:rPr>
          <w:lang w:val="ru-RU"/>
        </w:rPr>
        <w:t>」</w:t>
      </w:r>
      <w:r w:rsidR="002C6C64" w:rsidRPr="00E236F4">
        <w:rPr>
          <w:lang w:val="ru-RU"/>
        </w:rPr>
        <w:t>你睇吓:我身體缺咗檸檬入面嘅維他命,所以自然會自己想要。</w:t>
      </w:r>
    </w:p>
    <w:p w14:paraId="74934941"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導師,當我飽受懶散困擾時,我為自己嘅靈性生活安排咗一個時間表,好克服呢個問題,然後我就盡量去遵守。</w:t>
      </w:r>
    </w:p>
    <w:p w14:paraId="66BBC7DB" w14:textId="77777777" w:rsidR="00BA44CB" w:rsidRDefault="00BA44CB" w:rsidP="008F333A">
      <w:pPr>
        <w:rPr>
          <w:lang w:val="ru-RU"/>
        </w:rPr>
      </w:pPr>
      <w:r>
        <w:rPr>
          <w:lang w:val="ru-RU"/>
        </w:rPr>
        <w:tab/>
      </w:r>
      <w:r w:rsidR="008F333A">
        <w:rPr>
          <w:lang w:val="ru-RU"/>
        </w:rPr>
        <w:t>—</w:t>
      </w:r>
      <w:r w:rsidR="002C6C64" w:rsidRPr="00E236F4">
        <w:rPr>
          <w:lang w:val="ru-RU"/>
        </w:rPr>
        <w:t xml:space="preserve"> 習慣</w:t>
      </w:r>
      <w:r w:rsidR="008F333A">
        <w:rPr>
          <w:lang w:val="ru-RU"/>
        </w:rPr>
        <w:t>係</w:t>
      </w:r>
      <w:r w:rsidR="002C6C64" w:rsidRPr="00E236F4">
        <w:rPr>
          <w:lang w:val="ru-RU"/>
        </w:rPr>
        <w:t>好事。但係首先要真心投入,先至可以訂立習慣。</w:t>
      </w:r>
    </w:p>
    <w:p w14:paraId="49D41B60" w14:textId="77777777" w:rsidR="00BA44CB" w:rsidRDefault="00BA44CB" w:rsidP="008F333A">
      <w:pPr>
        <w:rPr>
          <w:lang w:val="ru-RU"/>
        </w:rPr>
      </w:pPr>
      <w:r>
        <w:rPr>
          <w:lang w:val="ru-RU"/>
        </w:rPr>
        <w:tab/>
      </w:r>
      <w:r w:rsidR="008F333A">
        <w:rPr>
          <w:lang w:val="ru-RU"/>
        </w:rPr>
        <w:t>—</w:t>
      </w:r>
      <w:r w:rsidR="002C6C64" w:rsidRPr="00E236F4">
        <w:rPr>
          <w:lang w:val="ru-RU"/>
        </w:rPr>
        <w:t xml:space="preserve"> 可能,導師,您可唔可以親手為我寫一份靈性日常?</w:t>
      </w:r>
    </w:p>
    <w:p w14:paraId="319C9B4C" w14:textId="2972F3F5" w:rsidR="00BA44CB" w:rsidRDefault="00BA44CB" w:rsidP="008F333A">
      <w:pPr>
        <w:rPr>
          <w:lang w:val="ru-RU"/>
        </w:rPr>
      </w:pPr>
      <w:r>
        <w:rPr>
          <w:lang w:val="ru-RU"/>
        </w:rPr>
        <w:tab/>
      </w:r>
      <w:r w:rsidR="008F333A">
        <w:rPr>
          <w:lang w:val="ru-RU"/>
        </w:rPr>
        <w:t>—</w:t>
      </w:r>
      <w:r w:rsidR="002C6C64" w:rsidRPr="00E236F4">
        <w:rPr>
          <w:lang w:val="ru-RU"/>
        </w:rPr>
        <w:t xml:space="preserve"> 點解唔得?咁,你攞住呢句:「做任何你自己鍾意嘅靈性操練。</w:t>
      </w:r>
      <w:r>
        <w:rPr>
          <w:lang w:val="ru-RU"/>
        </w:rPr>
        <w:t>」</w:t>
      </w:r>
      <w:r w:rsidR="002C6C64" w:rsidRPr="00E236F4">
        <w:rPr>
          <w:lang w:val="ru-RU"/>
        </w:rPr>
        <w:t>唔使用焦慮同罪惡感逼自己套入死板嘅框架。聆聽自己:你嘅靈魂需要咩具體嘅滋養?就用嗰啲去餵養佢。想唱歌</w:t>
      </w:r>
      <w:r w:rsidR="008F333A">
        <w:rPr>
          <w:lang w:val="ru-RU"/>
        </w:rPr>
        <w:t>,</w:t>
      </w:r>
      <w:r w:rsidR="002C6C64" w:rsidRPr="00E236F4">
        <w:rPr>
          <w:lang w:val="ru-RU"/>
        </w:rPr>
        <w:t>就唱歌。 如果你想讀書</w:t>
      </w:r>
      <w:r w:rsidR="008F333A">
        <w:rPr>
          <w:lang w:val="ru-RU"/>
        </w:rPr>
        <w:t>,</w:t>
      </w:r>
      <w:r w:rsidR="002C6C64" w:rsidRPr="00E236F4">
        <w:rPr>
          <w:lang w:val="ru-RU"/>
        </w:rPr>
        <w:t>就坐低讀書。如果你想念耶穌禱文</w:t>
      </w:r>
      <w:r w:rsidR="008F333A">
        <w:rPr>
          <w:lang w:val="ru-RU"/>
        </w:rPr>
        <w:t>,</w:t>
      </w:r>
      <w:r w:rsidR="002C6C64" w:rsidRPr="00E236F4">
        <w:rPr>
          <w:lang w:val="ru-RU"/>
        </w:rPr>
        <w:t>就禱告。 你可以做任何其他滋養靈魂嘅活動;最緊要</w:t>
      </w:r>
      <w:r w:rsidR="008F333A">
        <w:rPr>
          <w:lang w:val="ru-RU"/>
        </w:rPr>
        <w:t>係</w:t>
      </w:r>
      <w:r w:rsidR="002C6C64" w:rsidRPr="00E236F4">
        <w:rPr>
          <w:lang w:val="ru-RU"/>
        </w:rPr>
        <w:t>唔好將自己框住。我希望你明白我嘅意思。但而家講嘅所有嘢,首先同最主要都係適用喺靈性旅程嘅開始,嗰陣時你嘅靈魂未曾品嚐過靈性生命嘅甘甜。 到時你就會踏上靈性嘅軌道,佢哋會自然帶領你去到目的地。所以唔使擔心。憑住上帝嘅恩典,你內在嘅引擎就會啟動,靈性嘅火車頭就會飛馳向前。</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751"/>
      <w:r w:rsidRPr="00E236F4">
        <w:rPr>
          <w:lang w:val="ru-RU"/>
        </w:rPr>
        <w:t>祈禱必須出自愛</w:t>
      </w:r>
      <w:bookmarkEnd w:id="58"/>
      <w:bookmarkEnd w:id="59"/>
    </w:p>
    <w:p w14:paraId="499029E4" w14:textId="3D076D62" w:rsidR="00BA44CB" w:rsidRDefault="008F333A" w:rsidP="00E11073">
      <w:pPr>
        <w:ind w:firstLine="720"/>
        <w:rPr>
          <w:lang w:val="ru-RU"/>
        </w:rPr>
      </w:pPr>
      <w:r>
        <w:rPr>
          <w:lang w:val="ru-RU"/>
        </w:rPr>
        <w:t>—</w:t>
      </w:r>
      <w:r w:rsidR="002C6C64" w:rsidRPr="00E236F4">
        <w:rPr>
          <w:lang w:val="ru-RU"/>
        </w:rPr>
        <w:t xml:space="preserve"> 基羅納,你咁攰……你仲有咩力氣去祈禱?</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我唔係浪費氣力嚟禱告;相反</w:t>
      </w:r>
      <w:r w:rsidR="008F333A">
        <w:rPr>
          <w:lang w:val="ru-RU"/>
        </w:rPr>
        <w:t>,</w:t>
      </w:r>
      <w:r w:rsidR="002C6C64" w:rsidRPr="00E236F4">
        <w:rPr>
          <w:lang w:val="ru-RU"/>
        </w:rPr>
        <w:t>我係從禱告中汲取力量。 我甚至明白到:一個人真正得力,只有透過祈禱。當祈禱出自肺腑,就能驅走疲勞、瞌睡同飢餓。靈魂得到溫暖,你就唔再覺得要瞓覺或者食嘢。你活喺一種超自然嘅狀態,以另一種方式被滋養──被屬靈嘅嘢滋養。</w:t>
      </w:r>
    </w:p>
    <w:p w14:paraId="7A58968E" w14:textId="77777777" w:rsidR="00BA44CB" w:rsidRDefault="00BA44CB" w:rsidP="008F333A">
      <w:pPr>
        <w:rPr>
          <w:lang w:val="ru-RU"/>
        </w:rPr>
      </w:pPr>
      <w:r>
        <w:rPr>
          <w:lang w:val="ru-RU"/>
        </w:rPr>
        <w:tab/>
      </w:r>
      <w:r w:rsidR="008F333A">
        <w:rPr>
          <w:lang w:val="ru-RU"/>
        </w:rPr>
        <w:t>—</w:t>
      </w:r>
      <w:r w:rsidR="002C6C64" w:rsidRPr="00E236F4">
        <w:rPr>
          <w:lang w:val="ru-RU"/>
        </w:rPr>
        <w:t xml:space="preserve"> 師傅,但我真係對禱告冇乜愛好。</w:t>
      </w:r>
    </w:p>
    <w:p w14:paraId="450955B1" w14:textId="0ADD862C" w:rsidR="00BA44CB" w:rsidRDefault="00BA44CB" w:rsidP="008F333A">
      <w:pPr>
        <w:rPr>
          <w:lang w:val="ru-RU"/>
        </w:rPr>
      </w:pPr>
      <w:r>
        <w:rPr>
          <w:lang w:val="ru-RU"/>
        </w:rPr>
        <w:tab/>
      </w:r>
      <w:r w:rsidR="008F333A">
        <w:rPr>
          <w:lang w:val="ru-RU"/>
        </w:rPr>
        <w:t xml:space="preserve">— </w:t>
      </w:r>
      <w:r w:rsidR="002C6C64" w:rsidRPr="00E236F4">
        <w:rPr>
          <w:lang w:val="ru-RU"/>
        </w:rPr>
        <w:t>你嘅心未熱起嚟。你祈禱唔係因為你想,而係因為</w:t>
      </w:r>
      <w:r w:rsidR="00C90354">
        <w:rPr>
          <w:lang w:val="ru-RU"/>
        </w:rPr>
        <w:t>「</w:t>
      </w:r>
      <w:r w:rsidR="002C6C64" w:rsidRPr="00E236F4">
        <w:rPr>
          <w:lang w:val="ru-RU"/>
        </w:rPr>
        <w:t>你一定要</w:t>
      </w:r>
      <w:r>
        <w:rPr>
          <w:lang w:val="ru-RU"/>
        </w:rPr>
        <w:t>」。</w:t>
      </w:r>
      <w:r w:rsidR="002C6C64" w:rsidRPr="00E236F4">
        <w:rPr>
          <w:lang w:val="ru-RU"/>
        </w:rPr>
        <w:t>你嘅出發點係紀律,所以先覺得咁枯燥。講畀我聽,你平時點開始祈禱?</w:t>
      </w:r>
    </w:p>
    <w:p w14:paraId="51A9D1D2" w14:textId="77777777" w:rsidR="00BA44CB" w:rsidRDefault="00BA44CB" w:rsidP="008F333A">
      <w:pPr>
        <w:rPr>
          <w:lang w:val="ru-RU"/>
        </w:rPr>
      </w:pPr>
      <w:r>
        <w:rPr>
          <w:lang w:val="ru-RU"/>
        </w:rPr>
        <w:tab/>
      </w:r>
      <w:r w:rsidR="008F333A">
        <w:rPr>
          <w:lang w:val="ru-RU"/>
        </w:rPr>
        <w:t>—</w:t>
      </w:r>
      <w:r w:rsidR="002C6C64" w:rsidRPr="00E236F4">
        <w:rPr>
          <w:lang w:val="ru-RU"/>
        </w:rPr>
        <w:t xml:space="preserve"> 咁,你係乜意思,Geronda?.. 係帶住「我一定要為自己祈禱」、「我一定要為其他人祈禱」呢個諗法…</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你真係一個好勁嘅人!…你做乜都係因為</w:t>
      </w:r>
      <w:r w:rsidR="00C90354">
        <w:rPr>
          <w:lang w:val="ru-RU"/>
        </w:rPr>
        <w:t>「</w:t>
      </w:r>
      <w:r w:rsidR="002C6C64" w:rsidRPr="00E236F4">
        <w:rPr>
          <w:lang w:val="ru-RU"/>
        </w:rPr>
        <w:t>要做</w:t>
      </w:r>
      <w:r>
        <w:rPr>
          <w:lang w:val="ru-RU"/>
        </w:rPr>
        <w:t>」。</w:t>
      </w:r>
      <w:r w:rsidR="008F333A">
        <w:rPr>
          <w:lang w:val="ru-RU"/>
        </w:rPr>
        <w:t>祈禱──</w:t>
      </w:r>
      <w:r w:rsidR="00C90354">
        <w:rPr>
          <w:lang w:val="ru-RU"/>
        </w:rPr>
        <w:t>「</w:t>
      </w:r>
      <w:r w:rsidR="002C6C64" w:rsidRPr="00E236F4">
        <w:rPr>
          <w:lang w:val="ru-RU"/>
        </w:rPr>
        <w:t>要做</w:t>
      </w:r>
      <w:r>
        <w:rPr>
          <w:lang w:val="ru-RU"/>
        </w:rPr>
        <w:t>」,</w:t>
      </w:r>
      <w:r w:rsidR="008F333A">
        <w:rPr>
          <w:lang w:val="ru-RU"/>
        </w:rPr>
        <w:t>鞠躬──</w:t>
      </w:r>
      <w:r w:rsidR="00C90354">
        <w:rPr>
          <w:lang w:val="ru-RU"/>
        </w:rPr>
        <w:t>「</w:t>
      </w:r>
      <w:r w:rsidR="002C6C64" w:rsidRPr="00E236F4">
        <w:rPr>
          <w:lang w:val="ru-RU"/>
        </w:rPr>
        <w:t>要做</w:t>
      </w:r>
      <w:r>
        <w:rPr>
          <w:lang w:val="ru-RU"/>
        </w:rPr>
        <w:t>」</w:t>
      </w:r>
      <w:r w:rsidR="008F333A">
        <w:rPr>
          <w:lang w:val="ru-RU"/>
        </w:rPr>
        <w:t>,</w:t>
      </w:r>
      <w:r w:rsidR="002C6C64" w:rsidRPr="00E236F4">
        <w:rPr>
          <w:lang w:val="ru-RU"/>
        </w:rPr>
        <w:t>讀聖經──都係</w:t>
      </w:r>
      <w:r w:rsidR="00C90354">
        <w:rPr>
          <w:lang w:val="ru-RU"/>
        </w:rPr>
        <w:t>「</w:t>
      </w:r>
      <w:r w:rsidR="002C6C64" w:rsidRPr="00E236F4">
        <w:rPr>
          <w:lang w:val="ru-RU"/>
        </w:rPr>
        <w:t>要做」……成日淨係講</w:t>
      </w:r>
      <w:r w:rsidR="00C90354">
        <w:rPr>
          <w:lang w:val="ru-RU"/>
        </w:rPr>
        <w:t>「</w:t>
      </w:r>
      <w:r w:rsidR="002C6C64" w:rsidRPr="00E236F4">
        <w:rPr>
          <w:lang w:val="ru-RU"/>
        </w:rPr>
        <w:t>要做</w:t>
      </w:r>
      <w:r>
        <w:rPr>
          <w:lang w:val="ru-RU"/>
        </w:rPr>
        <w:t>」</w:t>
      </w:r>
      <w:r w:rsidR="002C6C64" w:rsidRPr="00E236F4">
        <w:rPr>
          <w:lang w:val="ru-RU"/>
        </w:rPr>
        <w:t>,你係想逼自己走投無路咩? 當然,你好有自律,呢點係好事。但你唔應該由呢點開始;你應該由一個簡單、謙卑嘅念頭,同埋痛苦開始。你嘅心要活晒;要感受到痛楚。咁你就不需要畀自己咁大壓力。你會感到喜悅、敬畏同喜樂。</w:t>
      </w:r>
    </w:p>
    <w:p w14:paraId="7ABB227E"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導師,當我禱告嘅時候,就好似有嘢壓住我咁……我嘅靈魂飛唔上天。</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你禱告嘅時候有冇感到喜悅?我咁問,係因為我覺得你好似將自己逼入死角。你一開始做靈性工作係出於愛,但之後,慢慢地</w:t>
      </w:r>
      <w:r w:rsidR="008F333A">
        <w:rPr>
          <w:lang w:val="ru-RU"/>
        </w:rPr>
        <w:t>,</w:t>
      </w:r>
      <w:r w:rsidR="002C6C64" w:rsidRPr="00E236F4">
        <w:rPr>
          <w:lang w:val="ru-RU"/>
        </w:rPr>
        <w:t>自私就滲入咗──而你自己根本冇察覺! 你開始計數:</w:t>
      </w:r>
      <w:r w:rsidR="00C90354">
        <w:rPr>
          <w:lang w:val="ru-RU"/>
        </w:rPr>
        <w:t>「</w:t>
      </w:r>
      <w:r w:rsidR="002C6C64" w:rsidRPr="00E236F4">
        <w:rPr>
          <w:lang w:val="ru-RU"/>
        </w:rPr>
        <w:t>今日我要拜幾多個頭,念幾多串念珠;聽日——要更多;後日</w:t>
      </w:r>
      <w:r>
        <w:rPr>
          <w:lang w:val="ru-RU"/>
        </w:rPr>
        <w:t>——</w:t>
      </w:r>
      <w:r>
        <w:rPr>
          <w:lang w:val="ru-RU"/>
        </w:rPr>
        <w:lastRenderedPageBreak/>
        <w:t>要更多……」</w:t>
      </w:r>
      <w:r w:rsidR="002C6C64" w:rsidRPr="00E236F4">
        <w:rPr>
          <w:lang w:val="ru-RU"/>
        </w:rPr>
        <w:t>而推動你最緊要嘅,唔係對基督嘅愛,亦唔係對需要你祈禱幫助嗰個人嘅關懷。 唔係,你想感受自己做咗好多;你急住想入聖人名單。你唔會謙卑噉講:</w:t>
      </w:r>
      <w:r w:rsidR="00C90354">
        <w:rPr>
          <w:lang w:val="ru-RU"/>
        </w:rPr>
        <w:t>「</w:t>
      </w:r>
      <w:r w:rsidR="002C6C64" w:rsidRPr="00E236F4">
        <w:rPr>
          <w:lang w:val="ru-RU"/>
        </w:rPr>
        <w:t>好啦,既然主話:」</w:t>
      </w:r>
    </w:p>
    <w:p w14:paraId="53A93BA0" w14:textId="0E119FB5" w:rsidR="00BA44CB" w:rsidRDefault="00BA44CB" w:rsidP="008F333A">
      <w:pPr>
        <w:rPr>
          <w:lang w:val="ru-RU"/>
        </w:rPr>
      </w:pPr>
      <w:r>
        <w:rPr>
          <w:lang w:val="ru-RU"/>
        </w:rPr>
        <w:tab/>
      </w:r>
      <w:r w:rsidR="002C6C64" w:rsidRPr="00E236F4">
        <w:rPr>
          <w:lang w:val="ru-RU"/>
        </w:rPr>
        <w:t>「要聖潔,</w:t>
      </w:r>
      <w:r w:rsidR="00E11073">
        <w:rPr>
          <w:rStyle w:val="FootnoteReference"/>
          <w:lang w:val="ru-RU"/>
        </w:rPr>
        <w:footnoteReference w:id="26"/>
      </w:r>
      <w:r w:rsidR="002C6C64" w:rsidRPr="00E236F4">
        <w:rPr>
          <w:lang w:val="ru-RU"/>
        </w:rPr>
        <w:t xml:space="preserve"> 」咁我都會盡我所能去努力。</w:t>
      </w:r>
      <w:r>
        <w:rPr>
          <w:lang w:val="ru-RU"/>
        </w:rPr>
        <w:t>」</w:t>
      </w:r>
      <w:r w:rsidR="002C6C64" w:rsidRPr="00E236F4">
        <w:rPr>
          <w:lang w:val="ru-RU"/>
        </w:rPr>
        <w:t>你係被冷冰冰嘅計算所驅動:</w:t>
      </w:r>
      <w:r w:rsidR="00C90354">
        <w:rPr>
          <w:lang w:val="ru-RU"/>
        </w:rPr>
        <w:t>「</w:t>
      </w:r>
      <w:r w:rsidR="002C6C64" w:rsidRPr="00E236F4">
        <w:rPr>
          <w:lang w:val="ru-RU"/>
        </w:rPr>
        <w:t>我絕對要成為聖人</w:t>
      </w:r>
      <w:r>
        <w:rPr>
          <w:lang w:val="ru-RU"/>
        </w:rPr>
        <w:t>。」</w:t>
      </w:r>
    </w:p>
    <w:p w14:paraId="5335B715"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導師,我點樣先可以對自己再嚴厲啲,令我嘅禱告更好?</w:t>
      </w:r>
    </w:p>
    <w:p w14:paraId="1DB5C863" w14:textId="77777777" w:rsidR="00BA44CB" w:rsidRDefault="00BA44CB" w:rsidP="008F333A">
      <w:pPr>
        <w:rPr>
          <w:lang w:val="ru-RU"/>
        </w:rPr>
      </w:pPr>
      <w:r>
        <w:rPr>
          <w:lang w:val="ru-RU"/>
        </w:rPr>
        <w:tab/>
      </w:r>
      <w:r w:rsidR="008F333A">
        <w:rPr>
          <w:lang w:val="ru-RU"/>
        </w:rPr>
        <w:t>—</w:t>
      </w:r>
      <w:r w:rsidR="002C6C64" w:rsidRPr="00E236F4">
        <w:rPr>
          <w:lang w:val="ru-RU"/>
        </w:rPr>
        <w:t xml:space="preserve"> 祈禱同緊逼自己有咩關係?點解你嘅祈禱唔可以純粹出自愛心?</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但係呢件事要點先做到,Geronda?</w:t>
      </w:r>
    </w:p>
    <w:p w14:paraId="29F52FA5" w14:textId="77777777" w:rsidR="00BA44CB" w:rsidRDefault="00BA44CB" w:rsidP="008F333A">
      <w:pPr>
        <w:rPr>
          <w:lang w:val="ru-RU"/>
        </w:rPr>
      </w:pPr>
      <w:r>
        <w:rPr>
          <w:lang w:val="ru-RU"/>
        </w:rPr>
        <w:tab/>
      </w:r>
      <w:r w:rsidR="008F333A">
        <w:rPr>
          <w:lang w:val="ru-RU"/>
        </w:rPr>
        <w:t xml:space="preserve">— </w:t>
      </w:r>
      <w:r w:rsidR="002C6C64" w:rsidRPr="00E236F4">
        <w:rPr>
          <w:lang w:val="ru-RU"/>
        </w:rPr>
        <w:t>人要反思上帝嘅祝福,同反思祂自己──我哋嘅恩主。當人意識到自己嘅不感恩同罪惡,就要尋求祂嘅憐憫。經歷過上帝豐盛祝福嘅人,心靈會變得更堅強、更溫暖,甚至可以達到不斷禱告嘅境界。</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752"/>
      <w:r w:rsidRPr="00E236F4">
        <w:rPr>
          <w:lang w:val="ru-RU"/>
        </w:rPr>
        <w:t>我哋唔可以令其他人或者自己分心,唔好停低禱告</w:t>
      </w:r>
      <w:bookmarkEnd w:id="60"/>
      <w:bookmarkEnd w:id="61"/>
    </w:p>
    <w:p w14:paraId="3DED8112" w14:textId="4C716B80" w:rsidR="00BA44CB" w:rsidRDefault="008F333A" w:rsidP="00E11073">
      <w:pPr>
        <w:ind w:firstLine="720"/>
        <w:rPr>
          <w:lang w:val="ru-RU"/>
        </w:rPr>
      </w:pPr>
      <w:r>
        <w:rPr>
          <w:lang w:val="ru-RU"/>
        </w:rPr>
        <w:t>—</w:t>
      </w:r>
      <w:r w:rsidR="002C6C64" w:rsidRPr="00E236F4">
        <w:rPr>
          <w:lang w:val="ru-RU"/>
        </w:rPr>
        <w:t xml:space="preserve"> 長老,有時我喺房入面禱告,就會諗:</w:t>
      </w:r>
      <w:r w:rsidR="00C90354">
        <w:rPr>
          <w:lang w:val="ru-RU"/>
        </w:rPr>
        <w:t>「</w:t>
      </w:r>
      <w:r w:rsidR="002C6C64" w:rsidRPr="00E236F4">
        <w:rPr>
          <w:lang w:val="ru-RU"/>
        </w:rPr>
        <w:t>如果而家有個姊妹衝入嚟……!</w:t>
      </w:r>
      <w:r w:rsidR="00BA44CB">
        <w:rPr>
          <w:lang w:val="ru-RU"/>
        </w:rPr>
        <w:t>」</w:t>
      </w:r>
      <w:r w:rsidR="002C6C64" w:rsidRPr="00E236F4">
        <w:rPr>
          <w:lang w:val="ru-RU"/>
        </w:rPr>
        <w:t>呢啲諗法令我分心,禱告都禱告唔到。</w:t>
      </w:r>
    </w:p>
    <w:p w14:paraId="651ABB1E" w14:textId="1FB8955D" w:rsidR="00BA44CB" w:rsidRDefault="00BA44CB" w:rsidP="008F333A">
      <w:pPr>
        <w:rPr>
          <w:lang w:val="ru-RU"/>
        </w:rPr>
      </w:pPr>
      <w:r>
        <w:rPr>
          <w:lang w:val="ru-RU"/>
        </w:rPr>
        <w:tab/>
      </w:r>
      <w:r w:rsidR="008F333A">
        <w:rPr>
          <w:lang w:val="ru-RU"/>
        </w:rPr>
        <w:t xml:space="preserve">— </w:t>
      </w:r>
      <w:r w:rsidR="002C6C64" w:rsidRPr="00E236F4">
        <w:rPr>
          <w:lang w:val="ru-RU"/>
        </w:rPr>
        <w:t>我寧願俾人用鎚背打頭,都唔想有人衝入我房,見到我喺度禱告!當你正喺禱告時突然畀人捉到,就好似你正喺飛,結果有人拎住你嘅翅膀,一扯就扯斷晒! 你唔知道喺人祈禱嘅時候打斷佢有幾嚴重──因為你自己未曾體驗過靈性祈禱嘅狀態。你冇親身感受過同神相通</w:t>
      </w:r>
      <w:r w:rsidR="008F333A">
        <w:rPr>
          <w:lang w:val="ru-RU"/>
        </w:rPr>
        <w:t>係點</w:t>
      </w:r>
      <w:r w:rsidR="002C6C64" w:rsidRPr="00E236F4">
        <w:rPr>
          <w:lang w:val="ru-RU"/>
        </w:rPr>
        <w:t>──我所講嘅係一種,如果可以咁講,就好似人被托起咁嘅狀態。如果你知道</w:t>
      </w:r>
      <w:r w:rsidR="008F333A">
        <w:rPr>
          <w:lang w:val="ru-RU"/>
        </w:rPr>
        <w:t>,</w:t>
      </w:r>
      <w:r w:rsidR="002C6C64" w:rsidRPr="00E236F4">
        <w:rPr>
          <w:lang w:val="ru-RU"/>
        </w:rPr>
        <w:t>你就會尊重其他人嘅祈禱。 如果你有呢種屬靈嘅敏感度,你就會諗:</w:t>
      </w:r>
      <w:r w:rsidR="00C90354">
        <w:rPr>
          <w:lang w:val="ru-RU"/>
        </w:rPr>
        <w:t>「</w:t>
      </w:r>
      <w:r w:rsidR="002C6C64" w:rsidRPr="00E236F4">
        <w:rPr>
          <w:lang w:val="ru-RU"/>
        </w:rPr>
        <w:t>點可以喺人哋禱告嘅時候打斷佢哋?</w:t>
      </w:r>
      <w:r>
        <w:rPr>
          <w:lang w:val="ru-RU"/>
        </w:rPr>
        <w:t>」</w:t>
      </w:r>
      <w:r w:rsidR="002C6C64" w:rsidRPr="00E236F4">
        <w:rPr>
          <w:lang w:val="ru-RU"/>
        </w:rPr>
        <w:t>當你意識到拉走佢哋令佢哋離開禱告會造成幾大傷害,你就會更加小心。 我所講嘅小心謹慎,唔係指焦慮或者拘謹,而係對一位正喺同神交通嘅姊妹嘅尊重。但係你欠缺屬靈嘅敏感度……咁,最起碼都要有禮貌。要定一條規矩,敲門嘅時候大聲講:</w:t>
      </w:r>
      <w:r>
        <w:rPr>
          <w:lang w:val="ru-RU"/>
        </w:rPr>
        <w:t>「</w:t>
      </w:r>
      <w:r w:rsidR="002C6C64" w:rsidRPr="00E236F4">
        <w:rPr>
          <w:lang w:val="ru-RU"/>
        </w:rPr>
        <w:t>藉着我哋聖潔父老嘅禱告……</w:t>
      </w:r>
      <w:r>
        <w:rPr>
          <w:lang w:val="ru-RU"/>
        </w:rPr>
        <w:t>」</w:t>
      </w:r>
      <w:r w:rsidR="00E11073" w:rsidRPr="00E11073">
        <w:rPr>
          <w:lang w:val="ru-RU"/>
        </w:rPr>
        <w:t>。</w:t>
      </w:r>
      <w:r w:rsidR="00E11073">
        <w:rPr>
          <w:rStyle w:val="FootnoteReference"/>
          <w:lang w:val="ru-RU"/>
        </w:rPr>
        <w:footnoteReference w:id="27"/>
      </w:r>
      <w:r w:rsidR="00E11073" w:rsidRPr="00E11073">
        <w:rPr>
          <w:lang w:val="ru-RU"/>
        </w:rPr>
        <w:t xml:space="preserve"> </w:t>
      </w:r>
      <w:r w:rsidR="008F333A">
        <w:rPr>
          <w:lang w:val="ru-RU"/>
        </w:rPr>
        <w:t>—</w:t>
      </w:r>
      <w:r w:rsidR="002C6C64" w:rsidRPr="00E236F4">
        <w:rPr>
          <w:lang w:val="ru-RU"/>
        </w:rPr>
        <w:t xml:space="preserve"> 咁樣對方就唔使擔心你會衝入嚟,亦唔會一直緊張。保持屬靈警醒係一回事,但成日緊張得繃緊,心心念念「會唔會有人衝入我嘅房?」就完全唔同。後者好攰人,又令人消磨意志。</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但可能,Geronda,嗰位姊妹敲門唔係出於惡意,只係天真啫?</w:t>
      </w:r>
    </w:p>
    <w:p w14:paraId="28A37009" w14:textId="1B89D832" w:rsidR="00BA44CB" w:rsidRDefault="00BA44CB" w:rsidP="008F333A">
      <w:pPr>
        <w:rPr>
          <w:lang w:val="ru-RU"/>
        </w:rPr>
      </w:pPr>
      <w:r>
        <w:rPr>
          <w:lang w:val="ru-RU"/>
        </w:rPr>
        <w:tab/>
      </w:r>
      <w:r w:rsidR="008F333A">
        <w:rPr>
          <w:lang w:val="ru-RU"/>
        </w:rPr>
        <w:t>—</w:t>
      </w:r>
      <w:r w:rsidR="002C6C64" w:rsidRPr="00E236F4">
        <w:rPr>
          <w:lang w:val="ru-RU"/>
        </w:rPr>
        <w:t xml:space="preserve"> 真係單純到!…敲一次門,唔聽到</w:t>
      </w:r>
      <w:r>
        <w:rPr>
          <w:lang w:val="ru-RU"/>
        </w:rPr>
        <w:t>「</w:t>
      </w:r>
      <w:r w:rsidR="002C6C64" w:rsidRPr="00E236F4">
        <w:rPr>
          <w:lang w:val="ru-RU"/>
        </w:rPr>
        <w:t>阿門</w:t>
      </w:r>
      <w:r>
        <w:rPr>
          <w:lang w:val="ru-RU"/>
        </w:rPr>
        <w:t>」</w:t>
      </w:r>
      <w:r w:rsidR="002C6C64" w:rsidRPr="00E236F4">
        <w:rPr>
          <w:lang w:val="ru-RU"/>
        </w:rPr>
        <w:t>就衝入人哋房!…我真係完全唔明點有人可以咁做。 如果而家喺嗰道門後面,有位姊妹正喺喊住、向神祈禱,佢唔想畀人見到呢?當我去咗雅典山附近嘅一間小房,聽到弟兄哋誦晚禱,我就可以喺寒風中企足成個鐘,手持聖玫瑰念珠祈禱,等佢哋誦完。 我咁做係因為唔想打擾佢哋或者令佢哋尷尬;我唔想佢哋淨係為咗我而草率咁完成禮拜。當我聽到教</w:t>
      </w:r>
      <w:r w:rsidR="002C6C64" w:rsidRPr="00E236F4">
        <w:rPr>
          <w:lang w:val="ru-RU"/>
        </w:rPr>
        <w:lastRenderedPageBreak/>
        <w:t>堂傳出聖詩聲,我會唔會就咁開門走入去,好似冇事發生,好似我有呢個權利咁? 又邊個畀咗我呢個權利?唔係,弟兄哋可能樂意畀我呢個權利,但我自己唔想攞呢種自私嘅權利。畢竟,以為自己係重要人物,對鄰舍唔尊重,就係自私。</w:t>
      </w:r>
    </w:p>
    <w:p w14:paraId="78D6E40A" w14:textId="12238BBE" w:rsidR="00BA44CB" w:rsidRDefault="00BA44CB" w:rsidP="008F333A">
      <w:pPr>
        <w:rPr>
          <w:lang w:val="ru-RU"/>
        </w:rPr>
      </w:pPr>
      <w:r>
        <w:rPr>
          <w:lang w:val="ru-RU"/>
        </w:rPr>
        <w:tab/>
      </w:r>
      <w:r w:rsidR="002C6C64" w:rsidRPr="00E236F4">
        <w:rPr>
          <w:lang w:val="ru-RU"/>
        </w:rPr>
        <w:t>我哋要對聖靈保持敏銳。有一次,我喺西奈山,由聖加拉克里昂同聖艾皮斯提米亞嘅修小庵走落山,朝住修道院方向行。突然,我見到前面有兩個貝都因細路,一個男仔同一個女仔。佢哋企喺路中央,手上拎住念</w:t>
      </w:r>
      <w:r w:rsidR="00E11073">
        <w:rPr>
          <w:lang w:val="ru-RU"/>
        </w:rPr>
        <w:t>珠</w:t>
      </w:r>
      <w:r w:rsidR="00E11073">
        <w:rPr>
          <w:rStyle w:val="FootnoteReference"/>
          <w:lang w:val="ru-RU"/>
        </w:rPr>
        <w:footnoteReference w:id="28"/>
      </w:r>
      <w:r w:rsidR="00E11073">
        <w:rPr>
          <w:lang w:val="ru-RU"/>
        </w:rPr>
        <w:t xml:space="preserve"> </w:t>
      </w:r>
      <w:r w:rsidR="002C6C64" w:rsidRPr="00E236F4">
        <w:rPr>
          <w:lang w:val="ru-RU"/>
        </w:rPr>
        <w:t>,一邊念緊經。 冇其他路可走,所以我小心唔好打擾佢哋,轉身退後咗少少。我等到佢哋祈禱完,先繼續行。</w:t>
      </w:r>
    </w:p>
    <w:p w14:paraId="0C129AF2" w14:textId="77777777" w:rsidR="00BA44CB" w:rsidRDefault="00BA44CB" w:rsidP="008F333A">
      <w:pPr>
        <w:rPr>
          <w:lang w:val="ru-RU"/>
        </w:rPr>
      </w:pPr>
      <w:r>
        <w:rPr>
          <w:lang w:val="ru-RU"/>
        </w:rPr>
        <w:tab/>
      </w:r>
      <w:r w:rsidR="008F333A">
        <w:rPr>
          <w:lang w:val="ru-RU"/>
        </w:rPr>
        <w:t>「</w:t>
      </w:r>
      <w:r w:rsidR="002C6C64" w:rsidRPr="00E236F4">
        <w:rPr>
          <w:lang w:val="ru-RU"/>
        </w:rPr>
        <w:t>Geronda,我一開始祈禱,腦海就浮現出好多我手頭上未完成嘅公務。</w:t>
      </w:r>
      <w:r w:rsidR="008F333A">
        <w:rPr>
          <w:lang w:val="ru-RU"/>
        </w:rPr>
        <w:t>」</w:t>
      </w:r>
    </w:p>
    <w:p w14:paraId="0229B54E" w14:textId="7ED80EB3" w:rsidR="00BA44CB" w:rsidRDefault="00BA44CB" w:rsidP="008F333A">
      <w:pPr>
        <w:rPr>
          <w:lang w:val="ru-RU"/>
        </w:rPr>
      </w:pPr>
      <w:r>
        <w:rPr>
          <w:lang w:val="ru-RU"/>
        </w:rPr>
        <w:tab/>
      </w:r>
      <w:r w:rsidR="008F333A">
        <w:rPr>
          <w:lang w:val="ru-RU"/>
        </w:rPr>
        <w:t>「</w:t>
      </w:r>
      <w:r w:rsidR="002C6C64" w:rsidRPr="00E236F4">
        <w:rPr>
          <w:lang w:val="ru-RU"/>
        </w:rPr>
        <w:t>我都係;如果未完成啲嘢,就靜唔到心嚟禱告。所以,如果你想禱告時唔俾嘢打斷,就要先處理好啲可以快手搞掂嘅嘢。之後開始禱告,對自己講:</w:t>
      </w:r>
      <w:r w:rsidR="00C90354">
        <w:rPr>
          <w:lang w:val="ru-RU"/>
        </w:rPr>
        <w:t>『</w:t>
      </w:r>
      <w:r w:rsidR="002C6C64" w:rsidRPr="00E236F4">
        <w:rPr>
          <w:lang w:val="ru-RU"/>
        </w:rPr>
        <w:t>好啦,我搞掂晒所有嘢,依家唯一未完成嘅就係我嘅靈魂,係時候照顧佢啦。</w:t>
      </w:r>
      <w:r>
        <w:rPr>
          <w:lang w:val="ru-RU"/>
        </w:rPr>
        <w:t>』」</w:t>
      </w:r>
    </w:p>
    <w:p w14:paraId="5D679EA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導師,我諗如果我人生入面發生啲困難,會幫助到我嘅禱告。</w:t>
      </w:r>
    </w:p>
    <w:p w14:paraId="63C1021B" w14:textId="77777777" w:rsidR="00BA44CB" w:rsidRDefault="00BA44CB" w:rsidP="008F333A">
      <w:pPr>
        <w:rPr>
          <w:lang w:val="ru-RU"/>
        </w:rPr>
      </w:pPr>
      <w:r>
        <w:rPr>
          <w:lang w:val="ru-RU"/>
        </w:rPr>
        <w:tab/>
      </w:r>
      <w:r w:rsidR="008F333A">
        <w:rPr>
          <w:lang w:val="ru-RU"/>
        </w:rPr>
        <w:t xml:space="preserve">— </w:t>
      </w:r>
      <w:r w:rsidR="002C6C64" w:rsidRPr="00E236F4">
        <w:rPr>
          <w:lang w:val="ru-RU"/>
        </w:rPr>
        <w:t>你究竟講緊乜嘢呀?要唔係要爆發場戰爭,或者發生啲乜嘢,你先至去搵基督?當你身邊一切都平靜安寧,就係內心平靜同寂靜嘅最好先決條件。禱告需要擺脫外在嘅干擾,同埋有正確嘅內在心態。而且一般嚟講,唔受干擾對靈性生活非常有幫助。</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753"/>
      <w:r w:rsidRPr="00E236F4">
        <w:rPr>
          <w:lang w:val="ru-RU"/>
        </w:rPr>
        <w:t>請將呢個夢轉畀失眠嘅人</w:t>
      </w:r>
      <w:bookmarkEnd w:id="62"/>
      <w:bookmarkEnd w:id="63"/>
    </w:p>
    <w:p w14:paraId="36B878CC" w14:textId="3F8FC487" w:rsidR="00BA44CB" w:rsidRDefault="008F333A" w:rsidP="00CC3B31">
      <w:pPr>
        <w:ind w:firstLine="720"/>
        <w:rPr>
          <w:lang w:val="ru-RU"/>
        </w:rPr>
      </w:pPr>
      <w:r>
        <w:rPr>
          <w:lang w:val="ru-RU"/>
        </w:rPr>
        <w:t>—</w:t>
      </w:r>
      <w:r w:rsidR="002C6C64" w:rsidRPr="00E236F4">
        <w:rPr>
          <w:lang w:val="ru-RU"/>
        </w:rPr>
        <w:t xml:space="preserve"> 師傅,點解我禱告嘅時候會想訓覺?</w:t>
      </w:r>
    </w:p>
    <w:p w14:paraId="7EEAE621" w14:textId="6E766724" w:rsidR="00BA44CB" w:rsidRDefault="00BA44CB" w:rsidP="008F333A">
      <w:pPr>
        <w:rPr>
          <w:lang w:val="ru-RU"/>
        </w:rPr>
      </w:pPr>
      <w:r>
        <w:rPr>
          <w:lang w:val="ru-RU"/>
        </w:rPr>
        <w:tab/>
      </w:r>
      <w:r w:rsidR="008F333A">
        <w:rPr>
          <w:lang w:val="ru-RU"/>
        </w:rPr>
        <w:t>—</w:t>
      </w:r>
      <w:r w:rsidR="002C6C64" w:rsidRPr="00E236F4">
        <w:rPr>
          <w:lang w:val="ru-RU"/>
        </w:rPr>
        <w:t xml:space="preserve"> 因為你一路都訓緊覺!你畀自己變得鬆散,而家要不停咁鞭策自己。但諗下:當真係有嘢困擾住你,你仲可以安安穩穩咁訓覺咩?或者,例如有人對我哋有大恩 </w:t>
      </w:r>
      <w:r w:rsidR="008F333A">
        <w:rPr>
          <w:lang w:val="ru-RU"/>
        </w:rPr>
        <w:t>—</w:t>
      </w:r>
      <w:r w:rsidR="002C6C64" w:rsidRPr="00E236F4">
        <w:rPr>
          <w:lang w:val="ru-RU"/>
        </w:rPr>
        <w:t xml:space="preserve"> 嗰陣,我哋就唔會咁懶,可以一晚都為嗰個人祈禱。 如果我哋有呢份力,點解唔問吓自己:</w:t>
      </w:r>
      <w:r w:rsidR="00C90354">
        <w:rPr>
          <w:lang w:val="ru-RU"/>
        </w:rPr>
        <w:t>「</w:t>
      </w:r>
      <w:r w:rsidR="002C6C64" w:rsidRPr="00E236F4">
        <w:rPr>
          <w:lang w:val="ru-RU"/>
        </w:rPr>
        <w:t>如果我肯為恩人犧牲睡眠,咁又有咩理由唔肯為上帝犧牲睡眠,以感謝祂為我背起十字架、受難呢?</w:t>
      </w:r>
      <w:r>
        <w:rPr>
          <w:lang w:val="ru-RU"/>
        </w:rPr>
        <w:t>」</w:t>
      </w:r>
    </w:p>
    <w:p w14:paraId="4DFF0560"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導師,瞌睡會唔會係因為身體虛弱?</w:t>
      </w:r>
    </w:p>
    <w:p w14:paraId="371FA209" w14:textId="77777777" w:rsidR="00BA44CB" w:rsidRDefault="00BA44CB" w:rsidP="008F333A">
      <w:pPr>
        <w:rPr>
          <w:lang w:val="ru-RU"/>
        </w:rPr>
      </w:pPr>
      <w:r>
        <w:rPr>
          <w:lang w:val="ru-RU"/>
        </w:rPr>
        <w:tab/>
      </w:r>
      <w:r w:rsidR="008F333A">
        <w:rPr>
          <w:lang w:val="ru-RU"/>
        </w:rPr>
        <w:t>—</w:t>
      </w:r>
      <w:r w:rsidR="002C6C64" w:rsidRPr="00E236F4">
        <w:rPr>
          <w:lang w:val="ru-RU"/>
        </w:rPr>
        <w:t xml:space="preserve"> 有可能。有時瞌睡係因為過度疲勞、低血壓或者其他類似原因。你要搵出成因,如果可以,就要解決佢。</w:t>
      </w:r>
    </w:p>
    <w:p w14:paraId="5ECCE22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導師,有時人好誠心咁為某件事祈禱,但仍然瞓意上身,點解會咁?</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如果你的心真係因為某件事而困擾,就唔會畀訓意打敗。不過,你都要自己落本錢。例如,如果你喺靜室祈禱時覺得自己快要訓着,就去用凍水洗面,提提神。</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但係喺通宵守夜期間,我瞓到眼都合唔到,點算好?</w:t>
      </w:r>
    </w:p>
    <w:p w14:paraId="7E2A3EB6" w14:textId="77777777" w:rsidR="00BA44CB" w:rsidRDefault="00BA44CB" w:rsidP="008F333A">
      <w:pPr>
        <w:rPr>
          <w:lang w:val="ru-RU"/>
        </w:rPr>
      </w:pPr>
      <w:r>
        <w:rPr>
          <w:lang w:val="ru-RU"/>
        </w:rPr>
        <w:tab/>
      </w:r>
      <w:r w:rsidR="008F333A">
        <w:rPr>
          <w:lang w:val="ru-RU"/>
        </w:rPr>
        <w:t>—</w:t>
      </w:r>
      <w:r w:rsidR="002C6C64" w:rsidRPr="00E236F4">
        <w:rPr>
          <w:lang w:val="ru-RU"/>
        </w:rPr>
        <w:t xml:space="preserve"> 都要撐返落去。喺教堂嘅禮拜期間,人嘅靈魂會得著平靜,但身體就開始疲倦。就係嗰陣,瞌睡先會慢</w:t>
      </w:r>
      <w:r w:rsidR="002C6C64" w:rsidRPr="00E236F4">
        <w:rPr>
          <w:lang w:val="ru-RU"/>
        </w:rPr>
        <w:lastRenderedPageBreak/>
        <w:t>慢上身。但如果你唔屈服於瞌睡,撐住唔瞓,瞌睡就會退去。 過咗一兩個鐘頭,瞌睡又再嚟襲擊你。呢陣瞌睡更加頑固,更加難擺脫,但如果你努力,都可以克服。你就冇畀拉上「第一班瞌睡列車」,而「第二班」就冇你份走──就係咁簡單:瞌睡嘅誘惑已經退開咗。</w:t>
      </w:r>
    </w:p>
    <w:p w14:paraId="41D2EEC1"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基羅納,喺通宵守夜期間,瞌睡可以連續兩個鐘頭困住我…</w:t>
      </w:r>
    </w:p>
    <w:p w14:paraId="75BDFC44" w14:textId="2692F0D6" w:rsidR="00BA44CB" w:rsidRDefault="00BA44CB" w:rsidP="008F333A">
      <w:pPr>
        <w:rPr>
          <w:lang w:val="ru-RU"/>
        </w:rPr>
      </w:pPr>
      <w:r>
        <w:rPr>
          <w:lang w:val="ru-RU"/>
        </w:rPr>
        <w:tab/>
      </w:r>
      <w:r w:rsidR="008F333A">
        <w:rPr>
          <w:lang w:val="ru-RU"/>
        </w:rPr>
        <w:t>—</w:t>
      </w:r>
      <w:r w:rsidR="002C6C64" w:rsidRPr="00E236F4">
        <w:rPr>
          <w:lang w:val="ru-RU"/>
        </w:rPr>
        <w:t xml:space="preserve"> 咁樣做:將瞓覺送到最需要嘅地方──醫院、精神科診所。祈禱:</w:t>
      </w:r>
      <w:r w:rsidR="00C90354">
        <w:rPr>
          <w:lang w:val="ru-RU"/>
        </w:rPr>
        <w:t>「</w:t>
      </w:r>
      <w:r w:rsidR="002C6C64" w:rsidRPr="00E236F4">
        <w:rPr>
          <w:lang w:val="ru-RU"/>
        </w:rPr>
        <w:t>我嘅天主,賜瞓覺畀失眠嘅人!」… 願所有飽受痛苦折磨、神經繃緊到好似琴弦咁嘅人,都可以安穩入睡。</w:t>
      </w:r>
      <w:r>
        <w:rPr>
          <w:lang w:val="ru-RU"/>
        </w:rPr>
        <w:t>」</w:t>
      </w:r>
      <w:r w:rsidR="002C6C64" w:rsidRPr="00E236F4">
        <w:rPr>
          <w:lang w:val="ru-RU"/>
        </w:rPr>
        <w:t>將同你作對嘅睡眠,捏成藥丸,再用禱告郵寄畀嗰啲可憐、受苦又訓唔着嘅靈魂。至於你自己,晝夜都要讚美上帝。</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754"/>
      <w:r w:rsidRPr="00846B18">
        <w:rPr>
          <w:lang w:val="ru-RU"/>
        </w:rPr>
        <w:t>第二</w:t>
      </w:r>
      <w:r w:rsidRPr="00E236F4">
        <w:rPr>
          <w:lang w:val="ru-RU"/>
        </w:rPr>
        <w:t>章</w:t>
      </w:r>
      <w:r w:rsidR="002C6C64" w:rsidRPr="00E236F4">
        <w:rPr>
          <w:lang w:val="ru-RU"/>
        </w:rPr>
        <w:t xml:space="preserve"> </w:t>
      </w:r>
      <w:r w:rsidRPr="00846B18">
        <w:rPr>
          <w:lang w:val="ru-RU"/>
        </w:rPr>
        <w:br/>
      </w:r>
      <w:r w:rsidR="002C6C64" w:rsidRPr="00E236F4">
        <w:rPr>
          <w:lang w:val="ru-RU"/>
        </w:rPr>
        <w:t xml:space="preserve">魔鬼點樣打仗 </w:t>
      </w:r>
      <w:r w:rsidRPr="00846B18">
        <w:rPr>
          <w:lang w:val="ru-RU"/>
        </w:rPr>
        <w:br/>
      </w:r>
      <w:r w:rsidR="002C6C64" w:rsidRPr="00E236F4">
        <w:rPr>
          <w:lang w:val="ru-RU"/>
        </w:rPr>
        <w:t>對付禱告嘅人</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755"/>
      <w:r w:rsidRPr="00E236F4">
        <w:rPr>
          <w:lang w:val="ru-RU"/>
        </w:rPr>
        <w:t>唔好同魔鬼傾偈</w:t>
      </w:r>
      <w:bookmarkEnd w:id="66"/>
      <w:bookmarkEnd w:id="67"/>
    </w:p>
    <w:p w14:paraId="1BDF121E" w14:textId="79B416FF" w:rsidR="00BA44CB" w:rsidRDefault="002C6C64" w:rsidP="00E11073">
      <w:pPr>
        <w:ind w:firstLine="720"/>
        <w:rPr>
          <w:lang w:val="ru-RU"/>
        </w:rPr>
      </w:pPr>
      <w:r w:rsidRPr="00E236F4">
        <w:rPr>
          <w:lang w:val="ru-RU"/>
        </w:rPr>
        <w:t>長老,我覺得自己需要</w:t>
      </w:r>
      <w:r w:rsidR="00C90354">
        <w:rPr>
          <w:lang w:val="ru-RU"/>
        </w:rPr>
        <w:t>「</w:t>
      </w:r>
      <w:r w:rsidRPr="00E236F4">
        <w:rPr>
          <w:lang w:val="ru-RU"/>
        </w:rPr>
        <w:t>同神建立聯繫</w:t>
      </w:r>
      <w:r w:rsidR="00BA44CB">
        <w:rPr>
          <w:lang w:val="ru-RU"/>
        </w:rPr>
        <w:t>」</w:t>
      </w:r>
      <w:r w:rsidRPr="00E236F4">
        <w:rPr>
          <w:lang w:val="ru-RU"/>
        </w:rPr>
        <w:t>,但我仍然無法禱告。</w:t>
      </w:r>
    </w:p>
    <w:p w14:paraId="53D7BE23" w14:textId="77777777" w:rsidR="00BA44CB" w:rsidRDefault="00BA44CB" w:rsidP="008F333A">
      <w:pPr>
        <w:rPr>
          <w:lang w:val="ru-RU"/>
        </w:rPr>
      </w:pPr>
      <w:r>
        <w:rPr>
          <w:lang w:val="ru-RU"/>
        </w:rPr>
        <w:tab/>
      </w:r>
      <w:r w:rsidR="002C6C64" w:rsidRPr="00E236F4">
        <w:rPr>
          <w:lang w:val="ru-RU"/>
        </w:rPr>
        <w:t>—如果你真係覺得需要同上帝建立連繫,咁我就唔明點解你祈禱唔到。可能係魔鬼嘅誘惑。佢不停喺人面前擺障礙,阻住人祈禱。</w:t>
      </w:r>
    </w:p>
    <w:p w14:paraId="20E1F09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導師,當我祈禱嘅時候,腦海入面會浮現好多關於修道院事務嘅念頭。</w:t>
      </w:r>
    </w:p>
    <w:p w14:paraId="1AF420B6" w14:textId="0260BA03" w:rsidR="00BA44CB" w:rsidRDefault="00BA44CB" w:rsidP="008F333A">
      <w:pPr>
        <w:rPr>
          <w:lang w:val="ru-RU"/>
        </w:rPr>
      </w:pPr>
      <w:r>
        <w:rPr>
          <w:lang w:val="ru-RU"/>
        </w:rPr>
        <w:tab/>
      </w:r>
      <w:r w:rsidR="008F333A">
        <w:rPr>
          <w:lang w:val="ru-RU"/>
        </w:rPr>
        <w:t>—</w:t>
      </w:r>
      <w:r w:rsidR="002C6C64" w:rsidRPr="00E236F4">
        <w:rPr>
          <w:lang w:val="ru-RU"/>
        </w:rPr>
        <w:t xml:space="preserve"> 只要同自己講:</w:t>
      </w:r>
      <w:r w:rsidR="00C90354">
        <w:rPr>
          <w:lang w:val="ru-RU"/>
        </w:rPr>
        <w:t>「</w:t>
      </w:r>
      <w:r w:rsidR="002C6C64" w:rsidRPr="00E236F4">
        <w:rPr>
          <w:lang w:val="ru-RU"/>
        </w:rPr>
        <w:t>等我之後先諗啦⋯⋯</w:t>
      </w:r>
      <w:r>
        <w:rPr>
          <w:lang w:val="ru-RU"/>
        </w:rPr>
        <w:t>」</w:t>
      </w:r>
      <w:r w:rsidR="008F333A">
        <w:rPr>
          <w:lang w:val="ru-RU"/>
        </w:rPr>
        <w:t>—</w:t>
      </w:r>
      <w:r w:rsidR="002C6C64" w:rsidRPr="00E236F4">
        <w:rPr>
          <w:lang w:val="ru-RU"/>
        </w:rPr>
        <w:t xml:space="preserve"> 然後繼續祈禱。</w:t>
      </w:r>
    </w:p>
    <w:p w14:paraId="3EA2D06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導師,最令人煩惱嘅係,呢啲通常都係啲好瑣碎嘅念頭!…</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就係因為咁,你先要留返佢哋去後面再諗。因為如果你失咗焦點,打斷咗你嘅禱告,喺腦海度開始反覆諗呢啲瑣碎嘢,仇敵就會唔只係拋瑣碎嘢畀你,而係拋啲更加嚴重嘅嘢──目的係要完全阻止你嘅禱告。你要收斂自己。 你知唔知魔鬼有幾多花招?佢會將各種污穢嘅念頭放入世俗人嘅腦海,但嗰啲污穢好明顯。至於有修行嘅人,佢就唔放入污穢,而係放入啲瑣碎嘅嘢,佢哋就天真咁畀佢入嚟。 但呢樣嘢比污穢更加危險!因為人以為自己有進步;佢哋喺自己裏面見唔到任何污穢嘅念頭,所以冇理由謙卑。與此同時,心靈並冇投入祈禱,而係到處遊走,心則依然剛硬。</w:t>
      </w:r>
    </w:p>
    <w:p w14:paraId="5AD4BD3E" w14:textId="715B32A1" w:rsidR="00BA44CB" w:rsidRDefault="00BA44CB" w:rsidP="008F333A">
      <w:pPr>
        <w:rPr>
          <w:lang w:val="ru-RU"/>
        </w:rPr>
      </w:pPr>
      <w:r>
        <w:rPr>
          <w:lang w:val="ru-RU"/>
        </w:rPr>
        <w:tab/>
      </w:r>
      <w:r w:rsidR="008F333A">
        <w:rPr>
          <w:lang w:val="ru-RU"/>
        </w:rPr>
        <w:t xml:space="preserve">— </w:t>
      </w:r>
      <w:r w:rsidR="002C6C64" w:rsidRPr="00E236F4">
        <w:rPr>
          <w:lang w:val="ru-RU"/>
        </w:rPr>
        <w:t>你知唔知,Geronda,有時我喺禱告嘅時候會有啲</w:t>
      </w:r>
      <w:r w:rsidR="00C90354">
        <w:rPr>
          <w:lang w:val="ru-RU"/>
        </w:rPr>
        <w:t>「</w:t>
      </w:r>
      <w:r w:rsidR="002C6C64" w:rsidRPr="00E236F4">
        <w:rPr>
          <w:lang w:val="ru-RU"/>
        </w:rPr>
        <w:t>靈光一閃</w:t>
      </w:r>
      <w:r>
        <w:rPr>
          <w:lang w:val="ru-RU"/>
        </w:rPr>
        <w:t>」</w:t>
      </w:r>
      <w:r w:rsidR="002C6C64" w:rsidRPr="00E236F4">
        <w:rPr>
          <w:lang w:val="ru-RU"/>
        </w:rPr>
        <w:t>嘅諗法!…我好清楚咁見到點樣解決某啲複雜嘅問題。但係之後先發現,呢個方法原來係錯嘅…</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你知唔知魔鬼有幾狡猾?..佢知道如果你喺禱告嗰陣,佢將一個污穢嘅念頭放入你腦海,你一定會拋開佢。所以佢唔放污穢嘢,反而</w:t>
      </w:r>
      <w:r w:rsidR="00C90354">
        <w:rPr>
          <w:lang w:val="ru-RU"/>
        </w:rPr>
        <w:t>「</w:t>
      </w:r>
      <w:r w:rsidR="002C6C64" w:rsidRPr="00E236F4">
        <w:rPr>
          <w:lang w:val="ru-RU"/>
        </w:rPr>
        <w:t>幫</w:t>
      </w:r>
      <w:r>
        <w:rPr>
          <w:lang w:val="ru-RU"/>
        </w:rPr>
        <w:t>」</w:t>
      </w:r>
      <w:r w:rsidR="002C6C64" w:rsidRPr="00E236F4">
        <w:rPr>
          <w:lang w:val="ru-RU"/>
        </w:rPr>
        <w:t>你</w:t>
      </w:r>
      <w:r w:rsidR="00C90354">
        <w:rPr>
          <w:lang w:val="ru-RU"/>
        </w:rPr>
        <w:t>「</w:t>
      </w:r>
      <w:r w:rsidR="002C6C64" w:rsidRPr="00E236F4">
        <w:rPr>
          <w:lang w:val="ru-RU"/>
        </w:rPr>
        <w:t>解決問題</w:t>
      </w:r>
      <w:r>
        <w:rPr>
          <w:lang w:val="ru-RU"/>
        </w:rPr>
        <w:t>」。</w:t>
      </w:r>
      <w:r w:rsidR="002C6C64" w:rsidRPr="00E236F4">
        <w:rPr>
          <w:lang w:val="ru-RU"/>
        </w:rPr>
        <w:t>你就會開心到飛起:</w:t>
      </w:r>
      <w:r w:rsidR="00C90354">
        <w:rPr>
          <w:lang w:val="ru-RU"/>
        </w:rPr>
        <w:t>「</w:t>
      </w:r>
      <w:r w:rsidR="002C6C64" w:rsidRPr="00E236F4">
        <w:rPr>
          <w:lang w:val="ru-RU"/>
        </w:rPr>
        <w:t>嘩,呢個主意真係好正!</w:t>
      </w:r>
      <w:r>
        <w:rPr>
          <w:lang w:val="ru-RU"/>
        </w:rPr>
        <w:t>」</w:t>
      </w:r>
      <w:r w:rsidR="002C6C64" w:rsidRPr="00E236F4">
        <w:rPr>
          <w:lang w:val="ru-RU"/>
        </w:rPr>
        <w:t xml:space="preserve"> 而且呢個諗法唔係喺我任何普通時候冒出嚟,而係喺我禱告嗰陣先出現!… </w:t>
      </w:r>
      <w:r>
        <w:rPr>
          <w:lang w:val="ru-RU"/>
        </w:rPr>
        <w:t>「</w:t>
      </w:r>
      <w:r w:rsidR="002C6C64" w:rsidRPr="00E236F4">
        <w:rPr>
          <w:lang w:val="ru-RU"/>
        </w:rPr>
        <w:t>真係神聖嘅啟示!</w:t>
      </w:r>
      <w:r>
        <w:rPr>
          <w:lang w:val="ru-RU"/>
        </w:rPr>
        <w:t>」</w:t>
      </w:r>
      <w:r w:rsidR="002C6C64" w:rsidRPr="00E236F4">
        <w:rPr>
          <w:lang w:val="ru-RU"/>
        </w:rPr>
        <w:t>但係如果魔鬼真係想你好,佢本來可以喺其他時間先放入呢啲諗法你腦海。佢偏</w:t>
      </w:r>
      <w:r w:rsidR="002C6C64" w:rsidRPr="00E236F4">
        <w:rPr>
          <w:lang w:val="ru-RU"/>
        </w:rPr>
        <w:lastRenderedPageBreak/>
        <w:t>偏唔咁做!佢就喺你禱告嗰陣現身,用啲廢話嚟煩你,硬係向你推銷佢嘅</w:t>
      </w:r>
      <w:r w:rsidR="00C90354">
        <w:rPr>
          <w:lang w:val="ru-RU"/>
        </w:rPr>
        <w:t>「</w:t>
      </w:r>
      <w:r w:rsidR="002C6C64" w:rsidRPr="00E236F4">
        <w:rPr>
          <w:lang w:val="ru-RU"/>
        </w:rPr>
        <w:t>中介服務</w:t>
      </w:r>
      <w:r>
        <w:rPr>
          <w:lang w:val="ru-RU"/>
        </w:rPr>
        <w:t>」。</w:t>
      </w:r>
      <w:r w:rsidR="002C6C64" w:rsidRPr="00E236F4">
        <w:rPr>
          <w:lang w:val="ru-RU"/>
        </w:rPr>
        <w:t>所以,佢嗰啲煩人說話,一概唔好理。 你就要講:</w:t>
      </w:r>
      <w:r>
        <w:rPr>
          <w:lang w:val="ru-RU"/>
        </w:rPr>
        <w:t>「</w:t>
      </w:r>
      <w:r w:rsidR="002C6C64" w:rsidRPr="00E236F4">
        <w:rPr>
          <w:lang w:val="ru-RU"/>
        </w:rPr>
        <w:t>多謝晒,先生,你提供嘅各種服務,但我哋唔需要你,走開啦!</w:t>
      </w:r>
      <w:r>
        <w:rPr>
          <w:lang w:val="ru-RU"/>
        </w:rPr>
        <w:t>」</w:t>
      </w:r>
      <w:r w:rsidR="002C6C64" w:rsidRPr="00E236F4">
        <w:rPr>
          <w:lang w:val="ru-RU"/>
        </w:rPr>
        <w:t>你睇吓佢幾狡猾:佢想喺靈性人士面前搞花槍,灌輸啲所謂嘅「屬靈」念頭,好用先知大衛嘅話嚟講,令佢哋嘅禱告變成罪。</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師傅,我喺禱告嘅時候,有邪念或者畫面冒上心頭。</w:t>
      </w:r>
    </w:p>
    <w:p w14:paraId="05323413" w14:textId="3358ABFE" w:rsidR="00BA44CB" w:rsidRDefault="00BA44CB" w:rsidP="008F333A">
      <w:pPr>
        <w:rPr>
          <w:lang w:val="ru-RU"/>
        </w:rPr>
      </w:pPr>
      <w:r>
        <w:rPr>
          <w:lang w:val="ru-RU"/>
        </w:rPr>
        <w:tab/>
      </w:r>
      <w:r w:rsidR="008F333A">
        <w:rPr>
          <w:lang w:val="ru-RU"/>
        </w:rPr>
        <w:t>—</w:t>
      </w:r>
      <w:r w:rsidR="002C6C64" w:rsidRPr="00E236F4">
        <w:rPr>
          <w:lang w:val="ru-RU"/>
        </w:rPr>
        <w:t xml:space="preserve"> 呢就係魔鬼嘅作為。佢想令你混亂,令你失平衡。當你身體疲憊,特別係冇瞓好嗰陣,就最方便佢咁樣捉你。 嗰隻小魔鬼等到啱嘅時候,喺你半夢半醒嗰陣,就畀你睇盡一大堆污糟嘅畫面,跟住又第一個大叫:</w:t>
      </w:r>
      <w:r w:rsidR="00C90354">
        <w:rPr>
          <w:lang w:val="ru-RU"/>
        </w:rPr>
        <w:t>「</w:t>
      </w:r>
      <w:r w:rsidR="002C6C64" w:rsidRPr="00E236F4">
        <w:rPr>
          <w:lang w:val="ru-RU"/>
        </w:rPr>
        <w:t>你睇吓呢個無恥女人腦入面有幾多污糟嘢!</w:t>
      </w:r>
      <w:r>
        <w:rPr>
          <w:lang w:val="ru-RU"/>
        </w:rPr>
        <w:t>」</w:t>
      </w:r>
      <w:r w:rsidR="002C6C64" w:rsidRPr="00E236F4">
        <w:rPr>
          <w:lang w:val="ru-RU"/>
        </w:rPr>
        <w:t>佢想令你陷入絕望,就將佢自己嘅污糟當成你嘅。 所以只要唔理佢就得。祈禱:</w:t>
      </w:r>
      <w:r>
        <w:rPr>
          <w:lang w:val="ru-RU"/>
        </w:rPr>
        <w:t>「</w:t>
      </w:r>
      <w:r w:rsidR="002C6C64" w:rsidRPr="00E236F4">
        <w:rPr>
          <w:lang w:val="ru-RU"/>
        </w:rPr>
        <w:t>主啊,憐憫我</w:t>
      </w:r>
      <w:r>
        <w:rPr>
          <w:lang w:val="ru-RU"/>
        </w:rPr>
        <w:t>。」</w:t>
      </w:r>
      <w:r w:rsidR="002C6C64" w:rsidRPr="00E236F4">
        <w:rPr>
          <w:lang w:val="ru-RU"/>
        </w:rPr>
        <w:t>為咗集中精神,就諗住基督、至聖三一之母同聖天使。呢招就係你對付魔鬼詭計嘅反擊。</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756"/>
      <w:r w:rsidRPr="00E236F4">
        <w:rPr>
          <w:lang w:val="ru-RU"/>
        </w:rPr>
        <w:t>魔鬼阻擋人祈禱</w:t>
      </w:r>
      <w:bookmarkEnd w:id="68"/>
      <w:bookmarkEnd w:id="69"/>
    </w:p>
    <w:p w14:paraId="76A7A711" w14:textId="4FB596E2" w:rsidR="00BA44CB" w:rsidRDefault="008F333A" w:rsidP="00D919DA">
      <w:pPr>
        <w:ind w:firstLine="720"/>
        <w:rPr>
          <w:lang w:val="ru-RU"/>
        </w:rPr>
      </w:pPr>
      <w:r>
        <w:rPr>
          <w:lang w:val="ru-RU"/>
        </w:rPr>
        <w:t>—</w:t>
      </w:r>
      <w:r w:rsidR="002C6C64" w:rsidRPr="00E236F4">
        <w:rPr>
          <w:lang w:val="ru-RU"/>
        </w:rPr>
        <w:t xml:space="preserve"> 導師,有時我打算喺我嘅房入面通宵禱告,但係情況往往唔容許我咁做。點解會咁呢?</w:t>
      </w:r>
    </w:p>
    <w:p w14:paraId="498AEDAE" w14:textId="77777777" w:rsidR="00BA44CB" w:rsidRDefault="00BA44CB" w:rsidP="008F333A">
      <w:pPr>
        <w:rPr>
          <w:lang w:val="ru-RU"/>
        </w:rPr>
      </w:pPr>
      <w:r>
        <w:rPr>
          <w:lang w:val="ru-RU"/>
        </w:rPr>
        <w:tab/>
      </w:r>
      <w:r w:rsidR="008F333A">
        <w:rPr>
          <w:lang w:val="ru-RU"/>
        </w:rPr>
        <w:t>—</w:t>
      </w:r>
      <w:r w:rsidR="002C6C64" w:rsidRPr="00E236F4">
        <w:rPr>
          <w:lang w:val="ru-RU"/>
        </w:rPr>
        <w:t xml:space="preserve"> 咁,如果呢個障礙係上帝安排嘅,就代表佢容許呢件事發生,係為咗你好。</w:t>
      </w:r>
    </w:p>
    <w:p w14:paraId="3C90A51A" w14:textId="77777777" w:rsidR="00BA44CB" w:rsidRDefault="00BA44CB" w:rsidP="008F333A">
      <w:pPr>
        <w:rPr>
          <w:lang w:val="ru-RU"/>
        </w:rPr>
      </w:pPr>
      <w:r>
        <w:rPr>
          <w:lang w:val="ru-RU"/>
        </w:rPr>
        <w:tab/>
      </w:r>
      <w:r w:rsidR="008F333A">
        <w:rPr>
          <w:lang w:val="ru-RU"/>
        </w:rPr>
        <w:t xml:space="preserve">— </w:t>
      </w:r>
      <w:r w:rsidR="002C6C64" w:rsidRPr="00E236F4">
        <w:rPr>
          <w:lang w:val="ru-RU"/>
        </w:rPr>
        <w:t>但係如果一波障礙接住一波呢?</w:t>
      </w:r>
    </w:p>
    <w:p w14:paraId="42B7302B" w14:textId="77777777" w:rsidR="00BA44CB" w:rsidRDefault="00BA44CB" w:rsidP="008F333A">
      <w:pPr>
        <w:rPr>
          <w:lang w:val="ru-RU"/>
        </w:rPr>
      </w:pPr>
      <w:r>
        <w:rPr>
          <w:lang w:val="ru-RU"/>
        </w:rPr>
        <w:tab/>
      </w:r>
      <w:r w:rsidR="008F333A">
        <w:rPr>
          <w:lang w:val="ru-RU"/>
        </w:rPr>
        <w:t>—</w:t>
      </w:r>
      <w:r w:rsidR="002C6C64" w:rsidRPr="00E236F4">
        <w:rPr>
          <w:lang w:val="ru-RU"/>
        </w:rPr>
        <w:t xml:space="preserve"> 咁就摻雜咗少少驕傲。</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我唔明,師父。你講</w:t>
      </w:r>
      <w:r w:rsidR="00C90354">
        <w:rPr>
          <w:lang w:val="ru-RU"/>
        </w:rPr>
        <w:t>「</w:t>
      </w:r>
      <w:r w:rsidR="002C6C64" w:rsidRPr="00E236F4">
        <w:rPr>
          <w:lang w:val="ru-RU"/>
        </w:rPr>
        <w:t>有啲驕傲成分</w:t>
      </w:r>
      <w:r>
        <w:rPr>
          <w:lang w:val="ru-RU"/>
        </w:rPr>
        <w:t>」</w:t>
      </w:r>
      <w:r w:rsidR="002C6C64" w:rsidRPr="00E236F4">
        <w:rPr>
          <w:lang w:val="ru-RU"/>
        </w:rPr>
        <w:t>係乜意思?</w:t>
      </w:r>
    </w:p>
    <w:p w14:paraId="2E3B4009" w14:textId="77777777" w:rsidR="00BA44CB" w:rsidRDefault="00BA44CB" w:rsidP="008F333A">
      <w:pPr>
        <w:rPr>
          <w:lang w:val="ru-RU"/>
        </w:rPr>
      </w:pPr>
      <w:r>
        <w:rPr>
          <w:lang w:val="ru-RU"/>
        </w:rPr>
        <w:tab/>
      </w:r>
      <w:r w:rsidR="008F333A">
        <w:rPr>
          <w:lang w:val="ru-RU"/>
        </w:rPr>
        <w:t>—</w:t>
      </w:r>
      <w:r w:rsidR="002C6C64" w:rsidRPr="00E236F4">
        <w:rPr>
          <w:lang w:val="ru-RU"/>
        </w:rPr>
        <w:t xml:space="preserve"> 睇吓:你要做嘅係擺正優先次序。如果你先盡本份,後做禱告,咁你就等於畀咗仇敵機會喺你面前設障礙。重視本份勝過禱告,唔係有啲自豪感咩?而自豪就係咁嘅嘢:其中一個徵兆就係欠缺敬畏之心。</w:t>
      </w:r>
    </w:p>
    <w:p w14:paraId="2D966470" w14:textId="77777777" w:rsidR="00BA44CB" w:rsidRDefault="00BA44CB" w:rsidP="008F333A">
      <w:pPr>
        <w:rPr>
          <w:lang w:val="ru-RU"/>
        </w:rPr>
      </w:pPr>
      <w:r>
        <w:rPr>
          <w:lang w:val="ru-RU"/>
        </w:rPr>
        <w:tab/>
      </w:r>
      <w:r w:rsidR="008F333A">
        <w:rPr>
          <w:lang w:val="ru-RU"/>
        </w:rPr>
        <w:t>—</w:t>
      </w:r>
      <w:r w:rsidR="002C6C64" w:rsidRPr="00E236F4">
        <w:rPr>
          <w:lang w:val="ru-RU"/>
        </w:rPr>
        <w:t xml:space="preserve"> 導師,魔鬼會喺禱告嘅路上擺啲咩具體嘅障礙?</w:t>
      </w:r>
    </w:p>
    <w:p w14:paraId="0F78B371" w14:textId="5C8CC8B5" w:rsidR="00BA44CB" w:rsidRDefault="00BA44CB" w:rsidP="008F333A">
      <w:pPr>
        <w:rPr>
          <w:lang w:val="ru-RU"/>
        </w:rPr>
      </w:pPr>
      <w:r>
        <w:rPr>
          <w:lang w:val="ru-RU"/>
        </w:rPr>
        <w:tab/>
      </w:r>
      <w:r w:rsidR="008F333A">
        <w:rPr>
          <w:lang w:val="ru-RU"/>
        </w:rPr>
        <w:t>—</w:t>
      </w:r>
      <w:r w:rsidR="002C6C64" w:rsidRPr="00E236F4">
        <w:rPr>
          <w:lang w:val="ru-RU"/>
        </w:rPr>
        <w:t xml:space="preserve"> 唉,佢嘅花招多到講唔晒!… 總之,佢袖裏藏有千百般花招!一個人一開始祈禱</w:t>
      </w:r>
      <w:r w:rsidR="008F333A">
        <w:rPr>
          <w:lang w:val="ru-RU"/>
        </w:rPr>
        <w:t>,</w:t>
      </w:r>
      <w:r w:rsidR="002C6C64" w:rsidRPr="00E236F4">
        <w:rPr>
          <w:lang w:val="ru-RU"/>
        </w:rPr>
        <w:t>佢就即刻現身。有時佢令你心神不寧、胡思亂想、白日夢,有時搞啲聲響,有時又諗出其他嘢 … 如果你知道我喺斯托米恩修道院住嗰陣,俾佢整到有幾多苦,就唔同啦!</w:t>
      </w:r>
      <w:r w:rsidR="00991B74">
        <w:rPr>
          <w:rStyle w:val="FootnoteReference"/>
          <w:lang w:val="ru-RU"/>
        </w:rPr>
        <w:footnoteReference w:id="30"/>
      </w:r>
      <w:r w:rsidR="00991B74">
        <w:rPr>
          <w:lang w:val="ru-RU"/>
        </w:rPr>
        <w:t xml:space="preserve">  </w:t>
      </w:r>
      <w:r w:rsidR="002C6C64" w:rsidRPr="00E236F4">
        <w:rPr>
          <w:lang w:val="ru-RU"/>
        </w:rPr>
        <w:t xml:space="preserve"> 有一晚我好夜先去教堂祈禱。修道院大門鎖咗,我就入咗教堂,順手將門扣埋。大約半夜,鐘開始喺門扣度搖</w:t>
      </w:r>
      <w:r w:rsidR="00C90354">
        <w:rPr>
          <w:lang w:val="ru-RU"/>
        </w:rPr>
        <w:t>,</w:t>
      </w:r>
      <w:r w:rsidR="002C6C64" w:rsidRPr="00E236F4">
        <w:rPr>
          <w:lang w:val="ru-RU"/>
        </w:rPr>
        <w:t>叮叮作響</w:t>
      </w:r>
      <w:r>
        <w:rPr>
          <w:lang w:val="ru-RU"/>
        </w:rPr>
        <w:t>。</w:t>
      </w:r>
      <w:r w:rsidR="002C6C64" w:rsidRPr="00E236F4">
        <w:rPr>
          <w:lang w:val="ru-RU"/>
        </w:rPr>
        <w:t xml:space="preserve"> 嗰個門鎚不停咁叮叮作響──想令我停低禱告,去睇吓發生咩事。唔想畀呢啲聲響打斷,我就走入聖所,要喺祭壇後面嘅十字架旁企到天光。</w:t>
      </w:r>
    </w:p>
    <w:p w14:paraId="09ABE344" w14:textId="5BD41A93" w:rsidR="00BA44CB" w:rsidRDefault="00BA44CB" w:rsidP="008F333A">
      <w:pPr>
        <w:rPr>
          <w:lang w:val="ru-RU"/>
        </w:rPr>
      </w:pPr>
      <w:r>
        <w:rPr>
          <w:lang w:val="ru-RU"/>
        </w:rPr>
        <w:tab/>
      </w:r>
      <w:r w:rsidR="002C6C64" w:rsidRPr="00E236F4">
        <w:rPr>
          <w:lang w:val="ru-RU"/>
        </w:rPr>
        <w:t>基督嘅十字架有大能。我做見習修士嗰陣,啲塔加拉什卡猛烈咁對我。夜晚佢哋成日敲我房門,大叫:</w:t>
      </w:r>
      <w:r w:rsidR="00C90354">
        <w:rPr>
          <w:lang w:val="ru-RU"/>
        </w:rPr>
        <w:t>「</w:t>
      </w:r>
      <w:r w:rsidR="002C6C64" w:rsidRPr="00E236F4">
        <w:rPr>
          <w:lang w:val="ru-RU"/>
        </w:rPr>
        <w:t xml:space="preserve">靠祈禱! </w:t>
      </w:r>
      <w:r>
        <w:rPr>
          <w:lang w:val="ru-RU"/>
        </w:rPr>
        <w:t>「</w:t>
      </w:r>
      <w:r w:rsidR="002C6C64" w:rsidRPr="00E236F4">
        <w:rPr>
          <w:lang w:val="ru-RU"/>
        </w:rPr>
        <w:t>聖徒!神父!</w:t>
      </w:r>
      <w:r>
        <w:rPr>
          <w:lang w:val="ru-RU"/>
        </w:rPr>
        <w:t>」</w:t>
      </w:r>
      <w:r w:rsidR="002C6C64" w:rsidRPr="00E236F4">
        <w:rPr>
          <w:lang w:val="ru-RU"/>
        </w:rPr>
        <w:t xml:space="preserve">我會開門,雖然冇見到人,但我被一種可怕嘅恐懼感壓倒;好似有嘢想將我推出嚟——我頂唔順留喺度。我感到好唔舒服。我喊住祈禱,但乜都幫唔到——我只好離開寮房,落去寺院嘅院子。 </w:t>
      </w:r>
      <w:r w:rsidR="002C6C64" w:rsidRPr="00E236F4">
        <w:rPr>
          <w:lang w:val="ru-RU"/>
        </w:rPr>
        <w:lastRenderedPageBreak/>
        <w:t>就咁有一日,黃昏禱告後,一位聖公會嘅老和尚喺庭院見到我。佢問:</w:t>
      </w:r>
      <w:r w:rsidR="00C90354">
        <w:rPr>
          <w:lang w:val="ru-RU"/>
        </w:rPr>
        <w:t>「</w:t>
      </w:r>
      <w:r w:rsidR="002C6C64" w:rsidRPr="00E236F4">
        <w:rPr>
          <w:lang w:val="ru-RU"/>
        </w:rPr>
        <w:t>我兒,你點解唔返去你嘅房?你睇唔見庭院入面除咗你,冇其他兄弟會嘅人?所有長老而家都喺佢哋房入面禱告。</w:t>
      </w:r>
      <w:r>
        <w:rPr>
          <w:lang w:val="ru-RU"/>
        </w:rPr>
        <w:t>」</w:t>
      </w:r>
      <w:r w:rsidR="002C6C64" w:rsidRPr="00E236F4">
        <w:rPr>
          <w:lang w:val="ru-RU"/>
        </w:rPr>
        <w:t>我忍唔住喊出嚟,將一切都同佢講晒。 佢專心聽完,就返自己房,拎返一小塊蠟,入面包住一粒主十字架寶貴木頭嘅碎屑,然後話:</w:t>
      </w:r>
      <w:r w:rsidR="00C90354">
        <w:rPr>
          <w:lang w:val="ru-RU"/>
        </w:rPr>
        <w:t>「</w:t>
      </w:r>
      <w:r w:rsidR="002C6C64" w:rsidRPr="00E236F4">
        <w:rPr>
          <w:lang w:val="ru-RU"/>
        </w:rPr>
        <w:t>仔啊,拎住呢塊蠟。返你房,唔使驚</w:t>
      </w:r>
      <w:r>
        <w:rPr>
          <w:lang w:val="ru-RU"/>
        </w:rPr>
        <w:t>。」</w:t>
      </w:r>
      <w:r w:rsidR="002C6C64" w:rsidRPr="00E236F4">
        <w:rPr>
          <w:lang w:val="ru-RU"/>
        </w:rPr>
        <w:t xml:space="preserve">我返到房,啱啱關埋門,就聽到一陣好大嘅敲門聲,同埋嗰句慣常嘅呼喊: </w:t>
      </w:r>
      <w:r w:rsidR="00C90354">
        <w:rPr>
          <w:lang w:val="ru-RU"/>
        </w:rPr>
        <w:t>「</w:t>
      </w:r>
      <w:r w:rsidR="002C6C64" w:rsidRPr="00E236F4">
        <w:rPr>
          <w:lang w:val="ru-RU"/>
        </w:rPr>
        <w:t>靠聖徒嘅祈禱!父啊!</w:t>
      </w:r>
      <w:r>
        <w:rPr>
          <w:lang w:val="ru-RU"/>
        </w:rPr>
        <w:t>」</w:t>
      </w:r>
      <w:r w:rsidR="002C6C64" w:rsidRPr="00E236F4">
        <w:rPr>
          <w:lang w:val="ru-RU"/>
        </w:rPr>
        <w:t>我答:</w:t>
      </w:r>
      <w:r w:rsidR="00C90354">
        <w:rPr>
          <w:lang w:val="ru-RU"/>
        </w:rPr>
        <w:t>「</w:t>
      </w:r>
      <w:r w:rsidR="002C6C64" w:rsidRPr="00E236F4">
        <w:rPr>
          <w:lang w:val="ru-RU"/>
        </w:rPr>
        <w:t>阿門。</w:t>
      </w:r>
      <w:r>
        <w:rPr>
          <w:lang w:val="ru-RU"/>
        </w:rPr>
        <w:t>」</w:t>
      </w:r>
      <w:r w:rsidR="002C6C64" w:rsidRPr="00E236F4">
        <w:rPr>
          <w:lang w:val="ru-RU"/>
        </w:rPr>
        <w:t>門一開,走入嚟嘅……係個警察——着住全套制服,只係膊頭冇星章,反而係斜條紋,好似舊式警察制服咁。 佢入嚟咆哮道:「你呢個污糟、可憎嘅初學修士!你連做長袍修士嘅剃度都未做過,就開始攞晒一大堆木屑?!</w:t>
      </w:r>
      <w:r>
        <w:rPr>
          <w:lang w:val="ru-RU"/>
        </w:rPr>
        <w:t>」</w:t>
      </w:r>
      <w:r w:rsidR="002C6C64" w:rsidRPr="00E236F4">
        <w:rPr>
          <w:lang w:val="ru-RU"/>
        </w:rPr>
        <w:t>佢不斷大聲嚟嚟去去,突然又大笑出聲──我記得佢嗰陣笑聲真係好恐怖…… 不過,當佢大聲嗌嘅時候,佢唔敢走近我──畢竟我手上攞住一塊真同賜生命之樹嘅碎片。當我一喊出「主耶穌基督!</w:t>
      </w:r>
      <w:r>
        <w:rPr>
          <w:lang w:val="ru-RU"/>
        </w:rPr>
        <w:t>」</w:t>
      </w:r>
      <w:r w:rsidR="002C6C64" w:rsidRPr="00E236F4">
        <w:rPr>
          <w:lang w:val="ru-RU"/>
        </w:rPr>
        <w:t>嗰個邪惡嘅</w:t>
      </w:r>
      <w:r>
        <w:rPr>
          <w:lang w:val="ru-RU"/>
        </w:rPr>
        <w:t>「警察」</w:t>
      </w:r>
      <w:r w:rsidR="002C6C64" w:rsidRPr="00E236F4">
        <w:rPr>
          <w:lang w:val="ru-RU"/>
        </w:rPr>
        <w:t>就即刻消失咗。</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757"/>
      <w:r>
        <w:rPr>
          <w:lang w:val="ru-RU"/>
        </w:rPr>
        <w:t>第三</w:t>
      </w:r>
      <w:r w:rsidRPr="00E236F4">
        <w:rPr>
          <w:lang w:val="ru-RU"/>
        </w:rPr>
        <w:t>章</w:t>
      </w:r>
      <w:r w:rsidR="002C6C64" w:rsidRPr="00E236F4">
        <w:rPr>
          <w:lang w:val="ru-RU"/>
        </w:rPr>
        <w:t xml:space="preserve"> </w:t>
      </w:r>
      <w:r>
        <w:rPr>
          <w:lang w:val="ru-RU"/>
        </w:rPr>
        <w:br/>
      </w:r>
      <w:r w:rsidR="002C6C64" w:rsidRPr="00E236F4">
        <w:rPr>
          <w:lang w:val="ru-RU"/>
        </w:rPr>
        <w:t>關於禱告如何溫暖人心</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758"/>
      <w:r w:rsidRPr="00E236F4">
        <w:rPr>
          <w:lang w:val="ru-RU"/>
        </w:rPr>
        <w:t>聖像幫助我哋祈禱</w:t>
      </w:r>
      <w:bookmarkEnd w:id="72"/>
      <w:bookmarkEnd w:id="73"/>
    </w:p>
    <w:p w14:paraId="09D1AD0A" w14:textId="57533C95" w:rsidR="00BA44CB" w:rsidRDefault="002C6C64" w:rsidP="006466DF">
      <w:pPr>
        <w:ind w:firstLine="720"/>
        <w:rPr>
          <w:lang w:val="ru-RU"/>
        </w:rPr>
      </w:pPr>
      <w:r w:rsidRPr="00E236F4">
        <w:rPr>
          <w:lang w:val="ru-RU"/>
        </w:rPr>
        <w:t>Geronda,我唔開心嘅時候,喺邊度可以搵到安慰?</w:t>
      </w:r>
    </w:p>
    <w:p w14:paraId="4EC8B758" w14:textId="77777777" w:rsidR="00BA44CB" w:rsidRDefault="00BA44CB" w:rsidP="008F333A">
      <w:pPr>
        <w:rPr>
          <w:lang w:val="ru-RU"/>
        </w:rPr>
      </w:pPr>
      <w:r>
        <w:rPr>
          <w:lang w:val="ru-RU"/>
        </w:rPr>
        <w:tab/>
      </w:r>
      <w:r w:rsidR="008F333A">
        <w:rPr>
          <w:lang w:val="ru-RU"/>
        </w:rPr>
        <w:t>—</w:t>
      </w:r>
      <w:r w:rsidR="002C6C64" w:rsidRPr="00E236F4">
        <w:rPr>
          <w:lang w:val="ru-RU"/>
        </w:rPr>
        <w:t xml:space="preserve"> 向祈禱求助。就算你只係虔誠咁用額頭輕觸聖像,都會令你感到安慰。將你嘅小修房佈置成一間細細嘅教堂;喺牆上掛上你最敬奉嘅聖像,你就會見到自己有幾多安慰。</w:t>
      </w:r>
    </w:p>
    <w:p w14:paraId="7DDC77C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導師,有時我喺禱告嘅時候,會感到要敬禮聖像,就親咗佢哋。咁做可唔可以?</w:t>
      </w:r>
    </w:p>
    <w:p w14:paraId="56801A72" w14:textId="77777777" w:rsidR="00BA44CB" w:rsidRDefault="00BA44CB" w:rsidP="008F333A">
      <w:pPr>
        <w:rPr>
          <w:lang w:val="ru-RU"/>
        </w:rPr>
      </w:pPr>
      <w:r>
        <w:rPr>
          <w:lang w:val="ru-RU"/>
        </w:rPr>
        <w:tab/>
      </w:r>
      <w:r w:rsidR="008F333A">
        <w:rPr>
          <w:lang w:val="ru-RU"/>
        </w:rPr>
        <w:t>—</w:t>
      </w:r>
      <w:r w:rsidR="002C6C64" w:rsidRPr="00E236F4">
        <w:rPr>
          <w:lang w:val="ru-RU"/>
        </w:rPr>
        <w:t xml:space="preserve"> 唔止可以,仲係必須!呢就係敬拜聖像嘅正確方式:我哋要親佢哋,因為我哋對基督、對至聖上帝之母,同對聖人嘅愛由心而發。呢份愛促使我哋喺聖像前跪低,並以虔誠嘅態度親吻佢哋。</w:t>
      </w:r>
    </w:p>
    <w:p w14:paraId="2F07632E" w14:textId="6EF2D5DE" w:rsidR="00BA44CB" w:rsidRDefault="00BA44CB" w:rsidP="008F333A">
      <w:pPr>
        <w:rPr>
          <w:lang w:val="ru-RU"/>
        </w:rPr>
      </w:pPr>
      <w:r>
        <w:rPr>
          <w:lang w:val="ru-RU"/>
        </w:rPr>
        <w:tab/>
      </w:r>
      <w:r w:rsidR="002C6C64" w:rsidRPr="00E236F4">
        <w:rPr>
          <w:lang w:val="ru-RU"/>
        </w:rPr>
        <w:t>有一日,我企喺基督同至聖上帝之母嘅聖像前祈禱。嗰日係3月26日,</w:t>
      </w:r>
      <w:r w:rsidR="006466DF">
        <w:rPr>
          <w:rStyle w:val="FootnoteReference"/>
          <w:lang w:val="ru-RU"/>
        </w:rPr>
        <w:footnoteReference w:id="31"/>
      </w:r>
      <w:r w:rsidR="002C6C64" w:rsidRPr="00E236F4">
        <w:rPr>
          <w:lang w:val="ru-RU"/>
        </w:rPr>
        <w:t xml:space="preserve"> ,教會慶祝加百列大天使瞻禮。突然之間,我見到主同上帝之母好似有生命咁動咗!</w:t>
      </w:r>
      <w:r w:rsidR="00C90354">
        <w:rPr>
          <w:lang w:val="ru-RU"/>
        </w:rPr>
        <w:t>「</w:t>
      </w:r>
      <w:r w:rsidR="002C6C64" w:rsidRPr="00E236F4">
        <w:rPr>
          <w:lang w:val="ru-RU"/>
        </w:rPr>
        <w:t>我嘅基督,」我開始懇求,</w:t>
      </w:r>
      <w:r w:rsidR="008F333A">
        <w:rPr>
          <w:lang w:val="ru-RU"/>
        </w:rPr>
        <w:t>「</w:t>
      </w:r>
      <w:r w:rsidR="002C6C64" w:rsidRPr="00E236F4">
        <w:rPr>
          <w:lang w:val="ru-RU"/>
        </w:rPr>
        <w:t xml:space="preserve">賜福畀我……!」 </w:t>
      </w:r>
      <w:r>
        <w:rPr>
          <w:lang w:val="ru-RU"/>
        </w:rPr>
        <w:t>「</w:t>
      </w:r>
      <w:r w:rsidR="002C6C64" w:rsidRPr="00E236F4">
        <w:rPr>
          <w:lang w:val="ru-RU"/>
        </w:rPr>
        <w:t>我至聖嘅天主之母,祝我福吧……!</w:t>
      </w:r>
      <w:r>
        <w:rPr>
          <w:lang w:val="ru-RU"/>
        </w:rPr>
        <w:t>」</w:t>
      </w:r>
      <w:r w:rsidR="002C6C64" w:rsidRPr="00E236F4">
        <w:rPr>
          <w:lang w:val="ru-RU"/>
        </w:rPr>
        <w:t>我開始跪低,就喺嗰刻,整個修房都瀰漫住一種非凡嘅香氣。 我感到自己好似要發瘋。就連我跪拜時嗰塊塵土飛揚嘅蒲團都散發出香氣;我跪低親咗佢。嗰陣香氣真係超凡脫俗!</w:t>
      </w:r>
    </w:p>
    <w:p w14:paraId="2CC4A978"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基羅納,喺禱告嘅時候,喺腦海裏想像基督嘅形象有冇幫助?</w:t>
      </w:r>
    </w:p>
    <w:p w14:paraId="22D553AB" w14:textId="1C8C6E7D" w:rsidR="00BA44CB" w:rsidRDefault="00BA44CB" w:rsidP="008F333A">
      <w:pPr>
        <w:rPr>
          <w:lang w:val="ru-RU"/>
        </w:rPr>
      </w:pPr>
      <w:r>
        <w:rPr>
          <w:lang w:val="ru-RU"/>
        </w:rPr>
        <w:tab/>
      </w:r>
      <w:r w:rsidR="008F333A">
        <w:rPr>
          <w:lang w:val="ru-RU"/>
        </w:rPr>
        <w:t>—</w:t>
      </w:r>
      <w:r w:rsidR="002C6C64" w:rsidRPr="00E236F4">
        <w:rPr>
          <w:lang w:val="ru-RU"/>
        </w:rPr>
        <w:t xml:space="preserve"> 睇吓:如果你喺聖像前祈禱,就會幫到你。由聖像開始,你嘅心思就會升到上面所畫嘅聖人。</w:t>
      </w:r>
      <w:r w:rsidR="0013406E">
        <w:rPr>
          <w:rStyle w:val="FootnoteReference"/>
          <w:lang w:val="ru-RU"/>
        </w:rPr>
        <w:footnoteReference w:id="32"/>
      </w:r>
      <w:r w:rsidR="002C6C64" w:rsidRPr="00E236F4">
        <w:rPr>
          <w:lang w:val="ru-RU"/>
        </w:rPr>
        <w:t xml:space="preserve"> 但係有時你唔係喺聖像前祈禱:或者你坐喺長凳上彎低身,或者你跪低,合埋眼。 </w:t>
      </w:r>
      <w:r w:rsidR="002C6C64" w:rsidRPr="00E236F4">
        <w:rPr>
          <w:lang w:val="ru-RU"/>
        </w:rPr>
        <w:lastRenderedPageBreak/>
        <w:t>喺呢啲情況下,你絕對唔可以想像任何畫面,就算係最神聖嘅都唔可以。因為呢個好危險,魔鬼可能會趁你想像力大開,將你自己嘅幻想冒充成神聖異象,嚟誤導你,令你陷入迷思,對你造成好大嘅傷害。</w:t>
      </w:r>
    </w:p>
    <w:p w14:paraId="60FA1970" w14:textId="77777777" w:rsidR="00BA44CB" w:rsidRDefault="00BA44CB" w:rsidP="008F333A">
      <w:pPr>
        <w:rPr>
          <w:lang w:val="ru-RU"/>
        </w:rPr>
      </w:pPr>
      <w:r>
        <w:rPr>
          <w:lang w:val="ru-RU"/>
        </w:rPr>
        <w:tab/>
      </w:r>
      <w:r w:rsidR="002C6C64" w:rsidRPr="00E236F4">
        <w:rPr>
          <w:lang w:val="ru-RU"/>
        </w:rPr>
        <w:t>呢點特別適用於耶穌禱文。最好用純淨嘅心靈去念,唔好夾雜任何念頭同</w:t>
      </w:r>
      <w:r w:rsidR="008F333A">
        <w:rPr>
          <w:lang w:val="ru-RU"/>
        </w:rPr>
        <w:t>影像</w:t>
      </w:r>
      <w:r w:rsidR="002C6C64" w:rsidRPr="00E236F4">
        <w:rPr>
          <w:lang w:val="ru-RU"/>
        </w:rPr>
        <w:t>──就算係基督嘅形象或者聖經入面嘅場景都一樣。對於想像力豐富同有驕傲罪嘅人嚟講,呢點尤其危險。 只有在非常情況下,才能在心裏想像聖經裏的事件:當我們心裏出現不純的思想或對神的褻瀆時。然而,對我們而言</w:t>
      </w:r>
      <w:r w:rsidR="008F333A">
        <w:rPr>
          <w:lang w:val="ru-RU"/>
        </w:rPr>
        <w:t>,</w:t>
      </w:r>
      <w:r w:rsidR="002C6C64" w:rsidRPr="00E236F4">
        <w:rPr>
          <w:lang w:val="ru-RU"/>
        </w:rPr>
        <w:t>最有幫助的畫面</w:t>
      </w:r>
      <w:r w:rsidR="008F333A">
        <w:rPr>
          <w:lang w:val="ru-RU"/>
        </w:rPr>
        <w:t>,</w:t>
      </w:r>
      <w:r w:rsidR="002C6C64" w:rsidRPr="00E236F4">
        <w:rPr>
          <w:lang w:val="ru-RU"/>
        </w:rPr>
        <w:t>是意識到自己罪惡和不感恩。</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759"/>
      <w:r w:rsidRPr="00E236F4">
        <w:rPr>
          <w:lang w:val="ru-RU"/>
        </w:rPr>
        <w:t>念珠就係對付魔鬼嘅機關槍</w:t>
      </w:r>
      <w:bookmarkEnd w:id="74"/>
      <w:bookmarkEnd w:id="75"/>
    </w:p>
    <w:p w14:paraId="3804711C" w14:textId="24259219" w:rsidR="00BA44CB" w:rsidRDefault="008F333A" w:rsidP="00E41E94">
      <w:pPr>
        <w:ind w:firstLine="720"/>
        <w:rPr>
          <w:lang w:val="ru-RU"/>
        </w:rPr>
      </w:pPr>
      <w:r>
        <w:rPr>
          <w:lang w:val="ru-RU"/>
        </w:rPr>
        <w:t>—</w:t>
      </w:r>
      <w:r w:rsidR="002C6C64" w:rsidRPr="00E236F4">
        <w:rPr>
          <w:lang w:val="ru-RU"/>
        </w:rPr>
        <w:t xml:space="preserve"> 基羅納,點解念珠對我哋咁重要?</w:t>
      </w:r>
    </w:p>
    <w:p w14:paraId="164D9BA5" w14:textId="77777777" w:rsidR="00BA44CB" w:rsidRDefault="00BA44CB" w:rsidP="008F333A">
      <w:pPr>
        <w:rPr>
          <w:lang w:val="ru-RU"/>
        </w:rPr>
      </w:pPr>
      <w:r>
        <w:rPr>
          <w:lang w:val="ru-RU"/>
        </w:rPr>
        <w:tab/>
      </w:r>
      <w:r w:rsidR="008F333A">
        <w:rPr>
          <w:lang w:val="ru-RU"/>
        </w:rPr>
        <w:t>—</w:t>
      </w:r>
      <w:r w:rsidR="002C6C64" w:rsidRPr="00E236F4">
        <w:rPr>
          <w:lang w:val="ru-RU"/>
        </w:rPr>
        <w:t xml:space="preserve"> 念珠係我哋繼承嚟嘅。佢係我哋祖先──聖父輩──嘅祝福。就因為呢點,佢嘅價值已經無可估量。 畢竟,就好似喺世上咁:如果一位祖父將某樣嘢留畀孫仔</w:t>
      </w:r>
      <w:r w:rsidR="008F333A">
        <w:rPr>
          <w:lang w:val="ru-RU"/>
        </w:rPr>
        <w:t>做</w:t>
      </w:r>
      <w:r w:rsidR="002C6C64" w:rsidRPr="00E236F4">
        <w:rPr>
          <w:lang w:val="ru-RU"/>
        </w:rPr>
        <w:t>遺產──對外人嚟講只係一件微不足道嘅小物,但對繼承者本身嚟講就係寶藏同祝福。試想像對修道士嚟講,呢條聖母念珠由聖父傳承落嚟,意義會有幾重大!</w:t>
      </w:r>
    </w:p>
    <w:p w14:paraId="2D5BBCF7" w14:textId="77777777" w:rsidR="00BA44CB" w:rsidRDefault="00BA44CB" w:rsidP="008F333A">
      <w:pPr>
        <w:rPr>
          <w:lang w:val="ru-RU"/>
        </w:rPr>
      </w:pPr>
      <w:r>
        <w:rPr>
          <w:lang w:val="ru-RU"/>
        </w:rPr>
        <w:tab/>
      </w:r>
      <w:r w:rsidR="002C6C64" w:rsidRPr="00E236F4">
        <w:rPr>
          <w:lang w:val="ru-RU"/>
        </w:rPr>
        <w:t>以往冇鐘嗰陣,和尚就用念珠嚟計住佢哋念咗幾耐經。嗰陣時,念珠上嘅結好簡單。有個苦行僧好嚴謹咁禁慾、虔誠咁祈禱,仲磕咗好多頭,但嗰個惡魔,成日搞事,一次又一次幫佢解開念珠上嘅結。 嗰位可憐嘅和尚一次又一次咁拜,直到攰到暈倒——因為佢數唔到究竟拜咗幾多次同念咗幾多次經。 後來,主嘅使者向嗰位和尚顯現,教佢用一種方式整念珠,每條結由九個十字架組成。從此之後,嗰個怕十字架嘅魔鬼就再解唔開啲結。所以</w:t>
      </w:r>
      <w:r w:rsidR="008F333A">
        <w:rPr>
          <w:lang w:val="ru-RU"/>
        </w:rPr>
        <w:t>,</w:t>
      </w:r>
      <w:r w:rsidR="002C6C64" w:rsidRPr="00E236F4">
        <w:rPr>
          <w:lang w:val="ru-RU"/>
        </w:rPr>
        <w:t>念珠上嘅每個結就由九個十字架組成,象徵九品天使。</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Geronda,有三十三結、五十結、一百結、三百結嘅念珠……呢啲數字有冇咩靈性意義?</w:t>
      </w:r>
    </w:p>
    <w:p w14:paraId="5872AC15" w14:textId="77777777" w:rsidR="00BA44CB" w:rsidRDefault="00BA44CB" w:rsidP="008F333A">
      <w:pPr>
        <w:rPr>
          <w:lang w:val="ru-RU"/>
        </w:rPr>
      </w:pPr>
      <w:r>
        <w:rPr>
          <w:lang w:val="ru-RU"/>
        </w:rPr>
        <w:tab/>
      </w:r>
      <w:r w:rsidR="008F333A">
        <w:rPr>
          <w:lang w:val="ru-RU"/>
        </w:rPr>
        <w:t>—</w:t>
      </w:r>
      <w:r w:rsidR="002C6C64" w:rsidRPr="00E236F4">
        <w:rPr>
          <w:lang w:val="ru-RU"/>
        </w:rPr>
        <w:t xml:space="preserve"> 只有三十三呢個數字有象徵意義。佢象徵基督喺世上生活嗰三十三年。其他數字冇乜象徵意義:佢哋只係幫我哋計埋拜數或者祈禱嘅次數。</w:t>
      </w:r>
    </w:p>
    <w:p w14:paraId="232C1678" w14:textId="1A4E61C7" w:rsidR="00BA44CB" w:rsidRDefault="002C6C64" w:rsidP="00D919DA">
      <w:pPr>
        <w:ind w:firstLine="720"/>
        <w:rPr>
          <w:lang w:val="ru-RU"/>
        </w:rPr>
      </w:pPr>
      <w:r w:rsidRPr="00E236F4">
        <w:rPr>
          <w:lang w:val="ru-RU"/>
        </w:rPr>
        <w:t>有啲引擎係用條有手柄嘅繩嚟啟動。當你想開引擎,就拎住條繩,使勁拉幾下──直到凝固咗嘅機油熱返起嚟。 念珠就係咁──就係我哋</w:t>
      </w:r>
      <w:r w:rsidR="00BA44CB">
        <w:rPr>
          <w:lang w:val="ru-RU"/>
        </w:rPr>
        <w:t>「拉</w:t>
      </w:r>
      <w:r w:rsidR="008F333A">
        <w:rPr>
          <w:lang w:val="ru-RU"/>
        </w:rPr>
        <w:t>」</w:t>
      </w:r>
      <w:r w:rsidRPr="00E236F4">
        <w:rPr>
          <w:lang w:val="ru-RU"/>
        </w:rPr>
        <w:t>嗰條繩──一次、兩次、五次、十次……到某一刻,</w:t>
      </w:r>
      <w:r w:rsidR="00BA44CB">
        <w:rPr>
          <w:lang w:val="ru-RU"/>
        </w:rPr>
        <w:t>「</w:t>
      </w:r>
      <w:r w:rsidRPr="00E236F4">
        <w:rPr>
          <w:lang w:val="ru-RU"/>
        </w:rPr>
        <w:t>油</w:t>
      </w:r>
      <w:r w:rsidR="00BA44CB">
        <w:rPr>
          <w:lang w:val="ru-RU"/>
        </w:rPr>
        <w:t>熱咗」</w:t>
      </w:r>
      <w:r w:rsidRPr="00E236F4">
        <w:rPr>
          <w:lang w:val="ru-RU"/>
        </w:rPr>
        <w:t>,不停禱告嘅靈性引擎就啟動咗。之後,心就會自己喺祈禱中運作。 但就算心</w:t>
      </w:r>
      <w:r w:rsidR="00BA44CB">
        <w:rPr>
          <w:lang w:val="ru-RU"/>
        </w:rPr>
        <w:t>「</w:t>
      </w:r>
      <w:r w:rsidRPr="00E236F4">
        <w:rPr>
          <w:lang w:val="ru-RU"/>
        </w:rPr>
        <w:t>着咗</w:t>
      </w:r>
      <w:r w:rsidR="00BA44CB">
        <w:rPr>
          <w:lang w:val="ru-RU"/>
        </w:rPr>
        <w:t>」</w:t>
      </w:r>
      <w:r w:rsidRPr="00E236F4">
        <w:rPr>
          <w:lang w:val="ru-RU"/>
        </w:rPr>
        <w:t>開始做祈禱,都唔可以將念珠擺一邊──免得畀啲心未</w:t>
      </w:r>
      <w:r w:rsidR="00C90354">
        <w:rPr>
          <w:lang w:val="ru-RU"/>
        </w:rPr>
        <w:t>「</w:t>
      </w:r>
      <w:r w:rsidRPr="00E236F4">
        <w:rPr>
          <w:lang w:val="ru-RU"/>
        </w:rPr>
        <w:t>着</w:t>
      </w:r>
      <w:r w:rsidR="00BA44CB">
        <w:rPr>
          <w:lang w:val="ru-RU"/>
        </w:rPr>
        <w:t>」</w:t>
      </w:r>
      <w:r w:rsidRPr="00E236F4">
        <w:rPr>
          <w:lang w:val="ru-RU"/>
        </w:rPr>
        <w:t>同未開始做耶穌禱告嘅人睇到係壞榜樣。</w:t>
      </w:r>
    </w:p>
    <w:p w14:paraId="053046D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導師,有時有人睇住,我就企喺度好似好重要咁,撥緊念珠,但其實只係機械式咁唸住…咁樣想討好人,會唔會有危險?</w:t>
      </w:r>
    </w:p>
    <w:p w14:paraId="18521643" w14:textId="77777777" w:rsidR="00BA44CB" w:rsidRDefault="00BA44CB" w:rsidP="008F333A">
      <w:pPr>
        <w:rPr>
          <w:lang w:val="ru-RU"/>
        </w:rPr>
      </w:pPr>
      <w:r>
        <w:rPr>
          <w:lang w:val="ru-RU"/>
        </w:rPr>
        <w:tab/>
      </w:r>
      <w:r w:rsidR="008F333A">
        <w:rPr>
          <w:lang w:val="ru-RU"/>
        </w:rPr>
        <w:t>—</w:t>
      </w:r>
      <w:r w:rsidR="002C6C64" w:rsidRPr="00E236F4">
        <w:rPr>
          <w:lang w:val="ru-RU"/>
        </w:rPr>
        <w:t xml:space="preserve"> 如果你係為咗做睇、為咗討好人而摸念珠,就冇半點好處──就算你摸到手指皮都磨甩都冇用。到頭來只會剩低疲倦,同埋一個假象,以為自己喺做有意義嘅祈禱。</w:t>
      </w:r>
    </w:p>
    <w:p w14:paraId="2DCEE833"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導師,我拎住念珠喺手,仍然覺得好奇怪……</w:t>
      </w:r>
    </w:p>
    <w:p w14:paraId="6C3ACCAF" w14:textId="77777777" w:rsidR="00BA44CB" w:rsidRDefault="00BA44CB" w:rsidP="008F333A">
      <w:pPr>
        <w:rPr>
          <w:lang w:val="ru-RU"/>
        </w:rPr>
      </w:pPr>
      <w:r>
        <w:rPr>
          <w:lang w:val="ru-RU"/>
        </w:rPr>
        <w:tab/>
      </w:r>
      <w:r w:rsidR="008F333A">
        <w:rPr>
          <w:lang w:val="ru-RU"/>
        </w:rPr>
        <w:t>—</w:t>
      </w:r>
      <w:r w:rsidR="002C6C64" w:rsidRPr="00E236F4">
        <w:rPr>
          <w:lang w:val="ru-RU"/>
        </w:rPr>
        <w:t xml:space="preserve"> 記住你要拎住佢哋,係為咗唔好忘記耶穌禱文,你要喺心入面培養──喺你嘅心入面。特別係當你離開你嘅小房,記住仇敵隨時準備好攻擊你。 </w:t>
      </w:r>
      <w:r w:rsidR="002C6C64" w:rsidRPr="00E236F4">
        <w:rPr>
          <w:lang w:val="ru-RU"/>
        </w:rPr>
        <w:lastRenderedPageBreak/>
        <w:t>所以,當你離開你嘅小房時,就要好似一個好士兵咁,喺爬出壕溝嘅時候都唔會放低佢嘅武器。念珠</w:t>
      </w:r>
      <w:r w:rsidR="008F333A">
        <w:rPr>
          <w:lang w:val="ru-RU"/>
        </w:rPr>
        <w:t>係</w:t>
      </w:r>
      <w:r w:rsidR="002C6C64" w:rsidRPr="00E236F4">
        <w:rPr>
          <w:lang w:val="ru-RU"/>
        </w:rPr>
        <w:t>一件非常強大嘅武器,真係修道士嘅機槍。啲結就係子彈。戰鬥正酣,靈性嘅子彈飛射,而啲汲汲營營嘅人就好似畀密集嘅子彈掃射咁,一個接一個倒下。</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760"/>
      <w:r w:rsidRPr="00E236F4">
        <w:rPr>
          <w:lang w:val="ru-RU"/>
        </w:rPr>
        <w:t>禱告前靈性讀經</w:t>
      </w:r>
      <w:bookmarkEnd w:id="76"/>
      <w:bookmarkEnd w:id="77"/>
    </w:p>
    <w:p w14:paraId="2F9A046A" w14:textId="09AE951D" w:rsidR="00BA44CB" w:rsidRDefault="008F333A" w:rsidP="00E41E94">
      <w:pPr>
        <w:ind w:firstLine="720"/>
        <w:rPr>
          <w:lang w:val="ru-RU"/>
        </w:rPr>
      </w:pPr>
      <w:r>
        <w:rPr>
          <w:lang w:val="ru-RU"/>
        </w:rPr>
        <w:t>—</w:t>
      </w:r>
      <w:r w:rsidR="002C6C64" w:rsidRPr="00E236F4">
        <w:rPr>
          <w:lang w:val="ru-RU"/>
        </w:rPr>
        <w:t xml:space="preserve"> 導師,到咗禱告嘅時候,我心入面好冰冷,完全冇得喜悅嘅顫抖。我見到時間一分一秒咁過,但我坐喺度合埋雙手,開始畀憂鬱同絕望壓得喘唔過氣。</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你祈禱之前會唔會睇啲靈性書?</w:t>
      </w:r>
    </w:p>
    <w:p w14:paraId="29A4F64B" w14:textId="77777777" w:rsidR="00BA44CB" w:rsidRDefault="00BA44CB" w:rsidP="008F333A">
      <w:pPr>
        <w:rPr>
          <w:lang w:val="ru-RU"/>
        </w:rPr>
      </w:pPr>
      <w:r>
        <w:rPr>
          <w:lang w:val="ru-RU"/>
        </w:rPr>
        <w:tab/>
      </w:r>
      <w:r w:rsidR="008F333A">
        <w:rPr>
          <w:lang w:val="ru-RU"/>
        </w:rPr>
        <w:t>—</w:t>
      </w:r>
      <w:r w:rsidR="002C6C64" w:rsidRPr="00E236F4">
        <w:rPr>
          <w:lang w:val="ru-RU"/>
        </w:rPr>
        <w:t xml:space="preserve"> 唔係成日都咁做。</w:t>
      </w:r>
    </w:p>
    <w:p w14:paraId="3CD26199" w14:textId="52AFAC41" w:rsidR="00BA44CB" w:rsidRDefault="00BA44CB" w:rsidP="008F333A">
      <w:pPr>
        <w:rPr>
          <w:lang w:val="ru-RU"/>
        </w:rPr>
      </w:pPr>
      <w:r>
        <w:rPr>
          <w:lang w:val="ru-RU"/>
        </w:rPr>
        <w:tab/>
      </w:r>
      <w:r w:rsidR="008F333A">
        <w:rPr>
          <w:lang w:val="ru-RU"/>
        </w:rPr>
        <w:t>—</w:t>
      </w:r>
      <w:r w:rsidR="002C6C64" w:rsidRPr="00E236F4">
        <w:rPr>
          <w:lang w:val="ru-RU"/>
        </w:rPr>
        <w:t xml:space="preserve"> 點解唔讀?唔係講好咗喺禱告之前要坐低讀啲屬靈嘅嘢,等心靈可以嘗到啲甜美㗎咩?你係自己剝奪咗屬靈嘅養份,所以先唔覺得佢有幾甜美。 但就算只係喺禱告前讀少少──譬如兩三行──讀聖經,或者讀</w:t>
      </w:r>
      <w:r>
        <w:rPr>
          <w:lang w:val="ru-RU"/>
        </w:rPr>
        <w:t>《</w:t>
      </w:r>
      <w:r w:rsidR="002C6C64" w:rsidRPr="00E236F4">
        <w:rPr>
          <w:lang w:val="ru-RU"/>
        </w:rPr>
        <w:t>Evergetin</w:t>
      </w:r>
      <w:r>
        <w:rPr>
          <w:lang w:val="ru-RU"/>
        </w:rPr>
        <w:t>》</w:t>
      </w:r>
      <w:r w:rsidR="002C6C64" w:rsidRPr="00E236F4">
        <w:rPr>
          <w:lang w:val="ru-RU"/>
        </w:rPr>
        <w:t>(</w:t>
      </w:r>
      <w:r w:rsidR="00E41E94">
        <w:rPr>
          <w:rStyle w:val="FootnoteReference"/>
          <w:lang w:val="ru-RU"/>
        </w:rPr>
        <w:footnoteReference w:id="33"/>
      </w:r>
      <w:r w:rsidR="002C6C64" w:rsidRPr="00E236F4">
        <w:rPr>
          <w:lang w:val="ru-RU"/>
        </w:rPr>
        <w:t xml:space="preserve"> )、或者《Paterikon》,都會溫暖你嘅心,令你感受到靈性滋養嘅甘甜,並喚起你對靈性嘅渴求。塵世嘅憂慮會退去,心靈會飛升到神聖嘅境界。 《父言錄》會帶你去到底拜德(</w:t>
      </w:r>
      <w:r w:rsidR="00FB731A">
        <w:rPr>
          <w:lang w:val="ru-RU"/>
        </w:rPr>
        <w:t>Thebaid</w:t>
      </w:r>
      <w:r w:rsidR="002C6C64" w:rsidRPr="00E236F4">
        <w:rPr>
          <w:lang w:val="ru-RU"/>
        </w:rPr>
        <w:t>)</w:t>
      </w:r>
      <w:r w:rsidR="00FB731A">
        <w:rPr>
          <w:rStyle w:val="FootnoteReference"/>
          <w:lang w:val="ru-RU"/>
        </w:rPr>
        <w:footnoteReference w:id="34"/>
      </w:r>
      <w:r w:rsidR="002C6C64" w:rsidRPr="00E236F4">
        <w:rPr>
          <w:lang w:val="ru-RU"/>
        </w:rPr>
        <w:t xml:space="preserve"> 同尼特里亞(Nitria)</w:t>
      </w:r>
      <w:r w:rsidR="00FB731A">
        <w:rPr>
          <w:rStyle w:val="FootnoteReference"/>
          <w:lang w:val="ru-RU"/>
        </w:rPr>
        <w:footnoteReference w:id="35"/>
      </w:r>
      <w:r w:rsidR="002C6C64" w:rsidRPr="00E236F4">
        <w:rPr>
          <w:lang w:val="ru-RU"/>
        </w:rPr>
        <w:t xml:space="preserve"> ,你會感到聖父就喺你身邊。其他易讀嘅書包括</w:t>
      </w:r>
      <w:r>
        <w:rPr>
          <w:lang w:val="ru-RU"/>
        </w:rPr>
        <w:t>《</w:t>
      </w:r>
      <w:r w:rsidR="002C6C64" w:rsidRPr="00E236F4">
        <w:rPr>
          <w:lang w:val="ru-RU"/>
        </w:rPr>
        <w:t>靈性草地</w:t>
      </w:r>
      <w:r>
        <w:rPr>
          <w:lang w:val="ru-RU"/>
        </w:rPr>
        <w:t>》(</w:t>
      </w:r>
      <w:r w:rsidR="002C6C64" w:rsidRPr="00E236F4">
        <w:rPr>
          <w:lang w:val="ru-RU"/>
        </w:rPr>
        <w:t>The Spiritual Meadow</w:t>
      </w:r>
      <w:r>
        <w:rPr>
          <w:lang w:val="ru-RU"/>
        </w:rPr>
        <w:t>)、《</w:t>
      </w:r>
      <w:r w:rsidR="002C6C64" w:rsidRPr="00E236F4">
        <w:rPr>
          <w:lang w:val="ru-RU"/>
        </w:rPr>
        <w:t>神愛者歷史</w:t>
      </w:r>
      <w:r>
        <w:rPr>
          <w:lang w:val="ru-RU"/>
        </w:rPr>
        <w:t>》(</w:t>
      </w:r>
      <w:r w:rsidR="002C6C64" w:rsidRPr="00E236F4">
        <w:rPr>
          <w:lang w:val="ru-RU"/>
        </w:rPr>
        <w:t>The History of the God-Lovers</w:t>
      </w:r>
      <w:r>
        <w:rPr>
          <w:lang w:val="ru-RU"/>
        </w:rPr>
        <w:t>)、《</w:t>
      </w:r>
      <w:r w:rsidR="002C6C64" w:rsidRPr="00E236F4">
        <w:rPr>
          <w:lang w:val="ru-RU"/>
        </w:rPr>
        <w:t>拉夫賽克</w:t>
      </w:r>
      <w:r>
        <w:rPr>
          <w:lang w:val="ru-RU"/>
        </w:rPr>
        <w:t>》(Lavsaik)</w:t>
      </w:r>
      <w:r w:rsidR="002C6C64" w:rsidRPr="00E236F4">
        <w:rPr>
          <w:lang w:val="ru-RU"/>
        </w:rPr>
        <w:t>同</w:t>
      </w:r>
      <w:r>
        <w:rPr>
          <w:lang w:val="ru-RU"/>
        </w:rPr>
        <w:t>《可紀念嘅故事》(</w:t>
      </w:r>
      <w:r w:rsidR="002C6C64" w:rsidRPr="00E236F4">
        <w:rPr>
          <w:lang w:val="ru-RU"/>
        </w:rPr>
        <w:t>Memorable Tales</w:t>
      </w:r>
      <w:r>
        <w:rPr>
          <w:lang w:val="ru-RU"/>
        </w:rPr>
        <w:t>)</w:t>
      </w:r>
      <w:r w:rsidR="002C6C64" w:rsidRPr="00E236F4">
        <w:rPr>
          <w:lang w:val="ru-RU"/>
        </w:rPr>
        <w:t>。但呢啲已經係實質嘅靈糧。</w:t>
      </w:r>
    </w:p>
    <w:p w14:paraId="01E7E720"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導師,我花喺讀聖父輩嘅著作嘅時間多過花喺禱告上。</w:t>
      </w:r>
    </w:p>
    <w:p w14:paraId="6BFB42D1" w14:textId="77777777" w:rsidR="00BA44CB" w:rsidRDefault="00BA44CB" w:rsidP="008F333A">
      <w:pPr>
        <w:rPr>
          <w:lang w:val="ru-RU"/>
        </w:rPr>
      </w:pPr>
      <w:r>
        <w:rPr>
          <w:lang w:val="ru-RU"/>
        </w:rPr>
        <w:tab/>
      </w:r>
      <w:r w:rsidR="008F333A">
        <w:rPr>
          <w:lang w:val="ru-RU"/>
        </w:rPr>
        <w:t>—</w:t>
      </w:r>
      <w:r w:rsidR="002C6C64" w:rsidRPr="00E236F4">
        <w:rPr>
          <w:lang w:val="ru-RU"/>
        </w:rPr>
        <w:t xml:space="preserve"> 少睇啲書。多啲時間用嚟每日自我檢討同耶穌禱告。否則,淨係讀屬靈書籍,人就仍然係荒蕪嘅。當佢開始努力,並求神嘅干預同恩典,就會結果。 閱讀教父們的作品,若能隨之以祈禱,則大有益處。因此,只閱讀對你靈命所需的分量</w:t>
      </w:r>
      <w:r w:rsidR="008F333A">
        <w:rPr>
          <w:lang w:val="ru-RU"/>
        </w:rPr>
        <w:t>──</w:t>
      </w:r>
      <w:r w:rsidR="002C6C64" w:rsidRPr="00E236F4">
        <w:rPr>
          <w:lang w:val="ru-RU"/>
        </w:rPr>
        <w:t>足夠令你感受到虔誠並渴望祈禱即可。</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761"/>
      <w:r w:rsidRPr="00E236F4">
        <w:rPr>
          <w:lang w:val="ru-RU"/>
        </w:rPr>
        <w:t>向至聖神母的懇求文對靈魂有莫大裨益</w:t>
      </w:r>
      <w:bookmarkEnd w:id="78"/>
      <w:bookmarkEnd w:id="79"/>
    </w:p>
    <w:p w14:paraId="00D2C4F7" w14:textId="17CAE072" w:rsidR="00BA44CB" w:rsidRDefault="008F333A" w:rsidP="00D919DA">
      <w:pPr>
        <w:ind w:firstLine="720"/>
        <w:rPr>
          <w:lang w:val="ru-RU"/>
        </w:rPr>
      </w:pPr>
      <w:r>
        <w:rPr>
          <w:lang w:val="ru-RU"/>
        </w:rPr>
        <w:t>—</w:t>
      </w:r>
      <w:r w:rsidR="002C6C64" w:rsidRPr="00E236F4">
        <w:rPr>
          <w:lang w:val="ru-RU"/>
        </w:rPr>
        <w:t xml:space="preserve"> 導師,一個人點樣先可以去愛至聖天主之母?</w:t>
      </w:r>
    </w:p>
    <w:p w14:paraId="1D5BE218" w14:textId="20F76672" w:rsidR="00BA44CB" w:rsidRDefault="00BA44CB" w:rsidP="008F333A">
      <w:pPr>
        <w:rPr>
          <w:lang w:val="ru-RU"/>
        </w:rPr>
      </w:pPr>
      <w:r>
        <w:rPr>
          <w:lang w:val="ru-RU"/>
        </w:rPr>
        <w:lastRenderedPageBreak/>
        <w:tab/>
      </w:r>
      <w:r w:rsidR="008F333A">
        <w:rPr>
          <w:lang w:val="ru-RU"/>
        </w:rPr>
        <w:t>—</w:t>
      </w:r>
      <w:r w:rsidR="002C6C64" w:rsidRPr="00E236F4">
        <w:rPr>
          <w:lang w:val="ru-RU"/>
        </w:rPr>
        <w:t xml:space="preserve"> 每日誦念</w:t>
      </w:r>
      <w:r>
        <w:rPr>
          <w:lang w:val="ru-RU"/>
        </w:rPr>
        <w:t>《</w:t>
      </w:r>
      <w:r w:rsidR="002C6C64" w:rsidRPr="00E236F4">
        <w:rPr>
          <w:lang w:val="ru-RU"/>
        </w:rPr>
        <w:t>神聖母經</w:t>
      </w:r>
      <w:r>
        <w:rPr>
          <w:lang w:val="ru-RU"/>
        </w:rPr>
        <w:t>》</w:t>
      </w:r>
      <w:r w:rsidR="002C6C64" w:rsidRPr="00E236F4">
        <w:rPr>
          <w:lang w:val="ru-RU"/>
        </w:rPr>
        <w:t>。</w:t>
      </w:r>
      <w:r w:rsidR="00D919DA">
        <w:rPr>
          <w:rStyle w:val="FootnoteReference"/>
          <w:lang w:val="ru-RU"/>
        </w:rPr>
        <w:footnoteReference w:id="36"/>
      </w:r>
      <w:r w:rsidR="002C6C64" w:rsidRPr="00E236F4">
        <w:rPr>
          <w:lang w:val="ru-RU"/>
        </w:rPr>
        <w:t xml:space="preserve"> 你知唔知呢本獻畀至聖神聖母嘅書,點樣可以幫你學識去愛佢?你遲啲就會親眼見到佢點樣欣賞……佢會送咩安慰畀你!…</w:t>
      </w:r>
    </w:p>
    <w:p w14:paraId="77106F7C" w14:textId="51E68522" w:rsidR="00BA44CB" w:rsidRDefault="00BA44CB" w:rsidP="008F333A">
      <w:pPr>
        <w:rPr>
          <w:lang w:val="ru-RU"/>
        </w:rPr>
      </w:pPr>
      <w:r>
        <w:rPr>
          <w:lang w:val="ru-RU"/>
        </w:rPr>
        <w:tab/>
      </w:r>
      <w:r w:rsidR="008F333A">
        <w:rPr>
          <w:lang w:val="ru-RU"/>
        </w:rPr>
        <w:t>—</w:t>
      </w:r>
      <w:r w:rsidR="002C6C64" w:rsidRPr="00E236F4">
        <w:rPr>
          <w:lang w:val="ru-RU"/>
        </w:rPr>
        <w:t xml:space="preserve"> 導師,修女院長同我講:</w:t>
      </w:r>
      <w:r w:rsidR="00C90354">
        <w:rPr>
          <w:lang w:val="ru-RU"/>
        </w:rPr>
        <w:t>「</w:t>
      </w:r>
      <w:r w:rsidR="002C6C64" w:rsidRPr="00E236F4">
        <w:rPr>
          <w:lang w:val="ru-RU"/>
        </w:rPr>
        <w:t>係時候你醒返啦!</w:t>
      </w:r>
      <w:r>
        <w:rPr>
          <w:lang w:val="ru-RU"/>
        </w:rPr>
        <w:t>」</w:t>
      </w:r>
      <w:r w:rsidR="002C6C64" w:rsidRPr="00E236F4">
        <w:rPr>
          <w:lang w:val="ru-RU"/>
        </w:rPr>
        <w:t>我應該專注喺邊度先可以重燃我對靈性生活嘅熱誠?</w:t>
      </w:r>
    </w:p>
    <w:p w14:paraId="736C5ABF" w14:textId="6C98A057" w:rsidR="00BA44CB" w:rsidRDefault="00BA44CB" w:rsidP="008F333A">
      <w:pPr>
        <w:rPr>
          <w:lang w:val="ru-RU"/>
        </w:rPr>
      </w:pPr>
      <w:r>
        <w:rPr>
          <w:lang w:val="ru-RU"/>
        </w:rPr>
        <w:tab/>
      </w:r>
      <w:r w:rsidR="008F333A">
        <w:rPr>
          <w:lang w:val="ru-RU"/>
        </w:rPr>
        <w:t>—</w:t>
      </w:r>
      <w:r w:rsidR="002C6C64" w:rsidRPr="00E236F4">
        <w:rPr>
          <w:lang w:val="ru-RU"/>
        </w:rPr>
        <w:t xml:space="preserve"> 每日喺</w:t>
      </w:r>
      <w:r w:rsidR="00C90354">
        <w:rPr>
          <w:lang w:val="ru-RU"/>
        </w:rPr>
        <w:t>《</w:t>
      </w:r>
      <w:r w:rsidR="002C6C64" w:rsidRPr="00E236F4">
        <w:rPr>
          <w:lang w:val="ru-RU"/>
        </w:rPr>
        <w:t>神母頌章</w:t>
      </w:r>
      <w:r>
        <w:rPr>
          <w:lang w:val="ru-RU"/>
        </w:rPr>
        <w:t>》</w:t>
      </w:r>
      <w:r w:rsidR="002C6C64" w:rsidRPr="00E236F4">
        <w:rPr>
          <w:lang w:val="ru-RU"/>
        </w:rPr>
        <w:t>度讀一首頌章</w:t>
      </w:r>
      <w:r>
        <w:rPr>
          <w:lang w:val="ru-RU"/>
        </w:rPr>
        <w:t>。</w:t>
      </w:r>
      <w:r w:rsidR="002C6C64" w:rsidRPr="00E236F4">
        <w:rPr>
          <w:lang w:val="ru-RU"/>
        </w:rPr>
        <w:t>你會見到自己會變得幾優秀! 每日由呢本精彩嘅集錦入面讀一首詠唱,作為修道規矩。 想讀晒成篇都唔可能?唔使理:就讀每首頌歌第一段詠唱,然後再讀每篇詠唱最後嗰幾句 Stichera。</w:t>
      </w:r>
    </w:p>
    <w:p w14:paraId="35DFF50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導師,可唔可以每日定個時間,嗰陣時淨係祈禱,乜都唔做?</w:t>
      </w:r>
    </w:p>
    <w:p w14:paraId="2A58E27A" w14:textId="1B1ED525" w:rsidR="00BA44CB" w:rsidRDefault="00BA44CB" w:rsidP="008F333A">
      <w:pPr>
        <w:rPr>
          <w:lang w:val="ru-RU"/>
        </w:rPr>
      </w:pPr>
      <w:r>
        <w:rPr>
          <w:lang w:val="ru-RU"/>
        </w:rPr>
        <w:tab/>
      </w:r>
      <w:r w:rsidR="008F333A">
        <w:rPr>
          <w:lang w:val="ru-RU"/>
        </w:rPr>
        <w:t>—</w:t>
      </w:r>
      <w:r w:rsidR="002C6C64" w:rsidRPr="00E236F4">
        <w:rPr>
          <w:lang w:val="ru-RU"/>
        </w:rPr>
        <w:t xml:space="preserve"> 喺嗰段時間,你可以誦念耶穌禱文,然後休息一下,唱誦向聖母嘅懇求頌,或者讀</w:t>
      </w:r>
      <w:r>
        <w:rPr>
          <w:lang w:val="ru-RU"/>
        </w:rPr>
        <w:t>《</w:t>
      </w:r>
      <w:r w:rsidR="002C6C64" w:rsidRPr="00E236F4">
        <w:rPr>
          <w:lang w:val="ru-RU"/>
        </w:rPr>
        <w:t>聖母頌</w:t>
      </w:r>
      <w:r>
        <w:rPr>
          <w:lang w:val="ru-RU"/>
        </w:rPr>
        <w:t>》</w:t>
      </w:r>
      <w:r w:rsidR="002C6C64" w:rsidRPr="00E236F4">
        <w:rPr>
          <w:lang w:val="ru-RU"/>
        </w:rPr>
        <w:t>入面嘅一首頌</w:t>
      </w:r>
      <w:r>
        <w:rPr>
          <w:lang w:val="ru-RU"/>
        </w:rPr>
        <w:t>。</w:t>
      </w:r>
    </w:p>
    <w:p w14:paraId="5C955E78" w14:textId="21CAF167" w:rsidR="00BA44CB" w:rsidRDefault="00BA44CB" w:rsidP="008F333A">
      <w:pPr>
        <w:rPr>
          <w:lang w:val="ru-RU"/>
        </w:rPr>
      </w:pPr>
      <w:r>
        <w:rPr>
          <w:lang w:val="ru-RU"/>
        </w:rPr>
        <w:tab/>
      </w:r>
      <w:r w:rsidR="008F333A">
        <w:rPr>
          <w:lang w:val="ru-RU"/>
        </w:rPr>
        <w:t>—</w:t>
      </w:r>
      <w:r w:rsidR="002C6C64" w:rsidRPr="00E236F4">
        <w:rPr>
          <w:lang w:val="ru-RU"/>
        </w:rPr>
        <w:t xml:space="preserve"> 導師,閱讀《神聖童女頌</w:t>
      </w:r>
      <w:r>
        <w:rPr>
          <w:lang w:val="ru-RU"/>
        </w:rPr>
        <w:t>》</w:t>
      </w:r>
      <w:r w:rsidR="002C6C64" w:rsidRPr="00E236F4">
        <w:rPr>
          <w:lang w:val="ru-RU"/>
        </w:rPr>
        <w:t>最適合嘅時間</w:t>
      </w:r>
      <w:r w:rsidR="008F333A">
        <w:rPr>
          <w:lang w:val="ru-RU"/>
        </w:rPr>
        <w:t>係</w:t>
      </w:r>
      <w:r w:rsidR="002C6C64" w:rsidRPr="00E236F4">
        <w:rPr>
          <w:lang w:val="ru-RU"/>
        </w:rPr>
        <w:t>朝早定係晚上?</w:t>
      </w:r>
    </w:p>
    <w:p w14:paraId="5B4A4717" w14:textId="51A87CF6" w:rsidR="00BA44CB" w:rsidRDefault="00BA44CB" w:rsidP="008F333A">
      <w:pPr>
        <w:rPr>
          <w:lang w:val="ru-RU"/>
        </w:rPr>
      </w:pPr>
      <w:r>
        <w:rPr>
          <w:lang w:val="ru-RU"/>
        </w:rPr>
        <w:tab/>
      </w:r>
      <w:r w:rsidR="008F333A">
        <w:rPr>
          <w:lang w:val="ru-RU"/>
        </w:rPr>
        <w:t>—</w:t>
      </w:r>
      <w:r w:rsidR="002C6C64" w:rsidRPr="00E236F4">
        <w:rPr>
          <w:lang w:val="ru-RU"/>
        </w:rPr>
        <w:t xml:space="preserve"> 最好係朝早讀──咁你讀過嘅嘢一日到晚都會留喺記憶入面。不過就算係日間,當你做緊你嘅本份嗰陣,都可以抽個短暫休息,讀吓</w:t>
      </w:r>
      <w:r>
        <w:rPr>
          <w:lang w:val="ru-RU"/>
        </w:rPr>
        <w:t>《</w:t>
      </w:r>
      <w:r w:rsidR="002C6C64" w:rsidRPr="00E236F4">
        <w:rPr>
          <w:lang w:val="ru-RU"/>
        </w:rPr>
        <w:t>神聖童貞經頌</w:t>
      </w:r>
      <w:r>
        <w:rPr>
          <w:lang w:val="ru-RU"/>
        </w:rPr>
        <w:t>》</w:t>
      </w:r>
      <w:r w:rsidR="002C6C64" w:rsidRPr="00E236F4">
        <w:rPr>
          <w:lang w:val="ru-RU"/>
        </w:rPr>
        <w:t>入面嘅頌文</w:t>
      </w:r>
      <w:r>
        <w:rPr>
          <w:lang w:val="ru-RU"/>
        </w:rPr>
        <w:t>。</w:t>
      </w:r>
    </w:p>
    <w:p w14:paraId="6072237A" w14:textId="761BAF86" w:rsidR="00BA44CB" w:rsidRDefault="00BA44CB" w:rsidP="008F333A">
      <w:pPr>
        <w:rPr>
          <w:lang w:val="ru-RU"/>
        </w:rPr>
      </w:pPr>
      <w:r>
        <w:rPr>
          <w:lang w:val="ru-RU"/>
        </w:rPr>
        <w:tab/>
        <w:t>《費奧托基翁》</w:t>
      </w:r>
      <w:r w:rsidR="002C6C64" w:rsidRPr="00E236F4">
        <w:rPr>
          <w:lang w:val="ru-RU"/>
        </w:rPr>
        <w:t>入面嘅祈禱頌歌對靈魂有莫大嘅利益。禱告者嘅心靈會感到溫暖,並充滿柔情。 我記得基里爾神父(</w:t>
      </w:r>
      <w:r w:rsidR="00594C50">
        <w:rPr>
          <w:rStyle w:val="FootnoteReference"/>
          <w:lang w:val="ru-RU"/>
        </w:rPr>
        <w:footnoteReference w:id="37"/>
      </w:r>
      <w:r w:rsidR="002C6C64" w:rsidRPr="00E236F4">
        <w:rPr>
          <w:lang w:val="ru-RU"/>
        </w:rPr>
        <w:t xml:space="preserve"> ,庫特盧穆什修道院的院長),每次誦讀</w:t>
      </w:r>
      <w:r>
        <w:rPr>
          <w:lang w:val="ru-RU"/>
        </w:rPr>
        <w:t>《</w:t>
      </w:r>
      <w:r w:rsidR="002C6C64" w:rsidRPr="00E236F4">
        <w:rPr>
          <w:lang w:val="ru-RU"/>
        </w:rPr>
        <w:t>神聖母經</w:t>
      </w:r>
      <w:r>
        <w:rPr>
          <w:lang w:val="ru-RU"/>
        </w:rPr>
        <w:t>》</w:t>
      </w:r>
      <w:r w:rsidR="002C6C64" w:rsidRPr="00E236F4">
        <w:rPr>
          <w:lang w:val="ru-RU"/>
        </w:rPr>
        <w:t>都忍唔住流淚。只要</w:t>
      </w:r>
      <w:r w:rsidR="00C90354">
        <w:rPr>
          <w:lang w:val="ru-RU"/>
        </w:rPr>
        <w:t>《</w:t>
      </w:r>
      <w:r w:rsidR="002C6C64" w:rsidRPr="00E236F4">
        <w:rPr>
          <w:lang w:val="ru-RU"/>
        </w:rPr>
        <w:t>神聖母經</w:t>
      </w:r>
      <w:r>
        <w:rPr>
          <w:lang w:val="ru-RU"/>
        </w:rPr>
        <w:t>》</w:t>
      </w:r>
      <w:r w:rsidR="002C6C64" w:rsidRPr="00E236F4">
        <w:rPr>
          <w:lang w:val="ru-RU"/>
        </w:rPr>
        <w:t>入面嘅一個念頭,就足夠改變靈魂。</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762"/>
      <w:r w:rsidRPr="00E236F4">
        <w:rPr>
          <w:lang w:val="ru-RU"/>
        </w:rPr>
        <w:t>教會聖詠令靈魂喜悅並安寧</w:t>
      </w:r>
      <w:bookmarkEnd w:id="80"/>
      <w:bookmarkEnd w:id="81"/>
    </w:p>
    <w:p w14:paraId="5AB8A00C" w14:textId="432CF5E4" w:rsidR="00BA44CB" w:rsidRDefault="008F333A" w:rsidP="00D919DA">
      <w:pPr>
        <w:ind w:firstLine="720"/>
        <w:rPr>
          <w:lang w:val="ru-RU"/>
        </w:rPr>
      </w:pPr>
      <w:r>
        <w:rPr>
          <w:lang w:val="ru-RU"/>
        </w:rPr>
        <w:t>—</w:t>
      </w:r>
      <w:r w:rsidR="002C6C64" w:rsidRPr="00E236F4">
        <w:rPr>
          <w:lang w:val="ru-RU"/>
        </w:rPr>
        <w:t xml:space="preserve"> 導師,雖然我知道耶穌禱文有幾咁有益,但我仍然未能持續不斷咁行。</w:t>
      </w:r>
    </w:p>
    <w:p w14:paraId="2137A49B" w14:textId="459C091D" w:rsidR="00BA44CB" w:rsidRDefault="00BA44CB" w:rsidP="008F333A">
      <w:pPr>
        <w:rPr>
          <w:lang w:val="ru-RU"/>
        </w:rPr>
      </w:pPr>
      <w:r>
        <w:rPr>
          <w:lang w:val="ru-RU"/>
        </w:rPr>
        <w:tab/>
      </w:r>
      <w:r w:rsidR="008F333A">
        <w:rPr>
          <w:lang w:val="ru-RU"/>
        </w:rPr>
        <w:t>—</w:t>
      </w:r>
      <w:r w:rsidR="002C6C64" w:rsidRPr="00E236F4">
        <w:rPr>
          <w:lang w:val="ru-RU"/>
        </w:rPr>
        <w:t xml:space="preserve"> 當你覺得難以實踐耶穌禱文時,就靜靜地唱聖詩。那也是一種禱告。當你唱彌撒禮儀中的詩歌,會帶來心靈的柔情並撫慰它。而且,聖詩含有豐富的</w:t>
      </w:r>
      <w:r w:rsidR="00C90354">
        <w:rPr>
          <w:lang w:val="ru-RU"/>
        </w:rPr>
        <w:t>「</w:t>
      </w:r>
      <w:r w:rsidR="002C6C64" w:rsidRPr="00E236F4">
        <w:rPr>
          <w:lang w:val="ru-RU"/>
        </w:rPr>
        <w:t>屬靈熱量</w:t>
      </w:r>
      <w:r>
        <w:rPr>
          <w:lang w:val="ru-RU"/>
        </w:rPr>
        <w:t>」</w:t>
      </w:r>
      <w:r w:rsidR="002C6C64" w:rsidRPr="00E236F4">
        <w:rPr>
          <w:lang w:val="ru-RU"/>
        </w:rPr>
        <w:t>,滋養靈魂。 呢啲就為人創造咗有利條件,令佢對耶穌禱文產生興趣,並樂意去實踐。少少靈性閱讀(從</w:t>
      </w:r>
      <w:r w:rsidR="00C90354">
        <w:rPr>
          <w:lang w:val="ru-RU"/>
        </w:rPr>
        <w:t>「</w:t>
      </w:r>
      <w:r>
        <w:rPr>
          <w:lang w:val="ru-RU"/>
        </w:rPr>
        <w:t>有力量」</w:t>
      </w:r>
      <w:r w:rsidR="002C6C64" w:rsidRPr="00E236F4">
        <w:rPr>
          <w:lang w:val="ru-RU"/>
        </w:rPr>
        <w:t>嘅書)、耶穌禱文、跪拜同教會詩歌──喺我睇嚟,呢啲就係靈性生命之舟真正嘅槳。</w:t>
      </w:r>
    </w:p>
    <w:p w14:paraId="5B595098"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師傅,我喺一個寧靜嘅地方紡線,冇人打擾我。但我仍然冇去實踐耶穌禱告…</w:t>
      </w:r>
    </w:p>
    <w:p w14:paraId="7FFE5696" w14:textId="77777777" w:rsidR="00BA44CB" w:rsidRDefault="00BA44CB" w:rsidP="008F333A">
      <w:pPr>
        <w:rPr>
          <w:lang w:val="ru-RU"/>
        </w:rPr>
      </w:pPr>
      <w:r>
        <w:rPr>
          <w:lang w:val="ru-RU"/>
        </w:rPr>
        <w:tab/>
      </w:r>
      <w:r w:rsidR="008F333A">
        <w:rPr>
          <w:lang w:val="ru-RU"/>
        </w:rPr>
        <w:t>—</w:t>
      </w:r>
      <w:r w:rsidR="002C6C64" w:rsidRPr="00E236F4">
        <w:rPr>
          <w:lang w:val="ru-RU"/>
        </w:rPr>
        <w:t xml:space="preserve"> 好啦,盡量將耶穌禱告同寧靜嘅教會聖詩都當做你嘅靈性針線活,而家就同時做兩樣針線活啦! 試吓呢個:用你做針線嘅時間,有一份之三嘅時候一邊做一邊念耶穌禱文,其餘兩份之三嘅時候</w:t>
      </w:r>
      <w:r w:rsidR="008F333A">
        <w:rPr>
          <w:lang w:val="ru-RU"/>
        </w:rPr>
        <w:t>就</w:t>
      </w:r>
      <w:r w:rsidR="002C6C64" w:rsidRPr="00E236F4">
        <w:rPr>
          <w:lang w:val="ru-RU"/>
        </w:rPr>
        <w:t>一邊做一邊輕聲哼吓啲聖詩──尤其係啲最打動你心靈嗰啲。 咁樣,透過誦念耶穌禱文同哼唱聖禮儀式嘅曲調,你就可以喺自己心入面保留住神聖嘅恩典。</w:t>
      </w:r>
    </w:p>
    <w:p w14:paraId="7488170E"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導師,當我唔開心嘅時候,我對修女真係好無禮!之後我又更加難過,因為我發覺自己行為咁差。</w:t>
      </w:r>
    </w:p>
    <w:p w14:paraId="518C3E9F" w14:textId="77777777" w:rsidR="00BA44CB" w:rsidRDefault="00BA44CB" w:rsidP="008F333A">
      <w:pPr>
        <w:rPr>
          <w:lang w:val="ru-RU"/>
        </w:rPr>
      </w:pPr>
      <w:r>
        <w:rPr>
          <w:lang w:val="ru-RU"/>
        </w:rPr>
        <w:tab/>
      </w:r>
      <w:r w:rsidR="008F333A">
        <w:rPr>
          <w:lang w:val="ru-RU"/>
        </w:rPr>
        <w:t>—</w:t>
      </w:r>
      <w:r w:rsidR="002C6C64" w:rsidRPr="00E236F4">
        <w:rPr>
          <w:lang w:val="ru-RU"/>
        </w:rPr>
        <w:t xml:space="preserve"> 然後唱啲教會嘅詩歌。呢樣會幫到你好大忙。喺你嘅小房靜靜咁唱啲特羅帕里亞,或者喺做你嘅本份嗰陣哼吓都得──但要唔好吵到人。教會嘅詩歌可以撫慰靈魂,連野獸都馴服</w:t>
      </w:r>
      <w:r w:rsidR="008F333A">
        <w:rPr>
          <w:lang w:val="ru-RU"/>
        </w:rPr>
        <w:t>,</w:t>
      </w:r>
      <w:r w:rsidR="002C6C64" w:rsidRPr="00E236F4">
        <w:rPr>
          <w:lang w:val="ru-RU"/>
        </w:rPr>
        <w:t>更何況係人! 有時候獅子,或者可能係狼,一聽到教堂聖詩,就會變得好似小羔羊咁溫順,坐低靜靜咁聽。但唔好誤會──我並唔係話你似野獸!… 但係魔鬼就趁住你心煩意亂,煽動你去對姊妹無禮。但如果你靜靜喺心裏面哼一首聖詩,你就會覺得心入面有種甜美。到時你就會用另一種眼光去睇姊妹──用愛嘅眼光。</w:t>
      </w:r>
    </w:p>
    <w:p w14:paraId="467ADEAB"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師傅,有時我嘅思緒真係多到壓倒我,我連讀書都讀唔落,祈禱都祈唔到。</w:t>
      </w:r>
    </w:p>
    <w:p w14:paraId="2F0BE970" w14:textId="77777777" w:rsidR="00BA44CB" w:rsidRDefault="00BA44CB" w:rsidP="008F333A">
      <w:pPr>
        <w:rPr>
          <w:lang w:val="ru-RU"/>
        </w:rPr>
      </w:pPr>
      <w:r>
        <w:rPr>
          <w:lang w:val="ru-RU"/>
        </w:rPr>
        <w:tab/>
      </w:r>
      <w:r w:rsidR="008F333A">
        <w:rPr>
          <w:lang w:val="ru-RU"/>
        </w:rPr>
        <w:t>—</w:t>
      </w:r>
      <w:r w:rsidR="002C6C64" w:rsidRPr="00E236F4">
        <w:rPr>
          <w:lang w:val="ru-RU"/>
        </w:rPr>
        <w:t xml:space="preserve"> 咁,你識唔識唱教會詩歌?想像一下有個農夫企喺未收割嘅小麥田邊。天氣熱到受唔住,小麥穗已經垂低,周圍仲長滿咗各種蒺藜。但農夫開始唱佢最鍾意嗰首開心歌,就咁去收割啦! 首歌幫佢忘記啲困難,佢最後開開心心、精神抖擻咁完成收割。雙重回報: 首先,佢有咗稻穀;其次,佢仲有好多力氣剩低。一個用唱最鍾意嘅聖詩去克服誘惑重壓嘅信徒,就好似嗰個農夫一樣。</w:t>
      </w:r>
    </w:p>
    <w:p w14:paraId="397BA35B"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導師,時不時我喺靈魂入面都會感到一種沉重感。呢係唔係試探?</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你知道點做:當你感受到內心嘅沉重,就唔好理佢,而係莊重咁宣告:</w:t>
      </w:r>
      <w:r>
        <w:rPr>
          <w:lang w:val="ru-RU"/>
        </w:rPr>
        <w:t>「</w:t>
      </w:r>
      <w:r w:rsidR="002C6C64" w:rsidRPr="00E236F4">
        <w:rPr>
          <w:lang w:val="ru-RU"/>
        </w:rPr>
        <w:t>地獄,驚吓啦!驚吓啦!</w:t>
      </w:r>
      <w:r>
        <w:rPr>
          <w:lang w:val="ru-RU"/>
        </w:rPr>
        <w:t>」</w:t>
      </w:r>
      <w:r w:rsidR="0027722F">
        <w:rPr>
          <w:rStyle w:val="FootnoteReference"/>
          <w:lang w:val="ru-RU"/>
        </w:rPr>
        <w:footnoteReference w:id="38"/>
      </w:r>
      <w:r w:rsidR="0027722F">
        <w:rPr>
          <w:lang w:val="ru-RU"/>
        </w:rPr>
        <w:t xml:space="preserve"> </w:t>
      </w:r>
      <w:r w:rsidR="008F333A">
        <w:rPr>
          <w:lang w:val="ru-RU"/>
        </w:rPr>
        <w:t>—</w:t>
      </w:r>
      <w:r w:rsidR="002C6C64" w:rsidRPr="00E236F4">
        <w:rPr>
          <w:lang w:val="ru-RU"/>
        </w:rPr>
        <w:t xml:space="preserve"> 跟住哼吓禮拜儀式入面嘅曲。咁樣,誘惑就會消失。 聖約翰·克里馬庫斯話:</w:t>
      </w:r>
      <w:r w:rsidR="00C90354">
        <w:rPr>
          <w:lang w:val="ru-RU"/>
        </w:rPr>
        <w:t>「</w:t>
      </w:r>
      <w:r w:rsidR="002C6C64" w:rsidRPr="00E236F4">
        <w:rPr>
          <w:lang w:val="ru-RU"/>
        </w:rPr>
        <w:t>唱詩篇係和尚嘅武器,可以趕走憂傷</w:t>
      </w:r>
      <w:r>
        <w:rPr>
          <w:lang w:val="ru-RU"/>
        </w:rPr>
        <w:t>。」</w:t>
      </w:r>
      <w:r w:rsidR="0027722F">
        <w:rPr>
          <w:rStyle w:val="FootnoteReference"/>
          <w:lang w:val="ru-RU"/>
        </w:rPr>
        <w:footnoteReference w:id="39"/>
      </w:r>
      <w:r w:rsidR="002C6C64" w:rsidRPr="00E236F4">
        <w:rPr>
          <w:lang w:val="ru-RU"/>
        </w:rPr>
        <w:t xml:space="preserve"> 我都建議畀誘惑同憂傷困擾嘅人,去唱唔同嘅教會聖詩。</w:t>
      </w:r>
    </w:p>
    <w:p w14:paraId="3C5CC8B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導師,有時我被同一個不純潔嘅念頭持續誘惑,我點樣先可以趕走佢?</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就唱</w:t>
      </w:r>
      <w:r w:rsidR="00C90354">
        <w:rPr>
          <w:lang w:val="ru-RU"/>
        </w:rPr>
        <w:t>「</w:t>
      </w:r>
      <w:r w:rsidR="002C6C64" w:rsidRPr="00E236F4">
        <w:rPr>
          <w:lang w:val="ru-RU"/>
        </w:rPr>
        <w:t>真係合宜</w:t>
      </w:r>
      <w:r>
        <w:rPr>
          <w:lang w:val="ru-RU"/>
        </w:rPr>
        <w:t>……」。</w:t>
      </w:r>
      <w:r w:rsidR="002C6C64" w:rsidRPr="00E236F4">
        <w:rPr>
          <w:lang w:val="ru-RU"/>
        </w:rPr>
        <w:t>你會見到,嗰個小魔鬼即刻走得無影無蹤!畢竟,透過唱教會嘅詩歌,我哋就向魔鬼顯示我哋對佢有幾咁鄙視。</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763"/>
      <w:r>
        <w:rPr>
          <w:lang w:val="ru-RU"/>
        </w:rPr>
        <w:t>第四</w:t>
      </w:r>
      <w:r w:rsidRPr="00E236F4">
        <w:rPr>
          <w:lang w:val="ru-RU"/>
        </w:rPr>
        <w:t>章</w:t>
      </w:r>
      <w:r w:rsidR="002C6C64" w:rsidRPr="00E236F4">
        <w:rPr>
          <w:lang w:val="ru-RU"/>
        </w:rPr>
        <w:t xml:space="preserve"> </w:t>
      </w:r>
      <w:r>
        <w:rPr>
          <w:lang w:val="ru-RU"/>
        </w:rPr>
        <w:br/>
      </w:r>
      <w:r w:rsidR="00C90354">
        <w:rPr>
          <w:lang w:val="ru-RU"/>
        </w:rPr>
        <w:t>「</w:t>
      </w:r>
      <w:r w:rsidR="002C6C64" w:rsidRPr="00E236F4">
        <w:rPr>
          <w:lang w:val="ru-RU"/>
        </w:rPr>
        <w:t>來,我哋一齊敬</w:t>
      </w:r>
      <w:r w:rsidR="00BA44CB">
        <w:rPr>
          <w:lang w:val="ru-RU"/>
        </w:rPr>
        <w:t>拜……」,</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764"/>
      <w:r w:rsidRPr="00E236F4">
        <w:rPr>
          <w:lang w:val="ru-RU"/>
        </w:rPr>
        <w:t>鞠躬比任何其他靈性修習都更有益</w:t>
      </w:r>
      <w:bookmarkEnd w:id="84"/>
      <w:bookmarkEnd w:id="85"/>
    </w:p>
    <w:p w14:paraId="334D61C1" w14:textId="6292145B" w:rsidR="00BA44CB" w:rsidRDefault="002C6C64" w:rsidP="002B5D93">
      <w:pPr>
        <w:ind w:firstLine="720"/>
        <w:rPr>
          <w:lang w:val="ru-RU"/>
        </w:rPr>
      </w:pPr>
      <w:r w:rsidRPr="00E236F4">
        <w:rPr>
          <w:lang w:val="ru-RU"/>
        </w:rPr>
        <w:t>Geronda,你條腿一定好痠痛,係唔係呀?</w:t>
      </w:r>
    </w:p>
    <w:p w14:paraId="7526D649" w14:textId="77777777" w:rsidR="00BA44CB" w:rsidRDefault="00BA44CB" w:rsidP="008F333A">
      <w:pPr>
        <w:rPr>
          <w:lang w:val="ru-RU"/>
        </w:rPr>
      </w:pPr>
      <w:r>
        <w:rPr>
          <w:lang w:val="ru-RU"/>
        </w:rPr>
        <w:tab/>
      </w:r>
      <w:r w:rsidR="008F333A">
        <w:rPr>
          <w:lang w:val="ru-RU"/>
        </w:rPr>
        <w:t>—</w:t>
      </w:r>
      <w:r w:rsidR="002C6C64" w:rsidRPr="00E236F4">
        <w:rPr>
          <w:lang w:val="ru-RU"/>
        </w:rPr>
        <w:t xml:space="preserve"> 唔係呀。畢竟,我而家做緊靈性操練吖!</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Geronda,你講呢句係乜意思?</w:t>
      </w:r>
    </w:p>
    <w:p w14:paraId="1CC23A6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我向你頂禮,福佑嘅靈魂!咁,一個人如果冇運動係點?喺世俗世界</w:t>
      </w:r>
      <w:r w:rsidR="008F333A">
        <w:rPr>
          <w:lang w:val="ru-RU"/>
        </w:rPr>
        <w:t>,就係</w:t>
      </w:r>
      <w:r w:rsidR="002C6C64" w:rsidRPr="00E236F4">
        <w:rPr>
          <w:lang w:val="ru-RU"/>
        </w:rPr>
        <w:t>做體操;對我哋和尚嚟講,</w:t>
      </w:r>
      <w:r w:rsidR="008F333A">
        <w:rPr>
          <w:lang w:val="ru-RU"/>
        </w:rPr>
        <w:t>就</w:t>
      </w:r>
      <w:r w:rsidR="002C6C64" w:rsidRPr="00E236F4">
        <w:rPr>
          <w:lang w:val="ru-RU"/>
        </w:rPr>
        <w:t>係磕頭。 喺世俗社會,人透過做運動保持身體健康;而我哋和尚,就透過磕頭令身心都變得似英雄咁強壯。嗰啲可憐嘅在家人根本唔知道磕頭有幾咁好處──唔單止對精神有益,對身體健康都一樣有幫助。 畢竟,拜佛可以預防關節疾病,消除鬆弛,去除肚腩,整頓神經系統,總之令一個人強身健體。而且,拜佛可以令人輕易、唔會氣喘吁吁咁就達到道德嘅精神高峰──就好似受過訓練嘅人攀登山峰一樣。</w:t>
      </w:r>
    </w:p>
    <w:p w14:paraId="0DDBB055" w14:textId="61FE2405" w:rsidR="00BA44CB" w:rsidRDefault="00BA44CB" w:rsidP="008F333A">
      <w:pPr>
        <w:rPr>
          <w:lang w:val="ru-RU"/>
        </w:rPr>
      </w:pPr>
      <w:r>
        <w:rPr>
          <w:lang w:val="ru-RU"/>
        </w:rPr>
        <w:tab/>
      </w:r>
      <w:r w:rsidR="002C6C64" w:rsidRPr="00E236F4">
        <w:rPr>
          <w:lang w:val="ru-RU"/>
        </w:rPr>
        <w:t>跪拜對年輕人同老人家都好重要。凡係受肉慾煎熬嘅人,或者已經擺脫咗佢嘅人,都需要跪拜。但係,強者應該比弱者跪拜得多──因為沉重嘅任務,就交畀強大嘅機器去做。 跪拜對年輕人特別有益;佢哋可以幫助年輕人制服肉體。正因如此,我總會勸年輕人:</w:t>
      </w:r>
      <w:r w:rsidR="00C90354">
        <w:rPr>
          <w:lang w:val="ru-RU"/>
        </w:rPr>
        <w:t>「</w:t>
      </w:r>
      <w:r w:rsidR="002C6C64" w:rsidRPr="00E236F4">
        <w:rPr>
          <w:lang w:val="ru-RU"/>
        </w:rPr>
        <w:t>盡量多做跪拜,既為自己,也为嗰啲病咗或者年紀大咗、已經冇法再做嘅人</w:t>
      </w:r>
      <w:r>
        <w:rPr>
          <w:lang w:val="ru-RU"/>
        </w:rPr>
        <w:t>。」</w:t>
      </w:r>
    </w:p>
    <w:p w14:paraId="42073128" w14:textId="77777777" w:rsidR="00BA44CB" w:rsidRDefault="00BA44CB" w:rsidP="008F333A">
      <w:pPr>
        <w:rPr>
          <w:lang w:val="ru-RU"/>
        </w:rPr>
      </w:pPr>
      <w:r>
        <w:rPr>
          <w:lang w:val="ru-RU"/>
        </w:rPr>
        <w:tab/>
      </w:r>
      <w:r w:rsidR="002C6C64" w:rsidRPr="00E236F4">
        <w:rPr>
          <w:lang w:val="ru-RU"/>
        </w:rPr>
        <w:t>跪拜係一種祈禱嘅方式。但同時,佢都係一種克己修煉,帶嚟嘅利益勝過其他任何靈性修行。跪拜唔單止幫我哋啟動靈性引擎,令我哋開始產生祈禱,仲有好多其他好處。 首先,透過磕頭,我哋敬拜神自己,並謙卑咁求祂憐憫──而呢點最為重要。 第二,跪拜可以令我哋放縱嘅肉體謙卑。肉體就會得着平安同平靜。第三,跪拜亦有助身體健康。咁樣</w:t>
      </w:r>
      <w:r w:rsidR="008F333A">
        <w:rPr>
          <w:lang w:val="ru-RU"/>
        </w:rPr>
        <w:t>,</w:t>
      </w:r>
      <w:r w:rsidR="002C6C64" w:rsidRPr="00E236F4">
        <w:rPr>
          <w:lang w:val="ru-RU"/>
        </w:rPr>
        <w:t>人喺靈魂同身體上都會變得更健康──即係雙重強壯。</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765"/>
      <w:r w:rsidRPr="00E236F4">
        <w:rPr>
          <w:lang w:val="ru-RU"/>
        </w:rPr>
        <w:t>透過跪拜,我哋向神求赦免,並向祂表達感恩</w:t>
      </w:r>
      <w:bookmarkEnd w:id="86"/>
      <w:bookmarkEnd w:id="87"/>
    </w:p>
    <w:p w14:paraId="06DAA8B3" w14:textId="18EFC2DA" w:rsidR="00BA44CB" w:rsidRDefault="008F333A" w:rsidP="002B5D93">
      <w:pPr>
        <w:ind w:firstLine="720"/>
        <w:rPr>
          <w:lang w:val="ru-RU"/>
        </w:rPr>
      </w:pPr>
      <w:r>
        <w:rPr>
          <w:lang w:val="ru-RU"/>
        </w:rPr>
        <w:t>—</w:t>
      </w:r>
      <w:r w:rsidR="002C6C64" w:rsidRPr="00E236F4">
        <w:rPr>
          <w:lang w:val="ru-RU"/>
        </w:rPr>
        <w:t xml:space="preserve"> 導師,我好難彎腰。唉,我真係好唔鍾意佢哋…</w:t>
      </w:r>
    </w:p>
    <w:p w14:paraId="18EFC46A" w14:textId="77777777" w:rsidR="00BA44CB" w:rsidRDefault="00BA44CB" w:rsidP="008F333A">
      <w:pPr>
        <w:rPr>
          <w:lang w:val="ru-RU"/>
        </w:rPr>
      </w:pPr>
      <w:r>
        <w:rPr>
          <w:lang w:val="ru-RU"/>
        </w:rPr>
        <w:tab/>
      </w:r>
      <w:r w:rsidR="008F333A">
        <w:rPr>
          <w:lang w:val="ru-RU"/>
        </w:rPr>
        <w:t>—</w:t>
      </w:r>
      <w:r w:rsidR="002C6C64" w:rsidRPr="00E236F4">
        <w:rPr>
          <w:lang w:val="ru-RU"/>
        </w:rPr>
        <w:t xml:space="preserve"> 當你跪低嘅時候,要諗住自己係喺上帝面前向祂敬拜。呢個諗法會幫你學識去鍾意佢哋。</w:t>
      </w:r>
    </w:p>
    <w:p w14:paraId="072E4E4A" w14:textId="6F7AF33E" w:rsidR="00BA44CB" w:rsidRDefault="00BA44CB" w:rsidP="008F333A">
      <w:pPr>
        <w:rPr>
          <w:lang w:val="ru-RU"/>
        </w:rPr>
      </w:pPr>
      <w:r>
        <w:rPr>
          <w:lang w:val="ru-RU"/>
        </w:rPr>
        <w:tab/>
      </w:r>
      <w:r w:rsidR="002C6C64" w:rsidRPr="00E236F4">
        <w:rPr>
          <w:lang w:val="ru-RU"/>
        </w:rPr>
        <w:t>為自己、為鄰舍、為 fellow human being 跪拜</w:t>
      </w:r>
      <w:r w:rsidR="008F333A">
        <w:rPr>
          <w:lang w:val="ru-RU"/>
        </w:rPr>
        <w:t>,</w:t>
      </w:r>
      <w:r w:rsidR="002C6C64" w:rsidRPr="00E236F4">
        <w:rPr>
          <w:lang w:val="ru-RU"/>
        </w:rPr>
        <w:t>係所有靈性修行中最重要嘅</w:t>
      </w:r>
      <w:r w:rsidR="008F333A">
        <w:rPr>
          <w:lang w:val="ru-RU"/>
        </w:rPr>
        <w:t>。</w:t>
      </w:r>
      <w:r w:rsidR="002C6C64" w:rsidRPr="00E236F4">
        <w:rPr>
          <w:lang w:val="ru-RU"/>
        </w:rPr>
        <w:t>只要有人有愛心同心志去培養自己嘅懺悔,就可以無止境咁修行</w:t>
      </w:r>
      <w:r w:rsidR="008F333A">
        <w:rPr>
          <w:lang w:val="ru-RU"/>
        </w:rPr>
        <w:t>。</w:t>
      </w:r>
      <w:r w:rsidR="002C6C64" w:rsidRPr="00E236F4">
        <w:rPr>
          <w:lang w:val="ru-RU"/>
        </w:rPr>
        <w:t>正因如此,跪拜先叫 prostrations,</w:t>
      </w:r>
      <w:r w:rsidR="00B153D3">
        <w:rPr>
          <w:rStyle w:val="FootnoteReference"/>
          <w:lang w:val="ru-RU"/>
        </w:rPr>
        <w:footnoteReference w:id="40"/>
      </w:r>
      <w:r w:rsidR="002C6C64" w:rsidRPr="00E236F4">
        <w:rPr>
          <w:lang w:val="ru-RU"/>
        </w:rPr>
        <w:t xml:space="preserve"> ,因為喺跪拜嘅時候,我哋謙卑自己,向神求饒。 畢竟,當我哋對不起其他人而感到悔改時,我哋會向佢哋鞠躬,並說:</w:t>
      </w:r>
      <w:r w:rsidR="00C90354">
        <w:rPr>
          <w:lang w:val="ru-RU"/>
        </w:rPr>
        <w:t>「</w:t>
      </w:r>
      <w:r w:rsidR="002C6C64" w:rsidRPr="00E236F4">
        <w:rPr>
          <w:lang w:val="ru-RU"/>
        </w:rPr>
        <w:t>原諒我,並賜福於我</w:t>
      </w:r>
      <w:r>
        <w:rPr>
          <w:lang w:val="ru-RU"/>
        </w:rPr>
        <w:t>。」</w:t>
      </w:r>
      <w:r w:rsidR="002C6C64" w:rsidRPr="00E236F4">
        <w:rPr>
          <w:lang w:val="ru-RU"/>
        </w:rPr>
        <w:t>因此,當我哋開始鞠躬時,最好帶住謙卑同悔意咁講:</w:t>
      </w:r>
      <w:r w:rsidR="00C90354">
        <w:rPr>
          <w:lang w:val="ru-RU"/>
        </w:rPr>
        <w:t>「</w:t>
      </w:r>
      <w:r w:rsidR="002C6C64" w:rsidRPr="00E236F4">
        <w:rPr>
          <w:lang w:val="ru-RU"/>
        </w:rPr>
        <w:t>主啊,我犯咗罪,求你赦免我</w:t>
      </w:r>
      <w:r>
        <w:rPr>
          <w:lang w:val="ru-RU"/>
        </w:rPr>
        <w:t>。」</w:t>
      </w:r>
    </w:p>
    <w:p w14:paraId="20E53E2D"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導師,上帝已經幫助我醫治咗我身體同靈魂嘅情慾。我而家可以點樣向祂表達感恩?</w:t>
      </w:r>
    </w:p>
    <w:p w14:paraId="7416D8F7" w14:textId="1CA2F1F0" w:rsidR="00BA44CB" w:rsidRDefault="00BA44CB" w:rsidP="008F333A">
      <w:pPr>
        <w:rPr>
          <w:lang w:val="ru-RU"/>
        </w:rPr>
      </w:pPr>
      <w:r>
        <w:rPr>
          <w:lang w:val="ru-RU"/>
        </w:rPr>
        <w:tab/>
      </w:r>
      <w:r w:rsidR="008F333A">
        <w:rPr>
          <w:lang w:val="ru-RU"/>
        </w:rPr>
        <w:t>──</w:t>
      </w:r>
      <w:r w:rsidR="002C6C64" w:rsidRPr="00E236F4">
        <w:rPr>
          <w:lang w:val="ru-RU"/>
        </w:rPr>
        <w:t xml:space="preserve"> 呢份感恩真係喺你</w:t>
      </w:r>
      <w:r w:rsidR="008F333A">
        <w:rPr>
          <w:lang w:val="ru-RU"/>
        </w:rPr>
        <w:t>心入面㗎</w:t>
      </w:r>
      <w:r w:rsidR="002C6C64" w:rsidRPr="00E236F4">
        <w:rPr>
          <w:lang w:val="ru-RU"/>
        </w:rPr>
        <w:t>咩?如果佢真係喺你心入面,佢已經以某種方式表達出嚟。畢竟,最緊要嘅唔係你點樣表達感恩,而係佢真係喺你心入面。如果佢喺嗰度,你想點表達都得:透過行動、鞠躬,或者其他方式…… 例如,有啲流浪小貓有時會喺我喺雅典山嘅小屋附近聚埋,我就餵佢哋。到咗晚上,我開門,行過院子去大門口嘅信箱拎信,呢啲小貓就唔知點樣表達佢哋嘅感恩。 佢哋搞晒一大堆古怪嘢:有啲衝埋嚟用身軀蹭我條腿,有啲喺我面前擺陣勢咁行,仲有啲就爬上爬落橄欖樹嘅樹幹……佢哋翻斤斗、打圈圈,又再爬返去我腳底底下…… 每隻小貓都用自己嘅方式去表達佢哋嘅感恩同喜悅。我真係需要呢啲小貓嘅感恩咩? 唔係,當然唔係:唔係為咗我,而係為咗佢哋自己。感恩,如果可以咁講,就歡喜雀躍咁由佢哋心裏</w:t>
      </w:r>
      <w:r>
        <w:rPr>
          <w:lang w:val="ru-RU"/>
        </w:rPr>
        <w:t>「爆」</w:t>
      </w:r>
      <w:r w:rsidR="002C6C64" w:rsidRPr="00E236F4">
        <w:rPr>
          <w:lang w:val="ru-RU"/>
        </w:rPr>
        <w:lastRenderedPageBreak/>
        <w:t>出嚟──雖然佢哋係啞巴動物。用呢個例子,我想講</w:t>
      </w:r>
      <w:r w:rsidR="008F333A">
        <w:rPr>
          <w:lang w:val="ru-RU"/>
        </w:rPr>
        <w:t>,</w:t>
      </w:r>
      <w:r w:rsidR="002C6C64" w:rsidRPr="00E236F4">
        <w:rPr>
          <w:lang w:val="ru-RU"/>
        </w:rPr>
        <w:t>最</w:t>
      </w:r>
      <w:r w:rsidR="008F333A">
        <w:rPr>
          <w:lang w:val="ru-RU"/>
        </w:rPr>
        <w:t>緊</w:t>
      </w:r>
      <w:r w:rsidR="002C6C64" w:rsidRPr="00E236F4">
        <w:rPr>
          <w:lang w:val="ru-RU"/>
        </w:rPr>
        <w:t>要係心入面有感恩嘅感覺。如果有,就會搵到真誠嘅方法去表達。</w:t>
      </w:r>
    </w:p>
    <w:p w14:paraId="18D3179D" w14:textId="77777777" w:rsidR="00BA44CB" w:rsidRDefault="00BA44CB" w:rsidP="008F333A">
      <w:pPr>
        <w:rPr>
          <w:lang w:val="ru-RU"/>
        </w:rPr>
      </w:pPr>
      <w:r>
        <w:rPr>
          <w:lang w:val="ru-RU"/>
        </w:rPr>
        <w:tab/>
      </w:r>
      <w:r w:rsidR="002C6C64" w:rsidRPr="00E236F4">
        <w:rPr>
          <w:lang w:val="ru-RU"/>
        </w:rPr>
        <w:t>當一個人活喺愛同感恩嘅空間入面,佢哋嘅鞠躬唔係出於義務,而係出於愛──因為佢哋心入面滿溢住喜悅,因為佢哋愛基督。咁佢哋就唔會覺得疲倦,就好似細路仔見到爸爸嗰陣完全唔會覺得累。 佢哋心入面愛得滿溢,以至開心得跳嚟跳去。</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766"/>
      <w:r w:rsidRPr="00E236F4">
        <w:rPr>
          <w:lang w:val="ru-RU"/>
        </w:rPr>
        <w:t>腰躬及全跪</w:t>
      </w:r>
      <w:bookmarkEnd w:id="88"/>
      <w:bookmarkEnd w:id="89"/>
    </w:p>
    <w:p w14:paraId="2984AD05" w14:textId="6230B934" w:rsidR="00BA44CB" w:rsidRDefault="008F333A" w:rsidP="00E21D01">
      <w:pPr>
        <w:ind w:firstLine="720"/>
        <w:rPr>
          <w:lang w:val="ru-RU"/>
        </w:rPr>
      </w:pPr>
      <w:r>
        <w:rPr>
          <w:lang w:val="ru-RU"/>
        </w:rPr>
        <w:t>—</w:t>
      </w:r>
      <w:r w:rsidR="002C6C64" w:rsidRPr="00E236F4">
        <w:rPr>
          <w:lang w:val="ru-RU"/>
        </w:rPr>
        <w:t xml:space="preserve"> 導師,當用念珠為人祈禱時,係咪要喺每粒珠上劃十字聖號,同埋做腰 Bend?</w:t>
      </w:r>
    </w:p>
    <w:p w14:paraId="283AA426" w14:textId="77777777" w:rsidR="00BA44CB" w:rsidRDefault="00BA44CB" w:rsidP="008F333A">
      <w:pPr>
        <w:rPr>
          <w:lang w:val="ru-RU"/>
        </w:rPr>
      </w:pPr>
      <w:r>
        <w:rPr>
          <w:lang w:val="ru-RU"/>
        </w:rPr>
        <w:tab/>
      </w:r>
      <w:r w:rsidR="008F333A">
        <w:rPr>
          <w:lang w:val="ru-RU"/>
        </w:rPr>
        <w:t>—</w:t>
      </w:r>
      <w:r w:rsidR="002C6C64" w:rsidRPr="00E236F4">
        <w:rPr>
          <w:lang w:val="ru-RU"/>
        </w:rPr>
        <w:t xml:space="preserve"> 呢個要視乎你想向上帝獻幾多心意。越需要付出努力嘅奉獻,就越有價值。</w:t>
      </w:r>
    </w:p>
    <w:p w14:paraId="1CD2D85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導師,當我哋一邊用念珠祈禱一邊做腰彎,需唔需要用手觸地?</w:t>
      </w:r>
    </w:p>
    <w:p w14:paraId="47891914" w14:textId="4B624CA3" w:rsidR="00BA44CB" w:rsidRDefault="00BA44CB" w:rsidP="008F333A">
      <w:pPr>
        <w:rPr>
          <w:lang w:val="ru-RU"/>
        </w:rPr>
      </w:pPr>
      <w:r>
        <w:rPr>
          <w:lang w:val="ru-RU"/>
        </w:rPr>
        <w:tab/>
      </w:r>
      <w:r w:rsidR="008F333A">
        <w:rPr>
          <w:lang w:val="ru-RU"/>
        </w:rPr>
        <w:t>—</w:t>
      </w:r>
      <w:r w:rsidR="002C6C64" w:rsidRPr="00E236F4">
        <w:rPr>
          <w:lang w:val="ru-RU"/>
        </w:rPr>
        <w:t xml:space="preserve"> 唔一定。做呢種鞠躬時,我哋用手踭觸碰膝頭,然後再企直。至於向聖像致敬、晨禱</w:t>
      </w:r>
      <w:r w:rsidR="00C90354">
        <w:rPr>
          <w:lang w:val="ru-RU"/>
        </w:rPr>
        <w:t>「</w:t>
      </w:r>
      <w:r>
        <w:rPr>
          <w:lang w:val="ru-RU"/>
        </w:rPr>
        <w:t>至尊頌」</w:t>
      </w:r>
      <w:r w:rsidR="002C6C64" w:rsidRPr="00E236F4">
        <w:rPr>
          <w:lang w:val="ru-RU"/>
        </w:rPr>
        <w:t>嗰陣,同其他場合嘅腰躬就係另一回事。嗰啲情況下</w:t>
      </w:r>
      <w:r w:rsidR="008F333A">
        <w:rPr>
          <w:lang w:val="ru-RU"/>
        </w:rPr>
        <w:t>,</w:t>
      </w:r>
      <w:r w:rsidR="002C6C64" w:rsidRPr="00E236F4">
        <w:rPr>
          <w:lang w:val="ru-RU"/>
        </w:rPr>
        <w:t>如果身體許可</w:t>
      </w:r>
      <w:r w:rsidR="008F333A">
        <w:rPr>
          <w:lang w:val="ru-RU"/>
        </w:rPr>
        <w:t>,</w:t>
      </w:r>
      <w:r w:rsidR="002C6C64" w:rsidRPr="00E236F4">
        <w:rPr>
          <w:lang w:val="ru-RU"/>
        </w:rPr>
        <w:t>最好用手觸地。</w:t>
      </w:r>
    </w:p>
    <w:p w14:paraId="35C8AF2A"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基羅納,當我念玫瑰經,劃十字聖號同腰彎腰嗰陣,會令我分心,集中唔到精神。</w:t>
      </w:r>
    </w:p>
    <w:p w14:paraId="4CD9286C" w14:textId="77777777" w:rsidR="00BA44CB" w:rsidRDefault="00BA44CB" w:rsidP="008F333A">
      <w:pPr>
        <w:rPr>
          <w:lang w:val="ru-RU"/>
        </w:rPr>
      </w:pPr>
      <w:r>
        <w:rPr>
          <w:lang w:val="ru-RU"/>
        </w:rPr>
        <w:tab/>
      </w:r>
      <w:r w:rsidR="008F333A">
        <w:rPr>
          <w:lang w:val="ru-RU"/>
        </w:rPr>
        <w:t>—</w:t>
      </w:r>
      <w:r w:rsidR="002C6C64" w:rsidRPr="00E236F4">
        <w:rPr>
          <w:lang w:val="ru-RU"/>
        </w:rPr>
        <w:t xml:space="preserve"> 對我嚟講,反而係當我用念珠祈禱嘅時候,劃十字聖號同腰 Bend 嗰陣,就比較容易集中精神。我會投入到咁深,以至之後祈禱完,隻手都痠痛。</w:t>
      </w:r>
    </w:p>
    <w:p w14:paraId="7BC8FCE1"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導師,跪拜呢?要點先做得啱?</w:t>
      </w:r>
    </w:p>
    <w:p w14:paraId="2862B170" w14:textId="7742182F" w:rsidR="00BA44CB" w:rsidRDefault="00BA44CB" w:rsidP="008F333A">
      <w:pPr>
        <w:rPr>
          <w:lang w:val="ru-RU"/>
        </w:rPr>
      </w:pPr>
      <w:r>
        <w:rPr>
          <w:lang w:val="ru-RU"/>
        </w:rPr>
        <w:tab/>
      </w:r>
      <w:r w:rsidR="008F333A">
        <w:rPr>
          <w:lang w:val="ru-RU"/>
        </w:rPr>
        <w:t>—</w:t>
      </w:r>
      <w:r w:rsidR="002C6C64" w:rsidRPr="00E236F4">
        <w:rPr>
          <w:lang w:val="ru-RU"/>
        </w:rPr>
        <w:t xml:space="preserve"> 正確咁做。每次都要低頭到盡,同埋直起身。咁樣你向神拜得</w:t>
      </w:r>
      <w:r w:rsidR="00C90354">
        <w:rPr>
          <w:lang w:val="ru-RU"/>
        </w:rPr>
        <w:t>「</w:t>
      </w:r>
      <w:r w:rsidR="002C6C64" w:rsidRPr="00E236F4">
        <w:rPr>
          <w:lang w:val="ru-RU"/>
        </w:rPr>
        <w:t>更深</w:t>
      </w:r>
      <w:r>
        <w:rPr>
          <w:lang w:val="ru-RU"/>
        </w:rPr>
        <w:t>」</w:t>
      </w:r>
      <w:r w:rsidR="002C6C64" w:rsidRPr="00E236F4">
        <w:rPr>
          <w:lang w:val="ru-RU"/>
        </w:rPr>
        <w:t>,身體又唔會咁快攰。 仲要記住:唔好靠住張開嘅手掌去支撐身體, ,因為咁樣會傷到你條</w:t>
      </w:r>
      <w:r w:rsidR="008F333A">
        <w:rPr>
          <w:lang w:val="ru-RU"/>
        </w:rPr>
        <w:t>筋</w:t>
      </w:r>
      <w:r w:rsidR="002C6C64" w:rsidRPr="00E236F4">
        <w:rPr>
          <w:lang w:val="ru-RU"/>
        </w:rPr>
        <w:t>腱——改用握緊嘅拳頭關節去支撐。為咗防止起水泡,拜嗰陣可以喺面前鋪塊軟墊。</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8767"/>
      <w:r w:rsidRPr="00E236F4">
        <w:rPr>
          <w:lang w:val="ru-RU"/>
        </w:rPr>
        <w:t>「有志者事竟成</w:t>
      </w:r>
      <w:r w:rsidR="00BA44CB">
        <w:rPr>
          <w:lang w:val="ru-RU"/>
        </w:rPr>
        <w:t>」</w:t>
      </w:r>
      <w:bookmarkEnd w:id="90"/>
      <w:bookmarkEnd w:id="91"/>
    </w:p>
    <w:p w14:paraId="4A774ED2" w14:textId="1AA308FD" w:rsidR="00BA44CB" w:rsidRDefault="008F333A" w:rsidP="00D919DA">
      <w:pPr>
        <w:ind w:firstLine="720"/>
        <w:rPr>
          <w:lang w:val="ru-RU"/>
        </w:rPr>
      </w:pPr>
      <w:r>
        <w:rPr>
          <w:lang w:val="ru-RU"/>
        </w:rPr>
        <w:t>—</w:t>
      </w:r>
      <w:r w:rsidR="002C6C64" w:rsidRPr="00E236F4">
        <w:rPr>
          <w:lang w:val="ru-RU"/>
        </w:rPr>
        <w:t xml:space="preserve"> 導師,我年紀大咗,氣力衰退,已經做唔到好多跪拜。</w:t>
      </w:r>
    </w:p>
    <w:p w14:paraId="19A1BC0E" w14:textId="77777777" w:rsidR="00BA44CB" w:rsidRDefault="00BA44CB" w:rsidP="008F333A">
      <w:pPr>
        <w:rPr>
          <w:lang w:val="ru-RU"/>
        </w:rPr>
      </w:pPr>
      <w:r>
        <w:rPr>
          <w:lang w:val="ru-RU"/>
        </w:rPr>
        <w:tab/>
      </w:r>
      <w:r w:rsidR="008F333A">
        <w:rPr>
          <w:lang w:val="ru-RU"/>
        </w:rPr>
        <w:t>—</w:t>
      </w:r>
      <w:r w:rsidR="002C6C64" w:rsidRPr="00E236F4">
        <w:rPr>
          <w:lang w:val="ru-RU"/>
        </w:rPr>
        <w:t xml:space="preserve"> 呢個好正常。人到老年,每年都愈嚟愈冇力。但係都要繼續虔誠咁努力。當你冇力做咁多全跪拜,就改做腰躬,或者淨係念耶穌禱文。 順帶一提,你唔使一次過做晒所有禮拜;可以分幾次做。你念完一百粒珠就做五個禮拜。咁十串珠之後,你就做咗五十個禮拜。呢個</w:t>
      </w:r>
      <w:r w:rsidR="008F333A">
        <w:rPr>
          <w:lang w:val="ru-RU"/>
        </w:rPr>
        <w:t>方法</w:t>
      </w:r>
      <w:r w:rsidR="002C6C64" w:rsidRPr="00E236F4">
        <w:rPr>
          <w:lang w:val="ru-RU"/>
        </w:rPr>
        <w:t>──分段做,而唔係一次過──又容易又更有益。 如果你叫一個體弱嘅人一次過做五十個叩首,佢一定會求情,話自己做唔到。但如果你將叩首分開嚟做,一次做少少,就算要做好多,都好容易應付到。</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Geronda,唔知點解呢幾日我條腿同下背痛到好厲害…</w:t>
      </w:r>
    </w:p>
    <w:p w14:paraId="69D2A713" w14:textId="77777777" w:rsidR="00BA44CB" w:rsidRDefault="00BA44CB" w:rsidP="008F333A">
      <w:pPr>
        <w:rPr>
          <w:lang w:val="ru-RU"/>
        </w:rPr>
      </w:pPr>
      <w:r>
        <w:rPr>
          <w:lang w:val="ru-RU"/>
        </w:rPr>
        <w:tab/>
      </w:r>
      <w:r w:rsidR="008F333A">
        <w:rPr>
          <w:lang w:val="ru-RU"/>
        </w:rPr>
        <w:t>—</w:t>
      </w:r>
      <w:r w:rsidR="002C6C64" w:rsidRPr="00E236F4">
        <w:rPr>
          <w:lang w:val="ru-RU"/>
        </w:rPr>
        <w:t xml:space="preserve"> 一次做幾下跪拜</w:t>
      </w:r>
      <w:r w:rsidR="008F333A">
        <w:rPr>
          <w:lang w:val="ru-RU"/>
        </w:rPr>
        <w:t>──</w:t>
      </w:r>
      <w:r w:rsidR="002C6C64" w:rsidRPr="00E236F4">
        <w:rPr>
          <w:lang w:val="ru-RU"/>
        </w:rPr>
        <w:t>你就會見到有幾咁幫到手。</w:t>
      </w:r>
    </w:p>
    <w:p w14:paraId="7E3E4B43" w14:textId="77777777" w:rsidR="00BA44CB" w:rsidRDefault="00BA44CB" w:rsidP="008F333A">
      <w:pPr>
        <w:rPr>
          <w:lang w:val="ru-RU"/>
        </w:rPr>
      </w:pPr>
      <w:r>
        <w:rPr>
          <w:lang w:val="ru-RU"/>
        </w:rPr>
        <w:tab/>
      </w:r>
      <w:r w:rsidR="008F333A">
        <w:rPr>
          <w:lang w:val="ru-RU"/>
        </w:rPr>
        <w:t>—</w:t>
      </w:r>
      <w:r w:rsidR="002C6C64" w:rsidRPr="00E236F4">
        <w:rPr>
          <w:lang w:val="ru-RU"/>
        </w:rPr>
        <w:t xml:space="preserve"> 就算痛,Geronda?</w:t>
      </w:r>
    </w:p>
    <w:p w14:paraId="58057384" w14:textId="1FCBAF57" w:rsidR="00BA44CB" w:rsidRDefault="00BA44CB" w:rsidP="008F333A">
      <w:pPr>
        <w:rPr>
          <w:lang w:val="ru-RU"/>
        </w:rPr>
      </w:pPr>
      <w:r>
        <w:rPr>
          <w:lang w:val="ru-RU"/>
        </w:rPr>
        <w:tab/>
      </w:r>
      <w:r w:rsidR="008F333A">
        <w:rPr>
          <w:lang w:val="ru-RU"/>
        </w:rPr>
        <w:t>—</w:t>
      </w:r>
      <w:r w:rsidR="002C6C64" w:rsidRPr="00E236F4">
        <w:rPr>
          <w:lang w:val="ru-RU"/>
        </w:rPr>
        <w:t xml:space="preserve"> 試吓分幾次嚟做,你自己就會知道邊個方法最啱你。我背痛嗰陣,唔會定一個具體嘅拜數,就係唔數數</w:t>
      </w:r>
      <w:r w:rsidR="008F333A">
        <w:rPr>
          <w:lang w:val="ru-RU"/>
        </w:rPr>
        <w:t>,</w:t>
      </w:r>
      <w:r w:rsidR="002C6C64" w:rsidRPr="00E236F4">
        <w:rPr>
          <w:lang w:val="ru-RU"/>
        </w:rPr>
        <w:t>一直拜落去</w:t>
      </w:r>
      <w:r w:rsidR="008F333A">
        <w:rPr>
          <w:lang w:val="ru-RU"/>
        </w:rPr>
        <w:t>,</w:t>
      </w:r>
      <w:r w:rsidR="002C6C64" w:rsidRPr="00E236F4">
        <w:rPr>
          <w:lang w:val="ru-RU"/>
        </w:rPr>
        <w:t>直到「紅綠燈</w:t>
      </w:r>
      <w:r>
        <w:rPr>
          <w:lang w:val="ru-RU"/>
        </w:rPr>
        <w:t>」</w:t>
      </w:r>
      <w:r w:rsidR="002C6C64" w:rsidRPr="00E236F4">
        <w:rPr>
          <w:lang w:val="ru-RU"/>
        </w:rPr>
        <w:t xml:space="preserve">變紅。到時我就停低,休息吓。 </w:t>
      </w:r>
      <w:r w:rsidR="002C6C64" w:rsidRPr="00E236F4">
        <w:rPr>
          <w:lang w:val="ru-RU"/>
        </w:rPr>
        <w:lastRenderedPageBreak/>
        <w:t>跟住我再繼續,到某一刻我就發覺:噢,'紅燈'又亮咗…我記得當老 tickhon 神父 (</w:t>
      </w:r>
      <w:r w:rsidR="00E21D01">
        <w:rPr>
          <w:rStyle w:val="FootnoteReference"/>
          <w:lang w:val="ru-RU"/>
        </w:rPr>
        <w:footnoteReference w:id="41"/>
      </w:r>
      <w:r w:rsidR="002C6C64" w:rsidRPr="00E236F4">
        <w:rPr>
          <w:lang w:val="ru-RU"/>
        </w:rPr>
        <w:t xml:space="preserve"> ) 年紀好大,已經做完一個全跪拜起唔返身嗰陣,佢就喺自己房嘅天花板掛咗條粗繩,每次做完全跪拜就拉住條繩自己拉返起身。 呢個就係佢諗出嚟嘅方法,好讓自己唔會失去叩首嘅機會。 Tikhon 神父幾乎一直到佢人生最後嘅日子,都繼續以虔誠嘅態度敬拜上帝。因為</w:t>
      </w:r>
      <w:r w:rsidR="008F333A">
        <w:rPr>
          <w:lang w:val="ru-RU"/>
        </w:rPr>
        <w:t>,</w:t>
      </w:r>
      <w:r w:rsidR="002C6C64" w:rsidRPr="00E236F4">
        <w:rPr>
          <w:lang w:val="ru-RU"/>
        </w:rPr>
        <w:t>正如伊薩克長老所講</w:t>
      </w:r>
      <w:r w:rsidR="008F333A">
        <w:rPr>
          <w:lang w:val="ru-RU"/>
        </w:rPr>
        <w:t>:</w:t>
      </w:r>
      <w:r w:rsidR="00C90354">
        <w:rPr>
          <w:lang w:val="ru-RU"/>
        </w:rPr>
        <w:t>「</w:t>
      </w:r>
      <w:r w:rsidR="002C6C64" w:rsidRPr="00E236F4">
        <w:rPr>
          <w:lang w:val="ru-RU"/>
        </w:rPr>
        <w:t>努力者自會尋得方法。</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256916" w:rsidP="00D919DA">
      <w:pPr>
        <w:pStyle w:val="Heading2"/>
        <w:rPr>
          <w:lang w:val="ru-RU"/>
        </w:rPr>
      </w:pPr>
      <w:bookmarkStart w:id="92" w:name="_Toc196716771"/>
      <w:bookmarkStart w:id="93" w:name="_Toc242628768"/>
      <w:r>
        <w:rPr>
          <w:lang w:val="ru-RU"/>
        </w:rPr>
        <w:t>第三</w:t>
      </w:r>
      <w:r w:rsidR="00D919DA" w:rsidRPr="00E236F4">
        <w:rPr>
          <w:lang w:val="ru-RU"/>
        </w:rPr>
        <w:t xml:space="preserve">部。 </w:t>
      </w:r>
      <w:r w:rsidR="00D919DA">
        <w:rPr>
          <w:lang w:val="ru-RU"/>
        </w:rPr>
        <w:br/>
      </w:r>
      <w:r w:rsidR="00D919DA" w:rsidRPr="00E236F4">
        <w:rPr>
          <w:lang w:val="ru-RU"/>
        </w:rPr>
        <w:t>至聖母瑪利亞、天使同</w:t>
      </w:r>
      <w:r w:rsidR="00D919DA">
        <w:rPr>
          <w:lang w:val="ru-RU"/>
        </w:rPr>
        <w:t>聖人——</w:t>
      </w:r>
      <w:r w:rsidR="00D919DA" w:rsidRPr="00E236F4">
        <w:rPr>
          <w:lang w:val="ru-RU"/>
        </w:rPr>
        <w:t xml:space="preserve"> </w:t>
      </w:r>
      <w:r w:rsidR="00D919DA">
        <w:rPr>
          <w:lang w:val="ru-RU"/>
        </w:rPr>
        <w:br/>
      </w:r>
      <w:r w:rsidR="00D919DA" w:rsidRPr="00E236F4">
        <w:rPr>
          <w:lang w:val="ru-RU"/>
        </w:rPr>
        <w:t>係上帝面前嘅代禱者同我哋嘅保佑者</w:t>
      </w:r>
      <w:bookmarkEnd w:id="92"/>
      <w:bookmarkEnd w:id="93"/>
    </w:p>
    <w:p w14:paraId="207D1579" w14:textId="2390D8B1" w:rsidR="00BA44CB" w:rsidRDefault="002C6C64" w:rsidP="008F333A">
      <w:pPr>
        <w:rPr>
          <w:lang w:val="ru-RU"/>
        </w:rPr>
      </w:pPr>
      <w:r w:rsidRPr="00E236F4">
        <w:rPr>
          <w:lang w:val="ru-RU"/>
        </w:rPr>
        <w:t>「要努力令你嘅心時刻同基督、天主之母、天上嘅天使同聖人一齊</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769"/>
      <w:r>
        <w:rPr>
          <w:lang w:val="ru-RU"/>
        </w:rPr>
        <w:t>第一</w:t>
      </w:r>
      <w:r w:rsidRPr="00E236F4">
        <w:rPr>
          <w:lang w:val="ru-RU"/>
        </w:rPr>
        <w:t>章</w:t>
      </w:r>
      <w:r w:rsidR="002C6C64" w:rsidRPr="00E236F4">
        <w:rPr>
          <w:lang w:val="ru-RU"/>
        </w:rPr>
        <w:t xml:space="preserve"> </w:t>
      </w:r>
      <w:r>
        <w:rPr>
          <w:lang w:val="ru-RU"/>
        </w:rPr>
        <w:br/>
      </w:r>
      <w:r w:rsidR="002C6C64" w:rsidRPr="00E236F4">
        <w:rPr>
          <w:lang w:val="ru-RU"/>
        </w:rPr>
        <w:t>關於至聖天主之母</w:t>
      </w:r>
      <w:r w:rsidR="008F333A">
        <w:rPr>
          <w:lang w:val="ru-RU"/>
        </w:rPr>
        <w:t>係</w:t>
      </w:r>
      <w:r w:rsidR="002C6C64" w:rsidRPr="00E236F4">
        <w:rPr>
          <w:lang w:val="ru-RU"/>
        </w:rPr>
        <w:t xml:space="preserve"> </w:t>
      </w:r>
      <w:r>
        <w:rPr>
          <w:lang w:val="ru-RU"/>
        </w:rPr>
        <w:br/>
      </w:r>
      <w:r w:rsidR="002C6C64" w:rsidRPr="00E236F4">
        <w:rPr>
          <w:lang w:val="ru-RU"/>
        </w:rPr>
        <w:t>我哋溫柔而關愛嘅母親</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770"/>
      <w:r w:rsidRPr="00E236F4">
        <w:rPr>
          <w:lang w:val="ru-RU"/>
        </w:rPr>
        <w:t>至聖天主之母敬禮</w:t>
      </w:r>
      <w:bookmarkEnd w:id="96"/>
      <w:bookmarkEnd w:id="97"/>
    </w:p>
    <w:p w14:paraId="0F4C04C8" w14:textId="11138391" w:rsidR="00BA44CB" w:rsidRDefault="002C6C64" w:rsidP="00D919DA">
      <w:pPr>
        <w:ind w:firstLine="720"/>
        <w:rPr>
          <w:lang w:val="ru-RU"/>
        </w:rPr>
      </w:pPr>
      <w:r w:rsidRPr="00E236F4">
        <w:rPr>
          <w:lang w:val="ru-RU"/>
        </w:rPr>
        <w:t>Geronda,同我哋講吓關於至聖天主之母嘅事。</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我可以同你講乜嘢呢?你令我好為難。畢竟,要講到天主之母,就要靠佢而活。</w:t>
      </w:r>
    </w:p>
    <w:p w14:paraId="414505CA"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導師,聖母瑪利亞的名是否,就如基督的名一樣,具有屬靈的權能?</w:t>
      </w:r>
    </w:p>
    <w:p w14:paraId="30F91B4A" w14:textId="6B3226EC" w:rsidR="00BA44CB" w:rsidRDefault="00BA44CB" w:rsidP="008F333A">
      <w:pPr>
        <w:rPr>
          <w:lang w:val="ru-RU"/>
        </w:rPr>
      </w:pPr>
      <w:r>
        <w:rPr>
          <w:lang w:val="ru-RU"/>
        </w:rPr>
        <w:tab/>
      </w:r>
      <w:r w:rsidR="008F333A">
        <w:rPr>
          <w:lang w:val="ru-RU"/>
        </w:rPr>
        <w:t>—</w:t>
      </w:r>
      <w:r w:rsidR="002C6C64" w:rsidRPr="00E236F4">
        <w:rPr>
          <w:lang w:val="ru-RU"/>
        </w:rPr>
        <w:t xml:space="preserve"> 係。任何對至聖神之母懷有特別敬畏之心嘅人,一聽到佢嘅名,內心就會得到改變。 如果呢個人見到神之母的名號寫喺一張紙片上,例如,佢都會恭敬咁親呢張紙片,心入面因為喜悅而顫抖。佢甚至可以為至聖神之母舉行一整套聖禮,期間就只係不斷親祂聖潔嘅名號。</w:t>
      </w:r>
      <w:r w:rsidR="007D430E">
        <w:rPr>
          <w:rStyle w:val="FootnoteReference"/>
          <w:lang w:val="ru-RU"/>
        </w:rPr>
        <w:footnoteReference w:id="43"/>
      </w:r>
      <w:r w:rsidR="002C6C64" w:rsidRPr="00E236F4">
        <w:rPr>
          <w:lang w:val="ru-RU"/>
        </w:rPr>
        <w:t xml:space="preserve"> 當佢敬拜聖母嘅聖像時,佢會覺得自己嘅嘴脣唔係接觸到木頭同顏料,而係直接接觸到聖母本人。因為對聖母嘅愛,佢條腿軟晒,就咁俯伏落地。</w:t>
      </w:r>
    </w:p>
    <w:p w14:paraId="7732439E" w14:textId="5BAB2602" w:rsidR="00BA44CB" w:rsidRDefault="008F333A" w:rsidP="007D430E">
      <w:pPr>
        <w:ind w:firstLine="720"/>
        <w:rPr>
          <w:lang w:val="ru-RU"/>
        </w:rPr>
      </w:pPr>
      <w:r>
        <w:rPr>
          <w:lang w:val="ru-RU"/>
        </w:rPr>
        <w:t>—</w:t>
      </w:r>
      <w:r w:rsidR="002C6C64" w:rsidRPr="00E236F4">
        <w:rPr>
          <w:lang w:val="ru-RU"/>
        </w:rPr>
        <w:t xml:space="preserve"> 基羅納,可唔可以同我哋講吓你到提諾斯島朝聖,敬禮嗰度嗰幅聖母神聖奇蹟聖像嘅經歷?</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我可以點講?嗰幅聖像咁細,卻散發出咁大嘅恩典!我一親咗佢,就好耐都捨不得移開視線!我仲要稍為移開一步,免得擋住其他人。</w:t>
      </w:r>
    </w:p>
    <w:p w14:paraId="0CDCE131"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老爷子,朝圣者喺至圣神母嘅奇蹟聖像前留低好多吊墜、硬幣同首飾,但有啲人就畀呢啲嘢誘惑。</w:t>
      </w:r>
    </w:p>
    <w:p w14:paraId="10E2E0E8" w14:textId="1BDFEA84" w:rsidR="00BA44CB" w:rsidRDefault="00BA44CB" w:rsidP="008F333A">
      <w:pPr>
        <w:rPr>
          <w:lang w:val="ru-RU"/>
        </w:rPr>
      </w:pPr>
      <w:r>
        <w:rPr>
          <w:lang w:val="ru-RU"/>
        </w:rPr>
        <w:tab/>
      </w:r>
      <w:r w:rsidR="008F333A">
        <w:rPr>
          <w:lang w:val="ru-RU"/>
        </w:rPr>
        <w:t>—</w:t>
      </w:r>
      <w:r w:rsidR="002C6C64" w:rsidRPr="00E236F4">
        <w:rPr>
          <w:lang w:val="ru-RU"/>
        </w:rPr>
        <w:t xml:space="preserve"> 畀我同你講個關於一個好簡單又虔誠嘅人嘅故事。佢嚟到忒姆索克山,想朝拜聖母伊維爾恩圖像。但嗰幅圖像已經畀金幣完全覆蓋晒。返程時,佢由伊維爾恩去斯塔夫羅尼基塔修道院,一路行一路開始畀某啲念頭困擾: </w:t>
      </w:r>
      <w:r w:rsidR="00C90354">
        <w:rPr>
          <w:lang w:val="ru-RU"/>
        </w:rPr>
        <w:t>「</w:t>
      </w:r>
      <w:r w:rsidR="002C6C64" w:rsidRPr="00E236F4">
        <w:rPr>
          <w:lang w:val="ru-RU"/>
        </w:rPr>
        <w:t>聖母瑪利亞,</w:t>
      </w:r>
      <w:r w:rsidR="008F333A">
        <w:rPr>
          <w:lang w:val="ru-RU"/>
        </w:rPr>
        <w:t>」</w:t>
      </w:r>
      <w:r w:rsidR="002C6C64" w:rsidRPr="00E236F4">
        <w:rPr>
          <w:lang w:val="ru-RU"/>
        </w:rPr>
        <w:t>佢講,</w:t>
      </w:r>
      <w:r w:rsidR="008F333A">
        <w:rPr>
          <w:lang w:val="ru-RU"/>
        </w:rPr>
        <w:t>「</w:t>
      </w:r>
      <w:r w:rsidR="002C6C64" w:rsidRPr="00E236F4">
        <w:rPr>
          <w:lang w:val="ru-RU"/>
        </w:rPr>
        <w:t>我想以另一種方式睇到您:簡單啲,冇咗啲硬幣,冇咗啲黃金</w:t>
      </w:r>
      <w:r>
        <w:rPr>
          <w:lang w:val="ru-RU"/>
        </w:rPr>
        <w:t>。」</w:t>
      </w:r>
      <w:r w:rsidR="002C6C64" w:rsidRPr="00E236F4">
        <w:rPr>
          <w:lang w:val="ru-RU"/>
        </w:rPr>
        <w:t>於是佢繼續行,畀呢啲念頭折騰,突然佢感到一陣好劇痛,眼前一陣天旋地轉!…佢甚至坐低喺路中間,再行唔到。 於是,佢開始向聖母求助:</w:t>
      </w:r>
      <w:r w:rsidR="00C90354">
        <w:rPr>
          <w:lang w:val="ru-RU"/>
        </w:rPr>
        <w:t>「</w:t>
      </w:r>
      <w:r w:rsidR="002C6C64" w:rsidRPr="00E236F4">
        <w:rPr>
          <w:lang w:val="ru-RU"/>
        </w:rPr>
        <w:t>天主之母,幫幫我!幫我,我就送畀您一份禮物……兩枚金幣!</w:t>
      </w:r>
      <w:r>
        <w:rPr>
          <w:lang w:val="ru-RU"/>
        </w:rPr>
        <w:t>」</w:t>
      </w:r>
      <w:r w:rsidR="002C6C64" w:rsidRPr="00E236F4">
        <w:rPr>
          <w:lang w:val="ru-RU"/>
        </w:rPr>
        <w:t>然後,至聖聖母親身顯現喺佢面前,對佢講:「你睇…… 就係咁樣先至有嗰兩枚金幣會出現喺我嘅聖像上。嗰啲金幣係好似你咁嘅人,自願送畀我嘅。你以為我需要呢啲金幣?你以為係我求佢哋嘅?</w:t>
      </w:r>
      <w:r>
        <w:rPr>
          <w:lang w:val="ru-RU"/>
        </w:rPr>
        <w:t>」</w:t>
      </w:r>
      <w:r w:rsidR="002C6C64" w:rsidRPr="00E236F4">
        <w:rPr>
          <w:lang w:val="ru-RU"/>
        </w:rPr>
        <w:t>嗰男人嘅痛楚即刻消失晒。你睇:佢心態好,信心又堅定,就係因為咁,聖母先幫咗佢。</w:t>
      </w:r>
    </w:p>
    <w:p w14:paraId="73993A5B" w14:textId="7F1A879D" w:rsidR="00BA44CB" w:rsidRDefault="002C6C64" w:rsidP="007D430E">
      <w:pPr>
        <w:ind w:firstLine="720"/>
        <w:rPr>
          <w:lang w:val="ru-RU"/>
        </w:rPr>
      </w:pPr>
      <w:r w:rsidRPr="00E236F4">
        <w:rPr>
          <w:lang w:val="ru-RU"/>
        </w:rPr>
        <w:t>有時喺我喺阿特山嘅克里瓦度,我好想向至聖母上帝祈禱,就會諗:</w:t>
      </w:r>
      <w:r w:rsidR="00C90354">
        <w:rPr>
          <w:lang w:val="ru-RU"/>
        </w:rPr>
        <w:t>「</w:t>
      </w:r>
      <w:r w:rsidRPr="00E236F4">
        <w:rPr>
          <w:lang w:val="ru-RU"/>
        </w:rPr>
        <w:t>我空手去點向佢求呢?</w:t>
      </w:r>
      <w:r w:rsidR="00BA44CB">
        <w:rPr>
          <w:lang w:val="ru-RU"/>
        </w:rPr>
        <w:t>」</w:t>
      </w:r>
      <w:r w:rsidRPr="00E236F4">
        <w:rPr>
          <w:lang w:val="ru-RU"/>
        </w:rPr>
        <w:t xml:space="preserve">然後我就採幾朵山野花,帶去佢嘅聖像前,講: </w:t>
      </w:r>
      <w:r w:rsidR="00C90354">
        <w:rPr>
          <w:lang w:val="ru-RU"/>
        </w:rPr>
        <w:t>「</w:t>
      </w:r>
      <w:r w:rsidRPr="00E236F4">
        <w:rPr>
          <w:lang w:val="ru-RU"/>
        </w:rPr>
        <w:t>天主之母,呢啲係您花園嘅花;請收下佢哋</w:t>
      </w:r>
      <w:r w:rsidR="00BA44CB">
        <w:rPr>
          <w:lang w:val="ru-RU"/>
        </w:rPr>
        <w:t>。」</w:t>
      </w:r>
      <w:r w:rsidRPr="00E236F4">
        <w:rPr>
          <w:lang w:val="ru-RU"/>
        </w:rPr>
        <w:t>喺我成為庇護山嘅修道士之前,我聽人叫佢做「天主之母嘅花園」,我就想像,就好似普通花園咁,會有各式各樣嘅花床同花圃,仲有果樹種埋入去… 但當我到咗呢度,卻唔係花床同花園,而係見到一棵又一棵野生栗子樹同草莓樹。</w:t>
      </w:r>
      <w:r w:rsidR="007D430E">
        <w:rPr>
          <w:rStyle w:val="FootnoteReference"/>
          <w:lang w:val="ru-RU"/>
        </w:rPr>
        <w:footnoteReference w:id="45"/>
      </w:r>
      <w:r w:rsidRPr="00E236F4">
        <w:rPr>
          <w:lang w:val="ru-RU"/>
        </w:rPr>
        <w:t xml:space="preserve"> 嗰陣我先明白,阿索斯山原來係一塊靈性嘅花園。日子一日一日過,我就真真切切喺度感受到聖母瑪利亞親身嘅臨在。</w:t>
      </w:r>
    </w:p>
    <w:p w14:paraId="3C0378EE"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導師,我點樣先可以感受到聖母瑪利亞嘅臨在,令我嘅心靈得到溫暖?</w:t>
      </w:r>
    </w:p>
    <w:p w14:paraId="3E97005D" w14:textId="672CD0F8" w:rsidR="00BA44CB" w:rsidRDefault="00BA44CB" w:rsidP="008F333A">
      <w:pPr>
        <w:rPr>
          <w:lang w:val="ru-RU"/>
        </w:rPr>
      </w:pPr>
      <w:r>
        <w:rPr>
          <w:lang w:val="ru-RU"/>
        </w:rPr>
        <w:tab/>
      </w:r>
      <w:r w:rsidR="008F333A">
        <w:rPr>
          <w:lang w:val="ru-RU"/>
        </w:rPr>
        <w:t>—</w:t>
      </w:r>
      <w:r w:rsidR="002C6C64" w:rsidRPr="00E236F4">
        <w:rPr>
          <w:lang w:val="ru-RU"/>
        </w:rPr>
        <w:t xml:space="preserve"> 既然你承載咗基督偉大之母嘅名號,並蒙眾人之母</w:t>
      </w:r>
      <w:r w:rsidR="007D430E">
        <w:rPr>
          <w:rStyle w:val="FootnoteReference"/>
          <w:lang w:val="ru-RU"/>
        </w:rPr>
        <w:footnoteReference w:id="46"/>
      </w:r>
      <w:r w:rsidR="002C6C64" w:rsidRPr="00E236F4">
        <w:rPr>
          <w:lang w:val="ru-RU"/>
        </w:rPr>
        <w:t xml:space="preserve"> 嘅恩典,就要不斷呼求祂。咁對祂講:</w:t>
      </w:r>
      <w:r w:rsidR="00C90354">
        <w:rPr>
          <w:lang w:val="ru-RU"/>
        </w:rPr>
        <w:t>「</w:t>
      </w:r>
      <w:r w:rsidR="002C6C64" w:rsidRPr="00E236F4">
        <w:rPr>
          <w:lang w:val="ru-RU"/>
        </w:rPr>
        <w:t xml:space="preserve">主母啊,您慈悲允許我承載您嘅名號;求您幫助我按您嘅心意去生活。」 </w:t>
      </w:r>
      <w:r>
        <w:rPr>
          <w:lang w:val="ru-RU"/>
        </w:rPr>
        <w:t>「</w:t>
      </w:r>
      <w:r w:rsidR="002C6C64" w:rsidRPr="00E236F4">
        <w:rPr>
          <w:lang w:val="ru-RU"/>
        </w:rPr>
        <w:t>點解其他一聽到祢嘅名就心生柔情,而我明明頂住呢個名,卻感受唔到祢嘅臨在?</w:t>
      </w:r>
      <w:r>
        <w:rPr>
          <w:lang w:val="ru-RU"/>
        </w:rPr>
        <w:t>」</w:t>
      </w:r>
      <w:r w:rsidR="002C6C64" w:rsidRPr="00E236F4">
        <w:rPr>
          <w:lang w:val="ru-RU"/>
        </w:rPr>
        <w:t>我祈求至聖母永恆同在與你,好似母鳥咁,用祂天使般嘅翅膀護住你。</w:t>
      </w:r>
    </w:p>
    <w:p w14:paraId="0C843977" w14:textId="77777777" w:rsidR="00BA44CB" w:rsidRDefault="00BA44CB" w:rsidP="008F333A">
      <w:pPr>
        <w:rPr>
          <w:lang w:val="ru-RU"/>
        </w:rPr>
      </w:pPr>
    </w:p>
    <w:p w14:paraId="349F941B" w14:textId="6D7286D6" w:rsidR="00BA44CB" w:rsidRDefault="00BA44CB" w:rsidP="0046557E">
      <w:pPr>
        <w:pStyle w:val="Heading4"/>
        <w:rPr>
          <w:lang w:val="ru-RU"/>
        </w:rPr>
      </w:pPr>
      <w:bookmarkStart w:id="98" w:name="_Toc196716774"/>
      <w:bookmarkStart w:id="99" w:name="_Toc242628771"/>
      <w:r>
        <w:rPr>
          <w:lang w:val="ru-RU"/>
        </w:rPr>
        <w:t>「</w:t>
      </w:r>
      <w:r w:rsidR="002C6C64" w:rsidRPr="00E236F4">
        <w:rPr>
          <w:lang w:val="ru-RU"/>
        </w:rPr>
        <w:t>基督啊,祢的子民在祢面前為祢的聖母祈禱。</w:t>
      </w:r>
      <w:r>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w:t>
      </w:r>
      <w:r w:rsidR="002C6C64" w:rsidRPr="00E236F4">
        <w:rPr>
          <w:lang w:val="ru-RU"/>
        </w:rPr>
        <w:t xml:space="preserve"> 基羅納,聖母喺邊幅聖像入面,外貌最接近真實嘅自己?</w:t>
      </w:r>
    </w:p>
    <w:p w14:paraId="5EA708F3" w14:textId="77777777" w:rsidR="00BA44CB" w:rsidRDefault="00BA44CB" w:rsidP="008F333A">
      <w:pPr>
        <w:rPr>
          <w:lang w:val="ru-RU"/>
        </w:rPr>
      </w:pPr>
      <w:r>
        <w:rPr>
          <w:lang w:val="ru-RU"/>
        </w:rPr>
        <w:tab/>
      </w:r>
      <w:r w:rsidR="008F333A">
        <w:rPr>
          <w:lang w:val="ru-RU"/>
        </w:rPr>
        <w:t>—</w:t>
      </w:r>
      <w:r w:rsidR="002C6C64" w:rsidRPr="00E236F4">
        <w:rPr>
          <w:lang w:val="ru-RU"/>
        </w:rPr>
        <w:t xml:space="preserve"> 耶路撒冷聖像。我曾經蒙恩喺潘納古達嘅卡利瓦見到至聖母神… 如果我同你講,之後會有幾多人知道呢?</w:t>
      </w:r>
    </w:p>
    <w:p w14:paraId="7E5ED2F1" w14:textId="77777777" w:rsidR="00BA44CB" w:rsidRDefault="00BA44CB" w:rsidP="008F333A">
      <w:pPr>
        <w:rPr>
          <w:lang w:val="ru-RU"/>
        </w:rPr>
      </w:pPr>
      <w:r>
        <w:rPr>
          <w:lang w:val="ru-RU"/>
        </w:rPr>
        <w:tab/>
      </w:r>
      <w:r w:rsidR="008F333A">
        <w:rPr>
          <w:lang w:val="ru-RU"/>
        </w:rPr>
        <w:t>—</w:t>
      </w:r>
      <w:r w:rsidR="002C6C64" w:rsidRPr="00E236F4">
        <w:rPr>
          <w:lang w:val="ru-RU"/>
        </w:rPr>
        <w:t xml:space="preserve"> 冇人會知㗎,Geronda。</w:t>
      </w:r>
    </w:p>
    <w:p w14:paraId="7C85054F" w14:textId="0295A47D" w:rsidR="00BA44CB" w:rsidRDefault="00BA44CB" w:rsidP="008F333A">
      <w:pPr>
        <w:rPr>
          <w:lang w:val="ru-RU"/>
        </w:rPr>
      </w:pPr>
      <w:r>
        <w:rPr>
          <w:lang w:val="ru-RU"/>
        </w:rPr>
        <w:lastRenderedPageBreak/>
        <w:tab/>
      </w:r>
      <w:r w:rsidR="008F333A">
        <w:rPr>
          <w:lang w:val="ru-RU"/>
        </w:rPr>
        <w:t>—</w:t>
      </w:r>
      <w:r w:rsidR="002C6C64" w:rsidRPr="00E236F4">
        <w:rPr>
          <w:lang w:val="ru-RU"/>
        </w:rPr>
        <w:t xml:space="preserve"> 既然冇人會知道,咁就聽住……我睇到一場異象:好似我要踏上一段好長好長嘅旅程。我要準備旅程文件、兌換金錢、辦理各種證件,但係護照未準備好</w:t>
      </w:r>
      <w:r w:rsidR="008F333A">
        <w:rPr>
          <w:lang w:val="ru-RU"/>
        </w:rPr>
        <w:t>……</w:t>
      </w:r>
      <w:r w:rsidR="002C6C64" w:rsidRPr="00E236F4">
        <w:rPr>
          <w:lang w:val="ru-RU"/>
        </w:rPr>
        <w:t>周圍有好多人都幫唔到我。我心諗</w:t>
      </w:r>
      <w:r w:rsidR="008F333A">
        <w:rPr>
          <w:lang w:val="ru-RU"/>
        </w:rPr>
        <w:t>:「</w:t>
      </w:r>
      <w:r w:rsidR="002C6C64" w:rsidRPr="00E236F4">
        <w:rPr>
          <w:lang w:val="ru-RU"/>
        </w:rPr>
        <w:t xml:space="preserve">我依家要點算好?」 </w:t>
      </w:r>
      <w:r w:rsidR="008F333A">
        <w:rPr>
          <w:lang w:val="ru-RU"/>
        </w:rPr>
        <w:t>「</w:t>
      </w:r>
      <w:r w:rsidR="002C6C64" w:rsidRPr="00E236F4">
        <w:rPr>
          <w:lang w:val="ru-RU"/>
        </w:rPr>
        <w:t>至少都應該有一個人關心我嘅,係咪?</w:t>
      </w:r>
      <w:r>
        <w:rPr>
          <w:lang w:val="ru-RU"/>
        </w:rPr>
        <w:t>」</w:t>
      </w:r>
      <w:r w:rsidR="002C6C64" w:rsidRPr="00E236F4">
        <w:rPr>
          <w:lang w:val="ru-RU"/>
        </w:rPr>
        <w:t>我真係嚇到好驚。突然之間,新娘現身,佢面帶光輝,身穿金線繡邊嘅長袍。佢真係靚到不得了!全身都散發住光芒!</w:t>
      </w:r>
      <w:r w:rsidR="00C90354">
        <w:rPr>
          <w:lang w:val="ru-RU"/>
        </w:rPr>
        <w:t>「</w:t>
      </w:r>
      <w:r w:rsidR="002C6C64" w:rsidRPr="00E236F4">
        <w:rPr>
          <w:lang w:val="ru-RU"/>
        </w:rPr>
        <w:t>唔使驚</w:t>
      </w:r>
      <w:r w:rsidR="008F333A">
        <w:rPr>
          <w:lang w:val="ru-RU"/>
        </w:rPr>
        <w:t>,」</w:t>
      </w:r>
      <w:r w:rsidR="002C6C64" w:rsidRPr="00E236F4">
        <w:rPr>
          <w:lang w:val="ru-RU"/>
        </w:rPr>
        <w:t>佢講</w:t>
      </w:r>
      <w:r w:rsidR="008F333A">
        <w:rPr>
          <w:lang w:val="ru-RU"/>
        </w:rPr>
        <w:t>:「</w:t>
      </w:r>
      <w:r w:rsidR="002C6C64" w:rsidRPr="00E236F4">
        <w:rPr>
          <w:lang w:val="ru-RU"/>
        </w:rPr>
        <w:t xml:space="preserve">我會幫你。」 </w:t>
      </w:r>
      <w:r>
        <w:rPr>
          <w:lang w:val="ru-RU"/>
        </w:rPr>
        <w:t>「</w:t>
      </w:r>
      <w:r w:rsidR="002C6C64" w:rsidRPr="00E236F4">
        <w:rPr>
          <w:lang w:val="ru-RU"/>
        </w:rPr>
        <w:t>你知唔知我個仔係邊個?就係沙皇。</w:t>
      </w:r>
      <w:r>
        <w:rPr>
          <w:lang w:val="ru-RU"/>
        </w:rPr>
        <w:t>」</w:t>
      </w:r>
      <w:r w:rsidR="002C6C64" w:rsidRPr="00E236F4">
        <w:rPr>
          <w:lang w:val="ru-RU"/>
        </w:rPr>
        <w:t>講完之後,佢輕輕摸咗我個肩。跟住佢攞咗我啲文件,收埋喺佢件衫入面。 噢,嗰個動作真係咁優雅又高貴!然後佢話:</w:t>
      </w:r>
      <w:r w:rsidR="00C90354">
        <w:rPr>
          <w:lang w:val="ru-RU"/>
        </w:rPr>
        <w:t>「</w:t>
      </w:r>
      <w:r w:rsidR="002C6C64" w:rsidRPr="00E236F4">
        <w:rPr>
          <w:lang w:val="ru-RU"/>
        </w:rPr>
        <w:t>你前面有艱難</w:t>
      </w:r>
      <w:r>
        <w:rPr>
          <w:lang w:val="ru-RU"/>
        </w:rPr>
        <w:t>嘅日子</w:t>
      </w:r>
      <w:r w:rsidR="008F333A">
        <w:rPr>
          <w:lang w:val="ru-RU"/>
        </w:rPr>
        <w:t>」</w:t>
      </w:r>
      <w:r w:rsidR="002C6C64" w:rsidRPr="00E236F4">
        <w:rPr>
          <w:lang w:val="ru-RU"/>
        </w:rPr>
        <w:t>──並咗啲指示,包括啲針對我個人嘅。</w:t>
      </w:r>
      <w:r w:rsidR="00B70E0D">
        <w:rPr>
          <w:rStyle w:val="FootnoteReference"/>
          <w:lang w:val="ru-RU"/>
        </w:rPr>
        <w:footnoteReference w:id="48"/>
      </w:r>
      <w:r w:rsidR="002C6C64" w:rsidRPr="00E236F4">
        <w:rPr>
          <w:lang w:val="ru-RU"/>
        </w:rPr>
        <w:t xml:space="preserve"> 之後,過咗好耐,我喺一本書度見到耶路撒冷聖母圖像,就認出係當年向我顯現嗰位。</w:t>
      </w:r>
    </w:p>
    <w:p w14:paraId="50342C50" w14:textId="753C59C5" w:rsidR="00BA44CB" w:rsidRDefault="00BA44CB" w:rsidP="008F333A">
      <w:pPr>
        <w:rPr>
          <w:lang w:val="ru-RU"/>
        </w:rPr>
      </w:pPr>
      <w:r>
        <w:rPr>
          <w:lang w:val="ru-RU"/>
        </w:rPr>
        <w:tab/>
      </w:r>
      <w:r w:rsidR="008F333A">
        <w:rPr>
          <w:lang w:val="ru-RU"/>
        </w:rPr>
        <w:t>—</w:t>
      </w:r>
      <w:r w:rsidR="002C6C64" w:rsidRPr="00E236F4">
        <w:rPr>
          <w:lang w:val="ru-RU"/>
        </w:rPr>
        <w:t xml:space="preserve"> 基羅尼達,有人問我哋:</w:t>
      </w:r>
      <w:r w:rsidR="00C90354">
        <w:rPr>
          <w:lang w:val="ru-RU"/>
        </w:rPr>
        <w:t>「</w:t>
      </w:r>
      <w:r w:rsidR="002C6C64" w:rsidRPr="00E236F4">
        <w:rPr>
          <w:lang w:val="ru-RU"/>
        </w:rPr>
        <w:t>如果我哋嘅得救掌握喺上帝手上,咁點解我哋向聖母禱告時要講:</w:t>
      </w:r>
      <w:r w:rsidR="00C90354">
        <w:rPr>
          <w:lang w:val="ru-RU"/>
        </w:rPr>
        <w:t>『</w:t>
      </w:r>
      <w:r w:rsidR="002C6C64" w:rsidRPr="00E236F4">
        <w:rPr>
          <w:lang w:val="ru-RU"/>
        </w:rPr>
        <w:t>至聖母天主,救我哋</w:t>
      </w:r>
      <w:r w:rsidR="00C90354">
        <w:rPr>
          <w:lang w:val="ru-RU"/>
        </w:rPr>
        <w:t>』</w:t>
      </w:r>
      <w:r w:rsidR="002C6C64" w:rsidRPr="00E236F4">
        <w:rPr>
          <w:lang w:val="ru-RU"/>
        </w:rPr>
        <w:t>?</w:t>
      </w:r>
      <w:r>
        <w:rPr>
          <w:lang w:val="ru-RU"/>
        </w:rPr>
        <w:t>」</w:t>
      </w:r>
    </w:p>
    <w:p w14:paraId="79622A96" w14:textId="77777777" w:rsidR="00BA44CB" w:rsidRDefault="00BA44CB" w:rsidP="008F333A">
      <w:pPr>
        <w:rPr>
          <w:lang w:val="ru-RU"/>
        </w:rPr>
      </w:pPr>
      <w:r>
        <w:rPr>
          <w:lang w:val="ru-RU"/>
        </w:rPr>
        <w:tab/>
      </w:r>
      <w:r w:rsidR="008F333A">
        <w:rPr>
          <w:lang w:val="ru-RU"/>
        </w:rPr>
        <w:t>—</w:t>
      </w:r>
      <w:r w:rsidR="002C6C64" w:rsidRPr="00E236F4">
        <w:rPr>
          <w:lang w:val="ru-RU"/>
        </w:rPr>
        <w:t xml:space="preserve"> 試想像有一位女士有位鄰居,而呢位鄰居嘅仔係位部長。於是,女士就請鄰居幫佢仔搵份工。鄰居答應幫手,但佢自己唔會親身去幫嗰個年輕人搵工。唔係,佢會去求佢個仔──因為佢做部長,真係有能力幫手。 而佢會幫手,因為佢媽媽咁叫佢。同樣地,我哋懇求天主之母拯救我哋,而佢就轉求佢嘅聖子,因為只有佢有能力拯救我哋。而佢因深愛佢媽媽,就慈悲地應允佢嘅請求。</w:t>
      </w:r>
    </w:p>
    <w:p w14:paraId="1EB5B410"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導師,我發現向至聖天主之母祈禱比向主祈禱容易。呢個會唔會係唔敬嘅徵兆?</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你知唔知,我都係咁。我對基督有非常嘅敬畏,所以當我向至聖天主之母祈禱嘅時候,就覺得更加輕鬆。就好似細路仔──甚至成年男人──都比同爸爸講得更開,反而同媽媽講得更坦白,就係因為佢哋對爸爸敬畏有加。</w:t>
      </w:r>
    </w:p>
    <w:p w14:paraId="7EB1FE5C" w14:textId="77777777" w:rsidR="00BA44CB" w:rsidRDefault="00BA44CB" w:rsidP="008F333A">
      <w:pPr>
        <w:rPr>
          <w:lang w:val="ru-RU"/>
        </w:rPr>
      </w:pPr>
      <w:r>
        <w:rPr>
          <w:lang w:val="ru-RU"/>
        </w:rPr>
        <w:tab/>
      </w:r>
      <w:r w:rsidR="002C6C64" w:rsidRPr="00E236F4">
        <w:rPr>
          <w:lang w:val="ru-RU"/>
        </w:rPr>
        <w:t>真正敬畏基督的人會帶着敬畏去接近祂,但他們對聖母卻更有膽量,因為聖母是人。</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有時,Geronda,我磕頭嘅時候,會背誦《聖母頌歌》或者《聖母無眠頌》。或者磕頭嘅時候,只應該念耶穌禱文?</w:t>
      </w:r>
    </w:p>
    <w:p w14:paraId="0D8D5632" w14:textId="1D3A0574" w:rsidR="00BA44CB" w:rsidRDefault="00BA44CB" w:rsidP="008F333A">
      <w:pPr>
        <w:rPr>
          <w:lang w:val="ru-RU"/>
        </w:rPr>
      </w:pPr>
      <w:r>
        <w:rPr>
          <w:lang w:val="ru-RU"/>
        </w:rPr>
        <w:tab/>
      </w:r>
      <w:r w:rsidR="008F333A">
        <w:rPr>
          <w:lang w:val="ru-RU"/>
        </w:rPr>
        <w:t>—</w:t>
      </w:r>
      <w:r w:rsidR="002C6C64" w:rsidRPr="00E236F4">
        <w:rPr>
          <w:lang w:val="ru-RU"/>
        </w:rPr>
        <w:t xml:space="preserve"> 唔使,隨你嘅心意做就得。畢竟,聖母總會用各種方法將我哋嘅所有請求帶畀基督。但係佢自己,透過佢嘅關懷同溫柔慈愛,就令我哋嘅靈魂充滿對基督嘅愛同虔誠</w:t>
      </w:r>
      <w:r w:rsidR="00B703C5">
        <w:rPr>
          <w:rStyle w:val="FootnoteReference"/>
          <w:lang w:val="ru-RU"/>
        </w:rPr>
        <w:footnoteReference w:id="49"/>
      </w:r>
      <w:r w:rsidR="002C6C64" w:rsidRPr="00E236F4">
        <w:rPr>
          <w:lang w:val="ru-RU"/>
        </w:rPr>
        <w:t xml:space="preserve"> 。 我懇求聖母取走我嘅心,淨化之後,將佢分為四份:三份獻畀至聖三一,一份留俾佢自己。</w:t>
      </w:r>
    </w:p>
    <w:p w14:paraId="1E646B8D"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基羅納,當我祈念耶穌禱文時,可能好耐都未曾為至聖聖母念過一粒念珠,因為我唔可以唔提基督嘅名。</w:t>
      </w:r>
    </w:p>
    <w:p w14:paraId="0E17595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你驚聖母會唔開心咩?有福嘅靈魂啊,我哋唔係講過,我哋向至聖聖母同任何聖人嘅祈禱,最終都係指向基督嘅嗎?照你心入面嘅聲音去做。聖母同聖人唔會唔開心嘅。</w:t>
      </w:r>
    </w:p>
    <w:p w14:paraId="1EFA90D3"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導師,要點先至係正確嘅私人通宵守夜方式,以敬禮至聖天主之母?</w:t>
      </w:r>
    </w:p>
    <w:p w14:paraId="7A308F4F" w14:textId="294CD330" w:rsidR="00BA44CB" w:rsidRDefault="00BA44CB" w:rsidP="008F333A">
      <w:pPr>
        <w:rPr>
          <w:lang w:val="ru-RU"/>
        </w:rPr>
      </w:pPr>
      <w:r>
        <w:rPr>
          <w:lang w:val="ru-RU"/>
        </w:rPr>
        <w:tab/>
      </w:r>
      <w:r w:rsidR="008F333A">
        <w:rPr>
          <w:lang w:val="ru-RU"/>
        </w:rPr>
        <w:t>—</w:t>
      </w:r>
      <w:r w:rsidR="002C6C64" w:rsidRPr="00E236F4">
        <w:rPr>
          <w:lang w:val="ru-RU"/>
        </w:rPr>
        <w:t xml:space="preserve"> 首先,默想至聖聖母。 可以參考聖母禱文大誦經、〈神母頌〉或者無眠頌中嘅經文。然後用你嘅聖母念珠祈禱,跟住你心入面嘅</w:t>
      </w:r>
      <w:r w:rsidR="00C90354">
        <w:rPr>
          <w:lang w:val="ru-RU"/>
        </w:rPr>
        <w:t>「</w:t>
      </w:r>
      <w:r w:rsidR="002C6C64" w:rsidRPr="00E236F4">
        <w:rPr>
          <w:lang w:val="ru-RU"/>
        </w:rPr>
        <w:t>住持</w:t>
      </w:r>
      <w:r>
        <w:rPr>
          <w:lang w:val="ru-RU"/>
        </w:rPr>
        <w:t>」</w:t>
      </w:r>
      <w:r w:rsidR="002C6C64" w:rsidRPr="00E236F4">
        <w:rPr>
          <w:lang w:val="ru-RU"/>
        </w:rPr>
        <w:t>點吩咐就點做,即係話</w:t>
      </w:r>
      <w:r w:rsidR="00C90354">
        <w:rPr>
          <w:lang w:val="ru-RU"/>
        </w:rPr>
        <w:t>,</w:t>
      </w:r>
      <w:r w:rsidR="002C6C64" w:rsidRPr="00E236F4">
        <w:rPr>
          <w:lang w:val="ru-RU"/>
        </w:rPr>
        <w:t>照你</w:t>
      </w:r>
      <w:r w:rsidR="00C90354">
        <w:rPr>
          <w:lang w:val="ru-RU"/>
        </w:rPr>
        <w:t>自己</w:t>
      </w:r>
      <w:r>
        <w:rPr>
          <w:lang w:val="ru-RU"/>
        </w:rPr>
        <w:t>「</w:t>
      </w:r>
      <w:r w:rsidR="002C6C64" w:rsidRPr="00E236F4">
        <w:rPr>
          <w:lang w:val="ru-RU"/>
        </w:rPr>
        <w:t>心嘅規矩</w:t>
      </w:r>
      <w:r>
        <w:rPr>
          <w:lang w:val="ru-RU"/>
        </w:rPr>
        <w:t>」</w:t>
      </w:r>
      <w:r w:rsidR="002C6C64" w:rsidRPr="00E236F4">
        <w:rPr>
          <w:lang w:val="ru-RU"/>
        </w:rPr>
        <w:t>去行</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導師,至聖天主之母無玷聖母阿卡西斯係唔係頌讚文?</w:t>
      </w:r>
    </w:p>
    <w:p w14:paraId="25F59B66" w14:textId="5252C2C7" w:rsidR="00BA44CB" w:rsidRDefault="00BA44CB" w:rsidP="008F333A">
      <w:pPr>
        <w:rPr>
          <w:lang w:val="ru-RU"/>
        </w:rPr>
      </w:pPr>
      <w:r>
        <w:rPr>
          <w:lang w:val="ru-RU"/>
        </w:rPr>
        <w:tab/>
      </w:r>
      <w:r w:rsidR="008F333A">
        <w:rPr>
          <w:lang w:val="ru-RU"/>
        </w:rPr>
        <w:t>—</w:t>
      </w:r>
      <w:r w:rsidR="002C6C64" w:rsidRPr="00E236F4">
        <w:rPr>
          <w:lang w:val="ru-RU"/>
        </w:rPr>
        <w:t xml:space="preserve"> 係,佢係一首讚頌詩。你可以當作喺聖母應允咗你嘅其中一個請求之後,向佢表示感謝嘅方式去讀佢。畢竟,你唔應該淨係向佢提出請求,你都要向佢表示感謝。 《至聖神母無眠頌</w:t>
      </w:r>
      <w:r w:rsidR="008F333A">
        <w:rPr>
          <w:lang w:val="ru-RU"/>
        </w:rPr>
        <w:t>》</w:t>
      </w:r>
      <w:r w:rsidR="00B25A4B">
        <w:rPr>
          <w:rStyle w:val="FootnoteReference"/>
          <w:lang w:val="ru-RU"/>
        </w:rPr>
        <w:footnoteReference w:id="51"/>
      </w:r>
      <w:r w:rsidR="00B25A4B">
        <w:rPr>
          <w:lang w:val="ru-RU"/>
        </w:rPr>
        <w:t xml:space="preserve"> </w:t>
      </w:r>
      <w:r w:rsidR="002C6C64" w:rsidRPr="00E236F4">
        <w:rPr>
          <w:lang w:val="ru-RU"/>
        </w:rPr>
        <w:t>係一大福氣。但係作者仍然無人知。將《至聖神母無眠頌》熟記於心,唔單止喺規例規定嘅時候誦念,一日到晚都可以誦念。</w:t>
      </w:r>
    </w:p>
    <w:p w14:paraId="6737D5AE" w14:textId="77777777" w:rsidR="00BA44CB" w:rsidRDefault="00BA44CB" w:rsidP="008F333A">
      <w:pPr>
        <w:rPr>
          <w:lang w:val="ru-RU"/>
        </w:rPr>
      </w:pPr>
    </w:p>
    <w:p w14:paraId="723243F2" w14:textId="676F59F1" w:rsidR="00BA44CB" w:rsidRDefault="00BA44CB" w:rsidP="0046557E">
      <w:pPr>
        <w:pStyle w:val="Heading4"/>
        <w:rPr>
          <w:lang w:val="ru-RU"/>
        </w:rPr>
      </w:pPr>
      <w:bookmarkStart w:id="100" w:name="_Toc196716775"/>
      <w:bookmarkStart w:id="101" w:name="_Toc242628772"/>
      <w:r>
        <w:rPr>
          <w:lang w:val="ru-RU"/>
        </w:rPr>
        <w:t>「噢</w:t>
      </w:r>
      <w:r w:rsidR="002C6C64" w:rsidRPr="00E236F4">
        <w:rPr>
          <w:lang w:val="ru-RU"/>
        </w:rPr>
        <w:t>,良善者,祢為眾人代禱。</w:t>
      </w:r>
      <w:r>
        <w:rPr>
          <w:lang w:val="ru-RU"/>
        </w:rPr>
        <w:t>」</w:t>
      </w:r>
      <w:bookmarkEnd w:id="100"/>
      <w:bookmarkEnd w:id="101"/>
    </w:p>
    <w:p w14:paraId="65EE3D9D" w14:textId="62248AC0" w:rsidR="00BA44CB" w:rsidRDefault="008F333A" w:rsidP="00B25A4B">
      <w:pPr>
        <w:ind w:firstLine="720"/>
        <w:rPr>
          <w:lang w:val="ru-RU"/>
        </w:rPr>
      </w:pPr>
      <w:r>
        <w:rPr>
          <w:lang w:val="ru-RU"/>
        </w:rPr>
        <w:t>—</w:t>
      </w:r>
      <w:r w:rsidR="002C6C64" w:rsidRPr="00E236F4">
        <w:rPr>
          <w:lang w:val="ru-RU"/>
        </w:rPr>
        <w:t xml:space="preserve"> 導師,我到依家都未收到你嘅名日</w:t>
      </w:r>
      <w:r w:rsidR="00BA44CB">
        <w:rPr>
          <w:lang w:val="ru-RU"/>
        </w:rPr>
        <w:t>禮物</w:t>
      </w:r>
      <w:r w:rsidR="002C6C64" w:rsidRPr="00E236F4">
        <w:rPr>
          <w:lang w:val="ru-RU"/>
        </w:rPr>
        <w:t>。啲姊妹都好期待可以從你度攞到啲</w:t>
      </w:r>
      <w:r w:rsidR="00C90354">
        <w:rPr>
          <w:lang w:val="ru-RU"/>
        </w:rPr>
        <w:t>「</w:t>
      </w:r>
      <w:r w:rsidR="00BA44CB">
        <w:rPr>
          <w:lang w:val="ru-RU"/>
        </w:rPr>
        <w:t>好味」</w:t>
      </w:r>
      <w:r w:rsidR="002C6C64" w:rsidRPr="00E236F4">
        <w:rPr>
          <w:lang w:val="ru-RU"/>
        </w:rPr>
        <w:t>嘢</w:t>
      </w:r>
      <w:r w:rsidR="00B25A4B">
        <w:rPr>
          <w:rStyle w:val="FootnoteReference"/>
          <w:lang w:val="ru-RU"/>
        </w:rPr>
        <w:footnoteReference w:id="52"/>
      </w:r>
      <w:r w:rsidR="002C6C64" w:rsidRPr="00E236F4">
        <w:rPr>
          <w:lang w:val="ru-RU"/>
        </w:rPr>
        <w:t xml:space="preserve"> ……</w:t>
      </w:r>
    </w:p>
    <w:p w14:paraId="5EE718C8" w14:textId="0F379A28" w:rsidR="00BA44CB" w:rsidRDefault="00BA44CB" w:rsidP="008F333A">
      <w:pPr>
        <w:rPr>
          <w:lang w:val="ru-RU"/>
        </w:rPr>
      </w:pPr>
      <w:r>
        <w:rPr>
          <w:lang w:val="ru-RU"/>
        </w:rPr>
        <w:tab/>
      </w:r>
      <w:r w:rsidR="008F333A">
        <w:rPr>
          <w:lang w:val="ru-RU"/>
        </w:rPr>
        <w:t>—</w:t>
      </w:r>
      <w:r w:rsidR="002C6C64" w:rsidRPr="00E236F4">
        <w:rPr>
          <w:lang w:val="ru-RU"/>
        </w:rPr>
        <w:t xml:space="preserve"> 係呀,你講得啱……我今次冇寄</w:t>
      </w:r>
      <w:r>
        <w:rPr>
          <w:lang w:val="ru-RU"/>
        </w:rPr>
        <w:t>「糖果」</w:t>
      </w:r>
      <w:r w:rsidR="002C6C64" w:rsidRPr="00E236F4">
        <w:rPr>
          <w:lang w:val="ru-RU"/>
        </w:rPr>
        <w:t>——所以,你自然冇嘢可以犒賞啲姊妹……但我都一樣寄咗我嘅祝福畀你:只不過唔係用平時嘅方式,而係用另一種方式。</w:t>
      </w:r>
    </w:p>
    <w:p w14:paraId="65D615B8" w14:textId="181520F4" w:rsidR="00BA44CB" w:rsidRDefault="00BA44CB" w:rsidP="008F333A">
      <w:pPr>
        <w:rPr>
          <w:lang w:val="ru-RU"/>
        </w:rPr>
      </w:pPr>
      <w:r>
        <w:rPr>
          <w:lang w:val="ru-RU"/>
        </w:rPr>
        <w:tab/>
      </w:r>
      <w:r w:rsidR="002C6C64" w:rsidRPr="00E236F4">
        <w:rPr>
          <w:lang w:val="ru-RU"/>
        </w:rPr>
        <w:t>過幾日,當我哋喺聖山阿索斯同慶祝我哋母親入睡節嗰陣,</w:t>
      </w:r>
      <w:r w:rsidR="00B25A4B">
        <w:rPr>
          <w:rStyle w:val="FootnoteReference"/>
          <w:lang w:val="ru-RU"/>
        </w:rPr>
        <w:footnoteReference w:id="53"/>
      </w:r>
      <w:r w:rsidR="002C6C64" w:rsidRPr="00E236F4">
        <w:rPr>
          <w:lang w:val="ru-RU"/>
        </w:rPr>
        <w:t xml:space="preserve"> ,我會再次向佢祈求,賜予你佢甜蜜嘅愛同溫柔嘅關懷,並賜予你豐盛嘅神聖恩賜。</w:t>
      </w:r>
    </w:p>
    <w:p w14:paraId="7CA156A1"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導師,每當我喺靈性嘅爭戰中遇到挫敗,我就被悲傷所壓倒。</w:t>
      </w:r>
    </w:p>
    <w:p w14:paraId="2893382F" w14:textId="272A6144" w:rsidR="00BA44CB" w:rsidRDefault="00BA44CB" w:rsidP="008F333A">
      <w:pPr>
        <w:rPr>
          <w:lang w:val="ru-RU"/>
        </w:rPr>
      </w:pPr>
      <w:r>
        <w:rPr>
          <w:lang w:val="ru-RU"/>
        </w:rPr>
        <w:tab/>
      </w:r>
      <w:r w:rsidR="008F333A">
        <w:rPr>
          <w:lang w:val="ru-RU"/>
        </w:rPr>
        <w:t>—</w:t>
      </w:r>
      <w:r w:rsidR="002C6C64" w:rsidRPr="00E236F4">
        <w:rPr>
          <w:lang w:val="ru-RU"/>
        </w:rPr>
        <w:t xml:space="preserve"> 唱</w:t>
      </w:r>
      <w:r w:rsidR="00C90354">
        <w:rPr>
          <w:lang w:val="ru-RU"/>
        </w:rPr>
        <w:t>「</w:t>
      </w:r>
      <w:r w:rsidR="002C6C64" w:rsidRPr="00E236F4">
        <w:rPr>
          <w:lang w:val="ru-RU"/>
        </w:rPr>
        <w:t>你係眾人之大贖罪者,仁慈者</w:t>
      </w:r>
      <w:r>
        <w:rPr>
          <w:lang w:val="ru-RU"/>
        </w:rPr>
        <w:t>」</w:t>
      </w:r>
      <w:r w:rsidR="002C6C64" w:rsidRPr="00E236F4">
        <w:rPr>
          <w:lang w:val="ru-RU"/>
        </w:rPr>
        <w:t>同</w:t>
      </w:r>
      <w:r w:rsidR="00C90354">
        <w:rPr>
          <w:lang w:val="ru-RU"/>
        </w:rPr>
        <w:t>「</w:t>
      </w:r>
      <w:r w:rsidR="002C6C64" w:rsidRPr="00E236F4">
        <w:rPr>
          <w:lang w:val="ru-RU"/>
        </w:rPr>
        <w:t>哀哭者之喜樂</w:t>
      </w:r>
      <w:r>
        <w:rPr>
          <w:lang w:val="ru-RU"/>
        </w:rPr>
        <w:t>」</w:t>
      </w:r>
      <w:r w:rsidR="002C6C64" w:rsidRPr="00E236F4">
        <w:rPr>
          <w:lang w:val="ru-RU"/>
        </w:rPr>
        <w:t>。</w:t>
      </w:r>
      <w:r w:rsidR="00B25A4B">
        <w:rPr>
          <w:rStyle w:val="FootnoteReference"/>
          <w:lang w:val="ru-RU"/>
        </w:rPr>
        <w:footnoteReference w:id="54"/>
      </w:r>
      <w:r w:rsidR="002C6C64" w:rsidRPr="00E236F4">
        <w:rPr>
          <w:lang w:val="ru-RU"/>
        </w:rPr>
        <w:t xml:space="preserve"> 當作修道規矩咁遵守,上帝之母就會幫助你。 畢竟,至聖童貞瑪利亞從未放棄過我們。她扛著我們在肩上;我們只需要自己想要,而非像不聽話的孩子一樣亂踢亂踹。</w:t>
      </w:r>
    </w:p>
    <w:p w14:paraId="4A69919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導師,我想聖母瑪利亞抱住我,就好似佢抱住基督咁。</w:t>
      </w:r>
    </w:p>
    <w:p w14:paraId="0F7C9ACD" w14:textId="42F5DD4E" w:rsidR="00BA44CB" w:rsidRDefault="00BA44CB" w:rsidP="008F333A">
      <w:pPr>
        <w:rPr>
          <w:lang w:val="ru-RU"/>
        </w:rPr>
      </w:pPr>
      <w:r>
        <w:rPr>
          <w:lang w:val="ru-RU"/>
        </w:rPr>
        <w:tab/>
      </w:r>
      <w:r w:rsidR="008F333A">
        <w:rPr>
          <w:lang w:val="ru-RU"/>
        </w:rPr>
        <w:t>—</w:t>
      </w:r>
      <w:r w:rsidR="002C6C64" w:rsidRPr="00E236F4">
        <w:rPr>
          <w:lang w:val="ru-RU"/>
        </w:rPr>
        <w:t xml:space="preserve"> 佢從未將你攬入懷裡?你從未試過好似嬰兒咁依偎喺佢懷裡?當我喺佢身邊,我就覺得自己係個細路仔</w:t>
      </w:r>
      <w:r w:rsidR="002C6C64" w:rsidRPr="00E236F4">
        <w:rPr>
          <w:lang w:val="ru-RU"/>
        </w:rPr>
        <w:lastRenderedPageBreak/>
        <w:t>。我覺得佢就係我嘅媽媽。 我經常貼住佢嘅聖像,講:</w:t>
      </w:r>
      <w:r w:rsidR="00C90354">
        <w:rPr>
          <w:lang w:val="ru-RU"/>
        </w:rPr>
        <w:t>「</w:t>
      </w:r>
      <w:r w:rsidR="002C6C64" w:rsidRPr="00E236F4">
        <w:rPr>
          <w:lang w:val="ru-RU"/>
        </w:rPr>
        <w:t>天主之母,用祢恩寵嘅奶餵養我!</w:t>
      </w:r>
      <w:r>
        <w:rPr>
          <w:lang w:val="ru-RU"/>
        </w:rPr>
        <w:t>」</w:t>
      </w:r>
      <w:r w:rsidR="002C6C64" w:rsidRPr="00E236F4">
        <w:rPr>
          <w:lang w:val="ru-RU"/>
        </w:rPr>
        <w:t>我好似個冇憂冇慮、歎喺媽媽懷裏吸奶嘅BB,感受到佢無限嘅愛同難以言喻嘅溫柔。同樣地,我亦都係靠恩寵得養。</w:t>
      </w:r>
    </w:p>
    <w:p w14:paraId="7356A88D" w14:textId="77777777" w:rsidR="00BA44CB" w:rsidRDefault="00BA44CB" w:rsidP="008F333A">
      <w:pPr>
        <w:rPr>
          <w:lang w:val="ru-RU"/>
        </w:rPr>
      </w:pPr>
      <w:r>
        <w:rPr>
          <w:lang w:val="ru-RU"/>
        </w:rPr>
        <w:tab/>
      </w:r>
      <w:r w:rsidR="008F333A">
        <w:rPr>
          <w:lang w:val="ru-RU"/>
        </w:rPr>
        <w:t>—</w:t>
      </w:r>
      <w:r w:rsidR="002C6C64" w:rsidRPr="00E236F4">
        <w:rPr>
          <w:lang w:val="ru-RU"/>
        </w:rPr>
        <w:t xml:space="preserve"> 導師,點解聖母有時即刻應允我嘅請求,有時又唔即刻應允?</w:t>
      </w:r>
    </w:p>
    <w:p w14:paraId="5DC1B22A" w14:textId="613BA498" w:rsidR="00BA44CB" w:rsidRDefault="00BA44CB" w:rsidP="008F333A">
      <w:pPr>
        <w:rPr>
          <w:lang w:val="ru-RU"/>
        </w:rPr>
      </w:pPr>
      <w:r>
        <w:rPr>
          <w:lang w:val="ru-RU"/>
        </w:rPr>
        <w:tab/>
      </w:r>
      <w:r w:rsidR="008F333A">
        <w:rPr>
          <w:lang w:val="ru-RU"/>
        </w:rPr>
        <w:t>—</w:t>
      </w:r>
      <w:r w:rsidR="002C6C64" w:rsidRPr="00E236F4">
        <w:rPr>
          <w:lang w:val="ru-RU"/>
        </w:rPr>
        <w:t xml:space="preserve"> 當我哋急需幫助嘅時候,佢會即刻應允我哋嘅祈求;但當我哋唔急需嘅時候</w:t>
      </w:r>
      <w:r w:rsidR="008F333A">
        <w:rPr>
          <w:lang w:val="ru-RU"/>
        </w:rPr>
        <w:t>,</w:t>
      </w:r>
      <w:r w:rsidR="002C6C64" w:rsidRPr="00E236F4">
        <w:rPr>
          <w:lang w:val="ru-RU"/>
        </w:rPr>
        <w:t>佢就會遲啲先畀幫助,好讓我哋可以培養堅定同勇氣。 我住喺Philotheou修道院嗰陣,</w:t>
      </w:r>
      <w:r w:rsidR="007D1BA6">
        <w:rPr>
          <w:rStyle w:val="FootnoteReference"/>
          <w:lang w:val="ru-RU"/>
        </w:rPr>
        <w:footnoteReference w:id="55"/>
      </w:r>
      <w:r w:rsidR="002C6C64" w:rsidRPr="00E236F4">
        <w:rPr>
          <w:lang w:val="ru-RU"/>
        </w:rPr>
        <w:t xml:space="preserve"> 有一日,喺聖母安息節通宵祈禱禮一完,聖統會議其中一位成員就派我拎封信去Iveron修道院。 送完信之後,我就要喺修道院碼頭等住一位長老落船,然後護送佢</w:t>
      </w:r>
      <w:r w:rsidR="008F333A">
        <w:rPr>
          <w:lang w:val="ru-RU"/>
        </w:rPr>
        <w:t>返Philotheou</w:t>
      </w:r>
      <w:r w:rsidR="002C6C64" w:rsidRPr="00E236F4">
        <w:rPr>
          <w:lang w:val="ru-RU"/>
        </w:rPr>
        <w:t>──一路上山,要行一個半鐘頭。當時 Dormition 大齋啱啱完結;我哋喺守夜禮期間喺教堂度通宵。 嗰年,我將聖母升天大齋分為兩段:一直唔食嘢到變容節,喺變容節當日先食 ,然後又再唔食嘢直到聖母升天節。我喺全夜祈禱結束後就離開修道院,冇休息,甚至連幾塊乾餅都冇帶。 我到咗伊弗斯基修道院,交咗封信,就去碼頭等船。船原本應該下午四點到,但遲咗。我開始覺得唔舒服。旁邊有堆木頭,我就決定: 「我坐去嗰邊,避開人眼,咁就冇人見到我,唔會嚟問我感覺點</w:t>
      </w:r>
      <w:r>
        <w:rPr>
          <w:lang w:val="ru-RU"/>
        </w:rPr>
        <w:t>。」</w:t>
      </w:r>
      <w:r w:rsidR="002C6C64" w:rsidRPr="00E236F4">
        <w:rPr>
          <w:lang w:val="ru-RU"/>
        </w:rPr>
        <w:t xml:space="preserve">當我坐喺啲木頭上,就諗住用念珠向聖母祈禱,求佢賜我少少食物。但我即刻壓制咗呢個念頭,對自己講: </w:t>
      </w:r>
      <w:r>
        <w:rPr>
          <w:lang w:val="ru-RU"/>
        </w:rPr>
        <w:t>「</w:t>
      </w:r>
      <w:r w:rsidR="002C6C64" w:rsidRPr="00E236F4">
        <w:rPr>
          <w:lang w:val="ru-RU"/>
        </w:rPr>
        <w:t>你呢個可憐蟲!竟然為咁啲小事去煩聖母瑪利亞?</w:t>
      </w:r>
      <w:r>
        <w:rPr>
          <w:lang w:val="ru-RU"/>
        </w:rPr>
        <w:t>」</w:t>
      </w:r>
      <w:r w:rsidR="002C6C64" w:rsidRPr="00E236F4">
        <w:rPr>
          <w:lang w:val="ru-RU"/>
        </w:rPr>
        <w:t>喺嗰刻,我見到有個和尚企喺我面前。佢手上拎住一條圓麵包、兩隻無花果同一大串葡萄。</w:t>
      </w:r>
      <w:r w:rsidR="00C90354">
        <w:rPr>
          <w:lang w:val="ru-RU"/>
        </w:rPr>
        <w:t>「</w:t>
      </w:r>
      <w:r w:rsidR="002C6C64" w:rsidRPr="00E236F4">
        <w:rPr>
          <w:lang w:val="ru-RU"/>
        </w:rPr>
        <w:t>呢啲就當作供奉聖母瑪利亞啦</w:t>
      </w:r>
      <w:r>
        <w:rPr>
          <w:lang w:val="ru-RU"/>
        </w:rPr>
        <w:t>,」</w:t>
      </w:r>
      <w:r w:rsidR="002C6C64" w:rsidRPr="00E236F4">
        <w:rPr>
          <w:lang w:val="ru-RU"/>
        </w:rPr>
        <w:t>佢講完就…消失咗! 我感動到差啲透唔到氣,又感恩到流起嚟,連食都唔想食啦!哦,主啊!我哋有位咁非凡嘅天主之母!連我哋最微不足道嘅小事都咁關心!你知唔知佢有幾愛我哋?!"</w:t>
      </w:r>
    </w:p>
    <w:p w14:paraId="14B1F615"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基羅納,請同我哋講吓至聖母點樣幫助同保護人。</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我同你講一件喺俄羅斯發生嘅事。喺當地其中一個省,有兩間修道院並排而立,中間隔住一條鐵路。 咁,就有一間修院嘅修士去咗隔離嗰間修院參加主保瞻禮,喺度飲到醉醺醺。返程嗰陣,佢哋醉到行唔到路,就咁攤喺鐵軌上瞓着,仲打緊呼。 然後聖母就顯現畀最近嗰個車站嘅站長,同佢講:</w:t>
      </w:r>
      <w:r>
        <w:rPr>
          <w:lang w:val="ru-RU"/>
        </w:rPr>
        <w:t>「</w:t>
      </w:r>
      <w:r w:rsidR="002C6C64" w:rsidRPr="00E236F4">
        <w:rPr>
          <w:lang w:val="ru-RU"/>
        </w:rPr>
        <w:t>你條火車快要碾過我嘅豬仔啦!</w:t>
      </w:r>
      <w:r>
        <w:rPr>
          <w:lang w:val="ru-RU"/>
        </w:rPr>
        <w:t>」</w:t>
      </w:r>
      <w:r w:rsidR="008F333A">
        <w:rPr>
          <w:lang w:val="ru-RU"/>
        </w:rPr>
        <w:t>——</w:t>
      </w:r>
      <w:r w:rsidR="00C90354">
        <w:rPr>
          <w:lang w:val="ru-RU"/>
        </w:rPr>
        <w:t>「</w:t>
      </w:r>
      <w:r w:rsidR="002C6C64" w:rsidRPr="00E236F4">
        <w:rPr>
          <w:lang w:val="ru-RU"/>
        </w:rPr>
        <w:t>咩荒謬講法!你講緊啲乜嘢豬仔?</w:t>
      </w:r>
      <w:r>
        <w:rPr>
          <w:lang w:val="ru-RU"/>
        </w:rPr>
        <w:t>」</w:t>
      </w:r>
      <w:r w:rsidR="002C6C64" w:rsidRPr="00E236F4">
        <w:rPr>
          <w:lang w:val="ru-RU"/>
        </w:rPr>
        <w:t>站長就咁樣敷衍咗佢。跟住聖母第二次再顯現畀佢,嚴厲咁重複講:</w:t>
      </w:r>
      <w:r w:rsidR="00C90354">
        <w:rPr>
          <w:lang w:val="ru-RU"/>
        </w:rPr>
        <w:t>「</w:t>
      </w:r>
      <w:r w:rsidR="002C6C64" w:rsidRPr="00E236F4">
        <w:rPr>
          <w:lang w:val="ru-RU"/>
        </w:rPr>
        <w:t xml:space="preserve">喂!.. </w:t>
      </w:r>
      <w:r w:rsidR="00C90354">
        <w:rPr>
          <w:lang w:val="ru-RU"/>
        </w:rPr>
        <w:t>「</w:t>
      </w:r>
      <w:r w:rsidR="002C6C64" w:rsidRPr="00E236F4">
        <w:rPr>
          <w:lang w:val="ru-RU"/>
        </w:rPr>
        <w:t>你架火車快要碾過我啲豬仔啦!</w:t>
      </w:r>
      <w:r>
        <w:rPr>
          <w:lang w:val="ru-RU"/>
        </w:rPr>
        <w:t>」</w:t>
      </w:r>
      <w:r w:rsidR="008F333A">
        <w:rPr>
          <w:lang w:val="ru-RU"/>
        </w:rPr>
        <w:t>——</w:t>
      </w:r>
      <w:r w:rsidR="002C6C64" w:rsidRPr="00E236F4">
        <w:rPr>
          <w:lang w:val="ru-RU"/>
        </w:rPr>
        <w:t>「究竟啲乜嘢豬仔?</w:t>
      </w:r>
      <w:r w:rsidR="008F333A">
        <w:rPr>
          <w:lang w:val="ru-RU"/>
        </w:rPr>
        <w:t>」</w:t>
      </w:r>
      <w:r w:rsidR="002C6C64" w:rsidRPr="00E236F4">
        <w:rPr>
          <w:lang w:val="ru-RU"/>
        </w:rPr>
        <w:t>站長愈聽愈擔心,</w:t>
      </w:r>
      <w:r w:rsidR="008F333A">
        <w:rPr>
          <w:lang w:val="ru-RU"/>
        </w:rPr>
        <w:t>「</w:t>
      </w:r>
      <w:r w:rsidR="002C6C64" w:rsidRPr="00E236F4">
        <w:rPr>
          <w:lang w:val="ru-RU"/>
        </w:rPr>
        <w:t>難道有成群豬走咗上軌道?</w:t>
      </w:r>
      <w:r>
        <w:rPr>
          <w:lang w:val="ru-RU"/>
        </w:rPr>
        <w:t>」</w:t>
      </w:r>
      <w:r w:rsidR="002C6C64" w:rsidRPr="00E236F4">
        <w:rPr>
          <w:lang w:val="ru-RU"/>
        </w:rPr>
        <w:t>佢即刻去睇,點知真係見到一班醉僧攤喺軌道度瞓覺! 就喺最後一刻,佢先至將佢哋叫醒,趕出軌道;否則,災難就真係會發生:經過嘅火車真係會將佢哋全部碾過。你睇,至聖母瑪利亞就好似一位慈愛嘅母親,就算對佢唔聽話嘅孩子都會保護同照顧佢哋。</w:t>
      </w:r>
    </w:p>
    <w:p w14:paraId="0CA0CF5F" w14:textId="77777777" w:rsidR="00BA44CB" w:rsidRDefault="00BA44CB" w:rsidP="008F333A">
      <w:pPr>
        <w:rPr>
          <w:lang w:val="ru-RU"/>
        </w:rPr>
      </w:pPr>
      <w:r>
        <w:rPr>
          <w:lang w:val="ru-RU"/>
        </w:rPr>
        <w:tab/>
      </w:r>
      <w:r w:rsidR="002C6C64" w:rsidRPr="00E236F4">
        <w:rPr>
          <w:lang w:val="ru-RU"/>
        </w:rPr>
        <w:t>盡你所能緊緊抓住我們的大聖母──天主之母的衣角,好讓她能幫助你。我祈求至聖天主之母──全世界慈愛關懷的母親,保護你和全世界。亞孟。</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773"/>
      <w:r>
        <w:rPr>
          <w:lang w:val="ru-RU"/>
        </w:rPr>
        <w:lastRenderedPageBreak/>
        <w:t>第二</w:t>
      </w:r>
      <w:r w:rsidRPr="00E236F4">
        <w:rPr>
          <w:lang w:val="ru-RU"/>
        </w:rPr>
        <w:t>章</w:t>
      </w:r>
      <w:r w:rsidR="002C6C64" w:rsidRPr="00E236F4">
        <w:rPr>
          <w:lang w:val="ru-RU"/>
        </w:rPr>
        <w:t xml:space="preserve"> </w:t>
      </w:r>
      <w:r>
        <w:rPr>
          <w:lang w:val="ru-RU"/>
        </w:rPr>
        <w:br/>
      </w:r>
      <w:r w:rsidR="002C6C64" w:rsidRPr="00E236F4">
        <w:rPr>
          <w:lang w:val="ru-RU"/>
        </w:rPr>
        <w:t>論守護天使</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774"/>
      <w:r w:rsidRPr="00E236F4">
        <w:rPr>
          <w:lang w:val="ru-RU"/>
        </w:rPr>
        <w:t>守護天使好貼近我哋</w:t>
      </w:r>
      <w:bookmarkEnd w:id="104"/>
      <w:bookmarkEnd w:id="105"/>
    </w:p>
    <w:p w14:paraId="7D8EB7B0" w14:textId="37775EAD" w:rsidR="00BA44CB" w:rsidRDefault="002C6C64" w:rsidP="007D1BA6">
      <w:pPr>
        <w:ind w:firstLine="720"/>
        <w:rPr>
          <w:lang w:val="ru-RU"/>
        </w:rPr>
      </w:pPr>
      <w:r w:rsidRPr="00E236F4">
        <w:rPr>
          <w:lang w:val="ru-RU"/>
        </w:rPr>
        <w:t>Geronda,每個人都有守護天使咩?</w:t>
      </w:r>
    </w:p>
    <w:p w14:paraId="23BF0B62" w14:textId="77777777" w:rsidR="00BA44CB" w:rsidRDefault="00BA44CB" w:rsidP="008F333A">
      <w:pPr>
        <w:rPr>
          <w:lang w:val="ru-RU"/>
        </w:rPr>
      </w:pPr>
      <w:r>
        <w:rPr>
          <w:lang w:val="ru-RU"/>
        </w:rPr>
        <w:tab/>
      </w:r>
      <w:r w:rsidR="008F333A">
        <w:rPr>
          <w:lang w:val="ru-RU"/>
        </w:rPr>
        <w:t>—</w:t>
      </w:r>
      <w:r w:rsidR="002C6C64" w:rsidRPr="00E236F4">
        <w:rPr>
          <w:lang w:val="ru-RU"/>
        </w:rPr>
        <w:t xml:space="preserve"> 係,喺聖洗禮聖事入面,上帝會畀每個人一個守護天使。</w:t>
      </w:r>
    </w:p>
    <w:p w14:paraId="4F97EE6E" w14:textId="77777777" w:rsidR="00BA44CB" w:rsidRDefault="00BA44CB" w:rsidP="008F333A">
      <w:pPr>
        <w:rPr>
          <w:lang w:val="ru-RU"/>
        </w:rPr>
      </w:pPr>
      <w:r>
        <w:rPr>
          <w:lang w:val="ru-RU"/>
        </w:rPr>
        <w:tab/>
      </w:r>
      <w:r w:rsidR="008F333A">
        <w:rPr>
          <w:lang w:val="ru-RU"/>
        </w:rPr>
        <w:t>—</w:t>
      </w:r>
      <w:r w:rsidR="002C6C64" w:rsidRPr="00E236F4">
        <w:rPr>
          <w:lang w:val="ru-RU"/>
        </w:rPr>
        <w:t xml:space="preserve"> 未受洗嘅人冇守護天使?</w:t>
      </w:r>
    </w:p>
    <w:p w14:paraId="111A4804" w14:textId="77777777" w:rsidR="00BA44CB" w:rsidRDefault="00BA44CB" w:rsidP="008F333A">
      <w:pPr>
        <w:rPr>
          <w:lang w:val="ru-RU"/>
        </w:rPr>
      </w:pPr>
      <w:r>
        <w:rPr>
          <w:lang w:val="ru-RU"/>
        </w:rPr>
        <w:tab/>
      </w:r>
      <w:r w:rsidR="008F333A">
        <w:rPr>
          <w:lang w:val="ru-RU"/>
        </w:rPr>
        <w:t>—</w:t>
      </w:r>
      <w:r w:rsidR="002C6C64" w:rsidRPr="00E236F4">
        <w:rPr>
          <w:lang w:val="ru-RU"/>
        </w:rPr>
        <w:t xml:space="preserve"> 上帝會保護未受洗嘅人,但佢哋冇守護天使;只有受洗嘅人才有。守護天使喺洗禮嗰陣開始負責一個人,然後一生都陪住佢。</w:t>
      </w:r>
    </w:p>
    <w:p w14:paraId="0A513B91"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導師,我哋嘅守護天使係咪永遠都喺我哋身邊?</w:t>
      </w:r>
    </w:p>
    <w:p w14:paraId="4F868969" w14:textId="77777777" w:rsidR="00BA44CB" w:rsidRDefault="00BA44CB" w:rsidP="008F333A">
      <w:pPr>
        <w:rPr>
          <w:lang w:val="ru-RU"/>
        </w:rPr>
      </w:pPr>
      <w:r>
        <w:rPr>
          <w:lang w:val="ru-RU"/>
        </w:rPr>
        <w:tab/>
      </w:r>
      <w:r w:rsidR="008F333A">
        <w:rPr>
          <w:lang w:val="ru-RU"/>
        </w:rPr>
        <w:t>—</w:t>
      </w:r>
      <w:r w:rsidR="002C6C64" w:rsidRPr="00E236F4">
        <w:rPr>
          <w:lang w:val="ru-RU"/>
        </w:rPr>
        <w:t xml:space="preserve"> 永遠都係。佢時刻留意我哋嘅每一步。</w:t>
      </w:r>
    </w:p>
    <w:p w14:paraId="54322149" w14:textId="77777777" w:rsidR="00BA44CB" w:rsidRDefault="00BA44CB" w:rsidP="008F333A">
      <w:pPr>
        <w:rPr>
          <w:lang w:val="ru-RU"/>
        </w:rPr>
      </w:pPr>
      <w:r>
        <w:rPr>
          <w:lang w:val="ru-RU"/>
        </w:rPr>
        <w:tab/>
      </w:r>
      <w:r w:rsidR="008F333A">
        <w:rPr>
          <w:lang w:val="ru-RU"/>
        </w:rPr>
        <w:t>—</w:t>
      </w:r>
      <w:r w:rsidR="002C6C64" w:rsidRPr="00E236F4">
        <w:rPr>
          <w:lang w:val="ru-RU"/>
        </w:rPr>
        <w:t xml:space="preserve"> 佢同我哋有幾親近?</w:t>
      </w:r>
    </w:p>
    <w:p w14:paraId="5A7D6551" w14:textId="77777777" w:rsidR="00BA44CB" w:rsidRDefault="00BA44CB" w:rsidP="008F333A">
      <w:pPr>
        <w:rPr>
          <w:lang w:val="ru-RU"/>
        </w:rPr>
      </w:pPr>
      <w:r>
        <w:rPr>
          <w:lang w:val="ru-RU"/>
        </w:rPr>
        <w:tab/>
      </w:r>
      <w:r w:rsidR="008F333A">
        <w:rPr>
          <w:lang w:val="ru-RU"/>
        </w:rPr>
        <w:t>—</w:t>
      </w:r>
      <w:r w:rsidR="002C6C64" w:rsidRPr="00E236F4">
        <w:rPr>
          <w:lang w:val="ru-RU"/>
        </w:rPr>
        <w:t xml:space="preserve"> 呢個要睇我哋嘅靈性狀態。</w:t>
      </w:r>
    </w:p>
    <w:p w14:paraId="00F7A93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導師,當我哋犯罪嘅時候,佢會唔會離開我哋?</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我哋犯罪嘅時候,佢會同我哋保持距離,但唔會完全離棄我哋。當我哋因罪惡嘅生活畀咗魔鬼權柄,我哋嘅守護天使唔會放棄希望,只會喺遠處憂傷咁守望住我哋。</w:t>
      </w:r>
    </w:p>
    <w:p w14:paraId="3C2410CB" w14:textId="77777777" w:rsidR="00BA44CB" w:rsidRDefault="00BA44CB" w:rsidP="008F333A">
      <w:pPr>
        <w:rPr>
          <w:lang w:val="ru-RU"/>
        </w:rPr>
      </w:pPr>
      <w:r>
        <w:rPr>
          <w:lang w:val="ru-RU"/>
        </w:rPr>
        <w:tab/>
      </w:r>
      <w:r w:rsidR="008F333A">
        <w:rPr>
          <w:lang w:val="ru-RU"/>
        </w:rPr>
        <w:t>—</w:t>
      </w:r>
      <w:r w:rsidR="002C6C64" w:rsidRPr="00E236F4">
        <w:rPr>
          <w:lang w:val="ru-RU"/>
        </w:rPr>
        <w:t xml:space="preserve"> 師傅,但點解我哋感受唔到佢嘅同在?</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就係同我哋感受唔到上帝同在嘅原因一樣。我哋嘅眼睛畀一團黑暗嘅雲遮住咗。要令呢層雲散去,就要有愛同謙卑。</w:t>
      </w:r>
    </w:p>
    <w:p w14:paraId="2EEB8234" w14:textId="77777777" w:rsidR="00BA44CB" w:rsidRDefault="00BA44CB" w:rsidP="008F333A">
      <w:pPr>
        <w:rPr>
          <w:lang w:val="ru-RU"/>
        </w:rPr>
      </w:pPr>
      <w:r>
        <w:rPr>
          <w:lang w:val="ru-RU"/>
        </w:rPr>
        <w:tab/>
      </w:r>
      <w:r w:rsidR="002C6C64" w:rsidRPr="00E236F4">
        <w:rPr>
          <w:lang w:val="ru-RU"/>
        </w:rPr>
        <w:t>當一個人感受到上帝同在,就會同時感受到守護天使就喺身邊。同一時間,佢嘅動作會變得平靜同溫柔,專注但唔受拘束。呢種鎮定同從容唔會令佢受苦;相反</w:t>
      </w:r>
      <w:r w:rsidR="008F333A">
        <w:rPr>
          <w:lang w:val="ru-RU"/>
        </w:rPr>
        <w:t>,</w:t>
      </w:r>
      <w:r w:rsidR="002C6C64" w:rsidRPr="00E236F4">
        <w:rPr>
          <w:lang w:val="ru-RU"/>
        </w:rPr>
        <w:t>會帶俾佢平安同喜樂。佢嘅動作中流露出一種靈性嘅自由。 敬畏同專注令佢心裏歡喜,佢不斷留意唔好失去嗰份甜美嘅感受。佢謙卑咁喺床上躺低,雙手摺疊放喺胸前。佢睡得好謙卑、好敬畏,起身就好平靜、好安靜。 當有人敲門,佢唔會急急忙忙去整理自己——因為佢本身就一直都保持得體。總之,呢種人時時刻刻都留意唔好令自己嘅守護天使不開心。</w:t>
      </w:r>
    </w:p>
    <w:p w14:paraId="5BD0EB96" w14:textId="77777777" w:rsidR="00BA44CB" w:rsidRDefault="00BA44CB" w:rsidP="008F333A">
      <w:pPr>
        <w:rPr>
          <w:lang w:val="ru-RU"/>
        </w:rPr>
      </w:pPr>
      <w:r>
        <w:rPr>
          <w:lang w:val="ru-RU"/>
        </w:rPr>
        <w:tab/>
      </w:r>
      <w:r w:rsidR="002C6C64" w:rsidRPr="00E236F4">
        <w:rPr>
          <w:lang w:val="ru-RU"/>
        </w:rPr>
        <w:t>呢位天上嘅守護天使,因為同呢位塵世中好似天使咁嘅人貼近,好了解佢,亦都好開心。如果一個人過緊屬靈嘅生活,又好似個聽話嘅細路仔咁,咁佢嘅天使就唔使受苦,反而好開心可以同佢貼近。 最後,天使滿懷喜悅,會同呢個人嘅靈魂一齊返去見上帝,因為靈魂做咗令天使同上帝都開心嘅事。但試想像,如果一位守護天使為咗拯救某個人嘅靈魂,多年嚟努力奮鬥,最後卻空手返去見上帝,佢會有幾失望! 就係因為呢個原因──出於對守護天使嘅愛同尊重佢嘅辛勤付出──人要努力避免落入陰間。</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775"/>
      <w:r w:rsidRPr="00E236F4">
        <w:rPr>
          <w:lang w:val="ru-RU"/>
        </w:rPr>
        <w:t>我哋嘅守護天使保護我哋</w:t>
      </w:r>
      <w:bookmarkEnd w:id="106"/>
      <w:bookmarkEnd w:id="107"/>
    </w:p>
    <w:p w14:paraId="29F01064" w14:textId="468E38BD" w:rsidR="00BA44CB" w:rsidRDefault="008F333A" w:rsidP="007D1BA6">
      <w:pPr>
        <w:ind w:firstLine="720"/>
        <w:rPr>
          <w:lang w:val="ru-RU"/>
        </w:rPr>
      </w:pPr>
      <w:r>
        <w:rPr>
          <w:lang w:val="ru-RU"/>
        </w:rPr>
        <w:t>—</w:t>
      </w:r>
      <w:r w:rsidR="002C6C64" w:rsidRPr="00E236F4">
        <w:rPr>
          <w:lang w:val="ru-RU"/>
        </w:rPr>
        <w:t xml:space="preserve"> 基羅納,守護天使會唔會永遠都幫我哋?</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我哋可以從佢度得到幾多幫助,就睇我哋自己。如果我哋嘗試至少有一隻腳企得穩陣,咁我哋嘅守護天使就可能會喺我哋身邊,喺有危險嘅時候拯救我哋。如果我哋做咗應該做嘅事,咁我哋嘅守護天使就會</w:t>
      </w:r>
      <w:r w:rsidR="002C6C64" w:rsidRPr="00E236F4">
        <w:rPr>
          <w:lang w:val="ru-RU"/>
        </w:rPr>
        <w:lastRenderedPageBreak/>
        <w:t>做好佢嘅本份。 好多奇蹟都係靠天使先發生。有啲時候,年輕人喺最後一刻被奇蹟式咁阻止去犯罪,仲有好多其他事。</w:t>
      </w:r>
    </w:p>
    <w:p w14:paraId="425BD4D1" w14:textId="481BEE41" w:rsidR="00BA44CB" w:rsidRDefault="00BA44CB" w:rsidP="008F333A">
      <w:pPr>
        <w:rPr>
          <w:lang w:val="ru-RU"/>
        </w:rPr>
      </w:pPr>
      <w:r>
        <w:rPr>
          <w:lang w:val="ru-RU"/>
        </w:rPr>
        <w:tab/>
      </w:r>
      <w:r w:rsidR="002C6C64" w:rsidRPr="00E236F4">
        <w:rPr>
          <w:lang w:val="ru-RU"/>
        </w:rPr>
        <w:t>你知唔知天使有幾大能力?就算佢冇出聲,都一樣可以幫到人。有一次,我發現自己陷入咗一個絕境。 我因為擔心到頭都痛到好似有人用鑿子一鑿一鑿咁喺我個頭骨度鑿——再鑿多幾下就裂開晒。我對眼真係差唔多彈出嚟,尤其係隻右眼。嗰種痛,真係痛到受唔住! 我喺地上打滾,痛到扭曲。我唔知點算好──只可以祈禱,求上帝至少畀我見到一線出路。突然</w:t>
      </w:r>
      <w:r w:rsidR="008F333A">
        <w:rPr>
          <w:lang w:val="ru-RU"/>
        </w:rPr>
        <w:t>,</w:t>
      </w:r>
      <w:r w:rsidR="002C6C64" w:rsidRPr="00E236F4">
        <w:rPr>
          <w:lang w:val="ru-RU"/>
        </w:rPr>
        <w:t>我見到我嘅守護天使喺我右肩旁邊。佢睇落似個十二歲嘅男仔──圓圓嘅面,一對超大隻眼。 嘩,嗰張面孔真係靚到不得了!真係散發緊光芒!就憑佢嘅存在</w:t>
      </w:r>
      <w:r w:rsidR="008F333A">
        <w:rPr>
          <w:lang w:val="ru-RU"/>
        </w:rPr>
        <w:t>,</w:t>
      </w:r>
      <w:r w:rsidR="002C6C64" w:rsidRPr="00E236F4">
        <w:rPr>
          <w:lang w:val="ru-RU"/>
        </w:rPr>
        <w:t>所有嘅痛楚同沉重都消失晒──唔係因為喜悅,而係神聖恩典嘅力量。喜悅並唔會驅走痛苦。你可以同時感到痛苦又充滿喜悅,但神聖恩典就係另一回事,一件非常重大的事! 神聖恩寵係無可形容嘅。「如果係咁,</w:t>
      </w:r>
      <w:r w:rsidR="008F333A">
        <w:rPr>
          <w:lang w:val="ru-RU"/>
        </w:rPr>
        <w:t>」</w:t>
      </w:r>
      <w:r w:rsidR="002C6C64" w:rsidRPr="00E236F4">
        <w:rPr>
          <w:lang w:val="ru-RU"/>
        </w:rPr>
        <w:t>我重複講,</w:t>
      </w:r>
      <w:r w:rsidR="008F333A">
        <w:rPr>
          <w:lang w:val="ru-RU"/>
        </w:rPr>
        <w:t>「</w:t>
      </w:r>
      <w:r w:rsidR="002C6C64" w:rsidRPr="00E236F4">
        <w:rPr>
          <w:lang w:val="ru-RU"/>
        </w:rPr>
        <w:t>就用大鐵鎚嚟打我個頭,唔好用鑿子!</w:t>
      </w:r>
      <w:r>
        <w:rPr>
          <w:lang w:val="ru-RU"/>
        </w:rPr>
        <w:t>」</w:t>
      </w:r>
      <w:r w:rsidR="002C6C64" w:rsidRPr="00E236F4">
        <w:rPr>
          <w:lang w:val="ru-RU"/>
        </w:rPr>
        <w:t>為咗咁嘅狀態,人唔會猶豫去捨出自己嘅頭。然後</w:t>
      </w:r>
      <w:r w:rsidR="008F333A">
        <w:rPr>
          <w:lang w:val="ru-RU"/>
        </w:rPr>
        <w:t>,</w:t>
      </w:r>
      <w:r w:rsidR="002C6C64" w:rsidRPr="00E236F4">
        <w:rPr>
          <w:lang w:val="ru-RU"/>
        </w:rPr>
        <w:t>一個可以突破僵局嘅出路</w:t>
      </w:r>
      <w:r w:rsidR="008F333A">
        <w:rPr>
          <w:lang w:val="ru-RU"/>
        </w:rPr>
        <w:t>出現</w:t>
      </w:r>
      <w:r w:rsidR="002C6C64" w:rsidRPr="00E236F4">
        <w:rPr>
          <w:lang w:val="ru-RU"/>
        </w:rPr>
        <w:t>──呢個出路係人類理性永遠都搵唔到嘅。</w:t>
      </w:r>
    </w:p>
    <w:p w14:paraId="280008C0" w14:textId="77777777" w:rsidR="00BA44CB" w:rsidRDefault="00BA44CB" w:rsidP="008F333A">
      <w:pPr>
        <w:rPr>
          <w:lang w:val="ru-RU"/>
        </w:rPr>
      </w:pPr>
      <w:r>
        <w:rPr>
          <w:lang w:val="ru-RU"/>
        </w:rPr>
        <w:tab/>
      </w:r>
      <w:r w:rsidR="008F333A">
        <w:rPr>
          <w:lang w:val="ru-RU"/>
        </w:rPr>
        <w:t>「</w:t>
      </w:r>
      <w:r w:rsidR="002C6C64" w:rsidRPr="00E236F4">
        <w:rPr>
          <w:lang w:val="ru-RU"/>
        </w:rPr>
        <w:t>佢同你講嘢咩,Geronda?</w:t>
      </w:r>
      <w:r w:rsidR="008F333A">
        <w:rPr>
          <w:lang w:val="ru-RU"/>
        </w:rPr>
        <w:t>」</w:t>
      </w:r>
    </w:p>
    <w:p w14:paraId="283BC34D" w14:textId="77777777" w:rsidR="00BA44CB" w:rsidRDefault="00BA44CB" w:rsidP="008F333A">
      <w:pPr>
        <w:rPr>
          <w:lang w:val="ru-RU"/>
        </w:rPr>
      </w:pPr>
      <w:r>
        <w:rPr>
          <w:lang w:val="ru-RU"/>
        </w:rPr>
        <w:tab/>
      </w:r>
      <w:r w:rsidR="008F333A">
        <w:rPr>
          <w:lang w:val="ru-RU"/>
        </w:rPr>
        <w:t>—</w:t>
      </w:r>
      <w:r w:rsidR="002C6C64" w:rsidRPr="00E236F4">
        <w:rPr>
          <w:lang w:val="ru-RU"/>
        </w:rPr>
        <w:t xml:space="preserve"> 冇,佢只係望住我。</w:t>
      </w:r>
    </w:p>
    <w:p w14:paraId="6A561A82"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基羅納,人見到天使嘅時候,只會見到佢嘅影像。但天使嘅真正本質係乜嘢?人眼究竟係咪睇到啲實質嘅嘢?</w:t>
      </w:r>
    </w:p>
    <w:p w14:paraId="428EEAD3" w14:textId="77777777" w:rsidR="00BA44CB" w:rsidRDefault="00BA44CB" w:rsidP="008F333A">
      <w:pPr>
        <w:rPr>
          <w:lang w:val="ru-RU"/>
        </w:rPr>
      </w:pPr>
      <w:r>
        <w:rPr>
          <w:lang w:val="ru-RU"/>
        </w:rPr>
        <w:tab/>
      </w:r>
      <w:r w:rsidR="008F333A">
        <w:rPr>
          <w:lang w:val="ru-RU"/>
        </w:rPr>
        <w:t>—</w:t>
      </w:r>
      <w:r w:rsidR="002C6C64" w:rsidRPr="00E236F4">
        <w:rPr>
          <w:lang w:val="ru-RU"/>
        </w:rPr>
        <w:t xml:space="preserve"> 一樣好、好超然嘅嘢……</w:t>
      </w:r>
    </w:p>
    <w:p w14:paraId="7C533965" w14:textId="77777777" w:rsidR="00BA44CB" w:rsidRDefault="00BA44CB" w:rsidP="008F333A">
      <w:pPr>
        <w:rPr>
          <w:lang w:val="ru-RU"/>
        </w:rPr>
      </w:pPr>
      <w:r>
        <w:rPr>
          <w:lang w:val="ru-RU"/>
        </w:rPr>
        <w:tab/>
      </w:r>
      <w:r w:rsidR="002C6C64" w:rsidRPr="00E236F4">
        <w:rPr>
          <w:lang w:val="ru-RU"/>
        </w:rPr>
        <w:t>我哋永遠唔可以忘記,我哋嘅守護天使永遠都喺我哋身邊,祂無聲無息咁照顧同保護我哋。但我哋自己都要自律,遠離罪惡。</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776"/>
      <w:r>
        <w:rPr>
          <w:lang w:val="ru-RU"/>
        </w:rPr>
        <w:t>第三</w:t>
      </w:r>
      <w:r w:rsidRPr="00E236F4">
        <w:rPr>
          <w:lang w:val="ru-RU"/>
        </w:rPr>
        <w:t>章</w:t>
      </w:r>
      <w:r w:rsidR="002C6C64" w:rsidRPr="00E236F4">
        <w:rPr>
          <w:lang w:val="ru-RU"/>
        </w:rPr>
        <w:t xml:space="preserve"> </w:t>
      </w:r>
      <w:r>
        <w:rPr>
          <w:lang w:val="ru-RU"/>
        </w:rPr>
        <w:br/>
      </w:r>
      <w:r w:rsidR="002C6C64" w:rsidRPr="00E236F4">
        <w:rPr>
          <w:lang w:val="ru-RU"/>
        </w:rPr>
        <w:t>關於聖人</w:t>
      </w:r>
      <w:r w:rsidR="008F333A">
        <w:rPr>
          <w:lang w:val="ru-RU"/>
        </w:rPr>
        <w:t>係</w:t>
      </w:r>
      <w:r w:rsidR="002C6C64" w:rsidRPr="00E236F4">
        <w:rPr>
          <w:lang w:val="ru-RU"/>
        </w:rPr>
        <w:t>上帝摯愛嘅孩子</w:t>
      </w:r>
      <w:bookmarkEnd w:id="108"/>
      <w:bookmarkEnd w:id="109"/>
    </w:p>
    <w:p w14:paraId="2D3E5DA9" w14:textId="77777777" w:rsidR="00BA44CB" w:rsidRDefault="00BA44CB" w:rsidP="008F333A">
      <w:pPr>
        <w:rPr>
          <w:lang w:val="ru-RU"/>
        </w:rPr>
      </w:pPr>
    </w:p>
    <w:p w14:paraId="115FC5BB" w14:textId="1CF07AD7" w:rsidR="00BA44CB" w:rsidRDefault="00C90354" w:rsidP="0046557E">
      <w:pPr>
        <w:pStyle w:val="Heading4"/>
        <w:rPr>
          <w:lang w:val="ru-RU"/>
        </w:rPr>
      </w:pPr>
      <w:bookmarkStart w:id="110" w:name="_Toc196716780"/>
      <w:bookmarkStart w:id="111" w:name="_Toc242628777"/>
      <w:r>
        <w:rPr>
          <w:lang w:val="ru-RU"/>
        </w:rPr>
        <w:t>「</w:t>
      </w:r>
      <w:r w:rsidR="002C6C64" w:rsidRPr="00E236F4">
        <w:rPr>
          <w:lang w:val="ru-RU"/>
        </w:rPr>
        <w:t>敬禮聖人</w:t>
      </w:r>
      <w:r w:rsidR="008F333A">
        <w:rPr>
          <w:lang w:val="ru-RU"/>
        </w:rPr>
        <w:t>,</w:t>
      </w:r>
      <w:r w:rsidR="002C6C64" w:rsidRPr="00E236F4">
        <w:rPr>
          <w:lang w:val="ru-RU"/>
        </w:rPr>
        <w:t>就係效法佢。</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Geronda,我聽講喺教會紀念佢哋嗰日,聖人會畀禮物畀向佢哋祈禱嘅人。真係咩?</w:t>
      </w:r>
    </w:p>
    <w:p w14:paraId="1444E3E4" w14:textId="77777777" w:rsidR="00BA44CB" w:rsidRDefault="00BA44CB" w:rsidP="008F333A">
      <w:pPr>
        <w:rPr>
          <w:lang w:val="ru-RU"/>
        </w:rPr>
      </w:pPr>
      <w:r>
        <w:rPr>
          <w:lang w:val="ru-RU"/>
        </w:rPr>
        <w:tab/>
      </w:r>
      <w:r w:rsidR="008F333A">
        <w:rPr>
          <w:lang w:val="ru-RU"/>
        </w:rPr>
        <w:t>—</w:t>
      </w:r>
      <w:r w:rsidR="002C6C64" w:rsidRPr="00E236F4">
        <w:rPr>
          <w:lang w:val="ru-RU"/>
        </w:rPr>
        <w:t xml:space="preserve"> 梗係啦,點可能唔係咁?喺佢哋嘅瞻禮日,聖人會請人食靈性蛋糕!如果我哋用生命去取悅聖人,佢哋就會回報我哋靈性嘅甜品。</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Geronda,我點樣先可以對某位聖人產生愛慕?</w:t>
      </w:r>
    </w:p>
    <w:p w14:paraId="2B3C1235" w14:textId="77777777" w:rsidR="00BA44CB" w:rsidRDefault="00BA44CB" w:rsidP="008F333A">
      <w:pPr>
        <w:rPr>
          <w:lang w:val="ru-RU"/>
        </w:rPr>
      </w:pPr>
      <w:r>
        <w:rPr>
          <w:lang w:val="ru-RU"/>
        </w:rPr>
        <w:tab/>
      </w:r>
      <w:r w:rsidR="008F333A">
        <w:rPr>
          <w:lang w:val="ru-RU"/>
        </w:rPr>
        <w:t xml:space="preserve">— </w:t>
      </w:r>
      <w:r w:rsidR="002C6C64" w:rsidRPr="00E236F4">
        <w:rPr>
          <w:lang w:val="ru-RU"/>
        </w:rPr>
        <w:t>你想鍾意邊位聖人?</w:t>
      </w:r>
    </w:p>
    <w:p w14:paraId="6B465CED" w14:textId="77777777" w:rsidR="00BA44CB" w:rsidRDefault="00BA44CB" w:rsidP="008F333A">
      <w:pPr>
        <w:rPr>
          <w:lang w:val="ru-RU"/>
        </w:rPr>
      </w:pPr>
      <w:r>
        <w:rPr>
          <w:lang w:val="ru-RU"/>
        </w:rPr>
        <w:tab/>
      </w:r>
      <w:r w:rsidR="008F333A">
        <w:rPr>
          <w:lang w:val="ru-RU"/>
        </w:rPr>
        <w:t>—</w:t>
      </w:r>
      <w:r w:rsidR="002C6C64" w:rsidRPr="00E236F4">
        <w:rPr>
          <w:lang w:val="ru-RU"/>
        </w:rPr>
        <w:t xml:space="preserve"> 聖若瑟及聖安妮,聖母瑪利亞嘅父母。</w:t>
      </w:r>
    </w:p>
    <w:p w14:paraId="4185AE1A" w14:textId="77777777" w:rsidR="00BA44CB" w:rsidRDefault="00BA44CB" w:rsidP="008F333A">
      <w:pPr>
        <w:rPr>
          <w:lang w:val="ru-RU"/>
        </w:rPr>
      </w:pPr>
      <w:r>
        <w:rPr>
          <w:lang w:val="ru-RU"/>
        </w:rPr>
        <w:tab/>
      </w:r>
      <w:r w:rsidR="008F333A">
        <w:rPr>
          <w:lang w:val="ru-RU"/>
        </w:rPr>
        <w:t>—</w:t>
      </w:r>
      <w:r w:rsidR="002C6C64" w:rsidRPr="00E236F4">
        <w:rPr>
          <w:lang w:val="ru-RU"/>
        </w:rPr>
        <w:t xml:space="preserve"> 咁我哋咁講掂:你為我向聖父母祈禱,求佢哋幫我,我就會祈禱你能夠鍾意佢哋。仲有,如果你得,就每日讀一下教會紀念嗰位聖人嘅生平。咁樣做,你就會喺靈性上同所有聖人團結一心。</w:t>
      </w:r>
    </w:p>
    <w:p w14:paraId="6E067332" w14:textId="6E8E8AEB" w:rsidR="00BA44CB" w:rsidRDefault="00BA44CB" w:rsidP="008F333A">
      <w:pPr>
        <w:rPr>
          <w:lang w:val="ru-RU"/>
        </w:rPr>
      </w:pPr>
      <w:r>
        <w:rPr>
          <w:lang w:val="ru-RU"/>
        </w:rPr>
        <w:lastRenderedPageBreak/>
        <w:tab/>
      </w:r>
      <w:r w:rsidR="002C6C64" w:rsidRPr="00E236F4">
        <w:rPr>
          <w:lang w:val="ru-RU"/>
        </w:rPr>
        <w:t>閱讀今日主日慶祝嗰位聖人嘅生平──其實閱讀所有聖人嘅生平──都帶嚟莫大嘅利益。 因為呢類閱讀能溫暖心靈,並激勵人去效法聖人。咁樣人就唔會再為自己</w:t>
      </w:r>
      <w:r w:rsidR="00C90354">
        <w:rPr>
          <w:lang w:val="ru-RU"/>
        </w:rPr>
        <w:t>嘅「</w:t>
      </w:r>
      <w:r w:rsidR="002C6C64" w:rsidRPr="00E236F4">
        <w:rPr>
          <w:lang w:val="ru-RU"/>
        </w:rPr>
        <w:t>無盡苦命</w:t>
      </w:r>
      <w:r>
        <w:rPr>
          <w:lang w:val="ru-RU"/>
        </w:rPr>
        <w:t>」</w:t>
      </w:r>
      <w:r w:rsidR="002C6C64" w:rsidRPr="00E236F4">
        <w:rPr>
          <w:lang w:val="ru-RU"/>
        </w:rPr>
        <w:t>嘈吵,而會勇敢向前。聖人嘅生平能堅定心靈嘅勇氣,甚至可以增強人嘅殉道準備。</w:t>
      </w:r>
    </w:p>
    <w:p w14:paraId="7B14D39F" w14:textId="77777777" w:rsidR="00BA44CB" w:rsidRDefault="00BA44CB" w:rsidP="008F333A">
      <w:pPr>
        <w:rPr>
          <w:lang w:val="ru-RU"/>
        </w:rPr>
      </w:pPr>
      <w:r>
        <w:rPr>
          <w:lang w:val="ru-RU"/>
        </w:rPr>
        <w:tab/>
      </w:r>
      <w:r w:rsidR="008F333A">
        <w:rPr>
          <w:lang w:val="ru-RU"/>
        </w:rPr>
        <w:t>—</w:t>
      </w:r>
      <w:r w:rsidR="002C6C64" w:rsidRPr="00E236F4">
        <w:rPr>
          <w:lang w:val="ru-RU"/>
        </w:rPr>
        <w:t xml:space="preserve"> 導師,點解同名嘅聖人有時要受同樣嘅苦楚?</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你叫乜嘢名?</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Maria。</w:t>
      </w:r>
    </w:p>
    <w:p w14:paraId="6E251BF9" w14:textId="77777777" w:rsidR="00BA44CB" w:rsidRDefault="00BA44CB" w:rsidP="008F333A">
      <w:pPr>
        <w:rPr>
          <w:lang w:val="ru-RU"/>
        </w:rPr>
      </w:pPr>
      <w:r>
        <w:rPr>
          <w:lang w:val="ru-RU"/>
        </w:rPr>
        <w:tab/>
      </w:r>
      <w:r w:rsidR="008F333A">
        <w:rPr>
          <w:lang w:val="ru-RU"/>
        </w:rPr>
        <w:t>—</w:t>
      </w:r>
      <w:r w:rsidR="002C6C64" w:rsidRPr="00E236F4">
        <w:rPr>
          <w:lang w:val="ru-RU"/>
        </w:rPr>
        <w:t xml:space="preserve"> 咁又係為咗紀念邊位聖瑪利亞?</w:t>
      </w:r>
    </w:p>
    <w:p w14:paraId="13158FDD" w14:textId="77777777" w:rsidR="00BA44CB" w:rsidRDefault="00BA44CB" w:rsidP="008F333A">
      <w:pPr>
        <w:rPr>
          <w:lang w:val="ru-RU"/>
        </w:rPr>
      </w:pPr>
      <w:r>
        <w:rPr>
          <w:lang w:val="ru-RU"/>
        </w:rPr>
        <w:tab/>
      </w:r>
      <w:r w:rsidR="008F333A">
        <w:rPr>
          <w:lang w:val="ru-RU"/>
        </w:rPr>
        <w:t>—</w:t>
      </w:r>
      <w:r w:rsidR="002C6C64" w:rsidRPr="00E236F4">
        <w:rPr>
          <w:lang w:val="ru-RU"/>
        </w:rPr>
        <w:t xml:space="preserve"> 敬奉埃及聖瑪利亞,老父。</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你哋好幸運,埃及聖瑪利亞冇受過酷刑。 但講真,聖瑪利亞行咗最崇高嘅苦行,所以要跟隨佢嘅榜樣,咁你哋死後嘅生命就會同佢一樣。有福嘅靈魂啊,你所問嘅嗰啲聖人敬重同自己同名嘅聖徒,努力去效法佢哋——所以佢哋都行咗同佢哋一樣嘅壯舉。</w:t>
      </w:r>
    </w:p>
    <w:p w14:paraId="26B52EE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導師,一個人要點先可以同聖人做朋友?</w:t>
      </w:r>
    </w:p>
    <w:p w14:paraId="38E132B3" w14:textId="4FAFF1CC" w:rsidR="00BA44CB" w:rsidRDefault="00BA44CB" w:rsidP="008F333A">
      <w:pPr>
        <w:rPr>
          <w:lang w:val="ru-RU"/>
        </w:rPr>
      </w:pPr>
      <w:r>
        <w:rPr>
          <w:lang w:val="ru-RU"/>
        </w:rPr>
        <w:tab/>
      </w:r>
      <w:r w:rsidR="008F333A">
        <w:rPr>
          <w:lang w:val="ru-RU"/>
        </w:rPr>
        <w:t xml:space="preserve">— </w:t>
      </w:r>
      <w:r w:rsidR="002C6C64" w:rsidRPr="00E236F4">
        <w:rPr>
          <w:lang w:val="ru-RU"/>
        </w:rPr>
        <w:t>人要同佢成為同類。</w:t>
      </w:r>
      <w:r w:rsidR="00C90354">
        <w:rPr>
          <w:lang w:val="ru-RU"/>
        </w:rPr>
        <w:t>「</w:t>
      </w:r>
      <w:r w:rsidR="002C6C64" w:rsidRPr="00E236F4">
        <w:rPr>
          <w:lang w:val="ru-RU"/>
        </w:rPr>
        <w:t>敬禮聖人</w:t>
      </w:r>
      <w:r w:rsidR="008F333A">
        <w:rPr>
          <w:lang w:val="ru-RU"/>
        </w:rPr>
        <w:t>,</w:t>
      </w:r>
      <w:r w:rsidR="002C6C64" w:rsidRPr="00E236F4">
        <w:rPr>
          <w:lang w:val="ru-RU"/>
        </w:rPr>
        <w:t>就係模仿聖人</w:t>
      </w:r>
      <w:r w:rsidR="007D1BA6">
        <w:rPr>
          <w:lang w:val="ru-RU"/>
        </w:rPr>
        <w:t>。</w:t>
      </w:r>
      <w:r>
        <w:rPr>
          <w:lang w:val="ru-RU"/>
        </w:rPr>
        <w:t>」</w:t>
      </w:r>
      <w:r w:rsidR="007D1BA6">
        <w:rPr>
          <w:rStyle w:val="FootnoteReference"/>
          <w:lang w:val="ru-RU"/>
        </w:rPr>
        <w:footnoteReference w:id="56"/>
      </w:r>
      <w:r w:rsidR="002C6C64" w:rsidRPr="00E236F4">
        <w:rPr>
          <w:lang w:val="ru-RU"/>
        </w:rPr>
        <w:t xml:space="preserve"> ──聖大巴色咁講。</w:t>
      </w:r>
    </w:p>
    <w:p w14:paraId="31445941" w14:textId="77777777" w:rsidR="00BA44CB" w:rsidRDefault="00BA44CB" w:rsidP="008F333A">
      <w:pPr>
        <w:rPr>
          <w:lang w:val="ru-RU"/>
        </w:rPr>
      </w:pPr>
      <w:r>
        <w:rPr>
          <w:lang w:val="ru-RU"/>
        </w:rPr>
        <w:tab/>
      </w:r>
      <w:r w:rsidR="008F333A">
        <w:rPr>
          <w:lang w:val="ru-RU"/>
        </w:rPr>
        <w:t>—</w:t>
      </w:r>
      <w:r w:rsidR="002C6C64" w:rsidRPr="00E236F4">
        <w:rPr>
          <w:lang w:val="ru-RU"/>
        </w:rPr>
        <w:t xml:space="preserve"> 老父,我良心好不安,因為我承襲咗一位偉大聖徒嘅名,但生活卻配唔上佢。</w:t>
      </w:r>
    </w:p>
    <w:p w14:paraId="6ED37D47" w14:textId="77777777" w:rsidR="00BA44CB" w:rsidRDefault="00BA44CB" w:rsidP="008F333A">
      <w:pPr>
        <w:rPr>
          <w:lang w:val="ru-RU"/>
        </w:rPr>
      </w:pPr>
      <w:r>
        <w:rPr>
          <w:lang w:val="ru-RU"/>
        </w:rPr>
        <w:tab/>
      </w:r>
      <w:r w:rsidR="008F333A">
        <w:rPr>
          <w:lang w:val="ru-RU"/>
        </w:rPr>
        <w:t>—</w:t>
      </w:r>
      <w:r w:rsidR="002C6C64" w:rsidRPr="00E236F4">
        <w:rPr>
          <w:lang w:val="ru-RU"/>
        </w:rPr>
        <w:t xml:space="preserve"> 咁就試吓模仿你嘅聖人。聖女辛克列提卡識晒天下事,而家佢跨越距離,喺全世界幫助人。至於你呢?你同佢做朋友未呀? 你記唔記得要向佢求,淨化同煉淨你嘅心靈,好等你能夠掌握神聖意義嘅深意?你睇,姊妹,就係咁:有啲名號就帶嚟更大嘅責任。總之,你要知道你嘅聖人好愛你。向佢求助,喺你嘅禱告中堅持呢件事。</w:t>
      </w:r>
    </w:p>
    <w:p w14:paraId="565FA291" w14:textId="0ED9FF3D" w:rsidR="00BA44CB" w:rsidRDefault="00BA44CB" w:rsidP="008F333A">
      <w:pPr>
        <w:rPr>
          <w:lang w:val="ru-RU"/>
        </w:rPr>
      </w:pPr>
      <w:r>
        <w:rPr>
          <w:lang w:val="ru-RU"/>
        </w:rPr>
        <w:tab/>
      </w:r>
      <w:r w:rsidR="002C6C64" w:rsidRPr="00E236F4">
        <w:rPr>
          <w:lang w:val="ru-RU"/>
        </w:rPr>
        <w:t>我近排真係懶咗好多……我淨係靠聖人畀我嘅施捨過活──我做嘅嘢就係不停向佢哋要,好似個乞丐咁…… 而且一般嚟講</w:t>
      </w:r>
      <w:r w:rsidR="008F333A">
        <w:rPr>
          <w:lang w:val="ru-RU"/>
        </w:rPr>
        <w:t xml:space="preserve">, </w:t>
      </w:r>
      <w:r w:rsidR="002C6C64" w:rsidRPr="00E236F4">
        <w:rPr>
          <w:lang w:val="ru-RU"/>
        </w:rPr>
        <w:t>──我唔單止求聖人為我祈禱,連所有人我都求佢哋為我祈禱。聖人出於佢哋嘅大愛,就畀我施捨──畀我嚟自天上嘅麵包同天上嘅蜂蜜。</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778"/>
      <w:r w:rsidRPr="00E236F4">
        <w:rPr>
          <w:lang w:val="ru-RU"/>
        </w:rPr>
        <w:t>聖遺物嘅香氣</w:t>
      </w:r>
      <w:bookmarkEnd w:id="112"/>
      <w:bookmarkEnd w:id="113"/>
    </w:p>
    <w:p w14:paraId="6FAC5100" w14:textId="3D6F3270" w:rsidR="00BA44CB" w:rsidRDefault="008F333A" w:rsidP="00A529F7">
      <w:pPr>
        <w:ind w:firstLine="720"/>
        <w:rPr>
          <w:lang w:val="ru-RU"/>
        </w:rPr>
      </w:pPr>
      <w:r>
        <w:rPr>
          <w:lang w:val="ru-RU"/>
        </w:rPr>
        <w:t>—</w:t>
      </w:r>
      <w:r w:rsidR="002C6C64" w:rsidRPr="00E236F4">
        <w:rPr>
          <w:lang w:val="ru-RU"/>
        </w:rPr>
        <w:t xml:space="preserve"> 導師,你知唔知,卡帕多基亞聖人阿爾瑟尼奧斯嘅神聖頭顱喺佢嘅瞻禮日散發出咁強烈嘅香氣!</w:t>
      </w:r>
    </w:p>
    <w:p w14:paraId="641500A8" w14:textId="77777777" w:rsidR="00BA44CB" w:rsidRDefault="00BA44CB" w:rsidP="008F333A">
      <w:pPr>
        <w:rPr>
          <w:lang w:val="ru-RU"/>
        </w:rPr>
      </w:pPr>
      <w:r>
        <w:rPr>
          <w:lang w:val="ru-RU"/>
        </w:rPr>
        <w:tab/>
      </w:r>
      <w:r w:rsidR="008F333A">
        <w:rPr>
          <w:lang w:val="ru-RU"/>
        </w:rPr>
        <w:t>—</w:t>
      </w:r>
      <w:r w:rsidR="002C6C64" w:rsidRPr="00E236F4">
        <w:rPr>
          <w:lang w:val="ru-RU"/>
        </w:rPr>
        <w:t xml:space="preserve"> 咁,點解佢唔會散發香味呢?聖人喺佢嘅瞻禮日,唔可以為佢嘅客人預備一頓屬靈嘅筵席咩?</w:t>
      </w:r>
    </w:p>
    <w:p w14:paraId="30774A6A" w14:textId="77777777" w:rsidR="00BA44CB" w:rsidRDefault="00BA44CB" w:rsidP="008F333A">
      <w:pPr>
        <w:rPr>
          <w:lang w:val="ru-RU"/>
        </w:rPr>
      </w:pPr>
      <w:r>
        <w:rPr>
          <w:lang w:val="ru-RU"/>
        </w:rPr>
        <w:tab/>
      </w:r>
      <w:r w:rsidR="008F333A">
        <w:rPr>
          <w:lang w:val="ru-RU"/>
        </w:rPr>
        <w:t>—</w:t>
      </w:r>
      <w:r w:rsidR="002C6C64" w:rsidRPr="00E236F4">
        <w:rPr>
          <w:lang w:val="ru-RU"/>
        </w:rPr>
        <w:t xml:space="preserve"> 師傅,但係點解聖物唔係成日都散發香味㗎?</w:t>
      </w:r>
    </w:p>
    <w:p w14:paraId="6B75ABF6" w14:textId="77777777" w:rsidR="00BA44CB" w:rsidRDefault="00BA44CB" w:rsidP="008F333A">
      <w:pPr>
        <w:rPr>
          <w:lang w:val="ru-RU"/>
        </w:rPr>
      </w:pPr>
      <w:r>
        <w:rPr>
          <w:lang w:val="ru-RU"/>
        </w:rPr>
        <w:tab/>
      </w:r>
      <w:r w:rsidR="008F333A">
        <w:rPr>
          <w:lang w:val="ru-RU"/>
        </w:rPr>
        <w:t>—</w:t>
      </w:r>
      <w:r w:rsidR="002C6C64" w:rsidRPr="00E236F4">
        <w:rPr>
          <w:lang w:val="ru-RU"/>
        </w:rPr>
        <w:t xml:space="preserve"> 冇一條規矩可以套用喺所有情況。例如,有個大罪人去朝拜聖骨,聖骨就開始散發香氣──係想幫佢歸向上帝、懺悔。或者反過嚟,一個有德行嘅人朝拜聖骨,聖骨就唔散發香氣──係唔想令佢陷入驕傲。 有時佢哋甚至會喺有德人面前散發香</w:t>
      </w:r>
      <w:r w:rsidR="008F333A">
        <w:rPr>
          <w:lang w:val="ru-RU"/>
        </w:rPr>
        <w:t>氣──</w:t>
      </w:r>
      <w:r w:rsidR="002C6C64" w:rsidRPr="00E236F4">
        <w:rPr>
          <w:lang w:val="ru-RU"/>
        </w:rPr>
        <w:t>作為聖人嘅靈性恩賜。每件事都唔同。</w:t>
      </w:r>
    </w:p>
    <w:p w14:paraId="6786F6BA"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基羅納,有人懷疑聖徒遺體會散發香氣。</w:t>
      </w:r>
    </w:p>
    <w:p w14:paraId="5F939D1D" w14:textId="0A1E504D" w:rsidR="00BA44CB" w:rsidRDefault="00BA44CB" w:rsidP="008F333A">
      <w:pPr>
        <w:rPr>
          <w:lang w:val="ru-RU"/>
        </w:rPr>
      </w:pPr>
      <w:r>
        <w:rPr>
          <w:lang w:val="ru-RU"/>
        </w:rPr>
        <w:lastRenderedPageBreak/>
        <w:tab/>
      </w:r>
      <w:r w:rsidR="008F333A">
        <w:rPr>
          <w:lang w:val="ru-RU"/>
        </w:rPr>
        <w:t>—</w:t>
      </w:r>
      <w:r w:rsidR="002C6C64" w:rsidRPr="00E236F4">
        <w:rPr>
          <w:lang w:val="ru-RU"/>
        </w:rPr>
        <w:t xml:space="preserve"> 呢就係理性主義嘅作法。聖人嘅遺體有神聖嘅恩典。喺阿托斯山,連遺體本身都唔係,只係潘古達附近一個地方會散發香</w:t>
      </w:r>
      <w:r w:rsidR="008F333A">
        <w:rPr>
          <w:lang w:val="ru-RU"/>
        </w:rPr>
        <w:t>氣</w:t>
      </w:r>
      <w:r w:rsidR="002C6C64" w:rsidRPr="00E236F4">
        <w:rPr>
          <w:lang w:val="ru-RU"/>
        </w:rPr>
        <w:t>──就算冬天都一樣。 而喺我住過嘅卡圖納基</w:t>
      </w:r>
      <w:r w:rsidR="00A529F7">
        <w:rPr>
          <w:lang w:val="ru-RU"/>
        </w:rPr>
        <w:t>,</w:t>
      </w:r>
      <w:r w:rsidR="002C6C64" w:rsidRPr="00E236F4">
        <w:rPr>
          <w:lang w:val="ru-RU"/>
        </w:rPr>
        <w:t>聖巴西爾嘅洞穴附近,</w:t>
      </w:r>
      <w:r w:rsidR="00A529F7">
        <w:rPr>
          <w:rStyle w:val="FootnoteReference"/>
          <w:lang w:val="ru-RU"/>
        </w:rPr>
        <w:footnoteReference w:id="58"/>
      </w:r>
      <w:r w:rsidR="002C6C64" w:rsidRPr="00E236F4">
        <w:rPr>
          <w:lang w:val="ru-RU"/>
        </w:rPr>
        <w:t xml:space="preserve"> ,有一處地方散發出香氣。依家嗰度連洞穴都冇晒,只剩下一啲殘牆斷壁。好可能有好多聖人嘅聖遺物就藏喺呢啲廢墟附近!又有邊個知上帝幾時會將呢啲聖遺物顯現俾人睇?</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779"/>
      <w:r w:rsidRPr="00E236F4">
        <w:rPr>
          <w:lang w:val="ru-RU"/>
        </w:rPr>
        <w:t>我哋要懷住敬意向聖人禱告</w:t>
      </w:r>
      <w:bookmarkEnd w:id="114"/>
      <w:bookmarkEnd w:id="115"/>
    </w:p>
    <w:p w14:paraId="585001EE" w14:textId="3FAC3896" w:rsidR="00BA44CB" w:rsidRDefault="008F333A" w:rsidP="00A529F7">
      <w:pPr>
        <w:ind w:firstLine="720"/>
        <w:rPr>
          <w:lang w:val="ru-RU"/>
        </w:rPr>
      </w:pPr>
      <w:r>
        <w:rPr>
          <w:lang w:val="ru-RU"/>
        </w:rPr>
        <w:t>—</w:t>
      </w:r>
      <w:r w:rsidR="002C6C64" w:rsidRPr="00E236F4">
        <w:rPr>
          <w:lang w:val="ru-RU"/>
        </w:rPr>
        <w:t xml:space="preserve"> 基羅納,如果得嘅話,我想你幫我解釋一下《以撒書》入面嘅一節經文。</w:t>
      </w:r>
    </w:p>
    <w:p w14:paraId="427D6744" w14:textId="18B1AFEE" w:rsidR="00BA44CB" w:rsidRDefault="00BA44CB" w:rsidP="008F333A">
      <w:pPr>
        <w:rPr>
          <w:lang w:val="ru-RU"/>
        </w:rPr>
      </w:pPr>
      <w:r>
        <w:rPr>
          <w:lang w:val="ru-RU"/>
        </w:rPr>
        <w:tab/>
      </w:r>
      <w:r w:rsidR="008F333A">
        <w:rPr>
          <w:lang w:val="ru-RU"/>
        </w:rPr>
        <w:t>—</w:t>
      </w:r>
      <w:r w:rsidR="002C6C64" w:rsidRPr="00E236F4">
        <w:rPr>
          <w:lang w:val="ru-RU"/>
        </w:rPr>
        <w:t xml:space="preserve"> 乜嘢「Isaac嗰度</w:t>
      </w:r>
      <w:r>
        <w:rPr>
          <w:lang w:val="ru-RU"/>
        </w:rPr>
        <w:t>」</w:t>
      </w:r>
      <w:r w:rsidR="002C6C64" w:rsidRPr="00E236F4">
        <w:rPr>
          <w:lang w:val="ru-RU"/>
        </w:rPr>
        <w:t>?邊個Isaac?卡帕薩拉嘅Isaac老竇?要講就講「聖阿爸Isaac</w:t>
      </w:r>
      <w:r>
        <w:rPr>
          <w:lang w:val="ru-RU"/>
        </w:rPr>
        <w:t>」</w:t>
      </w:r>
      <w:r w:rsidR="002C6C64" w:rsidRPr="00E236F4">
        <w:rPr>
          <w:lang w:val="ru-RU"/>
        </w:rPr>
        <w:t>!就算講卡帕薩拉嘅Isaac老竇,我哋都叫佢</w:t>
      </w:r>
      <w:r w:rsidR="00C90354">
        <w:rPr>
          <w:lang w:val="ru-RU"/>
        </w:rPr>
        <w:t>「</w:t>
      </w:r>
      <w:r w:rsidR="002C6C64" w:rsidRPr="00E236F4">
        <w:rPr>
          <w:lang w:val="ru-RU"/>
        </w:rPr>
        <w:t>Isaac老竇</w:t>
      </w:r>
      <w:r>
        <w:rPr>
          <w:lang w:val="ru-RU"/>
        </w:rPr>
        <w:t>」。</w:t>
      </w:r>
      <w:r w:rsidR="002C6C64" w:rsidRPr="00E236F4">
        <w:rPr>
          <w:lang w:val="ru-RU"/>
        </w:rPr>
        <w:t xml:space="preserve"> 咁我哋係咪要淨係用聖人嘅名嚟叫佢哋?根本唔可能。譬如,你唔可以對大殉道者聖喬治祈禱,講:</w:t>
      </w:r>
      <w:r w:rsidR="00C90354">
        <w:rPr>
          <w:lang w:val="ru-RU"/>
        </w:rPr>
        <w:t>「</w:t>
      </w:r>
      <w:r w:rsidR="002C6C64" w:rsidRPr="00E236F4">
        <w:rPr>
          <w:lang w:val="ru-RU"/>
        </w:rPr>
        <w:t>聽住,喬治,幫我做啲乜乜嘢。</w:t>
      </w:r>
      <w:r>
        <w:rPr>
          <w:lang w:val="ru-RU"/>
        </w:rPr>
        <w:t>」</w:t>
      </w:r>
      <w:r w:rsidR="002C6C64" w:rsidRPr="00E236F4">
        <w:rPr>
          <w:lang w:val="ru-RU"/>
        </w:rPr>
        <w:t>咁樣好大膽,係唔敬嘅表現。 我記得有一次畀咗一個平信徒一小塊卡帕多基亞聖阿爾瑟尼奧斯(</w:t>
      </w:r>
      <w:r w:rsidR="00A529F7">
        <w:rPr>
          <w:rStyle w:val="FootnoteReference"/>
          <w:lang w:val="ru-RU"/>
        </w:rPr>
        <w:footnoteReference w:id="59"/>
      </w:r>
      <w:r w:rsidR="002C6C64" w:rsidRPr="00E236F4">
        <w:rPr>
          <w:lang w:val="ru-RU"/>
        </w:rPr>
        <w:t xml:space="preserve"> )嘅神聖遺體,之後佢就淨係叫佢「阿爾瑟尼奧斯」。但係總要有啲禮貌同分寸㗎!</w:t>
      </w:r>
    </w:p>
    <w:p w14:paraId="1B03ACA9" w14:textId="77777777" w:rsidR="00BA44CB" w:rsidRDefault="00BA44CB" w:rsidP="008F333A">
      <w:pPr>
        <w:rPr>
          <w:lang w:val="ru-RU"/>
        </w:rPr>
      </w:pPr>
      <w:r>
        <w:rPr>
          <w:lang w:val="ru-RU"/>
        </w:rPr>
        <w:tab/>
      </w:r>
      <w:r w:rsidR="008F333A">
        <w:rPr>
          <w:lang w:val="ru-RU"/>
        </w:rPr>
        <w:t>—</w:t>
      </w:r>
      <w:r w:rsidR="002C6C64" w:rsidRPr="00E236F4">
        <w:rPr>
          <w:lang w:val="ru-RU"/>
        </w:rPr>
        <w:t xml:space="preserve"> 可能,Geronda,佢因為心直口快先咁叫聖阿爾塞尼奧斯?</w:t>
      </w:r>
    </w:p>
    <w:p w14:paraId="49FE9580" w14:textId="77777777" w:rsidR="00BA44CB" w:rsidRDefault="00BA44CB" w:rsidP="008F333A">
      <w:pPr>
        <w:rPr>
          <w:lang w:val="ru-RU"/>
        </w:rPr>
      </w:pPr>
      <w:r>
        <w:rPr>
          <w:lang w:val="ru-RU"/>
        </w:rPr>
        <w:tab/>
      </w:r>
      <w:r w:rsidR="008F333A">
        <w:rPr>
          <w:lang w:val="ru-RU"/>
        </w:rPr>
        <w:t>—</w:t>
      </w:r>
      <w:r w:rsidR="002C6C64" w:rsidRPr="00E236F4">
        <w:rPr>
          <w:lang w:val="ru-RU"/>
        </w:rPr>
        <w:t xml:space="preserve"> 簡單?我嚟講講簡單!… 你根本唔可以對只係年紀比我哋大嘅人咁講。就算敬禮阿爾瑟尼奧斯係佢親生老豆,你都唔應該咁講。 佢唔應該淨係叫佢個名,就算嗰位阿森尼神父只係大佢幾年──畢竟聖阿森尼係神父。依家佢成為聖人,更加唔可以咁做!可係佢唔單止同我,連同其他人傾計,都淨係叫嗰位神父個名。完全冇基本嘅尊重!</w:t>
      </w:r>
    </w:p>
    <w:p w14:paraId="4F8D718B"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基羅翁達,但係:一個人冇用適當嘅頭銜去稱呼聖人,唔一定係出於無禮,而係可能出於純粹、真誠嘅單純?</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要擁有以呢種方式稱呼聖人嘅資格,一個人必須達到相當嘅屬靈高度,擁有嗰種源自深厚虔誠同純真嘅聖潔膽量。的確,有啲好似細路仔咁簡單嘅靈魂,可以用純真無邪嘅童真對上帝講:</w:t>
      </w:r>
      <w:r w:rsidR="00C90354">
        <w:rPr>
          <w:lang w:val="ru-RU"/>
        </w:rPr>
        <w:t>「</w:t>
      </w:r>
      <w:r w:rsidR="002C6C64" w:rsidRPr="00E236F4">
        <w:rPr>
          <w:lang w:val="ru-RU"/>
        </w:rPr>
        <w:t xml:space="preserve">我嘅神啊,你一定要畀呢樣嘢我!」 </w:t>
      </w:r>
      <w:r>
        <w:rPr>
          <w:lang w:val="ru-RU"/>
        </w:rPr>
        <w:t>「</w:t>
      </w:r>
      <w:r w:rsidR="002C6C64" w:rsidRPr="00E236F4">
        <w:rPr>
          <w:lang w:val="ru-RU"/>
        </w:rPr>
        <w:t>點解你唔畀畀我?</w:t>
      </w:r>
      <w:r>
        <w:rPr>
          <w:lang w:val="ru-RU"/>
        </w:rPr>
        <w:t>」</w:t>
      </w:r>
      <w:r w:rsidR="002C6C64" w:rsidRPr="00E236F4">
        <w:rPr>
          <w:lang w:val="ru-RU"/>
        </w:rPr>
        <w:t>你記唔記得我喺</w:t>
      </w:r>
      <w:r>
        <w:rPr>
          <w:lang w:val="ru-RU"/>
        </w:rPr>
        <w:t>《</w:t>
      </w:r>
      <w:r w:rsidR="002C6C64" w:rsidRPr="00E236F4">
        <w:rPr>
          <w:lang w:val="ru-RU"/>
        </w:rPr>
        <w:t>聖山之父</w:t>
      </w:r>
      <w:r>
        <w:rPr>
          <w:lang w:val="ru-RU"/>
        </w:rPr>
        <w:t>》</w:t>
      </w:r>
      <w:r w:rsidR="00C90354">
        <w:rPr>
          <w:lang w:val="ru-RU"/>
        </w:rPr>
        <w:t>(</w:t>
      </w:r>
      <w:r w:rsidR="002C6C64" w:rsidRPr="00E236F4">
        <w:rPr>
          <w:lang w:val="ru-RU"/>
        </w:rPr>
        <w:t xml:space="preserve"> )入面寫過一個有如孩童般純真嘅修士? 當佢嗰間房嘅井乾咗,佢就由教堂牆上拎咗聖尼古拉斯嘅聖像,綁條繩喺佢個銅環,將聖像放落井入面,然後好單純噉同聖人講:「聖尼古拉斯老竇! 你想我喺你聖像前點燈?咁就同水一齊由井裡升上嚟啦!你自己睇吓有幾多人嚟我哋嘅小房,但我哋連一口涼水都冇俾佢哋飲。</w:t>
      </w:r>
      <w:r>
        <w:rPr>
          <w:lang w:val="ru-RU"/>
        </w:rPr>
        <w:t>」</w:t>
      </w:r>
      <w:r w:rsidR="002C6C64" w:rsidRPr="00E236F4">
        <w:rPr>
          <w:lang w:val="ru-RU"/>
        </w:rPr>
        <w:t xml:space="preserve">水即刻開始滲入,聖尼古拉斯聖像浮上水面。 </w:t>
      </w:r>
      <w:r w:rsidR="002C6C64" w:rsidRPr="00E236F4">
        <w:rPr>
          <w:lang w:val="ru-RU"/>
        </w:rPr>
        <w:lastRenderedPageBreak/>
        <w:t>佢拎起嚟,虔誠咁親咗一下,然後拎去教堂。</w:t>
      </w:r>
      <w:r w:rsidR="00A529F7">
        <w:rPr>
          <w:rStyle w:val="FootnoteReference"/>
          <w:lang w:val="ru-RU"/>
        </w:rPr>
        <w:footnoteReference w:id="60"/>
      </w:r>
      <w:r w:rsidR="002C6C64" w:rsidRPr="00E236F4">
        <w:rPr>
          <w:lang w:val="ru-RU"/>
        </w:rPr>
        <w:t xml:space="preserve"> 但呢個係特別情況。任何人如果大膽咁向神同聖人祈禱,就算佢未達到應有嘅靈性狀態,都唔係表現出聖徒式嘅大膽,而係愚蠢嘅魯莽,只會招致神嘅震怒。</w:t>
      </w:r>
    </w:p>
    <w:p w14:paraId="0D0A83B9" w14:textId="30910F0F" w:rsidR="00BA44CB" w:rsidRDefault="00BA44CB" w:rsidP="008F333A">
      <w:pPr>
        <w:rPr>
          <w:lang w:val="ru-RU"/>
        </w:rPr>
      </w:pPr>
      <w:r>
        <w:rPr>
          <w:lang w:val="ru-RU"/>
        </w:rPr>
        <w:tab/>
      </w:r>
      <w:r w:rsidR="008F333A">
        <w:rPr>
          <w:lang w:val="ru-RU"/>
        </w:rPr>
        <w:t>—</w:t>
      </w:r>
      <w:r w:rsidR="002C6C64" w:rsidRPr="00E236F4">
        <w:rPr>
          <w:lang w:val="ru-RU"/>
        </w:rPr>
        <w:t xml:space="preserve"> 師傅,喺聖徒瞻禮日前夕,尤其係我敬禮嗰啲,我都會喺自己房入面獨自守通宵夜禱,以表敬意。照你講,要點先可以</w:t>
      </w:r>
      <w:r w:rsidR="00C90354">
        <w:rPr>
          <w:lang w:val="ru-RU"/>
        </w:rPr>
        <w:t>「</w:t>
      </w:r>
      <w:r w:rsidR="002C6C64" w:rsidRPr="00E236F4">
        <w:rPr>
          <w:lang w:val="ru-RU"/>
        </w:rPr>
        <w:t>好似呢啲聖徒咁生活</w:t>
      </w:r>
      <w:r>
        <w:rPr>
          <w:lang w:val="ru-RU"/>
        </w:rPr>
        <w:t>」</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w:t>
      </w:r>
      <w:r w:rsidR="002C6C64" w:rsidRPr="00E236F4">
        <w:rPr>
          <w:lang w:val="ru-RU"/>
        </w:rPr>
        <w:t xml:space="preserve"> 首先,讀佢嘅聖徒傳記。然後,從《聖詠集》讀畀嗰位聖徒嘅所有聖詠;呢啲都概述咗佢嘅一生</w:t>
      </w:r>
      <w:r w:rsidR="008F333A">
        <w:rPr>
          <w:lang w:val="ru-RU"/>
        </w:rPr>
        <w:t>。</w:t>
      </w:r>
      <w:r w:rsidR="002C6C64" w:rsidRPr="00E236F4">
        <w:rPr>
          <w:lang w:val="ru-RU"/>
        </w:rPr>
        <w:t>聖詠大部分唔係祈禱,而係讚美聖徒嘅頌歌。 喺大詠經嘅每首詠詞之前,都有</w:t>
      </w:r>
      <w:r>
        <w:rPr>
          <w:lang w:val="ru-RU"/>
        </w:rPr>
        <w:t>「</w:t>
      </w:r>
      <w:r w:rsidR="002C6C64" w:rsidRPr="00E236F4">
        <w:rPr>
          <w:lang w:val="ru-RU"/>
        </w:rPr>
        <w:t>天主聖徒,請為我哋向天主祈禱</w:t>
      </w:r>
      <w:r>
        <w:rPr>
          <w:lang w:val="ru-RU"/>
        </w:rPr>
        <w:t>」</w:t>
      </w:r>
      <w:r w:rsidR="00A529F7">
        <w:rPr>
          <w:rStyle w:val="FootnoteReference"/>
          <w:lang w:val="ru-RU"/>
        </w:rPr>
        <w:footnoteReference w:id="61"/>
      </w:r>
      <w:r w:rsidR="00A529F7">
        <w:rPr>
          <w:lang w:val="ru-RU"/>
        </w:rPr>
        <w:t xml:space="preserve"> </w:t>
      </w:r>
      <w:r w:rsidR="002C6C64" w:rsidRPr="00E236F4">
        <w:rPr>
          <w:lang w:val="ru-RU"/>
        </w:rPr>
        <w:t>呢句祈禱文做答唱。然後向聖人求助,無論你需要乜嘢都得,磕頭、念念玫瑰</w:t>
      </w:r>
      <w:r w:rsidR="008F333A">
        <w:rPr>
          <w:lang w:val="ru-RU"/>
        </w:rPr>
        <w:t>經</w:t>
      </w:r>
      <w:r w:rsidR="002C6C64" w:rsidRPr="00E236F4">
        <w:rPr>
          <w:lang w:val="ru-RU"/>
        </w:rPr>
        <w:t>──盡你所能,或者做啲你認為啱嘅嘢就得。最緊要就係你要祈禱。</w:t>
      </w:r>
    </w:p>
    <w:p w14:paraId="73FFD232" w14:textId="77777777" w:rsidR="00BA44CB" w:rsidRDefault="00BA44CB" w:rsidP="008F333A">
      <w:pPr>
        <w:rPr>
          <w:lang w:val="ru-RU"/>
        </w:rPr>
      </w:pPr>
      <w:r>
        <w:rPr>
          <w:lang w:val="ru-RU"/>
        </w:rPr>
        <w:tab/>
      </w:r>
      <w:r w:rsidR="002C6C64" w:rsidRPr="00E236F4">
        <w:rPr>
          <w:lang w:val="ru-RU"/>
        </w:rPr>
        <w:t>當靈魂透過聖人而活,就會懷着敬意同信心向佢哋求助。一個人如果對佢所仰望嘅聖人有敬意,敬虔嘅祈禱就會自然而然咁湧現。先有認識,然後成為朋友,再嚟就係一段親切又簡單嘅</w:t>
      </w:r>
      <w:r w:rsidR="008F333A">
        <w:rPr>
          <w:lang w:val="ru-RU"/>
        </w:rPr>
        <w:t>對話</w:t>
      </w:r>
      <w:r w:rsidR="002C6C64" w:rsidRPr="00E236F4">
        <w:rPr>
          <w:lang w:val="ru-RU"/>
        </w:rPr>
        <w:t>——充滿敬意又好自然。</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780"/>
      <w:r w:rsidRPr="00E236F4">
        <w:rPr>
          <w:lang w:val="ru-RU"/>
        </w:rPr>
        <w:t>聖徒嘅幫助</w:t>
      </w:r>
      <w:bookmarkEnd w:id="116"/>
      <w:bookmarkEnd w:id="117"/>
    </w:p>
    <w:p w14:paraId="73A67FED" w14:textId="10AEA9A4" w:rsidR="00BA44CB" w:rsidRDefault="008F333A" w:rsidP="001C5DAE">
      <w:pPr>
        <w:ind w:firstLine="720"/>
        <w:rPr>
          <w:lang w:val="ru-RU"/>
        </w:rPr>
      </w:pPr>
      <w:r>
        <w:rPr>
          <w:lang w:val="ru-RU"/>
        </w:rPr>
        <w:t>—</w:t>
      </w:r>
      <w:r w:rsidR="002C6C64" w:rsidRPr="00E236F4">
        <w:rPr>
          <w:lang w:val="ru-RU"/>
        </w:rPr>
        <w:t xml:space="preserve"> 基羅納,聖亞爾瑟尼奧斯而家有咗自己嘅教堂,佢會有咩感受?</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w:t>
      </w:r>
      <w:r w:rsidR="002C6C64" w:rsidRPr="00E236F4">
        <w:rPr>
          <w:lang w:val="ru-RU"/>
        </w:rPr>
        <w:t xml:space="preserve"> 喜樂!畢竟,佢而家有咗一個羊圈,將佢嘅羊聚埋一齊,並且照顧住佢哋。</w:t>
      </w:r>
    </w:p>
    <w:p w14:paraId="5771E9BD"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導師,人哋喺聖人被封聖之後,比起之前,會唔會得到更多幫助?</w:t>
      </w:r>
    </w:p>
    <w:p w14:paraId="7316F69A" w14:textId="77777777" w:rsidR="00BA44CB" w:rsidRDefault="00BA44CB" w:rsidP="008F333A">
      <w:pPr>
        <w:rPr>
          <w:lang w:val="ru-RU"/>
        </w:rPr>
      </w:pPr>
      <w:r>
        <w:rPr>
          <w:lang w:val="ru-RU"/>
        </w:rPr>
        <w:tab/>
      </w:r>
      <w:r w:rsidR="008F333A">
        <w:rPr>
          <w:lang w:val="ru-RU"/>
        </w:rPr>
        <w:t>—</w:t>
      </w:r>
      <w:r w:rsidR="002C6C64" w:rsidRPr="00E236F4">
        <w:rPr>
          <w:lang w:val="ru-RU"/>
        </w:rPr>
        <w:t xml:space="preserve"> 梗係啦。當教會封聖一位聖人,佢已經覺得有責任要幫助我哋。咁講法,佢比未封聖之前更加有迫切性要幫助我哋。而且,上帝亦會差遣佢去幫助人。</w:t>
      </w:r>
    </w:p>
    <w:p w14:paraId="03D5E2B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導師,聖人會唔會向上帝求,叫人哋敬重佢嘅紀念?</w:t>
      </w:r>
    </w:p>
    <w:p w14:paraId="6AE432D1" w14:textId="25CD0EB3" w:rsidR="00BA44CB" w:rsidRDefault="00BA44CB" w:rsidP="008F333A">
      <w:pPr>
        <w:rPr>
          <w:lang w:val="ru-RU"/>
        </w:rPr>
      </w:pPr>
      <w:r>
        <w:rPr>
          <w:lang w:val="ru-RU"/>
        </w:rPr>
        <w:tab/>
      </w:r>
      <w:r w:rsidR="008F333A">
        <w:rPr>
          <w:lang w:val="ru-RU"/>
        </w:rPr>
        <w:t>—</w:t>
      </w:r>
      <w:r w:rsidR="002C6C64" w:rsidRPr="00E236F4">
        <w:rPr>
          <w:lang w:val="ru-RU"/>
        </w:rPr>
        <w:t xml:space="preserve"> 唔係,聖人唔會向上帝提出呢啲請求。 佢哋唔會同上帝講:</w:t>
      </w:r>
      <w:r w:rsidR="00C90354">
        <w:rPr>
          <w:lang w:val="ru-RU"/>
        </w:rPr>
        <w:t>「</w:t>
      </w:r>
      <w:r w:rsidR="002C6C64" w:rsidRPr="00E236F4">
        <w:rPr>
          <w:lang w:val="ru-RU"/>
        </w:rPr>
        <w:t>主啊,等信徒敬重我嘅紀念,然後你就會因為呢件事幫助佢哋</w:t>
      </w:r>
      <w:r>
        <w:rPr>
          <w:lang w:val="ru-RU"/>
        </w:rPr>
        <w:t>」,</w:t>
      </w:r>
      <w:r w:rsidR="002C6C64" w:rsidRPr="00E236F4">
        <w:rPr>
          <w:lang w:val="ru-RU"/>
        </w:rPr>
        <w:t>或者:「只幫助嗰啲敬重我嘅紀念嘅人</w:t>
      </w:r>
      <w:r>
        <w:rPr>
          <w:lang w:val="ru-RU"/>
        </w:rPr>
        <w:t>」。</w:t>
      </w:r>
      <w:r w:rsidR="002C6C64" w:rsidRPr="00E236F4">
        <w:rPr>
          <w:lang w:val="ru-RU"/>
        </w:rPr>
        <w:t>聖徒哋係咁講:</w:t>
      </w:r>
      <w:r w:rsidR="00C90354">
        <w:rPr>
          <w:lang w:val="ru-RU"/>
        </w:rPr>
        <w:t>「</w:t>
      </w:r>
      <w:r w:rsidR="002C6C64" w:rsidRPr="00E236F4">
        <w:rPr>
          <w:lang w:val="ru-RU"/>
        </w:rPr>
        <w:t>主啊,呢啲人敬重我嘅紀念;就因為呢件事,賞賜佢哋</w:t>
      </w:r>
      <w:r>
        <w:rPr>
          <w:lang w:val="ru-RU"/>
        </w:rPr>
        <w:t>。」</w:t>
      </w:r>
    </w:p>
    <w:p w14:paraId="05B1367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導師,我對約翰福音傳道者──神學家嘅敬意,比對同名嘅聖人更深。</w:t>
      </w:r>
    </w:p>
    <w:p w14:paraId="13B416F9" w14:textId="77777777" w:rsidR="00BA44CB" w:rsidRDefault="00BA44CB" w:rsidP="008F333A">
      <w:pPr>
        <w:rPr>
          <w:lang w:val="ru-RU"/>
        </w:rPr>
      </w:pPr>
      <w:r>
        <w:rPr>
          <w:lang w:val="ru-RU"/>
        </w:rPr>
        <w:tab/>
      </w:r>
      <w:r w:rsidR="008F333A">
        <w:rPr>
          <w:lang w:val="ru-RU"/>
        </w:rPr>
        <w:t>—</w:t>
      </w:r>
      <w:r w:rsidR="002C6C64" w:rsidRPr="00E236F4">
        <w:rPr>
          <w:lang w:val="ru-RU"/>
        </w:rPr>
        <w:t xml:space="preserve"> 唔使驚;你嘅聖人唔會因為你更鍾意聖若望而妒忌你。 當然,你應該尊崇佢做靜修主義嘅主保,但就算佢唔係你嘅主保,你嘅聖人──同其他聖人一樣──都會好開心,當你心入面對某位聖人有好深嘅依歸,並且從佢度得到幫助。</w:t>
      </w:r>
    </w:p>
    <w:p w14:paraId="5B8B28B4" w14:textId="77777777" w:rsidR="00BA44CB" w:rsidRDefault="00BA44CB" w:rsidP="008F333A">
      <w:pPr>
        <w:rPr>
          <w:lang w:val="ru-RU"/>
        </w:rPr>
      </w:pPr>
      <w:r>
        <w:rPr>
          <w:lang w:val="ru-RU"/>
        </w:rPr>
        <w:lastRenderedPageBreak/>
        <w:tab/>
      </w:r>
      <w:r w:rsidR="002C6C64" w:rsidRPr="00E236F4">
        <w:rPr>
          <w:lang w:val="ru-RU"/>
        </w:rPr>
        <w:t>聖人就係聖人,佢哋脫離咗人嘅慾望同瑣碎嘅憂慮。人係透過同自己特別有親近感嗰位聖人攞到幫助。 有人向一位偉大嘅 聖人求助,就得到幫助;另一些人向一位鮮為人知嘅聖人求助──同樣都得到幫助,因為喺呢兩種情況下,都係同一股神嘅力量在運作。</w:t>
      </w:r>
    </w:p>
    <w:p w14:paraId="5539DC8A"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基羅翁達,如果一個人對某位聖人懷有特別的敬意,之前可能發生過什麼事?</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如果對某位聖人產生了特別的敬意,就表示那個人在某種程度上已經聽到了該聖人的聲音。我們任何一個人,只要從聖人那裡得到幫助,都可能對他們產生一種特別的愛。這種幫助可以是在一件大事上,也可是小事上。 我由細個開始就去Konica嘅聖女巴芭拉小教堂,所以對呢位聖大殉道者有特別嘅虔誠。當我入伍做無線電操作員嗰陣,雖然要接受正式訓練,但係佢都幫咗我;之後喺肺結核醫院做完肺部手術後,佢又再幫咗我。 當時醫生同我講,一旦我隻肺清理好,就會拔走引流管同呼吸機。</w:t>
      </w:r>
      <w:r w:rsidR="001C5DAE">
        <w:rPr>
          <w:rStyle w:val="FootnoteReference"/>
          <w:lang w:val="ru-RU"/>
        </w:rPr>
        <w:footnoteReference w:id="63"/>
      </w:r>
      <w:r w:rsidR="002C6C64" w:rsidRPr="00E236F4">
        <w:rPr>
          <w:lang w:val="ru-RU"/>
        </w:rPr>
        <w:t xml:space="preserve"> 雖然佢哋通常五日後就會關晒,但到我呢度已經廿五日,條管仲未拔,我痛到好慘。 12月3號星期六,我等緊醫生嚟幫我解除呢個折磨,但佢哋冇嚟。星期日朝早,聖女芭芭拉瞻禮日,我講:</w:t>
      </w:r>
      <w:r w:rsidR="00C90354">
        <w:rPr>
          <w:lang w:val="ru-RU"/>
        </w:rPr>
        <w:t>「</w:t>
      </w:r>
      <w:r w:rsidR="002C6C64" w:rsidRPr="00E236F4">
        <w:rPr>
          <w:lang w:val="ru-RU"/>
        </w:rPr>
        <w:t>如果聖女想幫,早就幫咗。醫生走咗;今日係星期日;冇人會嚟。 而家有邊個會幫我拎走呢啲喉?我講咗幾句,又苦澀咁加埋一句:</w:t>
      </w:r>
      <w:r w:rsidR="00C90354">
        <w:rPr>
          <w:lang w:val="ru-RU"/>
        </w:rPr>
        <w:t>「</w:t>
      </w:r>
      <w:r w:rsidR="002C6C64" w:rsidRPr="00E236F4">
        <w:rPr>
          <w:lang w:val="ru-RU"/>
        </w:rPr>
        <w:t>我喺聖人嗰間細細嘅教堂點咗咁多油燈,送咗咁多燈芯,搬咗咁多油去,又清潔咗咁多次——點解拎兩條喉出嚟竟然咁難?</w:t>
      </w:r>
      <w:r>
        <w:rPr>
          <w:lang w:val="ru-RU"/>
        </w:rPr>
        <w:t>」</w:t>
      </w:r>
      <w:r w:rsidR="002C6C64" w:rsidRPr="00E236F4">
        <w:rPr>
          <w:lang w:val="ru-RU"/>
        </w:rPr>
        <w:t xml:space="preserve">不過,跟住我就諗: </w:t>
      </w:r>
      <w:r>
        <w:rPr>
          <w:lang w:val="ru-RU"/>
        </w:rPr>
        <w:t>「</w:t>
      </w:r>
      <w:r w:rsidR="002C6C64" w:rsidRPr="00E236F4">
        <w:rPr>
          <w:lang w:val="ru-RU"/>
        </w:rPr>
        <w:t>我一定係得罪咗聖女巴爾巴拉,所以佢先冇叻安排人幫我拔出啲管</w:t>
      </w:r>
      <w:r>
        <w:rPr>
          <w:lang w:val="ru-RU"/>
        </w:rPr>
        <w:t>。」</w:t>
      </w:r>
      <w:r w:rsidR="002C6C64" w:rsidRPr="00E236F4">
        <w:rPr>
          <w:lang w:val="ru-RU"/>
        </w:rPr>
        <w:t>突然我聽到一陣騷動。「發生咩事?</w:t>
      </w:r>
      <w:r w:rsidR="008F333A">
        <w:rPr>
          <w:lang w:val="ru-RU"/>
        </w:rPr>
        <w:t>」</w:t>
      </w:r>
      <w:r w:rsidR="002C6C64" w:rsidRPr="00E236F4">
        <w:rPr>
          <w:lang w:val="ru-RU"/>
        </w:rPr>
        <w:t>我驚訝咁問。</w:t>
      </w:r>
      <w:r w:rsidR="008F333A">
        <w:rPr>
          <w:lang w:val="ru-RU"/>
        </w:rPr>
        <w:t>「</w:t>
      </w:r>
      <w:r w:rsidR="002C6C64" w:rsidRPr="00E236F4">
        <w:rPr>
          <w:lang w:val="ru-RU"/>
        </w:rPr>
        <w:t>係咪有人出事?</w:t>
      </w:r>
      <w:r>
        <w:rPr>
          <w:lang w:val="ru-RU"/>
        </w:rPr>
        <w:t>」</w:t>
      </w:r>
      <w:r w:rsidR="002C6C64" w:rsidRPr="00E236F4">
        <w:rPr>
          <w:lang w:val="ru-RU"/>
        </w:rPr>
        <w:t>佢哋話:</w:t>
      </w:r>
      <w:r w:rsidR="00C90354">
        <w:rPr>
          <w:lang w:val="ru-RU"/>
        </w:rPr>
        <w:t>「</w:t>
      </w:r>
      <w:r w:rsidR="002C6C64" w:rsidRPr="00E236F4">
        <w:rPr>
          <w:lang w:val="ru-RU"/>
        </w:rPr>
        <w:t>醫生嚟緊。</w:t>
      </w:r>
      <w:r>
        <w:rPr>
          <w:lang w:val="ru-RU"/>
        </w:rPr>
        <w:t>」</w:t>
      </w:r>
      <w:r w:rsidR="002C6C64" w:rsidRPr="00E236F4">
        <w:rPr>
          <w:lang w:val="ru-RU"/>
        </w:rPr>
        <w:t xml:space="preserve"> 我唔知個主治醫生點解咁做,但係一大早佢就打電話畀我嘅主診醫生,吩咐佢哋:</w:t>
      </w:r>
      <w:r w:rsidR="00C90354">
        <w:rPr>
          <w:lang w:val="ru-RU"/>
        </w:rPr>
        <w:t>「</w:t>
      </w:r>
      <w:r w:rsidR="002C6C64" w:rsidRPr="00E236F4">
        <w:rPr>
          <w:lang w:val="ru-RU"/>
        </w:rPr>
        <w:t>去幫個和尚拔走啲管</w:t>
      </w:r>
      <w:r>
        <w:rPr>
          <w:lang w:val="ru-RU"/>
        </w:rPr>
        <w:t>。」</w:t>
      </w:r>
      <w:r w:rsidR="002C6C64" w:rsidRPr="00E236F4">
        <w:rPr>
          <w:lang w:val="ru-RU"/>
        </w:rPr>
        <w:t>佢哋入嚟就話:</w:t>
      </w:r>
      <w:r w:rsidR="00C90354">
        <w:rPr>
          <w:lang w:val="ru-RU"/>
        </w:rPr>
        <w:t>「</w:t>
      </w:r>
      <w:r w:rsidR="002C6C64" w:rsidRPr="00E236F4">
        <w:rPr>
          <w:lang w:val="ru-RU"/>
        </w:rPr>
        <w:t>我哋收到命令,要拔走引流管。</w:t>
      </w:r>
      <w:r>
        <w:rPr>
          <w:lang w:val="ru-RU"/>
        </w:rPr>
        <w:t>」</w:t>
      </w:r>
      <w:r w:rsidR="002C6C64" w:rsidRPr="00E236F4">
        <w:rPr>
          <w:lang w:val="ru-RU"/>
        </w:rPr>
        <w:t>顯然,我嗰番苦口苦心嘅說話戳到聖女巴爾巴拉嘅痛處。 有時要呻幾句,但最好唔好成日埋怨。唔埋怨嘅人先有氣度。 你睇吓點樣:同一位聖人有時會即刻應允所求,有時就唔係即刻。又或者,有時佢會幫助嗰個禱告者,因為佢當時心靈狀態好;有時</w:t>
      </w:r>
      <w:r w:rsidR="008F333A">
        <w:rPr>
          <w:lang w:val="ru-RU"/>
        </w:rPr>
        <w:t>又</w:t>
      </w:r>
      <w:r w:rsidR="002C6C64" w:rsidRPr="00E236F4">
        <w:rPr>
          <w:lang w:val="ru-RU"/>
        </w:rPr>
        <w:t>係因為嗰個人好似細路仔咁喊住埋怨。</w:t>
      </w:r>
    </w:p>
    <w:p w14:paraId="0AD5A575"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導師,會唔會因為我嘅靈性狀態唔好,聖人就唔理我?</w:t>
      </w:r>
    </w:p>
    <w:p w14:paraId="4F825224" w14:textId="77777777" w:rsidR="00BA44CB" w:rsidRDefault="00BA44CB" w:rsidP="008F333A">
      <w:pPr>
        <w:rPr>
          <w:lang w:val="ru-RU"/>
        </w:rPr>
      </w:pPr>
      <w:r>
        <w:rPr>
          <w:lang w:val="ru-RU"/>
        </w:rPr>
        <w:tab/>
      </w:r>
      <w:r w:rsidR="008F333A">
        <w:rPr>
          <w:lang w:val="ru-RU"/>
        </w:rPr>
        <w:t>—</w:t>
      </w:r>
      <w:r w:rsidR="002C6C64" w:rsidRPr="00E236F4">
        <w:rPr>
          <w:lang w:val="ru-RU"/>
        </w:rPr>
        <w:t xml:space="preserve"> 唔係,幸好聖人唔會咁樣。如果佢哋咁做,我哋就完咗。如果佢哋唔幫我哋,我哋就會滅亡。 諗吓:佢哋而家喺天上歡喜快樂,而我哋喺呢度受苦。所以,當我哋求嘢嘅時候,如果佢哋唔聽到我哋嘅請求……如果我可以咁講,就唔公平。</w:t>
      </w:r>
    </w:p>
    <w:p w14:paraId="2EA1E1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Geronda,如果我哋向上帝祈禱,求天使同所有聖徒幫忙,佢哋會唔會一齊喺上帝面前為我哋代禱?佢哋嘅祈禱會唔會合埋一齊?</w:t>
      </w:r>
    </w:p>
    <w:p w14:paraId="742E0F49" w14:textId="77777777" w:rsidR="00BA44CB" w:rsidRDefault="00BA44CB" w:rsidP="008F333A">
      <w:pPr>
        <w:rPr>
          <w:lang w:val="ru-RU"/>
        </w:rPr>
      </w:pPr>
      <w:r>
        <w:rPr>
          <w:lang w:val="ru-RU"/>
        </w:rPr>
        <w:tab/>
      </w:r>
      <w:r w:rsidR="008F333A">
        <w:rPr>
          <w:lang w:val="ru-RU"/>
        </w:rPr>
        <w:t>—</w:t>
      </w:r>
      <w:r w:rsidR="002C6C64" w:rsidRPr="00E236F4">
        <w:rPr>
          <w:lang w:val="ru-RU"/>
        </w:rPr>
        <w:t xml:space="preserve"> 佢哋可以集體或者個別咁幫我哋,只要有需要——即係話</w:t>
      </w:r>
      <w:r w:rsidR="008F333A">
        <w:rPr>
          <w:lang w:val="ru-RU"/>
        </w:rPr>
        <w:t>,</w:t>
      </w:r>
      <w:r w:rsidR="002C6C64" w:rsidRPr="00E236F4">
        <w:rPr>
          <w:lang w:val="ru-RU"/>
        </w:rPr>
        <w:t>如果對我有好處嘅話。</w:t>
      </w:r>
    </w:p>
    <w:p w14:paraId="44BEB6C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導師,當我從某位聖人那裡得到幫助,可不可以告訴修女們呢?</w:t>
      </w:r>
    </w:p>
    <w:p w14:paraId="7876526B" w14:textId="77777777" w:rsidR="00BA44CB" w:rsidRDefault="00BA44CB" w:rsidP="008F333A">
      <w:pPr>
        <w:rPr>
          <w:lang w:val="ru-RU"/>
        </w:rPr>
      </w:pPr>
      <w:r>
        <w:rPr>
          <w:lang w:val="ru-RU"/>
        </w:rPr>
        <w:tab/>
      </w:r>
      <w:r w:rsidR="008F333A">
        <w:rPr>
          <w:lang w:val="ru-RU"/>
        </w:rPr>
        <w:t>—</w:t>
      </w:r>
      <w:r w:rsidR="002C6C64" w:rsidRPr="00E236F4">
        <w:rPr>
          <w:lang w:val="ru-RU"/>
        </w:rPr>
        <w:t xml:space="preserve"> 唔好,淨係同 Mother Superior 講,對嗰位聖人要心存深切感恩。佢冇權賜嘢畀你㗎?如果你知聖人點樣為你安排一切,就知道佢哋已經幫你免咗幾多厄運同麻煩!</w:t>
      </w:r>
    </w:p>
    <w:p w14:paraId="7108B32E"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導師,您有冇關於呢件事嘅啟示?點解您會咁講?</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我可以同你講好多嘢,但已經講過嘅就夠晒多!我只係再補充一句,聖人哋都齊心協力嚟幫我哋——佢哋希望我哋開心得飛起,滿懷感恩。</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781"/>
      <w:r w:rsidRPr="00E236F4">
        <w:rPr>
          <w:lang w:val="ru-RU"/>
        </w:rPr>
        <w:t>聖徒哋跨越距離</w:t>
      </w:r>
      <w:bookmarkEnd w:id="118"/>
      <w:bookmarkEnd w:id="119"/>
    </w:p>
    <w:p w14:paraId="6F1F1525" w14:textId="1CC2ABBE" w:rsidR="00BA44CB" w:rsidRDefault="008F333A" w:rsidP="001C5DAE">
      <w:pPr>
        <w:ind w:firstLine="720"/>
        <w:rPr>
          <w:lang w:val="ru-RU"/>
        </w:rPr>
      </w:pPr>
      <w:r>
        <w:rPr>
          <w:lang w:val="ru-RU"/>
        </w:rPr>
        <w:t>—</w:t>
      </w:r>
      <w:r w:rsidR="002C6C64" w:rsidRPr="00E236F4">
        <w:rPr>
          <w:lang w:val="ru-RU"/>
        </w:rPr>
        <w:t xml:space="preserve"> 導師,西奈山修道院院長聖喬治點樣由西奈去到耶路撒冷,喺嗰度領受聖體聖事?</w:t>
      </w:r>
      <w:r w:rsidR="001C5DAE">
        <w:rPr>
          <w:rStyle w:val="FootnoteReference"/>
          <w:lang w:val="ru-RU"/>
        </w:rPr>
        <w:footnoteReference w:id="64"/>
      </w:r>
    </w:p>
    <w:p w14:paraId="145BA48B" w14:textId="2F446D3A" w:rsidR="00BA44CB" w:rsidRDefault="008F333A" w:rsidP="008F333A">
      <w:pPr>
        <w:rPr>
          <w:lang w:val="ru-RU"/>
        </w:rPr>
      </w:pPr>
      <w:r>
        <w:rPr>
          <w:lang w:val="ru-RU"/>
        </w:rPr>
        <w:t>—</w:t>
      </w:r>
      <w:r w:rsidR="002C6C64" w:rsidRPr="00E236F4">
        <w:rPr>
          <w:lang w:val="ru-RU"/>
        </w:rPr>
        <w:t xml:space="preserve"> 佢領咗聖體聖血,一眨眼就返到。佢滿懷驚嘆。</w:t>
      </w:r>
    </w:p>
    <w:p w14:paraId="4876BFED"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導師,佢係咪同時喺耶路撒冷同埋喺佢嘅洞穴入面?</w:t>
      </w:r>
    </w:p>
    <w:p w14:paraId="15442202" w14:textId="77777777" w:rsidR="00BA44CB" w:rsidRDefault="00BA44CB" w:rsidP="008F333A">
      <w:pPr>
        <w:rPr>
          <w:lang w:val="ru-RU"/>
        </w:rPr>
      </w:pPr>
      <w:r>
        <w:rPr>
          <w:lang w:val="ru-RU"/>
        </w:rPr>
        <w:tab/>
      </w:r>
      <w:r w:rsidR="008F333A">
        <w:rPr>
          <w:lang w:val="ru-RU"/>
        </w:rPr>
        <w:t>—</w:t>
      </w:r>
      <w:r w:rsidR="002C6C64" w:rsidRPr="00E236F4">
        <w:rPr>
          <w:lang w:val="ru-RU"/>
        </w:rPr>
        <w:t xml:space="preserve"> 佢根本冇喺佢嘅洞穴入面!喺短短幾秒鐘,佢就去咗耶路撒冷、領咗聖體聖血,之後以極快嘅速度返到西奈山。</w:t>
      </w:r>
    </w:p>
    <w:p w14:paraId="38F46A2B" w14:textId="77777777" w:rsidR="00BA44CB" w:rsidRDefault="00BA44CB" w:rsidP="008F333A">
      <w:pPr>
        <w:rPr>
          <w:lang w:val="ru-RU"/>
        </w:rPr>
      </w:pPr>
      <w:r>
        <w:rPr>
          <w:lang w:val="ru-RU"/>
        </w:rPr>
        <w:tab/>
      </w:r>
      <w:r w:rsidR="008F333A">
        <w:rPr>
          <w:lang w:val="ru-RU"/>
        </w:rPr>
        <w:t>—</w:t>
      </w:r>
      <w:r w:rsidR="002C6C64" w:rsidRPr="00E236F4">
        <w:rPr>
          <w:lang w:val="ru-RU"/>
        </w:rPr>
        <w:t xml:space="preserve"> 佢係咪飛過去㗎,Geronda?</w:t>
      </w:r>
    </w:p>
    <w:p w14:paraId="3DA59743" w14:textId="3B82611B" w:rsidR="00BA44CB" w:rsidRDefault="00BA44CB" w:rsidP="008F333A">
      <w:pPr>
        <w:rPr>
          <w:lang w:val="ru-RU"/>
        </w:rPr>
      </w:pPr>
      <w:r>
        <w:rPr>
          <w:lang w:val="ru-RU"/>
        </w:rPr>
        <w:tab/>
      </w:r>
      <w:r w:rsidR="008F333A">
        <w:rPr>
          <w:lang w:val="ru-RU"/>
        </w:rPr>
        <w:t>—</w:t>
      </w:r>
      <w:r w:rsidR="002C6C64" w:rsidRPr="00E236F4">
        <w:rPr>
          <w:lang w:val="ru-RU"/>
        </w:rPr>
        <w:t xml:space="preserve"> 係呀,佢加滿咗</w:t>
      </w:r>
      <w:r>
        <w:rPr>
          <w:lang w:val="ru-RU"/>
        </w:rPr>
        <w:t>「</w:t>
      </w:r>
      <w:r w:rsidR="002C6C64" w:rsidRPr="00E236F4">
        <w:rPr>
          <w:lang w:val="ru-RU"/>
        </w:rPr>
        <w:t>超強</w:t>
      </w:r>
      <w:r>
        <w:rPr>
          <w:lang w:val="ru-RU"/>
        </w:rPr>
        <w:t>」</w:t>
      </w:r>
      <w:r w:rsidR="002C6C64" w:rsidRPr="00E236F4">
        <w:rPr>
          <w:lang w:val="ru-RU"/>
        </w:rPr>
        <w:t>汽油</w:t>
      </w:r>
      <w:r>
        <w:rPr>
          <w:lang w:val="ru-RU"/>
        </w:rPr>
        <w:t>,</w:t>
      </w:r>
      <w:r w:rsidR="002C6C64" w:rsidRPr="00E236F4">
        <w:rPr>
          <w:lang w:val="ru-RU"/>
        </w:rPr>
        <w:t>拎咗張靈性飛機票,就飛去佢要去嘅地方。</w:t>
      </w:r>
    </w:p>
    <w:p w14:paraId="32FABE9D" w14:textId="77777777" w:rsidR="00BA44CB" w:rsidRDefault="00BA44CB" w:rsidP="008F333A">
      <w:pPr>
        <w:rPr>
          <w:lang w:val="ru-RU"/>
        </w:rPr>
      </w:pPr>
      <w:r>
        <w:rPr>
          <w:lang w:val="ru-RU"/>
        </w:rPr>
        <w:tab/>
      </w:r>
      <w:r w:rsidR="008F333A">
        <w:rPr>
          <w:lang w:val="ru-RU"/>
        </w:rPr>
        <w:t>—</w:t>
      </w:r>
      <w:r w:rsidR="002C6C64" w:rsidRPr="00E236F4">
        <w:rPr>
          <w:lang w:val="ru-RU"/>
        </w:rPr>
        <w:t xml:space="preserve"> 點解會咁,老禪師,聖人可以同時喺兩個地方?</w:t>
      </w:r>
    </w:p>
    <w:p w14:paraId="0E72476F" w14:textId="784E73D2" w:rsidR="00BA44CB" w:rsidRDefault="00BA44CB" w:rsidP="008F333A">
      <w:pPr>
        <w:rPr>
          <w:lang w:val="ru-RU"/>
        </w:rPr>
      </w:pPr>
      <w:r>
        <w:rPr>
          <w:lang w:val="ru-RU"/>
        </w:rPr>
        <w:tab/>
      </w:r>
      <w:r w:rsidR="008F333A">
        <w:rPr>
          <w:lang w:val="ru-RU"/>
        </w:rPr>
        <w:t>—</w:t>
      </w:r>
      <w:r w:rsidR="002C6C64" w:rsidRPr="00E236F4">
        <w:rPr>
          <w:lang w:val="ru-RU"/>
        </w:rPr>
        <w:t xml:space="preserve"> 只有上帝無所不在。但聖人就唔係無所不在——佢哋會由一個地方去到另一個,但速度快到令距離化為烏有。對佢哋嚟講,冇</w:t>
      </w:r>
      <w:r w:rsidR="00C90354">
        <w:rPr>
          <w:lang w:val="ru-RU"/>
        </w:rPr>
        <w:t>「</w:t>
      </w:r>
      <w:r w:rsidR="002C6C64" w:rsidRPr="00E236F4">
        <w:rPr>
          <w:lang w:val="ru-RU"/>
        </w:rPr>
        <w:t>近</w:t>
      </w:r>
      <w:r>
        <w:rPr>
          <w:lang w:val="ru-RU"/>
        </w:rPr>
        <w:t>」</w:t>
      </w:r>
      <w:r w:rsidR="002C6C64" w:rsidRPr="00E236F4">
        <w:rPr>
          <w:lang w:val="ru-RU"/>
        </w:rPr>
        <w:t>同</w:t>
      </w:r>
      <w:r w:rsidR="00C90354">
        <w:rPr>
          <w:lang w:val="ru-RU"/>
        </w:rPr>
        <w:t>「</w:t>
      </w:r>
      <w:r w:rsidR="002C6C64" w:rsidRPr="00E236F4">
        <w:rPr>
          <w:lang w:val="ru-RU"/>
        </w:rPr>
        <w:t>遠</w:t>
      </w:r>
      <w:r>
        <w:rPr>
          <w:lang w:val="ru-RU"/>
        </w:rPr>
        <w:t>」。</w:t>
      </w:r>
      <w:r w:rsidR="002C6C64" w:rsidRPr="00E236F4">
        <w:rPr>
          <w:lang w:val="ru-RU"/>
        </w:rPr>
        <w:t xml:space="preserve"> 我喺結核病療養院接受治療嗰陣,同我一齊住喺病房有個可憐人;佢病咗好多年,叫哈蘭比奧斯。佢仲想同嗰度其中一位護士結婚,最後仲訂咗婚。嗰陣時,結核病冇得醫,佢已經面對死亡。 於是哈爾拉姆皮烏斯嘅媽媽滿懷悲痛,去咗聖帕拉史基維修道院祈禱。當時哈爾拉姆皮烏斯已經喺深切治療部,冇人可以探佢,連未婚妻都見唔到。突然,佢媽媽打電話畀佢未婚妻,話:</w:t>
      </w:r>
      <w:r w:rsidR="00C90354">
        <w:rPr>
          <w:lang w:val="ru-RU"/>
        </w:rPr>
        <w:t>「</w:t>
      </w:r>
      <w:r w:rsidR="002C6C64" w:rsidRPr="00E236F4">
        <w:rPr>
          <w:lang w:val="ru-RU"/>
        </w:rPr>
        <w:t>唔使擔心!聖帕拉史基維話哈爾拉姆皮烏斯會好返㗎。</w:t>
      </w:r>
      <w:r w:rsidR="00C90354">
        <w:rPr>
          <w:lang w:val="ru-RU"/>
        </w:rPr>
        <w:t>」</w:t>
      </w:r>
      <w:r w:rsidR="002C6C64" w:rsidRPr="00E236F4">
        <w:rPr>
          <w:lang w:val="ru-RU"/>
        </w:rPr>
        <w:t xml:space="preserve"> 佢又補充:</w:t>
      </w:r>
      <w:r w:rsidR="00C90354">
        <w:rPr>
          <w:lang w:val="ru-RU"/>
        </w:rPr>
        <w:t>「</w:t>
      </w:r>
      <w:r w:rsidR="002C6C64" w:rsidRPr="00E236F4">
        <w:rPr>
          <w:lang w:val="ru-RU"/>
        </w:rPr>
        <w:t>而家係時候去拉米亞──嗰度另一間肺結核診所又有人喺生死邊緣</w:t>
      </w:r>
      <w:r w:rsidR="00C90354">
        <w:rPr>
          <w:lang w:val="ru-RU"/>
        </w:rPr>
        <w:t>。」</w:t>
      </w:r>
      <w:r w:rsidR="001C5DAE">
        <w:rPr>
          <w:rStyle w:val="FootnoteReference"/>
          <w:lang w:val="ru-RU"/>
        </w:rPr>
        <w:footnoteReference w:id="65"/>
      </w:r>
      <w:r w:rsidR="002C6C64" w:rsidRPr="00E236F4">
        <w:rPr>
          <w:lang w:val="ru-RU"/>
        </w:rPr>
        <w:t xml:space="preserve"> 即刻,哈爾蘭皮烏斯就開始好返。護士打咗電話去拉米亞,佢哋話本來啱啱先仲危殆嘅病人,竟然奇蹟式咁開始康復。 你可唔可以想像聖帕拉史基維行得幾快!如果部車以咁嘅速度衝落去,一定會撞到粉身碎骨。而且聖帕拉史基維仲慳咗油錢同輪胎!</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782"/>
      <w:r w:rsidRPr="00E236F4">
        <w:rPr>
          <w:lang w:val="ru-RU"/>
        </w:rPr>
        <w:t>未知嘅聖徒</w:t>
      </w:r>
      <w:r w:rsidR="00C90354">
        <w:rPr>
          <w:lang w:val="ru-RU"/>
        </w:rPr>
        <w:t>「</w:t>
      </w:r>
      <w:r w:rsidRPr="00E236F4">
        <w:rPr>
          <w:lang w:val="ru-RU"/>
        </w:rPr>
        <w:t>暗中</w:t>
      </w:r>
      <w:r w:rsidR="00BA44CB">
        <w:rPr>
          <w:lang w:val="ru-RU"/>
        </w:rPr>
        <w:t>」</w:t>
      </w:r>
      <w:r w:rsidRPr="00E236F4">
        <w:rPr>
          <w:lang w:val="ru-RU"/>
        </w:rPr>
        <w:t>幫手</w:t>
      </w:r>
      <w:bookmarkEnd w:id="120"/>
      <w:bookmarkEnd w:id="121"/>
    </w:p>
    <w:p w14:paraId="003B9FD3" w14:textId="79882358" w:rsidR="00BA44CB" w:rsidRDefault="008F333A" w:rsidP="007C7B4C">
      <w:pPr>
        <w:ind w:firstLine="720"/>
        <w:rPr>
          <w:lang w:val="ru-RU"/>
        </w:rPr>
      </w:pPr>
      <w:r>
        <w:rPr>
          <w:lang w:val="ru-RU"/>
        </w:rPr>
        <w:t>—</w:t>
      </w:r>
      <w:r w:rsidR="002C6C64" w:rsidRPr="00E236F4">
        <w:rPr>
          <w:lang w:val="ru-RU"/>
        </w:rPr>
        <w:t xml:space="preserve"> 導師,啲我哋唔識嘅聖人會唔會幫我哋?畢竟,我哋喺禱告時都冇呼求佢哋,係咪?</w:t>
      </w:r>
    </w:p>
    <w:p w14:paraId="5B15EC4C" w14:textId="3E91B95B" w:rsidR="00BA44CB" w:rsidRDefault="00BA44CB" w:rsidP="008F333A">
      <w:pPr>
        <w:rPr>
          <w:lang w:val="ru-RU"/>
        </w:rPr>
      </w:pPr>
      <w:r>
        <w:rPr>
          <w:lang w:val="ru-RU"/>
        </w:rPr>
        <w:tab/>
      </w:r>
      <w:r w:rsidR="008F333A">
        <w:rPr>
          <w:lang w:val="ru-RU"/>
        </w:rPr>
        <w:t>—</w:t>
      </w:r>
      <w:r w:rsidR="002C6C64" w:rsidRPr="00E236F4">
        <w:rPr>
          <w:lang w:val="ru-RU"/>
        </w:rPr>
        <w:t xml:space="preserve"> 好多唔知名嘅聖人喺暗中幫我哋,雖然我哋完全唔知道佢哋存在。 對我嚟講,佢哋先至係最偉大嘅聖人。佢哋冇從人手上攞過一絲榮耀──只係得自上帝。我諗,就因為佢哋極度謙卑,佢哋誠心誠意咁求上帝令佢哋繼續隱藏身份,唔攞人哋嘅任何榮譽,但仍然喺暗中幫助人。</w:t>
      </w:r>
      <w:r w:rsidR="00346C83">
        <w:rPr>
          <w:rStyle w:val="FootnoteReference"/>
          <w:lang w:val="ru-RU"/>
        </w:rPr>
        <w:footnoteReference w:id="66"/>
      </w:r>
      <w:r w:rsidR="002C6C64" w:rsidRPr="00E236F4">
        <w:rPr>
          <w:lang w:val="ru-RU"/>
        </w:rPr>
        <w:t xml:space="preserve"> </w:t>
      </w:r>
      <w:r w:rsidR="002C6C64" w:rsidRPr="00E236F4">
        <w:rPr>
          <w:lang w:val="ru-RU"/>
        </w:rPr>
        <w:lastRenderedPageBreak/>
        <w:t>我哋應該用特別嘅方式去敬重呢啲無人知嘅聖人,向佢哋獻上特別嘅感謝,因為佢哋能夠喺塵世度保持匿名,就喺沉默中,透過佢哋嘅祈禱同無聲嘅榜樣幫助我哋。</w:t>
      </w:r>
    </w:p>
    <w:p w14:paraId="62158FAB" w14:textId="348907B2" w:rsidR="00BA44CB" w:rsidRDefault="00BA44CB" w:rsidP="008F333A">
      <w:pPr>
        <w:rPr>
          <w:lang w:val="ru-RU"/>
        </w:rPr>
      </w:pPr>
      <w:r>
        <w:rPr>
          <w:lang w:val="ru-RU"/>
        </w:rPr>
        <w:tab/>
      </w:r>
      <w:r w:rsidR="002C6C64" w:rsidRPr="00E236F4">
        <w:rPr>
          <w:lang w:val="ru-RU"/>
        </w:rPr>
        <w:t>有一次,我想寫一位已經過身嘅孚日山修道士。我回憶起我所知道嘅佢一生所有細節,揀咗一個閒置嘅晚上,坐低開始寫。 我點咗支蠟燭,拎咗支鉛筆同本筆記簿,但突然發覺我乜都記唔起,連佢個名都唔記得,雖然呢排我成日都喺諗住佢。我開始逐間咁回想我去過嘅聖山修道院、修道小屋同修道房。我由東面開始,一間接一間咁諗──可能記起啲咩。 乜都唔記得。然後由西面再嚟──一樣乜都唔記得。我開始按年回憶,由我第一次到雅典山開始,喺腦海裏過晒我遇到嘅長老──但係我依然乜都唔記得。好似呢位修道士想保持匿名,而上帝就賜下祂嘅奇蹟。 我只記得佢嘅人生對我嘅震撼,勝過我寫過嘅其他聖山長老。</w:t>
      </w:r>
      <w:r w:rsidR="007C7B4C">
        <w:rPr>
          <w:rStyle w:val="FootnoteReference"/>
          <w:lang w:val="ru-RU"/>
        </w:rPr>
        <w:footnoteReference w:id="67"/>
      </w:r>
      <w:r w:rsidR="002C6C64" w:rsidRPr="00E236F4">
        <w:rPr>
          <w:lang w:val="ru-RU"/>
        </w:rPr>
        <w:t xml:space="preserve">  由此我亦明白,如果上帝唔願意,人就乜都做唔到。反之,只要上帝輕輕一息吹向一個人,嗰個人就會成為智者。</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8783"/>
      <w:r w:rsidRPr="00E236F4">
        <w:rPr>
          <w:lang w:val="ru-RU"/>
        </w:rPr>
        <w:t>聖</w:t>
      </w:r>
      <w:r w:rsidR="00D919DA" w:rsidRPr="00D919DA">
        <w:rPr>
          <w:lang w:val="ru-RU"/>
        </w:rPr>
        <w:t>「</w:t>
      </w:r>
      <w:r w:rsidR="00BA44CB">
        <w:rPr>
          <w:lang w:val="ru-RU"/>
        </w:rPr>
        <w:t>僕人」</w:t>
      </w:r>
      <w:r w:rsidRPr="00E236F4">
        <w:rPr>
          <w:lang w:val="ru-RU"/>
        </w:rPr>
        <w:t>同聖「守護者</w:t>
      </w:r>
      <w:r w:rsidR="00BA44CB">
        <w:rPr>
          <w:lang w:val="ru-RU"/>
        </w:rPr>
        <w:t>」</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Geronda,我牙痛。</w:t>
      </w:r>
    </w:p>
    <w:p w14:paraId="2FC8697A" w14:textId="6DD651BF" w:rsidR="00BA44CB" w:rsidRDefault="00BA44CB" w:rsidP="008F333A">
      <w:pPr>
        <w:rPr>
          <w:lang w:val="ru-RU"/>
        </w:rPr>
      </w:pPr>
      <w:r>
        <w:rPr>
          <w:lang w:val="ru-RU"/>
        </w:rPr>
        <w:tab/>
      </w:r>
      <w:r w:rsidR="008F333A">
        <w:rPr>
          <w:lang w:val="ru-RU"/>
        </w:rPr>
        <w:t>—</w:t>
      </w:r>
      <w:r w:rsidR="002C6C64" w:rsidRPr="00E236F4">
        <w:rPr>
          <w:lang w:val="ru-RU"/>
        </w:rPr>
        <w:t xml:space="preserve"> 算啦,痛少少,咁你先有少少好處啦!捱耐住,拜聖安提帕斯</w:t>
      </w:r>
      <w:r w:rsidR="00F0353C">
        <w:rPr>
          <w:rStyle w:val="FootnoteReference"/>
          <w:lang w:val="ru-RU"/>
        </w:rPr>
        <w:footnoteReference w:id="68"/>
      </w:r>
      <w:r w:rsidR="00F0353C">
        <w:rPr>
          <w:lang w:val="ru-RU"/>
        </w:rPr>
        <w:t xml:space="preserve"> </w:t>
      </w:r>
      <w:r w:rsidR="008F333A">
        <w:rPr>
          <w:lang w:val="ru-RU"/>
        </w:rPr>
        <w:t>—</w:t>
      </w:r>
      <w:r w:rsidR="002C6C64" w:rsidRPr="00E236F4">
        <w:rPr>
          <w:lang w:val="ru-RU"/>
        </w:rPr>
        <w:t xml:space="preserve"> 念一串念珠。佢幫手治牙痛,一切都會好嘅。</w:t>
      </w:r>
    </w:p>
    <w:p w14:paraId="5BD7A8FA"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導師,我已經向聖安提帕斯祈禱,但我隻牙痛仲係咁痛!</w:t>
      </w:r>
    </w:p>
    <w:p w14:paraId="7D590148" w14:textId="5CD10470" w:rsidR="00BA44CB" w:rsidRDefault="00BA44CB" w:rsidP="008F333A">
      <w:pPr>
        <w:rPr>
          <w:lang w:val="ru-RU"/>
        </w:rPr>
      </w:pPr>
      <w:r>
        <w:rPr>
          <w:lang w:val="ru-RU"/>
        </w:rPr>
        <w:tab/>
      </w:r>
      <w:r w:rsidR="008F333A">
        <w:rPr>
          <w:lang w:val="ru-RU"/>
        </w:rPr>
        <w:t>—</w:t>
      </w:r>
      <w:r w:rsidR="002C6C64" w:rsidRPr="00E236F4">
        <w:rPr>
          <w:lang w:val="ru-RU"/>
        </w:rPr>
        <w:t xml:space="preserve"> 睇嚟有個原因聖人唔幫你。如果你向佢保證:</w:t>
      </w:r>
      <w:r w:rsidR="00C90354">
        <w:rPr>
          <w:lang w:val="ru-RU"/>
        </w:rPr>
        <w:t>「</w:t>
      </w:r>
      <w:r w:rsidR="002C6C64" w:rsidRPr="00E236F4">
        <w:rPr>
          <w:lang w:val="ru-RU"/>
        </w:rPr>
        <w:t>由今日起</w:t>
      </w:r>
      <w:r>
        <w:rPr>
          <w:lang w:val="ru-RU"/>
        </w:rPr>
        <w:t>,</w:t>
      </w:r>
      <w:r w:rsidR="002C6C64" w:rsidRPr="00E236F4">
        <w:rPr>
          <w:lang w:val="ru-RU"/>
        </w:rPr>
        <w:t>我會喺所有事上更加小心謹慎</w:t>
      </w:r>
      <w:r>
        <w:rPr>
          <w:lang w:val="ru-RU"/>
        </w:rPr>
        <w:t>」</w:t>
      </w:r>
      <w:r w:rsidR="002C6C64" w:rsidRPr="00E236F4">
        <w:rPr>
          <w:lang w:val="ru-RU"/>
        </w:rPr>
        <w:t>,咁聖人就會即刻幫你。聖安提</w:t>
      </w:r>
      <w:r w:rsidR="008F333A">
        <w:rPr>
          <w:lang w:val="ru-RU"/>
        </w:rPr>
        <w:t>帕斯係</w:t>
      </w:r>
      <w:r w:rsidR="002C6C64" w:rsidRPr="00E236F4">
        <w:rPr>
          <w:lang w:val="ru-RU"/>
        </w:rPr>
        <w:t>一位偉大嘅聖人;佢蒙受咗上帝嘅恩寵。</w:t>
      </w:r>
    </w:p>
    <w:p w14:paraId="45173E21" w14:textId="6FD3C6E0" w:rsidR="00BA44CB" w:rsidRDefault="00BA44CB" w:rsidP="008F333A">
      <w:pPr>
        <w:rPr>
          <w:lang w:val="ru-RU"/>
        </w:rPr>
      </w:pPr>
      <w:r>
        <w:rPr>
          <w:lang w:val="ru-RU"/>
        </w:rPr>
        <w:tab/>
      </w:r>
      <w:r w:rsidR="008F333A">
        <w:rPr>
          <w:lang w:val="ru-RU"/>
        </w:rPr>
        <w:t>「</w:t>
      </w:r>
      <w:r w:rsidR="002C6C64" w:rsidRPr="00E236F4">
        <w:rPr>
          <w:lang w:val="ru-RU"/>
        </w:rPr>
        <w:t>安提帕斯係我忠實嘅見證人,</w:t>
      </w:r>
      <w:r w:rsidR="00F0353C">
        <w:rPr>
          <w:rStyle w:val="FootnoteReference"/>
          <w:lang w:val="ru-RU"/>
        </w:rPr>
        <w:footnoteReference w:id="69"/>
      </w:r>
      <w:r w:rsidR="002C6C64" w:rsidRPr="00E236F4">
        <w:rPr>
          <w:lang w:val="ru-RU"/>
        </w:rPr>
        <w:t xml:space="preserve"> </w:t>
      </w:r>
      <w:r w:rsidR="008F333A">
        <w:rPr>
          <w:lang w:val="ru-RU"/>
        </w:rPr>
        <w:t>」——</w:t>
      </w:r>
      <w:r w:rsidR="002C6C64" w:rsidRPr="00E236F4">
        <w:rPr>
          <w:lang w:val="ru-RU"/>
        </w:rPr>
        <w:t>就係《啟示錄》上咁寫嘅。</w:t>
      </w:r>
    </w:p>
    <w:p w14:paraId="3A2FD3C2" w14:textId="77777777" w:rsidR="00BA44CB" w:rsidRDefault="00BA44CB" w:rsidP="008F333A">
      <w:pPr>
        <w:rPr>
          <w:lang w:val="ru-RU"/>
        </w:rPr>
      </w:pPr>
      <w:r>
        <w:rPr>
          <w:lang w:val="ru-RU"/>
        </w:rPr>
        <w:tab/>
      </w:r>
      <w:r w:rsidR="008F333A">
        <w:rPr>
          <w:lang w:val="ru-RU"/>
        </w:rPr>
        <w:t>—</w:t>
      </w:r>
      <w:r w:rsidR="002C6C64" w:rsidRPr="00E236F4">
        <w:rPr>
          <w:lang w:val="ru-RU"/>
        </w:rPr>
        <w:t xml:space="preserve"> 格羅恩達,聖女芭芭拉嘅聖事同聖詠都講佢可以止瘟疫。</w:t>
      </w:r>
    </w:p>
    <w:p w14:paraId="6D53E888" w14:textId="77777777" w:rsidR="00BA44CB" w:rsidRDefault="00BA44CB" w:rsidP="008F333A">
      <w:pPr>
        <w:rPr>
          <w:lang w:val="ru-RU"/>
        </w:rPr>
      </w:pPr>
      <w:r>
        <w:rPr>
          <w:lang w:val="ru-RU"/>
        </w:rPr>
        <w:tab/>
      </w:r>
      <w:r w:rsidR="008F333A">
        <w:rPr>
          <w:lang w:val="ru-RU"/>
        </w:rPr>
        <w:t>—</w:t>
      </w:r>
      <w:r w:rsidR="002C6C64" w:rsidRPr="00E236F4">
        <w:rPr>
          <w:lang w:val="ru-RU"/>
        </w:rPr>
        <w:t xml:space="preserve"> 瘟疫係乜嘢?</w:t>
      </w:r>
    </w:p>
    <w:p w14:paraId="54423BA0" w14:textId="77777777" w:rsidR="00BA44CB" w:rsidRDefault="00BA44CB" w:rsidP="008F333A">
      <w:pPr>
        <w:rPr>
          <w:lang w:val="ru-RU"/>
        </w:rPr>
      </w:pPr>
      <w:r>
        <w:rPr>
          <w:lang w:val="ru-RU"/>
        </w:rPr>
        <w:tab/>
      </w:r>
      <w:r w:rsidR="008F333A">
        <w:rPr>
          <w:lang w:val="ru-RU"/>
        </w:rPr>
        <w:t>—</w:t>
      </w:r>
      <w:r w:rsidR="002C6C64" w:rsidRPr="00E236F4">
        <w:rPr>
          <w:lang w:val="ru-RU"/>
        </w:rPr>
        <w:t xml:space="preserve"> 呢啲係瘟疫同疾病,Geronda,係由微生物傳播㗎。</w:t>
      </w:r>
    </w:p>
    <w:p w14:paraId="66A81316" w14:textId="77777777" w:rsidR="00BA44CB" w:rsidRDefault="00BA44CB" w:rsidP="008F333A">
      <w:pPr>
        <w:rPr>
          <w:lang w:val="ru-RU"/>
        </w:rPr>
      </w:pPr>
      <w:r>
        <w:rPr>
          <w:lang w:val="ru-RU"/>
        </w:rPr>
        <w:tab/>
      </w:r>
      <w:r w:rsidR="008F333A">
        <w:rPr>
          <w:lang w:val="ru-RU"/>
        </w:rPr>
        <w:t>—</w:t>
      </w:r>
      <w:r w:rsidR="002C6C64" w:rsidRPr="00E236F4">
        <w:rPr>
          <w:lang w:val="ru-RU"/>
        </w:rPr>
        <w:t xml:space="preserve"> 啊,微生物……好啦,就請聖女芭芭拉幫你根除嫉妒呢種微生物,咁你就可以避開呢場瘟疫。再多印幾份聖女芭芭拉嘅頌文,分畀啲修女。</w:t>
      </w:r>
    </w:p>
    <w:p w14:paraId="0A234CB2" w14:textId="77777777" w:rsidR="00BA44CB" w:rsidRDefault="00BA44CB" w:rsidP="008F333A">
      <w:pPr>
        <w:rPr>
          <w:lang w:val="ru-RU"/>
        </w:rPr>
      </w:pPr>
      <w:r>
        <w:rPr>
          <w:lang w:val="ru-RU"/>
        </w:rPr>
        <w:tab/>
      </w:r>
      <w:r w:rsidR="008F333A">
        <w:rPr>
          <w:lang w:val="ru-RU"/>
        </w:rPr>
        <w:t>—</w:t>
      </w:r>
      <w:r w:rsidR="002C6C64" w:rsidRPr="00E236F4">
        <w:rPr>
          <w:lang w:val="ru-RU"/>
        </w:rPr>
        <w:t xml:space="preserve"> 仲有,Geronda,我聽講聖女芭芭拉</w:t>
      </w:r>
      <w:r w:rsidR="008F333A">
        <w:rPr>
          <w:lang w:val="ru-RU"/>
        </w:rPr>
        <w:t>係</w:t>
      </w:r>
      <w:r w:rsidR="002C6C64" w:rsidRPr="00E236F4">
        <w:rPr>
          <w:lang w:val="ru-RU"/>
        </w:rPr>
        <w:t>大砲嘅主保聖人!</w:t>
      </w:r>
    </w:p>
    <w:p w14:paraId="0888134A" w14:textId="77777777" w:rsidR="00BA44CB" w:rsidRDefault="00BA44CB" w:rsidP="008F333A">
      <w:pPr>
        <w:rPr>
          <w:lang w:val="ru-RU"/>
        </w:rPr>
      </w:pPr>
      <w:r>
        <w:rPr>
          <w:lang w:val="ru-RU"/>
        </w:rPr>
        <w:tab/>
      </w:r>
      <w:r w:rsidR="008F333A">
        <w:rPr>
          <w:lang w:val="ru-RU"/>
        </w:rPr>
        <w:t>—</w:t>
      </w:r>
      <w:r w:rsidR="002C6C64" w:rsidRPr="00E236F4">
        <w:rPr>
          <w:lang w:val="ru-RU"/>
        </w:rPr>
        <w:t xml:space="preserve"> 點解要驚訝?聖人可以有好多職責,佢都會一一完成。</w:t>
      </w:r>
    </w:p>
    <w:p w14:paraId="1100B7C5" w14:textId="77777777" w:rsidR="00BA44CB" w:rsidRDefault="00BA44CB" w:rsidP="008F333A">
      <w:pPr>
        <w:rPr>
          <w:lang w:val="ru-RU"/>
        </w:rPr>
      </w:pPr>
      <w:r>
        <w:rPr>
          <w:lang w:val="ru-RU"/>
        </w:rPr>
        <w:tab/>
      </w:r>
      <w:r w:rsidR="008F333A">
        <w:rPr>
          <w:lang w:val="ru-RU"/>
        </w:rPr>
        <w:t>—</w:t>
      </w:r>
      <w:r w:rsidR="002C6C64" w:rsidRPr="00E236F4">
        <w:rPr>
          <w:lang w:val="ru-RU"/>
        </w:rPr>
        <w:t xml:space="preserve"> 基隆達,聖伊琳</w:t>
      </w:r>
      <w:r w:rsidR="008F333A">
        <w:rPr>
          <w:lang w:val="ru-RU"/>
        </w:rPr>
        <w:t>係唔係</w:t>
      </w:r>
      <w:r w:rsidR="002C6C64" w:rsidRPr="00E236F4">
        <w:rPr>
          <w:lang w:val="ru-RU"/>
        </w:rPr>
        <w:t>警察嘅主保聖人?</w:t>
      </w:r>
    </w:p>
    <w:p w14:paraId="1482DF6E" w14:textId="67DBE98B" w:rsidR="00BA44CB" w:rsidRDefault="00BA44CB" w:rsidP="008F333A">
      <w:pPr>
        <w:rPr>
          <w:lang w:val="ru-RU"/>
        </w:rPr>
      </w:pPr>
      <w:r>
        <w:rPr>
          <w:lang w:val="ru-RU"/>
        </w:rPr>
        <w:tab/>
      </w:r>
      <w:r w:rsidR="008F333A">
        <w:rPr>
          <w:lang w:val="ru-RU"/>
        </w:rPr>
        <w:t>—</w:t>
      </w:r>
      <w:r w:rsidR="002C6C64" w:rsidRPr="00E236F4">
        <w:rPr>
          <w:lang w:val="ru-RU"/>
        </w:rPr>
        <w:t xml:space="preserve"> 係呀,所以當你心入面冇平安嘅時候,就祈求聖伊麗娜,</w:t>
      </w:r>
      <w:r w:rsidR="00AB495D">
        <w:rPr>
          <w:rStyle w:val="FootnoteReference"/>
          <w:lang w:val="ru-RU"/>
        </w:rPr>
        <w:footnoteReference w:id="70"/>
      </w:r>
      <w:r w:rsidR="002C6C64" w:rsidRPr="00E236F4">
        <w:rPr>
          <w:lang w:val="ru-RU"/>
        </w:rPr>
        <w:t xml:space="preserve"> ,佢統管成個警察部隊,到處建立和平——願佢都可以帶畀你心靈嘅平安。</w:t>
      </w:r>
    </w:p>
    <w:p w14:paraId="042C4D6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導師,我成日都唔見嘢,之後要花好多時間去搵。</w:t>
      </w:r>
    </w:p>
    <w:p w14:paraId="74F0B79D" w14:textId="5E0AC0F0" w:rsidR="00BA44CB" w:rsidRDefault="00BA44CB" w:rsidP="008F333A">
      <w:pPr>
        <w:rPr>
          <w:lang w:val="ru-RU"/>
        </w:rPr>
      </w:pPr>
      <w:r>
        <w:rPr>
          <w:lang w:val="ru-RU"/>
        </w:rPr>
        <w:lastRenderedPageBreak/>
        <w:tab/>
      </w:r>
      <w:r w:rsidR="008F333A">
        <w:rPr>
          <w:lang w:val="ru-RU"/>
        </w:rPr>
        <w:t>—</w:t>
      </w:r>
      <w:r w:rsidR="002C6C64" w:rsidRPr="00E236F4">
        <w:rPr>
          <w:lang w:val="ru-RU"/>
        </w:rPr>
        <w:t xml:space="preserve"> 你唔記得向聖米納</w:t>
      </w:r>
      <w:r w:rsidR="00A52794">
        <w:rPr>
          <w:lang w:val="ru-RU"/>
        </w:rPr>
        <w:t>(</w:t>
      </w:r>
      <w:r w:rsidR="00A52794">
        <w:rPr>
          <w:rStyle w:val="FootnoteReference"/>
          <w:lang w:val="ru-RU"/>
        </w:rPr>
        <w:footnoteReference w:id="71"/>
      </w:r>
      <w:r w:rsidR="00A52794">
        <w:rPr>
          <w:lang w:val="ru-RU"/>
        </w:rPr>
        <w:t xml:space="preserve"> )</w:t>
      </w:r>
      <w:r w:rsidR="002C6C64" w:rsidRPr="00E236F4">
        <w:rPr>
          <w:lang w:val="ru-RU"/>
        </w:rPr>
        <w:t>祈禱?你呢類散晒腦嘅人就係佢嘅</w:t>
      </w:r>
      <w:r w:rsidR="00C90354">
        <w:rPr>
          <w:lang w:val="ru-RU"/>
        </w:rPr>
        <w:t>「</w:t>
      </w:r>
      <w:r w:rsidR="002C6C64" w:rsidRPr="00E236F4">
        <w:rPr>
          <w:lang w:val="ru-RU"/>
        </w:rPr>
        <w:t>專長</w:t>
      </w:r>
      <w:r>
        <w:rPr>
          <w:lang w:val="ru-RU"/>
        </w:rPr>
        <w:t>」</w:t>
      </w:r>
      <w:r w:rsidR="002C6C64" w:rsidRPr="00E236F4">
        <w:rPr>
          <w:lang w:val="ru-RU"/>
        </w:rPr>
        <w:t>。聖米納一眨眼就搵到失物,仲唔使任何回報。 我住喺一個共住嘅修道院嗰陣,</w:t>
      </w:r>
      <w:r w:rsidR="001F0404">
        <w:rPr>
          <w:rStyle w:val="FootnoteReference"/>
          <w:lang w:val="ru-RU"/>
        </w:rPr>
        <w:footnoteReference w:id="72"/>
      </w:r>
      <w:r w:rsidR="002C6C64" w:rsidRPr="00E236F4">
        <w:rPr>
          <w:lang w:val="ru-RU"/>
        </w:rPr>
        <w:t xml:space="preserve"> ,我一次唔見咗自己房嘅鎖匙──嗰陣我哋要鎖房,因為有好多陌生人出入。我心諗</w:t>
      </w:r>
      <w:r w:rsidR="008F333A">
        <w:rPr>
          <w:lang w:val="ru-RU"/>
        </w:rPr>
        <w:t>:</w:t>
      </w:r>
      <w:r w:rsidR="00C90354">
        <w:rPr>
          <w:lang w:val="ru-RU"/>
        </w:rPr>
        <w:t>「</w:t>
      </w:r>
      <w:r w:rsidR="002C6C64" w:rsidRPr="00E236F4">
        <w:rPr>
          <w:lang w:val="ru-RU"/>
        </w:rPr>
        <w:t>無所謂,我去木工房搵吓啦。</w:t>
      </w:r>
      <w:r>
        <w:rPr>
          <w:lang w:val="ru-RU"/>
        </w:rPr>
        <w:t>」</w:t>
      </w:r>
      <w:r w:rsidR="002C6C64" w:rsidRPr="00E236F4">
        <w:rPr>
          <w:lang w:val="ru-RU"/>
        </w:rPr>
        <w:t>點知木工房嗰把鎖都唔見咗。 我本嚟想返去我做馬鞍嗰間工房,但連嗰度嘅鎖匙都冇。我心諗:</w:t>
      </w:r>
      <w:r>
        <w:rPr>
          <w:lang w:val="ru-RU"/>
        </w:rPr>
        <w:t>「</w:t>
      </w:r>
      <w:r w:rsidR="002C6C64" w:rsidRPr="00E236F4">
        <w:rPr>
          <w:lang w:val="ru-RU"/>
        </w:rPr>
        <w:t>依家我究竟去邊度好?</w:t>
      </w:r>
      <w:r>
        <w:rPr>
          <w:lang w:val="ru-RU"/>
        </w:rPr>
        <w:t>」</w:t>
      </w:r>
      <w:r w:rsidR="002C6C64" w:rsidRPr="00E236F4">
        <w:rPr>
          <w:lang w:val="ru-RU"/>
        </w:rPr>
        <w:t>我於是點咗支蠟燭禱告聖米納,點知即刻就喺一個我從未諗過嘅地方搵到晒所有鎖匙。就一支蠟</w:t>
      </w:r>
      <w:r w:rsidR="008F333A">
        <w:rPr>
          <w:lang w:val="ru-RU"/>
        </w:rPr>
        <w:t>燭</w:t>
      </w:r>
      <w:r w:rsidR="002C6C64" w:rsidRPr="00E236F4">
        <w:rPr>
          <w:lang w:val="ru-RU"/>
        </w:rPr>
        <w:t>——就搞掂晒!畢竟,聖人就算得一支蠟燭都會好開心,會即刻嚟幫手。</w:t>
      </w:r>
    </w:p>
    <w:p w14:paraId="2CBCCCA2" w14:textId="55BA50F0" w:rsidR="00BA44CB" w:rsidRDefault="00BA44CB" w:rsidP="008F333A">
      <w:pPr>
        <w:rPr>
          <w:lang w:val="ru-RU"/>
        </w:rPr>
      </w:pPr>
      <w:r>
        <w:rPr>
          <w:lang w:val="ru-RU"/>
        </w:rPr>
        <w:tab/>
      </w:r>
      <w:r w:rsidR="008F333A">
        <w:rPr>
          <w:lang w:val="ru-RU"/>
        </w:rPr>
        <w:t>我</w:t>
      </w:r>
      <w:r w:rsidR="002C6C64" w:rsidRPr="00E236F4">
        <w:rPr>
          <w:lang w:val="ru-RU"/>
        </w:rPr>
        <w:t xml:space="preserve">之前都唔知道原來有啲聖人圖入面會畫聖米納騎住匹馬。我阿媽同我講過,聖米納曾經顯靈,回應咗佢其中一條問題,話佢就係騎住匹馬嘅。我就同佢爭,堅持話淨係聖狄米特里同聖喬治先會畫騎馬。 </w:t>
      </w:r>
      <w:r w:rsidR="00C90354">
        <w:rPr>
          <w:lang w:val="ru-RU"/>
        </w:rPr>
        <w:t>「</w:t>
      </w:r>
      <w:r w:rsidR="002C6C64" w:rsidRPr="00E236F4">
        <w:rPr>
          <w:lang w:val="ru-RU"/>
        </w:rPr>
        <w:t>唔係,」佢話</w:t>
      </w:r>
      <w:r w:rsidR="008F333A">
        <w:rPr>
          <w:lang w:val="ru-RU"/>
        </w:rPr>
        <w:t>:</w:t>
      </w:r>
      <w:r w:rsidR="002C6C64" w:rsidRPr="00E236F4">
        <w:rPr>
          <w:lang w:val="ru-RU"/>
        </w:rPr>
        <w:t>「我見到嗰個騎住一匹棕色馬。</w:t>
      </w:r>
      <w:r w:rsidR="00C90354">
        <w:rPr>
          <w:lang w:val="ru-RU"/>
        </w:rPr>
        <w:t xml:space="preserve">」 </w:t>
      </w:r>
      <w:r w:rsidR="008F333A">
        <w:rPr>
          <w:lang w:val="ru-RU"/>
        </w:rPr>
        <w:t xml:space="preserve"> 「</w:t>
      </w:r>
      <w:r w:rsidR="002C6C64" w:rsidRPr="00E236F4">
        <w:rPr>
          <w:lang w:val="ru-RU"/>
        </w:rPr>
        <w:t>你係邊個?</w:t>
      </w:r>
      <w:r w:rsidR="008F333A">
        <w:rPr>
          <w:lang w:val="ru-RU"/>
        </w:rPr>
        <w:t>」</w:t>
      </w:r>
      <w:r w:rsidR="002C6C64" w:rsidRPr="00E236F4">
        <w:rPr>
          <w:lang w:val="ru-RU"/>
        </w:rPr>
        <w:t xml:space="preserve">我問。 </w:t>
      </w:r>
      <w:r w:rsidR="008F333A">
        <w:rPr>
          <w:lang w:val="ru-RU"/>
        </w:rPr>
        <w:t xml:space="preserve"> 「</w:t>
      </w:r>
      <w:r w:rsidR="002C6C64" w:rsidRPr="00E236F4">
        <w:rPr>
          <w:lang w:val="ru-RU"/>
        </w:rPr>
        <w:t>聖喬治有匹白馬,聖狄米特里有匹栗色馬。你係邊個?</w:t>
      </w:r>
      <w:r w:rsidR="00C90354">
        <w:rPr>
          <w:lang w:val="ru-RU"/>
        </w:rPr>
        <w:t>」  「</w:t>
      </w:r>
      <w:r w:rsidR="002C6C64" w:rsidRPr="00E236F4">
        <w:rPr>
          <w:lang w:val="ru-RU"/>
        </w:rPr>
        <w:t>我係聖米納</w:t>
      </w:r>
      <w:r>
        <w:rPr>
          <w:lang w:val="ru-RU"/>
        </w:rPr>
        <w:t>。」</w:t>
      </w:r>
      <w:r w:rsidR="002C6C64" w:rsidRPr="00E236F4">
        <w:rPr>
          <w:lang w:val="ru-RU"/>
        </w:rPr>
        <w:t>佢話</w:t>
      </w:r>
      <w:r>
        <w:rPr>
          <w:lang w:val="ru-RU"/>
        </w:rPr>
        <w:t>。</w:t>
      </w:r>
    </w:p>
    <w:p w14:paraId="72B57E56" w14:textId="33A9E623" w:rsidR="00BA44CB" w:rsidRDefault="00BA44CB" w:rsidP="008F333A">
      <w:pPr>
        <w:rPr>
          <w:lang w:val="ru-RU"/>
        </w:rPr>
      </w:pPr>
      <w:r>
        <w:rPr>
          <w:lang w:val="ru-RU"/>
        </w:rPr>
        <w:tab/>
      </w:r>
      <w:r w:rsidR="00C55468">
        <w:rPr>
          <w:rStyle w:val="FootnoteReference"/>
          <w:lang w:val="ru-RU"/>
        </w:rPr>
        <w:footnoteReference w:id="73"/>
      </w:r>
      <w:r w:rsidR="008F333A">
        <w:rPr>
          <w:lang w:val="ru-RU"/>
        </w:rPr>
        <w:t>—</w:t>
      </w:r>
      <w:r w:rsidR="002C6C64" w:rsidRPr="00E236F4">
        <w:rPr>
          <w:lang w:val="ru-RU"/>
        </w:rPr>
        <w:t xml:space="preserve"> 蓋羅翁達,會唔會係聖斯皮里東自己向神求願,令佢嘅聖骨唔會腐爛?</w:t>
      </w:r>
    </w:p>
    <w:p w14:paraId="18A93647" w14:textId="2FB6EBD7" w:rsidR="00BA44CB" w:rsidRDefault="00BA44CB" w:rsidP="008F333A">
      <w:pPr>
        <w:rPr>
          <w:lang w:val="ru-RU"/>
        </w:rPr>
      </w:pPr>
      <w:r>
        <w:rPr>
          <w:lang w:val="ru-RU"/>
        </w:rPr>
        <w:tab/>
      </w:r>
      <w:r w:rsidR="008F333A">
        <w:rPr>
          <w:lang w:val="ru-RU"/>
        </w:rPr>
        <w:t>—</w:t>
      </w:r>
      <w:r w:rsidR="002C6C64" w:rsidRPr="00E236F4">
        <w:rPr>
          <w:lang w:val="ru-RU"/>
        </w:rPr>
        <w:t xml:space="preserve"> 唔係,當然唔係!點可能咁?聖人唔會求呢啲嘢。係上帝命定聖斯皮里東嘅聖骨要保持不腐,好等人可以得到幫助。 你睇吓上帝幾咁智慧咁安排晒一切!科孚島、克基拉島同扎金索斯島離意大利咁近,要帶領嗰度嘅人皈依天主教會會容易好多;所以祂喺嗰度安放咗聖護</w:t>
      </w:r>
      <w:r w:rsidR="008F333A">
        <w:rPr>
          <w:lang w:val="ru-RU"/>
        </w:rPr>
        <w:t>佑者</w:t>
      </w:r>
      <w:r w:rsidR="002C6C64" w:rsidRPr="00E236F4">
        <w:rPr>
          <w:lang w:val="ru-RU"/>
        </w:rPr>
        <w:t>──行奇蹟嘅聖斯皮里東、可敬嘅傑拉西莫斯</w:t>
      </w:r>
      <w:r w:rsidR="008B6249">
        <w:rPr>
          <w:rStyle w:val="FootnoteReference"/>
          <w:lang w:val="ru-RU"/>
        </w:rPr>
        <w:footnoteReference w:id="74"/>
      </w:r>
      <w:r w:rsidR="008B6249">
        <w:rPr>
          <w:lang w:val="ru-RU"/>
        </w:rPr>
        <w:t xml:space="preserve"> </w:t>
      </w:r>
      <w:r w:rsidR="002C6C64" w:rsidRPr="00E236F4">
        <w:rPr>
          <w:lang w:val="ru-RU"/>
        </w:rPr>
        <w:t>同聖狄奧尼修斯。</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w:t>
      </w:r>
      <w:r w:rsidR="002C6C64" w:rsidRPr="00E236F4">
        <w:rPr>
          <w:lang w:val="ru-RU"/>
        </w:rPr>
        <w:t xml:space="preserve"> 師傅,當你喺寺院嘅時候,我感到好安全。但係當你唔喺度,我面對誘惑嘅時候,我就好驚。</w:t>
      </w:r>
    </w:p>
    <w:p w14:paraId="67D5F8E5" w14:textId="77777777" w:rsidR="00BA44CB" w:rsidRDefault="00BA44CB" w:rsidP="008F333A">
      <w:pPr>
        <w:rPr>
          <w:lang w:val="ru-RU"/>
        </w:rPr>
      </w:pPr>
      <w:r>
        <w:rPr>
          <w:lang w:val="ru-RU"/>
        </w:rPr>
        <w:tab/>
      </w:r>
      <w:r w:rsidR="002C6C64" w:rsidRPr="00E236F4">
        <w:rPr>
          <w:lang w:val="ru-RU"/>
        </w:rPr>
        <w:t>—唔好驚。你身邊有強大嘅守護者,唔好忘記佢哋,要不停用你嘅禱告煩住佢哋。如果呢個無用嘅我幫得上忙,無論我喺阿托斯山定喺呢度,都會盡我所能幫你。 如果喺塵世,弟兄相愛都會照顧姊妹,咁喺更高於塵世嘅靈性生命入面,就更加會咁做。我特登將我嘅寶藏留喺度畀你──聖阿爾瑟尼烏斯嘅聖遺物──所以我嘅心而家都喺度,</w:t>
      </w:r>
    </w:p>
    <w:p w14:paraId="46F97810" w14:textId="3BBCE7BA" w:rsidR="00BA44CB" w:rsidRDefault="00BA44CB" w:rsidP="008F333A">
      <w:pPr>
        <w:rPr>
          <w:lang w:val="ru-RU"/>
        </w:rPr>
      </w:pPr>
      <w:r>
        <w:rPr>
          <w:lang w:val="ru-RU"/>
        </w:rPr>
        <w:lastRenderedPageBreak/>
        <w:tab/>
      </w:r>
      <w:r w:rsidR="002C6C64" w:rsidRPr="00E236F4">
        <w:rPr>
          <w:lang w:val="ru-RU"/>
        </w:rPr>
        <w:t>因為你嘅財寶喺邊,你嘅心就喺邊。</w:t>
      </w:r>
      <w:r w:rsidR="00BE79C0">
        <w:rPr>
          <w:rStyle w:val="FootnoteReference"/>
          <w:lang w:val="ru-RU"/>
        </w:rPr>
        <w:footnoteReference w:id="76"/>
      </w:r>
      <w:r w:rsidR="002C6C64" w:rsidRPr="00E236F4">
        <w:rPr>
          <w:lang w:val="ru-RU"/>
        </w:rPr>
        <w:t xml:space="preserve"> 我始終同你講過,凡係我所有嘅珍貴之物,都會留畀你哋嘅道觀,就係敬禮阿爾瑟尼烏斯長老住嘅嗰度。 聖人自己曾經同一個人講:</w:t>
      </w:r>
      <w:r w:rsidR="00C90354">
        <w:rPr>
          <w:lang w:val="ru-RU"/>
        </w:rPr>
        <w:t>「</w:t>
      </w:r>
      <w:r w:rsidR="00BE79C0">
        <w:rPr>
          <w:rStyle w:val="FootnoteReference"/>
          <w:lang w:val="ru-RU"/>
        </w:rPr>
        <w:footnoteReference w:id="77"/>
      </w:r>
      <w:r w:rsidR="002C6C64" w:rsidRPr="00E236F4">
        <w:rPr>
          <w:lang w:val="ru-RU"/>
        </w:rPr>
        <w:t xml:space="preserve"> 我住喺帖撒羅尼迦附近</w:t>
      </w:r>
      <w:r>
        <w:rPr>
          <w:lang w:val="ru-RU"/>
        </w:rPr>
        <w:t>。」</w:t>
      </w:r>
      <w:r w:rsidR="002C6C64" w:rsidRPr="00E236F4">
        <w:rPr>
          <w:lang w:val="ru-RU"/>
        </w:rPr>
        <w:t>既然佢住喺度,就叫佢拎起佢嘅杖,用主人嘅身份去對付啲流氓!如果你太害羞,就代我求佢。</w:t>
      </w:r>
    </w:p>
    <w:p w14:paraId="5AE5898F" w14:textId="77777777" w:rsidR="00BA44CB" w:rsidRDefault="00BA44CB" w:rsidP="008F333A">
      <w:pPr>
        <w:rPr>
          <w:lang w:val="ru-RU"/>
        </w:rPr>
      </w:pPr>
      <w:r>
        <w:rPr>
          <w:lang w:val="ru-RU"/>
        </w:rPr>
        <w:tab/>
      </w:r>
      <w:r w:rsidR="002C6C64" w:rsidRPr="00E236F4">
        <w:rPr>
          <w:lang w:val="ru-RU"/>
        </w:rPr>
        <w:t>畢竟</w:t>
      </w:r>
      <w:r w:rsidR="008F333A">
        <w:rPr>
          <w:lang w:val="ru-RU"/>
        </w:rPr>
        <w:t>,</w:t>
      </w:r>
      <w:r w:rsidR="002C6C64" w:rsidRPr="00E236F4">
        <w:rPr>
          <w:lang w:val="ru-RU"/>
        </w:rPr>
        <w:t>所有聖徒嘅職責</w:t>
      </w:r>
      <w:r w:rsidR="008F333A">
        <w:rPr>
          <w:lang w:val="ru-RU"/>
        </w:rPr>
        <w:t>就係</w:t>
      </w:r>
      <w:r w:rsidR="002C6C64" w:rsidRPr="00E236F4">
        <w:rPr>
          <w:lang w:val="ru-RU"/>
        </w:rPr>
        <w:t>幫助同保護我哋呢班可憐嘅靈魂,免受有形同無形嘅災難。而我哋嘅責任</w:t>
      </w:r>
      <w:r w:rsidR="008F333A">
        <w:rPr>
          <w:lang w:val="ru-RU"/>
        </w:rPr>
        <w:t>就係</w:t>
      </w:r>
      <w:r w:rsidR="002C6C64" w:rsidRPr="00E236F4">
        <w:rPr>
          <w:lang w:val="ru-RU"/>
        </w:rPr>
        <w:t>努力以基督徒嘅身份生活,唔好令主傷心,為聖徒點燈,並向佢哋求助。喺今生,我哋需要幫助,好令自己更接近基督。 將來喺天國,如果上帝認為我哋配得上同佢一齊,我哋就唔使再向聖人求助;事實上,到時就完全唔需要。</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784"/>
      <w:r w:rsidRPr="00E236F4">
        <w:rPr>
          <w:lang w:val="ru-RU"/>
        </w:rPr>
        <w:t>聖徒嘅奇蹟</w:t>
      </w:r>
      <w:bookmarkEnd w:id="124"/>
      <w:bookmarkEnd w:id="125"/>
    </w:p>
    <w:p w14:paraId="2845BE49" w14:textId="335DB392" w:rsidR="00BA44CB" w:rsidRDefault="008F333A" w:rsidP="00D919DA">
      <w:pPr>
        <w:ind w:firstLine="720"/>
        <w:rPr>
          <w:lang w:val="ru-RU"/>
        </w:rPr>
      </w:pPr>
      <w:r>
        <w:rPr>
          <w:lang w:val="ru-RU"/>
        </w:rPr>
        <w:t>—</w:t>
      </w:r>
      <w:r w:rsidR="002C6C64" w:rsidRPr="00E236F4">
        <w:rPr>
          <w:lang w:val="ru-RU"/>
        </w:rPr>
        <w:t xml:space="preserve"> 導師,我有時一個人喺酒店做嘢時會好驚。</w:t>
      </w:r>
    </w:p>
    <w:p w14:paraId="59EF9776" w14:textId="44826351" w:rsidR="00BA44CB" w:rsidRDefault="00BA44CB" w:rsidP="008F333A">
      <w:pPr>
        <w:rPr>
          <w:lang w:val="ru-RU"/>
        </w:rPr>
      </w:pPr>
      <w:r>
        <w:rPr>
          <w:lang w:val="ru-RU"/>
        </w:rPr>
        <w:tab/>
      </w:r>
      <w:r w:rsidR="008F333A">
        <w:rPr>
          <w:lang w:val="ru-RU"/>
        </w:rPr>
        <w:t>—</w:t>
      </w:r>
      <w:r w:rsidR="002C6C64" w:rsidRPr="00E236F4">
        <w:rPr>
          <w:lang w:val="ru-RU"/>
        </w:rPr>
        <w:t xml:space="preserve"> 向 Hajj Efendi、'</w:t>
      </w:r>
      <w:r w:rsidR="007447C4">
        <w:rPr>
          <w:rStyle w:val="FootnoteReference"/>
          <w:lang w:val="ru-RU"/>
        </w:rPr>
        <w:footnoteReference w:id="78"/>
      </w:r>
      <w:r w:rsidR="002C6C64" w:rsidRPr="00E236F4">
        <w:rPr>
          <w:lang w:val="ru-RU"/>
        </w:rPr>
        <w:t xml:space="preserve"> ' 祈禱,如果賊人嚟,佢之後會自己向你求饒。</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基羅納,我唔驚賊,只係驚「tangalashki」。</w:t>
      </w:r>
    </w:p>
    <w:p w14:paraId="32FD2352" w14:textId="77777777" w:rsidR="00BA44CB" w:rsidRDefault="00BA44CB" w:rsidP="008F333A">
      <w:pPr>
        <w:rPr>
          <w:lang w:val="ru-RU"/>
        </w:rPr>
      </w:pPr>
      <w:r>
        <w:rPr>
          <w:lang w:val="ru-RU"/>
        </w:rPr>
        <w:tab/>
      </w:r>
      <w:r w:rsidR="008F333A">
        <w:rPr>
          <w:lang w:val="ru-RU"/>
        </w:rPr>
        <w:t>—</w:t>
      </w:r>
      <w:r w:rsidR="002C6C64" w:rsidRPr="00E236F4">
        <w:rPr>
          <w:lang w:val="ru-RU"/>
        </w:rPr>
        <w:t xml:space="preserve"> 都叫Hajj Efendi一齊令佢哋癱晒。你以為佢做唔到?</w:t>
      </w:r>
    </w:p>
    <w:p w14:paraId="5BCEE4E5" w14:textId="77777777" w:rsidR="00BA44CB" w:rsidRDefault="00BA44CB" w:rsidP="008F333A">
      <w:pPr>
        <w:rPr>
          <w:lang w:val="ru-RU"/>
        </w:rPr>
      </w:pPr>
      <w:r>
        <w:rPr>
          <w:lang w:val="ru-RU"/>
        </w:rPr>
        <w:tab/>
      </w:r>
      <w:r w:rsidR="008F333A">
        <w:rPr>
          <w:lang w:val="ru-RU"/>
        </w:rPr>
        <w:t>—</w:t>
      </w:r>
      <w:r w:rsidR="002C6C64" w:rsidRPr="00E236F4">
        <w:rPr>
          <w:lang w:val="ru-RU"/>
        </w:rPr>
        <w:t xml:space="preserve"> 梗係得啦,Geronda!</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你知唔知佢曾經唔止</w:t>
      </w:r>
      <w:r>
        <w:rPr>
          <w:lang w:val="ru-RU"/>
        </w:rPr>
        <w:t>「麻痺」</w:t>
      </w:r>
      <w:r w:rsidR="002C6C64" w:rsidRPr="00E236F4">
        <w:rPr>
          <w:lang w:val="ru-RU"/>
        </w:rPr>
        <w:t>一個人,連架車都一齊</w:t>
      </w:r>
      <w:r>
        <w:rPr>
          <w:lang w:val="ru-RU"/>
        </w:rPr>
        <w:t>「麻痺」</w:t>
      </w:r>
      <w:r w:rsidR="002C6C64" w:rsidRPr="00E236F4">
        <w:rPr>
          <w:lang w:val="ru-RU"/>
        </w:rPr>
        <w:t>?個司機喺車門度拋低咗鎖匙,架車就俾人偷走。但佢一祈求聖人阿爾瑟尼烏斯</w:t>
      </w:r>
      <w:r w:rsidR="008F333A">
        <w:rPr>
          <w:lang w:val="ru-RU"/>
        </w:rPr>
        <w:t>,</w:t>
      </w:r>
      <w:r w:rsidR="002C6C64" w:rsidRPr="00E236F4">
        <w:rPr>
          <w:lang w:val="ru-RU"/>
        </w:rPr>
        <w:t>架車就喺馬路中間停死,好似紮根喺度咁!啲賊最後唯有拋低架車,拎命咁走。</w:t>
      </w:r>
    </w:p>
    <w:p w14:paraId="65CB594D" w14:textId="77777777" w:rsidR="00BA44CB" w:rsidRDefault="00BA44CB" w:rsidP="008F333A">
      <w:pPr>
        <w:rPr>
          <w:lang w:val="ru-RU"/>
        </w:rPr>
      </w:pPr>
      <w:r>
        <w:rPr>
          <w:lang w:val="ru-RU"/>
        </w:rPr>
        <w:tab/>
      </w:r>
      <w:r w:rsidR="008F333A">
        <w:rPr>
          <w:lang w:val="ru-RU"/>
        </w:rPr>
        <w:t>—</w:t>
      </w:r>
      <w:r w:rsidR="002C6C64" w:rsidRPr="00E236F4">
        <w:rPr>
          <w:lang w:val="ru-RU"/>
        </w:rPr>
        <w:t xml:space="preserve"> 老爹,醫生話我腦入面有個腫瘤,要開刀。</w:t>
      </w:r>
    </w:p>
    <w:p w14:paraId="6954B8C4" w14:textId="016C4DAC" w:rsidR="00BA44CB" w:rsidRDefault="00BA44CB" w:rsidP="008F333A">
      <w:pPr>
        <w:rPr>
          <w:lang w:val="ru-RU"/>
        </w:rPr>
      </w:pPr>
      <w:r>
        <w:rPr>
          <w:lang w:val="ru-RU"/>
        </w:rPr>
        <w:tab/>
      </w:r>
      <w:r w:rsidR="008F333A">
        <w:rPr>
          <w:lang w:val="ru-RU"/>
        </w:rPr>
        <w:t>—</w:t>
      </w:r>
      <w:r w:rsidR="002C6C64" w:rsidRPr="00E236F4">
        <w:rPr>
          <w:lang w:val="ru-RU"/>
        </w:rPr>
        <w:t xml:space="preserve"> 去將你個頭緊貼喺聖阿爾塞尼奧斯嘅聖遺物上。你有冇見到佢點樣幫嗰位姊妹?佢用唔使開刀嘅方法做手術,嗰位姊妹連發生咩事都唔知。感謝上帝!唔好懷疑,佢都可以幫到你。</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聖阿爾塞尼烏斯會幫忙。有位醫生叫我為佢病咗嘅女祈禱。我就求聖阿爾塞尼烏斯,佢女就好咗少少。 你就要祈求聖人完成呢個奇蹟──願科學家能夠明白上帝嘅大能,願祂嘅名得榮耀</w:t>
      </w:r>
      <w:r w:rsidR="008F333A">
        <w:rPr>
          <w:lang w:val="ru-RU"/>
        </w:rPr>
        <w:t>。</w:t>
      </w:r>
      <w:r w:rsidR="002C6C64" w:rsidRPr="00E236F4">
        <w:rPr>
          <w:lang w:val="ru-RU"/>
        </w:rPr>
        <w:t>奇蹟係一個奧秘。可以經歷,但無法解釋。人類嘅心智無法理解。</w:t>
      </w:r>
    </w:p>
    <w:p w14:paraId="61F70374"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導師,而家嘅人唔似以前咁信聖人。</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就連以前,自稱無神論嘅人都會尊重聖人。我記得意大利佔領軍喺科尼察嗰陣,有次森林大火。有傳聞話意大利人自己縱火,等居民出嚟滅火時一齊捉晒佢哋。 人哋聽到就四散逃開,森林繼續燃燒。意大利人去搵村長(佢係不信教嘅),問:「人哋去咗邊?</w:t>
      </w:r>
      <w:r>
        <w:rPr>
          <w:lang w:val="ru-RU"/>
        </w:rPr>
        <w:t xml:space="preserve">」 </w:t>
      </w:r>
      <w:r w:rsidR="008F333A">
        <w:rPr>
          <w:lang w:val="ru-RU"/>
        </w:rPr>
        <w:t xml:space="preserve">— </w:t>
      </w:r>
      <w:r w:rsidR="00C90354">
        <w:rPr>
          <w:lang w:val="ru-RU"/>
        </w:rPr>
        <w:t>「</w:t>
      </w:r>
      <w:r w:rsidR="002C6C64" w:rsidRPr="00E236F4">
        <w:rPr>
          <w:lang w:val="ru-RU"/>
        </w:rPr>
        <w:t>佢哋喺做嘢</w:t>
      </w:r>
      <w:r>
        <w:rPr>
          <w:lang w:val="ru-RU"/>
        </w:rPr>
        <w:t>。」</w:t>
      </w:r>
      <w:r w:rsidR="002C6C64" w:rsidRPr="00E236F4">
        <w:rPr>
          <w:lang w:val="ru-RU"/>
        </w:rPr>
        <w:t>佢答。「點解唔嚟救火?</w:t>
      </w:r>
      <w:r>
        <w:rPr>
          <w:lang w:val="ru-RU"/>
        </w:rPr>
        <w:t xml:space="preserve">」 </w:t>
      </w:r>
      <w:r w:rsidR="008F333A">
        <w:rPr>
          <w:lang w:val="ru-RU"/>
        </w:rPr>
        <w:t>—</w:t>
      </w:r>
      <w:r w:rsidR="002C6C64" w:rsidRPr="00E236F4">
        <w:rPr>
          <w:lang w:val="ru-RU"/>
        </w:rPr>
        <w:t xml:space="preserve"> </w:t>
      </w:r>
      <w:r w:rsidR="008F333A">
        <w:rPr>
          <w:lang w:val="ru-RU"/>
        </w:rPr>
        <w:t>「</w:t>
      </w:r>
      <w:r w:rsidR="002C6C64" w:rsidRPr="00E236F4">
        <w:rPr>
          <w:lang w:val="ru-RU"/>
        </w:rPr>
        <w:t>咁啦,」村長答</w:t>
      </w:r>
      <w:r w:rsidR="008F333A">
        <w:rPr>
          <w:lang w:val="ru-RU"/>
        </w:rPr>
        <w:t>:</w:t>
      </w:r>
      <w:r w:rsidR="002C6C64" w:rsidRPr="00E236F4">
        <w:rPr>
          <w:lang w:val="ru-RU"/>
        </w:rPr>
        <w:t>「萬一有火警,我哋有聖尼古拉斯喺度保佑。」(科尼察嘅主教堂就係為咗紀念聖尼古拉斯而祝聖嘅)。就喺佢哋傾緊計嗰陣,原本晴朗嘅天空突然烏雲密佈,傾盆大雨即刻落落嚟。意大利人見到呢個奇蹟,嚇到面都白晒。</w:t>
      </w:r>
    </w:p>
    <w:p w14:paraId="1E52D62F"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基羅納,有冇啲聖人唔行神跡㗎?</w:t>
      </w:r>
    </w:p>
    <w:p w14:paraId="50BF1E04" w14:textId="77777777" w:rsidR="00BA44CB" w:rsidRDefault="00BA44CB" w:rsidP="008F333A">
      <w:pPr>
        <w:rPr>
          <w:lang w:val="ru-RU"/>
        </w:rPr>
      </w:pPr>
      <w:r>
        <w:rPr>
          <w:lang w:val="ru-RU"/>
        </w:rPr>
        <w:tab/>
      </w:r>
      <w:r w:rsidR="008F333A">
        <w:rPr>
          <w:lang w:val="ru-RU"/>
        </w:rPr>
        <w:t>—</w:t>
      </w:r>
      <w:r w:rsidR="002C6C64" w:rsidRPr="00E236F4">
        <w:rPr>
          <w:lang w:val="ru-RU"/>
        </w:rPr>
        <w:t xml:space="preserve"> 聖人係咪行奇蹟,就睇上帝嘅意思。但係好多聖人嘅奇蹟,我哋根本就唔知道。</w:t>
      </w:r>
    </w:p>
    <w:p w14:paraId="0DF29191" w14:textId="77777777" w:rsidR="00BA44CB" w:rsidRDefault="00BA44CB" w:rsidP="008F333A">
      <w:pPr>
        <w:rPr>
          <w:lang w:val="ru-RU"/>
        </w:rPr>
      </w:pPr>
      <w:r>
        <w:rPr>
          <w:lang w:val="ru-RU"/>
        </w:rPr>
        <w:tab/>
      </w:r>
      <w:r w:rsidR="002C6C64" w:rsidRPr="00E236F4">
        <w:rPr>
          <w:lang w:val="ru-RU"/>
        </w:rPr>
        <w:t>對上帝嚟講,冇嘢係難嘅,就好似對一個喺上帝面前有膽量嘅聖人嚟講,冇嘢係難嘅。基督話:</w:t>
      </w:r>
    </w:p>
    <w:p w14:paraId="04A488DE" w14:textId="20FD6165" w:rsidR="00BA44CB" w:rsidRDefault="00BA44CB" w:rsidP="008F333A">
      <w:pPr>
        <w:rPr>
          <w:lang w:val="ru-RU"/>
        </w:rPr>
      </w:pPr>
      <w:r>
        <w:rPr>
          <w:lang w:val="ru-RU"/>
        </w:rPr>
        <w:tab/>
      </w:r>
      <w:r w:rsidR="002C6C64" w:rsidRPr="00E236F4">
        <w:rPr>
          <w:lang w:val="ru-RU"/>
        </w:rPr>
        <w:t>「我要賜給你哋能力,行出比我行過更大嘅奇蹟。」</w:t>
      </w:r>
      <w:r w:rsidR="0074674D">
        <w:rPr>
          <w:rStyle w:val="FootnoteReference"/>
          <w:lang w:val="ru-RU"/>
        </w:rPr>
        <w:footnoteReference w:id="81"/>
      </w:r>
      <w:r w:rsidR="002C6C64" w:rsidRPr="00E236F4">
        <w:rPr>
          <w:lang w:val="ru-RU"/>
        </w:rPr>
        <w:t xml:space="preserve"> 基督呢番說話,既顯示咗祂嘅謙卑,又顯示咗祂賜畀我哋嘅豐盛恩典。主嘅謙卑真係何等奇妙──祂竟然賜畀聖徒恩典同能力,連叫死人復活都得,就同祂自己做過一樣!</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785"/>
      <w:r w:rsidRPr="00E236F4">
        <w:rPr>
          <w:lang w:val="ru-RU"/>
        </w:rPr>
        <w:t>聖徒嘅活生生嘅臨在</w:t>
      </w:r>
      <w:bookmarkEnd w:id="126"/>
      <w:bookmarkEnd w:id="127"/>
    </w:p>
    <w:p w14:paraId="77A5DA66" w14:textId="6145E3AB" w:rsidR="00BA44CB" w:rsidRDefault="008F333A" w:rsidP="00EE1DFA">
      <w:pPr>
        <w:ind w:firstLine="720"/>
        <w:rPr>
          <w:lang w:val="ru-RU"/>
        </w:rPr>
      </w:pPr>
      <w:r>
        <w:rPr>
          <w:lang w:val="ru-RU"/>
        </w:rPr>
        <w:t>—</w:t>
      </w:r>
      <w:r w:rsidR="002C6C64" w:rsidRPr="00E236F4">
        <w:rPr>
          <w:lang w:val="ru-RU"/>
        </w:rPr>
        <w:t xml:space="preserve"> 導師,我想親眼見到聖人阿爾瑟尼奧斯。</w:t>
      </w:r>
    </w:p>
    <w:p w14:paraId="6A86C3AF" w14:textId="5EBAD445" w:rsidR="00BA44CB" w:rsidRDefault="00BA44CB" w:rsidP="008F333A">
      <w:pPr>
        <w:rPr>
          <w:lang w:val="ru-RU"/>
        </w:rPr>
      </w:pPr>
      <w:r>
        <w:rPr>
          <w:lang w:val="ru-RU"/>
        </w:rPr>
        <w:tab/>
      </w:r>
      <w:r w:rsidR="008F333A">
        <w:rPr>
          <w:lang w:val="ru-RU"/>
        </w:rPr>
        <w:t>—</w:t>
      </w:r>
      <w:r w:rsidR="002C6C64" w:rsidRPr="00E236F4">
        <w:rPr>
          <w:lang w:val="ru-RU"/>
        </w:rPr>
        <w:t xml:space="preserve"> 呢個願望好危險,因為仇敵可以用異象嚟欺騙你,你嘅心就會開始同你講,既然你被認為有資格見到聖人,你一定係個人物。到時,一旦你接受咗呢種</w:t>
      </w:r>
      <w:r>
        <w:rPr>
          <w:lang w:val="ru-RU"/>
        </w:rPr>
        <w:t>「</w:t>
      </w:r>
      <w:r w:rsidR="002C6C64" w:rsidRPr="00E236F4">
        <w:rPr>
          <w:lang w:val="ru-RU"/>
        </w:rPr>
        <w:t>重要感</w:t>
      </w:r>
      <w:r>
        <w:rPr>
          <w:lang w:val="ru-RU"/>
        </w:rPr>
        <w:t>」,</w:t>
      </w:r>
      <w:r w:rsidR="002C6C64" w:rsidRPr="00E236F4">
        <w:rPr>
          <w:lang w:val="ru-RU"/>
        </w:rPr>
        <w:t>仇敵就會不停喺你腦海度放佢嗰套小電影。 所以,你要敬重聖人阿爾篤,但唔好去追求見到佢。佢會唔會向你顯現,已經唔係你嘅事,而係佢嘅事。</w:t>
      </w:r>
    </w:p>
    <w:p w14:paraId="2BC8BDB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導師,當一位聖人向某人顯現時,其他人會唔會見到佢?</w:t>
      </w:r>
    </w:p>
    <w:p w14:paraId="08BF612E" w14:textId="77777777" w:rsidR="00BA44CB" w:rsidRDefault="00BA44CB" w:rsidP="008F333A">
      <w:pPr>
        <w:rPr>
          <w:lang w:val="ru-RU"/>
        </w:rPr>
      </w:pPr>
      <w:r>
        <w:rPr>
          <w:lang w:val="ru-RU"/>
        </w:rPr>
        <w:tab/>
      </w:r>
      <w:r w:rsidR="008F333A">
        <w:rPr>
          <w:lang w:val="ru-RU"/>
        </w:rPr>
        <w:t>—</w:t>
      </w:r>
      <w:r w:rsidR="002C6C64" w:rsidRPr="00E236F4">
        <w:rPr>
          <w:lang w:val="ru-RU"/>
        </w:rPr>
        <w:t xml:space="preserve"> 呢度冇通用嘅規則。有時佢哋見到佢,有時只聽到佢嘅聲音,有時又乜都見唔到。每次都唔同;冇通用規則,亦唔可能有。</w:t>
      </w:r>
    </w:p>
    <w:p w14:paraId="061E1219" w14:textId="1DF077CE" w:rsidR="00BA44CB" w:rsidRDefault="00BA44CB" w:rsidP="008F333A">
      <w:pPr>
        <w:rPr>
          <w:lang w:val="ru-RU"/>
        </w:rPr>
      </w:pPr>
      <w:r>
        <w:rPr>
          <w:lang w:val="ru-RU"/>
        </w:rPr>
        <w:tab/>
      </w:r>
      <w:r w:rsidR="002C6C64" w:rsidRPr="00E236F4">
        <w:rPr>
          <w:lang w:val="ru-RU"/>
        </w:rPr>
        <w:t xml:space="preserve">聖徒嘅臨在係真實而有生命嘅!有時我哋搵唔到佢哋,反而佢哋會自己搵到我哋。當我由聖十字修房搬去帕納古達嗰陣,嗰間房已經荒廢咗。我淨係整理咗一間房,勉強有得住。我帶埋所有嘢過嚟,嗰幾本《聖人經》仲擺喺箱入面。 到咗做晚禱嘅時間。但我點先搵到啱嘅《聖詠集》呢?我攞出日曆嚟睇第二日係邊位聖人瞻禮日。但係我副眼鏡唔見咗,日曆上嘅字又細,我睇唔清楚第二日聖人嘅名,冇法用念珠做晚禱。我搵咗四十五分鐘,都搵唔到。 </w:t>
      </w:r>
      <w:r w:rsidR="00C90354">
        <w:rPr>
          <w:lang w:val="ru-RU"/>
        </w:rPr>
        <w:t>「</w:t>
      </w:r>
      <w:r w:rsidR="002C6C64" w:rsidRPr="00E236F4">
        <w:rPr>
          <w:lang w:val="ru-RU"/>
        </w:rPr>
        <w:t>我咁樣搵落去都係浪費時間,我不如咁樣祈禱:</w:t>
      </w:r>
      <w:r w:rsidR="00C90354">
        <w:rPr>
          <w:lang w:val="ru-RU"/>
        </w:rPr>
        <w:t>『</w:t>
      </w:r>
      <w:r w:rsidR="002C6C64" w:rsidRPr="00E236F4">
        <w:rPr>
          <w:lang w:val="ru-RU"/>
        </w:rPr>
        <w:t>今日嘅聖人,請為我哋向天主祈禱。</w:t>
      </w:r>
      <w:r w:rsidR="008F333A">
        <w:rPr>
          <w:lang w:val="ru-RU"/>
        </w:rPr>
        <w:t>』」</w:t>
      </w:r>
      <w:r w:rsidR="002C6C64" w:rsidRPr="00E236F4">
        <w:rPr>
          <w:lang w:val="ru-RU"/>
        </w:rPr>
        <w:t>我心裏咁諗。我用念珠向基督同天主之母誦咗祈禱文,然後開始祈禱:</w:t>
      </w:r>
      <w:r w:rsidR="00C90354">
        <w:rPr>
          <w:lang w:val="ru-RU"/>
        </w:rPr>
        <w:t>「</w:t>
      </w:r>
      <w:r w:rsidR="002C6C64" w:rsidRPr="00E236F4">
        <w:rPr>
          <w:lang w:val="ru-RU"/>
        </w:rPr>
        <w:t>今日嘅聖人,請為我哋向天主祈禱!</w:t>
      </w:r>
      <w:r>
        <w:rPr>
          <w:lang w:val="ru-RU"/>
        </w:rPr>
        <w:t>」</w:t>
      </w:r>
      <w:r w:rsidR="002C6C64" w:rsidRPr="00E236F4">
        <w:rPr>
          <w:lang w:val="ru-RU"/>
        </w:rPr>
        <w:t xml:space="preserve">嗰晚,喺做晨禱嗰陣,我同樣咁樣祈禱: </w:t>
      </w:r>
      <w:r>
        <w:rPr>
          <w:lang w:val="ru-RU"/>
        </w:rPr>
        <w:t>「</w:t>
      </w:r>
      <w:r w:rsidR="002C6C64" w:rsidRPr="00E236F4">
        <w:rPr>
          <w:lang w:val="ru-RU"/>
        </w:rPr>
        <w:t>聖日啊,請為我哋向天主祈禱!</w:t>
      </w:r>
      <w:r>
        <w:rPr>
          <w:lang w:val="ru-RU"/>
        </w:rPr>
        <w:t>」</w:t>
      </w:r>
      <w:r w:rsidR="002C6C64" w:rsidRPr="00E236F4">
        <w:rPr>
          <w:lang w:val="ru-RU"/>
        </w:rPr>
        <w:t>突然,我眼前出現咗一位光芒四射嘅戰士,散發住愛同慈父般嘅仁慈</w:t>
      </w:r>
      <w:r w:rsidR="002C6C64" w:rsidRPr="00E236F4">
        <w:rPr>
          <w:lang w:val="ru-RU"/>
        </w:rPr>
        <w:lastRenderedPageBreak/>
        <w:t>。佢行埋嚟,而我 心入面感到一種難以言喻嘅喜悅。見到佢咁好心,我就撐起勇氣問:</w:t>
      </w:r>
      <w:r w:rsidR="00C90354">
        <w:rPr>
          <w:lang w:val="ru-RU"/>
        </w:rPr>
        <w:t>「</w:t>
      </w:r>
      <w:r w:rsidR="002C6C64" w:rsidRPr="00E236F4">
        <w:rPr>
          <w:lang w:val="ru-RU"/>
        </w:rPr>
        <w:t>請同我講,你喺邊度服役?你叫乜嘢名?</w:t>
      </w:r>
      <w:r>
        <w:rPr>
          <w:lang w:val="ru-RU"/>
        </w:rPr>
        <w:t>」</w:t>
      </w:r>
      <w:r w:rsidR="002C6C64" w:rsidRPr="00E236F4">
        <w:rPr>
          <w:lang w:val="ru-RU"/>
        </w:rPr>
        <w:t xml:space="preserve"> 佢就答:</w:t>
      </w:r>
      <w:r w:rsidR="00C90354">
        <w:rPr>
          <w:lang w:val="ru-RU"/>
        </w:rPr>
        <w:t>「</w:t>
      </w:r>
      <w:r w:rsidR="002C6C64" w:rsidRPr="00E236F4">
        <w:rPr>
          <w:lang w:val="ru-RU"/>
        </w:rPr>
        <w:t>我係聖盧基利安。</w:t>
      </w:r>
      <w:r>
        <w:rPr>
          <w:lang w:val="ru-RU"/>
        </w:rPr>
        <w:t>」</w:t>
      </w:r>
      <w:r w:rsidR="0074674D">
        <w:rPr>
          <w:rStyle w:val="FootnoteReference"/>
          <w:lang w:val="ru-RU"/>
        </w:rPr>
        <w:footnoteReference w:id="82"/>
      </w:r>
      <w:r w:rsidR="002C6C64" w:rsidRPr="00E236F4">
        <w:rPr>
          <w:lang w:val="ru-RU"/>
        </w:rPr>
        <w:t xml:space="preserve"> 我冇聽清楚,又問:</w:t>
      </w:r>
      <w:r w:rsidR="00C90354">
        <w:rPr>
          <w:lang w:val="ru-RU"/>
        </w:rPr>
        <w:t>「</w:t>
      </w:r>
      <w:r w:rsidR="002C6C64" w:rsidRPr="00E236F4">
        <w:rPr>
          <w:lang w:val="ru-RU"/>
        </w:rPr>
        <w:t>聖盧基努斯?</w:t>
      </w:r>
      <w:r>
        <w:rPr>
          <w:lang w:val="ru-RU"/>
        </w:rPr>
        <w:t xml:space="preserve">」 </w:t>
      </w:r>
      <w:r w:rsidR="008F333A">
        <w:rPr>
          <w:lang w:val="ru-RU"/>
        </w:rPr>
        <w:t xml:space="preserve">— </w:t>
      </w:r>
      <w:r w:rsidR="00C90354">
        <w:rPr>
          <w:lang w:val="ru-RU"/>
        </w:rPr>
        <w:t>「</w:t>
      </w:r>
      <w:r w:rsidR="002C6C64" w:rsidRPr="00E236F4">
        <w:rPr>
          <w:lang w:val="ru-RU"/>
        </w:rPr>
        <w:t>唔係,</w:t>
      </w:r>
      <w:r w:rsidR="008F333A">
        <w:rPr>
          <w:lang w:val="ru-RU"/>
        </w:rPr>
        <w:t>」</w:t>
      </w:r>
      <w:r w:rsidR="002C6C64" w:rsidRPr="00E236F4">
        <w:rPr>
          <w:lang w:val="ru-RU"/>
        </w:rPr>
        <w:t>佢答,</w:t>
      </w:r>
      <w:r w:rsidR="008F333A">
        <w:rPr>
          <w:lang w:val="ru-RU"/>
        </w:rPr>
        <w:t>「</w:t>
      </w:r>
      <w:r w:rsidR="002C6C64" w:rsidRPr="00E236F4">
        <w:rPr>
          <w:lang w:val="ru-RU"/>
        </w:rPr>
        <w:t>聖盧基利安</w:t>
      </w:r>
      <w:r>
        <w:rPr>
          <w:lang w:val="ru-RU"/>
        </w:rPr>
        <w:t>。」</w:t>
      </w:r>
      <w:r w:rsidR="002C6C64" w:rsidRPr="00E236F4">
        <w:rPr>
          <w:lang w:val="ru-RU"/>
        </w:rPr>
        <w:t>呢個名好奇怪,我再問一次:</w:t>
      </w:r>
      <w:r w:rsidR="00C90354">
        <w:rPr>
          <w:lang w:val="ru-RU"/>
        </w:rPr>
        <w:t>「</w:t>
      </w:r>
      <w:r w:rsidR="002C6C64" w:rsidRPr="00E236F4">
        <w:rPr>
          <w:lang w:val="ru-RU"/>
        </w:rPr>
        <w:t>聖盧基安?</w:t>
      </w:r>
      <w:r>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唔係,</w:t>
      </w:r>
      <w:r w:rsidR="008F333A">
        <w:rPr>
          <w:lang w:val="ru-RU"/>
        </w:rPr>
        <w:t>」</w:t>
      </w:r>
      <w:r w:rsidR="002C6C64" w:rsidRPr="00E236F4">
        <w:rPr>
          <w:lang w:val="ru-RU"/>
        </w:rPr>
        <w:t>佢第三次重複</w:t>
      </w:r>
      <w:r w:rsidR="008F333A">
        <w:rPr>
          <w:lang w:val="ru-RU"/>
        </w:rPr>
        <w:t>:「</w:t>
      </w:r>
      <w:r w:rsidR="002C6C64" w:rsidRPr="00E236F4">
        <w:rPr>
          <w:lang w:val="ru-RU"/>
        </w:rPr>
        <w:t>聖·盧基·利·安</w:t>
      </w:r>
      <w:r>
        <w:rPr>
          <w:lang w:val="ru-RU"/>
        </w:rPr>
        <w:t>。」</w:t>
      </w:r>
      <w:r w:rsidR="002C6C64" w:rsidRPr="00E236F4">
        <w:rPr>
          <w:lang w:val="ru-RU"/>
        </w:rPr>
        <w:t>然後我突然講:</w:t>
      </w:r>
      <w:r w:rsidR="00C90354">
        <w:rPr>
          <w:lang w:val="ru-RU"/>
        </w:rPr>
        <w:t>「</w:t>
      </w:r>
      <w:r w:rsidR="002C6C64" w:rsidRPr="00E236F4">
        <w:rPr>
          <w:lang w:val="ru-RU"/>
        </w:rPr>
        <w:t>我都中咗戰傷</w:t>
      </w:r>
      <w:r>
        <w:rPr>
          <w:lang w:val="ru-RU"/>
        </w:rPr>
        <w:t>。」</w:t>
      </w:r>
      <w:r w:rsidR="002C6C64" w:rsidRPr="00E236F4">
        <w:rPr>
          <w:lang w:val="ru-RU"/>
        </w:rPr>
        <w:t>喺聖人隔籬企住嘅係位著白袍嘅年輕醫生;原來係大殉道者潘特利蒙,聖·盧基·利·安就叫佢幫我檢查。 聖人潘特萊蒙為我檢查後,我聽到佢同聖人盧基利安講:</w:t>
      </w:r>
      <w:r w:rsidR="00C90354">
        <w:rPr>
          <w:lang w:val="ru-RU"/>
        </w:rPr>
        <w:t>「</w:t>
      </w:r>
      <w:r w:rsidR="002C6C64" w:rsidRPr="00E236F4">
        <w:rPr>
          <w:lang w:val="ru-RU"/>
        </w:rPr>
        <w:t>佢所有傷口已經癒合,只要記低喺佢嘅軍人服務紀錄就得</w:t>
      </w:r>
      <w:r>
        <w:rPr>
          <w:lang w:val="ru-RU"/>
        </w:rPr>
        <w:t>。」</w:t>
      </w:r>
      <w:r w:rsidR="002C6C64" w:rsidRPr="00E236F4">
        <w:rPr>
          <w:lang w:val="ru-RU"/>
        </w:rPr>
        <w:t xml:space="preserve"> 之後好耐,我一直感到好開心,同埋一股非凡嘅力量。當我搵返副眼鏡,睇返日曆,先發現嗰日係聖殉道者盧西利安嘅瞻禮日。夜晚,我去咗探幾個識嘅神父,喺佢哋屋企讀咗呢位聖人嘅生平。</w:t>
      </w:r>
    </w:p>
    <w:p w14:paraId="32A63B5A" w14:textId="77777777" w:rsidR="00BA44CB" w:rsidRDefault="00BA44CB" w:rsidP="008F333A">
      <w:pPr>
        <w:rPr>
          <w:lang w:val="ru-RU"/>
        </w:rPr>
      </w:pPr>
      <w:r>
        <w:rPr>
          <w:lang w:val="ru-RU"/>
        </w:rPr>
        <w:tab/>
      </w:r>
      <w:r w:rsidR="002C6C64" w:rsidRPr="00E236F4">
        <w:rPr>
          <w:lang w:val="ru-RU"/>
        </w:rPr>
        <w:t>到今日,呢位聖人仍然以佢嘅愛充滿我,用佢賜畀我嘅天國喜樂,令我嘅靈魂同肉身都好開心。</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786"/>
      <w:r>
        <w:rPr>
          <w:lang w:val="ru-RU"/>
        </w:rPr>
        <w:t>第四</w:t>
      </w:r>
      <w:r w:rsidRPr="00E236F4">
        <w:rPr>
          <w:lang w:val="ru-RU"/>
        </w:rPr>
        <w:t xml:space="preserve">部。 </w:t>
      </w:r>
      <w:r>
        <w:rPr>
          <w:lang w:val="ru-RU"/>
        </w:rPr>
        <w:br/>
      </w:r>
      <w:r w:rsidRPr="00E236F4">
        <w:rPr>
          <w:lang w:val="ru-RU"/>
        </w:rPr>
        <w:t>「求,就必得着</w:t>
      </w:r>
      <w:r>
        <w:rPr>
          <w:lang w:val="ru-RU"/>
        </w:rPr>
        <w:t>」</w:t>
      </w:r>
      <w:bookmarkEnd w:id="128"/>
      <w:bookmarkEnd w:id="129"/>
    </w:p>
    <w:p w14:paraId="3CFB79C8" w14:textId="232916BE" w:rsidR="00BA44CB" w:rsidRDefault="002C6C64" w:rsidP="008F333A">
      <w:pPr>
        <w:rPr>
          <w:lang w:val="ru-RU"/>
        </w:rPr>
      </w:pPr>
      <w:r w:rsidRPr="00E236F4">
        <w:rPr>
          <w:lang w:val="ru-RU"/>
        </w:rPr>
        <w:t>「當你懷住對自己罪性的深切覺知為自己禱告時,即使只為他人簡單地说一聲</w:t>
      </w:r>
      <w:r w:rsidR="00C90354">
        <w:rPr>
          <w:lang w:val="ru-RU"/>
        </w:rPr>
        <w:t>『</w:t>
      </w:r>
      <w:r w:rsidRPr="00E236F4">
        <w:rPr>
          <w:lang w:val="ru-RU"/>
        </w:rPr>
        <w:t>主啊,憐憫我</w:t>
      </w:r>
      <w:r w:rsidR="00C90354">
        <w:rPr>
          <w:lang w:val="ru-RU"/>
        </w:rPr>
        <w:t>』</w:t>
      </w:r>
      <w:r w:rsidRPr="00E236F4">
        <w:rPr>
          <w:lang w:val="ru-RU"/>
        </w:rPr>
        <w:t>,都將擁有極大的力量</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787"/>
      <w:r>
        <w:rPr>
          <w:lang w:val="ru-RU"/>
        </w:rPr>
        <w:t>第一</w:t>
      </w:r>
      <w:r w:rsidRPr="00E236F4">
        <w:rPr>
          <w:lang w:val="ru-RU"/>
        </w:rPr>
        <w:t>章</w:t>
      </w:r>
      <w:r w:rsidR="002C6C64" w:rsidRPr="00E236F4">
        <w:rPr>
          <w:lang w:val="ru-RU"/>
        </w:rPr>
        <w:t xml:space="preserve"> </w:t>
      </w:r>
      <w:r>
        <w:rPr>
          <w:lang w:val="ru-RU"/>
        </w:rPr>
        <w:br/>
      </w:r>
      <w:r w:rsidR="002C6C64" w:rsidRPr="00E236F4">
        <w:rPr>
          <w:lang w:val="ru-RU"/>
        </w:rPr>
        <w:t>為自己禱告</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788"/>
      <w:r w:rsidRPr="00E236F4">
        <w:rPr>
          <w:lang w:val="ru-RU"/>
        </w:rPr>
        <w:t>我哋要為自己同其他人求神嘅憐憫</w:t>
      </w:r>
      <w:bookmarkEnd w:id="132"/>
      <w:bookmarkEnd w:id="133"/>
    </w:p>
    <w:p w14:paraId="72E428DD" w14:textId="4E708793" w:rsidR="00BA44CB" w:rsidRDefault="002C6C64" w:rsidP="00240542">
      <w:pPr>
        <w:ind w:firstLine="720"/>
        <w:rPr>
          <w:lang w:val="ru-RU"/>
        </w:rPr>
      </w:pPr>
      <w:r w:rsidRPr="00E236F4">
        <w:rPr>
          <w:lang w:val="ru-RU"/>
        </w:rPr>
        <w:t>Geronda,有時我為人禱告,突然間好有感動。之後我就唔再為嗰個人禱告,反而為自己禱告。</w:t>
      </w:r>
    </w:p>
    <w:p w14:paraId="3478B16A" w14:textId="77777777" w:rsidR="00BA44CB" w:rsidRDefault="00BA44CB" w:rsidP="008F333A">
      <w:pPr>
        <w:rPr>
          <w:lang w:val="ru-RU"/>
        </w:rPr>
      </w:pPr>
      <w:r>
        <w:rPr>
          <w:lang w:val="ru-RU"/>
        </w:rPr>
        <w:tab/>
      </w:r>
      <w:r w:rsidR="008F333A">
        <w:rPr>
          <w:lang w:val="ru-RU"/>
        </w:rPr>
        <w:t>—</w:t>
      </w:r>
      <w:r w:rsidR="002C6C64" w:rsidRPr="00E236F4">
        <w:rPr>
          <w:lang w:val="ru-RU"/>
        </w:rPr>
        <w:t xml:space="preserve"> 點解?你啱啱為嗰個人祈禱,佢而家唔需要人祈禱咩?</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我冇停過,Geronda。但我都想趁住呢個好時機為自己祈禱,因為我唔知幾時先會再有呢種虔誠嘅感覺。</w:t>
      </w:r>
    </w:p>
    <w:p w14:paraId="3CEA26AB" w14:textId="6AFFA3CC" w:rsidR="00BA44CB" w:rsidRDefault="00BA44CB" w:rsidP="008F333A">
      <w:pPr>
        <w:rPr>
          <w:lang w:val="ru-RU"/>
        </w:rPr>
      </w:pPr>
      <w:r>
        <w:rPr>
          <w:lang w:val="ru-RU"/>
        </w:rPr>
        <w:tab/>
      </w:r>
      <w:r w:rsidR="008F333A">
        <w:rPr>
          <w:lang w:val="ru-RU"/>
        </w:rPr>
        <w:t>—</w:t>
      </w:r>
      <w:r w:rsidR="002C6C64" w:rsidRPr="00E236F4">
        <w:rPr>
          <w:lang w:val="ru-RU"/>
        </w:rPr>
        <w:t xml:space="preserve"> 真係好!咁你就盡情享受,仲對住你嘅鄰舍講:</w:t>
      </w:r>
      <w:r w:rsidR="00C90354">
        <w:rPr>
          <w:lang w:val="ru-RU"/>
        </w:rPr>
        <w:t>「</w:t>
      </w:r>
      <w:r w:rsidR="002C6C64" w:rsidRPr="00E236F4">
        <w:rPr>
          <w:lang w:val="ru-RU"/>
        </w:rPr>
        <w:t>唔緊要,佢可以等</w:t>
      </w:r>
      <w:r>
        <w:rPr>
          <w:lang w:val="ru-RU"/>
        </w:rPr>
        <w:t>」</w:t>
      </w:r>
      <w:r w:rsidR="002C6C64" w:rsidRPr="00E236F4">
        <w:rPr>
          <w:lang w:val="ru-RU"/>
        </w:rPr>
        <w:t>?嘩,你…最少喺你禱告嘅時候</w:t>
      </w:r>
      <w:r>
        <w:rPr>
          <w:lang w:val="ru-RU"/>
        </w:rPr>
        <w:t>,</w:t>
      </w:r>
      <w:r w:rsidR="002C6C64" w:rsidRPr="00E236F4">
        <w:rPr>
          <w:lang w:val="ru-RU"/>
        </w:rPr>
        <w:t>唔好講</w:t>
      </w:r>
      <w:r>
        <w:rPr>
          <w:lang w:val="ru-RU"/>
        </w:rPr>
        <w:t>『</w:t>
      </w:r>
      <w:r w:rsidR="002C6C64" w:rsidRPr="00E236F4">
        <w:rPr>
          <w:lang w:val="ru-RU"/>
        </w:rPr>
        <w:t>可憐我</w:t>
      </w:r>
      <w:r>
        <w:rPr>
          <w:lang w:val="ru-RU"/>
        </w:rPr>
        <w:t>』</w:t>
      </w:r>
      <w:r w:rsidR="002C6C64" w:rsidRPr="00E236F4">
        <w:rPr>
          <w:lang w:val="ru-RU"/>
        </w:rPr>
        <w:t>,</w:t>
      </w:r>
      <w:r w:rsidR="00C90354">
        <w:rPr>
          <w:lang w:val="ru-RU"/>
        </w:rPr>
        <w:t>而</w:t>
      </w:r>
      <w:r w:rsidR="002C6C64" w:rsidRPr="00E236F4">
        <w:rPr>
          <w:lang w:val="ru-RU"/>
        </w:rPr>
        <w:t>要講</w:t>
      </w:r>
      <w:r>
        <w:rPr>
          <w:lang w:val="ru-RU"/>
        </w:rPr>
        <w:t>『</w:t>
      </w:r>
      <w:r w:rsidR="002C6C64" w:rsidRPr="00E236F4">
        <w:rPr>
          <w:lang w:val="ru-RU"/>
        </w:rPr>
        <w:t>可憐我哋</w:t>
      </w:r>
      <w:r>
        <w:rPr>
          <w:lang w:val="ru-RU"/>
        </w:rPr>
        <w:t>』。</w:t>
      </w:r>
      <w:r w:rsidR="002C6C64" w:rsidRPr="00E236F4">
        <w:rPr>
          <w:lang w:val="ru-RU"/>
        </w:rPr>
        <w:t>呢個</w:t>
      </w:r>
      <w:r>
        <w:rPr>
          <w:lang w:val="ru-RU"/>
        </w:rPr>
        <w:t>『</w:t>
      </w:r>
      <w:r w:rsidR="002C6C64" w:rsidRPr="00E236F4">
        <w:rPr>
          <w:lang w:val="ru-RU"/>
        </w:rPr>
        <w:t>我哋</w:t>
      </w:r>
      <w:r>
        <w:rPr>
          <w:lang w:val="ru-RU"/>
        </w:rPr>
        <w:t>』</w:t>
      </w:r>
      <w:r w:rsidR="002C6C64" w:rsidRPr="00E236F4">
        <w:rPr>
          <w:lang w:val="ru-RU"/>
        </w:rPr>
        <w:t>包括咗你同其他人。 我禱告嘅時候,就咁講:「主耶穌基督,神嘅兒子,憐憫我哋。憐憫眾人,同埋憐憫我呢個可憐人。</w:t>
      </w:r>
      <w:r>
        <w:rPr>
          <w:lang w:val="ru-RU"/>
        </w:rPr>
        <w:t>」</w:t>
      </w:r>
    </w:p>
    <w:p w14:paraId="04BD1860" w14:textId="77777777" w:rsidR="00BA44CB" w:rsidRDefault="00BA44CB" w:rsidP="008F333A">
      <w:pPr>
        <w:rPr>
          <w:lang w:val="ru-RU"/>
        </w:rPr>
      </w:pPr>
      <w:r>
        <w:rPr>
          <w:lang w:val="ru-RU"/>
        </w:rPr>
        <w:tab/>
      </w:r>
      <w:r w:rsidR="002C6C64" w:rsidRPr="00E236F4">
        <w:rPr>
          <w:lang w:val="ru-RU"/>
        </w:rPr>
        <w:t>將禱告分為三部分就好有幫助:第一部分係為自己祈求,第二部分係為活人,第三部分係為已故者。但就算咁,我哋都係為自己祈求得多過為其他人,因為我係孤身一人,而活人同已故者多到數唔晒。</w:t>
      </w:r>
    </w:p>
    <w:p w14:paraId="72044135"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神父,我覺得我一世都唔夠去懇求上帝嘅憐憫。</w:t>
      </w:r>
    </w:p>
    <w:p w14:paraId="5032BEEA" w14:textId="77777777" w:rsidR="00BA44CB" w:rsidRDefault="00BA44CB" w:rsidP="008F333A">
      <w:pPr>
        <w:rPr>
          <w:lang w:val="ru-RU"/>
        </w:rPr>
      </w:pPr>
      <w:r>
        <w:rPr>
          <w:lang w:val="ru-RU"/>
        </w:rPr>
        <w:tab/>
      </w:r>
      <w:r w:rsidR="008F333A">
        <w:rPr>
          <w:lang w:val="ru-RU"/>
        </w:rPr>
        <w:t>—</w:t>
      </w:r>
      <w:r w:rsidR="002C6C64" w:rsidRPr="00E236F4">
        <w:rPr>
          <w:lang w:val="ru-RU"/>
        </w:rPr>
        <w:t xml:space="preserve"> 上帝會憐憫你。只要簡單而持續地祈禱,謙卑地為自己和所有人求祂的憐憫。當我們謙卑而有愛心地求上帝的憐憫,且不勉強自己,上帝就會賜給我們和他人一切所需。</w:t>
      </w:r>
    </w:p>
    <w:p w14:paraId="6E8603C9" w14:textId="77777777" w:rsidR="00BA44CB" w:rsidRDefault="00BA44CB" w:rsidP="008F333A">
      <w:pPr>
        <w:rPr>
          <w:lang w:val="ru-RU"/>
        </w:rPr>
      </w:pPr>
      <w:r>
        <w:rPr>
          <w:lang w:val="ru-RU"/>
        </w:rPr>
        <w:tab/>
      </w:r>
      <w:r w:rsidR="008F333A">
        <w:rPr>
          <w:lang w:val="ru-RU"/>
        </w:rPr>
        <w:t>—</w:t>
      </w:r>
      <w:r w:rsidR="002C6C64" w:rsidRPr="00E236F4">
        <w:rPr>
          <w:lang w:val="ru-RU"/>
        </w:rPr>
        <w:t xml:space="preserve"> 或許,師傅,除咗向神求憐憫之外,我哋仲可以求其他嘢嗎?</w:t>
      </w:r>
    </w:p>
    <w:p w14:paraId="7491D4F9" w14:textId="77777777" w:rsidR="00BA44CB" w:rsidRDefault="00BA44CB" w:rsidP="008F333A">
      <w:pPr>
        <w:rPr>
          <w:lang w:val="ru-RU"/>
        </w:rPr>
      </w:pPr>
      <w:r>
        <w:rPr>
          <w:lang w:val="ru-RU"/>
        </w:rPr>
        <w:tab/>
      </w:r>
      <w:r w:rsidR="008F333A">
        <w:rPr>
          <w:lang w:val="ru-RU"/>
        </w:rPr>
        <w:t>—</w:t>
      </w:r>
      <w:r w:rsidR="002C6C64" w:rsidRPr="00E236F4">
        <w:rPr>
          <w:lang w:val="ru-RU"/>
        </w:rPr>
        <w:t xml:space="preserve"> 上帝嘅憐憫包羅萬有。但如果真係有需要,你都可以向上帝求啲具體嘅嘢。</w:t>
      </w:r>
    </w:p>
    <w:p w14:paraId="74171518" w14:textId="5AB5C0CB" w:rsidR="00BA44CB" w:rsidRDefault="00BA44CB" w:rsidP="008F333A">
      <w:pPr>
        <w:rPr>
          <w:lang w:val="ru-RU"/>
        </w:rPr>
      </w:pPr>
      <w:r>
        <w:rPr>
          <w:lang w:val="ru-RU"/>
        </w:rPr>
        <w:tab/>
      </w:r>
      <w:r w:rsidR="008F333A">
        <w:rPr>
          <w:lang w:val="ru-RU"/>
        </w:rPr>
        <w:t>—</w:t>
      </w:r>
      <w:r w:rsidR="002C6C64" w:rsidRPr="00E236F4">
        <w:rPr>
          <w:lang w:val="ru-RU"/>
        </w:rPr>
        <w:t xml:space="preserve"> 師傅,聖大巴薩略說:</w:t>
      </w:r>
      <w:r w:rsidR="00C90354">
        <w:rPr>
          <w:lang w:val="ru-RU"/>
        </w:rPr>
        <w:t>「</w:t>
      </w:r>
      <w:r w:rsidR="002C6C64" w:rsidRPr="00E236F4">
        <w:rPr>
          <w:lang w:val="ru-RU"/>
        </w:rPr>
        <w:t>在禱告中,你哋先感恩,然後只求天國</w:t>
      </w:r>
      <w:r>
        <w:rPr>
          <w:lang w:val="ru-RU"/>
        </w:rPr>
        <w:t>。」</w:t>
      </w:r>
      <w:r w:rsidR="00886AE2">
        <w:rPr>
          <w:rStyle w:val="FootnoteReference"/>
          <w:lang w:val="ru-RU"/>
        </w:rPr>
        <w:footnoteReference w:id="83"/>
      </w:r>
      <w:r w:rsidR="002C6C64" w:rsidRPr="00E236F4">
        <w:rPr>
          <w:lang w:val="ru-RU"/>
        </w:rPr>
        <w:t xml:space="preserve"> 佢呢番說話係乜意思?</w:t>
      </w:r>
    </w:p>
    <w:p w14:paraId="7A02FD37" w14:textId="53EF138A" w:rsidR="00BA44CB" w:rsidRDefault="00BA44CB" w:rsidP="008F333A">
      <w:pPr>
        <w:rPr>
          <w:lang w:val="ru-RU"/>
        </w:rPr>
      </w:pPr>
      <w:r>
        <w:rPr>
          <w:lang w:val="ru-RU"/>
        </w:rPr>
        <w:tab/>
      </w:r>
      <w:r w:rsidR="008F333A">
        <w:rPr>
          <w:lang w:val="ru-RU"/>
        </w:rPr>
        <w:t>—</w:t>
      </w:r>
      <w:r w:rsidR="002C6C64" w:rsidRPr="00E236F4">
        <w:rPr>
          <w:lang w:val="ru-RU"/>
        </w:rPr>
        <w:t xml:space="preserve"> 聖人意思係我哋首先要為天國祈求。之後,照主嘅話,其他一切都會加添畀我哋。</w:t>
      </w:r>
      <w:r w:rsidR="00886AE2">
        <w:rPr>
          <w:rStyle w:val="FootnoteReference"/>
          <w:lang w:val="ru-RU"/>
        </w:rPr>
        <w:footnoteReference w:id="84"/>
      </w:r>
      <w:r w:rsidR="002C6C64" w:rsidRPr="00E236F4">
        <w:rPr>
          <w:lang w:val="ru-RU"/>
        </w:rPr>
        <w:t xml:space="preserve"> 我哋唔可以畀次要同繁多嘅請求分散注意力,忘記咗最重要嘅嘢。</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Geronda,聖經話我哋要向神為自己嘅需要禱告。</w:t>
      </w:r>
      <w:r w:rsidR="00886AE2">
        <w:rPr>
          <w:rStyle w:val="FootnoteReference"/>
          <w:lang w:val="ru-RU"/>
        </w:rPr>
        <w:footnoteReference w:id="85"/>
      </w:r>
      <w:r w:rsidR="002C6C64" w:rsidRPr="00E236F4">
        <w:rPr>
          <w:lang w:val="ru-RU"/>
        </w:rPr>
        <w:t xml:space="preserve"> 但係,聖父哋都避開為自己嘅需要禱告。咁我應該點樣禱告呢?</w:t>
      </w:r>
    </w:p>
    <w:p w14:paraId="16D135B0" w14:textId="4FA9EF77" w:rsidR="00BA44CB" w:rsidRDefault="00BA44CB" w:rsidP="008F333A">
      <w:pPr>
        <w:rPr>
          <w:lang w:val="ru-RU"/>
        </w:rPr>
      </w:pPr>
      <w:r>
        <w:rPr>
          <w:lang w:val="ru-RU"/>
        </w:rPr>
        <w:tab/>
      </w:r>
      <w:r w:rsidR="002C6C64" w:rsidRPr="00E236F4">
        <w:rPr>
          <w:lang w:val="ru-RU"/>
        </w:rPr>
        <w:t>—為靈魂所需的一切祈禱,而對身體的需求則少加留意。在</w:t>
      </w:r>
      <w:r>
        <w:rPr>
          <w:lang w:val="ru-RU"/>
        </w:rPr>
        <w:t>《</w:t>
      </w:r>
      <w:r w:rsidR="002C6C64" w:rsidRPr="00E236F4">
        <w:rPr>
          <w:lang w:val="ru-RU"/>
        </w:rPr>
        <w:t>主禱文</w:t>
      </w:r>
      <w:r>
        <w:rPr>
          <w:lang w:val="ru-RU"/>
        </w:rPr>
        <w:t>》</w:t>
      </w:r>
      <w:r w:rsidR="002C6C64" w:rsidRPr="00E236F4">
        <w:rPr>
          <w:lang w:val="ru-RU"/>
        </w:rPr>
        <w:t>中,當我們說:</w:t>
      </w:r>
      <w:r>
        <w:rPr>
          <w:lang w:val="ru-RU"/>
        </w:rPr>
        <w:t>「</w:t>
      </w:r>
      <w:r w:rsidR="002C6C64" w:rsidRPr="00E236F4">
        <w:rPr>
          <w:lang w:val="ru-RU"/>
        </w:rPr>
        <w:t>今日赐給我們日用的飲食</w:t>
      </w:r>
      <w:r>
        <w:rPr>
          <w:lang w:val="ru-RU"/>
        </w:rPr>
        <w:t>」</w:t>
      </w:r>
      <w:r w:rsidR="002C6C64" w:rsidRPr="00E236F4">
        <w:rPr>
          <w:lang w:val="ru-RU"/>
        </w:rPr>
        <w:t>,</w:t>
      </w:r>
      <w:r w:rsidR="00BF0B4D">
        <w:rPr>
          <w:rStyle w:val="FootnoteReference"/>
          <w:lang w:val="ru-RU"/>
        </w:rPr>
        <w:footnoteReference w:id="86"/>
      </w:r>
      <w:r w:rsidR="002C6C64" w:rsidRPr="00E236F4">
        <w:rPr>
          <w:lang w:val="ru-RU"/>
        </w:rPr>
        <w:t xml:space="preserve"> 我們所求的不僅是身體的養分,也包括我們靈性生命所需,即按照上帝旨意而活的一切。</w:t>
      </w:r>
    </w:p>
    <w:p w14:paraId="3A63E525" w14:textId="77777777" w:rsidR="00BA44CB" w:rsidRDefault="00BA44CB" w:rsidP="008F333A">
      <w:pPr>
        <w:rPr>
          <w:lang w:val="ru-RU"/>
        </w:rPr>
      </w:pPr>
      <w:r>
        <w:rPr>
          <w:lang w:val="ru-RU"/>
        </w:rPr>
        <w:tab/>
      </w:r>
      <w:r w:rsidR="002C6C64" w:rsidRPr="00E236F4">
        <w:rPr>
          <w:lang w:val="ru-RU"/>
        </w:rPr>
        <w:t>有一次,我住喺聖十字架嗰間小房入面,開始胃痛。有個修院嘅人送咗支樽畀我──佢哋以為入面係酒,想我當藥咁飲──點知入面竟然係醋。我冇同送嚟嗰位修道士講,因為我覺得呢個就係上帝嘅旨意。 大約過咗四十日。我飲雨水,身體更加唔舒服。有一日我真係難受得好慘。我飲咗好多水,之後整晚都受苦。第二日我口渴得好厲害,但我又唔敢飲。我去教堂點燈嗰陣,喺聖像牆邊、聖母瑪利亞聖像底下,見到一樽酒。 嗰支酒樽係我自己嘅,我認得。但係有邊個倒咗酒入去?嗰陣日子冇人嚟探我,雖然我經常去教堂,但聖像牆邊根本冇過支酒樽。嗰啲酒原來係酸嘅──正正就係我消化需要嘅。而且就喺同一日,佢哋又由修道院送咗另一支酒畀我。</w:t>
      </w:r>
    </w:p>
    <w:p w14:paraId="24594984" w14:textId="77777777" w:rsidR="00BA44CB" w:rsidRDefault="00BA44CB" w:rsidP="008F333A">
      <w:pPr>
        <w:rPr>
          <w:lang w:val="ru-RU"/>
        </w:rPr>
      </w:pPr>
      <w:r>
        <w:rPr>
          <w:lang w:val="ru-RU"/>
        </w:rPr>
        <w:tab/>
      </w:r>
      <w:r w:rsidR="008F333A">
        <w:rPr>
          <w:lang w:val="ru-RU"/>
        </w:rPr>
        <w:t>—</w:t>
      </w:r>
      <w:r w:rsidR="002C6C64" w:rsidRPr="00E236F4">
        <w:rPr>
          <w:lang w:val="ru-RU"/>
        </w:rPr>
        <w:t xml:space="preserve"> 格羅恩達,如果我全心向神求一樣嘢,祂會唔會賜俾我?</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如果係為咗你自己好,佢就會賜畀你;但如果唔係,佢點解要畀呢?你記唔記得以色列人嗰段故事?佢哋硬要主賜佢哋一個王,雖然上帝已經警告佢哋未準備好?</w:t>
      </w:r>
      <w:r w:rsidR="00544F7F">
        <w:rPr>
          <w:rStyle w:val="FootnoteReference"/>
          <w:lang w:val="ru-RU"/>
        </w:rPr>
        <w:footnoteReference w:id="87"/>
      </w:r>
      <w:r w:rsidR="00544F7F">
        <w:rPr>
          <w:lang w:val="ru-RU"/>
        </w:rPr>
        <w:t xml:space="preserve"> </w:t>
      </w:r>
      <w:r w:rsidR="002C6C64" w:rsidRPr="00E236F4">
        <w:rPr>
          <w:lang w:val="ru-RU"/>
        </w:rPr>
        <w:t>驕傲嘅掃羅就做咗佢哋嘅王,佢向佢哋徵收重稅,仲虐待佢哋。</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我哋往往以為向神所求嘅嘢係好同有幫助,但其實往往適得其反。不過,神本身就係良善嘅,佢知道我哋每一個人需要乜嘢。所以,我哋就照以下咁樣禱告:</w:t>
      </w:r>
      <w:r w:rsidR="00C90354">
        <w:rPr>
          <w:lang w:val="ru-RU"/>
        </w:rPr>
        <w:t>「</w:t>
      </w:r>
      <w:r w:rsidR="002C6C64" w:rsidRPr="00E236F4">
        <w:rPr>
          <w:lang w:val="ru-RU"/>
        </w:rPr>
        <w:t>我嘅神啊,我嘅理性話我知呢件事對我嚟講係好嘅。但係,你比我更知道我嘅靈魂需要乜嘢。</w:t>
      </w:r>
      <w:r w:rsidR="00544F7F">
        <w:rPr>
          <w:lang w:val="ru-RU"/>
        </w:rPr>
        <w:t xml:space="preserve"> </w:t>
      </w:r>
      <w:r>
        <w:rPr>
          <w:lang w:val="ru-RU"/>
        </w:rPr>
        <w:t>「</w:t>
      </w:r>
      <w:r w:rsidR="002C6C64" w:rsidRPr="00E236F4">
        <w:rPr>
          <w:lang w:val="ru-RU"/>
        </w:rPr>
        <w:t>照祢旨意成就。</w:t>
      </w:r>
      <w:r>
        <w:rPr>
          <w:lang w:val="ru-RU"/>
        </w:rPr>
        <w:t>」</w:t>
      </w:r>
      <w:r w:rsidR="00544F7F">
        <w:rPr>
          <w:rStyle w:val="FootnoteReference"/>
          <w:lang w:val="ru-RU"/>
        </w:rPr>
        <w:footnoteReference w:id="89"/>
      </w:r>
      <w:r w:rsidR="002C6C64" w:rsidRPr="00E236F4">
        <w:rPr>
          <w:lang w:val="ru-RU"/>
        </w:rPr>
        <w:t xml:space="preserve"> 因為如果我哋由衷咁講:</w:t>
      </w:r>
    </w:p>
    <w:p w14:paraId="31792F04" w14:textId="036CAFE0" w:rsidR="00BA44CB" w:rsidRDefault="00BA44CB" w:rsidP="008F333A">
      <w:pPr>
        <w:rPr>
          <w:lang w:val="ru-RU"/>
        </w:rPr>
      </w:pPr>
      <w:r>
        <w:rPr>
          <w:lang w:val="ru-RU"/>
        </w:rPr>
        <w:lastRenderedPageBreak/>
        <w:tab/>
      </w:r>
      <w:r w:rsidR="002C6C64" w:rsidRPr="00E236F4">
        <w:rPr>
          <w:lang w:val="ru-RU"/>
        </w:rPr>
        <w:t>「成就祢的旨意</w:t>
      </w:r>
      <w:r>
        <w:rPr>
          <w:lang w:val="ru-RU"/>
        </w:rPr>
        <w:t>。」</w:t>
      </w:r>
      <w:r w:rsidR="002C6C64" w:rsidRPr="00E236F4">
        <w:rPr>
          <w:lang w:val="ru-RU"/>
        </w:rPr>
        <w:t>xml-ph-0000@deepl.internal因為如果我們真心說:</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789"/>
      <w:r w:rsidRPr="00E236F4">
        <w:rPr>
          <w:lang w:val="ru-RU"/>
        </w:rPr>
        <w:t>為屬靈追求的禱告</w:t>
      </w:r>
      <w:bookmarkEnd w:id="134"/>
      <w:bookmarkEnd w:id="135"/>
    </w:p>
    <w:p w14:paraId="3D41ECDB" w14:textId="45159A92" w:rsidR="00BA44CB" w:rsidRDefault="008F333A" w:rsidP="00370C58">
      <w:pPr>
        <w:ind w:firstLine="720"/>
        <w:rPr>
          <w:lang w:val="ru-RU"/>
        </w:rPr>
      </w:pPr>
      <w:r>
        <w:rPr>
          <w:lang w:val="ru-RU"/>
        </w:rPr>
        <w:t>—</w:t>
      </w:r>
      <w:r w:rsidR="002C6C64" w:rsidRPr="00E236F4">
        <w:rPr>
          <w:lang w:val="ru-RU"/>
        </w:rPr>
        <w:t xml:space="preserve"> 基羅納,阿爸伊撒克寫道:</w:t>
      </w:r>
      <w:r w:rsidR="00BA44CB">
        <w:rPr>
          <w:lang w:val="ru-RU"/>
        </w:rPr>
        <w:t>「</w:t>
      </w:r>
      <w:r w:rsidR="002C6C64" w:rsidRPr="00E236F4">
        <w:rPr>
          <w:lang w:val="ru-RU"/>
        </w:rPr>
        <w:t>你未將自己嘅情慾淨化,點可以希望去愛神呢?</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呢是否即係話,如果一個人未將自己嘅情慾淨化,但又想愛神,就顯得唔夠謙遜?</w:t>
      </w:r>
    </w:p>
    <w:p w14:paraId="6E183D25" w14:textId="77777777" w:rsidR="00BA44CB" w:rsidRDefault="00BA44CB" w:rsidP="008F333A">
      <w:pPr>
        <w:rPr>
          <w:lang w:val="ru-RU"/>
        </w:rPr>
      </w:pPr>
      <w:r>
        <w:rPr>
          <w:lang w:val="ru-RU"/>
        </w:rPr>
        <w:tab/>
      </w:r>
      <w:r w:rsidR="008F333A">
        <w:rPr>
          <w:lang w:val="ru-RU"/>
        </w:rPr>
        <w:t>—</w:t>
      </w:r>
      <w:r w:rsidR="002C6C64" w:rsidRPr="00E236F4">
        <w:rPr>
          <w:lang w:val="ru-RU"/>
        </w:rPr>
        <w:t xml:space="preserve"> 唔係,點解會無恥?人努力淨化自己嘅情慾,同時又渴望愛神,兩者係同一時間發生。真正嘅無恥係指嗰啲對自己嘅情慾毫不在意,卻又喺禱告中祈求獲得神嘅愛。</w:t>
      </w:r>
    </w:p>
    <w:p w14:paraId="0E9A165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導師,我喺某度睇過,祈禱中所求嘅嘢係按一個人嘅信心同心靈嘅溫暖嚟賜予。</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你究竟向神求啲乜嘢?</w:t>
      </w:r>
    </w:p>
    <w:p w14:paraId="5688F10D" w14:textId="77777777" w:rsidR="00BA44CB" w:rsidRDefault="00BA44CB" w:rsidP="008F333A">
      <w:pPr>
        <w:rPr>
          <w:lang w:val="ru-RU"/>
        </w:rPr>
      </w:pPr>
      <w:r>
        <w:rPr>
          <w:lang w:val="ru-RU"/>
        </w:rPr>
        <w:tab/>
      </w:r>
      <w:r w:rsidR="008F333A">
        <w:rPr>
          <w:lang w:val="ru-RU"/>
        </w:rPr>
        <w:t>—</w:t>
      </w:r>
      <w:r w:rsidR="002C6C64" w:rsidRPr="00E236F4">
        <w:rPr>
          <w:lang w:val="ru-RU"/>
        </w:rPr>
        <w:t xml:space="preserve"> 好畀佢拯救我脫離剛硬嘅心,喺禱告中軟化我嘅心。</w:t>
      </w:r>
    </w:p>
    <w:p w14:paraId="78A3E2CB" w14:textId="1104C6A1" w:rsidR="00BA44CB" w:rsidRDefault="00BA44CB" w:rsidP="008F333A">
      <w:pPr>
        <w:rPr>
          <w:lang w:val="ru-RU"/>
        </w:rPr>
      </w:pPr>
      <w:r>
        <w:rPr>
          <w:lang w:val="ru-RU"/>
        </w:rPr>
        <w:tab/>
      </w:r>
      <w:r w:rsidR="008F333A">
        <w:rPr>
          <w:lang w:val="ru-RU"/>
        </w:rPr>
        <w:t>「</w:t>
      </w:r>
      <w:r w:rsidR="002C6C64" w:rsidRPr="00E236F4">
        <w:rPr>
          <w:lang w:val="ru-RU"/>
        </w:rPr>
        <w:t>你哋祈求</w:t>
      </w:r>
      <w:r w:rsidR="00370C58">
        <w:rPr>
          <w:lang w:val="ru-RU"/>
        </w:rPr>
        <w:t>,</w:t>
      </w:r>
      <w:r w:rsidR="002C6C64" w:rsidRPr="00E236F4">
        <w:rPr>
          <w:lang w:val="ru-RU"/>
        </w:rPr>
        <w:t>就畀你哋</w:t>
      </w:r>
      <w:r w:rsidR="00370C58">
        <w:rPr>
          <w:lang w:val="ru-RU"/>
        </w:rPr>
        <w:t>;</w:t>
      </w:r>
      <w:r w:rsidR="00370C58">
        <w:rPr>
          <w:rStyle w:val="FootnoteReference"/>
          <w:lang w:val="ru-RU"/>
        </w:rPr>
        <w:footnoteReference w:id="91"/>
      </w:r>
      <w:r w:rsidR="00370C58">
        <w:rPr>
          <w:lang w:val="ru-RU"/>
        </w:rPr>
        <w:t xml:space="preserve"> </w:t>
      </w:r>
      <w:r>
        <w:rPr>
          <w:lang w:val="ru-RU"/>
        </w:rPr>
        <w:t>」</w:t>
      </w:r>
      <w:r w:rsidR="002C6C64" w:rsidRPr="00E236F4">
        <w:rPr>
          <w:lang w:val="ru-RU"/>
        </w:rPr>
        <w:t>基督咁講。如果你所求嘅係純潔嘅,並且對自己有益,咁你就會得到你所求嘅。 如果你向上帝求力量,為你嘅罪求赦免,同埋幫助你嘅鄰舍,呢個係好嘅請求,上帝會賜畀你。但如果你淨係想得著禱告嘅恩賜,為咗享受佢,你真係以為佢會畀你咩?</w:t>
      </w:r>
    </w:p>
    <w:p w14:paraId="5A624EB7" w14:textId="1A16537F" w:rsidR="00BA44CB" w:rsidRDefault="00BA44CB" w:rsidP="008F333A">
      <w:pPr>
        <w:rPr>
          <w:lang w:val="ru-RU"/>
        </w:rPr>
      </w:pPr>
      <w:r>
        <w:rPr>
          <w:lang w:val="ru-RU"/>
        </w:rPr>
        <w:tab/>
      </w:r>
      <w:r w:rsidR="008F333A">
        <w:rPr>
          <w:lang w:val="ru-RU"/>
        </w:rPr>
        <w:t>—</w:t>
      </w:r>
      <w:r w:rsidR="002C6C64" w:rsidRPr="00E236F4">
        <w:rPr>
          <w:lang w:val="ru-RU"/>
        </w:rPr>
        <w:t xml:space="preserve"> 師傅,有時我會向上帝祈求:</w:t>
      </w:r>
      <w:r w:rsidR="00C90354">
        <w:rPr>
          <w:lang w:val="ru-RU"/>
        </w:rPr>
        <w:t>「</w:t>
      </w:r>
      <w:r w:rsidR="002C6C64" w:rsidRPr="00E236F4">
        <w:rPr>
          <w:lang w:val="ru-RU"/>
        </w:rPr>
        <w:t>主啊,開悟我!</w:t>
      </w:r>
      <w:r>
        <w:rPr>
          <w:lang w:val="ru-RU"/>
        </w:rPr>
        <w:t>」</w:t>
      </w:r>
      <w:r w:rsidR="002C6C64" w:rsidRPr="00E236F4">
        <w:rPr>
          <w:lang w:val="ru-RU"/>
        </w:rPr>
        <w:t>我咁樣求啱唔啱?</w:t>
      </w:r>
    </w:p>
    <w:p w14:paraId="6591DA2C" w14:textId="12325091" w:rsidR="00BA44CB" w:rsidRDefault="00BA44CB" w:rsidP="008F333A">
      <w:pPr>
        <w:rPr>
          <w:lang w:val="ru-RU"/>
        </w:rPr>
      </w:pPr>
      <w:r>
        <w:rPr>
          <w:lang w:val="ru-RU"/>
        </w:rPr>
        <w:tab/>
      </w:r>
      <w:r w:rsidR="008F333A">
        <w:rPr>
          <w:lang w:val="ru-RU"/>
        </w:rPr>
        <w:t>—</w:t>
      </w:r>
      <w:r w:rsidR="002C6C64" w:rsidRPr="00E236F4">
        <w:rPr>
          <w:lang w:val="ru-RU"/>
        </w:rPr>
        <w:t xml:space="preserve"> 首先要自己努力,然後先向神求啟悟。畢竟,神想見到我哋有努力,咁佢先會畀我哋所求嘅嘢。諗、禱告、留意自己同用智慧行事,主就會啟悟你。 例如,當有人問你嘢嘅時候,唔好急住答,要向神求光照。祈禱:</w:t>
      </w:r>
      <w:r>
        <w:rPr>
          <w:lang w:val="ru-RU"/>
        </w:rPr>
        <w:t>「</w:t>
      </w:r>
      <w:r w:rsidR="002C6C64" w:rsidRPr="00E236F4">
        <w:rPr>
          <w:lang w:val="ru-RU"/>
        </w:rPr>
        <w:t>我嘅神啊,求祢光照我,叫我知道講啲乜嘢好</w:t>
      </w:r>
      <w:r>
        <w:rPr>
          <w:lang w:val="ru-RU"/>
        </w:rPr>
        <w:t>。」</w:t>
      </w:r>
      <w:r w:rsidR="002C6C64" w:rsidRPr="00E236F4">
        <w:rPr>
          <w:lang w:val="ru-RU"/>
        </w:rPr>
        <w:t>──咁神就會喺嗰個情況入面,將啱嘅說話放喺你口入面。 急急忙忙嘅回答係出自人嘅心思,但透過禱告而嚟嘅答案</w:t>
      </w:r>
      <w:r w:rsidR="008F333A">
        <w:rPr>
          <w:lang w:val="ru-RU"/>
        </w:rPr>
        <w:t>就</w:t>
      </w:r>
      <w:r w:rsidR="002C6C64" w:rsidRPr="00E236F4">
        <w:rPr>
          <w:lang w:val="ru-RU"/>
        </w:rPr>
        <w:t>係出自上帝。</w:t>
      </w:r>
    </w:p>
    <w:p w14:paraId="26406A09"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師傅,我好唔專心,成日錯過上帝畀我嘅機會。所以我好驚去求祂幫忙,唯恐再輸晒所有嘢,落入定罪之中。</w:t>
      </w:r>
    </w:p>
    <w:p w14:paraId="090D0A39" w14:textId="77777777" w:rsidR="00BA44CB" w:rsidRDefault="00BA44CB" w:rsidP="008F333A">
      <w:pPr>
        <w:rPr>
          <w:lang w:val="ru-RU"/>
        </w:rPr>
      </w:pPr>
      <w:r>
        <w:rPr>
          <w:lang w:val="ru-RU"/>
        </w:rPr>
        <w:tab/>
      </w:r>
      <w:r w:rsidR="008F333A">
        <w:rPr>
          <w:lang w:val="ru-RU"/>
        </w:rPr>
        <w:t>—</w:t>
      </w:r>
      <w:r w:rsidR="002C6C64" w:rsidRPr="00E236F4">
        <w:rPr>
          <w:lang w:val="ru-RU"/>
        </w:rPr>
        <w:t xml:space="preserve"> 求神幫助,同時求祂幫助你更加留意,好令你可以好好把握祂賜畀你嘅有利機會。</w:t>
      </w:r>
    </w:p>
    <w:p w14:paraId="6B1D5F98" w14:textId="77777777" w:rsidR="00BA44CB" w:rsidRDefault="00BA44CB" w:rsidP="008F333A">
      <w:pPr>
        <w:rPr>
          <w:lang w:val="ru-RU"/>
        </w:rPr>
      </w:pPr>
      <w:r>
        <w:rPr>
          <w:lang w:val="ru-RU"/>
        </w:rPr>
        <w:tab/>
      </w:r>
      <w:r w:rsidR="008F333A">
        <w:rPr>
          <w:lang w:val="ru-RU"/>
        </w:rPr>
        <w:t>—</w:t>
      </w:r>
      <w:r w:rsidR="002C6C64" w:rsidRPr="00E236F4">
        <w:rPr>
          <w:lang w:val="ru-RU"/>
        </w:rPr>
        <w:t xml:space="preserve"> 神父,可唔可以求上帝畀我去天堂?</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我唔知……以我為例,我唔係求上帝令我去天國,而係求祂幫我,唔好用我嘅生命去令祂傷心。但係,如果我最後落入地獄,咁唔係會令上帝傷心咩?主唔會拯救一個求祂幫助,唔想用任何方式令祂傷心嘅人出地獄咩?</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790"/>
      <w:r w:rsidRPr="00E236F4">
        <w:rPr>
          <w:lang w:val="ru-RU"/>
        </w:rPr>
        <w:t>病時嘅禱告</w:t>
      </w:r>
      <w:bookmarkEnd w:id="136"/>
      <w:bookmarkEnd w:id="137"/>
    </w:p>
    <w:p w14:paraId="1C6792D2" w14:textId="564FA7D6" w:rsidR="00BA44CB" w:rsidRDefault="008F333A" w:rsidP="00370C58">
      <w:pPr>
        <w:ind w:firstLine="720"/>
        <w:rPr>
          <w:lang w:val="ru-RU"/>
        </w:rPr>
      </w:pPr>
      <w:r>
        <w:rPr>
          <w:lang w:val="ru-RU"/>
        </w:rPr>
        <w:t>—</w:t>
      </w:r>
      <w:r w:rsidR="002C6C64" w:rsidRPr="00E236F4">
        <w:rPr>
          <w:lang w:val="ru-RU"/>
        </w:rPr>
        <w:t xml:space="preserve"> 老神父,我近排心臟有啲問題,好驚會出事。</w:t>
      </w:r>
    </w:p>
    <w:p w14:paraId="24679A9E" w14:textId="77777777" w:rsidR="00BA44CB" w:rsidRDefault="00BA44CB" w:rsidP="008F333A">
      <w:pPr>
        <w:rPr>
          <w:lang w:val="ru-RU"/>
        </w:rPr>
      </w:pPr>
      <w:r>
        <w:rPr>
          <w:lang w:val="ru-RU"/>
        </w:rPr>
        <w:tab/>
      </w:r>
      <w:r w:rsidR="008F333A">
        <w:rPr>
          <w:lang w:val="ru-RU"/>
        </w:rPr>
        <w:t>—</w:t>
      </w:r>
      <w:r w:rsidR="002C6C64" w:rsidRPr="00E236F4">
        <w:rPr>
          <w:lang w:val="ru-RU"/>
        </w:rPr>
        <w:t xml:space="preserve"> 唔使驚。我哋每一個人都要有啲問題,因為有咗問題,我哋先可以坐喺基督腳前,向佢求助。</w:t>
      </w:r>
    </w:p>
    <w:p w14:paraId="4B39C7F0" w14:textId="77777777" w:rsidR="00BA44CB" w:rsidRDefault="00BA44CB" w:rsidP="008F333A">
      <w:pPr>
        <w:rPr>
          <w:lang w:val="ru-RU"/>
        </w:rPr>
      </w:pPr>
      <w:r>
        <w:rPr>
          <w:lang w:val="ru-RU"/>
        </w:rPr>
        <w:tab/>
      </w:r>
      <w:r w:rsidR="008F333A">
        <w:rPr>
          <w:lang w:val="ru-RU"/>
        </w:rPr>
        <w:t>—</w:t>
      </w:r>
      <w:r w:rsidR="002C6C64" w:rsidRPr="00E236F4">
        <w:rPr>
          <w:lang w:val="ru-RU"/>
        </w:rPr>
        <w:t xml:space="preserve"> 老神父,請為我祈禱,願我早日康復。</w:t>
      </w:r>
    </w:p>
    <w:p w14:paraId="1D457016" w14:textId="440E893C" w:rsidR="00BA44CB" w:rsidRDefault="00BA44CB" w:rsidP="008F333A">
      <w:pPr>
        <w:rPr>
          <w:lang w:val="ru-RU"/>
        </w:rPr>
      </w:pPr>
      <w:r>
        <w:rPr>
          <w:lang w:val="ru-RU"/>
        </w:rPr>
        <w:lastRenderedPageBreak/>
        <w:tab/>
      </w:r>
      <w:r w:rsidR="008F333A">
        <w:rPr>
          <w:lang w:val="ru-RU"/>
        </w:rPr>
        <w:t>—</w:t>
      </w:r>
      <w:r w:rsidR="002C6C64" w:rsidRPr="00E236F4">
        <w:rPr>
          <w:lang w:val="ru-RU"/>
        </w:rPr>
        <w:t xml:space="preserve"> 咁樣禱告唔係為你好。如果你有信心撐落去,你就會攞到天國保險基金嘅退休金,比鄉村互保會嘅退休金仲高。</w:t>
      </w:r>
      <w:r w:rsidR="007649E5">
        <w:rPr>
          <w:rStyle w:val="FootnoteReference"/>
          <w:lang w:val="ru-RU"/>
        </w:rPr>
        <w:footnoteReference w:id="92"/>
      </w:r>
      <w:r w:rsidR="002C6C64" w:rsidRPr="00E236F4">
        <w:rPr>
          <w:lang w:val="ru-RU"/>
        </w:rPr>
        <w:t xml:space="preserve"> 我喺某度見過有人病咗,搵聖人潘特萊蒙求醫治。 聖人冇醫治佢,但嗰個病人繼續禱告,最終都康復咗。到佢死嘅時候,佢先發覺因為痊癒咗,反而蝕咗好多冠冕。然後佢對聖人潘特萊蒙講:</w:t>
      </w:r>
      <w:r w:rsidR="00C90354">
        <w:rPr>
          <w:lang w:val="ru-RU"/>
        </w:rPr>
        <w:t>「</w:t>
      </w:r>
      <w:r w:rsidR="002C6C64" w:rsidRPr="00E236F4">
        <w:rPr>
          <w:lang w:val="ru-RU"/>
        </w:rPr>
        <w:t>噢,你明明知道我會蝕冠冕,點解仲要醫好我?</w:t>
      </w:r>
      <w:r>
        <w:rPr>
          <w:lang w:val="ru-RU"/>
        </w:rPr>
        <w:t>」</w:t>
      </w:r>
    </w:p>
    <w:p w14:paraId="1279D63F" w14:textId="77777777" w:rsidR="00BA44CB" w:rsidRDefault="00BA44CB" w:rsidP="008F333A">
      <w:pPr>
        <w:rPr>
          <w:lang w:val="ru-RU"/>
        </w:rPr>
      </w:pPr>
      <w:r>
        <w:rPr>
          <w:lang w:val="ru-RU"/>
        </w:rPr>
        <w:tab/>
      </w:r>
      <w:r w:rsidR="008F333A">
        <w:rPr>
          <w:lang w:val="ru-RU"/>
        </w:rPr>
        <w:t>—</w:t>
      </w:r>
      <w:r w:rsidR="002C6C64" w:rsidRPr="00E236F4">
        <w:rPr>
          <w:lang w:val="ru-RU"/>
        </w:rPr>
        <w:t xml:space="preserve"> 師傅,喺健康問題上,我應該幾多程度依靠上帝?</w:t>
      </w:r>
    </w:p>
    <w:p w14:paraId="722CE08E" w14:textId="77777777" w:rsidR="00BA44CB" w:rsidRDefault="00BA44CB" w:rsidP="008F333A">
      <w:pPr>
        <w:rPr>
          <w:lang w:val="ru-RU"/>
        </w:rPr>
      </w:pPr>
      <w:r>
        <w:rPr>
          <w:lang w:val="ru-RU"/>
        </w:rPr>
        <w:tab/>
      </w:r>
      <w:r w:rsidR="008F333A">
        <w:rPr>
          <w:lang w:val="ru-RU"/>
        </w:rPr>
        <w:t>—</w:t>
      </w:r>
      <w:r w:rsidR="002C6C64" w:rsidRPr="00E236F4">
        <w:rPr>
          <w:lang w:val="ru-RU"/>
        </w:rPr>
        <w:t xml:space="preserve"> 首先,你要信靠上帝。然後,次要啲,就信靠人</w:t>
      </w:r>
      <w:r w:rsidR="008F333A">
        <w:rPr>
          <w:lang w:val="ru-RU"/>
        </w:rPr>
        <w:t>──</w:t>
      </w:r>
      <w:r w:rsidR="002C6C64" w:rsidRPr="00E236F4">
        <w:rPr>
          <w:lang w:val="ru-RU"/>
        </w:rPr>
        <w:t>醫生。</w:t>
      </w:r>
    </w:p>
    <w:p w14:paraId="1BDE2D7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導師,對嚴重疾病應該抱持咩正確態度?</w:t>
      </w:r>
    </w:p>
    <w:p w14:paraId="38D611D4" w14:textId="77777777" w:rsidR="00BA44CB" w:rsidRDefault="00BA44CB" w:rsidP="008F333A">
      <w:pPr>
        <w:rPr>
          <w:lang w:val="ru-RU"/>
        </w:rPr>
      </w:pPr>
      <w:r>
        <w:rPr>
          <w:lang w:val="ru-RU"/>
        </w:rPr>
        <w:tab/>
      </w:r>
      <w:r w:rsidR="008F333A">
        <w:rPr>
          <w:lang w:val="ru-RU"/>
        </w:rPr>
        <w:t>—</w:t>
      </w:r>
      <w:r w:rsidR="002C6C64" w:rsidRPr="00E236F4">
        <w:rPr>
          <w:lang w:val="ru-RU"/>
        </w:rPr>
        <w:t xml:space="preserve"> 求醫之前,一定要先禱告同守夜,咁上帝先可以幫助同啟發醫生。仲要唔好忘記拎少少聖亞爾森尼奧斯燈油,唔好忘記飲聖水,同埋讀《聖詠集》…</w:t>
      </w:r>
    </w:p>
    <w:p w14:paraId="4FE0167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導師,因為我病咗,跟唔到修道院嘅規矩,令我好傷心。</w:t>
      </w:r>
    </w:p>
    <w:p w14:paraId="633FD000" w14:textId="12CE5C2B" w:rsidR="00BA44CB" w:rsidRDefault="00BA44CB" w:rsidP="008F333A">
      <w:pPr>
        <w:rPr>
          <w:lang w:val="ru-RU"/>
        </w:rPr>
      </w:pPr>
      <w:r>
        <w:rPr>
          <w:lang w:val="ru-RU"/>
        </w:rPr>
        <w:tab/>
      </w:r>
      <w:r w:rsidR="002C6C64" w:rsidRPr="00E236F4">
        <w:rPr>
          <w:lang w:val="ru-RU"/>
        </w:rPr>
        <w:t>—就算你病咗冇做嘢──唔念珠祈禱,唔拜倒,淨係講</w:t>
      </w:r>
      <w:r w:rsidR="00C90354">
        <w:rPr>
          <w:lang w:val="ru-RU"/>
        </w:rPr>
        <w:t>「</w:t>
      </w:r>
      <w:r w:rsidR="002C6C64" w:rsidRPr="00E236F4">
        <w:rPr>
          <w:lang w:val="ru-RU"/>
        </w:rPr>
        <w:t>榮耀歸於你,哦,上帝!</w:t>
      </w:r>
      <w:r>
        <w:rPr>
          <w:lang w:val="ru-RU"/>
        </w:rPr>
        <w:t>」</w:t>
      </w:r>
      <w:r w:rsidR="002C6C64" w:rsidRPr="00E236F4">
        <w:rPr>
          <w:lang w:val="ru-RU"/>
        </w:rPr>
        <w:t>──都夠晒。</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導師,當我病咗嘅時候,痛楚令我無法集中精神去祈禱。</w:t>
      </w:r>
    </w:p>
    <w:p w14:paraId="73FBA09D" w14:textId="77777777" w:rsidR="00BA44CB" w:rsidRDefault="00BA44CB" w:rsidP="008F333A">
      <w:pPr>
        <w:rPr>
          <w:lang w:val="ru-RU"/>
        </w:rPr>
      </w:pPr>
      <w:r>
        <w:rPr>
          <w:lang w:val="ru-RU"/>
        </w:rPr>
        <w:tab/>
      </w:r>
      <w:r w:rsidR="008F333A">
        <w:rPr>
          <w:lang w:val="ru-RU"/>
        </w:rPr>
        <w:t>—</w:t>
      </w:r>
      <w:r w:rsidR="002C6C64" w:rsidRPr="00E236F4">
        <w:rPr>
          <w:lang w:val="ru-RU"/>
        </w:rPr>
        <w:t xml:space="preserve"> 呢種祈禱既辛苦又受苦;佢係信心嘅偉大作為,所以比健康人嘅祈禱更易被聽到。</w:t>
      </w:r>
    </w:p>
    <w:p w14:paraId="50C6F341" w14:textId="77777777" w:rsidR="00BA44CB" w:rsidRDefault="00BA44CB" w:rsidP="008F333A">
      <w:pPr>
        <w:rPr>
          <w:lang w:val="ru-RU"/>
        </w:rPr>
      </w:pPr>
      <w:r>
        <w:rPr>
          <w:lang w:val="ru-RU"/>
        </w:rPr>
        <w:tab/>
      </w:r>
      <w:r w:rsidR="002C6C64" w:rsidRPr="00E236F4">
        <w:rPr>
          <w:lang w:val="ru-RU"/>
        </w:rPr>
        <w:t>人都要鍾意痛楚,至少要有少少。病痛對一個人嚟講係一大福氣。當人明白呢點,就會歡喜咁接受痛楚,並開心得唱道:</w:t>
      </w:r>
    </w:p>
    <w:p w14:paraId="5BBEA0DB" w14:textId="448FC4F5" w:rsidR="00BA44CB" w:rsidRDefault="00BA44CB" w:rsidP="008F333A">
      <w:pPr>
        <w:rPr>
          <w:lang w:val="ru-RU"/>
        </w:rPr>
      </w:pPr>
      <w:r>
        <w:rPr>
          <w:lang w:val="ru-RU"/>
        </w:rPr>
        <w:tab/>
      </w:r>
      <w:r w:rsidR="002C6C64" w:rsidRPr="00E236F4">
        <w:rPr>
          <w:lang w:val="ru-RU"/>
        </w:rPr>
        <w:t>我會隨時頌讚主。</w:t>
      </w:r>
      <w:r w:rsidR="00452F2C">
        <w:rPr>
          <w:rStyle w:val="FootnoteReference"/>
          <w:lang w:val="ru-RU"/>
        </w:rPr>
        <w:footnoteReference w:id="94"/>
      </w:r>
      <w:r w:rsidR="002C6C64" w:rsidRPr="00E236F4">
        <w:rPr>
          <w:lang w:val="ru-RU"/>
        </w:rPr>
        <w:t xml:space="preserve"> 我記得可憐</w:t>
      </w:r>
      <w:r w:rsidR="003E70F1">
        <w:rPr>
          <w:lang w:val="ru-RU"/>
        </w:rPr>
        <w:t>嘅加百列</w:t>
      </w:r>
      <w:r w:rsidR="002C6C64" w:rsidRPr="00E236F4">
        <w:rPr>
          <w:lang w:val="ru-RU"/>
        </w:rPr>
        <w:t>長老</w:t>
      </w:r>
      <w:r w:rsidR="003E70F1">
        <w:rPr>
          <w:rStyle w:val="FootnoteReference"/>
          <w:lang w:val="ru-RU"/>
        </w:rPr>
        <w:footnoteReference w:id="95"/>
      </w:r>
      <w:r w:rsidR="003E70F1">
        <w:rPr>
          <w:lang w:val="ru-RU"/>
        </w:rPr>
        <w:t xml:space="preserve"> </w:t>
      </w:r>
      <w:r w:rsidR="002C6C64" w:rsidRPr="00E236F4">
        <w:rPr>
          <w:lang w:val="ru-RU"/>
        </w:rPr>
        <w:t>喺卡魯拉受咗好多苦,好多苦……但係,喺佢痛嘅時候,佢都會唱歌。佢癱喺床上,會自言自語:</w:t>
      </w:r>
      <w:r w:rsidR="00C90354">
        <w:rPr>
          <w:lang w:val="ru-RU"/>
        </w:rPr>
        <w:t>「</w:t>
      </w:r>
      <w:r w:rsidR="002C6C64" w:rsidRPr="00E236F4">
        <w:rPr>
          <w:lang w:val="ru-RU"/>
        </w:rPr>
        <w:t>佢哋同我講</w:t>
      </w:r>
      <w:r>
        <w:rPr>
          <w:lang w:val="ru-RU"/>
        </w:rPr>
        <w:t>『</w:t>
      </w:r>
      <w:r w:rsidR="002C6C64" w:rsidRPr="00E236F4">
        <w:rPr>
          <w:lang w:val="ru-RU"/>
        </w:rPr>
        <w:t>呢個就係你嘅十字架</w:t>
      </w:r>
      <w:r>
        <w:rPr>
          <w:lang w:val="ru-RU"/>
        </w:rPr>
        <w:t>』</w:t>
      </w:r>
      <w:r w:rsidR="002C6C64" w:rsidRPr="00E236F4">
        <w:rPr>
          <w:lang w:val="ru-RU"/>
        </w:rPr>
        <w:t>──但釘子喺邊?冇咗釘子,又點算係十字架?</w:t>
      </w:r>
      <w:r>
        <w:rPr>
          <w:lang w:val="ru-RU"/>
        </w:rPr>
        <w:t>」</w:t>
      </w:r>
    </w:p>
    <w:p w14:paraId="56A4344C" w14:textId="77777777" w:rsidR="00BA44CB" w:rsidRDefault="00BA44CB" w:rsidP="008F333A">
      <w:pPr>
        <w:rPr>
          <w:lang w:val="ru-RU"/>
        </w:rPr>
      </w:pPr>
      <w:r>
        <w:rPr>
          <w:lang w:val="ru-RU"/>
        </w:rPr>
        <w:tab/>
      </w:r>
      <w:r w:rsidR="008F333A">
        <w:rPr>
          <w:lang w:val="ru-RU"/>
        </w:rPr>
        <w:t>—</w:t>
      </w:r>
      <w:r w:rsidR="002C6C64" w:rsidRPr="00E236F4">
        <w:rPr>
          <w:lang w:val="ru-RU"/>
        </w:rPr>
        <w:t xml:space="preserve"> 呢件事持續咗幾耐,Geronda?</w:t>
      </w:r>
    </w:p>
    <w:p w14:paraId="7A8449C3" w14:textId="77777777" w:rsidR="00BA44CB" w:rsidRDefault="00BA44CB" w:rsidP="008F333A">
      <w:pPr>
        <w:rPr>
          <w:lang w:val="ru-RU"/>
        </w:rPr>
      </w:pPr>
      <w:r>
        <w:rPr>
          <w:lang w:val="ru-RU"/>
        </w:rPr>
        <w:tab/>
      </w:r>
      <w:r w:rsidR="008F333A">
        <w:rPr>
          <w:lang w:val="ru-RU"/>
        </w:rPr>
        <w:t>—</w:t>
      </w:r>
      <w:r w:rsidR="002C6C64" w:rsidRPr="00E236F4">
        <w:rPr>
          <w:lang w:val="ru-RU"/>
        </w:rPr>
        <w:t xml:space="preserve"> 好耐,差唔多一兩年。佢一個人住。佢嗰間房嘅地板爛晒,冬天有啲風從啲窿吹入嚟,凍到嚇死人!但就算咁凍,呢位病咗嘅長老都繼續唱歌,讚美上帝。</w:t>
      </w:r>
    </w:p>
    <w:p w14:paraId="1F880550" w14:textId="1F7F74BB" w:rsidR="00BA44CB" w:rsidRDefault="00BA44CB" w:rsidP="008F333A">
      <w:pPr>
        <w:rPr>
          <w:lang w:val="ru-RU"/>
        </w:rPr>
      </w:pPr>
      <w:r>
        <w:rPr>
          <w:lang w:val="ru-RU"/>
        </w:rPr>
        <w:tab/>
      </w:r>
      <w:r w:rsidR="002C6C64" w:rsidRPr="00E236F4">
        <w:rPr>
          <w:lang w:val="ru-RU"/>
        </w:rPr>
        <w:t>生病嗰陣</w:t>
      </w:r>
      <w:r w:rsidR="008F333A">
        <w:rPr>
          <w:lang w:val="ru-RU"/>
        </w:rPr>
        <w:t>,</w:t>
      </w:r>
      <w:r w:rsidR="002C6C64" w:rsidRPr="00E236F4">
        <w:rPr>
          <w:lang w:val="ru-RU"/>
        </w:rPr>
        <w:t>唱聖</w:t>
      </w:r>
      <w:r w:rsidR="008F333A">
        <w:rPr>
          <w:lang w:val="ru-RU"/>
        </w:rPr>
        <w:t>詩</w:t>
      </w:r>
      <w:r w:rsidR="002C6C64" w:rsidRPr="00E236F4">
        <w:rPr>
          <w:lang w:val="ru-RU"/>
        </w:rPr>
        <w:t>係一種良藥。就算人病得好嚴重、痛楚好大,教會詩歌嘅聲音都可以撫慰傷痛。如果自己仲可以唱少少,就更加好。就係今晚,我痛到受唔住,就盡我最大聲去唱,將所有力氣都唱晒落去。你知唔知嗰啲歌聲畀咗我幾多力量?</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791"/>
      <w:r>
        <w:rPr>
          <w:lang w:val="ru-RU"/>
        </w:rPr>
        <w:t>第二</w:t>
      </w:r>
      <w:r w:rsidRPr="00E236F4">
        <w:rPr>
          <w:lang w:val="ru-RU"/>
        </w:rPr>
        <w:t>章</w:t>
      </w:r>
      <w:r w:rsidR="002C6C64" w:rsidRPr="00E236F4">
        <w:rPr>
          <w:lang w:val="ru-RU"/>
        </w:rPr>
        <w:t xml:space="preserve"> </w:t>
      </w:r>
      <w:r>
        <w:rPr>
          <w:lang w:val="ru-RU"/>
        </w:rPr>
        <w:br/>
      </w:r>
      <w:r w:rsidR="002C6C64" w:rsidRPr="00E236F4">
        <w:rPr>
          <w:lang w:val="ru-RU"/>
        </w:rPr>
        <w:t>為他人禱告</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792"/>
      <w:r w:rsidRPr="00E236F4">
        <w:rPr>
          <w:lang w:val="ru-RU"/>
        </w:rPr>
        <w:t>為和平祈禱,同時要留意自己嘅罪性</w:t>
      </w:r>
      <w:bookmarkEnd w:id="140"/>
      <w:bookmarkEnd w:id="141"/>
    </w:p>
    <w:p w14:paraId="3E879EAA" w14:textId="384761D7" w:rsidR="00BA44CB" w:rsidRDefault="002C6C64" w:rsidP="00B27881">
      <w:pPr>
        <w:ind w:firstLine="720"/>
        <w:rPr>
          <w:lang w:val="ru-RU"/>
        </w:rPr>
      </w:pPr>
      <w:r w:rsidRPr="00E236F4">
        <w:rPr>
          <w:lang w:val="ru-RU"/>
        </w:rPr>
        <w:t>長老,有時我見到人哋受苦,就唔想為自己禱告。</w:t>
      </w:r>
    </w:p>
    <w:p w14:paraId="64595136" w14:textId="3A52068B" w:rsidR="00BA44CB" w:rsidRDefault="00BA44CB" w:rsidP="008F333A">
      <w:pPr>
        <w:rPr>
          <w:lang w:val="ru-RU"/>
        </w:rPr>
      </w:pPr>
      <w:r>
        <w:rPr>
          <w:lang w:val="ru-RU"/>
        </w:rPr>
        <w:lastRenderedPageBreak/>
        <w:tab/>
      </w:r>
      <w:r w:rsidR="008F333A">
        <w:rPr>
          <w:lang w:val="ru-RU"/>
        </w:rPr>
        <w:t>──</w:t>
      </w:r>
      <w:r w:rsidR="002C6C64" w:rsidRPr="00E236F4">
        <w:rPr>
          <w:lang w:val="ru-RU"/>
        </w:rPr>
        <w:t xml:space="preserve"> 畢竟,我哋為自己祈禱唔係淨係為咗自己。為自己祈禱係必要嘅準備,好令我哋可以以合適嘅裝扮喺神面前站立。要感受到他人嘅痛苦,就要先整頓好自己。 當你對自己嘅罪性有深切嘅覺知,為自己祈禱嘅時候,就算只係簡單咁講</w:t>
      </w:r>
      <w:r>
        <w:rPr>
          <w:lang w:val="ru-RU"/>
        </w:rPr>
        <w:t>「</w:t>
      </w:r>
      <w:r w:rsidR="002C6C64" w:rsidRPr="00E236F4">
        <w:rPr>
          <w:lang w:val="ru-RU"/>
        </w:rPr>
        <w:t>主啊,憐憫我</w:t>
      </w:r>
      <w:r>
        <w:rPr>
          <w:lang w:val="ru-RU"/>
        </w:rPr>
        <w:t>」</w:t>
      </w:r>
      <w:r w:rsidR="002C6C64" w:rsidRPr="00E236F4">
        <w:rPr>
          <w:lang w:val="ru-RU"/>
        </w:rPr>
        <w:t>,都具有好大嘅力量,因為呢句禱告帶住極大嘅謙卑,而謙卑會吸引上帝嘅大憐憫。</w:t>
      </w:r>
    </w:p>
    <w:p w14:paraId="50CD713C"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師傅,我覺得自己需要為自己禱告好多,反而忘記咗為其他人禱告。</w:t>
      </w:r>
    </w:p>
    <w:p w14:paraId="31B4B265" w14:textId="47FBEC8E" w:rsidR="00BA44CB" w:rsidRDefault="00BA44CB" w:rsidP="008F333A">
      <w:pPr>
        <w:rPr>
          <w:lang w:val="ru-RU"/>
        </w:rPr>
      </w:pPr>
      <w:r>
        <w:rPr>
          <w:lang w:val="ru-RU"/>
        </w:rPr>
        <w:tab/>
      </w:r>
      <w:r w:rsidR="008F333A">
        <w:rPr>
          <w:lang w:val="ru-RU"/>
        </w:rPr>
        <w:t>—</w:t>
      </w:r>
      <w:r w:rsidR="002C6C64" w:rsidRPr="00E236F4">
        <w:rPr>
          <w:lang w:val="ru-RU"/>
        </w:rPr>
        <w:t xml:space="preserve"> 睇吓:要脫離舊人,就要為自己禱告。但當神聖嘅憐憫點燃咗,就會忘記自己,去為其他人禱告。當你為自己禱告咗一陣,就要記住成個受苦嘅世界同埋啲離棄上帝嘅人。 亦為嗰啲浪費咗主賜畀佢哋嘅時間、仍然無神嘅人祈</w:t>
      </w:r>
      <w:r w:rsidR="008F333A">
        <w:rPr>
          <w:lang w:val="ru-RU"/>
        </w:rPr>
        <w:t>禱</w:t>
      </w:r>
      <w:r w:rsidR="002C6C64" w:rsidRPr="00E236F4">
        <w:rPr>
          <w:lang w:val="ru-RU"/>
        </w:rPr>
        <w:t>──佢哋而家雖然悔改,但已經太 ,冇用。 為所有人獻上禱告:</w:t>
      </w:r>
      <w:r w:rsidR="00C90354">
        <w:rPr>
          <w:lang w:val="ru-RU"/>
        </w:rPr>
        <w:t>「</w:t>
      </w:r>
      <w:r w:rsidR="002C6C64" w:rsidRPr="00E236F4">
        <w:rPr>
          <w:lang w:val="ru-RU"/>
        </w:rPr>
        <w:t>主耶穌基督,神之子,可憐我哋</w:t>
      </w:r>
      <w:r>
        <w:rPr>
          <w:lang w:val="ru-RU"/>
        </w:rPr>
        <w:t>。」</w:t>
      </w:r>
      <w:r w:rsidR="002C6C64" w:rsidRPr="00E236F4">
        <w:rPr>
          <w:lang w:val="ru-RU"/>
        </w:rPr>
        <w:t>咁做,你就等於為自己、為求過你禱告嘅人,同埋為全世界祈禱。</w:t>
      </w:r>
    </w:p>
    <w:p w14:paraId="439CDC34" w14:textId="1B778709" w:rsidR="00BA44CB" w:rsidRDefault="00BA44CB" w:rsidP="008F333A">
      <w:pPr>
        <w:rPr>
          <w:lang w:val="ru-RU"/>
        </w:rPr>
      </w:pPr>
      <w:r>
        <w:rPr>
          <w:lang w:val="ru-RU"/>
        </w:rPr>
        <w:tab/>
      </w:r>
      <w:r w:rsidR="008F333A">
        <w:rPr>
          <w:lang w:val="ru-RU"/>
        </w:rPr>
        <w:t>—</w:t>
      </w:r>
      <w:r w:rsidR="002C6C64" w:rsidRPr="00E236F4">
        <w:rPr>
          <w:lang w:val="ru-RU"/>
        </w:rPr>
        <w:t xml:space="preserve"> 師傅,我對人感到憐憫,但我又唔夠膽向神求助。有個念頭對我講:</w:t>
      </w:r>
      <w:r w:rsidR="00C90354">
        <w:rPr>
          <w:lang w:val="ru-RU"/>
        </w:rPr>
        <w:t>「</w:t>
      </w:r>
      <w:r w:rsidR="002C6C64" w:rsidRPr="00E236F4">
        <w:rPr>
          <w:lang w:val="ru-RU"/>
        </w:rPr>
        <w:t>神會真係聽你呢個信心咁細嘅人講嘢咩?</w:t>
      </w:r>
      <w:r>
        <w:rPr>
          <w:lang w:val="ru-RU"/>
        </w:rPr>
        <w:t>」</w:t>
      </w:r>
    </w:p>
    <w:p w14:paraId="4A84B65B" w14:textId="224EEAD0" w:rsidR="00BA44CB" w:rsidRDefault="00BA44CB" w:rsidP="008F333A">
      <w:pPr>
        <w:rPr>
          <w:lang w:val="ru-RU"/>
        </w:rPr>
      </w:pPr>
      <w:r>
        <w:rPr>
          <w:lang w:val="ru-RU"/>
        </w:rPr>
        <w:tab/>
      </w:r>
      <w:r w:rsidR="008F333A">
        <w:rPr>
          <w:lang w:val="ru-RU"/>
        </w:rPr>
        <w:t>—</w:t>
      </w:r>
      <w:r w:rsidR="002C6C64" w:rsidRPr="00E236F4">
        <w:rPr>
          <w:lang w:val="ru-RU"/>
        </w:rPr>
        <w:t xml:space="preserve"> 唔好聽嗰個細魔鬼,佢會</w:t>
      </w:r>
      <w:r w:rsidR="00C90354">
        <w:rPr>
          <w:lang w:val="ru-RU"/>
        </w:rPr>
        <w:t>由「</w:t>
      </w:r>
      <w:r w:rsidR="002C6C64" w:rsidRPr="00E236F4">
        <w:rPr>
          <w:lang w:val="ru-RU"/>
        </w:rPr>
        <w:t>右邊</w:t>
      </w:r>
      <w:r>
        <w:rPr>
          <w:lang w:val="ru-RU"/>
        </w:rPr>
        <w:t>」</w:t>
      </w:r>
      <w:r w:rsidR="002C6C64" w:rsidRPr="00E236F4">
        <w:rPr>
          <w:lang w:val="ru-RU"/>
        </w:rPr>
        <w:t>偷偷爬埋嚟你,利用你嘅</w:t>
      </w:r>
      <w:r w:rsidR="00C90354">
        <w:rPr>
          <w:lang w:val="ru-RU"/>
        </w:rPr>
        <w:t>「</w:t>
      </w:r>
      <w:r w:rsidR="002C6C64" w:rsidRPr="00E236F4">
        <w:rPr>
          <w:lang w:val="ru-RU"/>
        </w:rPr>
        <w:t>假謙卑</w:t>
      </w:r>
      <w:r>
        <w:rPr>
          <w:lang w:val="ru-RU"/>
        </w:rPr>
        <w:t>」</w:t>
      </w:r>
      <w:r w:rsidR="002C6C64" w:rsidRPr="00E236F4">
        <w:rPr>
          <w:lang w:val="ru-RU"/>
        </w:rPr>
        <w:t>令你陷入絕望。你要講:『我嘅神啊,我信心好微薄,但求你垂憐,因為如果因為我而令其他人受苦,就太唔公平。</w:t>
      </w:r>
      <w:r>
        <w:rPr>
          <w:lang w:val="ru-RU"/>
        </w:rPr>
        <w:t>』</w:t>
      </w:r>
      <w:r w:rsidR="002C6C64" w:rsidRPr="00E236F4">
        <w:rPr>
          <w:lang w:val="ru-RU"/>
        </w:rPr>
        <w:t xml:space="preserve"> 有一次,喺一次嚴重乾旱期間,喀山山(Mount Athos)嘅一位修道士</w:t>
      </w:r>
      <w:r w:rsidR="00B27881">
        <w:rPr>
          <w:rStyle w:val="FootnoteReference"/>
          <w:lang w:val="ru-RU"/>
        </w:rPr>
        <w:footnoteReference w:id="97"/>
      </w:r>
      <w:r w:rsidR="00B27881">
        <w:rPr>
          <w:lang w:val="ru-RU"/>
        </w:rPr>
        <w:t xml:space="preserve"> </w:t>
      </w:r>
      <w:r w:rsidR="002C6C64" w:rsidRPr="00E236F4">
        <w:rPr>
          <w:lang w:val="ru-RU"/>
        </w:rPr>
        <w:t>咁樣祈禱:</w:t>
      </w:r>
      <w:r w:rsidR="00C90354">
        <w:rPr>
          <w:lang w:val="ru-RU"/>
        </w:rPr>
        <w:t>「</w:t>
      </w:r>
      <w:r w:rsidR="002C6C64" w:rsidRPr="00E236F4">
        <w:rPr>
          <w:lang w:val="ru-RU"/>
        </w:rPr>
        <w:t>我嘅神啊,我懇求你,賜畀人民少少雨水。唔係為咗我哋:我哋係修道士,已經發誓要過苦行生活。可憐世上受苦嘅窮人,但係</w:t>
      </w:r>
    </w:p>
    <w:p w14:paraId="2D367D71" w14:textId="29E61232" w:rsidR="00BA44CB" w:rsidRDefault="00BA44CB" w:rsidP="008F333A">
      <w:pPr>
        <w:rPr>
          <w:lang w:val="ru-RU"/>
        </w:rPr>
      </w:pPr>
      <w:r>
        <w:rPr>
          <w:lang w:val="ru-RU"/>
        </w:rPr>
        <w:tab/>
      </w:r>
      <w:r w:rsidR="002C6C64" w:rsidRPr="00E236F4">
        <w:rPr>
          <w:lang w:val="ru-RU"/>
        </w:rPr>
        <w:t>喺佢哋自己嘅清貧之中</w:t>
      </w:r>
      <w:r w:rsidR="00EE1D87">
        <w:rPr>
          <w:lang w:val="ru-RU"/>
        </w:rPr>
        <w:t>,</w:t>
      </w:r>
      <w:r w:rsidR="00EE1D87">
        <w:rPr>
          <w:rStyle w:val="FootnoteReference"/>
          <w:lang w:val="ru-RU"/>
        </w:rPr>
        <w:footnoteReference w:id="98"/>
      </w:r>
      <w:r w:rsidR="00EE1D87">
        <w:rPr>
          <w:lang w:val="ru-RU"/>
        </w:rPr>
        <w:t xml:space="preserve"> </w:t>
      </w:r>
      <w:r w:rsidR="002C6C64" w:rsidRPr="00E236F4">
        <w:rPr>
          <w:lang w:val="ru-RU"/>
        </w:rPr>
        <w:t>都為我哋留咗啲。如果我處於良好嘅靈性狀態,你就會聽我,人民就唔使受苦。 我知道自己係大罪人,但係因為我而令其他人受苦,公平咩?咁就幫幫佢哋啦!佢哋冇時間再去祈禱──所以我盡我所能為佢哋祈禱。</w:t>
      </w:r>
      <w:r>
        <w:rPr>
          <w:lang w:val="ru-RU"/>
        </w:rPr>
        <w:t>」</w:t>
      </w:r>
      <w:r w:rsidR="002C6C64" w:rsidRPr="00E236F4">
        <w:rPr>
          <w:lang w:val="ru-RU"/>
        </w:rPr>
        <w:t>一個半鐘頭之後,落雨啦:遍佈馬其頓、色薩利同庇護山!</w:t>
      </w:r>
    </w:p>
    <w:p w14:paraId="4253DEDA" w14:textId="7D970802" w:rsidR="00BA44CB" w:rsidRDefault="00BA44CB" w:rsidP="008F333A">
      <w:pPr>
        <w:rPr>
          <w:lang w:val="ru-RU"/>
        </w:rPr>
      </w:pPr>
      <w:r>
        <w:rPr>
          <w:lang w:val="ru-RU"/>
        </w:rPr>
        <w:tab/>
      </w:r>
      <w:r w:rsidR="008F333A">
        <w:rPr>
          <w:lang w:val="ru-RU"/>
        </w:rPr>
        <w:t>—</w:t>
      </w:r>
      <w:r w:rsidR="002C6C64" w:rsidRPr="00E236F4">
        <w:rPr>
          <w:lang w:val="ru-RU"/>
        </w:rPr>
        <w:t xml:space="preserve"> 師傅,當我為和平禱告嘅時候,有個念頭話上帝對我好厭惡,因為我放低</w:t>
      </w:r>
      <w:r w:rsidR="00C90354">
        <w:rPr>
          <w:lang w:val="ru-RU"/>
        </w:rPr>
        <w:t>「</w:t>
      </w:r>
      <w:r w:rsidR="002C6C64" w:rsidRPr="00E236F4">
        <w:rPr>
          <w:lang w:val="ru-RU"/>
        </w:rPr>
        <w:t>自己嘅死</w:t>
      </w:r>
      <w:r>
        <w:rPr>
          <w:lang w:val="ru-RU"/>
        </w:rPr>
        <w:t>人」</w:t>
      </w:r>
      <w:r w:rsidR="002C6C64" w:rsidRPr="00E236F4">
        <w:rPr>
          <w:lang w:val="ru-RU"/>
        </w:rPr>
        <w:t>,去埋葬人哋嘅。</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你出家嗰陣,唔就已經埋葬咗</w:t>
      </w:r>
      <w:r w:rsidR="00C90354">
        <w:rPr>
          <w:lang w:val="ru-RU"/>
        </w:rPr>
        <w:t>「</w:t>
      </w:r>
      <w:r w:rsidR="002C6C64" w:rsidRPr="00E236F4">
        <w:rPr>
          <w:lang w:val="ru-RU"/>
        </w:rPr>
        <w:t>自己嘅死人</w:t>
      </w:r>
      <w:r>
        <w:rPr>
          <w:lang w:val="ru-RU"/>
        </w:rPr>
        <w:t>」</w:t>
      </w:r>
      <w:r w:rsidR="002C6C64" w:rsidRPr="00E236F4">
        <w:rPr>
          <w:lang w:val="ru-RU"/>
        </w:rPr>
        <w:t>咩?你要咁樣禱告:</w:t>
      </w:r>
      <w:r w:rsidR="00C90354">
        <w:rPr>
          <w:lang w:val="ru-RU"/>
        </w:rPr>
        <w:t>「</w:t>
      </w:r>
      <w:r w:rsidR="002C6C64" w:rsidRPr="00E236F4">
        <w:rPr>
          <w:lang w:val="ru-RU"/>
        </w:rPr>
        <w:t>我嘅神啊,我呢個僕人唔配畀你垂聽。但你可唔可憐世上嗰啲受苦受難嘅人?我求你,幫幫佢哋。</w:t>
      </w:r>
      <w:r>
        <w:rPr>
          <w:lang w:val="ru-RU"/>
        </w:rPr>
        <w:t>」</w:t>
      </w:r>
      <w:r w:rsidR="002C6C64" w:rsidRPr="00E236F4">
        <w:rPr>
          <w:lang w:val="ru-RU"/>
        </w:rPr>
        <w:t xml:space="preserve"> 當一個人懷著愛心同謙卑為鄰舍禱告,並且意識到自己嘅罪性而努力,上帝就唔會轉臉唔理佢;相反,祂會幫助佢同其他人。但如果一個人喺為人禱告嘅時候自以為聖潔,將人當成罪人,咁佢就真係上帝眼中嘅可憎之物。</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793"/>
      <w:r w:rsidRPr="00E236F4">
        <w:rPr>
          <w:lang w:val="ru-RU"/>
        </w:rPr>
        <w:lastRenderedPageBreak/>
        <w:t>他人的痛苦必須成為自己的痛苦</w:t>
      </w:r>
      <w:bookmarkEnd w:id="142"/>
      <w:bookmarkEnd w:id="143"/>
    </w:p>
    <w:p w14:paraId="027F7171" w14:textId="3666B710" w:rsidR="00BA44CB" w:rsidRDefault="008F333A" w:rsidP="00EE735D">
      <w:pPr>
        <w:ind w:firstLine="720"/>
        <w:rPr>
          <w:lang w:val="ru-RU"/>
        </w:rPr>
      </w:pPr>
      <w:r>
        <w:rPr>
          <w:lang w:val="ru-RU"/>
        </w:rPr>
        <w:t>—</w:t>
      </w:r>
      <w:r w:rsidR="002C6C64" w:rsidRPr="00E236F4">
        <w:rPr>
          <w:lang w:val="ru-RU"/>
        </w:rPr>
        <w:t xml:space="preserve"> 師傅,您曾經答應我哋會組織一個</w:t>
      </w:r>
      <w:r w:rsidR="00BA44CB">
        <w:rPr>
          <w:lang w:val="ru-RU"/>
        </w:rPr>
        <w:t>「</w:t>
      </w:r>
      <w:r w:rsidR="002C6C64" w:rsidRPr="00E236F4">
        <w:rPr>
          <w:lang w:val="ru-RU"/>
        </w:rPr>
        <w:t>禱告組</w:t>
      </w:r>
      <w:r w:rsidR="00BA44CB">
        <w:rPr>
          <w:lang w:val="ru-RU"/>
        </w:rPr>
        <w:t>」。</w:t>
      </w:r>
      <w:r w:rsidR="002C6C64" w:rsidRPr="00E236F4">
        <w:rPr>
          <w:lang w:val="ru-RU"/>
        </w:rPr>
        <w:t>幾時先可以成事?</w:t>
      </w:r>
    </w:p>
    <w:p w14:paraId="112CDED2" w14:textId="77777777" w:rsidR="00BA44CB" w:rsidRDefault="00BA44CB" w:rsidP="008F333A">
      <w:pPr>
        <w:rPr>
          <w:lang w:val="ru-RU"/>
        </w:rPr>
      </w:pPr>
      <w:r>
        <w:rPr>
          <w:lang w:val="ru-RU"/>
        </w:rPr>
        <w:tab/>
      </w:r>
      <w:r w:rsidR="008F333A">
        <w:rPr>
          <w:lang w:val="ru-RU"/>
        </w:rPr>
        <w:t>—</w:t>
      </w:r>
      <w:r w:rsidR="002C6C64" w:rsidRPr="00E236F4">
        <w:rPr>
          <w:lang w:val="ru-RU"/>
        </w:rPr>
        <w:t xml:space="preserve"> 呢件事要睇你哋自己……下次我嚟到,就知你哋係咩狀態……如果你哋帶住痛苦去禱告,你哋知唔知會有幾咁有力?當你哋為世界嘅需要禱告,嗰啲喺同一刻向神求助、同你哋同頻嘅人就會得到神嘅幫助。 我可以感受到喺禱告嘅靈魂;我感受到佢哋嘅禱告,就好似強勁嘅無線電波。好多時我甚至可以講出,某個因神幫助而康復嘅病人,係喺咩日子、幾點鐘嗰陣禱告嘅。</w:t>
      </w:r>
    </w:p>
    <w:p w14:paraId="7AA78C29"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基羅納,你為佢哋祈禱嘅時候,佢哋會唔會感受到呢?</w:t>
      </w:r>
    </w:p>
    <w:p w14:paraId="60C93468" w14:textId="77777777" w:rsidR="00BA44CB" w:rsidRDefault="00BA44CB" w:rsidP="008F333A">
      <w:pPr>
        <w:rPr>
          <w:lang w:val="ru-RU"/>
        </w:rPr>
      </w:pPr>
      <w:r>
        <w:rPr>
          <w:lang w:val="ru-RU"/>
        </w:rPr>
        <w:tab/>
      </w:r>
      <w:r w:rsidR="008F333A">
        <w:rPr>
          <w:lang w:val="ru-RU"/>
        </w:rPr>
        <w:t>—</w:t>
      </w:r>
      <w:r w:rsidR="002C6C64" w:rsidRPr="00E236F4">
        <w:rPr>
          <w:lang w:val="ru-RU"/>
        </w:rPr>
        <w:t xml:space="preserve"> 係呀,佢哋會感受到;就好似腳底下嘅地面開始震動,佢哋滿懷敬畏。當祈禱帶住同情心,就算陌生人都會察覺到有人為佢哋祈禱。</w:t>
      </w:r>
    </w:p>
    <w:p w14:paraId="72684190" w14:textId="77777777" w:rsidR="00BA44CB" w:rsidRDefault="00BA44CB" w:rsidP="008F333A">
      <w:pPr>
        <w:rPr>
          <w:lang w:val="ru-RU"/>
        </w:rPr>
      </w:pPr>
      <w:r>
        <w:rPr>
          <w:lang w:val="ru-RU"/>
        </w:rPr>
        <w:tab/>
      </w:r>
      <w:r w:rsidR="008F333A">
        <w:rPr>
          <w:lang w:val="ru-RU"/>
        </w:rPr>
        <w:t>—</w:t>
      </w:r>
      <w:r w:rsidR="002C6C64" w:rsidRPr="00E236F4">
        <w:rPr>
          <w:lang w:val="ru-RU"/>
        </w:rPr>
        <w:t xml:space="preserve"> 神父,我哋為其他人祈禱,喺咩時候最令上帝喜悅?</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就係當我哋意識到對方究竟有幾需要嘅時候。呢個係當我哋將自己置於被我哋祈禱嘅人嘅立場先會發生。如果我哋將自己放喺病人或者已故者嘅位置,就會幫助我哋以同情心去祈禱;同情心進入心靈,我哋嘅祈禱就會由衷而出。</w:t>
      </w:r>
    </w:p>
    <w:p w14:paraId="57021478"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導師,當我沉溺喺自己嘅思緒入面,就禱告唔到。</w:t>
      </w:r>
    </w:p>
    <w:p w14:paraId="7E983236" w14:textId="4D2CDA29" w:rsidR="00BA44CB" w:rsidRDefault="00BA44CB" w:rsidP="008F333A">
      <w:pPr>
        <w:rPr>
          <w:lang w:val="ru-RU"/>
        </w:rPr>
      </w:pPr>
      <w:r>
        <w:rPr>
          <w:lang w:val="ru-RU"/>
        </w:rPr>
        <w:tab/>
      </w:r>
      <w:r w:rsidR="008F333A">
        <w:rPr>
          <w:lang w:val="ru-RU"/>
        </w:rPr>
        <w:t>—</w:t>
      </w:r>
      <w:r w:rsidR="002C6C64" w:rsidRPr="00E236F4">
        <w:rPr>
          <w:lang w:val="ru-RU"/>
        </w:rPr>
        <w:t xml:space="preserve"> 點解,我親愛嘅孩子,你咁執著自己?點解唔諗吓啲受苦嘅人?你知唔知有幾多家庭支離破碎,有幾多受困嘅細路仔喺街頭</w:t>
      </w:r>
      <w:r w:rsidR="00C90354">
        <w:rPr>
          <w:lang w:val="ru-RU"/>
        </w:rPr>
        <w:t>「</w:t>
      </w:r>
      <w:r w:rsidR="002C6C64" w:rsidRPr="00E236F4">
        <w:rPr>
          <w:lang w:val="ru-RU"/>
        </w:rPr>
        <w:t>長大</w:t>
      </w:r>
      <w:r>
        <w:rPr>
          <w:lang w:val="ru-RU"/>
        </w:rPr>
        <w:t>」</w:t>
      </w:r>
      <w:r w:rsidR="002C6C64" w:rsidRPr="00E236F4">
        <w:rPr>
          <w:lang w:val="ru-RU"/>
        </w:rPr>
        <w:t>,有幾多人喺孤兒院度冇得享受媽媽嘅愛? 諗吓,而家有幾多人喊住</w:t>
      </w:r>
      <w:r w:rsidR="00C90354">
        <w:rPr>
          <w:lang w:val="ru-RU"/>
        </w:rPr>
        <w:t>「</w:t>
      </w:r>
      <w:r w:rsidR="002C6C64" w:rsidRPr="00E236F4">
        <w:rPr>
          <w:lang w:val="ru-RU"/>
        </w:rPr>
        <w:t>救命啊!</w:t>
      </w:r>
      <w:r>
        <w:rPr>
          <w:lang w:val="ru-RU"/>
        </w:rPr>
        <w:t>」</w:t>
      </w:r>
      <w:r w:rsidR="002C6C64" w:rsidRPr="00E236F4">
        <w:rPr>
          <w:lang w:val="ru-RU"/>
        </w:rPr>
        <w:t>——但附近根本冇人可以幫佢哋? 有幾多人喺海裡淹溺,有幾多人選擇結束生命,有幾多人正受苦?世界上有咁多 人需要和尚嘅祈禱,但我哋卻浪費寶貴時間喺無謂嘅空想或者幼稚嘅埋怨,連基本嘅寺規都唔遵守。 所以要存心:走出自己</w:t>
      </w:r>
      <w:r>
        <w:rPr>
          <w:lang w:val="ru-RU"/>
        </w:rPr>
        <w:t>「</w:t>
      </w:r>
      <w:r w:rsidR="002C6C64" w:rsidRPr="00E236F4">
        <w:rPr>
          <w:lang w:val="ru-RU"/>
        </w:rPr>
        <w:t>自我</w:t>
      </w:r>
      <w:r>
        <w:rPr>
          <w:lang w:val="ru-RU"/>
        </w:rPr>
        <w:t>」</w:t>
      </w:r>
      <w:r w:rsidR="002C6C64" w:rsidRPr="00E236F4">
        <w:rPr>
          <w:lang w:val="ru-RU"/>
        </w:rPr>
        <w:t>嘅界限</w:t>
      </w:r>
      <w:r>
        <w:rPr>
          <w:lang w:val="ru-RU"/>
        </w:rPr>
        <w:t>,</w:t>
      </w:r>
      <w:r w:rsidR="002C6C64" w:rsidRPr="00E236F4">
        <w:rPr>
          <w:lang w:val="ru-RU"/>
        </w:rPr>
        <w:t>將他人嘅痛苦當成自己嘅。咁樣做,你自己會得到心靈嘅平靜,會從上帝度攞到賞賜,亦都可以幫助到其他人。</w:t>
      </w:r>
    </w:p>
    <w:p w14:paraId="07E17321" w14:textId="34561F86" w:rsidR="00BA44CB" w:rsidRDefault="00BA44CB" w:rsidP="008F333A">
      <w:pPr>
        <w:rPr>
          <w:lang w:val="ru-RU"/>
        </w:rPr>
      </w:pPr>
      <w:r>
        <w:rPr>
          <w:lang w:val="ru-RU"/>
        </w:rPr>
        <w:tab/>
      </w:r>
      <w:r w:rsidR="002C6C64" w:rsidRPr="00E236F4">
        <w:rPr>
          <w:lang w:val="ru-RU"/>
        </w:rPr>
        <w:t>我住喺Philotheos修道院嗰陣,當時嗰度係一班獨修嘅和尚</w:t>
      </w:r>
      <w:r w:rsidR="00EE735D">
        <w:rPr>
          <w:rStyle w:val="FootnoteReference"/>
          <w:lang w:val="ru-RU"/>
        </w:rPr>
        <w:footnoteReference w:id="100"/>
      </w:r>
      <w:r w:rsidR="002C6C64" w:rsidRPr="00E236F4">
        <w:rPr>
          <w:lang w:val="ru-RU"/>
        </w:rPr>
        <w:t xml:space="preserve"> ,有一晚我喺自己嘅房入面祈禱,就感受到有個有需要嘅人嚟到修道院。佢係一個可憐嘅人,畀惡魔附身。 修院嘅大門日落時就關,第二朝先開。「我而家應該點做?</w:t>
      </w:r>
      <w:r w:rsidR="008F333A">
        <w:rPr>
          <w:lang w:val="ru-RU"/>
        </w:rPr>
        <w:t>」</w:t>
      </w:r>
      <w:r w:rsidR="002C6C64" w:rsidRPr="00E236F4">
        <w:rPr>
          <w:lang w:val="ru-RU"/>
        </w:rPr>
        <w:t>我諗。</w:t>
      </w:r>
      <w:r w:rsidR="008F333A">
        <w:rPr>
          <w:lang w:val="ru-RU"/>
        </w:rPr>
        <w:t>「</w:t>
      </w:r>
      <w:r w:rsidR="002C6C64" w:rsidRPr="00E236F4">
        <w:rPr>
          <w:lang w:val="ru-RU"/>
        </w:rPr>
        <w:t>我最少都要俾佢啲嘢食;唔係佢餓住點捱到朝早?</w:t>
      </w:r>
      <w:r>
        <w:rPr>
          <w:lang w:val="ru-RU"/>
        </w:rPr>
        <w:t>」</w:t>
      </w:r>
      <w:r w:rsidR="002C6C64" w:rsidRPr="00E236F4">
        <w:rPr>
          <w:lang w:val="ru-RU"/>
        </w:rPr>
        <w:t>跟住我諗到一個主意。 我到儲物室拎咗啲食物,</w:t>
      </w:r>
      <w:r w:rsidR="007640A9">
        <w:rPr>
          <w:rStyle w:val="FootnoteReference"/>
          <w:lang w:val="ru-RU"/>
        </w:rPr>
        <w:footnoteReference w:id="101"/>
      </w:r>
      <w:r w:rsidR="002C6C64" w:rsidRPr="00E236F4">
        <w:rPr>
          <w:lang w:val="ru-RU"/>
        </w:rPr>
        <w:t xml:space="preserve"> 放喺個籃入面,綁條繩,然後由我個朝外嘅窗口放低個籃。之後我心都靜唔到。成晚我都充滿同情咁祈禱:</w:t>
      </w:r>
      <w:r w:rsidR="00C90354">
        <w:rPr>
          <w:lang w:val="ru-RU"/>
        </w:rPr>
        <w:t>「</w:t>
      </w:r>
      <w:r w:rsidR="002C6C64" w:rsidRPr="00E236F4">
        <w:rPr>
          <w:lang w:val="ru-RU"/>
        </w:rPr>
        <w:t>我嘅天主,我已經盡咗我所能; 我唔配求祢幫助祢嘅受造之物。但係佢因為我而受苦,公平咩?</w:t>
      </w:r>
      <w:r>
        <w:rPr>
          <w:lang w:val="ru-RU"/>
        </w:rPr>
        <w:t>"</w:t>
      </w:r>
      <w:r w:rsidR="002C6C64" w:rsidRPr="00E236F4">
        <w:rPr>
          <w:lang w:val="ru-RU"/>
        </w:rPr>
        <w:t>到咗朝早,當修院大門一開,嗰個男人入嚟,佢已經好咗。佢入咗教堂,讚美上帝。良善嘅主憐憫佢,將佢從魔鬼手中拯救出嚟。</w:t>
      </w:r>
    </w:p>
    <w:p w14:paraId="3C3D5D14"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基羅納,當你為受苦嘅人祈禱嘅時候,祈禱者嘅心思係轉向基督,定係轉向鄰舍嘅苦楚?</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你唔係向基督求助,為你嘅鄰舍禱告㗎咩?禱告由對人世苦難嘅思緒開始,但最終會轉向基督。</w:t>
      </w:r>
    </w:p>
    <w:p w14:paraId="13B073D7" w14:textId="77777777" w:rsidR="00BA44CB" w:rsidRDefault="00BA44CB" w:rsidP="008F333A">
      <w:pPr>
        <w:rPr>
          <w:lang w:val="ru-RU"/>
        </w:rPr>
      </w:pPr>
      <w:r>
        <w:rPr>
          <w:lang w:val="ru-RU"/>
        </w:rPr>
        <w:tab/>
      </w:r>
      <w:r w:rsidR="008F333A">
        <w:rPr>
          <w:lang w:val="ru-RU"/>
        </w:rPr>
        <w:t>—</w:t>
      </w:r>
      <w:r w:rsidR="002C6C64" w:rsidRPr="00E236F4">
        <w:rPr>
          <w:lang w:val="ru-RU"/>
        </w:rPr>
        <w:t xml:space="preserve"> 老父,當我心硬嘅時候,我就會諗起自己曾經要忍受嘅各種苦楚,然後求神幫助正經歷相似苦楚嘅人。</w:t>
      </w:r>
    </w:p>
    <w:p w14:paraId="7CD43243" w14:textId="4483632F" w:rsidR="00BA44CB" w:rsidRDefault="00BA44CB" w:rsidP="008F333A">
      <w:pPr>
        <w:rPr>
          <w:lang w:val="ru-RU"/>
        </w:rPr>
      </w:pPr>
      <w:r>
        <w:rPr>
          <w:lang w:val="ru-RU"/>
        </w:rPr>
        <w:tab/>
      </w:r>
      <w:r w:rsidR="008F333A">
        <w:rPr>
          <w:lang w:val="ru-RU"/>
        </w:rPr>
        <w:t>—</w:t>
      </w:r>
      <w:r w:rsidR="002C6C64" w:rsidRPr="00E236F4">
        <w:rPr>
          <w:lang w:val="ru-RU"/>
        </w:rPr>
        <w:t xml:space="preserve"> 冇錯。如果你咁做可以令你更了解同體會對方,就咁做。</w:t>
      </w:r>
      <w:r w:rsidR="00C90354">
        <w:rPr>
          <w:lang w:val="ru-RU"/>
        </w:rPr>
        <w:t>「</w:t>
      </w:r>
      <w:r w:rsidR="002C6C64" w:rsidRPr="00E236F4">
        <w:rPr>
          <w:lang w:val="ru-RU"/>
        </w:rPr>
        <w:t>我嘅神啊,」你咁講,「就如祢咁大賜福畀我,亦求祢幫助我呢位比我更好嘅弟兄。</w:t>
      </w:r>
      <w:r>
        <w:rPr>
          <w:lang w:val="ru-RU"/>
        </w:rPr>
        <w:t>」</w:t>
      </w:r>
    </w:p>
    <w:p w14:paraId="2D8FFACF"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導師,當我為一個人嘅得救禱告,同時又求上帝唔好畀佢受苦,咁樣係咪唔啱?</w:t>
      </w:r>
    </w:p>
    <w:p w14:paraId="312FD9E7" w14:textId="77777777" w:rsidR="00BA44CB" w:rsidRDefault="00BA44CB" w:rsidP="008F333A">
      <w:pPr>
        <w:rPr>
          <w:lang w:val="ru-RU"/>
        </w:rPr>
      </w:pPr>
      <w:r>
        <w:rPr>
          <w:lang w:val="ru-RU"/>
        </w:rPr>
        <w:tab/>
      </w:r>
      <w:r w:rsidR="008F333A">
        <w:rPr>
          <w:lang w:val="ru-RU"/>
        </w:rPr>
        <w:t>—</w:t>
      </w:r>
      <w:r w:rsidR="002C6C64" w:rsidRPr="00E236F4">
        <w:rPr>
          <w:lang w:val="ru-RU"/>
        </w:rPr>
        <w:t xml:space="preserve"> 唔係,蒙福嘅靈魂,呢件事入面都有憐憫。當一個人禱告嘅時候,又愛佢嘅鄰舍,上帝就喜悅。但最終,上帝會做對靈魂最好嘅事。</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794"/>
      <w:r w:rsidRPr="00E236F4">
        <w:rPr>
          <w:lang w:val="ru-RU"/>
        </w:rPr>
        <w:t>為特定需要同全世界嘅禱告</w:t>
      </w:r>
      <w:bookmarkEnd w:id="144"/>
      <w:bookmarkEnd w:id="145"/>
    </w:p>
    <w:p w14:paraId="628FE86F" w14:textId="0FDA2FCB" w:rsidR="00BA44CB" w:rsidRDefault="008F333A" w:rsidP="005E12D0">
      <w:pPr>
        <w:ind w:firstLine="720"/>
        <w:rPr>
          <w:lang w:val="ru-RU"/>
        </w:rPr>
      </w:pPr>
      <w:r>
        <w:rPr>
          <w:lang w:val="ru-RU"/>
        </w:rPr>
        <w:t>—</w:t>
      </w:r>
      <w:r w:rsidR="002C6C64" w:rsidRPr="00E236F4">
        <w:rPr>
          <w:lang w:val="ru-RU"/>
        </w:rPr>
        <w:t xml:space="preserve"> 導師,當崇拜結束時,我因為一直瞓着,未能好好禱告,就感到好煩躁。</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要趕走瞌睡,就反思任何可能喺靈性上打動你嘅事。</w:t>
      </w:r>
    </w:p>
    <w:p w14:paraId="092C67B1" w14:textId="77777777" w:rsidR="00BA44CB" w:rsidRDefault="00BA44CB" w:rsidP="008F333A">
      <w:pPr>
        <w:rPr>
          <w:lang w:val="ru-RU"/>
        </w:rPr>
      </w:pPr>
      <w:r>
        <w:rPr>
          <w:lang w:val="ru-RU"/>
        </w:rPr>
        <w:tab/>
      </w:r>
      <w:r w:rsidR="008F333A">
        <w:rPr>
          <w:lang w:val="ru-RU"/>
        </w:rPr>
        <w:t>—</w:t>
      </w:r>
      <w:r w:rsidR="002C6C64" w:rsidRPr="00E236F4">
        <w:rPr>
          <w:lang w:val="ru-RU"/>
        </w:rPr>
        <w:t xml:space="preserve"> 老神父, surely冇嘢比人哋嘅苦難更能激起一個人嘅同情心?</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你講得啱。但如果你淨係諗</w:t>
      </w:r>
      <w:r>
        <w:rPr>
          <w:lang w:val="ru-RU"/>
        </w:rPr>
        <w:t>「</w:t>
      </w:r>
      <w:r w:rsidR="002C6C64" w:rsidRPr="00E236F4">
        <w:rPr>
          <w:lang w:val="ru-RU"/>
        </w:rPr>
        <w:t>一般</w:t>
      </w:r>
      <w:r>
        <w:rPr>
          <w:lang w:val="ru-RU"/>
        </w:rPr>
        <w:t>」</w:t>
      </w:r>
      <w:r w:rsidR="002C6C64" w:rsidRPr="00E236F4">
        <w:rPr>
          <w:lang w:val="ru-RU"/>
        </w:rPr>
        <w:t>嘅人類苦難</w:t>
      </w:r>
      <w:r>
        <w:rPr>
          <w:lang w:val="ru-RU"/>
        </w:rPr>
        <w:t>,</w:t>
      </w:r>
      <w:r w:rsidR="002C6C64" w:rsidRPr="00E236F4">
        <w:rPr>
          <w:lang w:val="ru-RU"/>
        </w:rPr>
        <w:t>冇乜用。最好諗啲具體而家正經歷緊好大苦難嘅人。咁樣你先會對佢哋生出同情,你嘅祈禱先會出自肺腑。 由一件最令你心煩嘅具體事件開始,然後再諗其他受苦嘅人。例如,任何戰爭都有好多傷兵。如果你可以同所有受苦嘅人感同身受,就算未見過佢哋,都係一件好偉大嘅事。 但如果你覺得好難同佢哋保持距離去感同身受,你可以咁做:當你見到,例如,有人切到手指,你就可以開始諗:</w:t>
      </w:r>
      <w:r w:rsidR="00C90354">
        <w:rPr>
          <w:lang w:val="ru-RU"/>
        </w:rPr>
        <w:t>「</w:t>
      </w:r>
      <w:r w:rsidR="002C6C64" w:rsidRPr="00E236F4">
        <w:rPr>
          <w:lang w:val="ru-RU"/>
        </w:rPr>
        <w:t>睇吓佢幾痛呀!如果佢唔止係切到手指,而係變成殘廢,失去條手臂或者條腿,又點算?!」「世界上又有幾多人咁不幸,根本冇手冇腳!」</w:t>
      </w:r>
      <w:r>
        <w:rPr>
          <w:lang w:val="ru-RU"/>
        </w:rPr>
        <w:t xml:space="preserve">..." </w:t>
      </w:r>
      <w:r w:rsidR="002C6C64" w:rsidRPr="00E236F4">
        <w:rPr>
          <w:lang w:val="ru-RU"/>
        </w:rPr>
        <w:t>你一定會同意,只係喺新聞度聽到有架火車出軌,同親眼見到 一列真係出軌、滿佈死傷嘅火車係完全唔同嘅。因此,當你為某啲具體嘅苦難帶住悲傷去祈禱,你自己就會得到幫助,亦都幫助咗你嘅鄰舍。</w:t>
      </w:r>
    </w:p>
    <w:p w14:paraId="2E2F24B3" w14:textId="133F5680" w:rsidR="00BA44CB" w:rsidRDefault="00BA44CB" w:rsidP="008F333A">
      <w:pPr>
        <w:rPr>
          <w:lang w:val="ru-RU"/>
        </w:rPr>
      </w:pPr>
      <w:r>
        <w:rPr>
          <w:lang w:val="ru-RU"/>
        </w:rPr>
        <w:tab/>
      </w:r>
      <w:r w:rsidR="008F333A">
        <w:rPr>
          <w:lang w:val="ru-RU"/>
        </w:rPr>
        <w:t>—</w:t>
      </w:r>
      <w:r w:rsidR="002C6C64" w:rsidRPr="00E236F4">
        <w:rPr>
          <w:lang w:val="ru-RU"/>
        </w:rPr>
        <w:t xml:space="preserve"> 導師,當喺聖餐預備禮期間鐘聲響起嗰陣,</w:t>
      </w:r>
      <w:r w:rsidR="005E12D0">
        <w:rPr>
          <w:rStyle w:val="FootnoteReference"/>
          <w:lang w:val="ru-RU"/>
        </w:rPr>
        <w:footnoteReference w:id="102"/>
      </w:r>
      <w:r w:rsidR="002C6C64" w:rsidRPr="00E236F4">
        <w:rPr>
          <w:lang w:val="ru-RU"/>
        </w:rPr>
        <w:t xml:space="preserve"> 我唔係誦念具體名諱,而係用概括嘅方式,例如:寡婦、孤兒、孤獨嘅人……咁做啱唔啱?</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我都係咁做。不過,要帶住深切嘅悲傷去紀念佢哋。做 Proskomedia 嘅神父亦唔好淨係照本宣科咁讀名同拎聖餅粒。唔係:佢要為每一個人帶住深切嘅悲傷去祈禱。如果佢咁樣祈禱,奇蹟就會開始發生。 有一次,一個被惡魔附身嘅人被帶去見神父,佢哋請神父為佢舉行彌撒。神父喺擘聖體禮期間為佢紀念,喺擢出聖體之前,以深切嘅同情心說:</w:t>
      </w:r>
      <w:r w:rsidR="00C90354">
        <w:rPr>
          <w:lang w:val="ru-RU"/>
        </w:rPr>
        <w:t>「</w:t>
      </w:r>
      <w:r w:rsidR="002C6C64" w:rsidRPr="00E236F4">
        <w:rPr>
          <w:lang w:val="ru-RU"/>
        </w:rPr>
        <w:t>主啊,你看見你嘅受造之物正受苦!」… 「救佢脫離魔鬼嘅權勢。主啊,求祢紀念祢嘅僕人</w:t>
      </w:r>
      <w:r>
        <w:rPr>
          <w:lang w:val="ru-RU"/>
        </w:rPr>
        <w:t>……」</w:t>
      </w:r>
      <w:r w:rsidR="002C6C64" w:rsidRPr="00E236F4">
        <w:rPr>
          <w:lang w:val="ru-RU"/>
        </w:rPr>
        <w:t>魔鬼受唔住,就離開咗嗰可憐嘅人。</w:t>
      </w:r>
    </w:p>
    <w:p w14:paraId="6DC43426"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師傅,係咪應該為一樣嘢長時間祈禱</w:t>
      </w:r>
      <w:r w:rsidR="008F333A">
        <w:rPr>
          <w:lang w:val="ru-RU"/>
        </w:rPr>
        <w:t>?</w:t>
      </w:r>
      <w:r w:rsidR="002C6C64" w:rsidRPr="00E236F4">
        <w:rPr>
          <w:lang w:val="ru-RU"/>
        </w:rPr>
        <w:t>定係轉到另一項請求上,對全世界都懷有同情心?</w:t>
      </w:r>
    </w:p>
    <w:p w14:paraId="62C7D83F" w14:textId="77777777" w:rsidR="00BA44CB" w:rsidRDefault="00BA44CB" w:rsidP="008F333A">
      <w:pPr>
        <w:rPr>
          <w:lang w:val="ru-RU"/>
        </w:rPr>
      </w:pPr>
      <w:r>
        <w:rPr>
          <w:lang w:val="ru-RU"/>
        </w:rPr>
        <w:tab/>
      </w:r>
      <w:r w:rsidR="008F333A">
        <w:rPr>
          <w:lang w:val="ru-RU"/>
        </w:rPr>
        <w:t>—</w:t>
      </w:r>
      <w:r w:rsidR="002C6C64" w:rsidRPr="00E236F4">
        <w:rPr>
          <w:lang w:val="ru-RU"/>
        </w:rPr>
        <w:t xml:space="preserve"> 點解要只限於一件事?最好求唔同嘅嘢:一樣、另一樣、第三樣──等一個請求接住一個請求……喺呢啲唔同嘅請求之後,就可以反思全世界嘅集體苦難,然後禱告。呢種禱告令上帝生出憐憫,因為入面有種高尚。</w:t>
      </w:r>
    </w:p>
    <w:p w14:paraId="73474791"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導師,我哋喺為所有人祈禱嘅時候,應該求啲乜嘢?</w:t>
      </w:r>
    </w:p>
    <w:p w14:paraId="055BFDF4" w14:textId="630C1C74" w:rsidR="00BA44CB" w:rsidRDefault="00BA44CB" w:rsidP="008F333A">
      <w:pPr>
        <w:rPr>
          <w:lang w:val="ru-RU"/>
        </w:rPr>
      </w:pPr>
      <w:r>
        <w:rPr>
          <w:lang w:val="ru-RU"/>
        </w:rPr>
        <w:tab/>
      </w:r>
      <w:r w:rsidR="008F333A">
        <w:rPr>
          <w:lang w:val="ru-RU"/>
        </w:rPr>
        <w:t>—</w:t>
      </w:r>
      <w:r w:rsidR="002C6C64" w:rsidRPr="00E236F4">
        <w:rPr>
          <w:lang w:val="ru-RU"/>
        </w:rPr>
        <w:t xml:space="preserve"> 所以我哋要為每個人祈求一個</w:t>
      </w:r>
      <w:r w:rsidR="00C90354">
        <w:rPr>
          <w:lang w:val="ru-RU"/>
        </w:rPr>
        <w:t>「</w:t>
      </w:r>
      <w:r w:rsidR="002C6C64" w:rsidRPr="00E236F4">
        <w:rPr>
          <w:lang w:val="ru-RU"/>
        </w:rPr>
        <w:t>蒙福嘅樂園</w:t>
      </w:r>
      <w:r>
        <w:rPr>
          <w:lang w:val="ru-RU"/>
        </w:rPr>
        <w:t>」</w:t>
      </w:r>
      <w:r w:rsidR="002C6C64" w:rsidRPr="00E236F4">
        <w:rPr>
          <w:lang w:val="ru-RU"/>
        </w:rPr>
        <w:t>。</w:t>
      </w:r>
      <w:r w:rsidR="003C279C">
        <w:rPr>
          <w:rStyle w:val="FootnoteReference"/>
          <w:lang w:val="ru-RU"/>
        </w:rPr>
        <w:footnoteReference w:id="103"/>
      </w:r>
      <w:r w:rsidR="002C6C64" w:rsidRPr="00E236F4">
        <w:rPr>
          <w:lang w:val="ru-RU"/>
        </w:rPr>
        <w:t xml:space="preserve"> 畢竟,基督犧牲咗自己,好叫所有人都得救:無論係離佢近嘅,定係離佢遠嘅。 所以我哋就應該為所有人祈禱,願佢哋都可以認識上帝、愛祂、討祂喜悅,並得救──即係進入天堂。有一個人</w:t>
      </w:r>
      <w:r w:rsidR="00D00C78">
        <w:rPr>
          <w:rStyle w:val="FootnoteReference"/>
          <w:lang w:val="ru-RU"/>
        </w:rPr>
        <w:footnoteReference w:id="104"/>
      </w:r>
      <w:r w:rsidR="00D00C78">
        <w:rPr>
          <w:lang w:val="ru-RU"/>
        </w:rPr>
        <w:t xml:space="preserve"> </w:t>
      </w:r>
      <w:r w:rsidR="002C6C64" w:rsidRPr="00E236F4">
        <w:rPr>
          <w:lang w:val="ru-RU"/>
        </w:rPr>
        <w:t>咁樣祈禱:</w:t>
      </w:r>
      <w:r w:rsidR="00C90354">
        <w:rPr>
          <w:lang w:val="ru-RU"/>
        </w:rPr>
        <w:t>「</w:t>
      </w:r>
      <w:r w:rsidR="002C6C64" w:rsidRPr="00E236F4">
        <w:rPr>
          <w:lang w:val="ru-RU"/>
        </w:rPr>
        <w:t>我嘅上帝,我已經喺天堂生活過──就係喺呢個世上。」 所以,我死後,就差我去地獄,代替我兄弟,而佢就可以住喺天堂</w:t>
      </w:r>
      <w:r>
        <w:rPr>
          <w:lang w:val="ru-RU"/>
        </w:rPr>
        <w:t>。」</w:t>
      </w:r>
      <w:r w:rsidR="002C6C64" w:rsidRPr="00E236F4">
        <w:rPr>
          <w:lang w:val="ru-RU"/>
        </w:rPr>
        <w:t>雖然如果呢個人真係去到地獄,我諗因為佢嘅大愛,佢所在嗰個地獄小角落都會變成天堂。因為有愛嘅地方,基督親身喺度,而基督喺嘅地方,就有天堂。</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795"/>
      <w:r w:rsidRPr="00E236F4">
        <w:rPr>
          <w:lang w:val="ru-RU"/>
        </w:rPr>
        <w:t>為請求我哋代禱者嘅禱告</w:t>
      </w:r>
      <w:bookmarkEnd w:id="146"/>
      <w:bookmarkEnd w:id="147"/>
    </w:p>
    <w:p w14:paraId="4890B2C5" w14:textId="72B79F9A" w:rsidR="00BA44CB" w:rsidRDefault="008F333A" w:rsidP="00487A0A">
      <w:pPr>
        <w:ind w:firstLine="720"/>
        <w:rPr>
          <w:lang w:val="ru-RU"/>
        </w:rPr>
      </w:pPr>
      <w:r>
        <w:rPr>
          <w:lang w:val="ru-RU"/>
        </w:rPr>
        <w:t>—</w:t>
      </w:r>
      <w:r w:rsidR="002C6C64" w:rsidRPr="00E236F4">
        <w:rPr>
          <w:lang w:val="ru-RU"/>
        </w:rPr>
        <w:t xml:space="preserve"> 導師,當人哋求我哋,例如:</w:t>
      </w:r>
      <w:r w:rsidR="00C90354">
        <w:rPr>
          <w:lang w:val="ru-RU"/>
        </w:rPr>
        <w:t>「</w:t>
      </w:r>
      <w:r w:rsidR="002C6C64" w:rsidRPr="00E236F4">
        <w:rPr>
          <w:lang w:val="ru-RU"/>
        </w:rPr>
        <w:t>為我個仔女祈禱,佢而家要考試</w:t>
      </w:r>
      <w:r w:rsidR="00BA44CB">
        <w:rPr>
          <w:lang w:val="ru-RU"/>
        </w:rPr>
        <w:t>。」</w:t>
      </w:r>
      <w:r w:rsidR="002C6C64" w:rsidRPr="00E236F4">
        <w:rPr>
          <w:lang w:val="ru-RU"/>
        </w:rPr>
        <w:t>或者:</w:t>
      </w:r>
      <w:r w:rsidR="00C90354">
        <w:rPr>
          <w:lang w:val="ru-RU"/>
        </w:rPr>
        <w:t>「</w:t>
      </w:r>
      <w:r w:rsidR="002C6C64" w:rsidRPr="00E236F4">
        <w:rPr>
          <w:lang w:val="ru-RU"/>
        </w:rPr>
        <w:t>為某人祈禱──佢快要開刀</w:t>
      </w:r>
      <w:r w:rsidR="00BA44CB">
        <w:rPr>
          <w:lang w:val="ru-RU"/>
        </w:rPr>
        <w:t>。」</w:t>
      </w:r>
      <w:r w:rsidR="002C6C64" w:rsidRPr="00E236F4">
        <w:rPr>
          <w:lang w:val="ru-RU"/>
        </w:rPr>
        <w:t>咁我哋之後要唔要問返結果點?</w:t>
      </w:r>
    </w:p>
    <w:p w14:paraId="705FDF10" w14:textId="12AC8179" w:rsidR="00BA44CB" w:rsidRDefault="00BA44CB" w:rsidP="008F333A">
      <w:pPr>
        <w:rPr>
          <w:lang w:val="ru-RU"/>
        </w:rPr>
      </w:pPr>
      <w:r>
        <w:rPr>
          <w:lang w:val="ru-RU"/>
        </w:rPr>
        <w:tab/>
      </w:r>
      <w:r w:rsidR="008F333A">
        <w:rPr>
          <w:lang w:val="ru-RU"/>
        </w:rPr>
        <w:t>—</w:t>
      </w:r>
      <w:r w:rsidR="002C6C64" w:rsidRPr="00E236F4">
        <w:rPr>
          <w:lang w:val="ru-RU"/>
        </w:rPr>
        <w:t xml:space="preserve"> 點解要問呢?係咪好等你之後可以吹噓:</w:t>
      </w:r>
      <w:r w:rsidR="00C90354">
        <w:rPr>
          <w:lang w:val="ru-RU"/>
        </w:rPr>
        <w:t>「</w:t>
      </w:r>
      <w:r w:rsidR="002C6C64" w:rsidRPr="00E236F4">
        <w:rPr>
          <w:lang w:val="ru-RU"/>
        </w:rPr>
        <w:t>榮耀歸於你,上帝啊,我嘅禱告得應驗啦</w:t>
      </w:r>
      <w:r>
        <w:rPr>
          <w:lang w:val="ru-RU"/>
        </w:rPr>
        <w:t>」</w:t>
      </w:r>
      <w:r w:rsidR="002C6C64" w:rsidRPr="00E236F4">
        <w:rPr>
          <w:lang w:val="ru-RU"/>
        </w:rPr>
        <w:t>?你有冇禱告?你做咗你嘅本份?你唔使做其他嘢。</w:t>
      </w:r>
    </w:p>
    <w:p w14:paraId="40A7955D" w14:textId="77777777" w:rsidR="00BA44CB" w:rsidRDefault="00BA44CB" w:rsidP="008F333A">
      <w:pPr>
        <w:rPr>
          <w:lang w:val="ru-RU"/>
        </w:rPr>
      </w:pPr>
      <w:r>
        <w:rPr>
          <w:lang w:val="ru-RU"/>
        </w:rPr>
        <w:tab/>
      </w:r>
      <w:r w:rsidR="008F333A">
        <w:rPr>
          <w:lang w:val="ru-RU"/>
        </w:rPr>
        <w:t>—</w:t>
      </w:r>
      <w:r w:rsidR="002C6C64" w:rsidRPr="00E236F4">
        <w:rPr>
          <w:lang w:val="ru-RU"/>
        </w:rPr>
        <w:t xml:space="preserve"> 師傅,當有人請你為佢哋祈禱嘅時候,你點樣為佢哋祈禱?</w:t>
      </w:r>
    </w:p>
    <w:p w14:paraId="5F5B3723" w14:textId="31BDDFE1" w:rsidR="00BA44CB" w:rsidRDefault="00BA44CB" w:rsidP="008F333A">
      <w:pPr>
        <w:rPr>
          <w:lang w:val="ru-RU"/>
        </w:rPr>
      </w:pPr>
      <w:r>
        <w:rPr>
          <w:lang w:val="ru-RU"/>
        </w:rPr>
        <w:tab/>
      </w:r>
      <w:r w:rsidR="008F333A">
        <w:rPr>
          <w:lang w:val="ru-RU"/>
        </w:rPr>
        <w:t>—</w:t>
      </w:r>
      <w:r w:rsidR="002C6C64" w:rsidRPr="00E236F4">
        <w:rPr>
          <w:lang w:val="ru-RU"/>
        </w:rPr>
        <w:t xml:space="preserve"> 喺手術之前</w:t>
      </w:r>
      <w:r w:rsidR="0046557E">
        <w:rPr>
          <w:rStyle w:val="FootnoteReference"/>
          <w:lang w:val="ru-RU"/>
        </w:rPr>
        <w:footnoteReference w:id="105"/>
      </w:r>
      <w:r w:rsidR="0046557E">
        <w:rPr>
          <w:lang w:val="ru-RU"/>
        </w:rPr>
        <w:t xml:space="preserve"> </w:t>
      </w:r>
      <w:r w:rsidR="002C6C64" w:rsidRPr="00E236F4">
        <w:rPr>
          <w:lang w:val="ru-RU"/>
        </w:rPr>
        <w:t>,我會企住讀人畀我嘅紙條,不時向地下磕頭。返到醫院之後,我就開始攤低身讀。好咗之後,我又再企住讀嗰啲紙條。</w:t>
      </w:r>
    </w:p>
    <w:p w14:paraId="2CD25DE8"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導師,當有朝聖者留低紙條俾我哋為佢哋禱告,但我哋唔知道佢哋嘅需要,我哋應該點為佢哋禱告?</w:t>
      </w:r>
    </w:p>
    <w:p w14:paraId="4C5BDCD0" w14:textId="4D9CF27C" w:rsidR="00BA44CB" w:rsidRDefault="00BA44CB" w:rsidP="008F333A">
      <w:pPr>
        <w:rPr>
          <w:lang w:val="ru-RU"/>
        </w:rPr>
      </w:pPr>
      <w:r>
        <w:rPr>
          <w:lang w:val="ru-RU"/>
        </w:rPr>
        <w:tab/>
      </w:r>
      <w:r w:rsidR="008F333A">
        <w:rPr>
          <w:lang w:val="ru-RU"/>
        </w:rPr>
        <w:t>—</w:t>
      </w:r>
      <w:r w:rsidR="002C6C64" w:rsidRPr="00E236F4">
        <w:rPr>
          <w:lang w:val="ru-RU"/>
        </w:rPr>
        <w:t xml:space="preserve"> 說:</w:t>
      </w:r>
      <w:r w:rsidR="00C90354">
        <w:rPr>
          <w:lang w:val="ru-RU"/>
        </w:rPr>
        <w:t>「</w:t>
      </w:r>
      <w:r w:rsidR="002C6C64" w:rsidRPr="00E236F4">
        <w:rPr>
          <w:lang w:val="ru-RU"/>
        </w:rPr>
        <w:t>主啊,憐憫祢的僕人,祢自己知道他們的需要。</w:t>
      </w:r>
      <w:r>
        <w:rPr>
          <w:lang w:val="ru-RU"/>
        </w:rPr>
        <w:t>」</w:t>
      </w:r>
    </w:p>
    <w:p w14:paraId="3A4BA8E5" w14:textId="77777777" w:rsidR="00BA44CB" w:rsidRDefault="00BA44CB" w:rsidP="008F333A">
      <w:pPr>
        <w:rPr>
          <w:lang w:val="ru-RU"/>
        </w:rPr>
      </w:pPr>
      <w:r>
        <w:rPr>
          <w:lang w:val="ru-RU"/>
        </w:rPr>
        <w:tab/>
      </w:r>
      <w:r w:rsidR="008F333A">
        <w:rPr>
          <w:lang w:val="ru-RU"/>
        </w:rPr>
        <w:t>—</w:t>
      </w:r>
      <w:r w:rsidR="002C6C64" w:rsidRPr="00E236F4">
        <w:rPr>
          <w:lang w:val="ru-RU"/>
        </w:rPr>
        <w:t xml:space="preserve"> 咁,Geronda,如果我哋為人祈禱,但又唔知佢哋係生係死,點算好?</w:t>
      </w:r>
    </w:p>
    <w:p w14:paraId="6B1D65A4" w14:textId="7F4A31AE" w:rsidR="00BA44CB" w:rsidRDefault="00BA44CB" w:rsidP="008F333A">
      <w:pPr>
        <w:rPr>
          <w:lang w:val="ru-RU"/>
        </w:rPr>
      </w:pPr>
      <w:r>
        <w:rPr>
          <w:lang w:val="ru-RU"/>
        </w:rPr>
        <w:tab/>
      </w:r>
      <w:r w:rsidR="008F333A">
        <w:rPr>
          <w:lang w:val="ru-RU"/>
        </w:rPr>
        <w:t>—</w:t>
      </w:r>
      <w:r w:rsidR="002C6C64" w:rsidRPr="00E236F4">
        <w:rPr>
          <w:lang w:val="ru-RU"/>
        </w:rPr>
        <w:t xml:space="preserve"> 說:</w:t>
      </w:r>
      <w:r w:rsidR="00C90354">
        <w:rPr>
          <w:lang w:val="ru-RU"/>
        </w:rPr>
        <w:t>「</w:t>
      </w:r>
      <w:r w:rsidR="002C6C64" w:rsidRPr="00E236F4">
        <w:rPr>
          <w:lang w:val="ru-RU"/>
        </w:rPr>
        <w:t>主耶穌基督,憐憫祢的僕人。</w:t>
      </w:r>
      <w:r>
        <w:rPr>
          <w:lang w:val="ru-RU"/>
        </w:rPr>
        <w:t>」</w:t>
      </w:r>
    </w:p>
    <w:p w14:paraId="6032181E"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師傅,有時我會忘記為啲人喺指定日子同時間為某件事求過我嘅時候禱告。</w:t>
      </w:r>
    </w:p>
    <w:p w14:paraId="611A6D26" w14:textId="22594AF9" w:rsidR="00BA44CB" w:rsidRDefault="00BA44CB" w:rsidP="008F333A">
      <w:pPr>
        <w:rPr>
          <w:lang w:val="ru-RU"/>
        </w:rPr>
      </w:pPr>
      <w:r>
        <w:rPr>
          <w:lang w:val="ru-RU"/>
        </w:rPr>
        <w:tab/>
      </w:r>
      <w:r w:rsidR="008F333A">
        <w:rPr>
          <w:lang w:val="ru-RU"/>
        </w:rPr>
        <w:t>—</w:t>
      </w:r>
      <w:r w:rsidR="002C6C64" w:rsidRPr="00E236F4">
        <w:rPr>
          <w:lang w:val="ru-RU"/>
        </w:rPr>
        <w:t xml:space="preserve"> 開始你嘅禱告時,就對佢哋講:「主啊,賜恩眷顧祢嗰啲僕人,佢哋喺我哋呢班唔配嘅人之中,吩咐我哋為佢哋禱告。</w:t>
      </w:r>
      <w:r>
        <w:rPr>
          <w:lang w:val="ru-RU"/>
        </w:rPr>
        <w:t>」</w:t>
      </w:r>
      <w:r w:rsidR="00816862">
        <w:rPr>
          <w:rStyle w:val="FootnoteReference"/>
          <w:lang w:val="ru-RU"/>
        </w:rPr>
        <w:footnoteReference w:id="106"/>
      </w:r>
      <w:r w:rsidR="002C6C64" w:rsidRPr="00E236F4">
        <w:rPr>
          <w:lang w:val="ru-RU"/>
        </w:rPr>
        <w:t xml:space="preserve"> 提兩三次佢哋嘅名,跟住為全世界禱告,講:「主耶穌基督,賜恩眷顧祢嘅僕人</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有時,Geronda,我會忘記啲叫我為佢哋禱告嘅人名。</w:t>
      </w:r>
    </w:p>
    <w:p w14:paraId="3237A418" w14:textId="7939F77A" w:rsidR="00BA44CB" w:rsidRDefault="00BA44CB" w:rsidP="008F333A">
      <w:pPr>
        <w:rPr>
          <w:lang w:val="ru-RU"/>
        </w:rPr>
      </w:pPr>
      <w:r>
        <w:rPr>
          <w:lang w:val="ru-RU"/>
        </w:rPr>
        <w:lastRenderedPageBreak/>
        <w:tab/>
      </w:r>
      <w:r w:rsidR="008F333A">
        <w:rPr>
          <w:lang w:val="ru-RU"/>
        </w:rPr>
        <w:t>—</w:t>
      </w:r>
      <w:r w:rsidR="002C6C64" w:rsidRPr="00E236F4">
        <w:rPr>
          <w:lang w:val="ru-RU"/>
        </w:rPr>
        <w:t xml:space="preserve"> 如果你唔記得佢哋嘅名,就為有相似需要嘅人祈禱,例如病人、行錯路嘅年輕人,同埋其他類似情況。喺你嘅祈禱一開始,講:</w:t>
      </w:r>
      <w:r w:rsidR="00C90354">
        <w:rPr>
          <w:lang w:val="ru-RU"/>
        </w:rPr>
        <w:t>「</w:t>
      </w:r>
      <w:r w:rsidR="002C6C64" w:rsidRPr="00E236F4">
        <w:rPr>
          <w:lang w:val="ru-RU"/>
        </w:rPr>
        <w:t>我嘅神啊,最先幫助嗰啲最需要幫助嘅人</w:t>
      </w:r>
      <w:r w:rsidR="008F333A">
        <w:rPr>
          <w:lang w:val="ru-RU"/>
        </w:rPr>
        <w:t>」</w:t>
      </w:r>
      <w:r w:rsidR="002C6C64" w:rsidRPr="00E236F4">
        <w:rPr>
          <w:lang w:val="ru-RU"/>
        </w:rPr>
        <w:t>──然後繼續講:</w:t>
      </w:r>
      <w:r w:rsidR="008F333A">
        <w:rPr>
          <w:lang w:val="ru-RU"/>
        </w:rPr>
        <w:t>「</w:t>
      </w:r>
      <w:r w:rsidR="002C6C64" w:rsidRPr="00E236F4">
        <w:rPr>
          <w:lang w:val="ru-RU"/>
        </w:rPr>
        <w:t>憐憫祢嘅僕人</w:t>
      </w:r>
      <w:r>
        <w:rPr>
          <w:lang w:val="ru-RU"/>
        </w:rPr>
        <w:t>。」</w:t>
      </w:r>
    </w:p>
    <w:p w14:paraId="38D2A7E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導師,我會按求我代禱嘅人嘅需要分類:為健康、為開悟等等。但係名單愈嚟愈長,我應該繼續提呢啲名幾耐?</w:t>
      </w:r>
    </w:p>
    <w:p w14:paraId="7633DCE3" w14:textId="5A5FDC34" w:rsidR="00BA44CB" w:rsidRDefault="00BA44CB" w:rsidP="008F333A">
      <w:pPr>
        <w:rPr>
          <w:lang w:val="ru-RU"/>
        </w:rPr>
      </w:pPr>
      <w:r>
        <w:rPr>
          <w:lang w:val="ru-RU"/>
        </w:rPr>
        <w:tab/>
      </w:r>
      <w:r w:rsidR="008F333A">
        <w:rPr>
          <w:lang w:val="ru-RU"/>
        </w:rPr>
        <w:t>—</w:t>
      </w:r>
      <w:r w:rsidR="002C6C64" w:rsidRPr="00E236F4">
        <w:rPr>
          <w:lang w:val="ru-RU"/>
        </w:rPr>
        <w:t xml:space="preserve"> 首先,提到新嘅名字,然後加埋:</w:t>
      </w:r>
      <w:r>
        <w:rPr>
          <w:lang w:val="ru-RU"/>
        </w:rPr>
        <w:t>「</w:t>
      </w:r>
      <w:r w:rsidR="002C6C64" w:rsidRPr="00E236F4">
        <w:rPr>
          <w:lang w:val="ru-RU"/>
        </w:rPr>
        <w:t>主耶穌基督,憐憫祢嘅僕人同埋祢嘅全世界</w:t>
      </w:r>
      <w:r>
        <w:rPr>
          <w:lang w:val="ru-RU"/>
        </w:rPr>
        <w:t>」,</w:t>
      </w:r>
      <w:r w:rsidR="002C6C64" w:rsidRPr="00E236F4">
        <w:rPr>
          <w:lang w:val="ru-RU"/>
        </w:rPr>
        <w:t>咁你嘅禱告列車就唔會淨係得幾個乘客。</w:t>
      </w:r>
    </w:p>
    <w:p w14:paraId="0D820F7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導師,當有人請我為某個需要禱告時,我應該禱告幾耐?</w:t>
      </w:r>
    </w:p>
    <w:p w14:paraId="1CC03550" w14:textId="77777777" w:rsidR="00BA44CB" w:rsidRDefault="00BA44CB" w:rsidP="008F333A">
      <w:pPr>
        <w:rPr>
          <w:lang w:val="ru-RU"/>
        </w:rPr>
      </w:pPr>
      <w:r>
        <w:rPr>
          <w:lang w:val="ru-RU"/>
        </w:rPr>
        <w:tab/>
      </w:r>
      <w:r w:rsidR="008F333A">
        <w:rPr>
          <w:lang w:val="ru-RU"/>
        </w:rPr>
        <w:t>—</w:t>
      </w:r>
      <w:r w:rsidR="002C6C64" w:rsidRPr="00E236F4">
        <w:rPr>
          <w:lang w:val="ru-RU"/>
        </w:rPr>
        <w:t xml:space="preserve"> 視乎需要同埋你對嗰個人有幾多憐憫心。有人嘅需要可能唔算好大,但見到佢受苦令你好心痛,所以你可能會為佢禱告好多年。有時,只要一串念珠就夠。</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所以,Geronda,究竟有咩跡象先代表我為人嘅請求禱告夠晒?</w:t>
      </w:r>
    </w:p>
    <w:p w14:paraId="37B242FD" w14:textId="77777777" w:rsidR="00BA44CB" w:rsidRDefault="00BA44CB" w:rsidP="008F333A">
      <w:pPr>
        <w:rPr>
          <w:lang w:val="ru-RU"/>
        </w:rPr>
      </w:pPr>
      <w:r>
        <w:rPr>
          <w:lang w:val="ru-RU"/>
        </w:rPr>
        <w:tab/>
      </w:r>
      <w:r w:rsidR="008F333A">
        <w:rPr>
          <w:lang w:val="ru-RU"/>
        </w:rPr>
        <w:t>—</w:t>
      </w:r>
      <w:r w:rsidR="002C6C64" w:rsidRPr="00E236F4">
        <w:rPr>
          <w:lang w:val="ru-RU"/>
        </w:rPr>
        <w:t xml:space="preserve"> 只要你心裏面感到平靜</w:t>
      </w:r>
      <w:r w:rsidR="008F333A">
        <w:rPr>
          <w:lang w:val="ru-RU"/>
        </w:rPr>
        <w:t>,</w:t>
      </w:r>
      <w:r w:rsidR="002C6C64" w:rsidRPr="00E236F4">
        <w:rPr>
          <w:lang w:val="ru-RU"/>
        </w:rPr>
        <w:t>就祈禱;祈禱時唔應該有任何勉強。而祈禱嘅長短就視乎你有幾多時間。不過,你要知道:關鍵唔係人祈禱祈得多,而係點樣去祈禱。 有人可能會以為自己好叻禱告,因為佢哋花咗好多時間,但係如果禱告冇痛楚</w:t>
      </w:r>
      <w:r w:rsidR="008F333A">
        <w:rPr>
          <w:lang w:val="ru-RU"/>
        </w:rPr>
        <w:t>,</w:t>
      </w:r>
      <w:r w:rsidR="002C6C64" w:rsidRPr="00E236F4">
        <w:rPr>
          <w:lang w:val="ru-RU"/>
        </w:rPr>
        <w:t>就唔係真禱告。另一個人可能冇咁耐,但佢嘅禱告真誠,因為係帶住懊悔同謙卑嘅心去禱告。 如果數量同質素都兼備,虔誠嘅靈魂就會從上帝度收到雙倍嘅恩典同祝福。</w:t>
      </w:r>
    </w:p>
    <w:p w14:paraId="6ED2293A"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導師,當有人帶住好多煩惱嚟到修道院,又留紙條叫我為佢哋祈禱,我好深切體會佢哋嘅痛苦。但係我根本冇足夠時間,按佢哋嘅需要為佢哋祈禱,呢點令我好困擾。</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有個人同你分享佢嘅痛苦;你聽住佢,心入面無聲咁為佢流血。就算你冇足夠時間為佢禱告,嗰滴心血都勝過好幾個鐘頭嘅禱告。呢份同情心就係出自肺腑嘅禱告,上帝會回應。 或者,例如你讀緊人哋畀你嘅紙條,同時又因為冇足夠時間為佢哋做更多而感到憂慮。但你要明白:一個帶住心痛讀出嚟嘅名字,唔係寫喺一張紙上,而係直接寫喺天上;佢會直達上帝嘅寶座!</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796"/>
      <w:r w:rsidRPr="00E236F4">
        <w:rPr>
          <w:lang w:val="ru-RU"/>
        </w:rPr>
        <w:t>為病者禱告</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Geronda,我而家病咗。病嗰陣要跟乜嘢規矩?</w:t>
      </w:r>
    </w:p>
    <w:p w14:paraId="0C385C37" w14:textId="77777777" w:rsidR="00BA44CB" w:rsidRDefault="00BA44CB" w:rsidP="008F333A">
      <w:pPr>
        <w:rPr>
          <w:lang w:val="ru-RU"/>
        </w:rPr>
      </w:pPr>
      <w:r>
        <w:rPr>
          <w:lang w:val="ru-RU"/>
        </w:rPr>
        <w:tab/>
      </w:r>
      <w:r w:rsidR="008F333A">
        <w:rPr>
          <w:lang w:val="ru-RU"/>
        </w:rPr>
        <w:t>—</w:t>
      </w:r>
      <w:r w:rsidR="002C6C64" w:rsidRPr="00E236F4">
        <w:rPr>
          <w:lang w:val="ru-RU"/>
        </w:rPr>
        <w:t xml:space="preserve"> 如果你可以,就輕聲唱聖詩,或者誦念「耶穌禱告文」,為自己同其他人向神求健康;因為你身形渾弱,可能比其他人更易同佢哋感同身受。生病嘅時候,你會得到各種機會去禱告。 就連你自己嘅痛苦,都係你為受苦者帶住憂傷祈禱嘅重要前提,令你嘅禱告可以出自肺腑。其實,呢種祈禱就係修道者嘅主要職責。如果你明白呢點,你就唔會灰心,而會不停咁禱告,並感謝上帝。</w:t>
      </w:r>
    </w:p>
    <w:p w14:paraId="6817FE63"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導師,有啲人會寫啲字條,寫上病人嘅名,然後送去唔同嘅寺廟嚟紀念佢哋。</w:t>
      </w:r>
    </w:p>
    <w:p w14:paraId="141D62C7"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呢樣好,但係唔夠。人要自己為病人祈禱,亦要提醒病人唔好忘記祈禱。唔好以為已經將名送去各處庵堂求祝文,就自欺欺人,令自己安心。</w:t>
      </w:r>
    </w:p>
    <w:p w14:paraId="1037984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導師,近排我有諗過求神接走我個兄弟,佢而家殘廢咗,受得好大痛苦。</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你唔好同上帝講佢要點做。信靠佢,將問題交畀佢去解決。上帝知道乜嘢對祂嘅兒女最好。上帝</w:t>
      </w:r>
      <w:r w:rsidR="008F333A">
        <w:rPr>
          <w:lang w:val="ru-RU"/>
        </w:rPr>
        <w:t>係</w:t>
      </w:r>
      <w:r w:rsidR="002C6C64" w:rsidRPr="00E236F4">
        <w:rPr>
          <w:lang w:val="ru-RU"/>
        </w:rPr>
        <w:t>一位慈愛嘅天父,佢一定會做最正確嘅事。</w:t>
      </w:r>
    </w:p>
    <w:p w14:paraId="5A9A865F"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導師,當病人面對死亡威脅時,你點樣禱告?</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我盡我所能去祈禱;我可以將祈禱同禁食、跪拜或者其他方式結合——然後我就將一切交託畀上帝,因為祂天生就係良善嘅。</w:t>
      </w:r>
    </w:p>
    <w:p w14:paraId="01A54DE4" w14:textId="77777777" w:rsidR="00BA44CB" w:rsidRDefault="00BA44CB" w:rsidP="008F333A">
      <w:pPr>
        <w:rPr>
          <w:lang w:val="ru-RU"/>
        </w:rPr>
      </w:pPr>
      <w:r>
        <w:rPr>
          <w:lang w:val="ru-RU"/>
        </w:rPr>
        <w:tab/>
      </w:r>
      <w:r w:rsidR="008F333A">
        <w:rPr>
          <w:lang w:val="ru-RU"/>
        </w:rPr>
        <w:t>—</w:t>
      </w:r>
      <w:r w:rsidR="002C6C64" w:rsidRPr="00E236F4">
        <w:rPr>
          <w:lang w:val="ru-RU"/>
        </w:rPr>
        <w:t xml:space="preserve"> 師傅,但如果上帝連我哋唔祈禱都知道乜嘢對每個病人最好,咁我哋點解仲要祈禱?</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我哋要向神祈求,如果康復同延長生命可以引領靈魂得救,咁良善嘅神就會即刻幫助。但如果我哋唔為病人祈求,疾病就會照自然規律發展。</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797"/>
      <w:r w:rsidRPr="00E236F4">
        <w:rPr>
          <w:lang w:val="ru-RU"/>
        </w:rPr>
        <w:t>痛苦中嘅禱告會帶來神聖嘅安慰</w:t>
      </w:r>
      <w:bookmarkEnd w:id="150"/>
      <w:bookmarkEnd w:id="151"/>
    </w:p>
    <w:p w14:paraId="2F88A7D7" w14:textId="65EF41CF" w:rsidR="00BA44CB" w:rsidRDefault="008F333A" w:rsidP="001170A0">
      <w:pPr>
        <w:ind w:firstLine="720"/>
        <w:rPr>
          <w:lang w:val="ru-RU"/>
        </w:rPr>
      </w:pPr>
      <w:r>
        <w:rPr>
          <w:lang w:val="ru-RU"/>
        </w:rPr>
        <w:t>—</w:t>
      </w:r>
      <w:r w:rsidR="002C6C64" w:rsidRPr="00E236F4">
        <w:rPr>
          <w:lang w:val="ru-RU"/>
        </w:rPr>
        <w:t xml:space="preserve"> 神父,當我聽到人嘅憂愁時,我會好難過。呢會唔會係信心不足嘅徵兆?</w:t>
      </w:r>
    </w:p>
    <w:p w14:paraId="362CEF2C" w14:textId="77777777" w:rsidR="00BA44CB" w:rsidRDefault="00BA44CB" w:rsidP="008F333A">
      <w:pPr>
        <w:rPr>
          <w:lang w:val="ru-RU"/>
        </w:rPr>
      </w:pPr>
      <w:r>
        <w:rPr>
          <w:lang w:val="ru-RU"/>
        </w:rPr>
        <w:tab/>
      </w:r>
      <w:r w:rsidR="008F333A">
        <w:rPr>
          <w:lang w:val="ru-RU"/>
        </w:rPr>
        <w:t>—</w:t>
      </w:r>
      <w:r w:rsidR="002C6C64" w:rsidRPr="00E236F4">
        <w:rPr>
          <w:lang w:val="ru-RU"/>
        </w:rPr>
        <w:t xml:space="preserve"> 睇下:無信心就係為自己擔心。為其他人擔心就叫同情。真正嘅同情會帶住禱告,跟住就會有神聖嘅安慰。所以,盡量禱告,然後將一切交託畀上帝,放寬心。 諗吓:上帝對祂嘅受造之物嘅關心,會唔會比你少?咁你點解要攰到精疲力盡?</w:t>
      </w:r>
    </w:p>
    <w:p w14:paraId="43C6082D" w14:textId="64EBD6D9" w:rsidR="00BA44CB" w:rsidRDefault="00BA44CB" w:rsidP="008F333A">
      <w:pPr>
        <w:rPr>
          <w:lang w:val="ru-RU"/>
        </w:rPr>
      </w:pPr>
      <w:r>
        <w:rPr>
          <w:lang w:val="ru-RU"/>
        </w:rPr>
        <w:tab/>
      </w:r>
      <w:r w:rsidR="002C6C64" w:rsidRPr="00E236F4">
        <w:rPr>
          <w:lang w:val="ru-RU"/>
        </w:rPr>
        <w:t>對於一個在靈裡有痛苦、為他人受苦的人,上帝賜給他極大的安慰,否則他根本撐不下去。你知道我讀完成堆來自有各種不幸和問題的人的來信時,是多麼苦澀嗎?因為這份苦澀,我之後什麼都吃不下。然而,真喜樂就從這痛苦中誕生。 上帝按你所受嘅苦楚嚟賜你安慰;佢安慰你到咁深,深到你頂唔順。雖然啱啱你仲為鄰舍受苦、喊住禱告,但而家你卻歡喜快樂。呢位良善嘅上帝好似對你講:</w:t>
      </w:r>
      <w:r w:rsidR="00C90354">
        <w:rPr>
          <w:lang w:val="ru-RU"/>
        </w:rPr>
        <w:t>「</w:t>
      </w:r>
      <w:r w:rsidR="002C6C64" w:rsidRPr="00E236F4">
        <w:rPr>
          <w:lang w:val="ru-RU"/>
        </w:rPr>
        <w:t>唔好咁擔心,我嘅孩子…… 我已經聽到你嘅呼求</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798"/>
      <w:r>
        <w:rPr>
          <w:lang w:val="ru-RU"/>
        </w:rPr>
        <w:t>第三</w:t>
      </w:r>
      <w:r w:rsidRPr="00E236F4">
        <w:rPr>
          <w:lang w:val="ru-RU"/>
        </w:rPr>
        <w:t xml:space="preserve">章 </w:t>
      </w:r>
      <w:r>
        <w:rPr>
          <w:lang w:val="ru-RU"/>
        </w:rPr>
        <w:br/>
      </w:r>
      <w:r w:rsidRPr="00E236F4">
        <w:rPr>
          <w:lang w:val="ru-RU"/>
        </w:rPr>
        <w:t>為亡者禱告</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8799"/>
      <w:r w:rsidRPr="00E236F4">
        <w:rPr>
          <w:lang w:val="ru-RU"/>
        </w:rPr>
        <w:t>「佢要從死亡過到生命</w:t>
      </w:r>
      <w:r w:rsidR="00BA44CB">
        <w:rPr>
          <w:lang w:val="ru-RU"/>
        </w:rPr>
        <w:t>」</w:t>
      </w:r>
      <w:bookmarkEnd w:id="154"/>
      <w:bookmarkEnd w:id="155"/>
    </w:p>
    <w:p w14:paraId="2EF81F15" w14:textId="5B0B3BDD" w:rsidR="00BA44CB" w:rsidRDefault="002C6C64" w:rsidP="001170A0">
      <w:pPr>
        <w:ind w:firstLine="720"/>
        <w:rPr>
          <w:lang w:val="ru-RU"/>
        </w:rPr>
      </w:pPr>
      <w:r w:rsidRPr="00E236F4">
        <w:rPr>
          <w:lang w:val="ru-RU"/>
        </w:rPr>
        <w:t>Geronda,你而家痛唔痛?</w:t>
      </w:r>
    </w:p>
    <w:p w14:paraId="63EC138B" w14:textId="49F1EB39" w:rsidR="00BA44CB" w:rsidRDefault="00BA44CB" w:rsidP="008F333A">
      <w:pPr>
        <w:rPr>
          <w:lang w:val="ru-RU"/>
        </w:rPr>
      </w:pPr>
      <w:r>
        <w:rPr>
          <w:lang w:val="ru-RU"/>
        </w:rPr>
        <w:tab/>
      </w:r>
      <w:r w:rsidR="008F333A">
        <w:rPr>
          <w:lang w:val="ru-RU"/>
        </w:rPr>
        <w:t>—</w:t>
      </w:r>
      <w:r w:rsidR="002C6C64" w:rsidRPr="00E236F4">
        <w:rPr>
          <w:lang w:val="ru-RU"/>
        </w:rPr>
        <w:t xml:space="preserve"> 咁,你點睇?如果我喺天光前死咗,對我嚟講就意味住一個偉大嘅日子開始:冇夜晚,亦冇朝早!順帶一提,我死咗之後,你哋自己留住個太陽啦!</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lastRenderedPageBreak/>
        <w:t>—</w:t>
      </w:r>
      <w:r w:rsidR="002C6C64" w:rsidRPr="00E236F4">
        <w:rPr>
          <w:lang w:val="ru-RU"/>
        </w:rPr>
        <w:t xml:space="preserve"> 導師,當一個靈性上預備好嘅人要離開呢個世界嘅時候,佢會有咩感受?</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我點知呀?</w:t>
      </w:r>
    </w:p>
    <w:p w14:paraId="7621B39C" w14:textId="77777777" w:rsidR="00BA44CB" w:rsidRDefault="00BA44CB" w:rsidP="008F333A">
      <w:pPr>
        <w:rPr>
          <w:lang w:val="ru-RU"/>
        </w:rPr>
      </w:pPr>
      <w:r>
        <w:rPr>
          <w:lang w:val="ru-RU"/>
        </w:rPr>
        <w:tab/>
      </w:r>
      <w:r w:rsidR="008F333A">
        <w:rPr>
          <w:lang w:val="ru-RU"/>
        </w:rPr>
        <w:t>—</w:t>
      </w:r>
      <w:r w:rsidR="002C6C64" w:rsidRPr="00E236F4">
        <w:rPr>
          <w:lang w:val="ru-RU"/>
        </w:rPr>
        <w:t xml:space="preserve"> 冇人同你講過,老爹?</w:t>
      </w:r>
    </w:p>
    <w:p w14:paraId="375135D8" w14:textId="1B8C8B1C" w:rsidR="00BA44CB" w:rsidRDefault="00BA44CB" w:rsidP="008F333A">
      <w:pPr>
        <w:rPr>
          <w:lang w:val="ru-RU"/>
        </w:rPr>
      </w:pPr>
      <w:r>
        <w:rPr>
          <w:lang w:val="ru-RU"/>
        </w:rPr>
        <w:tab/>
      </w:r>
      <w:r w:rsidR="008F333A">
        <w:rPr>
          <w:lang w:val="ru-RU"/>
        </w:rPr>
        <w:t>— 「</w:t>
      </w:r>
      <w:r w:rsidR="002C6C64" w:rsidRPr="00E236F4">
        <w:rPr>
          <w:lang w:val="ru-RU"/>
        </w:rPr>
        <w:t>佢已經由死入生</w:t>
      </w:r>
      <w:r w:rsidR="008F333A">
        <w:rPr>
          <w:lang w:val="ru-RU"/>
        </w:rPr>
        <w:t>」(</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──唔係聖經上咁講㗎咩?所以呢個塵世嘅生命其實</w:t>
      </w:r>
      <w:r w:rsidR="008F333A">
        <w:rPr>
          <w:lang w:val="ru-RU"/>
        </w:rPr>
        <w:t>就係</w:t>
      </w:r>
      <w:r w:rsidR="002C6C64" w:rsidRPr="00E236F4">
        <w:rPr>
          <w:lang w:val="ru-RU"/>
        </w:rPr>
        <w:t>死亡,而死亡就係通往真正生命嘅通道。因此,一個屬靈上預備好嘅人就會歡歡喜喜、快快樂樂咁離去!</w:t>
      </w:r>
    </w:p>
    <w:p w14:paraId="59B0E95F"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導師,好多聖人見過靈魂離開身體。佢哋係點樣?</w:t>
      </w:r>
    </w:p>
    <w:p w14:paraId="70DAEFE7" w14:textId="77777777" w:rsidR="00BA44CB" w:rsidRDefault="00BA44CB" w:rsidP="008F333A">
      <w:pPr>
        <w:rPr>
          <w:lang w:val="ru-RU"/>
        </w:rPr>
      </w:pPr>
      <w:r>
        <w:rPr>
          <w:lang w:val="ru-RU"/>
        </w:rPr>
        <w:tab/>
      </w:r>
      <w:r w:rsidR="008F333A">
        <w:rPr>
          <w:lang w:val="ru-RU"/>
        </w:rPr>
        <w:t>—</w:t>
      </w:r>
      <w:r w:rsidR="002C6C64" w:rsidRPr="00E236F4">
        <w:rPr>
          <w:lang w:val="ru-RU"/>
        </w:rPr>
        <w:t xml:space="preserve"> 佢哋好似細路仔。畢竟,喺將來嘅生命入面,人人都會好似天使:冇男人、冇女人,冇老頭、冇老太,亦冇嬰兒。人人都會同一性別、同年紀。所以,當有人見到靈魂同身體分開嗰陣,就會覺得佢哋就好似細路仔。每張面都有自己嘅特徵,但睇落就好似細路仔嘅面。</w:t>
      </w:r>
    </w:p>
    <w:p w14:paraId="7D32DB3B" w14:textId="22671DC5" w:rsidR="00BA44CB" w:rsidRDefault="00BA44CB" w:rsidP="008F333A">
      <w:pPr>
        <w:rPr>
          <w:lang w:val="ru-RU"/>
        </w:rPr>
      </w:pPr>
      <w:r>
        <w:rPr>
          <w:lang w:val="ru-RU"/>
        </w:rPr>
        <w:tab/>
      </w:r>
      <w:r w:rsidR="002C6C64" w:rsidRPr="00E236F4">
        <w:rPr>
          <w:lang w:val="ru-RU"/>
        </w:rPr>
        <w:t>我住喺聖十字修道院嘅小房嗰陣,有時會去探望長老費拉雷特。</w:t>
      </w:r>
      <w:r w:rsidR="00FE12DD">
        <w:rPr>
          <w:rStyle w:val="FootnoteReference"/>
          <w:lang w:val="ru-RU"/>
        </w:rPr>
        <w:footnoteReference w:id="109"/>
      </w:r>
      <w:r w:rsidR="002C6C64" w:rsidRPr="00E236F4">
        <w:rPr>
          <w:lang w:val="ru-RU"/>
        </w:rPr>
        <w:t xml:space="preserve"> 佢係位虔誠嘅長老,住喺隔離嗰間房。 十五年嚟,直到佢自己病倒之前,佢一直照顧住佢嘅初學者──巴多祿茂神父,神父患咗帕金森症。最後一次我去佢房,就見到佢攤喺地下──佢跌咗,起唔返身。 佢已經一個月冇食過嘢,淨係飲水。佢唔可以瞓低,就著住鞋坐喺牆邊,背靠住牆瞓。佢件衫貼實喺身上,對鞋完全濕晒,因為佢隻腳生咗瘡,仲流緊血。但佢就好似冇乜事發生咁。 </w:t>
      </w:r>
      <w:r w:rsidR="00C90354">
        <w:rPr>
          <w:lang w:val="ru-RU"/>
        </w:rPr>
        <w:t>「</w:t>
      </w:r>
      <w:r w:rsidR="002C6C64" w:rsidRPr="00E236F4">
        <w:rPr>
          <w:lang w:val="ru-RU"/>
        </w:rPr>
        <w:t>呢啲苦楚,</w:t>
      </w:r>
      <w:r w:rsidR="008F333A">
        <w:rPr>
          <w:lang w:val="ru-RU"/>
        </w:rPr>
        <w:t>」</w:t>
      </w:r>
      <w:r w:rsidR="002C6C64" w:rsidRPr="00E236F4">
        <w:rPr>
          <w:lang w:val="ru-RU"/>
        </w:rPr>
        <w:t>佢話</w:t>
      </w:r>
      <w:r w:rsidR="008F333A">
        <w:rPr>
          <w:lang w:val="ru-RU"/>
        </w:rPr>
        <w:t>:「</w:t>
      </w:r>
      <w:r w:rsidR="002C6C64" w:rsidRPr="00E236F4">
        <w:rPr>
          <w:lang w:val="ru-RU"/>
        </w:rPr>
        <w:t>都係上帝嘅恩典</w:t>
      </w:r>
      <w:r>
        <w:rPr>
          <w:lang w:val="ru-RU"/>
        </w:rPr>
        <w:t>。」</w:t>
      </w:r>
      <w:r w:rsidR="002C6C64" w:rsidRPr="00E236F4">
        <w:rPr>
          <w:lang w:val="ru-RU"/>
        </w:rPr>
        <w:t>我幫費拉雷特神父由地下攞起身,問巴多祿茂神父可唔可以畀我留喺茅屋同佢哋一晚幫手,但佢唔肯,叫我第二日再返嚟。 半夜,我一邊念聖母經,一邊見到費拉雷特長老面容光輝,猶如十二歲男孩般年輕,在神聖光芒中升天。我頓時明白,他已去見主。</w:t>
      </w:r>
    </w:p>
    <w:p w14:paraId="73B3391A"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基羅納,喺人過身之後頭四十日,要唔要為佢哋懇切祈禱?</w:t>
      </w:r>
    </w:p>
    <w:p w14:paraId="2189F2B6" w14:textId="77777777" w:rsidR="00BA44CB" w:rsidRDefault="00BA44CB" w:rsidP="008F333A">
      <w:pPr>
        <w:rPr>
          <w:lang w:val="ru-RU"/>
        </w:rPr>
      </w:pPr>
      <w:r>
        <w:rPr>
          <w:lang w:val="ru-RU"/>
        </w:rPr>
        <w:tab/>
      </w:r>
      <w:r w:rsidR="008F333A">
        <w:rPr>
          <w:lang w:val="ru-RU"/>
        </w:rPr>
        <w:t>「</w:t>
      </w:r>
      <w:r w:rsidR="002C6C64" w:rsidRPr="00E236F4">
        <w:rPr>
          <w:lang w:val="ru-RU"/>
        </w:rPr>
        <w:t>係,因為亡者嘅靈魂會顫抖,唔知自己會面對咩審判。</w:t>
      </w:r>
      <w:r w:rsidR="008F333A">
        <w:rPr>
          <w:lang w:val="ru-RU"/>
        </w:rPr>
        <w:t>」</w:t>
      </w:r>
    </w:p>
    <w:p w14:paraId="65462AFA" w14:textId="77777777" w:rsidR="00BA44CB" w:rsidRDefault="00BA44CB" w:rsidP="008F333A">
      <w:pPr>
        <w:rPr>
          <w:lang w:val="ru-RU"/>
        </w:rPr>
      </w:pPr>
      <w:r>
        <w:rPr>
          <w:lang w:val="ru-RU"/>
        </w:rPr>
        <w:tab/>
      </w:r>
      <w:r w:rsidR="002C6C64" w:rsidRPr="00E236F4">
        <w:rPr>
          <w:lang w:val="ru-RU"/>
        </w:rPr>
        <w:t>喺蘇羅提,近酒店嗰度,我曾經遇到一位老人家想攞我嘅祝福。我都親咗佢隻手,因為我見到上帝嘅恩典喺佢靈魂上。 過咗唔耐,呢位女士就出家做咗修女。當佢過身嗰陣,我就喺度,並以虔誠嘅態度敬禮佢嘅遺體。之後我有兩次經歷,一次喺呢度嘅靜修院,另一次喺我嘅小修道院。第一次喺佢過身七日後發生。 我見到佢嘅靈魂;佢好似一個細細嘅天使,似個十二歲嘅女仔,成身都發緊光。第二次佢喺夢中現身,佢深深咁鞠彎腰,多謝我為佢嘅祈禱。呢一切都令我好感動,我感到好開心。 我打開日記本記低呢件事發生嘅日期,發現距佢過身已經正好四十日。呢位修女以佢嘅大慈大悲著稱,就算而家都唔會忘記感恩。</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800"/>
      <w:r w:rsidRPr="00E236F4">
        <w:rPr>
          <w:lang w:val="ru-RU"/>
        </w:rPr>
        <w:t>我哋要為離世者永遠祈禱</w:t>
      </w:r>
      <w:bookmarkEnd w:id="156"/>
      <w:bookmarkEnd w:id="157"/>
    </w:p>
    <w:p w14:paraId="180D8D7C" w14:textId="2555D5CD" w:rsidR="00BA44CB" w:rsidRDefault="008F333A" w:rsidP="00FE12DD">
      <w:pPr>
        <w:ind w:firstLine="720"/>
        <w:rPr>
          <w:lang w:val="ru-RU"/>
        </w:rPr>
      </w:pPr>
      <w:r>
        <w:rPr>
          <w:lang w:val="ru-RU"/>
        </w:rPr>
        <w:t>—</w:t>
      </w:r>
      <w:r w:rsidR="002C6C64" w:rsidRPr="00E236F4">
        <w:rPr>
          <w:lang w:val="ru-RU"/>
        </w:rPr>
        <w:t xml:space="preserve"> 基羅納,我哋應唔應該喺骨灰堂點燈?</w:t>
      </w:r>
      <w:r w:rsidR="00FE12DD">
        <w:rPr>
          <w:rStyle w:val="FootnoteReference"/>
          <w:lang w:val="ru-RU"/>
        </w:rPr>
        <w:footnoteReference w:id="110"/>
      </w:r>
      <w:r w:rsidR="00FE12DD">
        <w:rPr>
          <w:lang w:val="ru-RU"/>
        </w:rPr>
        <w:t xml:space="preserve"> </w:t>
      </w:r>
    </w:p>
    <w:p w14:paraId="522DDF05" w14:textId="77777777" w:rsidR="00BA44CB" w:rsidRDefault="00BA44CB" w:rsidP="008F333A">
      <w:pPr>
        <w:rPr>
          <w:lang w:val="ru-RU"/>
        </w:rPr>
      </w:pPr>
      <w:r>
        <w:rPr>
          <w:lang w:val="ru-RU"/>
        </w:rPr>
        <w:tab/>
      </w:r>
      <w:r w:rsidR="008F333A">
        <w:rPr>
          <w:lang w:val="ru-RU"/>
        </w:rPr>
        <w:t>—</w:t>
      </w:r>
      <w:r w:rsidR="002C6C64" w:rsidRPr="00E236F4">
        <w:rPr>
          <w:lang w:val="ru-RU"/>
        </w:rPr>
        <w:t xml:space="preserve"> 係,因為呢係為亡者作供養。亡者嘅靈魂會得到好大嘅利益,就算淨係為佢哋點一支蠟燭都一樣。</w:t>
      </w:r>
    </w:p>
    <w:p w14:paraId="46120A39" w14:textId="062F4949" w:rsidR="00BA44CB" w:rsidRDefault="00BA44CB" w:rsidP="008F333A">
      <w:pPr>
        <w:rPr>
          <w:lang w:val="ru-RU"/>
        </w:rPr>
      </w:pPr>
      <w:r>
        <w:rPr>
          <w:lang w:val="ru-RU"/>
        </w:rPr>
        <w:lastRenderedPageBreak/>
        <w:tab/>
      </w:r>
      <w:r w:rsidR="002C6C64" w:rsidRPr="00E236F4">
        <w:rPr>
          <w:lang w:val="ru-RU"/>
        </w:rPr>
        <w:t>我哋要記住已故嘅人,並為佢哋不斷祈禱。 我哋唔好偷懶,要為佢哋嘅靈魂祈禱,願佢哋得享安息。每次喺我嘅小修院有彌撒,我都喺最後請神父做追思禮,為所有</w:t>
      </w:r>
      <w:r>
        <w:rPr>
          <w:lang w:val="ru-RU"/>
        </w:rPr>
        <w:t>「</w:t>
      </w:r>
      <w:r w:rsidR="002C6C64" w:rsidRPr="00E236F4">
        <w:rPr>
          <w:lang w:val="ru-RU"/>
        </w:rPr>
        <w:t>我哋冇提名嘅</w:t>
      </w:r>
      <w:r>
        <w:rPr>
          <w:lang w:val="ru-RU"/>
        </w:rPr>
        <w:t>」</w:t>
      </w:r>
      <w:r w:rsidR="002C6C64" w:rsidRPr="00E236F4">
        <w:rPr>
          <w:lang w:val="ru-RU"/>
        </w:rPr>
        <w:t>亡者祈禱。</w:t>
      </w:r>
      <w:r w:rsidR="007D27CC">
        <w:rPr>
          <w:rStyle w:val="FootnoteReference"/>
          <w:lang w:val="ru-RU"/>
        </w:rPr>
        <w:footnoteReference w:id="111"/>
      </w:r>
      <w:r w:rsidR="002C6C64" w:rsidRPr="00E236F4">
        <w:rPr>
          <w:lang w:val="ru-RU"/>
        </w:rPr>
        <w:t xml:space="preserve"> 喺聖山阿索斯嘅修道院,逢星期五晚上會舉行連同科利瓦嘅追思禮,為已故者禱告;星期六朝早喺大教堂做晨禱,跟住喺墓地教堂舉行聖禮。喺嗰度,喺墓地,我哋都會結束呢段旅程,然後由呢個</w:t>
      </w:r>
      <w:r>
        <w:rPr>
          <w:lang w:val="ru-RU"/>
        </w:rPr>
        <w:t>「修道院」</w:t>
      </w:r>
      <w:r w:rsidR="002C6C64" w:rsidRPr="00E236F4">
        <w:rPr>
          <w:lang w:val="ru-RU"/>
        </w:rPr>
        <w:t>出發去另一個地方。</w:t>
      </w:r>
    </w:p>
    <w:p w14:paraId="3606E094"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基羅納,人應該點樣為亡者祈禱?</w:t>
      </w:r>
    </w:p>
    <w:p w14:paraId="4BD85A6D" w14:textId="2CD0AA15" w:rsidR="00BA44CB" w:rsidRDefault="00BA44CB" w:rsidP="008F333A">
      <w:pPr>
        <w:rPr>
          <w:lang w:val="ru-RU"/>
        </w:rPr>
      </w:pPr>
      <w:r>
        <w:rPr>
          <w:lang w:val="ru-RU"/>
        </w:rPr>
        <w:tab/>
      </w:r>
      <w:r w:rsidR="008F333A">
        <w:rPr>
          <w:lang w:val="ru-RU"/>
        </w:rPr>
        <w:t>—</w:t>
      </w:r>
      <w:r w:rsidR="002C6C64" w:rsidRPr="00E236F4">
        <w:rPr>
          <w:lang w:val="ru-RU"/>
        </w:rPr>
        <w:t xml:space="preserve"> 一般咁講:</w:t>
      </w:r>
      <w:r w:rsidR="00C90354">
        <w:rPr>
          <w:lang w:val="ru-RU"/>
        </w:rPr>
        <w:t>「</w:t>
      </w:r>
      <w:r w:rsidR="002C6C64" w:rsidRPr="00E236F4">
        <w:rPr>
          <w:lang w:val="ru-RU"/>
        </w:rPr>
        <w:t>主啊,賜安息畀祢已故僕人嘅靈魂</w:t>
      </w:r>
      <w:r>
        <w:rPr>
          <w:lang w:val="ru-RU"/>
        </w:rPr>
        <w:t>。」</w:t>
      </w:r>
      <w:r w:rsidR="002C6C64" w:rsidRPr="00E236F4">
        <w:rPr>
          <w:lang w:val="ru-RU"/>
        </w:rPr>
        <w:t>如果你諗起有邊個過身,或者知道有認識或者唔認識嘅人死咗,就喺同一句禱文入面一併紀念嗰個靈魂。</w:t>
      </w:r>
    </w:p>
    <w:p w14:paraId="7520BFBE" w14:textId="77777777" w:rsidR="00BA44CB" w:rsidRDefault="00BA44CB" w:rsidP="008F333A">
      <w:pPr>
        <w:rPr>
          <w:lang w:val="ru-RU"/>
        </w:rPr>
      </w:pPr>
      <w:r>
        <w:rPr>
          <w:lang w:val="ru-RU"/>
        </w:rPr>
        <w:tab/>
      </w:r>
      <w:r w:rsidR="002C6C64" w:rsidRPr="00E236F4">
        <w:rPr>
          <w:lang w:val="ru-RU"/>
        </w:rPr>
        <w:t>最好先記住最需要嘅亡者,然後係需要較少嘅,最後</w:t>
      </w:r>
      <w:r w:rsidR="008F333A">
        <w:rPr>
          <w:lang w:val="ru-RU"/>
        </w:rPr>
        <w:t>先至</w:t>
      </w:r>
      <w:r w:rsidR="002C6C64" w:rsidRPr="00E236F4">
        <w:rPr>
          <w:lang w:val="ru-RU"/>
        </w:rPr>
        <w:t>係過身嘅親戚同摯愛。 我,例如,雖然我從來冇特別為我嘅親人祈禱,但如果啱啱好因為疲勞或者冇時間,冇為亡者祈禱,我之後就會喺夢中見到我父母。因為當我為所有亡者一般祈禱嘅時候,我父母都會得到幫助同喜悅,但如果我唔祈禱,我父母就會失去呢份安慰。 我哋嘅祈禱雖然微弱,但都足以幫助可憐嘅亡者。所以,如果我哋和尚唔為亡者祈禱,就真係應該趁住我哋仲活住嗰陣,將我哋嘅皮剝晒,再灑上鹽。</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801"/>
      <w:r w:rsidRPr="00E236F4">
        <w:rPr>
          <w:lang w:val="ru-RU"/>
        </w:rPr>
        <w:t>往生者需要我哋嘅祈禱</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Geronda,喺儀式期間我為自己祈求得多啲。就算喺追思禮讀到</w:t>
      </w:r>
      <w:r w:rsidR="00BA44CB">
        <w:rPr>
          <w:lang w:val="ru-RU"/>
        </w:rPr>
        <w:t>「</w:t>
      </w:r>
      <w:r w:rsidR="002C6C64" w:rsidRPr="00E236F4">
        <w:rPr>
          <w:lang w:val="ru-RU"/>
        </w:rPr>
        <w:t>無瑕者</w:t>
      </w:r>
      <w:r w:rsidR="00BA44CB">
        <w:rPr>
          <w:lang w:val="ru-RU"/>
        </w:rPr>
        <w:t>」</w:t>
      </w:r>
      <w:r w:rsidR="002C6C64" w:rsidRPr="00E236F4">
        <w:rPr>
          <w:lang w:val="ru-RU"/>
        </w:rPr>
        <w:t>嗰陣</w:t>
      </w:r>
      <w:r w:rsidR="00685709">
        <w:rPr>
          <w:lang w:val="ru-RU"/>
        </w:rPr>
        <w:t>,</w:t>
      </w:r>
      <w:r w:rsidR="00685709">
        <w:rPr>
          <w:rStyle w:val="FootnoteReference"/>
          <w:lang w:val="ru-RU"/>
        </w:rPr>
        <w:footnoteReference w:id="112"/>
      </w:r>
      <w:r w:rsidR="002C6C64" w:rsidRPr="00E236F4">
        <w:rPr>
          <w:lang w:val="ru-RU"/>
        </w:rPr>
        <w:t xml:space="preserve"> ,我都會繼續為自己祈求。</w:t>
      </w:r>
    </w:p>
    <w:p w14:paraId="71C0A375" w14:textId="77777777" w:rsidR="00BA44CB" w:rsidRDefault="00BA44CB" w:rsidP="008F333A">
      <w:pPr>
        <w:rPr>
          <w:lang w:val="ru-RU"/>
        </w:rPr>
      </w:pPr>
      <w:r>
        <w:rPr>
          <w:lang w:val="ru-RU"/>
        </w:rPr>
        <w:tab/>
      </w:r>
      <w:r w:rsidR="008F333A">
        <w:rPr>
          <w:lang w:val="ru-RU"/>
        </w:rPr>
        <w:t>—</w:t>
      </w:r>
      <w:r w:rsidR="002C6C64" w:rsidRPr="00E236F4">
        <w:rPr>
          <w:lang w:val="ru-RU"/>
        </w:rPr>
        <w:t xml:space="preserve"> 咁,你係咪想所有好嘢都只係歸你自己?過身者需要我哋嘅祈禱,因為佢哋已經無法幫到自己,而我哋就可以為佢哋做啲嘢。</w:t>
      </w:r>
    </w:p>
    <w:p w14:paraId="2FBCE190" w14:textId="667513FB" w:rsidR="00BA44CB" w:rsidRDefault="00BA44CB" w:rsidP="008F333A">
      <w:pPr>
        <w:rPr>
          <w:lang w:val="ru-RU"/>
        </w:rPr>
      </w:pPr>
      <w:r>
        <w:rPr>
          <w:lang w:val="ru-RU"/>
        </w:rPr>
        <w:tab/>
      </w:r>
      <w:r w:rsidR="002C6C64" w:rsidRPr="00E236F4">
        <w:rPr>
          <w:lang w:val="ru-RU"/>
        </w:rPr>
        <w:t>我記得喺聖山有個平信徒──Yannis叔叔。佢會行遍各座修道院同小房,問:</w:t>
      </w:r>
      <w:r w:rsidR="00C90354">
        <w:rPr>
          <w:lang w:val="ru-RU"/>
        </w:rPr>
        <w:t>「</w:t>
      </w:r>
      <w:r w:rsidR="002C6C64" w:rsidRPr="00E236F4">
        <w:rPr>
          <w:lang w:val="ru-RU"/>
        </w:rPr>
        <w:t>有冇嘢要做?快啲講,有咩嘢要我做?</w:t>
      </w:r>
      <w:r>
        <w:rPr>
          <w:lang w:val="ru-RU"/>
        </w:rPr>
        <w:t>」</w:t>
      </w:r>
      <w:r w:rsidR="002C6C64" w:rsidRPr="00E236F4">
        <w:rPr>
          <w:lang w:val="ru-RU"/>
        </w:rPr>
        <w:t>佢人品咁好,神父就建議佢出家做和尚。但佢就答:</w:t>
      </w:r>
      <w:r w:rsidR="00C90354">
        <w:rPr>
          <w:lang w:val="ru-RU"/>
        </w:rPr>
        <w:t>「</w:t>
      </w:r>
      <w:r w:rsidR="002C6C64" w:rsidRPr="00E236F4">
        <w:rPr>
          <w:lang w:val="ru-RU"/>
        </w:rPr>
        <w:t xml:space="preserve">唔好,唔好!.. </w:t>
      </w:r>
      <w:r>
        <w:rPr>
          <w:lang w:val="ru-RU"/>
        </w:rPr>
        <w:t>「</w:t>
      </w:r>
      <w:r w:rsidR="002C6C64" w:rsidRPr="00E236F4">
        <w:rPr>
          <w:lang w:val="ru-RU"/>
        </w:rPr>
        <w:t>只係為我祈禱啦!你根本想像唔到我以前有幾大惡人!你知唔知我喺戰時做過幾多壞事?</w:t>
      </w:r>
      <w:r>
        <w:rPr>
          <w:lang w:val="ru-RU"/>
        </w:rPr>
        <w:t>」</w:t>
      </w:r>
      <w:r w:rsidR="002C6C64" w:rsidRPr="00E236F4">
        <w:rPr>
          <w:lang w:val="ru-RU"/>
        </w:rPr>
        <w:t>有一次,佢幫我整講壇嘅時候,佢同我講:</w:t>
      </w:r>
      <w:r w:rsidR="00C90354">
        <w:rPr>
          <w:lang w:val="ru-RU"/>
        </w:rPr>
        <w:t>「</w:t>
      </w:r>
      <w:r w:rsidR="002C6C64" w:rsidRPr="00E236F4">
        <w:rPr>
          <w:lang w:val="ru-RU"/>
        </w:rPr>
        <w:t>神父,為我祈禱,因為我係個大罪人。</w:t>
      </w:r>
      <w:r>
        <w:rPr>
          <w:lang w:val="ru-RU"/>
        </w:rPr>
        <w:t>」</w:t>
      </w:r>
      <w:r w:rsidR="002C6C64" w:rsidRPr="00E236F4">
        <w:rPr>
          <w:lang w:val="ru-RU"/>
        </w:rPr>
        <w:t>之後我就再冇見過佢。 過咗一段時間,有個嚟自某座修道院嘅和尚嚟搵我,佢話:</w:t>
      </w:r>
      <w:r w:rsidR="00C90354">
        <w:rPr>
          <w:lang w:val="ru-RU"/>
        </w:rPr>
        <w:t>「</w:t>
      </w:r>
      <w:r w:rsidR="002C6C64" w:rsidRPr="00E236F4">
        <w:rPr>
          <w:lang w:val="ru-RU"/>
        </w:rPr>
        <w:t>Yannis叔叔過身咗。佢兩次顯靈嚟搵我,叫我轉達佢嘅請求,請你喺亡者彌撒中為佢祝禱</w:t>
      </w:r>
      <w:r>
        <w:rPr>
          <w:lang w:val="ru-RU"/>
        </w:rPr>
        <w:t>。」</w:t>
      </w:r>
      <w:r w:rsidR="002C6C64" w:rsidRPr="00E236F4">
        <w:rPr>
          <w:lang w:val="ru-RU"/>
        </w:rPr>
        <w:t>就係咁樣。Yannis叔叔去咗座修道院幫手。 到佢離世嗰陣,佢同喺地窖服侍嗰位神父講:</w:t>
      </w:r>
      <w:r w:rsidR="00C90354">
        <w:rPr>
          <w:lang w:val="ru-RU"/>
        </w:rPr>
        <w:t>「</w:t>
      </w:r>
      <w:r w:rsidR="002C6C64" w:rsidRPr="00E236F4">
        <w:rPr>
          <w:lang w:val="ru-RU"/>
        </w:rPr>
        <w:t>兄弟,我係個大罪人,請你每日都喺我墳前做追思禮</w:t>
      </w:r>
      <w:r>
        <w:rPr>
          <w:lang w:val="ru-RU"/>
        </w:rPr>
        <w:t>。」</w:t>
      </w:r>
      <w:r w:rsidR="002C6C64" w:rsidRPr="00E236F4">
        <w:rPr>
          <w:lang w:val="ru-RU"/>
        </w:rPr>
        <w:t xml:space="preserve"> 當佢死咗之後,呢位神父真係每日黃昏都去佢墳前做追思禮。但係過咗一排,佢被派去管理archondarion(即係行政部門,</w:t>
      </w:r>
      <w:r w:rsidR="0024756D">
        <w:rPr>
          <w:rStyle w:val="FootnoteReference"/>
          <w:lang w:val="ru-RU"/>
        </w:rPr>
        <w:footnoteReference w:id="113"/>
      </w:r>
      <w:r w:rsidR="002C6C64" w:rsidRPr="00E236F4">
        <w:rPr>
          <w:lang w:val="ru-RU"/>
        </w:rPr>
        <w:t xml:space="preserve"> ),有時就唔記得做追思禮。有一晚,Yannis叔叔喺夢中現身同佢講:</w:t>
      </w:r>
      <w:r w:rsidR="00C90354">
        <w:rPr>
          <w:lang w:val="ru-RU"/>
        </w:rPr>
        <w:t>「</w:t>
      </w:r>
      <w:r w:rsidR="002C6C64" w:rsidRPr="00E236F4">
        <w:rPr>
          <w:lang w:val="ru-RU"/>
        </w:rPr>
        <w:t>求求你,唔好忘記我!」 如果你自己唔能夠為我做誦經,就去搵帕伊西奧斯神父,同佢講我已經死咗。佢每日都會為我祝文,但佢係為咗我嘅健康,並祈求我能夠懺悔。可而家我已經再冇機會懺悔。</w:t>
      </w:r>
      <w:r>
        <w:rPr>
          <w:lang w:val="ru-RU"/>
        </w:rPr>
        <w:t>」</w:t>
      </w:r>
    </w:p>
    <w:p w14:paraId="030AA45D" w14:textId="1C4D8F17" w:rsidR="00BA44CB" w:rsidRDefault="00BA44CB" w:rsidP="008F333A">
      <w:pPr>
        <w:rPr>
          <w:lang w:val="ru-RU"/>
        </w:rPr>
      </w:pPr>
      <w:r>
        <w:rPr>
          <w:lang w:val="ru-RU"/>
        </w:rPr>
        <w:lastRenderedPageBreak/>
        <w:tab/>
      </w:r>
      <w:r w:rsidR="002C6C64" w:rsidRPr="00E236F4">
        <w:rPr>
          <w:lang w:val="ru-RU"/>
        </w:rPr>
        <w:t>過世嘅人比活著嘅人更需要禱告,因為活著嘅人仲有機會懺悔。上帝亦希望有人為過世者向祂代禱,因為最後審判尚未到來。 有一次,喺戰爭期間</w:t>
      </w:r>
      <w:r w:rsidR="008F333A">
        <w:rPr>
          <w:lang w:val="ru-RU"/>
        </w:rPr>
        <w:t>,</w:t>
      </w:r>
      <w:r w:rsidR="002C6C64" w:rsidRPr="00E236F4">
        <w:rPr>
          <w:lang w:val="ru-RU"/>
        </w:rPr>
        <w:t>有個重傷嘅士兵向一位神父要</w:t>
      </w:r>
      <w:r w:rsidR="008F333A">
        <w:rPr>
          <w:lang w:val="ru-RU"/>
        </w:rPr>
        <w:t>水</w:t>
      </w:r>
      <w:r w:rsidR="002C6C64" w:rsidRPr="00E236F4">
        <w:rPr>
          <w:lang w:val="ru-RU"/>
        </w:rPr>
        <w:t>──神父就拒絕咗,連忙推開佢,雖然佢水壺入面仲有少少水。唔耐之後,嗰個傷兵就死咗,神父一知道自己做錯咗,就徹底絕望。佢日日都為嗰個人誦念,有一日佢嚟到我嘅茅屋,就同我講佢嘅慘劇。 其實呢位神父非常有憐憫心,不斷問自己:</w:t>
      </w:r>
      <w:r w:rsidR="00C90354">
        <w:rPr>
          <w:lang w:val="ru-RU"/>
        </w:rPr>
        <w:t>「</w:t>
      </w:r>
      <w:r w:rsidR="002C6C64" w:rsidRPr="00E236F4">
        <w:rPr>
          <w:lang w:val="ru-RU"/>
        </w:rPr>
        <w:t>我點解會做咁嘅事?!</w:t>
      </w:r>
      <w:r>
        <w:rPr>
          <w:lang w:val="ru-RU"/>
        </w:rPr>
        <w:t>」</w:t>
      </w:r>
      <w:r w:rsidR="002C6C64" w:rsidRPr="00E236F4">
        <w:rPr>
          <w:lang w:val="ru-RU"/>
        </w:rPr>
        <w:t>呢件事係得上帝許可先發生嘅。 上帝暫時收回祂對神父嘅恩典,因為嗰個士兵非常需要祈禱。如果神父畀咗佢水,佢好快就會忘記佢。但而家佢嘅良心折磨住佢,佢不停為嗰個靈魂祈禱。</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802"/>
      <w:r w:rsidRPr="00E236F4">
        <w:rPr>
          <w:lang w:val="ru-RU"/>
        </w:rPr>
        <w:t>亡者嘅安慰</w:t>
      </w:r>
      <w:bookmarkEnd w:id="160"/>
      <w:bookmarkEnd w:id="161"/>
    </w:p>
    <w:p w14:paraId="06646956" w14:textId="65D2CEC7" w:rsidR="00BA44CB" w:rsidRDefault="008F333A" w:rsidP="0024756D">
      <w:pPr>
        <w:ind w:firstLine="720"/>
        <w:rPr>
          <w:lang w:val="ru-RU"/>
        </w:rPr>
      </w:pPr>
      <w:r>
        <w:rPr>
          <w:lang w:val="ru-RU"/>
        </w:rPr>
        <w:t>—</w:t>
      </w:r>
      <w:r w:rsidR="002C6C64" w:rsidRPr="00E236F4">
        <w:rPr>
          <w:lang w:val="ru-RU"/>
        </w:rPr>
        <w:t xml:space="preserve"> 基羅納,我哋嘅祈禱點樣幫助亡者?</w:t>
      </w:r>
    </w:p>
    <w:p w14:paraId="07CC6316" w14:textId="03DD9F96" w:rsidR="00BA44CB" w:rsidRDefault="00BA44CB" w:rsidP="008F333A">
      <w:pPr>
        <w:rPr>
          <w:lang w:val="ru-RU"/>
        </w:rPr>
      </w:pPr>
      <w:r>
        <w:rPr>
          <w:lang w:val="ru-RU"/>
        </w:rPr>
        <w:tab/>
      </w:r>
      <w:r w:rsidR="008F333A">
        <w:rPr>
          <w:lang w:val="ru-RU"/>
        </w:rPr>
        <w:t>—</w:t>
      </w:r>
      <w:r w:rsidR="002C6C64" w:rsidRPr="00E236F4">
        <w:rPr>
          <w:lang w:val="ru-RU"/>
        </w:rPr>
        <w:t xml:space="preserve"> 畀你講個例子。如果有一日,你嚟探我,發現我唔喺度,而係喺潮濕嘅地下室,你會去問修女院長:</w:t>
      </w:r>
      <w:r w:rsidR="00C90354">
        <w:rPr>
          <w:lang w:val="ru-RU"/>
        </w:rPr>
        <w:t>「</w:t>
      </w:r>
      <w:r w:rsidR="002C6C64" w:rsidRPr="00E236F4">
        <w:rPr>
          <w:lang w:val="ru-RU"/>
        </w:rPr>
        <w:t>呢位長老真係好可憐呀!不如搬佢上樓,等佢仲活住嘅時候可以見到陽光!</w:t>
      </w:r>
      <w:r>
        <w:rPr>
          <w:lang w:val="ru-RU"/>
        </w:rPr>
        <w:t>」</w:t>
      </w:r>
      <w:r w:rsidR="002C6C64" w:rsidRPr="00E236F4">
        <w:rPr>
          <w:lang w:val="ru-RU"/>
        </w:rPr>
        <w:t>你覺得修女院長會唔會咁做?</w:t>
      </w:r>
    </w:p>
    <w:p w14:paraId="4B0EC9B6" w14:textId="77777777" w:rsidR="00BA44CB" w:rsidRDefault="00BA44CB" w:rsidP="008F333A">
      <w:pPr>
        <w:rPr>
          <w:lang w:val="ru-RU"/>
        </w:rPr>
      </w:pPr>
      <w:r>
        <w:rPr>
          <w:lang w:val="ru-RU"/>
        </w:rPr>
        <w:tab/>
      </w:r>
      <w:r w:rsidR="008F333A">
        <w:rPr>
          <w:lang w:val="ru-RU"/>
        </w:rPr>
        <w:t>—</w:t>
      </w:r>
      <w:r w:rsidR="002C6C64" w:rsidRPr="00E236F4">
        <w:rPr>
          <w:lang w:val="ru-RU"/>
        </w:rPr>
        <w:t xml:space="preserve"> 當然會啦,老爹。</w:t>
      </w:r>
    </w:p>
    <w:p w14:paraId="0C058853" w14:textId="77777777" w:rsidR="00BA44CB" w:rsidRDefault="00BA44CB" w:rsidP="008F333A">
      <w:pPr>
        <w:rPr>
          <w:lang w:val="ru-RU"/>
        </w:rPr>
      </w:pPr>
      <w:r>
        <w:rPr>
          <w:lang w:val="ru-RU"/>
        </w:rPr>
        <w:tab/>
      </w:r>
      <w:r w:rsidR="008F333A">
        <w:rPr>
          <w:lang w:val="ru-RU"/>
        </w:rPr>
        <w:t>—</w:t>
      </w:r>
      <w:r w:rsidR="002C6C64" w:rsidRPr="00E236F4">
        <w:rPr>
          <w:lang w:val="ru-RU"/>
        </w:rPr>
        <w:t xml:space="preserve"> 咁就係啦。就算修女院長都肯咁做,當我哋向神求時,神豈會唔畀亡者得到安息?祂真係會咁難,將佢哋搬去條件好啲嘅房,甚至軟禁佢哋?</w:t>
      </w:r>
    </w:p>
    <w:p w14:paraId="7ECB949F" w14:textId="78F2216B" w:rsidR="00BA44CB" w:rsidRDefault="00BA44CB" w:rsidP="008F333A">
      <w:pPr>
        <w:rPr>
          <w:lang w:val="ru-RU"/>
        </w:rPr>
      </w:pPr>
      <w:r>
        <w:rPr>
          <w:lang w:val="ru-RU"/>
        </w:rPr>
        <w:tab/>
      </w:r>
      <w:r w:rsidR="002C6C64" w:rsidRPr="00E236F4">
        <w:rPr>
          <w:lang w:val="ru-RU"/>
        </w:rPr>
        <w:t>我細個嗰陣識一個好吝嗇嘅老太太。 但佢對我就唔吝嗇,因為佢好愛我。佢死咗三年之後,我遇到咗一件事。當時我喺誦念耶穌禱文,好似有個年輕人攬住我隻手,帶我去睇嗰位老太太嘅墳,仲話係佢自己叫我嚟。 我哋到咗墳墓;個年輕人撬起墓碑,我見到佢嘅屍體只腐爛咗一半,散發住難以忍受嘅惡臭。佢大叫:</w:t>
      </w:r>
      <w:r w:rsidR="00C90354">
        <w:rPr>
          <w:lang w:val="ru-RU"/>
        </w:rPr>
        <w:t>「</w:t>
      </w:r>
      <w:r w:rsidR="002C6C64" w:rsidRPr="00E236F4">
        <w:rPr>
          <w:lang w:val="ru-RU"/>
        </w:rPr>
        <w:t>和尚,救命啊!和尚,救命啊!</w:t>
      </w:r>
      <w:r>
        <w:rPr>
          <w:lang w:val="ru-RU"/>
        </w:rPr>
        <w:t>」</w:t>
      </w:r>
      <w:r w:rsidR="002C6C64" w:rsidRPr="00E236F4">
        <w:rPr>
          <w:lang w:val="ru-RU"/>
        </w:rPr>
        <w:t>我對佢感到好可憐,就緊緊抱住佢,同埋親咗佢。 儘管惡臭難當,我卻捨不得離開她,若非她自行離去,我本會留下來。這件事對我留下了難以抹滅的印象。當你真正且痛苦地愛一個人時,無論是腐爛的肉體或惡臭,都無法令人厭惡。 以我為例:當我見到一個世俗的女人,穿得時髦,身上飄著香水味,我會感到內心厭惡;然而面對這位老太太,儘管她臭氣熏天,我卻不願意離開她,反而對她生出特別的憐憫。 靈性生命入面真係會發生好多奇妙嘅事!佢非常需要禱告,所以神先以嗰種狀態向我顯現佢。之後我就開始為嗰個靈魂禱告。兩個月後,我見到自己好似企喺一個深淵度,好似一個漏斗。可惜嗰度有好多好多人──佢哋睇落好可怕、好黑,而且受苦得好慘。 喺深淵上面,一朵光亮嘅雲上,我見到嗰位老太太。佢睇落好似好遠,但其實就喺附近。嗰位老太太睇落好年輕,但好明顯就係佢。 有個天使喺佢身邊飄</w:t>
      </w:r>
      <w:r w:rsidR="008F333A">
        <w:rPr>
          <w:lang w:val="ru-RU"/>
        </w:rPr>
        <w:t>住</w:t>
      </w:r>
      <w:r w:rsidR="002C6C64" w:rsidRPr="00E236F4">
        <w:rPr>
          <w:lang w:val="ru-RU"/>
        </w:rPr>
        <w:t>──可能係佢嘅守護天使──幫佢洗面。佢睇落好安詳。我攬住佢</w:t>
      </w:r>
      <w:r w:rsidR="008F333A">
        <w:rPr>
          <w:lang w:val="ru-RU"/>
        </w:rPr>
        <w:t>,</w:t>
      </w:r>
      <w:r w:rsidR="002C6C64" w:rsidRPr="00E236F4">
        <w:rPr>
          <w:lang w:val="ru-RU"/>
        </w:rPr>
        <w:t>感受到一種無法用言語形容嘅喜悅!</w:t>
      </w:r>
    </w:p>
    <w:p w14:paraId="2C517B8B" w14:textId="77777777" w:rsidR="00BA44CB" w:rsidRDefault="00BA44CB" w:rsidP="008F333A">
      <w:pPr>
        <w:rPr>
          <w:lang w:val="ru-RU"/>
        </w:rPr>
      </w:pPr>
      <w:r>
        <w:rPr>
          <w:lang w:val="ru-RU"/>
        </w:rPr>
        <w:tab/>
      </w:r>
      <w:r w:rsidR="002C6C64" w:rsidRPr="00E236F4">
        <w:rPr>
          <w:lang w:val="ru-RU"/>
        </w:rPr>
        <w:t>畢竟</w:t>
      </w:r>
      <w:r w:rsidR="008F333A">
        <w:rPr>
          <w:lang w:val="ru-RU"/>
        </w:rPr>
        <w:t>,</w:t>
      </w:r>
      <w:r w:rsidR="002C6C64" w:rsidRPr="00E236F4">
        <w:rPr>
          <w:lang w:val="ru-RU"/>
        </w:rPr>
        <w:t>離去嘅人就係被控者,係淪為奴隸嘅人。有時我會諗起首舊民謠,哼出嚟,將離去嘅人想像成奴隸:</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願啊,願啊,賜予自由</w:t>
      </w:r>
    </w:p>
    <w:p w14:paraId="098B5D95" w14:textId="77777777" w:rsidR="00BA44CB" w:rsidRDefault="00BA44CB" w:rsidP="008F333A">
      <w:pPr>
        <w:rPr>
          <w:lang w:val="ru-RU"/>
        </w:rPr>
      </w:pPr>
      <w:r>
        <w:rPr>
          <w:lang w:val="ru-RU"/>
        </w:rPr>
        <w:tab/>
      </w:r>
      <w:r w:rsidR="002C6C64" w:rsidRPr="00E236F4">
        <w:rPr>
          <w:lang w:val="ru-RU"/>
        </w:rPr>
        <w:t>畀呢個受折磨嘅身體,</w:t>
      </w:r>
    </w:p>
    <w:p w14:paraId="291E6F7B" w14:textId="77777777" w:rsidR="00BA44CB" w:rsidRDefault="00BA44CB" w:rsidP="008F333A">
      <w:pPr>
        <w:rPr>
          <w:lang w:val="ru-RU"/>
        </w:rPr>
      </w:pPr>
      <w:r>
        <w:rPr>
          <w:lang w:val="ru-RU"/>
        </w:rPr>
        <w:lastRenderedPageBreak/>
        <w:tab/>
      </w:r>
      <w:r w:rsidR="002C6C64" w:rsidRPr="00E236F4">
        <w:rPr>
          <w:lang w:val="ru-RU"/>
        </w:rPr>
        <w:t>Will, will, give me a voice,</w:t>
      </w:r>
    </w:p>
    <w:p w14:paraId="609A3571" w14:textId="77777777" w:rsidR="00BA44CB" w:rsidRDefault="00BA44CB" w:rsidP="008F333A">
      <w:pPr>
        <w:rPr>
          <w:lang w:val="ru-RU"/>
        </w:rPr>
      </w:pPr>
      <w:r>
        <w:rPr>
          <w:lang w:val="ru-RU"/>
        </w:rPr>
        <w:tab/>
      </w:r>
      <w:r w:rsidR="002C6C64" w:rsidRPr="00E236F4">
        <w:rPr>
          <w:lang w:val="ru-RU"/>
        </w:rPr>
        <w:t>令我內心一切都能歌唱,</w:t>
      </w:r>
    </w:p>
    <w:p w14:paraId="437287BB" w14:textId="77777777" w:rsidR="00BA44CB" w:rsidRDefault="00BA44CB" w:rsidP="008F333A">
      <w:pPr>
        <w:rPr>
          <w:lang w:val="ru-RU"/>
        </w:rPr>
      </w:pPr>
      <w:r>
        <w:rPr>
          <w:lang w:val="ru-RU"/>
        </w:rPr>
        <w:tab/>
      </w:r>
      <w:r w:rsidR="002C6C64" w:rsidRPr="00E236F4">
        <w:rPr>
          <w:lang w:val="ru-RU"/>
        </w:rPr>
        <w:t>用你嘅火溫暖我嘅靈魂,</w:t>
      </w:r>
    </w:p>
    <w:p w14:paraId="2366096C" w14:textId="77777777" w:rsidR="00BA44CB" w:rsidRDefault="00BA44CB" w:rsidP="008F333A">
      <w:pPr>
        <w:rPr>
          <w:lang w:val="ru-RU"/>
        </w:rPr>
      </w:pPr>
      <w:r>
        <w:rPr>
          <w:lang w:val="ru-RU"/>
        </w:rPr>
        <w:tab/>
      </w:r>
      <w:r w:rsidR="002C6C64" w:rsidRPr="00E236F4">
        <w:rPr>
          <w:lang w:val="ru-RU"/>
        </w:rPr>
        <w:t>曾經死硬如石,</w:t>
      </w:r>
    </w:p>
    <w:p w14:paraId="71BA3132" w14:textId="77777777" w:rsidR="00BA44CB" w:rsidRDefault="00BA44CB" w:rsidP="008F333A">
      <w:pPr>
        <w:rPr>
          <w:lang w:val="ru-RU"/>
        </w:rPr>
      </w:pPr>
      <w:r>
        <w:rPr>
          <w:lang w:val="ru-RU"/>
        </w:rPr>
        <w:tab/>
      </w:r>
      <w:r w:rsidR="002C6C64" w:rsidRPr="00E236F4">
        <w:rPr>
          <w:lang w:val="ru-RU"/>
        </w:rPr>
        <w:t>我要歌唱你的喜樂,</w:t>
      </w:r>
    </w:p>
    <w:p w14:paraId="70F49498" w14:textId="77777777" w:rsidR="00BA44CB" w:rsidRDefault="00BA44CB" w:rsidP="008F333A">
      <w:pPr>
        <w:rPr>
          <w:lang w:val="ru-RU"/>
        </w:rPr>
      </w:pPr>
      <w:r>
        <w:rPr>
          <w:lang w:val="ru-RU"/>
        </w:rPr>
        <w:tab/>
      </w:r>
      <w:r w:rsidR="002C6C64" w:rsidRPr="00E236F4">
        <w:rPr>
          <w:lang w:val="ru-RU"/>
        </w:rPr>
        <w:t>好似春天嘅夜莺。</w:t>
      </w:r>
    </w:p>
    <w:p w14:paraId="1814CCE4" w14:textId="77777777" w:rsidR="00BA44CB" w:rsidRDefault="00BA44CB" w:rsidP="008F333A">
      <w:pPr>
        <w:rPr>
          <w:lang w:val="ru-RU"/>
        </w:rPr>
      </w:pPr>
      <w:r>
        <w:rPr>
          <w:lang w:val="ru-RU"/>
        </w:rPr>
        <w:tab/>
      </w:r>
      <w:r w:rsidR="002C6C64" w:rsidRPr="00E236F4">
        <w:rPr>
          <w:lang w:val="ru-RU"/>
        </w:rPr>
        <w:t>等呢首歌嘅回響畀人聽到</w:t>
      </w:r>
    </w:p>
    <w:p w14:paraId="0EFEE43A" w14:textId="77777777" w:rsidR="00BA44CB" w:rsidRDefault="00BA44CB" w:rsidP="008F333A">
      <w:pPr>
        <w:rPr>
          <w:lang w:val="ru-RU"/>
        </w:rPr>
      </w:pPr>
      <w:r>
        <w:rPr>
          <w:lang w:val="ru-RU"/>
        </w:rPr>
        <w:tab/>
      </w:r>
      <w:r w:rsidR="002C6C64" w:rsidRPr="00E236F4">
        <w:rPr>
          <w:lang w:val="ru-RU"/>
        </w:rPr>
        <w:t>囚牆入面嘅奴隸,</w:t>
      </w:r>
    </w:p>
    <w:p w14:paraId="41A1FC36" w14:textId="77777777" w:rsidR="00BA44CB" w:rsidRDefault="00BA44CB" w:rsidP="008F333A">
      <w:pPr>
        <w:rPr>
          <w:lang w:val="ru-RU"/>
        </w:rPr>
      </w:pPr>
      <w:r>
        <w:rPr>
          <w:lang w:val="ru-RU"/>
        </w:rPr>
        <w:tab/>
      </w:r>
      <w:r w:rsidR="002C6C64" w:rsidRPr="00E236F4">
        <w:rPr>
          <w:lang w:val="ru-RU"/>
        </w:rPr>
        <w:t>並用沒藥膏抹癒傷口</w:t>
      </w:r>
    </w:p>
    <w:p w14:paraId="2EEF9E0B" w14:textId="77777777" w:rsidR="00BA44CB" w:rsidRDefault="00BA44CB" w:rsidP="008F333A">
      <w:pPr>
        <w:rPr>
          <w:lang w:val="ru-RU"/>
        </w:rPr>
      </w:pPr>
      <w:r>
        <w:rPr>
          <w:lang w:val="ru-RU"/>
        </w:rPr>
        <w:tab/>
      </w:r>
      <w:r w:rsidR="002C6C64" w:rsidRPr="00E236F4">
        <w:rPr>
          <w:lang w:val="ru-RU"/>
        </w:rPr>
        <w:t>被奴隸鎖鏈捆綁嘅心靈。</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我亦將呢首歌嘅歌詞套用喺自己身上。我唔係都因為痛苦而攰透咗咩?</w:t>
      </w:r>
      <w:r w:rsidR="006A5D97">
        <w:rPr>
          <w:rStyle w:val="FootnoteReference"/>
          <w:lang w:val="ru-RU"/>
        </w:rPr>
        <w:footnoteReference w:id="114"/>
      </w:r>
      <w:r w:rsidR="006A5D97">
        <w:rPr>
          <w:lang w:val="ru-RU"/>
        </w:rPr>
        <w:t xml:space="preserve"> </w:t>
      </w:r>
      <w:r w:rsidR="002C6C64" w:rsidRPr="00E236F4">
        <w:rPr>
          <w:lang w:val="ru-RU"/>
        </w:rPr>
        <w:t>喺今生,我係奴隸。而</w:t>
      </w:r>
      <w:r>
        <w:rPr>
          <w:lang w:val="ru-RU"/>
        </w:rPr>
        <w:t>「</w:t>
      </w:r>
      <w:r w:rsidR="002C6C64" w:rsidRPr="00E236F4">
        <w:rPr>
          <w:lang w:val="ru-RU"/>
        </w:rPr>
        <w:t>監獄高牆內的奴隸</w:t>
      </w:r>
      <w:r>
        <w:rPr>
          <w:lang w:val="ru-RU"/>
        </w:rPr>
        <w:t>」,</w:t>
      </w:r>
      <w:r w:rsidR="002C6C64" w:rsidRPr="00E236F4">
        <w:rPr>
          <w:lang w:val="ru-RU"/>
        </w:rPr>
        <w:t>歌中所指係被奴役嘅希臘,對我嚟講,就代表嗰啲離世後被囚禁嘅人,我懇求全能憐憫嘅神將祂憐憫嘅甘露傾注喺佢哋心上。</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803"/>
      <w:r>
        <w:rPr>
          <w:lang w:val="ru-RU"/>
        </w:rPr>
        <w:t>第四</w:t>
      </w:r>
      <w:r w:rsidRPr="00E236F4">
        <w:rPr>
          <w:lang w:val="ru-RU"/>
        </w:rPr>
        <w:t>章</w:t>
      </w:r>
      <w:r w:rsidR="002C6C64" w:rsidRPr="00E236F4">
        <w:rPr>
          <w:lang w:val="ru-RU"/>
        </w:rPr>
        <w:t xml:space="preserve">。 </w:t>
      </w:r>
      <w:r>
        <w:rPr>
          <w:lang w:val="ru-RU"/>
        </w:rPr>
        <w:br/>
      </w:r>
      <w:r w:rsidR="002C6C64" w:rsidRPr="00E236F4">
        <w:rPr>
          <w:lang w:val="ru-RU"/>
        </w:rPr>
        <w:t>關於詩篇</w:t>
      </w:r>
      <w:r w:rsidR="008F333A">
        <w:rPr>
          <w:lang w:val="ru-RU"/>
        </w:rPr>
        <w:t>係</w:t>
      </w:r>
      <w:r w:rsidR="002C6C64" w:rsidRPr="00E236F4">
        <w:rPr>
          <w:lang w:val="ru-RU"/>
        </w:rPr>
        <w:t>一道打倒魔鬼嘅閃電</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804"/>
      <w:r w:rsidRPr="00E236F4">
        <w:rPr>
          <w:lang w:val="ru-RU"/>
        </w:rPr>
        <w:t>大衛嘅詩篇係神所默示</w:t>
      </w:r>
      <w:bookmarkEnd w:id="164"/>
      <w:bookmarkEnd w:id="165"/>
    </w:p>
    <w:p w14:paraId="3D59A520" w14:textId="2E03E792" w:rsidR="00BA44CB" w:rsidRDefault="002C6C64" w:rsidP="005D72F9">
      <w:pPr>
        <w:ind w:firstLine="720"/>
        <w:rPr>
          <w:lang w:val="ru-RU"/>
        </w:rPr>
      </w:pPr>
      <w:r w:rsidRPr="00E236F4">
        <w:rPr>
          <w:lang w:val="ru-RU"/>
        </w:rPr>
        <w:t>長老,我真係好驚訝,細路仔對《詩篇》咁有認識,又咁想讀佢!…</w:t>
      </w:r>
    </w:p>
    <w:p w14:paraId="3F2D299D" w14:textId="77777777" w:rsidR="00BA44CB" w:rsidRDefault="00BA44CB" w:rsidP="008F333A">
      <w:pPr>
        <w:rPr>
          <w:lang w:val="ru-RU"/>
        </w:rPr>
      </w:pPr>
      <w:r>
        <w:rPr>
          <w:lang w:val="ru-RU"/>
        </w:rPr>
        <w:tab/>
      </w:r>
      <w:r w:rsidR="008F333A">
        <w:rPr>
          <w:lang w:val="ru-RU"/>
        </w:rPr>
        <w:t>—</w:t>
      </w:r>
      <w:r w:rsidR="002C6C64" w:rsidRPr="00E236F4">
        <w:rPr>
          <w:lang w:val="ru-RU"/>
        </w:rPr>
        <w:t xml:space="preserve"> 詩篇適合各年齡層。小朋友甚至可能比你我更享受佢!詩篇係神所默示,係透過神嘅光照寫成,所以先有咁強大同深刻嘅思想。 就算你將所有神學家同語言學家召集埋一齊</w:t>
      </w:r>
      <w:r w:rsidR="008F333A">
        <w:rPr>
          <w:lang w:val="ru-RU"/>
        </w:rPr>
        <w:t>,</w:t>
      </w:r>
      <w:r w:rsidR="002C6C64" w:rsidRPr="00E236F4">
        <w:rPr>
          <w:lang w:val="ru-RU"/>
        </w:rPr>
        <w:t>佢哋都寫唔出一篇有咁內容嘅詩篇。就算佢哋寫到啲嘢</w:t>
      </w:r>
      <w:r w:rsidR="008F333A">
        <w:rPr>
          <w:lang w:val="ru-RU"/>
        </w:rPr>
        <w:t>,</w:t>
      </w:r>
      <w:r w:rsidR="002C6C64" w:rsidRPr="00E236F4">
        <w:rPr>
          <w:lang w:val="ru-RU"/>
        </w:rPr>
        <w:t>都只會似人造花咁。大衛先知冇乜正式教育,但佢寫得咁有深度!好明顯係畀上帝嘅聖靈引領。</w:t>
      </w:r>
    </w:p>
    <w:p w14:paraId="6EDDCC8E"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師傅,我冇時間讀詩篇。</w:t>
      </w:r>
    </w:p>
    <w:p w14:paraId="50EE8A38" w14:textId="07B04B67" w:rsidR="00BA44CB" w:rsidRDefault="00BA44CB" w:rsidP="008F333A">
      <w:pPr>
        <w:rPr>
          <w:lang w:val="ru-RU"/>
        </w:rPr>
      </w:pPr>
      <w:r>
        <w:rPr>
          <w:lang w:val="ru-RU"/>
        </w:rPr>
        <w:tab/>
      </w:r>
      <w:r w:rsidR="008F333A">
        <w:rPr>
          <w:lang w:val="ru-RU"/>
        </w:rPr>
        <w:t>—</w:t>
      </w:r>
      <w:r w:rsidR="002C6C64" w:rsidRPr="00E236F4">
        <w:rPr>
          <w:lang w:val="ru-RU"/>
        </w:rPr>
        <w:t xml:space="preserve"> 最好係日間搵少少時間嚟讀。如果真係冇時間,就讀半個 Kathisma(</w:t>
      </w:r>
      <w:r w:rsidR="005D72F9">
        <w:rPr>
          <w:rStyle w:val="FootnoteReference"/>
          <w:lang w:val="ru-RU"/>
        </w:rPr>
        <w:footnoteReference w:id="115"/>
      </w:r>
      <w:r w:rsidR="002C6C64" w:rsidRPr="00E236F4">
        <w:rPr>
          <w:lang w:val="ru-RU"/>
        </w:rPr>
        <w:t xml:space="preserve"> )都好,跟住意思讀,都好過急急腳讀晒成本詩篇。記住你讀過嘅嘢,反覆咁反思。詩篇就係禱告。</w:t>
      </w:r>
    </w:p>
    <w:p w14:paraId="196392B5" w14:textId="77777777" w:rsidR="00BA44CB" w:rsidRDefault="00BA44CB" w:rsidP="008F333A">
      <w:pPr>
        <w:rPr>
          <w:lang w:val="ru-RU"/>
        </w:rPr>
      </w:pPr>
      <w:r>
        <w:rPr>
          <w:lang w:val="ru-RU"/>
        </w:rPr>
        <w:tab/>
      </w:r>
      <w:r w:rsidR="002C6C64" w:rsidRPr="00E236F4">
        <w:rPr>
          <w:lang w:val="ru-RU"/>
        </w:rPr>
        <w:t>有啲人誤解大衛先知,話佢啲詩篇入面有啲係詛咒。但當大衛祈禱:</w:t>
      </w:r>
    </w:p>
    <w:p w14:paraId="43F6DE44" w14:textId="71426435" w:rsidR="00BA44CB" w:rsidRDefault="00BA44CB" w:rsidP="008F333A">
      <w:pPr>
        <w:rPr>
          <w:lang w:val="ru-RU"/>
        </w:rPr>
      </w:pPr>
      <w:r>
        <w:rPr>
          <w:lang w:val="ru-RU"/>
        </w:rPr>
        <w:tab/>
      </w:r>
      <w:r w:rsidR="002C6C64" w:rsidRPr="00E236F4">
        <w:rPr>
          <w:lang w:val="ru-RU"/>
        </w:rPr>
        <w:t>「願罪人從地上除滅,惡人似乎從來未曾存在」</w:t>
      </w:r>
      <w:r w:rsidR="00D279EF">
        <w:rPr>
          <w:rStyle w:val="FootnoteReference"/>
          <w:lang w:val="ru-RU"/>
        </w:rPr>
        <w:footnoteReference w:id="116"/>
      </w:r>
      <w:r w:rsidR="002C6C64" w:rsidRPr="00E236F4">
        <w:rPr>
          <w:lang w:val="ru-RU"/>
        </w:rPr>
        <w:t xml:space="preserve"> ,佢唔係話罪人要滅亡,而係要佢哋悔改,咁樣世上就再冇罪人。</w:t>
      </w:r>
    </w:p>
    <w:p w14:paraId="505B8CB6" w14:textId="77777777" w:rsidR="00BA44CB" w:rsidRDefault="00BA44CB" w:rsidP="008F333A">
      <w:pPr>
        <w:rPr>
          <w:lang w:val="ru-RU"/>
        </w:rPr>
      </w:pPr>
      <w:r>
        <w:rPr>
          <w:lang w:val="ru-RU"/>
        </w:rPr>
        <w:tab/>
      </w:r>
      <w:r w:rsidR="002C6C64" w:rsidRPr="00E236F4">
        <w:rPr>
          <w:lang w:val="ru-RU"/>
        </w:rPr>
        <w:t>我好鍾意讀詩篇,佢充滿咗預言同安慰。喺困難嘅時候,如果你讀詩篇,就會感到舒緩、得釋放,同埋有信心知道上帝會幫助。</w:t>
      </w:r>
    </w:p>
    <w:p w14:paraId="4FA44CD9" w14:textId="1CAF70DC" w:rsidR="00BA44CB" w:rsidRDefault="00BA44CB" w:rsidP="008F333A">
      <w:pPr>
        <w:rPr>
          <w:lang w:val="ru-RU"/>
        </w:rPr>
      </w:pPr>
      <w:r>
        <w:rPr>
          <w:lang w:val="ru-RU"/>
        </w:rPr>
        <w:lastRenderedPageBreak/>
        <w:tab/>
      </w:r>
      <w:r w:rsidR="008F333A">
        <w:rPr>
          <w:lang w:val="ru-RU"/>
        </w:rPr>
        <w:t>「</w:t>
      </w:r>
      <w:r w:rsidR="002C6C64" w:rsidRPr="00E236F4">
        <w:rPr>
          <w:lang w:val="ru-RU"/>
        </w:rPr>
        <w:t>義人得救,源於主,祂係患難中嘅避難所。</w:t>
      </w:r>
      <w:r w:rsidR="008F333A">
        <w:rPr>
          <w:lang w:val="ru-RU"/>
        </w:rPr>
        <w:t>」(</w:t>
      </w:r>
      <w:r w:rsidR="00DC1B2D">
        <w:rPr>
          <w:rStyle w:val="FootnoteReference"/>
          <w:lang w:val="ru-RU"/>
        </w:rPr>
        <w:footnoteReference w:id="117"/>
      </w:r>
      <w:r w:rsidR="002C6C64" w:rsidRPr="00E236F4">
        <w:rPr>
          <w:lang w:val="ru-RU"/>
        </w:rPr>
        <w:t xml:space="preserve"> </w:t>
      </w:r>
      <w:r w:rsidR="008F333A">
        <w:rPr>
          <w:lang w:val="ru-RU"/>
        </w:rPr>
        <w:t>)</w:t>
      </w:r>
      <w:r w:rsidR="002C6C64" w:rsidRPr="00E236F4">
        <w:rPr>
          <w:lang w:val="ru-RU"/>
        </w:rPr>
        <w:t>就咁講。</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805"/>
      <w:r w:rsidRPr="00E236F4">
        <w:rPr>
          <w:lang w:val="ru-RU"/>
        </w:rPr>
        <w:t>按聖阿爾篤西尼</w:t>
      </w:r>
      <w:r w:rsidR="00C90354">
        <w:rPr>
          <w:lang w:val="ru-RU"/>
        </w:rPr>
        <w:t>「</w:t>
      </w:r>
      <w:r w:rsidRPr="00E236F4">
        <w:rPr>
          <w:lang w:val="ru-RU"/>
        </w:rPr>
        <w:t>境況</w:t>
      </w:r>
      <w:r w:rsidR="00BA44CB">
        <w:rPr>
          <w:lang w:val="ru-RU"/>
        </w:rPr>
        <w:t>」</w:t>
      </w:r>
      <w:r w:rsidRPr="00E236F4">
        <w:rPr>
          <w:lang w:val="ru-RU"/>
        </w:rPr>
        <w:t>讀詩篇</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w:t>
      </w:r>
      <w:r w:rsidR="002C6C64" w:rsidRPr="00E236F4">
        <w:rPr>
          <w:lang w:val="ru-RU"/>
        </w:rPr>
        <w:t xml:space="preserve"> 基羅納,你點解會用聖阿爾瑟尼奧斯嘅</w:t>
      </w:r>
      <w:r w:rsidR="00C90354">
        <w:rPr>
          <w:lang w:val="ru-RU"/>
        </w:rPr>
        <w:t>《</w:t>
      </w:r>
      <w:r>
        <w:rPr>
          <w:lang w:val="ru-RU"/>
        </w:rPr>
        <w:t>境況》</w:t>
      </w:r>
      <w:r w:rsidR="002C6C64" w:rsidRPr="00E236F4">
        <w:rPr>
          <w:lang w:val="ru-RU"/>
        </w:rPr>
        <w:t>去讀《詩篇》?</w:t>
      </w:r>
    </w:p>
    <w:p w14:paraId="2C3A1B6F" w14:textId="77777777" w:rsidR="00BA44CB" w:rsidRDefault="00BA44CB" w:rsidP="008F333A">
      <w:pPr>
        <w:rPr>
          <w:lang w:val="ru-RU"/>
        </w:rPr>
      </w:pPr>
      <w:r>
        <w:rPr>
          <w:lang w:val="ru-RU"/>
        </w:rPr>
        <w:tab/>
      </w:r>
      <w:r w:rsidR="008F333A">
        <w:rPr>
          <w:lang w:val="ru-RU"/>
        </w:rPr>
        <w:t>—</w:t>
      </w:r>
      <w:r w:rsidR="002C6C64" w:rsidRPr="00E236F4">
        <w:rPr>
          <w:lang w:val="ru-RU"/>
        </w:rPr>
        <w:t xml:space="preserve"> 聖人阿爾瑟尼婭斯發現禮儀書中冇合適嘅禱文去應付人哋嚟搵佢嘅各種情況,就用咗唔同嘅詩篇。 佢喺一本筆記簿度寫低咗喺邊種情況下要讀邊首詩篇。當呢本筆記簿落到我手上之後,我就開始照呢啲指示去讀詩篇同埋禱告。我諗起聖阿爾篤亦都好幫助我哋喺詩篇入面嘅禱告。</w:t>
      </w:r>
    </w:p>
    <w:p w14:paraId="3DCF68F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導師,係唔係因為聖人阿爾瑟尼見到我哋用佢當年嘅方式去祈禱,所以而家更加幫助到我哋?</w:t>
      </w:r>
    </w:p>
    <w:p w14:paraId="65A0C020" w14:textId="77777777" w:rsidR="00BA44CB" w:rsidRDefault="00BA44CB" w:rsidP="008F333A">
      <w:pPr>
        <w:rPr>
          <w:lang w:val="ru-RU"/>
        </w:rPr>
      </w:pPr>
      <w:r>
        <w:rPr>
          <w:lang w:val="ru-RU"/>
        </w:rPr>
        <w:tab/>
      </w:r>
      <w:r w:rsidR="008F333A">
        <w:rPr>
          <w:lang w:val="ru-RU"/>
        </w:rPr>
        <w:t>—</w:t>
      </w:r>
      <w:r w:rsidR="002C6C64" w:rsidRPr="00E236F4">
        <w:rPr>
          <w:lang w:val="ru-RU"/>
        </w:rPr>
        <w:t xml:space="preserve"> 係呀,梗係啦。而且仲有例子㗎!</w:t>
      </w:r>
    </w:p>
    <w:p w14:paraId="4A08352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導師,應該點樣讀詩篇同埋為某件事禱告?</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你點樣讀佢哋?</w:t>
      </w:r>
    </w:p>
    <w:p w14:paraId="7C1371E9" w14:textId="513D26DD" w:rsidR="00BA44CB" w:rsidRDefault="00BA44CB" w:rsidP="008F333A">
      <w:pPr>
        <w:rPr>
          <w:lang w:val="ru-RU"/>
        </w:rPr>
      </w:pPr>
      <w:r>
        <w:rPr>
          <w:lang w:val="ru-RU"/>
        </w:rPr>
        <w:tab/>
      </w:r>
      <w:r w:rsidR="008F333A">
        <w:rPr>
          <w:lang w:val="ru-RU"/>
        </w:rPr>
        <w:t>—</w:t>
      </w:r>
      <w:r w:rsidR="002C6C64" w:rsidRPr="00E236F4">
        <w:rPr>
          <w:lang w:val="ru-RU"/>
        </w:rPr>
        <w:t xml:space="preserve"> 首先我睇</w:t>
      </w:r>
      <w:r>
        <w:rPr>
          <w:lang w:val="ru-RU"/>
        </w:rPr>
        <w:t>「</w:t>
      </w:r>
      <w:r w:rsidR="002C6C64" w:rsidRPr="00E236F4">
        <w:rPr>
          <w:lang w:val="ru-RU"/>
        </w:rPr>
        <w:t>情況</w:t>
      </w:r>
      <w:r>
        <w:rPr>
          <w:lang w:val="ru-RU"/>
        </w:rPr>
        <w:t>」入</w:t>
      </w:r>
      <w:r w:rsidR="002C6C64" w:rsidRPr="00E236F4">
        <w:rPr>
          <w:lang w:val="ru-RU"/>
        </w:rPr>
        <w:t>面嘅指示</w:t>
      </w:r>
      <w:r>
        <w:rPr>
          <w:lang w:val="ru-RU"/>
        </w:rPr>
        <w:t>,</w:t>
      </w:r>
      <w:r w:rsidR="002C6C64" w:rsidRPr="00E236F4">
        <w:rPr>
          <w:lang w:val="ru-RU"/>
        </w:rPr>
        <w:t>然後先讀彌迦詩本身。</w:t>
      </w:r>
    </w:p>
    <w:p w14:paraId="1FD9D1AC" w14:textId="77777777" w:rsidR="00BA44CB" w:rsidRDefault="00BA44CB" w:rsidP="008F333A">
      <w:pPr>
        <w:rPr>
          <w:lang w:val="ru-RU"/>
        </w:rPr>
      </w:pPr>
      <w:r>
        <w:rPr>
          <w:lang w:val="ru-RU"/>
        </w:rPr>
        <w:tab/>
      </w:r>
      <w:r w:rsidR="008F333A">
        <w:rPr>
          <w:lang w:val="ru-RU"/>
        </w:rPr>
        <w:t>—</w:t>
      </w:r>
      <w:r w:rsidR="002C6C64" w:rsidRPr="00E236F4">
        <w:rPr>
          <w:lang w:val="ru-RU"/>
        </w:rPr>
        <w:t xml:space="preserve"> 唔係,你要先做好準備。聖人阿爾瑟尼奧斯係聖徒,已經達到咁嘅境界,可以即刻讀詩篇。但係我哋肯定唔會一開始就讀</w:t>
      </w:r>
    </w:p>
    <w:p w14:paraId="523C36A1" w14:textId="23728DCD" w:rsidR="00BA44CB" w:rsidRDefault="00BA44CB" w:rsidP="008F333A">
      <w:pPr>
        <w:rPr>
          <w:lang w:val="ru-RU"/>
        </w:rPr>
      </w:pPr>
      <w:r>
        <w:rPr>
          <w:lang w:val="ru-RU"/>
        </w:rPr>
        <w:tab/>
      </w:r>
      <w:r w:rsidR="002C6C64" w:rsidRPr="00E236F4">
        <w:rPr>
          <w:lang w:val="ru-RU"/>
        </w:rPr>
        <w:t>「有情憐憫我,哦,上帝啊……?」</w:t>
      </w:r>
      <w:r w:rsidR="00C854D5">
        <w:rPr>
          <w:rStyle w:val="FootnoteReference"/>
          <w:lang w:val="ru-RU"/>
        </w:rPr>
        <w:footnoteReference w:id="119"/>
      </w:r>
      <w:r w:rsidR="002C6C64" w:rsidRPr="00E236F4">
        <w:rPr>
          <w:lang w:val="ru-RU"/>
        </w:rPr>
        <w:t xml:space="preserve"> 詩篇之後,唔係要誦念頌讚詞(doxology)同埋行幾次大禮拜(prosternation)咩?所以,先讀第五十篇詩,謙卑咁向神求憐憫。 然後讀聖母瑪利亞的禱文</w:t>
      </w:r>
      <w:r>
        <w:rPr>
          <w:lang w:val="ru-RU"/>
        </w:rPr>
        <w:t>:「天主之母</w:t>
      </w:r>
      <w:r w:rsidR="002C6C64" w:rsidRPr="00E236F4">
        <w:rPr>
          <w:lang w:val="ru-RU"/>
        </w:rPr>
        <w:t>,我哋投奔祢嘅仁慈</w:t>
      </w:r>
      <w:r>
        <w:rPr>
          <w:lang w:val="ru-RU"/>
        </w:rPr>
        <w:t>」</w:t>
      </w:r>
      <w:r w:rsidR="002C6C64" w:rsidRPr="00E236F4">
        <w:rPr>
          <w:lang w:val="ru-RU"/>
        </w:rPr>
        <w:t>,再讀聖阿爾瑟尼奧斯嘅頌歌,呼求至聖天主之母同聖阿爾瑟尼奧斯嚟幫助。之後讀出你嘅意向──即你想祈求嘅內容──同相應嘅聖詩。最後,讀:</w:t>
      </w:r>
      <w:r w:rsidR="00C90354">
        <w:rPr>
          <w:lang w:val="ru-RU"/>
        </w:rPr>
        <w:t>「</w:t>
      </w:r>
      <w:r w:rsidR="002C6C64" w:rsidRPr="00E236F4">
        <w:rPr>
          <w:lang w:val="ru-RU"/>
        </w:rPr>
        <w:t>光榮……而今……</w:t>
      </w:r>
      <w:r>
        <w:rPr>
          <w:lang w:val="ru-RU"/>
        </w:rPr>
        <w:t>」,</w:t>
      </w:r>
      <w:r w:rsidR="002C6C64" w:rsidRPr="00E236F4">
        <w:rPr>
          <w:lang w:val="ru-RU"/>
        </w:rPr>
        <w:t xml:space="preserve"> </w:t>
      </w:r>
      <w:r>
        <w:rPr>
          <w:lang w:val="ru-RU"/>
        </w:rPr>
        <w:t>「</w:t>
      </w:r>
      <w:r w:rsidR="002C6C64" w:rsidRPr="00E236F4">
        <w:rPr>
          <w:lang w:val="ru-RU"/>
        </w:rPr>
        <w:t>哈利路亞,哈利路亞,哈利路亞,榮耀歸於祢,哦,</w:t>
      </w:r>
      <w:r>
        <w:rPr>
          <w:lang w:val="ru-RU"/>
        </w:rPr>
        <w:t>神啊」</w:t>
      </w:r>
      <w:r w:rsidR="002C6C64" w:rsidRPr="00E236F4">
        <w:rPr>
          <w:lang w:val="ru-RU"/>
        </w:rPr>
        <w:t>(三遍),最後誦念《讚頌詩》作為向基督的感恩,並誦念</w:t>
      </w:r>
      <w:r>
        <w:rPr>
          <w:lang w:val="ru-RU"/>
        </w:rPr>
        <w:t>《</w:t>
      </w:r>
      <w:r w:rsidR="002C6C64" w:rsidRPr="00E236F4">
        <w:rPr>
          <w:lang w:val="ru-RU"/>
        </w:rPr>
        <w:t>真係當之無愧</w:t>
      </w:r>
      <w:r>
        <w:rPr>
          <w:lang w:val="ru-RU"/>
        </w:rPr>
        <w:t>》</w:t>
      </w:r>
      <w:r w:rsidR="002C6C64" w:rsidRPr="00E236F4">
        <w:rPr>
          <w:lang w:val="ru-RU"/>
        </w:rPr>
        <w:t>作為向聖母瑪利亞的感恩。盡量多作下拜。</w:t>
      </w:r>
    </w:p>
    <w:p w14:paraId="4127275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導師,我嘗試喺詩篇同聖人阿爾瑟尼奧斯使用佢嗰時嘅情況之間搵到聯繫,但唔係每次都見到。</w:t>
      </w:r>
    </w:p>
    <w:p w14:paraId="7735373F" w14:textId="77777777" w:rsidR="00BA44CB" w:rsidRDefault="00BA44CB" w:rsidP="008F333A">
      <w:pPr>
        <w:rPr>
          <w:lang w:val="ru-RU"/>
        </w:rPr>
      </w:pPr>
      <w:r>
        <w:rPr>
          <w:lang w:val="ru-RU"/>
        </w:rPr>
        <w:tab/>
      </w:r>
      <w:r w:rsidR="008F333A">
        <w:rPr>
          <w:lang w:val="ru-RU"/>
        </w:rPr>
        <w:t>—</w:t>
      </w:r>
      <w:r w:rsidR="002C6C64" w:rsidRPr="00E236F4">
        <w:rPr>
          <w:lang w:val="ru-RU"/>
        </w:rPr>
        <w:t xml:space="preserve"> 針對具體需要嘅指引,大致上同詩篇嘅意思相符。但聖人阿爾瑟尼奧斯並唔係咁介意對應嘅準確度,亦唔理詩篇內容同情況有幾多字面符合──對佢嚟講</w:t>
      </w:r>
      <w:r w:rsidR="008F333A">
        <w:rPr>
          <w:lang w:val="ru-RU"/>
        </w:rPr>
        <w:t>,</w:t>
      </w:r>
      <w:r w:rsidR="002C6C64" w:rsidRPr="00E236F4">
        <w:rPr>
          <w:lang w:val="ru-RU"/>
        </w:rPr>
        <w:t>最緊要就係為人祈禱。</w:t>
      </w:r>
    </w:p>
    <w:p w14:paraId="2F3978FE" w14:textId="140AE9AC" w:rsidR="00BA44CB" w:rsidRDefault="00BA44CB" w:rsidP="008F333A">
      <w:pPr>
        <w:rPr>
          <w:lang w:val="ru-RU"/>
        </w:rPr>
      </w:pPr>
      <w:r>
        <w:rPr>
          <w:lang w:val="ru-RU"/>
        </w:rPr>
        <w:tab/>
      </w:r>
      <w:r w:rsidR="008F333A">
        <w:rPr>
          <w:lang w:val="ru-RU"/>
        </w:rPr>
        <w:t>—</w:t>
      </w:r>
      <w:r w:rsidR="002C6C64" w:rsidRPr="00E236F4">
        <w:rPr>
          <w:lang w:val="ru-RU"/>
        </w:rPr>
        <w:t xml:space="preserve"> 導師,可唔可以先讀</w:t>
      </w:r>
      <w:r>
        <w:rPr>
          <w:lang w:val="ru-RU"/>
        </w:rPr>
        <w:t>「</w:t>
      </w:r>
      <w:r w:rsidR="002C6C64" w:rsidRPr="00E236F4">
        <w:rPr>
          <w:lang w:val="ru-RU"/>
        </w:rPr>
        <w:t>情況</w:t>
      </w:r>
      <w:r>
        <w:rPr>
          <w:lang w:val="ru-RU"/>
        </w:rPr>
        <w:t>」入</w:t>
      </w:r>
      <w:r w:rsidR="002C6C64" w:rsidRPr="00E236F4">
        <w:rPr>
          <w:lang w:val="ru-RU"/>
        </w:rPr>
        <w:t>面嘅幾段指示</w:t>
      </w:r>
      <w:r>
        <w:rPr>
          <w:lang w:val="ru-RU"/>
        </w:rPr>
        <w:t>,</w:t>
      </w:r>
      <w:r w:rsidR="002C6C64" w:rsidRPr="00E236F4">
        <w:rPr>
          <w:lang w:val="ru-RU"/>
        </w:rPr>
        <w:t>跟住再一齊讀所有對應嘅詩篇?</w:t>
      </w:r>
    </w:p>
    <w:p w14:paraId="0CE8418E" w14:textId="77777777" w:rsidR="00BA44CB" w:rsidRDefault="00BA44CB" w:rsidP="008F333A">
      <w:pPr>
        <w:rPr>
          <w:lang w:val="ru-RU"/>
        </w:rPr>
      </w:pPr>
      <w:r>
        <w:rPr>
          <w:lang w:val="ru-RU"/>
        </w:rPr>
        <w:tab/>
      </w:r>
      <w:r w:rsidR="008F333A">
        <w:rPr>
          <w:lang w:val="ru-RU"/>
        </w:rPr>
        <w:t>—</w:t>
      </w:r>
      <w:r w:rsidR="002C6C64" w:rsidRPr="00E236F4">
        <w:rPr>
          <w:lang w:val="ru-RU"/>
        </w:rPr>
        <w:t xml:space="preserve"> 如果你一次過讀好幾條指引,就會忘記。最好每條指引都喺讀詩篇之前分開讀,咁樣先可以令心靈開始運作,激起熱誠。當人為某件特定嘅事禱告,就大大有助於由衷嘅禱告。</w:t>
      </w:r>
    </w:p>
    <w:p w14:paraId="2F9E0AA4" w14:textId="05155335" w:rsidR="00BA44CB" w:rsidRDefault="00BA44CB" w:rsidP="008F333A">
      <w:pPr>
        <w:rPr>
          <w:lang w:val="ru-RU"/>
        </w:rPr>
      </w:pPr>
      <w:r>
        <w:rPr>
          <w:lang w:val="ru-RU"/>
        </w:rPr>
        <w:tab/>
      </w:r>
      <w:r w:rsidR="008F333A">
        <w:rPr>
          <w:lang w:val="ru-RU"/>
        </w:rPr>
        <w:t>—</w:t>
      </w:r>
      <w:r w:rsidR="002C6C64" w:rsidRPr="00E236F4">
        <w:rPr>
          <w:lang w:val="ru-RU"/>
        </w:rPr>
        <w:t xml:space="preserve"> 導師,我喺崇拜期間好難跟得上詩篇嘅朗讀。</w:t>
      </w:r>
      <w:r w:rsidR="00145553">
        <w:rPr>
          <w:rStyle w:val="FootnoteReference"/>
          <w:lang w:val="ru-RU"/>
        </w:rPr>
        <w:footnoteReference w:id="120"/>
      </w:r>
    </w:p>
    <w:p w14:paraId="54082472" w14:textId="6FDDFDDE" w:rsidR="00BA44CB" w:rsidRDefault="00BA44CB" w:rsidP="008F333A">
      <w:pPr>
        <w:rPr>
          <w:lang w:val="ru-RU"/>
        </w:rPr>
      </w:pPr>
      <w:r>
        <w:rPr>
          <w:lang w:val="ru-RU"/>
        </w:rPr>
        <w:lastRenderedPageBreak/>
        <w:tab/>
      </w:r>
      <w:r w:rsidR="008F333A">
        <w:rPr>
          <w:lang w:val="ru-RU"/>
        </w:rPr>
        <w:t>—</w:t>
      </w:r>
      <w:r w:rsidR="002C6C64" w:rsidRPr="00E236F4">
        <w:rPr>
          <w:lang w:val="ru-RU"/>
        </w:rPr>
        <w:t xml:space="preserve"> 你可以喺你房入面嘅</w:t>
      </w:r>
      <w:r w:rsidR="00C90354">
        <w:rPr>
          <w:lang w:val="ru-RU"/>
        </w:rPr>
        <w:t>「</w:t>
      </w:r>
      <w:r>
        <w:rPr>
          <w:lang w:val="ru-RU"/>
        </w:rPr>
        <w:t>情況」</w:t>
      </w:r>
      <w:r w:rsidR="002C6C64" w:rsidRPr="00E236F4">
        <w:rPr>
          <w:lang w:val="ru-RU"/>
        </w:rPr>
        <w:t>度搵到要誦念嗰啲詩篇嘅指示,然後為具體需要禱告。如果你唔記得每條指示係關乎邊啲需要,就講:</w:t>
      </w:r>
      <w:r w:rsidR="00C90354">
        <w:rPr>
          <w:lang w:val="ru-RU"/>
        </w:rPr>
        <w:t>「</w:t>
      </w:r>
      <w:r w:rsidR="002C6C64" w:rsidRPr="00E236F4">
        <w:rPr>
          <w:lang w:val="ru-RU"/>
        </w:rPr>
        <w:t>我神啊,求祢幫助我處理與呢首詩篇相關嘅需要</w:t>
      </w:r>
      <w:r>
        <w:rPr>
          <w:lang w:val="ru-RU"/>
        </w:rPr>
        <w:t>,」</w:t>
      </w:r>
      <w:r w:rsidR="002C6C64" w:rsidRPr="00E236F4">
        <w:rPr>
          <w:lang w:val="ru-RU"/>
        </w:rPr>
        <w:t>然後誦念耶穌禱文。</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806"/>
      <w:r w:rsidRPr="00E236F4">
        <w:rPr>
          <w:lang w:val="ru-RU"/>
        </w:rPr>
        <w:t>我哋為各種需要禱告</w:t>
      </w:r>
      <w:bookmarkEnd w:id="168"/>
      <w:bookmarkEnd w:id="169"/>
    </w:p>
    <w:p w14:paraId="027226B3" w14:textId="5B5E624C" w:rsidR="00BA44CB" w:rsidRDefault="008F333A" w:rsidP="00D919DA">
      <w:pPr>
        <w:ind w:firstLine="720"/>
        <w:rPr>
          <w:lang w:val="ru-RU"/>
        </w:rPr>
      </w:pPr>
      <w:r>
        <w:rPr>
          <w:lang w:val="ru-RU"/>
        </w:rPr>
        <w:t>—</w:t>
      </w:r>
      <w:r w:rsidR="002C6C64" w:rsidRPr="00E236F4">
        <w:rPr>
          <w:lang w:val="ru-RU"/>
        </w:rPr>
        <w:t xml:space="preserve"> 導師,當我完成本份工作返到小房,我通常會用念珠為各種需要祈禱。或者我讀啲適合每次場合嘅詩篇會唔會幫到手?</w:t>
      </w:r>
    </w:p>
    <w:p w14:paraId="68859FFE" w14:textId="3070730D" w:rsidR="00BA44CB" w:rsidRDefault="00BA44CB" w:rsidP="008F333A">
      <w:pPr>
        <w:rPr>
          <w:lang w:val="ru-RU"/>
        </w:rPr>
      </w:pPr>
      <w:r>
        <w:rPr>
          <w:lang w:val="ru-RU"/>
        </w:rPr>
        <w:tab/>
      </w:r>
      <w:r w:rsidR="002C6C64" w:rsidRPr="00E236F4">
        <w:rPr>
          <w:lang w:val="ru-RU"/>
        </w:rPr>
        <w:t>如果你想,就試吓啦;佢會幫到你。首先,先讀吓嗰段解釋呢篇詩篇係為咗咩場合而誦嘅說明;然後,用你嘅聖母經珠誦為某個特定需要祈禱;最後先至讀呢篇詩篇本身。詩篇集係真心祈禱嘅一大幫手;你遲早都會親身體會到。 我睇完</w:t>
      </w:r>
      <w:r>
        <w:rPr>
          <w:lang w:val="ru-RU"/>
        </w:rPr>
        <w:t>「</w:t>
      </w:r>
      <w:r w:rsidR="002C6C64" w:rsidRPr="00E236F4">
        <w:rPr>
          <w:lang w:val="ru-RU"/>
        </w:rPr>
        <w:t>情況</w:t>
      </w:r>
      <w:r>
        <w:rPr>
          <w:lang w:val="ru-RU"/>
        </w:rPr>
        <w:t>」</w:t>
      </w:r>
      <w:r w:rsidR="002C6C64" w:rsidRPr="00E236F4">
        <w:rPr>
          <w:lang w:val="ru-RU"/>
        </w:rPr>
        <w:t>之後,就由衷咁祈禱,唔係為一個特定需要,而係為好多需要。換句話講,由聖阿爾瑟尼奧嘅</w:t>
      </w:r>
      <w:r>
        <w:rPr>
          <w:lang w:val="ru-RU"/>
        </w:rPr>
        <w:t>「情況」</w:t>
      </w:r>
      <w:r w:rsidR="002C6C64" w:rsidRPr="00E236F4">
        <w:rPr>
          <w:lang w:val="ru-RU"/>
        </w:rPr>
        <w:t>開始,我擴大我嘅請求,唔只係適用於物質需要,仲包括屬靈需要。 例如,第一篇詩篇,聖阿爾塞尼烏斯當時一邊種樹同葡萄園,一邊誦念,祈求佢哋可以結果。我首先會講:</w:t>
      </w:r>
      <w:r w:rsidR="00C90354">
        <w:rPr>
          <w:lang w:val="ru-RU"/>
        </w:rPr>
        <w:t>「</w:t>
      </w:r>
      <w:r w:rsidR="002C6C64" w:rsidRPr="00E236F4">
        <w:rPr>
          <w:lang w:val="ru-RU"/>
        </w:rPr>
        <w:t>主啊,願所種嘅一切都發芽。</w:t>
      </w:r>
      <w:r>
        <w:rPr>
          <w:lang w:val="ru-RU"/>
        </w:rPr>
        <w:t>」</w:t>
      </w:r>
      <w:r w:rsidR="002C6C64" w:rsidRPr="00E236F4">
        <w:rPr>
          <w:lang w:val="ru-RU"/>
        </w:rPr>
        <w:t>之後,我為所有剛起步嘅善舉祈禱,我求:</w:t>
      </w:r>
      <w:r w:rsidR="00C90354">
        <w:rPr>
          <w:lang w:val="ru-RU"/>
        </w:rPr>
        <w:t>「</w:t>
      </w:r>
      <w:r w:rsidR="002C6C64" w:rsidRPr="00E236F4">
        <w:rPr>
          <w:lang w:val="ru-RU"/>
        </w:rPr>
        <w:t>主啊! 願所出世嘅細路仔得聖潔;願佢哋成長茁壯。 願所撒下的每一個屬靈言語,和所開始的每一個屬靈行動,都結出果效</w:t>
      </w:r>
      <w:r>
        <w:rPr>
          <w:lang w:val="ru-RU"/>
        </w:rPr>
        <w:t>。」</w:t>
      </w:r>
      <w:r w:rsidR="002C6C64" w:rsidRPr="00E236F4">
        <w:rPr>
          <w:lang w:val="ru-RU"/>
        </w:rPr>
        <w:t>當我開始讀第105篇詩篇,這篇詩篇是關於神啟示的,我就為肉體失明的人禱告;而讀第122篇詩篇,這篇是關於失明者的,我就禱告神能光照全世界。 總之,凡以聖阿爾篤</w:t>
      </w:r>
      <w:r w:rsidR="00C90354">
        <w:rPr>
          <w:lang w:val="ru-RU"/>
        </w:rPr>
        <w:t>「</w:t>
      </w:r>
      <w:r>
        <w:rPr>
          <w:lang w:val="ru-RU"/>
        </w:rPr>
        <w:t>境況」</w:t>
      </w:r>
      <w:r w:rsidR="002C6C64" w:rsidRPr="00E236F4">
        <w:rPr>
          <w:lang w:val="ru-RU"/>
        </w:rPr>
        <w:t>開始禱告者,可看見其他需要,並為之禱告。 對你嚟講亦都一樣:如果你想投入靈性操練,就將詩篇從頭到尾同聖亞爾篤悉「</w:t>
      </w:r>
      <w:r>
        <w:rPr>
          <w:lang w:val="ru-RU"/>
        </w:rPr>
        <w:t>境況」</w:t>
      </w:r>
      <w:r w:rsidR="002C6C64" w:rsidRPr="00E236F4">
        <w:rPr>
          <w:lang w:val="ru-RU"/>
        </w:rPr>
        <w:t>全部攞出嚟,唔只應用喺物質層面,仲要應用喺靈性層面,由心發出一份禱告。我哋試吓啦。 而家拎一節聖阿爾篤</w:t>
      </w:r>
      <w:r w:rsidR="00C90354">
        <w:rPr>
          <w:lang w:val="ru-RU"/>
        </w:rPr>
        <w:t>「</w:t>
      </w:r>
      <w:r>
        <w:rPr>
          <w:lang w:val="ru-RU"/>
        </w:rPr>
        <w:t>境況」</w:t>
      </w:r>
      <w:r w:rsidR="002C6C64" w:rsidRPr="00E236F4">
        <w:rPr>
          <w:lang w:val="ru-RU"/>
        </w:rPr>
        <w:t>入面嘅經文,同我講:當你讀呢篇詩篇嘅時候,仲會為啲乜嘢祈禱?</w:t>
      </w:r>
    </w:p>
    <w:p w14:paraId="218A0CB2" w14:textId="77777777" w:rsidR="00BA44CB" w:rsidRDefault="00BA44CB" w:rsidP="008F333A">
      <w:pPr>
        <w:rPr>
          <w:lang w:val="ru-RU"/>
        </w:rPr>
      </w:pPr>
      <w:r>
        <w:rPr>
          <w:lang w:val="ru-RU"/>
        </w:rPr>
        <w:tab/>
      </w:r>
      <w:r w:rsidR="008F333A">
        <w:rPr>
          <w:lang w:val="ru-RU"/>
        </w:rPr>
        <w:t>—</w:t>
      </w:r>
      <w:r w:rsidR="002C6C64" w:rsidRPr="00E236F4">
        <w:rPr>
          <w:lang w:val="ru-RU"/>
        </w:rPr>
        <w:t xml:space="preserve"> 好啦,例如,Geronda,我最近耳仔開始痛,我就喺讀第95篇詩篇,嗰篇係聖人亞爾瑟尼喺讀畀聾人聽嘅。喺讀嘅時候,我唔單止為自己祈禱,仲為所有聾人、為細路仔可以聽從父母、為新入門嘅修士可以服從長輩祈禱。</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你睇:因為你自己都經歷過同受過呢啲需要,所以好容易就可以明白有同樣需要嘅人。試吓令自己對所有人都存有同情心──就算你未親身經歷過佢哋所面對嘅困難。 就咁樣,慢慢你會學識對所有人都生出同情心,無論近遠,你都會真心為佢哋祈禱;你嘅心會為佢哋痛,而就係嗰份痛楚,令祈禱湧現出嚟。</w:t>
      </w:r>
    </w:p>
    <w:p w14:paraId="6C20583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導師,當我讀完詩篇入面嘅指示,然後諗其他相似嘅需要,就真係諗唔到有咩。</w:t>
      </w:r>
    </w:p>
    <w:p w14:paraId="62699BFF" w14:textId="360CC1DB" w:rsidR="00BA44CB" w:rsidRDefault="00BA44CB" w:rsidP="008F333A">
      <w:pPr>
        <w:rPr>
          <w:lang w:val="ru-RU"/>
        </w:rPr>
      </w:pPr>
      <w:r>
        <w:rPr>
          <w:lang w:val="ru-RU"/>
        </w:rPr>
        <w:tab/>
      </w:r>
      <w:r w:rsidR="008F333A">
        <w:rPr>
          <w:lang w:val="ru-RU"/>
        </w:rPr>
        <w:t>—</w:t>
      </w:r>
      <w:r w:rsidR="002C6C64" w:rsidRPr="00E236F4">
        <w:rPr>
          <w:lang w:val="ru-RU"/>
        </w:rPr>
        <w:t xml:space="preserve"> 無需費盡心機去諗:</w:t>
      </w:r>
      <w:r w:rsidR="00C90354">
        <w:rPr>
          <w:lang w:val="ru-RU"/>
        </w:rPr>
        <w:t>「</w:t>
      </w:r>
      <w:r w:rsidR="002C6C64" w:rsidRPr="00E236F4">
        <w:rPr>
          <w:lang w:val="ru-RU"/>
        </w:rPr>
        <w:t>我仲可以為咩嘢禱告</w:t>
      </w:r>
      <w:r>
        <w:rPr>
          <w:lang w:val="ru-RU"/>
        </w:rPr>
        <w:t>?」</w:t>
      </w:r>
      <w:r w:rsidR="002C6C64" w:rsidRPr="00E236F4">
        <w:rPr>
          <w:lang w:val="ru-RU"/>
        </w:rPr>
        <w:t>畢竟,禱告嘅理由喺一眨眼之間就由心而起。喺呢方面,我當然容易啲,因為我同人相處嘅時間多,可以親眼見到佢哋嘅痛苦同需要,亦對佢哋生出憐憫。 每次,根據不同人嘅具體處境,我都喺呢啲耳熟能詳嘅詩篇入面發掘到愈嚟愈深嘅新意。當我按</w:t>
      </w:r>
      <w:r>
        <w:rPr>
          <w:lang w:val="ru-RU"/>
        </w:rPr>
        <w:t>「</w:t>
      </w:r>
      <w:r w:rsidR="002C6C64" w:rsidRPr="00E236F4">
        <w:rPr>
          <w:lang w:val="ru-RU"/>
        </w:rPr>
        <w:t>處境</w:t>
      </w:r>
      <w:r>
        <w:rPr>
          <w:lang w:val="ru-RU"/>
        </w:rPr>
        <w:t>」</w:t>
      </w:r>
      <w:r w:rsidR="002C6C64" w:rsidRPr="00E236F4">
        <w:rPr>
          <w:lang w:val="ru-RU"/>
        </w:rPr>
        <w:t>去禱告嘅時候</w:t>
      </w:r>
      <w:r>
        <w:rPr>
          <w:lang w:val="ru-RU"/>
        </w:rPr>
        <w:t>,</w:t>
      </w:r>
      <w:r w:rsidR="002C6C64" w:rsidRPr="00E236F4">
        <w:rPr>
          <w:lang w:val="ru-RU"/>
        </w:rPr>
        <w:t>我會先諗起某個我識嘅人,然後將禱告擴展到所有唔識但有同樣需要嘅人。你唔可以</w:t>
      </w:r>
      <w:r w:rsidR="002C6C64" w:rsidRPr="00E236F4">
        <w:rPr>
          <w:lang w:val="ru-RU"/>
        </w:rPr>
        <w:lastRenderedPageBreak/>
        <w:t>保持冷漠。 諗吓呢個世界有幾多人受苦,咁你嘅禱告先至可以由心而發。最緊要就係用真心投入呢件事。</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807"/>
      <w:r w:rsidRPr="00E236F4">
        <w:rPr>
          <w:lang w:val="ru-RU"/>
        </w:rPr>
        <w:t>詩篇的禱告</w:t>
      </w:r>
      <w:bookmarkEnd w:id="170"/>
      <w:bookmarkEnd w:id="171"/>
    </w:p>
    <w:p w14:paraId="1F424DB9" w14:textId="719734AF" w:rsidR="00BA44CB" w:rsidRDefault="008F333A" w:rsidP="00B30DA1">
      <w:pPr>
        <w:ind w:firstLine="720"/>
        <w:rPr>
          <w:lang w:val="ru-RU"/>
        </w:rPr>
      </w:pPr>
      <w:r>
        <w:rPr>
          <w:lang w:val="ru-RU"/>
        </w:rPr>
        <w:t>—</w:t>
      </w:r>
      <w:r w:rsidR="002C6C64" w:rsidRPr="00E236F4">
        <w:rPr>
          <w:lang w:val="ru-RU"/>
        </w:rPr>
        <w:t xml:space="preserve"> 今日我哋非常需要禱告。依家唯一嘅出路就係禱告;冇咗佢,就唔好期望會有咩好結果。詩篇有莫大嘅力量。詩篇就好似一道閃電,劈倒魔鬼。我喺詩篇入面搵到幾多安慰啊!我將佢分為三部分</w:t>
      </w:r>
      <w:r w:rsidR="00B30DA1">
        <w:rPr>
          <w:rStyle w:val="FootnoteReference"/>
          <w:lang w:val="ru-RU"/>
        </w:rPr>
        <w:footnoteReference w:id="121"/>
      </w:r>
      <w:r w:rsidR="00B30DA1">
        <w:rPr>
          <w:lang w:val="ru-RU"/>
        </w:rPr>
        <w:t xml:space="preserve"> </w:t>
      </w:r>
      <w:r w:rsidR="002C6C64" w:rsidRPr="00E236F4">
        <w:rPr>
          <w:lang w:val="ru-RU"/>
        </w:rPr>
        <w:t>,每日讀一部分。 三日內我讀完咗成本,然後再由頭開始。我會讀聖阿爾篤西努斯對每篇詩篇嘅</w:t>
      </w:r>
      <w:r w:rsidR="00C90354">
        <w:rPr>
          <w:lang w:val="ru-RU"/>
        </w:rPr>
        <w:t>「</w:t>
      </w:r>
      <w:r w:rsidR="00BA44CB">
        <w:rPr>
          <w:lang w:val="ru-RU"/>
        </w:rPr>
        <w:t>境況」</w:t>
      </w:r>
      <w:r w:rsidR="002C6C64" w:rsidRPr="00E236F4">
        <w:rPr>
          <w:lang w:val="ru-RU"/>
        </w:rPr>
        <w:t>註釋,並為相關需要同所有身心受苦嘅人獻上衷心嘅禱告。 然後我讀嗰首詩篇,每讀完一首,就喺最後加埋一句:</w:t>
      </w:r>
      <w:r w:rsidR="00BA44CB">
        <w:rPr>
          <w:lang w:val="ru-RU"/>
        </w:rPr>
        <w:t>「</w:t>
      </w:r>
      <w:r w:rsidR="00C90354">
        <w:rPr>
          <w:lang w:val="ru-RU"/>
        </w:rPr>
        <w:t>哦</w:t>
      </w:r>
      <w:r w:rsidR="002C6C64" w:rsidRPr="00E236F4">
        <w:rPr>
          <w:lang w:val="ru-RU"/>
        </w:rPr>
        <w:t>,上帝啊,賜安息畀祢已離世嘅僕人……</w:t>
      </w:r>
      <w:r w:rsidR="00BA44CB">
        <w:rPr>
          <w:lang w:val="ru-RU"/>
        </w:rPr>
        <w:t>」</w:t>
      </w:r>
      <w:r w:rsidR="002C6C64" w:rsidRPr="00E236F4">
        <w:rPr>
          <w:lang w:val="ru-RU"/>
        </w:rPr>
        <w:t>我讀詩篇嗰一個半鐘頭,就係我能夠幫助呢個世界嘅最好方法。 冬天我因為疝氣痛得好厲害,但我都企住讀詩篇。痛到受唔住,眼淚直流。我一手撐住疝氣,另一手攞住詩篇。我覺得自己好似前線炮兵咁,發射大砲,只不過我係向魔鬼開炮。 日間我就進行有針對性嘅詩篇炮火;夜晚就靠耶穌禱文堅守陣地。魔鬼大發雷霆,呢個疝氣就係佢嘅報復。但上帝都容許我有呢個病痛,睇下我會點樣處事。</w:t>
      </w:r>
    </w:p>
    <w:p w14:paraId="710AB6C9" w14:textId="77777777" w:rsidR="00BA44CB" w:rsidRDefault="00BA44CB" w:rsidP="008F333A">
      <w:pPr>
        <w:rPr>
          <w:lang w:val="ru-RU"/>
        </w:rPr>
      </w:pPr>
      <w:r>
        <w:rPr>
          <w:lang w:val="ru-RU"/>
        </w:rPr>
        <w:tab/>
      </w:r>
      <w:r w:rsidR="008F333A">
        <w:rPr>
          <w:lang w:val="ru-RU"/>
        </w:rPr>
        <w:t>—</w:t>
      </w:r>
      <w:r w:rsidR="002C6C64" w:rsidRPr="00E236F4">
        <w:rPr>
          <w:lang w:val="ru-RU"/>
        </w:rPr>
        <w:t xml:space="preserve"> 老神父,我企住讀詩篇好難,唔靠住嘢讀唔到。</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你都要用鷹架支撐你聖靈嘅</w:t>
      </w:r>
      <w:r w:rsidR="00453B38">
        <w:rPr>
          <w:lang w:val="ru-RU"/>
        </w:rPr>
        <w:t>殿</w:t>
      </w:r>
      <w:r w:rsidR="00453B38">
        <w:rPr>
          <w:rStyle w:val="FootnoteReference"/>
          <w:lang w:val="ru-RU"/>
        </w:rPr>
        <w:footnoteReference w:id="122"/>
      </w:r>
      <w:r w:rsidR="002C6C64" w:rsidRPr="00E236F4">
        <w:rPr>
          <w:lang w:val="ru-RU"/>
        </w:rPr>
        <w:t xml:space="preserve"> 。我會整啲行杖俾你,就似我整畀自己嗰啲:我喺手柄釘咗塊木板,睇落就好似個</w:t>
      </w:r>
      <w:r w:rsidR="00C90354">
        <w:rPr>
          <w:lang w:val="ru-RU"/>
        </w:rPr>
        <w:t>「</w:t>
      </w:r>
      <w:r w:rsidR="002C6C64" w:rsidRPr="00E236F4">
        <w:rPr>
          <w:lang w:val="ru-RU"/>
        </w:rPr>
        <w:t>T</w:t>
      </w:r>
      <w:r>
        <w:rPr>
          <w:lang w:val="ru-RU"/>
        </w:rPr>
        <w:t>」</w:t>
      </w:r>
      <w:r w:rsidR="002C6C64" w:rsidRPr="00E236F4">
        <w:rPr>
          <w:lang w:val="ru-RU"/>
        </w:rPr>
        <w:t>字。讀詩篇嗰陣我就靠住佢。我喺房入面同房外面各放咗一支行杖。</w:t>
      </w:r>
    </w:p>
    <w:p w14:paraId="296FC748" w14:textId="1F472901" w:rsidR="00BA44CB" w:rsidRDefault="00BA44CB" w:rsidP="008F333A">
      <w:pPr>
        <w:rPr>
          <w:lang w:val="ru-RU"/>
        </w:rPr>
      </w:pPr>
      <w:r>
        <w:rPr>
          <w:lang w:val="ru-RU"/>
        </w:rPr>
        <w:tab/>
      </w:r>
      <w:r w:rsidR="008F333A">
        <w:rPr>
          <w:lang w:val="ru-RU"/>
        </w:rPr>
        <w:t>—</w:t>
      </w:r>
      <w:r w:rsidR="002C6C64" w:rsidRPr="00E236F4">
        <w:rPr>
          <w:lang w:val="ru-RU"/>
        </w:rPr>
        <w:t xml:space="preserve"> 導師,有時我攰到透晒,我都要勉強自己讀詩篇,雖然因為太攰乜都唔明。但我都堅持企住──我覺得自己有得益。不過,有個念頭話我知,呢種祈禱</w:t>
      </w:r>
      <w:r w:rsidR="00C90354">
        <w:rPr>
          <w:lang w:val="ru-RU"/>
        </w:rPr>
        <w:t>「</w:t>
      </w:r>
      <w:r w:rsidR="002C6C64" w:rsidRPr="00E236F4">
        <w:rPr>
          <w:lang w:val="ru-RU"/>
        </w:rPr>
        <w:t>價值唔大</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你可能唔明自己讀緊啲乜,但呢種祈禱仍然好有價值,因為就算你好攰,你都逼自己喺基督面前站住。唔好忘記,努力係祈禱嘅必要條件。</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808"/>
      <w:r>
        <w:rPr>
          <w:lang w:val="ru-RU"/>
        </w:rPr>
        <w:t>第五</w:t>
      </w:r>
      <w:r w:rsidRPr="00E236F4">
        <w:rPr>
          <w:lang w:val="ru-RU"/>
        </w:rPr>
        <w:t>部</w:t>
      </w:r>
      <w:r w:rsidR="002C6C64" w:rsidRPr="00E236F4">
        <w:rPr>
          <w:lang w:val="ru-RU"/>
        </w:rPr>
        <w:t xml:space="preserve">。 </w:t>
      </w:r>
      <w:r>
        <w:rPr>
          <w:lang w:val="ru-RU"/>
        </w:rPr>
        <w:br/>
      </w:r>
      <w:r w:rsidR="002C6C64" w:rsidRPr="00E236F4">
        <w:rPr>
          <w:lang w:val="ru-RU"/>
        </w:rPr>
        <w:t>耶穌禱告與清醒</w:t>
      </w:r>
      <w:bookmarkEnd w:id="172"/>
      <w:bookmarkEnd w:id="173"/>
    </w:p>
    <w:p w14:paraId="07228A44" w14:textId="091D6E28" w:rsidR="00BA44CB" w:rsidRDefault="00C90354" w:rsidP="008F333A">
      <w:pPr>
        <w:rPr>
          <w:lang w:val="ru-RU"/>
        </w:rPr>
      </w:pPr>
      <w:r>
        <w:rPr>
          <w:lang w:val="ru-RU"/>
        </w:rPr>
        <w:t>「</w:t>
      </w:r>
      <w:r w:rsidR="002C6C64" w:rsidRPr="00E236F4">
        <w:rPr>
          <w:lang w:val="ru-RU"/>
        </w:rPr>
        <w:t>我哋多次重複念基督最甜美嘅名號。我哋咁做唔係因為基督第一次聽唔到我哋,而係為咗令我哋嘅心能夠同佢結合</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809"/>
      <w:r w:rsidR="00453B38">
        <w:rPr>
          <w:lang w:val="ru-RU"/>
        </w:rPr>
        <w:t>第一</w:t>
      </w:r>
      <w:r w:rsidR="00453B38" w:rsidRPr="00E236F4">
        <w:rPr>
          <w:lang w:val="ru-RU"/>
        </w:rPr>
        <w:t>章</w:t>
      </w:r>
      <w:r w:rsidR="002C6C64" w:rsidRPr="00E236F4">
        <w:rPr>
          <w:lang w:val="ru-RU"/>
        </w:rPr>
        <w:t xml:space="preserve"> </w:t>
      </w:r>
      <w:r w:rsidR="00453B38">
        <w:rPr>
          <w:lang w:val="ru-RU"/>
        </w:rPr>
        <w:br/>
      </w:r>
      <w:r w:rsidR="002C6C64" w:rsidRPr="00E236F4">
        <w:rPr>
          <w:lang w:val="ru-RU"/>
        </w:rPr>
        <w:t>論耶穌禱告的威力</w:t>
      </w:r>
      <w:bookmarkEnd w:id="174"/>
      <w:bookmarkEnd w:id="175"/>
    </w:p>
    <w:p w14:paraId="51951BCC" w14:textId="77777777" w:rsidR="0079612D" w:rsidRPr="0079612D" w:rsidRDefault="0079612D" w:rsidP="0079612D">
      <w:pPr>
        <w:rPr>
          <w:lang w:val="ru-RU"/>
        </w:rPr>
      </w:pPr>
    </w:p>
    <w:p w14:paraId="1A1599E0" w14:textId="2BEB6285" w:rsidR="00BA44CB" w:rsidRDefault="00BA44CB" w:rsidP="0079612D">
      <w:pPr>
        <w:pStyle w:val="Heading4"/>
        <w:rPr>
          <w:lang w:val="ru-RU"/>
        </w:rPr>
      </w:pPr>
      <w:bookmarkStart w:id="176" w:name="_Toc196716813"/>
      <w:bookmarkStart w:id="177" w:name="_Toc242628810"/>
      <w:r>
        <w:rPr>
          <w:lang w:val="ru-RU"/>
        </w:rPr>
        <w:lastRenderedPageBreak/>
        <w:t>「</w:t>
      </w:r>
      <w:r w:rsidR="002C6C64" w:rsidRPr="00E236F4">
        <w:rPr>
          <w:lang w:val="ru-RU"/>
        </w:rPr>
        <w:t>主耶穌基督,神之子,可憐我</w:t>
      </w:r>
      <w:r>
        <w:rPr>
          <w:lang w:val="ru-RU"/>
        </w:rPr>
        <w:t>。」</w:t>
      </w:r>
      <w:bookmarkEnd w:id="176"/>
      <w:bookmarkEnd w:id="177"/>
    </w:p>
    <w:p w14:paraId="2646B27D" w14:textId="0457098A" w:rsidR="00BA44CB" w:rsidRDefault="002C6C64" w:rsidP="0079612D">
      <w:pPr>
        <w:ind w:firstLine="720"/>
        <w:rPr>
          <w:lang w:val="ru-RU"/>
        </w:rPr>
      </w:pPr>
      <w:r w:rsidRPr="00E236F4">
        <w:rPr>
          <w:lang w:val="ru-RU"/>
        </w:rPr>
        <w:t>Geronda,有咩最好嘅方法去誦念耶穌禱文?</w:t>
      </w:r>
    </w:p>
    <w:p w14:paraId="2D20763C" w14:textId="30372DAF" w:rsidR="00BA44CB" w:rsidRDefault="00BA44CB" w:rsidP="008F333A">
      <w:pPr>
        <w:rPr>
          <w:lang w:val="ru-RU"/>
        </w:rPr>
      </w:pPr>
      <w:r>
        <w:rPr>
          <w:lang w:val="ru-RU"/>
        </w:rPr>
        <w:tab/>
      </w:r>
      <w:r w:rsidR="008F333A">
        <w:rPr>
          <w:lang w:val="ru-RU"/>
        </w:rPr>
        <w:t>—</w:t>
      </w:r>
      <w:r w:rsidR="002C6C64" w:rsidRPr="00E236F4">
        <w:rPr>
          <w:lang w:val="ru-RU"/>
        </w:rPr>
        <w:t xml:space="preserve"> 最好係完整咁誦念:</w:t>
      </w:r>
      <w:r w:rsidR="00C90354">
        <w:rPr>
          <w:lang w:val="ru-RU"/>
        </w:rPr>
        <w:t>「</w:t>
      </w:r>
      <w:r w:rsidR="002C6C64" w:rsidRPr="00E236F4">
        <w:rPr>
          <w:lang w:val="ru-RU"/>
        </w:rPr>
        <w:t>主耶穌基督,神之子,可憐我</w:t>
      </w:r>
      <w:r>
        <w:rPr>
          <w:lang w:val="ru-RU"/>
        </w:rPr>
        <w:t>。」</w:t>
      </w:r>
      <w:r w:rsidR="002C6C64" w:rsidRPr="00E236F4">
        <w:rPr>
          <w:lang w:val="ru-RU"/>
        </w:rPr>
        <w:t>因為耶穌禱文包含咗我哋全部嘅神學。</w:t>
      </w:r>
      <w:r w:rsidR="00453B38">
        <w:rPr>
          <w:rStyle w:val="FootnoteReference"/>
          <w:lang w:val="ru-RU"/>
        </w:rPr>
        <w:footnoteReference w:id="123"/>
      </w:r>
      <w:r w:rsidR="002C6C64" w:rsidRPr="00E236F4">
        <w:rPr>
          <w:lang w:val="ru-RU"/>
        </w:rPr>
        <w:t xml:space="preserve"> 但如果你覺得好難完整誦念,就講:</w:t>
      </w:r>
      <w:r w:rsidR="00C90354">
        <w:rPr>
          <w:lang w:val="ru-RU"/>
        </w:rPr>
        <w:t>「</w:t>
      </w:r>
      <w:r w:rsidR="002C6C64" w:rsidRPr="00E236F4">
        <w:rPr>
          <w:lang w:val="ru-RU"/>
        </w:rPr>
        <w:t>主耶穌基督,可憐我</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Geronda,我聽講呢段禱文要向聖三一嘅三位一體嘅三位都祈禱。</w:t>
      </w:r>
      <w:r w:rsidR="00E67E91">
        <w:rPr>
          <w:rStyle w:val="FootnoteReference"/>
          <w:lang w:val="ru-RU"/>
        </w:rPr>
        <w:footnoteReference w:id="124"/>
      </w:r>
      <w:r w:rsidR="002C6C64" w:rsidRPr="00E236F4">
        <w:rPr>
          <w:lang w:val="ru-RU"/>
        </w:rPr>
        <w:t xml:space="preserve"> 當我哋講</w:t>
      </w:r>
      <w:r>
        <w:rPr>
          <w:lang w:val="ru-RU"/>
        </w:rPr>
        <w:t>「</w:t>
      </w:r>
      <w:r w:rsidR="002C6C64" w:rsidRPr="00E236F4">
        <w:rPr>
          <w:lang w:val="ru-RU"/>
        </w:rPr>
        <w:t>主耶穌基督</w:t>
      </w:r>
      <w:r>
        <w:rPr>
          <w:lang w:val="ru-RU"/>
        </w:rPr>
        <w:t>」,</w:t>
      </w:r>
      <w:r w:rsidR="002C6C64" w:rsidRPr="00E236F4">
        <w:rPr>
          <w:lang w:val="ru-RU"/>
        </w:rPr>
        <w:t>唔係淨係向基督祈禱咩?</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但係唔係天父差遣神嘅兒子基督嚟世上拯救呢個世界?唔係基督親自做咗犧牲,為我哋被釘十字架嘅咩?唔係基督最終要審判呢個世界咩?所以我哋向上帝嘅兒子基督禱告,因為上帝就係喺佢身上設立咗呢個世界嘅救恩。</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Geronda,咁講得唔係更好咩?與其講</w:t>
      </w:r>
      <w:r>
        <w:rPr>
          <w:lang w:val="ru-RU"/>
        </w:rPr>
        <w:t>「</w:t>
      </w:r>
      <w:r w:rsidR="002C6C64" w:rsidRPr="00E236F4">
        <w:rPr>
          <w:lang w:val="ru-RU"/>
        </w:rPr>
        <w:t>主耶穌基督,憐憫我</w:t>
      </w:r>
      <w:r>
        <w:rPr>
          <w:lang w:val="ru-RU"/>
        </w:rPr>
        <w:t>」</w:t>
      </w:r>
      <w:r w:rsidR="002C6C64" w:rsidRPr="00E236F4">
        <w:rPr>
          <w:lang w:val="ru-RU"/>
        </w:rPr>
        <w:t>,不如講</w:t>
      </w:r>
      <w:r>
        <w:rPr>
          <w:lang w:val="ru-RU"/>
        </w:rPr>
        <w:t>「</w:t>
      </w:r>
      <w:r w:rsidR="002C6C64" w:rsidRPr="00E236F4">
        <w:rPr>
          <w:lang w:val="ru-RU"/>
        </w:rPr>
        <w:t>主耶穌基督,光照我</w:t>
      </w:r>
      <w:r>
        <w:rPr>
          <w:lang w:val="ru-RU"/>
        </w:rPr>
        <w:t>」,</w:t>
      </w:r>
      <w:r w:rsidR="002C6C64" w:rsidRPr="00E236F4">
        <w:rPr>
          <w:lang w:val="ru-RU"/>
        </w:rPr>
        <w:t>或者</w:t>
      </w:r>
      <w:r>
        <w:rPr>
          <w:lang w:val="ru-RU"/>
        </w:rPr>
        <w:t>「</w:t>
      </w:r>
      <w:r w:rsidR="002C6C64" w:rsidRPr="00E236F4">
        <w:rPr>
          <w:lang w:val="ru-RU"/>
        </w:rPr>
        <w:t>赦免我</w:t>
      </w:r>
      <w:r>
        <w:rPr>
          <w:lang w:val="ru-RU"/>
        </w:rPr>
        <w:t>」,</w:t>
      </w:r>
      <w:r w:rsidR="002C6C64" w:rsidRPr="00E236F4">
        <w:rPr>
          <w:lang w:val="ru-RU"/>
        </w:rPr>
        <w:t>或者</w:t>
      </w:r>
      <w:r>
        <w:rPr>
          <w:lang w:val="ru-RU"/>
        </w:rPr>
        <w:t>「</w:t>
      </w:r>
      <w:r w:rsidR="002C6C64" w:rsidRPr="00E236F4">
        <w:rPr>
          <w:lang w:val="ru-RU"/>
        </w:rPr>
        <w:t>遮蓋我</w:t>
      </w:r>
      <w:r>
        <w:rPr>
          <w:lang w:val="ru-RU"/>
        </w:rPr>
        <w:t>」</w:t>
      </w:r>
      <w:r w:rsidR="0079612D">
        <w:rPr>
          <w:lang w:val="ru-RU"/>
        </w:rPr>
        <w:t>?</w:t>
      </w:r>
    </w:p>
    <w:p w14:paraId="350A7431" w14:textId="384D3EE3" w:rsidR="00BA44CB" w:rsidRDefault="00BA44CB" w:rsidP="008F333A">
      <w:pPr>
        <w:rPr>
          <w:lang w:val="ru-RU"/>
        </w:rPr>
      </w:pPr>
      <w:r>
        <w:rPr>
          <w:lang w:val="ru-RU"/>
        </w:rPr>
        <w:tab/>
      </w:r>
      <w:r w:rsidR="008F333A">
        <w:rPr>
          <w:lang w:val="ru-RU"/>
        </w:rPr>
        <w:t>—</w:t>
      </w:r>
      <w:r w:rsidR="002C6C64" w:rsidRPr="00E236F4">
        <w:rPr>
          <w:lang w:val="ru-RU"/>
        </w:rPr>
        <w:t xml:space="preserve"> 最好照慣例咁祈禱,最後以</w:t>
      </w:r>
      <w:r w:rsidR="00C90354">
        <w:rPr>
          <w:lang w:val="ru-RU"/>
        </w:rPr>
        <w:t>「</w:t>
      </w:r>
      <w:r w:rsidR="002C6C64" w:rsidRPr="00E236F4">
        <w:rPr>
          <w:lang w:val="ru-RU"/>
        </w:rPr>
        <w:t>憐憫我</w:t>
      </w:r>
      <w:r>
        <w:rPr>
          <w:lang w:val="ru-RU"/>
        </w:rPr>
        <w:t>」</w:t>
      </w:r>
      <w:r w:rsidR="002C6C64" w:rsidRPr="00E236F4">
        <w:rPr>
          <w:lang w:val="ru-RU"/>
        </w:rPr>
        <w:t xml:space="preserve">作結。 </w:t>
      </w:r>
      <w:r>
        <w:rPr>
          <w:lang w:val="ru-RU"/>
        </w:rPr>
        <w:t>「</w:t>
      </w:r>
      <w:r w:rsidR="002C6C64" w:rsidRPr="00E236F4">
        <w:rPr>
          <w:lang w:val="ru-RU"/>
        </w:rPr>
        <w:t>憐憫我</w:t>
      </w:r>
      <w:r>
        <w:rPr>
          <w:lang w:val="ru-RU"/>
        </w:rPr>
        <w:t>」</w:t>
      </w:r>
      <w:r w:rsidR="002C6C64" w:rsidRPr="00E236F4">
        <w:rPr>
          <w:lang w:val="ru-RU"/>
        </w:rPr>
        <w:t>就涵蓋晒一切:得救</w:t>
      </w:r>
      <w:r>
        <w:rPr>
          <w:lang w:val="ru-RU"/>
        </w:rPr>
        <w:t>、</w:t>
      </w:r>
      <w:r w:rsidR="002C6C64" w:rsidRPr="00E236F4">
        <w:rPr>
          <w:lang w:val="ru-RU"/>
        </w:rPr>
        <w:t>開明……連身體所需同脫離情慾嘅請求都包埋入面……但如果你任何時候覺得要講</w:t>
      </w:r>
      <w:r w:rsidR="00C90354">
        <w:rPr>
          <w:lang w:val="ru-RU"/>
        </w:rPr>
        <w:t>「</w:t>
      </w:r>
      <w:r w:rsidR="002C6C64" w:rsidRPr="00E236F4">
        <w:rPr>
          <w:lang w:val="ru-RU"/>
        </w:rPr>
        <w:t>主耶穌基督,開明我</w:t>
      </w:r>
      <w:r>
        <w:rPr>
          <w:lang w:val="ru-RU"/>
        </w:rPr>
        <w:t>」</w:t>
      </w:r>
      <w:r w:rsidR="002C6C64" w:rsidRPr="00E236F4">
        <w:rPr>
          <w:lang w:val="ru-RU"/>
        </w:rPr>
        <w:t>或者</w:t>
      </w:r>
      <w:r w:rsidR="00C90354">
        <w:rPr>
          <w:lang w:val="ru-RU"/>
        </w:rPr>
        <w:t>「</w:t>
      </w:r>
      <w:r w:rsidR="002C6C64" w:rsidRPr="00E236F4">
        <w:rPr>
          <w:lang w:val="ru-RU"/>
        </w:rPr>
        <w:t>赦免我</w:t>
      </w:r>
      <w:r>
        <w:rPr>
          <w:lang w:val="ru-RU"/>
        </w:rPr>
        <w:t>」</w:t>
      </w:r>
      <w:r w:rsidR="008F333A">
        <w:rPr>
          <w:lang w:val="ru-RU"/>
        </w:rPr>
        <w:t>,</w:t>
      </w:r>
      <w:r w:rsidR="002C6C64" w:rsidRPr="00E236F4">
        <w:rPr>
          <w:lang w:val="ru-RU"/>
        </w:rPr>
        <w:t>就可以咁講。</w:t>
      </w:r>
    </w:p>
    <w:p w14:paraId="418D82C4" w14:textId="44B312A3" w:rsidR="00BA44CB" w:rsidRDefault="00BA44CB" w:rsidP="008F333A">
      <w:pPr>
        <w:rPr>
          <w:lang w:val="ru-RU"/>
        </w:rPr>
      </w:pPr>
      <w:r>
        <w:rPr>
          <w:lang w:val="ru-RU"/>
        </w:rPr>
        <w:tab/>
      </w:r>
      <w:r w:rsidR="008F333A">
        <w:rPr>
          <w:lang w:val="ru-RU"/>
        </w:rPr>
        <w:t>—</w:t>
      </w:r>
      <w:r w:rsidR="002C6C64" w:rsidRPr="00E236F4">
        <w:rPr>
          <w:lang w:val="ru-RU"/>
        </w:rPr>
        <w:t xml:space="preserve"> 導師,喺「憐憫我</w:t>
      </w:r>
      <w:r>
        <w:rPr>
          <w:lang w:val="ru-RU"/>
        </w:rPr>
        <w:t>」</w:t>
      </w:r>
      <w:r w:rsidR="002C6C64" w:rsidRPr="00E236F4">
        <w:rPr>
          <w:lang w:val="ru-RU"/>
        </w:rPr>
        <w:t>之後,一定要加講</w:t>
      </w:r>
      <w:r w:rsidR="00C90354">
        <w:rPr>
          <w:lang w:val="ru-RU"/>
        </w:rPr>
        <w:t>「</w:t>
      </w:r>
      <w:r w:rsidR="002C6C64" w:rsidRPr="00E236F4">
        <w:rPr>
          <w:lang w:val="ru-RU"/>
        </w:rPr>
        <w:t>我係罪人</w:t>
      </w:r>
      <w:r>
        <w:rPr>
          <w:lang w:val="ru-RU"/>
        </w:rPr>
        <w:t>」</w:t>
      </w:r>
      <w:r w:rsidR="002C6C64" w:rsidRPr="00E236F4">
        <w:rPr>
          <w:lang w:val="ru-RU"/>
        </w:rPr>
        <w:t>咩?</w:t>
      </w:r>
    </w:p>
    <w:p w14:paraId="54E5C698" w14:textId="77777777" w:rsidR="00BA44CB" w:rsidRDefault="00BA44CB" w:rsidP="008F333A">
      <w:pPr>
        <w:rPr>
          <w:lang w:val="ru-RU"/>
        </w:rPr>
      </w:pPr>
      <w:r>
        <w:rPr>
          <w:lang w:val="ru-RU"/>
        </w:rPr>
        <w:tab/>
      </w:r>
      <w:r w:rsidR="008F333A">
        <w:rPr>
          <w:lang w:val="ru-RU"/>
        </w:rPr>
        <w:t>—</w:t>
      </w:r>
      <w:r w:rsidR="002C6C64" w:rsidRPr="00E236F4">
        <w:rPr>
          <w:lang w:val="ru-RU"/>
        </w:rPr>
        <w:t xml:space="preserve"> 開始嗰陣可以講幾次,但之後唔需要每次祈禱都重複講;只要意識到自己嘅罪性就夠。</w:t>
      </w:r>
    </w:p>
    <w:p w14:paraId="5C05C08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導師,我發現誦念聖母玫瑰經或者向聖人祈禱比念耶穌禱文容易得多,係咪正常?</w:t>
      </w:r>
    </w:p>
    <w:p w14:paraId="1B4E00F5" w14:textId="27963764" w:rsidR="00BA44CB" w:rsidRDefault="00BA44CB" w:rsidP="008F333A">
      <w:pPr>
        <w:rPr>
          <w:lang w:val="ru-RU"/>
        </w:rPr>
      </w:pPr>
      <w:r>
        <w:rPr>
          <w:lang w:val="ru-RU"/>
        </w:rPr>
        <w:tab/>
      </w:r>
      <w:r w:rsidR="002C6C64" w:rsidRPr="00E236F4">
        <w:rPr>
          <w:lang w:val="ru-RU"/>
        </w:rPr>
        <w:t>向天主之母及聖人祈禱是一回事;耶穌禱文則</w:t>
      </w:r>
      <w:r w:rsidR="008F333A">
        <w:rPr>
          <w:lang w:val="ru-RU"/>
        </w:rPr>
        <w:t>完全不同</w:t>
      </w:r>
      <w:r w:rsidR="002C6C64" w:rsidRPr="00E236F4">
        <w:rPr>
          <w:lang w:val="ru-RU"/>
        </w:rPr>
        <w:t>。它們是兩回事。耶穌禱文有不同的意義:透過它,人與基督結合,心靈與天主結合。但心靈必須持續在祈禱中──這就是耶穌禱文的奧秘。 當我哋向某位聖人念好多串念珠,嗰都係好事,但係你唔會用呢種方法達到不間斷嘅祈禱。要養成多啲練習耶穌禱告嘅習慣,令你嘅心反覆進入</w:t>
      </w:r>
      <w:r>
        <w:rPr>
          <w:lang w:val="ru-RU"/>
        </w:rPr>
        <w:t>「</w:t>
      </w:r>
      <w:r w:rsidR="002C6C64" w:rsidRPr="00E236F4">
        <w:rPr>
          <w:lang w:val="ru-RU"/>
        </w:rPr>
        <w:t>主耶穌基督</w:t>
      </w:r>
      <w:r>
        <w:rPr>
          <w:lang w:val="ru-RU"/>
        </w:rPr>
        <w:t>」</w:t>
      </w:r>
      <w:r w:rsidR="002C6C64" w:rsidRPr="00E236F4">
        <w:rPr>
          <w:lang w:val="ru-RU"/>
        </w:rPr>
        <w:t>呢句話,咁你就會自然而然喺不間斷嘅祈禱中停留。 一般嚟講,就限於</w:t>
      </w:r>
      <w:r w:rsidR="00C90354">
        <w:rPr>
          <w:lang w:val="ru-RU"/>
        </w:rPr>
        <w:t>「</w:t>
      </w:r>
      <w:r w:rsidR="002C6C64" w:rsidRPr="00E236F4">
        <w:rPr>
          <w:lang w:val="ru-RU"/>
        </w:rPr>
        <w:t>主耶穌基督,天主之子</w:t>
      </w:r>
      <w:r>
        <w:rPr>
          <w:lang w:val="ru-RU"/>
        </w:rPr>
        <w:t>,可憐我吧</w:t>
      </w:r>
      <w:r w:rsidR="008F333A">
        <w:rPr>
          <w:lang w:val="ru-RU"/>
        </w:rPr>
        <w:t>」</w:t>
      </w:r>
      <w:r w:rsidR="002C6C64" w:rsidRPr="00E236F4">
        <w:rPr>
          <w:lang w:val="ru-RU"/>
        </w:rPr>
        <w:t>呢句──呢句要我哋全心、全靈、全意咁講出嚟。</w:t>
      </w:r>
      <w:r w:rsidR="00E67E91">
        <w:rPr>
          <w:rStyle w:val="FootnoteReference"/>
          <w:lang w:val="ru-RU"/>
        </w:rPr>
        <w:footnoteReference w:id="125"/>
      </w:r>
      <w:r w:rsidR="002C6C64" w:rsidRPr="00E236F4">
        <w:rPr>
          <w:lang w:val="ru-RU"/>
        </w:rPr>
        <w:t xml:space="preserve"> 當我 想搵一位特定嘅聖徒代禱,幫我哋處理需要,就係另一回事。當然,我講嘅係根據我自己嘅經驗,以啲對我個人有幫助嘅方法為準。我唔知呢啲方法對其他人有冇幫助。</w:t>
      </w:r>
    </w:p>
    <w:p w14:paraId="6C7737F1" w14:textId="77777777" w:rsidR="00BA44CB" w:rsidRDefault="00BA44CB" w:rsidP="008F333A">
      <w:pPr>
        <w:rPr>
          <w:lang w:val="ru-RU"/>
        </w:rPr>
      </w:pPr>
      <w:r>
        <w:rPr>
          <w:lang w:val="ru-RU"/>
        </w:rPr>
        <w:tab/>
      </w:r>
      <w:r w:rsidR="002C6C64" w:rsidRPr="00E236F4">
        <w:rPr>
          <w:lang w:val="ru-RU"/>
        </w:rPr>
        <w:t xml:space="preserve">最緊要係轉向耶穌禱文,好令我哋同上帝合一。只有呢樣先有價值,因為人會同上帝嘅聖靈合一,喺靈裏同上帝連繫,而呢個過程係透過耶穌禱文以一種神聖嘅方式發生。 </w:t>
      </w:r>
      <w:r w:rsidR="002C6C64" w:rsidRPr="00E236F4">
        <w:rPr>
          <w:lang w:val="ru-RU"/>
        </w:rPr>
        <w:lastRenderedPageBreak/>
        <w:t>我哋重複念基督最甜美嘅名號好多次,唔係因為基督第一次聽唔到我哋,而係要令我哋嘅心智同佢合一。因為基督對我哋嚟講</w:t>
      </w:r>
      <w:r w:rsidR="008F333A">
        <w:rPr>
          <w:lang w:val="ru-RU"/>
        </w:rPr>
        <w:t>就係</w:t>
      </w:r>
      <w:r w:rsidR="002C6C64" w:rsidRPr="00E236F4">
        <w:rPr>
          <w:lang w:val="ru-RU"/>
        </w:rPr>
        <w:t>一切,所有嘅道路都引向佢。</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811"/>
      <w:r w:rsidRPr="00E236F4">
        <w:rPr>
          <w:lang w:val="ru-RU"/>
        </w:rPr>
        <w:t>祈禱</w:t>
      </w:r>
      <w:r w:rsidR="008F333A">
        <w:rPr>
          <w:lang w:val="ru-RU"/>
        </w:rPr>
        <w:t>係</w:t>
      </w:r>
      <w:r w:rsidRPr="00E236F4">
        <w:rPr>
          <w:lang w:val="ru-RU"/>
        </w:rPr>
        <w:t>對抗魔鬼嘅一把強大武器</w:t>
      </w:r>
      <w:bookmarkEnd w:id="178"/>
      <w:bookmarkEnd w:id="179"/>
    </w:p>
    <w:p w14:paraId="09C527B2" w14:textId="2FE71513" w:rsidR="00BA44CB" w:rsidRDefault="008F333A" w:rsidP="00145553">
      <w:pPr>
        <w:ind w:firstLine="720"/>
        <w:rPr>
          <w:lang w:val="ru-RU"/>
        </w:rPr>
      </w:pPr>
      <w:r>
        <w:rPr>
          <w:lang w:val="ru-RU"/>
        </w:rPr>
        <w:t>—</w:t>
      </w:r>
      <w:r w:rsidR="002C6C64" w:rsidRPr="00E236F4">
        <w:rPr>
          <w:lang w:val="ru-RU"/>
        </w:rPr>
        <w:t xml:space="preserve"> 導師,我面對任何誘惑或困難都感到無力。</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你唔有喺修習耶穌禱告?就好似遇險嘅船隻</w:t>
      </w:r>
      <w:r w:rsidR="002C6C64">
        <w:t>發出SOS求救信號</w:t>
      </w:r>
      <w:r w:rsidR="002C6C64" w:rsidRPr="00E236F4">
        <w:rPr>
          <w:lang w:val="ru-RU"/>
        </w:rPr>
        <w:t>咁,你都要不斷重複:</w:t>
      </w:r>
      <w:r w:rsidR="00C90354">
        <w:rPr>
          <w:lang w:val="ru-RU"/>
        </w:rPr>
        <w:t>「</w:t>
      </w:r>
      <w:r w:rsidR="002C6C64" w:rsidRPr="00E236F4">
        <w:rPr>
          <w:lang w:val="ru-RU"/>
        </w:rPr>
        <w:t>主耶穌基督,神嘅兒子,可憐我</w:t>
      </w:r>
      <w:r>
        <w:rPr>
          <w:lang w:val="ru-RU"/>
        </w:rPr>
        <w:t>吧」</w:t>
      </w:r>
      <w:r w:rsidR="002C6C64" w:rsidRPr="00E236F4">
        <w:rPr>
          <w:lang w:val="ru-RU"/>
        </w:rPr>
        <w:t>──咁你就會得到幫助。</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要唔係有耶穌禱文,敵人早一次就將我扔落深淵,但係呢個禱文救咗我。當我住喺斯托米翁修道院嗰陣,有一晚我去咗一個位於懸崖邊危險位嘅洞穴。嗰度好細,我坐低都幾乎擠唔入。 因為下面係懸崖,我就喺洞口前堆咗啲石頭。成晚我都誦念「主耶穌基督,上帝之子,可憐我吧」。天光時,喺寂靜中,我突然聽到一陣尖銳嘅雞啼聲同翅膀瘋狂拍打嘅聲音,就喺我耳邊響起。 我被嚇到大叫:</w:t>
      </w:r>
      <w:r>
        <w:rPr>
          <w:lang w:val="ru-RU"/>
        </w:rPr>
        <w:t>「</w:t>
      </w:r>
      <w:r w:rsidR="002C6C64" w:rsidRPr="00E236F4">
        <w:rPr>
          <w:lang w:val="ru-RU"/>
        </w:rPr>
        <w:t>主啊,耶穌基督!</w:t>
      </w:r>
      <w:r>
        <w:rPr>
          <w:lang w:val="ru-RU"/>
        </w:rPr>
        <w:t>」</w:t>
      </w:r>
      <w:r w:rsidR="002C6C64" w:rsidRPr="00E236F4">
        <w:rPr>
          <w:lang w:val="ru-RU"/>
        </w:rPr>
        <w:t>我一躍而出,喺懸崖邊勉強保持住平衡。就喺嗰陣,我先發覺原來係魔鬼嘅試探。我耳仔嗡嗡作響,但係我繼續禱告。</w:t>
      </w:r>
    </w:p>
    <w:p w14:paraId="1142A6B8"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導師,一個人如果淨係用口唸耶穌禱文,冇用心去參與,咁有冇益處?</w:t>
      </w:r>
    </w:p>
    <w:p w14:paraId="4ED19807" w14:textId="77777777" w:rsidR="00BA44CB" w:rsidRDefault="00BA44CB" w:rsidP="008F333A">
      <w:pPr>
        <w:rPr>
          <w:lang w:val="ru-RU"/>
        </w:rPr>
      </w:pPr>
      <w:r>
        <w:rPr>
          <w:lang w:val="ru-RU"/>
        </w:rPr>
        <w:tab/>
      </w:r>
      <w:r w:rsidR="008F333A">
        <w:rPr>
          <w:lang w:val="ru-RU"/>
        </w:rPr>
        <w:t>—</w:t>
      </w:r>
      <w:r w:rsidR="002C6C64" w:rsidRPr="00E236F4">
        <w:rPr>
          <w:lang w:val="ru-RU"/>
        </w:rPr>
        <w:t xml:space="preserve"> 呢種祈禱都有啲好處。當然,呢種祈禱唔會趕走仇敵,但就好似機槍掃射咁,迫使佢留喺壕溝入面,唔敢伸出頭嚟。</w:t>
      </w:r>
    </w:p>
    <w:p w14:paraId="3F969754" w14:textId="19DD5D4C" w:rsidR="00BA44CB" w:rsidRDefault="00BA44CB" w:rsidP="008F333A">
      <w:pPr>
        <w:rPr>
          <w:lang w:val="ru-RU"/>
        </w:rPr>
      </w:pPr>
      <w:r>
        <w:rPr>
          <w:lang w:val="ru-RU"/>
        </w:rPr>
        <w:tab/>
      </w:r>
      <w:r w:rsidR="0079612D">
        <w:rPr>
          <w:rStyle w:val="FootnoteReference"/>
          <w:lang w:val="ru-RU"/>
        </w:rPr>
        <w:footnoteReference w:id="127"/>
      </w:r>
      <w:r w:rsidR="0079612D">
        <w:rPr>
          <w:lang w:val="ru-RU"/>
        </w:rPr>
        <w:t>祈</w:t>
      </w:r>
      <w:r w:rsidR="002C6C64" w:rsidRPr="00E236F4">
        <w:rPr>
          <w:lang w:val="ru-RU"/>
        </w:rPr>
        <w:t>禱有大能力;佢係對抗魔鬼嘅一把勁武器。當你念誦嘅時候,就好似向魔鬼開緊靈性子彈,佢就唔敢靠近你。有一次,聖安娜修院(skete of Saint Anne)有位初學者喺度念耶穌禱文,魔鬼就鬧佢,不斷大叫:</w:t>
      </w:r>
      <w:r w:rsidR="00C90354">
        <w:rPr>
          <w:lang w:val="ru-RU"/>
        </w:rPr>
        <w:t>「</w:t>
      </w:r>
      <w:r w:rsidR="002C6C64">
        <w:t>我</w:t>
      </w:r>
      <w:r w:rsidR="002C6C64" w:rsidRPr="00E236F4">
        <w:rPr>
          <w:lang w:val="ru-RU"/>
        </w:rPr>
        <w:t>!</w:t>
      </w:r>
      <w:r w:rsidR="002C6C64">
        <w:t>我</w:t>
      </w:r>
      <w:r w:rsidR="002C6C64" w:rsidRPr="00E236F4">
        <w:rPr>
          <w:lang w:val="ru-RU"/>
        </w:rPr>
        <w:t xml:space="preserve">! </w:t>
      </w:r>
      <w:r>
        <w:rPr>
          <w:lang w:val="ru-RU"/>
        </w:rPr>
        <w:t>「</w:t>
      </w:r>
      <w:r w:rsidR="002C6C64">
        <w:t>我—我—我—</w:t>
      </w:r>
      <w:r w:rsidR="002C6C64" w:rsidRPr="00E236F4">
        <w:rPr>
          <w:lang w:val="ru-RU"/>
        </w:rPr>
        <w:t>!</w:t>
      </w:r>
      <w:r>
        <w:rPr>
          <w:lang w:val="ru-RU"/>
        </w:rPr>
        <w:t>」</w:t>
      </w:r>
      <w:r w:rsidR="002C6C64" w:rsidRPr="00E236F4">
        <w:rPr>
          <w:lang w:val="ru-RU"/>
        </w:rPr>
        <w:t>然後個新修就聽到魔鬼大叫:</w:t>
      </w:r>
      <w:r w:rsidR="00C90354">
        <w:rPr>
          <w:lang w:val="ru-RU"/>
        </w:rPr>
        <w:t>「</w:t>
      </w:r>
      <w:r w:rsidR="002C6C64" w:rsidRPr="00E236F4">
        <w:rPr>
          <w:lang w:val="ru-RU"/>
        </w:rPr>
        <w:t>呢個老婦修院嘅修士唔畀我安寧咁靠近</w:t>
      </w:r>
      <w:r>
        <w:rPr>
          <w:lang w:val="ru-RU"/>
        </w:rPr>
        <w:t>。」</w:t>
      </w:r>
    </w:p>
    <w:p w14:paraId="037E85B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導師,當我被邪惡或褻瀆嘅念頭所困,但我仍然嘗試繼續祈禱,會唔會招致上帝嘅忿怒降臨喺我身上?</w:t>
      </w:r>
    </w:p>
    <w:p w14:paraId="2B6D5A00" w14:textId="1D7A1ED2" w:rsidR="00BA44CB" w:rsidRDefault="00BA44CB" w:rsidP="008F333A">
      <w:pPr>
        <w:rPr>
          <w:lang w:val="ru-RU"/>
        </w:rPr>
      </w:pPr>
      <w:r>
        <w:rPr>
          <w:lang w:val="ru-RU"/>
        </w:rPr>
        <w:tab/>
      </w:r>
      <w:r w:rsidR="008F333A">
        <w:rPr>
          <w:lang w:val="ru-RU"/>
        </w:rPr>
        <w:t>—</w:t>
      </w:r>
      <w:r w:rsidR="002C6C64" w:rsidRPr="00E236F4">
        <w:rPr>
          <w:lang w:val="ru-RU"/>
        </w:rPr>
        <w:t xml:space="preserve"> 唔係㗎。唐加拉什卡出於佢嘅惡意,播下邪惡嘅念頭,但你應該將呢件事當作持續禱告嘅教訓。對佢講:「你帶畀我呢啲念頭真係好,因為我已經忘記咗上帝</w:t>
      </w:r>
      <w:r>
        <w:rPr>
          <w:lang w:val="ru-RU"/>
        </w:rPr>
        <w:t>。」</w:t>
      </w:r>
      <w:r w:rsidR="002C6C64" w:rsidRPr="00E236F4">
        <w:rPr>
          <w:lang w:val="ru-RU"/>
        </w:rPr>
        <w:t>然後繼續禱告。 當嗰個 tangalashka 見到呢件事對你有益,佢就會自動退</w:t>
      </w:r>
      <w:r w:rsidR="008F333A">
        <w:rPr>
          <w:lang w:val="ru-RU"/>
        </w:rPr>
        <w:t>去</w:t>
      </w:r>
      <w:r w:rsidR="002C6C64" w:rsidRPr="00E236F4">
        <w:rPr>
          <w:lang w:val="ru-RU"/>
        </w:rPr>
        <w:t>──因為佢唔想呢啲念頭成為你禱告嘅原因。當佢退去,唔再誘惑你,你就已經達到不間斷嘅禱告。</w:t>
      </w:r>
    </w:p>
    <w:p w14:paraId="1CB9C717" w14:textId="461E7E3C" w:rsidR="00BA44CB" w:rsidRDefault="00BA44CB" w:rsidP="008F333A">
      <w:pPr>
        <w:rPr>
          <w:lang w:val="ru-RU"/>
        </w:rPr>
      </w:pPr>
      <w:r>
        <w:rPr>
          <w:lang w:val="ru-RU"/>
        </w:rPr>
        <w:tab/>
      </w:r>
      <w:r w:rsidR="002C6C64" w:rsidRPr="00E236F4">
        <w:rPr>
          <w:lang w:val="ru-RU"/>
        </w:rPr>
        <w:t>無論如何,魔鬼雖然無心,卻做咗好多好事,所以上帝先容忍佢。我住喺伊弗斯基修道院嗰陣,</w:t>
      </w:r>
      <w:r w:rsidR="00FB2B02">
        <w:rPr>
          <w:rStyle w:val="FootnoteReference"/>
          <w:lang w:val="ru-RU"/>
        </w:rPr>
        <w:footnoteReference w:id="128"/>
      </w:r>
      <w:r w:rsidR="002C6C64" w:rsidRPr="00E236F4">
        <w:rPr>
          <w:lang w:val="ru-RU"/>
        </w:rPr>
        <w:t xml:space="preserve"> 有一晚啲塔伽拉什基竟然用一塊石頭想殺我!夜晚,有個窮人嚟到修道院。 我將身上所有嘅錢都俾咗佢,佢就走咗。夜晚,我聽到門口有人敲門。我以為嗰個人以為我仲有錢,所以返嚟。我問</w:t>
      </w:r>
      <w:r w:rsidR="008F333A">
        <w:rPr>
          <w:lang w:val="ru-RU"/>
        </w:rPr>
        <w:t>:</w:t>
      </w:r>
      <w:r>
        <w:rPr>
          <w:lang w:val="ru-RU"/>
        </w:rPr>
        <w:t>「</w:t>
      </w:r>
      <w:r w:rsidR="002C6C64" w:rsidRPr="00E236F4">
        <w:rPr>
          <w:lang w:val="ru-RU"/>
        </w:rPr>
        <w:t>邊個呀?</w:t>
      </w:r>
      <w:r>
        <w:rPr>
          <w:lang w:val="ru-RU"/>
        </w:rPr>
        <w:t>」</w:t>
      </w:r>
      <w:r w:rsidR="002C6C64" w:rsidRPr="00E236F4">
        <w:rPr>
          <w:lang w:val="ru-RU"/>
        </w:rPr>
        <w:t xml:space="preserve">冇聲。跟住我又聽到另一扇門有人敲。我點咗支蠟燭。 </w:t>
      </w:r>
      <w:r>
        <w:rPr>
          <w:lang w:val="ru-RU"/>
        </w:rPr>
        <w:t>「</w:t>
      </w:r>
      <w:r w:rsidR="002C6C64" w:rsidRPr="00E236F4">
        <w:rPr>
          <w:lang w:val="ru-RU"/>
        </w:rPr>
        <w:t>邊個呀?</w:t>
      </w:r>
      <w:r>
        <w:rPr>
          <w:lang w:val="ru-RU"/>
        </w:rPr>
        <w:t>」</w:t>
      </w:r>
      <w:r w:rsidR="002C6C64" w:rsidRPr="00E236F4">
        <w:rPr>
          <w:lang w:val="ru-RU"/>
        </w:rPr>
        <w:t>我再問。靜晒。跟住我聽到天花板有敲擊聲。</w:t>
      </w:r>
      <w:r>
        <w:rPr>
          <w:lang w:val="ru-RU"/>
        </w:rPr>
        <w:t>「</w:t>
      </w:r>
      <w:r w:rsidR="002C6C64" w:rsidRPr="00E236F4">
        <w:rPr>
          <w:lang w:val="ru-RU"/>
        </w:rPr>
        <w:t>噢,我而家明啦!</w:t>
      </w:r>
      <w:r>
        <w:rPr>
          <w:lang w:val="ru-RU"/>
        </w:rPr>
        <w:t>」</w:t>
      </w:r>
      <w:r w:rsidR="002C6C64" w:rsidRPr="00E236F4">
        <w:rPr>
          <w:lang w:val="ru-RU"/>
        </w:rPr>
        <w:t>我話。然後就開始咗一陣好大嘅騷動!我跪低,一遍又一遍咁唸主禱文。突然,一塊好重嘅石頭由上面擲落嚟 :「砰!」 天花板嗰塊木板斷咗,一塊巨石懸喺我頭頂,尖端直指下面。</w:t>
      </w:r>
      <w:r w:rsidR="00C90354">
        <w:rPr>
          <w:lang w:val="ru-RU"/>
        </w:rPr>
        <w:t>「</w:t>
      </w:r>
      <w:r w:rsidR="002C6C64" w:rsidRPr="00E236F4">
        <w:rPr>
          <w:lang w:val="ru-RU"/>
        </w:rPr>
        <w:t>我明啦,</w:t>
      </w:r>
      <w:r w:rsidR="008F333A">
        <w:rPr>
          <w:lang w:val="ru-RU"/>
        </w:rPr>
        <w:t>」</w:t>
      </w:r>
      <w:r w:rsidR="002C6C64" w:rsidRPr="00E236F4">
        <w:rPr>
          <w:lang w:val="ru-RU"/>
        </w:rPr>
        <w:t>我講</w:t>
      </w:r>
      <w:r w:rsidR="008F333A">
        <w:rPr>
          <w:lang w:val="ru-RU"/>
        </w:rPr>
        <w:t>,「</w:t>
      </w:r>
      <w:r w:rsidR="002C6C64" w:rsidRPr="00E236F4">
        <w:rPr>
          <w:lang w:val="ru-RU"/>
        </w:rPr>
        <w:t>今晚一定好熱鬧!</w:t>
      </w:r>
      <w:r>
        <w:rPr>
          <w:lang w:val="ru-RU"/>
        </w:rPr>
        <w:t>」</w:t>
      </w:r>
      <w:r w:rsidR="002C6C64" w:rsidRPr="00E236F4">
        <w:rPr>
          <w:lang w:val="ru-RU"/>
        </w:rPr>
        <w:t>就</w:t>
      </w:r>
      <w:r w:rsidR="002C6C64" w:rsidRPr="00E236F4">
        <w:rPr>
          <w:lang w:val="ru-RU"/>
        </w:rPr>
        <w:lastRenderedPageBreak/>
        <w:t>咁,我哋嘅通宵守夜就開始咗。我一邊祈禱,一邊聽住上面啲 tangalashki 喺天花板度狂敲。啊,嗰幾次通宵守夜真係好難忘!</w:t>
      </w:r>
    </w:p>
    <w:p w14:paraId="2696156D" w14:textId="77777777" w:rsidR="00BA44CB" w:rsidRDefault="00BA44CB" w:rsidP="008F333A">
      <w:pPr>
        <w:rPr>
          <w:lang w:val="ru-RU"/>
        </w:rPr>
      </w:pPr>
      <w:r>
        <w:rPr>
          <w:lang w:val="ru-RU"/>
        </w:rPr>
        <w:tab/>
      </w:r>
      <w:r w:rsidR="002C6C64" w:rsidRPr="00E236F4">
        <w:rPr>
          <w:lang w:val="ru-RU"/>
        </w:rPr>
        <w:t>祈</w:t>
      </w:r>
      <w:r w:rsidR="008F333A">
        <w:rPr>
          <w:lang w:val="ru-RU"/>
        </w:rPr>
        <w:t>禱</w:t>
      </w:r>
      <w:r w:rsidR="002C6C64" w:rsidRPr="00E236F4">
        <w:rPr>
          <w:lang w:val="ru-RU"/>
        </w:rPr>
        <w:t>係同汀卡拉施卡嘅一場戰爭。所以,汀卡拉施卡會反擊。汀卡拉施卡只有喺人勇敢對抗佢哋嗰陣先會失守防線──但呢份勇氣要充滿謙卑,而唔係自私嘅狂妄。</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812"/>
      <w:r w:rsidRPr="00E236F4">
        <w:rPr>
          <w:lang w:val="ru-RU"/>
        </w:rPr>
        <w:t>要淨化心靈,需要耶穌禱告同苦行</w:t>
      </w:r>
      <w:bookmarkEnd w:id="180"/>
      <w:bookmarkEnd w:id="181"/>
    </w:p>
    <w:p w14:paraId="70EC73D4" w14:textId="01D11BA0" w:rsidR="00BA44CB" w:rsidRDefault="008F333A" w:rsidP="00771447">
      <w:pPr>
        <w:ind w:firstLine="720"/>
        <w:rPr>
          <w:lang w:val="ru-RU"/>
        </w:rPr>
      </w:pPr>
      <w:r>
        <w:rPr>
          <w:lang w:val="ru-RU"/>
        </w:rPr>
        <w:t>—</w:t>
      </w:r>
      <w:r w:rsidR="002C6C64" w:rsidRPr="00E236F4">
        <w:rPr>
          <w:lang w:val="ru-RU"/>
        </w:rPr>
        <w:t xml:space="preserve"> 導師,心係點樣得潔淨㗎?</w:t>
      </w:r>
    </w:p>
    <w:p w14:paraId="4805CED4" w14:textId="77777777" w:rsidR="00BA44CB" w:rsidRDefault="00BA44CB" w:rsidP="008F333A">
      <w:pPr>
        <w:rPr>
          <w:lang w:val="ru-RU"/>
        </w:rPr>
      </w:pPr>
      <w:r>
        <w:rPr>
          <w:lang w:val="ru-RU"/>
        </w:rPr>
        <w:tab/>
      </w:r>
      <w:r w:rsidR="008F333A">
        <w:rPr>
          <w:lang w:val="ru-RU"/>
        </w:rPr>
        <w:t>—</w:t>
      </w:r>
      <w:r w:rsidR="002C6C64" w:rsidRPr="00E236F4">
        <w:rPr>
          <w:lang w:val="ru-RU"/>
        </w:rPr>
        <w:t xml:space="preserve"> 透過謙卑、溫柔、犧牲、無私、檢視自己嘅思想、苦行、祈禱,同埋最緊要嘅,耶穌禱文──就係咁樣淨化心靈。耶穌禱文令心靈擺脫晒所有污穢。</w:t>
      </w:r>
    </w:p>
    <w:p w14:paraId="583A3168"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導師,可唔可以淨係靠耶穌禱文就令心靈潔淨?</w:t>
      </w:r>
    </w:p>
    <w:p w14:paraId="1A1F07E3" w14:textId="77777777" w:rsidR="00BA44CB" w:rsidRDefault="00BA44CB" w:rsidP="008F333A">
      <w:pPr>
        <w:rPr>
          <w:lang w:val="ru-RU"/>
        </w:rPr>
      </w:pPr>
      <w:r>
        <w:rPr>
          <w:lang w:val="ru-RU"/>
        </w:rPr>
        <w:tab/>
      </w:r>
      <w:r w:rsidR="008F333A">
        <w:rPr>
          <w:lang w:val="ru-RU"/>
        </w:rPr>
        <w:t>—</w:t>
      </w:r>
      <w:r w:rsidR="002C6C64" w:rsidRPr="00E236F4">
        <w:rPr>
          <w:lang w:val="ru-RU"/>
        </w:rPr>
        <w:t xml:space="preserve"> 唔可以。淨係靠耶穌禱文係唔可能潔淨嘅。同時要有謙卑同適當嘅屬靈爭戰。如果你禱告但忽略咗謙卑同屬靈爭戰,咁你嘅禱告</w:t>
      </w:r>
      <w:r w:rsidR="008F333A">
        <w:rPr>
          <w:lang w:val="ru-RU"/>
        </w:rPr>
        <w:t>就</w:t>
      </w:r>
      <w:r w:rsidR="002C6C64" w:rsidRPr="00E236F4">
        <w:rPr>
          <w:lang w:val="ru-RU"/>
        </w:rPr>
        <w:t>係徒勞無功。 相反,如果你遵守其他操守但忽略祈禱,你同樣是徒勞無功。努力祈禱,求神幫助,如此你的心靈就會逐漸被淨化。苦行和祈禱必須並行不悖。</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813"/>
      <w:r>
        <w:rPr>
          <w:lang w:val="ru-RU"/>
        </w:rPr>
        <w:t>第二</w:t>
      </w:r>
      <w:r w:rsidRPr="00E236F4">
        <w:rPr>
          <w:lang w:val="ru-RU"/>
        </w:rPr>
        <w:t>章</w:t>
      </w:r>
      <w:r w:rsidR="002C6C64" w:rsidRPr="00E236F4">
        <w:rPr>
          <w:lang w:val="ru-RU"/>
        </w:rPr>
        <w:t xml:space="preserve"> </w:t>
      </w:r>
      <w:r>
        <w:rPr>
          <w:lang w:val="ru-RU"/>
        </w:rPr>
        <w:br/>
      </w:r>
      <w:r w:rsidR="002C6C64" w:rsidRPr="00E236F4">
        <w:rPr>
          <w:lang w:val="ru-RU"/>
        </w:rPr>
        <w:t>論祈禱的實踐</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814"/>
      <w:r w:rsidRPr="00E236F4">
        <w:rPr>
          <w:lang w:val="ru-RU"/>
        </w:rPr>
        <w:t>大聲、細聲,定係心入面?</w:t>
      </w:r>
      <w:bookmarkEnd w:id="184"/>
      <w:bookmarkEnd w:id="185"/>
    </w:p>
    <w:p w14:paraId="1F640F02" w14:textId="09D3FE83" w:rsidR="00BA44CB" w:rsidRDefault="002C6C64" w:rsidP="00F24FA7">
      <w:pPr>
        <w:ind w:firstLine="720"/>
        <w:rPr>
          <w:lang w:val="ru-RU"/>
        </w:rPr>
      </w:pPr>
      <w:r w:rsidRPr="00E236F4">
        <w:rPr>
          <w:lang w:val="ru-RU"/>
        </w:rPr>
        <w:t>長老,祈禱嘅最好方法係大聲講、細聲講,定係心入面講?</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大聲禱告會好快攰,所以有時用低聲禱告,有時喺心入面禱告。心入面禱告最好,但唔係人人都咁容易隨時心禱,所以一開始可以先用低聲禱告作準備。你可以先用低聲禱告,然後轉去心入面禱告,再轉返去低聲禱告,之後再轉去心入面禱告。 就用呢種方式交替,直到祈禱淨係喺心裏面做──即係所謂嘅</w:t>
      </w:r>
      <w:r w:rsidR="00C90354">
        <w:rPr>
          <w:lang w:val="ru-RU"/>
        </w:rPr>
        <w:t>「</w:t>
      </w:r>
      <w:r w:rsidR="002C6C64" w:rsidRPr="00E236F4">
        <w:rPr>
          <w:lang w:val="ru-RU"/>
        </w:rPr>
        <w:t>心靈祈禱</w:t>
      </w:r>
      <w:r>
        <w:rPr>
          <w:lang w:val="ru-RU"/>
        </w:rPr>
        <w:t>」。</w:t>
      </w:r>
      <w:r w:rsidR="002C6C64" w:rsidRPr="00E236F4">
        <w:rPr>
          <w:lang w:val="ru-RU"/>
        </w:rPr>
        <w:t>到時人喺心裏面祈禱,而心靈就歡喜快樂;人就可以領受神聖嘅交通,體驗到天國嘅狀態。</w:t>
      </w:r>
    </w:p>
    <w:p w14:paraId="454B0593" w14:textId="77777777" w:rsidR="00BA44CB" w:rsidRDefault="00BA44CB" w:rsidP="008F333A">
      <w:pPr>
        <w:rPr>
          <w:lang w:val="ru-RU"/>
        </w:rPr>
      </w:pPr>
      <w:r>
        <w:rPr>
          <w:lang w:val="ru-RU"/>
        </w:rPr>
        <w:tab/>
      </w:r>
      <w:r w:rsidR="008F333A">
        <w:rPr>
          <w:lang w:val="ru-RU"/>
        </w:rPr>
        <w:t>—</w:t>
      </w:r>
      <w:r w:rsidR="002C6C64" w:rsidRPr="00E236F4">
        <w:rPr>
          <w:lang w:val="ru-RU"/>
        </w:rPr>
        <w:t xml:space="preserve"> 近排,Geronda,每次我入到我嘅小房,都會畀雜念同褻瀆嘅念頭淹沒。點解會咁樣呢?</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你似乎已經忘記咗耶穌禱告,所以試探先喺你修房門口安營紮寨。 試下喺你空閒嘅時候,喺你嘅小房入面輕聲唸呢段禱文,咁樣可以趕走敵人灌輸畀你嘅分散注意力同念頭。輕聲唸禱文喺魔鬼攻擊嘅時候非常有用。喺嗰啲時候,保持警覺至關重要,先可以逃脫敵人嘅大軍。</w:t>
      </w:r>
    </w:p>
    <w:p w14:paraId="1C000BB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導師,人應唔應該用相反嘅思想,即係好嘅思想,去對抗邪惡或褻瀆嘅念頭?</w:t>
      </w:r>
    </w:p>
    <w:p w14:paraId="1651ACC8" w14:textId="77777777" w:rsidR="00BA44CB" w:rsidRDefault="00BA44CB" w:rsidP="008F333A">
      <w:pPr>
        <w:rPr>
          <w:lang w:val="ru-RU"/>
        </w:rPr>
      </w:pPr>
      <w:r>
        <w:rPr>
          <w:lang w:val="ru-RU"/>
        </w:rPr>
        <w:tab/>
      </w:r>
      <w:r w:rsidR="008F333A">
        <w:rPr>
          <w:lang w:val="ru-RU"/>
        </w:rPr>
        <w:t>—</w:t>
      </w:r>
      <w:r w:rsidR="002C6C64" w:rsidRPr="00E236F4">
        <w:rPr>
          <w:lang w:val="ru-RU"/>
        </w:rPr>
        <w:t xml:space="preserve"> 最好唔係用思想──就算係好嘅──去對抗佢哋,而係用耶穌禱告。 盡量將心思意念轉向與基督在心靈默禱中對話,切勿以種種雜念充斥心神。培養一種先能驅走惡念,最終與你呼吸融為一體的禱告。</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815"/>
      <w:r w:rsidRPr="00E236F4">
        <w:rPr>
          <w:lang w:val="ru-RU"/>
        </w:rPr>
        <w:lastRenderedPageBreak/>
        <w:t>無論你喺邊度,都要祈禱耶穌禱文</w:t>
      </w:r>
      <w:bookmarkEnd w:id="186"/>
      <w:bookmarkEnd w:id="187"/>
    </w:p>
    <w:p w14:paraId="4F32B7AF" w14:textId="0361D560" w:rsidR="00BA44CB" w:rsidRDefault="008F333A" w:rsidP="00F24FA7">
      <w:pPr>
        <w:ind w:firstLine="720"/>
        <w:rPr>
          <w:lang w:val="ru-RU"/>
        </w:rPr>
      </w:pPr>
      <w:r>
        <w:rPr>
          <w:lang w:val="ru-RU"/>
        </w:rPr>
        <w:t>—</w:t>
      </w:r>
      <w:r w:rsidR="002C6C64" w:rsidRPr="00E236F4">
        <w:rPr>
          <w:lang w:val="ru-RU"/>
        </w:rPr>
        <w:t xml:space="preserve"> 師傅,我喺靈性生命入面最應該留意啲乜嘢?</w:t>
      </w:r>
    </w:p>
    <w:p w14:paraId="1C7216C4" w14:textId="0A61651F" w:rsidR="00BA44CB" w:rsidRDefault="00BA44CB" w:rsidP="008F333A">
      <w:pPr>
        <w:rPr>
          <w:lang w:val="ru-RU"/>
        </w:rPr>
      </w:pPr>
      <w:r>
        <w:rPr>
          <w:lang w:val="ru-RU"/>
        </w:rPr>
        <w:tab/>
      </w:r>
      <w:r w:rsidR="008F333A">
        <w:rPr>
          <w:lang w:val="ru-RU"/>
        </w:rPr>
        <w:t>—</w:t>
      </w:r>
      <w:r w:rsidR="002C6C64" w:rsidRPr="00E236F4">
        <w:rPr>
          <w:lang w:val="ru-RU"/>
        </w:rPr>
        <w:t xml:space="preserve"> 集中精神,收斂心思,無論身處何處,都以心以意念誦念耶穌禱文,為自己、為一切活著的人、為一切已故者求良善之神嘅憐憫。當你誦念到疲倦時,就用慢速、似詠偈嘅音調大聲唱「主啊,憐憫我</w:t>
      </w:r>
      <w:r>
        <w:rPr>
          <w:lang w:val="ru-RU"/>
        </w:rPr>
        <w:t>!」</w:t>
      </w:r>
      <w:r w:rsidR="002C6C64" w:rsidRPr="00E236F4">
        <w:rPr>
          <w:lang w:val="ru-RU"/>
        </w:rPr>
        <w:t>或者詠唱某首聖詩。</w:t>
      </w:r>
    </w:p>
    <w:p w14:paraId="417CF19D"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導師,我平時淨係喺教堂先誦念耶穌禱文。</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如果一個和尚只喺教堂度念耶穌禱文,就好似世人淨係星期日先去教堂咁。 所以,唔好淨係喺教堂先念耶穌禱文;無論值班、喺你嘅小房,甚至訓覺前</w:t>
      </w:r>
      <w:r w:rsidR="008F333A">
        <w:rPr>
          <w:lang w:val="ru-RU"/>
        </w:rPr>
        <w:t>,</w:t>
      </w:r>
      <w:r w:rsidR="002C6C64" w:rsidRPr="00E236F4">
        <w:rPr>
          <w:lang w:val="ru-RU"/>
        </w:rPr>
        <w:t>都要繼續念耶穌禱文。值班嗰陣,要保持動作平穩、有節奏;否則,心神不寧會令你分心,念唔到禱文。</w:t>
      </w:r>
    </w:p>
    <w:p w14:paraId="55801D74" w14:textId="77777777" w:rsidR="00BA44CB" w:rsidRDefault="00BA44CB" w:rsidP="008F333A">
      <w:pPr>
        <w:rPr>
          <w:lang w:val="ru-RU"/>
        </w:rPr>
      </w:pPr>
      <w:r>
        <w:rPr>
          <w:lang w:val="ru-RU"/>
        </w:rPr>
        <w:tab/>
      </w:r>
      <w:r w:rsidR="002C6C64" w:rsidRPr="00E236F4">
        <w:rPr>
          <w:lang w:val="ru-RU"/>
        </w:rPr>
        <w:t>要時刻把耶穌最甜美嘅名號掛喺口邊,令你嘅靈魂都變得甜美。成日都用耶穌禱文嚟度過</w:t>
      </w:r>
      <w:r w:rsidR="008F333A">
        <w:rPr>
          <w:lang w:val="ru-RU"/>
        </w:rPr>
        <w:t>,係</w:t>
      </w:r>
      <w:r w:rsidR="002C6C64" w:rsidRPr="00E236F4">
        <w:rPr>
          <w:lang w:val="ru-RU"/>
        </w:rPr>
        <w:t>一件好偉大嘅事。你一日嘅開始係以禱告,之後做嘢嘅時候都重複咁禱告;咁樣,你做嘅工作同埋當中嘅人都得以成聖。 例如,當你一邊念耶穌禱文一邊準備食物,你所準備嘅食物同埋食嗰啲人都得到聖化。</w:t>
      </w:r>
    </w:p>
    <w:p w14:paraId="15F48D18"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導師,近排我不斷面對好大嘅誘惑。</w:t>
      </w:r>
    </w:p>
    <w:p w14:paraId="1742EC6A" w14:textId="77777777" w:rsidR="00BA44CB" w:rsidRDefault="00BA44CB" w:rsidP="008F333A">
      <w:pPr>
        <w:rPr>
          <w:lang w:val="ru-RU"/>
        </w:rPr>
      </w:pPr>
      <w:r>
        <w:rPr>
          <w:lang w:val="ru-RU"/>
        </w:rPr>
        <w:tab/>
      </w:r>
      <w:r w:rsidR="008F333A">
        <w:rPr>
          <w:lang w:val="ru-RU"/>
        </w:rPr>
        <w:t>—</w:t>
      </w:r>
      <w:r w:rsidR="002C6C64" w:rsidRPr="00E236F4">
        <w:rPr>
          <w:lang w:val="ru-RU"/>
        </w:rPr>
        <w:t xml:space="preserve"> 每次當你遇到誘惑時,就利用呢個機會向基督回轉,求祂幫助,你就會得益處;你會獲得不斷的禱告。</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816"/>
      <w:r w:rsidRPr="00E236F4">
        <w:rPr>
          <w:lang w:val="ru-RU"/>
        </w:rPr>
        <w:t>自發性禱告</w:t>
      </w:r>
      <w:bookmarkEnd w:id="188"/>
      <w:bookmarkEnd w:id="189"/>
    </w:p>
    <w:p w14:paraId="06630F5A" w14:textId="02E0BA24" w:rsidR="00BA44CB" w:rsidRDefault="008F333A" w:rsidP="00F24FA7">
      <w:pPr>
        <w:ind w:firstLine="720"/>
        <w:rPr>
          <w:lang w:val="ru-RU"/>
        </w:rPr>
      </w:pPr>
      <w:r>
        <w:rPr>
          <w:lang w:val="ru-RU"/>
        </w:rPr>
        <w:t>—</w:t>
      </w:r>
      <w:r w:rsidR="002C6C64" w:rsidRPr="00E236F4">
        <w:rPr>
          <w:lang w:val="ru-RU"/>
        </w:rPr>
        <w:t xml:space="preserve"> 長老,同我哋講吓關於自然祈禱嘅事。</w:t>
      </w:r>
    </w:p>
    <w:p w14:paraId="480E7216" w14:textId="77777777" w:rsidR="00BA44CB" w:rsidRDefault="00BA44CB" w:rsidP="008F333A">
      <w:pPr>
        <w:rPr>
          <w:lang w:val="ru-RU"/>
        </w:rPr>
      </w:pPr>
      <w:r>
        <w:rPr>
          <w:lang w:val="ru-RU"/>
        </w:rPr>
        <w:tab/>
      </w:r>
      <w:r w:rsidR="008F333A">
        <w:rPr>
          <w:lang w:val="ru-RU"/>
        </w:rPr>
        <w:t>—</w:t>
      </w:r>
      <w:r w:rsidR="002C6C64" w:rsidRPr="00E236F4">
        <w:rPr>
          <w:lang w:val="ru-RU"/>
        </w:rPr>
        <w:t xml:space="preserve"> 達到自然祈禱境界嘅人,並唔需要刻意去誦念耶穌禱文;反而,喺佢身上冇任何強迫,呢個禱文會自然而然喺佢心裏面進行。 就算佢訓覺,佢都喺度禱告;醒返嚟,禱告仲繼續。就係因為咁,《雅歌》先講:</w:t>
      </w:r>
    </w:p>
    <w:p w14:paraId="1AF6EEC7" w14:textId="7A3A8239" w:rsidR="00BA44CB" w:rsidRDefault="00BA44CB" w:rsidP="008F333A">
      <w:pPr>
        <w:rPr>
          <w:lang w:val="ru-RU"/>
        </w:rPr>
      </w:pPr>
      <w:r>
        <w:rPr>
          <w:lang w:val="ru-RU"/>
        </w:rPr>
        <w:tab/>
      </w:r>
      <w:r w:rsidR="002C6C64" w:rsidRPr="00E236F4">
        <w:rPr>
          <w:lang w:val="ru-RU"/>
        </w:rPr>
        <w:t>「我雖然瞓,但心靈卻是醒着的。」</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喺聖山有個工人,佢拚命工作,唔知疲倦。佢做咗兩個人嘅份量,所以長老畀咗佢雙倍工資。 有時佢會嚟聖十字修院搵我。有一次我同佢講:</w:t>
      </w:r>
      <w:r w:rsidR="00C90354">
        <w:rPr>
          <w:lang w:val="ru-RU"/>
        </w:rPr>
        <w:t>「</w:t>
      </w:r>
      <w:r w:rsidR="002C6C64" w:rsidRPr="00E236F4">
        <w:rPr>
          <w:lang w:val="ru-RU"/>
        </w:rPr>
        <w:t>做嘢嗰陣就念耶穌禱文,咁你手頭嘅工夫先至會被聖化</w:t>
      </w:r>
      <w:r>
        <w:rPr>
          <w:lang w:val="ru-RU"/>
        </w:rPr>
        <w:t>。」</w:t>
      </w:r>
      <w:r w:rsidR="002C6C64" w:rsidRPr="00E236F4">
        <w:rPr>
          <w:lang w:val="ru-RU"/>
        </w:rPr>
        <w:t>佢就好似細路仔咁聽我話,好快就養成咗念禱文嘅習慣。 有一次佢嚟搵我,對我講:</w:t>
      </w:r>
      <w:r>
        <w:rPr>
          <w:lang w:val="ru-RU"/>
        </w:rPr>
        <w:t>「</w:t>
      </w:r>
      <w:r w:rsidR="002C6C64" w:rsidRPr="00E236F4">
        <w:rPr>
          <w:lang w:val="ru-RU"/>
        </w:rPr>
        <w:t>你知唔知,我訓覺嘅時候都會講呢段禱文,起身之後,禱文仲繼續喺度。我靈魂入面充滿咗喜悅!</w:t>
      </w:r>
      <w:r>
        <w:rPr>
          <w:lang w:val="ru-RU"/>
        </w:rPr>
        <w:t>」</w:t>
      </w:r>
      <w:r w:rsidR="008F333A">
        <w:rPr>
          <w:lang w:val="ru-RU"/>
        </w:rPr>
        <w:t>──</w:t>
      </w:r>
      <w:r w:rsidR="00C90354">
        <w:rPr>
          <w:lang w:val="ru-RU"/>
        </w:rPr>
        <w:t>「</w:t>
      </w:r>
      <w:r w:rsidR="002C6C64" w:rsidRPr="00E236F4">
        <w:rPr>
          <w:lang w:val="ru-RU"/>
        </w:rPr>
        <w:t>甜美嘅曙光已經破曉啦</w:t>
      </w:r>
      <w:r>
        <w:rPr>
          <w:lang w:val="ru-RU"/>
        </w:rPr>
        <w:t>,」</w:t>
      </w:r>
      <w:r w:rsidR="002C6C64" w:rsidRPr="00E236F4">
        <w:rPr>
          <w:lang w:val="ru-RU"/>
        </w:rPr>
        <w:t>我答。試想像吓,一個平信徒──竟然可以達到咁嘅境界!</w:t>
      </w:r>
    </w:p>
    <w:p w14:paraId="26C63681"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基羅納,如果一個人已經達到自然祈禱,是否就代表他已經從情欲中被淨化了?</w:t>
      </w:r>
    </w:p>
    <w:p w14:paraId="130ED438" w14:textId="77777777" w:rsidR="00BA44CB" w:rsidRDefault="00BA44CB" w:rsidP="008F333A">
      <w:pPr>
        <w:rPr>
          <w:lang w:val="ru-RU"/>
        </w:rPr>
      </w:pPr>
      <w:r>
        <w:rPr>
          <w:lang w:val="ru-RU"/>
        </w:rPr>
        <w:tab/>
      </w:r>
      <w:r w:rsidR="008F333A">
        <w:rPr>
          <w:lang w:val="ru-RU"/>
        </w:rPr>
        <w:t>—</w:t>
      </w:r>
      <w:r w:rsidR="002C6C64" w:rsidRPr="00E236F4">
        <w:rPr>
          <w:lang w:val="ru-RU"/>
        </w:rPr>
        <w:t xml:space="preserve"> 總之,佢已經達到咗一個好嘅心境。</w:t>
      </w:r>
    </w:p>
    <w:p w14:paraId="3CB18BDD" w14:textId="77777777" w:rsidR="00BA44CB" w:rsidRDefault="00BA44CB" w:rsidP="008F333A">
      <w:pPr>
        <w:rPr>
          <w:lang w:val="ru-RU"/>
        </w:rPr>
      </w:pPr>
      <w:r>
        <w:rPr>
          <w:lang w:val="ru-RU"/>
        </w:rPr>
        <w:tab/>
      </w:r>
      <w:r w:rsidR="008F333A">
        <w:rPr>
          <w:lang w:val="ru-RU"/>
        </w:rPr>
        <w:t>—</w:t>
      </w:r>
      <w:r w:rsidR="002C6C64" w:rsidRPr="00E236F4">
        <w:rPr>
          <w:lang w:val="ru-RU"/>
        </w:rPr>
        <w:t xml:space="preserve"> 老爷子,要怎样先至可以有自然祈祷?</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如果一個人意識到自己嘅罪惡,不斷提醒自己冇做過任何嘢去償還主,咁佢嘅靈魂就會被悔恨所掌握,佢就會謙卑咁向神求憐憫。然後佢就唔使再作任何努力,耶穌禱文就會自然而然咁出口;佢喺佢心入面自然而然咁運行。</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人係咪會覺得需要禱告?</w:t>
      </w:r>
    </w:p>
    <w:p w14:paraId="3BE8F3AD"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呢樣唔係必需,而係一個好習慣。多得人嘅努力,佢就可以培養起不斷祈禱嘅好習慣。</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817"/>
      <w:r w:rsidRPr="00E236F4">
        <w:rPr>
          <w:lang w:val="ru-RU"/>
        </w:rPr>
        <w:t>禱告中的自動性</w:t>
      </w:r>
      <w:bookmarkEnd w:id="190"/>
      <w:bookmarkEnd w:id="191"/>
    </w:p>
    <w:p w14:paraId="237C529C" w14:textId="0B925D8B" w:rsidR="00BA44CB" w:rsidRDefault="008F333A" w:rsidP="00C63ADB">
      <w:pPr>
        <w:ind w:firstLine="720"/>
        <w:rPr>
          <w:lang w:val="ru-RU"/>
        </w:rPr>
      </w:pPr>
      <w:r>
        <w:rPr>
          <w:lang w:val="ru-RU"/>
        </w:rPr>
        <w:t>—</w:t>
      </w:r>
      <w:r w:rsidR="002C6C64" w:rsidRPr="00E236F4">
        <w:rPr>
          <w:lang w:val="ru-RU"/>
        </w:rPr>
        <w:t xml:space="preserve"> 基羅那,有啲人不停喺細聲喃喃自語耶穌禱文…</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人可以變得機械式,好似鐘咁</w:t>
      </w:r>
      <w:r w:rsidR="00C90354">
        <w:rPr>
          <w:lang w:val="ru-RU"/>
        </w:rPr>
        <w:t>「</w:t>
      </w:r>
      <w:r w:rsidR="002C6C64" w:rsidRPr="00E236F4">
        <w:rPr>
          <w:lang w:val="ru-RU"/>
        </w:rPr>
        <w:t>滴答、滴答</w:t>
      </w:r>
      <w:r>
        <w:rPr>
          <w:lang w:val="ru-RU"/>
        </w:rPr>
        <w:t>」</w:t>
      </w:r>
      <w:r w:rsidR="002C6C64" w:rsidRPr="00E236F4">
        <w:rPr>
          <w:lang w:val="ru-RU"/>
        </w:rPr>
        <w:t>咁機械咁唸</w:t>
      </w:r>
      <w:r w:rsidR="008F333A">
        <w:rPr>
          <w:lang w:val="ru-RU"/>
        </w:rPr>
        <w:t>,</w:t>
      </w:r>
      <w:r w:rsidR="002C6C64" w:rsidRPr="00E236F4">
        <w:rPr>
          <w:lang w:val="ru-RU"/>
        </w:rPr>
        <w:t>但心根本冇集中喺上帝身上。</w:t>
      </w:r>
    </w:p>
    <w:p w14:paraId="2DB8A322"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基羅納,呢種祈禱有冇益處?</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如果一個人有啲謙卑,察覺到自己心唔喺神度,而係機械式咁唸祈禱文,咁就有啲好處。但如果因為呢種</w:t>
      </w:r>
      <w:r w:rsidR="00C90354">
        <w:rPr>
          <w:lang w:val="ru-RU"/>
        </w:rPr>
        <w:t>「</w:t>
      </w:r>
      <w:r>
        <w:rPr>
          <w:lang w:val="ru-RU"/>
        </w:rPr>
        <w:t>滴答聲」</w:t>
      </w:r>
      <w:r w:rsidR="002C6C64" w:rsidRPr="00E236F4">
        <w:rPr>
          <w:lang w:val="ru-RU"/>
        </w:rPr>
        <w:t>,就自以為係耶穌祈禱法嘅成功實踐者,咁反而唔係得益,反而會害咗自己。</w:t>
      </w:r>
    </w:p>
    <w:p w14:paraId="3D2171DE"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導師,如果一個人習慣咗不停咁誦念耶穌禱文,會唔會幫助佢喺屬靈爭戰中?</w:t>
      </w:r>
    </w:p>
    <w:p w14:paraId="76A9B1BE" w14:textId="77777777" w:rsidR="00BA44CB" w:rsidRDefault="00BA44CB" w:rsidP="008F333A">
      <w:pPr>
        <w:rPr>
          <w:lang w:val="ru-RU"/>
        </w:rPr>
      </w:pPr>
      <w:r>
        <w:rPr>
          <w:lang w:val="ru-RU"/>
        </w:rPr>
        <w:tab/>
      </w:r>
      <w:r w:rsidR="008F333A">
        <w:rPr>
          <w:lang w:val="ru-RU"/>
        </w:rPr>
        <w:t>—</w:t>
      </w:r>
      <w:r w:rsidR="002C6C64" w:rsidRPr="00E236F4">
        <w:rPr>
          <w:lang w:val="ru-RU"/>
        </w:rPr>
        <w:t xml:space="preserve"> 問題係,佢係為咗乜嘢目的而念呢?如果一個人已經認識自己,感受到對神憐憫嘅需要,並且喺念呢段禱文嘅時候不斷尋求呢份憐憫,咁佢就會得益。 或者佢哋未真正認識自己,但已經知道自己被情欲控制,並向神尋求幫助,咁神會喺佢哋嘅掙扎中幫助佢哋,而且佢哋都會繼續保持念耶穌禱文嘅習慣。但係,如果佢哋淨係機械式咁念,冇意識到自己嘅罪,就唔會幫助佢哋脫去舊人。</w:t>
      </w:r>
    </w:p>
    <w:p w14:paraId="6F60E6E9" w14:textId="192B75D4" w:rsidR="00BA44CB" w:rsidRDefault="00BA44CB" w:rsidP="008F333A">
      <w:pPr>
        <w:rPr>
          <w:lang w:val="ru-RU"/>
        </w:rPr>
      </w:pPr>
      <w:r>
        <w:rPr>
          <w:lang w:val="ru-RU"/>
        </w:rPr>
        <w:tab/>
      </w:r>
      <w:r w:rsidR="008F333A">
        <w:rPr>
          <w:lang w:val="ru-RU"/>
        </w:rPr>
        <w:t>—</w:t>
      </w:r>
      <w:r w:rsidR="002C6C64" w:rsidRPr="00E236F4">
        <w:rPr>
          <w:lang w:val="ru-RU"/>
        </w:rPr>
        <w:t xml:space="preserve"> 老神父,一個人如果定咗個目標:</w:t>
      </w:r>
      <w:r>
        <w:rPr>
          <w:lang w:val="ru-RU"/>
        </w:rPr>
        <w:t>「</w:t>
      </w:r>
      <w:r w:rsidR="002C6C64" w:rsidRPr="00E236F4">
        <w:rPr>
          <w:lang w:val="ru-RU"/>
        </w:rPr>
        <w:t>我要學識無止境咁誦念耶穌禱文</w:t>
      </w:r>
      <w:r>
        <w:rPr>
          <w:lang w:val="ru-RU"/>
        </w:rPr>
        <w:t>」</w:t>
      </w:r>
      <w:r w:rsidR="002C6C64" w:rsidRPr="00E236F4">
        <w:rPr>
          <w:lang w:val="ru-RU"/>
        </w:rPr>
        <w:t>,會唔會有危險?</w:t>
      </w:r>
    </w:p>
    <w:p w14:paraId="72C4F648" w14:textId="3AECE209" w:rsidR="00BA44CB" w:rsidRDefault="00BA44CB" w:rsidP="008F333A">
      <w:pPr>
        <w:rPr>
          <w:lang w:val="ru-RU"/>
        </w:rPr>
      </w:pPr>
      <w:r>
        <w:rPr>
          <w:lang w:val="ru-RU"/>
        </w:rPr>
        <w:tab/>
      </w:r>
      <w:r w:rsidR="008F333A">
        <w:rPr>
          <w:lang w:val="ru-RU"/>
        </w:rPr>
        <w:t>—</w:t>
      </w:r>
      <w:r w:rsidR="002C6C64" w:rsidRPr="00E236F4">
        <w:rPr>
          <w:lang w:val="ru-RU"/>
        </w:rPr>
        <w:t xml:space="preserve"> 當一個人唔再自我把關,淨係因為而家</w:t>
      </w:r>
      <w:r w:rsidR="00C90354">
        <w:rPr>
          <w:lang w:val="ru-RU"/>
        </w:rPr>
        <w:t>「</w:t>
      </w:r>
      <w:r w:rsidR="002C6C64" w:rsidRPr="00E236F4">
        <w:rPr>
          <w:lang w:val="ru-RU"/>
        </w:rPr>
        <w:t>流行</w:t>
      </w:r>
      <w:r>
        <w:rPr>
          <w:lang w:val="ru-RU"/>
        </w:rPr>
        <w:t>」</w:t>
      </w:r>
      <w:r w:rsidR="002C6C64" w:rsidRPr="00E236F4">
        <w:rPr>
          <w:lang w:val="ru-RU"/>
        </w:rPr>
        <w:t>就開始念耶穌禱文,呢種渴望就好危險。佢可能會養成日日夜夜都念呢句禱文嘅習慣,但舊人仍然住喺佢心入面,好容易就會陷入迷思。</w:t>
      </w:r>
    </w:p>
    <w:p w14:paraId="1574410C" w14:textId="5133F3CA" w:rsidR="00BA44CB" w:rsidRDefault="00BA44CB" w:rsidP="008F333A">
      <w:pPr>
        <w:rPr>
          <w:lang w:val="ru-RU"/>
        </w:rPr>
      </w:pPr>
      <w:r>
        <w:rPr>
          <w:lang w:val="ru-RU"/>
        </w:rPr>
        <w:tab/>
      </w:r>
      <w:r w:rsidR="002C6C64" w:rsidRPr="00E236F4">
        <w:rPr>
          <w:lang w:val="ru-RU"/>
        </w:rPr>
        <w:t>我記得我喺肺結核療養院嗰陣,有另一個喺度治療嘅和尚,佢已經養成咗念耶穌禱文嘅習慣。佢會閉埋眼,不停重複:</w:t>
      </w:r>
      <w:r w:rsidR="00C90354">
        <w:rPr>
          <w:lang w:val="ru-RU"/>
        </w:rPr>
        <w:t>「</w:t>
      </w:r>
      <w:r w:rsidR="002C6C64" w:rsidRPr="00E236F4">
        <w:rPr>
          <w:lang w:val="ru-RU"/>
        </w:rPr>
        <w:t xml:space="preserve">主啊,耶穌基督… </w:t>
      </w:r>
      <w:r>
        <w:rPr>
          <w:lang w:val="ru-RU"/>
        </w:rPr>
        <w:t>「</w:t>
      </w:r>
      <w:r w:rsidR="002C6C64" w:rsidRPr="00E236F4">
        <w:rPr>
          <w:lang w:val="ru-RU"/>
        </w:rPr>
        <w:t>主耶穌基督</w:t>
      </w:r>
      <w:r>
        <w:rPr>
          <w:lang w:val="ru-RU"/>
        </w:rPr>
        <w:t>……」</w:t>
      </w:r>
      <w:r w:rsidR="002C6C64" w:rsidRPr="00E236F4">
        <w:rPr>
          <w:lang w:val="ru-RU"/>
        </w:rPr>
        <w:t>。有一次一位女訪客見到佢,就開始畫十字聖號,</w:t>
      </w:r>
      <w:r w:rsidR="00C90354">
        <w:rPr>
          <w:lang w:val="ru-RU"/>
        </w:rPr>
        <w:t>講:</w:t>
      </w:r>
      <w:r>
        <w:rPr>
          <w:lang w:val="ru-RU"/>
        </w:rPr>
        <w:t>「</w:t>
      </w:r>
      <w:r w:rsidR="002C6C64" w:rsidRPr="00E236F4">
        <w:rPr>
          <w:lang w:val="ru-RU"/>
        </w:rPr>
        <w:t>好聖潔嘅人呀!</w:t>
      </w:r>
      <w:r>
        <w:rPr>
          <w:lang w:val="ru-RU"/>
        </w:rPr>
        <w:t>」</w:t>
      </w:r>
      <w:r w:rsidR="002C6C64" w:rsidRPr="00E236F4">
        <w:rPr>
          <w:lang w:val="ru-RU"/>
        </w:rPr>
        <w:t>然後有一日,呢位和尚同我講:</w:t>
      </w:r>
      <w:r w:rsidR="00C90354">
        <w:rPr>
          <w:lang w:val="ru-RU"/>
        </w:rPr>
        <w:t>「</w:t>
      </w:r>
      <w:r w:rsidR="002C6C64" w:rsidRPr="00E236F4">
        <w:rPr>
          <w:lang w:val="ru-RU"/>
        </w:rPr>
        <w:t xml:space="preserve">我喺度已經譴責咗一個主教同另一個教會官員;我畀咗佢哋幾句重話聽。我寫信俾佢哋,叫佢哋放棄佢哋嘅虛假教義!」 </w:t>
      </w:r>
      <w:r>
        <w:rPr>
          <w:lang w:val="ru-RU"/>
        </w:rPr>
        <w:t>「</w:t>
      </w:r>
      <w:r w:rsidR="002C6C64" w:rsidRPr="00E236F4">
        <w:rPr>
          <w:lang w:val="ru-RU"/>
        </w:rPr>
        <w:t>如果佢哋肯放棄</w:t>
      </w:r>
      <w:r w:rsidR="008F333A">
        <w:rPr>
          <w:lang w:val="ru-RU"/>
        </w:rPr>
        <w:t>,</w:t>
      </w:r>
      <w:r w:rsidR="002C6C64" w:rsidRPr="00E236F4">
        <w:rPr>
          <w:lang w:val="ru-RU"/>
        </w:rPr>
        <w:t>就可以得到我嘅支持</w:t>
      </w:r>
      <w:r>
        <w:rPr>
          <w:lang w:val="ru-RU"/>
        </w:rPr>
        <w:t>。」</w:t>
      </w:r>
      <w:r w:rsidR="008F333A">
        <w:rPr>
          <w:lang w:val="ru-RU"/>
        </w:rPr>
        <w:t>——「</w:t>
      </w:r>
      <w:r w:rsidR="002C6C64" w:rsidRPr="00E236F4">
        <w:rPr>
          <w:lang w:val="ru-RU"/>
        </w:rPr>
        <w:t>等等,兄弟,</w:t>
      </w:r>
      <w:r w:rsidR="008F333A">
        <w:rPr>
          <w:lang w:val="ru-RU"/>
        </w:rPr>
        <w:t>」</w:t>
      </w:r>
      <w:r w:rsidR="002C6C64" w:rsidRPr="00E236F4">
        <w:rPr>
          <w:lang w:val="ru-RU"/>
        </w:rPr>
        <w:t>我對佢講,</w:t>
      </w:r>
      <w:r w:rsidR="008F333A">
        <w:rPr>
          <w:lang w:val="ru-RU"/>
        </w:rPr>
        <w:t>「</w:t>
      </w:r>
      <w:r w:rsidR="002C6C64" w:rsidRPr="00E236F4">
        <w:rPr>
          <w:lang w:val="ru-RU"/>
        </w:rPr>
        <w:t xml:space="preserve">究竟係乜嘢支撐緊你自己?」 </w:t>
      </w:r>
      <w:r>
        <w:rPr>
          <w:lang w:val="ru-RU"/>
        </w:rPr>
        <w:t>「</w:t>
      </w:r>
      <w:r w:rsidR="002C6C64" w:rsidRPr="00E236F4">
        <w:rPr>
          <w:lang w:val="ru-RU"/>
        </w:rPr>
        <w:t>三年嘅書面教育同消磨?</w:t>
      </w:r>
      <w:r>
        <w:rPr>
          <w:lang w:val="ru-RU"/>
        </w:rPr>
        <w:t>」</w:t>
      </w:r>
      <w:r w:rsidR="002C6C64" w:rsidRPr="00E236F4">
        <w:rPr>
          <w:lang w:val="ru-RU"/>
        </w:rPr>
        <w:t>你知佢點答?</w:t>
      </w:r>
      <w:r w:rsidR="00C90354">
        <w:rPr>
          <w:lang w:val="ru-RU"/>
        </w:rPr>
        <w:t>「</w:t>
      </w:r>
      <w:r w:rsidR="002C6C64" w:rsidRPr="00E236F4">
        <w:rPr>
          <w:lang w:val="ru-RU"/>
        </w:rPr>
        <w:t>其實,如果得一兩個人似我咁,世界就得救啦!</w:t>
      </w:r>
      <w:r>
        <w:rPr>
          <w:lang w:val="ru-RU"/>
        </w:rPr>
        <w:t>」</w:t>
      </w:r>
      <w:r w:rsidR="002C6C64" w:rsidRPr="00E236F4">
        <w:rPr>
          <w:lang w:val="ru-RU"/>
        </w:rPr>
        <w:t>如果佢條筋有問題,就無得傾;但問題係佢條筋完全正常。 因為佢逼自己不停禱告,禱告已經成為佢嘅本能,佢將所有冒出嚟嘅念頭都當成神聖嘅啟示。到最後,佢甚至相信世界上再冇其他支柱可以同佢相比!</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818"/>
      <w:r w:rsidRPr="00E236F4">
        <w:rPr>
          <w:lang w:val="ru-RU"/>
        </w:rPr>
        <w:t>憋住氣嚟集中精神</w:t>
      </w:r>
      <w:bookmarkEnd w:id="192"/>
      <w:bookmarkEnd w:id="193"/>
    </w:p>
    <w:p w14:paraId="183D6F19" w14:textId="436C1C38" w:rsidR="00BA44CB" w:rsidRDefault="008F333A" w:rsidP="00C63ADB">
      <w:pPr>
        <w:ind w:firstLine="720"/>
        <w:rPr>
          <w:lang w:val="ru-RU"/>
        </w:rPr>
      </w:pPr>
      <w:r>
        <w:rPr>
          <w:lang w:val="ru-RU"/>
        </w:rPr>
        <w:t>—</w:t>
      </w:r>
      <w:r w:rsidR="002C6C64" w:rsidRPr="00E236F4">
        <w:rPr>
          <w:lang w:val="ru-RU"/>
        </w:rPr>
        <w:t xml:space="preserve"> 基羅納,你點樣將耶穌禱文同呼吸結合埋一齊?</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我以前訓練自己完整咁誦念呢段禱文:吸氣嘅時候講</w:t>
      </w:r>
      <w:r w:rsidR="00C90354">
        <w:rPr>
          <w:lang w:val="ru-RU"/>
        </w:rPr>
        <w:t>「</w:t>
      </w:r>
      <w:r w:rsidR="002C6C64" w:rsidRPr="00E236F4">
        <w:rPr>
          <w:lang w:val="ru-RU"/>
        </w:rPr>
        <w:t>主耶穌基督,上帝之子</w:t>
      </w:r>
      <w:r>
        <w:rPr>
          <w:lang w:val="ru-RU"/>
        </w:rPr>
        <w:t>」</w:t>
      </w:r>
      <w:r w:rsidR="002C6C64" w:rsidRPr="00E236F4">
        <w:rPr>
          <w:lang w:val="ru-RU"/>
        </w:rPr>
        <w:t>,呼氣嘅時候講「可憐我呢個罪人</w:t>
      </w:r>
      <w:r>
        <w:rPr>
          <w:lang w:val="ru-RU"/>
        </w:rPr>
        <w:t>」。</w:t>
      </w:r>
      <w:r w:rsidR="002C6C64" w:rsidRPr="00E236F4">
        <w:rPr>
          <w:lang w:val="ru-RU"/>
        </w:rPr>
        <w:t xml:space="preserve"> 但係做完肺部手術之後,我冇氣講晒成句,所以就開始喺吸氣</w:t>
      </w:r>
      <w:r>
        <w:rPr>
          <w:lang w:val="ru-RU"/>
        </w:rPr>
        <w:t>嗰陣講'主耶穌基督'</w:t>
      </w:r>
      <w:r w:rsidR="008F333A">
        <w:rPr>
          <w:lang w:val="ru-RU"/>
        </w:rPr>
        <w:t>,</w:t>
      </w:r>
      <w:r w:rsidR="002C6C64" w:rsidRPr="00E236F4">
        <w:rPr>
          <w:lang w:val="ru-RU"/>
        </w:rPr>
        <w:t>呼氣</w:t>
      </w:r>
      <w:r>
        <w:rPr>
          <w:lang w:val="ru-RU"/>
        </w:rPr>
        <w:t>嗰陣講'可憐</w:t>
      </w:r>
      <w:r w:rsidR="002C6C64" w:rsidRPr="00E236F4">
        <w:rPr>
          <w:lang w:val="ru-RU"/>
        </w:rPr>
        <w:t>我</w:t>
      </w:r>
      <w:r>
        <w:rPr>
          <w:lang w:val="ru-RU"/>
        </w:rPr>
        <w:t>呢個罪人'。</w:t>
      </w:r>
    </w:p>
    <w:p w14:paraId="4F662C75"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基羅納,點解我哋喺念耶穌禱文嗰陣要憋氣?</w:t>
      </w:r>
    </w:p>
    <w:p w14:paraId="1CBF944C"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憋住氣可以幫助心念集中喺禱</w:t>
      </w:r>
      <w:r w:rsidR="008F333A">
        <w:rPr>
          <w:lang w:val="ru-RU"/>
        </w:rPr>
        <w:t>告</w:t>
      </w:r>
      <w:r w:rsidR="002C6C64" w:rsidRPr="00E236F4">
        <w:rPr>
          <w:lang w:val="ru-RU"/>
        </w:rPr>
        <w:t>上──就好似射手射箭嗰陣會憋一口氣,先至可以準確命中目標。但呢個只係喺禱告一開始,或者當心念散亂、被雜念困擾嗰陣先要咁做</w:t>
      </w:r>
      <w:r w:rsidR="008F333A">
        <w:rPr>
          <w:lang w:val="ru-RU"/>
        </w:rPr>
        <w:t>,</w:t>
      </w:r>
      <w:r w:rsidR="002C6C64" w:rsidRPr="00E236F4">
        <w:rPr>
          <w:lang w:val="ru-RU"/>
        </w:rPr>
        <w:t>而且要好短暫。 咁嘅情況下,短暫憋氣係有道理嘅,但唔好成日都憋,否則會令心臟受壓,甚至受損。有啲人會低頭憋氣,咁樣會令心臟痛,甚至演變成病</w:t>
      </w:r>
      <w:r w:rsidR="008F333A">
        <w:rPr>
          <w:lang w:val="ru-RU"/>
        </w:rPr>
        <w:t>,</w:t>
      </w:r>
      <w:r w:rsidR="002C6C64" w:rsidRPr="00E236F4">
        <w:rPr>
          <w:lang w:val="ru-RU"/>
        </w:rPr>
        <w:t>到時就迫住要放棄祈禱。 上帝要嘅係另一種痛楚:由謙卑悔改嘅心所帶來嘅真正心痛,而唔係對心肌施加身體壓力所引起嘅痛楚。</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819"/>
      <w:r w:rsidRPr="00E236F4">
        <w:rPr>
          <w:lang w:val="ru-RU"/>
        </w:rPr>
        <w:t>禱告需要付出努力</w:t>
      </w:r>
      <w:bookmarkEnd w:id="194"/>
      <w:bookmarkEnd w:id="195"/>
    </w:p>
    <w:p w14:paraId="4CD7C899" w14:textId="4D527DAE" w:rsidR="00BA44CB" w:rsidRDefault="008F333A" w:rsidP="00C63ADB">
      <w:pPr>
        <w:ind w:firstLine="720"/>
        <w:rPr>
          <w:lang w:val="ru-RU"/>
        </w:rPr>
      </w:pPr>
      <w:r>
        <w:rPr>
          <w:lang w:val="ru-RU"/>
        </w:rPr>
        <w:t>—</w:t>
      </w:r>
      <w:r w:rsidR="002C6C64" w:rsidRPr="00E236F4">
        <w:rPr>
          <w:lang w:val="ru-RU"/>
        </w:rPr>
        <w:t xml:space="preserve"> 導師,我寧願唔做我嘅本份,而係坐喺我嘅小房入面修習耶穌禱告。</w:t>
      </w:r>
    </w:p>
    <w:p w14:paraId="0024A053" w14:textId="083CD024" w:rsidR="00BA44CB" w:rsidRDefault="00BA44CB" w:rsidP="008F333A">
      <w:pPr>
        <w:rPr>
          <w:lang w:val="ru-RU"/>
        </w:rPr>
      </w:pPr>
      <w:r>
        <w:rPr>
          <w:lang w:val="ru-RU"/>
        </w:rPr>
        <w:tab/>
      </w:r>
      <w:r w:rsidR="008F333A">
        <w:rPr>
          <w:lang w:val="ru-RU"/>
        </w:rPr>
        <w:t>—</w:t>
      </w:r>
      <w:r w:rsidR="002C6C64" w:rsidRPr="00E236F4">
        <w:rPr>
          <w:lang w:val="ru-RU"/>
        </w:rPr>
        <w:t xml:space="preserve"> 嘩,嘩!你係咪對涅槃動咗心?</w:t>
      </w:r>
      <w:r w:rsidR="00C63ADB">
        <w:rPr>
          <w:rStyle w:val="FootnoteReference"/>
          <w:lang w:val="ru-RU"/>
        </w:rPr>
        <w:footnoteReference w:id="130"/>
      </w:r>
      <w:r w:rsidR="00C63ADB">
        <w:rPr>
          <w:lang w:val="ru-RU"/>
        </w:rPr>
        <w:t xml:space="preserve"> </w:t>
      </w:r>
      <w:r w:rsidR="002C6C64" w:rsidRPr="00E236F4">
        <w:rPr>
          <w:lang w:val="ru-RU"/>
        </w:rPr>
        <w:t>正教修道士嘅目標唔係涅槃。記住呢點。修道士唔係懶人,唔係淨係坐喺度好似唸咒咁重複唸耶穌禱文。 如果佢想成日合手坐住,就同啲為咗集中自己而做瑜伽嘅人冇兩樣。和尚,尤其係年輕嘅,手上應該有把火;佢應該係個好後生仔,全速衝去完成自己嘅職責!</w:t>
      </w:r>
    </w:p>
    <w:p w14:paraId="55AAA690"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師傅,我都好難跪得低……</w:t>
      </w:r>
    </w:p>
    <w:p w14:paraId="66BD831F" w14:textId="746E1B53" w:rsidR="00BA44CB" w:rsidRDefault="00BA44CB" w:rsidP="008F333A">
      <w:pPr>
        <w:rPr>
          <w:lang w:val="ru-RU"/>
        </w:rPr>
      </w:pPr>
      <w:r>
        <w:rPr>
          <w:lang w:val="ru-RU"/>
        </w:rPr>
        <w:tab/>
      </w:r>
      <w:r w:rsidR="008F333A">
        <w:rPr>
          <w:lang w:val="ru-RU"/>
        </w:rPr>
        <w:t>—</w:t>
      </w:r>
      <w:r w:rsidR="002C6C64" w:rsidRPr="00E236F4">
        <w:rPr>
          <w:lang w:val="ru-RU"/>
        </w:rPr>
        <w:t xml:space="preserve"> 嘩,真係好嘢:唔做跪拜,唔做本份嘢,淨係坐喺度祈禱!你真係以為咁樣會有大進步?阿爸伊薩克話,冇勞作嘅祈禱,係死胎,唔算真祈禱。</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導師,我念念珠祈禱時企唔耐得住,一開頭好快就跪低咁樣祈禱。</w:t>
      </w:r>
    </w:p>
    <w:p w14:paraId="353C1D92" w14:textId="7E34CB33" w:rsidR="00BA44CB" w:rsidRDefault="00BA44CB" w:rsidP="008F333A">
      <w:pPr>
        <w:rPr>
          <w:lang w:val="ru-RU"/>
        </w:rPr>
      </w:pPr>
      <w:r>
        <w:rPr>
          <w:lang w:val="ru-RU"/>
        </w:rPr>
        <w:tab/>
      </w:r>
      <w:r w:rsidR="008F333A">
        <w:rPr>
          <w:lang w:val="ru-RU"/>
        </w:rPr>
        <w:t>—</w:t>
      </w:r>
      <w:r w:rsidR="002C6C64" w:rsidRPr="00E236F4">
        <w:rPr>
          <w:lang w:val="ru-RU"/>
        </w:rPr>
        <w:t xml:space="preserve"> 先做較難嘅,做攰咗就轉做較容易嘅。企唔到就跪,跪唔到就坐,坐唔到就瞓住祈禱。最緊要係你嘅心同神同在。阿爸伊撒克都係咁講。</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w:t>
      </w:r>
      <w:r w:rsidR="002C6C64" w:rsidRPr="00E236F4">
        <w:rPr>
          <w:lang w:val="ru-RU"/>
        </w:rPr>
        <w:t xml:space="preserve"> 導師,點解聖父哋話當你誦念耶穌禱文嘅時候,要坐喺小凳上?</w:t>
      </w:r>
    </w:p>
    <w:p w14:paraId="5667FA3D" w14:textId="2C4B941C" w:rsidR="00BA44CB" w:rsidRDefault="00BA44CB" w:rsidP="008F333A">
      <w:pPr>
        <w:rPr>
          <w:lang w:val="ru-RU"/>
        </w:rPr>
      </w:pPr>
      <w:r>
        <w:rPr>
          <w:lang w:val="ru-RU"/>
        </w:rPr>
        <w:tab/>
      </w:r>
      <w:r w:rsidR="008F333A">
        <w:rPr>
          <w:lang w:val="ru-RU"/>
        </w:rPr>
        <w:t>—</w:t>
      </w:r>
      <w:r w:rsidR="002C6C64" w:rsidRPr="00E236F4">
        <w:rPr>
          <w:lang w:val="ru-RU"/>
        </w:rPr>
        <w:t xml:space="preserve"> 睇吓:你夜晚起身,念完聖母念珠,做晒所有跪拜,好攰,所以就坐低一陣,念耶穌禱文。坐低係為咗有體力一日到晚都繼續禱告。喺禮儀同埋執行職務嗰陣,你已經企咗夠耐,都會攰。 如果你喺你嘅小房入面再企起身禱告,你就會攰到撐唔住。所以,就坐低一陣,講你嘅禱文。呢就係聖父哋嘅意思。但佢哋完全唔係話要人坐低先至可以禱告。 我認為,能夠企住就唔應該坐住去祈禱。坐住祈禱係懶散嘅表現,就算你覺得好似有啲甜美嘅感受都一</w:t>
      </w:r>
      <w:r w:rsidR="002C6C64" w:rsidRPr="00E236F4">
        <w:rPr>
          <w:lang w:val="ru-RU"/>
        </w:rPr>
        <w:lastRenderedPageBreak/>
        <w:t>樣。洞穴長老阿爾森尼奧斯</w:t>
      </w:r>
      <w:r w:rsidR="006108A7">
        <w:rPr>
          <w:lang w:val="ru-RU"/>
        </w:rPr>
        <w:t>(</w:t>
      </w:r>
      <w:r w:rsidR="006108A7">
        <w:rPr>
          <w:rStyle w:val="FootnoteReference"/>
          <w:lang w:val="ru-RU"/>
        </w:rPr>
        <w:footnoteReference w:id="133"/>
      </w:r>
      <w:r w:rsidR="006108A7">
        <w:rPr>
          <w:lang w:val="ru-RU"/>
        </w:rPr>
        <w:t xml:space="preserve"> </w:t>
      </w:r>
      <w:r w:rsidR="002C6C64" w:rsidRPr="00E236F4">
        <w:rPr>
          <w:lang w:val="ru-RU"/>
        </w:rPr>
        <w:t>)就曾經講:「我企住祈禱嘅時候,會聞到好濃嘅香氣;但係坐住祈禱嘅時候</w:t>
      </w:r>
      <w:r w:rsidR="008F333A">
        <w:rPr>
          <w:lang w:val="ru-RU"/>
        </w:rPr>
        <w:t>,</w:t>
      </w:r>
      <w:r w:rsidR="002C6C64" w:rsidRPr="00E236F4">
        <w:rPr>
          <w:lang w:val="ru-RU"/>
        </w:rPr>
        <w:t>就只有淡淡嘅香味</w:t>
      </w:r>
      <w:r>
        <w:rPr>
          <w:lang w:val="ru-RU"/>
        </w:rPr>
        <w:t>。」</w:t>
      </w:r>
    </w:p>
    <w:p w14:paraId="06C64809"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基羅翁達,當我企住鞠躬或者用念珠祈禱嘅時候,我嘅心比較容易集中;換句話講,身體嘅努力幫我專注。</w:t>
      </w:r>
    </w:p>
    <w:p w14:paraId="57C66BBC" w14:textId="77777777" w:rsidR="00BA44CB" w:rsidRDefault="00BA44CB" w:rsidP="008F333A">
      <w:pPr>
        <w:rPr>
          <w:lang w:val="ru-RU"/>
        </w:rPr>
      </w:pPr>
      <w:r>
        <w:rPr>
          <w:lang w:val="ru-RU"/>
        </w:rPr>
        <w:tab/>
      </w:r>
      <w:r w:rsidR="008F333A">
        <w:rPr>
          <w:lang w:val="ru-RU"/>
        </w:rPr>
        <w:t>—</w:t>
      </w:r>
      <w:r w:rsidR="002C6C64" w:rsidRPr="00E236F4">
        <w:rPr>
          <w:lang w:val="ru-RU"/>
        </w:rPr>
        <w:t xml:space="preserve"> 心思就會被眼前嘅事吸引。例如,當你感到痛楚時,心思就會被痛楚吸引;同樣,當你跪拜時,心思至少會集中喺嗰個動作上。但如果你的心思完全放喺基督身上,你甚至唔會記得自己跪咗幾多次。</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820"/>
      <w:r w:rsidRPr="00E236F4">
        <w:rPr>
          <w:lang w:val="ru-RU"/>
        </w:rPr>
        <w:t>懺悔</w:t>
      </w:r>
      <w:r w:rsidR="008F333A">
        <w:rPr>
          <w:lang w:val="ru-RU"/>
        </w:rPr>
        <w:t>係</w:t>
      </w:r>
      <w:r w:rsidRPr="00E236F4">
        <w:rPr>
          <w:lang w:val="ru-RU"/>
        </w:rPr>
        <w:t>通往祈禱最穩妥嘅道路</w:t>
      </w:r>
      <w:bookmarkEnd w:id="196"/>
      <w:bookmarkEnd w:id="197"/>
    </w:p>
    <w:p w14:paraId="00E6ACBF" w14:textId="706A0F31" w:rsidR="00BA44CB" w:rsidRDefault="008F333A" w:rsidP="00D919DA">
      <w:pPr>
        <w:ind w:firstLine="720"/>
        <w:rPr>
          <w:lang w:val="ru-RU"/>
        </w:rPr>
      </w:pPr>
      <w:r>
        <w:rPr>
          <w:lang w:val="ru-RU"/>
        </w:rPr>
        <w:t>—</w:t>
      </w:r>
      <w:r w:rsidR="002C6C64" w:rsidRPr="00E236F4">
        <w:rPr>
          <w:lang w:val="ru-RU"/>
        </w:rPr>
        <w:t xml:space="preserve"> 聖伊納爵(布拉揚查諾夫)老俾人講,應該慢慢咁誦念禱文,同埋慢慢咁作跪拜。</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w:t>
      </w:r>
      <w:r w:rsidR="002C6C64" w:rsidRPr="00E236F4">
        <w:rPr>
          <w:lang w:val="ru-RU"/>
        </w:rPr>
        <w:t xml:space="preserve"> 每位聖人都按佢自己嘅修行方式去講禱告。人哋往往會從聖父哋關於心靈禱告嘅教導中得出錯誤結論。聖父哋同上帝保持緊密嘅交通,而同上帝交通嘅經歷教識咗佢哋點樣正確咁禱告,跟住嗰種為佢哋帶來最大益處嘅禱告方式。 但如果一個人跟從聖父輩所寫</w:t>
      </w:r>
      <w:r w:rsidR="008F333A">
        <w:rPr>
          <w:lang w:val="ru-RU"/>
        </w:rPr>
        <w:t>的</w:t>
      </w:r>
      <w:r w:rsidR="002C6C64" w:rsidRPr="00E236F4">
        <w:rPr>
          <w:lang w:val="ru-RU"/>
        </w:rPr>
        <w:t>──低頭至胸口、憋住氣並模仿他們的外在禱告</w:t>
      </w:r>
      <w:r w:rsidR="008F333A">
        <w:rPr>
          <w:lang w:val="ru-RU"/>
        </w:rPr>
        <w:t>方式</w:t>
      </w:r>
      <w:r w:rsidR="002C6C64" w:rsidRPr="00E236F4">
        <w:rPr>
          <w:lang w:val="ru-RU"/>
        </w:rPr>
        <w:t>──只為了體驗喜悅和快樂,或出於驕傲,想成為靈性清醒的修行者,那麼就不會成功。</w:t>
      </w:r>
    </w:p>
    <w:p w14:paraId="65634AD3"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師傅,有冇關於具體心靈禱告技巧嘅書有用?</w:t>
      </w:r>
    </w:p>
    <w:p w14:paraId="513492ED" w14:textId="263CCD85" w:rsidR="00BA44CB" w:rsidRDefault="00BA44CB" w:rsidP="008F333A">
      <w:pPr>
        <w:rPr>
          <w:lang w:val="ru-RU"/>
        </w:rPr>
      </w:pPr>
      <w:r>
        <w:rPr>
          <w:lang w:val="ru-RU"/>
        </w:rPr>
        <w:tab/>
      </w:r>
      <w:r w:rsidR="008F333A">
        <w:rPr>
          <w:lang w:val="ru-RU"/>
        </w:rPr>
        <w:t>—</w:t>
      </w:r>
      <w:r w:rsidR="002C6C64" w:rsidRPr="00E236F4">
        <w:rPr>
          <w:lang w:val="ru-RU"/>
        </w:rPr>
        <w:t xml:space="preserve"> 佢哋有用,但只對有謙卑嘅人先有用。對自大嘅人,或者立志幾年內就要成為</w:t>
      </w:r>
      <w:r>
        <w:rPr>
          <w:lang w:val="ru-RU"/>
        </w:rPr>
        <w:t>「</w:t>
      </w:r>
      <w:r w:rsidR="002C6C64" w:rsidRPr="00E236F4">
        <w:rPr>
          <w:lang w:val="ru-RU"/>
        </w:rPr>
        <w:t>多布羅托魯比耶</w:t>
      </w:r>
      <w:r>
        <w:rPr>
          <w:lang w:val="ru-RU"/>
        </w:rPr>
        <w:t>」</w:t>
      </w:r>
      <w:r w:rsidR="002C6C64" w:rsidRPr="00E236F4">
        <w:rPr>
          <w:lang w:val="ru-RU"/>
        </w:rPr>
        <w:t>老祖宗行列嘅人</w:t>
      </w:r>
      <w:r>
        <w:rPr>
          <w:lang w:val="ru-RU"/>
        </w:rPr>
        <w:t>,</w:t>
      </w:r>
      <w:r w:rsidR="002C6C64" w:rsidRPr="00E236F4">
        <w:rPr>
          <w:lang w:val="ru-RU"/>
        </w:rPr>
        <w:t>就冇用。有一次,幾個修士嚟到我嘅小房,話:</w:t>
      </w:r>
      <w:r w:rsidR="00C90354">
        <w:rPr>
          <w:lang w:val="ru-RU"/>
        </w:rPr>
        <w:t>「</w:t>
      </w:r>
      <w:r w:rsidR="002C6C64" w:rsidRPr="00E236F4">
        <w:rPr>
          <w:lang w:val="ru-RU"/>
        </w:rPr>
        <w:t>我哋嚟請你教我哋耶穌禱告嘅秘訣。</w:t>
      </w:r>
      <w:r>
        <w:rPr>
          <w:lang w:val="ru-RU"/>
        </w:rPr>
        <w:t>」</w:t>
      </w:r>
      <w:r w:rsidR="002C6C64" w:rsidRPr="00E236F4">
        <w:rPr>
          <w:lang w:val="ru-RU"/>
        </w:rPr>
        <w:t xml:space="preserve"> </w:t>
      </w:r>
      <w:r>
        <w:rPr>
          <w:lang w:val="ru-RU"/>
        </w:rPr>
        <w:t>「</w:t>
      </w:r>
      <w:r w:rsidR="002C6C64" w:rsidRPr="00E236F4">
        <w:rPr>
          <w:lang w:val="ru-RU"/>
        </w:rPr>
        <w:t>我哋知道你係嗰啲已經掌握心靈祈禱嘅人之一</w:t>
      </w:r>
      <w:r>
        <w:rPr>
          <w:lang w:val="ru-RU"/>
        </w:rPr>
        <w:t xml:space="preserve">。」 </w:t>
      </w:r>
      <w:r w:rsidR="008F333A">
        <w:rPr>
          <w:lang w:val="ru-RU"/>
        </w:rPr>
        <w:t xml:space="preserve">— </w:t>
      </w:r>
      <w:r w:rsidR="00C90354">
        <w:rPr>
          <w:lang w:val="ru-RU"/>
        </w:rPr>
        <w:t>「</w:t>
      </w:r>
      <w:r w:rsidR="002C6C64" w:rsidRPr="00E236F4">
        <w:rPr>
          <w:lang w:val="ru-RU"/>
        </w:rPr>
        <w:t>將我嘅名從你哋嘅名單上剔走,</w:t>
      </w:r>
      <w:r w:rsidR="008F333A">
        <w:rPr>
          <w:lang w:val="ru-RU"/>
        </w:rPr>
        <w:t>」</w:t>
      </w:r>
      <w:r w:rsidR="002C6C64" w:rsidRPr="00E236F4">
        <w:rPr>
          <w:lang w:val="ru-RU"/>
        </w:rPr>
        <w:t>我同佢哋講。</w:t>
      </w:r>
      <w:r w:rsidR="008F333A">
        <w:rPr>
          <w:lang w:val="ru-RU"/>
        </w:rPr>
        <w:t>「</w:t>
      </w:r>
      <w:r w:rsidR="002C6C64" w:rsidRPr="00E236F4">
        <w:rPr>
          <w:lang w:val="ru-RU"/>
        </w:rPr>
        <w:t xml:space="preserve">我只係求神嘅憐憫 </w:t>
      </w:r>
      <w:r w:rsidR="008F333A">
        <w:rPr>
          <w:lang w:val="ru-RU"/>
        </w:rPr>
        <w:t xml:space="preserve">— </w:t>
      </w:r>
      <w:r w:rsidR="002C6C64" w:rsidRPr="00E236F4">
        <w:rPr>
          <w:lang w:val="ru-RU"/>
        </w:rPr>
        <w:t>我乜都冇做</w:t>
      </w:r>
      <w:r>
        <w:rPr>
          <w:lang w:val="ru-RU"/>
        </w:rPr>
        <w:t>。」</w:t>
      </w:r>
    </w:p>
    <w:p w14:paraId="4CD8D7C7"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基羅納,咁即係話長老哋講嘅啲實用技巧冇用咩?</w:t>
      </w:r>
    </w:p>
    <w:p w14:paraId="7D4B7E22" w14:textId="4DD8DE75" w:rsidR="00BA44CB" w:rsidRDefault="008F333A" w:rsidP="001204D5">
      <w:pPr>
        <w:ind w:firstLine="720"/>
        <w:rPr>
          <w:lang w:val="ru-RU"/>
        </w:rPr>
      </w:pPr>
      <w:r>
        <w:rPr>
          <w:lang w:val="ru-RU"/>
        </w:rPr>
        <w:t>—</w:t>
      </w:r>
      <w:r w:rsidR="002C6C64" w:rsidRPr="00E236F4">
        <w:rPr>
          <w:lang w:val="ru-RU"/>
        </w:rPr>
        <w:t xml:space="preserve"> 呢啲都只係幫助收心嘅輔助方法,而且只有喺謙卑、懺悔同痛悔嘅基礎上先至有用。 但如果我攞張長櫈,低頭貼住胸口,決定要同朝聖者「</w:t>
      </w:r>
      <w:r w:rsidR="001204D5">
        <w:rPr>
          <w:rStyle w:val="FootnoteReference"/>
          <w:lang w:val="ru-RU"/>
        </w:rPr>
        <w:footnoteReference w:id="135"/>
      </w:r>
      <w:r w:rsidR="002C6C64" w:rsidRPr="00E236F4">
        <w:rPr>
          <w:lang w:val="ru-RU"/>
        </w:rPr>
        <w:t xml:space="preserve"> 」一樣咁多次念呢段禱文,卻冇先付出懺悔嘅努力,咁我就只會停喺表面,而我嘅修行就會變得機械式。 最好都只係養成一個機械式咁唸禱告文嘅習慣。但如果我先培養謙卑同懺悔,然後再用聖父哋嘅實用建議嚟輔助,就會有幫助。用呢種方法去禱告,就唔會走入迷途;只有表面模仿先會令人迷失。</w:t>
      </w:r>
    </w:p>
    <w:p w14:paraId="1E99D7D9" w14:textId="1D11F527" w:rsidR="00BA44CB" w:rsidRDefault="00BA44CB" w:rsidP="008F333A">
      <w:pPr>
        <w:rPr>
          <w:lang w:val="ru-RU"/>
        </w:rPr>
      </w:pPr>
      <w:r>
        <w:rPr>
          <w:lang w:val="ru-RU"/>
        </w:rPr>
        <w:tab/>
      </w:r>
      <w:r w:rsidR="008F333A">
        <w:rPr>
          <w:lang w:val="ru-RU"/>
        </w:rPr>
        <w:t>—</w:t>
      </w:r>
      <w:r w:rsidR="002C6C64" w:rsidRPr="00E236F4">
        <w:rPr>
          <w:lang w:val="ru-RU"/>
        </w:rPr>
        <w:t xml:space="preserve"> 導師,一個人唔讀聖父輩嘅著作《</w:t>
      </w:r>
      <w:r w:rsidR="004935BD">
        <w:rPr>
          <w:lang w:val="ru-RU"/>
        </w:rPr>
        <w:t>聖香祈禱法》</w:t>
      </w:r>
      <w:r w:rsidR="004935BD">
        <w:rPr>
          <w:rStyle w:val="FootnoteReference"/>
          <w:lang w:val="ru-RU"/>
        </w:rPr>
        <w:footnoteReference w:id="136"/>
      </w:r>
      <w:r w:rsidR="004935BD">
        <w:rPr>
          <w:lang w:val="ru-RU"/>
        </w:rPr>
        <w:t xml:space="preserve"> </w:t>
      </w:r>
      <w:r w:rsidR="002C6C64" w:rsidRPr="00E236F4">
        <w:rPr>
          <w:lang w:val="ru-RU"/>
        </w:rPr>
        <w:t>,又唔跟任何具體方法,可唔可以達到祈禱?</w:t>
      </w:r>
    </w:p>
    <w:p w14:paraId="4177ABB7"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當然可以──只要佢哋簡單而謙卑咁實踐耶穌禱告。有啲人就畀方法困住,停滯不前。換句話講,對佢哋嚟講,方法本身就成為最終目的,但其實方法只不過係一個輔助工具。</w:t>
      </w:r>
    </w:p>
    <w:p w14:paraId="0353B696" w14:textId="338FC2D5" w:rsidR="00BA44CB" w:rsidRDefault="00BA44CB" w:rsidP="008F333A">
      <w:pPr>
        <w:rPr>
          <w:lang w:val="ru-RU"/>
        </w:rPr>
      </w:pPr>
      <w:r>
        <w:rPr>
          <w:lang w:val="ru-RU"/>
        </w:rPr>
        <w:tab/>
      </w:r>
      <w:r w:rsidR="008F333A">
        <w:rPr>
          <w:lang w:val="ru-RU"/>
        </w:rPr>
        <w:t>—</w:t>
      </w:r>
      <w:r w:rsidR="002C6C64" w:rsidRPr="00E236F4">
        <w:rPr>
          <w:lang w:val="ru-RU"/>
        </w:rPr>
        <w:t xml:space="preserve"> 導師,請告訴我,什麼是祈禱入定?</w:t>
      </w:r>
      <w:r w:rsidR="00944848">
        <w:rPr>
          <w:rStyle w:val="FootnoteReference"/>
          <w:lang w:val="ru-RU"/>
        </w:rPr>
        <w:footnoteReference w:id="137"/>
      </w:r>
    </w:p>
    <w:p w14:paraId="27A387C1" w14:textId="699E91FE" w:rsidR="00BA44CB" w:rsidRDefault="008F333A" w:rsidP="008F333A">
      <w:pPr>
        <w:rPr>
          <w:lang w:val="ru-RU"/>
        </w:rPr>
      </w:pPr>
      <w:r>
        <w:rPr>
          <w:lang w:val="ru-RU"/>
        </w:rPr>
        <w:t>—</w:t>
      </w:r>
      <w:r w:rsidR="002C6C64" w:rsidRPr="00E236F4">
        <w:rPr>
          <w:lang w:val="ru-RU"/>
        </w:rPr>
        <w:t xml:space="preserve"> 甜蜜嘅沉浸?人唔可以以呢個做禱告嘅目標。</w:t>
      </w:r>
    </w:p>
    <w:p w14:paraId="4086519E" w14:textId="77777777" w:rsidR="00BA44CB" w:rsidRDefault="00BA44CB" w:rsidP="008F333A">
      <w:pPr>
        <w:rPr>
          <w:lang w:val="ru-RU"/>
        </w:rPr>
      </w:pPr>
      <w:r>
        <w:rPr>
          <w:lang w:val="ru-RU"/>
        </w:rPr>
        <w:tab/>
      </w:r>
      <w:r w:rsidR="008F333A">
        <w:rPr>
          <w:lang w:val="ru-RU"/>
        </w:rPr>
        <w:t>—</w:t>
      </w:r>
      <w:r w:rsidR="002C6C64" w:rsidRPr="00E236F4">
        <w:rPr>
          <w:lang w:val="ru-RU"/>
        </w:rPr>
        <w:t xml:space="preserve"> 係,Geronda,我明白我唔應該,但係要做到呢點之前,要付出咩努力?</w:t>
      </w:r>
    </w:p>
    <w:p w14:paraId="0C45141C" w14:textId="77777777" w:rsidR="00BA44CB" w:rsidRDefault="00BA44CB" w:rsidP="008F333A">
      <w:pPr>
        <w:rPr>
          <w:lang w:val="ru-RU"/>
        </w:rPr>
      </w:pPr>
      <w:r>
        <w:rPr>
          <w:lang w:val="ru-RU"/>
        </w:rPr>
        <w:tab/>
      </w:r>
      <w:r w:rsidR="008F333A">
        <w:rPr>
          <w:lang w:val="ru-RU"/>
        </w:rPr>
        <w:t>—</w:t>
      </w:r>
      <w:r w:rsidR="002C6C64" w:rsidRPr="00E236F4">
        <w:rPr>
          <w:lang w:val="ru-RU"/>
        </w:rPr>
        <w:t xml:space="preserve"> 最緊要係唔可以有私心,反而要有高尚同犧牲精神。</w:t>
      </w:r>
    </w:p>
    <w:p w14:paraId="642F55B9" w14:textId="77777777" w:rsidR="00BA44CB" w:rsidRDefault="00BA44CB" w:rsidP="008F333A">
      <w:pPr>
        <w:rPr>
          <w:lang w:val="ru-RU"/>
        </w:rPr>
      </w:pPr>
      <w:r>
        <w:rPr>
          <w:lang w:val="ru-RU"/>
        </w:rPr>
        <w:tab/>
      </w:r>
      <w:r w:rsidR="002C6C64" w:rsidRPr="00E236F4">
        <w:rPr>
          <w:lang w:val="ru-RU"/>
        </w:rPr>
        <w:t>最可靠嘅方法就係用高貴嘅心靈去培養禱告,即係要反思神嘅祝福有幾偉大,而我哋自己對神又有幾唔感恩。咁樣,靈魂就會自然而然、謙卑咁從自愛中退開,並帶住憂傷去尋求神嘅憐憫。 然後人就會愈嚟愈感到自己需要上帝嘅憐憫;佢嘅祈禱變得真誠,逐漸帶入靈魂之中,先有神聖安慰嘅甘甜,然後有神聖嘅喜樂同歡愉。</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821"/>
      <w:r>
        <w:rPr>
          <w:lang w:val="ru-RU"/>
        </w:rPr>
        <w:t>第三</w:t>
      </w:r>
      <w:r w:rsidRPr="00E236F4">
        <w:rPr>
          <w:lang w:val="ru-RU"/>
        </w:rPr>
        <w:t>章</w:t>
      </w:r>
      <w:r w:rsidR="002C6C64" w:rsidRPr="00E236F4">
        <w:rPr>
          <w:lang w:val="ru-RU"/>
        </w:rPr>
        <w:t xml:space="preserve"> </w:t>
      </w:r>
      <w:r>
        <w:rPr>
          <w:lang w:val="ru-RU"/>
        </w:rPr>
        <w:br/>
      </w:r>
      <w:r w:rsidR="002C6C64" w:rsidRPr="00E236F4">
        <w:rPr>
          <w:lang w:val="ru-RU"/>
        </w:rPr>
        <w:t>論明智行動</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822"/>
      <w:r w:rsidRPr="00E236F4">
        <w:rPr>
          <w:lang w:val="ru-RU"/>
        </w:rPr>
        <w:t>心靈</w:t>
      </w:r>
      <w:r w:rsidR="008F333A">
        <w:rPr>
          <w:lang w:val="ru-RU"/>
        </w:rPr>
        <w:t>係</w:t>
      </w:r>
      <w:r w:rsidRPr="00E236F4">
        <w:rPr>
          <w:lang w:val="ru-RU"/>
        </w:rPr>
        <w:t>一份偉大嘅禮物,但佢必須同神聖嘅頻率對齊</w:t>
      </w:r>
      <w:bookmarkEnd w:id="200"/>
      <w:bookmarkEnd w:id="201"/>
    </w:p>
    <w:p w14:paraId="72E511D2" w14:textId="16847FCB" w:rsidR="00BA44CB" w:rsidRDefault="002C6C64" w:rsidP="0024490B">
      <w:pPr>
        <w:ind w:firstLine="720"/>
        <w:rPr>
          <w:lang w:val="ru-RU"/>
        </w:rPr>
      </w:pPr>
      <w:r w:rsidRPr="00E236F4">
        <w:rPr>
          <w:lang w:val="ru-RU"/>
        </w:rPr>
        <w:t>Geronda,聖格里高利·帕拉馬斯寫道,人類的美德,只要具備神性,就能使人接納上帝,卻無法與祂合一。然而,祈禱卻能帶來與上帝的合一。</w:t>
      </w:r>
      <w:r w:rsidR="0024490B">
        <w:rPr>
          <w:rStyle w:val="FootnoteReference"/>
          <w:lang w:val="ru-RU"/>
        </w:rPr>
        <w:footnoteReference w:id="138"/>
      </w:r>
      <w:r w:rsidRPr="00E236F4">
        <w:rPr>
          <w:lang w:val="ru-RU"/>
        </w:rPr>
        <w:t xml:space="preserve"> 佢呢句係乜意思?</w:t>
      </w:r>
    </w:p>
    <w:p w14:paraId="526AB368" w14:textId="77777777" w:rsidR="00BA44CB" w:rsidRDefault="00BA44CB" w:rsidP="008F333A">
      <w:pPr>
        <w:rPr>
          <w:lang w:val="ru-RU"/>
        </w:rPr>
      </w:pPr>
      <w:r>
        <w:rPr>
          <w:lang w:val="ru-RU"/>
        </w:rPr>
        <w:tab/>
      </w:r>
      <w:r w:rsidR="008F333A">
        <w:rPr>
          <w:lang w:val="ru-RU"/>
        </w:rPr>
        <w:t>—</w:t>
      </w:r>
      <w:r w:rsidR="002C6C64" w:rsidRPr="00E236F4">
        <w:rPr>
          <w:lang w:val="ru-RU"/>
        </w:rPr>
        <w:t xml:space="preserve"> 呢度,聖人講緊純淨祈禱。</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Geronda,純淨祈禱係乜嘢?</w:t>
      </w:r>
    </w:p>
    <w:p w14:paraId="5699B302" w14:textId="77777777" w:rsidR="00BA44CB" w:rsidRDefault="00BA44CB" w:rsidP="008F333A">
      <w:pPr>
        <w:rPr>
          <w:lang w:val="ru-RU"/>
        </w:rPr>
      </w:pPr>
      <w:r>
        <w:rPr>
          <w:lang w:val="ru-RU"/>
        </w:rPr>
        <w:tab/>
      </w:r>
      <w:r w:rsidR="008F333A">
        <w:rPr>
          <w:lang w:val="ru-RU"/>
        </w:rPr>
        <w:t>—</w:t>
      </w:r>
      <w:r w:rsidR="002C6C64" w:rsidRPr="00E236F4">
        <w:rPr>
          <w:lang w:val="ru-RU"/>
        </w:rPr>
        <w:t xml:space="preserve"> 當人有屬靈嘅高貴同犧牲精神,就會同神相似,同祂有連繫,心裏面時刻都喺神度。然後佢就祈禱──就算佢冇出聲祈禱嗰陣,都一樣喺祈禱。 佢整個人生都係禱告。佢乜都唔諗,做乜都係心喺神度。想像一個冇爸爸、淨係由媽媽帶大嘅細路。 突然佢發現自己離佢好遠,但無論佢做乜嘢,無論佢喺邊度,佢嘅心都一直同佢媽媽一齊。就好似一個註定要喺世上流亡、遠離佢嘅天父──上帝嘅人一樣:當佢達到純淨祈禱嘅境界,佢嘅心就一直喺上帝、佢嘅天父入面。呢就係純淨祈禱。</w:t>
      </w:r>
    </w:p>
    <w:p w14:paraId="36E0987D"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基羅納,心要點樣先至可以被淨化?</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要令心思純潔,就要不斷喺神入面;要同神合一。要同神合一,就要有專注、自我觀察同不斷嘅禱告。當心思同神合一,人就只會諗住神;心思純潔,因為冇任何干擾入侵。咁樣,人就唔只係</w:t>
      </w:r>
      <w:r>
        <w:rPr>
          <w:lang w:val="ru-RU"/>
        </w:rPr>
        <w:tab/>
      </w:r>
      <w:r w:rsidR="002C6C64" w:rsidRPr="00E236F4">
        <w:rPr>
          <w:lang w:val="ru-RU"/>
        </w:rPr>
        <w:t>喺神嘅形像同埋相似度。</w:t>
      </w:r>
      <w:r w:rsidR="00AE7166">
        <w:rPr>
          <w:rStyle w:val="FootnoteReference"/>
          <w:lang w:val="ru-RU"/>
        </w:rPr>
        <w:footnoteReference w:id="139"/>
      </w:r>
      <w:r w:rsidR="002C6C64" w:rsidRPr="00E236F4">
        <w:rPr>
          <w:lang w:val="ru-RU"/>
        </w:rPr>
        <w:t xml:space="preserve"> 淨係留喺形像度唔夠。心</w:t>
      </w:r>
      <w:r w:rsidR="008F333A">
        <w:rPr>
          <w:lang w:val="ru-RU"/>
        </w:rPr>
        <w:t>係</w:t>
      </w:r>
      <w:r w:rsidR="002C6C64" w:rsidRPr="00E236F4">
        <w:rPr>
          <w:lang w:val="ru-RU"/>
        </w:rPr>
        <w:t>一個好大嘅恩賜,但佢要同神聖嘅頻率對齊。</w:t>
      </w:r>
    </w:p>
    <w:p w14:paraId="69CB0225" w14:textId="77777777" w:rsidR="00BA44CB" w:rsidRDefault="00BA44CB" w:rsidP="008F333A">
      <w:pPr>
        <w:rPr>
          <w:lang w:val="ru-RU"/>
        </w:rPr>
      </w:pPr>
      <w:r>
        <w:rPr>
          <w:lang w:val="ru-RU"/>
        </w:rPr>
        <w:lastRenderedPageBreak/>
        <w:tab/>
      </w:r>
      <w:r w:rsidR="002C6C64" w:rsidRPr="00E236F4">
        <w:rPr>
          <w:lang w:val="ru-RU"/>
        </w:rPr>
        <w:t>心靈嘅偉大能量,以比光速更快的速度運行,必須被善用並完全指向光嘅創造者──上帝。如果呢股能量散失,心靈又點有力量?如果一個人嘅心靈冇咗力量,就只剩赤裸裸嘅理性,而且唔敢走出頭骨嘅範圍,可悲地</w:t>
      </w:r>
    </w:p>
    <w:p w14:paraId="5F010F84" w14:textId="77777777" w:rsidR="00BA44CB" w:rsidRDefault="00BA44CB" w:rsidP="008F333A">
      <w:pPr>
        <w:rPr>
          <w:lang w:val="ru-RU"/>
        </w:rPr>
      </w:pPr>
      <w:r>
        <w:rPr>
          <w:lang w:val="ru-RU"/>
        </w:rPr>
        <w:tab/>
      </w:r>
      <w:r w:rsidR="002C6C64" w:rsidRPr="00E236F4">
        <w:rPr>
          <w:lang w:val="ru-RU"/>
        </w:rPr>
        <w:t>將上帝嘅形象變成一部</w:t>
      </w:r>
      <w:r w:rsidR="008F333A">
        <w:rPr>
          <w:lang w:val="ru-RU"/>
        </w:rPr>
        <w:t>電腦</w:t>
      </w:r>
      <w:r w:rsidR="002C6C64" w:rsidRPr="00E236F4">
        <w:rPr>
          <w:lang w:val="ru-RU"/>
        </w:rPr>
        <w:t>──一架可憐嘅智力機械。然後有啲人就會咁樣:因為佢哋唔將呢股心智力量用喺最高處,敵人就會利用佢──或者更準確啲講,開始騎劫佢──將佢向下引導,先向住大地,然後更低,向住罪惡,將佢哋拋落地獄本身。 但當心靈成功攀上山巔,就能以靈魂之眼、以神聖之眼,透過神聖的啟示,從高處俯瞰萬有。可惜,我至今只在理論上明白這些,我將努力朝此方向邁進,即使在途中被死亡迎面相遇,亦毫不畏懼。</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823"/>
      <w:r w:rsidRPr="00E236F4">
        <w:rPr>
          <w:lang w:val="ru-RU"/>
        </w:rPr>
        <w:t>屬靈警醒</w:t>
      </w:r>
      <w:bookmarkEnd w:id="202"/>
      <w:bookmarkEnd w:id="203"/>
    </w:p>
    <w:p w14:paraId="2DF7B1CB" w14:textId="2D5E9C3F" w:rsidR="00BA44CB" w:rsidRDefault="008F333A" w:rsidP="00D07549">
      <w:pPr>
        <w:ind w:firstLine="720"/>
        <w:rPr>
          <w:lang w:val="ru-RU"/>
        </w:rPr>
      </w:pPr>
      <w:r>
        <w:rPr>
          <w:lang w:val="ru-RU"/>
        </w:rPr>
        <w:t>—</w:t>
      </w:r>
      <w:r w:rsidR="002C6C64" w:rsidRPr="00E236F4">
        <w:rPr>
          <w:lang w:val="ru-RU"/>
        </w:rPr>
        <w:t xml:space="preserve"> 基羅納,什麼是清醒?</w:t>
      </w:r>
    </w:p>
    <w:p w14:paraId="29C82059" w14:textId="14E0F125" w:rsidR="00BA44CB" w:rsidRDefault="00BA44CB" w:rsidP="008F333A">
      <w:pPr>
        <w:rPr>
          <w:lang w:val="ru-RU"/>
        </w:rPr>
      </w:pPr>
      <w:r>
        <w:rPr>
          <w:lang w:val="ru-RU"/>
        </w:rPr>
        <w:tab/>
      </w:r>
      <w:r w:rsidR="008F333A">
        <w:rPr>
          <w:lang w:val="ru-RU"/>
        </w:rPr>
        <w:t>—</w:t>
      </w:r>
      <w:r w:rsidR="002C6C64" w:rsidRPr="00E236F4">
        <w:rPr>
          <w:lang w:val="ru-RU"/>
        </w:rPr>
        <w:t xml:space="preserve"> 清醒就係你嘅專注:喺你嘅思想、行為同動作入面。如果你今日保持警覺,觀察自己,分析自己嘅言行,咁 tomorrow 你就會更加專注,如此類推。基礎</w:t>
      </w:r>
      <w:r w:rsidR="008F333A">
        <w:rPr>
          <w:lang w:val="ru-RU"/>
        </w:rPr>
        <w:t>就</w:t>
      </w:r>
      <w:r w:rsidR="002C6C64" w:rsidRPr="00E236F4">
        <w:rPr>
          <w:lang w:val="ru-RU"/>
        </w:rPr>
        <w:t>係專注。正因如此,你先見到聖父哋點樣留意自己! 點解佢哋會被稱為</w:t>
      </w:r>
      <w:r>
        <w:rPr>
          <w:lang w:val="ru-RU"/>
        </w:rPr>
        <w:t>「</w:t>
      </w:r>
      <w:r w:rsidR="002C6C64" w:rsidRPr="00E236F4">
        <w:rPr>
          <w:lang w:val="ru-RU"/>
        </w:rPr>
        <w:t>節制修行者</w:t>
      </w:r>
      <w:r>
        <w:rPr>
          <w:lang w:val="ru-RU"/>
        </w:rPr>
        <w:t>」</w:t>
      </w:r>
      <w:r w:rsidR="002C6C64" w:rsidRPr="00E236F4">
        <w:rPr>
          <w:lang w:val="ru-RU"/>
        </w:rPr>
        <w:t>?</w:t>
      </w:r>
      <w:r>
        <w:rPr>
          <w:lang w:val="ru-RU"/>
        </w:rPr>
        <w:t>「節制」</w:t>
      </w:r>
      <w:r w:rsidR="002C6C64" w:rsidRPr="00E236F4">
        <w:rPr>
          <w:lang w:val="ru-RU"/>
        </w:rPr>
        <w:t>即係指對自己保持警覺、留心。佢哋對自己保持警覺,並進行內在修行。佢哋觀察自己嘅念頭,並保持持續嘅靈性警醒。</w:t>
      </w:r>
    </w:p>
    <w:p w14:paraId="11537878" w14:textId="2825F7E3" w:rsidR="00BA44CB" w:rsidRDefault="00BA44CB" w:rsidP="008F333A">
      <w:pPr>
        <w:rPr>
          <w:lang w:val="ru-RU"/>
        </w:rPr>
      </w:pPr>
      <w:r>
        <w:rPr>
          <w:lang w:val="ru-RU"/>
        </w:rPr>
        <w:tab/>
      </w:r>
      <w:r w:rsidR="008F333A">
        <w:rPr>
          <w:lang w:val="ru-RU"/>
        </w:rPr>
        <w:t>—</w:t>
      </w:r>
      <w:r w:rsidR="002C6C64" w:rsidRPr="00E236F4">
        <w:rPr>
          <w:lang w:val="ru-RU"/>
        </w:rPr>
        <w:t xml:space="preserve"> 傑羅納,阿爸以撒說:</w:t>
      </w:r>
      <w:r w:rsidR="00C90354">
        <w:rPr>
          <w:lang w:val="ru-RU"/>
        </w:rPr>
        <w:t>「</w:t>
      </w:r>
      <w:r w:rsidR="002C6C64" w:rsidRPr="00E236F4">
        <w:rPr>
          <w:lang w:val="ru-RU"/>
        </w:rPr>
        <w:t>白晝嘅工夫要同夜晚嘅工夫一致。</w:t>
      </w:r>
      <w:r>
        <w:rPr>
          <w:lang w:val="ru-RU"/>
        </w:rPr>
        <w:t>」</w:t>
      </w:r>
      <w:r w:rsidR="00FD4765">
        <w:rPr>
          <w:rStyle w:val="FootnoteReference"/>
          <w:lang w:val="ru-RU"/>
        </w:rPr>
        <w:footnoteReference w:id="140"/>
      </w:r>
      <w:r w:rsidR="00FD4765">
        <w:rPr>
          <w:lang w:val="ru-RU"/>
        </w:rPr>
        <w:t xml:space="preserve"> </w:t>
      </w:r>
      <w:r w:rsidR="002C6C64" w:rsidRPr="00E236F4">
        <w:rPr>
          <w:lang w:val="ru-RU"/>
        </w:rPr>
        <w:t>佢呢句係乜意思?</w:t>
      </w:r>
    </w:p>
    <w:p w14:paraId="51E05849" w14:textId="77777777" w:rsidR="00BA44CB" w:rsidRDefault="00BA44CB" w:rsidP="008F333A">
      <w:pPr>
        <w:rPr>
          <w:lang w:val="ru-RU"/>
        </w:rPr>
      </w:pPr>
      <w:r>
        <w:rPr>
          <w:lang w:val="ru-RU"/>
        </w:rPr>
        <w:tab/>
      </w:r>
      <w:r w:rsidR="008F333A">
        <w:rPr>
          <w:lang w:val="ru-RU"/>
        </w:rPr>
        <w:t>—</w:t>
      </w:r>
      <w:r w:rsidR="002C6C64" w:rsidRPr="00E236F4">
        <w:rPr>
          <w:lang w:val="ru-RU"/>
        </w:rPr>
        <w:t xml:space="preserve"> 佢意思係,就好似人夜晚禱告時心專注喺上帝度,日間都要努力唔好散焦,免得心思飄離上帝。如果你日間唔留意自己, ,就會堆積好多垃圾,之後先想清走佢,真係好難! 只要一瞬間唔專心——之後喺祈禱時想集中精神,就會惹出好多麻煩!</w:t>
      </w:r>
    </w:p>
    <w:p w14:paraId="7E082363" w14:textId="77777777" w:rsidR="00BA44CB" w:rsidRDefault="00BA44CB" w:rsidP="008F333A">
      <w:pPr>
        <w:rPr>
          <w:lang w:val="ru-RU"/>
        </w:rPr>
      </w:pPr>
      <w:r>
        <w:rPr>
          <w:lang w:val="ru-RU"/>
        </w:rPr>
        <w:tab/>
      </w:r>
      <w:r w:rsidR="002C6C64" w:rsidRPr="00E236F4">
        <w:rPr>
          <w:lang w:val="ru-RU"/>
        </w:rPr>
        <w:t>專注同自我觀察好緊要。一個人可以禱告好幾個鐘,但如果佢唔專心、唔觀察自己,就只係原地踏步。但當禱告配合自我觀察,我哋就唔係亂開槍,而係直接打向敵人嘅要塞。</w:t>
      </w:r>
    </w:p>
    <w:p w14:paraId="6D8916B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導師,點解我個心不停咁飄,收唔返神?</w:t>
      </w:r>
    </w:p>
    <w:p w14:paraId="7E6BAAB4" w14:textId="77777777" w:rsidR="00BA44CB" w:rsidRDefault="00BA44CB" w:rsidP="008F333A">
      <w:pPr>
        <w:rPr>
          <w:lang w:val="ru-RU"/>
        </w:rPr>
      </w:pPr>
      <w:r>
        <w:rPr>
          <w:lang w:val="ru-RU"/>
        </w:rPr>
        <w:tab/>
      </w:r>
      <w:r w:rsidR="008F333A">
        <w:rPr>
          <w:lang w:val="ru-RU"/>
        </w:rPr>
        <w:t>—</w:t>
      </w:r>
      <w:r w:rsidR="002C6C64" w:rsidRPr="00E236F4">
        <w:rPr>
          <w:lang w:val="ru-RU"/>
        </w:rPr>
        <w:t xml:space="preserve"> 呢咁多年嚟,佢就好似一匹冇缰嘅馬;就算而家,你都控制唔到佢。專注力好重要,因為一瞬間,心可以帶你去天堂;下一瞬間,如果你唔留神</w:t>
      </w:r>
      <w:r w:rsidR="008F333A">
        <w:rPr>
          <w:lang w:val="ru-RU"/>
        </w:rPr>
        <w:t>,</w:t>
      </w:r>
      <w:r w:rsidR="002C6C64" w:rsidRPr="00E236F4">
        <w:rPr>
          <w:lang w:val="ru-RU"/>
        </w:rPr>
        <w:t>就會落入地獄。盡量將心思放喺正面、神聖嘅念頭上,因為呢啲念頭可以令一個人得到聖潔。</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824"/>
      <w:r w:rsidRPr="00E236F4">
        <w:rPr>
          <w:lang w:val="ru-RU"/>
        </w:rPr>
        <w:t>收斂心神</w:t>
      </w:r>
      <w:bookmarkEnd w:id="204"/>
      <w:bookmarkEnd w:id="205"/>
    </w:p>
    <w:p w14:paraId="5657E208" w14:textId="301FFD08" w:rsidR="00BA44CB" w:rsidRDefault="008F333A" w:rsidP="003F678C">
      <w:pPr>
        <w:ind w:firstLine="720"/>
        <w:rPr>
          <w:lang w:val="ru-RU"/>
        </w:rPr>
      </w:pPr>
      <w:r>
        <w:rPr>
          <w:lang w:val="ru-RU"/>
        </w:rPr>
        <w:t>—</w:t>
      </w:r>
      <w:r w:rsidR="002C6C64" w:rsidRPr="00E236F4">
        <w:rPr>
          <w:lang w:val="ru-RU"/>
        </w:rPr>
        <w:t xml:space="preserve"> 師傅,我個心唔停咁四處飄。</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我細個嗰陣,啲細路仔會捉麻雀,用條繩綁住佢哋隻腳,玩一個遊戲:佢哋放手,麻雀就飛走——啲可憐雀仔以為自己自由咗——但之後啲細路仔就慢慢撥開條繩球,將隻細雀拉返嚟。 你嘅心都係咁──佢可以高飛,但如果基督拎住另一端,心就去唔到</w:t>
      </w:r>
      <w:r w:rsidR="008F333A">
        <w:rPr>
          <w:lang w:val="ru-RU"/>
        </w:rPr>
        <w:t>邊</w:t>
      </w:r>
      <w:r w:rsidR="002C6C64" w:rsidRPr="00E236F4">
        <w:rPr>
          <w:lang w:val="ru-RU"/>
        </w:rPr>
        <w:t>──佢會飛走,然後再返返嚟基督度。</w:t>
      </w:r>
    </w:p>
    <w:p w14:paraId="0F64897A"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導師,有時我好專心、專注喺禱告,但一失神,一眨眼,我個腦竟然飛到……美國。點解會咁?</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而家去美國嘅機票好貴㗎! 你又係咪成日都喺度?睇吓,收歎你嘅心,唔係你會害咗自己,仲令我哋四散——</w:t>
      </w:r>
      <w:r w:rsidR="002C6C64" w:rsidRPr="00E236F4">
        <w:rPr>
          <w:lang w:val="ru-RU"/>
        </w:rPr>
        <w:lastRenderedPageBreak/>
        <w:t>我可唔會幫你還債。誠心誠意咁禱告,謙卑啲,免得魔鬼用你嘅念頭同你傾計,搶走你嘅禱告。 反思死亡會喺呢方面幫到你好大忙。如果你心裏面咁諗:</w:t>
      </w:r>
      <w:r>
        <w:rPr>
          <w:lang w:val="ru-RU"/>
        </w:rPr>
        <w:t>「</w:t>
      </w:r>
      <w:r w:rsidR="002C6C64" w:rsidRPr="00E236F4">
        <w:rPr>
          <w:lang w:val="ru-RU"/>
        </w:rPr>
        <w:t>上帝畀咗我時間去準備,之後佢就會叫我返去佢身邊</w:t>
      </w:r>
      <w:r>
        <w:rPr>
          <w:lang w:val="ru-RU"/>
        </w:rPr>
        <w:t>」,</w:t>
      </w:r>
      <w:r w:rsidR="002C6C64" w:rsidRPr="00E236F4">
        <w:rPr>
          <w:lang w:val="ru-RU"/>
        </w:rPr>
        <w:t>咁就冇乜念頭可以勝得過你。一講到死亡,心就會收返埋,唔會再四處遊走,亦唔會飛到天涯海角。</w:t>
      </w:r>
    </w:p>
    <w:p w14:paraId="4E389F6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導師,我好傷心,因為我禱告時心會走神。</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我嘅心都畀各種憂慮分散,雖然我好想佢可以一直同神同在。然後我就咁講:</w:t>
      </w:r>
      <w:r w:rsidR="00C90354">
        <w:rPr>
          <w:lang w:val="ru-RU"/>
        </w:rPr>
        <w:t>「</w:t>
      </w:r>
      <w:r w:rsidR="002C6C64" w:rsidRPr="00E236F4">
        <w:rPr>
          <w:lang w:val="ru-RU"/>
        </w:rPr>
        <w:t>我嘅神啊,呢種心喺你面前做乜嘢?我竟然想留喺你身邊,真係太狂妄!</w:t>
      </w:r>
      <w:r>
        <w:rPr>
          <w:lang w:val="ru-RU"/>
        </w:rPr>
        <w:t>」</w:t>
      </w:r>
      <w:r w:rsidR="002C6C64" w:rsidRPr="00E236F4">
        <w:rPr>
          <w:lang w:val="ru-RU"/>
        </w:rPr>
        <w:t>一個謙卑嘅念頭就會吸引神嘅恩典,心就會返去神度。 你應該咁講:</w:t>
      </w:r>
      <w:r w:rsidR="00C90354">
        <w:rPr>
          <w:lang w:val="ru-RU"/>
        </w:rPr>
        <w:t>「</w:t>
      </w:r>
      <w:r w:rsidR="002C6C64" w:rsidRPr="00E236F4">
        <w:rPr>
          <w:lang w:val="ru-RU"/>
        </w:rPr>
        <w:t>主啊,你唔幫我收心歸向你,係啱嘅,因為我可憐又貧窮</w:t>
      </w:r>
      <w:r>
        <w:rPr>
          <w:lang w:val="ru-RU"/>
        </w:rPr>
        <w:t>。」</w:t>
      </w:r>
      <w:r w:rsidR="002C6C64" w:rsidRPr="00E236F4">
        <w:rPr>
          <w:lang w:val="ru-RU"/>
        </w:rPr>
        <w:t>當你自己真係信呢句,上帝就會即刻幫你集中精神。</w:t>
      </w:r>
    </w:p>
    <w:p w14:paraId="01926783"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導師,我好經常戴念珠祈禱,頭先仲好專心,但之後個心就走咗神。我試過、集中過,但佢又走咗。</w:t>
      </w:r>
    </w:p>
    <w:p w14:paraId="685DA5F4" w14:textId="77777777" w:rsidR="00BA44CB" w:rsidRDefault="00BA44CB" w:rsidP="008F333A">
      <w:pPr>
        <w:rPr>
          <w:lang w:val="ru-RU"/>
        </w:rPr>
      </w:pPr>
      <w:r>
        <w:rPr>
          <w:lang w:val="ru-RU"/>
        </w:rPr>
        <w:tab/>
      </w:r>
      <w:r w:rsidR="008F333A">
        <w:rPr>
          <w:lang w:val="ru-RU"/>
        </w:rPr>
        <w:t>—</w:t>
      </w:r>
      <w:r w:rsidR="002C6C64" w:rsidRPr="00E236F4">
        <w:rPr>
          <w:lang w:val="ru-RU"/>
        </w:rPr>
        <w:t xml:space="preserve"> 諗吓如果淨係得你禱告嘅一半或者三分之一先到上帝寶座,其餘就喺路上散咗,幾咁可悲!你要堅持同有耐性。你個心走咗神?拉返佢返嚟!佢又走咗?再拉返佢返嚟。</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但係,Geronda,點解我咁難集中精神?</w:t>
      </w:r>
    </w:p>
    <w:p w14:paraId="268AF745" w14:textId="1B96308A" w:rsidR="00BA44CB" w:rsidRDefault="00BA44CB" w:rsidP="008F333A">
      <w:pPr>
        <w:rPr>
          <w:lang w:val="ru-RU"/>
        </w:rPr>
      </w:pPr>
      <w:r>
        <w:rPr>
          <w:lang w:val="ru-RU"/>
        </w:rPr>
        <w:tab/>
      </w:r>
      <w:r w:rsidR="008F333A">
        <w:rPr>
          <w:lang w:val="ru-RU"/>
        </w:rPr>
        <w:t>—</w:t>
      </w:r>
      <w:r w:rsidR="002C6C64" w:rsidRPr="00E236F4">
        <w:rPr>
          <w:lang w:val="ru-RU"/>
        </w:rPr>
        <w:t xml:space="preserve"> 因為你而家仍然只係喺靈性鬥爭嘅第一步,如果反過嚟,就違背咗事物嘅自然次序,就好似一個嬰兒一出生就已經五歲咁。 我哋嘅心就好似一匹小馬,起初會跟住佢媽媽跑,但好快就忘記咗:佢開始玩耍、啃草、四圍跑,跑得好遠,等到佢醒返過嚟,先發覺已經搵唔到佢媽媽。佢再跑返去搵到佢,但又好快就再次忘記咗。 當佢大啲,就會畀人拎嚟綁喺佢媽媽後面,咁佢就永遠都喺佢身邊。我想講嘅係,一開始喺祈禱時心猿意馬係好自然。但係如果你堅持落去,佢就會同上帝緊密連繫,唔會再同祂分開;佢會想不停咁祈禱 。 之後就嚟到完美嘅平安:禱告期間連一個念頭都唔會冒出嚟,心境完全清淨。</w:t>
      </w:r>
      <w:r w:rsidR="003F678C">
        <w:rPr>
          <w:rStyle w:val="FootnoteReference"/>
          <w:lang w:val="ru-RU"/>
        </w:rPr>
        <w:footnoteReference w:id="141"/>
      </w:r>
      <w:r w:rsidR="002C6C64" w:rsidRPr="00E236F4">
        <w:rPr>
          <w:lang w:val="ru-RU"/>
        </w:rPr>
        <w:t xml:space="preserve"> 下一階段就係默想。</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825"/>
      <w:r w:rsidRPr="00E236F4">
        <w:rPr>
          <w:lang w:val="ru-RU"/>
        </w:rPr>
        <w:t>畀我哋嘅心有嘢做</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Geronda,我仍然喺塵世度生活。如果你方便,請教我點樣防範自己唔好畀塵世嘅誘惑分散注意力同拉走我。</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你會喺阿爸伊薩克嘅著作入面搵到呢條問題嘅答案。細心咁讀第一章頭四句,並反思佢哋。聖人話:</w:t>
      </w:r>
      <w:r w:rsidR="00C90354">
        <w:rPr>
          <w:lang w:val="ru-RU"/>
        </w:rPr>
        <w:t>「</w:t>
      </w:r>
      <w:r w:rsidR="002C6C64" w:rsidRPr="00E236F4">
        <w:rPr>
          <w:lang w:val="ru-RU"/>
        </w:rPr>
        <w:t>敬畏上帝係美德嘅開始。</w:t>
      </w:r>
      <w:r w:rsidR="00C90354">
        <w:rPr>
          <w:lang w:val="ru-RU"/>
        </w:rPr>
        <w:t>」</w:t>
      </w:r>
      <w:r w:rsidR="002C6C64" w:rsidRPr="00E236F4">
        <w:rPr>
          <w:lang w:val="ru-RU"/>
        </w:rPr>
        <w:t xml:space="preserve"> 呢種恐懼,如人所言,係由信心而產生,並喺人心入面播種,當佢嘅心神向塵世嘅干擾道別,將四處遊走嘅</w:t>
      </w:r>
      <w:r w:rsidR="002C6C64" w:rsidRPr="00E236F4">
        <w:rPr>
          <w:lang w:val="ru-RU"/>
        </w:rPr>
        <w:lastRenderedPageBreak/>
        <w:t>思緒凝聚埋一齊,專注於靈魂未來命運嘅教導。</w:t>
      </w:r>
      <w:r w:rsidR="003F6AB7">
        <w:rPr>
          <w:rStyle w:val="FootnoteReference"/>
          <w:lang w:val="ru-RU"/>
        </w:rPr>
        <w:footnoteReference w:id="142"/>
      </w:r>
      <w:r w:rsidR="002C6C64" w:rsidRPr="00E236F4">
        <w:rPr>
          <w:lang w:val="ru-RU"/>
        </w:rPr>
        <w:t xml:space="preserve"> 呢種靈性工作確實需要某啲先決條件,而你而家仲未具備。 但你而家仍然喺塵世,都可以做類似嘅事。要你不停禱告好難,因為一開始禱告幾耗神,而你體內嘅慾望仲未除。所以當你唔禱告、心無所寄時,就畀啲嘢佢做,咁魔鬼就冇機會播佢嘅種子。 對付心思,可以咁做:收斂佢,好好培養對短暫生命嘅記憶──但係你哋女人成日都搵藉口沉淪同絕望!… 所以,最好係不斷諗起新約聖經入面嘅事件,並反思佢哋。由天使報喜開始,到釘十字架為止,令你嘅心不停圍繞住呢啲事件。當你嘅心達到只係不停圍繞住呢啲神聖事件,你內心就會發生改變,而呢個就係你嘅復活。</w:t>
      </w:r>
    </w:p>
    <w:p w14:paraId="14984C55" w14:textId="76DDD0D1" w:rsidR="00BA44CB" w:rsidRDefault="00BA44CB" w:rsidP="008F333A">
      <w:pPr>
        <w:rPr>
          <w:lang w:val="ru-RU"/>
        </w:rPr>
      </w:pPr>
      <w:r>
        <w:rPr>
          <w:lang w:val="ru-RU"/>
        </w:rPr>
        <w:tab/>
      </w:r>
      <w:r w:rsidR="008F333A">
        <w:rPr>
          <w:lang w:val="ru-RU"/>
        </w:rPr>
        <w:t>—</w:t>
      </w:r>
      <w:r w:rsidR="002C6C64" w:rsidRPr="00E236F4">
        <w:rPr>
          <w:lang w:val="ru-RU"/>
        </w:rPr>
        <w:t xml:space="preserve"> 基羅尼塔,我真係好鍾意史提基拉嗰句歌詞:</w:t>
      </w:r>
      <w:r w:rsidR="00C90354">
        <w:rPr>
          <w:lang w:val="ru-RU"/>
        </w:rPr>
        <w:t>「</w:t>
      </w:r>
      <w:r w:rsidR="002C6C64" w:rsidRPr="00E236F4">
        <w:rPr>
          <w:lang w:val="ru-RU"/>
        </w:rPr>
        <w:t>生命賜予者啊,祢以刺透嘅肋旁,向眾人傾注咗生命同救恩嘅河流。</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w:t>
      </w:r>
      <w:r w:rsidR="002C6C64" w:rsidRPr="00E236F4">
        <w:rPr>
          <w:lang w:val="ru-RU"/>
        </w:rPr>
        <w:t xml:space="preserve"> 又點會唔鍾意呢?當人默想十字架、基督被刺穿嘅側肋、釘子、醋、膽,以及主為我哋所受苦難嘅福音記載中每一細節時,心思就專注喺各各他,冇其他雜念。 然後靈魂就全心全意地為自己、為所有活著的和已故的人,向被釘十字架的基督祈禱,求那為我們眾人承擔創傷的基督憐憫他們。</w:t>
      </w:r>
    </w:p>
    <w:p w14:paraId="3A88F5FB" w14:textId="77777777" w:rsidR="00BA44CB" w:rsidRDefault="00BA44CB" w:rsidP="008F333A">
      <w:pPr>
        <w:rPr>
          <w:lang w:val="ru-RU"/>
        </w:rPr>
      </w:pPr>
      <w:r>
        <w:rPr>
          <w:lang w:val="ru-RU"/>
        </w:rPr>
        <w:tab/>
      </w:r>
      <w:r w:rsidR="002C6C64" w:rsidRPr="00E236F4">
        <w:rPr>
          <w:lang w:val="ru-RU"/>
        </w:rPr>
        <w:t>我哋嘅心思好似一個放任自流嘅青少年,不停想四處遊走,想放蕩不羈、打破規矩。然而,我哋嘅生命同得救都靠心思嘅自律。如果我哋能夠制服同訓練佢,佢就會安定落嚟,變得良善同順服。所以,盡量唔好畀心思閒散遊走。 用屬靈嘅方法訓練佢;教佢多啲留喺屋企,喺樂園入面,貼近佢嘅父同神。</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826"/>
      <w:r w:rsidRPr="00E236F4">
        <w:rPr>
          <w:lang w:val="ru-RU"/>
        </w:rPr>
        <w:t>神同在嘅感覺</w:t>
      </w:r>
      <w:bookmarkEnd w:id="208"/>
      <w:bookmarkEnd w:id="209"/>
    </w:p>
    <w:p w14:paraId="10B73E4C" w14:textId="5548D5D6" w:rsidR="00BA44CB" w:rsidRDefault="008F333A" w:rsidP="005D1647">
      <w:pPr>
        <w:ind w:firstLine="720"/>
        <w:rPr>
          <w:lang w:val="ru-RU"/>
        </w:rPr>
      </w:pPr>
      <w:r>
        <w:rPr>
          <w:lang w:val="ru-RU"/>
        </w:rPr>
        <w:t>—</w:t>
      </w:r>
      <w:r w:rsidR="002C6C64" w:rsidRPr="00E236F4">
        <w:rPr>
          <w:lang w:val="ru-RU"/>
        </w:rPr>
        <w:t xml:space="preserve"> 導師,當我做緊某啲心智工作時,我就無法祈禱。</w:t>
      </w:r>
    </w:p>
    <w:p w14:paraId="6369CD64" w14:textId="77777777" w:rsidR="00BA44CB" w:rsidRDefault="00BA44CB" w:rsidP="008F333A">
      <w:pPr>
        <w:rPr>
          <w:lang w:val="ru-RU"/>
        </w:rPr>
      </w:pPr>
      <w:r>
        <w:rPr>
          <w:lang w:val="ru-RU"/>
        </w:rPr>
        <w:tab/>
      </w:r>
      <w:r w:rsidR="008F333A">
        <w:rPr>
          <w:lang w:val="ru-RU"/>
        </w:rPr>
        <w:t>—</w:t>
      </w:r>
      <w:r w:rsidR="002C6C64" w:rsidRPr="00E236F4">
        <w:rPr>
          <w:lang w:val="ru-RU"/>
        </w:rPr>
        <w:t xml:space="preserve"> 如果你做緊嘢嗰陣,你嘅心唔會走神,咁就等同於耶穌禱告。相反,如果你喺禱告,但心唔集中喺上帝身上,咁嘅禱告冇用。 如果一個人對耶穌禱文感到疲倦,只要將心思放喺基督或者天主之母面前,嗰都算係禱告。</w:t>
      </w:r>
    </w:p>
    <w:p w14:paraId="781944E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導師,一個人可唔可以唔誦念耶穌禱文,都保持對上帝嘅記憶?</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如果佢哋對自己講:</w:t>
      </w:r>
      <w:r>
        <w:rPr>
          <w:lang w:val="ru-RU"/>
        </w:rPr>
        <w:t>「</w:t>
      </w:r>
      <w:r w:rsidR="002C6C64" w:rsidRPr="00E236F4">
        <w:rPr>
          <w:lang w:val="ru-RU"/>
        </w:rPr>
        <w:t>我同上帝隔得好遠啊!我要點先可以親近佢?</w:t>
      </w:r>
      <w:r>
        <w:rPr>
          <w:lang w:val="ru-RU"/>
        </w:rPr>
        <w:t>」</w:t>
      </w:r>
      <w:r w:rsidR="002C6C64" w:rsidRPr="00E236F4">
        <w:rPr>
          <w:lang w:val="ru-RU"/>
        </w:rPr>
        <w:t>──由呢種諗法就會生出對上帝嘅紀念,之後禱告自然會嚟。要時刻感受 基督、聖母瑪利亞同聖徒嘅臨在,就好似佢哋真係喺你身邊咁樣行事。 畢竟,佢哋真係喺度,雖然我哋用肉眼睇唔到。將你所有嘅思想同感受都集中喺上帝身上,對自己講:</w:t>
      </w:r>
      <w:r w:rsidR="00C90354">
        <w:rPr>
          <w:lang w:val="ru-RU"/>
        </w:rPr>
        <w:t>「</w:t>
      </w:r>
      <w:r w:rsidR="002C6C64" w:rsidRPr="00E236F4">
        <w:rPr>
          <w:lang w:val="ru-RU"/>
        </w:rPr>
        <w:t>上帝睇住我。我而家做緊嘅嘢令佢喜悅嗎?我應該避免啲乜嘢,先唔會令佢傷心?</w:t>
      </w:r>
      <w:r>
        <w:rPr>
          <w:lang w:val="ru-RU"/>
        </w:rPr>
        <w:t>」</w:t>
      </w:r>
      <w:r w:rsidR="002C6C64" w:rsidRPr="00E236F4">
        <w:rPr>
          <w:lang w:val="ru-RU"/>
        </w:rPr>
        <w:t xml:space="preserve">慢慢嘅,呢個就會成為你嘅內在狀態。 </w:t>
      </w:r>
      <w:r w:rsidR="002C6C64" w:rsidRPr="00E236F4">
        <w:rPr>
          <w:lang w:val="ru-RU"/>
        </w:rPr>
        <w:lastRenderedPageBreak/>
        <w:t>你會時常想着上帝,並盡你所能去討好祂。就係咁,對上帝嘅愛先會發展同成長;心靈先會得着喜樂;而你亦都可以輕鬆咁不斷持守耶穌禱文。</w:t>
      </w:r>
    </w:p>
    <w:p w14:paraId="005EB4D6" w14:textId="70AFF479" w:rsidR="00BA44CB" w:rsidRDefault="00BA44CB" w:rsidP="008F333A">
      <w:pPr>
        <w:rPr>
          <w:lang w:val="ru-RU"/>
        </w:rPr>
      </w:pPr>
      <w:r>
        <w:rPr>
          <w:lang w:val="ru-RU"/>
        </w:rPr>
        <w:tab/>
      </w:r>
      <w:r w:rsidR="008F333A">
        <w:rPr>
          <w:lang w:val="ru-RU"/>
        </w:rPr>
        <w:t>—</w:t>
      </w:r>
      <w:r w:rsidR="002C6C64" w:rsidRPr="00E236F4">
        <w:rPr>
          <w:lang w:val="ru-RU"/>
        </w:rPr>
        <w:t xml:space="preserve"> 基羅翁達,諺語「記住上帝</w:t>
      </w:r>
      <w:r w:rsidR="008F333A">
        <w:rPr>
          <w:lang w:val="ru-RU"/>
        </w:rPr>
        <w:t>,你就會</w:t>
      </w:r>
      <w:r w:rsidR="002C6C64" w:rsidRPr="00E236F4">
        <w:rPr>
          <w:lang w:val="ru-RU"/>
        </w:rPr>
        <w:t>看見上帝</w:t>
      </w:r>
      <w:r>
        <w:rPr>
          <w:lang w:val="ru-RU"/>
        </w:rPr>
        <w:t>」</w:t>
      </w:r>
      <w:r w:rsidR="002C6C64" w:rsidRPr="00E236F4">
        <w:rPr>
          <w:lang w:val="ru-RU"/>
        </w:rPr>
        <w:t>係乜意思?</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記住上帝」就係將心思放喺上帝身上。一個時常記住上帝嘅人,就生活喺上帝入面,咁樣佢喺處處、事事都可以見到上帝。達到呢個境界嘅人,會不斷感受到上帝嘅同在,並對祂充滿感恩。佢喺萬物上都看見上帝祝福嘅印記。 佢哋環顧四周,就明白到上帝唔單只關心人類,連整個世界、甚至最微小嘅事物都照顧到。 無論佢望到邊度,都見到上帝嘅偉大。佢抬頭望住天空,被上帝嘅臨在所改變。佢望住大地、望住雀鳥、望住樹木,喺呢一切背後,佢都見到上帝──佢哋嘅創造主。呢種同時係禱告又係紀念上帝。</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827"/>
      <w:r w:rsidR="00144522">
        <w:rPr>
          <w:lang w:val="ru-RU"/>
        </w:rPr>
        <w:t>第四</w:t>
      </w:r>
      <w:r w:rsidR="00144522" w:rsidRPr="00E236F4">
        <w:rPr>
          <w:lang w:val="ru-RU"/>
        </w:rPr>
        <w:t>章</w:t>
      </w:r>
      <w:r w:rsidR="002C6C64" w:rsidRPr="00E236F4">
        <w:rPr>
          <w:lang w:val="ru-RU"/>
        </w:rPr>
        <w:t xml:space="preserve"> </w:t>
      </w:r>
      <w:r w:rsidR="00144522">
        <w:rPr>
          <w:lang w:val="ru-RU"/>
        </w:rPr>
        <w:br/>
      </w:r>
      <w:r w:rsidR="002C6C64" w:rsidRPr="00E236F4">
        <w:rPr>
          <w:lang w:val="ru-RU"/>
        </w:rPr>
        <w:t>心智同心靈嘅合作</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828"/>
      <w:r w:rsidRPr="00E236F4">
        <w:rPr>
          <w:lang w:val="ru-RU"/>
        </w:rPr>
        <w:t>當心思同心意合一,禱告就變得出自肺腑</w:t>
      </w:r>
      <w:bookmarkEnd w:id="212"/>
      <w:bookmarkEnd w:id="213"/>
    </w:p>
    <w:p w14:paraId="6443C300" w14:textId="0B4B1D8F" w:rsidR="00BA44CB" w:rsidRDefault="002C6C64" w:rsidP="00144522">
      <w:pPr>
        <w:ind w:firstLine="720"/>
        <w:rPr>
          <w:lang w:val="ru-RU"/>
        </w:rPr>
      </w:pPr>
      <w:r w:rsidRPr="00E236F4">
        <w:rPr>
          <w:lang w:val="ru-RU"/>
        </w:rPr>
        <w:t>長老,心智點樣下降入心?</w:t>
      </w:r>
    </w:p>
    <w:p w14:paraId="4B33BDC3" w14:textId="7EF8A466" w:rsidR="00BA44CB" w:rsidRDefault="00BA44CB" w:rsidP="008F333A">
      <w:pPr>
        <w:rPr>
          <w:lang w:val="ru-RU"/>
        </w:rPr>
      </w:pPr>
      <w:r>
        <w:rPr>
          <w:lang w:val="ru-RU"/>
        </w:rPr>
        <w:tab/>
      </w:r>
      <w:r w:rsidR="008F333A">
        <w:rPr>
          <w:lang w:val="ru-RU"/>
        </w:rPr>
        <w:t>—</w:t>
      </w:r>
      <w:r w:rsidR="002C6C64" w:rsidRPr="00E236F4">
        <w:rPr>
          <w:lang w:val="ru-RU"/>
        </w:rPr>
        <w:t xml:space="preserve"> 當心感到痛楚,心智就會下降到心裏。 </w:t>
      </w:r>
      <w:r>
        <w:rPr>
          <w:lang w:val="ru-RU"/>
        </w:rPr>
        <w:t xml:space="preserve">  「</w:t>
      </w:r>
      <w:r w:rsidR="002C6C64" w:rsidRPr="00E236F4">
        <w:rPr>
          <w:lang w:val="ru-RU"/>
        </w:rPr>
        <w:t>心感到痛</w:t>
      </w:r>
      <w:r>
        <w:rPr>
          <w:lang w:val="ru-RU"/>
        </w:rPr>
        <w:t>楚」</w:t>
      </w:r>
      <w:r w:rsidR="002C6C64" w:rsidRPr="00E236F4">
        <w:rPr>
          <w:lang w:val="ru-RU"/>
        </w:rPr>
        <w:t>係乜意思?當一個人反思上帝嘅祝福同自己嘅忘恩,心裏就會被一陣刺痛穿透,心智就會被吸引到嗰度。</w:t>
      </w:r>
    </w:p>
    <w:p w14:paraId="616552D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導師,我頭痛嘅時候,我禱告唔到。</w:t>
      </w:r>
    </w:p>
    <w:p w14:paraId="1625326F" w14:textId="439A34A8" w:rsidR="00BA44CB" w:rsidRDefault="00BA44CB" w:rsidP="008F333A">
      <w:pPr>
        <w:rPr>
          <w:lang w:val="ru-RU"/>
        </w:rPr>
      </w:pPr>
      <w:r>
        <w:rPr>
          <w:lang w:val="ru-RU"/>
        </w:rPr>
        <w:tab/>
      </w:r>
      <w:r w:rsidR="008F333A">
        <w:rPr>
          <w:lang w:val="ru-RU"/>
        </w:rPr>
        <w:t>—</w:t>
      </w:r>
      <w:r w:rsidR="002C6C64" w:rsidRPr="00E236F4">
        <w:rPr>
          <w:lang w:val="ru-RU"/>
        </w:rPr>
        <w:t xml:space="preserve"> 想像一下你隻腳痛,喺同一時間,你隻手畀刀割傷咗。會點?你會忘記隻腳嘅痛,所有注意力都集中喺受傷嘅手上。頭痛阻礙你祈禱,都係同樣嘅道理。 先諗自己嘅罪,然後諗人哋嘅苦,咁你嘅心就會開始痛。心入面嘅痛會</w:t>
      </w:r>
      <w:r w:rsidR="00C90354">
        <w:rPr>
          <w:lang w:val="ru-RU"/>
        </w:rPr>
        <w:t>「</w:t>
      </w:r>
      <w:r>
        <w:rPr>
          <w:lang w:val="ru-RU"/>
        </w:rPr>
        <w:t>中和」</w:t>
      </w:r>
      <w:r w:rsidR="002C6C64" w:rsidRPr="00E236F4">
        <w:rPr>
          <w:lang w:val="ru-RU"/>
        </w:rPr>
        <w:t>頭痛,真誠嘅祈禱就會開始──為自己同為全世界。</w:t>
      </w:r>
    </w:p>
    <w:p w14:paraId="5509B59C" w14:textId="77777777" w:rsidR="00BA44CB" w:rsidRDefault="00BA44CB" w:rsidP="008F333A">
      <w:pPr>
        <w:rPr>
          <w:lang w:val="ru-RU"/>
        </w:rPr>
      </w:pPr>
      <w:r>
        <w:rPr>
          <w:lang w:val="ru-RU"/>
        </w:rPr>
        <w:tab/>
      </w:r>
      <w:r w:rsidR="008F333A">
        <w:rPr>
          <w:lang w:val="ru-RU"/>
        </w:rPr>
        <w:t>—</w:t>
      </w:r>
      <w:r w:rsidR="002C6C64" w:rsidRPr="00E236F4">
        <w:rPr>
          <w:lang w:val="ru-RU"/>
        </w:rPr>
        <w:t xml:space="preserve"> 師傅,要點先可以防止心猿意馬、走神?</w:t>
      </w:r>
    </w:p>
    <w:p w14:paraId="1EB37370" w14:textId="5281FF67" w:rsidR="00BA44CB" w:rsidRDefault="00BA44CB" w:rsidP="008F333A">
      <w:pPr>
        <w:rPr>
          <w:lang w:val="ru-RU"/>
        </w:rPr>
      </w:pPr>
      <w:r>
        <w:rPr>
          <w:lang w:val="ru-RU"/>
        </w:rPr>
        <w:tab/>
      </w:r>
      <w:r w:rsidR="008F333A">
        <w:rPr>
          <w:lang w:val="ru-RU"/>
        </w:rPr>
        <w:t>—</w:t>
      </w:r>
      <w:r w:rsidR="002C6C64" w:rsidRPr="00E236F4">
        <w:rPr>
          <w:lang w:val="ru-RU"/>
        </w:rPr>
        <w:t xml:space="preserve"> 想收箍一隻跑得比光速仲快嘅心,真係好難。你要好似對細路仔咁,拉住佢隻手,帶佢去見受苦嘅人、病人、被遺棄嘅人同離世嘅人。 到時,心靈見證咗呢一切,就會開始敲響心門,而心──無論幾咁剛硬──都會打開,祈禱就會變得真誠,嗰個人眼含熱淚,就會開始向神求助。 但如果一個人諗晒呢啲,都唔覺得可憐──對人世嘅不幸、被定罪者離世嘅折磨,或者佢哋靈魂嘅痛苦毫無觸動──咁就代表呢個人已經麻木不仁,佢嘅肉慾理智同內心嘅舊人非常強大。</w:t>
      </w:r>
    </w:p>
    <w:p w14:paraId="4FFB394A"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導師,我喺禮拜嘅時候,心往往唔係向上帝,而係集中喺人哋嘅苦難。</w:t>
      </w:r>
    </w:p>
    <w:p w14:paraId="3F1CAB57" w14:textId="2A7BC6A8" w:rsidR="00BA44CB" w:rsidRDefault="00BA44CB" w:rsidP="008F333A">
      <w:pPr>
        <w:rPr>
          <w:lang w:val="ru-RU"/>
        </w:rPr>
      </w:pPr>
      <w:r>
        <w:rPr>
          <w:lang w:val="ru-RU"/>
        </w:rPr>
        <w:tab/>
      </w:r>
      <w:r w:rsidR="008F333A">
        <w:rPr>
          <w:lang w:val="ru-RU"/>
        </w:rPr>
        <w:t>—</w:t>
      </w:r>
      <w:r w:rsidR="002C6C64" w:rsidRPr="00E236F4">
        <w:rPr>
          <w:lang w:val="ru-RU"/>
        </w:rPr>
        <w:t xml:space="preserve"> 呢兩者息息相關。目標唔係淨係唸咗禱告文就算,或者淨係令腦袋唔諗嘢;關鍵係要令</w:t>
      </w:r>
      <w:r w:rsidR="00C90354">
        <w:rPr>
          <w:lang w:val="ru-RU"/>
        </w:rPr>
        <w:t>「</w:t>
      </w:r>
      <w:r>
        <w:rPr>
          <w:lang w:val="ru-RU"/>
        </w:rPr>
        <w:t>小引擎」</w:t>
      </w:r>
      <w:r w:rsidR="002C6C64" w:rsidRPr="00E236F4">
        <w:rPr>
          <w:lang w:val="ru-RU"/>
        </w:rPr>
        <w:t>開動,令到你嘅心能夠同你所祈求嘅嘢產生共鳴。</w:t>
      </w:r>
    </w:p>
    <w:p w14:paraId="444D8C4D"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導師,當我完成職務後返到我嘅小房,我試過收斂心神,想擺脫工作同各種畫面嘅念頭,但腦袋仍然一片混亂。</w:t>
      </w:r>
    </w:p>
    <w:p w14:paraId="48750661" w14:textId="243738A3" w:rsidR="00BA44CB" w:rsidRDefault="00BA44CB" w:rsidP="008F333A">
      <w:pPr>
        <w:rPr>
          <w:lang w:val="ru-RU"/>
        </w:rPr>
      </w:pPr>
      <w:r>
        <w:rPr>
          <w:lang w:val="ru-RU"/>
        </w:rPr>
        <w:tab/>
      </w:r>
      <w:r w:rsidR="008F333A">
        <w:rPr>
          <w:lang w:val="ru-RU"/>
        </w:rPr>
        <w:t>—</w:t>
      </w:r>
      <w:r w:rsidR="002C6C64" w:rsidRPr="00E236F4">
        <w:rPr>
          <w:lang w:val="ru-RU"/>
        </w:rPr>
        <w:t xml:space="preserve"> 呢件事唔係講</w:t>
      </w:r>
      <w:r>
        <w:rPr>
          <w:lang w:val="ru-RU"/>
        </w:rPr>
        <w:t>「</w:t>
      </w:r>
      <w:r w:rsidR="002C6C64" w:rsidRPr="00E236F4">
        <w:rPr>
          <w:lang w:val="ru-RU"/>
        </w:rPr>
        <w:t>集中你嘅腦細胞</w:t>
      </w:r>
      <w:r>
        <w:rPr>
          <w:lang w:val="ru-RU"/>
        </w:rPr>
        <w:t>」,</w:t>
      </w:r>
      <w:r w:rsidR="002C6C64" w:rsidRPr="00E236F4">
        <w:rPr>
          <w:lang w:val="ru-RU"/>
        </w:rPr>
        <w:t>而係講用你嘅心。你之所以要「集中腦細胞」,就係因為你用腦袋去禱告。當一個人用腦袋去禱告,腦袋緊張係自然不過,之後就會頭痛。你唔係唯一有呢個問題嘅人。 人哋會做啲對靈魂有益嘅事──例如讀一本靈性書《 》──但佢哋唔係用智慧,而係</w:t>
      </w:r>
      <w:r>
        <w:rPr>
          <w:lang w:val="ru-RU"/>
        </w:rPr>
        <w:t>「過度思考」</w:t>
      </w:r>
      <w:r w:rsidR="002C6C64" w:rsidRPr="00E236F4">
        <w:rPr>
          <w:lang w:val="ru-RU"/>
        </w:rPr>
        <w:t>,所以先至頭痛。 凡係機械式咁做「</w:t>
      </w:r>
      <w:r w:rsidR="008561EE">
        <w:rPr>
          <w:rStyle w:val="FootnoteReference"/>
          <w:lang w:val="ru-RU"/>
        </w:rPr>
        <w:footnoteReference w:id="144"/>
      </w:r>
      <w:r w:rsidR="002C6C64" w:rsidRPr="00E236F4">
        <w:rPr>
          <w:lang w:val="ru-RU"/>
        </w:rPr>
        <w:t xml:space="preserve"> 」嘅人,都會有同樣問題,之後心口痛。當我想禱告同集中精神嘅時候,我嘅心思一定要放喺基督身上,咁就唔會走神,而係即刻向心發個</w:t>
      </w:r>
      <w:r>
        <w:rPr>
          <w:lang w:val="ru-RU"/>
        </w:rPr>
        <w:t>「訊息」</w:t>
      </w:r>
      <w:r w:rsidR="002C6C64" w:rsidRPr="00E236F4">
        <w:rPr>
          <w:lang w:val="ru-RU"/>
        </w:rPr>
        <w:t>,同佢連繫。 用理性去思考就完全係另一回事;好攰人。點解我成日同你講,你要將人哋嘅痛楚變成自己嘅?心要走入另一個人嘅痛苦,先至可以真正禱告。否則,就唔係禱告,而係報告。 例如,你可以用你嘅理智去諗有啲人病咗,你要為佢哋祈禱,但係你嘅心同心都冇投入。但如果你自己有痛楚,你嘅心就會不停咁集中喺度。其實一樣:如果你將另一個人嘅痛楚變成自己嘅,你嘅心就會堅定咁留喺入面。</w:t>
      </w:r>
    </w:p>
    <w:p w14:paraId="7B65237E"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基羅納,但係咁樣嘅話,有冇保證心唔會走神?</w:t>
      </w:r>
    </w:p>
    <w:p w14:paraId="70D757A9" w14:textId="77777777" w:rsidR="00BA44CB" w:rsidRDefault="00BA44CB" w:rsidP="008F333A">
      <w:pPr>
        <w:rPr>
          <w:lang w:val="ru-RU"/>
        </w:rPr>
      </w:pPr>
      <w:r>
        <w:rPr>
          <w:lang w:val="ru-RU"/>
        </w:rPr>
        <w:tab/>
      </w:r>
      <w:r w:rsidR="008F333A">
        <w:rPr>
          <w:lang w:val="ru-RU"/>
        </w:rPr>
        <w:t>—</w:t>
      </w:r>
      <w:r w:rsidR="002C6C64" w:rsidRPr="00E236F4">
        <w:rPr>
          <w:lang w:val="ru-RU"/>
        </w:rPr>
        <w:t xml:space="preserve"> 冇呢啲保證,好可能都會分心。要視乎痛楚有幾強烈。例如,屋企有個病人啱啱拆咗盲腸:佢啲親戚可能會坐低陪佢一陣,可能唱吓歌或者跳吓舞,之後大家就各忙各嘅。 如果一個人病得好嚴重,例如得咗癌症,就完全唔同:屋企發生咗一場大悲劇,冇人可以忘記一秒鐘。只有唔清楚事情嚴重性嘅人,先會因為分心而忘記一切。 我記得細個嗰陣,我個病危嘅姊姊有一日被接返屋企。佢嗰陣已經喺鬼門關走一圈,但我竟然拎起我支口琴,坐喺佢身邊開始吹——完全冇察覺到佢可能快要死咗。</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Geronda,咁即係話大腦係物質嘅器官,而心靈</w:t>
      </w:r>
      <w:r w:rsidR="008F333A">
        <w:rPr>
          <w:lang w:val="ru-RU"/>
        </w:rPr>
        <w:t>係</w:t>
      </w:r>
      <w:r w:rsidR="002C6C64" w:rsidRPr="00E236F4">
        <w:rPr>
          <w:lang w:val="ru-RU"/>
        </w:rPr>
        <w:t>屬靈嘅?</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人嘅心靈就好似紅酒入面嘅酒精:力量喺度,而唔係喺葡萄汁度。同樣地,心靈就係大腦嘅生命力,係一個人最好嘅嘢。</w:t>
      </w:r>
    </w:p>
    <w:p w14:paraId="52D2A52A" w14:textId="77777777" w:rsidR="00BA44CB" w:rsidRDefault="00BA44CB" w:rsidP="008F333A">
      <w:pPr>
        <w:rPr>
          <w:lang w:val="ru-RU"/>
        </w:rPr>
      </w:pPr>
      <w:r>
        <w:rPr>
          <w:lang w:val="ru-RU"/>
        </w:rPr>
        <w:tab/>
      </w:r>
      <w:r w:rsidR="008F333A">
        <w:rPr>
          <w:lang w:val="ru-RU"/>
        </w:rPr>
        <w:t>「</w:t>
      </w:r>
      <w:r w:rsidR="002C6C64" w:rsidRPr="00E236F4">
        <w:rPr>
          <w:lang w:val="ru-RU"/>
        </w:rPr>
        <w:t>咁,Geronda,係咪因為心唔運作,先令到心臟停擺?</w:t>
      </w:r>
      <w:r w:rsidR="008F333A">
        <w:rPr>
          <w:lang w:val="ru-RU"/>
        </w:rPr>
        <w:t>」</w:t>
      </w:r>
    </w:p>
    <w:p w14:paraId="6D541127" w14:textId="77777777" w:rsidR="00BA44CB" w:rsidRDefault="00BA44CB" w:rsidP="008F333A">
      <w:pPr>
        <w:rPr>
          <w:lang w:val="ru-RU"/>
        </w:rPr>
      </w:pPr>
      <w:r>
        <w:rPr>
          <w:lang w:val="ru-RU"/>
        </w:rPr>
        <w:tab/>
      </w:r>
      <w:r w:rsidR="008F333A">
        <w:rPr>
          <w:lang w:val="ru-RU"/>
        </w:rPr>
        <w:t>—</w:t>
      </w:r>
      <w:r w:rsidR="002C6C64" w:rsidRPr="00E236F4">
        <w:rPr>
          <w:lang w:val="ru-RU"/>
        </w:rPr>
        <w:t xml:space="preserve"> 當然唔係,蒙福嘅靈魂!所有嘅力量就正正喺佢度。</w:t>
      </w:r>
    </w:p>
    <w:p w14:paraId="1E2EC756" w14:textId="77777777" w:rsidR="00BA44CB" w:rsidRDefault="00BA44CB" w:rsidP="008F333A">
      <w:pPr>
        <w:rPr>
          <w:lang w:val="ru-RU"/>
        </w:rPr>
      </w:pPr>
      <w:r>
        <w:rPr>
          <w:lang w:val="ru-RU"/>
        </w:rPr>
        <w:tab/>
      </w:r>
      <w:r w:rsidR="008F333A">
        <w:rPr>
          <w:lang w:val="ru-RU"/>
        </w:rPr>
        <w:t>—</w:t>
      </w:r>
      <w:r w:rsidR="002C6C64" w:rsidRPr="00E236F4">
        <w:rPr>
          <w:lang w:val="ru-RU"/>
        </w:rPr>
        <w:t xml:space="preserve"> 咁腦袋呢,Geronda?係咪即係話喺禱告嗰陣完全冇用?</w:t>
      </w:r>
    </w:p>
    <w:p w14:paraId="27D5077A" w14:textId="77777777" w:rsidR="00BA44CB" w:rsidRDefault="00BA44CB" w:rsidP="008F333A">
      <w:pPr>
        <w:rPr>
          <w:lang w:val="ru-RU"/>
        </w:rPr>
      </w:pPr>
      <w:r>
        <w:rPr>
          <w:lang w:val="ru-RU"/>
        </w:rPr>
        <w:tab/>
      </w:r>
      <w:r w:rsidR="008F333A">
        <w:rPr>
          <w:lang w:val="ru-RU"/>
        </w:rPr>
        <w:t>—</w:t>
      </w:r>
      <w:r w:rsidR="002C6C64" w:rsidRPr="00E236F4">
        <w:rPr>
          <w:lang w:val="ru-RU"/>
        </w:rPr>
        <w:t xml:space="preserve"> 佢都係需要㗎,但只係喺某個程度:理性作出決定,去進入另一個人嘅痛苦。就係咁多。然後,心就開始運作。人要諗吓人哋正經歷緊啲咩具體嘅苦難同困難,對佢哋生出憐憫,然後開始祈禱。</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829"/>
      <w:r w:rsidRPr="00E236F4">
        <w:rPr>
          <w:lang w:val="ru-RU"/>
        </w:rPr>
        <w:t>上帝嘅愛將心思聚集喺心入面</w:t>
      </w:r>
      <w:bookmarkEnd w:id="214"/>
      <w:bookmarkEnd w:id="215"/>
    </w:p>
    <w:p w14:paraId="337844EF" w14:textId="7DAF7F67" w:rsidR="00BA44CB" w:rsidRDefault="008F333A" w:rsidP="004531D5">
      <w:pPr>
        <w:ind w:firstLine="720"/>
        <w:rPr>
          <w:lang w:val="ru-RU"/>
        </w:rPr>
      </w:pPr>
      <w:r>
        <w:rPr>
          <w:lang w:val="ru-RU"/>
        </w:rPr>
        <w:t>—</w:t>
      </w:r>
      <w:r w:rsidR="002C6C64" w:rsidRPr="00E236F4">
        <w:rPr>
          <w:lang w:val="ru-RU"/>
        </w:rPr>
        <w:t xml:space="preserve"> 導師,有時喺祈禱時,為咗令我嘅心思唔再飄走,我會講:「主耶穌基督,神嘅兒子,我愛你。</w:t>
      </w:r>
      <w:r w:rsidR="00BA44CB">
        <w:rPr>
          <w:lang w:val="ru-RU"/>
        </w:rPr>
        <w:t>」</w:t>
      </w:r>
    </w:p>
    <w:p w14:paraId="404DC22A" w14:textId="3D1B9C1B" w:rsidR="00BA44CB" w:rsidRDefault="00BA44CB" w:rsidP="008F333A">
      <w:pPr>
        <w:rPr>
          <w:lang w:val="ru-RU"/>
        </w:rPr>
      </w:pPr>
      <w:r>
        <w:rPr>
          <w:lang w:val="ru-RU"/>
        </w:rPr>
        <w:lastRenderedPageBreak/>
        <w:tab/>
      </w:r>
      <w:r w:rsidR="008F333A">
        <w:rPr>
          <w:lang w:val="ru-RU"/>
        </w:rPr>
        <w:t xml:space="preserve">— </w:t>
      </w:r>
      <w:r w:rsidR="002C6C64" w:rsidRPr="00E236F4">
        <w:rPr>
          <w:lang w:val="ru-RU"/>
        </w:rPr>
        <w:t>你愛耶穌基督,但係喺耶穌禱文嘅時候你嘅心思卻飄走</w:t>
      </w:r>
      <w:r w:rsidR="008F333A">
        <w:rPr>
          <w:lang w:val="ru-RU"/>
        </w:rPr>
        <w:t>,</w:t>
      </w:r>
      <w:r w:rsidR="002C6C64" w:rsidRPr="00E236F4">
        <w:rPr>
          <w:lang w:val="ru-RU"/>
        </w:rPr>
        <w:t>呢樣嘢真係可能㗎咩?同佢講一次或者兩次「我愛你</w:t>
      </w:r>
      <w:r w:rsidR="008F333A">
        <w:rPr>
          <w:lang w:val="ru-RU"/>
        </w:rPr>
        <w:t>」</w:t>
      </w:r>
      <w:r w:rsidR="002C6C64" w:rsidRPr="00E236F4">
        <w:rPr>
          <w:lang w:val="ru-RU"/>
        </w:rPr>
        <w:t>──呢樣係可能嘅。但如果係你成日都重複講呢句,就唔係真嘅。 你唔可以心裏面有一樣嘢、腦海入面有另一樣、口裏面又講第三樣。咁聖經上嘅話就適用喺我哋身上:「這班人用口親近我,用嘴脣尊敬我,心卻遠離我。」</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導師,我點解祈禱冇熱誠?</w:t>
      </w:r>
    </w:p>
    <w:p w14:paraId="1145D0C1" w14:textId="2CA924AC" w:rsidR="00BA44CB" w:rsidRDefault="00BA44CB" w:rsidP="008F333A">
      <w:pPr>
        <w:rPr>
          <w:lang w:val="ru-RU"/>
        </w:rPr>
      </w:pPr>
      <w:r>
        <w:rPr>
          <w:lang w:val="ru-RU"/>
        </w:rPr>
        <w:tab/>
      </w:r>
      <w:r w:rsidR="008F333A">
        <w:rPr>
          <w:lang w:val="ru-RU"/>
        </w:rPr>
        <w:t>—</w:t>
      </w:r>
      <w:r w:rsidR="002C6C64" w:rsidRPr="00E236F4">
        <w:rPr>
          <w:lang w:val="ru-RU"/>
        </w:rPr>
        <w:t xml:space="preserve"> 因為你畀外在嘅嘢分散咗注意力。你嘅心喺其他地方;冇熱誠,冇對上帝嘅愛,所以耶穌禱告文先會講得咁軟弱。對上帝嘅愛會將心思收返嚟集中喺心入面,咁個人就會</w:t>
      </w:r>
      <w:r w:rsidR="00C90354">
        <w:rPr>
          <w:lang w:val="ru-RU"/>
        </w:rPr>
        <w:t>「</w:t>
      </w:r>
      <w:r w:rsidR="002C6C64" w:rsidRPr="00E236F4">
        <w:rPr>
          <w:lang w:val="ru-RU"/>
        </w:rPr>
        <w:t>失心</w:t>
      </w:r>
      <w:r>
        <w:rPr>
          <w:lang w:val="ru-RU"/>
        </w:rPr>
        <w:t>」。</w:t>
      </w:r>
    </w:p>
    <w:p w14:paraId="11FEDF8E" w14:textId="77777777" w:rsidR="00BA44CB" w:rsidRDefault="00BA44CB" w:rsidP="008F333A">
      <w:pPr>
        <w:rPr>
          <w:lang w:val="ru-RU"/>
        </w:rPr>
      </w:pPr>
      <w:r>
        <w:rPr>
          <w:lang w:val="ru-RU"/>
        </w:rPr>
        <w:tab/>
      </w:r>
      <w:r w:rsidR="008F333A">
        <w:rPr>
          <w:lang w:val="ru-RU"/>
        </w:rPr>
        <w:t>—</w:t>
      </w:r>
      <w:r w:rsidR="002C6C64" w:rsidRPr="00E236F4">
        <w:rPr>
          <w:lang w:val="ru-RU"/>
        </w:rPr>
        <w:t xml:space="preserve"> 師傅,一個人要點樣不斷向神努力,並由心發出耶穌禱文?</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如果一個人不斷提醒自己神嘅祝福,同埋自己冇做過任何嘢去報答主,就會有一陣深深嘅憂傷刺痛心靈,心就開始動工。 心因為愛而自然收縮,到時就唔係人去追求禱告,而係禱告去追求人。所以,要時刻懷住有愛同謙卑嘅心思。主住喺謙卑人嘅心入面;</w:t>
      </w:r>
      <w:r w:rsidR="004E0811">
        <w:rPr>
          <w:rStyle w:val="FootnoteReference"/>
          <w:lang w:val="ru-RU"/>
        </w:rPr>
        <w:footnoteReference w:id="146"/>
      </w:r>
      <w:r w:rsidR="002C6C64" w:rsidRPr="00E236F4">
        <w:rPr>
          <w:lang w:val="ru-RU"/>
        </w:rPr>
        <w:t xml:space="preserve"> ,咁神嘅恩典就會入到你裏面,你嘅心會變得甜美,你嘅禱告就會由衷而出。</w:t>
      </w:r>
    </w:p>
    <w:p w14:paraId="7F37B853" w14:textId="77777777" w:rsidR="00BA44CB" w:rsidRDefault="00BA44CB" w:rsidP="008F333A">
      <w:pPr>
        <w:rPr>
          <w:lang w:val="ru-RU"/>
        </w:rPr>
      </w:pPr>
      <w:r>
        <w:rPr>
          <w:lang w:val="ru-RU"/>
        </w:rPr>
        <w:tab/>
      </w:r>
      <w:r w:rsidR="008F333A">
        <w:rPr>
          <w:lang w:val="ru-RU"/>
        </w:rPr>
        <w:t>—</w:t>
      </w:r>
      <w:r w:rsidR="002C6C64" w:rsidRPr="00E236F4">
        <w:rPr>
          <w:lang w:val="ru-RU"/>
        </w:rPr>
        <w:t xml:space="preserve"> 咁,係咪即係話喺咁嘅時候連一個邪惡嘅念頭都入唔到?</w:t>
      </w:r>
    </w:p>
    <w:p w14:paraId="4718CCF1" w14:textId="77777777" w:rsidR="00BA44CB" w:rsidRDefault="00BA44CB" w:rsidP="008F333A">
      <w:pPr>
        <w:rPr>
          <w:lang w:val="ru-RU"/>
        </w:rPr>
      </w:pPr>
      <w:r>
        <w:rPr>
          <w:lang w:val="ru-RU"/>
        </w:rPr>
        <w:tab/>
      </w:r>
      <w:r w:rsidR="008F333A">
        <w:rPr>
          <w:lang w:val="ru-RU"/>
        </w:rPr>
        <w:t>—</w:t>
      </w:r>
      <w:r w:rsidR="002C6C64" w:rsidRPr="00E236F4">
        <w:rPr>
          <w:lang w:val="ru-RU"/>
        </w:rPr>
        <w:t xml:space="preserve"> 唔可以。要出現一個惡念,你就要停低禱告。但就算你心裏面唔再唸耶穌禱文,只要你心入面繼續禱告,惡念都唔會</w:t>
      </w:r>
      <w:r w:rsidR="008F333A">
        <w:rPr>
          <w:lang w:val="ru-RU"/>
        </w:rPr>
        <w:t>出現</w:t>
      </w:r>
      <w:r w:rsidR="002C6C64" w:rsidRPr="00E236F4">
        <w:rPr>
          <w:lang w:val="ru-RU"/>
        </w:rPr>
        <w:t>──因為心仍然喺禱告!</w:t>
      </w:r>
    </w:p>
    <w:p w14:paraId="65736E1D" w14:textId="77777777" w:rsidR="00BA44CB" w:rsidRDefault="00BA44CB" w:rsidP="008F333A">
      <w:pPr>
        <w:rPr>
          <w:lang w:val="ru-RU"/>
        </w:rPr>
      </w:pPr>
      <w:r>
        <w:rPr>
          <w:lang w:val="ru-RU"/>
        </w:rPr>
        <w:tab/>
      </w:r>
      <w:r w:rsidR="008F333A">
        <w:rPr>
          <w:lang w:val="ru-RU"/>
        </w:rPr>
        <w:t>—</w:t>
      </w:r>
      <w:r w:rsidR="002C6C64" w:rsidRPr="00E236F4">
        <w:rPr>
          <w:lang w:val="ru-RU"/>
        </w:rPr>
        <w:t xml:space="preserve"> 神父,為我祝福,並教我點樣收心。</w:t>
      </w:r>
    </w:p>
    <w:p w14:paraId="65305DD0" w14:textId="34DC4AEB" w:rsidR="00BA44CB" w:rsidRDefault="00BA44CB" w:rsidP="008F333A">
      <w:pPr>
        <w:rPr>
          <w:lang w:val="ru-RU"/>
        </w:rPr>
      </w:pPr>
      <w:r>
        <w:rPr>
          <w:lang w:val="ru-RU"/>
        </w:rPr>
        <w:tab/>
      </w:r>
      <w:r w:rsidR="008F333A">
        <w:rPr>
          <w:lang w:val="ru-RU"/>
        </w:rPr>
        <w:t>—</w:t>
      </w:r>
      <w:r w:rsidR="002C6C64" w:rsidRPr="00E236F4">
        <w:rPr>
          <w:lang w:val="ru-RU"/>
        </w:rPr>
        <w:t xml:space="preserve"> 蒙福嘅靈魂,我祝願你嘅心志可以集中喺你嘅心入面。當我哋講</w:t>
      </w:r>
      <w:r>
        <w:rPr>
          <w:lang w:val="ru-RU"/>
        </w:rPr>
        <w:t>「心」</w:t>
      </w:r>
      <w:r w:rsidR="002C6C64" w:rsidRPr="00E236F4">
        <w:rPr>
          <w:lang w:val="ru-RU"/>
        </w:rPr>
        <w:t>嘅時候,究竟係乜意思?畢竟,心唔係一個要放落心志嘅容器。</w:t>
      </w:r>
      <w:r w:rsidR="008F333A">
        <w:rPr>
          <w:lang w:val="ru-RU"/>
        </w:rPr>
        <w:t>心</w:t>
      </w:r>
      <w:r w:rsidR="002C6C64" w:rsidRPr="00E236F4">
        <w:rPr>
          <w:lang w:val="ru-RU"/>
        </w:rPr>
        <w:t>係我哋感受同情緒嘅焦點。 所以,當我哋講</w:t>
      </w:r>
      <w:r>
        <w:rPr>
          <w:lang w:val="ru-RU"/>
        </w:rPr>
        <w:t>「</w:t>
      </w:r>
      <w:r w:rsidR="002C6C64" w:rsidRPr="00E236F4">
        <w:rPr>
          <w:lang w:val="ru-RU"/>
        </w:rPr>
        <w:t>心要成為心智嘅中心</w:t>
      </w:r>
      <w:r>
        <w:rPr>
          <w:lang w:val="ru-RU"/>
        </w:rPr>
        <w:t>」</w:t>
      </w:r>
      <w:r w:rsidR="002C6C64" w:rsidRPr="00E236F4">
        <w:rPr>
          <w:lang w:val="ru-RU"/>
        </w:rPr>
        <w:t>時,意思係要將佢放喺愛、放喺善意、放喺敬畏嘅渴慕、放喺難以言喻嘅甜美歡欣之中……上帝就係愛,而心包含住愛;如果心已經被淨化,就可以話一個人體內有上帝。</w:t>
      </w:r>
    </w:p>
    <w:p w14:paraId="0F2AD13E" w14:textId="20173EB9" w:rsidR="00BA44CB" w:rsidRDefault="00BA44CB" w:rsidP="008F333A">
      <w:pPr>
        <w:rPr>
          <w:lang w:val="ru-RU"/>
        </w:rPr>
      </w:pPr>
      <w:r>
        <w:rPr>
          <w:lang w:val="ru-RU"/>
        </w:rPr>
        <w:tab/>
      </w:r>
      <w:r w:rsidR="002C6C64" w:rsidRPr="00E236F4">
        <w:rPr>
          <w:lang w:val="ru-RU"/>
        </w:rPr>
        <w:t>「你要盡心、盡性、盡意去愛主你嘅神。」</w:t>
      </w:r>
      <w:r w:rsidR="00A91951">
        <w:rPr>
          <w:rStyle w:val="FootnoteReference"/>
          <w:lang w:val="ru-RU"/>
        </w:rPr>
        <w:footnoteReference w:id="147"/>
      </w:r>
      <w:r w:rsidR="002C6C64" w:rsidRPr="00E236F4">
        <w:rPr>
          <w:lang w:val="ru-RU"/>
        </w:rPr>
        <w:t xml:space="preserve"> 要用你整個存在去愛祂。如果心思嘗到由愛和良善帶入心靈的甜美,那麼「主耶穌基督,憐憫我</w:t>
      </w:r>
      <w:r>
        <w:rPr>
          <w:lang w:val="ru-RU"/>
        </w:rPr>
        <w:t>」</w:t>
      </w:r>
      <w:r w:rsidR="002C6C64" w:rsidRPr="00E236F4">
        <w:rPr>
          <w:lang w:val="ru-RU"/>
        </w:rPr>
        <w:t>這禱告就會令整個人充滿極大的敬畏與柔情。</w:t>
      </w:r>
    </w:p>
    <w:p w14:paraId="3BC9F808" w14:textId="77777777" w:rsidR="00BA44CB" w:rsidRDefault="00BA44CB" w:rsidP="008F333A">
      <w:pPr>
        <w:rPr>
          <w:lang w:val="ru-RU"/>
        </w:rPr>
      </w:pPr>
      <w:r>
        <w:rPr>
          <w:lang w:val="ru-RU"/>
        </w:rPr>
        <w:tab/>
      </w:r>
      <w:r w:rsidR="002C6C64" w:rsidRPr="00E236F4">
        <w:rPr>
          <w:lang w:val="ru-RU"/>
        </w:rPr>
        <w:t>整個靈性生命嘅根基,就係人要淨化佢嘅心,好讓基督住喺入面,並約束佢嘅心思。人要確保心思住喺心入面係甜美嘅。如果心思覺得住喺心入面係甜美,佢就唔會想離開</w:t>
      </w:r>
      <w:r w:rsidR="008F333A">
        <w:rPr>
          <w:lang w:val="ru-RU"/>
        </w:rPr>
        <w:t>心</w:t>
      </w:r>
      <w:r w:rsidR="002C6C64" w:rsidRPr="00E236F4">
        <w:rPr>
          <w:lang w:val="ru-RU"/>
        </w:rPr>
        <w:t>──就好似細路仔唔想離開糖果店咁。</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830"/>
      <w:r w:rsidRPr="00846B18">
        <w:rPr>
          <w:lang w:val="ru-RU"/>
        </w:rPr>
        <w:lastRenderedPageBreak/>
        <w:t>第六</w:t>
      </w:r>
      <w:r w:rsidRPr="00E236F4">
        <w:rPr>
          <w:lang w:val="ru-RU"/>
        </w:rPr>
        <w:t xml:space="preserve">部 </w:t>
      </w:r>
      <w:r w:rsidRPr="00846B18">
        <w:rPr>
          <w:lang w:val="ru-RU"/>
        </w:rPr>
        <w:br/>
      </w:r>
      <w:r w:rsidRPr="00E236F4">
        <w:rPr>
          <w:lang w:val="ru-RU"/>
        </w:rPr>
        <w:t>禮儀生活</w:t>
      </w:r>
      <w:bookmarkEnd w:id="216"/>
      <w:bookmarkEnd w:id="217"/>
    </w:p>
    <w:p w14:paraId="3AAB0C6F" w14:textId="2A042A5D" w:rsidR="00BA44CB" w:rsidRDefault="002C6C64" w:rsidP="008F333A">
      <w:pPr>
        <w:rPr>
          <w:lang w:val="ru-RU"/>
        </w:rPr>
      </w:pPr>
      <w:r w:rsidRPr="00E236F4">
        <w:rPr>
          <w:lang w:val="ru-RU"/>
        </w:rPr>
        <w:t>「教會就係上帝自己嘅殿;佢使人成聖,亦都係人領受神聖恩典嘅地方。單係諗一諗,就已經令人充滿敬畏</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9C4296" w:rsidP="007C2074">
      <w:pPr>
        <w:pStyle w:val="Heading3"/>
        <w:rPr>
          <w:lang w:val="ru-RU"/>
        </w:rPr>
      </w:pPr>
      <w:bookmarkStart w:id="218" w:name="_Toc196716834"/>
      <w:bookmarkStart w:id="219" w:name="_Toc242628831"/>
      <w:r>
        <w:rPr>
          <w:lang w:val="ru-RU"/>
        </w:rPr>
        <w:t>第一</w:t>
      </w:r>
      <w:r w:rsidR="007C2074" w:rsidRPr="00E236F4">
        <w:rPr>
          <w:lang w:val="ru-RU"/>
        </w:rPr>
        <w:t xml:space="preserve">章 </w:t>
      </w:r>
      <w:r w:rsidR="007C2074" w:rsidRPr="00846B18">
        <w:rPr>
          <w:lang w:val="ru-RU"/>
        </w:rPr>
        <w:br/>
      </w:r>
      <w:r w:rsidR="007C2074" w:rsidRPr="00E236F4">
        <w:rPr>
          <w:lang w:val="ru-RU"/>
        </w:rPr>
        <w:t>論教會年節</w:t>
      </w:r>
      <w:bookmarkEnd w:id="218"/>
      <w:bookmarkEnd w:id="219"/>
    </w:p>
    <w:p w14:paraId="269B2017" w14:textId="77777777" w:rsidR="00BA44CB" w:rsidRDefault="00BA44CB" w:rsidP="008F333A">
      <w:pPr>
        <w:rPr>
          <w:lang w:val="ru-RU"/>
        </w:rPr>
      </w:pPr>
    </w:p>
    <w:p w14:paraId="19FFD516" w14:textId="737CDEBB" w:rsidR="00BA44CB" w:rsidRDefault="00C90354" w:rsidP="007C2074">
      <w:pPr>
        <w:pStyle w:val="Heading4"/>
        <w:rPr>
          <w:lang w:val="ru-RU"/>
        </w:rPr>
      </w:pPr>
      <w:bookmarkStart w:id="220" w:name="_Toc196716835"/>
      <w:bookmarkStart w:id="221" w:name="_Toc242628832"/>
      <w:r>
        <w:rPr>
          <w:lang w:val="ru-RU"/>
        </w:rPr>
        <w:t>「</w:t>
      </w:r>
      <w:r w:rsidR="002C6C64" w:rsidRPr="00E236F4">
        <w:rPr>
          <w:lang w:val="ru-RU"/>
        </w:rPr>
        <w:t>基督誕生</w:t>
      </w:r>
      <w:r w:rsidR="00BA44CB">
        <w:rPr>
          <w:lang w:val="ru-RU"/>
        </w:rPr>
        <w:t>」</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長老,聖誕節通宵守夜之後,聽日瞓個回籠覺得唔得?</w:t>
      </w:r>
      <w:r w:rsidR="00063F27">
        <w:rPr>
          <w:rStyle w:val="FootnoteReference"/>
          <w:lang w:val="ru-RU"/>
        </w:rPr>
        <w:footnoteReference w:id="149"/>
      </w:r>
    </w:p>
    <w:p w14:paraId="2F01747D" w14:textId="173C9D69" w:rsidR="00BA44CB" w:rsidRDefault="008F333A" w:rsidP="008F333A">
      <w:pPr>
        <w:rPr>
          <w:lang w:val="ru-RU"/>
        </w:rPr>
      </w:pPr>
      <w:r>
        <w:rPr>
          <w:lang w:val="ru-RU"/>
        </w:rPr>
        <w:t>—</w:t>
      </w:r>
      <w:r w:rsidR="002C6C64" w:rsidRPr="00E236F4">
        <w:rPr>
          <w:lang w:val="ru-RU"/>
        </w:rPr>
        <w:t xml:space="preserve"> 咁,聖誕節嗰日都瞓遲吓啦! 我阿媽以前成日講:</w:t>
      </w:r>
      <w:r w:rsidR="00C90354">
        <w:rPr>
          <w:lang w:val="ru-RU"/>
        </w:rPr>
        <w:t>「</w:t>
      </w:r>
      <w:r w:rsidR="002C6C64" w:rsidRPr="00E236F4">
        <w:rPr>
          <w:lang w:val="ru-RU"/>
        </w:rPr>
        <w:t>聖誕夜,淨係猶太人訓覺打呼</w:t>
      </w:r>
      <w:r w:rsidR="00BA44CB">
        <w:rPr>
          <w:lang w:val="ru-RU"/>
        </w:rPr>
        <w:t>。」</w:t>
      </w:r>
      <w:r w:rsidR="002C6C64" w:rsidRPr="00E236F4">
        <w:rPr>
          <w:lang w:val="ru-RU"/>
        </w:rPr>
        <w:t>當基督誕生嗰晚,呢個世界嘅權貴富強都訓得好熟,而牧羊人就喺度守夜。</w:t>
      </w:r>
      <w:r w:rsidR="000A7CE3">
        <w:rPr>
          <w:rStyle w:val="FootnoteReference"/>
          <w:lang w:val="ru-RU"/>
        </w:rPr>
        <w:footnoteReference w:id="150"/>
      </w:r>
      <w:r w:rsidR="002C6C64" w:rsidRPr="00E236F4">
        <w:rPr>
          <w:lang w:val="ru-RU"/>
        </w:rPr>
        <w:t xml:space="preserve"> 佢哋夜晚守住佢哋嘅羊,仲吹笛。你睇到分別未?就係嗰班守夜嘅牧羊人先有幸見到基督。</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Geronda,嗰個山洞係點樣㗎?</w:t>
      </w:r>
    </w:p>
    <w:p w14:paraId="3EBA273E" w14:textId="7C4454C3" w:rsidR="00BA44CB" w:rsidRDefault="00BA44CB" w:rsidP="008F333A">
      <w:pPr>
        <w:rPr>
          <w:lang w:val="ru-RU"/>
        </w:rPr>
      </w:pPr>
      <w:r>
        <w:rPr>
          <w:lang w:val="ru-RU"/>
        </w:rPr>
        <w:tab/>
      </w:r>
      <w:r w:rsidR="008F333A">
        <w:rPr>
          <w:lang w:val="ru-RU"/>
        </w:rPr>
        <w:t>—</w:t>
      </w:r>
      <w:r w:rsidR="002C6C64" w:rsidRPr="00E236F4">
        <w:rPr>
          <w:lang w:val="ru-RU"/>
        </w:rPr>
        <w:t xml:space="preserve"> 嗰度係岩洞,入面除咗一個畀動物食食槽,乜都冇。只有窮人先會嚟度畀佢哋嘅羊棲身。 天主之母連同若瑟,因所有客棧都滿咗,就嚟到呢個山洞。</w:t>
      </w:r>
      <w:r w:rsidR="00E84EE6">
        <w:rPr>
          <w:rStyle w:val="FootnoteReference"/>
          <w:lang w:val="ru-RU"/>
        </w:rPr>
        <w:footnoteReference w:id="151"/>
      </w:r>
      <w:r w:rsidR="002C6C64" w:rsidRPr="00E236F4">
        <w:rPr>
          <w:lang w:val="ru-RU"/>
        </w:rPr>
        <w:t xml:space="preserve"> 入面有隻騾同隻牛犢,用佢哋嘅呼吸為基督暖身。</w:t>
      </w:r>
    </w:p>
    <w:p w14:paraId="1889A132" w14:textId="264CF0CC" w:rsidR="00BA44CB" w:rsidRDefault="00BA44CB" w:rsidP="008F333A">
      <w:pPr>
        <w:rPr>
          <w:lang w:val="ru-RU"/>
        </w:rPr>
      </w:pPr>
      <w:r>
        <w:rPr>
          <w:lang w:val="ru-RU"/>
        </w:rPr>
        <w:tab/>
      </w:r>
      <w:r w:rsidR="002C6C64" w:rsidRPr="00E236F4">
        <w:rPr>
          <w:lang w:val="ru-RU"/>
        </w:rPr>
        <w:t>「牛識得自己嘅主人,騾識得自己主人嘅食槽</w:t>
      </w:r>
      <w:r w:rsidR="000D2F66" w:rsidRPr="000D2F66">
        <w:rPr>
          <w:lang w:val="ru-RU"/>
        </w:rPr>
        <w:t>。」</w:t>
      </w:r>
      <w:r w:rsidR="000D2F66">
        <w:rPr>
          <w:rStyle w:val="FootnoteReference"/>
          <w:lang w:val="ru-RU"/>
        </w:rPr>
        <w:footnoteReference w:id="152"/>
      </w:r>
      <w:r w:rsidR="000D2F66" w:rsidRPr="000D2F66">
        <w:rPr>
          <w:lang w:val="ru-RU"/>
        </w:rPr>
        <w:t xml:space="preserve"> </w:t>
      </w:r>
      <w:r w:rsidR="002C6C64" w:rsidRPr="00E236F4">
        <w:rPr>
          <w:lang w:val="ru-RU"/>
        </w:rPr>
        <w:t>──呢唔就係以賽亞先知所講嘅嘢咩?</w:t>
      </w:r>
    </w:p>
    <w:p w14:paraId="0D27C12C" w14:textId="008E579C" w:rsidR="00BA44CB" w:rsidRDefault="00BA44CB" w:rsidP="008F333A">
      <w:pPr>
        <w:rPr>
          <w:lang w:val="ru-RU"/>
        </w:rPr>
      </w:pPr>
      <w:r>
        <w:rPr>
          <w:lang w:val="ru-RU"/>
        </w:rPr>
        <w:tab/>
      </w:r>
      <w:r w:rsidR="008F333A">
        <w:rPr>
          <w:lang w:val="ru-RU"/>
        </w:rPr>
        <w:t>—</w:t>
      </w:r>
      <w:r w:rsidR="002C6C64" w:rsidRPr="00E236F4">
        <w:rPr>
          <w:lang w:val="ru-RU"/>
        </w:rPr>
        <w:t xml:space="preserve"> 基羅納,今日嘅史提哈咁靚咁好咁美咁妙咁好聽咁講,至聖聖母見到新生嘅基督,就大聲呼喊:</w:t>
      </w:r>
      <w:r w:rsidR="00C90354">
        <w:rPr>
          <w:lang w:val="ru-RU"/>
        </w:rPr>
        <w:t>「</w:t>
      </w:r>
      <w:r w:rsidR="002C6C64" w:rsidRPr="00E236F4">
        <w:rPr>
          <w:lang w:val="ru-RU"/>
        </w:rPr>
        <w:t xml:space="preserve">同時又歡喜又哀哭:」 </w:t>
      </w:r>
      <w:r>
        <w:rPr>
          <w:lang w:val="ru-RU"/>
        </w:rPr>
        <w:t>「</w:t>
      </w:r>
      <w:r w:rsidR="002C6C64" w:rsidRPr="00E236F4">
        <w:rPr>
          <w:lang w:val="ru-RU"/>
        </w:rPr>
        <w:t>我當以乳餵祢──萬有之養育者?抑或當如我子及我神而歌頌祢?我當稱祢作何?</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w:t>
      </w:r>
      <w:r w:rsidR="002C6C64" w:rsidRPr="00E236F4">
        <w:rPr>
          <w:lang w:val="ru-RU"/>
        </w:rPr>
        <w:t xml:space="preserve"> 呢啲就係神嘅奧秘,神最大嘅卑下,我哋無法理解!..</w:t>
      </w:r>
    </w:p>
    <w:p w14:paraId="1C42EF60" w14:textId="5F077C72" w:rsidR="00BA44CB" w:rsidRDefault="00BA44CB" w:rsidP="008F333A">
      <w:pPr>
        <w:rPr>
          <w:lang w:val="ru-RU"/>
        </w:rPr>
      </w:pPr>
      <w:r>
        <w:rPr>
          <w:lang w:val="ru-RU"/>
        </w:rPr>
        <w:tab/>
      </w:r>
      <w:r w:rsidR="008F333A">
        <w:rPr>
          <w:lang w:val="ru-RU"/>
        </w:rPr>
        <w:t>—</w:t>
      </w:r>
      <w:r w:rsidR="002C6C64" w:rsidRPr="00E236F4">
        <w:rPr>
          <w:lang w:val="ru-RU"/>
        </w:rPr>
        <w:t xml:space="preserve"> 導師,我哋要點樣喺心入面經歷呢個聖誕事件,先至可以感受到</w:t>
      </w:r>
      <w:r>
        <w:rPr>
          <w:lang w:val="ru-RU"/>
        </w:rPr>
        <w:t>「</w:t>
      </w:r>
      <w:r w:rsidR="002C6C64" w:rsidRPr="00E236F4">
        <w:rPr>
          <w:lang w:val="ru-RU"/>
        </w:rPr>
        <w:t>基督今日由童貞女誕生</w:t>
      </w:r>
      <w:r>
        <w:rPr>
          <w:lang w:val="ru-RU"/>
        </w:rPr>
        <w:t>」</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1279C6">
        <w:rPr>
          <w:rStyle w:val="FootnoteReference"/>
          <w:lang w:val="ru-RU"/>
        </w:rPr>
        <w:footnoteReference w:id="155"/>
      </w:r>
      <w:r w:rsidR="008F333A">
        <w:rPr>
          <w:lang w:val="ru-RU"/>
        </w:rPr>
        <w:t>—</w:t>
      </w:r>
      <w:r w:rsidR="002C6C64" w:rsidRPr="00E236F4">
        <w:rPr>
          <w:lang w:val="ru-RU"/>
        </w:rPr>
        <w:t xml:space="preserve"> 為咗令我哋能夠體驗同感受呢啲神聖嘅事件,心思要專注喺神聖嘅意義上。咁樣,人就會被改變。</w:t>
      </w:r>
      <w:r>
        <w:rPr>
          <w:lang w:val="ru-RU"/>
        </w:rPr>
        <w:t>「</w:t>
      </w:r>
      <w:r w:rsidR="002C6C64" w:rsidRPr="00E236F4">
        <w:rPr>
          <w:lang w:val="ru-RU"/>
        </w:rPr>
        <w:t>今日成就咗一件大而榮耀嘅奇蹟</w:t>
      </w:r>
      <w:r>
        <w:rPr>
          <w:lang w:val="ru-RU"/>
        </w:rPr>
        <w:t>」</w:t>
      </w:r>
      <w:r w:rsidR="001279C6" w:rsidRPr="00846B18">
        <w:rPr>
          <w:lang w:val="ru-RU"/>
        </w:rPr>
        <w:t>,</w:t>
      </w:r>
      <w:r w:rsidR="002C6C64" w:rsidRPr="00E236F4">
        <w:rPr>
          <w:lang w:val="ru-RU"/>
        </w:rPr>
        <w:t>正如我哋喺《聖誕頌歌》入面所唱。 如果我哋嘅心思留喺</w:t>
      </w:r>
      <w:r>
        <w:rPr>
          <w:lang w:val="ru-RU"/>
        </w:rPr>
        <w:t>「</w:t>
      </w:r>
      <w:r w:rsidR="002C6C64" w:rsidRPr="00E236F4">
        <w:rPr>
          <w:lang w:val="ru-RU"/>
        </w:rPr>
        <w:t>榮耀</w:t>
      </w:r>
      <w:r>
        <w:rPr>
          <w:lang w:val="ru-RU"/>
        </w:rPr>
        <w:t>」</w:t>
      </w:r>
      <w:r w:rsidR="002C6C64" w:rsidRPr="00E236F4">
        <w:rPr>
          <w:lang w:val="ru-RU"/>
        </w:rPr>
        <w:t>同</w:t>
      </w:r>
      <w:r>
        <w:rPr>
          <w:lang w:val="ru-RU"/>
        </w:rPr>
        <w:t>「</w:t>
      </w:r>
      <w:r w:rsidR="002C6C64" w:rsidRPr="00E236F4">
        <w:rPr>
          <w:lang w:val="ru-RU"/>
        </w:rPr>
        <w:t>奇妙」入面,咁我哋就會用我哋嘅心去體驗基督降生嘅偉大奧秘。</w:t>
      </w:r>
    </w:p>
    <w:p w14:paraId="78E28076" w14:textId="77777777" w:rsidR="00BA44CB" w:rsidRDefault="00BA44CB" w:rsidP="008F333A">
      <w:pPr>
        <w:rPr>
          <w:lang w:val="ru-RU"/>
        </w:rPr>
      </w:pPr>
      <w:r>
        <w:rPr>
          <w:lang w:val="ru-RU"/>
        </w:rPr>
        <w:tab/>
      </w:r>
      <w:r w:rsidR="002C6C64" w:rsidRPr="00E236F4">
        <w:rPr>
          <w:lang w:val="ru-RU"/>
        </w:rPr>
        <w:t>我會祈禱,願你嘅心成為伯利恆嘅馬槽,願聖嬰賜予你一切祝福。</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833"/>
      <w:r w:rsidRPr="00E236F4">
        <w:rPr>
          <w:lang w:val="ru-RU"/>
        </w:rPr>
        <w:t>聖大齋期──往各各他嘅遊行</w:t>
      </w:r>
      <w:bookmarkEnd w:id="222"/>
      <w:bookmarkEnd w:id="223"/>
    </w:p>
    <w:p w14:paraId="533F6481" w14:textId="7F0EBC0C" w:rsidR="00BA44CB" w:rsidRDefault="002C6C64" w:rsidP="004F7FDB">
      <w:pPr>
        <w:ind w:firstLine="720"/>
        <w:rPr>
          <w:lang w:val="ru-RU"/>
        </w:rPr>
      </w:pPr>
      <w:r w:rsidRPr="00E236F4">
        <w:rPr>
          <w:lang w:val="ru-RU"/>
        </w:rPr>
        <w:t>親愛嘅姊妹們,祝你哋有蒙福嘅大齋期,並喺頭三日得天主特別嘅幫助。</w:t>
      </w:r>
      <w:r w:rsidR="00B80023">
        <w:rPr>
          <w:rStyle w:val="FootnoteReference"/>
          <w:lang w:val="ru-RU"/>
        </w:rPr>
        <w:footnoteReference w:id="156"/>
      </w:r>
      <w:r w:rsidRPr="00E236F4">
        <w:rPr>
          <w:lang w:val="ru-RU"/>
        </w:rPr>
        <w:t xml:space="preserve"> 我希望今年大齋期期間,你哋唔會畀太多憂慮壓倒,而喺心裏同情基督嘅受難,更加投入靈性嘅工夫。隨住大齋三時頌開始演唱</w:t>
      </w:r>
      <w:r w:rsidR="006342EC">
        <w:rPr>
          <w:rStyle w:val="FootnoteReference"/>
          <w:lang w:val="ru-RU"/>
        </w:rPr>
        <w:footnoteReference w:id="157"/>
      </w:r>
      <w:r w:rsidR="006342EC" w:rsidRPr="006342EC">
        <w:rPr>
          <w:lang w:val="ru-RU"/>
        </w:rPr>
        <w:t xml:space="preserve"> ,</w:t>
      </w:r>
      <w:r w:rsidRPr="00E236F4">
        <w:rPr>
          <w:lang w:val="ru-RU"/>
        </w:rPr>
        <w:t>就應該開始遊行往各各他。 如果一個人用呢段時間嚟追求靈性成長,咁佢死後,靈魂攀登山嶺時,就唔會喺去另一個世界嘅路上遇到任何阻礙。</w:t>
      </w:r>
      <w:r w:rsidR="004F7FDB">
        <w:rPr>
          <w:rStyle w:val="FootnoteReference"/>
          <w:lang w:val="ru-RU"/>
        </w:rPr>
        <w:footnoteReference w:id="158"/>
      </w:r>
      <w:r w:rsidRPr="00E236F4">
        <w:rPr>
          <w:lang w:val="ru-RU"/>
        </w:rPr>
        <w:t xml:space="preserve"> 呢啲聖日每年都會嚟到,但問題係,隨住歲月流逝,我哋可用嘅時間愈嚟愈少。咁我哋點樣運用呢段時間?係為咗天國嘅益處,定係浪費喺塵世嘅瑣事上?</w:t>
      </w:r>
    </w:p>
    <w:p w14:paraId="52A17EAB" w14:textId="77777777" w:rsidR="00BA44CB" w:rsidRDefault="00BA44CB" w:rsidP="008F333A">
      <w:pPr>
        <w:rPr>
          <w:lang w:val="ru-RU"/>
        </w:rPr>
      </w:pPr>
      <w:r>
        <w:rPr>
          <w:lang w:val="ru-RU"/>
        </w:rPr>
        <w:tab/>
      </w:r>
      <w:r w:rsidR="002C6C64" w:rsidRPr="00E236F4">
        <w:rPr>
          <w:lang w:val="ru-RU"/>
        </w:rPr>
        <w:t>修道士喺大齋期一開始,就會有三日,將所有精力都用喺最嚴格嘅禁食同熱誠嘅祈禱上。 平信徒都有佢哋自己嘅三日特別</w:t>
      </w:r>
      <w:r w:rsidR="008F333A">
        <w:rPr>
          <w:lang w:val="ru-RU"/>
        </w:rPr>
        <w:t>日子</w:t>
      </w:r>
      <w:r w:rsidR="002C6C64" w:rsidRPr="00E236F4">
        <w:rPr>
          <w:lang w:val="ru-RU"/>
        </w:rPr>
        <w:t>──唔係一年一次,而係每星期都有:星期五、星期六同星期日──喺呢啲日子,佢哋會將所有精力都投入瘋狂嘅娛樂同可疑嘅享樂。 幸好,呢三日嘅大齋節禁慾喺修道院同世界上一小撮基督徒家庭都有遵守──而呢樣就支撐住呢個世界。呢三日嘅密集祈禱同禁食,為世界抵禦咗好多通常喺三日世俗享樂期間會降臨人身上嘅靈性墮落。</w:t>
      </w:r>
    </w:p>
    <w:p w14:paraId="0F0F163E"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基羅納,點解大齋期頭三日要咁嚴格?</w:t>
      </w:r>
    </w:p>
    <w:p w14:paraId="308793EC" w14:textId="77777777" w:rsidR="00BA44CB" w:rsidRDefault="00BA44CB" w:rsidP="008F333A">
      <w:pPr>
        <w:rPr>
          <w:lang w:val="ru-RU"/>
        </w:rPr>
      </w:pPr>
      <w:r>
        <w:rPr>
          <w:lang w:val="ru-RU"/>
        </w:rPr>
        <w:tab/>
      </w:r>
      <w:r w:rsidR="008F333A">
        <w:rPr>
          <w:lang w:val="ru-RU"/>
        </w:rPr>
        <w:t>—</w:t>
      </w:r>
      <w:r w:rsidR="002C6C64" w:rsidRPr="00E236F4">
        <w:rPr>
          <w:lang w:val="ru-RU"/>
        </w:rPr>
        <w:t xml:space="preserve"> 主要係要令一個人可以適應禁食同節制。由第二個星期開始,佢哋每日只食一餐</w:t>
      </w:r>
      <w:r w:rsidR="008F333A">
        <w:rPr>
          <w:lang w:val="ru-RU"/>
        </w:rPr>
        <w:t>──</w:t>
      </w:r>
      <w:r w:rsidR="002C6C64" w:rsidRPr="00E236F4">
        <w:rPr>
          <w:lang w:val="ru-RU"/>
        </w:rPr>
        <w:t>喺夜晚──嗰陣,對佢哋嚟講,會比皇室筵席更美味。 我喺共住寺院度出家嗰陣,禁慾咗頭幾日之後,我哋都覺得下午四點嗰碗清湯真係福氣。你三日冇食嘢同飲嘢,依家每日可以飲少少湯——唔係福氣嚟㗎咩?</w:t>
      </w:r>
    </w:p>
    <w:p w14:paraId="06624F7B" w14:textId="21C3E639" w:rsidR="00BA44CB" w:rsidRDefault="00BA44CB" w:rsidP="008F333A">
      <w:pPr>
        <w:rPr>
          <w:lang w:val="ru-RU"/>
        </w:rPr>
      </w:pPr>
      <w:r>
        <w:rPr>
          <w:lang w:val="ru-RU"/>
        </w:rPr>
        <w:tab/>
      </w:r>
      <w:r w:rsidR="002C6C64" w:rsidRPr="00E236F4">
        <w:rPr>
          <w:lang w:val="ru-RU"/>
        </w:rPr>
        <w:t>大齋期一開始嘅三日完全禁慾,可以幫助人整個大齋期都堅持禁食。但如果真係冇能力捱呢三日嘅苦行,就畀佢哋晚上食一兩塊餅乾,或者最少每日到夜晚都唔食唔飲。 呢度最好放寬啲:畢竟,如果一個人暈咗,冇法做屬靈嘅工夫,又有咩用?有一次,喺大齋期第一星期嘅星期二,敬禮巴拉姆同若阿薩夫嘅卡利瓦嘅長老巴拉姆 ,去咗一間新搬入咗兩位佢識嘅年輕和尚嘅小房。 佢敲咗</w:t>
      </w:r>
      <w:r w:rsidR="008F333A">
        <w:rPr>
          <w:lang w:val="ru-RU"/>
        </w:rPr>
        <w:t>又敲</w:t>
      </w:r>
      <w:r w:rsidR="002C6C64" w:rsidRPr="00E236F4">
        <w:rPr>
          <w:lang w:val="ru-RU"/>
        </w:rPr>
        <w:t>──但係冇人回應。佢自己開咗門,見到兩個兄弟都攤喺度冇動。佢問:</w:t>
      </w:r>
      <w:r w:rsidR="008F333A">
        <w:rPr>
          <w:lang w:val="ru-RU"/>
        </w:rPr>
        <w:t>「</w:t>
      </w:r>
      <w:r w:rsidR="002C6C64" w:rsidRPr="00E236F4">
        <w:rPr>
          <w:lang w:val="ru-RU"/>
        </w:rPr>
        <w:t>點咗?唔舒服呀?</w:t>
      </w:r>
      <w:r>
        <w:rPr>
          <w:lang w:val="ru-RU"/>
        </w:rPr>
        <w:t>」</w:t>
      </w:r>
      <w:r w:rsidR="002C6C64" w:rsidRPr="00E236F4">
        <w:rPr>
          <w:lang w:val="ru-RU"/>
        </w:rPr>
        <w:t>佢哋答:</w:t>
      </w:r>
      <w:r w:rsidR="008F333A">
        <w:rPr>
          <w:lang w:val="ru-RU"/>
        </w:rPr>
        <w:t>「</w:t>
      </w:r>
      <w:r w:rsidR="002C6C64" w:rsidRPr="00E236F4">
        <w:rPr>
          <w:lang w:val="ru-RU"/>
        </w:rPr>
        <w:t>我哋正緊唔食唔飲喎!</w:t>
      </w:r>
      <w:r>
        <w:rPr>
          <w:lang w:val="ru-RU"/>
        </w:rPr>
        <w:t>」</w:t>
      </w:r>
      <w:r w:rsidR="002C6C64" w:rsidRPr="00E236F4">
        <w:rPr>
          <w:lang w:val="ru-RU"/>
        </w:rPr>
        <w:t>佢話</w:t>
      </w:r>
      <w:r w:rsidR="008F333A">
        <w:rPr>
          <w:lang w:val="ru-RU"/>
        </w:rPr>
        <w:t>:「</w:t>
      </w:r>
      <w:r w:rsidR="002C6C64" w:rsidRPr="00E236F4">
        <w:rPr>
          <w:lang w:val="ru-RU"/>
        </w:rPr>
        <w:t xml:space="preserve">快啲起身啦!」 </w:t>
      </w:r>
      <w:r w:rsidR="008F333A">
        <w:rPr>
          <w:lang w:val="ru-RU"/>
        </w:rPr>
        <w:t>「</w:t>
      </w:r>
      <w:r w:rsidR="002C6C64" w:rsidRPr="00E236F4">
        <w:rPr>
          <w:lang w:val="ru-RU"/>
        </w:rPr>
        <w:t>沖杯茶,每杯兩匙糖,食幾塊聖餅;至少咁你先有氣力祈禱,否則連念珠都拎唔穩。呢種禁食有咩意思?有咩意義?!</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Geronda,我點樣先可以喺大齋期實踐更嚴格嘅禁慾?</w:t>
      </w:r>
    </w:p>
    <w:p w14:paraId="506C8B83" w14:textId="56F054FF" w:rsidR="00BA44CB" w:rsidRDefault="00BA44CB" w:rsidP="008F333A">
      <w:pPr>
        <w:rPr>
          <w:lang w:val="ru-RU"/>
        </w:rPr>
      </w:pPr>
      <w:r>
        <w:rPr>
          <w:lang w:val="ru-RU"/>
        </w:rPr>
        <w:tab/>
      </w:r>
      <w:r w:rsidR="008F333A">
        <w:rPr>
          <w:lang w:val="ru-RU"/>
        </w:rPr>
        <w:t>—</w:t>
      </w:r>
      <w:r w:rsidR="002C6C64" w:rsidRPr="00E236F4">
        <w:rPr>
          <w:lang w:val="ru-RU"/>
        </w:rPr>
        <w:t xml:space="preserve"> 世人至少會喺大齋期時克制自己,但係我哋出家人就要全年都緊守克制。 我哋每一個人最要留意嘅係靈魂嘅情慾,其次</w:t>
      </w:r>
      <w:r w:rsidR="008F333A">
        <w:rPr>
          <w:lang w:val="ru-RU"/>
        </w:rPr>
        <w:t>先至</w:t>
      </w:r>
      <w:r w:rsidR="002C6C64" w:rsidRPr="00E236F4">
        <w:rPr>
          <w:lang w:val="ru-RU"/>
        </w:rPr>
        <w:t xml:space="preserve">係肉體嘅情慾。如果一個人偏重於肉體嘅苦行,卻唔努力根除靈魂嘅情慾,咁佢就係原地踏步。 有一次,大齋期一開始,有個信徒嚟到一間寺院,但有位和尚對佢好無禮。不過,呢位可憐人存心善良,冇去責怪嗰位和尚。後來,呢位信徒嚟搵我,對我講: </w:t>
      </w:r>
      <w:r>
        <w:rPr>
          <w:lang w:val="ru-RU"/>
        </w:rPr>
        <w:t>「</w:t>
      </w:r>
      <w:r w:rsidR="002C6C64" w:rsidRPr="00E236F4">
        <w:rPr>
          <w:lang w:val="ru-RU"/>
        </w:rPr>
        <w:t>Geronda,我唔介意佢;畢竟佢啱啱禁食咗三日!</w:t>
      </w:r>
      <w:r>
        <w:rPr>
          <w:lang w:val="ru-RU"/>
        </w:rPr>
        <w:t>」</w:t>
      </w:r>
      <w:r w:rsidR="002C6C64" w:rsidRPr="00E236F4">
        <w:rPr>
          <w:lang w:val="ru-RU"/>
        </w:rPr>
        <w:t>如果嗰位和尚喺靈性上禁食咗三日,佢就會感受到一</w:t>
      </w:r>
      <w:r w:rsidR="002C6C64" w:rsidRPr="00E236F4">
        <w:rPr>
          <w:lang w:val="ru-RU"/>
        </w:rPr>
        <w:lastRenderedPageBreak/>
        <w:t>種靈性嘅甜美,同埋對人講嘢會更加有禮貌。但係佢係憑住驕傲,硬係逼自己嚴格禁食咗三日,所以佢覺得人人都要欠佢嘢。</w:t>
      </w:r>
    </w:p>
    <w:p w14:paraId="63554F7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導師,我禁食嘅時候應該諗啲乜嘢?</w:t>
      </w:r>
    </w:p>
    <w:p w14:paraId="22BA3E81" w14:textId="77777777" w:rsidR="00BA44CB" w:rsidRDefault="00BA44CB" w:rsidP="008F333A">
      <w:pPr>
        <w:rPr>
          <w:lang w:val="ru-RU"/>
        </w:rPr>
      </w:pPr>
      <w:r>
        <w:rPr>
          <w:lang w:val="ru-RU"/>
        </w:rPr>
        <w:tab/>
      </w:r>
      <w:r w:rsidR="008F333A">
        <w:rPr>
          <w:lang w:val="ru-RU"/>
        </w:rPr>
        <w:t>—</w:t>
      </w:r>
      <w:r w:rsidR="002C6C64" w:rsidRPr="00E236F4">
        <w:rPr>
          <w:lang w:val="ru-RU"/>
        </w:rPr>
        <w:t xml:space="preserve"> 諗下基督嘅苦難,佢喺十字架上嘅犧牲。但大體上,唔使等到大齋期先做呢啲──我哋和尚每日都要重溫基督嘅受難,因為教會嘅聖詩同禮儀每日都幫助我哋咁做。</w:t>
      </w:r>
    </w:p>
    <w:p w14:paraId="0788E292" w14:textId="77777777" w:rsidR="00BA44CB" w:rsidRDefault="00BA44CB" w:rsidP="008F333A">
      <w:pPr>
        <w:rPr>
          <w:lang w:val="ru-RU"/>
        </w:rPr>
      </w:pPr>
      <w:r>
        <w:rPr>
          <w:lang w:val="ru-RU"/>
        </w:rPr>
        <w:tab/>
      </w:r>
      <w:r w:rsidR="002C6C64" w:rsidRPr="00E236F4">
        <w:rPr>
          <w:lang w:val="ru-RU"/>
        </w:rPr>
        <w:t>大齋期期間,我哋有更多機會作屬靈嘅努力,更全面咁參與我哋主嘅救贖受</w:t>
      </w:r>
      <w:r w:rsidR="008F333A">
        <w:rPr>
          <w:lang w:val="ru-RU"/>
        </w:rPr>
        <w:t>難──</w:t>
      </w:r>
      <w:r w:rsidR="002C6C64" w:rsidRPr="00E236F4">
        <w:rPr>
          <w:lang w:val="ru-RU"/>
        </w:rPr>
        <w:t>透過懺悔、叩頭、節制情慾,同埋為咗愛基督而減少食量。</w:t>
      </w:r>
    </w:p>
    <w:p w14:paraId="451E1357" w14:textId="77777777" w:rsidR="00BA44CB" w:rsidRDefault="00BA44CB" w:rsidP="008F333A">
      <w:pPr>
        <w:rPr>
          <w:lang w:val="ru-RU"/>
        </w:rPr>
      </w:pPr>
      <w:r>
        <w:rPr>
          <w:lang w:val="ru-RU"/>
        </w:rPr>
        <w:tab/>
      </w:r>
      <w:r w:rsidR="002C6C64" w:rsidRPr="00E236F4">
        <w:rPr>
          <w:lang w:val="ru-RU"/>
        </w:rPr>
        <w:t>所以,我哋要從呢種屬靈嘅努力中獲得最大嘅益處。而家,我哋有非常有利嘅條件,同埋最理想嘅機會,去親近被釘十字架嘅主,並接受祂嘅幫助。我哋越係以屬靈嘅方式遵守大齋期,就越能深刻地被改變,越能歡喜快樂咁迎接聖復活。</w:t>
      </w:r>
    </w:p>
    <w:p w14:paraId="5356122E" w14:textId="77777777" w:rsidR="00BA44CB" w:rsidRDefault="00BA44CB" w:rsidP="008F333A">
      <w:pPr>
        <w:rPr>
          <w:lang w:val="ru-RU"/>
        </w:rPr>
      </w:pPr>
      <w:r>
        <w:rPr>
          <w:lang w:val="ru-RU"/>
        </w:rPr>
        <w:tab/>
      </w:r>
      <w:r w:rsidR="002C6C64" w:rsidRPr="00E236F4">
        <w:rPr>
          <w:lang w:val="ru-RU"/>
        </w:rPr>
        <w:t>我祝你喺大齋期有力量同堅毅,好等你喺十字架上同至聖聖母同你嘅主保聖若望神學家一齊向上主耶穌升天,成為我哋主受難嘅參與者。亞孟。</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834"/>
      <w:r w:rsidRPr="00E236F4">
        <w:rPr>
          <w:lang w:val="ru-RU"/>
        </w:rPr>
        <w:t>「我哋敬拜祢嘅受難,哦基督啊</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師傅,我點樣先可以培養對基督受難嘅敬畏之心?</w:t>
      </w:r>
    </w:p>
    <w:p w14:paraId="668C2576" w14:textId="77777777" w:rsidR="00BA44CB" w:rsidRDefault="00BA44CB" w:rsidP="008F333A">
      <w:pPr>
        <w:rPr>
          <w:lang w:val="ru-RU"/>
        </w:rPr>
      </w:pPr>
      <w:r>
        <w:rPr>
          <w:lang w:val="ru-RU"/>
        </w:rPr>
        <w:tab/>
      </w:r>
      <w:r w:rsidR="008F333A">
        <w:rPr>
          <w:lang w:val="ru-RU"/>
        </w:rPr>
        <w:t>—</w:t>
      </w:r>
      <w:r w:rsidR="002C6C64" w:rsidRPr="00E236F4">
        <w:rPr>
          <w:lang w:val="ru-RU"/>
        </w:rPr>
        <w:t xml:space="preserve"> 首先,我哋要反思基督為我哋所作嘅偉大犧牲,同時反思我哋有幾唔識好感恩,同埋幾罪惡。 讀吓講呢件事嘅聖父著作──嗰啲都會幫到你少少。但係聖周受難本身、主嘅犧牲本身,會幫到你更多。基督唔係淨係用言語教導我哋──唔係,佢為全人類作咗犧牲,受苦、被釘十字架,忍受咗咁多羞辱同折磨。</w:t>
      </w:r>
    </w:p>
    <w:p w14:paraId="66C434BC" w14:textId="77777777" w:rsidR="00BA44CB" w:rsidRDefault="00BA44CB" w:rsidP="008F333A">
      <w:pPr>
        <w:rPr>
          <w:lang w:val="ru-RU"/>
        </w:rPr>
      </w:pPr>
      <w:r>
        <w:rPr>
          <w:lang w:val="ru-RU"/>
        </w:rPr>
        <w:tab/>
      </w:r>
      <w:r w:rsidR="008F333A">
        <w:rPr>
          <w:lang w:val="ru-RU"/>
        </w:rPr>
        <w:t>—</w:t>
      </w:r>
      <w:r w:rsidR="002C6C64" w:rsidRPr="00E236F4">
        <w:rPr>
          <w:lang w:val="ru-RU"/>
        </w:rPr>
        <w:t xml:space="preserve"> 仲有喺十字架上嘅羞辱處死,Geronda…</w:t>
      </w:r>
    </w:p>
    <w:p w14:paraId="00C39B00" w14:textId="77777777" w:rsidR="00BA44CB" w:rsidRDefault="00BA44CB" w:rsidP="008F333A">
      <w:pPr>
        <w:rPr>
          <w:lang w:val="ru-RU"/>
        </w:rPr>
      </w:pPr>
      <w:r>
        <w:rPr>
          <w:lang w:val="ru-RU"/>
        </w:rPr>
        <w:tab/>
      </w:r>
      <w:r w:rsidR="008F333A">
        <w:rPr>
          <w:lang w:val="ru-RU"/>
        </w:rPr>
        <w:t>—</w:t>
      </w:r>
      <w:r w:rsidR="002C6C64" w:rsidRPr="00E236F4">
        <w:rPr>
          <w:lang w:val="ru-RU"/>
        </w:rPr>
        <w:t xml:space="preserve"> 係啊,最屈辱嘅! 一諗起真係好驚!所有先知都預言咗基督嘅降臨,但猶太人竟然打佢、啐佢、嘲笑佢,最後仲釘死佢!一諗起呢啲,就令人敬畏萬分。就算最冷漠嘅人,只要有一絲善意,都會因為呢啲反思而覺醒,重拾靈性生命。</w:t>
      </w:r>
    </w:p>
    <w:p w14:paraId="00B0B12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導師,聖周四晚上,受難禮後,我唔會留喺教堂過夜,而係返去我嘅小房。</w:t>
      </w:r>
    </w:p>
    <w:p w14:paraId="744F1E3D" w14:textId="77777777" w:rsidR="00BA44CB" w:rsidRDefault="00BA44CB" w:rsidP="008F333A">
      <w:pPr>
        <w:rPr>
          <w:lang w:val="ru-RU"/>
        </w:rPr>
      </w:pPr>
      <w:r>
        <w:rPr>
          <w:lang w:val="ru-RU"/>
        </w:rPr>
        <w:tab/>
      </w:r>
      <w:r w:rsidR="008F333A">
        <w:rPr>
          <w:lang w:val="ru-RU"/>
        </w:rPr>
        <w:t>—</w:t>
      </w:r>
      <w:r w:rsidR="002C6C64" w:rsidRPr="00E236F4">
        <w:rPr>
          <w:lang w:val="ru-RU"/>
        </w:rPr>
        <w:t xml:space="preserve"> 真係好可惜。我以為你至少有一絲敬意!你真係唔會喺聖週四晚上留喺教堂?你竟然將被釘十字架嘅基督獨自留低,就咁返去你嘅小房?</w:t>
      </w:r>
    </w:p>
    <w:p w14:paraId="36F68E3C" w14:textId="77777777" w:rsidR="00BA44CB" w:rsidRDefault="00BA44CB" w:rsidP="008F333A">
      <w:pPr>
        <w:rPr>
          <w:lang w:val="ru-RU"/>
        </w:rPr>
      </w:pPr>
      <w:r>
        <w:rPr>
          <w:lang w:val="ru-RU"/>
        </w:rPr>
        <w:tab/>
      </w:r>
      <w:r w:rsidR="008F333A">
        <w:rPr>
          <w:lang w:val="ru-RU"/>
        </w:rPr>
        <w:t>—</w:t>
      </w:r>
      <w:r w:rsidR="002C6C64" w:rsidRPr="00E236F4">
        <w:rPr>
          <w:lang w:val="ru-RU"/>
        </w:rPr>
        <w:t xml:space="preserve"> 好多姊妹,Geronda──其實大多數都留喺教堂,但我一聽到再細微嘅聲響都會分心,所以我就喺自己嘅小房度守夜。</w:t>
      </w:r>
    </w:p>
    <w:p w14:paraId="13AFFFE2" w14:textId="7315B1D3" w:rsidR="00BA44CB" w:rsidRDefault="00BA44CB" w:rsidP="008F333A">
      <w:pPr>
        <w:rPr>
          <w:lang w:val="ru-RU"/>
        </w:rPr>
      </w:pPr>
      <w:r>
        <w:rPr>
          <w:lang w:val="ru-RU"/>
        </w:rPr>
        <w:tab/>
      </w:r>
      <w:r w:rsidR="002C6C64" w:rsidRPr="00E236F4">
        <w:rPr>
          <w:lang w:val="ru-RU"/>
        </w:rPr>
        <w:t>— 咁,好啦,隨你。你房入面放一幅受難聖像,喺面前祈禱:「光榮歸於主聖潔嘅十字架</w:t>
      </w:r>
      <w:r>
        <w:rPr>
          <w:lang w:val="ru-RU"/>
        </w:rPr>
        <w:t>」</w:t>
      </w:r>
      <w:r w:rsidR="002C6C64" w:rsidRPr="00E236F4">
        <w:rPr>
          <w:lang w:val="ru-RU"/>
        </w:rPr>
        <w:t>同</w:t>
      </w:r>
      <w:r w:rsidR="00C90354">
        <w:rPr>
          <w:lang w:val="ru-RU"/>
        </w:rPr>
        <w:t>「</w:t>
      </w:r>
      <w:r w:rsidR="002C6C64" w:rsidRPr="00E236F4">
        <w:rPr>
          <w:lang w:val="ru-RU"/>
        </w:rPr>
        <w:t>至聖母天主,我哋敬拜你聖子嘅後裔</w:t>
      </w:r>
      <w:r>
        <w:rPr>
          <w:lang w:val="ru-RU"/>
        </w:rPr>
        <w:t>。」</w:t>
      </w:r>
      <w:r w:rsidR="002C6C64" w:rsidRPr="00E236F4">
        <w:rPr>
          <w:lang w:val="ru-RU"/>
        </w:rPr>
        <w:t xml:space="preserve"> 同時間</w:t>
      </w:r>
      <w:r w:rsidR="008F333A">
        <w:rPr>
          <w:lang w:val="ru-RU"/>
        </w:rPr>
        <w:t>,</w:t>
      </w:r>
      <w:r w:rsidR="002C6C64" w:rsidRPr="00E236F4">
        <w:rPr>
          <w:lang w:val="ru-RU"/>
        </w:rPr>
        <w:t>要行大禮拜——盡你所能。你要真真正正過好呢一日,深入體會佢。喺聖周五,我就係為咗呢個目的而將自己鎖喺房入面。</w:t>
      </w:r>
    </w:p>
    <w:p w14:paraId="30ACAF30"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今年,Geronda,我喺聖周五嚴格禁食,但係到晚上參加裹屍布安葬禮嗰陣,我已經企唔穩。如果我對主受難嘅敬意夠深,會唔會喺咁嘅時候都容許自己坐喺教堂度?</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你能有咁嘅自律係好事。但喺咁嘅日子,人點可以食得落?如果真係難以忍住飢餓,就可以用餅乾嚟頂一頂。以往喺修道院,復活節前夕淨係畀年長同病咗嘅和尚喺晚上飲茶時食塊餅乾。 有啲和尚喺呢日效法主──猶太人喺十字架上畀佢飲咗摻咗膽汁嘅醋──</w:t>
      </w:r>
      <w:r w:rsidR="00195A03">
        <w:rPr>
          <w:rStyle w:val="FootnoteReference"/>
          <w:lang w:val="ru-RU"/>
        </w:rPr>
        <w:footnoteReference w:id="160"/>
      </w:r>
      <w:r w:rsidR="002C6C64" w:rsidRPr="00E236F4">
        <w:rPr>
          <w:lang w:val="ru-RU"/>
        </w:rPr>
        <w:t xml:space="preserve"> ,都會食少少葡萄酒醋。 我到咗Philotheos修道院嗰年,喺聖周期間我一啲都冇食。到受難星期五,聽講有慣例要飲醋,我就試咗啲,點知嗰啲醋太勁,搞到我暈咗過去。</w:t>
      </w:r>
    </w:p>
    <w:p w14:paraId="312C17E2"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基羅納,點解喺聖周期間我可以三日唔食嘢,雖然平時我都好難捱?</w:t>
      </w:r>
    </w:p>
    <w:p w14:paraId="0BACEF36" w14:textId="77777777" w:rsidR="00BA44CB" w:rsidRDefault="00BA44CB" w:rsidP="008F333A">
      <w:pPr>
        <w:rPr>
          <w:lang w:val="ru-RU"/>
        </w:rPr>
      </w:pPr>
      <w:r>
        <w:rPr>
          <w:lang w:val="ru-RU"/>
        </w:rPr>
        <w:tab/>
      </w:r>
      <w:r w:rsidR="008F333A">
        <w:rPr>
          <w:lang w:val="ru-RU"/>
        </w:rPr>
        <w:t>—</w:t>
      </w:r>
      <w:r w:rsidR="002C6C64" w:rsidRPr="00E236F4">
        <w:rPr>
          <w:lang w:val="ru-RU"/>
        </w:rPr>
        <w:t xml:space="preserve"> 聖周係為咗紀念基督受難而哀悼嘅時候。如果你身邊嘅人過身,你仲可以諗到食嘢嗎?當咁大嘅悲劇發生,你根本食唔落、飲唔落。</w:t>
      </w:r>
    </w:p>
    <w:p w14:paraId="683B2031" w14:textId="3862278A" w:rsidR="00BA44CB" w:rsidRDefault="00BA44CB" w:rsidP="008F333A">
      <w:pPr>
        <w:rPr>
          <w:lang w:val="ru-RU"/>
        </w:rPr>
      </w:pPr>
      <w:r>
        <w:rPr>
          <w:lang w:val="ru-RU"/>
        </w:rPr>
        <w:tab/>
      </w:r>
      <w:r w:rsidR="008F333A">
        <w:rPr>
          <w:lang w:val="ru-RU"/>
        </w:rPr>
        <w:t>—</w:t>
      </w:r>
      <w:r w:rsidR="002C6C64" w:rsidRPr="00E236F4">
        <w:rPr>
          <w:lang w:val="ru-RU"/>
        </w:rPr>
        <w:t xml:space="preserve"> 導師,今次聖大安息日係我哋第一次唱帶讚頌詞嘅</w:t>
      </w:r>
      <w:r>
        <w:rPr>
          <w:lang w:val="ru-RU"/>
        </w:rPr>
        <w:t>「無玷」</w:t>
      </w:r>
      <w:r w:rsidR="002C6C64" w:rsidRPr="00E236F4">
        <w:rPr>
          <w:lang w:val="ru-RU"/>
        </w:rPr>
        <w:t>聖歌</w:t>
      </w:r>
      <w:r w:rsidR="008F333A">
        <w:rPr>
          <w:lang w:val="ru-RU"/>
        </w:rPr>
        <w:t>,</w:t>
      </w:r>
      <w:r w:rsidR="002C6C64" w:rsidRPr="00E236F4">
        <w:rPr>
          <w:lang w:val="ru-RU"/>
        </w:rPr>
        <w:t>以前我哋只係讀出嚟。</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我聽講咗。但我想你老實同我講,當你哋唱嗰陣,係咪諗住基督,係咪重演緊佢嘅安葬?仲有嗰位誦詩篇經文嘅姊妹,同埋你哋,姊妹們,唱嗰啲詠唱詞嗰陣——你哋全部就好似喺舞台上咁! 你哋搞咗啲咩演出?學咗首新歌?但嗰啲純粹係世俗嘢!真係咁難明?大安息日嘅</w:t>
      </w:r>
      <w:r w:rsidR="00C90354">
        <w:rPr>
          <w:lang w:val="ru-RU"/>
        </w:rPr>
        <w:t>「</w:t>
      </w:r>
      <w:r>
        <w:rPr>
          <w:lang w:val="ru-RU"/>
        </w:rPr>
        <w:t>純潔者」</w:t>
      </w:r>
      <w:r w:rsidR="002C6C64" w:rsidRPr="00E236F4">
        <w:rPr>
          <w:lang w:val="ru-RU"/>
        </w:rPr>
        <w:t>就係喺墳前嘅哀歌。係哀歌! 至於其他嘢,少少投入啲都唔算乜,但係喺呢度,基督俾人折磨、毆打、侮辱,之後又畀人釘十字架,而家我哋喺埋葬佢。如果就算喺咁嘅日子你都唔覺得自己係喺唱歌,咁我就真係唔知點幫你好。</w:t>
      </w:r>
    </w:p>
    <w:p w14:paraId="38A6220F"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導師,根據阿фон斯山嘅規矩,聖周五會唔會響喪鐘?</w:t>
      </w:r>
    </w:p>
    <w:p w14:paraId="12758A28" w14:textId="77777777" w:rsidR="00BA44CB" w:rsidRDefault="00BA44CB" w:rsidP="008F333A">
      <w:pPr>
        <w:rPr>
          <w:lang w:val="ru-RU"/>
        </w:rPr>
      </w:pPr>
      <w:r>
        <w:rPr>
          <w:lang w:val="ru-RU"/>
        </w:rPr>
        <w:tab/>
      </w:r>
      <w:r w:rsidR="008F333A">
        <w:rPr>
          <w:lang w:val="ru-RU"/>
        </w:rPr>
        <w:t>—</w:t>
      </w:r>
      <w:r w:rsidR="002C6C64" w:rsidRPr="00E236F4">
        <w:rPr>
          <w:lang w:val="ru-RU"/>
        </w:rPr>
        <w:t xml:space="preserve"> 當聖殯布抬出嚟嘅時候,鐘就會響。</w:t>
      </w:r>
    </w:p>
    <w:p w14:paraId="1ACDE656" w14:textId="77777777" w:rsidR="00BA44CB" w:rsidRDefault="00BA44CB" w:rsidP="008F333A">
      <w:pPr>
        <w:rPr>
          <w:lang w:val="ru-RU"/>
        </w:rPr>
      </w:pPr>
      <w:r>
        <w:rPr>
          <w:lang w:val="ru-RU"/>
        </w:rPr>
        <w:tab/>
      </w:r>
      <w:r w:rsidR="002C6C64" w:rsidRPr="00E236F4">
        <w:rPr>
          <w:lang w:val="ru-RU"/>
        </w:rPr>
        <w:t>— 埋葬鐘喺日間都會響咩?</w:t>
      </w:r>
    </w:p>
    <w:p w14:paraId="68123659" w14:textId="77777777" w:rsidR="00BA44CB" w:rsidRDefault="00BA44CB" w:rsidP="008F333A">
      <w:pPr>
        <w:rPr>
          <w:lang w:val="ru-RU"/>
        </w:rPr>
      </w:pPr>
      <w:r>
        <w:rPr>
          <w:lang w:val="ru-RU"/>
        </w:rPr>
        <w:tab/>
      </w:r>
      <w:r w:rsidR="008F333A">
        <w:rPr>
          <w:lang w:val="ru-RU"/>
        </w:rPr>
        <w:t>—</w:t>
      </w:r>
      <w:r w:rsidR="002C6C64" w:rsidRPr="00E236F4">
        <w:rPr>
          <w:lang w:val="ru-RU"/>
        </w:rPr>
        <w:t xml:space="preserve"> 佢哋響邊度、點樣響,真係咁重要咩?最緊要係呢陣鐘聲──宣告基督安葬嘅鐘聲──響喺我心入面。</w:t>
      </w:r>
    </w:p>
    <w:p w14:paraId="4B4863FB" w14:textId="77777777" w:rsidR="00BA44CB" w:rsidRDefault="00BA44CB" w:rsidP="008F333A">
      <w:pPr>
        <w:rPr>
          <w:lang w:val="ru-RU"/>
        </w:rPr>
      </w:pPr>
    </w:p>
    <w:p w14:paraId="63F9ADDA" w14:textId="2358F737" w:rsidR="00BA44CB" w:rsidRDefault="00C90354" w:rsidP="00D07549">
      <w:pPr>
        <w:pStyle w:val="Heading4"/>
        <w:rPr>
          <w:lang w:val="ru-RU"/>
        </w:rPr>
      </w:pPr>
      <w:bookmarkStart w:id="226" w:name="_Toc196716838"/>
      <w:bookmarkStart w:id="227" w:name="_Toc242628835"/>
      <w:r>
        <w:rPr>
          <w:lang w:val="ru-RU"/>
        </w:rPr>
        <w:t>「</w:t>
      </w:r>
      <w:r w:rsidR="002C6C64" w:rsidRPr="00E236F4">
        <w:rPr>
          <w:lang w:val="ru-RU"/>
        </w:rPr>
        <w:t>復活日</w:t>
      </w:r>
      <w:r w:rsidR="00BA44CB">
        <w:rPr>
          <w:lang w:val="ru-RU"/>
        </w:rPr>
        <w:t>」</w:t>
      </w:r>
      <w:bookmarkEnd w:id="226"/>
      <w:bookmarkEnd w:id="227"/>
    </w:p>
    <w:p w14:paraId="0475D385" w14:textId="4A693FFD" w:rsidR="00BA44CB" w:rsidRDefault="008F333A" w:rsidP="00D07549">
      <w:pPr>
        <w:ind w:firstLine="720"/>
        <w:rPr>
          <w:lang w:val="ru-RU"/>
        </w:rPr>
      </w:pPr>
      <w:r>
        <w:rPr>
          <w:lang w:val="ru-RU"/>
        </w:rPr>
        <w:t>—</w:t>
      </w:r>
      <w:r w:rsidR="002C6C64" w:rsidRPr="00E236F4">
        <w:rPr>
          <w:lang w:val="ru-RU"/>
        </w:rPr>
        <w:t xml:space="preserve"> 導師,有啲朝聖者帶埋細路嚟,啲細路仔好開心,話:</w:t>
      </w:r>
      <w:r w:rsidR="00C90354">
        <w:rPr>
          <w:lang w:val="ru-RU"/>
        </w:rPr>
        <w:t>「</w:t>
      </w:r>
      <w:r w:rsidR="002C6C64" w:rsidRPr="00E236F4">
        <w:rPr>
          <w:lang w:val="ru-RU"/>
        </w:rPr>
        <w:t>嘩,你哋呢度嘅紅蛋真係好靚呀!</w:t>
      </w:r>
      <w:r w:rsidR="00BA44CB">
        <w:rPr>
          <w:lang w:val="ru-RU"/>
        </w:rPr>
        <w:t>」</w:t>
      </w:r>
    </w:p>
    <w:p w14:paraId="7199AF32" w14:textId="77777777" w:rsidR="00BA44CB" w:rsidRDefault="00BA44CB" w:rsidP="008F333A">
      <w:pPr>
        <w:rPr>
          <w:lang w:val="ru-RU"/>
        </w:rPr>
      </w:pPr>
      <w:r>
        <w:rPr>
          <w:lang w:val="ru-RU"/>
        </w:rPr>
        <w:tab/>
      </w:r>
      <w:r w:rsidR="008F333A">
        <w:rPr>
          <w:lang w:val="ru-RU"/>
        </w:rPr>
        <w:t>—</w:t>
      </w:r>
      <w:r w:rsidR="002C6C64" w:rsidRPr="00E236F4">
        <w:rPr>
          <w:lang w:val="ru-RU"/>
        </w:rPr>
        <w:t xml:space="preserve"> 唔好畀細路仔淨係執著嗰啲靚嘢,否則佢哋只會注重表面,唔會去追求更深層嘅意義。只要同佢哋講,紅色雞蛋象徵住個地球,已經畀基督嘅寶血染紅,整個世界都因之得贖,脫離咗罪惡。</w:t>
      </w:r>
    </w:p>
    <w:p w14:paraId="0FED044F" w14:textId="77777777" w:rsidR="00BA44CB" w:rsidRDefault="00BA44CB" w:rsidP="008F333A">
      <w:pPr>
        <w:rPr>
          <w:lang w:val="ru-RU"/>
        </w:rPr>
      </w:pPr>
      <w:r>
        <w:rPr>
          <w:lang w:val="ru-RU"/>
        </w:rPr>
        <w:tab/>
      </w:r>
      <w:r w:rsidR="008F333A">
        <w:rPr>
          <w:lang w:val="ru-RU"/>
        </w:rPr>
        <w:t>—</w:t>
      </w:r>
      <w:r w:rsidR="002C6C64" w:rsidRPr="00E236F4">
        <w:rPr>
          <w:lang w:val="ru-RU"/>
        </w:rPr>
        <w:t xml:space="preserve"> 長老,我好佩服嗰班帶沒拉香嘅婦女嘅大膽。</w:t>
      </w:r>
    </w:p>
    <w:p w14:paraId="6166835E" w14:textId="77777777" w:rsidR="00BA44CB" w:rsidRDefault="00BA44CB" w:rsidP="008F333A">
      <w:pPr>
        <w:rPr>
          <w:lang w:val="ru-RU"/>
        </w:rPr>
      </w:pPr>
      <w:r>
        <w:rPr>
          <w:lang w:val="ru-RU"/>
        </w:rPr>
        <w:tab/>
      </w:r>
      <w:r w:rsidR="008F333A">
        <w:rPr>
          <w:lang w:val="ru-RU"/>
        </w:rPr>
        <w:t>—</w:t>
      </w:r>
      <w:r w:rsidR="002C6C64" w:rsidRPr="00E236F4">
        <w:rPr>
          <w:lang w:val="ru-RU"/>
        </w:rPr>
        <w:t xml:space="preserve"> 沒藥執事者完全信靠基督;神聖嘅愛喺佢哋心入面燃燒,所以佢哋根本唔理任何危險。 如果神聖嘅愛火冇喺佢哋心入面熊熊燃燒,佢哋會唔會咁大膽去做呢?天光未破,仲係禁止上街嘅時候,佢哋手執 嘅香膏,為咗對基督嘅愛,前往聖墓。就因為咁,佢哋先至有資格由天使口中聽到復活嘅喜訊。</w:t>
      </w:r>
    </w:p>
    <w:p w14:paraId="2C9D4A45"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導師,我哋要點樣先可以體驗復活嘅喜悅?</w:t>
      </w:r>
    </w:p>
    <w:p w14:paraId="15EB46A8" w14:textId="77777777" w:rsidR="00BA44CB" w:rsidRDefault="00BA44CB" w:rsidP="008F333A">
      <w:pPr>
        <w:rPr>
          <w:lang w:val="ru-RU"/>
        </w:rPr>
      </w:pPr>
      <w:r>
        <w:rPr>
          <w:lang w:val="ru-RU"/>
        </w:rPr>
        <w:tab/>
      </w:r>
      <w:r w:rsidR="008F333A">
        <w:rPr>
          <w:lang w:val="ru-RU"/>
        </w:rPr>
        <w:t>—</w:t>
      </w:r>
      <w:r w:rsidR="002C6C64" w:rsidRPr="00E236F4">
        <w:rPr>
          <w:lang w:val="ru-RU"/>
        </w:rPr>
        <w:t xml:space="preserve"> 真嘅喜悅要嚟到,我哋就要喺自己心入面培養一種充滿喜悅嘅悲傷。如果我哋喺聖周期間以虔誠同敬畏去生活,咁我哋就會以靈性嘅歡欣同神聖嘅喜樂去迎接聖復活。</w:t>
      </w:r>
    </w:p>
    <w:p w14:paraId="55C3D618" w14:textId="77777777" w:rsidR="00BA44CB" w:rsidRDefault="00BA44CB" w:rsidP="008F333A">
      <w:pPr>
        <w:rPr>
          <w:lang w:val="ru-RU"/>
        </w:rPr>
      </w:pPr>
      <w:r>
        <w:rPr>
          <w:lang w:val="ru-RU"/>
        </w:rPr>
        <w:tab/>
      </w:r>
      <w:r w:rsidR="008F333A">
        <w:rPr>
          <w:lang w:val="ru-RU"/>
        </w:rPr>
        <w:t>—</w:t>
      </w:r>
      <w:r w:rsidR="002C6C64" w:rsidRPr="00E236F4">
        <w:rPr>
          <w:lang w:val="ru-RU"/>
        </w:rPr>
        <w:t xml:space="preserve"> 老法師,唔知點解,我喺復活節之夜特別難感到開心……</w:t>
      </w:r>
    </w:p>
    <w:p w14:paraId="1FA6BA54" w14:textId="77777777" w:rsidR="00BA44CB" w:rsidRDefault="00BA44CB" w:rsidP="008F333A">
      <w:pPr>
        <w:rPr>
          <w:lang w:val="ru-RU"/>
        </w:rPr>
      </w:pPr>
      <w:r>
        <w:rPr>
          <w:lang w:val="ru-RU"/>
        </w:rPr>
        <w:tab/>
      </w:r>
      <w:r w:rsidR="008F333A">
        <w:rPr>
          <w:lang w:val="ru-RU"/>
        </w:rPr>
        <w:t>—</w:t>
      </w:r>
      <w:r w:rsidR="002C6C64" w:rsidRPr="00E236F4">
        <w:rPr>
          <w:lang w:val="ru-RU"/>
        </w:rPr>
        <w:t xml:space="preserve"> 呢樣嘢係會發生㗎 </w:t>
      </w:r>
      <w:r w:rsidR="008F333A">
        <w:rPr>
          <w:lang w:val="ru-RU"/>
        </w:rPr>
        <w:t>—</w:t>
      </w:r>
      <w:r w:rsidR="002C6C64" w:rsidRPr="00E236F4">
        <w:rPr>
          <w:lang w:val="ru-RU"/>
        </w:rPr>
        <w:t xml:space="preserve"> 畢竟,喺聖周期間我哋一直都喺經歷受難之苦,尤其係聖周五前夕。因為悲傷嘅感受比喜悅更深,我哋唔可能喺一日內克服呢種心態。 並唔係話靈魂唔為基督嘅復活而喜悅──唔係。只係佢未能以呢個光輝日子所應有嘅程度去歡欣。但係,喺光輝週──呢個由頭到尾都係一個連續嘅復活節──期間,聖周嘅憂傷逐漸褪去,靈魂就充滿咗復活節嘅喜悅。到第二日,人就會開始感受到復活節嘅精神。</w:t>
      </w:r>
    </w:p>
    <w:p w14:paraId="3DE4131E" w14:textId="77777777" w:rsidR="00BA44CB" w:rsidRDefault="00BA44CB" w:rsidP="008F333A">
      <w:pPr>
        <w:rPr>
          <w:lang w:val="ru-RU"/>
        </w:rPr>
      </w:pPr>
      <w:r>
        <w:rPr>
          <w:lang w:val="ru-RU"/>
        </w:rPr>
        <w:tab/>
      </w:r>
      <w:r w:rsidR="008F333A">
        <w:rPr>
          <w:lang w:val="ru-RU"/>
        </w:rPr>
        <w:t>—</w:t>
      </w:r>
      <w:r w:rsidR="002C6C64" w:rsidRPr="00E236F4">
        <w:rPr>
          <w:lang w:val="ru-RU"/>
        </w:rPr>
        <w:t xml:space="preserve"> 點解,Geronda,有啲修道院喺復活節第二日,甚至第三日都會舉行遊行?</w:t>
      </w:r>
    </w:p>
    <w:p w14:paraId="156BCB2D" w14:textId="77777777" w:rsidR="00BA44CB" w:rsidRDefault="00BA44CB" w:rsidP="008F333A">
      <w:pPr>
        <w:rPr>
          <w:lang w:val="ru-RU"/>
        </w:rPr>
      </w:pPr>
      <w:r>
        <w:rPr>
          <w:lang w:val="ru-RU"/>
        </w:rPr>
        <w:tab/>
      </w:r>
      <w:r w:rsidR="008F333A">
        <w:rPr>
          <w:lang w:val="ru-RU"/>
        </w:rPr>
        <w:t>—</w:t>
      </w:r>
      <w:r w:rsidR="002C6C64" w:rsidRPr="00E236F4">
        <w:rPr>
          <w:lang w:val="ru-RU"/>
        </w:rPr>
        <w:t xml:space="preserve"> 將復活節的喜悅傳給身邊的人。</w:t>
      </w:r>
    </w:p>
    <w:p w14:paraId="6B2FA607" w14:textId="77777777" w:rsidR="00BA44CB" w:rsidRDefault="00BA44CB" w:rsidP="008F333A">
      <w:pPr>
        <w:rPr>
          <w:lang w:val="ru-RU"/>
        </w:rPr>
      </w:pPr>
      <w:r>
        <w:rPr>
          <w:lang w:val="ru-RU"/>
        </w:rPr>
        <w:tab/>
      </w:r>
      <w:r w:rsidR="008F333A">
        <w:rPr>
          <w:lang w:val="ru-RU"/>
        </w:rPr>
        <w:t>—</w:t>
      </w:r>
      <w:r w:rsidR="002C6C64" w:rsidRPr="00E236F4">
        <w:rPr>
          <w:lang w:val="ru-RU"/>
        </w:rPr>
        <w:t xml:space="preserve"> 乜嘢,佢哋都敲鐘㗎?,Geronda?</w:t>
      </w:r>
    </w:p>
    <w:p w14:paraId="230611B8" w14:textId="22507D21" w:rsidR="00BA44CB" w:rsidRDefault="00BA44CB" w:rsidP="008F333A">
      <w:pPr>
        <w:rPr>
          <w:lang w:val="ru-RU"/>
        </w:rPr>
      </w:pPr>
      <w:r>
        <w:rPr>
          <w:lang w:val="ru-RU"/>
        </w:rPr>
        <w:tab/>
      </w:r>
      <w:r w:rsidR="008F333A">
        <w:rPr>
          <w:lang w:val="ru-RU"/>
        </w:rPr>
        <w:t>—</w:t>
      </w:r>
      <w:r w:rsidR="002C6C64" w:rsidRPr="00E236F4">
        <w:rPr>
          <w:lang w:val="ru-RU"/>
        </w:rPr>
        <w:t xml:space="preserve"> 光輝週期間,鐘聲響起,鐘鎚、鎚子同鈸</w:t>
      </w:r>
      <w:r w:rsidR="00EB7296">
        <w:rPr>
          <w:rStyle w:val="FootnoteReference"/>
          <w:lang w:val="ru-RU"/>
        </w:rPr>
        <w:footnoteReference w:id="162"/>
      </w:r>
      <w:r w:rsidR="00EB7296" w:rsidRPr="00EB7296">
        <w:rPr>
          <w:lang w:val="ru-RU"/>
        </w:rPr>
        <w:t xml:space="preserve"> </w:t>
      </w:r>
      <w:r w:rsidR="002C6C64" w:rsidRPr="00E236F4">
        <w:rPr>
          <w:lang w:val="ru-RU"/>
        </w:rPr>
        <w:t>歡欣地撞擊,心靈歌唱,體驗</w:t>
      </w:r>
      <w:r w:rsidR="00C90354">
        <w:rPr>
          <w:lang w:val="ru-RU"/>
        </w:rPr>
        <w:t>「</w:t>
      </w:r>
      <w:r w:rsidR="002C6C64" w:rsidRPr="00E236F4">
        <w:rPr>
          <w:lang w:val="ru-RU"/>
        </w:rPr>
        <w:t>復活之日</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基督嘅天國喜樂</w:t>
      </w:r>
    </w:p>
    <w:p w14:paraId="31284D5E" w14:textId="77777777" w:rsidR="00BA44CB" w:rsidRDefault="00BA44CB" w:rsidP="008F333A">
      <w:pPr>
        <w:rPr>
          <w:lang w:val="ru-RU"/>
        </w:rPr>
      </w:pPr>
      <w:r>
        <w:rPr>
          <w:lang w:val="ru-RU"/>
        </w:rPr>
        <w:tab/>
      </w:r>
      <w:r w:rsidR="002C6C64" w:rsidRPr="00E236F4">
        <w:rPr>
          <w:lang w:val="ru-RU"/>
        </w:rPr>
        <w:t>以及復活節無盡的喜悅</w:t>
      </w:r>
    </w:p>
    <w:p w14:paraId="02AEDF64" w14:textId="77777777" w:rsidR="00BA44CB" w:rsidRDefault="00BA44CB" w:rsidP="008F333A">
      <w:pPr>
        <w:rPr>
          <w:lang w:val="ru-RU"/>
        </w:rPr>
      </w:pPr>
      <w:r>
        <w:rPr>
          <w:lang w:val="ru-RU"/>
        </w:rPr>
        <w:tab/>
      </w:r>
      <w:r w:rsidR="002C6C64" w:rsidRPr="00E236F4">
        <w:rPr>
          <w:lang w:val="ru-RU"/>
        </w:rPr>
        <w:t>帶住甜蜜而寧靜嘅騷動</w:t>
      </w:r>
    </w:p>
    <w:p w14:paraId="20123890" w14:textId="77777777" w:rsidR="00BA44CB" w:rsidRDefault="00BA44CB" w:rsidP="008F333A">
      <w:pPr>
        <w:rPr>
          <w:lang w:val="ru-RU"/>
        </w:rPr>
      </w:pPr>
      <w:r>
        <w:rPr>
          <w:lang w:val="ru-RU"/>
        </w:rPr>
        <w:tab/>
      </w:r>
      <w:r w:rsidR="002C6C64" w:rsidRPr="00E236F4">
        <w:rPr>
          <w:lang w:val="ru-RU"/>
        </w:rPr>
        <w:t>願上帝永遠賜予我屬靈的姊妹們!</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836"/>
      <w:r w:rsidRPr="00846B18">
        <w:rPr>
          <w:lang w:val="ru-RU"/>
        </w:rPr>
        <w:t>第二</w:t>
      </w:r>
      <w:r w:rsidRPr="00E236F4">
        <w:rPr>
          <w:lang w:val="ru-RU"/>
        </w:rPr>
        <w:t>章</w:t>
      </w:r>
      <w:r w:rsidR="002C6C64" w:rsidRPr="00E236F4">
        <w:rPr>
          <w:lang w:val="ru-RU"/>
        </w:rPr>
        <w:t xml:space="preserve"> </w:t>
      </w:r>
      <w:r w:rsidRPr="00846B18">
        <w:rPr>
          <w:lang w:val="ru-RU"/>
        </w:rPr>
        <w:br/>
      </w:r>
      <w:r w:rsidR="002C6C64" w:rsidRPr="00E236F4">
        <w:rPr>
          <w:lang w:val="ru-RU"/>
        </w:rPr>
        <w:t>論群體禱告</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837"/>
      <w:r w:rsidRPr="00E236F4">
        <w:rPr>
          <w:lang w:val="ru-RU"/>
        </w:rPr>
        <w:t>教會</w:t>
      </w:r>
      <w:r w:rsidR="008F333A">
        <w:rPr>
          <w:lang w:val="ru-RU"/>
        </w:rPr>
        <w:t>係</w:t>
      </w:r>
      <w:r w:rsidRPr="00E236F4">
        <w:rPr>
          <w:lang w:val="ru-RU"/>
        </w:rPr>
        <w:t>上帝嘅殿</w:t>
      </w:r>
      <w:bookmarkEnd w:id="230"/>
      <w:bookmarkEnd w:id="231"/>
    </w:p>
    <w:p w14:paraId="5BCED968" w14:textId="26669410" w:rsidR="00BA44CB" w:rsidRDefault="002C6C64" w:rsidP="00D07549">
      <w:pPr>
        <w:ind w:firstLine="720"/>
        <w:rPr>
          <w:lang w:val="ru-RU"/>
        </w:rPr>
      </w:pPr>
      <w:r w:rsidRPr="00E236F4">
        <w:rPr>
          <w:lang w:val="ru-RU"/>
        </w:rPr>
        <w:t>Geronda,好多人認為去教堂唔係咁重要。</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人哋唔明白去教堂嘅深層意義,佢哋忽略咗主嘅殿,就等於親手割斷咗同上帝之間嘅連繫。咁佢哋喺邊度先可以搵到幫助?可惜,大部分基督徒都唔參與聖禮,所以淪為魔鬼嘅影響。</w:t>
      </w:r>
    </w:p>
    <w:p w14:paraId="15DB261B" w14:textId="77777777" w:rsidR="00BA44CB" w:rsidRDefault="00BA44CB" w:rsidP="008F333A">
      <w:pPr>
        <w:rPr>
          <w:lang w:val="ru-RU"/>
        </w:rPr>
      </w:pPr>
      <w:r>
        <w:rPr>
          <w:lang w:val="ru-RU"/>
        </w:rPr>
        <w:tab/>
      </w:r>
      <w:r w:rsidR="002C6C64" w:rsidRPr="00E236F4">
        <w:rPr>
          <w:lang w:val="ru-RU"/>
        </w:rPr>
        <w:t>我一直都同平信徒講要返教堂──嗰度係神自己嘅殿;佢能使人成聖,亦都係領受神聖恩典嘅地方。單係諗諗都令人敬畏。喺教堂入面,基督、聖母同聖徒都眷顧住我哋;喺嗰度,我哋可以向佢哋求助,亦可以同佢哋傾偈。 如果只係留喺門口外面,我哋就會錯過靠聖事生活嘅機會。喺主嘅教堂入面,基督為我哋作犧牲,畀我哋領受佢嘅身體同寶血。呢啲唔應該令我哋滿懷敬畏咩?</w:t>
      </w:r>
    </w:p>
    <w:p w14:paraId="3B40AA9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導師,我而家因為病咗,暫時去唔到教堂。我真係好掛住禮拜!</w:t>
      </w:r>
    </w:p>
    <w:p w14:paraId="15C2E1A9" w14:textId="14D21D63" w:rsidR="00BA44CB" w:rsidRDefault="00BA44CB" w:rsidP="008F333A">
      <w:pPr>
        <w:rPr>
          <w:lang w:val="ru-RU"/>
        </w:rPr>
      </w:pPr>
      <w:r>
        <w:rPr>
          <w:lang w:val="ru-RU"/>
        </w:rPr>
        <w:lastRenderedPageBreak/>
        <w:tab/>
      </w:r>
      <w:r w:rsidR="008F333A">
        <w:rPr>
          <w:lang w:val="ru-RU"/>
        </w:rPr>
        <w:t xml:space="preserve">— </w:t>
      </w:r>
      <w:r w:rsidR="002C6C64" w:rsidRPr="00E236F4">
        <w:rPr>
          <w:lang w:val="ru-RU"/>
        </w:rPr>
        <w:t>你而家要再忍耐多陣先。我當兵嗰陣,喺山上做任務,</w:t>
      </w:r>
      <w:r w:rsidR="006B3BF5">
        <w:rPr>
          <w:rStyle w:val="FootnoteReference"/>
          <w:lang w:val="ru-RU"/>
        </w:rPr>
        <w:footnoteReference w:id="164"/>
      </w:r>
      <w:r w:rsidR="002C6C64" w:rsidRPr="00E236F4">
        <w:rPr>
          <w:lang w:val="ru-RU"/>
        </w:rPr>
        <w:t xml:space="preserve"> </w:t>
      </w:r>
      <w:r w:rsidR="008F333A">
        <w:rPr>
          <w:lang w:val="ru-RU"/>
        </w:rPr>
        <w:t>—</w:t>
      </w:r>
      <w:r w:rsidR="002C6C64" w:rsidRPr="00E236F4">
        <w:rPr>
          <w:lang w:val="ru-RU"/>
        </w:rPr>
        <w:t xml:space="preserve"> 諗下吓!</w:t>
      </w:r>
      <w:r w:rsidR="008F333A">
        <w:rPr>
          <w:lang w:val="ru-RU"/>
        </w:rPr>
        <w:t>—</w:t>
      </w:r>
      <w:r w:rsidR="002C6C64" w:rsidRPr="00E236F4">
        <w:rPr>
          <w:lang w:val="ru-RU"/>
        </w:rPr>
        <w:t xml:space="preserve"> 七個月都見唔到教堂。有次我被派去納夫帕克托斯修啲無線電,就要即刻返嚟。 我做完嘢,返程時就停咗間路邊嘅教堂。當時正值大齋期,入面喺唱《無眠頌》。我擠唔入去,又唔可以拋低啲無線電機,時間又好緊,只得喺教堂門口企咗五分鐘。 你知我幾咁難過?我好似細路咁喊!我哀嘆</w:t>
      </w:r>
      <w:r w:rsidR="008F333A">
        <w:rPr>
          <w:lang w:val="ru-RU"/>
        </w:rPr>
        <w:t>:「</w:t>
      </w:r>
      <w:r w:rsidR="002C6C64" w:rsidRPr="00E236F4">
        <w:rPr>
          <w:lang w:val="ru-RU"/>
        </w:rPr>
        <w:t>天主啊,我究竟點咗?細個嗰陣,我仲係堂區助理到之前就到教堂。依家竟然已經七個月冇踏足教堂!</w:t>
      </w:r>
      <w:r>
        <w:rPr>
          <w:lang w:val="ru-RU"/>
        </w:rPr>
        <w:t>」</w:t>
      </w:r>
    </w:p>
    <w:p w14:paraId="620A368F"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導師,我由執事長辦公室嘅工作直接入教堂,就集中唔到神聖禮拜嘅心。</w:t>
      </w:r>
    </w:p>
    <w:p w14:paraId="4C8EF52C" w14:textId="77777777" w:rsidR="00BA44CB" w:rsidRDefault="00BA44CB" w:rsidP="008F333A">
      <w:pPr>
        <w:rPr>
          <w:lang w:val="ru-RU"/>
        </w:rPr>
      </w:pPr>
      <w:r>
        <w:rPr>
          <w:lang w:val="ru-RU"/>
        </w:rPr>
        <w:tab/>
      </w:r>
      <w:r w:rsidR="008F333A">
        <w:rPr>
          <w:lang w:val="ru-RU"/>
        </w:rPr>
        <w:t>—</w:t>
      </w:r>
      <w:r w:rsidR="002C6C64" w:rsidRPr="00E236F4">
        <w:rPr>
          <w:lang w:val="ru-RU"/>
        </w:rPr>
        <w:t xml:space="preserve"> 由公署入到教堂。由教堂,去到天國,再然後</w:t>
      </w:r>
      <w:r w:rsidR="008F333A">
        <w:rPr>
          <w:lang w:val="ru-RU"/>
        </w:rPr>
        <w:t>,</w:t>
      </w:r>
      <w:r w:rsidR="002C6C64" w:rsidRPr="00E236F4">
        <w:rPr>
          <w:lang w:val="ru-RU"/>
        </w:rPr>
        <w:t>去得更遠──去到神。</w:t>
      </w:r>
    </w:p>
    <w:p w14:paraId="760A13F0" w14:textId="77777777" w:rsidR="00BA44CB" w:rsidRDefault="00BA44CB" w:rsidP="008F333A">
      <w:pPr>
        <w:rPr>
          <w:lang w:val="ru-RU"/>
        </w:rPr>
      </w:pPr>
      <w:r>
        <w:rPr>
          <w:lang w:val="ru-RU"/>
        </w:rPr>
        <w:tab/>
      </w:r>
      <w:r w:rsidR="008F333A">
        <w:rPr>
          <w:lang w:val="ru-RU"/>
        </w:rPr>
        <w:t>—</w:t>
      </w:r>
      <w:r w:rsidR="002C6C64" w:rsidRPr="00E236F4">
        <w:rPr>
          <w:lang w:val="ru-RU"/>
        </w:rPr>
        <w:t xml:space="preserve"> 係,但我要點做先得,老父?係咪要諗住上帝嘅榮耀?</w:t>
      </w:r>
    </w:p>
    <w:p w14:paraId="7005B745" w14:textId="77777777" w:rsidR="00BA44CB" w:rsidRDefault="00BA44CB" w:rsidP="008F333A">
      <w:pPr>
        <w:rPr>
          <w:lang w:val="ru-RU"/>
        </w:rPr>
      </w:pPr>
      <w:r>
        <w:rPr>
          <w:lang w:val="ru-RU"/>
        </w:rPr>
        <w:tab/>
      </w:r>
      <w:r w:rsidR="008F333A">
        <w:rPr>
          <w:lang w:val="ru-RU"/>
        </w:rPr>
        <w:t>—</w:t>
      </w:r>
      <w:r w:rsidR="002C6C64" w:rsidRPr="00E236F4">
        <w:rPr>
          <w:lang w:val="ru-RU"/>
        </w:rPr>
        <w:t xml:space="preserve"> 教堂係神喺地上嘅人造居所。但神嗰個無造之屋喺樂園,就好似我哋真正嘅家都喺樂園一樣。</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838"/>
      <w:r w:rsidRPr="00E236F4">
        <w:rPr>
          <w:lang w:val="ru-RU"/>
        </w:rPr>
        <w:t>群體禱告嘅力量</w:t>
      </w:r>
      <w:bookmarkEnd w:id="232"/>
      <w:bookmarkEnd w:id="233"/>
    </w:p>
    <w:p w14:paraId="341D857F" w14:textId="20A9475D" w:rsidR="00BA44CB" w:rsidRDefault="008F333A" w:rsidP="00756D74">
      <w:pPr>
        <w:ind w:firstLine="720"/>
        <w:rPr>
          <w:lang w:val="ru-RU"/>
        </w:rPr>
      </w:pPr>
      <w:r>
        <w:rPr>
          <w:lang w:val="ru-RU"/>
        </w:rPr>
        <w:t>—</w:t>
      </w:r>
      <w:r w:rsidR="002C6C64" w:rsidRPr="00E236F4">
        <w:rPr>
          <w:lang w:val="ru-RU"/>
        </w:rPr>
        <w:t xml:space="preserve"> 導師,有時我覺得應該留喺我嘅小房入面,而唔係去參加禮拜,用我嘅聖母珠串祈禱、跪拜、讀《會規》或者靈性書籍……</w:t>
      </w:r>
    </w:p>
    <w:p w14:paraId="5EFE61DE" w14:textId="77777777" w:rsidR="00BA44CB" w:rsidRDefault="00BA44CB" w:rsidP="008F333A">
      <w:pPr>
        <w:rPr>
          <w:lang w:val="ru-RU"/>
        </w:rPr>
      </w:pPr>
      <w:r>
        <w:rPr>
          <w:lang w:val="ru-RU"/>
        </w:rPr>
        <w:tab/>
      </w:r>
      <w:r w:rsidR="008F333A">
        <w:rPr>
          <w:lang w:val="ru-RU"/>
        </w:rPr>
        <w:t>—</w:t>
      </w:r>
      <w:r w:rsidR="002C6C64" w:rsidRPr="00E236F4">
        <w:rPr>
          <w:lang w:val="ru-RU"/>
        </w:rPr>
        <w:t xml:space="preserve"> 可以重新安排嗰次禮拜咩?唔可以。但你可以將嗰啲靜修活動改到其他時間。</w:t>
      </w:r>
    </w:p>
    <w:p w14:paraId="7D313C71" w14:textId="77777777" w:rsidR="00BA44CB" w:rsidRDefault="00BA44CB" w:rsidP="008F333A">
      <w:pPr>
        <w:rPr>
          <w:lang w:val="ru-RU"/>
        </w:rPr>
      </w:pPr>
      <w:r>
        <w:rPr>
          <w:lang w:val="ru-RU"/>
        </w:rPr>
        <w:tab/>
      </w:r>
      <w:r w:rsidR="008F333A">
        <w:rPr>
          <w:lang w:val="ru-RU"/>
        </w:rPr>
        <w:t>—</w:t>
      </w:r>
      <w:r w:rsidR="002C6C64" w:rsidRPr="00E236F4">
        <w:rPr>
          <w:lang w:val="ru-RU"/>
        </w:rPr>
        <w:t xml:space="preserve"> 係,但係喺教堂,Geronda,我未必有喺自己房入面禱告嗰陣嗰種恩典感。</w:t>
      </w:r>
    </w:p>
    <w:p w14:paraId="3C0261D7" w14:textId="77777777" w:rsidR="00BA44CB" w:rsidRDefault="00BA44CB" w:rsidP="008F333A">
      <w:pPr>
        <w:rPr>
          <w:lang w:val="ru-RU"/>
        </w:rPr>
      </w:pPr>
      <w:r>
        <w:rPr>
          <w:lang w:val="ru-RU"/>
        </w:rPr>
        <w:tab/>
      </w:r>
      <w:r w:rsidR="008F333A">
        <w:rPr>
          <w:lang w:val="ru-RU"/>
        </w:rPr>
        <w:t>—</w:t>
      </w:r>
      <w:r w:rsidR="002C6C64" w:rsidRPr="00E236F4">
        <w:rPr>
          <w:lang w:val="ru-RU"/>
        </w:rPr>
        <w:t xml:space="preserve"> 睇吓,私人祈禱係為咗團體祈禱作準備。你喺教堂嘅祈禱質素可能比你喺靜修室度低,因為喺教堂入面,你冇喺獨處時咁自由。 但係喺教堂嘅群體禱告威力更大,因為大家一齊禱告:一個人嘅禱告有更多力量,另一個人嘅更有溫暖,第三個又係另一種……所以,喺嗰兩三個鐘嘅禮拜期間,你都要喺教堂同其他人一齊禱告。基督話咩?</w:t>
      </w:r>
    </w:p>
    <w:p w14:paraId="44B33791" w14:textId="1C201A9B" w:rsidR="00BA44CB" w:rsidRDefault="00BA44CB" w:rsidP="008F333A">
      <w:pPr>
        <w:rPr>
          <w:lang w:val="ru-RU"/>
        </w:rPr>
      </w:pPr>
      <w:r>
        <w:rPr>
          <w:lang w:val="ru-RU"/>
        </w:rPr>
        <w:tab/>
      </w:r>
      <w:r w:rsidR="002C6C64" w:rsidRPr="00E236F4">
        <w:rPr>
          <w:lang w:val="ru-RU"/>
        </w:rPr>
        <w:t>「因為無論在哪裡,有兩三個人奉我的名聚會,我就會在他們中間。」</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導師,我喺自己嘅小房度禱告,靈性上感覺更好──禮拜期間我太易分心。</w:t>
      </w:r>
    </w:p>
    <w:p w14:paraId="111341DC" w14:textId="05AE74CA" w:rsidR="00BA44CB" w:rsidRDefault="00BA44CB" w:rsidP="008F333A">
      <w:pPr>
        <w:rPr>
          <w:lang w:val="ru-RU"/>
        </w:rPr>
      </w:pPr>
      <w:r>
        <w:rPr>
          <w:lang w:val="ru-RU"/>
        </w:rPr>
        <w:tab/>
      </w:r>
      <w:r w:rsidR="008F333A">
        <w:rPr>
          <w:lang w:val="ru-RU"/>
        </w:rPr>
        <w:t>—</w:t>
      </w:r>
      <w:r w:rsidR="002C6C64" w:rsidRPr="00E236F4">
        <w:rPr>
          <w:lang w:val="ru-RU"/>
        </w:rPr>
        <w:t xml:space="preserve"> 只係你覺得你喺自己房入面嘅</w:t>
      </w:r>
      <w:r>
        <w:rPr>
          <w:lang w:val="ru-RU"/>
        </w:rPr>
        <w:t>「</w:t>
      </w:r>
      <w:r w:rsidR="002C6C64" w:rsidRPr="00E236F4">
        <w:rPr>
          <w:lang w:val="ru-RU"/>
        </w:rPr>
        <w:t>靈性</w:t>
      </w:r>
      <w:r>
        <w:rPr>
          <w:lang w:val="ru-RU"/>
        </w:rPr>
        <w:t>狀態」</w:t>
      </w:r>
      <w:r w:rsidR="002C6C64" w:rsidRPr="00E236F4">
        <w:rPr>
          <w:lang w:val="ru-RU"/>
        </w:rPr>
        <w:t>好啲。如果你喺教堂努力禱告,專心,喺禮拜期間誦念耶穌禱文,你就會有正確嘅靈性態度。 要學識喺面對困難嘅時候就克服佢──唔係你永遠都克服唔到。如果一個士兵喺所有訓練演習中都只係用空彈而唔用真子彈,佢點學得打仗?</w:t>
      </w:r>
    </w:p>
    <w:p w14:paraId="6B0DE3C0"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師傅,我喺禮拜期間好糾結,因為我跟唔到讀經同詩歌,又同時要念耶穌禱文。</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你點解要喺佢哋之間徘徊呢?或者呢啲焦慮都係因為你同自己講:</w:t>
      </w:r>
      <w:r w:rsidR="00C90354">
        <w:rPr>
          <w:lang w:val="ru-RU"/>
        </w:rPr>
        <w:t>「</w:t>
      </w:r>
      <w:r w:rsidR="002C6C64" w:rsidRPr="00E236F4">
        <w:rPr>
          <w:lang w:val="ru-RU"/>
        </w:rPr>
        <w:t>而家我要喺心靈祈禱方面真係出人頭地,我要變得好有收穫!</w:t>
      </w:r>
      <w:r>
        <w:rPr>
          <w:lang w:val="ru-RU"/>
        </w:rPr>
        <w:t>」</w:t>
      </w:r>
      <w:r w:rsidR="002C6C64" w:rsidRPr="00E236F4">
        <w:rPr>
          <w:lang w:val="ru-RU"/>
        </w:rPr>
        <w:t xml:space="preserve">? 但係其中藏住自私同驕傲。並唔代表你冇努力;我嘅例子係誇張嘅。你有好嘅品格,基督會幫助你。喺神面前好似細路仔咁站住,乜都唔使諗。 </w:t>
      </w:r>
      <w:r w:rsidR="002C6C64" w:rsidRPr="00E236F4">
        <w:rPr>
          <w:lang w:val="ru-RU"/>
        </w:rPr>
        <w:lastRenderedPageBreak/>
        <w:t>要更簡單──你就會見到基督同天主之母賜畀你嘅恩寵。當你踏入教堂,就想像自己登咗艘船;將自己交託畀上帝,畀呢艘船帶你去到你需要去嘅地方。</w:t>
      </w:r>
    </w:p>
    <w:p w14:paraId="00F11637" w14:textId="5CE7F732" w:rsidR="00BA44CB" w:rsidRDefault="00BA44CB" w:rsidP="008F333A">
      <w:pPr>
        <w:rPr>
          <w:lang w:val="ru-RU"/>
        </w:rPr>
      </w:pPr>
      <w:r>
        <w:rPr>
          <w:lang w:val="ru-RU"/>
        </w:rPr>
        <w:tab/>
      </w:r>
      <w:r w:rsidR="008F333A">
        <w:rPr>
          <w:lang w:val="ru-RU"/>
        </w:rPr>
        <w:t>—</w:t>
      </w:r>
      <w:r w:rsidR="002C6C64" w:rsidRPr="00E236F4">
        <w:rPr>
          <w:lang w:val="ru-RU"/>
        </w:rPr>
        <w:t xml:space="preserve"> 導師,我喺禮拜期間成日打瞌睡,有時根本集中唔到精神。跟住就有個念頭冒出嚟:'就算你喺度又點?反正你都冇真係禱告</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你可能會打呵欠,或者頭都點埋,但條船依然繼續向目的地航行。就好似喺船上:一個水手喺望更,另一個打呵欠,第三個訓覺,但條船仍然慢慢接近佢嘅目的地。但係你最好保持警覺,唔好瞓着。</w:t>
      </w:r>
    </w:p>
    <w:p w14:paraId="5B2D24F4"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基羅納,如果心喺崇拜期間唔係喺禱告,咁崇拜就變成咗一種負擔。</w:t>
      </w:r>
    </w:p>
    <w:p w14:paraId="6B5E6991" w14:textId="2D24ADE9" w:rsidR="00BA44CB" w:rsidRDefault="00BA44CB" w:rsidP="008F333A">
      <w:pPr>
        <w:rPr>
          <w:lang w:val="ru-RU"/>
        </w:rPr>
      </w:pPr>
      <w:r>
        <w:rPr>
          <w:lang w:val="ru-RU"/>
        </w:rPr>
        <w:tab/>
      </w:r>
      <w:r w:rsidR="008F333A">
        <w:rPr>
          <w:lang w:val="ru-RU"/>
        </w:rPr>
        <w:t>—</w:t>
      </w:r>
      <w:r w:rsidR="002C6C64" w:rsidRPr="00E236F4">
        <w:rPr>
          <w:lang w:val="ru-RU"/>
        </w:rPr>
        <w:t xml:space="preserve"> 係呀,因為咁樣人就得唔到滋養。當心靈捉唔到神聖嘅意義,儀式就變咗一種身體操練──就算係為咗上帝嘅愛。就連喺儀式期間打盹,但又抗拒住瞓意嘅人,都會得到好大嘅賞賜。</w:t>
      </w:r>
      <w:r w:rsidR="00586086">
        <w:rPr>
          <w:rStyle w:val="FootnoteReference"/>
          <w:lang w:val="ru-RU"/>
        </w:rPr>
        <w:footnoteReference w:id="166"/>
      </w:r>
      <w:r w:rsidR="002C6C64" w:rsidRPr="00E236F4">
        <w:rPr>
          <w:lang w:val="ru-RU"/>
        </w:rPr>
        <w:t xml:space="preserve"> :</w:t>
      </w:r>
      <w:r w:rsidR="008F333A">
        <w:rPr>
          <w:lang w:val="ru-RU"/>
        </w:rPr>
        <w:t>「</w:t>
      </w:r>
      <w:r w:rsidR="002C6C64" w:rsidRPr="00E236F4">
        <w:rPr>
          <w:lang w:val="ru-RU"/>
        </w:rPr>
        <w:t>教堂入面嘅stasidia唔係瞓覺嘅地方;你喺自己嘅房入面有張床畀你瞓。</w:t>
      </w:r>
      <w:r w:rsidR="008F333A">
        <w:rPr>
          <w:lang w:val="ru-RU"/>
        </w:rPr>
        <w:t>」</w:t>
      </w:r>
      <w:r w:rsidR="002C6C64" w:rsidRPr="00E236F4">
        <w:rPr>
          <w:lang w:val="ru-RU"/>
        </w:rPr>
        <w:t>有一次,有兩位平信徒嚟到忒修斯山,啱啱撞正通宵祈禱。佢哋喺修道院嘅客房瞓晒成晚,直到詠頌讚美詩之前先到教堂。</w:t>
      </w:r>
      <w:r w:rsidR="005F7770">
        <w:rPr>
          <w:rStyle w:val="FootnoteReference"/>
          <w:lang w:val="ru-RU"/>
        </w:rPr>
        <w:footnoteReference w:id="167"/>
      </w:r>
      <w:r w:rsidR="002C6C64" w:rsidRPr="00E236F4">
        <w:rPr>
          <w:lang w:val="ru-RU"/>
        </w:rPr>
        <w:t xml:space="preserve"> 隔離嘅stasidia入面有個和尚一直打瞌睡,但又拚命唔想瞓着。兩個平信徒其中一個見到,就對另一個講:</w:t>
      </w:r>
      <w:r w:rsidR="00C90354">
        <w:rPr>
          <w:lang w:val="ru-RU"/>
        </w:rPr>
        <w:t>「</w:t>
      </w:r>
      <w:r w:rsidR="002C6C64" w:rsidRPr="00E236F4">
        <w:rPr>
          <w:lang w:val="ru-RU"/>
        </w:rPr>
        <w:t>睇吓,個和尚瞓緊覺!</w:t>
      </w:r>
      <w:r>
        <w:rPr>
          <w:lang w:val="ru-RU"/>
        </w:rPr>
        <w:t>」</w:t>
      </w:r>
      <w:r w:rsidR="002C6C64" w:rsidRPr="00E236F4">
        <w:rPr>
          <w:lang w:val="ru-RU"/>
        </w:rPr>
        <w:t>另一個就好似個識做嘅賊咁回應:</w:t>
      </w:r>
      <w:r w:rsidR="005F7770">
        <w:rPr>
          <w:rStyle w:val="FootnoteReference"/>
          <w:lang w:val="ru-RU"/>
        </w:rPr>
        <w:footnoteReference w:id="168"/>
      </w:r>
      <w:r w:rsidR="002C6C64" w:rsidRPr="00E236F4">
        <w:rPr>
          <w:lang w:val="ru-RU"/>
        </w:rPr>
        <w:t xml:space="preserve"> </w:t>
      </w:r>
      <w:r w:rsidR="00C90354">
        <w:rPr>
          <w:lang w:val="ru-RU"/>
        </w:rPr>
        <w:t>「</w:t>
      </w:r>
      <w:r w:rsidR="002C6C64" w:rsidRPr="00E236F4">
        <w:rPr>
          <w:lang w:val="ru-RU"/>
        </w:rPr>
        <w:t>你唔覺得羞愧咩?</w:t>
      </w:r>
      <w:r w:rsidR="00C90354">
        <w:rPr>
          <w:lang w:val="ru-RU"/>
        </w:rPr>
        <w:t>」</w:t>
      </w:r>
      <w:r w:rsidR="002C6C64" w:rsidRPr="00E236F4">
        <w:rPr>
          <w:lang w:val="ru-RU"/>
        </w:rPr>
        <w:t xml:space="preserve"> 我哋瞓咗咁多鐘先到,佢又唔係去自己嗰間房瞓?梗係唔係張羽毛床,但至少都係張床板啫</w:t>
      </w:r>
      <w:r>
        <w:rPr>
          <w:lang w:val="ru-RU"/>
        </w:rPr>
        <w:t>。</w:t>
      </w:r>
    </w:p>
    <w:p w14:paraId="400E1ED8" w14:textId="77777777" w:rsidR="00BA44CB" w:rsidRDefault="00BA44CB" w:rsidP="008F333A">
      <w:pPr>
        <w:rPr>
          <w:lang w:val="ru-RU"/>
        </w:rPr>
      </w:pPr>
      <w:r>
        <w:rPr>
          <w:lang w:val="ru-RU"/>
        </w:rPr>
        <w:tab/>
      </w:r>
      <w:r w:rsidR="008F333A">
        <w:rPr>
          <w:lang w:val="ru-RU"/>
        </w:rPr>
        <w:t xml:space="preserve">— </w:t>
      </w:r>
      <w:r w:rsidR="002C6C64" w:rsidRPr="00E236F4">
        <w:rPr>
          <w:lang w:val="ru-RU"/>
        </w:rPr>
        <w:t>「但我,Geronda,喺聖禮之中搵唔到一絲喜悅。」</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我哋成日都要開心㗎?你喺教堂入面係為咗基督</w:t>
      </w:r>
      <w:r w:rsidR="008F333A">
        <w:rPr>
          <w:lang w:val="ru-RU"/>
        </w:rPr>
        <w:t>,</w:t>
      </w:r>
      <w:r w:rsidR="002C6C64" w:rsidRPr="00E236F4">
        <w:rPr>
          <w:lang w:val="ru-RU"/>
        </w:rPr>
        <w:t>點解仲企喺stasidia度靠住扶手,休息? 咁樣諗啦:</w:t>
      </w:r>
      <w:r>
        <w:rPr>
          <w:lang w:val="ru-RU"/>
        </w:rPr>
        <w:t>「</w:t>
      </w:r>
      <w:r w:rsidR="002C6C64" w:rsidRPr="00E236F4">
        <w:rPr>
          <w:lang w:val="ru-RU"/>
        </w:rPr>
        <w:t>基督喺十字架上伸開雙手,而我而家企喺度禱告,甚至仲可以休息!</w:t>
      </w:r>
      <w:r>
        <w:rPr>
          <w:lang w:val="ru-RU"/>
        </w:rPr>
        <w:t>」</w:t>
      </w:r>
      <w:r w:rsidR="002C6C64" w:rsidRPr="00E236F4">
        <w:rPr>
          <w:lang w:val="ru-RU"/>
        </w:rPr>
        <w:t>你同自己講,你就唔會喺崇拜期間感到低落。</w:t>
      </w:r>
    </w:p>
    <w:p w14:paraId="4EB211A5"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導師,喺崇拜期間坐低得唔得?</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如果好困難,你可以坐低一陣。但如果你做得到,就最好企住祈禱。你咁做唔係因為</w:t>
      </w:r>
      <w:r>
        <w:rPr>
          <w:lang w:val="ru-RU"/>
        </w:rPr>
        <w:t>「</w:t>
      </w:r>
      <w:r w:rsidR="002C6C64" w:rsidRPr="00E236F4">
        <w:rPr>
          <w:lang w:val="ru-RU"/>
        </w:rPr>
        <w:t>就係要咁做</w:t>
      </w:r>
      <w:r>
        <w:rPr>
          <w:lang w:val="ru-RU"/>
        </w:rPr>
        <w:t>」,</w:t>
      </w:r>
      <w:r w:rsidR="002C6C64" w:rsidRPr="00E236F4">
        <w:rPr>
          <w:lang w:val="ru-RU"/>
        </w:rPr>
        <w:t>而係要出自真心。如果你同自己講:</w:t>
      </w:r>
      <w:r>
        <w:rPr>
          <w:lang w:val="ru-RU"/>
        </w:rPr>
        <w:t>「</w:t>
      </w:r>
      <w:r w:rsidR="002C6C64" w:rsidRPr="00E236F4">
        <w:rPr>
          <w:lang w:val="ru-RU"/>
        </w:rPr>
        <w:t>我一定要去教堂,企喺stasidia,望住地下</w:t>
      </w:r>
      <w:r>
        <w:rPr>
          <w:lang w:val="ru-RU"/>
        </w:rPr>
        <w:t>,</w:t>
      </w:r>
      <w:r w:rsidR="002C6C64" w:rsidRPr="00E236F4">
        <w:rPr>
          <w:lang w:val="ru-RU"/>
        </w:rPr>
        <w:t>一動都唔好動</w:t>
      </w:r>
      <w:r>
        <w:rPr>
          <w:lang w:val="ru-RU"/>
        </w:rPr>
        <w:t>」,</w:t>
      </w:r>
      <w:r w:rsidR="002C6C64" w:rsidRPr="00E236F4">
        <w:rPr>
          <w:lang w:val="ru-RU"/>
        </w:rPr>
        <w:t>咁樣做就會好造作同刻板。</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Geronda,我成日喺教堂入面都集中唔到,因為企耐咗,條腿開始痛,我應該點做?</w:t>
      </w:r>
    </w:p>
    <w:p w14:paraId="12CBD0A4" w14:textId="69C2ACC9" w:rsidR="00BA44CB" w:rsidRDefault="00BA44CB" w:rsidP="008F333A">
      <w:pPr>
        <w:rPr>
          <w:lang w:val="ru-RU"/>
        </w:rPr>
      </w:pPr>
      <w:r>
        <w:rPr>
          <w:lang w:val="ru-RU"/>
        </w:rPr>
        <w:tab/>
      </w:r>
      <w:r w:rsidR="008F333A">
        <w:rPr>
          <w:lang w:val="ru-RU"/>
        </w:rPr>
        <w:t>—</w:t>
      </w:r>
      <w:r w:rsidR="002C6C64" w:rsidRPr="00E236F4">
        <w:rPr>
          <w:lang w:val="ru-RU"/>
        </w:rPr>
        <w:t xml:space="preserve"> 諗吓耶穌基督嘅腳被釘喺木頭塊上,然後講:</w:t>
      </w:r>
      <w:r w:rsidR="00C90354">
        <w:rPr>
          <w:lang w:val="ru-RU"/>
        </w:rPr>
        <w:t>「</w:t>
      </w:r>
      <w:r w:rsidR="002C6C64" w:rsidRPr="00E236F4">
        <w:rPr>
          <w:lang w:val="ru-RU"/>
        </w:rPr>
        <w:t>讚美上帝,因為我正受痛苦</w:t>
      </w:r>
      <w:r>
        <w:rPr>
          <w:lang w:val="ru-RU"/>
        </w:rPr>
        <w:t>。」</w:t>
      </w:r>
      <w:r w:rsidR="002C6C64" w:rsidRPr="00E236F4">
        <w:rPr>
          <w:lang w:val="ru-RU"/>
        </w:rPr>
        <w:t>咁你就會忘記自己嘅痛楚,心靈得安慰,而你嘅禱告就會出自肺腑。</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839"/>
      <w:r w:rsidRPr="00846B18">
        <w:rPr>
          <w:lang w:val="ru-RU"/>
        </w:rPr>
        <w:lastRenderedPageBreak/>
        <w:t>第三</w:t>
      </w:r>
      <w:r w:rsidRPr="00E236F4">
        <w:rPr>
          <w:lang w:val="ru-RU"/>
        </w:rPr>
        <w:t>章</w:t>
      </w:r>
      <w:r w:rsidR="002C6C64" w:rsidRPr="00E236F4">
        <w:rPr>
          <w:lang w:val="ru-RU"/>
        </w:rPr>
        <w:t xml:space="preserve"> </w:t>
      </w:r>
      <w:r w:rsidRPr="00846B18">
        <w:rPr>
          <w:lang w:val="ru-RU"/>
        </w:rPr>
        <w:br/>
      </w:r>
      <w:r w:rsidR="002C6C64" w:rsidRPr="00E236F4">
        <w:rPr>
          <w:lang w:val="ru-RU"/>
        </w:rPr>
        <w:t>論參與聖體聖事</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840"/>
      <w:r w:rsidRPr="00E236F4">
        <w:rPr>
          <w:lang w:val="ru-RU"/>
        </w:rPr>
        <w:t>聖事係透過個人經驗去體驗</w:t>
      </w:r>
      <w:bookmarkEnd w:id="236"/>
      <w:bookmarkEnd w:id="237"/>
    </w:p>
    <w:p w14:paraId="4541E8D4" w14:textId="760C5870" w:rsidR="00BA44CB" w:rsidRDefault="002C6C64" w:rsidP="00D07549">
      <w:pPr>
        <w:ind w:firstLine="720"/>
        <w:rPr>
          <w:lang w:val="ru-RU"/>
        </w:rPr>
      </w:pPr>
      <w:r w:rsidRPr="00E236F4">
        <w:rPr>
          <w:lang w:val="ru-RU"/>
        </w:rPr>
        <w:t>Geronda,當我喺禮儀上禱告嘅時候,我被一陣顫抖嘅領悟所震撼,知道基督為我而犧牲,我心入面就諗:</w:t>
      </w:r>
      <w:r w:rsidR="00C90354">
        <w:rPr>
          <w:lang w:val="ru-RU"/>
        </w:rPr>
        <w:t>「</w:t>
      </w:r>
      <w:r w:rsidRPr="00E236F4">
        <w:rPr>
          <w:lang w:val="ru-RU"/>
        </w:rPr>
        <w:t>主啊,我為你做過啲乜嘢?</w:t>
      </w:r>
      <w:r w:rsidR="00BA44CB">
        <w:rPr>
          <w:lang w:val="ru-RU"/>
        </w:rPr>
        <w:t>」</w:t>
      </w:r>
      <w:r w:rsidRPr="00E236F4">
        <w:rPr>
          <w:lang w:val="ru-RU"/>
        </w:rPr>
        <w:t>Geronda,請同我講,我可以用咩方式向基督表達我嘅感恩?</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你只要有呢種感受就夠。基督為我哋被釘十字架,祂犧牲咗自己,而家將祂嘅身體同寶血賜畀我哋。當一個人反思呢件事,心裏應該燃起熱誠。</w:t>
      </w:r>
    </w:p>
    <w:p w14:paraId="2550FC0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導師,一個人要點樣先真真正正走入聖體聖事的奧蹟?</w:t>
      </w:r>
    </w:p>
    <w:p w14:paraId="27C740C3" w14:textId="77777777" w:rsidR="00BA44CB" w:rsidRDefault="00BA44CB" w:rsidP="008F333A">
      <w:pPr>
        <w:rPr>
          <w:lang w:val="ru-RU"/>
        </w:rPr>
      </w:pPr>
      <w:r>
        <w:rPr>
          <w:lang w:val="ru-RU"/>
        </w:rPr>
        <w:tab/>
      </w:r>
      <w:r w:rsidR="008F333A">
        <w:rPr>
          <w:lang w:val="ru-RU"/>
        </w:rPr>
        <w:t>—</w:t>
      </w:r>
      <w:r w:rsidR="002C6C64" w:rsidRPr="00E236F4">
        <w:rPr>
          <w:lang w:val="ru-RU"/>
        </w:rPr>
        <w:t xml:space="preserve"> 靠聖體聖事生活。要領受呢個偉大聖事,你要相信基督 Himself 而家就喺度。唔好淨係信,要靠佢生活。</w:t>
      </w:r>
    </w:p>
    <w:p w14:paraId="01515F8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導師,喺禮儀期間有咩可以幫我集中精神?</w:t>
      </w:r>
    </w:p>
    <w:p w14:paraId="47B29E65" w14:textId="19F38C63" w:rsidR="00BA44CB" w:rsidRDefault="00BA44CB" w:rsidP="008F333A">
      <w:pPr>
        <w:rPr>
          <w:lang w:val="ru-RU"/>
        </w:rPr>
      </w:pPr>
      <w:r>
        <w:rPr>
          <w:lang w:val="ru-RU"/>
        </w:rPr>
        <w:tab/>
      </w:r>
      <w:r w:rsidR="008F333A">
        <w:rPr>
          <w:lang w:val="ru-RU"/>
        </w:rPr>
        <w:t>—</w:t>
      </w:r>
      <w:r w:rsidR="002C6C64" w:rsidRPr="00E236F4">
        <w:rPr>
          <w:lang w:val="ru-RU"/>
        </w:rPr>
        <w:t xml:space="preserve"> 聖潔嘅天使都參與聖禮。</w:t>
      </w:r>
      <w:r>
        <w:rPr>
          <w:lang w:val="ru-RU"/>
        </w:rPr>
        <w:t>「</w:t>
      </w:r>
      <w:r w:rsidR="002C6C64" w:rsidRPr="00E236F4">
        <w:rPr>
          <w:lang w:val="ru-RU"/>
        </w:rPr>
        <w:t>藉住天使嘅無形秩序</w:t>
      </w:r>
      <w:r>
        <w:rPr>
          <w:lang w:val="ru-RU"/>
        </w:rPr>
        <w:t>」</w:t>
      </w:r>
      <w:r w:rsidR="005F7770" w:rsidRPr="005F7770">
        <w:rPr>
          <w:lang w:val="ru-RU"/>
        </w:rPr>
        <w:t>,</w:t>
      </w:r>
      <w:r w:rsidR="008F333A">
        <w:rPr>
          <w:lang w:val="ru-RU"/>
        </w:rPr>
        <w:t>就</w:t>
      </w:r>
      <w:r w:rsidR="002C6C64" w:rsidRPr="00E236F4">
        <w:rPr>
          <w:lang w:val="ru-RU"/>
        </w:rPr>
        <w:t>如我哋所唱嘅</w:t>
      </w:r>
      <w:r>
        <w:rPr>
          <w:lang w:val="ru-RU"/>
        </w:rPr>
        <w:t>「</w:t>
      </w:r>
      <w:r w:rsidR="005F7770">
        <w:rPr>
          <w:rStyle w:val="FootnoteReference"/>
          <w:lang w:val="ru-RU"/>
        </w:rPr>
        <w:footnoteReference w:id="169"/>
      </w:r>
      <w:r w:rsidR="002C6C64" w:rsidRPr="00E236F4">
        <w:rPr>
          <w:lang w:val="ru-RU"/>
        </w:rPr>
        <w:t xml:space="preserve"> </w:t>
      </w:r>
      <w:r w:rsidR="008F333A">
        <w:rPr>
          <w:lang w:val="ru-RU"/>
        </w:rPr>
        <w:t>」</w:t>
      </w:r>
      <w:r w:rsidR="002C6C64" w:rsidRPr="00E236F4">
        <w:rPr>
          <w:lang w:val="ru-RU"/>
        </w:rPr>
        <w:t>。 諗吓而家呢一刻發生緊啲乜嘢,專心聽住懇求文,心裏面誠誠意意咁禱告:</w:t>
      </w:r>
      <w:r w:rsidR="00C90354">
        <w:rPr>
          <w:lang w:val="ru-RU"/>
        </w:rPr>
        <w:t>「</w:t>
      </w:r>
      <w:r w:rsidR="002C6C64" w:rsidRPr="00E236F4">
        <w:rPr>
          <w:lang w:val="ru-RU"/>
        </w:rPr>
        <w:t>主啊,憐憫我!</w:t>
      </w:r>
      <w:r>
        <w:rPr>
          <w:lang w:val="ru-RU"/>
        </w:rPr>
        <w:t>」</w:t>
      </w:r>
      <w:r w:rsidR="002C6C64" w:rsidRPr="00E236F4">
        <w:rPr>
          <w:lang w:val="ru-RU"/>
        </w:rPr>
        <w:t>你有幾多次貴重嘅</w:t>
      </w:r>
      <w:r w:rsidR="00C90354">
        <w:rPr>
          <w:lang w:val="ru-RU"/>
        </w:rPr>
        <w:t>「</w:t>
      </w:r>
      <w:r w:rsidR="002C6C64" w:rsidRPr="00E236F4">
        <w:rPr>
          <w:lang w:val="ru-RU"/>
        </w:rPr>
        <w:t>主啊,憐憫我</w:t>
      </w:r>
      <w:r>
        <w:rPr>
          <w:lang w:val="ru-RU"/>
        </w:rPr>
        <w:t>」</w:t>
      </w:r>
      <w:r w:rsidR="002C6C64" w:rsidRPr="00E236F4">
        <w:rPr>
          <w:lang w:val="ru-RU"/>
        </w:rPr>
        <w:t>就咁溜走咗! 成個合唱團唱住嗰首優美嘅</w:t>
      </w:r>
      <w:r>
        <w:rPr>
          <w:lang w:val="ru-RU"/>
        </w:rPr>
        <w:t>「</w:t>
      </w:r>
      <w:r w:rsidR="002C6C64" w:rsidRPr="00E236F4">
        <w:rPr>
          <w:lang w:val="ru-RU"/>
        </w:rPr>
        <w:t>主啊,憐憫我</w:t>
      </w:r>
      <w:r>
        <w:rPr>
          <w:lang w:val="ru-RU"/>
        </w:rPr>
        <w:t>」</w:t>
      </w:r>
      <w:r w:rsidR="002C6C64" w:rsidRPr="00E236F4">
        <w:rPr>
          <w:lang w:val="ru-RU"/>
        </w:rPr>
        <w:t>,好多修女都好享受,但有幾多人嘅心仍然毫無觸動。但咁樣有咩用?就算你專注喺耶穌禱文,但如果入面冇痛苦同憐憫——呢一切都係浪費。</w:t>
      </w:r>
    </w:p>
    <w:p w14:paraId="11891E78"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基羅納,我喺通宵祈禱期間攰到冇晒力,到禮儀開始時我幾乎連一絲力都冇剩。</w:t>
      </w:r>
    </w:p>
    <w:p w14:paraId="75668D06" w14:textId="77777777" w:rsidR="00BA44CB" w:rsidRDefault="00BA44CB" w:rsidP="008F333A">
      <w:pPr>
        <w:rPr>
          <w:lang w:val="ru-RU"/>
        </w:rPr>
      </w:pPr>
      <w:r>
        <w:rPr>
          <w:lang w:val="ru-RU"/>
        </w:rPr>
        <w:tab/>
      </w:r>
      <w:r w:rsidR="008F333A">
        <w:rPr>
          <w:lang w:val="ru-RU"/>
        </w:rPr>
        <w:t>—</w:t>
      </w:r>
      <w:r w:rsidR="002C6C64" w:rsidRPr="00E236F4">
        <w:rPr>
          <w:lang w:val="ru-RU"/>
        </w:rPr>
        <w:t xml:space="preserve"> 呢樣嘢冇乜好驚訝,但你要堅持。如果你有耐性,又逼自己去做,上帝就會賜你力量,你會感到一股強勁嘅氣力湧現。你嘅疲倦會被克服,就算守完夜之後,你都唔想訓覺;你會對靈性追求有種咁嘅狀態,令你成日都保持住。</w:t>
      </w:r>
    </w:p>
    <w:p w14:paraId="0511DCCD"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導師,喺禮儀期間可以坐低嗎?</w:t>
      </w:r>
    </w:p>
    <w:p w14:paraId="42B7D69E" w14:textId="77777777" w:rsidR="00BA44CB" w:rsidRDefault="00BA44CB" w:rsidP="008F333A">
      <w:pPr>
        <w:rPr>
          <w:lang w:val="ru-RU"/>
        </w:rPr>
      </w:pPr>
      <w:r>
        <w:rPr>
          <w:lang w:val="ru-RU"/>
        </w:rPr>
        <w:tab/>
      </w:r>
      <w:r w:rsidR="008F333A">
        <w:rPr>
          <w:lang w:val="ru-RU"/>
        </w:rPr>
        <w:t>—</w:t>
      </w:r>
      <w:r w:rsidR="002C6C64" w:rsidRPr="00E236F4">
        <w:rPr>
          <w:lang w:val="ru-RU"/>
        </w:rPr>
        <w:t xml:space="preserve"> 通常喺禮儀期間唔好坐。如果真係太困難,喺讀使徒書嗰陣可以坐低。但係如果有人身體有嚴重問題,企唔到,就可以坐。雖然我自己喺禮儀期間從來都唔會坐。</w:t>
      </w:r>
    </w:p>
    <w:p w14:paraId="24B4C67F" w14:textId="2A4D2AB1" w:rsidR="00BA44CB" w:rsidRDefault="00BA44CB" w:rsidP="008F333A">
      <w:pPr>
        <w:rPr>
          <w:lang w:val="ru-RU"/>
        </w:rPr>
      </w:pPr>
      <w:r>
        <w:rPr>
          <w:lang w:val="ru-RU"/>
        </w:rPr>
        <w:tab/>
      </w:r>
      <w:r w:rsidR="008F333A">
        <w:rPr>
          <w:lang w:val="ru-RU"/>
        </w:rPr>
        <w:t>—</w:t>
      </w:r>
      <w:r w:rsidR="002C6C64" w:rsidRPr="00E236F4">
        <w:rPr>
          <w:lang w:val="ru-RU"/>
        </w:rPr>
        <w:t xml:space="preserve"> 導師,當神父宣讀</w:t>
      </w:r>
      <w:r w:rsidR="00C90354">
        <w:rPr>
          <w:lang w:val="ru-RU"/>
        </w:rPr>
        <w:t>「</w:t>
      </w:r>
      <w:r w:rsidR="002C6C64" w:rsidRPr="00E236F4">
        <w:rPr>
          <w:lang w:val="ru-RU"/>
        </w:rPr>
        <w:t>祢自於祢</w:t>
      </w:r>
      <w:r>
        <w:rPr>
          <w:lang w:val="ru-RU"/>
        </w:rPr>
        <w:t>……」</w:t>
      </w:r>
      <w:r w:rsidR="008F333A">
        <w:rPr>
          <w:lang w:val="ru-RU"/>
        </w:rPr>
        <w:t>時,</w:t>
      </w:r>
      <w:r w:rsidR="002C6C64" w:rsidRPr="00E236F4">
        <w:rPr>
          <w:lang w:val="ru-RU"/>
        </w:rPr>
        <w:t>你點樣祈禱?</w:t>
      </w:r>
    </w:p>
    <w:p w14:paraId="4FE7E5CF" w14:textId="0FAFB1F8" w:rsidR="00BA44CB" w:rsidRDefault="00BA44CB" w:rsidP="008F333A">
      <w:pPr>
        <w:rPr>
          <w:lang w:val="ru-RU"/>
        </w:rPr>
      </w:pPr>
      <w:r>
        <w:rPr>
          <w:lang w:val="ru-RU"/>
        </w:rPr>
        <w:tab/>
      </w:r>
      <w:r w:rsidR="008F333A">
        <w:rPr>
          <w:lang w:val="ru-RU"/>
        </w:rPr>
        <w:t>—</w:t>
      </w:r>
      <w:r w:rsidR="002C6C64" w:rsidRPr="00E236F4">
        <w:rPr>
          <w:lang w:val="ru-RU"/>
        </w:rPr>
        <w:t xml:space="preserve"> 因為嗰刻聖靈會降臨,我就默誦</w:t>
      </w:r>
      <w:r>
        <w:rPr>
          <w:lang w:val="ru-RU"/>
        </w:rPr>
        <w:t>「</w:t>
      </w:r>
      <w:r w:rsidR="002C6C64" w:rsidRPr="00E236F4">
        <w:rPr>
          <w:lang w:val="ru-RU"/>
        </w:rPr>
        <w:t>天上之王</w:t>
      </w:r>
      <w:r>
        <w:rPr>
          <w:lang w:val="ru-RU"/>
        </w:rPr>
        <w:t>」(</w:t>
      </w:r>
      <w:r w:rsidR="002C6C64" w:rsidRPr="00E236F4">
        <w:rPr>
          <w:lang w:val="ru-RU"/>
        </w:rPr>
        <w:t>Heavenly King</w:t>
      </w:r>
      <w:r>
        <w:rPr>
          <w:lang w:val="ru-RU"/>
        </w:rPr>
        <w:t>)、 「</w:t>
      </w:r>
      <w:r w:rsidR="002C6C64" w:rsidRPr="00E236F4">
        <w:rPr>
          <w:lang w:val="ru-RU"/>
        </w:rPr>
        <w:t>基督啊,你係福的</w:t>
      </w:r>
      <w:r>
        <w:rPr>
          <w:lang w:val="ru-RU"/>
        </w:rPr>
        <w:t>」(</w:t>
      </w:r>
      <w:r w:rsidR="002C6C64" w:rsidRPr="00E236F4">
        <w:rPr>
          <w:lang w:val="ru-RU"/>
        </w:rPr>
        <w:t xml:space="preserve">Blessed art Thou, </w:t>
      </w:r>
      <w:r>
        <w:rPr>
          <w:lang w:val="ru-RU"/>
        </w:rPr>
        <w:t>Christ…)</w:t>
      </w:r>
      <w:r w:rsidR="00515929">
        <w:rPr>
          <w:rStyle w:val="FootnoteReference"/>
          <w:lang w:val="ru-RU"/>
        </w:rPr>
        <w:footnoteReference w:id="170"/>
      </w:r>
      <w:r w:rsidR="00515929" w:rsidRPr="00680B2A">
        <w:rPr>
          <w:lang w:val="ru-RU"/>
        </w:rPr>
        <w:t xml:space="preserve"> </w:t>
      </w:r>
      <w:r w:rsidR="002C6C64" w:rsidRPr="00E236F4">
        <w:rPr>
          <w:lang w:val="ru-RU"/>
        </w:rPr>
        <w:t>同</w:t>
      </w:r>
      <w:r w:rsidR="00C90354">
        <w:rPr>
          <w:lang w:val="ru-RU"/>
        </w:rPr>
        <w:t>「</w:t>
      </w:r>
      <w:r w:rsidR="002C6C64" w:rsidRPr="00E236F4">
        <w:rPr>
          <w:lang w:val="ru-RU"/>
        </w:rPr>
        <w:t>當你降臨之時</w:t>
      </w:r>
      <w:r>
        <w:rPr>
          <w:lang w:val="ru-RU"/>
        </w:rPr>
        <w:t>」(</w:t>
      </w:r>
      <w:r w:rsidR="002C6C64" w:rsidRPr="00E236F4">
        <w:rPr>
          <w:lang w:val="ru-RU"/>
        </w:rPr>
        <w:t xml:space="preserve">When Thou didst </w:t>
      </w:r>
      <w:r>
        <w:rPr>
          <w:lang w:val="ru-RU"/>
        </w:rPr>
        <w:t>descend…)</w:t>
      </w:r>
      <w:r w:rsidR="00680B2A">
        <w:rPr>
          <w:rStyle w:val="FootnoteReference"/>
          <w:lang w:val="ru-RU"/>
        </w:rPr>
        <w:footnoteReference w:id="171"/>
      </w:r>
      <w:r w:rsidR="00680B2A" w:rsidRPr="00680B2A">
        <w:rPr>
          <w:lang w:val="ru-RU"/>
        </w:rPr>
        <w:t xml:space="preserve"> </w:t>
      </w:r>
      <w:r w:rsidR="002C6C64" w:rsidRPr="00E236F4">
        <w:rPr>
          <w:lang w:val="ru-RU"/>
        </w:rPr>
        <w:t>,並祈求神聖啟示。</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841"/>
      <w:r w:rsidRPr="00E236F4">
        <w:rPr>
          <w:lang w:val="ru-RU"/>
        </w:rPr>
        <w:t>聖體聖事準備</w:t>
      </w:r>
      <w:bookmarkEnd w:id="238"/>
      <w:bookmarkEnd w:id="239"/>
    </w:p>
    <w:p w14:paraId="4296EE79" w14:textId="13420EE6" w:rsidR="00BA44CB" w:rsidRDefault="008F333A" w:rsidP="0007493B">
      <w:pPr>
        <w:ind w:firstLine="720"/>
        <w:rPr>
          <w:lang w:val="ru-RU"/>
        </w:rPr>
      </w:pPr>
      <w:r>
        <w:rPr>
          <w:lang w:val="ru-RU"/>
        </w:rPr>
        <w:t>—</w:t>
      </w:r>
      <w:r w:rsidR="002C6C64" w:rsidRPr="00E236F4">
        <w:rPr>
          <w:lang w:val="ru-RU"/>
        </w:rPr>
        <w:t xml:space="preserve"> 導師,人應該點樣準備領聖體聖事?</w:t>
      </w:r>
    </w:p>
    <w:p w14:paraId="1B041474" w14:textId="09054816" w:rsidR="00BA44CB" w:rsidRDefault="00BA44CB" w:rsidP="008F333A">
      <w:pPr>
        <w:rPr>
          <w:lang w:val="ru-RU"/>
        </w:rPr>
      </w:pPr>
      <w:r>
        <w:rPr>
          <w:lang w:val="ru-RU"/>
        </w:rPr>
        <w:tab/>
      </w:r>
      <w:r w:rsidR="008F333A">
        <w:rPr>
          <w:lang w:val="ru-RU"/>
        </w:rPr>
        <w:t>—</w:t>
      </w:r>
      <w:r w:rsidR="002C6C64" w:rsidRPr="00E236F4">
        <w:rPr>
          <w:lang w:val="ru-RU"/>
        </w:rPr>
        <w:t xml:space="preserve"> 其實,人應該時刻都準備好……但當你即將領聖體聖事時,就更加要祈禱多啲,多讀聖經同靈性書籍…</w:t>
      </w:r>
      <w:r w:rsidR="002C6C64" w:rsidRPr="00E236F4">
        <w:rPr>
          <w:lang w:val="ru-RU"/>
        </w:rPr>
        <w:lastRenderedPageBreak/>
        <w:t>…即使你喺教堂都會聽到,自己喺修道院房度獨自閱讀聖體聖事儀式都好有幫助。</w:t>
      </w:r>
      <w:r w:rsidR="0007493B">
        <w:rPr>
          <w:rStyle w:val="FootnoteReference"/>
          <w:lang w:val="ru-RU"/>
        </w:rPr>
        <w:footnoteReference w:id="172"/>
      </w:r>
      <w:r w:rsidR="002C6C64" w:rsidRPr="00E236F4">
        <w:rPr>
          <w:lang w:val="ru-RU"/>
        </w:rPr>
        <w:t xml:space="preserve"> 咁樣你會更明白呢啲祈禱嘅意思,同更深切咁感受到自己嘅罪惡。你亦可以喺行大懺悔頌歌第一頌</w:t>
      </w:r>
      <w:r w:rsidR="00296944">
        <w:rPr>
          <w:rStyle w:val="FootnoteReference"/>
          <w:lang w:val="ru-RU"/>
        </w:rPr>
        <w:footnoteReference w:id="173"/>
      </w:r>
      <w:r w:rsidR="00296944" w:rsidRPr="00296944">
        <w:rPr>
          <w:lang w:val="ru-RU"/>
        </w:rPr>
        <w:t xml:space="preserve"> </w:t>
      </w:r>
      <w:r w:rsidR="002C6C64" w:rsidRPr="00E236F4">
        <w:rPr>
          <w:lang w:val="ru-RU"/>
        </w:rPr>
        <w:t>同埋喺</w:t>
      </w:r>
      <w:r>
        <w:rPr>
          <w:lang w:val="ru-RU"/>
        </w:rPr>
        <w:t>《</w:t>
      </w:r>
      <w:r w:rsidR="002C6C64" w:rsidRPr="00E236F4">
        <w:rPr>
          <w:lang w:val="ru-RU"/>
        </w:rPr>
        <w:t>神母頌</w:t>
      </w:r>
      <w:r>
        <w:rPr>
          <w:lang w:val="ru-RU"/>
        </w:rPr>
        <w:t>》</w:t>
      </w:r>
      <w:r w:rsidR="002C6C64" w:rsidRPr="00E236F4">
        <w:rPr>
          <w:lang w:val="ru-RU"/>
        </w:rPr>
        <w:t>入面,星期一同星期三第五調嘅頌歌第一頌,同時行大禮拜。</w:t>
      </w:r>
    </w:p>
    <w:p w14:paraId="4DAD23B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導師,如果我喺聖禮開始之前冇法準備好去領聖體,喺禮儀期間我應該點做?</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你係咪打算喺</w:t>
      </w:r>
      <w:r>
        <w:rPr>
          <w:lang w:val="ru-RU"/>
        </w:rPr>
        <w:t>「</w:t>
      </w:r>
      <w:r w:rsidR="002C6C64" w:rsidRPr="00E236F4">
        <w:rPr>
          <w:lang w:val="ru-RU"/>
        </w:rPr>
        <w:t>聖國度蒙福</w:t>
      </w:r>
      <w:r>
        <w:rPr>
          <w:lang w:val="ru-RU"/>
        </w:rPr>
        <w:t>」</w:t>
      </w:r>
      <w:r w:rsidR="002C6C64" w:rsidRPr="00E236F4">
        <w:rPr>
          <w:lang w:val="ru-RU"/>
        </w:rPr>
        <w:t>嘅歡呼之後先讀完你嘅規矩?你要明白:基督唔係檢控官;如果你真係冇機會預備,佢都知道。係咪有啲你避唔開嘅障礙阻住你預備</w:t>
      </w:r>
      <w:r w:rsidR="008F333A">
        <w:rPr>
          <w:lang w:val="ru-RU"/>
        </w:rPr>
        <w:t>?</w:t>
      </w:r>
      <w:r w:rsidR="002C6C64" w:rsidRPr="00E236F4">
        <w:rPr>
          <w:lang w:val="ru-RU"/>
        </w:rPr>
        <w:t>定係你自己就成為咗障礙? 有時信徒因為工作量太大,連聖餐前嗰段禱文都冇時間讀,就似一塊百磅重嘅木頭咁走去拎聖體聖血。嗰陣就要謙卑咁諗:</w:t>
      </w:r>
      <w:r w:rsidR="00C90354">
        <w:rPr>
          <w:lang w:val="ru-RU"/>
        </w:rPr>
        <w:t>「</w:t>
      </w:r>
      <w:r w:rsidR="002C6C64" w:rsidRPr="00E236F4">
        <w:rPr>
          <w:lang w:val="ru-RU"/>
        </w:rPr>
        <w:t>天主,赦免我,我真係一塊木頭</w:t>
      </w:r>
      <w:r>
        <w:rPr>
          <w:lang w:val="ru-RU"/>
        </w:rPr>
        <w:t>。」</w:t>
      </w:r>
      <w:r w:rsidR="002C6C64" w:rsidRPr="00E236F4">
        <w:rPr>
          <w:lang w:val="ru-RU"/>
        </w:rPr>
        <w:t>天主睇嘅係你嘅心。 往往一個人以為自己準備好領聖餐,其實未必;有時又覺得自己未準備好──偏偏就嗰陣先至真正準備好。最好的準備就係謙卑嘅態度、痛悔同對上帝嘅愛。</w:t>
      </w:r>
    </w:p>
    <w:p w14:paraId="69AE9B44" w14:textId="77777777" w:rsidR="00BA44CB" w:rsidRDefault="00BA44CB" w:rsidP="008F333A">
      <w:pPr>
        <w:rPr>
          <w:lang w:val="ru-RU"/>
        </w:rPr>
      </w:pPr>
      <w:r>
        <w:rPr>
          <w:lang w:val="ru-RU"/>
        </w:rPr>
        <w:tab/>
      </w:r>
      <w:r w:rsidR="002C6C64" w:rsidRPr="00E236F4">
        <w:rPr>
          <w:lang w:val="ru-RU"/>
        </w:rPr>
        <w:t>領聖體前嘅準備唔係換衫同刷牙。最緊要係人要自我檢視:佢哋有冇需要領受神聖嘅聖體?佢哋嘅良心有冇平安?或者有啲咩嘢阻住佢哋唔可以領聖體,而呢啲又未曾懺悔? 要領受聖體聖血,必須有合適嘅條件。最緊</w:t>
      </w:r>
      <w:r w:rsidR="008F333A">
        <w:rPr>
          <w:lang w:val="ru-RU"/>
        </w:rPr>
        <w:t>要係</w:t>
      </w:r>
      <w:r w:rsidR="002C6C64" w:rsidRPr="00E236F4">
        <w:rPr>
          <w:lang w:val="ru-RU"/>
        </w:rPr>
        <w:t>有謙卑嘅心願,去克制自己嘅情慾,好等基督唔想離開我哋嘅心。否則,基督喺聖體聖事入 面嚟到我哋身上,但……即刻就走,我哋就乜都感覺唔到。 但當基督停留一段長時間,人內心就會發生一種改變。有啲人會不斷喺自己入面感受到基督──由一次領聖體到下一次,中間無間斷。</w:t>
      </w:r>
    </w:p>
    <w:p w14:paraId="768D0550" w14:textId="62B0E09B" w:rsidR="00BA44CB" w:rsidRDefault="00BA44CB" w:rsidP="008F333A">
      <w:pPr>
        <w:rPr>
          <w:lang w:val="ru-RU"/>
        </w:rPr>
      </w:pPr>
      <w:r>
        <w:rPr>
          <w:lang w:val="ru-RU"/>
        </w:rPr>
        <w:tab/>
      </w:r>
      <w:r w:rsidR="008F333A">
        <w:rPr>
          <w:lang w:val="ru-RU"/>
        </w:rPr>
        <w:t>—</w:t>
      </w:r>
      <w:r w:rsidR="002C6C64" w:rsidRPr="00E236F4">
        <w:rPr>
          <w:lang w:val="ru-RU"/>
        </w:rPr>
        <w:t xml:space="preserve"> 神父,有時佢會宣佈:</w:t>
      </w:r>
      <w:r>
        <w:rPr>
          <w:lang w:val="ru-RU"/>
        </w:rPr>
        <w:t>「</w:t>
      </w:r>
      <w:r w:rsidR="002C6C64" w:rsidRPr="00E236F4">
        <w:rPr>
          <w:lang w:val="ru-RU"/>
        </w:rPr>
        <w:t>敬畏上帝、信心同愛德</w:t>
      </w:r>
      <w:r w:rsidR="00AC532F" w:rsidRPr="00AC532F">
        <w:rPr>
          <w:lang w:val="ru-RU"/>
        </w:rPr>
        <w:t>,</w:t>
      </w:r>
      <w:r w:rsidR="002C6C64" w:rsidRPr="00E236F4">
        <w:rPr>
          <w:lang w:val="ru-RU"/>
        </w:rPr>
        <w:t>上前領聖體</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w:t>
      </w:r>
      <w:r w:rsidR="002C6C64" w:rsidRPr="00E236F4">
        <w:rPr>
          <w:lang w:val="ru-RU"/>
        </w:rPr>
        <w:t xml:space="preserve"> 我就覺得自己未準備好去領聖體。</w:t>
      </w:r>
    </w:p>
    <w:p w14:paraId="431FD7F7" w14:textId="76D4D9B9" w:rsidR="00BA44CB" w:rsidRDefault="00BA44CB" w:rsidP="008F333A">
      <w:pPr>
        <w:rPr>
          <w:lang w:val="ru-RU"/>
        </w:rPr>
      </w:pPr>
      <w:r>
        <w:rPr>
          <w:lang w:val="ru-RU"/>
        </w:rPr>
        <w:tab/>
      </w:r>
      <w:r w:rsidR="008F333A">
        <w:rPr>
          <w:lang w:val="ru-RU"/>
        </w:rPr>
        <w:t>—</w:t>
      </w:r>
      <w:r w:rsidR="002C6C64" w:rsidRPr="00E236F4">
        <w:rPr>
          <w:lang w:val="ru-RU"/>
        </w:rPr>
        <w:t xml:space="preserve"> 喺醫院,有固定時間醫生會巡房,護士就會大聲宣布:</w:t>
      </w:r>
      <w:r w:rsidR="00C90354">
        <w:rPr>
          <w:lang w:val="ru-RU"/>
        </w:rPr>
        <w:t>「</w:t>
      </w:r>
      <w:r w:rsidR="002C6C64" w:rsidRPr="00E236F4">
        <w:rPr>
          <w:lang w:val="ru-RU"/>
        </w:rPr>
        <w:t>巡房!</w:t>
      </w:r>
      <w:r>
        <w:rPr>
          <w:lang w:val="ru-RU"/>
        </w:rPr>
        <w:t>」</w:t>
      </w:r>
      <w:r w:rsidR="002C6C64" w:rsidRPr="00E236F4">
        <w:rPr>
          <w:lang w:val="ru-RU"/>
        </w:rPr>
        <w:t>然後所有探病人都要離開病房,病人就留喺床度等醫生嚟問佢哋嘅病情,並接受適當嘅治療指示。 同樣地,當神父講</w:t>
      </w:r>
      <w:r w:rsidR="00C90354">
        <w:rPr>
          <w:lang w:val="ru-RU"/>
        </w:rPr>
        <w:t>「</w:t>
      </w:r>
      <w:r w:rsidR="002C6C64" w:rsidRPr="00E236F4">
        <w:rPr>
          <w:lang w:val="ru-RU"/>
        </w:rPr>
        <w:t>敬畏上帝</w:t>
      </w:r>
      <w:r>
        <w:rPr>
          <w:lang w:val="ru-RU"/>
        </w:rPr>
        <w:t>……」</w:t>
      </w:r>
      <w:r w:rsidR="008F333A">
        <w:rPr>
          <w:lang w:val="ru-RU"/>
        </w:rPr>
        <w:t>,</w:t>
      </w:r>
      <w:r w:rsidR="002C6C64" w:rsidRPr="00E236F4">
        <w:rPr>
          <w:lang w:val="ru-RU"/>
        </w:rPr>
        <w:t>就想像醫生已經嚟到,以對自己罪性的覺察,謙卑咁向神求憐憫,領聖體聖事。</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842"/>
      <w:r w:rsidRPr="00E236F4">
        <w:rPr>
          <w:lang w:val="ru-RU"/>
        </w:rPr>
        <w:t>聖體聖事</w:t>
      </w:r>
      <w:r w:rsidR="008F333A">
        <w:rPr>
          <w:lang w:val="ru-RU"/>
        </w:rPr>
        <w:t>係</w:t>
      </w:r>
      <w:r w:rsidRPr="00E236F4">
        <w:rPr>
          <w:lang w:val="ru-RU"/>
        </w:rPr>
        <w:t>最有效嘅良藥</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Geronda,你喺禮儀期間好攰;</w:t>
      </w:r>
      <w:r w:rsidR="00E92803">
        <w:rPr>
          <w:rStyle w:val="FootnoteReference"/>
          <w:lang w:val="ru-RU"/>
        </w:rPr>
        <w:footnoteReference w:id="175"/>
      </w:r>
      <w:r w:rsidR="002C6C64" w:rsidRPr="00E236F4">
        <w:rPr>
          <w:lang w:val="ru-RU"/>
        </w:rPr>
        <w:t xml:space="preserve"> 你根本唔使留低去聽感恩祈禱。</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你究竟講緊乜嘢?我已經領受咗基督嘅聖事,我豈能連</w:t>
      </w:r>
      <w:r w:rsidR="00C90354">
        <w:rPr>
          <w:lang w:val="ru-RU"/>
        </w:rPr>
        <w:t>「</w:t>
      </w:r>
      <w:r>
        <w:rPr>
          <w:lang w:val="ru-RU"/>
        </w:rPr>
        <w:t>多謝」</w:t>
      </w:r>
      <w:r w:rsidR="002C6C64" w:rsidRPr="00E236F4">
        <w:rPr>
          <w:lang w:val="ru-RU"/>
        </w:rPr>
        <w:t>都唔敢講?只有喺非常緊急嘅情況先可以提早離開。 而你絕對唔可以走;要聽住感恩祈禱,不斷重複噉講:</w:t>
      </w:r>
      <w:r w:rsidR="00C90354">
        <w:rPr>
          <w:lang w:val="ru-RU"/>
        </w:rPr>
        <w:t>「</w:t>
      </w:r>
      <w:r w:rsidR="002C6C64" w:rsidRPr="00E236F4">
        <w:rPr>
          <w:lang w:val="ru-RU"/>
        </w:rPr>
        <w:t>我感謝祢,我嘅神啊,我感謝祢!榮耀歸於祢,哦神啊,榮耀歸於祢!</w:t>
      </w:r>
      <w:r>
        <w:rPr>
          <w:lang w:val="ru-RU"/>
        </w:rPr>
        <w:t>」</w:t>
      </w:r>
      <w:r w:rsidR="002C6C64" w:rsidRPr="00E236F4">
        <w:rPr>
          <w:lang w:val="ru-RU"/>
        </w:rPr>
        <w:t>──咁你嘅心就會歡喜。</w:t>
      </w:r>
    </w:p>
    <w:p w14:paraId="14654FAA" w14:textId="77777777" w:rsidR="00BA44CB" w:rsidRDefault="00BA44CB" w:rsidP="008F333A">
      <w:pPr>
        <w:rPr>
          <w:lang w:val="ru-RU"/>
        </w:rPr>
      </w:pPr>
      <w:r>
        <w:rPr>
          <w:lang w:val="ru-RU"/>
        </w:rPr>
        <w:tab/>
      </w:r>
      <w:r w:rsidR="002C6C64" w:rsidRPr="00E236F4">
        <w:rPr>
          <w:lang w:val="ru-RU"/>
        </w:rPr>
        <w:t xml:space="preserve">有一次我去一個囚室參加禮儀。我好攰好疲倦,仲好餓,因為我準備領聖體。嗰度冇爐,我成個禮儀期間都企住,凍到發抖。但係一領完聖體,我就即刻感到陣陣暖意遍佈全身。 </w:t>
      </w:r>
      <w:r w:rsidR="002C6C64" w:rsidRPr="00E236F4">
        <w:rPr>
          <w:lang w:val="ru-RU"/>
        </w:rPr>
        <w:lastRenderedPageBreak/>
        <w:t>你知啦,就好似嗰啲螺旋電熱管──電流通過嗰條線圈就會燒得通紅;我就係成身都咁樣。慢慢咁,成個身都開始燃起一把火。一把甜美嘅火!</w:t>
      </w:r>
    </w:p>
    <w:p w14:paraId="71E59F35" w14:textId="31967365" w:rsidR="00BA44CB" w:rsidRDefault="00BA44CB" w:rsidP="008F333A">
      <w:pPr>
        <w:rPr>
          <w:lang w:val="ru-RU"/>
        </w:rPr>
      </w:pPr>
      <w:r>
        <w:rPr>
          <w:lang w:val="ru-RU"/>
        </w:rPr>
        <w:tab/>
      </w:r>
      <w:r w:rsidR="008F333A">
        <w:rPr>
          <w:lang w:val="ru-RU"/>
        </w:rPr>
        <w:t>—</w:t>
      </w:r>
      <w:r w:rsidR="002C6C64" w:rsidRPr="00E236F4">
        <w:rPr>
          <w:lang w:val="ru-RU"/>
        </w:rPr>
        <w:t xml:space="preserve"> 燃燒,卻不被燒盡,'</w:t>
      </w:r>
      <w:r w:rsidR="00D77A93">
        <w:rPr>
          <w:rStyle w:val="FootnoteReference"/>
          <w:lang w:val="ru-RU"/>
        </w:rPr>
        <w:footnoteReference w:id="176"/>
      </w:r>
      <w:r w:rsidR="002C6C64" w:rsidRPr="00E236F4">
        <w:rPr>
          <w:lang w:val="ru-RU"/>
        </w:rPr>
        <w:t xml:space="preserve"> ' 傑羅納…</w:t>
      </w:r>
    </w:p>
    <w:p w14:paraId="3F15BBB7" w14:textId="77777777" w:rsidR="00BA44CB" w:rsidRDefault="00BA44CB" w:rsidP="008F333A">
      <w:pPr>
        <w:rPr>
          <w:lang w:val="ru-RU"/>
        </w:rPr>
      </w:pPr>
      <w:r>
        <w:rPr>
          <w:lang w:val="ru-RU"/>
        </w:rPr>
        <w:tab/>
      </w:r>
      <w:r w:rsidR="008F333A">
        <w:rPr>
          <w:lang w:val="ru-RU"/>
        </w:rPr>
        <w:t>—</w:t>
      </w:r>
      <w:r w:rsidR="002C6C64" w:rsidRPr="00E236F4">
        <w:rPr>
          <w:lang w:val="ru-RU"/>
        </w:rPr>
        <w:t xml:space="preserve"> 係呀,燃燒……用甜蜜嘅火焰!之後就冇飢餓、冇疲倦、冇寒冷!……</w:t>
      </w:r>
    </w:p>
    <w:p w14:paraId="10D22E6B" w14:textId="77777777" w:rsidR="00BA44CB" w:rsidRDefault="00BA44CB" w:rsidP="008F333A">
      <w:pPr>
        <w:rPr>
          <w:lang w:val="ru-RU"/>
        </w:rPr>
      </w:pPr>
      <w:r>
        <w:rPr>
          <w:lang w:val="ru-RU"/>
        </w:rPr>
        <w:tab/>
      </w:r>
      <w:r w:rsidR="008F333A">
        <w:rPr>
          <w:lang w:val="ru-RU"/>
        </w:rPr>
        <w:t>—</w:t>
      </w:r>
      <w:r w:rsidR="002C6C64" w:rsidRPr="00E236F4">
        <w:rPr>
          <w:lang w:val="ru-RU"/>
        </w:rPr>
        <w:t xml:space="preserve"> 呢種感覺維持咗幾耐,老神父?</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我喺教堂嗰度感受到,就喺領完聖體之後,之後我一離開,一路返屋企都感受到嗰股熱力!</w:t>
      </w:r>
    </w:p>
    <w:p w14:paraId="6C8346C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導師,點解有啲人身體咁虛弱同多病,都仲可以捱禁晏?</w:t>
      </w:r>
    </w:p>
    <w:p w14:paraId="0FB84C39" w14:textId="77777777" w:rsidR="00BA44CB" w:rsidRDefault="00BA44CB" w:rsidP="008F333A">
      <w:pPr>
        <w:rPr>
          <w:lang w:val="ru-RU"/>
        </w:rPr>
      </w:pPr>
      <w:r>
        <w:rPr>
          <w:lang w:val="ru-RU"/>
        </w:rPr>
        <w:tab/>
      </w:r>
      <w:r w:rsidR="008F333A">
        <w:rPr>
          <w:lang w:val="ru-RU"/>
        </w:rPr>
        <w:t>—</w:t>
      </w:r>
      <w:r w:rsidR="002C6C64" w:rsidRPr="00E236F4">
        <w:rPr>
          <w:lang w:val="ru-RU"/>
        </w:rPr>
        <w:t xml:space="preserve"> 佢哋嘅秘密就係謙卑而虔誠嘅努力,配合祈禱同領受至聖聖事。佢哋用基督嘅聖事滋養靈魂,亦都滋養身體。當我哋領受聖體聖事,就係服用最有效嘅良藥:基督嘅身體同寶血。</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843"/>
      <w:r w:rsidRPr="00846B18">
        <w:rPr>
          <w:lang w:val="ru-RU"/>
        </w:rPr>
        <w:t>第四</w:t>
      </w:r>
      <w:r w:rsidRPr="00E236F4">
        <w:rPr>
          <w:lang w:val="ru-RU"/>
        </w:rPr>
        <w:t>章</w:t>
      </w:r>
      <w:r w:rsidR="002C6C64" w:rsidRPr="00E236F4">
        <w:rPr>
          <w:lang w:val="ru-RU"/>
        </w:rPr>
        <w:t xml:space="preserve"> </w:t>
      </w:r>
      <w:r w:rsidRPr="00846B18">
        <w:rPr>
          <w:lang w:val="ru-RU"/>
        </w:rPr>
        <w:br/>
      </w:r>
      <w:r w:rsidR="00C90354">
        <w:rPr>
          <w:lang w:val="ru-RU"/>
        </w:rPr>
        <w:t>「</w:t>
      </w:r>
      <w:r w:rsidR="002C6C64" w:rsidRPr="00E236F4">
        <w:rPr>
          <w:lang w:val="ru-RU"/>
        </w:rPr>
        <w:t>為我哋嘅神歌唱,歌唱</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844"/>
      <w:r w:rsidRPr="00E236F4">
        <w:rPr>
          <w:lang w:val="ru-RU"/>
        </w:rPr>
        <w:t>教會詩歌係一種禱告</w:t>
      </w:r>
      <w:bookmarkEnd w:id="244"/>
      <w:bookmarkEnd w:id="245"/>
    </w:p>
    <w:p w14:paraId="17E12839" w14:textId="45ACB908" w:rsidR="00BA44CB" w:rsidRDefault="002C6C64" w:rsidP="00F93C88">
      <w:pPr>
        <w:ind w:firstLine="720"/>
        <w:rPr>
          <w:lang w:val="ru-RU"/>
        </w:rPr>
      </w:pPr>
      <w:r w:rsidRPr="00E236F4">
        <w:rPr>
          <w:lang w:val="ru-RU"/>
        </w:rPr>
        <w:t>Geronda,我經常去幫手做詩班,因為我覺得係我嘅責任。我咁做啱唔啱?</w:t>
      </w:r>
    </w:p>
    <w:p w14:paraId="152C0D9F" w14:textId="37C49162" w:rsidR="00BA44CB" w:rsidRDefault="00BA44CB" w:rsidP="008F333A">
      <w:pPr>
        <w:rPr>
          <w:lang w:val="ru-RU"/>
        </w:rPr>
      </w:pPr>
      <w:r>
        <w:rPr>
          <w:lang w:val="ru-RU"/>
        </w:rPr>
        <w:tab/>
      </w:r>
      <w:r w:rsidR="008F333A">
        <w:rPr>
          <w:lang w:val="ru-RU"/>
        </w:rPr>
        <w:t>—</w:t>
      </w:r>
      <w:r w:rsidR="002C6C64" w:rsidRPr="00E236F4">
        <w:rPr>
          <w:lang w:val="ru-RU"/>
        </w:rPr>
        <w:t xml:space="preserve"> 教會詩歌亦係修道服從之一。所以神父先為「唱歌者</w:t>
      </w:r>
      <w:r>
        <w:rPr>
          <w:lang w:val="ru-RU"/>
        </w:rPr>
        <w:t>」</w:t>
      </w:r>
      <w:r w:rsidR="002C6C64" w:rsidRPr="00E236F4">
        <w:rPr>
          <w:lang w:val="ru-RU"/>
        </w:rPr>
        <w:t>祈禱。</w:t>
      </w:r>
      <w:r w:rsidR="00F93C88">
        <w:rPr>
          <w:rStyle w:val="FootnoteReference"/>
          <w:lang w:val="ru-RU"/>
        </w:rPr>
        <w:footnoteReference w:id="178"/>
      </w:r>
      <w:r w:rsidR="002C6C64" w:rsidRPr="00E236F4">
        <w:rPr>
          <w:lang w:val="ru-RU"/>
        </w:rPr>
        <w:t xml:space="preserve"> 詠經師代表全體喺堂內嘅會眾。但信徒都要喺心裏面默唸</w:t>
      </w:r>
      <w:r w:rsidR="00C90354">
        <w:rPr>
          <w:lang w:val="ru-RU"/>
        </w:rPr>
        <w:t>「</w:t>
      </w:r>
      <w:r w:rsidR="002C6C64" w:rsidRPr="00E236F4">
        <w:rPr>
          <w:lang w:val="ru-RU"/>
        </w:rPr>
        <w:t>主啊,憐憫</w:t>
      </w:r>
      <w:r>
        <w:rPr>
          <w:lang w:val="ru-RU"/>
        </w:rPr>
        <w:t>我」</w:t>
      </w:r>
      <w:r w:rsidR="002C6C64" w:rsidRPr="00E236F4">
        <w:rPr>
          <w:lang w:val="ru-RU"/>
        </w:rPr>
        <w:t>,唔好淨係靠詠經師嘅</w:t>
      </w:r>
      <w:r w:rsidR="00C90354">
        <w:rPr>
          <w:lang w:val="ru-RU"/>
        </w:rPr>
        <w:t>「</w:t>
      </w:r>
      <w:r w:rsidR="002C6C64" w:rsidRPr="00E236F4">
        <w:rPr>
          <w:lang w:val="ru-RU"/>
        </w:rPr>
        <w:t>主啊,憐憫我</w:t>
      </w:r>
      <w:r>
        <w:rPr>
          <w:lang w:val="ru-RU"/>
        </w:rPr>
        <w:t>」</w:t>
      </w:r>
      <w:r w:rsidR="002C6C64" w:rsidRPr="00E236F4">
        <w:rPr>
          <w:lang w:val="ru-RU"/>
        </w:rPr>
        <w:t>先得屬靈造就。</w:t>
      </w:r>
    </w:p>
    <w:p w14:paraId="6F5A1BE7" w14:textId="77777777" w:rsidR="00BA44CB" w:rsidRDefault="00BA44CB" w:rsidP="008F333A">
      <w:pPr>
        <w:rPr>
          <w:lang w:val="ru-RU"/>
        </w:rPr>
      </w:pPr>
      <w:r>
        <w:rPr>
          <w:lang w:val="ru-RU"/>
        </w:rPr>
        <w:tab/>
      </w:r>
      <w:r w:rsidR="002C6C64" w:rsidRPr="00E236F4">
        <w:rPr>
          <w:lang w:val="ru-RU"/>
        </w:rPr>
        <w:t>古代時,所有信徒都會一齊唱歌,按教會規例,本應如此。但係教會社群入面成員能力各有不同;為咗避免唱歌時出現停頓同混亂,教會就開始喺信徒中揀出啲虔誠又識唱歌嘅人,並規定淨係佢哋先可以唱歌。 從此之後,其他信徒就唔係用口,而係用心嚟歌唱,當佢哋聽住詠經員嘅歌聲,就為咗自己當中有人被揀出嚟,可以咁靚咁好咁精彩咁讚美上帝而感到喜悅。</w:t>
      </w:r>
    </w:p>
    <w:p w14:paraId="727D16CE" w14:textId="77777777" w:rsidR="00BA44CB" w:rsidRDefault="00BA44CB" w:rsidP="008F333A">
      <w:pPr>
        <w:rPr>
          <w:lang w:val="ru-RU"/>
        </w:rPr>
      </w:pPr>
      <w:r>
        <w:rPr>
          <w:lang w:val="ru-RU"/>
        </w:rPr>
        <w:tab/>
      </w:r>
      <w:r w:rsidR="008F333A">
        <w:rPr>
          <w:lang w:val="ru-RU"/>
        </w:rPr>
        <w:t>—</w:t>
      </w:r>
      <w:r w:rsidR="002C6C64" w:rsidRPr="00E236F4">
        <w:rPr>
          <w:lang w:val="ru-RU"/>
        </w:rPr>
        <w:t xml:space="preserve"> 師傅,唔唱歌,淨係聽教會詠唱嘅人,向神獻上咗乜嘢?</w:t>
      </w:r>
    </w:p>
    <w:p w14:paraId="003426CE" w14:textId="77777777" w:rsidR="00BA44CB" w:rsidRDefault="00BA44CB" w:rsidP="008F333A">
      <w:pPr>
        <w:rPr>
          <w:lang w:val="ru-RU"/>
        </w:rPr>
      </w:pPr>
      <w:r>
        <w:rPr>
          <w:lang w:val="ru-RU"/>
        </w:rPr>
        <w:tab/>
      </w:r>
      <w:r w:rsidR="002C6C64" w:rsidRPr="00E236F4">
        <w:rPr>
          <w:lang w:val="ru-RU"/>
        </w:rPr>
        <w:t>—當一個人聆聽對上帝的讚美並向祂獻上感恩</w:t>
      </w:r>
      <w:r w:rsidR="008F333A">
        <w:rPr>
          <w:lang w:val="ru-RU"/>
        </w:rPr>
        <w:t>──</w:t>
      </w:r>
      <w:r w:rsidR="002C6C64" w:rsidRPr="00E236F4">
        <w:rPr>
          <w:lang w:val="ru-RU"/>
        </w:rPr>
        <w:t>這樣的人不也是蒙主喜悅的嗎?這同樣是一份獻給上帝的供奉。</w:t>
      </w:r>
    </w:p>
    <w:p w14:paraId="68D44750" w14:textId="0EE88C57" w:rsidR="00BA44CB" w:rsidRDefault="00BA44CB" w:rsidP="008F333A">
      <w:pPr>
        <w:rPr>
          <w:lang w:val="ru-RU"/>
        </w:rPr>
      </w:pPr>
      <w:r>
        <w:rPr>
          <w:lang w:val="ru-RU"/>
        </w:rPr>
        <w:tab/>
      </w:r>
      <w:r w:rsidR="008F333A">
        <w:rPr>
          <w:lang w:val="ru-RU"/>
        </w:rPr>
        <w:t>—</w:t>
      </w:r>
      <w:r w:rsidR="002C6C64" w:rsidRPr="00E236F4">
        <w:rPr>
          <w:lang w:val="ru-RU"/>
        </w:rPr>
        <w:t xml:space="preserve"> 導師,有時通宵祈禱會會為某個特定需要而舉行。</w:t>
      </w:r>
      <w:r w:rsidR="00F93C88">
        <w:rPr>
          <w:rStyle w:val="FootnoteReference"/>
          <w:lang w:val="ru-RU"/>
        </w:rPr>
        <w:footnoteReference w:id="179"/>
      </w:r>
      <w:r w:rsidR="002C6C64" w:rsidRPr="00E236F4">
        <w:rPr>
          <w:lang w:val="ru-RU"/>
        </w:rPr>
        <w:t xml:space="preserve"> 如果我喺合唱團唱歌,注意力主要放喺書本同歌唱上,我應該點樣為呢個需要祈禱?</w:t>
      </w:r>
    </w:p>
    <w:p w14:paraId="36313011" w14:textId="77777777" w:rsidR="00BA44CB" w:rsidRDefault="00BA44CB" w:rsidP="008F333A">
      <w:pPr>
        <w:rPr>
          <w:lang w:val="ru-RU"/>
        </w:rPr>
      </w:pPr>
      <w:r>
        <w:rPr>
          <w:lang w:val="ru-RU"/>
        </w:rPr>
        <w:tab/>
      </w:r>
      <w:r w:rsidR="008F333A">
        <w:rPr>
          <w:lang w:val="ru-RU"/>
        </w:rPr>
        <w:t>—</w:t>
      </w:r>
      <w:r w:rsidR="002C6C64" w:rsidRPr="00E236F4">
        <w:rPr>
          <w:lang w:val="ru-RU"/>
        </w:rPr>
        <w:t xml:space="preserve"> 喺通宵祈禱開始之前,你可以為呢個需要禱告;之後當合唱團唔唱歌嗰陣,就用你嘅聖母念珠禱告。 而且,如果你成個儀式期間,心同口一直專注喺呢個祈禱嘅目的,無論你係唱歌、讀聖詩篇或者頌文,定係用其他方式參與</w:t>
      </w:r>
      <w:r w:rsidR="008F333A">
        <w:rPr>
          <w:lang w:val="ru-RU"/>
        </w:rPr>
        <w:t>,</w:t>
      </w:r>
      <w:r w:rsidR="002C6C64" w:rsidRPr="00E236F4">
        <w:rPr>
          <w:lang w:val="ru-RU"/>
        </w:rPr>
        <w:t xml:space="preserve">都算係為呢個特定需要而作嘅禱告。 </w:t>
      </w:r>
      <w:r w:rsidR="002C6C64" w:rsidRPr="00E236F4">
        <w:rPr>
          <w:lang w:val="ru-RU"/>
        </w:rPr>
        <w:lastRenderedPageBreak/>
        <w:t>你知啦,當我哋為某個特別需要舉行通宵祈禱時,喺《艾克特尼亞》入面淨係有兩三項懇求係專為呢個需要而設,其他一切都照平時嘅儀式次序進行;但係成個通宵祈禱都係為咗呢個需要而獻上。</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845"/>
      <w:r w:rsidRPr="00E236F4">
        <w:rPr>
          <w:lang w:val="ru-RU"/>
        </w:rPr>
        <w:t>良好嘅靈性狀態</w:t>
      </w:r>
      <w:bookmarkEnd w:id="246"/>
      <w:bookmarkEnd w:id="247"/>
    </w:p>
    <w:p w14:paraId="384FB5DC" w14:textId="39430320" w:rsidR="00BA44CB" w:rsidRDefault="008F333A" w:rsidP="00F93C88">
      <w:pPr>
        <w:ind w:firstLine="720"/>
        <w:rPr>
          <w:lang w:val="ru-RU"/>
        </w:rPr>
      </w:pPr>
      <w:r>
        <w:rPr>
          <w:lang w:val="ru-RU"/>
        </w:rPr>
        <w:t>—</w:t>
      </w:r>
      <w:r w:rsidR="002C6C64" w:rsidRPr="00E236F4">
        <w:rPr>
          <w:lang w:val="ru-RU"/>
        </w:rPr>
        <w:t xml:space="preserve"> 基羅納,我唱歌唔係幾好。我有個諗法,話係因為我發音唔夠好。</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但係你心入面肯定都唔係成日都冇問題㗎。當內心有混亂,就唱唔好。唱歌係靠你嘅內在狀態;要留意呢點。如果一個人聲音弱,但心靈狀態好,就好似夜莺咁歌唱;但如果狀態差,就好似蚊仔咁尖銳。 另一個人可能有受過訓練嘅聲線,但如果佢心態唔好</w:t>
      </w:r>
      <w:r w:rsidR="008F333A">
        <w:rPr>
          <w:lang w:val="ru-RU"/>
        </w:rPr>
        <w:t>,</w:t>
      </w:r>
      <w:r w:rsidR="002C6C64" w:rsidRPr="00E236F4">
        <w:rPr>
          <w:lang w:val="ru-RU"/>
        </w:rPr>
        <w:t>就唔係唱歌,而係好似老人家咁嘟嘟囔囔。有位姊妹一唱歌,你哋自己聽吓就知佢係咩狀態。</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w:t>
      </w:r>
      <w:r w:rsidR="002C6C64" w:rsidRPr="00E236F4">
        <w:rPr>
          <w:lang w:val="ru-RU"/>
        </w:rPr>
        <w:t xml:space="preserve"> 師母,我哋喺教堂唱歌嗰陣,會確保唔會走音。</w:t>
      </w:r>
    </w:p>
    <w:p w14:paraId="05FE77B6" w14:textId="77777777" w:rsidR="00BA44CB" w:rsidRDefault="00BA44CB" w:rsidP="008F333A">
      <w:pPr>
        <w:rPr>
          <w:lang w:val="ru-RU"/>
        </w:rPr>
      </w:pPr>
      <w:r>
        <w:rPr>
          <w:lang w:val="ru-RU"/>
        </w:rPr>
        <w:tab/>
      </w:r>
      <w:r w:rsidR="008F333A">
        <w:rPr>
          <w:lang w:val="ru-RU"/>
        </w:rPr>
        <w:t>—</w:t>
      </w:r>
      <w:r w:rsidR="002C6C64" w:rsidRPr="00E236F4">
        <w:rPr>
          <w:lang w:val="ru-RU"/>
        </w:rPr>
        <w:t xml:space="preserve"> 梗係要小心,因為所有嘢都要</w:t>
      </w:r>
    </w:p>
    <w:p w14:paraId="06FD2ACE" w14:textId="278D0E6A" w:rsidR="00BA44CB" w:rsidRDefault="00BA44CB" w:rsidP="008F333A">
      <w:pPr>
        <w:rPr>
          <w:lang w:val="ru-RU"/>
        </w:rPr>
      </w:pPr>
      <w:r>
        <w:rPr>
          <w:lang w:val="ru-RU"/>
        </w:rPr>
        <w:tab/>
      </w:r>
      <w:r w:rsidR="002C6C64" w:rsidRPr="00E236F4">
        <w:rPr>
          <w:lang w:val="ru-RU"/>
        </w:rPr>
        <w:t>以正確同有秩序嘅方式進行。</w:t>
      </w:r>
      <w:r w:rsidR="00F93C88">
        <w:rPr>
          <w:rStyle w:val="FootnoteReference"/>
          <w:lang w:val="ru-RU"/>
        </w:rPr>
        <w:footnoteReference w:id="181"/>
      </w:r>
      <w:r w:rsidR="002C6C64" w:rsidRPr="00E236F4">
        <w:rPr>
          <w:lang w:val="ru-RU"/>
        </w:rPr>
        <w:t xml:space="preserve"> 但係最緊要係要確保我哋嘅靈魂處於正確嘅狀態,喺我哋自己同同神嘅關係入面都係有條理嘅。當一個人喺唔好嘅屬靈狀態下唱歌,就比走音仲嚴重。 好嘅歌唱會帶來正面嘅改變,而差嘅</w:t>
      </w:r>
      <w:r w:rsidR="008F333A">
        <w:rPr>
          <w:lang w:val="ru-RU"/>
        </w:rPr>
        <w:t>歌唱</w:t>
      </w:r>
      <w:r w:rsidR="002C6C64" w:rsidRPr="00E236F4">
        <w:rPr>
          <w:lang w:val="ru-RU"/>
        </w:rPr>
        <w:t>則會令情況更差,甚至令到人無法祈禱。如果一個人內心有煩惱,或者心靈裏藏住不義嘅念頭同卑鄙,佢唱出嚟會有咩好?佢又點可以感受到唱出真心所需嘅天國甜美?所以先有咁講:</w:t>
      </w:r>
    </w:p>
    <w:p w14:paraId="6FDBC1E2" w14:textId="5EA6DEED" w:rsidR="00BA44CB" w:rsidRDefault="00BA44CB" w:rsidP="008F333A">
      <w:pPr>
        <w:rPr>
          <w:lang w:val="ru-RU"/>
        </w:rPr>
      </w:pPr>
      <w:r>
        <w:rPr>
          <w:lang w:val="ru-RU"/>
        </w:rPr>
        <w:tab/>
      </w:r>
      <w:r w:rsidR="002C6C64" w:rsidRPr="00E236F4">
        <w:rPr>
          <w:lang w:val="ru-RU"/>
        </w:rPr>
        <w:t>「有冇人心情好?就等佢哋唱歌。」</w:t>
      </w:r>
      <w:r w:rsidR="00D01074">
        <w:rPr>
          <w:rStyle w:val="FootnoteReference"/>
          <w:lang w:val="ru-RU"/>
        </w:rPr>
        <w:footnoteReference w:id="182"/>
      </w:r>
      <w:r w:rsidR="002C6C64" w:rsidRPr="00E236F4">
        <w:rPr>
          <w:lang w:val="ru-RU"/>
        </w:rPr>
        <w:t xml:space="preserve"> 理想情況下,教會入面唱歌嘅人,應該比其他弟兄姊妹擁有更敏感、更柔嫩嘅心,同埋更甜美、更喜樂嘅內在情操。諗下:如果一個人自己心入面冇呢份光</w:t>
      </w:r>
      <w:r>
        <w:rPr>
          <w:lang w:val="ru-RU"/>
        </w:rPr>
        <w:t>,</w:t>
      </w:r>
      <w:r w:rsidR="002C6C64" w:rsidRPr="00E236F4">
        <w:rPr>
          <w:lang w:val="ru-RU"/>
        </w:rPr>
        <w:t>佢點可以唱</w:t>
      </w:r>
      <w:r>
        <w:rPr>
          <w:lang w:val="ru-RU"/>
        </w:rPr>
        <w:t>「</w:t>
      </w:r>
      <w:r w:rsidR="002C6C64" w:rsidRPr="00E236F4">
        <w:rPr>
          <w:lang w:val="ru-RU"/>
        </w:rPr>
        <w:t>O Gentle Light</w:t>
      </w:r>
      <w:r>
        <w:rPr>
          <w:lang w:val="ru-RU"/>
        </w:rPr>
        <w:t>」</w:t>
      </w:r>
      <w:r w:rsidR="002C6C64" w:rsidRPr="00E236F4">
        <w:rPr>
          <w:lang w:val="ru-RU"/>
        </w:rPr>
        <w:t>?</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846"/>
      <w:r w:rsidRPr="00E236F4">
        <w:rPr>
          <w:lang w:val="ru-RU"/>
        </w:rPr>
        <w:t>全都係虔誠嘅事</w:t>
      </w:r>
      <w:bookmarkEnd w:id="248"/>
      <w:bookmarkEnd w:id="249"/>
    </w:p>
    <w:p w14:paraId="50C46FD6" w14:textId="564718D3" w:rsidR="00BA44CB" w:rsidRDefault="008F333A" w:rsidP="00F93C88">
      <w:pPr>
        <w:ind w:firstLine="720"/>
        <w:rPr>
          <w:lang w:val="ru-RU"/>
        </w:rPr>
      </w:pPr>
      <w:r>
        <w:rPr>
          <w:lang w:val="ru-RU"/>
        </w:rPr>
        <w:t>—</w:t>
      </w:r>
      <w:r w:rsidR="002C6C64" w:rsidRPr="00E236F4">
        <w:rPr>
          <w:lang w:val="ru-RU"/>
        </w:rPr>
        <w:t xml:space="preserve"> 師傅,當有人話我唱歌唔掂,我就會諗吓自己喺歌唱技巧上要改善啲乜嘢。</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你需要努力去培養一種修道士嘅心態、敬畏同洞察力,而唔係淨係諗演出技巧或者完美嘅技術。冇敬畏嘅技巧就好似化妝:只係外在、人造同唔自然嘅嘢。 喺世俗社會,有啲歌手出於必要,會用聲線</w:t>
      </w:r>
      <w:r>
        <w:rPr>
          <w:lang w:val="ru-RU"/>
        </w:rPr>
        <w:t>「作演出」</w:t>
      </w:r>
      <w:r w:rsidR="002C6C64" w:rsidRPr="00E236F4">
        <w:rPr>
          <w:lang w:val="ru-RU"/>
        </w:rPr>
        <w:t>,好讓自己可以喺大教堂唱歌,攞到更高嘅人工。佢哋會話:</w:t>
      </w:r>
      <w:r w:rsidR="00C90354">
        <w:rPr>
          <w:lang w:val="ru-RU"/>
        </w:rPr>
        <w:t>「</w:t>
      </w:r>
      <w:r w:rsidR="002C6C64" w:rsidRPr="00E236F4">
        <w:rPr>
          <w:lang w:val="ru-RU"/>
        </w:rPr>
        <w:t>如果我被派去細堂,我點樣搵食?</w:t>
      </w:r>
      <w:r>
        <w:rPr>
          <w:lang w:val="ru-RU"/>
        </w:rPr>
        <w:t>」</w:t>
      </w:r>
      <w:r w:rsidR="002C6C64" w:rsidRPr="00E236F4">
        <w:rPr>
          <w:lang w:val="ru-RU"/>
        </w:rPr>
        <w:t>畢竟,佢哋有藉口;要養活屋企人,所以佢哋唱得好做作,又大聲吼。 但係出家人就冇藉口;佢要自然咁唱歌。要確保你嘅歌聲自然同感人;為神而唱,唔係為咗唱歌呢門藝術。喺唱歌時,要分清邊樣係內心同真情流露,邊樣係外在同人工造作。</w:t>
      </w:r>
    </w:p>
    <w:p w14:paraId="13FFF6CB"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導師,會唔會係我條聲嘅問題,令我唱得咁世俗?</w:t>
      </w:r>
    </w:p>
    <w:p w14:paraId="196BC3F4" w14:textId="77777777" w:rsidR="00BA44CB" w:rsidRDefault="00BA44CB" w:rsidP="008F333A">
      <w:pPr>
        <w:rPr>
          <w:lang w:val="ru-RU"/>
        </w:rPr>
      </w:pPr>
      <w:r>
        <w:rPr>
          <w:lang w:val="ru-RU"/>
        </w:rPr>
        <w:tab/>
      </w:r>
      <w:r w:rsidR="008F333A">
        <w:rPr>
          <w:lang w:val="ru-RU"/>
        </w:rPr>
        <w:t>—</w:t>
      </w:r>
      <w:r w:rsidR="002C6C64" w:rsidRPr="00E236F4">
        <w:rPr>
          <w:lang w:val="ru-RU"/>
        </w:rPr>
        <w:t xml:space="preserve"> 唔係你嘅聲線有問題,而係你喺堂區度唱歌嘅方式。你唱歌帶住一種世俗嘅自負,就好似你入修道院之</w:t>
      </w:r>
      <w:r w:rsidR="002C6C64" w:rsidRPr="00E236F4">
        <w:rPr>
          <w:lang w:val="ru-RU"/>
        </w:rPr>
        <w:lastRenderedPageBreak/>
        <w:t>前聽過嗰啲合唱團員一樣。你唱歌聽落好唔自然,唔好撐壞聲帶。你知唔知對聽眾嚟講幾攰?用心去唱,自然啲。</w:t>
      </w:r>
    </w:p>
    <w:p w14:paraId="0E7E8209" w14:textId="77777777" w:rsidR="00BA44CB" w:rsidRDefault="00BA44CB" w:rsidP="008F333A">
      <w:pPr>
        <w:rPr>
          <w:lang w:val="ru-RU"/>
        </w:rPr>
      </w:pPr>
      <w:r>
        <w:rPr>
          <w:lang w:val="ru-RU"/>
        </w:rPr>
        <w:tab/>
      </w:r>
      <w:r w:rsidR="008F333A">
        <w:rPr>
          <w:lang w:val="ru-RU"/>
        </w:rPr>
        <w:t>—</w:t>
      </w:r>
      <w:r w:rsidR="002C6C64" w:rsidRPr="00E236F4">
        <w:rPr>
          <w:lang w:val="ru-RU"/>
        </w:rPr>
        <w:t xml:space="preserve"> 可能,Geronda,我暫時唔唱歌會好啲?</w:t>
      </w:r>
    </w:p>
    <w:p w14:paraId="00D405C3" w14:textId="77777777" w:rsidR="00BA44CB" w:rsidRDefault="00BA44CB" w:rsidP="008F333A">
      <w:pPr>
        <w:rPr>
          <w:lang w:val="ru-RU"/>
        </w:rPr>
      </w:pPr>
      <w:r>
        <w:rPr>
          <w:lang w:val="ru-RU"/>
        </w:rPr>
        <w:tab/>
      </w:r>
      <w:r w:rsidR="008F333A">
        <w:rPr>
          <w:lang w:val="ru-RU"/>
        </w:rPr>
        <w:t>—</w:t>
      </w:r>
      <w:r w:rsidR="002C6C64" w:rsidRPr="00E236F4">
        <w:rPr>
          <w:lang w:val="ru-RU"/>
        </w:rPr>
        <w:t xml:space="preserve"> 唔好,要繼續唱。聽吓其他姊妹,慢慢嗰種世俗嘅風格就會消失。喺阿托斯山,年輕嘅和尚一開始都係用世俗嘅唱法。佢哋未有修道經驗,又點可以用修道式嚟唱歌呢? 以前</w:t>
      </w:r>
      <w:r w:rsidR="008F333A">
        <w:rPr>
          <w:lang w:val="ru-RU"/>
        </w:rPr>
        <w:t>,</w:t>
      </w:r>
      <w:r w:rsidR="002C6C64" w:rsidRPr="00E236F4">
        <w:rPr>
          <w:lang w:val="ru-RU"/>
        </w:rPr>
        <w:t>忒米修斯嘅詠唱者同世俗歌手接觸少</w:t>
      </w:r>
      <w:r w:rsidR="008F333A">
        <w:rPr>
          <w:lang w:val="ru-RU"/>
        </w:rPr>
        <w:t>,</w:t>
      </w:r>
      <w:r w:rsidR="002C6C64" w:rsidRPr="00E236F4">
        <w:rPr>
          <w:lang w:val="ru-RU"/>
        </w:rPr>
        <w:t>唱法更加接近修道士風格。依家佢哋開始同人混埋一齊,就偏咗少少:畢竟,連瓜都係放喺南瓜隔籬都會失晒味。</w:t>
      </w:r>
    </w:p>
    <w:p w14:paraId="46A24201" w14:textId="2B8DA22B" w:rsidR="00BA44CB" w:rsidRDefault="00BA44CB" w:rsidP="008F333A">
      <w:pPr>
        <w:rPr>
          <w:lang w:val="ru-RU"/>
        </w:rPr>
      </w:pPr>
      <w:r>
        <w:rPr>
          <w:lang w:val="ru-RU"/>
        </w:rPr>
        <w:tab/>
      </w:r>
      <w:r w:rsidR="002C6C64" w:rsidRPr="00E236F4">
        <w:rPr>
          <w:lang w:val="ru-RU"/>
        </w:rPr>
        <w:t>一切都係敬虔嘅問題。冇咗敬虔,教會嘅詩歌就好似陳酒失咗味;就好似走音嘅樂器,只會令人煩躁。唔論人係大聲唱定細聲唱都無所謂;最緊要係用敬虔去唱。咁樣就算細聲唱,都聽落謙卑又甜美,而唔係令人瞓着。 而高聲</w:t>
      </w:r>
      <w:r w:rsidR="008F333A">
        <w:rPr>
          <w:lang w:val="ru-RU"/>
        </w:rPr>
        <w:t>歌唱</w:t>
      </w:r>
      <w:r w:rsidR="002C6C64" w:rsidRPr="00E236F4">
        <w:rPr>
          <w:lang w:val="ru-RU"/>
        </w:rPr>
        <w:t>會聽落有氣勢又真摯,而唔係放蕩。馬卡里奧斯·布齊卡斯神父</w:t>
      </w:r>
      <w:r w:rsidR="00D01074" w:rsidRPr="00D01074">
        <w:rPr>
          <w:lang w:val="ru-RU"/>
        </w:rPr>
        <w:t>(</w:t>
      </w:r>
      <w:r w:rsidR="00D01074">
        <w:rPr>
          <w:rStyle w:val="FootnoteReference"/>
          <w:lang w:val="ru-RU"/>
        </w:rPr>
        <w:footnoteReference w:id="183"/>
      </w:r>
      <w:r w:rsidR="00D01074" w:rsidRPr="00D01074">
        <w:rPr>
          <w:lang w:val="ru-RU"/>
        </w:rPr>
        <w:t xml:space="preserve"> )</w:t>
      </w:r>
      <w:r w:rsidR="002C6C64" w:rsidRPr="00E236F4">
        <w:rPr>
          <w:lang w:val="ru-RU"/>
        </w:rPr>
        <w:t>有一把雷霆萬鈞嘅嗓音,但佢唱歌好自然、好虔誠、好溫柔;你可以感受到佢心靈嘅顫抖──而你嘅心都幾乎停咗一拍。 有位老和尚就話:</w:t>
      </w:r>
      <w:r w:rsidR="008F333A">
        <w:rPr>
          <w:lang w:val="ru-RU"/>
        </w:rPr>
        <w:t>「</w:t>
      </w:r>
      <w:r w:rsidR="002C6C64" w:rsidRPr="00E236F4">
        <w:rPr>
          <w:lang w:val="ru-RU"/>
        </w:rPr>
        <w:t>佢可以將你整個人嘅靈魂都翻晒出嚟</w:t>
      </w:r>
      <w:r>
        <w:rPr>
          <w:lang w:val="ru-RU"/>
        </w:rPr>
        <w:t>。」</w:t>
      </w:r>
      <w:r w:rsidR="002C6C64" w:rsidRPr="00E236F4">
        <w:rPr>
          <w:lang w:val="ru-RU"/>
        </w:rPr>
        <w:t>馬卡里奧斯神父獨自喺卡普薩拉嘅斯塔夫羅尼基塔修道院入面嘅一間小房度住。佢樓下住咗個羅馬尼亞人;雖然佢唔係好會唱歌,但佢對信仰嘅虔誠好令人佩服。 到咗晚上,馬卡里奧斯神父就會行出佢嗰間房嘅露台,開始唱</w:t>
      </w:r>
      <w:r>
        <w:rPr>
          <w:lang w:val="ru-RU"/>
        </w:rPr>
        <w:t>「</w:t>
      </w:r>
      <w:r w:rsidR="002C6C64" w:rsidRPr="00E236F4">
        <w:rPr>
          <w:lang w:val="ru-RU"/>
        </w:rPr>
        <w:t>我向祢伸出雙手</w:t>
      </w:r>
      <w:r>
        <w:rPr>
          <w:lang w:val="ru-RU"/>
        </w:rPr>
        <w:t>」(</w:t>
      </w:r>
      <w:r w:rsidR="004A23AE">
        <w:rPr>
          <w:rStyle w:val="FootnoteReference"/>
          <w:lang w:val="ru-RU"/>
        </w:rPr>
        <w:footnoteReference w:id="184"/>
      </w:r>
      <w:r w:rsidR="002C6C64" w:rsidRPr="00E236F4">
        <w:rPr>
          <w:lang w:val="ru-RU"/>
        </w:rPr>
        <w:t xml:space="preserve"> )</w:t>
      </w:r>
      <w:r w:rsidR="004A23AE" w:rsidRPr="004A23AE">
        <w:rPr>
          <w:lang w:val="ru-RU"/>
        </w:rPr>
        <w:t>,</w:t>
      </w:r>
      <w:r w:rsidR="002C6C64" w:rsidRPr="00E236F4">
        <w:rPr>
          <w:lang w:val="ru-RU"/>
        </w:rPr>
        <w:t>而下面嗰位羅馬尼亞人就接住唱下一節!噢,嗰種美真係無可言喻!</w:t>
      </w:r>
    </w:p>
    <w:p w14:paraId="2AF83602" w14:textId="77777777" w:rsidR="00BA44CB" w:rsidRDefault="00BA44CB" w:rsidP="008F333A">
      <w:pPr>
        <w:rPr>
          <w:lang w:val="ru-RU"/>
        </w:rPr>
      </w:pPr>
      <w:r>
        <w:rPr>
          <w:lang w:val="ru-RU"/>
        </w:rPr>
        <w:tab/>
      </w:r>
      <w:r w:rsidR="002C6C64" w:rsidRPr="00E236F4">
        <w:rPr>
          <w:lang w:val="ru-RU"/>
        </w:rPr>
        <w:t>歌手有敬虔,實在係一件好事。你知唔知咁樣有幾重要?佢自己由內心得到改變,而呢種內在嘅改變向外散發,聽佢唱歌嘅人都會變得更好。咁佢哋一齊嘅禱告就成為蒙神喜悅嘅禱告。</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847"/>
      <w:r w:rsidRPr="00E236F4">
        <w:rPr>
          <w:lang w:val="ru-RU"/>
        </w:rPr>
        <w:t>神聖嘅意義穿透心靈</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Geronda,我鍾意第二個音調。</w:t>
      </w:r>
    </w:p>
    <w:p w14:paraId="177FA98D" w14:textId="5F17BAA7" w:rsidR="00BA44CB" w:rsidRDefault="00BA44CB" w:rsidP="008F333A">
      <w:pPr>
        <w:rPr>
          <w:lang w:val="ru-RU"/>
        </w:rPr>
      </w:pPr>
      <w:r>
        <w:rPr>
          <w:lang w:val="ru-RU"/>
        </w:rPr>
        <w:tab/>
      </w:r>
      <w:r w:rsidR="008F333A">
        <w:rPr>
          <w:lang w:val="ru-RU"/>
        </w:rPr>
        <w:t>—</w:t>
      </w:r>
      <w:r w:rsidR="002C6C64" w:rsidRPr="00E236F4">
        <w:rPr>
          <w:lang w:val="ru-RU"/>
        </w:rPr>
        <w:t xml:space="preserve"> 第二個音調純粹係拜占庭式,用任何西方樂器都拉唔出,淨係可以用小提琴。你睇吓,土耳其人嘅音樂係由拜占庭傳過嚟──佢哋唱得幾咁感人!但佢哋喺歌入面究竟唱緊 啲乜嘢嘞? </w:t>
      </w:r>
      <w:r>
        <w:rPr>
          <w:lang w:val="ru-RU"/>
        </w:rPr>
        <w:t>「</w:t>
      </w:r>
      <w:r w:rsidR="002C6C64" w:rsidRPr="00E236F4">
        <w:rPr>
          <w:lang w:val="ru-RU"/>
        </w:rPr>
        <w:t>我飲ouzo麻醉我嘅悲傷,我食肉食到飽,嗚嗚,哦哦哦……!</w:t>
      </w:r>
      <w:r>
        <w:rPr>
          <w:lang w:val="ru-RU"/>
        </w:rPr>
        <w:t>」</w:t>
      </w:r>
      <w:r w:rsidR="002C6C64" w:rsidRPr="00E236F4">
        <w:rPr>
          <w:lang w:val="ru-RU"/>
        </w:rPr>
        <w:t>土耳其人一唱到一杯ouzo同一塊肉就high到癲!而我哋唱緊被釘十字架嘅基督、犧牲自己嘅基督──點解我哋竟然毫不動容?</w:t>
      </w:r>
    </w:p>
    <w:p w14:paraId="49D39C1F" w14:textId="102EEC96" w:rsidR="00BA44CB" w:rsidRDefault="00BA44CB" w:rsidP="008F333A">
      <w:pPr>
        <w:rPr>
          <w:lang w:val="ru-RU"/>
        </w:rPr>
      </w:pPr>
      <w:r>
        <w:rPr>
          <w:lang w:val="ru-RU"/>
        </w:rPr>
        <w:tab/>
      </w:r>
      <w:r w:rsidR="00C90354">
        <w:rPr>
          <w:lang w:val="ru-RU"/>
        </w:rPr>
        <w:t>「</w:t>
      </w:r>
      <w:r w:rsidR="002C6C64" w:rsidRPr="00E236F4">
        <w:rPr>
          <w:lang w:val="ru-RU"/>
        </w:rPr>
        <w:t>噢,至福之樹,基督──我哋嘅君王同主──就係喺你身上被釘</w:t>
      </w:r>
      <w:r>
        <w:rPr>
          <w:lang w:val="ru-RU"/>
        </w:rPr>
        <w:t>十字架……</w:t>
      </w:r>
      <w:r w:rsidR="007542E5">
        <w:rPr>
          <w:rStyle w:val="FootnoteReference"/>
          <w:lang w:val="ru-RU"/>
        </w:rPr>
        <w:footnoteReference w:id="185"/>
      </w:r>
      <w:r w:rsidR="007542E5" w:rsidRPr="007542E5">
        <w:rPr>
          <w:lang w:val="ru-RU"/>
        </w:rPr>
        <w:t xml:space="preserve"> </w:t>
      </w:r>
      <w:r>
        <w:rPr>
          <w:lang w:val="ru-RU"/>
        </w:rPr>
        <w:t>」</w:t>
      </w:r>
      <w:r w:rsidR="002C6C64" w:rsidRPr="00E236F4">
        <w:rPr>
          <w:lang w:val="ru-RU"/>
        </w:rPr>
        <w:t>一旦人細味基督嘅苦難,就會感動到流淚。 唔係好遠,就喺聖十字修道院嘅小房附近,我搵到一塊大約一米長嘅橫木,即刻就諗起基督嘅十字架。我拎返佢去我嘅小房,就好似佢真係基督嘅十字架咁緊緊攬住佢。噢,我個心跳到好嚇人!就連訓覺都唔肯放手!..</w:t>
      </w:r>
    </w:p>
    <w:p w14:paraId="013E6438"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基羅納,當時你係咪諗緊基督嘅十字架受難?</w:t>
      </w:r>
    </w:p>
    <w:p w14:paraId="683AB314" w14:textId="3DDF6D16" w:rsidR="00BA44CB" w:rsidRDefault="00BA44CB" w:rsidP="008F333A">
      <w:pPr>
        <w:rPr>
          <w:lang w:val="ru-RU"/>
        </w:rPr>
      </w:pPr>
      <w:r>
        <w:rPr>
          <w:lang w:val="ru-RU"/>
        </w:rPr>
        <w:lastRenderedPageBreak/>
        <w:tab/>
      </w:r>
      <w:r w:rsidR="008F333A">
        <w:rPr>
          <w:lang w:val="ru-RU"/>
        </w:rPr>
        <w:t>—</w:t>
      </w:r>
      <w:r w:rsidR="002C6C64" w:rsidRPr="00E236F4">
        <w:rPr>
          <w:lang w:val="ru-RU"/>
        </w:rPr>
        <w:t xml:space="preserve"> 只係諗住釘十字架,其他乜都冇諗!我好似身處各各他,好似攬住真十字架。如果真係攬住真十字架,我唔知會唔會更加激動。我個心快要爆裂,眼淚沿住面頰直流。 我個心跳得咁勁,好似隨時會撐爆胸膛。我緊緊攬住嗰塊木,免得肋骨畀佢震裂。至於你,攞住本有十字架崇拜次序嘅書,唱住</w:t>
      </w:r>
      <w:r w:rsidR="00C90354">
        <w:rPr>
          <w:lang w:val="ru-RU"/>
        </w:rPr>
        <w:t>「</w:t>
      </w:r>
      <w:r w:rsidR="002C6C64" w:rsidRPr="00E236F4">
        <w:rPr>
          <w:lang w:val="ru-RU"/>
        </w:rPr>
        <w:t>基督十字架,基督徒嘅盼望</w:t>
      </w:r>
      <w:r>
        <w:rPr>
          <w:lang w:val="ru-RU"/>
        </w:rPr>
        <w:t>」</w:t>
      </w:r>
      <w:r w:rsidR="00B5522A">
        <w:rPr>
          <w:rStyle w:val="FootnoteReference"/>
          <w:lang w:val="ru-RU"/>
        </w:rPr>
        <w:footnoteReference w:id="186"/>
      </w:r>
      <w:r w:rsidR="002C6C64" w:rsidRPr="00E236F4">
        <w:rPr>
          <w:lang w:val="ru-RU"/>
        </w:rPr>
        <w:t xml:space="preserve"> </w:t>
      </w:r>
      <w:r w:rsidR="008F333A">
        <w:rPr>
          <w:lang w:val="ru-RU"/>
        </w:rPr>
        <w:t>,</w:t>
      </w:r>
      <w:r w:rsidR="002C6C64" w:rsidRPr="00E236F4">
        <w:rPr>
          <w:lang w:val="ru-RU"/>
        </w:rPr>
        <w:t>但你嘅心神唔知飛咗去邊。咁樣,靈魂又點可以得變呢? 啊,如果心靈能夠激盪,如果靈魂能夠被改變──大教堂的慶典將會何等熱烈!你可曾到過一座為全城而設的慶典?</w:t>
      </w:r>
    </w:p>
    <w:p w14:paraId="256D4744" w14:textId="2E693C9E" w:rsidR="00BA44CB" w:rsidRDefault="00BA44CB" w:rsidP="008F333A">
      <w:pPr>
        <w:rPr>
          <w:lang w:val="ru-RU"/>
        </w:rPr>
      </w:pPr>
      <w:r>
        <w:rPr>
          <w:lang w:val="ru-RU"/>
        </w:rPr>
        <w:tab/>
      </w:r>
      <w:r w:rsidR="002C6C64" w:rsidRPr="00E236F4">
        <w:rPr>
          <w:lang w:val="ru-RU"/>
        </w:rPr>
        <w:t>當一個人用心用腦去跟唱,就會開始感受到敬畏,深情同埋其他一切都會油然而生。所以,要掌握神聖嘅意義,等佢哋可以直透心扉。 如果有一句歌詞衝破我哋心靈嘅障礙,就會令我哋心靈得到提升,喺內心翱翔,並發生靈性嘅轉變──其後嘅詩歌歌詞就會毫無阻礙咁流進我哋心裏,而呢種靈性嘅轉變會觸動我哋嘅整個存在。 當我聽到</w:t>
      </w:r>
      <w:r>
        <w:rPr>
          <w:lang w:val="ru-RU"/>
        </w:rPr>
        <w:t>「</w:t>
      </w:r>
      <w:r w:rsidR="002C6C64" w:rsidRPr="00E236F4">
        <w:rPr>
          <w:lang w:val="ru-RU"/>
        </w:rPr>
        <w:t>我心驚愕,我向祢歌唱</w:t>
      </w:r>
      <w:r w:rsidR="00DB74B6" w:rsidRPr="00DB74B6">
        <w:rPr>
          <w:lang w:val="ru-RU"/>
        </w:rPr>
        <w:t>,</w:t>
      </w:r>
      <w:r w:rsidR="002C6C64" w:rsidRPr="00E236F4">
        <w:rPr>
          <w:lang w:val="ru-RU"/>
        </w:rPr>
        <w:t>噢</w:t>
      </w:r>
      <w:r w:rsidR="00DB74B6" w:rsidRPr="00DB74B6">
        <w:rPr>
          <w:lang w:val="ru-RU"/>
        </w:rPr>
        <w:t>,</w:t>
      </w:r>
      <w:r w:rsidR="002C6C64" w:rsidRPr="00E236F4">
        <w:rPr>
          <w:lang w:val="ru-RU"/>
        </w:rPr>
        <w:t>天主之母</w:t>
      </w:r>
      <w:r>
        <w:rPr>
          <w:lang w:val="ru-RU"/>
        </w:rPr>
        <w:t>」</w:t>
      </w:r>
      <w:r w:rsidR="002C6C64" w:rsidRPr="00E236F4">
        <w:rPr>
          <w:lang w:val="ru-RU"/>
        </w:rPr>
        <w:t>(</w:t>
      </w:r>
      <w:r w:rsidR="00DB74B6">
        <w:rPr>
          <w:rStyle w:val="FootnoteReference"/>
          <w:lang w:val="ru-RU"/>
        </w:rPr>
        <w:footnoteReference w:id="187"/>
      </w:r>
      <w:r w:rsidR="002C6C64" w:rsidRPr="00E236F4">
        <w:rPr>
          <w:lang w:val="ru-RU"/>
        </w:rPr>
        <w:t xml:space="preserve"> )嗰陣</w:t>
      </w:r>
      <w:r>
        <w:rPr>
          <w:lang w:val="ru-RU"/>
        </w:rPr>
        <w:t>,</w:t>
      </w:r>
      <w:r w:rsidR="002C6C64" w:rsidRPr="00E236F4">
        <w:rPr>
          <w:lang w:val="ru-RU"/>
        </w:rPr>
        <w:t>我個心真係</w:t>
      </w:r>
      <w:r>
        <w:rPr>
          <w:lang w:val="ru-RU"/>
        </w:rPr>
        <w:t>「</w:t>
      </w:r>
      <w:r w:rsidR="002C6C64" w:rsidRPr="00E236F4">
        <w:rPr>
          <w:lang w:val="ru-RU"/>
        </w:rPr>
        <w:t>驚愕</w:t>
      </w:r>
      <w:r>
        <w:rPr>
          <w:lang w:val="ru-RU"/>
        </w:rPr>
        <w:t>」</w:t>
      </w:r>
      <w:r w:rsidR="002C6C64" w:rsidRPr="00E236F4">
        <w:rPr>
          <w:lang w:val="ru-RU"/>
        </w:rPr>
        <w:t>──即係完全停擺──我差啲就暈過去。當我聽到「大地啊,歡欣大喜</w:t>
      </w:r>
      <w:r w:rsidR="00604509" w:rsidRPr="00604509">
        <w:rPr>
          <w:lang w:val="ru-RU"/>
        </w:rPr>
        <w:t>,</w:t>
      </w:r>
      <w:r w:rsidR="002C6C64" w:rsidRPr="00E236F4">
        <w:rPr>
          <w:lang w:val="ru-RU"/>
        </w:rPr>
        <w:t>與我哋同頌</w:t>
      </w:r>
      <w:r>
        <w:rPr>
          <w:lang w:val="ru-RU"/>
        </w:rPr>
        <w:t>」(</w:t>
      </w:r>
      <w:r w:rsidR="00604509">
        <w:rPr>
          <w:rStyle w:val="FootnoteReference"/>
          <w:lang w:val="ru-RU"/>
        </w:rPr>
        <w:footnoteReference w:id="188"/>
      </w:r>
      <w:r w:rsidR="002C6C64" w:rsidRPr="00E236F4">
        <w:rPr>
          <w:lang w:val="ru-RU"/>
        </w:rPr>
        <w:t xml:space="preserve"> )嗰陣,你知唔知我有咩反應? 我心頭因為喜悅而撲撲跳,全身都顫抖住,帶住一種甜美嘅激動。但如果喺教堂唱同讀嘅嘢都唔理佢嘅意思,咁人嘅心同身體就乜都唔會改變。</w:t>
      </w:r>
    </w:p>
    <w:p w14:paraId="46B99ACF" w14:textId="77777777" w:rsidR="00BA44CB" w:rsidRDefault="00BA44CB" w:rsidP="008F333A">
      <w:pPr>
        <w:rPr>
          <w:lang w:val="ru-RU"/>
        </w:rPr>
      </w:pPr>
      <w:r>
        <w:rPr>
          <w:lang w:val="ru-RU"/>
        </w:rPr>
        <w:tab/>
      </w:r>
      <w:r w:rsidR="008F333A">
        <w:rPr>
          <w:lang w:val="ru-RU"/>
        </w:rPr>
        <w:t>—</w:t>
      </w:r>
      <w:r w:rsidR="002C6C64" w:rsidRPr="00E236F4">
        <w:rPr>
          <w:lang w:val="ru-RU"/>
        </w:rPr>
        <w:t xml:space="preserve"> 老神父,我真係好鍾意嗰啲老兵唱嘅關於祖國嘅歌。</w:t>
      </w:r>
    </w:p>
    <w:p w14:paraId="76EDAFBC" w14:textId="51CD1669" w:rsidR="00BA44CB" w:rsidRDefault="00BA44CB" w:rsidP="008F333A">
      <w:pPr>
        <w:rPr>
          <w:lang w:val="ru-RU"/>
        </w:rPr>
      </w:pPr>
      <w:r>
        <w:rPr>
          <w:lang w:val="ru-RU"/>
        </w:rPr>
        <w:tab/>
      </w:r>
      <w:r w:rsidR="002C6C64" w:rsidRPr="00E236F4">
        <w:rPr>
          <w:lang w:val="ru-RU"/>
        </w:rPr>
        <w:t>老兵嘅歌喚起對祖國嘅熱愛,激勵英勇壯舉,振奮人心,推動人哋去戰鬥。喺德國佔領期間,有個盲嘅音樂人吹</w:t>
      </w:r>
      <w:r w:rsidR="008F333A">
        <w:rPr>
          <w:lang w:val="ru-RU"/>
        </w:rPr>
        <w:t>嗩</w:t>
      </w:r>
      <w:r w:rsidR="002C6C64" w:rsidRPr="00E236F4">
        <w:rPr>
          <w:lang w:val="ru-RU"/>
        </w:rPr>
        <w:t>——你知佢激起咗幾多人去戰鬥? 嗰個可憐人吹</w:t>
      </w:r>
      <w:r>
        <w:rPr>
          <w:lang w:val="ru-RU"/>
        </w:rPr>
        <w:t>《</w:t>
      </w:r>
      <w:r w:rsidR="002C6C64" w:rsidRPr="00E236F4">
        <w:rPr>
          <w:lang w:val="ru-RU"/>
        </w:rPr>
        <w:t>保重身體,窮人哋</w:t>
      </w:r>
      <w:r>
        <w:rPr>
          <w:lang w:val="ru-RU"/>
        </w:rPr>
        <w:t>》</w:t>
      </w:r>
      <w:r w:rsidR="002C6C64" w:rsidRPr="00E236F4">
        <w:rPr>
          <w:lang w:val="ru-RU"/>
        </w:rPr>
        <w:t>嗰陣,有幾多痛苦!佢對成個民族都充滿同情,佢嘅痛苦就喺嗰支哨嘅音符入面聽得見。跟住佢就攤開帽簷乞錢。德國人就話:</w:t>
      </w:r>
      <w:r w:rsidR="00C90354">
        <w:rPr>
          <w:lang w:val="ru-RU"/>
        </w:rPr>
        <w:t>「</w:t>
      </w:r>
      <w:r w:rsidR="002C6C64" w:rsidRPr="00E236F4">
        <w:rPr>
          <w:lang w:val="ru-RU"/>
        </w:rPr>
        <w:t>佢又盲,有乜意思</w:t>
      </w:r>
      <w:r>
        <w:rPr>
          <w:lang w:val="ru-RU"/>
        </w:rPr>
        <w:t>?」</w:t>
      </w:r>
      <w:r w:rsidR="002C6C64" w:rsidRPr="00E236F4">
        <w:rPr>
          <w:lang w:val="ru-RU"/>
        </w:rPr>
        <w:t>就唔理佢;甚至有人向佢擲錢! 透過佢嘅音樂……佢宣講!當時啲人好絕望,但佢喺佢哋心靈深處點燃咗一把火,好多人充滿決心,直奔茲穆爾卡山,加入澤瓦斯嘅游擊隊。</w:t>
      </w:r>
      <w:r w:rsidR="0072018F">
        <w:rPr>
          <w:rStyle w:val="FootnoteReference"/>
          <w:lang w:val="ru-RU"/>
        </w:rPr>
        <w:footnoteReference w:id="189"/>
      </w:r>
      <w:r w:rsidR="002C6C64" w:rsidRPr="00E236F4">
        <w:rPr>
          <w:lang w:val="ru-RU"/>
        </w:rPr>
        <w:t xml:space="preserve"> 試想像吓:就咁樣拋低晒一切,為咗愛基督去打一場靈性嘅戰爭!</w:t>
      </w:r>
    </w:p>
    <w:p w14:paraId="78A64ED5" w14:textId="77777777" w:rsidR="00BA44CB" w:rsidRDefault="00BA44CB" w:rsidP="008F333A">
      <w:pPr>
        <w:rPr>
          <w:lang w:val="ru-RU"/>
        </w:rPr>
      </w:pPr>
      <w:r>
        <w:rPr>
          <w:lang w:val="ru-RU"/>
        </w:rPr>
        <w:tab/>
      </w:r>
      <w:r w:rsidR="002C6C64" w:rsidRPr="00E236F4">
        <w:rPr>
          <w:lang w:val="ru-RU"/>
        </w:rPr>
        <w:t>當我聽到行軍曲,眼淚就湧上嚟……我即刻諗起戰爭、諗起解放嘅鬥爭、諗起嗰啲流血犧牲嘅英雄。當我聽到教堂嘅懺悔頌歌,我心都碎晒。 當我聽到復活節史提希拉</w:t>
      </w:r>
      <w:r w:rsidR="008F333A">
        <w:rPr>
          <w:lang w:val="ru-RU"/>
        </w:rPr>
        <w:t>,</w:t>
      </w:r>
      <w:r w:rsidR="002C6C64" w:rsidRPr="00E236F4">
        <w:rPr>
          <w:lang w:val="ru-RU"/>
        </w:rPr>
        <w:t>我就歡喜;當我自己唱,心就定於上帝,心靈都顫抖。若唱悲傷嘅史提希拉</w:t>
      </w:r>
      <w:r w:rsidR="008F333A">
        <w:rPr>
          <w:lang w:val="ru-RU"/>
        </w:rPr>
        <w:t>,</w:t>
      </w:r>
      <w:r w:rsidR="002C6C64" w:rsidRPr="00E236F4">
        <w:rPr>
          <w:lang w:val="ru-RU"/>
        </w:rPr>
        <w:t>靈魂就作痛,我滿懷悲傷去唱;唱到歡樂嘅</w:t>
      </w:r>
      <w:r w:rsidR="008F333A">
        <w:rPr>
          <w:lang w:val="ru-RU"/>
        </w:rPr>
        <w:t>,</w:t>
      </w:r>
      <w:r w:rsidR="002C6C64" w:rsidRPr="00E236F4">
        <w:rPr>
          <w:lang w:val="ru-RU"/>
        </w:rPr>
        <w:t>就再次歡欣。 要明白,一切都要由意義開始。心是否專注於神聖的意義?如此,人就會在靈性上被改變;心靈燃起火,並以靈性喜樂迎接這份靈性柔情。但如果心不在其位,就既無柔情,也無喜樂。</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848"/>
      <w:r w:rsidRPr="00E236F4">
        <w:rPr>
          <w:lang w:val="ru-RU"/>
        </w:rPr>
        <w:lastRenderedPageBreak/>
        <w:t>音樂係由心靈所創作</w:t>
      </w:r>
      <w:bookmarkEnd w:id="252"/>
      <w:bookmarkEnd w:id="253"/>
    </w:p>
    <w:p w14:paraId="0DE417B3" w14:textId="364EB7E8" w:rsidR="00BA44CB" w:rsidRDefault="002C6C64" w:rsidP="00604509">
      <w:pPr>
        <w:ind w:firstLine="720"/>
        <w:rPr>
          <w:lang w:val="ru-RU"/>
        </w:rPr>
      </w:pPr>
      <w:r w:rsidRPr="00E236F4">
        <w:rPr>
          <w:lang w:val="ru-RU"/>
        </w:rPr>
        <w:t>教會詩歌唔單止係祈禱,喺某種程度上,仲係</w:t>
      </w:r>
      <w:r w:rsidR="00C90354">
        <w:rPr>
          <w:lang w:val="ru-RU"/>
        </w:rPr>
        <w:t>一種</w:t>
      </w:r>
      <w:r w:rsidR="00BA44CB">
        <w:rPr>
          <w:lang w:val="ru-RU"/>
        </w:rPr>
        <w:t>「</w:t>
      </w:r>
      <w:r w:rsidRPr="00E236F4">
        <w:rPr>
          <w:lang w:val="ru-RU"/>
        </w:rPr>
        <w:t>瘋狂</w:t>
      </w:r>
      <w:r w:rsidR="00BA44CB">
        <w:rPr>
          <w:lang w:val="ru-RU"/>
        </w:rPr>
        <w:t>」;</w:t>
      </w:r>
      <w:r w:rsidRPr="00E236F4">
        <w:rPr>
          <w:lang w:val="ru-RU"/>
        </w:rPr>
        <w:t>心就好似要爆裂,靈性同真情嘅情感就咁溢晒出嚟。 當一個人諗起基督、諗起天國,就會由心而唱。當佢哋慢慢開始體味到天國嘅甘美,喺每首聖詩入面,都可以聽到佢哋心靈嘅雀躍。 就算心神未必完全投入歌詞,只係一念天堂,心都震顫——就好似夜莺咁。當佢唱歌嗰陣,成隻都震,坐住嗰枝樹枝都抖晒。好似想講:</w:t>
      </w:r>
      <w:r w:rsidR="00C90354">
        <w:rPr>
          <w:lang w:val="ru-RU"/>
        </w:rPr>
        <w:t>「</w:t>
      </w:r>
      <w:r w:rsidRPr="00E236F4">
        <w:rPr>
          <w:lang w:val="ru-RU"/>
        </w:rPr>
        <w:t>唔好摸我,我乜都唔要,我已經完全、完全癲咗!</w:t>
      </w:r>
      <w:r w:rsidR="00BA44CB">
        <w:rPr>
          <w:lang w:val="ru-RU"/>
        </w:rPr>
        <w:t>」</w:t>
      </w:r>
    </w:p>
    <w:p w14:paraId="3D11E297"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基羅納,我諗起當我照樂譜唱,聲音幾乾;但係憑記憶</w:t>
      </w:r>
      <w:r w:rsidR="008F333A">
        <w:rPr>
          <w:lang w:val="ru-RU"/>
        </w:rPr>
        <w:t>唱</w:t>
      </w:r>
      <w:r w:rsidR="002C6C64" w:rsidRPr="00E236F4">
        <w:rPr>
          <w:lang w:val="ru-RU"/>
        </w:rPr>
        <w:t>就更加真情流露。</w:t>
      </w:r>
    </w:p>
    <w:p w14:paraId="33503A31" w14:textId="77777777" w:rsidR="00BA44CB" w:rsidRDefault="00BA44CB" w:rsidP="008F333A">
      <w:pPr>
        <w:rPr>
          <w:lang w:val="ru-RU"/>
        </w:rPr>
      </w:pPr>
      <w:r>
        <w:rPr>
          <w:lang w:val="ru-RU"/>
        </w:rPr>
        <w:tab/>
      </w:r>
      <w:r w:rsidR="008F333A">
        <w:rPr>
          <w:lang w:val="ru-RU"/>
        </w:rPr>
        <w:t>—</w:t>
      </w:r>
      <w:r w:rsidR="002C6C64" w:rsidRPr="00E236F4">
        <w:rPr>
          <w:lang w:val="ru-RU"/>
        </w:rPr>
        <w:t xml:space="preserve"> 樂譜雖然有啲限制,但心靈係綑唔住嘅。當心靈開始運作,聲音就會突破界限,飛向無限,嗰陣唱歌就真係上天堂咁!到時,就算有啲走音,你都仲會感到嗰份甜美,因為佢係由心而發。</w:t>
      </w:r>
    </w:p>
    <w:p w14:paraId="114E900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導師,當歌手唔係獨唱,而係同合唱團一齊唱,要點先做到呢?</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如果首席歌</w:t>
      </w:r>
      <w:r w:rsidR="00403920">
        <w:rPr>
          <w:rStyle w:val="FootnoteReference"/>
          <w:lang w:val="ru-RU"/>
        </w:rPr>
        <w:footnoteReference w:id="190"/>
      </w:r>
      <w:r w:rsidR="00606773" w:rsidRPr="00606773">
        <w:rPr>
          <w:lang w:val="ru-RU"/>
        </w:rPr>
        <w:t xml:space="preserve"> </w:t>
      </w:r>
      <w:r w:rsidR="002C6C64" w:rsidRPr="00E236F4">
        <w:rPr>
          <w:lang w:val="ru-RU"/>
        </w:rPr>
        <w:t>由心而唱,其他歌手就會受到佢嘅啟發,並被佢帶入一種忘我嘅</w:t>
      </w:r>
      <w:r w:rsidR="008F333A">
        <w:rPr>
          <w:lang w:val="ru-RU"/>
        </w:rPr>
        <w:t>境界</w:t>
      </w:r>
      <w:r w:rsidR="002C6C64" w:rsidRPr="00E236F4">
        <w:rPr>
          <w:lang w:val="ru-RU"/>
        </w:rPr>
        <w:t>——呢個「帶入」係最美好嘅意思。</w:t>
      </w:r>
    </w:p>
    <w:p w14:paraId="13D5C788" w14:textId="77777777" w:rsidR="00BA44CB" w:rsidRDefault="00BA44CB" w:rsidP="008F333A">
      <w:pPr>
        <w:rPr>
          <w:lang w:val="ru-RU"/>
        </w:rPr>
      </w:pPr>
      <w:r>
        <w:rPr>
          <w:lang w:val="ru-RU"/>
        </w:rPr>
        <w:tab/>
      </w:r>
      <w:r w:rsidR="008F333A">
        <w:rPr>
          <w:lang w:val="ru-RU"/>
        </w:rPr>
        <w:t>—</w:t>
      </w:r>
      <w:r w:rsidR="002C6C64" w:rsidRPr="00E236F4">
        <w:rPr>
          <w:lang w:val="ru-RU"/>
        </w:rPr>
        <w:t xml:space="preserve"> 老爷子,如果首席诵经师不真情诵唱,呢又點算?其他歌手仲可以真情诵唱咩?毕竟佢哋都要跟住首席诵经师定嘅节奏同音高。</w:t>
      </w:r>
    </w:p>
    <w:p w14:paraId="4BEC84BC" w14:textId="77777777" w:rsidR="00BA44CB" w:rsidRDefault="00BA44CB" w:rsidP="008F333A">
      <w:pPr>
        <w:rPr>
          <w:lang w:val="ru-RU"/>
        </w:rPr>
      </w:pPr>
      <w:r>
        <w:rPr>
          <w:lang w:val="ru-RU"/>
        </w:rPr>
        <w:tab/>
      </w:r>
      <w:r w:rsidR="008F333A">
        <w:rPr>
          <w:lang w:val="ru-RU"/>
        </w:rPr>
        <w:t>—</w:t>
      </w:r>
      <w:r w:rsidR="002C6C64" w:rsidRPr="00E236F4">
        <w:rPr>
          <w:lang w:val="ru-RU"/>
        </w:rPr>
        <w:t xml:space="preserve"> 咁喺你睇嚟,首席詩班員做咗啲乜嘢──攞走咗佢嘅心?心根本同呢件事冇關。詩班員可能聲音最弱,但如果佢全心投入去唱,就會由心而唱,因為佢冇得唔咁做。 佢一唱歌,內心就激動到不得了,心都快跳出嚟,眼淚都快流出嚟。你睇清楚未?無論係首席歌領定其他歌手,都冇人阻住佢。咁我哋就唔好再為自己搵藉口啦。 我認為,女人如果唔用真情、溫暖同柔情去唱歌,就完全冇藉口——因為佢哋天生就擁有呢份真摯嘅愛同柔情。</w:t>
      </w:r>
    </w:p>
    <w:p w14:paraId="61719ABD"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基羅納,我有個諗法:我哋雖然傳達咗聖詩嘅情緒,但只係停喺表面。</w:t>
      </w:r>
    </w:p>
    <w:p w14:paraId="0AD46937" w14:textId="77777777" w:rsidR="00BA44CB" w:rsidRDefault="00BA44CB" w:rsidP="008F333A">
      <w:pPr>
        <w:rPr>
          <w:lang w:val="ru-RU"/>
        </w:rPr>
      </w:pPr>
      <w:r>
        <w:rPr>
          <w:lang w:val="ru-RU"/>
        </w:rPr>
        <w:tab/>
      </w:r>
      <w:r w:rsidR="008F333A">
        <w:rPr>
          <w:lang w:val="ru-RU"/>
        </w:rPr>
        <w:t>—</w:t>
      </w:r>
      <w:r w:rsidR="002C6C64" w:rsidRPr="00E236F4">
        <w:rPr>
          <w:lang w:val="ru-RU"/>
        </w:rPr>
        <w:t xml:space="preserve"> 教堂詩歌嘅靈魂係由內心、由心而發。當心思緒集中喺意義上,就會產生由衷嘅</w:t>
      </w:r>
      <w:r w:rsidR="008F333A">
        <w:rPr>
          <w:lang w:val="ru-RU"/>
        </w:rPr>
        <w:t>靈魂</w:t>
      </w:r>
      <w:r w:rsidR="002C6C64" w:rsidRPr="00E236F4">
        <w:rPr>
          <w:lang w:val="ru-RU"/>
        </w:rPr>
        <w:t>──由衷嘅顫抖! 心靈作曲。一個人內心深處嘅力量、同情心同痛苦,會激起感受、生命同脈動,而呢啲就令教會詩歌帶有甜美。如果你深入探索內在嘅意義,你知唔知自己會點樣去唱?</w:t>
      </w:r>
    </w:p>
    <w:p w14:paraId="51A7F3D4" w14:textId="77777777" w:rsidR="00BA44CB" w:rsidRDefault="00BA44CB" w:rsidP="008F333A">
      <w:pPr>
        <w:rPr>
          <w:lang w:val="ru-RU"/>
        </w:rPr>
      </w:pPr>
      <w:r>
        <w:rPr>
          <w:lang w:val="ru-RU"/>
        </w:rPr>
        <w:tab/>
      </w:r>
      <w:r w:rsidR="008F333A">
        <w:rPr>
          <w:lang w:val="ru-RU"/>
        </w:rPr>
        <w:t>—</w:t>
      </w:r>
      <w:r w:rsidR="002C6C64" w:rsidRPr="00E236F4">
        <w:rPr>
          <w:lang w:val="ru-RU"/>
        </w:rPr>
        <w:t xml:space="preserve"> 格里洪,我哋會明白你要我哋做乜。</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你唔止係明白,你仲會同我一齊失晒理智!睇吓,有啲音樂人故意喺演奏前飲酒,然後盡情歌唱;佢哋嘅推動力係酒。但你哋要畀神聖嘅火焰同聖靈醉倒!</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849"/>
      <w:r w:rsidRPr="00846B18">
        <w:rPr>
          <w:lang w:val="ru-RU"/>
        </w:rPr>
        <w:lastRenderedPageBreak/>
        <w:t>第七</w:t>
      </w:r>
      <w:r w:rsidRPr="00E236F4">
        <w:rPr>
          <w:lang w:val="ru-RU"/>
        </w:rPr>
        <w:t xml:space="preserve">部。 </w:t>
      </w:r>
      <w:r w:rsidRPr="00846B18">
        <w:rPr>
          <w:lang w:val="ru-RU"/>
        </w:rPr>
        <w:br/>
      </w:r>
      <w:r w:rsidRPr="00E236F4">
        <w:rPr>
          <w:lang w:val="ru-RU"/>
        </w:rPr>
        <w:t>喺讚美嘅領域</w:t>
      </w:r>
      <w:bookmarkEnd w:id="254"/>
      <w:bookmarkEnd w:id="255"/>
    </w:p>
    <w:p w14:paraId="62D0024B" w14:textId="65F503D7" w:rsidR="00BA44CB" w:rsidRDefault="008F333A" w:rsidP="008F333A">
      <w:pPr>
        <w:rPr>
          <w:lang w:val="ru-RU"/>
        </w:rPr>
      </w:pPr>
      <w:r>
        <w:rPr>
          <w:lang w:val="ru-RU"/>
        </w:rPr>
        <w:t>「</w:t>
      </w:r>
      <w:r w:rsidR="002C6C64" w:rsidRPr="00E236F4">
        <w:rPr>
          <w:lang w:val="ru-RU"/>
        </w:rPr>
        <w:t>轉向屬靈領域,進入讚美的國度</w:t>
      </w:r>
      <w:r w:rsidR="00C90354">
        <w:rPr>
          <w:lang w:val="ru-RU"/>
        </w:rPr>
        <w:t>。</w:t>
      </w:r>
      <w:r w:rsidR="002C6C64" w:rsidRPr="00E236F4">
        <w:rPr>
          <w:lang w:val="ru-RU"/>
        </w:rPr>
        <w:t>‹榮耀歸於你,哦神啊,榮耀歸於你</w:t>
      </w:r>
      <w:r w:rsidR="00BA44CB">
        <w:rPr>
          <w:lang w:val="ru-RU"/>
        </w:rPr>
        <w:t>,</w:t>
      </w:r>
      <w:r w:rsidR="002C6C64" w:rsidRPr="00E236F4">
        <w:rPr>
          <w:lang w:val="ru-RU"/>
        </w:rPr>
        <w:t>哦神啊›──不斷重複這些話語</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E129C8" w:rsidP="005D07B0">
      <w:pPr>
        <w:pStyle w:val="Heading3"/>
        <w:rPr>
          <w:lang w:val="ru-RU"/>
        </w:rPr>
      </w:pPr>
      <w:bookmarkStart w:id="256" w:name="_Toc196716853"/>
      <w:bookmarkStart w:id="257" w:name="_Toc242628850"/>
      <w:r>
        <w:rPr>
          <w:lang w:val="ru-RU"/>
        </w:rPr>
        <w:t>第一</w:t>
      </w:r>
      <w:r w:rsidR="005D07B0" w:rsidRPr="00E236F4">
        <w:rPr>
          <w:lang w:val="ru-RU"/>
        </w:rPr>
        <w:t xml:space="preserve">章 </w:t>
      </w:r>
      <w:r w:rsidR="005D07B0" w:rsidRPr="00846B18">
        <w:rPr>
          <w:lang w:val="ru-RU"/>
        </w:rPr>
        <w:br/>
      </w:r>
      <w:r w:rsidR="005D07B0" w:rsidRPr="00E236F4">
        <w:rPr>
          <w:lang w:val="ru-RU"/>
        </w:rPr>
        <w:t>論神嘅讚美</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851"/>
      <w:r w:rsidRPr="00E236F4">
        <w:rPr>
          <w:lang w:val="ru-RU"/>
        </w:rPr>
        <w:t>讚美頌中亦有悔改。</w:t>
      </w:r>
      <w:bookmarkEnd w:id="258"/>
      <w:bookmarkEnd w:id="259"/>
    </w:p>
    <w:p w14:paraId="2B67DE19" w14:textId="4F3BE18F" w:rsidR="00BA44CB" w:rsidRDefault="002C6C64" w:rsidP="005D07B0">
      <w:pPr>
        <w:ind w:firstLine="720"/>
        <w:rPr>
          <w:lang w:val="ru-RU"/>
        </w:rPr>
      </w:pPr>
      <w:r w:rsidRPr="00E236F4">
        <w:rPr>
          <w:lang w:val="ru-RU"/>
        </w:rPr>
        <w:t>Geronda,我冇盡力去努力,令我好傷心。</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要存心敬畏,讚美神。</w:t>
      </w:r>
    </w:p>
    <w:p w14:paraId="0A24BDB5"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導師,我用喺向神求赦免嘅時間多過讚美佢。</w:t>
      </w:r>
    </w:p>
    <w:p w14:paraId="5142CC9E" w14:textId="4DD895F3" w:rsidR="00BA44CB" w:rsidRDefault="00BA44CB" w:rsidP="008F333A">
      <w:pPr>
        <w:rPr>
          <w:lang w:val="ru-RU"/>
        </w:rPr>
      </w:pPr>
      <w:r>
        <w:rPr>
          <w:lang w:val="ru-RU"/>
        </w:rPr>
        <w:tab/>
      </w:r>
      <w:r w:rsidR="008F333A">
        <w:rPr>
          <w:lang w:val="ru-RU"/>
        </w:rPr>
        <w:t>—</w:t>
      </w:r>
      <w:r w:rsidR="002C6C64" w:rsidRPr="00E236F4">
        <w:rPr>
          <w:lang w:val="ru-RU"/>
        </w:rPr>
        <w:t xml:space="preserve"> 求饒恕都係好事,但讚美佢仍然更好。 讚美中亦包含懺悔,因為裏面有謙卑,帶來神聖的安慰。</w:t>
      </w:r>
      <w:r w:rsidR="00C90354">
        <w:rPr>
          <w:lang w:val="ru-RU"/>
        </w:rPr>
        <w:t>「</w:t>
      </w:r>
      <w:r w:rsidR="002C6C64" w:rsidRPr="00E236F4">
        <w:rPr>
          <w:lang w:val="ru-RU"/>
        </w:rPr>
        <w:t>榮耀歸於你,哦,神啊</w:t>
      </w:r>
      <w:r>
        <w:rPr>
          <w:lang w:val="ru-RU"/>
        </w:rPr>
        <w:t>」</w:t>
      </w:r>
      <w:r w:rsidR="002C6C64" w:rsidRPr="00E236F4">
        <w:rPr>
          <w:lang w:val="ru-RU"/>
        </w:rPr>
        <w:t>亦即</w:t>
      </w:r>
      <w:r w:rsidR="00C90354">
        <w:rPr>
          <w:lang w:val="ru-RU"/>
        </w:rPr>
        <w:t>「</w:t>
      </w:r>
      <w:r w:rsidR="002C6C64" w:rsidRPr="00E236F4">
        <w:rPr>
          <w:lang w:val="ru-RU"/>
        </w:rPr>
        <w:t>赦免我,我神啊,赦免我的罪,好讓我如天使般讚美你。</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有時,Geronda,我開始禱告唔係先求神憐憫我呢個罪人,而係用一首頌歌。可能咁做唔啱?</w:t>
      </w:r>
    </w:p>
    <w:p w14:paraId="1797EDF0" w14:textId="77777777" w:rsidR="00BA44CB" w:rsidRDefault="00BA44CB" w:rsidP="008F333A">
      <w:pPr>
        <w:rPr>
          <w:lang w:val="ru-RU"/>
        </w:rPr>
      </w:pPr>
      <w:r>
        <w:rPr>
          <w:lang w:val="ru-RU"/>
        </w:rPr>
        <w:tab/>
      </w:r>
      <w:r w:rsidR="008F333A">
        <w:rPr>
          <w:lang w:val="ru-RU"/>
        </w:rPr>
        <w:t>—</w:t>
      </w:r>
      <w:r w:rsidR="002C6C64" w:rsidRPr="00E236F4">
        <w:rPr>
          <w:lang w:val="ru-RU"/>
        </w:rPr>
        <w:t xml:space="preserve"> 正正就係咁。我哋唔係講過喺讚美入面有懺悔㗎咩?開朗嘅人就鍾意讚美。 你睇,如果有人因為愛神,對自己嘅某次跌倒感到深深嘅悔恨,然後表現出悔改,呢樣就會令神生出憐憫。但有另一個人,性格唔同,佢悔改之後,日日夜夜都感恩讚美神,感謝神拯救佢脫離以前罪惡嘅生活,而神就因為佢呢個孩子嘅愛而歡喜。</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852"/>
      <w:r w:rsidRPr="00E236F4">
        <w:rPr>
          <w:lang w:val="ru-RU"/>
        </w:rPr>
        <w:t>讚美係最深切感恩嘅表達</w:t>
      </w:r>
      <w:bookmarkEnd w:id="260"/>
      <w:bookmarkEnd w:id="261"/>
    </w:p>
    <w:p w14:paraId="3EB80DA3" w14:textId="7C0AE48F" w:rsidR="00BA44CB" w:rsidRDefault="008F333A" w:rsidP="005D07B0">
      <w:pPr>
        <w:ind w:firstLine="720"/>
        <w:rPr>
          <w:lang w:val="ru-RU"/>
        </w:rPr>
      </w:pPr>
      <w:r>
        <w:rPr>
          <w:lang w:val="ru-RU"/>
        </w:rPr>
        <w:t>—</w:t>
      </w:r>
      <w:r w:rsidR="002C6C64" w:rsidRPr="00E236F4">
        <w:rPr>
          <w:lang w:val="ru-RU"/>
        </w:rPr>
        <w:t xml:space="preserve"> 長老,啱啱嗰場雨係咩雨?樹葉都仲係乾乾哋!</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我又點講得出口?就算只係濕晒葉子嘅雨——都唔夠咩?當我望住天上嘅雲,我因為對上帝嘅感恩,根本訓唔着。我話</w:t>
      </w:r>
      <w:r>
        <w:rPr>
          <w:lang w:val="ru-RU"/>
        </w:rPr>
        <w:t>:「</w:t>
      </w:r>
      <w:r w:rsidR="002C6C64" w:rsidRPr="00E236F4">
        <w:rPr>
          <w:lang w:val="ru-RU"/>
        </w:rPr>
        <w:t>我嘅神啊,我哋唔配得雨水。</w:t>
      </w:r>
      <w:r w:rsidR="00BA44CB">
        <w:rPr>
          <w:lang w:val="ru-RU"/>
        </w:rPr>
        <w:t>」</w:t>
      </w:r>
      <w:r w:rsidR="002C6C64" w:rsidRPr="00E236F4">
        <w:rPr>
          <w:lang w:val="ru-RU"/>
        </w:rPr>
        <w:t>要提防忘恩。凡事都要感謝上帝賜畀你嘅一切。</w:t>
      </w:r>
    </w:p>
    <w:p w14:paraId="504A0861" w14:textId="77777777" w:rsidR="00BA44CB" w:rsidRDefault="00BA44CB" w:rsidP="008F333A">
      <w:pPr>
        <w:rPr>
          <w:lang w:val="ru-RU"/>
        </w:rPr>
      </w:pPr>
      <w:r>
        <w:rPr>
          <w:lang w:val="ru-RU"/>
        </w:rPr>
        <w:tab/>
      </w:r>
      <w:r w:rsidR="008F333A">
        <w:rPr>
          <w:lang w:val="ru-RU"/>
        </w:rPr>
        <w:t>—</w:t>
      </w:r>
      <w:r w:rsidR="002C6C64" w:rsidRPr="00E236F4">
        <w:rPr>
          <w:lang w:val="ru-RU"/>
        </w:rPr>
        <w:t xml:space="preserve"> 師傅,當上帝應允我哋為修道院所需嘅請求時,我哋應該點樣向祂表達感恩?</w:t>
      </w:r>
    </w:p>
    <w:p w14:paraId="6D1EB91E" w14:textId="77777777" w:rsidR="00BA44CB" w:rsidRDefault="00BA44CB" w:rsidP="008F333A">
      <w:pPr>
        <w:rPr>
          <w:lang w:val="ru-RU"/>
        </w:rPr>
      </w:pPr>
      <w:r>
        <w:rPr>
          <w:lang w:val="ru-RU"/>
        </w:rPr>
        <w:tab/>
      </w:r>
      <w:r w:rsidR="008F333A">
        <w:rPr>
          <w:lang w:val="ru-RU"/>
        </w:rPr>
        <w:t>—</w:t>
      </w:r>
      <w:r w:rsidR="002C6C64" w:rsidRPr="00E236F4">
        <w:rPr>
          <w:lang w:val="ru-RU"/>
        </w:rPr>
        <w:t xml:space="preserve"> 為咗感謝上帝透過祂嘅聖徒送嚟嘅幫助,要守夜禱告。並且要永遠遵守呢條規矩:任何祈求之後,當你誠心誠意咁禱告,一旦良善嘅主應允咗</w:t>
      </w:r>
      <w:r w:rsidR="008F333A">
        <w:rPr>
          <w:lang w:val="ru-RU"/>
        </w:rPr>
        <w:t>,</w:t>
      </w:r>
      <w:r w:rsidR="002C6C64" w:rsidRPr="00E236F4">
        <w:rPr>
          <w:lang w:val="ru-RU"/>
        </w:rPr>
        <w:t>就要即刻衷心讚美同歡喜感恩。</w:t>
      </w:r>
    </w:p>
    <w:p w14:paraId="203EFDD9"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導師,我哋應該點樣向祂讚美?</w:t>
      </w:r>
    </w:p>
    <w:p w14:paraId="4662F116" w14:textId="16B3208F" w:rsidR="00BA44CB" w:rsidRDefault="00BA44CB" w:rsidP="008F333A">
      <w:pPr>
        <w:rPr>
          <w:lang w:val="ru-RU"/>
        </w:rPr>
      </w:pPr>
      <w:r>
        <w:rPr>
          <w:lang w:val="ru-RU"/>
        </w:rPr>
        <w:tab/>
      </w:r>
      <w:r w:rsidR="008F333A">
        <w:rPr>
          <w:lang w:val="ru-RU"/>
        </w:rPr>
        <w:t>—</w:t>
      </w:r>
      <w:r w:rsidR="002C6C64" w:rsidRPr="00E236F4">
        <w:rPr>
          <w:lang w:val="ru-RU"/>
        </w:rPr>
        <w:t xml:space="preserve"> 讚美可以大聲講出</w:t>
      </w:r>
      <w:r w:rsidR="005D07B0">
        <w:rPr>
          <w:rStyle w:val="FootnoteReference"/>
          <w:lang w:val="ru-RU"/>
        </w:rPr>
        <w:footnoteReference w:id="193"/>
      </w:r>
      <w:r w:rsidR="002C6C64" w:rsidRPr="00E236F4">
        <w:rPr>
          <w:lang w:val="ru-RU"/>
        </w:rPr>
        <w:t xml:space="preserve"> ,或者只係喺心裏面講;後者就係內心嘅讚美。</w:t>
      </w:r>
    </w:p>
    <w:p w14:paraId="39851D85"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導師,讚美中總有感恩嗎?</w:t>
      </w:r>
    </w:p>
    <w:p w14:paraId="40D39A25" w14:textId="77777777" w:rsidR="00BA44CB" w:rsidRDefault="00BA44CB" w:rsidP="008F333A">
      <w:pPr>
        <w:rPr>
          <w:lang w:val="ru-RU"/>
        </w:rPr>
      </w:pPr>
      <w:r>
        <w:rPr>
          <w:lang w:val="ru-RU"/>
        </w:rPr>
        <w:tab/>
      </w:r>
      <w:r w:rsidR="008F333A">
        <w:rPr>
          <w:lang w:val="ru-RU"/>
        </w:rPr>
        <w:t>—</w:t>
      </w:r>
      <w:r w:rsidR="002C6C64" w:rsidRPr="00E236F4">
        <w:rPr>
          <w:lang w:val="ru-RU"/>
        </w:rPr>
        <w:t xml:space="preserve"> 咁,冇感恩嘅讚美又點算係讚美?天使讚美上帝嘅時候,唔係都會感謝上帝咩?</w:t>
      </w:r>
    </w:p>
    <w:p w14:paraId="6DFD77B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導師,讚美同感恩有咩分別?</w:t>
      </w:r>
    </w:p>
    <w:p w14:paraId="51957DE6"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讚美係歡愉嘅感恩,係感恩嘅湧現,係由內心、由心而發嘅激流。 一個人可能唔記得某個特羅帕里翁嘅全部歌詞;佢可能只記得一半,然後用自己嘅話填補空缺,但佢嘅心仍然會因為喜悅而顫抖。如果你為上帝豐盛嘅祝福向祂獻上感謝,當你感恩同榮耀祂嘅時候,你就會感受到祂良善嘅豐盛。</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853"/>
      <w:r w:rsidRPr="00E236F4">
        <w:rPr>
          <w:lang w:val="ru-RU"/>
        </w:rPr>
        <w:t>讚美由對上帝嘅感恩開始</w:t>
      </w:r>
      <w:bookmarkEnd w:id="262"/>
      <w:bookmarkEnd w:id="263"/>
    </w:p>
    <w:p w14:paraId="7191B94E" w14:textId="3D0D7984" w:rsidR="00BA44CB" w:rsidRDefault="008F333A" w:rsidP="005D07B0">
      <w:pPr>
        <w:ind w:firstLine="720"/>
        <w:rPr>
          <w:lang w:val="ru-RU"/>
        </w:rPr>
      </w:pPr>
      <w:r>
        <w:rPr>
          <w:lang w:val="ru-RU"/>
        </w:rPr>
        <w:t>—</w:t>
      </w:r>
      <w:r w:rsidR="002C6C64" w:rsidRPr="00E236F4">
        <w:rPr>
          <w:lang w:val="ru-RU"/>
        </w:rPr>
        <w:t xml:space="preserve"> 師傅,我哋對上帝嘅感恩同讚美係咪一樣?</w:t>
      </w:r>
    </w:p>
    <w:p w14:paraId="3D19D74C" w14:textId="77777777" w:rsidR="00BA44CB" w:rsidRDefault="00BA44CB" w:rsidP="008F333A">
      <w:pPr>
        <w:rPr>
          <w:lang w:val="ru-RU"/>
        </w:rPr>
      </w:pPr>
      <w:r>
        <w:rPr>
          <w:lang w:val="ru-RU"/>
        </w:rPr>
        <w:tab/>
      </w:r>
      <w:r w:rsidR="008F333A">
        <w:rPr>
          <w:lang w:val="ru-RU"/>
        </w:rPr>
        <w:t>—</w:t>
      </w:r>
      <w:r w:rsidR="002C6C64" w:rsidRPr="00E236F4">
        <w:rPr>
          <w:lang w:val="ru-RU"/>
        </w:rPr>
        <w:t xml:space="preserve"> 感恩心係最重要嘅事。讚美就係由此開始。</w:t>
      </w:r>
    </w:p>
    <w:p w14:paraId="04530C97"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導師,一個人要點樣培養對上帝嘅感恩心?</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要喺靈魂裏面對神懷有感恩,就要留意自己嘅言行,正確對待身邊嘅人,並且對人感恩。 凡是對鄰舍的一點小恩小惠都能心存感恩的人,無疑對賜予並持續豐厚賜福與我們的基督,將會懷有無比深切的感恩。 咁樣,一個人就會不斷被感恩充滿;因為當佢哋諗緊點樣向基督表達感恩嘅時候,主就會賜予佢哋更大嘅祝福,令到一個真誠嘅靈魂 simply 因為對祂嘅愛而融化。 因為如果一個人有屬靈的領受,並且常常為神最微小 的恩賜都感恩不絕,神就會以更大的祝福回應他。</w:t>
      </w:r>
    </w:p>
    <w:p w14:paraId="447313E3" w14:textId="77777777" w:rsidR="00BA44CB" w:rsidRDefault="00BA44CB" w:rsidP="008F333A">
      <w:pPr>
        <w:rPr>
          <w:lang w:val="ru-RU"/>
        </w:rPr>
      </w:pPr>
      <w:r>
        <w:rPr>
          <w:lang w:val="ru-RU"/>
        </w:rPr>
        <w:tab/>
      </w:r>
      <w:r w:rsidR="008F333A">
        <w:rPr>
          <w:lang w:val="ru-RU"/>
        </w:rPr>
        <w:t>—</w:t>
      </w:r>
      <w:r w:rsidR="002C6C64" w:rsidRPr="00E236F4">
        <w:rPr>
          <w:lang w:val="ru-RU"/>
        </w:rPr>
        <w:t xml:space="preserve"> 神父,當諗到上帝嘅祝福時,係應該逐樣具體咁諗,定係大體上咁諗?</w:t>
      </w:r>
    </w:p>
    <w:p w14:paraId="4F54D54C" w14:textId="77777777" w:rsidR="00BA44CB" w:rsidRDefault="00BA44CB" w:rsidP="008F333A">
      <w:pPr>
        <w:rPr>
          <w:lang w:val="ru-RU"/>
        </w:rPr>
      </w:pPr>
      <w:r>
        <w:rPr>
          <w:lang w:val="ru-RU"/>
        </w:rPr>
        <w:tab/>
      </w:r>
      <w:r w:rsidR="008F333A">
        <w:rPr>
          <w:lang w:val="ru-RU"/>
        </w:rPr>
        <w:t>—</w:t>
      </w:r>
      <w:r w:rsidR="002C6C64" w:rsidRPr="00E236F4">
        <w:rPr>
          <w:lang w:val="ru-RU"/>
        </w:rPr>
        <w:t xml:space="preserve"> 如果你可以逐一反思每一份祝福,就最好不過。如果你留意一切,不放過任何細節,你甚至會感受到良善上帝最細微的觸動,並心存極大感恩。當一個孩子的注意力集中在他媽媽身上,他就能感受到媽媽溫柔的撫摸。 但如果佢心思放喺玩具度,就算媽媽撫摸同錫佢,佢都感覺唔到。上帝不斷用慈愛觸摸我哋。反思上帝祝福嘅人會被感動得心生柔情,心靈激動,並不斷讚美上帝。</w:t>
      </w:r>
    </w:p>
    <w:p w14:paraId="0C933811"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導師,心要點先可以開始歡喜,並喺對上帝嘅感恩中得到樂趣?</w:t>
      </w:r>
    </w:p>
    <w:p w14:paraId="369487F0" w14:textId="0CEA86DE" w:rsidR="00BA44CB" w:rsidRDefault="00BA44CB" w:rsidP="008F333A">
      <w:pPr>
        <w:rPr>
          <w:lang w:val="ru-RU"/>
        </w:rPr>
      </w:pPr>
      <w:r>
        <w:rPr>
          <w:lang w:val="ru-RU"/>
        </w:rPr>
        <w:tab/>
      </w:r>
      <w:r w:rsidR="008F333A">
        <w:rPr>
          <w:lang w:val="ru-RU"/>
        </w:rPr>
        <w:t>—</w:t>
      </w:r>
      <w:r w:rsidR="002C6C64" w:rsidRPr="00E236F4">
        <w:rPr>
          <w:lang w:val="ru-RU"/>
        </w:rPr>
        <w:t xml:space="preserve"> 透過謙卑同愛,人就會體會到上帝嘅豐盛祝福,成為一個感恩嘅僕人。</w:t>
      </w:r>
      <w:r w:rsidR="00797C61">
        <w:rPr>
          <w:rStyle w:val="FootnoteReference"/>
          <w:lang w:val="ru-RU"/>
        </w:rPr>
        <w:footnoteReference w:id="194"/>
      </w:r>
      <w:r w:rsidR="002C6C64" w:rsidRPr="00E236F4">
        <w:rPr>
          <w:lang w:val="ru-RU"/>
        </w:rPr>
        <w:t xml:space="preserve"> </w:t>
      </w:r>
      <w:r w:rsidR="008F333A">
        <w:rPr>
          <w:lang w:val="ru-RU"/>
        </w:rPr>
        <w:t>「</w:t>
      </w:r>
      <w:r w:rsidR="002C6C64" w:rsidRPr="00E236F4">
        <w:rPr>
          <w:lang w:val="ru-RU"/>
        </w:rPr>
        <w:t>我嘅神啊,</w:t>
      </w:r>
      <w:r w:rsidR="008F333A">
        <w:rPr>
          <w:lang w:val="ru-RU"/>
        </w:rPr>
        <w:t>」</w:t>
      </w:r>
      <w:r w:rsidR="002C6C64" w:rsidRPr="00E236F4">
        <w:rPr>
          <w:lang w:val="ru-RU"/>
        </w:rPr>
        <w:t>佢講,</w:t>
      </w:r>
      <w:r w:rsidR="008F333A">
        <w:rPr>
          <w:lang w:val="ru-RU"/>
        </w:rPr>
        <w:t>「</w:t>
      </w:r>
      <w:r w:rsidR="002C6C64" w:rsidRPr="00E236F4">
        <w:rPr>
          <w:lang w:val="ru-RU"/>
        </w:rPr>
        <w:t>我唔配受祢嘅眷顧;求祢幫助其他人──嗰啲比我更受苦嘅人</w:t>
      </w:r>
      <w:r>
        <w:rPr>
          <w:lang w:val="ru-RU"/>
        </w:rPr>
        <w:t>……」</w:t>
      </w:r>
      <w:r w:rsidR="002C6C64" w:rsidRPr="00E236F4">
        <w:rPr>
          <w:lang w:val="ru-RU"/>
        </w:rPr>
        <w:t>上帝見到呢種愛同謙卑,就將祂嘅恩典傾倒喺嗰個人身上。 咁呢個互相交換就繼續落去:人感恩──上帝就賜俾佢哋源源不絕嘅恩典。</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854"/>
      <w:r w:rsidRPr="00E236F4">
        <w:rPr>
          <w:lang w:val="ru-RU"/>
        </w:rPr>
        <w:t>「榮耀歸於你,哦,神啊</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Geronda,'榮耀歸於你,哦,神</w:t>
      </w:r>
      <w:r w:rsidR="00BA44CB">
        <w:rPr>
          <w:lang w:val="ru-RU"/>
        </w:rPr>
        <w:t>啊'</w:t>
      </w:r>
      <w:r w:rsidR="002C6C64" w:rsidRPr="00E236F4">
        <w:rPr>
          <w:lang w:val="ru-RU"/>
        </w:rPr>
        <w:t>呢句話係乜意思?</w:t>
      </w:r>
    </w:p>
    <w:p w14:paraId="70332943" w14:textId="16E72B94" w:rsidR="00BA44CB" w:rsidRDefault="00BA44CB" w:rsidP="008F333A">
      <w:pPr>
        <w:rPr>
          <w:lang w:val="ru-RU"/>
        </w:rPr>
      </w:pPr>
      <w:r>
        <w:rPr>
          <w:lang w:val="ru-RU"/>
        </w:rPr>
        <w:tab/>
      </w:r>
      <w:r w:rsidR="008F333A">
        <w:rPr>
          <w:lang w:val="ru-RU"/>
        </w:rPr>
        <w:t>──</w:t>
      </w:r>
      <w:r w:rsidR="002C6C64" w:rsidRPr="00E236F4">
        <w:rPr>
          <w:lang w:val="ru-RU"/>
        </w:rPr>
        <w:t>「榮耀歸於你,哦,神啊</w:t>
      </w:r>
      <w:r>
        <w:rPr>
          <w:lang w:val="ru-RU"/>
        </w:rPr>
        <w:t>」</w:t>
      </w:r>
      <w:r w:rsidR="002C6C64" w:rsidRPr="00E236F4">
        <w:rPr>
          <w:lang w:val="ru-RU"/>
        </w:rPr>
        <w:t>呢句話嘅意思係「願眾人都得認識神</w:t>
      </w:r>
      <w:r>
        <w:rPr>
          <w:lang w:val="ru-RU"/>
        </w:rPr>
        <w:t>」。</w:t>
      </w:r>
      <w:r w:rsidR="002C6C64" w:rsidRPr="00E236F4">
        <w:rPr>
          <w:lang w:val="ru-RU"/>
        </w:rPr>
        <w:t>你睇,基督自己都講過:</w:t>
      </w:r>
    </w:p>
    <w:p w14:paraId="5A823415" w14:textId="4FEFBB65" w:rsidR="00BA44CB" w:rsidRDefault="00BA44CB" w:rsidP="008F333A">
      <w:pPr>
        <w:rPr>
          <w:lang w:val="ru-RU"/>
        </w:rPr>
      </w:pPr>
      <w:r>
        <w:rPr>
          <w:lang w:val="ru-RU"/>
        </w:rPr>
        <w:tab/>
        <w:t>「</w:t>
      </w:r>
      <w:r w:rsidR="002C6C64" w:rsidRPr="00E236F4">
        <w:rPr>
          <w:lang w:val="ru-RU"/>
        </w:rPr>
        <w:t>我在地上已經榮耀你;父啊,現在求你榮耀我</w:t>
      </w:r>
      <w:r>
        <w:rPr>
          <w:lang w:val="ru-RU"/>
        </w:rPr>
        <w:t>。」</w:t>
      </w:r>
      <w:r w:rsidR="00CD1597">
        <w:rPr>
          <w:rStyle w:val="FootnoteReference"/>
          <w:lang w:val="ru-RU"/>
        </w:rPr>
        <w:footnoteReference w:id="195"/>
      </w:r>
      <w:r w:rsidR="002C6C64" w:rsidRPr="00E236F4">
        <w:rPr>
          <w:lang w:val="ru-RU"/>
        </w:rPr>
        <w:t xml:space="preserve"> 有啲人誤解呢段說話</w:t>
      </w:r>
      <w:r w:rsidR="00C90354">
        <w:rPr>
          <w:lang w:val="ru-RU"/>
        </w:rPr>
        <w:t>,</w:t>
      </w:r>
      <w:r w:rsidR="002C6C64" w:rsidRPr="00E236F4">
        <w:rPr>
          <w:lang w:val="ru-RU"/>
        </w:rPr>
        <w:t xml:space="preserve">話連基督都追求榮耀!但呢段說話嘅意思係: </w:t>
      </w:r>
      <w:r w:rsidR="00C90354">
        <w:rPr>
          <w:lang w:val="ru-RU"/>
        </w:rPr>
        <w:t>「</w:t>
      </w:r>
      <w:r w:rsidR="002C6C64" w:rsidRPr="00E236F4">
        <w:rPr>
          <w:lang w:val="ru-RU"/>
        </w:rPr>
        <w:t>父啊,我在地上已經將你顯明;你也要將我顯明,好叫人得以信</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Geronda,我覺得自己好想比講</w:t>
      </w:r>
      <w:r w:rsidR="00C90354">
        <w:rPr>
          <w:lang w:val="ru-RU"/>
        </w:rPr>
        <w:t>「</w:t>
      </w:r>
      <w:r w:rsidR="002C6C64" w:rsidRPr="00E236F4">
        <w:rPr>
          <w:lang w:val="ru-RU"/>
        </w:rPr>
        <w:t>主,憐憫我</w:t>
      </w:r>
      <w:r>
        <w:rPr>
          <w:lang w:val="ru-RU"/>
        </w:rPr>
        <w:t>」</w:t>
      </w:r>
      <w:r w:rsidR="002C6C64" w:rsidRPr="00E236F4">
        <w:rPr>
          <w:lang w:val="ru-RU"/>
        </w:rPr>
        <w:t>更加多次講</w:t>
      </w:r>
      <w:r w:rsidR="00C90354">
        <w:rPr>
          <w:lang w:val="ru-RU"/>
        </w:rPr>
        <w:t>「</w:t>
      </w:r>
      <w:r w:rsidR="002C6C64" w:rsidRPr="00E236F4">
        <w:rPr>
          <w:lang w:val="ru-RU"/>
        </w:rPr>
        <w:t>榮耀歸於你</w:t>
      </w:r>
      <w:r>
        <w:rPr>
          <w:lang w:val="ru-RU"/>
        </w:rPr>
        <w:t>,哦,</w:t>
      </w:r>
      <w:r w:rsidR="002C6C64" w:rsidRPr="00E236F4">
        <w:rPr>
          <w:lang w:val="ru-RU"/>
        </w:rPr>
        <w:t>神啊</w:t>
      </w:r>
      <w:r>
        <w:rPr>
          <w:lang w:val="ru-RU"/>
        </w:rPr>
        <w:t>」</w:t>
      </w:r>
      <w:r w:rsidR="002C6C64" w:rsidRPr="00E236F4">
        <w:rPr>
          <w:lang w:val="ru-RU"/>
        </w:rPr>
        <w:t>。可能咁樣唔啱?</w:t>
      </w:r>
    </w:p>
    <w:p w14:paraId="7A4AAFEF" w14:textId="0B25A7C6" w:rsidR="00BA44CB" w:rsidRDefault="00BA44CB" w:rsidP="008F333A">
      <w:pPr>
        <w:rPr>
          <w:lang w:val="ru-RU"/>
        </w:rPr>
      </w:pPr>
      <w:r>
        <w:rPr>
          <w:lang w:val="ru-RU"/>
        </w:rPr>
        <w:lastRenderedPageBreak/>
        <w:tab/>
      </w:r>
      <w:r w:rsidR="008F333A">
        <w:rPr>
          <w:lang w:val="ru-RU"/>
        </w:rPr>
        <w:t>—</w:t>
      </w:r>
      <w:r w:rsidR="002C6C64" w:rsidRPr="00E236F4">
        <w:rPr>
          <w:lang w:val="ru-RU"/>
        </w:rPr>
        <w:t xml:space="preserve"> 唔係,蒙福嘅靈魂,咁樣啱嘅!我可以成日都做針線,一邊重複講:'榮耀歸於你,哦,上帝!榮耀歸於你,哦,上帝,因為我仍然活住。榮耀歸於你,哦,上帝,因為我將會死去並歸向你。 「榮耀歸於你,哦,神啊,就算我最終落入地獄,都會有其他人替我從地獄升天。所以我唔使為喺地獄嘅苦楚而悲傷,願神將好多罪人從地獄帶到天上,好叫祂因佢哋而得的喜樂可以增加,而為我而有的憂傷可以減少</w:t>
      </w:r>
      <w:r>
        <w:rPr>
          <w:lang w:val="ru-RU"/>
        </w:rPr>
        <w:t>。」</w:t>
      </w:r>
    </w:p>
    <w:p w14:paraId="6B8CA6A1" w14:textId="46DA7294" w:rsidR="00BA44CB" w:rsidRDefault="00BA44CB" w:rsidP="008F333A">
      <w:pPr>
        <w:rPr>
          <w:lang w:val="ru-RU"/>
        </w:rPr>
      </w:pPr>
      <w:r>
        <w:rPr>
          <w:lang w:val="ru-RU"/>
        </w:rPr>
        <w:tab/>
      </w:r>
      <w:r w:rsidR="002C6C64" w:rsidRPr="00E236F4">
        <w:rPr>
          <w:lang w:val="ru-RU"/>
        </w:rPr>
        <w:t>願「榮耀歸於你,哦神啊</w:t>
      </w:r>
      <w:r>
        <w:rPr>
          <w:lang w:val="ru-RU"/>
        </w:rPr>
        <w:t>」</w:t>
      </w:r>
      <w:r w:rsidR="002C6C64" w:rsidRPr="00E236F4">
        <w:rPr>
          <w:lang w:val="ru-RU"/>
        </w:rPr>
        <w:t>呢句話永遠唔離開你嘅口。當我受痛楚時,我嘅良藥就係</w:t>
      </w:r>
      <w:r w:rsidR="00C90354">
        <w:rPr>
          <w:lang w:val="ru-RU"/>
        </w:rPr>
        <w:t>「</w:t>
      </w:r>
      <w:r w:rsidR="002C6C64" w:rsidRPr="00E236F4">
        <w:rPr>
          <w:lang w:val="ru-RU"/>
        </w:rPr>
        <w:t>榮耀歸於你,哦神啊</w:t>
      </w:r>
      <w:r>
        <w:rPr>
          <w:lang w:val="ru-RU"/>
        </w:rPr>
        <w:t>」</w:t>
      </w:r>
      <w:r w:rsidR="002C6C64" w:rsidRPr="00E236F4">
        <w:rPr>
          <w:lang w:val="ru-RU"/>
        </w:rPr>
        <w:t>;其他藥丸都幫唔到我。</w:t>
      </w:r>
      <w:r w:rsidR="00C90354">
        <w:rPr>
          <w:lang w:val="ru-RU"/>
        </w:rPr>
        <w:t>「</w:t>
      </w:r>
      <w:r w:rsidR="002C6C64" w:rsidRPr="00E236F4">
        <w:rPr>
          <w:lang w:val="ru-RU"/>
        </w:rPr>
        <w:t>榮耀歸於你,哦神啊</w:t>
      </w:r>
      <w:r>
        <w:rPr>
          <w:lang w:val="ru-RU"/>
        </w:rPr>
        <w:t>」</w:t>
      </w:r>
      <w:r w:rsidR="002C6C64" w:rsidRPr="00E236F4">
        <w:rPr>
          <w:lang w:val="ru-RU"/>
        </w:rPr>
        <w:t>甚至高過「主耶穌基督,憐憫我</w:t>
      </w:r>
      <w:r>
        <w:rPr>
          <w:lang w:val="ru-RU"/>
        </w:rPr>
        <w:t>」</w:t>
      </w:r>
      <w:r w:rsidR="002C6C64" w:rsidRPr="00E236F4">
        <w:rPr>
          <w:lang w:val="ru-RU"/>
        </w:rPr>
        <w:t xml:space="preserve">。老提弘長老以前都咁講: </w:t>
      </w:r>
      <w:r>
        <w:rPr>
          <w:lang w:val="ru-RU"/>
        </w:rPr>
        <w:t>「</w:t>
      </w:r>
      <w:r w:rsidR="00C90354">
        <w:rPr>
          <w:lang w:val="ru-RU"/>
        </w:rPr>
        <w:t>"</w:t>
      </w:r>
      <w:r w:rsidR="002C6C64" w:rsidRPr="00E236F4">
        <w:rPr>
          <w:lang w:val="ru-RU"/>
        </w:rPr>
        <w:t>主耶穌</w:t>
      </w:r>
      <w:r w:rsidR="00C90354">
        <w:rPr>
          <w:lang w:val="ru-RU"/>
        </w:rPr>
        <w:t>基督"</w:t>
      </w:r>
      <w:r w:rsidR="002C6C64" w:rsidRPr="00E236F4">
        <w:rPr>
          <w:lang w:val="ru-RU"/>
        </w:rPr>
        <w:t>值一百德拉瑪,而</w:t>
      </w:r>
      <w:r w:rsidR="00C90354">
        <w:rPr>
          <w:lang w:val="ru-RU"/>
        </w:rPr>
        <w:t>"</w:t>
      </w:r>
      <w:r w:rsidR="002C6C64" w:rsidRPr="00E236F4">
        <w:rPr>
          <w:lang w:val="ru-RU"/>
        </w:rPr>
        <w:t>榮耀歸於你,</w:t>
      </w:r>
      <w:r w:rsidR="00C90354">
        <w:rPr>
          <w:lang w:val="ru-RU"/>
        </w:rPr>
        <w:t>哦神啊</w:t>
      </w:r>
      <w:r w:rsidR="008F333A">
        <w:rPr>
          <w:lang w:val="ru-RU"/>
        </w:rPr>
        <w:t>"</w:t>
      </w:r>
      <w:r w:rsidR="002C6C64" w:rsidRPr="00E236F4">
        <w:rPr>
          <w:lang w:val="ru-RU"/>
        </w:rPr>
        <w:t>值整整一千德拉瑪</w:t>
      </w:r>
      <w:r>
        <w:rPr>
          <w:lang w:val="ru-RU"/>
        </w:rPr>
        <w:t>,"</w:t>
      </w:r>
      <w:r w:rsidR="002C6C64" w:rsidRPr="00E236F4">
        <w:rPr>
          <w:lang w:val="ru-RU"/>
        </w:rPr>
        <w:t>即係話,遠遠多過。佢嘅意思係,人係出於需要先求神嘅憐憫,但係出於愛先去榮耀神;所以,榮耀神喺神面前更有價值。 長老勸我哋唔單止喺一切都好嘅時候先講</w:t>
      </w:r>
      <w:r>
        <w:rPr>
          <w:lang w:val="ru-RU"/>
        </w:rPr>
        <w:t>「</w:t>
      </w:r>
      <w:r w:rsidR="002C6C64" w:rsidRPr="00E236F4">
        <w:rPr>
          <w:lang w:val="ru-RU"/>
        </w:rPr>
        <w:t>榮耀歸於你,哦神</w:t>
      </w:r>
      <w:r>
        <w:rPr>
          <w:lang w:val="ru-RU"/>
        </w:rPr>
        <w:t>啊」</w:t>
      </w:r>
      <w:r w:rsidR="002C6C64" w:rsidRPr="00E236F4">
        <w:rPr>
          <w:lang w:val="ru-RU"/>
        </w:rPr>
        <w:t>,喺我哋受苦嘅時候都要講,因為連試煉都係神為咗我哋靈魂嘅益處而許可嘅。</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Geronda,有時我講</w:t>
      </w:r>
      <w:r w:rsidR="00C90354">
        <w:rPr>
          <w:lang w:val="ru-RU"/>
        </w:rPr>
        <w:t>「</w:t>
      </w:r>
      <w:r w:rsidR="002C6C64" w:rsidRPr="00E236F4">
        <w:rPr>
          <w:lang w:val="ru-RU"/>
        </w:rPr>
        <w:t>榮耀歸於神</w:t>
      </w:r>
      <w:r>
        <w:rPr>
          <w:lang w:val="ru-RU"/>
        </w:rPr>
        <w:t>」</w:t>
      </w:r>
      <w:r w:rsidR="002C6C64" w:rsidRPr="00E236F4">
        <w:rPr>
          <w:lang w:val="ru-RU"/>
        </w:rPr>
        <w:t>,就喺我靈裏面感受到一種喜樂。呢係乜嘢?</w:t>
      </w:r>
    </w:p>
    <w:p w14:paraId="724210D7" w14:textId="48279C9B" w:rsidR="00BA44CB" w:rsidRDefault="00BA44CB" w:rsidP="008F333A">
      <w:pPr>
        <w:rPr>
          <w:lang w:val="ru-RU"/>
        </w:rPr>
      </w:pPr>
      <w:r>
        <w:rPr>
          <w:lang w:val="ru-RU"/>
        </w:rPr>
        <w:tab/>
      </w:r>
      <w:r w:rsidR="008F333A">
        <w:rPr>
          <w:lang w:val="ru-RU"/>
        </w:rPr>
        <w:t>—</w:t>
      </w:r>
      <w:r w:rsidR="002C6C64" w:rsidRPr="00E236F4">
        <w:rPr>
          <w:lang w:val="ru-RU"/>
        </w:rPr>
        <w:t xml:space="preserve"> 嗰就係真正嘅屬靈喜樂!…你嗰番說話令我好開心!依家,我因為太開心</w:t>
      </w:r>
      <w:r>
        <w:rPr>
          <w:lang w:val="ru-RU"/>
        </w:rPr>
        <w:t>,</w:t>
      </w:r>
      <w:r w:rsidR="002C6C64" w:rsidRPr="00E236F4">
        <w:rPr>
          <w:lang w:val="ru-RU"/>
        </w:rPr>
        <w:t>就要拎支筆</w:t>
      </w:r>
      <w:r>
        <w:rPr>
          <w:lang w:val="ru-RU"/>
        </w:rPr>
        <w:t>,</w:t>
      </w:r>
      <w:r w:rsidR="002C6C64" w:rsidRPr="00E236F4">
        <w:rPr>
          <w:lang w:val="ru-RU"/>
        </w:rPr>
        <w:t>開始寫</w:t>
      </w:r>
      <w:r>
        <w:rPr>
          <w:lang w:val="ru-RU"/>
        </w:rPr>
        <w:t>「</w:t>
      </w:r>
      <w:r w:rsidR="002C6C64" w:rsidRPr="00E236F4">
        <w:rPr>
          <w:lang w:val="ru-RU"/>
        </w:rPr>
        <w:t>榮耀歸於神,榮耀歸於神</w:t>
      </w:r>
      <w:r>
        <w:rPr>
          <w:lang w:val="ru-RU"/>
        </w:rPr>
        <w:t>……」</w:t>
      </w:r>
      <w:r w:rsidR="002C6C64" w:rsidRPr="00E236F4">
        <w:rPr>
          <w:lang w:val="ru-RU"/>
        </w:rPr>
        <w:t>直到寫滿成張紙!願神喺你將來嘅生命中,賜你同嗰啲不斷讚美祂嘅天使一齊。阿門。</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855"/>
      <w:r w:rsidRPr="00846B18">
        <w:rPr>
          <w:lang w:val="ru-RU"/>
        </w:rPr>
        <w:t>第二</w:t>
      </w:r>
      <w:r w:rsidRPr="00E236F4">
        <w:rPr>
          <w:lang w:val="ru-RU"/>
        </w:rPr>
        <w:t xml:space="preserve">章 </w:t>
      </w:r>
      <w:r w:rsidRPr="00846B18">
        <w:rPr>
          <w:lang w:val="ru-RU"/>
        </w:rPr>
        <w:br/>
      </w:r>
      <w:r w:rsidRPr="00E236F4">
        <w:rPr>
          <w:lang w:val="ru-RU"/>
        </w:rPr>
        <w:t>關於讚美之境</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856"/>
      <w:r w:rsidRPr="00E236F4">
        <w:rPr>
          <w:lang w:val="ru-RU"/>
        </w:rPr>
        <w:t>讚美領域中的兩個階級</w:t>
      </w:r>
      <w:bookmarkEnd w:id="268"/>
      <w:bookmarkEnd w:id="269"/>
    </w:p>
    <w:p w14:paraId="47D1075D" w14:textId="28DBFAE3" w:rsidR="00BA44CB" w:rsidRDefault="002C6C64" w:rsidP="009E7352">
      <w:pPr>
        <w:ind w:firstLine="720"/>
        <w:rPr>
          <w:lang w:val="ru-RU"/>
        </w:rPr>
      </w:pPr>
      <w:r w:rsidRPr="00E236F4">
        <w:rPr>
          <w:lang w:val="ru-RU"/>
        </w:rPr>
        <w:t>明白讚美嘅關鍵,就係呢個領域有兩個階段。如果一個人唔經過第一個階段,就唔可能升到第二個階段。喺第一個階段,人要忍受痛苦,但對一切都保持正確嘅認識。佢哋行善、責備自己、謙卑自己、悔改,並且為一切感謝上帝: 佢會講</w:t>
      </w:r>
      <w:r w:rsidR="008F333A">
        <w:rPr>
          <w:lang w:val="ru-RU"/>
        </w:rPr>
        <w:t>:「</w:t>
      </w:r>
      <w:r w:rsidRPr="00E236F4">
        <w:rPr>
          <w:lang w:val="ru-RU"/>
        </w:rPr>
        <w:t>我嘅神啊,我感謝祢;因為我嘅罪,我先要忍受呢一切。我本該受更重嘅刑罰,但我恐怕自己撐唔住。我懇求祢,賜我忍耐同力量,去承受一切。</w:t>
      </w:r>
      <w:r w:rsidR="00BA44CB">
        <w:rPr>
          <w:lang w:val="ru-RU"/>
        </w:rPr>
        <w:t>」</w:t>
      </w:r>
      <w:r w:rsidRPr="00E236F4">
        <w:rPr>
          <w:lang w:val="ru-RU"/>
        </w:rPr>
        <w:t>然後,神聖嘅安慰就到嚟,佢就進入第二階段。 有啲人已經行過懺悔嘅道路,經歷過離棄罪惡所帶來嘅神聖安慰,已經歷經喜悅嘅眼淚,達到榮耀階段。到嗰陣,佢冇咩悲傷,只感到神聖嘅喜悅同對上帝嘅感恩,大到幾乎承受唔住。 佢哋不斷重複唱</w:t>
      </w:r>
      <w:r w:rsidR="00BA44CB">
        <w:rPr>
          <w:lang w:val="ru-RU"/>
        </w:rPr>
        <w:t>「</w:t>
      </w:r>
      <w:r w:rsidRPr="00E236F4">
        <w:rPr>
          <w:lang w:val="ru-RU"/>
        </w:rPr>
        <w:t>榮耀歸於你</w:t>
      </w:r>
      <w:r w:rsidR="00BA44CB">
        <w:rPr>
          <w:lang w:val="ru-RU"/>
        </w:rPr>
        <w:t>,</w:t>
      </w:r>
      <w:r w:rsidRPr="00E236F4">
        <w:rPr>
          <w:lang w:val="ru-RU"/>
        </w:rPr>
        <w:t>哦</w:t>
      </w:r>
      <w:r w:rsidR="00BA44CB">
        <w:rPr>
          <w:lang w:val="ru-RU"/>
        </w:rPr>
        <w:t>,</w:t>
      </w:r>
      <w:r w:rsidRPr="00E236F4">
        <w:rPr>
          <w:lang w:val="ru-RU"/>
        </w:rPr>
        <w:t>上帝</w:t>
      </w:r>
      <w:r w:rsidR="00BA44CB">
        <w:rPr>
          <w:lang w:val="ru-RU"/>
        </w:rPr>
        <w:t>啊」</w:t>
      </w:r>
      <w:r w:rsidRPr="00E236F4">
        <w:rPr>
          <w:lang w:val="ru-RU"/>
        </w:rPr>
        <w:t>,感謝上帝嘅豐盛祝福同祂嘅深厚慈愛,然後靈魂自然而然被牽引去禱告,去讚美上帝,或者最少向上帝求饒,因為自己配唔上祂嘅祝福。</w:t>
      </w:r>
    </w:p>
    <w:p w14:paraId="747EE8F7" w14:textId="77777777" w:rsidR="00BA44CB" w:rsidRDefault="00BA44CB" w:rsidP="008F333A">
      <w:pPr>
        <w:rPr>
          <w:lang w:val="ru-RU"/>
        </w:rPr>
      </w:pPr>
      <w:r>
        <w:rPr>
          <w:lang w:val="ru-RU"/>
        </w:rPr>
        <w:tab/>
      </w:r>
      <w:r w:rsidR="008F333A">
        <w:rPr>
          <w:lang w:val="ru-RU"/>
        </w:rPr>
        <w:t>—</w:t>
      </w:r>
      <w:r w:rsidR="002C6C64" w:rsidRPr="00E236F4">
        <w:rPr>
          <w:lang w:val="ru-RU"/>
        </w:rPr>
        <w:t xml:space="preserve"> 師傅,提洪神父係點樣祈禱㗎?</w:t>
      </w:r>
    </w:p>
    <w:p w14:paraId="29313CF5" w14:textId="1AB7F321" w:rsidR="00BA44CB" w:rsidRDefault="00BA44CB" w:rsidP="008F333A">
      <w:pPr>
        <w:rPr>
          <w:lang w:val="ru-RU"/>
        </w:rPr>
      </w:pPr>
      <w:r>
        <w:rPr>
          <w:lang w:val="ru-RU"/>
        </w:rPr>
        <w:tab/>
      </w:r>
      <w:r w:rsidR="008F333A">
        <w:rPr>
          <w:lang w:val="ru-RU"/>
        </w:rPr>
        <w:t>—</w:t>
      </w:r>
      <w:r w:rsidR="002C6C64" w:rsidRPr="00E236F4">
        <w:rPr>
          <w:lang w:val="ru-RU"/>
        </w:rPr>
        <w:t xml:space="preserve"> 提洪老竉進入咗讚頌嘅境界,已經唔再係祈禱,而係讚頌。佢口中所講嘅,就只有:</w:t>
      </w:r>
      <w:r>
        <w:rPr>
          <w:lang w:val="ru-RU"/>
        </w:rPr>
        <w:t>「</w:t>
      </w:r>
      <w:r w:rsidR="002C6C64" w:rsidRPr="00E236F4">
        <w:rPr>
          <w:lang w:val="ru-RU"/>
        </w:rPr>
        <w:t>光榮歸於你,天主,光</w:t>
      </w:r>
      <w:r w:rsidR="002C6C64" w:rsidRPr="00E236F4">
        <w:rPr>
          <w:lang w:val="ru-RU"/>
        </w:rPr>
        <w:lastRenderedPageBreak/>
        <w:t>榮歸於你,天主!..</w:t>
      </w:r>
      <w:r>
        <w:rPr>
          <w:lang w:val="ru-RU"/>
        </w:rPr>
        <w:t>」</w:t>
      </w:r>
      <w:r w:rsidR="008F333A">
        <w:rPr>
          <w:lang w:val="ru-RU"/>
        </w:rPr>
        <w:t>—</w:t>
      </w:r>
      <w:r w:rsidR="002C6C64" w:rsidRPr="00E236F4">
        <w:rPr>
          <w:lang w:val="ru-RU"/>
        </w:rPr>
        <w:t xml:space="preserve"> 對佢嚟講,一年入面幾乎每日都係</w:t>
      </w:r>
      <w:r>
        <w:rPr>
          <w:lang w:val="ru-RU"/>
        </w:rPr>
        <w:t>「</w:t>
      </w:r>
      <w:r w:rsidR="002C6C64" w:rsidRPr="00E236F4">
        <w:rPr>
          <w:lang w:val="ru-RU"/>
        </w:rPr>
        <w:t>光明</w:t>
      </w:r>
      <w:r>
        <w:rPr>
          <w:lang w:val="ru-RU"/>
        </w:rPr>
        <w:t>」嘅</w:t>
      </w:r>
      <w:r w:rsidR="009E7352" w:rsidRPr="009E7352">
        <w:rPr>
          <w:lang w:val="ru-RU"/>
        </w:rPr>
        <w:t>,</w:t>
      </w:r>
      <w:r w:rsidR="009E7352">
        <w:rPr>
          <w:rStyle w:val="FootnoteReference"/>
          <w:lang w:val="ru-RU"/>
        </w:rPr>
        <w:footnoteReference w:id="196"/>
      </w:r>
      <w:r w:rsidR="002C6C64" w:rsidRPr="00E236F4">
        <w:rPr>
          <w:lang w:val="ru-RU"/>
        </w:rPr>
        <w:t xml:space="preserve"> 因為佢不停咁活喺復活節嘅喜悅之中。</w:t>
      </w:r>
    </w:p>
    <w:p w14:paraId="3DE63AC4" w14:textId="77777777" w:rsidR="00BA44CB" w:rsidRDefault="00BA44CB" w:rsidP="008F333A">
      <w:pPr>
        <w:rPr>
          <w:lang w:val="ru-RU"/>
        </w:rPr>
      </w:pPr>
      <w:r>
        <w:rPr>
          <w:lang w:val="ru-RU"/>
        </w:rPr>
        <w:tab/>
      </w:r>
      <w:r w:rsidR="002C6C64" w:rsidRPr="00E236F4">
        <w:rPr>
          <w:lang w:val="ru-RU"/>
        </w:rPr>
        <w:t>對處於咁樣狀態嘅人嚟講,永遠都係復活節,永遠都係復活!所有鐘都歡喜雀躍咁響起。</w:t>
      </w:r>
    </w:p>
    <w:p w14:paraId="7A2FB334" w14:textId="3F77469B" w:rsidR="00BA44CB" w:rsidRDefault="00BA44CB" w:rsidP="008F333A">
      <w:pPr>
        <w:rPr>
          <w:lang w:val="ru-RU"/>
        </w:rPr>
      </w:pPr>
      <w:r>
        <w:rPr>
          <w:lang w:val="ru-RU"/>
        </w:rPr>
        <w:tab/>
      </w:r>
      <w:r w:rsidR="002C6C64" w:rsidRPr="00E236F4">
        <w:rPr>
          <w:lang w:val="ru-RU"/>
        </w:rPr>
        <w:t>用悅耳嘅鈸讚美佢,用歡欣嘅鈸讚美佢!</w:t>
      </w:r>
      <w:r w:rsidR="009E7352">
        <w:rPr>
          <w:rStyle w:val="FootnoteReference"/>
          <w:lang w:val="ru-RU"/>
        </w:rPr>
        <w:footnoteReference w:id="197"/>
      </w:r>
      <w:r w:rsidR="009E7352" w:rsidRPr="009E7352">
        <w:rPr>
          <w:lang w:val="ru-RU"/>
        </w:rPr>
        <w:t xml:space="preserve"> </w:t>
      </w:r>
      <w:r w:rsidR="002C6C64" w:rsidRPr="00E236F4">
        <w:rPr>
          <w:lang w:val="ru-RU"/>
        </w:rPr>
        <w:t>成日都讚美上帝,佢哋嘅心跳就好似鐘聲咁響。</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857"/>
      <w:r w:rsidRPr="00E236F4">
        <w:rPr>
          <w:lang w:val="ru-RU"/>
        </w:rPr>
        <w:t>懺悔嘅眼淚同讚美嘅眼淚</w:t>
      </w:r>
      <w:bookmarkEnd w:id="270"/>
      <w:bookmarkEnd w:id="271"/>
    </w:p>
    <w:p w14:paraId="6CEFE98A" w14:textId="443EB21D" w:rsidR="00BA44CB" w:rsidRDefault="008F333A" w:rsidP="009E7352">
      <w:pPr>
        <w:ind w:firstLine="720"/>
        <w:rPr>
          <w:lang w:val="ru-RU"/>
        </w:rPr>
      </w:pPr>
      <w:r>
        <w:rPr>
          <w:lang w:val="ru-RU"/>
        </w:rPr>
        <w:t>—</w:t>
      </w:r>
      <w:r w:rsidR="002C6C64" w:rsidRPr="00E236F4">
        <w:rPr>
          <w:lang w:val="ru-RU"/>
        </w:rPr>
        <w:t xml:space="preserve"> 導師,請為我哋解釋阿爸伊薩克喺講到眼淚時所寫嘅話:</w:t>
      </w:r>
      <w:r w:rsidR="00C90354">
        <w:rPr>
          <w:lang w:val="ru-RU"/>
        </w:rPr>
        <w:t>「</w:t>
      </w:r>
      <w:r w:rsidR="002C6C64" w:rsidRPr="00E236F4">
        <w:rPr>
          <w:lang w:val="ru-RU"/>
        </w:rPr>
        <w:t>有啲眼淚會燃燒並令身體枯竭,而其他眼淚則令身體歡欣並滋養佢。」 因為罪而謙卑嘅心所流嘅淚──嗰啲會燃燒同乾枯身體……但係另一種淚,係由知識同洞察力嚟:佢哋會裝飾面容,滋養身體</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w:t>
      </w:r>
      <w:r w:rsidR="002C6C64" w:rsidRPr="00E236F4">
        <w:rPr>
          <w:lang w:val="ru-RU"/>
        </w:rPr>
        <w:t xml:space="preserve"> 第一種眼淚係懺悔嘅眼淚。你對所犯嘅罪深感悲痛同真誠嘅哀傷,並以謙卑嘅態度去哀悼佢。呢啲眼淚會消磨人,但同時亦帶有神聖嘅安慰。 但當靈魂與上帝和好時,感恩與讚頌的眼淚湧現,這些都是喜淚。當時,靈魂發現自己處於另一個地方;它在柔和的甜美中歡欣地飛揚,一種天國的甘甜。 在這第二種狀態下,人只需極少食物。 心靈歡欣,佢食嘅少量食物已經足夠身體所需;的確,失眠都唔會對佢造成任何傷害。唔係佢勉強自己唔瞓,而係因為喜悅過剩,根本訓唔着。神聖嘅關懷喺佢心裏熊熊燃起,令佢忘記咗瞓覺。呢份極大嘅喜悅,遠遠超過咗失眠所帶嚟嘅困擾。</w:t>
      </w:r>
    </w:p>
    <w:p w14:paraId="71628A7B" w14:textId="45BF617E" w:rsidR="00BA44CB" w:rsidRDefault="00BA44CB" w:rsidP="008F333A">
      <w:pPr>
        <w:rPr>
          <w:lang w:val="ru-RU"/>
        </w:rPr>
      </w:pPr>
      <w:r>
        <w:rPr>
          <w:lang w:val="ru-RU"/>
        </w:rPr>
        <w:tab/>
      </w:r>
      <w:r w:rsidR="008F333A">
        <w:rPr>
          <w:lang w:val="ru-RU"/>
        </w:rPr>
        <w:t>—</w:t>
      </w:r>
      <w:r w:rsidR="002C6C64" w:rsidRPr="00E236F4">
        <w:rPr>
          <w:lang w:val="ru-RU"/>
        </w:rPr>
        <w:t xml:space="preserve"> 導師,一個人可以流住眼淚唱「基督已生,光榮祂</w:t>
      </w:r>
      <w:r>
        <w:rPr>
          <w:lang w:val="ru-RU"/>
        </w:rPr>
        <w:t>」</w:t>
      </w:r>
      <w:r w:rsidR="002C6C64" w:rsidRPr="00E236F4">
        <w:rPr>
          <w:lang w:val="ru-RU"/>
        </w:rPr>
        <w:t>嗎?</w:t>
      </w:r>
    </w:p>
    <w:p w14:paraId="7D2458A5" w14:textId="77777777" w:rsidR="00BA44CB" w:rsidRDefault="00BA44CB" w:rsidP="008F333A">
      <w:pPr>
        <w:rPr>
          <w:lang w:val="ru-RU"/>
        </w:rPr>
      </w:pPr>
      <w:r>
        <w:rPr>
          <w:lang w:val="ru-RU"/>
        </w:rPr>
        <w:tab/>
      </w:r>
      <w:r w:rsidR="008F333A">
        <w:rPr>
          <w:lang w:val="ru-RU"/>
        </w:rPr>
        <w:t>—</w:t>
      </w:r>
      <w:r w:rsidR="002C6C64" w:rsidRPr="00E236F4">
        <w:rPr>
          <w:lang w:val="ru-RU"/>
        </w:rPr>
        <w:t xml:space="preserve"> 係,佢可以用感恩嘅眼淚去唱!</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所以,老法師,人可以一邊讚美上帝一邊流淚嗎?</w:t>
      </w:r>
    </w:p>
    <w:p w14:paraId="6E7D070E" w14:textId="1A5E58EA" w:rsidR="00BA44CB" w:rsidRDefault="00BA44CB" w:rsidP="008F333A">
      <w:pPr>
        <w:rPr>
          <w:lang w:val="ru-RU"/>
        </w:rPr>
      </w:pPr>
      <w:r>
        <w:rPr>
          <w:lang w:val="ru-RU"/>
        </w:rPr>
        <w:tab/>
      </w:r>
      <w:r w:rsidR="008F333A">
        <w:rPr>
          <w:lang w:val="ru-RU"/>
        </w:rPr>
        <w:t>—</w:t>
      </w:r>
      <w:r w:rsidR="002C6C64" w:rsidRPr="00E236F4">
        <w:rPr>
          <w:lang w:val="ru-RU"/>
        </w:rPr>
        <w:t xml:space="preserve"> 係!佢感受到一種由感恩而產生、難以言喻嘅喜悅,多到忍唔住。呢</w:t>
      </w:r>
      <w:r w:rsidR="008F333A">
        <w:rPr>
          <w:lang w:val="ru-RU"/>
        </w:rPr>
        <w:t>就</w:t>
      </w:r>
      <w:r w:rsidR="002C6C64" w:rsidRPr="00E236F4">
        <w:rPr>
          <w:lang w:val="ru-RU"/>
        </w:rPr>
        <w:t xml:space="preserve">係真正嘅讚美湧流。轉向屬靈嘅領域,向讚美嘅領域! </w:t>
      </w:r>
      <w:r>
        <w:rPr>
          <w:lang w:val="ru-RU"/>
        </w:rPr>
        <w:t>「</w:t>
      </w:r>
      <w:r w:rsidR="002C6C64" w:rsidRPr="00E236F4">
        <w:rPr>
          <w:lang w:val="ru-RU"/>
        </w:rPr>
        <w:t>榮耀歸於祢,哦神啊,榮耀歸於祢,哦神啊</w:t>
      </w:r>
      <w:r>
        <w:rPr>
          <w:lang w:val="ru-RU"/>
        </w:rPr>
        <w:t>」</w:t>
      </w:r>
      <w:r w:rsidR="002C6C64" w:rsidRPr="00E236F4">
        <w:rPr>
          <w:lang w:val="ru-RU"/>
        </w:rPr>
        <w:t>──不斷重複這些話語。然後,一切都會充滿你的柔情;對每一樣事物,你都會對神懷有深切的感恩,而神會以祂豐盛的祝福淹沒你。</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858"/>
      <w:r w:rsidRPr="00846B18">
        <w:rPr>
          <w:lang w:val="ru-RU"/>
        </w:rPr>
        <w:t>第三</w:t>
      </w:r>
      <w:r w:rsidRPr="00E236F4">
        <w:rPr>
          <w:lang w:val="ru-RU"/>
        </w:rPr>
        <w:t>章</w:t>
      </w:r>
      <w:r w:rsidR="002C6C64" w:rsidRPr="00E236F4">
        <w:rPr>
          <w:lang w:val="ru-RU"/>
        </w:rPr>
        <w:t xml:space="preserve"> </w:t>
      </w:r>
      <w:r w:rsidRPr="00846B18">
        <w:rPr>
          <w:lang w:val="ru-RU"/>
        </w:rPr>
        <w:br/>
      </w:r>
      <w:r w:rsidR="002C6C64" w:rsidRPr="00E236F4">
        <w:rPr>
          <w:lang w:val="ru-RU"/>
        </w:rPr>
        <w:t>論神嘅賜予</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859"/>
      <w:r w:rsidRPr="00E236F4">
        <w:rPr>
          <w:lang w:val="ru-RU"/>
        </w:rPr>
        <w:t>上帝慢慢地賜下祂的恩典</w:t>
      </w:r>
      <w:bookmarkEnd w:id="274"/>
      <w:bookmarkEnd w:id="275"/>
    </w:p>
    <w:p w14:paraId="656AA5CB" w14:textId="6976109B" w:rsidR="00BA44CB" w:rsidRDefault="002C6C64" w:rsidP="009E7352">
      <w:pPr>
        <w:ind w:firstLine="720"/>
        <w:rPr>
          <w:lang w:val="ru-RU"/>
        </w:rPr>
      </w:pPr>
      <w:r w:rsidRPr="00E236F4">
        <w:rPr>
          <w:lang w:val="ru-RU"/>
        </w:rPr>
        <w:t>長老,點解有時我哋喺禱告時好明顯感受到恩典,有時又乜都感覺唔到?</w:t>
      </w:r>
    </w:p>
    <w:p w14:paraId="11BC2D9F" w14:textId="663A8123" w:rsidR="00BA44CB" w:rsidRDefault="00BA44CB" w:rsidP="008F333A">
      <w:pPr>
        <w:rPr>
          <w:lang w:val="ru-RU"/>
        </w:rPr>
      </w:pPr>
      <w:r>
        <w:rPr>
          <w:lang w:val="ru-RU"/>
        </w:rPr>
        <w:lastRenderedPageBreak/>
        <w:tab/>
      </w:r>
      <w:r w:rsidR="008F333A">
        <w:rPr>
          <w:lang w:val="ru-RU"/>
        </w:rPr>
        <w:t>—</w:t>
      </w:r>
      <w:r w:rsidR="002C6C64" w:rsidRPr="00E236F4">
        <w:rPr>
          <w:lang w:val="ru-RU"/>
        </w:rPr>
        <w:t xml:space="preserve"> 好主為咗激勵我哋行大善,不時會賜俾我哋呢啲祝福。 就好似我哋畀細路仔食一塊糖,同佢講:</w:t>
      </w:r>
      <w:r>
        <w:rPr>
          <w:lang w:val="ru-RU"/>
        </w:rPr>
        <w:t>「</w:t>
      </w:r>
      <w:r w:rsidR="002C6C64" w:rsidRPr="00E236F4">
        <w:rPr>
          <w:lang w:val="ru-RU"/>
        </w:rPr>
        <w:t>如果你表現好,就會有第二塊</w:t>
      </w:r>
      <w:r>
        <w:rPr>
          <w:lang w:val="ru-RU"/>
        </w:rPr>
        <w:t>。」</w:t>
      </w:r>
      <w:r w:rsidR="002C6C64" w:rsidRPr="00E236F4">
        <w:rPr>
          <w:lang w:val="ru-RU"/>
        </w:rPr>
        <w:t>同樣,上帝畀我哋呢啲</w:t>
      </w:r>
      <w:r>
        <w:rPr>
          <w:lang w:val="ru-RU"/>
        </w:rPr>
        <w:t>「</w:t>
      </w:r>
      <w:r w:rsidR="002C6C64" w:rsidRPr="00E236F4">
        <w:rPr>
          <w:lang w:val="ru-RU"/>
        </w:rPr>
        <w:t>糖</w:t>
      </w:r>
      <w:r>
        <w:rPr>
          <w:lang w:val="ru-RU"/>
        </w:rPr>
        <w:t>」,</w:t>
      </w:r>
      <w:r w:rsidR="002C6C64" w:rsidRPr="00E236F4">
        <w:rPr>
          <w:lang w:val="ru-RU"/>
        </w:rPr>
        <w:t>令我哋體會到佢有幾甜,從而努力去討好佢、親近佢。</w:t>
      </w:r>
    </w:p>
    <w:p w14:paraId="7653ABA4" w14:textId="77777777" w:rsidR="00BA44CB" w:rsidRDefault="00BA44CB" w:rsidP="008F333A">
      <w:pPr>
        <w:rPr>
          <w:lang w:val="ru-RU"/>
        </w:rPr>
      </w:pPr>
      <w:r>
        <w:rPr>
          <w:lang w:val="ru-RU"/>
        </w:rPr>
        <w:tab/>
      </w:r>
      <w:r w:rsidR="008F333A">
        <w:rPr>
          <w:lang w:val="ru-RU"/>
        </w:rPr>
        <w:t>—</w:t>
      </w:r>
      <w:r w:rsidR="002C6C64" w:rsidRPr="00E236F4">
        <w:rPr>
          <w:lang w:val="ru-RU"/>
        </w:rPr>
        <w:t xml:space="preserve"> 導師,對於一個尚未淨化情慾的人在禱告中體驗到的甜美,呢種感覺係咪一種肉體感官嘅感覺,而唔係屬靈嘅?</w:t>
      </w:r>
    </w:p>
    <w:p w14:paraId="742643AA" w14:textId="77777777" w:rsidR="00BA44CB" w:rsidRDefault="00BA44CB" w:rsidP="008F333A">
      <w:pPr>
        <w:rPr>
          <w:lang w:val="ru-RU"/>
        </w:rPr>
      </w:pPr>
      <w:r>
        <w:rPr>
          <w:lang w:val="ru-RU"/>
        </w:rPr>
        <w:tab/>
      </w:r>
      <w:r w:rsidR="008F333A">
        <w:rPr>
          <w:lang w:val="ru-RU"/>
        </w:rPr>
        <w:t>—</w:t>
      </w:r>
      <w:r w:rsidR="002C6C64" w:rsidRPr="00E236F4">
        <w:rPr>
          <w:lang w:val="ru-RU"/>
        </w:rPr>
        <w:t xml:space="preserve"> 起初,可能係……但當一個人喺屬靈上成長,一切都會就位;畢竟,連果實未熟嘅時候都又酸又澀……上帝會逐步賜下祂嘅恩典,為咗個人嘅好,因為如果佢一次過經歷到上帝恩典嘅全部分量,佢可能頂唔順。 但如果一個人唔能夠體會到就算呢件細微</w:t>
      </w:r>
      <w:r w:rsidR="008F333A">
        <w:rPr>
          <w:lang w:val="ru-RU"/>
        </w:rPr>
        <w:t>嘅事</w:t>
      </w:r>
      <w:r w:rsidR="002C6C64" w:rsidRPr="00E236F4">
        <w:rPr>
          <w:lang w:val="ru-RU"/>
        </w:rPr>
        <w:t>都係上帝所賜,亦唔能夠堅定咁相信自己本身係一無所有,咁上帝就會收返祂嘅恩賜,直到佢明白呢啲恩賜唔係屬於佢自己,而係屬於上帝。</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有時,Geronda,一日喺順服中做完嘢之後,我返到我嘅小房,唔想休息,反而想同神一齊。</w:t>
      </w:r>
    </w:p>
    <w:p w14:paraId="40FFDEEB" w14:textId="77777777" w:rsidR="00BA44CB" w:rsidRDefault="00BA44CB" w:rsidP="008F333A">
      <w:pPr>
        <w:rPr>
          <w:lang w:val="ru-RU"/>
        </w:rPr>
      </w:pPr>
      <w:r>
        <w:rPr>
          <w:lang w:val="ru-RU"/>
        </w:rPr>
        <w:tab/>
      </w:r>
      <w:r w:rsidR="008F333A">
        <w:rPr>
          <w:lang w:val="ru-RU"/>
        </w:rPr>
        <w:t>—</w:t>
      </w:r>
      <w:r w:rsidR="002C6C64" w:rsidRPr="00E236F4">
        <w:rPr>
          <w:lang w:val="ru-RU"/>
        </w:rPr>
        <w:t xml:space="preserve"> 呢就代表你嘅屬靈田地入面已經長出小麥。唔好懶惰,去收割豐盛嘅收成。</w:t>
      </w:r>
    </w:p>
    <w:p w14:paraId="33196036"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導師,我喺呢啲情況下應該點樣榮耀上帝?</w:t>
      </w:r>
    </w:p>
    <w:p w14:paraId="7E4AF00C" w14:textId="77777777" w:rsidR="00BA44CB" w:rsidRDefault="00BA44CB" w:rsidP="008F333A">
      <w:pPr>
        <w:rPr>
          <w:lang w:val="ru-RU"/>
        </w:rPr>
      </w:pPr>
      <w:r>
        <w:rPr>
          <w:lang w:val="ru-RU"/>
        </w:rPr>
        <w:tab/>
      </w:r>
      <w:r w:rsidR="008F333A">
        <w:rPr>
          <w:lang w:val="ru-RU"/>
        </w:rPr>
        <w:t>—</w:t>
      </w:r>
      <w:r w:rsidR="002C6C64" w:rsidRPr="00E236F4">
        <w:rPr>
          <w:lang w:val="ru-RU"/>
        </w:rPr>
        <w:t xml:space="preserve"> 只要同上帝講出你心入面嘅想法就得。上帝已經撫摸過你──你係可以感受到嘅。</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860"/>
      <w:r w:rsidRPr="00E236F4">
        <w:rPr>
          <w:lang w:val="ru-RU"/>
        </w:rPr>
        <w:t>禱告中嘅神聖安慰</w:t>
      </w:r>
      <w:bookmarkEnd w:id="276"/>
      <w:bookmarkEnd w:id="277"/>
    </w:p>
    <w:p w14:paraId="17104E8B" w14:textId="561BF437" w:rsidR="00BA44CB" w:rsidRDefault="008F333A" w:rsidP="00656681">
      <w:pPr>
        <w:ind w:firstLine="720"/>
        <w:rPr>
          <w:lang w:val="ru-RU"/>
        </w:rPr>
      </w:pPr>
      <w:r>
        <w:rPr>
          <w:lang w:val="ru-RU"/>
        </w:rPr>
        <w:t>—</w:t>
      </w:r>
      <w:r w:rsidR="002C6C64" w:rsidRPr="00E236F4">
        <w:rPr>
          <w:lang w:val="ru-RU"/>
        </w:rPr>
        <w:t xml:space="preserve"> 導師,點解上帝有時會送嚟香味?</w:t>
      </w:r>
    </w:p>
    <w:p w14:paraId="25FF3145" w14:textId="77777777" w:rsidR="00BA44CB" w:rsidRDefault="00BA44CB" w:rsidP="008F333A">
      <w:pPr>
        <w:rPr>
          <w:lang w:val="ru-RU"/>
        </w:rPr>
      </w:pPr>
      <w:r>
        <w:rPr>
          <w:lang w:val="ru-RU"/>
        </w:rPr>
        <w:tab/>
      </w:r>
      <w:r w:rsidR="008F333A">
        <w:rPr>
          <w:lang w:val="ru-RU"/>
        </w:rPr>
        <w:t>—</w:t>
      </w:r>
      <w:r w:rsidR="002C6C64" w:rsidRPr="00E236F4">
        <w:rPr>
          <w:lang w:val="ru-RU"/>
        </w:rPr>
        <w:t xml:space="preserve"> 上帝有時喺禱告中,有時喺其他時候,畀我哋聞到香氣,係要安慰、堅固我哋,或者通知我哋有啲嘢。但佢總係有特定嘅目的。</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有時,師傅,當我誦念耶穌禱文並求神憐憫時,我會感到一種內在的改變,一種柔和的感觉。</w:t>
      </w:r>
    </w:p>
    <w:p w14:paraId="4923FA01" w14:textId="77777777" w:rsidR="00BA44CB" w:rsidRDefault="00BA44CB" w:rsidP="008F333A">
      <w:pPr>
        <w:rPr>
          <w:lang w:val="ru-RU"/>
        </w:rPr>
      </w:pPr>
      <w:r>
        <w:rPr>
          <w:lang w:val="ru-RU"/>
        </w:rPr>
        <w:tab/>
      </w:r>
      <w:r w:rsidR="008F333A">
        <w:rPr>
          <w:lang w:val="ru-RU"/>
        </w:rPr>
        <w:t>—</w:t>
      </w:r>
      <w:r w:rsidR="002C6C64" w:rsidRPr="00E236F4">
        <w:rPr>
          <w:lang w:val="ru-RU"/>
        </w:rPr>
        <w:t xml:space="preserve"> 當一個人謙卑咁求神嘅憐憫,並且認清自己嘅罪惡,神就會賜佢恩典,令佢喺靈性上得到改變。佢哋為以罪惡令神傷心而感到遺憾,佢哋懺悔,佢哋感到痛悔,而神就用咁嘅神聖安慰嚟賞賜佢哋。</w:t>
      </w:r>
    </w:p>
    <w:p w14:paraId="520942A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導師,當我念耶穌禱文時,我會感到一種安慰和喜悅。呢係唔係嚟自上帝,定係一種幻覺?</w:t>
      </w:r>
    </w:p>
    <w:p w14:paraId="39CFE468" w14:textId="77777777" w:rsidR="00BA44CB" w:rsidRDefault="00BA44CB" w:rsidP="008F333A">
      <w:pPr>
        <w:rPr>
          <w:lang w:val="ru-RU"/>
        </w:rPr>
      </w:pPr>
      <w:r>
        <w:rPr>
          <w:lang w:val="ru-RU"/>
        </w:rPr>
        <w:tab/>
      </w:r>
      <w:r w:rsidR="008F333A">
        <w:rPr>
          <w:lang w:val="ru-RU"/>
        </w:rPr>
        <w:t>—</w:t>
      </w:r>
      <w:r w:rsidR="002C6C64" w:rsidRPr="00E236F4">
        <w:rPr>
          <w:lang w:val="ru-RU"/>
        </w:rPr>
        <w:t xml:space="preserve"> 呢件事唔係壞事,但最好唔好太留意。當一個人唔理呢啲嘢,上帝會更加感動,並以其他方式賜佢幫助。要小心,唔好淨係為咗追求快感或喜悅而禱告。 畢竟,一個細路仔跑去搵佢老豆,唔係因為老豆畀佢朱古力,而係因為佢愛老豆;但如果老豆自己想畀朱古力俾細路仔,就係另一回事。</w:t>
      </w:r>
    </w:p>
    <w:p w14:paraId="1B50A85D" w14:textId="77777777" w:rsidR="00BA44CB" w:rsidRDefault="00BA44CB" w:rsidP="008F333A">
      <w:pPr>
        <w:rPr>
          <w:lang w:val="ru-RU"/>
        </w:rPr>
      </w:pPr>
      <w:r>
        <w:rPr>
          <w:lang w:val="ru-RU"/>
        </w:rPr>
        <w:tab/>
      </w:r>
      <w:r w:rsidR="002C6C64" w:rsidRPr="00E236F4">
        <w:rPr>
          <w:lang w:val="ru-RU"/>
        </w:rPr>
        <w:t>為咗感受喜悅而作嘅禱告,而唔係為咗同上帝合一,就唔係真正嘅禱告。</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有時,Geronda,當我為某個困難祈求解決方法時,我感到祈禱中似乎帶有讚美,呢個正常嗎?</w:t>
      </w:r>
    </w:p>
    <w:p w14:paraId="44038F44" w14:textId="77777777" w:rsidR="00BA44CB" w:rsidRDefault="00BA44CB" w:rsidP="008F333A">
      <w:pPr>
        <w:rPr>
          <w:lang w:val="ru-RU"/>
        </w:rPr>
      </w:pPr>
      <w:r>
        <w:rPr>
          <w:lang w:val="ru-RU"/>
        </w:rPr>
        <w:tab/>
      </w:r>
      <w:r w:rsidR="008F333A">
        <w:rPr>
          <w:lang w:val="ru-RU"/>
        </w:rPr>
        <w:t>—</w:t>
      </w:r>
      <w:r w:rsidR="002C6C64" w:rsidRPr="00E236F4">
        <w:rPr>
          <w:lang w:val="ru-RU"/>
        </w:rPr>
        <w:t xml:space="preserve"> 禱告之後,你有冇感受到神聖嘅安慰?</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我唔知,Geronda,係咪神聖嘅安慰……但我感到平安同信心。</w:t>
      </w:r>
    </w:p>
    <w:p w14:paraId="2BEDB0AB" w14:textId="77777777" w:rsidR="00BA44CB" w:rsidRDefault="00BA44CB" w:rsidP="008F333A">
      <w:pPr>
        <w:rPr>
          <w:lang w:val="ru-RU"/>
        </w:rPr>
      </w:pPr>
      <w:r>
        <w:rPr>
          <w:lang w:val="ru-RU"/>
        </w:rPr>
        <w:tab/>
      </w:r>
      <w:r w:rsidR="008F333A">
        <w:rPr>
          <w:lang w:val="ru-RU"/>
        </w:rPr>
        <w:t>—</w:t>
      </w:r>
      <w:r w:rsidR="002C6C64" w:rsidRPr="00E236F4">
        <w:rPr>
          <w:lang w:val="ru-RU"/>
        </w:rPr>
        <w:t xml:space="preserve"> 咁,你對上帝嘅盼望同神聖嘅安慰已經結合埋一齊。</w:t>
      </w:r>
    </w:p>
    <w:p w14:paraId="7D0D9993"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導師,一個人點樣先可以知道自己同上帝嘅交通係正確嘅?</w:t>
      </w:r>
    </w:p>
    <w:p w14:paraId="3925DD1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如果佢哋感受到神聖嘅安慰,就代表佢哋同上帝嘅交通係正確嘅。呢種神聖嘅安慰同人世嘅安慰無可比擬,就好似天同地咁大嘅分別。</w:t>
      </w:r>
    </w:p>
    <w:p w14:paraId="37085092" w14:textId="77777777" w:rsidR="00BA44CB" w:rsidRDefault="00BA44CB" w:rsidP="008F333A">
      <w:pPr>
        <w:rPr>
          <w:lang w:val="ru-RU"/>
        </w:rPr>
      </w:pPr>
      <w:r>
        <w:rPr>
          <w:lang w:val="ru-RU"/>
        </w:rPr>
        <w:tab/>
      </w:r>
      <w:r w:rsidR="008F333A">
        <w:rPr>
          <w:lang w:val="ru-RU"/>
        </w:rPr>
        <w:t>—</w:t>
      </w:r>
      <w:r w:rsidR="002C6C64" w:rsidRPr="00E236F4">
        <w:rPr>
          <w:lang w:val="ru-RU"/>
        </w:rPr>
        <w:t xml:space="preserve"> 導師,我盡咗全力,努力禱告,但我完全感受唔到任何安慰。</w:t>
      </w:r>
    </w:p>
    <w:p w14:paraId="0779FE7A" w14:textId="77777777" w:rsidR="00BA44CB" w:rsidRDefault="00BA44CB" w:rsidP="008F333A">
      <w:pPr>
        <w:rPr>
          <w:lang w:val="ru-RU"/>
        </w:rPr>
      </w:pPr>
      <w:r>
        <w:rPr>
          <w:lang w:val="ru-RU"/>
        </w:rPr>
        <w:tab/>
      </w:r>
      <w:r w:rsidR="008F333A">
        <w:rPr>
          <w:lang w:val="ru-RU"/>
        </w:rPr>
        <w:t>—</w:t>
      </w:r>
      <w:r w:rsidR="002C6C64" w:rsidRPr="00E236F4">
        <w:rPr>
          <w:lang w:val="ru-RU"/>
        </w:rPr>
        <w:t xml:space="preserve"> 咁就好。呢個代表你無私咁事奉上帝。我哋將心交託畀上帝,謙卑咁求佢嘅憐憫;佢清楚知道我哋需要乜嘢。 一個屬靈嘅人只追求靈魂嘅得救。佢唔係為咗神聖嘅喜樂而努力──唔係,佢係出於愛,接受上帝畀佢嘅一切。</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861"/>
      <w:r w:rsidRPr="00E236F4">
        <w:rPr>
          <w:lang w:val="ru-RU"/>
        </w:rPr>
        <w:t>神聖恩典的探訪</w:t>
      </w:r>
      <w:bookmarkEnd w:id="278"/>
      <w:bookmarkEnd w:id="279"/>
    </w:p>
    <w:p w14:paraId="770792F9" w14:textId="35832BAD" w:rsidR="00BA44CB" w:rsidRDefault="008F333A" w:rsidP="00656681">
      <w:pPr>
        <w:ind w:firstLine="720"/>
        <w:rPr>
          <w:lang w:val="ru-RU"/>
        </w:rPr>
      </w:pPr>
      <w:r>
        <w:rPr>
          <w:lang w:val="ru-RU"/>
        </w:rPr>
        <w:t>—</w:t>
      </w:r>
      <w:r w:rsidR="002C6C64" w:rsidRPr="00E236F4">
        <w:rPr>
          <w:lang w:val="ru-RU"/>
        </w:rPr>
        <w:t xml:space="preserve"> 導師,乜嘢係「未受造之光」?</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我點知呀?我個爐係人造嘅,我要加柴先至會暖。如果要光,我就點支蠟燭,就睇晒晒嘢啦!</w:t>
      </w:r>
    </w:p>
    <w:p w14:paraId="18AC659E" w14:textId="5BEC0273" w:rsidR="00BA44CB" w:rsidRDefault="00BA44CB" w:rsidP="008F333A">
      <w:pPr>
        <w:rPr>
          <w:lang w:val="ru-RU"/>
        </w:rPr>
      </w:pPr>
      <w:r>
        <w:rPr>
          <w:lang w:val="ru-RU"/>
        </w:rPr>
        <w:tab/>
      </w:r>
      <w:r w:rsidR="002C6C64" w:rsidRPr="00E236F4">
        <w:rPr>
          <w:lang w:val="ru-RU"/>
        </w:rPr>
        <w:t>人唔可以追求光或者神聖嘅恩賜,而只可以追求懺悔,因為懺悔會帶嚟謙卑;咁好嘅上帝就會畀人所需。有一次我去探望大衛神父。</w:t>
      </w:r>
      <w:r w:rsidR="00656681">
        <w:rPr>
          <w:rStyle w:val="FootnoteReference"/>
          <w:lang w:val="ru-RU"/>
        </w:rPr>
        <w:footnoteReference w:id="199"/>
      </w:r>
      <w:r w:rsidR="002C6C64" w:rsidRPr="00E236F4">
        <w:rPr>
          <w:lang w:val="ru-RU"/>
        </w:rPr>
        <w:t xml:space="preserve"> 佢住喺一個又髒又暗又凌亂嘅小房,但喺嗰個黑暗嘅小房入面,佢活喺光中。 佢喺祈禱方面有重大進展,已經達到好高嘅屬靈位份。我驚到連句都唔敢同佢講!</w:t>
      </w:r>
      <w:r w:rsidR="00C90354">
        <w:rPr>
          <w:lang w:val="ru-RU"/>
        </w:rPr>
        <w:t>「</w:t>
      </w:r>
      <w:r w:rsidR="002C6C64" w:rsidRPr="00E236F4">
        <w:rPr>
          <w:lang w:val="ru-RU"/>
        </w:rPr>
        <w:t>呢啲唔好講,呢啲唔好講</w:t>
      </w:r>
      <w:r>
        <w:rPr>
          <w:lang w:val="ru-RU"/>
        </w:rPr>
        <w:t>,」</w:t>
      </w:r>
      <w:r w:rsidR="002C6C64" w:rsidRPr="00E236F4">
        <w:rPr>
          <w:lang w:val="ru-RU"/>
        </w:rPr>
        <w:t>佢會咁重複。你知唔知喺黑暗中見到光,卻根本冇任何光,係點樣嘅意思?要喺垃圾山中生活,卻依然住喺神嘅殿堂入面!</w:t>
      </w:r>
    </w:p>
    <w:p w14:paraId="70C42667" w14:textId="087EDFB3" w:rsidR="00BA44CB" w:rsidRDefault="00BA44CB" w:rsidP="008F333A">
      <w:pPr>
        <w:rPr>
          <w:lang w:val="ru-RU"/>
        </w:rPr>
      </w:pPr>
      <w:r>
        <w:rPr>
          <w:lang w:val="ru-RU"/>
        </w:rPr>
        <w:tab/>
        <w:t>「</w:t>
      </w:r>
      <w:r w:rsidR="002C6C64" w:rsidRPr="00E236F4">
        <w:rPr>
          <w:lang w:val="ru-RU"/>
        </w:rPr>
        <w:t>要領受聖靈,就要流血</w:t>
      </w:r>
      <w:r>
        <w:rPr>
          <w:lang w:val="ru-RU"/>
        </w:rPr>
        <w:t>。」</w:t>
      </w:r>
      <w:r w:rsidR="00616CA3">
        <w:rPr>
          <w:rStyle w:val="FootnoteReference"/>
          <w:lang w:val="ru-RU"/>
        </w:rPr>
        <w:footnoteReference w:id="200"/>
      </w:r>
      <w:r w:rsidR="002C6C64" w:rsidRPr="00E236F4">
        <w:rPr>
          <w:lang w:val="ru-RU"/>
        </w:rPr>
        <w:t xml:space="preserve">  當我住喺宿舍嗰陣,我曾經喺大齋期決定實踐呢句說話。我完全唔放過自己,拉緊弓弦拉到咁緊</w:t>
      </w:r>
      <w:r>
        <w:rPr>
          <w:lang w:val="ru-RU"/>
        </w:rPr>
        <w:t>,</w:t>
      </w:r>
      <w:r w:rsidR="002C6C64" w:rsidRPr="00E236F4">
        <w:rPr>
          <w:lang w:val="ru-RU"/>
        </w:rPr>
        <w:t>差啲就斷咗。 我感到咁疲倦,差啲喺路上暈倒,要上帝幫我起身,免得人見到就話:</w:t>
      </w:r>
      <w:r w:rsidR="00C90354">
        <w:rPr>
          <w:lang w:val="ru-RU"/>
        </w:rPr>
        <w:t>「</w:t>
      </w:r>
      <w:r w:rsidR="002C6C64" w:rsidRPr="00E236F4">
        <w:rPr>
          <w:lang w:val="ru-RU"/>
        </w:rPr>
        <w:t>睇吓,呢班和尚拚命修行,攰到暈咗。</w:t>
      </w:r>
      <w:r>
        <w:rPr>
          <w:lang w:val="ru-RU"/>
        </w:rPr>
        <w:t>」</w:t>
      </w:r>
      <w:r w:rsidR="002C6C64" w:rsidRPr="00E236F4">
        <w:rPr>
          <w:lang w:val="ru-RU"/>
        </w:rPr>
        <w:t>呢每日都係一場折磨。 喺拉撒路星期六前嘅星期四晚上,我喺自己嘅小房入面禱告嘅時候,我覺得好甜美、好喜樂!有光照喺我身上;眼淚由我眼裏湧出──甜蜜嘅眼淚。呢個狀態持續咗二、三十分鐘,畀咗我咁大嘅力量,喺靈性上滋養咗我至少十年。</w:t>
      </w:r>
    </w:p>
    <w:p w14:paraId="516DA275" w14:textId="1DA792DE" w:rsidR="00BA44CB" w:rsidRDefault="00BA44CB" w:rsidP="008F333A">
      <w:pPr>
        <w:rPr>
          <w:lang w:val="ru-RU"/>
        </w:rPr>
      </w:pPr>
      <w:r>
        <w:rPr>
          <w:lang w:val="ru-RU"/>
        </w:rPr>
        <w:tab/>
      </w:r>
      <w:r w:rsidR="002C6C64" w:rsidRPr="00E236F4">
        <w:rPr>
          <w:lang w:val="ru-RU"/>
        </w:rPr>
        <w:t>當我向彼得長老提起呢件事,</w:t>
      </w:r>
      <w:r w:rsidR="00BE095A">
        <w:rPr>
          <w:rStyle w:val="FootnoteReference"/>
          <w:lang w:val="ru-RU"/>
        </w:rPr>
        <w:footnoteReference w:id="201"/>
      </w:r>
      <w:r w:rsidR="002C6C64" w:rsidRPr="00E236F4">
        <w:rPr>
          <w:lang w:val="ru-RU"/>
        </w:rPr>
        <w:t xml:space="preserve"> ,佢同我講:</w:t>
      </w:r>
      <w:r w:rsidR="00C90354">
        <w:rPr>
          <w:lang w:val="ru-RU"/>
        </w:rPr>
        <w:t>「</w:t>
      </w:r>
      <w:r w:rsidR="002C6C64" w:rsidRPr="00E236F4">
        <w:rPr>
          <w:lang w:val="ru-RU"/>
        </w:rPr>
        <w:t>我經常都有呢啲狀態。喺嗰啲時候,當神嘅恩典臨到我,我嘅心會被上帝嘅愛甜甜地溫暖,有種非凡嘅光從內到外照亮我。</w:t>
      </w:r>
      <w:r w:rsidR="00C90354">
        <w:rPr>
          <w:lang w:val="ru-RU"/>
        </w:rPr>
        <w:t>」</w:t>
      </w:r>
      <w:r w:rsidR="002C6C64" w:rsidRPr="00E236F4">
        <w:rPr>
          <w:lang w:val="ru-RU"/>
        </w:rPr>
        <w:t xml:space="preserve"> 喺嗰啲時候,我覺得連我嘅面都發光,連我嘅小房都照亮咗!然後我就摘低我嘅斯庫菲亞,謙卑咁低頭 ,對基督講:</w:t>
      </w:r>
      <w:r w:rsidR="00C90354">
        <w:rPr>
          <w:lang w:val="ru-RU"/>
        </w:rPr>
        <w:t>「</w:t>
      </w:r>
      <w:r w:rsidR="002C6C64" w:rsidRPr="00E236F4">
        <w:rPr>
          <w:lang w:val="ru-RU"/>
        </w:rPr>
        <w:t>主啊,用祢良善嘅長矛刺透我嘅心</w:t>
      </w:r>
      <w:r>
        <w:rPr>
          <w:lang w:val="ru-RU"/>
        </w:rPr>
        <w:t>。」</w:t>
      </w:r>
      <w:r w:rsidR="002C6C64" w:rsidRPr="00E236F4">
        <w:rPr>
          <w:lang w:val="ru-RU"/>
        </w:rPr>
        <w:t xml:space="preserve"> 出於極大的感恩,甜美的淚水不斷從我眼中湧出,我讚頌神。然後一切都靜止了,因為我感到基督非常貼近,無法再祈求其他;祈禱停止,念珠都動彈不得</w:t>
      </w:r>
      <w:r>
        <w:rPr>
          <w:lang w:val="ru-RU"/>
        </w:rPr>
        <w:t>。</w:t>
      </w:r>
    </w:p>
    <w:p w14:paraId="2711E162" w14:textId="77777777" w:rsidR="00BA44CB" w:rsidRDefault="00BA44CB" w:rsidP="008F333A">
      <w:pPr>
        <w:rPr>
          <w:lang w:val="ru-RU"/>
        </w:rPr>
      </w:pPr>
      <w:r>
        <w:rPr>
          <w:lang w:val="ru-RU"/>
        </w:rPr>
        <w:tab/>
      </w:r>
      <w:r w:rsidR="008F333A">
        <w:rPr>
          <w:lang w:val="ru-RU"/>
        </w:rPr>
        <w:t>—</w:t>
      </w:r>
      <w:r w:rsidR="002C6C64" w:rsidRPr="00E236F4">
        <w:rPr>
          <w:lang w:val="ru-RU"/>
        </w:rPr>
        <w:t xml:space="preserve"> 基羅納,人係咪用肉眼見到未受造之光?</w:t>
      </w:r>
    </w:p>
    <w:p w14:paraId="36AAE385" w14:textId="77777777" w:rsidR="00BA44CB" w:rsidRDefault="00BA44CB" w:rsidP="008F333A">
      <w:pPr>
        <w:rPr>
          <w:lang w:val="ru-RU"/>
        </w:rPr>
      </w:pPr>
      <w:r>
        <w:rPr>
          <w:lang w:val="ru-RU"/>
        </w:rPr>
        <w:tab/>
      </w:r>
      <w:r w:rsidR="008F333A">
        <w:rPr>
          <w:lang w:val="ru-RU"/>
        </w:rPr>
        <w:t>—</w:t>
      </w:r>
      <w:r w:rsidR="002C6C64" w:rsidRPr="00E236F4">
        <w:rPr>
          <w:lang w:val="ru-RU"/>
        </w:rPr>
        <w:t xml:space="preserve"> 一旦你哋放低啲雞毛蒜皮嘅爭拗,我就會同你哋講。</w:t>
      </w:r>
    </w:p>
    <w:p w14:paraId="3BD4645A"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導師,等我哋擺脫佢哋嘅時候,你已經去咗阿托斯山……好啦,請你:讓呢件事成為一個屬靈嘅施捨行為!</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我住喺卡圖納基、聖希巴修斯嘅小房嗰陣,有一晚我用念珠誦咗晚禱,飲咗杯茶,就繼續祈禱。 我完成咗晚禱同無眠頌(Akathist)所需嘅念珠次數,</w:t>
      </w:r>
      <w:r w:rsidR="00575180">
        <w:rPr>
          <w:rStyle w:val="FootnoteReference"/>
          <w:lang w:val="ru-RU"/>
        </w:rPr>
        <w:footnoteReference w:id="202"/>
      </w:r>
      <w:r w:rsidR="002C6C64" w:rsidRPr="00E236F4">
        <w:rPr>
          <w:lang w:val="ru-RU"/>
        </w:rPr>
        <w:t xml:space="preserve"> ,然後就開始念耶穌禱文。我越係重複念,就越覺得疲倦散去,越感到輕快。 我靈魂裏面充滿咗咁大嘅喜悅,令我唔想訓覺,就咁不停咁念耶穌禱文。大約夜晚十一點,我嘅小房突然充滿咗一種甜美、天國嘅光。嗰光好強烈,但又唔會令我目盲。 同一時間,我發覺到我嘅眼睛變得</w:t>
      </w:r>
      <w:r>
        <w:rPr>
          <w:lang w:val="ru-RU"/>
        </w:rPr>
        <w:t>「更強」</w:t>
      </w:r>
      <w:r w:rsidR="002C6C64" w:rsidRPr="00E236F4">
        <w:rPr>
          <w:lang w:val="ru-RU"/>
        </w:rPr>
        <w:t>──足以承受呢種光輝。當我處於呢種狀態、喺呢道神聖光芒入面,我發現自己喺另一個世界──屬靈嘅世界。我感受到一種難以形容嘅喜悅,全身都好輕盈;身體嘅沉重感已經消失。 我感受到上帝嘅恩典,神聖嘅啟悟。神聖嘅答案閃過我腦海。我本來冇打算問啲咩,但一有問題出現,我就即刻得到答案。嗰啲答案用咗好簡單嘅字,但充滿咗神學嘅意涵;佢哋係神聖嘅言語。 如果我要將一切都寫下來,就可以寫成第二本</w:t>
      </w:r>
      <w:r w:rsidR="00C90354">
        <w:rPr>
          <w:lang w:val="ru-RU"/>
        </w:rPr>
        <w:t>《</w:t>
      </w:r>
      <w:r w:rsidR="002C6C64" w:rsidRPr="00E236F4">
        <w:rPr>
          <w:lang w:val="ru-RU"/>
        </w:rPr>
        <w:t>Evergetin</w:t>
      </w:r>
      <w:r>
        <w:rPr>
          <w:lang w:val="ru-RU"/>
        </w:rPr>
        <w:t>》。</w:t>
      </w:r>
      <w:r w:rsidR="002C6C64" w:rsidRPr="00E236F4">
        <w:rPr>
          <w:lang w:val="ru-RU"/>
        </w:rPr>
        <w:t>這一切持續了一整晚,直到早上九點。當那光消失時,一切對我而言都變得好黑暗。我走出街外,感覺好似夜晚。</w:t>
      </w:r>
      <w:r w:rsidR="00C90354">
        <w:rPr>
          <w:lang w:val="ru-RU"/>
        </w:rPr>
        <w:t>「</w:t>
      </w:r>
      <w:r w:rsidR="002C6C64" w:rsidRPr="00E236F4">
        <w:rPr>
          <w:lang w:val="ru-RU"/>
        </w:rPr>
        <w:t>幾點了?天還未亮嗎?</w:t>
      </w:r>
      <w:r>
        <w:rPr>
          <w:lang w:val="ru-RU"/>
        </w:rPr>
        <w:t>」</w:t>
      </w:r>
      <w:r w:rsidR="002C6C64" w:rsidRPr="00E236F4">
        <w:rPr>
          <w:lang w:val="ru-RU"/>
        </w:rPr>
        <w:t>我問一位路過的修士。 佢望住我,一頭霧水咁問:</w:t>
      </w:r>
      <w:r w:rsidR="00C90354">
        <w:rPr>
          <w:lang w:val="ru-RU"/>
        </w:rPr>
        <w:t xml:space="preserve">「 </w:t>
      </w:r>
      <w:r w:rsidR="002C6C64" w:rsidRPr="00E236F4">
        <w:rPr>
          <w:lang w:val="ru-RU"/>
        </w:rPr>
        <w:t>Paisius 神父,你講咩?</w:t>
      </w:r>
      <w:r>
        <w:rPr>
          <w:lang w:val="ru-RU"/>
        </w:rPr>
        <w:t>」</w:t>
      </w:r>
      <w:r w:rsidR="002C6C64" w:rsidRPr="00E236F4">
        <w:rPr>
          <w:lang w:val="ru-RU"/>
        </w:rPr>
        <w:t>我自問:</w:t>
      </w:r>
      <w:r>
        <w:rPr>
          <w:lang w:val="ru-RU"/>
        </w:rPr>
        <w:t>「</w:t>
      </w:r>
      <w:r w:rsidR="002C6C64" w:rsidRPr="00E236F4">
        <w:rPr>
          <w:lang w:val="ru-RU"/>
        </w:rPr>
        <w:t>我講咗啲乜……?</w:t>
      </w:r>
      <w:r>
        <w:rPr>
          <w:lang w:val="ru-RU"/>
        </w:rPr>
        <w:t>」</w:t>
      </w:r>
      <w:r w:rsidR="002C6C64" w:rsidRPr="00E236F4">
        <w:rPr>
          <w:lang w:val="ru-RU"/>
        </w:rPr>
        <w:t>然後就返咗自己嘅小房。望咗下手錶,我突然醒起發生咗乜嘢事。原來已經朝早九點,太陽高高掛喺天上,但對我嚟講,呢個日頭竟然好似夜晚咁! 我感覺到太陽幾乎唔發光,好似有日蝕咁。我好似一個人由好光猛嘅光線突然跌入黑暗──差距就咁大!當呢種神聖嘅狀態結束後,我就返返平時嘅生活,繼續做我一向做嘅嘢。 我做咗少少針線活,喺念珠度數咗時間,九點之後就浸咗啲乾餅嚟食……但係做緊呢啲嘢嘅時候,我覺得自己好似隻動物,有時喺欄杆度抓,有時嚟回嚼草,有時又無定向咁望嚟望去,然後我對自己講:</w:t>
      </w:r>
      <w:r w:rsidR="00C90354">
        <w:rPr>
          <w:lang w:val="ru-RU"/>
        </w:rPr>
        <w:t>「</w:t>
      </w:r>
      <w:r w:rsidR="002C6C64" w:rsidRPr="00E236F4">
        <w:rPr>
          <w:lang w:val="ru-RU"/>
        </w:rPr>
        <w:t xml:space="preserve">你睇下我而家做緊啲乜嘢!」 </w:t>
      </w:r>
      <w:r>
        <w:rPr>
          <w:lang w:val="ru-RU"/>
        </w:rPr>
        <w:t>「</w:t>
      </w:r>
      <w:r w:rsidR="002C6C64" w:rsidRPr="00E236F4">
        <w:rPr>
          <w:lang w:val="ru-RU"/>
        </w:rPr>
        <w:t>就</w:t>
      </w:r>
      <w:r w:rsidR="008F333A">
        <w:rPr>
          <w:lang w:val="ru-RU"/>
        </w:rPr>
        <w:t>咁樣──</w:t>
      </w:r>
      <w:r w:rsidR="002C6C64" w:rsidRPr="00E236F4">
        <w:rPr>
          <w:lang w:val="ru-RU"/>
        </w:rPr>
        <w:t>維持咗好多年?</w:t>
      </w:r>
      <w:r>
        <w:rPr>
          <w:lang w:val="ru-RU"/>
        </w:rPr>
        <w:t>」</w:t>
      </w:r>
      <w:r w:rsidR="002C6C64" w:rsidRPr="00E236F4">
        <w:rPr>
          <w:lang w:val="ru-RU"/>
        </w:rPr>
        <w:t>直到夜晚,我開心到連休息都唔想──呢種狀態真係太強烈! 成日我都眼花撩亂,差啲做唔到手頭嗰啲嘢。偏偏又係夏天,陽光咁猛烈。到咗第二日,我先至又睇得清楚。我雖然跟足規矩,但已經唔再覺得自己似條野,唔似前一日咁。</w:t>
      </w:r>
    </w:p>
    <w:p w14:paraId="635856DE" w14:textId="77777777" w:rsidR="00BA44CB" w:rsidRDefault="00BA44CB" w:rsidP="008F333A">
      <w:pPr>
        <w:rPr>
          <w:lang w:val="ru-RU"/>
        </w:rPr>
      </w:pPr>
      <w:r>
        <w:rPr>
          <w:lang w:val="ru-RU"/>
        </w:rPr>
        <w:tab/>
      </w:r>
      <w:r w:rsidR="002C6C64" w:rsidRPr="00E236F4">
        <w:rPr>
          <w:lang w:val="ru-RU"/>
        </w:rPr>
        <w:t>我哋究竟喺啲冇意義嘅嘢度浪費時間,結果又損失咗啲咩!正因如此,每次見到小氣、爭吵同懦弱,我就好唔開心。</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862"/>
      <w:r w:rsidRPr="00E236F4">
        <w:rPr>
          <w:lang w:val="ru-RU"/>
        </w:rPr>
        <w:t>在基督面前,心靈是寂靜的</w:t>
      </w:r>
      <w:bookmarkEnd w:id="280"/>
      <w:bookmarkEnd w:id="281"/>
    </w:p>
    <w:p w14:paraId="3745EE53" w14:textId="12478A73" w:rsidR="00BA44CB" w:rsidRDefault="008F333A" w:rsidP="006F1786">
      <w:pPr>
        <w:ind w:firstLine="720"/>
        <w:rPr>
          <w:lang w:val="ru-RU"/>
        </w:rPr>
      </w:pPr>
      <w:r>
        <w:rPr>
          <w:lang w:val="ru-RU"/>
        </w:rPr>
        <w:t>—</w:t>
      </w:r>
      <w:r w:rsidR="002C6C64" w:rsidRPr="00E236F4">
        <w:rPr>
          <w:lang w:val="ru-RU"/>
        </w:rPr>
        <w:t xml:space="preserve"> 基羅納,阿爸伊撒克寫道:</w:t>
      </w:r>
      <w:r w:rsidR="00C90354">
        <w:rPr>
          <w:lang w:val="ru-RU"/>
        </w:rPr>
        <w:t>「</w:t>
      </w:r>
      <w:r w:rsidR="002C6C64" w:rsidRPr="00E236F4">
        <w:rPr>
          <w:lang w:val="ru-RU"/>
        </w:rPr>
        <w:t>謙卑的人,在神面前,不敢禱告。</w:t>
      </w:r>
      <w:r w:rsidR="00BA44CB">
        <w:rPr>
          <w:lang w:val="ru-RU"/>
        </w:rPr>
        <w:t>」</w:t>
      </w:r>
      <w:r w:rsidR="006F1786">
        <w:rPr>
          <w:rStyle w:val="FootnoteReference"/>
          <w:lang w:val="ru-RU"/>
        </w:rPr>
        <w:footnoteReference w:id="203"/>
      </w:r>
      <w:r w:rsidR="002C6C64" w:rsidRPr="00E236F4">
        <w:rPr>
          <w:lang w:val="ru-RU"/>
        </w:rPr>
        <w:t xml:space="preserve"> 那麼,謙卑的人會做什麼?</w:t>
      </w:r>
    </w:p>
    <w:p w14:paraId="0CB5ED4C" w14:textId="77777777" w:rsidR="00BA44CB" w:rsidRDefault="00BA44CB" w:rsidP="008F333A">
      <w:pPr>
        <w:rPr>
          <w:lang w:val="ru-RU"/>
        </w:rPr>
      </w:pPr>
      <w:r>
        <w:rPr>
          <w:lang w:val="ru-RU"/>
        </w:rPr>
        <w:tab/>
      </w:r>
      <w:r w:rsidR="008F333A">
        <w:rPr>
          <w:lang w:val="ru-RU"/>
        </w:rPr>
        <w:t>—</w:t>
      </w:r>
      <w:r w:rsidR="002C6C64" w:rsidRPr="00E236F4">
        <w:rPr>
          <w:lang w:val="ru-RU"/>
        </w:rPr>
        <w:t xml:space="preserve"> 佢覺得自己唔配去禱告,唔配同神講嘢。</w:t>
      </w:r>
    </w:p>
    <w:p w14:paraId="45B1531B" w14:textId="77777777" w:rsidR="00BA44CB" w:rsidRDefault="00BA44CB" w:rsidP="008F333A">
      <w:pPr>
        <w:rPr>
          <w:lang w:val="ru-RU"/>
        </w:rPr>
      </w:pPr>
      <w:r>
        <w:rPr>
          <w:lang w:val="ru-RU"/>
        </w:rPr>
        <w:tab/>
      </w:r>
      <w:r w:rsidR="008F333A">
        <w:rPr>
          <w:lang w:val="ru-RU"/>
        </w:rPr>
        <w:t>—</w:t>
      </w:r>
      <w:r w:rsidR="002C6C64" w:rsidRPr="00E236F4">
        <w:rPr>
          <w:lang w:val="ru-RU"/>
        </w:rPr>
        <w:t xml:space="preserve"> 咁佢做咩,Geronda?</w:t>
      </w:r>
    </w:p>
    <w:p w14:paraId="2A3E06ED"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佢只要單純咁喺上帝面前站住就夠。</w:t>
      </w:r>
    </w:p>
    <w:p w14:paraId="2FCBA5BC" w14:textId="77777777" w:rsidR="00BA44CB" w:rsidRDefault="00BA44CB" w:rsidP="008F333A">
      <w:pPr>
        <w:rPr>
          <w:lang w:val="ru-RU"/>
        </w:rPr>
      </w:pPr>
      <w:r>
        <w:rPr>
          <w:lang w:val="ru-RU"/>
        </w:rPr>
        <w:tab/>
      </w:r>
      <w:r w:rsidR="008F333A">
        <w:rPr>
          <w:lang w:val="ru-RU"/>
        </w:rPr>
        <w:t>—</w:t>
      </w:r>
      <w:r w:rsidR="002C6C64" w:rsidRPr="00E236F4">
        <w:rPr>
          <w:lang w:val="ru-RU"/>
        </w:rPr>
        <w:t xml:space="preserve"> 導師,你喺你工作過嘅地方係點樣修行禱告㗎?</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我會喺祈禱中忘記自己……你知唔知乜嘢先叫喺祈禱中忘記自己?就係沉浸喺入面。一種甜蜜嘅沉浸。</w:t>
      </w:r>
    </w:p>
    <w:p w14:paraId="40FB89BE" w14:textId="77777777" w:rsidR="00BA44CB" w:rsidRDefault="00BA44CB" w:rsidP="008F333A">
      <w:pPr>
        <w:rPr>
          <w:lang w:val="ru-RU"/>
        </w:rPr>
      </w:pPr>
      <w:r>
        <w:rPr>
          <w:lang w:val="ru-RU"/>
        </w:rPr>
        <w:tab/>
      </w:r>
      <w:r w:rsidR="008F333A">
        <w:rPr>
          <w:lang w:val="ru-RU"/>
        </w:rPr>
        <w:t>—</w:t>
      </w:r>
      <w:r w:rsidR="002C6C64" w:rsidRPr="00E236F4">
        <w:rPr>
          <w:lang w:val="ru-RU"/>
        </w:rPr>
        <w:t xml:space="preserve"> 你的意思係,老爹,你連時間同地點都唔知咗?</w:t>
      </w:r>
    </w:p>
    <w:p w14:paraId="296A49A2" w14:textId="77777777" w:rsidR="00BA44CB" w:rsidRDefault="00BA44CB" w:rsidP="008F333A">
      <w:pPr>
        <w:rPr>
          <w:lang w:val="ru-RU"/>
        </w:rPr>
      </w:pPr>
      <w:r>
        <w:rPr>
          <w:lang w:val="ru-RU"/>
        </w:rPr>
        <w:tab/>
      </w:r>
      <w:r w:rsidR="008F333A">
        <w:rPr>
          <w:lang w:val="ru-RU"/>
        </w:rPr>
        <w:t>—</w:t>
      </w:r>
      <w:r w:rsidR="002C6C64" w:rsidRPr="00E236F4">
        <w:rPr>
          <w:lang w:val="ru-RU"/>
        </w:rPr>
        <w:t xml:space="preserve"> 係,我會完全喺祈禱入面失蹤自己……就算要冒個念頭出嚟,都要停低祈禱。你知唔知係點:愈沉愈深……?到時你唔想要任何嘢;你根本乜都唔需要。</w:t>
      </w:r>
    </w:p>
    <w:p w14:paraId="5D7BA11F" w14:textId="55B2E6E8" w:rsidR="00BA44CB" w:rsidRDefault="00BA44CB" w:rsidP="008F333A">
      <w:pPr>
        <w:rPr>
          <w:lang w:val="ru-RU"/>
        </w:rPr>
      </w:pPr>
      <w:r>
        <w:rPr>
          <w:lang w:val="ru-RU"/>
        </w:rPr>
        <w:tab/>
      </w:r>
      <w:r w:rsidR="008F333A">
        <w:rPr>
          <w:lang w:val="ru-RU"/>
        </w:rPr>
        <w:t>—</w:t>
      </w:r>
      <w:r w:rsidR="002C6C64" w:rsidRPr="00E236F4">
        <w:rPr>
          <w:lang w:val="ru-RU"/>
        </w:rPr>
        <w:t xml:space="preserve"> 咁,Geronda,你淨係講</w:t>
      </w:r>
      <w:r>
        <w:rPr>
          <w:lang w:val="ru-RU"/>
        </w:rPr>
        <w:t>「</w:t>
      </w:r>
      <w:r w:rsidR="002C6C64" w:rsidRPr="00E236F4">
        <w:rPr>
          <w:lang w:val="ru-RU"/>
        </w:rPr>
        <w:t>主耶穌基督,憐憫我</w:t>
      </w:r>
      <w:r>
        <w:rPr>
          <w:lang w:val="ru-RU"/>
        </w:rPr>
        <w:t>」</w:t>
      </w:r>
      <w:r w:rsidR="002C6C64" w:rsidRPr="00E236F4">
        <w:rPr>
          <w:lang w:val="ru-RU"/>
        </w:rPr>
        <w:t>?</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你已經唔再講任何嘢;你只係感受到神聖嘅溫暖同甜美。到呢個時候,耶穌禱告就停止咗,因為心靈已經同神合一,唔想為任何嘢同祂分開:感覺實在太美妙。</w:t>
      </w:r>
    </w:p>
    <w:p w14:paraId="5CD70C08" w14:textId="77777777" w:rsidR="00BA44CB" w:rsidRDefault="00BA44CB" w:rsidP="008F333A">
      <w:pPr>
        <w:rPr>
          <w:lang w:val="ru-RU"/>
        </w:rPr>
      </w:pPr>
      <w:r>
        <w:rPr>
          <w:lang w:val="ru-RU"/>
        </w:rPr>
        <w:tab/>
      </w:r>
      <w:r w:rsidR="002C6C64" w:rsidRPr="00E236F4">
        <w:rPr>
          <w:lang w:val="ru-RU"/>
        </w:rPr>
        <w:t>當一個人達到呢個狀態,祈禱自然而然就停止咗。唔止係祈禱停止,連心靈都喺上帝面前靜止咗。 念頭消失,靈魂只感受到神聖之愛、神聖的溫暖與關懷的甜美。這就好似一個什麼都沒想、只在母親懷裡歡喜快樂的嬰兒。當一個孩子還偎在母親懷裡時,會講什麼嗎?不會,他們而今已融為一體,而他們的相處就在於此。</w:t>
      </w:r>
    </w:p>
    <w:p w14:paraId="7D049D13" w14:textId="48206C24" w:rsidR="00BA44CB" w:rsidRPr="008525AA" w:rsidRDefault="002C6C64" w:rsidP="008F333A">
      <w:pPr>
        <w:rPr>
          <w:lang w:val="ru-RU"/>
        </w:rPr>
      </w:pPr>
      <w:r w:rsidRPr="00E236F4">
        <w:rPr>
          <w:lang w:val="ru-RU"/>
        </w:rPr>
        <w:t>「主禱文」喺寂靜中固然美好,但更勝嘅係喺寂靜之中嘅寂靜</w:t>
      </w:r>
      <w:r w:rsidR="008F333A">
        <w:rPr>
          <w:lang w:val="ru-RU"/>
        </w:rPr>
        <w:t>──</w:t>
      </w:r>
      <w:r w:rsidRPr="00E236F4">
        <w:rPr>
          <w:lang w:val="ru-RU"/>
        </w:rPr>
        <w:t>心靈喺基督面前得以安息。</w:t>
      </w:r>
    </w:p>
    <w:sectPr w:rsidR="00BA44CB" w:rsidRPr="008525AA" w:rsidSect="00643853">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1ED9B" w14:textId="77777777" w:rsidR="000B6669" w:rsidRDefault="000B6669" w:rsidP="00BB6246">
      <w:r>
        <w:separator/>
      </w:r>
    </w:p>
  </w:endnote>
  <w:endnote w:type="continuationSeparator" w:id="0">
    <w:p w14:paraId="531CE9FB" w14:textId="77777777" w:rsidR="000B6669" w:rsidRDefault="000B6669"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B0A7" w14:textId="77777777" w:rsidR="000B6669" w:rsidRDefault="000B6669" w:rsidP="00BB6246">
      <w:r>
        <w:separator/>
      </w:r>
    </w:p>
  </w:footnote>
  <w:footnote w:type="continuationSeparator" w:id="0">
    <w:p w14:paraId="7B0BE626" w14:textId="77777777" w:rsidR="000B6669" w:rsidRDefault="000B6669"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根據聖約翰神學家修道院母修女院長嘅孚日山傳統,凡提到孚日山嘅帕伊西奧斯長老,佢哋所有出版物都用大寫字母,以表達對佢作為靈性導師同教師嘅特別敬意。我哋喺呢啲書嘅俄文再版中保留咗呢個慣例。</w:t>
      </w:r>
      <w:r>
        <w:rPr>
          <w:lang w:val="ru-RU"/>
        </w:rPr>
        <w:t>—</w:t>
      </w:r>
      <w:r w:rsidRPr="00E236F4">
        <w:rPr>
          <w:lang w:val="ru-RU"/>
        </w:rPr>
        <w:t xml:space="preserve"> 編輯</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路加福音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「到那日,神審判我哋,唔係因為我哋冇誦念詩篇,亦唔係因為我哋疏忽禱告,而係因為我哋疏忽呢啲事,畀咗魔鬼可乘之機。」見:伊薩克·敘利亞人,《苦行者之言》第71言。聖三一聖謝爾吉大修道院,2008年。 第432頁。— 譯者附註。</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後來才發現,原來呢位和尚就係可敬的帕依修斯老人家。(以下,希臘編輯嘅註解就唔會再標明出处。)</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講於1983年11月。啟示來自上帝。</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「馬加比」(Maccabeus)呢個名(喺古希伯來文入面解作「鎚子」)係畀咗猶大,佢係</w:t>
      </w:r>
      <w:r w:rsidRPr="00B177F6">
        <w:rPr>
          <w:sz w:val="20"/>
          <w:szCs w:val="16"/>
        </w:rPr>
        <w:t>前</w:t>
      </w:r>
      <w:r w:rsidRPr="00B177F6">
        <w:rPr>
          <w:sz w:val="20"/>
          <w:szCs w:val="16"/>
          <w:lang w:val="ru-RU"/>
        </w:rPr>
        <w:t>166年對抗安提</w:t>
      </w:r>
      <w:r w:rsidRPr="00B177F6">
        <w:rPr>
          <w:sz w:val="20"/>
          <w:szCs w:val="16"/>
        </w:rPr>
        <w:t>阿四世</w:t>
      </w:r>
      <w:r w:rsidRPr="00B177F6">
        <w:rPr>
          <w:sz w:val="20"/>
          <w:szCs w:val="16"/>
          <w:lang w:val="ru-RU"/>
        </w:rPr>
        <w:t>以皮凡尼斯同佢後繼者嘅猶太起義領袖。馬加比家族喺為祖先信仰同以色列嘅國家獨立而作嘅鬥爭中表現出色。 (參見《馬加比一書》、《馬加比二書》及《馬加比三書》。)</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講於1981年</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喺1953年,埃斯菲格門修道院。</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以往用焗熱嘅磚頭代替熱水袋。</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由1962年10月至1964年4月。</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1963年2月。</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雅各書4:6,彼得前書5:5,參見箴言3:34。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見詩篇50:19。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參見馬太福音15:21–28,馬可福音7:25–30。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見路加福音18:2–8。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見:約翰·克里馬庫斯,《神聖攀升的梯級》第28詞,第3段。</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路加福音18:13。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太5:24.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「為真實禱告者所作的禱告,在末日審判之前,是一座法庭、一處審判所、以及審判者的寶座。」見:約翰·克里馬庫斯,《神聖登梯》第28詞,第1段。莫斯科,2002年,第283頁。──譯者附註。</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絕望(希臘文:</w:t>
      </w:r>
      <w:r w:rsidRPr="00B177F6">
        <w:rPr>
          <w:sz w:val="20"/>
          <w:szCs w:val="16"/>
        </w:rPr>
        <w:t xml:space="preserve">άκηδία </w:t>
      </w:r>
      <w:r w:rsidRPr="00B177F6">
        <w:rPr>
          <w:sz w:val="20"/>
          <w:szCs w:val="16"/>
          <w:lang w:val="ru-RU"/>
        </w:rPr>
        <w:t>— 字面上解作「缺乏勤力」)喺現代俄羅斯通常同悲傷、絕望同悶悶不樂聯繫。 然而,喺禁慾教父文學入面,呢種激情同悲傷嘅激情唔同,更準確嚟講,可以形容為懶散、缺乏堅毅、懦弱咁放棄靈性嘅爭戰、想要娛樂,以及靈性嘅鬆弛。 表面上,灰心喪志唔單止會表現為唔活動,亦會表現為雖然外在活動好持續同積極,但內心依然麻木不仁。 「佢喺禱告時好軟弱,但喺身體嘅服侍上堅強得如鐵,喺體力勞動上又永不疲倦。」(《神聖攀登梯》第13節第2段)── 譯者附註。</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修道規則指念珠祈禱、跪拜及靈性讀物。</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聖母瑪利亞大聖像經後之史提基拉</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1966年11月,可敬的长老因患支氣管擴張,接受手術切除咗佢左肺上葉同部分下葉。——譯者附註。</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「敬禮長老」即係話佢唔會中斷同上帝嘅交通或者佢嘅禱告。</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林後9:7。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彼得前書1:16,利未記11:44。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喺進入其他修士嘅房之前,修道院入面嘅慣例係要敲門,講:「藉住我哋聖潔嘅長老嘅禱告,我哋嘅主耶穌基督,我哋嘅神,憐憫我哋。」然後等對方回應「阿門」。— 譯者附註。</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敬禮帕伊西奧斯喺呢度用咗「</w:t>
      </w:r>
      <w:r w:rsidRPr="00B177F6">
        <w:rPr>
          <w:sz w:val="20"/>
          <w:szCs w:val="16"/>
        </w:rPr>
        <w:t>κομπολόγια</w:t>
      </w:r>
      <w:r w:rsidRPr="00B177F6">
        <w:rPr>
          <w:sz w:val="20"/>
          <w:szCs w:val="16"/>
          <w:lang w:val="ru-RU"/>
        </w:rPr>
        <w:t>」呢個字,通常唔係指打咗結嘅念珠,而係指似珠仔咁嘅祈禱繩──好似穆斯林同天主教徒都用嗰種。──譯者附註。</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詩篇108:7。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1958年至1962年。</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1984年。</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「對聖像嘅敬禮係指向原型。」見聖大巴薩利《論聖靈》致伊科尼翁主教安菲洛希奧斯第十八章。第七次大公會議引用咗呢條公式,佢已經成為捍衛聖像敬禮嘅教父見證。──譯者附註</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「Evergetin」係一個收錄聖父輩各種教導同傳述嘅彙編,由十一世紀嘅保羅修士編撰。佢係君士坦丁堡潘納吉亞·埃弗蓋提達修道院(恩主聖母)嘅創辦人、施主兼院長,呢個彙編就係以佢嘅修道院為名。 首次以希臘文於1783年出版;俄文譯本:《Evergetinós,或 Blagolyubie》,四卷(分兩書)。莫斯科:聖三一之名兄弟會,2011年。—— 譯者附註。</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《底比斯》──上埃及嘅一個地區,以底比斯為都城。喺呢度嘅沙漠,基督教最早期幾個世紀就開始發展修道主義。</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尼特里亞──位於埃及、鄰近利比亞沙漠嘅一條山谷,入面有好多湖泊,蘊含鹽份同硝石。喺基督教初期嗰幾個世紀,佢係修道主義其中一個最偉大嘅中心。</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「Theotokarion」──由聖尼哥德摩斯·哈吉奧里特(Saint Nicodemus the Hagiorite)根據雅典山(Mount Athos)嘅手稿編撰,收錄咗62首獻畀至聖聖母瑪利亞嘅禮儀頌歌,並於1796年出版。至於斯拉夫語譯本,可參閱:Theotokarion. Canons of the Mother of God for Every Day. 莫斯科:東正教聖提霍恩人文大學,2006年。— 譯者附註。</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參見:聖山長老帕伊西奧斯著,《聖山之父與聖山故事》。聖三一聖謝爾吉修道院,2001年,第126–129頁。— 譯者附註。</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參見:聖若望·克里索斯托姆。聖大復活節講道。 喺希臘,復活節禮拜期間當讀聖若望金口講道文時,會眾會喺神父之後齊聲重複「講道文」入面某啲句尾,例如:「地獄啊,你要驚惶…」,大家就齊聲講:「你要驚惶!」—— 譯者附註。</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參見:《神聖昇天梯》第十三詞第15段。—— 譯者附註。</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喺希臘文入面,「俯伏」同「懺悔」係同音詞,都用</w:t>
      </w:r>
      <w:r w:rsidRPr="00B177F6">
        <w:rPr>
          <w:sz w:val="20"/>
          <w:szCs w:val="16"/>
        </w:rPr>
        <w:t>「μετάνοια」</w:t>
      </w:r>
      <w:r w:rsidRPr="00B177F6">
        <w:rPr>
          <w:sz w:val="20"/>
          <w:szCs w:val="16"/>
          <w:lang w:val="ru-RU"/>
        </w:rPr>
        <w:t>呢個字嚟表示(字面上解作「改變心意」)。— 譯者附註。</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參見:聖山老者帕伊西奧斯《聖山之父與聖山故事》第13–39頁。— 譯者附註。</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見:可敬的敘利亞伊撒。苦行言論。第70言。第429頁。── 譯者附註。</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敬老帕依西奧斯自己對至聖母有特別嘅敬畏,有時會長時間親一張紙上寫住嘅祂嘅名號。</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提諾斯聖母圖像,又名Megalochari(意即「大喜樂」),係一幅古老嘅宣報聖母像,尺寸大約25×35厘米。 喺10世紀,呢幅聖像畀教堂嘅廢墟埋咗,1823年先重新發現。呢幅聖像被歸以無數奇蹟,而為咗紀念佢而建嘅宣報聖母教堂,每年吸引超過一百萬朝聖者。— 譯者附註。</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草莓樹(拉丁學名:</w:t>
      </w:r>
      <w:r w:rsidRPr="00B177F6">
        <w:rPr>
          <w:sz w:val="20"/>
          <w:szCs w:val="16"/>
        </w:rPr>
        <w:t>Arbutus</w:t>
      </w:r>
      <w:r w:rsidRPr="00B177F6">
        <w:rPr>
          <w:sz w:val="20"/>
          <w:szCs w:val="16"/>
          <w:lang w:val="ru-RU"/>
        </w:rPr>
        <w:t>)係杜鵑科嘅一種細小常綠樹或灌木,樹皮光滑呈珊瑚紅色,或者開裂成粗糙嘅棕色。— 譯者註</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喺希臘教會入面,平信徒同修士可以取名以尊崇至聖天主之母,例如瑪利亞、帕納吉亞、帕納古達,甚至有以主──基督為名嘅。──譯者附註。</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八音節,第一調。主日喺禮儀上,稱聖者、稱天主之母。</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可敬的帕伊西奧斯於1984年講述此事,並未作進一步解釋。</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Eros(希臘文:</w:t>
      </w:r>
      <w:r w:rsidRPr="00B177F6">
        <w:rPr>
          <w:sz w:val="20"/>
          <w:szCs w:val="16"/>
        </w:rPr>
        <w:t>έρως</w:t>
      </w:r>
      <w:r w:rsidRPr="00B177F6">
        <w:rPr>
          <w:sz w:val="20"/>
          <w:szCs w:val="16"/>
          <w:lang w:val="ru-RU"/>
        </w:rPr>
        <w:t>)──強烈、熱情嘅愛;喜悅、安慰。──譯者附註。</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「如果方丈咁願意」呢句,係引用自修道院規章,意思係某啲條例嘅修改由方丈酌情決定。可敬嘅帕伊西奧斯講呢句嘅意思係「照你心裏嘅聲音去做」。</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呢度指大齋期第五週星期六誦念嘅大無眠頌,佢係所有其他無眠頌嘅原型。希臘原文具有非凡嘅詩意美感。—— 譯者附註。</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呢度講嘅係一封祝賀信,通常都包含咗靈性指引。</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蘇羅提修道院採用新曆,而聖山則採用舊曆;因此,在蘇羅提,入睡節及其他固定教會節日都提前13天慶祝,而復活節及復活期節日則與之同時慶祝。──譯者附註。</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喺最聖母上帝之母祈禱頌歌結尾所唱嘅斯提希拉。</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1955–1958年。</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「因為毫無疑問,讚美卓越人物的人,在類似情況下,自己也必定會效法他們。」見:聖大巴薩利《著作》第一卷〈十九篇:論四十殉道者節〉,莫斯科:西比爾斯卡婭·布拉戈茲沃尼察,2012年。 第1028頁。— 譯者附註。</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「Reverend」係指神聖嘅恩典,滋養同喜悅人。</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1967–1968年</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卡帕多基亞嘅可敬者亞爾森尼(†1924年)── 可敬者帕依修斯嘅同鄉兼親戚。亞爾森尼聖人因為係一位神父,就親身替佢施洗,並畀呢個新生嬰兒取咗自己嘅名。 呢位慈愛嘅牧者、行奇者同苦行者,喺1986年由君士坦丁堡宗主教院宣聖。佢受敬嘅頭顱供奉喺蘇羅蒂修道院,嗰座以佢為名嘅教堂入面。 可敬者卡帕多基亞嘅阿爾瑟尼奧斯長老嘅紀念日係10月28日(新曆法係11月10日)。— 譯者註。</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見:聖山老者帕伊西奧斯。《聖山之父與聖山故事》第9–10頁。——譯者附註。</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喺希臘教會入面,唔論聖人嘅品級(聖人、可敬者、殉道者),喺晨禱嘅聖詠經中,喺聖詠詩之前都會唱同一句呼應詞。例如:「天主聖巴希爾,請為我哋向天主祈禱。」—— 譯者註。</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呢間獻畀卡帕多基亞聖人阿爾瑟尼奧斯嘅教堂,喺1974年喺蘇羅蒂嘅女修道院靜修院喺可敬嘅巴依西奧斯嘅祝福下建成;跟住喺2014年長老巴依西奧斯被封聖之後,為咗紀念呢兩位可敬嘅長老──阿爾瑟尼奧斯同巴依西奧斯──舉行咗盛大嘅祝聖儀式。 — 譯者附註。</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用於手術後引流體液。</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西奈山的敬禮者喬治(†552年)有一次喺復活節期間,虔誠咁表達咗佢想去耶路撒冷聖墓教堂領聖體聖事的願望。 當佢喺西奈山嘅洞穴入面,佢突然發現自己已經喺聖墓教堂參加咗聖禮(要行足十二日路),仲由耶路撒冷宗主教親手畀佢領受聖體聖事。 敬禮聖喬治長老嘅紀念日係光明週星期三(喺西奈聖人同禱文中)同埋3月11日(24日)。— 譯者註。</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敬禮帕伊西奧斯當時喺塞薩洛尼基接受治療,而塞薩洛尼基到拉米亞鎮大約有270公里。——譯者註。</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太6:4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參見:峨孚山長老帕伊西奧斯著《峨孚山之父與峨孚山故事》—— 譯者附註。</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聖殉道者伯加繆主教安提帕斯(†約68年),被放入加熱到通紅的銅牛中殉道。紀念日為4月11日(24日)。— 譯者註。</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啟示錄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Irina呢個名,由希臘文翻譯過嚟,意思係「和平」。大殉道者Irina嘅瞻禮日係5月5日(18日)。— 譯者附註。</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偉大殉道者米納(約公元304年)放棄咗佢嘅軍階,拒絕迫害基督徒。佢喺山上隱居咗一段時間,之後為基督受咗殘酷嘅折磨。紀念日係11月11日(24日)。— 譯者註。</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喺1953–1955年嘅埃斯菲格門修道院。</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特里米法斯聖人斯皮里東(†約348年)──係塞浦路斯島嘅主教,並參與咗</w:t>
      </w:r>
      <w:r w:rsidRPr="00B177F6">
        <w:rPr>
          <w:sz w:val="20"/>
          <w:szCs w:val="16"/>
        </w:rPr>
        <w:t>第一次</w:t>
      </w:r>
      <w:r w:rsidRPr="00B177F6">
        <w:rPr>
          <w:sz w:val="20"/>
          <w:szCs w:val="16"/>
          <w:lang w:val="ru-RU"/>
        </w:rPr>
        <w:t>大公會議。自古以來,佢一直被尊為同聖尼古拉斯齊名嘅行奇蹟者。紀念日係12月12日(25日)。──譯者註</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可敬的基斯法尼基人革拉西莫斯(†1579年)──一位兼任神父及修道士的聖人,曾於聖山阿索斯、耶路撒冷及基斯法尼基島過著苦修的生活,其不腐壞的聖遺體現安放於基斯法尼基島。其紀念日為八月十五日(二十八日)及十月二十日(十一月二日)。──譯者附註</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扎金索斯聖人狄奧尼修斯(†1622)──聖人基拉西莫斯之洗禮子,博學之士,曾於扎金索斯聖母阿納福尼特里亞修道院出家為僧。──譯者附註。</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太6:21。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敬禮帕伊西奧斯長老喺呢度冇提過佢嘅名。參見:聖山帕伊西奧斯長老著,〈卡帕多西亞嘅聖人阿爾瑟尼奧斯〉,莫斯科:聖山出版社,2010年,第33頁。— 譯者註。</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呢個就係敬禮阿爾忒尼奧斯喺朝聖聖地之後先得嘅稱號。Hajjefendi──字面上嚟講,係土耳其語「朝聖者先生」嘅意思。──譯者附註。</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敬禮帕伊西奧斯長老所講嘅,係指卡帕多基亞嘅聖人阿爾瑟尼奧斯所行嘅具體奇蹟(當賊仔入咗佢屋企,唔單止兩手空空離開,仲向佢求饒)。 參見:庇護山長老帕伊修斯著《卡帕多基亞聖人阿爾瑟尼奧斯》,第94–95、96、100–101、101–103、104頁。—— 譯者附註。</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呢啲建議並唔代表敬禮者帕依西奧斯反對接受醫療;佢咁講,係想鼓勵我哋以信心向聖徒求助。</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參見約翰福音14:12。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尼科美底亞嘅殉道者盧西利安(†275年)──佢同克勞狄烏斯、希帕提烏斯、保祿同狄奧尼修斯四位青年,以及聖女保拉嘅紀念日喺6月3日(新曆16日)舉行。</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「當你成就咗呢兩方面──榮耀同謙卑──嗰陣,就求你應該求嘅嘢;就係,如我以上所講,唔好求財富,唔好求世上嘅榮耀,唔好求身體嘅健康……而係,照你所吩咐嘅,只求神嘅國度。」見:聖大巴色《著作》第2卷。 《苦行規則》。第1章。莫斯科:西比列斯基鐘聲出版社,2009年。第323–325頁。— 譯者附註。</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太6:33.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參見《馬太福音》21:22。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太6:11.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參見撒上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參見撒上14:24–31,22:16–21。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太6:10.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「人若愛世界,就不能同時愛神。」見:</w:t>
      </w:r>
      <w:r>
        <w:rPr>
          <w:sz w:val="20"/>
          <w:szCs w:val="16"/>
          <w:lang w:val="ru-RU"/>
        </w:rPr>
        <w:t xml:space="preserve"> </w:t>
      </w:r>
      <w:r w:rsidRPr="00B177F6">
        <w:rPr>
          <w:sz w:val="20"/>
          <w:szCs w:val="16"/>
          <w:lang w:val="ru-RU"/>
        </w:rPr>
        <w:tab/>
        <w:t>敘利亞的以撒,《苦行言行錄》第35則,第190頁。──譯者附註。</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太七7。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希臘有好多修道士都攞農業保險組織(</w:t>
      </w:r>
      <w:r w:rsidRPr="00B177F6">
        <w:rPr>
          <w:sz w:val="20"/>
          <w:szCs w:val="16"/>
        </w:rPr>
        <w:t>Οργανισμός Γεωργικών Ασφαλίσεων</w:t>
      </w:r>
      <w:r w:rsidRPr="00B177F6">
        <w:rPr>
          <w:sz w:val="20"/>
          <w:szCs w:val="16"/>
          <w:lang w:val="ru-RU"/>
        </w:rPr>
        <w:t>,OGA)嘅退休金。—</w:t>
      </w:r>
      <w:r>
        <w:rPr>
          <w:sz w:val="20"/>
          <w:szCs w:val="16"/>
          <w:lang w:val="ru-RU"/>
        </w:rPr>
        <w:t xml:space="preserve"> </w:t>
      </w:r>
      <w:r w:rsidRPr="00B177F6">
        <w:rPr>
          <w:sz w:val="20"/>
          <w:szCs w:val="16"/>
          <w:lang w:val="ru-RU"/>
        </w:rPr>
        <w:tab/>
        <w:t>譯者附註。</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牧師喺呢度講緊一位病危又非常虔誠嘅姊妹。</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詩篇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另見:新亞托斯帕特里孔,第1卷。莫斯科:Orfograf,2013年。第62–89頁。— 譯者附註。</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由帕伊西奧斯神父於1994年6月11日講述,正好在他安息前一個月。</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講呢番說話嘅,就係可敬嘅巴依西奧斯本人。</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馬可福音12:44。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參見《馬太福音》8:22及《路加福音》9:60。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修道會(自規修道院)係一種修道院,入面嘅修士唔會選出共同嘅方丈,而係喺靈性修持同埋自行照顧物質需要方面各自過住獨立嘅生活方式。 聖山(Pantokrator)上最後一間獨奏制修院喺1992年改造成共住制修院。——譯者附註。</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敬禮帕伊西奧斯曾任一段時間的倉管──他負責儲存及分發食物。</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根據阿索斯山嘅傳統,喺普羅斯科米迪亞結束之前,神父會敲響一隻細鐘,信徒就靜默咁紀念活著同已故嘅東正教基督徒名諱,同時神父會為佢哋拎出已祝聖嘅聖體碎片。</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「願你安息」係希臘嘅常見祝福語。— 譯者附註。</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呢度所講嘅係最尊貴嘅帕伊西奧斯大主教本人。</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結腸惡性腫瘤切除(1994年2月)。</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見《時課書》。午夜課及晚課結束時之ektenia禱告。</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由聖帕伊西奧斯於1994年6月28日所言,距他安息前兩週。</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約翰福音5:24。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庇護山長老派伊西奧斯。〈庇護山之父與庇護山故事〉,第89–93頁。——譯者附註。</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根據希臘教會嘅傳統,過身者嘅遺體喺幾年後會重新掘起,洗淨之後,放喺一個特別嘅存放處──骨灰庫。──譯者附註。</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斯拉夫文本冇呢個短語。— 譯者註。</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呢個係詩篇第118篇嘅名稱,開頭係:「行路無過失嘅人,真係有福。」</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Arkhondarik — 接待訪客嘅地方,同時亦係修道士嘅客房。— 譯者註。</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講於1993年12月。</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Kathisma(希臘文 </w:t>
      </w:r>
      <w:r w:rsidRPr="00B177F6">
        <w:rPr>
          <w:sz w:val="20"/>
          <w:szCs w:val="16"/>
        </w:rPr>
        <w:t>καθίζω</w:t>
      </w:r>
      <w:r w:rsidRPr="00B177F6">
        <w:rPr>
          <w:sz w:val="20"/>
          <w:szCs w:val="16"/>
          <w:lang w:val="ru-RU"/>
        </w:rPr>
        <w:t>──「坐下」)──喺拜占庭禮儀傳統入面,係詩篇書嘅一個部分。詩篇共有150篇,分為20個 Kathisma,每個長度差唔多一樣。 喺誦讀詩篇嘅時候,教會規例容許會眾坐低。— 譯者附註。</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詩篇103:35。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詩篇36:39。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見本版附錄,第251–268頁。</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根據禮儀規例,晚禱時讀誦詩篇經中一個課文,晨禱時讀誦兩個課文。如此,一個星期內便可將整本詩篇經讀完。</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詩篇50.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第一部分包括詩篇1至54章,第二部分包括詩篇55至100章,第三部分包括詩篇101至150章。</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Reverend」係指身體,根據使徒保羅所講,係</w:t>
      </w:r>
      <w:r>
        <w:rPr>
          <w:sz w:val="20"/>
          <w:szCs w:val="16"/>
          <w:lang w:val="ru-RU"/>
        </w:rPr>
        <w:t xml:space="preserve"> </w:t>
      </w:r>
      <w:r w:rsidRPr="00B177F6">
        <w:rPr>
          <w:sz w:val="20"/>
          <w:szCs w:val="16"/>
          <w:lang w:val="ru-RU"/>
        </w:rPr>
        <w:tab/>
        <w:t>聖靈嘅殿(參見林前6:19)。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首先,耶穌禱文的詞語包含神之道成肉身的神義論:「主」指出基督的神性,「耶穌」顯示祂的人性,「基督」則指兩性合一於一身。 「神之子」顯示基督入面嘅兩種本性,即使結合之後都仍然唔會混雜。參見:某位未知聖人關於神聖禱告詞嘅奇妙言論,由 Dobrotolyubiya 自希臘文翻譯,第5卷。 莫斯科:喀山聖山聖彼得聖人修道院附屬修道院,1991年,第5頁。— 譯者附註。</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見《匿名靜修者:心觀論》,取自峽山聖澤農尼修道院手稿,由「正教基普塞利」於1979年喺塞薩洛尼基出版,第97–99頁。</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參見</w:t>
      </w:r>
      <w:r w:rsidRPr="008525AA">
        <w:rPr>
          <w:sz w:val="20"/>
          <w:szCs w:val="16"/>
          <w:lang w:val="el-GR"/>
        </w:rPr>
        <w:t>《</w:t>
      </w:r>
      <w:r w:rsidRPr="00B177F6">
        <w:rPr>
          <w:sz w:val="20"/>
          <w:szCs w:val="16"/>
          <w:lang w:val="ru-RU"/>
        </w:rPr>
        <w:t>馬可福音</w:t>
      </w:r>
      <w:r w:rsidRPr="008525AA">
        <w:rPr>
          <w:sz w:val="20"/>
          <w:szCs w:val="16"/>
          <w:lang w:val="el-GR"/>
        </w:rPr>
        <w:t>》12:30。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我哋講緊嘅就係親身嘅帕伊西奧斯大主教</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即係聖安妮修道院。</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喺1964年至1967年。</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雅歌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「尊貴者」呢個稱呼意思係,祈禱行為既要付出身體嘅努力,又要同情慾作鬥爭,同東方宗教信徒用嚟達到所謂涅槃境界嘅方法完全冇共同點。</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「任何冇經過身體考驗同心靈憂傷嘅祈禱,都唔過係似未出世嘅胎兒喺母腹入面,因為咁嘅祈禱冇得靈魂。」見:敘利亞嘅以撒,可敬者。苦行言論。第11章,第78頁。— 譯者附註。</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見:同上,講道52,第70頁。──譯者附註。</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洞穴隱士阿爾瑟尼俄斯長老(1886–1983)在聖安妮小修院的洞穴中,於阿托斯山過著苦行隱士的生活。</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見:伊格納季(布拉揚查諾夫)著,聖人選集,第一卷《苦行經驗──論耶穌禱告的實踐》,第291頁。</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敬禮帕依修斯所指嘅係《朝聖者向其屬靈父親講嘅機密故事》。</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最出名嘅教父著作集,專門講祈禱同謹守,就係《多布羅托留比耶》(《仁愛之光》),由哥林多嘅馬卡里奧斯聖人(†1805)同庇護山嘅尼哥德摩斯聖人(†1809)喺1782年編撰並出版。</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關於沉浸於祈禱──見第245頁。</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聖格列高利·帕拉馬斯,塞薩洛尼基大主教,《論祈禱與心靈純潔》三章 // 《多布羅托留比耶》。5卷本。第5卷。第4版。莫斯科:斯列滕斯基修道院出版社,2010年。第291–294頁。</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參見創世記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以撒·叙利亚的,可敬者。苦行讲授。第70讲。第78页。——译者附注。</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呢種係一個屬靈嘅狀態,人嘅情慾已經得着潔淨,心入面再冇任何念頭。正如阿爸以撒所寫:「靈魂達到念頭嘅平息;由念頭嘅平息,升到心靈嘅純潔,而透過心靈嘅純潔,人得以看見神嘅奧秘…… 之後,心靈得以見到異象和徵兆,正如先知以西結所見。」(見:敘利亞的伊薩克,可敬的《苦行言》第59詞,第386頁。)── 譯者附註。</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見:伊薩克·敘利亞人,《苦行論》。講道一。第19頁。── 譯者附註。</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見:Octoechos,第五調。星期六晚上,斯提基拉禮儀的斯提基拉頌。俄文:「噢,生命賜予者,祢從祢被刺穿的胸膛,向眾人湧出生命與救恩的溪流。」</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例如,透過憋氣。</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瑪竇福音 15:8。另見:以賽亞書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參見以賽亞書66:1–2。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馬太福音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基督降生節頌歌第一頌的伊爾莫斯。</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喺聖約翰神學家修道院,夜課通常喺晚上九點開始,連同聖禮喺大約凌晨四點結束。——譯者附註。</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參見路加福音2:8。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見路加福音2:7。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以賽亞書1:3.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呢首 Stichera 喺斯拉夫語 Menaion 入面搵唔到,但喺希臘語 Menaion 入面,就係12月24日黃昏「O主,我已呼求」嘅第三首 Stichera。— 譯者附註。</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聖誕節前夕第九時段嘅一首斯提希拉</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基督聖誕節第一支 Stichera。</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根據《條例》,大齋期頭三日要完全禁食同禁水。</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大齋三經喺稅吏同法利賽人主日到大安息日前都唱。</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見:格里高利修士,新聖巴西略的門徒。論死亡時刻靈魂的審判。</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聖周五第九時辰嘅特帕里康。</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參見《馬太福音》27:34、《約翰福音》19:28–29。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根據古老嘅教會傳統,大安息日前會詠唱詩篇118章(「無瑕者」),其章節與稱為「讚頌」嘅殯葬詠唱交替詠唱。— 譯者附註。</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比洛──一塊大型木製懸掛板。克萊帕洛──一塊金屬懸掛板。西曼德洛──一塊可攜式木製板。──譯者附註。</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復活頌歌第一頌的伊洛斯。</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呢度指西希臘嘅納夫帕克托斯山脈。</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太十八20。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Stasidia──一種有高靠背同摺式坐墊嘅木椅,可以企又可以坐。Stasidia喺希臘教堂沿住牆邊排開。──譯者註。</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即係講緊守夜禮嘅最後一刻。</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呢度講嘅係同基督一齊被釘十字架嘅兩個強盜其中一個,佢對另一個講:「你唔驚神咩?你自己都係同一條罪名。我哋受刑係應該嘅,因為我哋得到應有嘅報應;但呢個人冇做過任何錯事。」(路加福音23:40–41)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《撒拉弗頌》。呢首禮儀聖詩呼籲我哋要用不低于拜占庭皇帝嘅尊榮去迎接基督──嗰位皇帝會由一隊持矛衛士護送入城。──譯者附註。</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五旬節聖詠。</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五旬節告成頌。</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聖體聖事通常喺教會嘅晨禱時誦讀。</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由克里特聖安德烈撰寫嘅《大頌》,喺大齋期第一周嘅頭四日,喺大晚禱時分段詠唱;而喺第五周,就喺星期三嘅大晚禱同星期四嘅晨禱期間完整詠唱。</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喺俄羅斯傳統入面,呢句呼聲嘅講法有少少唔同:「敬畏上帝,信心上前。」— 譯者註。</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講於1994年6月,敬禮帕伊西奧斯長老圓寂前一個月。</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出3:2。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詩篇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誦經文中其中一項懇求。</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守夜禮唔單止喺節日先舉行,有特殊情況──例如火災、疾病、為咗感恩等等──都會舉行──</w:t>
      </w:r>
      <w:r w:rsidRPr="00052EAF">
        <w:rPr>
          <w:sz w:val="20"/>
          <w:szCs w:val="16"/>
          <w:lang w:val="ru-RU"/>
        </w:rPr>
        <w:t xml:space="preserve"> </w:t>
      </w:r>
      <w:r w:rsidRPr="00B177F6">
        <w:rPr>
          <w:sz w:val="20"/>
          <w:szCs w:val="16"/>
          <w:lang w:val="ru-RU"/>
        </w:rPr>
        <w:tab/>
        <w:t>譯者附言。</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通常喺平日,修女會輪流唱 Stichera 同 Troparia。— 譯者註。</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林前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雅各書5:13.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馬卡里奧斯·布齊卡斯(Makarios Bouzikas,1886–1965)── 一位住喺斯塔夫羅尼基塔修道院其中一間小房嘅詠經師。── 譯者註。</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詩篇103:28。呢首詩篇由第28節到結束嘅經文,會喺節日通宵守夜禮上唱。</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聖十字架高舉節(9月14日(27日))聖詠五篇頌歌的伊洛斯。</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聖十字高舉節晨禱用根據詩篇50篇改編嘅一首斯提希拉。</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主顯節第一頌歌第九頌的伊爾莫斯。</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至聖神母報喜節頌歌第九頌的副歌。</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澤瓦斯·拿破崙(1891–1957)——政治及軍事人物,德軍佔領期間民族抵抗運動的領導人物之一。 到佔領結束時,澤維斯嘅部隊已經控制咗大部分希臘嘅愛琴海—阿卡納尼亞同伊庇魯斯地區,嗰度就係茲穆爾察山脈嘅所在。</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Protopsalt(希臘文「第一歌手」)──合唱團嘅領唱,亦即指揮。──譯者附註。</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參見:馬太福音3:11。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呢段說話係講緊一場嚴重乾旱期間,有一日落咗一陣細雨。</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作為對上帝嘅感恩,可以誦念頌讚詩「榮耀歸於你…」,或者用念珠祈禱,念道:「榮耀歸於你,我們的神,榮耀歸於你。」</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參見《馬太福音》25:21–23。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見約翰福音17:4–5。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復活節後的第一個星期稱為光明週。</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詩篇150:5。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見:敘利亞人以撒,可敬者。苦行言。第21言。第126頁。—— 譯者附註。</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另見:新阿通派 Paterikon,第一卷,第172–181頁。——譯者附註。</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見:可紀念嘅故事。論阿爸隆吉努斯。</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見卡圖納克彼得長老相關內容:愛琴海山派西奧斯長老,《愛琴海山之父與愛琴海山故事》第65–75頁。</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最聖母上帝之母無眠禱詞通常喺峨孚山黃昏禱告時誦念。— 譯者附註。</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「真正謙卑的人,一開始禱告時,連向神禱告的膽量都冇,更不覺得自己配得上禱告,亦唔會求其他任何嘢;佢連要為乜嘢禱告都唔知,只係靜靜咁收斂所有心思,等待憐憫,以及任何可能賜予佢嘅恩典……」 參見:伊薩克·敘利亞人,《苦行言行錄》,第48則,第262頁。—— 譯者附註。</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B6669"/>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853"/>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9F076C"/>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853"/>
    <w:pPr>
      <w:jc w:val="both"/>
    </w:pPr>
    <w:rPr>
      <w:sz w:val="24"/>
    </w:rPr>
  </w:style>
  <w:style w:type="paragraph" w:styleId="Heading1">
    <w:name w:val="heading 1"/>
    <w:basedOn w:val="Normal"/>
    <w:next w:val="Normal"/>
    <w:link w:val="Heading1Char"/>
    <w:qFormat/>
    <w:rsid w:val="00643853"/>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643853"/>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643853"/>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643853"/>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643853"/>
    <w:pPr>
      <w:keepNext/>
      <w:tabs>
        <w:tab w:val="left" w:pos="475"/>
      </w:tabs>
      <w:jc w:val="left"/>
      <w:outlineLvl w:val="4"/>
    </w:pPr>
    <w:rPr>
      <w:b/>
      <w:i/>
      <w:color w:val="0000FF"/>
    </w:rPr>
  </w:style>
  <w:style w:type="paragraph" w:styleId="Heading6">
    <w:name w:val="heading 6"/>
    <w:basedOn w:val="Normal"/>
    <w:next w:val="Normal"/>
    <w:link w:val="Heading6Char"/>
    <w:qFormat/>
    <w:rsid w:val="00643853"/>
    <w:pPr>
      <w:keepNext/>
      <w:outlineLvl w:val="5"/>
    </w:pPr>
    <w:rPr>
      <w:b/>
    </w:rPr>
  </w:style>
  <w:style w:type="character" w:default="1" w:styleId="DefaultParagraphFont">
    <w:name w:val="Default Paragraph Font"/>
    <w:uiPriority w:val="1"/>
    <w:semiHidden/>
    <w:unhideWhenUsed/>
    <w:rsid w:val="00643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853"/>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643853"/>
    <w:rPr>
      <w:rFonts w:ascii="Arial" w:hAnsi="Arial"/>
      <w:b/>
      <w:color w:val="0000FF"/>
      <w:sz w:val="24"/>
    </w:rPr>
  </w:style>
  <w:style w:type="character" w:customStyle="1" w:styleId="Heading5Char">
    <w:name w:val="Heading 5 Char"/>
    <w:basedOn w:val="DefaultParagraphFont"/>
    <w:link w:val="Heading5"/>
    <w:rsid w:val="00643853"/>
    <w:rPr>
      <w:b/>
      <w:i/>
      <w:color w:val="0000FF"/>
      <w:sz w:val="24"/>
    </w:rPr>
  </w:style>
  <w:style w:type="character" w:customStyle="1" w:styleId="Heading6Char">
    <w:name w:val="Heading 6 Char"/>
    <w:basedOn w:val="DefaultParagraphFont"/>
    <w:link w:val="Heading6"/>
    <w:rsid w:val="00643853"/>
    <w:rPr>
      <w:b/>
      <w:sz w:val="24"/>
    </w:rPr>
  </w:style>
  <w:style w:type="paragraph" w:styleId="Footer">
    <w:name w:val="footer"/>
    <w:basedOn w:val="Normal"/>
    <w:link w:val="FooterChar"/>
    <w:rsid w:val="00643853"/>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643853"/>
  </w:style>
  <w:style w:type="paragraph" w:customStyle="1" w:styleId="headingredital">
    <w:name w:val="heading_red_ital"/>
    <w:basedOn w:val="Normal"/>
    <w:rsid w:val="00643853"/>
    <w:rPr>
      <w:i/>
      <w:color w:val="800000"/>
    </w:rPr>
  </w:style>
  <w:style w:type="paragraph" w:styleId="Header">
    <w:name w:val="header"/>
    <w:basedOn w:val="Normal"/>
    <w:link w:val="HeaderChar"/>
    <w:rsid w:val="00643853"/>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643853"/>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643853"/>
    <w:pPr>
      <w:ind w:left="720"/>
      <w:jc w:val="left"/>
    </w:pPr>
    <w:rPr>
      <w:rFonts w:asciiTheme="minorHAnsi" w:hAnsiTheme="minorHAnsi" w:cstheme="minorHAnsi"/>
      <w:sz w:val="20"/>
      <w:szCs w:val="24"/>
    </w:rPr>
  </w:style>
  <w:style w:type="paragraph" w:styleId="EnvelopeAddress">
    <w:name w:val="envelope address"/>
    <w:basedOn w:val="Normal"/>
    <w:rsid w:val="00643853"/>
    <w:pPr>
      <w:framePr w:w="7920" w:h="1980" w:hRule="exact" w:hSpace="180" w:wrap="auto" w:hAnchor="page" w:xAlign="center" w:yAlign="bottom"/>
      <w:ind w:left="2880"/>
    </w:pPr>
    <w:rPr>
      <w:sz w:val="28"/>
    </w:rPr>
  </w:style>
  <w:style w:type="paragraph" w:styleId="EnvelopeReturn">
    <w:name w:val="envelope return"/>
    <w:basedOn w:val="Normal"/>
    <w:rsid w:val="00643853"/>
  </w:style>
  <w:style w:type="character" w:styleId="Hyperlink">
    <w:name w:val="Hyperlink"/>
    <w:uiPriority w:val="99"/>
    <w:rsid w:val="00643853"/>
    <w:rPr>
      <w:color w:val="0000FF"/>
      <w:u w:val="single"/>
    </w:rPr>
  </w:style>
  <w:style w:type="character" w:styleId="FollowedHyperlink">
    <w:name w:val="FollowedHyperlink"/>
    <w:rsid w:val="00643853"/>
    <w:rPr>
      <w:color w:val="800080"/>
      <w:u w:val="single"/>
    </w:rPr>
  </w:style>
  <w:style w:type="paragraph" w:styleId="Title">
    <w:name w:val="Title"/>
    <w:basedOn w:val="Normal"/>
    <w:next w:val="Normal"/>
    <w:link w:val="TitleChar"/>
    <w:autoRedefine/>
    <w:uiPriority w:val="10"/>
    <w:qFormat/>
    <w:rsid w:val="00643853"/>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643853"/>
    <w:rPr>
      <w:rFonts w:ascii="Arial" w:hAnsi="Arial"/>
      <w:b/>
      <w:color w:val="FF0000"/>
      <w:spacing w:val="-10"/>
      <w:kern w:val="28"/>
      <w:sz w:val="56"/>
      <w:szCs w:val="56"/>
    </w:rPr>
  </w:style>
  <w:style w:type="paragraph" w:customStyle="1" w:styleId="Title2">
    <w:name w:val="Title2"/>
    <w:basedOn w:val="Normal"/>
    <w:link w:val="Title2Char"/>
    <w:autoRedefine/>
    <w:qFormat/>
    <w:rsid w:val="00643853"/>
    <w:pPr>
      <w:jc w:val="center"/>
    </w:pPr>
    <w:rPr>
      <w:rFonts w:ascii="Arial" w:hAnsi="Arial" w:cs="Arial"/>
      <w:b/>
      <w:bCs/>
      <w:color w:val="FF0000"/>
      <w:sz w:val="36"/>
      <w:szCs w:val="36"/>
      <w:lang w:val="ru-RU"/>
    </w:rPr>
  </w:style>
  <w:style w:type="character" w:customStyle="1" w:styleId="Title2Char">
    <w:name w:val="Title2 Char"/>
    <w:link w:val="Title2"/>
    <w:rsid w:val="00643853"/>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12</TotalTime>
  <Pages>104</Pages>
  <Words>16433</Words>
  <Characters>93669</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第六卷 論祈禱</vt:lpstr>
    </vt:vector>
  </TitlesOfParts>
  <Company>Orthodox.Asia</Company>
  <LinksUpToDate>false</LinksUpToDate>
  <CharactersWithSpaces>109883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第六卷 論祈禱</dc:title>
  <dc:creator>聖山長老帕伊西奧斯</dc:creator>
  <cp:lastModifiedBy>Dmitri Gropen</cp:lastModifiedBy>
  <cp:revision>7</cp:revision>
  <cp:lastPrinted>2025-04-28T14:13:00Z</cp:lastPrinted>
  <dcterms:created xsi:type="dcterms:W3CDTF">2025-04-28T14:12:00Z</dcterms:created>
  <dcterms:modified xsi:type="dcterms:W3CDTF">2026-10-11T23:31:00Z</dcterms:modified>
  <dc:subject>10</dc:subject>
  <cp:keywords>聖山長老帕伊西奧斯, 聖帕伊西奧斯, 聖山長老帕伊西奧斯語錄, 論祈禱, 正教, 正教書籍, 靈修文學, 祈禱, 耶穌禱文, 心禱, 不住嘅祈禱, 聖詠集, 靈性生活, 悔改, 謙卑, 聖山阿托斯, 阿托斯長老, 聖教父</cp:keywords>
  <dc:description>聖山長老帕伊西奧斯教導集嘅第六卷專講祈禱，將祈禱視為人同上帝之間活生生嘅交流，亦係靈性生活嘅根基。長老闡明悔改、謙卑同愛心對於獲得清淨心禱嘅重要意義，並教導點樣對抗心神散亂、沮喪同靈性上嘅懶惰。書中特別關注耶穌禱文、誦讀聖詠集、用念珠祈禱、參與禮儀，以及為鄰人代禱。聖帕伊西奧斯根據佢同修士同平信徒嘅談話，就點樣學習不住嘅祈禱、喺人生各種處境中感謝同讚美上帝，提供咗實際嘅建議。本書面向所有渴望深化祈禱生活、親近上帝嘅正教基督徒。</dc:description>
  <dc:language>yue</dc:language>
</cp:coreProperties>
</file>