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2BE91" w14:textId="05362B06" w:rsidR="00BA44CB" w:rsidRPr="008525AA" w:rsidRDefault="00BA44CB" w:rsidP="00BA44CB">
      <w:pPr>
        <w:jc w:val="center"/>
        <w:rPr>
          <w:color w:val="FF0000"/>
          <w:sz w:val="36"/>
          <w:szCs w:val="32"/>
          <w:lang w:val="ru-RU"/>
        </w:rPr>
      </w:pPr>
      <w:r w:rsidRPr="00FA2D24">
        <w:rPr>
          <w:color w:val="FF0000"/>
          <w:sz w:val="36"/>
          <w:szCs w:val="32"/>
          <w:lang w:val="ru-RU"/>
        </w:rPr>
        <w:t>பேறுபெற்ற நினைவு</w:t>
      </w:r>
    </w:p>
    <w:p w14:paraId="2075A50C" w14:textId="1888E60F" w:rsidR="00BA44CB" w:rsidRDefault="00BA44CB" w:rsidP="00BA44CB">
      <w:pPr>
        <w:jc w:val="center"/>
        <w:rPr>
          <w:color w:val="FF0000"/>
          <w:sz w:val="36"/>
          <w:szCs w:val="32"/>
          <w:lang w:val="ru-RU"/>
        </w:rPr>
      </w:pPr>
      <w:r w:rsidRPr="00FA2D24">
        <w:rPr>
          <w:color w:val="FF0000"/>
          <w:sz w:val="36"/>
          <w:szCs w:val="32"/>
          <w:lang w:val="ru-RU"/>
        </w:rPr>
        <w:t>அத்தோஸ் மலையின் மூப்பர் பைசியோஸ்</w:t>
      </w:r>
    </w:p>
    <w:p w14:paraId="28B3B463" w14:textId="56EE7D8D" w:rsidR="00BA44CB" w:rsidRDefault="00BA44CB" w:rsidP="00BA44CB">
      <w:pPr>
        <w:jc w:val="center"/>
        <w:rPr>
          <w:color w:val="FF0000"/>
          <w:sz w:val="36"/>
          <w:szCs w:val="32"/>
          <w:lang w:val="ru-RU"/>
        </w:rPr>
      </w:pPr>
      <w:r w:rsidRPr="00FA2D24">
        <w:rPr>
          <w:color w:val="FF0000"/>
          <w:sz w:val="36"/>
          <w:szCs w:val="32"/>
          <w:lang w:val="ru-RU"/>
        </w:rPr>
        <w:t>சொற்கள்</w:t>
      </w:r>
    </w:p>
    <w:p w14:paraId="7A755A33" w14:textId="30B19BD3" w:rsidR="00BA44CB" w:rsidRDefault="00BA44CB" w:rsidP="00BA44CB">
      <w:pPr>
        <w:pStyle w:val="Title"/>
        <w:rPr>
          <w:lang w:val="ru-RU"/>
        </w:rPr>
      </w:pPr>
      <w:r w:rsidRPr="00041AE1">
        <w:rPr>
          <w:lang w:val="ru-RU"/>
        </w:rPr>
        <w:t xml:space="preserve">தொகுதி </w:t>
      </w:r>
      <w:r>
        <w:t>VI</w:t>
      </w:r>
    </w:p>
    <w:p w14:paraId="4D6BC01C" w14:textId="16537B98" w:rsidR="00BA44CB" w:rsidRPr="00A006EB" w:rsidRDefault="00BA44CB" w:rsidP="00BA44CB">
      <w:pPr>
        <w:pStyle w:val="Title"/>
        <w:rPr>
          <w:lang w:val="ru-RU"/>
        </w:rPr>
      </w:pPr>
      <w:r w:rsidRPr="00E236F4">
        <w:rPr>
          <w:lang w:val="ru-RU"/>
        </w:rPr>
        <w:t xml:space="preserve">பிரார்த்தனை பற்றி </w:t>
      </w:r>
    </w:p>
    <w:p w14:paraId="764B70F2" w14:textId="77777777" w:rsidR="00846B18" w:rsidRPr="00846B18" w:rsidRDefault="00846B18" w:rsidP="00396403">
      <w:pPr>
        <w:rPr>
          <w:lang w:val="ru-RU"/>
        </w:rPr>
      </w:pPr>
    </w:p>
    <w:p w14:paraId="14E7578D" w14:textId="77777777" w:rsidR="00BA44CB" w:rsidRPr="00846B18" w:rsidRDefault="00BA44CB" w:rsidP="00846B18">
      <w:pPr>
        <w:rPr>
          <w:lang w:val="ru-RU"/>
        </w:rPr>
      </w:pPr>
    </w:p>
    <w:p w14:paraId="468074E2" w14:textId="77777777" w:rsidR="00846B18" w:rsidRDefault="00846B18" w:rsidP="00846B18">
      <w:pPr>
        <w:rPr>
          <w:lang w:val="ru-RU"/>
        </w:rPr>
      </w:pPr>
      <w:r>
        <w:rPr>
          <w:b/>
          <w:bCs/>
          <w:lang w:val="ru-RU"/>
        </w:rPr>
        <w:t>உள்ளடக்கங்கள்</w:t>
      </w:r>
      <w:r>
        <w:rPr>
          <w:lang w:val="ru-RU"/>
        </w:rPr>
        <w:t>:</w:t>
      </w:r>
    </w:p>
    <w:p w14:paraId="6AE68383" w14:textId="4910D2A6" w:rsidR="00846B18" w:rsidRDefault="00000000" w:rsidP="00846B18">
      <w:pPr>
        <w:rPr>
          <w:lang w:val="ru-RU"/>
        </w:rPr>
      </w:pPr>
      <w:r>
        <w:rPr>
          <w:lang w:val="ru-RU"/>
        </w:rPr>
        <w:pict w14:anchorId="256E0E43">
          <v:rect id="_x0000_i1025" style="width:0;height:1.5pt" o:hralign="center" o:hrstd="t" o:hr="t" fillcolor="#a0a0a0" stroked="f"/>
        </w:pict>
      </w:r>
    </w:p>
    <w:p w14:paraId="09C1D93D" w14:textId="3082217B" w:rsidR="00087A5D" w:rsidRDefault="00087A5D">
      <w:pPr>
        <w:pStyle w:val="TOC4"/>
        <w:tabs>
          <w:tab w:val="right" w:leader="dot" w:pos="10459"/>
        </w:tabs>
        <w:rPr>
          <w:rFonts w:eastAsiaTheme="minorEastAsia" w:cstheme="minorBidi"/>
          <w:noProof/>
          <w:kern w:val="2"/>
          <w:sz w:val="24"/>
          <w:lang w:bidi="ta-IN"/>
          <w14:ligatures w14:val="standardContextual"/>
        </w:rPr>
      </w:pPr>
      <w:r>
        <w:rPr>
          <w:lang w:val="ru-RU"/>
        </w:rPr>
        <w:fldChar w:fldCharType="begin"/>
      </w:r>
      <w:r>
        <w:rPr>
          <w:lang w:val="ru-RU"/>
        </w:rPr>
        <w:instrText xml:space="preserve"> TOC \o "1-5" \h \z \u </w:instrText>
      </w:r>
      <w:r>
        <w:rPr>
          <w:lang w:val="ru-RU"/>
        </w:rPr>
        <w:fldChar w:fldCharType="separate"/>
      </w:r>
      <w:hyperlink w:anchor="_Toc242628406" w:history="1">
        <w:r w:rsidRPr="006D7BDF">
          <w:rPr>
            <w:rStyle w:val="Hyperlink"/>
            <w:rFonts w:ascii="Nirmala UI" w:hAnsi="Nirmala UI" w:cs="Nirmala UI"/>
            <w:noProof/>
            <w:lang w:val="ru-RU"/>
          </w:rPr>
          <w:t>ஆசிரியர்களிடமிருந்து</w:t>
        </w:r>
        <w:r>
          <w:rPr>
            <w:noProof/>
            <w:webHidden/>
          </w:rPr>
          <w:tab/>
        </w:r>
        <w:r>
          <w:rPr>
            <w:noProof/>
            <w:webHidden/>
          </w:rPr>
          <w:fldChar w:fldCharType="begin"/>
        </w:r>
        <w:r>
          <w:rPr>
            <w:noProof/>
            <w:webHidden/>
          </w:rPr>
          <w:instrText xml:space="preserve"> PAGEREF _Toc242628406 \h </w:instrText>
        </w:r>
        <w:r>
          <w:rPr>
            <w:noProof/>
            <w:webHidden/>
          </w:rPr>
        </w:r>
        <w:r>
          <w:rPr>
            <w:noProof/>
            <w:webHidden/>
          </w:rPr>
          <w:fldChar w:fldCharType="separate"/>
        </w:r>
        <w:r w:rsidR="00C00542">
          <w:rPr>
            <w:noProof/>
            <w:webHidden/>
          </w:rPr>
          <w:t>4</w:t>
        </w:r>
        <w:r>
          <w:rPr>
            <w:noProof/>
            <w:webHidden/>
          </w:rPr>
          <w:fldChar w:fldCharType="end"/>
        </w:r>
      </w:hyperlink>
    </w:p>
    <w:p w14:paraId="6CB7A42B" w14:textId="604FA78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07" w:history="1">
        <w:r w:rsidRPr="006D7BDF">
          <w:rPr>
            <w:rStyle w:val="Hyperlink"/>
            <w:rFonts w:ascii="Nirmala UI" w:hAnsi="Nirmala UI" w:cs="Nirmala UI"/>
            <w:noProof/>
            <w:lang w:val="ru-RU"/>
          </w:rPr>
          <w:t>அத்தோஸ்</w:t>
        </w:r>
        <w:r w:rsidRPr="006D7BDF">
          <w:rPr>
            <w:rStyle w:val="Hyperlink"/>
            <w:noProof/>
            <w:lang w:val="ru-RU"/>
          </w:rPr>
          <w:t xml:space="preserve"> </w:t>
        </w:r>
        <w:r w:rsidRPr="006D7BDF">
          <w:rPr>
            <w:rStyle w:val="Hyperlink"/>
            <w:rFonts w:ascii="Nirmala UI" w:hAnsi="Nirmala UI" w:cs="Nirmala UI"/>
            <w:noProof/>
            <w:lang w:val="ru-RU"/>
          </w:rPr>
          <w:t>மலைப்</w:t>
        </w:r>
        <w:r w:rsidRPr="006D7BDF">
          <w:rPr>
            <w:rStyle w:val="Hyperlink"/>
            <w:noProof/>
            <w:lang w:val="ru-RU"/>
          </w:rPr>
          <w:t xml:space="preserve"> </w:t>
        </w:r>
        <w:r w:rsidRPr="006D7BDF">
          <w:rPr>
            <w:rStyle w:val="Hyperlink"/>
            <w:rFonts w:ascii="Nirmala UI" w:hAnsi="Nirmala UI" w:cs="Nirmala UI"/>
            <w:noProof/>
            <w:lang w:val="ru-RU"/>
          </w:rPr>
          <w:t>புனிதர்</w:t>
        </w:r>
        <w:r w:rsidRPr="006D7BDF">
          <w:rPr>
            <w:rStyle w:val="Hyperlink"/>
            <w:noProof/>
            <w:lang w:val="ru-RU"/>
          </w:rPr>
          <w:t xml:space="preserve"> </w:t>
        </w:r>
        <w:r w:rsidRPr="006D7BDF">
          <w:rPr>
            <w:rStyle w:val="Hyperlink"/>
            <w:rFonts w:ascii="Nirmala UI" w:hAnsi="Nirmala UI" w:cs="Nirmala UI"/>
            <w:noProof/>
            <w:lang w:val="ru-RU"/>
          </w:rPr>
          <w:t>பாய்சியோஸுக்கான</w:t>
        </w:r>
        <w:r w:rsidRPr="006D7BDF">
          <w:rPr>
            <w:rStyle w:val="Hyperlink"/>
            <w:noProof/>
            <w:lang w:val="ru-RU"/>
          </w:rPr>
          <w:t xml:space="preserve"> </w:t>
        </w:r>
        <w:r w:rsidRPr="006D7BDF">
          <w:rPr>
            <w:rStyle w:val="Hyperlink"/>
            <w:rFonts w:ascii="Nirmala UI" w:hAnsi="Nirmala UI" w:cs="Nirmala UI"/>
            <w:noProof/>
            <w:lang w:val="ru-RU"/>
          </w:rPr>
          <w:t>டிரோபாரியோன்</w:t>
        </w:r>
        <w:r>
          <w:rPr>
            <w:noProof/>
            <w:webHidden/>
          </w:rPr>
          <w:tab/>
        </w:r>
        <w:r>
          <w:rPr>
            <w:noProof/>
            <w:webHidden/>
          </w:rPr>
          <w:fldChar w:fldCharType="begin"/>
        </w:r>
        <w:r>
          <w:rPr>
            <w:noProof/>
            <w:webHidden/>
          </w:rPr>
          <w:instrText xml:space="preserve"> PAGEREF _Toc242628407 \h </w:instrText>
        </w:r>
        <w:r>
          <w:rPr>
            <w:noProof/>
            <w:webHidden/>
          </w:rPr>
        </w:r>
        <w:r>
          <w:rPr>
            <w:noProof/>
            <w:webHidden/>
          </w:rPr>
          <w:fldChar w:fldCharType="separate"/>
        </w:r>
        <w:r w:rsidR="00C00542">
          <w:rPr>
            <w:noProof/>
            <w:webHidden/>
          </w:rPr>
          <w:t>6</w:t>
        </w:r>
        <w:r>
          <w:rPr>
            <w:noProof/>
            <w:webHidden/>
          </w:rPr>
          <w:fldChar w:fldCharType="end"/>
        </w:r>
      </w:hyperlink>
    </w:p>
    <w:p w14:paraId="5C21E980" w14:textId="56251DD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08" w:history="1">
        <w:r w:rsidRPr="006D7BDF">
          <w:rPr>
            <w:rStyle w:val="Hyperlink"/>
            <w:rFonts w:ascii="Nirmala UI" w:hAnsi="Nirmala UI" w:cs="Nirmala UI"/>
            <w:noProof/>
            <w:lang w:val="ru-RU"/>
          </w:rPr>
          <w:t>கான்டாக்கியன்</w:t>
        </w:r>
        <w:r>
          <w:rPr>
            <w:noProof/>
            <w:webHidden/>
          </w:rPr>
          <w:tab/>
        </w:r>
        <w:r>
          <w:rPr>
            <w:noProof/>
            <w:webHidden/>
          </w:rPr>
          <w:fldChar w:fldCharType="begin"/>
        </w:r>
        <w:r>
          <w:rPr>
            <w:noProof/>
            <w:webHidden/>
          </w:rPr>
          <w:instrText xml:space="preserve"> PAGEREF _Toc242628408 \h </w:instrText>
        </w:r>
        <w:r>
          <w:rPr>
            <w:noProof/>
            <w:webHidden/>
          </w:rPr>
        </w:r>
        <w:r>
          <w:rPr>
            <w:noProof/>
            <w:webHidden/>
          </w:rPr>
          <w:fldChar w:fldCharType="separate"/>
        </w:r>
        <w:r w:rsidR="00C00542">
          <w:rPr>
            <w:noProof/>
            <w:webHidden/>
          </w:rPr>
          <w:t>6</w:t>
        </w:r>
        <w:r>
          <w:rPr>
            <w:noProof/>
            <w:webHidden/>
          </w:rPr>
          <w:fldChar w:fldCharType="end"/>
        </w:r>
      </w:hyperlink>
    </w:p>
    <w:p w14:paraId="1C07B249" w14:textId="0641EEA1"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09" w:history="1">
        <w:r w:rsidRPr="006D7BDF">
          <w:rPr>
            <w:rStyle w:val="Hyperlink"/>
            <w:rFonts w:ascii="Nirmala UI" w:hAnsi="Nirmala UI" w:cs="Nirmala UI"/>
            <w:noProof/>
            <w:lang w:val="ru-RU"/>
          </w:rPr>
          <w:t>முன்னுரை</w:t>
        </w:r>
        <w:r>
          <w:rPr>
            <w:noProof/>
            <w:webHidden/>
          </w:rPr>
          <w:tab/>
        </w:r>
        <w:r>
          <w:rPr>
            <w:noProof/>
            <w:webHidden/>
          </w:rPr>
          <w:fldChar w:fldCharType="begin"/>
        </w:r>
        <w:r>
          <w:rPr>
            <w:noProof/>
            <w:webHidden/>
          </w:rPr>
          <w:instrText xml:space="preserve"> PAGEREF _Toc242628409 \h </w:instrText>
        </w:r>
        <w:r>
          <w:rPr>
            <w:noProof/>
            <w:webHidden/>
          </w:rPr>
        </w:r>
        <w:r>
          <w:rPr>
            <w:noProof/>
            <w:webHidden/>
          </w:rPr>
          <w:fldChar w:fldCharType="separate"/>
        </w:r>
        <w:r w:rsidR="00C00542">
          <w:rPr>
            <w:noProof/>
            <w:webHidden/>
          </w:rPr>
          <w:t>6</w:t>
        </w:r>
        <w:r>
          <w:rPr>
            <w:noProof/>
            <w:webHidden/>
          </w:rPr>
          <w:fldChar w:fldCharType="end"/>
        </w:r>
      </w:hyperlink>
    </w:p>
    <w:p w14:paraId="6E4F6BBD" w14:textId="17361C37"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410" w:history="1">
        <w:r w:rsidRPr="006D7BDF">
          <w:rPr>
            <w:rStyle w:val="Hyperlink"/>
            <w:rFonts w:ascii="Nirmala UI" w:hAnsi="Nirmala UI" w:cs="Nirmala UI"/>
            <w:noProof/>
            <w:lang w:val="ru-RU"/>
          </w:rPr>
          <w:t>பகுதி</w:t>
        </w:r>
        <w:r w:rsidRPr="006D7BDF">
          <w:rPr>
            <w:rStyle w:val="Hyperlink"/>
            <w:noProof/>
            <w:lang w:val="ru-RU"/>
          </w:rPr>
          <w:t xml:space="preserve"> 1.  </w:t>
        </w:r>
        <w:r w:rsidRPr="006D7BDF">
          <w:rPr>
            <w:rStyle w:val="Hyperlink"/>
            <w:rFonts w:ascii="Nirmala UI" w:hAnsi="Nirmala UI" w:cs="Nirmala UI"/>
            <w:noProof/>
            <w:lang w:val="ru-RU"/>
          </w:rPr>
          <w:t>கடவுளுடனான</w:t>
        </w:r>
        <w:r w:rsidRPr="006D7BDF">
          <w:rPr>
            <w:rStyle w:val="Hyperlink"/>
            <w:noProof/>
            <w:lang w:val="ru-RU"/>
          </w:rPr>
          <w:t xml:space="preserve"> </w:t>
        </w:r>
        <w:r w:rsidRPr="006D7BDF">
          <w:rPr>
            <w:rStyle w:val="Hyperlink"/>
            <w:rFonts w:ascii="Nirmala UI" w:hAnsi="Nirmala UI" w:cs="Nirmala UI"/>
            <w:noProof/>
            <w:lang w:val="ru-RU"/>
          </w:rPr>
          <w:t>ஐக்கியம்</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_Toc242628410 \h </w:instrText>
        </w:r>
        <w:r>
          <w:rPr>
            <w:noProof/>
            <w:webHidden/>
          </w:rPr>
        </w:r>
        <w:r>
          <w:rPr>
            <w:noProof/>
            <w:webHidden/>
          </w:rPr>
          <w:fldChar w:fldCharType="separate"/>
        </w:r>
        <w:r w:rsidR="00C00542">
          <w:rPr>
            <w:noProof/>
            <w:webHidden/>
          </w:rPr>
          <w:t>9</w:t>
        </w:r>
        <w:r>
          <w:rPr>
            <w:noProof/>
            <w:webHidden/>
          </w:rPr>
          <w:fldChar w:fldCharType="end"/>
        </w:r>
      </w:hyperlink>
    </w:p>
    <w:p w14:paraId="77E52DF7" w14:textId="207C4296"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11"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கடவுளுடனான</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உரையாடல்</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_Toc242628411 \h </w:instrText>
        </w:r>
        <w:r>
          <w:rPr>
            <w:noProof/>
            <w:webHidden/>
          </w:rPr>
        </w:r>
        <w:r>
          <w:rPr>
            <w:noProof/>
            <w:webHidden/>
          </w:rPr>
          <w:fldChar w:fldCharType="separate"/>
        </w:r>
        <w:r w:rsidR="00C00542">
          <w:rPr>
            <w:noProof/>
            <w:webHidden/>
          </w:rPr>
          <w:t>9</w:t>
        </w:r>
        <w:r>
          <w:rPr>
            <w:noProof/>
            <w:webHidden/>
          </w:rPr>
          <w:fldChar w:fldCharType="end"/>
        </w:r>
      </w:hyperlink>
    </w:p>
    <w:p w14:paraId="2E2143C2" w14:textId="313829F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2" w:history="1">
        <w:r w:rsidRPr="006D7BDF">
          <w:rPr>
            <w:rStyle w:val="Hyperlink"/>
            <w:rFonts w:ascii="Nirmala UI" w:hAnsi="Nirmala UI" w:cs="Nirmala UI"/>
            <w:noProof/>
            <w:lang w:val="ru-RU"/>
          </w:rPr>
          <w:t>பரலோக</w:t>
        </w:r>
        <w:r w:rsidRPr="006D7BDF">
          <w:rPr>
            <w:rStyle w:val="Hyperlink"/>
            <w:noProof/>
            <w:lang w:val="ru-RU"/>
          </w:rPr>
          <w:t xml:space="preserve"> </w:t>
        </w:r>
        <w:r w:rsidRPr="006D7BDF">
          <w:rPr>
            <w:rStyle w:val="Hyperlink"/>
            <w:rFonts w:ascii="Nirmala UI" w:hAnsi="Nirmala UI" w:cs="Nirmala UI"/>
            <w:noProof/>
            <w:lang w:val="ru-RU"/>
          </w:rPr>
          <w:t>ஆணைய</w:t>
        </w:r>
        <w:r w:rsidRPr="006D7BDF">
          <w:rPr>
            <w:rStyle w:val="Hyperlink"/>
            <w:noProof/>
            <w:lang w:val="ru-RU"/>
          </w:rPr>
          <w:t xml:space="preserve"> </w:t>
        </w:r>
        <w:r w:rsidRPr="006D7BDF">
          <w:rPr>
            <w:rStyle w:val="Hyperlink"/>
            <w:rFonts w:ascii="Nirmala UI" w:hAnsi="Nirmala UI" w:cs="Nirmala UI"/>
            <w:noProof/>
            <w:lang w:val="ru-RU"/>
          </w:rPr>
          <w:t>மையத்துடன்</w:t>
        </w:r>
        <w:r w:rsidRPr="006D7BDF">
          <w:rPr>
            <w:rStyle w:val="Hyperlink"/>
            <w:noProof/>
            <w:lang w:val="ru-RU"/>
          </w:rPr>
          <w:t xml:space="preserve"> </w:t>
        </w:r>
        <w:r w:rsidRPr="006D7BDF">
          <w:rPr>
            <w:rStyle w:val="Hyperlink"/>
            <w:rFonts w:ascii="Nirmala UI" w:hAnsi="Nirmala UI" w:cs="Nirmala UI"/>
            <w:noProof/>
            <w:lang w:val="ru-RU"/>
          </w:rPr>
          <w:t>தொடர்பை</w:t>
        </w:r>
        <w:r w:rsidRPr="006D7BDF">
          <w:rPr>
            <w:rStyle w:val="Hyperlink"/>
            <w:noProof/>
            <w:lang w:val="ru-RU"/>
          </w:rPr>
          <w:t xml:space="preserve"> </w:t>
        </w:r>
        <w:r w:rsidRPr="006D7BDF">
          <w:rPr>
            <w:rStyle w:val="Hyperlink"/>
            <w:rFonts w:ascii="Nirmala UI" w:hAnsi="Nirmala UI" w:cs="Nirmala UI"/>
            <w:noProof/>
            <w:lang w:val="ru-RU"/>
          </w:rPr>
          <w:t>ஏற்படுத்திக்கொண்டவர்கள்</w:t>
        </w:r>
        <w:r w:rsidRPr="006D7BDF">
          <w:rPr>
            <w:rStyle w:val="Hyperlink"/>
            <w:noProof/>
            <w:lang w:val="ru-RU"/>
          </w:rPr>
          <w:t xml:space="preserve"> </w:t>
        </w:r>
        <w:r w:rsidRPr="006D7BDF">
          <w:rPr>
            <w:rStyle w:val="Hyperlink"/>
            <w:rFonts w:ascii="Nirmala UI" w:hAnsi="Nirmala UI" w:cs="Nirmala UI"/>
            <w:noProof/>
            <w:lang w:val="ru-RU"/>
          </w:rPr>
          <w:t>பேறு</w:t>
        </w:r>
        <w:r w:rsidRPr="006D7BDF">
          <w:rPr>
            <w:rStyle w:val="Hyperlink"/>
            <w:noProof/>
            <w:lang w:val="ru-RU"/>
          </w:rPr>
          <w:t xml:space="preserve"> </w:t>
        </w:r>
        <w:r w:rsidRPr="006D7BDF">
          <w:rPr>
            <w:rStyle w:val="Hyperlink"/>
            <w:rFonts w:ascii="Nirmala UI" w:hAnsi="Nirmala UI" w:cs="Nirmala UI"/>
            <w:noProof/>
            <w:lang w:val="ru-RU"/>
          </w:rPr>
          <w:t>பெற்றவர்கள்</w:t>
        </w:r>
        <w:r>
          <w:rPr>
            <w:noProof/>
            <w:webHidden/>
          </w:rPr>
          <w:tab/>
        </w:r>
        <w:r>
          <w:rPr>
            <w:noProof/>
            <w:webHidden/>
          </w:rPr>
          <w:fldChar w:fldCharType="begin"/>
        </w:r>
        <w:r>
          <w:rPr>
            <w:noProof/>
            <w:webHidden/>
          </w:rPr>
          <w:instrText xml:space="preserve"> PAGEREF _Toc242628412 \h </w:instrText>
        </w:r>
        <w:r>
          <w:rPr>
            <w:noProof/>
            <w:webHidden/>
          </w:rPr>
        </w:r>
        <w:r>
          <w:rPr>
            <w:noProof/>
            <w:webHidden/>
          </w:rPr>
          <w:fldChar w:fldCharType="separate"/>
        </w:r>
        <w:r w:rsidR="00C00542">
          <w:rPr>
            <w:noProof/>
            <w:webHidden/>
          </w:rPr>
          <w:t>9</w:t>
        </w:r>
        <w:r>
          <w:rPr>
            <w:noProof/>
            <w:webHidden/>
          </w:rPr>
          <w:fldChar w:fldCharType="end"/>
        </w:r>
      </w:hyperlink>
    </w:p>
    <w:p w14:paraId="4D313A06" w14:textId="2F4A02B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3" w:history="1">
        <w:r w:rsidRPr="006D7BDF">
          <w:rPr>
            <w:rStyle w:val="Hyperlink"/>
            <w:rFonts w:ascii="Nirmala UI" w:hAnsi="Nirmala UI" w:cs="Nirmala UI"/>
            <w:noProof/>
            <w:lang w:val="ru-RU"/>
          </w:rPr>
          <w:t>கிறிஸ்து</w:t>
        </w:r>
        <w:r w:rsidRPr="006D7BDF">
          <w:rPr>
            <w:rStyle w:val="Hyperlink"/>
            <w:noProof/>
            <w:lang w:val="ru-RU"/>
          </w:rPr>
          <w:t xml:space="preserve"> </w:t>
        </w:r>
        <w:r w:rsidRPr="006D7BDF">
          <w:rPr>
            <w:rStyle w:val="Hyperlink"/>
            <w:rFonts w:ascii="Nirmala UI" w:hAnsi="Nirmala UI" w:cs="Nirmala UI"/>
            <w:noProof/>
            <w:lang w:val="ru-RU"/>
          </w:rPr>
          <w:t>அவருடன்</w:t>
        </w:r>
        <w:r w:rsidRPr="006D7BDF">
          <w:rPr>
            <w:rStyle w:val="Hyperlink"/>
            <w:noProof/>
            <w:lang w:val="ru-RU"/>
          </w:rPr>
          <w:t xml:space="preserve"> </w:t>
        </w:r>
        <w:r w:rsidRPr="006D7BDF">
          <w:rPr>
            <w:rStyle w:val="Hyperlink"/>
            <w:rFonts w:ascii="Nirmala UI" w:hAnsi="Nirmala UI" w:cs="Nirmala UI"/>
            <w:noProof/>
            <w:lang w:val="ru-RU"/>
          </w:rPr>
          <w:t>பேச</w:t>
        </w:r>
        <w:r w:rsidRPr="006D7BDF">
          <w:rPr>
            <w:rStyle w:val="Hyperlink"/>
            <w:noProof/>
            <w:lang w:val="ru-RU"/>
          </w:rPr>
          <w:t xml:space="preserve"> </w:t>
        </w:r>
        <w:r w:rsidRPr="006D7BDF">
          <w:rPr>
            <w:rStyle w:val="Hyperlink"/>
            <w:rFonts w:ascii="Nirmala UI" w:hAnsi="Nirmala UI" w:cs="Nirmala UI"/>
            <w:noProof/>
            <w:lang w:val="ru-RU"/>
          </w:rPr>
          <w:t>நமக்கு</w:t>
        </w:r>
        <w:r w:rsidRPr="006D7BDF">
          <w:rPr>
            <w:rStyle w:val="Hyperlink"/>
            <w:noProof/>
            <w:lang w:val="ru-RU"/>
          </w:rPr>
          <w:t xml:space="preserve"> </w:t>
        </w:r>
        <w:r w:rsidRPr="006D7BDF">
          <w:rPr>
            <w:rStyle w:val="Hyperlink"/>
            <w:rFonts w:ascii="Nirmala UI" w:hAnsi="Nirmala UI" w:cs="Nirmala UI"/>
            <w:noProof/>
            <w:lang w:val="ru-RU"/>
          </w:rPr>
          <w:t>வாய்ப்பளிக்கிறார்</w:t>
        </w:r>
        <w:r>
          <w:rPr>
            <w:noProof/>
            <w:webHidden/>
          </w:rPr>
          <w:tab/>
        </w:r>
        <w:r>
          <w:rPr>
            <w:noProof/>
            <w:webHidden/>
          </w:rPr>
          <w:fldChar w:fldCharType="begin"/>
        </w:r>
        <w:r>
          <w:rPr>
            <w:noProof/>
            <w:webHidden/>
          </w:rPr>
          <w:instrText xml:space="preserve"> PAGEREF _Toc242628413 \h </w:instrText>
        </w:r>
        <w:r>
          <w:rPr>
            <w:noProof/>
            <w:webHidden/>
          </w:rPr>
        </w:r>
        <w:r>
          <w:rPr>
            <w:noProof/>
            <w:webHidden/>
          </w:rPr>
          <w:fldChar w:fldCharType="separate"/>
        </w:r>
        <w:r w:rsidR="00C00542">
          <w:rPr>
            <w:noProof/>
            <w:webHidden/>
          </w:rPr>
          <w:t>10</w:t>
        </w:r>
        <w:r>
          <w:rPr>
            <w:noProof/>
            <w:webHidden/>
          </w:rPr>
          <w:fldChar w:fldCharType="end"/>
        </w:r>
      </w:hyperlink>
    </w:p>
    <w:p w14:paraId="748BDC22" w14:textId="60C0EBA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4" w:history="1">
        <w:r w:rsidRPr="006D7BDF">
          <w:rPr>
            <w:rStyle w:val="Hyperlink"/>
            <w:rFonts w:ascii="Nirmala UI" w:hAnsi="Nirmala UI" w:cs="Nirmala UI"/>
            <w:noProof/>
            <w:lang w:val="ru-RU"/>
          </w:rPr>
          <w:t>பிரார்த்தனைக்கான</w:t>
        </w:r>
        <w:r w:rsidRPr="006D7BDF">
          <w:rPr>
            <w:rStyle w:val="Hyperlink"/>
            <w:noProof/>
            <w:lang w:val="ru-RU"/>
          </w:rPr>
          <w:t xml:space="preserve"> </w:t>
        </w:r>
        <w:r w:rsidRPr="006D7BDF">
          <w:rPr>
            <w:rStyle w:val="Hyperlink"/>
            <w:rFonts w:ascii="Nirmala UI" w:hAnsi="Nirmala UI" w:cs="Nirmala UI"/>
            <w:noProof/>
            <w:lang w:val="ru-RU"/>
          </w:rPr>
          <w:t>தீவிர</w:t>
        </w:r>
        <w:r w:rsidRPr="006D7BDF">
          <w:rPr>
            <w:rStyle w:val="Hyperlink"/>
            <w:noProof/>
            <w:lang w:val="ru-RU"/>
          </w:rPr>
          <w:t xml:space="preserve"> </w:t>
        </w:r>
        <w:r w:rsidRPr="006D7BDF">
          <w:rPr>
            <w:rStyle w:val="Hyperlink"/>
            <w:rFonts w:ascii="Nirmala UI" w:hAnsi="Nirmala UI" w:cs="Nirmala UI"/>
            <w:noProof/>
            <w:lang w:val="ru-RU"/>
          </w:rPr>
          <w:t>விருப்பம்</w:t>
        </w:r>
        <w:r>
          <w:rPr>
            <w:noProof/>
            <w:webHidden/>
          </w:rPr>
          <w:tab/>
        </w:r>
        <w:r>
          <w:rPr>
            <w:noProof/>
            <w:webHidden/>
          </w:rPr>
          <w:fldChar w:fldCharType="begin"/>
        </w:r>
        <w:r>
          <w:rPr>
            <w:noProof/>
            <w:webHidden/>
          </w:rPr>
          <w:instrText xml:space="preserve"> PAGEREF _Toc242628414 \h </w:instrText>
        </w:r>
        <w:r>
          <w:rPr>
            <w:noProof/>
            <w:webHidden/>
          </w:rPr>
        </w:r>
        <w:r>
          <w:rPr>
            <w:noProof/>
            <w:webHidden/>
          </w:rPr>
          <w:fldChar w:fldCharType="separate"/>
        </w:r>
        <w:r w:rsidR="00C00542">
          <w:rPr>
            <w:noProof/>
            <w:webHidden/>
          </w:rPr>
          <w:t>11</w:t>
        </w:r>
        <w:r>
          <w:rPr>
            <w:noProof/>
            <w:webHidden/>
          </w:rPr>
          <w:fldChar w:fldCharType="end"/>
        </w:r>
      </w:hyperlink>
    </w:p>
    <w:p w14:paraId="3488EA08" w14:textId="299F769C"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15"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ஜெபத்தின்</w:t>
        </w:r>
        <w:r w:rsidRPr="006D7BDF">
          <w:rPr>
            <w:rStyle w:val="Hyperlink"/>
            <w:noProof/>
            <w:lang w:val="ru-RU"/>
          </w:rPr>
          <w:t xml:space="preserve"> </w:t>
        </w:r>
        <w:r w:rsidRPr="006D7BDF">
          <w:rPr>
            <w:rStyle w:val="Hyperlink"/>
            <w:rFonts w:ascii="Nirmala UI" w:hAnsi="Nirmala UI" w:cs="Nirmala UI"/>
            <w:noProof/>
            <w:lang w:val="ru-RU"/>
          </w:rPr>
          <w:t>அவசியம்</w:t>
        </w:r>
        <w:r>
          <w:rPr>
            <w:noProof/>
            <w:webHidden/>
          </w:rPr>
          <w:tab/>
        </w:r>
        <w:r>
          <w:rPr>
            <w:noProof/>
            <w:webHidden/>
          </w:rPr>
          <w:fldChar w:fldCharType="begin"/>
        </w:r>
        <w:r>
          <w:rPr>
            <w:noProof/>
            <w:webHidden/>
          </w:rPr>
          <w:instrText xml:space="preserve"> PAGEREF _Toc242628415 \h </w:instrText>
        </w:r>
        <w:r>
          <w:rPr>
            <w:noProof/>
            <w:webHidden/>
          </w:rPr>
        </w:r>
        <w:r>
          <w:rPr>
            <w:noProof/>
            <w:webHidden/>
          </w:rPr>
          <w:fldChar w:fldCharType="separate"/>
        </w:r>
        <w:r w:rsidR="00C00542">
          <w:rPr>
            <w:noProof/>
            <w:webHidden/>
          </w:rPr>
          <w:t>12</w:t>
        </w:r>
        <w:r>
          <w:rPr>
            <w:noProof/>
            <w:webHidden/>
          </w:rPr>
          <w:fldChar w:fldCharType="end"/>
        </w:r>
      </w:hyperlink>
    </w:p>
    <w:p w14:paraId="0386FB1E" w14:textId="4865803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6" w:history="1">
        <w:r w:rsidRPr="006D7BDF">
          <w:rPr>
            <w:rStyle w:val="Hyperlink"/>
            <w:rFonts w:ascii="Nirmala UI" w:hAnsi="Nirmala UI" w:cs="Nirmala UI"/>
            <w:noProof/>
            <w:lang w:val="ru-RU"/>
          </w:rPr>
          <w:t>பிரார்த்தனையை</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தேவையாகக்</w:t>
        </w:r>
        <w:r w:rsidRPr="006D7BDF">
          <w:rPr>
            <w:rStyle w:val="Hyperlink"/>
            <w:noProof/>
            <w:lang w:val="ru-RU"/>
          </w:rPr>
          <w:t xml:space="preserve"> </w:t>
        </w:r>
        <w:r w:rsidRPr="006D7BDF">
          <w:rPr>
            <w:rStyle w:val="Hyperlink"/>
            <w:rFonts w:ascii="Nirmala UI" w:hAnsi="Nirmala UI" w:cs="Nirmala UI"/>
            <w:noProof/>
            <w:lang w:val="ru-RU"/>
          </w:rPr>
          <w:t>கருதுவோம்</w:t>
        </w:r>
        <w:r>
          <w:rPr>
            <w:noProof/>
            <w:webHidden/>
          </w:rPr>
          <w:tab/>
        </w:r>
        <w:r>
          <w:rPr>
            <w:noProof/>
            <w:webHidden/>
          </w:rPr>
          <w:fldChar w:fldCharType="begin"/>
        </w:r>
        <w:r>
          <w:rPr>
            <w:noProof/>
            <w:webHidden/>
          </w:rPr>
          <w:instrText xml:space="preserve"> PAGEREF _Toc242628416 \h </w:instrText>
        </w:r>
        <w:r>
          <w:rPr>
            <w:noProof/>
            <w:webHidden/>
          </w:rPr>
        </w:r>
        <w:r>
          <w:rPr>
            <w:noProof/>
            <w:webHidden/>
          </w:rPr>
          <w:fldChar w:fldCharType="separate"/>
        </w:r>
        <w:r w:rsidR="00C00542">
          <w:rPr>
            <w:noProof/>
            <w:webHidden/>
          </w:rPr>
          <w:t>12</w:t>
        </w:r>
        <w:r>
          <w:rPr>
            <w:noProof/>
            <w:webHidden/>
          </w:rPr>
          <w:fldChar w:fldCharType="end"/>
        </w:r>
      </w:hyperlink>
    </w:p>
    <w:p w14:paraId="6C5C68F1" w14:textId="56F04D4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7" w:history="1">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பாதுகாப்பு</w:t>
        </w:r>
        <w:r w:rsidRPr="006D7BDF">
          <w:rPr>
            <w:rStyle w:val="Hyperlink"/>
            <w:noProof/>
            <w:lang w:val="ru-RU"/>
          </w:rPr>
          <w:t xml:space="preserve"> </w:t>
        </w:r>
        <w:r w:rsidRPr="006D7BDF">
          <w:rPr>
            <w:rStyle w:val="Hyperlink"/>
            <w:rFonts w:ascii="Nirmala UI" w:hAnsi="Nirmala UI" w:cs="Nirmala UI"/>
            <w:noProof/>
            <w:lang w:val="ru-RU"/>
          </w:rPr>
          <w:t>உணர்வு</w:t>
        </w:r>
        <w:r>
          <w:rPr>
            <w:noProof/>
            <w:webHidden/>
          </w:rPr>
          <w:tab/>
        </w:r>
        <w:r>
          <w:rPr>
            <w:noProof/>
            <w:webHidden/>
          </w:rPr>
          <w:fldChar w:fldCharType="begin"/>
        </w:r>
        <w:r>
          <w:rPr>
            <w:noProof/>
            <w:webHidden/>
          </w:rPr>
          <w:instrText xml:space="preserve"> PAGEREF _Toc242628417 \h </w:instrText>
        </w:r>
        <w:r>
          <w:rPr>
            <w:noProof/>
            <w:webHidden/>
          </w:rPr>
        </w:r>
        <w:r>
          <w:rPr>
            <w:noProof/>
            <w:webHidden/>
          </w:rPr>
          <w:fldChar w:fldCharType="separate"/>
        </w:r>
        <w:r w:rsidR="00C00542">
          <w:rPr>
            <w:noProof/>
            <w:webHidden/>
          </w:rPr>
          <w:t>13</w:t>
        </w:r>
        <w:r>
          <w:rPr>
            <w:noProof/>
            <w:webHidden/>
          </w:rPr>
          <w:fldChar w:fldCharType="end"/>
        </w:r>
      </w:hyperlink>
    </w:p>
    <w:p w14:paraId="3032C47C" w14:textId="3EAA432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18" w:history="1">
        <w:r w:rsidRPr="006D7BDF">
          <w:rPr>
            <w:rStyle w:val="Hyperlink"/>
            <w:rFonts w:ascii="Nirmala UI" w:hAnsi="Nirmala UI" w:cs="Nirmala UI"/>
            <w:noProof/>
            <w:lang w:val="ru-RU"/>
          </w:rPr>
          <w:t>பிரார்த்தனைக்கான</w:t>
        </w:r>
        <w:r w:rsidRPr="006D7BDF">
          <w:rPr>
            <w:rStyle w:val="Hyperlink"/>
            <w:noProof/>
            <w:lang w:val="ru-RU"/>
          </w:rPr>
          <w:t xml:space="preserve"> </w:t>
        </w:r>
        <w:r w:rsidRPr="006D7BDF">
          <w:rPr>
            <w:rStyle w:val="Hyperlink"/>
            <w:rFonts w:ascii="Nirmala UI" w:hAnsi="Nirmala UI" w:cs="Nirmala UI"/>
            <w:noProof/>
            <w:lang w:val="ru-RU"/>
          </w:rPr>
          <w:t>அழைப்பு</w:t>
        </w:r>
        <w:r>
          <w:rPr>
            <w:noProof/>
            <w:webHidden/>
          </w:rPr>
          <w:tab/>
        </w:r>
        <w:r>
          <w:rPr>
            <w:noProof/>
            <w:webHidden/>
          </w:rPr>
          <w:fldChar w:fldCharType="begin"/>
        </w:r>
        <w:r>
          <w:rPr>
            <w:noProof/>
            <w:webHidden/>
          </w:rPr>
          <w:instrText xml:space="preserve"> PAGEREF _Toc242628418 \h </w:instrText>
        </w:r>
        <w:r>
          <w:rPr>
            <w:noProof/>
            <w:webHidden/>
          </w:rPr>
        </w:r>
        <w:r>
          <w:rPr>
            <w:noProof/>
            <w:webHidden/>
          </w:rPr>
          <w:fldChar w:fldCharType="separate"/>
        </w:r>
        <w:r w:rsidR="00C00542">
          <w:rPr>
            <w:noProof/>
            <w:webHidden/>
          </w:rPr>
          <w:t>14</w:t>
        </w:r>
        <w:r>
          <w:rPr>
            <w:noProof/>
            <w:webHidden/>
          </w:rPr>
          <w:fldChar w:fldCharType="end"/>
        </w:r>
      </w:hyperlink>
    </w:p>
    <w:p w14:paraId="26A8A848" w14:textId="43FDD004"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19"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கடவுள்</w:t>
        </w:r>
        <w:r w:rsidRPr="006D7BDF">
          <w:rPr>
            <w:rStyle w:val="Hyperlink"/>
            <w:noProof/>
            <w:lang w:val="ru-RU"/>
          </w:rPr>
          <w:t xml:space="preserve"> </w:t>
        </w:r>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பிரார்த்தனையைக்</w:t>
        </w:r>
        <w:r w:rsidRPr="006D7BDF">
          <w:rPr>
            <w:rStyle w:val="Hyperlink"/>
            <w:noProof/>
            <w:lang w:val="ru-RU"/>
          </w:rPr>
          <w:t xml:space="preserve"> </w:t>
        </w:r>
        <w:r w:rsidRPr="006D7BDF">
          <w:rPr>
            <w:rStyle w:val="Hyperlink"/>
            <w:rFonts w:ascii="Nirmala UI" w:hAnsi="Nirmala UI" w:cs="Nirmala UI"/>
            <w:noProof/>
            <w:lang w:val="ru-RU"/>
          </w:rPr>
          <w:t>கேட்கும்படி</w:t>
        </w:r>
        <w:r w:rsidRPr="006D7BDF">
          <w:rPr>
            <w:rStyle w:val="Hyperlink"/>
            <w:noProof/>
            <w:lang w:val="ru-RU"/>
          </w:rPr>
          <w:t xml:space="preserve"> </w:t>
        </w:r>
        <w:r w:rsidRPr="006D7BDF">
          <w:rPr>
            <w:rStyle w:val="Hyperlink"/>
            <w:rFonts w:ascii="Nirmala UI" w:hAnsi="Nirmala UI" w:cs="Nirmala UI"/>
            <w:noProof/>
            <w:lang w:val="ru-RU"/>
          </w:rPr>
          <w:t>எப்படிப்</w:t>
        </w:r>
        <w:r w:rsidRPr="006D7BDF">
          <w:rPr>
            <w:rStyle w:val="Hyperlink"/>
            <w:noProof/>
            <w:lang w:val="ru-RU"/>
          </w:rPr>
          <w:t xml:space="preserve"> </w:t>
        </w:r>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செய்வது</w:t>
        </w:r>
        <w:r>
          <w:rPr>
            <w:noProof/>
            <w:webHidden/>
          </w:rPr>
          <w:tab/>
        </w:r>
        <w:r>
          <w:rPr>
            <w:noProof/>
            <w:webHidden/>
          </w:rPr>
          <w:fldChar w:fldCharType="begin"/>
        </w:r>
        <w:r>
          <w:rPr>
            <w:noProof/>
            <w:webHidden/>
          </w:rPr>
          <w:instrText xml:space="preserve"> PAGEREF _Toc242628419 \h </w:instrText>
        </w:r>
        <w:r>
          <w:rPr>
            <w:noProof/>
            <w:webHidden/>
          </w:rPr>
        </w:r>
        <w:r>
          <w:rPr>
            <w:noProof/>
            <w:webHidden/>
          </w:rPr>
          <w:fldChar w:fldCharType="separate"/>
        </w:r>
        <w:r w:rsidR="00C00542">
          <w:rPr>
            <w:noProof/>
            <w:webHidden/>
          </w:rPr>
          <w:t>15</w:t>
        </w:r>
        <w:r>
          <w:rPr>
            <w:noProof/>
            <w:webHidden/>
          </w:rPr>
          <w:fldChar w:fldCharType="end"/>
        </w:r>
      </w:hyperlink>
    </w:p>
    <w:p w14:paraId="2F4CA6D4" w14:textId="618C356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0" w:history="1">
        <w:r w:rsidRPr="006D7BDF">
          <w:rPr>
            <w:rStyle w:val="Hyperlink"/>
            <w:rFonts w:ascii="Nirmala UI" w:hAnsi="Nirmala UI" w:cs="Nirmala UI"/>
            <w:noProof/>
            <w:lang w:val="ru-RU"/>
          </w:rPr>
          <w:t>உணர்ச்சிகள்</w:t>
        </w:r>
        <w:r w:rsidRPr="006D7BDF">
          <w:rPr>
            <w:rStyle w:val="Hyperlink"/>
            <w:noProof/>
            <w:lang w:val="ru-RU"/>
          </w:rPr>
          <w:t xml:space="preserve"> </w:t>
        </w:r>
        <w:r w:rsidRPr="006D7BDF">
          <w:rPr>
            <w:rStyle w:val="Hyperlink"/>
            <w:rFonts w:ascii="Nirmala UI" w:hAnsi="Nirmala UI" w:cs="Nirmala UI"/>
            <w:noProof/>
            <w:lang w:val="ru-RU"/>
          </w:rPr>
          <w:t>என்பவை</w:t>
        </w:r>
        <w:r w:rsidRPr="006D7BDF">
          <w:rPr>
            <w:rStyle w:val="Hyperlink"/>
            <w:noProof/>
            <w:lang w:val="ru-RU"/>
          </w:rPr>
          <w:t xml:space="preserve">, </w:t>
        </w:r>
        <w:r w:rsidRPr="006D7BDF">
          <w:rPr>
            <w:rStyle w:val="Hyperlink"/>
            <w:rFonts w:ascii="Nirmala UI" w:hAnsi="Nirmala UI" w:cs="Nirmala UI"/>
            <w:noProof/>
            <w:lang w:val="ru-RU"/>
          </w:rPr>
          <w:t>கடவுளுடனான</w:t>
        </w:r>
        <w:r w:rsidRPr="006D7BDF">
          <w:rPr>
            <w:rStyle w:val="Hyperlink"/>
            <w:noProof/>
            <w:lang w:val="ru-RU"/>
          </w:rPr>
          <w:t xml:space="preserve">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தொடர்பைத்</w:t>
        </w:r>
        <w:r w:rsidRPr="006D7BDF">
          <w:rPr>
            <w:rStyle w:val="Hyperlink"/>
            <w:noProof/>
            <w:lang w:val="ru-RU"/>
          </w:rPr>
          <w:t xml:space="preserve"> </w:t>
        </w:r>
        <w:r w:rsidRPr="006D7BDF">
          <w:rPr>
            <w:rStyle w:val="Hyperlink"/>
            <w:rFonts w:ascii="Nirmala UI" w:hAnsi="Nirmala UI" w:cs="Nirmala UI"/>
            <w:noProof/>
            <w:lang w:val="ru-RU"/>
          </w:rPr>
          <w:t>தடுக்கும்</w:t>
        </w:r>
        <w:r w:rsidRPr="006D7BDF">
          <w:rPr>
            <w:rStyle w:val="Hyperlink"/>
            <w:noProof/>
            <w:lang w:val="ru-RU"/>
          </w:rPr>
          <w:t xml:space="preserve"> </w:t>
        </w:r>
        <w:r w:rsidRPr="006D7BDF">
          <w:rPr>
            <w:rStyle w:val="Hyperlink"/>
            <w:rFonts w:ascii="Nirmala UI" w:hAnsi="Nirmala UI" w:cs="Nirmala UI"/>
            <w:noProof/>
            <w:lang w:val="ru-RU"/>
          </w:rPr>
          <w:t>ரேடியோ</w:t>
        </w:r>
        <w:r w:rsidRPr="006D7BDF">
          <w:rPr>
            <w:rStyle w:val="Hyperlink"/>
            <w:noProof/>
            <w:lang w:val="ru-RU"/>
          </w:rPr>
          <w:t xml:space="preserve"> </w:t>
        </w:r>
        <w:r w:rsidRPr="006D7BDF">
          <w:rPr>
            <w:rStyle w:val="Hyperlink"/>
            <w:rFonts w:ascii="Nirmala UI" w:hAnsi="Nirmala UI" w:cs="Nirmala UI"/>
            <w:noProof/>
            <w:lang w:val="ru-RU"/>
          </w:rPr>
          <w:t>குறுக்கீடுகளைப்</w:t>
        </w:r>
        <w:r w:rsidRPr="006D7BDF">
          <w:rPr>
            <w:rStyle w:val="Hyperlink"/>
            <w:noProof/>
            <w:lang w:val="ru-RU"/>
          </w:rPr>
          <w:t xml:space="preserve"> </w:t>
        </w:r>
        <w:r w:rsidRPr="006D7BDF">
          <w:rPr>
            <w:rStyle w:val="Hyperlink"/>
            <w:rFonts w:ascii="Nirmala UI" w:hAnsi="Nirmala UI" w:cs="Nirmala UI"/>
            <w:noProof/>
            <w:lang w:val="ru-RU"/>
          </w:rPr>
          <w:t>போன்றவை</w:t>
        </w:r>
        <w:r>
          <w:rPr>
            <w:noProof/>
            <w:webHidden/>
          </w:rPr>
          <w:tab/>
        </w:r>
        <w:r>
          <w:rPr>
            <w:noProof/>
            <w:webHidden/>
          </w:rPr>
          <w:fldChar w:fldCharType="begin"/>
        </w:r>
        <w:r>
          <w:rPr>
            <w:noProof/>
            <w:webHidden/>
          </w:rPr>
          <w:instrText xml:space="preserve"> PAGEREF _Toc242628420 \h </w:instrText>
        </w:r>
        <w:r>
          <w:rPr>
            <w:noProof/>
            <w:webHidden/>
          </w:rPr>
        </w:r>
        <w:r>
          <w:rPr>
            <w:noProof/>
            <w:webHidden/>
          </w:rPr>
          <w:fldChar w:fldCharType="separate"/>
        </w:r>
        <w:r w:rsidR="00C00542">
          <w:rPr>
            <w:noProof/>
            <w:webHidden/>
          </w:rPr>
          <w:t>16</w:t>
        </w:r>
        <w:r>
          <w:rPr>
            <w:noProof/>
            <w:webHidden/>
          </w:rPr>
          <w:fldChar w:fldCharType="end"/>
        </w:r>
      </w:hyperlink>
    </w:p>
    <w:p w14:paraId="2AA8D03C" w14:textId="7F7B0B79"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1" w:history="1">
        <w:r w:rsidRPr="006D7BDF">
          <w:rPr>
            <w:rStyle w:val="Hyperlink"/>
            <w:noProof/>
            <w:lang w:val="ru-RU"/>
          </w:rPr>
          <w:t>'</w:t>
        </w:r>
        <w:r w:rsidRPr="006D7BDF">
          <w:rPr>
            <w:rStyle w:val="Hyperlink"/>
            <w:rFonts w:ascii="Nirmala UI" w:hAnsi="Nirmala UI" w:cs="Nirmala UI"/>
            <w:noProof/>
            <w:lang w:val="ru-RU"/>
          </w:rPr>
          <w:t>நான்</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என்னுடையது</w:t>
        </w:r>
        <w:r w:rsidRPr="006D7BDF">
          <w:rPr>
            <w:rStyle w:val="Hyperlink"/>
            <w:noProof/>
            <w:lang w:val="ru-RU"/>
          </w:rPr>
          <w:t xml:space="preserve">' </w:t>
        </w:r>
        <w:r w:rsidRPr="006D7BDF">
          <w:rPr>
            <w:rStyle w:val="Hyperlink"/>
            <w:rFonts w:ascii="Nirmala UI" w:hAnsi="Nirmala UI" w:cs="Nirmala UI"/>
            <w:noProof/>
            <w:lang w:val="ru-RU"/>
          </w:rPr>
          <w:t>என்பவை</w:t>
        </w:r>
        <w:r w:rsidRPr="006D7BDF">
          <w:rPr>
            <w:rStyle w:val="Hyperlink"/>
            <w:noProof/>
            <w:lang w:val="ru-RU"/>
          </w:rPr>
          <w:t xml:space="preserve"> </w:t>
        </w:r>
        <w:r w:rsidRPr="006D7BDF">
          <w:rPr>
            <w:rStyle w:val="Hyperlink"/>
            <w:rFonts w:ascii="Nirmala UI" w:hAnsi="Nirmala UI" w:cs="Nirmala UI"/>
            <w:noProof/>
            <w:lang w:val="ru-RU"/>
          </w:rPr>
          <w:t>கடவுளுடன்</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தொடர்பை</w:t>
        </w:r>
        <w:r w:rsidRPr="006D7BDF">
          <w:rPr>
            <w:rStyle w:val="Hyperlink"/>
            <w:noProof/>
            <w:lang w:val="ru-RU"/>
          </w:rPr>
          <w:t xml:space="preserve"> </w:t>
        </w:r>
        <w:r w:rsidRPr="006D7BDF">
          <w:rPr>
            <w:rStyle w:val="Hyperlink"/>
            <w:rFonts w:ascii="Nirmala UI" w:hAnsi="Nirmala UI" w:cs="Nirmala UI"/>
            <w:noProof/>
            <w:lang w:val="ru-RU"/>
          </w:rPr>
          <w:t>ஏற்படுத்துவதிலிருந்து</w:t>
        </w:r>
        <w:r w:rsidRPr="006D7BDF">
          <w:rPr>
            <w:rStyle w:val="Hyperlink"/>
            <w:noProof/>
            <w:lang w:val="ru-RU"/>
          </w:rPr>
          <w:t xml:space="preserve"> </w:t>
        </w:r>
        <w:r w:rsidRPr="006D7BDF">
          <w:rPr>
            <w:rStyle w:val="Hyperlink"/>
            <w:rFonts w:ascii="Nirmala UI" w:hAnsi="Nirmala UI" w:cs="Nirmala UI"/>
            <w:noProof/>
            <w:lang w:val="ru-RU"/>
          </w:rPr>
          <w:t>என்னைத்</w:t>
        </w:r>
        <w:r w:rsidRPr="006D7BDF">
          <w:rPr>
            <w:rStyle w:val="Hyperlink"/>
            <w:noProof/>
            <w:lang w:val="ru-RU"/>
          </w:rPr>
          <w:t xml:space="preserve"> </w:t>
        </w:r>
        <w:r w:rsidRPr="006D7BDF">
          <w:rPr>
            <w:rStyle w:val="Hyperlink"/>
            <w:rFonts w:ascii="Nirmala UI" w:hAnsi="Nirmala UI" w:cs="Nirmala UI"/>
            <w:noProof/>
            <w:lang w:val="ru-RU"/>
          </w:rPr>
          <w:t>தடுக்கின்றன</w:t>
        </w:r>
        <w:r>
          <w:rPr>
            <w:noProof/>
            <w:webHidden/>
          </w:rPr>
          <w:tab/>
        </w:r>
        <w:r>
          <w:rPr>
            <w:noProof/>
            <w:webHidden/>
          </w:rPr>
          <w:fldChar w:fldCharType="begin"/>
        </w:r>
        <w:r>
          <w:rPr>
            <w:noProof/>
            <w:webHidden/>
          </w:rPr>
          <w:instrText xml:space="preserve"> PAGEREF _Toc242628421 \h </w:instrText>
        </w:r>
        <w:r>
          <w:rPr>
            <w:noProof/>
            <w:webHidden/>
          </w:rPr>
        </w:r>
        <w:r>
          <w:rPr>
            <w:noProof/>
            <w:webHidden/>
          </w:rPr>
          <w:fldChar w:fldCharType="separate"/>
        </w:r>
        <w:r w:rsidR="00C00542">
          <w:rPr>
            <w:noProof/>
            <w:webHidden/>
          </w:rPr>
          <w:t>16</w:t>
        </w:r>
        <w:r>
          <w:rPr>
            <w:noProof/>
            <w:webHidden/>
          </w:rPr>
          <w:fldChar w:fldCharType="end"/>
        </w:r>
      </w:hyperlink>
    </w:p>
    <w:p w14:paraId="294950A2" w14:textId="34E7592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2" w:history="1">
        <w:r w:rsidRPr="006D7BDF">
          <w:rPr>
            <w:rStyle w:val="Hyperlink"/>
            <w:rFonts w:ascii="Nirmala UI" w:hAnsi="Nirmala UI" w:cs="Nirmala UI"/>
            <w:noProof/>
            <w:lang w:val="ru-RU"/>
          </w:rPr>
          <w:t>பெருமைக்காரரின்</w:t>
        </w:r>
        <w:r w:rsidRPr="006D7BDF">
          <w:rPr>
            <w:rStyle w:val="Hyperlink"/>
            <w:noProof/>
            <w:lang w:val="ru-RU"/>
          </w:rPr>
          <w:t xml:space="preserve"> </w:t>
        </w:r>
        <w:r w:rsidRPr="006D7BDF">
          <w:rPr>
            <w:rStyle w:val="Hyperlink"/>
            <w:rFonts w:ascii="Nirmala UI" w:hAnsi="Nirmala UI" w:cs="Nirmala UI"/>
            <w:noProof/>
            <w:lang w:val="ru-RU"/>
          </w:rPr>
          <w:t>ஜெபத்தைக்</w:t>
        </w:r>
        <w:r w:rsidRPr="006D7BDF">
          <w:rPr>
            <w:rStyle w:val="Hyperlink"/>
            <w:noProof/>
            <w:lang w:val="ru-RU"/>
          </w:rPr>
          <w:t xml:space="preserve"> </w:t>
        </w:r>
        <w:r w:rsidRPr="006D7BDF">
          <w:rPr>
            <w:rStyle w:val="Hyperlink"/>
            <w:rFonts w:ascii="Nirmala UI" w:hAnsi="Nirmala UI" w:cs="Nirmala UI"/>
            <w:noProof/>
            <w:lang w:val="ru-RU"/>
          </w:rPr>
          <w:t>கடவுள்</w:t>
        </w:r>
        <w:r w:rsidRPr="006D7BDF">
          <w:rPr>
            <w:rStyle w:val="Hyperlink"/>
            <w:noProof/>
            <w:lang w:val="ru-RU"/>
          </w:rPr>
          <w:t xml:space="preserve"> </w:t>
        </w:r>
        <w:r w:rsidRPr="006D7BDF">
          <w:rPr>
            <w:rStyle w:val="Hyperlink"/>
            <w:rFonts w:ascii="Nirmala UI" w:hAnsi="Nirmala UI" w:cs="Nirmala UI"/>
            <w:noProof/>
            <w:lang w:val="ru-RU"/>
          </w:rPr>
          <w:t>கேட்கமாட்டார்</w:t>
        </w:r>
        <w:r>
          <w:rPr>
            <w:noProof/>
            <w:webHidden/>
          </w:rPr>
          <w:tab/>
        </w:r>
        <w:r>
          <w:rPr>
            <w:noProof/>
            <w:webHidden/>
          </w:rPr>
          <w:fldChar w:fldCharType="begin"/>
        </w:r>
        <w:r>
          <w:rPr>
            <w:noProof/>
            <w:webHidden/>
          </w:rPr>
          <w:instrText xml:space="preserve"> PAGEREF _Toc242628422 \h </w:instrText>
        </w:r>
        <w:r>
          <w:rPr>
            <w:noProof/>
            <w:webHidden/>
          </w:rPr>
        </w:r>
        <w:r>
          <w:rPr>
            <w:noProof/>
            <w:webHidden/>
          </w:rPr>
          <w:fldChar w:fldCharType="separate"/>
        </w:r>
        <w:r w:rsidR="00C00542">
          <w:rPr>
            <w:noProof/>
            <w:webHidden/>
          </w:rPr>
          <w:t>18</w:t>
        </w:r>
        <w:r>
          <w:rPr>
            <w:noProof/>
            <w:webHidden/>
          </w:rPr>
          <w:fldChar w:fldCharType="end"/>
        </w:r>
      </w:hyperlink>
    </w:p>
    <w:p w14:paraId="7CA73196" w14:textId="6AF8787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3" w:history="1">
        <w:r w:rsidRPr="006D7BDF">
          <w:rPr>
            <w:rStyle w:val="Hyperlink"/>
            <w:rFonts w:ascii="Nirmala UI" w:hAnsi="Nirmala UI" w:cs="Nirmala UI"/>
            <w:noProof/>
            <w:lang w:val="ru-RU"/>
          </w:rPr>
          <w:t>பிரார்த்தனைக்கு</w:t>
        </w:r>
        <w:r w:rsidRPr="006D7BDF">
          <w:rPr>
            <w:rStyle w:val="Hyperlink"/>
            <w:noProof/>
            <w:lang w:val="ru-RU"/>
          </w:rPr>
          <w:t xml:space="preserve"> </w:t>
        </w:r>
        <w:r w:rsidRPr="006D7BDF">
          <w:rPr>
            <w:rStyle w:val="Hyperlink"/>
            <w:rFonts w:ascii="Nirmala UI" w:hAnsi="Nirmala UI" w:cs="Nirmala UI"/>
            <w:noProof/>
            <w:lang w:val="ru-RU"/>
          </w:rPr>
          <w:t>விடாமுயற்சியும்</w:t>
        </w:r>
        <w:r w:rsidRPr="006D7BDF">
          <w:rPr>
            <w:rStyle w:val="Hyperlink"/>
            <w:noProof/>
            <w:lang w:val="ru-RU"/>
          </w:rPr>
          <w:t xml:space="preserve"> </w:t>
        </w:r>
        <w:r w:rsidRPr="006D7BDF">
          <w:rPr>
            <w:rStyle w:val="Hyperlink"/>
            <w:rFonts w:ascii="Nirmala UI" w:hAnsi="Nirmala UI" w:cs="Nirmala UI"/>
            <w:noProof/>
            <w:lang w:val="ru-RU"/>
          </w:rPr>
          <w:t>பொறுமையும்</w:t>
        </w:r>
        <w:r w:rsidRPr="006D7BDF">
          <w:rPr>
            <w:rStyle w:val="Hyperlink"/>
            <w:noProof/>
            <w:lang w:val="ru-RU"/>
          </w:rPr>
          <w:t xml:space="preserve"> </w:t>
        </w:r>
        <w:r w:rsidRPr="006D7BDF">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_Toc242628423 \h </w:instrText>
        </w:r>
        <w:r>
          <w:rPr>
            <w:noProof/>
            <w:webHidden/>
          </w:rPr>
        </w:r>
        <w:r>
          <w:rPr>
            <w:noProof/>
            <w:webHidden/>
          </w:rPr>
          <w:fldChar w:fldCharType="separate"/>
        </w:r>
        <w:r w:rsidR="00C00542">
          <w:rPr>
            <w:noProof/>
            <w:webHidden/>
          </w:rPr>
          <w:t>19</w:t>
        </w:r>
        <w:r>
          <w:rPr>
            <w:noProof/>
            <w:webHidden/>
          </w:rPr>
          <w:fldChar w:fldCharType="end"/>
        </w:r>
      </w:hyperlink>
    </w:p>
    <w:p w14:paraId="3526466C" w14:textId="1CDFD09D"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24" w:history="1">
        <w:r w:rsidRPr="006D7BDF">
          <w:rPr>
            <w:rStyle w:val="Hyperlink"/>
            <w:rFonts w:ascii="Nirmala UI" w:hAnsi="Nirmala UI" w:cs="Nirmala UI"/>
            <w:noProof/>
            <w:lang w:val="ru-RU"/>
          </w:rPr>
          <w:t>அத்தியாயம்</w:t>
        </w:r>
        <w:r w:rsidRPr="006D7BDF">
          <w:rPr>
            <w:rStyle w:val="Hyperlink"/>
            <w:noProof/>
            <w:lang w:val="ru-RU"/>
          </w:rPr>
          <w:t xml:space="preserve"> 4.  </w:t>
        </w:r>
        <w:r w:rsidRPr="006D7BDF">
          <w:rPr>
            <w:rStyle w:val="Hyperlink"/>
            <w:rFonts w:ascii="Nirmala UI" w:hAnsi="Nirmala UI" w:cs="Nirmala UI"/>
            <w:noProof/>
            <w:lang w:val="ru-RU"/>
          </w:rPr>
          <w:t>கடவுளுடன்</w:t>
        </w:r>
        <w:r w:rsidRPr="006D7BDF">
          <w:rPr>
            <w:rStyle w:val="Hyperlink"/>
            <w:noProof/>
            <w:lang w:val="ru-RU"/>
          </w:rPr>
          <w:t xml:space="preserve"> </w:t>
        </w:r>
        <w:r w:rsidRPr="006D7BDF">
          <w:rPr>
            <w:rStyle w:val="Hyperlink"/>
            <w:rFonts w:ascii="Nirmala UI" w:hAnsi="Nirmala UI" w:cs="Nirmala UI"/>
            <w:noProof/>
            <w:lang w:val="ru-RU"/>
          </w:rPr>
          <w:t>ஐக்கியத்திற்காகத்</w:t>
        </w:r>
        <w:r w:rsidRPr="006D7BDF">
          <w:rPr>
            <w:rStyle w:val="Hyperlink"/>
            <w:noProof/>
            <w:lang w:val="ru-RU"/>
          </w:rPr>
          <w:t xml:space="preserve"> </w:t>
        </w:r>
        <w:r w:rsidRPr="006D7BDF">
          <w:rPr>
            <w:rStyle w:val="Hyperlink"/>
            <w:rFonts w:ascii="Nirmala UI" w:hAnsi="Nirmala UI" w:cs="Nirmala UI"/>
            <w:noProof/>
            <w:lang w:val="ru-RU"/>
          </w:rPr>
          <w:t>தயாராவது</w:t>
        </w:r>
        <w:r w:rsidRPr="006D7BDF">
          <w:rPr>
            <w:rStyle w:val="Hyperlink"/>
            <w:noProof/>
            <w:lang w:val="ru-RU"/>
          </w:rPr>
          <w:t xml:space="preserve"> </w:t>
        </w:r>
        <w:r w:rsidRPr="006D7BDF">
          <w:rPr>
            <w:rStyle w:val="Hyperlink"/>
            <w:rFonts w:ascii="Nirmala UI" w:hAnsi="Nirmala UI" w:cs="Nirmala UI"/>
            <w:noProof/>
            <w:lang w:val="ru-RU"/>
          </w:rPr>
          <w:t>எப்படி</w:t>
        </w:r>
        <w:r>
          <w:rPr>
            <w:noProof/>
            <w:webHidden/>
          </w:rPr>
          <w:tab/>
        </w:r>
        <w:r>
          <w:rPr>
            <w:noProof/>
            <w:webHidden/>
          </w:rPr>
          <w:fldChar w:fldCharType="begin"/>
        </w:r>
        <w:r>
          <w:rPr>
            <w:noProof/>
            <w:webHidden/>
          </w:rPr>
          <w:instrText xml:space="preserve"> PAGEREF _Toc242628424 \h </w:instrText>
        </w:r>
        <w:r>
          <w:rPr>
            <w:noProof/>
            <w:webHidden/>
          </w:rPr>
        </w:r>
        <w:r>
          <w:rPr>
            <w:noProof/>
            <w:webHidden/>
          </w:rPr>
          <w:fldChar w:fldCharType="separate"/>
        </w:r>
        <w:r w:rsidR="00C00542">
          <w:rPr>
            <w:noProof/>
            <w:webHidden/>
          </w:rPr>
          <w:t>20</w:t>
        </w:r>
        <w:r>
          <w:rPr>
            <w:noProof/>
            <w:webHidden/>
          </w:rPr>
          <w:fldChar w:fldCharType="end"/>
        </w:r>
      </w:hyperlink>
    </w:p>
    <w:p w14:paraId="18686BB0" w14:textId="75123D01"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5" w:history="1">
        <w:r w:rsidRPr="006D7BDF">
          <w:rPr>
            <w:rStyle w:val="Hyperlink"/>
            <w:rFonts w:ascii="Nirmala UI" w:hAnsi="Nirmala UI" w:cs="Nirmala UI"/>
            <w:noProof/>
            <w:lang w:val="ru-RU"/>
          </w:rPr>
          <w:t>கிறிஸ்துவிடம்</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தாழ்மையான</w:t>
        </w:r>
        <w:r w:rsidRPr="006D7BDF">
          <w:rPr>
            <w:rStyle w:val="Hyperlink"/>
            <w:noProof/>
            <w:lang w:val="ru-RU"/>
          </w:rPr>
          <w:t xml:space="preserve"> </w:t>
        </w:r>
        <w:r w:rsidRPr="006D7BDF">
          <w:rPr>
            <w:rStyle w:val="Hyperlink"/>
            <w:rFonts w:ascii="Nirmala UI" w:hAnsi="Nirmala UI" w:cs="Nirmala UI"/>
            <w:noProof/>
            <w:lang w:val="ru-RU"/>
          </w:rPr>
          <w:t>அறிக்கை</w:t>
        </w:r>
        <w:r>
          <w:rPr>
            <w:noProof/>
            <w:webHidden/>
          </w:rPr>
          <w:tab/>
        </w:r>
        <w:r>
          <w:rPr>
            <w:noProof/>
            <w:webHidden/>
          </w:rPr>
          <w:fldChar w:fldCharType="begin"/>
        </w:r>
        <w:r>
          <w:rPr>
            <w:noProof/>
            <w:webHidden/>
          </w:rPr>
          <w:instrText xml:space="preserve"> PAGEREF _Toc242628425 \h </w:instrText>
        </w:r>
        <w:r>
          <w:rPr>
            <w:noProof/>
            <w:webHidden/>
          </w:rPr>
        </w:r>
        <w:r>
          <w:rPr>
            <w:noProof/>
            <w:webHidden/>
          </w:rPr>
          <w:fldChar w:fldCharType="separate"/>
        </w:r>
        <w:r w:rsidR="00C00542">
          <w:rPr>
            <w:noProof/>
            <w:webHidden/>
          </w:rPr>
          <w:t>20</w:t>
        </w:r>
        <w:r>
          <w:rPr>
            <w:noProof/>
            <w:webHidden/>
          </w:rPr>
          <w:fldChar w:fldCharType="end"/>
        </w:r>
      </w:hyperlink>
    </w:p>
    <w:p w14:paraId="78F7F93B" w14:textId="43A6D05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6" w:history="1">
        <w:r w:rsidRPr="006D7BDF">
          <w:rPr>
            <w:rStyle w:val="Hyperlink"/>
            <w:noProof/>
            <w:lang w:val="ru-RU"/>
          </w:rPr>
          <w:t>"</w:t>
        </w:r>
        <w:r w:rsidRPr="006D7BDF">
          <w:rPr>
            <w:rStyle w:val="Hyperlink"/>
            <w:rFonts w:ascii="Nirmala UI" w:hAnsi="Nirmala UI" w:cs="Nirmala UI"/>
            <w:noProof/>
            <w:lang w:val="ru-RU"/>
          </w:rPr>
          <w:t>முதலில்</w:t>
        </w:r>
        <w:r w:rsidRPr="006D7BDF">
          <w:rPr>
            <w:rStyle w:val="Hyperlink"/>
            <w:noProof/>
            <w:lang w:val="ru-RU"/>
          </w:rPr>
          <w:t xml:space="preserve"> </w:t>
        </w:r>
        <w:r w:rsidRPr="006D7BDF">
          <w:rPr>
            <w:rStyle w:val="Hyperlink"/>
            <w:rFonts w:ascii="Nirmala UI" w:hAnsi="Nirmala UI" w:cs="Nirmala UI"/>
            <w:noProof/>
            <w:lang w:val="ru-RU"/>
          </w:rPr>
          <w:t>அமைதியாக</w:t>
        </w:r>
        <w:r w:rsidRPr="006D7BDF">
          <w:rPr>
            <w:rStyle w:val="Hyperlink"/>
            <w:noProof/>
            <w:lang w:val="ru-RU"/>
          </w:rPr>
          <w:t xml:space="preserve"> </w:t>
        </w:r>
        <w:r w:rsidRPr="006D7BDF">
          <w:rPr>
            <w:rStyle w:val="Hyperlink"/>
            <w:rFonts w:ascii="Nirmala UI" w:hAnsi="Nirmala UI" w:cs="Nirmala UI"/>
            <w:noProof/>
            <w:lang w:val="ru-RU"/>
          </w:rPr>
          <w:t>இருங்கள்</w:t>
        </w:r>
        <w:r w:rsidRPr="006D7BDF">
          <w:rPr>
            <w:rStyle w:val="Hyperlink"/>
            <w:noProof/>
            <w:lang w:val="ru-RU"/>
          </w:rPr>
          <w:t>"</w:t>
        </w:r>
        <w:r>
          <w:rPr>
            <w:noProof/>
            <w:webHidden/>
          </w:rPr>
          <w:tab/>
        </w:r>
        <w:r>
          <w:rPr>
            <w:noProof/>
            <w:webHidden/>
          </w:rPr>
          <w:fldChar w:fldCharType="begin"/>
        </w:r>
        <w:r>
          <w:rPr>
            <w:noProof/>
            <w:webHidden/>
          </w:rPr>
          <w:instrText xml:space="preserve"> PAGEREF _Toc242628426 \h </w:instrText>
        </w:r>
        <w:r>
          <w:rPr>
            <w:noProof/>
            <w:webHidden/>
          </w:rPr>
        </w:r>
        <w:r>
          <w:rPr>
            <w:noProof/>
            <w:webHidden/>
          </w:rPr>
          <w:fldChar w:fldCharType="separate"/>
        </w:r>
        <w:r w:rsidR="00C00542">
          <w:rPr>
            <w:noProof/>
            <w:webHidden/>
          </w:rPr>
          <w:t>21</w:t>
        </w:r>
        <w:r>
          <w:rPr>
            <w:noProof/>
            <w:webHidden/>
          </w:rPr>
          <w:fldChar w:fldCharType="end"/>
        </w:r>
      </w:hyperlink>
    </w:p>
    <w:p w14:paraId="5C213269" w14:textId="6187549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27" w:history="1">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விசாரணைக்கு</w:t>
        </w:r>
        <w:r w:rsidRPr="006D7BDF">
          <w:rPr>
            <w:rStyle w:val="Hyperlink"/>
            <w:noProof/>
            <w:lang w:val="ru-RU"/>
          </w:rPr>
          <w:t xml:space="preserve"> </w:t>
        </w:r>
        <w:r w:rsidRPr="006D7BDF">
          <w:rPr>
            <w:rStyle w:val="Hyperlink"/>
            <w:rFonts w:ascii="Nirmala UI" w:hAnsi="Nirmala UI" w:cs="Nirmala UI"/>
            <w:noProof/>
            <w:lang w:val="ru-RU"/>
          </w:rPr>
          <w:t>முந்தைய</w:t>
        </w:r>
        <w:r w:rsidRPr="006D7BDF">
          <w:rPr>
            <w:rStyle w:val="Hyperlink"/>
            <w:noProof/>
            <w:lang w:val="ru-RU"/>
          </w:rPr>
          <w:t xml:space="preserve"> </w:t>
        </w:r>
        <w:r w:rsidRPr="006D7BDF">
          <w:rPr>
            <w:rStyle w:val="Hyperlink"/>
            <w:rFonts w:ascii="Nirmala UI" w:hAnsi="Nirmala UI" w:cs="Nirmala UI"/>
            <w:noProof/>
            <w:lang w:val="ru-RU"/>
          </w:rPr>
          <w:t>தீர்ப்பு</w:t>
        </w:r>
        <w:r w:rsidRPr="006D7BDF">
          <w:rPr>
            <w:rStyle w:val="Hyperlink"/>
            <w:noProof/>
            <w:lang w:val="ru-RU"/>
          </w:rPr>
          <w:t xml:space="preserve">' </w:t>
        </w:r>
        <w:r w:rsidRPr="006D7BDF">
          <w:rPr>
            <w:rStyle w:val="Hyperlink"/>
            <w:rFonts w:ascii="Nirmala UI" w:hAnsi="Nirmala UI" w:cs="Nirmala UI"/>
            <w:noProof/>
            <w:lang w:val="ru-RU"/>
          </w:rPr>
          <w:t>ஆகும்</w:t>
        </w:r>
        <w:r>
          <w:rPr>
            <w:noProof/>
            <w:webHidden/>
          </w:rPr>
          <w:tab/>
        </w:r>
        <w:r>
          <w:rPr>
            <w:noProof/>
            <w:webHidden/>
          </w:rPr>
          <w:fldChar w:fldCharType="begin"/>
        </w:r>
        <w:r>
          <w:rPr>
            <w:noProof/>
            <w:webHidden/>
          </w:rPr>
          <w:instrText xml:space="preserve"> PAGEREF _Toc242628427 \h </w:instrText>
        </w:r>
        <w:r>
          <w:rPr>
            <w:noProof/>
            <w:webHidden/>
          </w:rPr>
        </w:r>
        <w:r>
          <w:rPr>
            <w:noProof/>
            <w:webHidden/>
          </w:rPr>
          <w:fldChar w:fldCharType="separate"/>
        </w:r>
        <w:r w:rsidR="00C00542">
          <w:rPr>
            <w:noProof/>
            <w:webHidden/>
          </w:rPr>
          <w:t>22</w:t>
        </w:r>
        <w:r>
          <w:rPr>
            <w:noProof/>
            <w:webHidden/>
          </w:rPr>
          <w:fldChar w:fldCharType="end"/>
        </w:r>
      </w:hyperlink>
    </w:p>
    <w:p w14:paraId="0097C83B" w14:textId="5A5EEC92"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428" w:history="1">
        <w:r w:rsidRPr="006D7BDF">
          <w:rPr>
            <w:rStyle w:val="Hyperlink"/>
            <w:rFonts w:ascii="Nirmala UI" w:hAnsi="Nirmala UI" w:cs="Nirmala UI"/>
            <w:noProof/>
            <w:lang w:val="ru-RU"/>
          </w:rPr>
          <w:t>பகுதி</w:t>
        </w:r>
        <w:r w:rsidRPr="006D7BDF">
          <w:rPr>
            <w:rStyle w:val="Hyperlink"/>
            <w:noProof/>
            <w:lang w:val="ru-RU"/>
          </w:rPr>
          <w:t xml:space="preserve"> 2.  </w:t>
        </w:r>
        <w:r w:rsidRPr="006D7BDF">
          <w:rPr>
            <w:rStyle w:val="Hyperlink"/>
            <w:rFonts w:ascii="Nirmala UI" w:hAnsi="Nirmala UI" w:cs="Nirmala UI"/>
            <w:noProof/>
            <w:lang w:val="ru-RU"/>
          </w:rPr>
          <w:t>பிரார்த்தனைக்கான</w:t>
        </w:r>
        <w:r w:rsidRPr="006D7BDF">
          <w:rPr>
            <w:rStyle w:val="Hyperlink"/>
            <w:noProof/>
            <w:lang w:val="ru-RU"/>
          </w:rPr>
          <w:t xml:space="preserve"> </w:t>
        </w:r>
        <w:r w:rsidRPr="006D7BDF">
          <w:rPr>
            <w:rStyle w:val="Hyperlink"/>
            <w:rFonts w:ascii="Nirmala UI" w:hAnsi="Nirmala UI" w:cs="Nirmala UI"/>
            <w:noProof/>
            <w:lang w:val="ru-RU"/>
          </w:rPr>
          <w:t>போராட்டம்</w:t>
        </w:r>
        <w:r>
          <w:rPr>
            <w:noProof/>
            <w:webHidden/>
          </w:rPr>
          <w:tab/>
        </w:r>
        <w:r>
          <w:rPr>
            <w:noProof/>
            <w:webHidden/>
          </w:rPr>
          <w:fldChar w:fldCharType="begin"/>
        </w:r>
        <w:r>
          <w:rPr>
            <w:noProof/>
            <w:webHidden/>
          </w:rPr>
          <w:instrText xml:space="preserve"> PAGEREF _Toc242628428 \h </w:instrText>
        </w:r>
        <w:r>
          <w:rPr>
            <w:noProof/>
            <w:webHidden/>
          </w:rPr>
        </w:r>
        <w:r>
          <w:rPr>
            <w:noProof/>
            <w:webHidden/>
          </w:rPr>
          <w:fldChar w:fldCharType="separate"/>
        </w:r>
        <w:r w:rsidR="00C00542">
          <w:rPr>
            <w:noProof/>
            <w:webHidden/>
          </w:rPr>
          <w:t>23</w:t>
        </w:r>
        <w:r>
          <w:rPr>
            <w:noProof/>
            <w:webHidden/>
          </w:rPr>
          <w:fldChar w:fldCharType="end"/>
        </w:r>
      </w:hyperlink>
    </w:p>
    <w:p w14:paraId="59E929FE" w14:textId="3E72C1A6"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29"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ஜெபத்தின்</w:t>
        </w:r>
        <w:r w:rsidRPr="006D7BDF">
          <w:rPr>
            <w:rStyle w:val="Hyperlink"/>
            <w:noProof/>
            <w:lang w:val="ru-RU"/>
          </w:rPr>
          <w:t xml:space="preserve"> </w:t>
        </w:r>
        <w:r w:rsidRPr="006D7BDF">
          <w:rPr>
            <w:rStyle w:val="Hyperlink"/>
            <w:rFonts w:ascii="Nirmala UI" w:hAnsi="Nirmala UI" w:cs="Nirmala UI"/>
            <w:noProof/>
            <w:lang w:val="ru-RU"/>
          </w:rPr>
          <w:t>சிரமங்கள்</w:t>
        </w:r>
        <w:r>
          <w:rPr>
            <w:noProof/>
            <w:webHidden/>
          </w:rPr>
          <w:tab/>
        </w:r>
        <w:r>
          <w:rPr>
            <w:noProof/>
            <w:webHidden/>
          </w:rPr>
          <w:fldChar w:fldCharType="begin"/>
        </w:r>
        <w:r>
          <w:rPr>
            <w:noProof/>
            <w:webHidden/>
          </w:rPr>
          <w:instrText xml:space="preserve"> PAGEREF _Toc242628429 \h </w:instrText>
        </w:r>
        <w:r>
          <w:rPr>
            <w:noProof/>
            <w:webHidden/>
          </w:rPr>
        </w:r>
        <w:r>
          <w:rPr>
            <w:noProof/>
            <w:webHidden/>
          </w:rPr>
          <w:fldChar w:fldCharType="separate"/>
        </w:r>
        <w:r w:rsidR="00C00542">
          <w:rPr>
            <w:noProof/>
            <w:webHidden/>
          </w:rPr>
          <w:t>23</w:t>
        </w:r>
        <w:r>
          <w:rPr>
            <w:noProof/>
            <w:webHidden/>
          </w:rPr>
          <w:fldChar w:fldCharType="end"/>
        </w:r>
      </w:hyperlink>
    </w:p>
    <w:p w14:paraId="60FCD5B5" w14:textId="4ECBD13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0" w:history="1">
        <w:r w:rsidRPr="006D7BDF">
          <w:rPr>
            <w:rStyle w:val="Hyperlink"/>
            <w:rFonts w:ascii="Nirmala UI" w:hAnsi="Nirmala UI" w:cs="Nirmala UI"/>
            <w:noProof/>
            <w:lang w:val="ru-RU"/>
          </w:rPr>
          <w:t>மனச்சோர்வு</w:t>
        </w:r>
        <w:r w:rsidRPr="006D7BDF">
          <w:rPr>
            <w:rStyle w:val="Hyperlink"/>
            <w:noProof/>
            <w:lang w:val="ru-RU"/>
          </w:rPr>
          <w:t xml:space="preserve"> </w:t>
        </w:r>
        <w:r w:rsidRPr="006D7BDF">
          <w:rPr>
            <w:rStyle w:val="Hyperlink"/>
            <w:rFonts w:ascii="Nirmala UI" w:hAnsi="Nirmala UI" w:cs="Nirmala UI"/>
            <w:noProof/>
            <w:lang w:val="ru-RU"/>
          </w:rPr>
          <w:t>ஒருவரை</w:t>
        </w:r>
        <w:r w:rsidRPr="006D7BDF">
          <w:rPr>
            <w:rStyle w:val="Hyperlink"/>
            <w:noProof/>
            <w:lang w:val="ru-RU"/>
          </w:rPr>
          <w:t xml:space="preserve"> </w:t>
        </w:r>
        <w:r w:rsidRPr="006D7BDF">
          <w:rPr>
            <w:rStyle w:val="Hyperlink"/>
            <w:rFonts w:ascii="Nirmala UI" w:hAnsi="Nirmala UI" w:cs="Nirmala UI"/>
            <w:noProof/>
            <w:lang w:val="ru-RU"/>
          </w:rPr>
          <w:t>எதற்கும்</w:t>
        </w:r>
        <w:r w:rsidRPr="006D7BDF">
          <w:rPr>
            <w:rStyle w:val="Hyperlink"/>
            <w:noProof/>
            <w:lang w:val="ru-RU"/>
          </w:rPr>
          <w:t xml:space="preserve"> </w:t>
        </w:r>
        <w:r w:rsidRPr="006D7BDF">
          <w:rPr>
            <w:rStyle w:val="Hyperlink"/>
            <w:rFonts w:ascii="Nirmala UI" w:hAnsi="Nirmala UI" w:cs="Nirmala UI"/>
            <w:noProof/>
            <w:lang w:val="ru-RU"/>
          </w:rPr>
          <w:t>பயனற்றவராக</w:t>
        </w:r>
        <w:r w:rsidRPr="006D7BDF">
          <w:rPr>
            <w:rStyle w:val="Hyperlink"/>
            <w:noProof/>
            <w:lang w:val="ru-RU"/>
          </w:rPr>
          <w:t xml:space="preserve"> </w:t>
        </w:r>
        <w:r w:rsidRPr="006D7BDF">
          <w:rPr>
            <w:rStyle w:val="Hyperlink"/>
            <w:rFonts w:ascii="Nirmala UI" w:hAnsi="Nirmala UI" w:cs="Nirmala UI"/>
            <w:noProof/>
            <w:lang w:val="ru-RU"/>
          </w:rPr>
          <w:t>ஆக்குகிறது</w:t>
        </w:r>
        <w:r>
          <w:rPr>
            <w:noProof/>
            <w:webHidden/>
          </w:rPr>
          <w:tab/>
        </w:r>
        <w:r>
          <w:rPr>
            <w:noProof/>
            <w:webHidden/>
          </w:rPr>
          <w:fldChar w:fldCharType="begin"/>
        </w:r>
        <w:r>
          <w:rPr>
            <w:noProof/>
            <w:webHidden/>
          </w:rPr>
          <w:instrText xml:space="preserve"> PAGEREF _Toc242628430 \h </w:instrText>
        </w:r>
        <w:r>
          <w:rPr>
            <w:noProof/>
            <w:webHidden/>
          </w:rPr>
        </w:r>
        <w:r>
          <w:rPr>
            <w:noProof/>
            <w:webHidden/>
          </w:rPr>
          <w:fldChar w:fldCharType="separate"/>
        </w:r>
        <w:r w:rsidR="00C00542">
          <w:rPr>
            <w:noProof/>
            <w:webHidden/>
          </w:rPr>
          <w:t>23</w:t>
        </w:r>
        <w:r>
          <w:rPr>
            <w:noProof/>
            <w:webHidden/>
          </w:rPr>
          <w:fldChar w:fldCharType="end"/>
        </w:r>
      </w:hyperlink>
    </w:p>
    <w:p w14:paraId="5E9F5D4A" w14:textId="47578FF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1" w:history="1">
        <w:r w:rsidRPr="006D7BDF">
          <w:rPr>
            <w:rStyle w:val="Hyperlink"/>
            <w:rFonts w:ascii="Nirmala UI" w:hAnsi="Nirmala UI" w:cs="Nirmala UI"/>
            <w:noProof/>
            <w:lang w:val="ru-RU"/>
          </w:rPr>
          <w:t>உரையாடலைத்</w:t>
        </w:r>
        <w:r w:rsidRPr="006D7BDF">
          <w:rPr>
            <w:rStyle w:val="Hyperlink"/>
            <w:noProof/>
            <w:lang w:val="ru-RU"/>
          </w:rPr>
          <w:t xml:space="preserve"> </w:t>
        </w:r>
        <w:r w:rsidRPr="006D7BDF">
          <w:rPr>
            <w:rStyle w:val="Hyperlink"/>
            <w:rFonts w:ascii="Nirmala UI" w:hAnsi="Nirmala UI" w:cs="Nirmala UI"/>
            <w:noProof/>
            <w:lang w:val="ru-RU"/>
          </w:rPr>
          <w:t>தொடர்வோம்</w:t>
        </w:r>
        <w:r>
          <w:rPr>
            <w:noProof/>
            <w:webHidden/>
          </w:rPr>
          <w:tab/>
        </w:r>
        <w:r>
          <w:rPr>
            <w:noProof/>
            <w:webHidden/>
          </w:rPr>
          <w:fldChar w:fldCharType="begin"/>
        </w:r>
        <w:r>
          <w:rPr>
            <w:noProof/>
            <w:webHidden/>
          </w:rPr>
          <w:instrText xml:space="preserve"> PAGEREF _Toc242628431 \h </w:instrText>
        </w:r>
        <w:r>
          <w:rPr>
            <w:noProof/>
            <w:webHidden/>
          </w:rPr>
        </w:r>
        <w:r>
          <w:rPr>
            <w:noProof/>
            <w:webHidden/>
          </w:rPr>
          <w:fldChar w:fldCharType="separate"/>
        </w:r>
        <w:r w:rsidR="00C00542">
          <w:rPr>
            <w:noProof/>
            <w:webHidden/>
          </w:rPr>
          <w:t>25</w:t>
        </w:r>
        <w:r>
          <w:rPr>
            <w:noProof/>
            <w:webHidden/>
          </w:rPr>
          <w:fldChar w:fldCharType="end"/>
        </w:r>
      </w:hyperlink>
    </w:p>
    <w:p w14:paraId="22CAC63D" w14:textId="5BAE5A2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2" w:history="1">
        <w:r w:rsidRPr="006D7BDF">
          <w:rPr>
            <w:rStyle w:val="Hyperlink"/>
            <w:rFonts w:ascii="Nirmala UI" w:hAnsi="Nirmala UI" w:cs="Nirmala UI"/>
            <w:noProof/>
            <w:lang w:val="ru-RU"/>
          </w:rPr>
          <w:t>ஏனெனில்</w:t>
        </w:r>
        <w:r w:rsidRPr="006D7BDF">
          <w:rPr>
            <w:rStyle w:val="Hyperlink"/>
            <w:noProof/>
            <w:lang w:val="ru-RU"/>
          </w:rPr>
          <w:t xml:space="preserve">, </w:t>
        </w:r>
        <w:r w:rsidRPr="006D7BDF">
          <w:rPr>
            <w:rStyle w:val="Hyperlink"/>
            <w:rFonts w:ascii="Nirmala UI" w:hAnsi="Nirmala UI" w:cs="Nirmala UI"/>
            <w:noProof/>
            <w:lang w:val="ru-RU"/>
          </w:rPr>
          <w:t>மகிழ்ச்சியுடன்</w:t>
        </w:r>
        <w:r w:rsidRPr="006D7BDF">
          <w:rPr>
            <w:rStyle w:val="Hyperlink"/>
            <w:noProof/>
            <w:lang w:val="ru-RU"/>
          </w:rPr>
          <w:t xml:space="preserve"> </w:t>
        </w:r>
        <w:r w:rsidRPr="006D7BDF">
          <w:rPr>
            <w:rStyle w:val="Hyperlink"/>
            <w:rFonts w:ascii="Nirmala UI" w:hAnsi="Nirmala UI" w:cs="Nirmala UI"/>
            <w:noProof/>
            <w:lang w:val="ru-RU"/>
          </w:rPr>
          <w:t>கொடுப்பவரைக்</w:t>
        </w:r>
        <w:r w:rsidRPr="006D7BDF">
          <w:rPr>
            <w:rStyle w:val="Hyperlink"/>
            <w:noProof/>
            <w:lang w:val="ru-RU"/>
          </w:rPr>
          <w:t xml:space="preserve"> </w:t>
        </w:r>
        <w:r w:rsidRPr="006D7BDF">
          <w:rPr>
            <w:rStyle w:val="Hyperlink"/>
            <w:rFonts w:ascii="Nirmala UI" w:hAnsi="Nirmala UI" w:cs="Nirmala UI"/>
            <w:noProof/>
            <w:lang w:val="ru-RU"/>
          </w:rPr>
          <w:t>கடவுள்</w:t>
        </w:r>
        <w:r w:rsidRPr="006D7BDF">
          <w:rPr>
            <w:rStyle w:val="Hyperlink"/>
            <w:noProof/>
            <w:lang w:val="ru-RU"/>
          </w:rPr>
          <w:t xml:space="preserve"> </w:t>
        </w:r>
        <w:r w:rsidRPr="006D7BDF">
          <w:rPr>
            <w:rStyle w:val="Hyperlink"/>
            <w:rFonts w:ascii="Nirmala UI" w:hAnsi="Nirmala UI" w:cs="Nirmala UI"/>
            <w:noProof/>
            <w:lang w:val="ru-RU"/>
          </w:rPr>
          <w:t>நேசிக்கிறார்</w:t>
        </w:r>
        <w:r w:rsidRPr="006D7BDF">
          <w:rPr>
            <w:rStyle w:val="Hyperlink"/>
            <w:noProof/>
            <w:lang w:val="ru-RU"/>
          </w:rPr>
          <w:t>.</w:t>
        </w:r>
        <w:r>
          <w:rPr>
            <w:noProof/>
            <w:webHidden/>
          </w:rPr>
          <w:tab/>
        </w:r>
        <w:r>
          <w:rPr>
            <w:noProof/>
            <w:webHidden/>
          </w:rPr>
          <w:fldChar w:fldCharType="begin"/>
        </w:r>
        <w:r>
          <w:rPr>
            <w:noProof/>
            <w:webHidden/>
          </w:rPr>
          <w:instrText xml:space="preserve"> PAGEREF _Toc242628432 \h </w:instrText>
        </w:r>
        <w:r>
          <w:rPr>
            <w:noProof/>
            <w:webHidden/>
          </w:rPr>
        </w:r>
        <w:r>
          <w:rPr>
            <w:noProof/>
            <w:webHidden/>
          </w:rPr>
          <w:fldChar w:fldCharType="separate"/>
        </w:r>
        <w:r w:rsidR="00C00542">
          <w:rPr>
            <w:noProof/>
            <w:webHidden/>
          </w:rPr>
          <w:t>25</w:t>
        </w:r>
        <w:r>
          <w:rPr>
            <w:noProof/>
            <w:webHidden/>
          </w:rPr>
          <w:fldChar w:fldCharType="end"/>
        </w:r>
      </w:hyperlink>
    </w:p>
    <w:p w14:paraId="5823CA48" w14:textId="0EB4D3C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3" w:history="1">
        <w:r w:rsidRPr="006D7BDF">
          <w:rPr>
            <w:rStyle w:val="Hyperlink"/>
            <w:rFonts w:ascii="Nirmala UI" w:hAnsi="Nirmala UI" w:cs="Nirmala UI"/>
            <w:noProof/>
            <w:lang w:val="ru-RU"/>
          </w:rPr>
          <w:t>தொடங்குவதற்கு</w:t>
        </w:r>
        <w:r w:rsidRPr="006D7BDF">
          <w:rPr>
            <w:rStyle w:val="Hyperlink"/>
            <w:noProof/>
            <w:lang w:val="ru-RU"/>
          </w:rPr>
          <w:t xml:space="preserve"> </w:t>
        </w:r>
        <w:r w:rsidRPr="006D7BDF">
          <w:rPr>
            <w:rStyle w:val="Hyperlink"/>
            <w:rFonts w:ascii="Nirmala UI" w:hAnsi="Nirmala UI" w:cs="Nirmala UI"/>
            <w:noProof/>
            <w:lang w:val="ru-RU"/>
          </w:rPr>
          <w:t>உங்கள்</w:t>
        </w:r>
        <w:r w:rsidRPr="006D7BDF">
          <w:rPr>
            <w:rStyle w:val="Hyperlink"/>
            <w:noProof/>
            <w:lang w:val="ru-RU"/>
          </w:rPr>
          <w:t xml:space="preserve"> </w:t>
        </w:r>
        <w:r w:rsidRPr="006D7BDF">
          <w:rPr>
            <w:rStyle w:val="Hyperlink"/>
            <w:rFonts w:ascii="Nirmala UI" w:hAnsi="Nirmala UI" w:cs="Nirmala UI"/>
            <w:noProof/>
            <w:lang w:val="ru-RU"/>
          </w:rPr>
          <w:t>மனதைத்</w:t>
        </w:r>
        <w:r w:rsidRPr="006D7BDF">
          <w:rPr>
            <w:rStyle w:val="Hyperlink"/>
            <w:noProof/>
            <w:lang w:val="ru-RU"/>
          </w:rPr>
          <w:t xml:space="preserve"> </w:t>
        </w:r>
        <w:r w:rsidRPr="006D7BDF">
          <w:rPr>
            <w:rStyle w:val="Hyperlink"/>
            <w:rFonts w:ascii="Nirmala UI" w:hAnsi="Nirmala UI" w:cs="Nirmala UI"/>
            <w:noProof/>
            <w:lang w:val="ru-RU"/>
          </w:rPr>
          <w:t>தயார்படுத்துங்கள்</w:t>
        </w:r>
        <w:r>
          <w:rPr>
            <w:noProof/>
            <w:webHidden/>
          </w:rPr>
          <w:tab/>
        </w:r>
        <w:r>
          <w:rPr>
            <w:noProof/>
            <w:webHidden/>
          </w:rPr>
          <w:fldChar w:fldCharType="begin"/>
        </w:r>
        <w:r>
          <w:rPr>
            <w:noProof/>
            <w:webHidden/>
          </w:rPr>
          <w:instrText xml:space="preserve"> PAGEREF _Toc242628433 \h </w:instrText>
        </w:r>
        <w:r>
          <w:rPr>
            <w:noProof/>
            <w:webHidden/>
          </w:rPr>
        </w:r>
        <w:r>
          <w:rPr>
            <w:noProof/>
            <w:webHidden/>
          </w:rPr>
          <w:fldChar w:fldCharType="separate"/>
        </w:r>
        <w:r w:rsidR="00C00542">
          <w:rPr>
            <w:noProof/>
            <w:webHidden/>
          </w:rPr>
          <w:t>26</w:t>
        </w:r>
        <w:r>
          <w:rPr>
            <w:noProof/>
            <w:webHidden/>
          </w:rPr>
          <w:fldChar w:fldCharType="end"/>
        </w:r>
      </w:hyperlink>
    </w:p>
    <w:p w14:paraId="701407DE" w14:textId="34E6EB5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4" w:history="1">
        <w:r w:rsidRPr="006D7BDF">
          <w:rPr>
            <w:rStyle w:val="Hyperlink"/>
            <w:rFonts w:ascii="Nirmala UI" w:hAnsi="Nirmala UI" w:cs="Nirmala UI"/>
            <w:noProof/>
            <w:lang w:val="ru-RU"/>
          </w:rPr>
          <w:t>ஆத்மா</w:t>
        </w:r>
        <w:r w:rsidRPr="006D7BDF">
          <w:rPr>
            <w:rStyle w:val="Hyperlink"/>
            <w:noProof/>
            <w:lang w:val="ru-RU"/>
          </w:rPr>
          <w:t xml:space="preserve"> </w:t>
        </w:r>
        <w:r w:rsidRPr="006D7BDF">
          <w:rPr>
            <w:rStyle w:val="Hyperlink"/>
            <w:rFonts w:ascii="Nirmala UI" w:hAnsi="Nirmala UI" w:cs="Nirmala UI"/>
            <w:noProof/>
            <w:lang w:val="ru-RU"/>
          </w:rPr>
          <w:t>ஏங்கும்</w:t>
        </w:r>
        <w:r w:rsidRPr="006D7BDF">
          <w:rPr>
            <w:rStyle w:val="Hyperlink"/>
            <w:noProof/>
            <w:lang w:val="ru-RU"/>
          </w:rPr>
          <w:t xml:space="preserve"> </w:t>
        </w:r>
        <w:r w:rsidRPr="006D7BDF">
          <w:rPr>
            <w:rStyle w:val="Hyperlink"/>
            <w:rFonts w:ascii="Nirmala UI" w:hAnsi="Nirmala UI" w:cs="Nirmala UI"/>
            <w:noProof/>
            <w:lang w:val="ru-RU"/>
          </w:rPr>
          <w:t>உணவை</w:t>
        </w:r>
        <w:r w:rsidRPr="006D7BDF">
          <w:rPr>
            <w:rStyle w:val="Hyperlink"/>
            <w:noProof/>
            <w:lang w:val="ru-RU"/>
          </w:rPr>
          <w:t xml:space="preserve"> </w:t>
        </w:r>
        <w:r w:rsidRPr="006D7BDF">
          <w:rPr>
            <w:rStyle w:val="Hyperlink"/>
            <w:rFonts w:ascii="Nirmala UI" w:hAnsi="Nirmala UI" w:cs="Nirmala UI"/>
            <w:noProof/>
            <w:lang w:val="ru-RU"/>
          </w:rPr>
          <w:t>அதற்கு</w:t>
        </w:r>
        <w:r w:rsidRPr="006D7BDF">
          <w:rPr>
            <w:rStyle w:val="Hyperlink"/>
            <w:noProof/>
            <w:lang w:val="ru-RU"/>
          </w:rPr>
          <w:t xml:space="preserve"> </w:t>
        </w:r>
        <w:r w:rsidRPr="006D7BDF">
          <w:rPr>
            <w:rStyle w:val="Hyperlink"/>
            <w:rFonts w:ascii="Nirmala UI" w:hAnsi="Nirmala UI" w:cs="Nirmala UI"/>
            <w:noProof/>
            <w:lang w:val="ru-RU"/>
          </w:rPr>
          <w:t>அளிப்போம்</w:t>
        </w:r>
        <w:r>
          <w:rPr>
            <w:noProof/>
            <w:webHidden/>
          </w:rPr>
          <w:tab/>
        </w:r>
        <w:r>
          <w:rPr>
            <w:noProof/>
            <w:webHidden/>
          </w:rPr>
          <w:fldChar w:fldCharType="begin"/>
        </w:r>
        <w:r>
          <w:rPr>
            <w:noProof/>
            <w:webHidden/>
          </w:rPr>
          <w:instrText xml:space="preserve"> PAGEREF _Toc242628434 \h </w:instrText>
        </w:r>
        <w:r>
          <w:rPr>
            <w:noProof/>
            <w:webHidden/>
          </w:rPr>
        </w:r>
        <w:r>
          <w:rPr>
            <w:noProof/>
            <w:webHidden/>
          </w:rPr>
          <w:fldChar w:fldCharType="separate"/>
        </w:r>
        <w:r w:rsidR="00C00542">
          <w:rPr>
            <w:noProof/>
            <w:webHidden/>
          </w:rPr>
          <w:t>27</w:t>
        </w:r>
        <w:r>
          <w:rPr>
            <w:noProof/>
            <w:webHidden/>
          </w:rPr>
          <w:fldChar w:fldCharType="end"/>
        </w:r>
      </w:hyperlink>
    </w:p>
    <w:p w14:paraId="4B7EB613" w14:textId="0FD794F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5" w:history="1">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அன்பிலிருந்து</w:t>
        </w:r>
        <w:r w:rsidRPr="006D7BDF">
          <w:rPr>
            <w:rStyle w:val="Hyperlink"/>
            <w:noProof/>
            <w:lang w:val="ru-RU"/>
          </w:rPr>
          <w:t xml:space="preserve"> </w:t>
        </w:r>
        <w:r w:rsidRPr="006D7BDF">
          <w:rPr>
            <w:rStyle w:val="Hyperlink"/>
            <w:rFonts w:ascii="Nirmala UI" w:hAnsi="Nirmala UI" w:cs="Nirmala UI"/>
            <w:noProof/>
            <w:lang w:val="ru-RU"/>
          </w:rPr>
          <w:t>பிறக்க</w:t>
        </w:r>
        <w:r w:rsidRPr="006D7BDF">
          <w:rPr>
            <w:rStyle w:val="Hyperlink"/>
            <w:noProof/>
            <w:lang w:val="ru-RU"/>
          </w:rPr>
          <w:t xml:space="preserve"> </w:t>
        </w:r>
        <w:r w:rsidRPr="006D7BDF">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_Toc242628435 \h </w:instrText>
        </w:r>
        <w:r>
          <w:rPr>
            <w:noProof/>
            <w:webHidden/>
          </w:rPr>
        </w:r>
        <w:r>
          <w:rPr>
            <w:noProof/>
            <w:webHidden/>
          </w:rPr>
          <w:fldChar w:fldCharType="separate"/>
        </w:r>
        <w:r w:rsidR="00C00542">
          <w:rPr>
            <w:noProof/>
            <w:webHidden/>
          </w:rPr>
          <w:t>28</w:t>
        </w:r>
        <w:r>
          <w:rPr>
            <w:noProof/>
            <w:webHidden/>
          </w:rPr>
          <w:fldChar w:fldCharType="end"/>
        </w:r>
      </w:hyperlink>
    </w:p>
    <w:p w14:paraId="571BDC6E" w14:textId="1331B96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6" w:history="1">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மற்றவர்களையோ</w:t>
        </w:r>
        <w:r w:rsidRPr="006D7BDF">
          <w:rPr>
            <w:rStyle w:val="Hyperlink"/>
            <w:noProof/>
            <w:lang w:val="ru-RU"/>
          </w:rPr>
          <w:t xml:space="preserve"> </w:t>
        </w:r>
        <w:r w:rsidRPr="006D7BDF">
          <w:rPr>
            <w:rStyle w:val="Hyperlink"/>
            <w:rFonts w:ascii="Nirmala UI" w:hAnsi="Nirmala UI" w:cs="Nirmala UI"/>
            <w:noProof/>
            <w:lang w:val="ru-RU"/>
          </w:rPr>
          <w:t>அல்லது</w:t>
        </w:r>
        <w:r w:rsidRPr="006D7BDF">
          <w:rPr>
            <w:rStyle w:val="Hyperlink"/>
            <w:noProof/>
            <w:lang w:val="ru-RU"/>
          </w:rPr>
          <w:t xml:space="preserve"> </w:t>
        </w:r>
        <w:r w:rsidRPr="006D7BDF">
          <w:rPr>
            <w:rStyle w:val="Hyperlink"/>
            <w:rFonts w:ascii="Nirmala UI" w:hAnsi="Nirmala UI" w:cs="Nirmala UI"/>
            <w:noProof/>
            <w:lang w:val="ru-RU"/>
          </w:rPr>
          <w:t>நம்மையோ</w:t>
        </w:r>
        <w:r w:rsidRPr="006D7BDF">
          <w:rPr>
            <w:rStyle w:val="Hyperlink"/>
            <w:noProof/>
            <w:lang w:val="ru-RU"/>
          </w:rPr>
          <w:t xml:space="preserve"> </w:t>
        </w:r>
        <w:r w:rsidRPr="006D7BDF">
          <w:rPr>
            <w:rStyle w:val="Hyperlink"/>
            <w:rFonts w:ascii="Nirmala UI" w:hAnsi="Nirmala UI" w:cs="Nirmala UI"/>
            <w:noProof/>
            <w:lang w:val="ru-RU"/>
          </w:rPr>
          <w:t>பிரார்த்தனையிலிருந்து</w:t>
        </w:r>
        <w:r w:rsidRPr="006D7BDF">
          <w:rPr>
            <w:rStyle w:val="Hyperlink"/>
            <w:noProof/>
            <w:lang w:val="ru-RU"/>
          </w:rPr>
          <w:t xml:space="preserve"> </w:t>
        </w:r>
        <w:r w:rsidRPr="006D7BDF">
          <w:rPr>
            <w:rStyle w:val="Hyperlink"/>
            <w:rFonts w:ascii="Nirmala UI" w:hAnsi="Nirmala UI" w:cs="Nirmala UI"/>
            <w:noProof/>
            <w:lang w:val="ru-RU"/>
          </w:rPr>
          <w:t>திசை</w:t>
        </w:r>
        <w:r w:rsidRPr="006D7BDF">
          <w:rPr>
            <w:rStyle w:val="Hyperlink"/>
            <w:noProof/>
            <w:lang w:val="ru-RU"/>
          </w:rPr>
          <w:t xml:space="preserve"> </w:t>
        </w:r>
        <w:r w:rsidRPr="006D7BDF">
          <w:rPr>
            <w:rStyle w:val="Hyperlink"/>
            <w:rFonts w:ascii="Nirmala UI" w:hAnsi="Nirmala UI" w:cs="Nirmala UI"/>
            <w:noProof/>
            <w:lang w:val="ru-RU"/>
          </w:rPr>
          <w:t>திருப்பக்</w:t>
        </w:r>
        <w:r w:rsidRPr="006D7BDF">
          <w:rPr>
            <w:rStyle w:val="Hyperlink"/>
            <w:noProof/>
            <w:lang w:val="ru-RU"/>
          </w:rPr>
          <w:t xml:space="preserve"> </w:t>
        </w:r>
        <w:r w:rsidRPr="006D7BDF">
          <w:rPr>
            <w:rStyle w:val="Hyperlink"/>
            <w:rFonts w:ascii="Nirmala UI" w:hAnsi="Nirmala UI" w:cs="Nirmala UI"/>
            <w:noProof/>
            <w:lang w:val="ru-RU"/>
          </w:rPr>
          <w:t>கூடாது</w:t>
        </w:r>
        <w:r>
          <w:rPr>
            <w:noProof/>
            <w:webHidden/>
          </w:rPr>
          <w:tab/>
        </w:r>
        <w:r>
          <w:rPr>
            <w:noProof/>
            <w:webHidden/>
          </w:rPr>
          <w:fldChar w:fldCharType="begin"/>
        </w:r>
        <w:r>
          <w:rPr>
            <w:noProof/>
            <w:webHidden/>
          </w:rPr>
          <w:instrText xml:space="preserve"> PAGEREF _Toc242628436 \h </w:instrText>
        </w:r>
        <w:r>
          <w:rPr>
            <w:noProof/>
            <w:webHidden/>
          </w:rPr>
        </w:r>
        <w:r>
          <w:rPr>
            <w:noProof/>
            <w:webHidden/>
          </w:rPr>
          <w:fldChar w:fldCharType="separate"/>
        </w:r>
        <w:r w:rsidR="00C00542">
          <w:rPr>
            <w:noProof/>
            <w:webHidden/>
          </w:rPr>
          <w:t>29</w:t>
        </w:r>
        <w:r>
          <w:rPr>
            <w:noProof/>
            <w:webHidden/>
          </w:rPr>
          <w:fldChar w:fldCharType="end"/>
        </w:r>
      </w:hyperlink>
    </w:p>
    <w:p w14:paraId="62E44685" w14:textId="7FF346F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7" w:history="1">
        <w:r w:rsidRPr="006D7BDF">
          <w:rPr>
            <w:rStyle w:val="Hyperlink"/>
            <w:rFonts w:ascii="Nirmala UI" w:hAnsi="Nirmala UI" w:cs="Nirmala UI"/>
            <w:noProof/>
            <w:lang w:val="ru-RU"/>
          </w:rPr>
          <w:t>தூங்க</w:t>
        </w:r>
        <w:r w:rsidRPr="006D7BDF">
          <w:rPr>
            <w:rStyle w:val="Hyperlink"/>
            <w:noProof/>
            <w:lang w:val="ru-RU"/>
          </w:rPr>
          <w:t xml:space="preserve"> </w:t>
        </w:r>
        <w:r w:rsidRPr="006D7BDF">
          <w:rPr>
            <w:rStyle w:val="Hyperlink"/>
            <w:rFonts w:ascii="Nirmala UI" w:hAnsi="Nirmala UI" w:cs="Nirmala UI"/>
            <w:noProof/>
            <w:lang w:val="ru-RU"/>
          </w:rPr>
          <w:t>முடியாதவர்களுக்கு</w:t>
        </w:r>
        <w:r w:rsidRPr="006D7BDF">
          <w:rPr>
            <w:rStyle w:val="Hyperlink"/>
            <w:noProof/>
            <w:lang w:val="ru-RU"/>
          </w:rPr>
          <w:t xml:space="preserve"> </w:t>
        </w:r>
        <w:r w:rsidRPr="006D7BDF">
          <w:rPr>
            <w:rStyle w:val="Hyperlink"/>
            <w:rFonts w:ascii="Nirmala UI" w:hAnsi="Nirmala UI" w:cs="Nirmala UI"/>
            <w:noProof/>
            <w:lang w:val="ru-RU"/>
          </w:rPr>
          <w:t>இந்தக்</w:t>
        </w:r>
        <w:r w:rsidRPr="006D7BDF">
          <w:rPr>
            <w:rStyle w:val="Hyperlink"/>
            <w:noProof/>
            <w:lang w:val="ru-RU"/>
          </w:rPr>
          <w:t xml:space="preserve"> </w:t>
        </w:r>
        <w:r w:rsidRPr="006D7BDF">
          <w:rPr>
            <w:rStyle w:val="Hyperlink"/>
            <w:rFonts w:ascii="Nirmala UI" w:hAnsi="Nirmala UI" w:cs="Nirmala UI"/>
            <w:noProof/>
            <w:lang w:val="ru-RU"/>
          </w:rPr>
          <w:t>கனவை</w:t>
        </w:r>
        <w:r w:rsidRPr="006D7BDF">
          <w:rPr>
            <w:rStyle w:val="Hyperlink"/>
            <w:noProof/>
            <w:lang w:val="ru-RU"/>
          </w:rPr>
          <w:t xml:space="preserve"> </w:t>
        </w:r>
        <w:r w:rsidRPr="006D7BDF">
          <w:rPr>
            <w:rStyle w:val="Hyperlink"/>
            <w:rFonts w:ascii="Nirmala UI" w:hAnsi="Nirmala UI" w:cs="Nirmala UI"/>
            <w:noProof/>
            <w:lang w:val="ru-RU"/>
          </w:rPr>
          <w:t>அனுப்பவும்</w:t>
        </w:r>
        <w:r>
          <w:rPr>
            <w:noProof/>
            <w:webHidden/>
          </w:rPr>
          <w:tab/>
        </w:r>
        <w:r>
          <w:rPr>
            <w:noProof/>
            <w:webHidden/>
          </w:rPr>
          <w:fldChar w:fldCharType="begin"/>
        </w:r>
        <w:r>
          <w:rPr>
            <w:noProof/>
            <w:webHidden/>
          </w:rPr>
          <w:instrText xml:space="preserve"> PAGEREF _Toc242628437 \h </w:instrText>
        </w:r>
        <w:r>
          <w:rPr>
            <w:noProof/>
            <w:webHidden/>
          </w:rPr>
        </w:r>
        <w:r>
          <w:rPr>
            <w:noProof/>
            <w:webHidden/>
          </w:rPr>
          <w:fldChar w:fldCharType="separate"/>
        </w:r>
        <w:r w:rsidR="00C00542">
          <w:rPr>
            <w:noProof/>
            <w:webHidden/>
          </w:rPr>
          <w:t>30</w:t>
        </w:r>
        <w:r>
          <w:rPr>
            <w:noProof/>
            <w:webHidden/>
          </w:rPr>
          <w:fldChar w:fldCharType="end"/>
        </w:r>
      </w:hyperlink>
    </w:p>
    <w:p w14:paraId="6A723EFF" w14:textId="5C45D9DC"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38"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சாத்தான்</w:t>
        </w:r>
        <w:r w:rsidRPr="006D7BDF">
          <w:rPr>
            <w:rStyle w:val="Hyperlink"/>
            <w:noProof/>
            <w:lang w:val="ru-RU"/>
          </w:rPr>
          <w:t xml:space="preserve"> </w:t>
        </w:r>
        <w:r w:rsidRPr="006D7BDF">
          <w:rPr>
            <w:rStyle w:val="Hyperlink"/>
            <w:rFonts w:ascii="Nirmala UI" w:hAnsi="Nirmala UI" w:cs="Nirmala UI"/>
            <w:noProof/>
            <w:lang w:val="ru-RU"/>
          </w:rPr>
          <w:t>எப்படிப்</w:t>
        </w:r>
        <w:r w:rsidRPr="006D7BDF">
          <w:rPr>
            <w:rStyle w:val="Hyperlink"/>
            <w:noProof/>
            <w:lang w:val="ru-RU"/>
          </w:rPr>
          <w:t xml:space="preserve"> </w:t>
        </w:r>
        <w:r w:rsidRPr="006D7BDF">
          <w:rPr>
            <w:rStyle w:val="Hyperlink"/>
            <w:rFonts w:ascii="Nirmala UI" w:hAnsi="Nirmala UI" w:cs="Nirmala UI"/>
            <w:noProof/>
            <w:lang w:val="ru-RU"/>
          </w:rPr>
          <w:t>போர்</w:t>
        </w:r>
        <w:r w:rsidRPr="006D7BDF">
          <w:rPr>
            <w:rStyle w:val="Hyperlink"/>
            <w:noProof/>
            <w:lang w:val="ru-RU"/>
          </w:rPr>
          <w:t xml:space="preserve"> </w:t>
        </w:r>
        <w:r w:rsidRPr="006D7BDF">
          <w:rPr>
            <w:rStyle w:val="Hyperlink"/>
            <w:rFonts w:ascii="Nirmala UI" w:hAnsi="Nirmala UI" w:cs="Nirmala UI"/>
            <w:noProof/>
            <w:lang w:val="ru-RU"/>
          </w:rPr>
          <w:t>தொடுப்பான்</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பற்றி</w:t>
        </w:r>
        <w:r w:rsidRPr="006D7BDF">
          <w:rPr>
            <w:rStyle w:val="Hyperlink"/>
            <w:noProof/>
            <w:lang w:val="ru-RU"/>
          </w:rPr>
          <w:t xml:space="preserve">  </w:t>
        </w:r>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செய்பவருக்கு</w:t>
        </w:r>
        <w:r w:rsidRPr="006D7BDF">
          <w:rPr>
            <w:rStyle w:val="Hyperlink"/>
            <w:noProof/>
            <w:lang w:val="ru-RU"/>
          </w:rPr>
          <w:t xml:space="preserve"> </w:t>
        </w:r>
        <w:r w:rsidRPr="006D7BDF">
          <w:rPr>
            <w:rStyle w:val="Hyperlink"/>
            <w:rFonts w:ascii="Nirmala UI" w:hAnsi="Nirmala UI" w:cs="Nirmala UI"/>
            <w:noProof/>
            <w:lang w:val="ru-RU"/>
          </w:rPr>
          <w:t>எதிராக</w:t>
        </w:r>
        <w:r>
          <w:rPr>
            <w:noProof/>
            <w:webHidden/>
          </w:rPr>
          <w:tab/>
        </w:r>
        <w:r>
          <w:rPr>
            <w:noProof/>
            <w:webHidden/>
          </w:rPr>
          <w:fldChar w:fldCharType="begin"/>
        </w:r>
        <w:r>
          <w:rPr>
            <w:noProof/>
            <w:webHidden/>
          </w:rPr>
          <w:instrText xml:space="preserve"> PAGEREF _Toc242628438 \h </w:instrText>
        </w:r>
        <w:r>
          <w:rPr>
            <w:noProof/>
            <w:webHidden/>
          </w:rPr>
        </w:r>
        <w:r>
          <w:rPr>
            <w:noProof/>
            <w:webHidden/>
          </w:rPr>
          <w:fldChar w:fldCharType="separate"/>
        </w:r>
        <w:r w:rsidR="00C00542">
          <w:rPr>
            <w:noProof/>
            <w:webHidden/>
          </w:rPr>
          <w:t>31</w:t>
        </w:r>
        <w:r>
          <w:rPr>
            <w:noProof/>
            <w:webHidden/>
          </w:rPr>
          <w:fldChar w:fldCharType="end"/>
        </w:r>
      </w:hyperlink>
    </w:p>
    <w:p w14:paraId="3BE79EF1" w14:textId="32F5779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39" w:history="1">
        <w:r w:rsidRPr="006D7BDF">
          <w:rPr>
            <w:rStyle w:val="Hyperlink"/>
            <w:rFonts w:ascii="Nirmala UI" w:hAnsi="Nirmala UI" w:cs="Nirmala UI"/>
            <w:noProof/>
            <w:lang w:val="ru-RU"/>
          </w:rPr>
          <w:t>சாத்தானுடன்</w:t>
        </w:r>
        <w:r w:rsidRPr="006D7BDF">
          <w:rPr>
            <w:rStyle w:val="Hyperlink"/>
            <w:noProof/>
            <w:lang w:val="ru-RU"/>
          </w:rPr>
          <w:t xml:space="preserve"> </w:t>
        </w:r>
        <w:r w:rsidRPr="006D7BDF">
          <w:rPr>
            <w:rStyle w:val="Hyperlink"/>
            <w:rFonts w:ascii="Nirmala UI" w:hAnsi="Nirmala UI" w:cs="Nirmala UI"/>
            <w:noProof/>
            <w:lang w:val="ru-RU"/>
          </w:rPr>
          <w:t>உரையாட</w:t>
        </w:r>
        <w:r w:rsidRPr="006D7BDF">
          <w:rPr>
            <w:rStyle w:val="Hyperlink"/>
            <w:noProof/>
            <w:lang w:val="ru-RU"/>
          </w:rPr>
          <w:t xml:space="preserve"> </w:t>
        </w:r>
        <w:r w:rsidRPr="006D7BDF">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_Toc242628439 \h </w:instrText>
        </w:r>
        <w:r>
          <w:rPr>
            <w:noProof/>
            <w:webHidden/>
          </w:rPr>
        </w:r>
        <w:r>
          <w:rPr>
            <w:noProof/>
            <w:webHidden/>
          </w:rPr>
          <w:fldChar w:fldCharType="separate"/>
        </w:r>
        <w:r w:rsidR="00C00542">
          <w:rPr>
            <w:noProof/>
            <w:webHidden/>
          </w:rPr>
          <w:t>31</w:t>
        </w:r>
        <w:r>
          <w:rPr>
            <w:noProof/>
            <w:webHidden/>
          </w:rPr>
          <w:fldChar w:fldCharType="end"/>
        </w:r>
      </w:hyperlink>
    </w:p>
    <w:p w14:paraId="3FC96961" w14:textId="5819E6B3"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0" w:history="1">
        <w:r w:rsidRPr="006D7BDF">
          <w:rPr>
            <w:rStyle w:val="Hyperlink"/>
            <w:rFonts w:ascii="Nirmala UI" w:hAnsi="Nirmala UI" w:cs="Nirmala UI"/>
            <w:noProof/>
            <w:lang w:val="ru-RU"/>
          </w:rPr>
          <w:t>சாத்தான்</w:t>
        </w:r>
        <w:r w:rsidRPr="006D7BDF">
          <w:rPr>
            <w:rStyle w:val="Hyperlink"/>
            <w:noProof/>
            <w:lang w:val="ru-RU"/>
          </w:rPr>
          <w:t xml:space="preserve"> </w:t>
        </w:r>
        <w:r w:rsidRPr="006D7BDF">
          <w:rPr>
            <w:rStyle w:val="Hyperlink"/>
            <w:rFonts w:ascii="Nirmala UI" w:hAnsi="Nirmala UI" w:cs="Nirmala UI"/>
            <w:noProof/>
            <w:lang w:val="ru-RU"/>
          </w:rPr>
          <w:t>ஒருவரை</w:t>
        </w:r>
        <w:r w:rsidRPr="006D7BDF">
          <w:rPr>
            <w:rStyle w:val="Hyperlink"/>
            <w:noProof/>
            <w:lang w:val="ru-RU"/>
          </w:rPr>
          <w:t xml:space="preserve"> </w:t>
        </w:r>
        <w:r w:rsidRPr="006D7BDF">
          <w:rPr>
            <w:rStyle w:val="Hyperlink"/>
            <w:rFonts w:ascii="Nirmala UI" w:hAnsi="Nirmala UI" w:cs="Nirmala UI"/>
            <w:noProof/>
            <w:lang w:val="ru-RU"/>
          </w:rPr>
          <w:t>ஜெபிப்பதிலிருந்து</w:t>
        </w:r>
        <w:r w:rsidRPr="006D7BDF">
          <w:rPr>
            <w:rStyle w:val="Hyperlink"/>
            <w:noProof/>
            <w:lang w:val="ru-RU"/>
          </w:rPr>
          <w:t xml:space="preserve"> </w:t>
        </w:r>
        <w:r w:rsidRPr="006D7BDF">
          <w:rPr>
            <w:rStyle w:val="Hyperlink"/>
            <w:rFonts w:ascii="Nirmala UI" w:hAnsi="Nirmala UI" w:cs="Nirmala UI"/>
            <w:noProof/>
            <w:lang w:val="ru-RU"/>
          </w:rPr>
          <w:t>தடுக்கிறான்</w:t>
        </w:r>
        <w:r>
          <w:rPr>
            <w:noProof/>
            <w:webHidden/>
          </w:rPr>
          <w:tab/>
        </w:r>
        <w:r>
          <w:rPr>
            <w:noProof/>
            <w:webHidden/>
          </w:rPr>
          <w:fldChar w:fldCharType="begin"/>
        </w:r>
        <w:r>
          <w:rPr>
            <w:noProof/>
            <w:webHidden/>
          </w:rPr>
          <w:instrText xml:space="preserve"> PAGEREF _Toc242628440 \h </w:instrText>
        </w:r>
        <w:r>
          <w:rPr>
            <w:noProof/>
            <w:webHidden/>
          </w:rPr>
        </w:r>
        <w:r>
          <w:rPr>
            <w:noProof/>
            <w:webHidden/>
          </w:rPr>
          <w:fldChar w:fldCharType="separate"/>
        </w:r>
        <w:r w:rsidR="00C00542">
          <w:rPr>
            <w:noProof/>
            <w:webHidden/>
          </w:rPr>
          <w:t>32</w:t>
        </w:r>
        <w:r>
          <w:rPr>
            <w:noProof/>
            <w:webHidden/>
          </w:rPr>
          <w:fldChar w:fldCharType="end"/>
        </w:r>
      </w:hyperlink>
    </w:p>
    <w:p w14:paraId="2CDC824F" w14:textId="4096B015"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41"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பிரார்த்தனையால்</w:t>
        </w:r>
        <w:r w:rsidRPr="006D7BDF">
          <w:rPr>
            <w:rStyle w:val="Hyperlink"/>
            <w:noProof/>
            <w:lang w:val="ru-RU"/>
          </w:rPr>
          <w:t xml:space="preserve"> </w:t>
        </w:r>
        <w:r w:rsidRPr="006D7BDF">
          <w:rPr>
            <w:rStyle w:val="Hyperlink"/>
            <w:rFonts w:ascii="Nirmala UI" w:hAnsi="Nirmala UI" w:cs="Nirmala UI"/>
            <w:noProof/>
            <w:lang w:val="ru-RU"/>
          </w:rPr>
          <w:t>இதயம்</w:t>
        </w:r>
        <w:r w:rsidRPr="006D7BDF">
          <w:rPr>
            <w:rStyle w:val="Hyperlink"/>
            <w:noProof/>
            <w:lang w:val="ru-RU"/>
          </w:rPr>
          <w:t xml:space="preserve"> </w:t>
        </w:r>
        <w:r w:rsidRPr="006D7BDF">
          <w:rPr>
            <w:rStyle w:val="Hyperlink"/>
            <w:rFonts w:ascii="Nirmala UI" w:hAnsi="Nirmala UI" w:cs="Nirmala UI"/>
            <w:noProof/>
            <w:lang w:val="ru-RU"/>
          </w:rPr>
          <w:t>எவ்வாறு</w:t>
        </w:r>
        <w:r w:rsidRPr="006D7BDF">
          <w:rPr>
            <w:rStyle w:val="Hyperlink"/>
            <w:noProof/>
            <w:lang w:val="ru-RU"/>
          </w:rPr>
          <w:t xml:space="preserve"> </w:t>
        </w:r>
        <w:r w:rsidRPr="006D7BDF">
          <w:rPr>
            <w:rStyle w:val="Hyperlink"/>
            <w:rFonts w:ascii="Nirmala UI" w:hAnsi="Nirmala UI" w:cs="Nirmala UI"/>
            <w:noProof/>
            <w:lang w:val="ru-RU"/>
          </w:rPr>
          <w:t>இதமாகிறது</w:t>
        </w:r>
        <w:r>
          <w:rPr>
            <w:noProof/>
            <w:webHidden/>
          </w:rPr>
          <w:tab/>
        </w:r>
        <w:r>
          <w:rPr>
            <w:noProof/>
            <w:webHidden/>
          </w:rPr>
          <w:fldChar w:fldCharType="begin"/>
        </w:r>
        <w:r>
          <w:rPr>
            <w:noProof/>
            <w:webHidden/>
          </w:rPr>
          <w:instrText xml:space="preserve"> PAGEREF _Toc242628441 \h </w:instrText>
        </w:r>
        <w:r>
          <w:rPr>
            <w:noProof/>
            <w:webHidden/>
          </w:rPr>
        </w:r>
        <w:r>
          <w:rPr>
            <w:noProof/>
            <w:webHidden/>
          </w:rPr>
          <w:fldChar w:fldCharType="separate"/>
        </w:r>
        <w:r w:rsidR="00C00542">
          <w:rPr>
            <w:noProof/>
            <w:webHidden/>
          </w:rPr>
          <w:t>34</w:t>
        </w:r>
        <w:r>
          <w:rPr>
            <w:noProof/>
            <w:webHidden/>
          </w:rPr>
          <w:fldChar w:fldCharType="end"/>
        </w:r>
      </w:hyperlink>
    </w:p>
    <w:p w14:paraId="227FE2E6" w14:textId="12CCC58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2"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உருவப்படங்கள்</w:t>
        </w:r>
        <w:r w:rsidRPr="006D7BDF">
          <w:rPr>
            <w:rStyle w:val="Hyperlink"/>
            <w:noProof/>
            <w:lang w:val="ru-RU"/>
          </w:rPr>
          <w:t xml:space="preserve"> </w:t>
        </w:r>
        <w:r w:rsidRPr="006D7BDF">
          <w:rPr>
            <w:rStyle w:val="Hyperlink"/>
            <w:rFonts w:ascii="Nirmala UI" w:hAnsi="Nirmala UI" w:cs="Nirmala UI"/>
            <w:noProof/>
            <w:lang w:val="ru-RU"/>
          </w:rPr>
          <w:t>ஜெபிக்க</w:t>
        </w:r>
        <w:r w:rsidRPr="006D7BDF">
          <w:rPr>
            <w:rStyle w:val="Hyperlink"/>
            <w:noProof/>
            <w:lang w:val="ru-RU"/>
          </w:rPr>
          <w:t xml:space="preserve"> </w:t>
        </w:r>
        <w:r w:rsidRPr="006D7BDF">
          <w:rPr>
            <w:rStyle w:val="Hyperlink"/>
            <w:rFonts w:ascii="Nirmala UI" w:hAnsi="Nirmala UI" w:cs="Nirmala UI"/>
            <w:noProof/>
            <w:lang w:val="ru-RU"/>
          </w:rPr>
          <w:t>நமக்கு</w:t>
        </w:r>
        <w:r w:rsidRPr="006D7BDF">
          <w:rPr>
            <w:rStyle w:val="Hyperlink"/>
            <w:noProof/>
            <w:lang w:val="ru-RU"/>
          </w:rPr>
          <w:t xml:space="preserve"> </w:t>
        </w:r>
        <w:r w:rsidRPr="006D7BDF">
          <w:rPr>
            <w:rStyle w:val="Hyperlink"/>
            <w:rFonts w:ascii="Nirmala UI" w:hAnsi="Nirmala UI" w:cs="Nirmala UI"/>
            <w:noProof/>
            <w:lang w:val="ru-RU"/>
          </w:rPr>
          <w:t>உதவுகின்றன</w:t>
        </w:r>
        <w:r>
          <w:rPr>
            <w:noProof/>
            <w:webHidden/>
          </w:rPr>
          <w:tab/>
        </w:r>
        <w:r>
          <w:rPr>
            <w:noProof/>
            <w:webHidden/>
          </w:rPr>
          <w:fldChar w:fldCharType="begin"/>
        </w:r>
        <w:r>
          <w:rPr>
            <w:noProof/>
            <w:webHidden/>
          </w:rPr>
          <w:instrText xml:space="preserve"> PAGEREF _Toc242628442 \h </w:instrText>
        </w:r>
        <w:r>
          <w:rPr>
            <w:noProof/>
            <w:webHidden/>
          </w:rPr>
        </w:r>
        <w:r>
          <w:rPr>
            <w:noProof/>
            <w:webHidden/>
          </w:rPr>
          <w:fldChar w:fldCharType="separate"/>
        </w:r>
        <w:r w:rsidR="00C00542">
          <w:rPr>
            <w:noProof/>
            <w:webHidden/>
          </w:rPr>
          <w:t>34</w:t>
        </w:r>
        <w:r>
          <w:rPr>
            <w:noProof/>
            <w:webHidden/>
          </w:rPr>
          <w:fldChar w:fldCharType="end"/>
        </w:r>
      </w:hyperlink>
    </w:p>
    <w:p w14:paraId="1F304F00" w14:textId="32FC2E4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3" w:history="1">
        <w:r w:rsidRPr="006D7BDF">
          <w:rPr>
            <w:rStyle w:val="Hyperlink"/>
            <w:rFonts w:ascii="Nirmala UI" w:hAnsi="Nirmala UI" w:cs="Nirmala UI"/>
            <w:noProof/>
            <w:lang w:val="ru-RU"/>
          </w:rPr>
          <w:t>ஜெபமாலை</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சாத்தானுக்கு</w:t>
        </w:r>
        <w:r w:rsidRPr="006D7BDF">
          <w:rPr>
            <w:rStyle w:val="Hyperlink"/>
            <w:noProof/>
            <w:lang w:val="ru-RU"/>
          </w:rPr>
          <w:t xml:space="preserve"> </w:t>
        </w:r>
        <w:r w:rsidRPr="006D7BDF">
          <w:rPr>
            <w:rStyle w:val="Hyperlink"/>
            <w:rFonts w:ascii="Nirmala UI" w:hAnsi="Nirmala UI" w:cs="Nirmala UI"/>
            <w:noProof/>
            <w:lang w:val="ru-RU"/>
          </w:rPr>
          <w:t>எதிரான</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இயந்திரத்</w:t>
        </w:r>
        <w:r w:rsidRPr="006D7BDF">
          <w:rPr>
            <w:rStyle w:val="Hyperlink"/>
            <w:noProof/>
            <w:lang w:val="ru-RU"/>
          </w:rPr>
          <w:t xml:space="preserve"> </w:t>
        </w:r>
        <w:r w:rsidRPr="006D7BDF">
          <w:rPr>
            <w:rStyle w:val="Hyperlink"/>
            <w:rFonts w:ascii="Nirmala UI" w:hAnsi="Nirmala UI" w:cs="Nirmala UI"/>
            <w:noProof/>
            <w:lang w:val="ru-RU"/>
          </w:rPr>
          <w:t>துப்பாக்கி</w:t>
        </w:r>
        <w:r w:rsidRPr="006D7BDF">
          <w:rPr>
            <w:rStyle w:val="Hyperlink"/>
            <w:noProof/>
            <w:lang w:val="ru-RU"/>
          </w:rPr>
          <w:t>.</w:t>
        </w:r>
        <w:r>
          <w:rPr>
            <w:noProof/>
            <w:webHidden/>
          </w:rPr>
          <w:tab/>
        </w:r>
        <w:r>
          <w:rPr>
            <w:noProof/>
            <w:webHidden/>
          </w:rPr>
          <w:fldChar w:fldCharType="begin"/>
        </w:r>
        <w:r>
          <w:rPr>
            <w:noProof/>
            <w:webHidden/>
          </w:rPr>
          <w:instrText xml:space="preserve"> PAGEREF _Toc242628443 \h </w:instrText>
        </w:r>
        <w:r>
          <w:rPr>
            <w:noProof/>
            <w:webHidden/>
          </w:rPr>
        </w:r>
        <w:r>
          <w:rPr>
            <w:noProof/>
            <w:webHidden/>
          </w:rPr>
          <w:fldChar w:fldCharType="separate"/>
        </w:r>
        <w:r w:rsidR="00C00542">
          <w:rPr>
            <w:noProof/>
            <w:webHidden/>
          </w:rPr>
          <w:t>35</w:t>
        </w:r>
        <w:r>
          <w:rPr>
            <w:noProof/>
            <w:webHidden/>
          </w:rPr>
          <w:fldChar w:fldCharType="end"/>
        </w:r>
      </w:hyperlink>
    </w:p>
    <w:p w14:paraId="1B536461" w14:textId="079C227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4" w:history="1">
        <w:r w:rsidRPr="006D7BDF">
          <w:rPr>
            <w:rStyle w:val="Hyperlink"/>
            <w:rFonts w:ascii="Nirmala UI" w:hAnsi="Nirmala UI" w:cs="Nirmala UI"/>
            <w:noProof/>
            <w:lang w:val="ru-RU"/>
          </w:rPr>
          <w:t>பிரார்த்தனைக்கு</w:t>
        </w:r>
        <w:r w:rsidRPr="006D7BDF">
          <w:rPr>
            <w:rStyle w:val="Hyperlink"/>
            <w:noProof/>
            <w:lang w:val="ru-RU"/>
          </w:rPr>
          <w:t xml:space="preserve"> </w:t>
        </w:r>
        <w:r w:rsidRPr="006D7BDF">
          <w:rPr>
            <w:rStyle w:val="Hyperlink"/>
            <w:rFonts w:ascii="Nirmala UI" w:hAnsi="Nirmala UI" w:cs="Nirmala UI"/>
            <w:noProof/>
            <w:lang w:val="ru-RU"/>
          </w:rPr>
          <w:t>முன்</w:t>
        </w:r>
        <w:r w:rsidRPr="006D7BDF">
          <w:rPr>
            <w:rStyle w:val="Hyperlink"/>
            <w:noProof/>
            <w:lang w:val="ru-RU"/>
          </w:rPr>
          <w:t xml:space="preserve"> </w:t>
        </w:r>
        <w:r w:rsidRPr="006D7BDF">
          <w:rPr>
            <w:rStyle w:val="Hyperlink"/>
            <w:rFonts w:ascii="Nirmala UI" w:hAnsi="Nirmala UI" w:cs="Nirmala UI"/>
            <w:noProof/>
            <w:lang w:val="ru-RU"/>
          </w:rPr>
          <w:t>ஆன்மீக</w:t>
        </w:r>
        <w:r w:rsidRPr="006D7BDF">
          <w:rPr>
            <w:rStyle w:val="Hyperlink"/>
            <w:noProof/>
            <w:lang w:val="ru-RU"/>
          </w:rPr>
          <w:t xml:space="preserve"> </w:t>
        </w:r>
        <w:r w:rsidRPr="006D7BDF">
          <w:rPr>
            <w:rStyle w:val="Hyperlink"/>
            <w:rFonts w:ascii="Nirmala UI" w:hAnsi="Nirmala UI" w:cs="Nirmala UI"/>
            <w:noProof/>
            <w:lang w:val="ru-RU"/>
          </w:rPr>
          <w:t>வாசிப்பு</w:t>
        </w:r>
        <w:r>
          <w:rPr>
            <w:noProof/>
            <w:webHidden/>
          </w:rPr>
          <w:tab/>
        </w:r>
        <w:r>
          <w:rPr>
            <w:noProof/>
            <w:webHidden/>
          </w:rPr>
          <w:fldChar w:fldCharType="begin"/>
        </w:r>
        <w:r>
          <w:rPr>
            <w:noProof/>
            <w:webHidden/>
          </w:rPr>
          <w:instrText xml:space="preserve"> PAGEREF _Toc242628444 \h </w:instrText>
        </w:r>
        <w:r>
          <w:rPr>
            <w:noProof/>
            <w:webHidden/>
          </w:rPr>
        </w:r>
        <w:r>
          <w:rPr>
            <w:noProof/>
            <w:webHidden/>
          </w:rPr>
          <w:fldChar w:fldCharType="separate"/>
        </w:r>
        <w:r w:rsidR="00C00542">
          <w:rPr>
            <w:noProof/>
            <w:webHidden/>
          </w:rPr>
          <w:t>36</w:t>
        </w:r>
        <w:r>
          <w:rPr>
            <w:noProof/>
            <w:webHidden/>
          </w:rPr>
          <w:fldChar w:fldCharType="end"/>
        </w:r>
      </w:hyperlink>
    </w:p>
    <w:p w14:paraId="693EAB9C" w14:textId="0884D63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5" w:history="1">
        <w:r w:rsidRPr="006D7BDF">
          <w:rPr>
            <w:rStyle w:val="Hyperlink"/>
            <w:rFonts w:ascii="Nirmala UI" w:hAnsi="Nirmala UI" w:cs="Nirmala UI"/>
            <w:noProof/>
            <w:lang w:val="ru-RU"/>
          </w:rPr>
          <w:t>மிகப்</w:t>
        </w:r>
        <w:r w:rsidRPr="006D7BDF">
          <w:rPr>
            <w:rStyle w:val="Hyperlink"/>
            <w:noProof/>
            <w:lang w:val="ru-RU"/>
          </w:rPr>
          <w:t xml:space="preserve"> </w:t>
        </w:r>
        <w:r w:rsidRPr="006D7BDF">
          <w:rPr>
            <w:rStyle w:val="Hyperlink"/>
            <w:rFonts w:ascii="Nirmala UI" w:hAnsi="Nirmala UI" w:cs="Nirmala UI"/>
            <w:noProof/>
            <w:lang w:val="ru-RU"/>
          </w:rPr>
          <w:t>பரிசுத்தமான</w:t>
        </w:r>
        <w:r w:rsidRPr="006D7BDF">
          <w:rPr>
            <w:rStyle w:val="Hyperlink"/>
            <w:noProof/>
            <w:lang w:val="ru-RU"/>
          </w:rPr>
          <w:t xml:space="preserve"> </w:t>
        </w:r>
        <w:r w:rsidRPr="006D7BDF">
          <w:rPr>
            <w:rStyle w:val="Hyperlink"/>
            <w:rFonts w:ascii="Nirmala UI" w:hAnsi="Nirmala UI" w:cs="Nirmala UI"/>
            <w:noProof/>
            <w:lang w:val="ru-RU"/>
          </w:rPr>
          <w:t>தேவ</w:t>
        </w:r>
        <w:r w:rsidRPr="006D7BDF">
          <w:rPr>
            <w:rStyle w:val="Hyperlink"/>
            <w:noProof/>
            <w:lang w:val="ru-RU"/>
          </w:rPr>
          <w:t xml:space="preserve"> </w:t>
        </w:r>
        <w:r w:rsidRPr="006D7BDF">
          <w:rPr>
            <w:rStyle w:val="Hyperlink"/>
            <w:rFonts w:ascii="Nirmala UI" w:hAnsi="Nirmala UI" w:cs="Nirmala UI"/>
            <w:noProof/>
            <w:lang w:val="ru-RU"/>
          </w:rPr>
          <w:t>மாதாவை</w:t>
        </w:r>
        <w:r w:rsidRPr="006D7BDF">
          <w:rPr>
            <w:rStyle w:val="Hyperlink"/>
            <w:noProof/>
            <w:lang w:val="ru-RU"/>
          </w:rPr>
          <w:t xml:space="preserve"> </w:t>
        </w:r>
        <w:r w:rsidRPr="006D7BDF">
          <w:rPr>
            <w:rStyle w:val="Hyperlink"/>
            <w:rFonts w:ascii="Nirmala UI" w:hAnsi="Nirmala UI" w:cs="Nirmala UI"/>
            <w:noProof/>
            <w:lang w:val="ru-RU"/>
          </w:rPr>
          <w:t>நோக்கிய</w:t>
        </w:r>
        <w:r w:rsidRPr="006D7BDF">
          <w:rPr>
            <w:rStyle w:val="Hyperlink"/>
            <w:noProof/>
            <w:lang w:val="ru-RU"/>
          </w:rPr>
          <w:t xml:space="preserve"> </w:t>
        </w:r>
        <w:r w:rsidRPr="006D7BDF">
          <w:rPr>
            <w:rStyle w:val="Hyperlink"/>
            <w:rFonts w:ascii="Nirmala UI" w:hAnsi="Nirmala UI" w:cs="Nirmala UI"/>
            <w:noProof/>
            <w:lang w:val="ru-RU"/>
          </w:rPr>
          <w:t>மன்றாட்டுப்</w:t>
        </w:r>
        <w:r w:rsidRPr="006D7BDF">
          <w:rPr>
            <w:rStyle w:val="Hyperlink"/>
            <w:noProof/>
            <w:lang w:val="ru-RU"/>
          </w:rPr>
          <w:t xml:space="preserve"> </w:t>
        </w:r>
        <w:r w:rsidRPr="006D7BDF">
          <w:rPr>
            <w:rStyle w:val="Hyperlink"/>
            <w:rFonts w:ascii="Nirmala UI" w:hAnsi="Nirmala UI" w:cs="Nirmala UI"/>
            <w:noProof/>
            <w:lang w:val="ru-RU"/>
          </w:rPr>
          <w:t>பிரார்த்தனைகள்</w:t>
        </w:r>
        <w:r w:rsidRPr="006D7BDF">
          <w:rPr>
            <w:rStyle w:val="Hyperlink"/>
            <w:noProof/>
            <w:lang w:val="ru-RU"/>
          </w:rPr>
          <w:t xml:space="preserve"> </w:t>
        </w:r>
        <w:r w:rsidRPr="006D7BDF">
          <w:rPr>
            <w:rStyle w:val="Hyperlink"/>
            <w:rFonts w:ascii="Nirmala UI" w:hAnsi="Nirmala UI" w:cs="Nirmala UI"/>
            <w:noProof/>
            <w:lang w:val="ru-RU"/>
          </w:rPr>
          <w:t>ஆன்மாவுக்கு</w:t>
        </w:r>
        <w:r w:rsidRPr="006D7BDF">
          <w:rPr>
            <w:rStyle w:val="Hyperlink"/>
            <w:noProof/>
            <w:lang w:val="ru-RU"/>
          </w:rPr>
          <w:t xml:space="preserve"> </w:t>
        </w:r>
        <w:r w:rsidRPr="006D7BDF">
          <w:rPr>
            <w:rStyle w:val="Hyperlink"/>
            <w:rFonts w:ascii="Nirmala UI" w:hAnsi="Nirmala UI" w:cs="Nirmala UI"/>
            <w:noProof/>
            <w:lang w:val="ru-RU"/>
          </w:rPr>
          <w:t>மிகுந்த</w:t>
        </w:r>
        <w:r w:rsidRPr="006D7BDF">
          <w:rPr>
            <w:rStyle w:val="Hyperlink"/>
            <w:noProof/>
            <w:lang w:val="ru-RU"/>
          </w:rPr>
          <w:t xml:space="preserve"> </w:t>
        </w:r>
        <w:r w:rsidRPr="006D7BDF">
          <w:rPr>
            <w:rStyle w:val="Hyperlink"/>
            <w:rFonts w:ascii="Nirmala UI" w:hAnsi="Nirmala UI" w:cs="Nirmala UI"/>
            <w:noProof/>
            <w:lang w:val="ru-RU"/>
          </w:rPr>
          <w:t>நன்மை</w:t>
        </w:r>
        <w:r w:rsidRPr="006D7BDF">
          <w:rPr>
            <w:rStyle w:val="Hyperlink"/>
            <w:noProof/>
            <w:lang w:val="ru-RU"/>
          </w:rPr>
          <w:t xml:space="preserve"> </w:t>
        </w:r>
        <w:r w:rsidRPr="006D7BDF">
          <w:rPr>
            <w:rStyle w:val="Hyperlink"/>
            <w:rFonts w:ascii="Nirmala UI" w:hAnsi="Nirmala UI" w:cs="Nirmala UI"/>
            <w:noProof/>
            <w:lang w:val="ru-RU"/>
          </w:rPr>
          <w:t>பயக்கும்</w:t>
        </w:r>
        <w:r w:rsidRPr="006D7BDF">
          <w:rPr>
            <w:rStyle w:val="Hyperlink"/>
            <w:noProof/>
            <w:lang w:val="ru-RU"/>
          </w:rPr>
          <w:t>.</w:t>
        </w:r>
        <w:r>
          <w:rPr>
            <w:noProof/>
            <w:webHidden/>
          </w:rPr>
          <w:tab/>
        </w:r>
        <w:r>
          <w:rPr>
            <w:noProof/>
            <w:webHidden/>
          </w:rPr>
          <w:fldChar w:fldCharType="begin"/>
        </w:r>
        <w:r>
          <w:rPr>
            <w:noProof/>
            <w:webHidden/>
          </w:rPr>
          <w:instrText xml:space="preserve"> PAGEREF _Toc242628445 \h </w:instrText>
        </w:r>
        <w:r>
          <w:rPr>
            <w:noProof/>
            <w:webHidden/>
          </w:rPr>
        </w:r>
        <w:r>
          <w:rPr>
            <w:noProof/>
            <w:webHidden/>
          </w:rPr>
          <w:fldChar w:fldCharType="separate"/>
        </w:r>
        <w:r w:rsidR="00C00542">
          <w:rPr>
            <w:noProof/>
            <w:webHidden/>
          </w:rPr>
          <w:t>36</w:t>
        </w:r>
        <w:r>
          <w:rPr>
            <w:noProof/>
            <w:webHidden/>
          </w:rPr>
          <w:fldChar w:fldCharType="end"/>
        </w:r>
      </w:hyperlink>
    </w:p>
    <w:p w14:paraId="244A7FBA" w14:textId="767CD332"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6" w:history="1">
        <w:r w:rsidRPr="006D7BDF">
          <w:rPr>
            <w:rStyle w:val="Hyperlink"/>
            <w:rFonts w:ascii="Nirmala UI" w:hAnsi="Nirmala UI" w:cs="Nirmala UI"/>
            <w:noProof/>
            <w:lang w:val="ru-RU"/>
          </w:rPr>
          <w:t>திருச்சபை</w:t>
        </w:r>
        <w:r w:rsidRPr="006D7BDF">
          <w:rPr>
            <w:rStyle w:val="Hyperlink"/>
            <w:noProof/>
            <w:lang w:val="ru-RU"/>
          </w:rPr>
          <w:t xml:space="preserve"> </w:t>
        </w:r>
        <w:r w:rsidRPr="006D7BDF">
          <w:rPr>
            <w:rStyle w:val="Hyperlink"/>
            <w:rFonts w:ascii="Nirmala UI" w:hAnsi="Nirmala UI" w:cs="Nirmala UI"/>
            <w:noProof/>
            <w:lang w:val="ru-RU"/>
          </w:rPr>
          <w:t>மந்திரங்கள்</w:t>
        </w:r>
        <w:r w:rsidRPr="006D7BDF">
          <w:rPr>
            <w:rStyle w:val="Hyperlink"/>
            <w:noProof/>
            <w:lang w:val="ru-RU"/>
          </w:rPr>
          <w:t xml:space="preserve"> </w:t>
        </w:r>
        <w:r w:rsidRPr="006D7BDF">
          <w:rPr>
            <w:rStyle w:val="Hyperlink"/>
            <w:rFonts w:ascii="Nirmala UI" w:hAnsi="Nirmala UI" w:cs="Nirmala UI"/>
            <w:noProof/>
            <w:lang w:val="ru-RU"/>
          </w:rPr>
          <w:t>ஆன்மாவை</w:t>
        </w:r>
        <w:r w:rsidRPr="006D7BDF">
          <w:rPr>
            <w:rStyle w:val="Hyperlink"/>
            <w:noProof/>
            <w:lang w:val="ru-RU"/>
          </w:rPr>
          <w:t xml:space="preserve"> </w:t>
        </w:r>
        <w:r w:rsidRPr="006D7BDF">
          <w:rPr>
            <w:rStyle w:val="Hyperlink"/>
            <w:rFonts w:ascii="Nirmala UI" w:hAnsi="Nirmala UI" w:cs="Nirmala UI"/>
            <w:noProof/>
            <w:lang w:val="ru-RU"/>
          </w:rPr>
          <w:t>மகிழ்வித்து</w:t>
        </w:r>
        <w:r w:rsidRPr="006D7BDF">
          <w:rPr>
            <w:rStyle w:val="Hyperlink"/>
            <w:noProof/>
            <w:lang w:val="ru-RU"/>
          </w:rPr>
          <w:t xml:space="preserve"> </w:t>
        </w:r>
        <w:r w:rsidRPr="006D7BDF">
          <w:rPr>
            <w:rStyle w:val="Hyperlink"/>
            <w:rFonts w:ascii="Nirmala UI" w:hAnsi="Nirmala UI" w:cs="Nirmala UI"/>
            <w:noProof/>
            <w:lang w:val="ru-RU"/>
          </w:rPr>
          <w:t>அமைதிப்படுத்துகின்றன</w:t>
        </w:r>
        <w:r>
          <w:rPr>
            <w:noProof/>
            <w:webHidden/>
          </w:rPr>
          <w:tab/>
        </w:r>
        <w:r>
          <w:rPr>
            <w:noProof/>
            <w:webHidden/>
          </w:rPr>
          <w:fldChar w:fldCharType="begin"/>
        </w:r>
        <w:r>
          <w:rPr>
            <w:noProof/>
            <w:webHidden/>
          </w:rPr>
          <w:instrText xml:space="preserve"> PAGEREF _Toc242628446 \h </w:instrText>
        </w:r>
        <w:r>
          <w:rPr>
            <w:noProof/>
            <w:webHidden/>
          </w:rPr>
        </w:r>
        <w:r>
          <w:rPr>
            <w:noProof/>
            <w:webHidden/>
          </w:rPr>
          <w:fldChar w:fldCharType="separate"/>
        </w:r>
        <w:r w:rsidR="00C00542">
          <w:rPr>
            <w:noProof/>
            <w:webHidden/>
          </w:rPr>
          <w:t>37</w:t>
        </w:r>
        <w:r>
          <w:rPr>
            <w:noProof/>
            <w:webHidden/>
          </w:rPr>
          <w:fldChar w:fldCharType="end"/>
        </w:r>
      </w:hyperlink>
    </w:p>
    <w:p w14:paraId="5912C64E" w14:textId="1690F55A"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47" w:history="1">
        <w:r w:rsidRPr="006D7BDF">
          <w:rPr>
            <w:rStyle w:val="Hyperlink"/>
            <w:rFonts w:ascii="Nirmala UI" w:hAnsi="Nirmala UI" w:cs="Nirmala UI"/>
            <w:noProof/>
            <w:lang w:val="ru-RU"/>
          </w:rPr>
          <w:t>அத்தியாயம்</w:t>
        </w:r>
        <w:r w:rsidRPr="006D7BDF">
          <w:rPr>
            <w:rStyle w:val="Hyperlink"/>
            <w:noProof/>
            <w:lang w:val="ru-RU"/>
          </w:rPr>
          <w:t xml:space="preserve"> 4.  '</w:t>
        </w:r>
        <w:r w:rsidRPr="006D7BDF">
          <w:rPr>
            <w:rStyle w:val="Hyperlink"/>
            <w:rFonts w:ascii="Nirmala UI" w:hAnsi="Nirmala UI" w:cs="Nirmala UI"/>
            <w:noProof/>
            <w:lang w:val="ru-RU"/>
          </w:rPr>
          <w:t>வாருங்கள்</w:t>
        </w:r>
        <w:r w:rsidRPr="006D7BDF">
          <w:rPr>
            <w:rStyle w:val="Hyperlink"/>
            <w:noProof/>
            <w:lang w:val="ru-RU"/>
          </w:rPr>
          <w:t xml:space="preserve">, </w:t>
        </w:r>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ஆராதிப்போம்</w:t>
        </w:r>
        <w:r w:rsidRPr="006D7BDF">
          <w:rPr>
            <w:rStyle w:val="Hyperlink"/>
            <w:rFonts w:ascii="Calibri" w:hAnsi="Calibri" w:cs="Calibri"/>
            <w:noProof/>
            <w:lang w:val="ru-RU"/>
          </w:rPr>
          <w:t>…</w:t>
        </w:r>
        <w:r w:rsidRPr="006D7BDF">
          <w:rPr>
            <w:rStyle w:val="Hyperlink"/>
            <w:noProof/>
            <w:lang w:val="ru-RU"/>
          </w:rPr>
          <w:t>'</w:t>
        </w:r>
        <w:r>
          <w:rPr>
            <w:noProof/>
            <w:webHidden/>
          </w:rPr>
          <w:tab/>
        </w:r>
        <w:r>
          <w:rPr>
            <w:noProof/>
            <w:webHidden/>
          </w:rPr>
          <w:fldChar w:fldCharType="begin"/>
        </w:r>
        <w:r>
          <w:rPr>
            <w:noProof/>
            <w:webHidden/>
          </w:rPr>
          <w:instrText xml:space="preserve"> PAGEREF _Toc242628447 \h </w:instrText>
        </w:r>
        <w:r>
          <w:rPr>
            <w:noProof/>
            <w:webHidden/>
          </w:rPr>
        </w:r>
        <w:r>
          <w:rPr>
            <w:noProof/>
            <w:webHidden/>
          </w:rPr>
          <w:fldChar w:fldCharType="separate"/>
        </w:r>
        <w:r w:rsidR="00C00542">
          <w:rPr>
            <w:noProof/>
            <w:webHidden/>
          </w:rPr>
          <w:t>39</w:t>
        </w:r>
        <w:r>
          <w:rPr>
            <w:noProof/>
            <w:webHidden/>
          </w:rPr>
          <w:fldChar w:fldCharType="end"/>
        </w:r>
      </w:hyperlink>
    </w:p>
    <w:p w14:paraId="404E7FF8" w14:textId="5D45E3B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8" w:history="1">
        <w:r w:rsidRPr="006D7BDF">
          <w:rPr>
            <w:rStyle w:val="Hyperlink"/>
            <w:rFonts w:ascii="Nirmala UI" w:hAnsi="Nirmala UI" w:cs="Nirmala UI"/>
            <w:noProof/>
            <w:lang w:val="ru-RU"/>
          </w:rPr>
          <w:t>வணங்குவது</w:t>
        </w:r>
        <w:r w:rsidRPr="006D7BDF">
          <w:rPr>
            <w:rStyle w:val="Hyperlink"/>
            <w:noProof/>
            <w:lang w:val="ru-RU"/>
          </w:rPr>
          <w:t xml:space="preserve"> </w:t>
        </w:r>
        <w:r w:rsidRPr="006D7BDF">
          <w:rPr>
            <w:rStyle w:val="Hyperlink"/>
            <w:rFonts w:ascii="Nirmala UI" w:hAnsi="Nirmala UI" w:cs="Nirmala UI"/>
            <w:noProof/>
            <w:lang w:val="ru-RU"/>
          </w:rPr>
          <w:t>வேறு</w:t>
        </w:r>
        <w:r w:rsidRPr="006D7BDF">
          <w:rPr>
            <w:rStyle w:val="Hyperlink"/>
            <w:noProof/>
            <w:lang w:val="ru-RU"/>
          </w:rPr>
          <w:t xml:space="preserve"> </w:t>
        </w:r>
        <w:r w:rsidRPr="006D7BDF">
          <w:rPr>
            <w:rStyle w:val="Hyperlink"/>
            <w:rFonts w:ascii="Nirmala UI" w:hAnsi="Nirmala UI" w:cs="Nirmala UI"/>
            <w:noProof/>
            <w:lang w:val="ru-RU"/>
          </w:rPr>
          <w:t>எந்த</w:t>
        </w:r>
        <w:r w:rsidRPr="006D7BDF">
          <w:rPr>
            <w:rStyle w:val="Hyperlink"/>
            <w:noProof/>
            <w:lang w:val="ru-RU"/>
          </w:rPr>
          <w:t xml:space="preserve"> </w:t>
        </w:r>
        <w:r w:rsidRPr="006D7BDF">
          <w:rPr>
            <w:rStyle w:val="Hyperlink"/>
            <w:rFonts w:ascii="Nirmala UI" w:hAnsi="Nirmala UI" w:cs="Nirmala UI"/>
            <w:noProof/>
            <w:lang w:val="ru-RU"/>
          </w:rPr>
          <w:t>ஆன்மீகப்</w:t>
        </w:r>
        <w:r w:rsidRPr="006D7BDF">
          <w:rPr>
            <w:rStyle w:val="Hyperlink"/>
            <w:noProof/>
            <w:lang w:val="ru-RU"/>
          </w:rPr>
          <w:t xml:space="preserve"> </w:t>
        </w:r>
        <w:r w:rsidRPr="006D7BDF">
          <w:rPr>
            <w:rStyle w:val="Hyperlink"/>
            <w:rFonts w:ascii="Nirmala UI" w:hAnsi="Nirmala UI" w:cs="Nirmala UI"/>
            <w:noProof/>
            <w:lang w:val="ru-RU"/>
          </w:rPr>
          <w:t>பயிற்சியை</w:t>
        </w:r>
        <w:r w:rsidRPr="006D7BDF">
          <w:rPr>
            <w:rStyle w:val="Hyperlink"/>
            <w:noProof/>
            <w:lang w:val="ru-RU"/>
          </w:rPr>
          <w:t xml:space="preserve"> </w:t>
        </w:r>
        <w:r w:rsidRPr="006D7BDF">
          <w:rPr>
            <w:rStyle w:val="Hyperlink"/>
            <w:rFonts w:ascii="Nirmala UI" w:hAnsi="Nirmala UI" w:cs="Nirmala UI"/>
            <w:noProof/>
            <w:lang w:val="ru-RU"/>
          </w:rPr>
          <w:t>விடவும்</w:t>
        </w:r>
        <w:r w:rsidRPr="006D7BDF">
          <w:rPr>
            <w:rStyle w:val="Hyperlink"/>
            <w:noProof/>
            <w:lang w:val="ru-RU"/>
          </w:rPr>
          <w:t xml:space="preserve"> </w:t>
        </w:r>
        <w:r w:rsidRPr="006D7BDF">
          <w:rPr>
            <w:rStyle w:val="Hyperlink"/>
            <w:rFonts w:ascii="Nirmala UI" w:hAnsi="Nirmala UI" w:cs="Nirmala UI"/>
            <w:noProof/>
            <w:lang w:val="ru-RU"/>
          </w:rPr>
          <w:t>அதிக</w:t>
        </w:r>
        <w:r w:rsidRPr="006D7BDF">
          <w:rPr>
            <w:rStyle w:val="Hyperlink"/>
            <w:noProof/>
            <w:lang w:val="ru-RU"/>
          </w:rPr>
          <w:t xml:space="preserve"> </w:t>
        </w:r>
        <w:r w:rsidRPr="006D7BDF">
          <w:rPr>
            <w:rStyle w:val="Hyperlink"/>
            <w:rFonts w:ascii="Nirmala UI" w:hAnsi="Nirmala UI" w:cs="Nirmala UI"/>
            <w:noProof/>
            <w:lang w:val="ru-RU"/>
          </w:rPr>
          <w:t>நன்மை</w:t>
        </w:r>
        <w:r w:rsidRPr="006D7BDF">
          <w:rPr>
            <w:rStyle w:val="Hyperlink"/>
            <w:noProof/>
            <w:lang w:val="ru-RU"/>
          </w:rPr>
          <w:t xml:space="preserve"> </w:t>
        </w:r>
        <w:r w:rsidRPr="006D7BDF">
          <w:rPr>
            <w:rStyle w:val="Hyperlink"/>
            <w:rFonts w:ascii="Nirmala UI" w:hAnsi="Nirmala UI" w:cs="Nirmala UI"/>
            <w:noProof/>
            <w:lang w:val="ru-RU"/>
          </w:rPr>
          <w:t>பயக்கும்</w:t>
        </w:r>
        <w:r>
          <w:rPr>
            <w:noProof/>
            <w:webHidden/>
          </w:rPr>
          <w:tab/>
        </w:r>
        <w:r>
          <w:rPr>
            <w:noProof/>
            <w:webHidden/>
          </w:rPr>
          <w:fldChar w:fldCharType="begin"/>
        </w:r>
        <w:r>
          <w:rPr>
            <w:noProof/>
            <w:webHidden/>
          </w:rPr>
          <w:instrText xml:space="preserve"> PAGEREF _Toc242628448 \h </w:instrText>
        </w:r>
        <w:r>
          <w:rPr>
            <w:noProof/>
            <w:webHidden/>
          </w:rPr>
        </w:r>
        <w:r>
          <w:rPr>
            <w:noProof/>
            <w:webHidden/>
          </w:rPr>
          <w:fldChar w:fldCharType="separate"/>
        </w:r>
        <w:r w:rsidR="00C00542">
          <w:rPr>
            <w:noProof/>
            <w:webHidden/>
          </w:rPr>
          <w:t>39</w:t>
        </w:r>
        <w:r>
          <w:rPr>
            <w:noProof/>
            <w:webHidden/>
          </w:rPr>
          <w:fldChar w:fldCharType="end"/>
        </w:r>
      </w:hyperlink>
    </w:p>
    <w:p w14:paraId="1E901A92" w14:textId="2965ECF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49" w:history="1">
        <w:r w:rsidRPr="006D7BDF">
          <w:rPr>
            <w:rStyle w:val="Hyperlink"/>
            <w:rFonts w:ascii="Nirmala UI" w:hAnsi="Nirmala UI" w:cs="Nirmala UI"/>
            <w:noProof/>
            <w:lang w:val="ru-RU"/>
          </w:rPr>
          <w:t>பூஜைகளின்</w:t>
        </w:r>
        <w:r w:rsidRPr="006D7BDF">
          <w:rPr>
            <w:rStyle w:val="Hyperlink"/>
            <w:noProof/>
            <w:lang w:val="ru-RU"/>
          </w:rPr>
          <w:t xml:space="preserve"> </w:t>
        </w:r>
        <w:r w:rsidRPr="006D7BDF">
          <w:rPr>
            <w:rStyle w:val="Hyperlink"/>
            <w:rFonts w:ascii="Nirmala UI" w:hAnsi="Nirmala UI" w:cs="Nirmala UI"/>
            <w:noProof/>
            <w:lang w:val="ru-RU"/>
          </w:rPr>
          <w:t>மூலம்</w:t>
        </w:r>
        <w:r w:rsidRPr="006D7BDF">
          <w:rPr>
            <w:rStyle w:val="Hyperlink"/>
            <w:noProof/>
            <w:lang w:val="ru-RU"/>
          </w:rPr>
          <w:t xml:space="preserve">, </w:t>
        </w:r>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கடவுளிடம்</w:t>
        </w:r>
        <w:r w:rsidRPr="006D7BDF">
          <w:rPr>
            <w:rStyle w:val="Hyperlink"/>
            <w:noProof/>
            <w:lang w:val="ru-RU"/>
          </w:rPr>
          <w:t xml:space="preserve"> </w:t>
        </w:r>
        <w:r w:rsidRPr="006D7BDF">
          <w:rPr>
            <w:rStyle w:val="Hyperlink"/>
            <w:rFonts w:ascii="Nirmala UI" w:hAnsi="Nirmala UI" w:cs="Nirmala UI"/>
            <w:noProof/>
            <w:lang w:val="ru-RU"/>
          </w:rPr>
          <w:t>மன்னிப்புக்</w:t>
        </w:r>
        <w:r w:rsidRPr="006D7BDF">
          <w:rPr>
            <w:rStyle w:val="Hyperlink"/>
            <w:noProof/>
            <w:lang w:val="ru-RU"/>
          </w:rPr>
          <w:t xml:space="preserve"> </w:t>
        </w:r>
        <w:r w:rsidRPr="006D7BDF">
          <w:rPr>
            <w:rStyle w:val="Hyperlink"/>
            <w:rFonts w:ascii="Nirmala UI" w:hAnsi="Nirmala UI" w:cs="Nirmala UI"/>
            <w:noProof/>
            <w:lang w:val="ru-RU"/>
          </w:rPr>
          <w:t>கேட்டு</w:t>
        </w:r>
        <w:r w:rsidRPr="006D7BDF">
          <w:rPr>
            <w:rStyle w:val="Hyperlink"/>
            <w:noProof/>
            <w:lang w:val="ru-RU"/>
          </w:rPr>
          <w:t xml:space="preserve">, </w:t>
        </w:r>
        <w:r w:rsidRPr="006D7BDF">
          <w:rPr>
            <w:rStyle w:val="Hyperlink"/>
            <w:rFonts w:ascii="Nirmala UI" w:hAnsi="Nirmala UI" w:cs="Nirmala UI"/>
            <w:noProof/>
            <w:lang w:val="ru-RU"/>
          </w:rPr>
          <w:t>அவருக்கு</w:t>
        </w:r>
        <w:r w:rsidRPr="006D7BDF">
          <w:rPr>
            <w:rStyle w:val="Hyperlink"/>
            <w:noProof/>
            <w:lang w:val="ru-RU"/>
          </w:rPr>
          <w:t xml:space="preserve">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நன்றியைத்</w:t>
        </w:r>
        <w:r w:rsidRPr="006D7BDF">
          <w:rPr>
            <w:rStyle w:val="Hyperlink"/>
            <w:noProof/>
            <w:lang w:val="ru-RU"/>
          </w:rPr>
          <w:t xml:space="preserve"> </w:t>
        </w:r>
        <w:r w:rsidRPr="006D7BDF">
          <w:rPr>
            <w:rStyle w:val="Hyperlink"/>
            <w:rFonts w:ascii="Nirmala UI" w:hAnsi="Nirmala UI" w:cs="Nirmala UI"/>
            <w:noProof/>
            <w:lang w:val="ru-RU"/>
          </w:rPr>
          <w:t>தெரிவிக்கிறோம்</w:t>
        </w:r>
        <w:r>
          <w:rPr>
            <w:noProof/>
            <w:webHidden/>
          </w:rPr>
          <w:tab/>
        </w:r>
        <w:r>
          <w:rPr>
            <w:noProof/>
            <w:webHidden/>
          </w:rPr>
          <w:fldChar w:fldCharType="begin"/>
        </w:r>
        <w:r>
          <w:rPr>
            <w:noProof/>
            <w:webHidden/>
          </w:rPr>
          <w:instrText xml:space="preserve"> PAGEREF _Toc242628449 \h </w:instrText>
        </w:r>
        <w:r>
          <w:rPr>
            <w:noProof/>
            <w:webHidden/>
          </w:rPr>
        </w:r>
        <w:r>
          <w:rPr>
            <w:noProof/>
            <w:webHidden/>
          </w:rPr>
          <w:fldChar w:fldCharType="separate"/>
        </w:r>
        <w:r w:rsidR="00C00542">
          <w:rPr>
            <w:noProof/>
            <w:webHidden/>
          </w:rPr>
          <w:t>39</w:t>
        </w:r>
        <w:r>
          <w:rPr>
            <w:noProof/>
            <w:webHidden/>
          </w:rPr>
          <w:fldChar w:fldCharType="end"/>
        </w:r>
      </w:hyperlink>
    </w:p>
    <w:p w14:paraId="195825D6" w14:textId="4DC2653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0" w:history="1">
        <w:r w:rsidRPr="006D7BDF">
          <w:rPr>
            <w:rStyle w:val="Hyperlink"/>
            <w:rFonts w:ascii="Nirmala UI" w:hAnsi="Nirmala UI" w:cs="Nirmala UI"/>
            <w:noProof/>
            <w:lang w:val="ru-RU"/>
          </w:rPr>
          <w:t>இடுப்பு</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முழுப்</w:t>
        </w:r>
        <w:r w:rsidRPr="006D7BDF">
          <w:rPr>
            <w:rStyle w:val="Hyperlink"/>
            <w:noProof/>
            <w:lang w:val="ru-RU"/>
          </w:rPr>
          <w:t xml:space="preserve"> </w:t>
        </w:r>
        <w:r w:rsidRPr="006D7BDF">
          <w:rPr>
            <w:rStyle w:val="Hyperlink"/>
            <w:rFonts w:ascii="Nirmala UI" w:hAnsi="Nirmala UI" w:cs="Nirmala UI"/>
            <w:noProof/>
            <w:lang w:val="ru-RU"/>
          </w:rPr>
          <w:t>பிரணாமங்கள்</w:t>
        </w:r>
        <w:r>
          <w:rPr>
            <w:noProof/>
            <w:webHidden/>
          </w:rPr>
          <w:tab/>
        </w:r>
        <w:r>
          <w:rPr>
            <w:noProof/>
            <w:webHidden/>
          </w:rPr>
          <w:fldChar w:fldCharType="begin"/>
        </w:r>
        <w:r>
          <w:rPr>
            <w:noProof/>
            <w:webHidden/>
          </w:rPr>
          <w:instrText xml:space="preserve"> PAGEREF _Toc242628450 \h </w:instrText>
        </w:r>
        <w:r>
          <w:rPr>
            <w:noProof/>
            <w:webHidden/>
          </w:rPr>
        </w:r>
        <w:r>
          <w:rPr>
            <w:noProof/>
            <w:webHidden/>
          </w:rPr>
          <w:fldChar w:fldCharType="separate"/>
        </w:r>
        <w:r w:rsidR="00C00542">
          <w:rPr>
            <w:noProof/>
            <w:webHidden/>
          </w:rPr>
          <w:t>40</w:t>
        </w:r>
        <w:r>
          <w:rPr>
            <w:noProof/>
            <w:webHidden/>
          </w:rPr>
          <w:fldChar w:fldCharType="end"/>
        </w:r>
      </w:hyperlink>
    </w:p>
    <w:p w14:paraId="65B05191" w14:textId="59A690C8"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1" w:history="1">
        <w:r w:rsidRPr="006D7BDF">
          <w:rPr>
            <w:rStyle w:val="Hyperlink"/>
            <w:noProof/>
            <w:lang w:val="ru-RU"/>
          </w:rPr>
          <w:t>"</w:t>
        </w:r>
        <w:r w:rsidRPr="006D7BDF">
          <w:rPr>
            <w:rStyle w:val="Hyperlink"/>
            <w:rFonts w:ascii="Nirmala UI" w:hAnsi="Nirmala UI" w:cs="Nirmala UI"/>
            <w:noProof/>
            <w:lang w:val="ru-RU"/>
          </w:rPr>
          <w:t>முயற்சி</w:t>
        </w:r>
        <w:r w:rsidRPr="006D7BDF">
          <w:rPr>
            <w:rStyle w:val="Hyperlink"/>
            <w:noProof/>
            <w:lang w:val="ru-RU"/>
          </w:rPr>
          <w:t xml:space="preserve"> </w:t>
        </w:r>
        <w:r w:rsidRPr="006D7BDF">
          <w:rPr>
            <w:rStyle w:val="Hyperlink"/>
            <w:rFonts w:ascii="Nirmala UI" w:hAnsi="Nirmala UI" w:cs="Nirmala UI"/>
            <w:noProof/>
            <w:lang w:val="ru-RU"/>
          </w:rPr>
          <w:t>செய்பவனுக்கு</w:t>
        </w:r>
        <w:r w:rsidRPr="006D7BDF">
          <w:rPr>
            <w:rStyle w:val="Hyperlink"/>
            <w:noProof/>
            <w:lang w:val="ru-RU"/>
          </w:rPr>
          <w:t xml:space="preserve"> </w:t>
        </w:r>
        <w:r w:rsidRPr="006D7BDF">
          <w:rPr>
            <w:rStyle w:val="Hyperlink"/>
            <w:rFonts w:ascii="Nirmala UI" w:hAnsi="Nirmala UI" w:cs="Nirmala UI"/>
            <w:noProof/>
            <w:lang w:val="ru-RU"/>
          </w:rPr>
          <w:t>வழி</w:t>
        </w:r>
        <w:r w:rsidRPr="006D7BDF">
          <w:rPr>
            <w:rStyle w:val="Hyperlink"/>
            <w:noProof/>
            <w:lang w:val="ru-RU"/>
          </w:rPr>
          <w:t xml:space="preserve"> </w:t>
        </w:r>
        <w:r w:rsidRPr="006D7BDF">
          <w:rPr>
            <w:rStyle w:val="Hyperlink"/>
            <w:rFonts w:ascii="Nirmala UI" w:hAnsi="Nirmala UI" w:cs="Nirmala UI"/>
            <w:noProof/>
            <w:lang w:val="ru-RU"/>
          </w:rPr>
          <w:t>பிறக்கும்</w:t>
        </w:r>
        <w:r w:rsidRPr="006D7BDF">
          <w:rPr>
            <w:rStyle w:val="Hyperlink"/>
            <w:noProof/>
            <w:lang w:val="ru-RU"/>
          </w:rPr>
          <w:t>"</w:t>
        </w:r>
        <w:r>
          <w:rPr>
            <w:noProof/>
            <w:webHidden/>
          </w:rPr>
          <w:tab/>
        </w:r>
        <w:r>
          <w:rPr>
            <w:noProof/>
            <w:webHidden/>
          </w:rPr>
          <w:fldChar w:fldCharType="begin"/>
        </w:r>
        <w:r>
          <w:rPr>
            <w:noProof/>
            <w:webHidden/>
          </w:rPr>
          <w:instrText xml:space="preserve"> PAGEREF _Toc242628451 \h </w:instrText>
        </w:r>
        <w:r>
          <w:rPr>
            <w:noProof/>
            <w:webHidden/>
          </w:rPr>
        </w:r>
        <w:r>
          <w:rPr>
            <w:noProof/>
            <w:webHidden/>
          </w:rPr>
          <w:fldChar w:fldCharType="separate"/>
        </w:r>
        <w:r w:rsidR="00C00542">
          <w:rPr>
            <w:noProof/>
            <w:webHidden/>
          </w:rPr>
          <w:t>41</w:t>
        </w:r>
        <w:r>
          <w:rPr>
            <w:noProof/>
            <w:webHidden/>
          </w:rPr>
          <w:fldChar w:fldCharType="end"/>
        </w:r>
      </w:hyperlink>
    </w:p>
    <w:p w14:paraId="383604D0" w14:textId="21B1CB25"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452" w:history="1">
        <w:r w:rsidRPr="006D7BDF">
          <w:rPr>
            <w:rStyle w:val="Hyperlink"/>
            <w:rFonts w:ascii="Nirmala UI" w:hAnsi="Nirmala UI" w:cs="Nirmala UI"/>
            <w:noProof/>
            <w:lang w:val="ru-RU"/>
          </w:rPr>
          <w:t>பகுதி</w:t>
        </w:r>
        <w:r w:rsidRPr="006D7BDF">
          <w:rPr>
            <w:rStyle w:val="Hyperlink"/>
            <w:noProof/>
            <w:lang w:val="ru-RU"/>
          </w:rPr>
          <w:t xml:space="preserve"> 3.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திருத்தாயார்</w:t>
        </w:r>
        <w:r w:rsidRPr="006D7BDF">
          <w:rPr>
            <w:rStyle w:val="Hyperlink"/>
            <w:noProof/>
            <w:lang w:val="ru-RU"/>
          </w:rPr>
          <w:t xml:space="preserve">, </w:t>
        </w:r>
        <w:r w:rsidRPr="006D7BDF">
          <w:rPr>
            <w:rStyle w:val="Hyperlink"/>
            <w:rFonts w:ascii="Nirmala UI" w:hAnsi="Nirmala UI" w:cs="Nirmala UI"/>
            <w:noProof/>
            <w:lang w:val="ru-RU"/>
          </w:rPr>
          <w:t>தேவதூதர்கள்</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புனிதர்கள்</w:t>
        </w:r>
        <w:r w:rsidRPr="006D7BDF">
          <w:rPr>
            <w:rStyle w:val="Hyperlink"/>
            <w:noProof/>
            <w:lang w:val="ru-RU"/>
          </w:rPr>
          <w:t xml:space="preserve"> </w:t>
        </w:r>
        <w:r w:rsidRPr="006D7BDF">
          <w:rPr>
            <w:rStyle w:val="Hyperlink"/>
            <w:rFonts w:ascii="Calibri" w:hAnsi="Calibri" w:cs="Calibri"/>
            <w:noProof/>
            <w:lang w:val="ru-RU"/>
          </w:rPr>
          <w:t>—</w:t>
        </w:r>
        <w:r w:rsidRPr="006D7BDF">
          <w:rPr>
            <w:rStyle w:val="Hyperlink"/>
            <w:noProof/>
            <w:lang w:val="ru-RU"/>
          </w:rPr>
          <w:t xml:space="preserve">  </w:t>
        </w:r>
        <w:r w:rsidRPr="006D7BDF">
          <w:rPr>
            <w:rStyle w:val="Hyperlink"/>
            <w:rFonts w:ascii="Nirmala UI" w:hAnsi="Nirmala UI" w:cs="Nirmala UI"/>
            <w:noProof/>
            <w:lang w:val="ru-RU"/>
          </w:rPr>
          <w:t>தேவன்</w:t>
        </w:r>
        <w:r w:rsidRPr="006D7BDF">
          <w:rPr>
            <w:rStyle w:val="Hyperlink"/>
            <w:noProof/>
            <w:lang w:val="ru-RU"/>
          </w:rPr>
          <w:t xml:space="preserve"> </w:t>
        </w:r>
        <w:r w:rsidRPr="006D7BDF">
          <w:rPr>
            <w:rStyle w:val="Hyperlink"/>
            <w:rFonts w:ascii="Nirmala UI" w:hAnsi="Nirmala UI" w:cs="Nirmala UI"/>
            <w:noProof/>
            <w:lang w:val="ru-RU"/>
          </w:rPr>
          <w:t>முன்</w:t>
        </w:r>
        <w:r w:rsidRPr="006D7BDF">
          <w:rPr>
            <w:rStyle w:val="Hyperlink"/>
            <w:noProof/>
            <w:lang w:val="ru-RU"/>
          </w:rPr>
          <w:t xml:space="preserve"> </w:t>
        </w:r>
        <w:r w:rsidRPr="006D7BDF">
          <w:rPr>
            <w:rStyle w:val="Hyperlink"/>
            <w:rFonts w:ascii="Nirmala UI" w:hAnsi="Nirmala UI" w:cs="Nirmala UI"/>
            <w:noProof/>
            <w:lang w:val="ru-RU"/>
          </w:rPr>
          <w:t>பரிந்துரையாளர்களாகவும்</w:t>
        </w:r>
        <w:r w:rsidRPr="006D7BDF">
          <w:rPr>
            <w:rStyle w:val="Hyperlink"/>
            <w:noProof/>
            <w:lang w:val="ru-RU"/>
          </w:rPr>
          <w:t xml:space="preserve">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பாதுகாவலர்களாகவும்</w:t>
        </w:r>
        <w:r w:rsidRPr="006D7BDF">
          <w:rPr>
            <w:rStyle w:val="Hyperlink"/>
            <w:noProof/>
            <w:lang w:val="ru-RU"/>
          </w:rPr>
          <w:t xml:space="preserve"> </w:t>
        </w:r>
        <w:r w:rsidRPr="006D7BDF">
          <w:rPr>
            <w:rStyle w:val="Hyperlink"/>
            <w:rFonts w:ascii="Nirmala UI" w:hAnsi="Nirmala UI" w:cs="Nirmala UI"/>
            <w:noProof/>
            <w:lang w:val="ru-RU"/>
          </w:rPr>
          <w:t>இருப்பவர்கள்</w:t>
        </w:r>
        <w:r>
          <w:rPr>
            <w:noProof/>
            <w:webHidden/>
          </w:rPr>
          <w:tab/>
        </w:r>
        <w:r>
          <w:rPr>
            <w:noProof/>
            <w:webHidden/>
          </w:rPr>
          <w:fldChar w:fldCharType="begin"/>
        </w:r>
        <w:r>
          <w:rPr>
            <w:noProof/>
            <w:webHidden/>
          </w:rPr>
          <w:instrText xml:space="preserve"> PAGEREF _Toc242628452 \h </w:instrText>
        </w:r>
        <w:r>
          <w:rPr>
            <w:noProof/>
            <w:webHidden/>
          </w:rPr>
        </w:r>
        <w:r>
          <w:rPr>
            <w:noProof/>
            <w:webHidden/>
          </w:rPr>
          <w:fldChar w:fldCharType="separate"/>
        </w:r>
        <w:r w:rsidR="00C00542">
          <w:rPr>
            <w:noProof/>
            <w:webHidden/>
          </w:rPr>
          <w:t>42</w:t>
        </w:r>
        <w:r>
          <w:rPr>
            <w:noProof/>
            <w:webHidden/>
          </w:rPr>
          <w:fldChar w:fldCharType="end"/>
        </w:r>
      </w:hyperlink>
    </w:p>
    <w:p w14:paraId="0B6370F0" w14:textId="57081DAA"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53"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திருத்தாயார்</w:t>
        </w:r>
        <w:r w:rsidRPr="006D7BDF">
          <w:rPr>
            <w:rStyle w:val="Hyperlink"/>
            <w:noProof/>
            <w:lang w:val="ru-RU"/>
          </w:rPr>
          <w:t xml:space="preserve"> </w:t>
        </w:r>
        <w:r w:rsidRPr="006D7BDF">
          <w:rPr>
            <w:rStyle w:val="Hyperlink"/>
            <w:rFonts w:ascii="Nirmala UI" w:hAnsi="Nirmala UI" w:cs="Nirmala UI"/>
            <w:noProof/>
            <w:lang w:val="ru-RU"/>
          </w:rPr>
          <w:t>என்பதன்</w:t>
        </w:r>
        <w:r w:rsidRPr="006D7BDF">
          <w:rPr>
            <w:rStyle w:val="Hyperlink"/>
            <w:noProof/>
            <w:lang w:val="ru-RU"/>
          </w:rPr>
          <w:t xml:space="preserve"> </w:t>
        </w:r>
        <w:r w:rsidRPr="006D7BDF">
          <w:rPr>
            <w:rStyle w:val="Hyperlink"/>
            <w:rFonts w:ascii="Nirmala UI" w:hAnsi="Nirmala UI" w:cs="Nirmala UI"/>
            <w:noProof/>
            <w:lang w:val="ru-RU"/>
          </w:rPr>
          <w:t>மீது</w:t>
        </w:r>
        <w:r w:rsidRPr="006D7BDF">
          <w:rPr>
            <w:rStyle w:val="Hyperlink"/>
            <w:noProof/>
            <w:lang w:val="ru-RU"/>
          </w:rPr>
          <w:t xml:space="preserve">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அன்பான</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அக்கறையுள்ள</w:t>
        </w:r>
        <w:r w:rsidRPr="006D7BDF">
          <w:rPr>
            <w:rStyle w:val="Hyperlink"/>
            <w:noProof/>
            <w:lang w:val="ru-RU"/>
          </w:rPr>
          <w:t xml:space="preserve"> </w:t>
        </w:r>
        <w:r w:rsidRPr="006D7BDF">
          <w:rPr>
            <w:rStyle w:val="Hyperlink"/>
            <w:rFonts w:ascii="Nirmala UI" w:hAnsi="Nirmala UI" w:cs="Nirmala UI"/>
            <w:noProof/>
            <w:lang w:val="ru-RU"/>
          </w:rPr>
          <w:t>தாய்</w:t>
        </w:r>
        <w:r>
          <w:rPr>
            <w:noProof/>
            <w:webHidden/>
          </w:rPr>
          <w:tab/>
        </w:r>
        <w:r>
          <w:rPr>
            <w:noProof/>
            <w:webHidden/>
          </w:rPr>
          <w:fldChar w:fldCharType="begin"/>
        </w:r>
        <w:r>
          <w:rPr>
            <w:noProof/>
            <w:webHidden/>
          </w:rPr>
          <w:instrText xml:space="preserve"> PAGEREF _Toc242628453 \h </w:instrText>
        </w:r>
        <w:r>
          <w:rPr>
            <w:noProof/>
            <w:webHidden/>
          </w:rPr>
        </w:r>
        <w:r>
          <w:rPr>
            <w:noProof/>
            <w:webHidden/>
          </w:rPr>
          <w:fldChar w:fldCharType="separate"/>
        </w:r>
        <w:r w:rsidR="00C00542">
          <w:rPr>
            <w:noProof/>
            <w:webHidden/>
          </w:rPr>
          <w:t>42</w:t>
        </w:r>
        <w:r>
          <w:rPr>
            <w:noProof/>
            <w:webHidden/>
          </w:rPr>
          <w:fldChar w:fldCharType="end"/>
        </w:r>
      </w:hyperlink>
    </w:p>
    <w:p w14:paraId="00F064B5" w14:textId="20EFAB5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4" w:history="1">
        <w:r w:rsidRPr="006D7BDF">
          <w:rPr>
            <w:rStyle w:val="Hyperlink"/>
            <w:rFonts w:ascii="Nirmala UI" w:hAnsi="Nirmala UI" w:cs="Nirmala UI"/>
            <w:noProof/>
            <w:lang w:val="ru-RU"/>
          </w:rPr>
          <w:t>மிகப்</w:t>
        </w:r>
        <w:r w:rsidRPr="006D7BDF">
          <w:rPr>
            <w:rStyle w:val="Hyperlink"/>
            <w:noProof/>
            <w:lang w:val="ru-RU"/>
          </w:rPr>
          <w:t xml:space="preserve"> </w:t>
        </w:r>
        <w:r w:rsidRPr="006D7BDF">
          <w:rPr>
            <w:rStyle w:val="Hyperlink"/>
            <w:rFonts w:ascii="Nirmala UI" w:hAnsi="Nirmala UI" w:cs="Nirmala UI"/>
            <w:noProof/>
            <w:lang w:val="ru-RU"/>
          </w:rPr>
          <w:t>பரிசுத்தமான</w:t>
        </w:r>
        <w:r w:rsidRPr="006D7BDF">
          <w:rPr>
            <w:rStyle w:val="Hyperlink"/>
            <w:noProof/>
            <w:lang w:val="ru-RU"/>
          </w:rPr>
          <w:t xml:space="preserve">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தாயாரின்</w:t>
        </w:r>
        <w:r w:rsidRPr="006D7BDF">
          <w:rPr>
            <w:rStyle w:val="Hyperlink"/>
            <w:noProof/>
            <w:lang w:val="ru-RU"/>
          </w:rPr>
          <w:t xml:space="preserve"> </w:t>
        </w:r>
        <w:r w:rsidRPr="006D7BDF">
          <w:rPr>
            <w:rStyle w:val="Hyperlink"/>
            <w:rFonts w:ascii="Nirmala UI" w:hAnsi="Nirmala UI" w:cs="Nirmala UI"/>
            <w:noProof/>
            <w:lang w:val="ru-RU"/>
          </w:rPr>
          <w:t>வழிபாடு</w:t>
        </w:r>
        <w:r>
          <w:rPr>
            <w:noProof/>
            <w:webHidden/>
          </w:rPr>
          <w:tab/>
        </w:r>
        <w:r>
          <w:rPr>
            <w:noProof/>
            <w:webHidden/>
          </w:rPr>
          <w:fldChar w:fldCharType="begin"/>
        </w:r>
        <w:r>
          <w:rPr>
            <w:noProof/>
            <w:webHidden/>
          </w:rPr>
          <w:instrText xml:space="preserve"> PAGEREF _Toc242628454 \h </w:instrText>
        </w:r>
        <w:r>
          <w:rPr>
            <w:noProof/>
            <w:webHidden/>
          </w:rPr>
        </w:r>
        <w:r>
          <w:rPr>
            <w:noProof/>
            <w:webHidden/>
          </w:rPr>
          <w:fldChar w:fldCharType="separate"/>
        </w:r>
        <w:r w:rsidR="00C00542">
          <w:rPr>
            <w:noProof/>
            <w:webHidden/>
          </w:rPr>
          <w:t>42</w:t>
        </w:r>
        <w:r>
          <w:rPr>
            <w:noProof/>
            <w:webHidden/>
          </w:rPr>
          <w:fldChar w:fldCharType="end"/>
        </w:r>
      </w:hyperlink>
    </w:p>
    <w:p w14:paraId="21542C1A" w14:textId="0246548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5" w:history="1">
        <w:r w:rsidRPr="006D7BDF">
          <w:rPr>
            <w:rStyle w:val="Hyperlink"/>
            <w:noProof/>
            <w:lang w:val="ru-RU"/>
          </w:rPr>
          <w:t>"</w:t>
        </w:r>
        <w:r w:rsidRPr="006D7BDF">
          <w:rPr>
            <w:rStyle w:val="Hyperlink"/>
            <w:rFonts w:ascii="Nirmala UI" w:hAnsi="Nirmala UI" w:cs="Nirmala UI"/>
            <w:noProof/>
            <w:lang w:val="ru-RU"/>
          </w:rPr>
          <w:t>உம்</w:t>
        </w:r>
        <w:r w:rsidRPr="006D7BDF">
          <w:rPr>
            <w:rStyle w:val="Hyperlink"/>
            <w:noProof/>
            <w:lang w:val="ru-RU"/>
          </w:rPr>
          <w:t xml:space="preserve"> </w:t>
        </w:r>
        <w:r w:rsidRPr="006D7BDF">
          <w:rPr>
            <w:rStyle w:val="Hyperlink"/>
            <w:rFonts w:ascii="Nirmala UI" w:hAnsi="Nirmala UI" w:cs="Nirmala UI"/>
            <w:noProof/>
            <w:lang w:val="ru-RU"/>
          </w:rPr>
          <w:t>மக்கள்</w:t>
        </w:r>
        <w:r w:rsidRPr="006D7BDF">
          <w:rPr>
            <w:rStyle w:val="Hyperlink"/>
            <w:noProof/>
            <w:lang w:val="ru-RU"/>
          </w:rPr>
          <w:t xml:space="preserve">, </w:t>
        </w:r>
        <w:r w:rsidRPr="006D7BDF">
          <w:rPr>
            <w:rStyle w:val="Hyperlink"/>
            <w:rFonts w:ascii="Nirmala UI" w:hAnsi="Nirmala UI" w:cs="Nirmala UI"/>
            <w:noProof/>
            <w:lang w:val="ru-RU"/>
          </w:rPr>
          <w:t>கிறிஸ்துவே</w:t>
        </w:r>
        <w:r w:rsidRPr="006D7BDF">
          <w:rPr>
            <w:rStyle w:val="Hyperlink"/>
            <w:noProof/>
            <w:lang w:val="ru-RU"/>
          </w:rPr>
          <w:t xml:space="preserve">, </w:t>
        </w:r>
        <w:r w:rsidRPr="006D7BDF">
          <w:rPr>
            <w:rStyle w:val="Hyperlink"/>
            <w:rFonts w:ascii="Nirmala UI" w:hAnsi="Nirmala UI" w:cs="Nirmala UI"/>
            <w:noProof/>
            <w:lang w:val="ru-RU"/>
          </w:rPr>
          <w:t>உம்</w:t>
        </w:r>
        <w:r w:rsidRPr="006D7BDF">
          <w:rPr>
            <w:rStyle w:val="Hyperlink"/>
            <w:noProof/>
            <w:lang w:val="ru-RU"/>
          </w:rPr>
          <w:t xml:space="preserve"> </w:t>
        </w:r>
        <w:r w:rsidRPr="006D7BDF">
          <w:rPr>
            <w:rStyle w:val="Hyperlink"/>
            <w:rFonts w:ascii="Nirmala UI" w:hAnsi="Nirmala UI" w:cs="Nirmala UI"/>
            <w:noProof/>
            <w:lang w:val="ru-RU"/>
          </w:rPr>
          <w:t>தாயை</w:t>
        </w:r>
        <w:r w:rsidRPr="006D7BDF">
          <w:rPr>
            <w:rStyle w:val="Hyperlink"/>
            <w:noProof/>
            <w:lang w:val="ru-RU"/>
          </w:rPr>
          <w:t xml:space="preserve"> </w:t>
        </w:r>
        <w:r w:rsidRPr="006D7BDF">
          <w:rPr>
            <w:rStyle w:val="Hyperlink"/>
            <w:rFonts w:ascii="Nirmala UI" w:hAnsi="Nirmala UI" w:cs="Nirmala UI"/>
            <w:noProof/>
            <w:lang w:val="ru-RU"/>
          </w:rPr>
          <w:t>உம்முன்</w:t>
        </w:r>
        <w:r w:rsidRPr="006D7BDF">
          <w:rPr>
            <w:rStyle w:val="Hyperlink"/>
            <w:noProof/>
            <w:lang w:val="ru-RU"/>
          </w:rPr>
          <w:t xml:space="preserve"> </w:t>
        </w:r>
        <w:r w:rsidRPr="006D7BDF">
          <w:rPr>
            <w:rStyle w:val="Hyperlink"/>
            <w:rFonts w:ascii="Nirmala UI" w:hAnsi="Nirmala UI" w:cs="Nirmala UI"/>
            <w:noProof/>
            <w:lang w:val="ru-RU"/>
          </w:rPr>
          <w:t>ஜெபத்தில்</w:t>
        </w:r>
        <w:r w:rsidRPr="006D7BDF">
          <w:rPr>
            <w:rStyle w:val="Hyperlink"/>
            <w:noProof/>
            <w:lang w:val="ru-RU"/>
          </w:rPr>
          <w:t xml:space="preserve"> </w:t>
        </w:r>
        <w:r w:rsidRPr="006D7BDF">
          <w:rPr>
            <w:rStyle w:val="Hyperlink"/>
            <w:rFonts w:ascii="Nirmala UI" w:hAnsi="Nirmala UI" w:cs="Nirmala UI"/>
            <w:noProof/>
            <w:lang w:val="ru-RU"/>
          </w:rPr>
          <w:t>கொண்டுவருகிறார்கள்</w:t>
        </w:r>
        <w:r w:rsidRPr="006D7BDF">
          <w:rPr>
            <w:rStyle w:val="Hyperlink"/>
            <w:noProof/>
            <w:lang w:val="ru-RU"/>
          </w:rPr>
          <w:t>"</w:t>
        </w:r>
        <w:r>
          <w:rPr>
            <w:noProof/>
            <w:webHidden/>
          </w:rPr>
          <w:tab/>
        </w:r>
        <w:r>
          <w:rPr>
            <w:noProof/>
            <w:webHidden/>
          </w:rPr>
          <w:fldChar w:fldCharType="begin"/>
        </w:r>
        <w:r>
          <w:rPr>
            <w:noProof/>
            <w:webHidden/>
          </w:rPr>
          <w:instrText xml:space="preserve"> PAGEREF _Toc242628455 \h </w:instrText>
        </w:r>
        <w:r>
          <w:rPr>
            <w:noProof/>
            <w:webHidden/>
          </w:rPr>
        </w:r>
        <w:r>
          <w:rPr>
            <w:noProof/>
            <w:webHidden/>
          </w:rPr>
          <w:fldChar w:fldCharType="separate"/>
        </w:r>
        <w:r w:rsidR="00C00542">
          <w:rPr>
            <w:noProof/>
            <w:webHidden/>
          </w:rPr>
          <w:t>44</w:t>
        </w:r>
        <w:r>
          <w:rPr>
            <w:noProof/>
            <w:webHidden/>
          </w:rPr>
          <w:fldChar w:fldCharType="end"/>
        </w:r>
      </w:hyperlink>
    </w:p>
    <w:p w14:paraId="352CABB4" w14:textId="568B68B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6" w:history="1">
        <w:r w:rsidRPr="006D7BDF">
          <w:rPr>
            <w:rStyle w:val="Hyperlink"/>
            <w:noProof/>
            <w:lang w:val="ru-RU"/>
          </w:rPr>
          <w:t>"</w:t>
        </w:r>
        <w:r w:rsidRPr="006D7BDF">
          <w:rPr>
            <w:rStyle w:val="Hyperlink"/>
            <w:rFonts w:ascii="Nirmala UI" w:hAnsi="Nirmala UI" w:cs="Nirmala UI"/>
            <w:noProof/>
            <w:lang w:val="ru-RU"/>
          </w:rPr>
          <w:t>ஓ</w:t>
        </w:r>
        <w:r w:rsidRPr="006D7BDF">
          <w:rPr>
            <w:rStyle w:val="Hyperlink"/>
            <w:noProof/>
            <w:lang w:val="ru-RU"/>
          </w:rPr>
          <w:t xml:space="preserve"> </w:t>
        </w:r>
        <w:r w:rsidRPr="006D7BDF">
          <w:rPr>
            <w:rStyle w:val="Hyperlink"/>
            <w:rFonts w:ascii="Nirmala UI" w:hAnsi="Nirmala UI" w:cs="Nirmala UI"/>
            <w:noProof/>
            <w:lang w:val="ru-RU"/>
          </w:rPr>
          <w:t>நல்லவளே</w:t>
        </w:r>
        <w:r w:rsidRPr="006D7BDF">
          <w:rPr>
            <w:rStyle w:val="Hyperlink"/>
            <w:noProof/>
            <w:lang w:val="ru-RU"/>
          </w:rPr>
          <w:t xml:space="preserve">, </w:t>
        </w:r>
        <w:r w:rsidRPr="006D7BDF">
          <w:rPr>
            <w:rStyle w:val="Hyperlink"/>
            <w:rFonts w:ascii="Nirmala UI" w:hAnsi="Nirmala UI" w:cs="Nirmala UI"/>
            <w:noProof/>
            <w:lang w:val="ru-RU"/>
          </w:rPr>
          <w:t>நீர்</w:t>
        </w:r>
        <w:r w:rsidRPr="006D7BDF">
          <w:rPr>
            <w:rStyle w:val="Hyperlink"/>
            <w:noProof/>
            <w:lang w:val="ru-RU"/>
          </w:rPr>
          <w:t xml:space="preserve"> </w:t>
        </w:r>
        <w:r w:rsidRPr="006D7BDF">
          <w:rPr>
            <w:rStyle w:val="Hyperlink"/>
            <w:rFonts w:ascii="Nirmala UI" w:hAnsi="Nirmala UI" w:cs="Nirmala UI"/>
            <w:noProof/>
            <w:lang w:val="ru-RU"/>
          </w:rPr>
          <w:t>அனைவருக்காகவும்</w:t>
        </w:r>
        <w:r w:rsidRPr="006D7BDF">
          <w:rPr>
            <w:rStyle w:val="Hyperlink"/>
            <w:noProof/>
            <w:lang w:val="ru-RU"/>
          </w:rPr>
          <w:t xml:space="preserve"> </w:t>
        </w:r>
        <w:r w:rsidRPr="006D7BDF">
          <w:rPr>
            <w:rStyle w:val="Hyperlink"/>
            <w:rFonts w:ascii="Nirmala UI" w:hAnsi="Nirmala UI" w:cs="Nirmala UI"/>
            <w:noProof/>
            <w:lang w:val="ru-RU"/>
          </w:rPr>
          <w:t>பரிந்து</w:t>
        </w:r>
        <w:r w:rsidRPr="006D7BDF">
          <w:rPr>
            <w:rStyle w:val="Hyperlink"/>
            <w:noProof/>
            <w:lang w:val="ru-RU"/>
          </w:rPr>
          <w:t xml:space="preserve"> </w:t>
        </w:r>
        <w:r w:rsidRPr="006D7BDF">
          <w:rPr>
            <w:rStyle w:val="Hyperlink"/>
            <w:rFonts w:ascii="Nirmala UI" w:hAnsi="Nirmala UI" w:cs="Nirmala UI"/>
            <w:noProof/>
            <w:lang w:val="ru-RU"/>
          </w:rPr>
          <w:t>பேசுகிறீர்</w:t>
        </w:r>
        <w:r w:rsidRPr="006D7BDF">
          <w:rPr>
            <w:rStyle w:val="Hyperlink"/>
            <w:noProof/>
            <w:lang w:val="ru-RU"/>
          </w:rPr>
          <w:t>"</w:t>
        </w:r>
        <w:r>
          <w:rPr>
            <w:noProof/>
            <w:webHidden/>
          </w:rPr>
          <w:tab/>
        </w:r>
        <w:r>
          <w:rPr>
            <w:noProof/>
            <w:webHidden/>
          </w:rPr>
          <w:fldChar w:fldCharType="begin"/>
        </w:r>
        <w:r>
          <w:rPr>
            <w:noProof/>
            <w:webHidden/>
          </w:rPr>
          <w:instrText xml:space="preserve"> PAGEREF _Toc242628456 \h </w:instrText>
        </w:r>
        <w:r>
          <w:rPr>
            <w:noProof/>
            <w:webHidden/>
          </w:rPr>
        </w:r>
        <w:r>
          <w:rPr>
            <w:noProof/>
            <w:webHidden/>
          </w:rPr>
          <w:fldChar w:fldCharType="separate"/>
        </w:r>
        <w:r w:rsidR="00C00542">
          <w:rPr>
            <w:noProof/>
            <w:webHidden/>
          </w:rPr>
          <w:t>45</w:t>
        </w:r>
        <w:r>
          <w:rPr>
            <w:noProof/>
            <w:webHidden/>
          </w:rPr>
          <w:fldChar w:fldCharType="end"/>
        </w:r>
      </w:hyperlink>
    </w:p>
    <w:p w14:paraId="0DC3D799" w14:textId="16EC102B"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57"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காப்பாளர்</w:t>
        </w:r>
        <w:r w:rsidRPr="006D7BDF">
          <w:rPr>
            <w:rStyle w:val="Hyperlink"/>
            <w:noProof/>
            <w:lang w:val="ru-RU"/>
          </w:rPr>
          <w:t xml:space="preserve"> </w:t>
        </w:r>
        <w:r w:rsidRPr="006D7BDF">
          <w:rPr>
            <w:rStyle w:val="Hyperlink"/>
            <w:rFonts w:ascii="Nirmala UI" w:hAnsi="Nirmala UI" w:cs="Nirmala UI"/>
            <w:noProof/>
            <w:lang w:val="ru-RU"/>
          </w:rPr>
          <w:t>தேவதையைப்</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_Toc242628457 \h </w:instrText>
        </w:r>
        <w:r>
          <w:rPr>
            <w:noProof/>
            <w:webHidden/>
          </w:rPr>
        </w:r>
        <w:r>
          <w:rPr>
            <w:noProof/>
            <w:webHidden/>
          </w:rPr>
          <w:fldChar w:fldCharType="separate"/>
        </w:r>
        <w:r w:rsidR="00C00542">
          <w:rPr>
            <w:noProof/>
            <w:webHidden/>
          </w:rPr>
          <w:t>47</w:t>
        </w:r>
        <w:r>
          <w:rPr>
            <w:noProof/>
            <w:webHidden/>
          </w:rPr>
          <w:fldChar w:fldCharType="end"/>
        </w:r>
      </w:hyperlink>
    </w:p>
    <w:p w14:paraId="2D32B115" w14:textId="034C07F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8" w:history="1">
        <w:r w:rsidRPr="006D7BDF">
          <w:rPr>
            <w:rStyle w:val="Hyperlink"/>
            <w:rFonts w:ascii="Nirmala UI" w:hAnsi="Nirmala UI" w:cs="Nirmala UI"/>
            <w:noProof/>
            <w:lang w:val="ru-RU"/>
          </w:rPr>
          <w:t>காக்கும்</w:t>
        </w:r>
        <w:r w:rsidRPr="006D7BDF">
          <w:rPr>
            <w:rStyle w:val="Hyperlink"/>
            <w:noProof/>
            <w:lang w:val="ru-RU"/>
          </w:rPr>
          <w:t xml:space="preserve"> </w:t>
        </w:r>
        <w:r w:rsidRPr="006D7BDF">
          <w:rPr>
            <w:rStyle w:val="Hyperlink"/>
            <w:rFonts w:ascii="Nirmala UI" w:hAnsi="Nirmala UI" w:cs="Nirmala UI"/>
            <w:noProof/>
            <w:lang w:val="ru-RU"/>
          </w:rPr>
          <w:t>தேவதூதர்</w:t>
        </w:r>
        <w:r w:rsidRPr="006D7BDF">
          <w:rPr>
            <w:rStyle w:val="Hyperlink"/>
            <w:noProof/>
            <w:lang w:val="ru-RU"/>
          </w:rPr>
          <w:t xml:space="preserve"> </w:t>
        </w:r>
        <w:r w:rsidRPr="006D7BDF">
          <w:rPr>
            <w:rStyle w:val="Hyperlink"/>
            <w:rFonts w:ascii="Nirmala UI" w:hAnsi="Nirmala UI" w:cs="Nirmala UI"/>
            <w:noProof/>
            <w:lang w:val="ru-RU"/>
          </w:rPr>
          <w:t>நமக்கு</w:t>
        </w:r>
        <w:r w:rsidRPr="006D7BDF">
          <w:rPr>
            <w:rStyle w:val="Hyperlink"/>
            <w:noProof/>
            <w:lang w:val="ru-RU"/>
          </w:rPr>
          <w:t xml:space="preserve"> </w:t>
        </w:r>
        <w:r w:rsidRPr="006D7BDF">
          <w:rPr>
            <w:rStyle w:val="Hyperlink"/>
            <w:rFonts w:ascii="Nirmala UI" w:hAnsi="Nirmala UI" w:cs="Nirmala UI"/>
            <w:noProof/>
            <w:lang w:val="ru-RU"/>
          </w:rPr>
          <w:t>நெருக்கமானவர்</w:t>
        </w:r>
        <w:r>
          <w:rPr>
            <w:noProof/>
            <w:webHidden/>
          </w:rPr>
          <w:tab/>
        </w:r>
        <w:r>
          <w:rPr>
            <w:noProof/>
            <w:webHidden/>
          </w:rPr>
          <w:fldChar w:fldCharType="begin"/>
        </w:r>
        <w:r>
          <w:rPr>
            <w:noProof/>
            <w:webHidden/>
          </w:rPr>
          <w:instrText xml:space="preserve"> PAGEREF _Toc242628458 \h </w:instrText>
        </w:r>
        <w:r>
          <w:rPr>
            <w:noProof/>
            <w:webHidden/>
          </w:rPr>
        </w:r>
        <w:r>
          <w:rPr>
            <w:noProof/>
            <w:webHidden/>
          </w:rPr>
          <w:fldChar w:fldCharType="separate"/>
        </w:r>
        <w:r w:rsidR="00C00542">
          <w:rPr>
            <w:noProof/>
            <w:webHidden/>
          </w:rPr>
          <w:t>47</w:t>
        </w:r>
        <w:r>
          <w:rPr>
            <w:noProof/>
            <w:webHidden/>
          </w:rPr>
          <w:fldChar w:fldCharType="end"/>
        </w:r>
      </w:hyperlink>
    </w:p>
    <w:p w14:paraId="0CC04012" w14:textId="6C989E7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59" w:history="1">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பாதுகாவலர்</w:t>
        </w:r>
        <w:r w:rsidRPr="006D7BDF">
          <w:rPr>
            <w:rStyle w:val="Hyperlink"/>
            <w:noProof/>
            <w:lang w:val="ru-RU"/>
          </w:rPr>
          <w:t xml:space="preserve"> </w:t>
        </w:r>
        <w:r w:rsidRPr="006D7BDF">
          <w:rPr>
            <w:rStyle w:val="Hyperlink"/>
            <w:rFonts w:ascii="Nirmala UI" w:hAnsi="Nirmala UI" w:cs="Nirmala UI"/>
            <w:noProof/>
            <w:lang w:val="ru-RU"/>
          </w:rPr>
          <w:t>தேவதை</w:t>
        </w:r>
        <w:r w:rsidRPr="006D7BDF">
          <w:rPr>
            <w:rStyle w:val="Hyperlink"/>
            <w:noProof/>
            <w:lang w:val="ru-RU"/>
          </w:rPr>
          <w:t xml:space="preserve"> </w:t>
        </w:r>
        <w:r w:rsidRPr="006D7BDF">
          <w:rPr>
            <w:rStyle w:val="Hyperlink"/>
            <w:rFonts w:ascii="Nirmala UI" w:hAnsi="Nirmala UI" w:cs="Nirmala UI"/>
            <w:noProof/>
            <w:lang w:val="ru-RU"/>
          </w:rPr>
          <w:t>நம்மைப்</w:t>
        </w:r>
        <w:r w:rsidRPr="006D7BDF">
          <w:rPr>
            <w:rStyle w:val="Hyperlink"/>
            <w:noProof/>
            <w:lang w:val="ru-RU"/>
          </w:rPr>
          <w:t xml:space="preserve"> </w:t>
        </w:r>
        <w:r w:rsidRPr="006D7BDF">
          <w:rPr>
            <w:rStyle w:val="Hyperlink"/>
            <w:rFonts w:ascii="Nirmala UI" w:hAnsi="Nirmala UI" w:cs="Nirmala UI"/>
            <w:noProof/>
            <w:lang w:val="ru-RU"/>
          </w:rPr>
          <w:t>பாதுகாக்கிறார்</w:t>
        </w:r>
        <w:r>
          <w:rPr>
            <w:noProof/>
            <w:webHidden/>
          </w:rPr>
          <w:tab/>
        </w:r>
        <w:r>
          <w:rPr>
            <w:noProof/>
            <w:webHidden/>
          </w:rPr>
          <w:fldChar w:fldCharType="begin"/>
        </w:r>
        <w:r>
          <w:rPr>
            <w:noProof/>
            <w:webHidden/>
          </w:rPr>
          <w:instrText xml:space="preserve"> PAGEREF _Toc242628459 \h </w:instrText>
        </w:r>
        <w:r>
          <w:rPr>
            <w:noProof/>
            <w:webHidden/>
          </w:rPr>
        </w:r>
        <w:r>
          <w:rPr>
            <w:noProof/>
            <w:webHidden/>
          </w:rPr>
          <w:fldChar w:fldCharType="separate"/>
        </w:r>
        <w:r w:rsidR="00C00542">
          <w:rPr>
            <w:noProof/>
            <w:webHidden/>
          </w:rPr>
          <w:t>48</w:t>
        </w:r>
        <w:r>
          <w:rPr>
            <w:noProof/>
            <w:webHidden/>
          </w:rPr>
          <w:fldChar w:fldCharType="end"/>
        </w:r>
      </w:hyperlink>
    </w:p>
    <w:p w14:paraId="4666AEAB" w14:textId="47246C94"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60"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புனிதர்கள்</w:t>
        </w:r>
        <w:r w:rsidRPr="006D7BDF">
          <w:rPr>
            <w:rStyle w:val="Hyperlink"/>
            <w:noProof/>
            <w:lang w:val="ru-RU"/>
          </w:rPr>
          <w:t xml:space="preserve">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அன்புக்குரிய</w:t>
        </w:r>
        <w:r w:rsidRPr="006D7BDF">
          <w:rPr>
            <w:rStyle w:val="Hyperlink"/>
            <w:noProof/>
            <w:lang w:val="ru-RU"/>
          </w:rPr>
          <w:t xml:space="preserve"> </w:t>
        </w:r>
        <w:r w:rsidRPr="006D7BDF">
          <w:rPr>
            <w:rStyle w:val="Hyperlink"/>
            <w:rFonts w:ascii="Nirmala UI" w:hAnsi="Nirmala UI" w:cs="Nirmala UI"/>
            <w:noProof/>
            <w:lang w:val="ru-RU"/>
          </w:rPr>
          <w:t>பிள்ளைகள்</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_Toc242628460 \h </w:instrText>
        </w:r>
        <w:r>
          <w:rPr>
            <w:noProof/>
            <w:webHidden/>
          </w:rPr>
        </w:r>
        <w:r>
          <w:rPr>
            <w:noProof/>
            <w:webHidden/>
          </w:rPr>
          <w:fldChar w:fldCharType="separate"/>
        </w:r>
        <w:r w:rsidR="00C00542">
          <w:rPr>
            <w:noProof/>
            <w:webHidden/>
          </w:rPr>
          <w:t>49</w:t>
        </w:r>
        <w:r>
          <w:rPr>
            <w:noProof/>
            <w:webHidden/>
          </w:rPr>
          <w:fldChar w:fldCharType="end"/>
        </w:r>
      </w:hyperlink>
    </w:p>
    <w:p w14:paraId="6C47BA2F" w14:textId="7EA9728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1" w:history="1">
        <w:r w:rsidRPr="006D7BDF">
          <w:rPr>
            <w:rStyle w:val="Hyperlink"/>
            <w:noProof/>
            <w:lang w:val="ru-RU"/>
          </w:rPr>
          <w:t>"</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புனிதரை</w:t>
        </w:r>
        <w:r w:rsidRPr="006D7BDF">
          <w:rPr>
            <w:rStyle w:val="Hyperlink"/>
            <w:noProof/>
            <w:lang w:val="ru-RU"/>
          </w:rPr>
          <w:t xml:space="preserve"> </w:t>
        </w:r>
        <w:r w:rsidRPr="006D7BDF">
          <w:rPr>
            <w:rStyle w:val="Hyperlink"/>
            <w:rFonts w:ascii="Nirmala UI" w:hAnsi="Nirmala UI" w:cs="Nirmala UI"/>
            <w:noProof/>
            <w:lang w:val="ru-RU"/>
          </w:rPr>
          <w:t>வணங்குவது</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அவரைப்</w:t>
        </w:r>
        <w:r w:rsidRPr="006D7BDF">
          <w:rPr>
            <w:rStyle w:val="Hyperlink"/>
            <w:noProof/>
            <w:lang w:val="ru-RU"/>
          </w:rPr>
          <w:t xml:space="preserve"> </w:t>
        </w:r>
        <w:r w:rsidRPr="006D7BDF">
          <w:rPr>
            <w:rStyle w:val="Hyperlink"/>
            <w:rFonts w:ascii="Nirmala UI" w:hAnsi="Nirmala UI" w:cs="Nirmala UI"/>
            <w:noProof/>
            <w:lang w:val="ru-RU"/>
          </w:rPr>
          <w:t>பின்பற்றுவதாகும்</w:t>
        </w:r>
        <w:r w:rsidRPr="006D7BDF">
          <w:rPr>
            <w:rStyle w:val="Hyperlink"/>
            <w:noProof/>
            <w:lang w:val="ru-RU"/>
          </w:rPr>
          <w:t>"</w:t>
        </w:r>
        <w:r>
          <w:rPr>
            <w:noProof/>
            <w:webHidden/>
          </w:rPr>
          <w:tab/>
        </w:r>
        <w:r>
          <w:rPr>
            <w:noProof/>
            <w:webHidden/>
          </w:rPr>
          <w:fldChar w:fldCharType="begin"/>
        </w:r>
        <w:r>
          <w:rPr>
            <w:noProof/>
            <w:webHidden/>
          </w:rPr>
          <w:instrText xml:space="preserve"> PAGEREF _Toc242628461 \h </w:instrText>
        </w:r>
        <w:r>
          <w:rPr>
            <w:noProof/>
            <w:webHidden/>
          </w:rPr>
        </w:r>
        <w:r>
          <w:rPr>
            <w:noProof/>
            <w:webHidden/>
          </w:rPr>
          <w:fldChar w:fldCharType="separate"/>
        </w:r>
        <w:r w:rsidR="00C00542">
          <w:rPr>
            <w:noProof/>
            <w:webHidden/>
          </w:rPr>
          <w:t>49</w:t>
        </w:r>
        <w:r>
          <w:rPr>
            <w:noProof/>
            <w:webHidden/>
          </w:rPr>
          <w:fldChar w:fldCharType="end"/>
        </w:r>
      </w:hyperlink>
    </w:p>
    <w:p w14:paraId="16BEA05A" w14:textId="239A6F62"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2"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நினைவுச்சின்னங்களின்</w:t>
        </w:r>
        <w:r w:rsidRPr="006D7BDF">
          <w:rPr>
            <w:rStyle w:val="Hyperlink"/>
            <w:noProof/>
            <w:lang w:val="ru-RU"/>
          </w:rPr>
          <w:t xml:space="preserve"> </w:t>
        </w:r>
        <w:r w:rsidRPr="006D7BDF">
          <w:rPr>
            <w:rStyle w:val="Hyperlink"/>
            <w:rFonts w:ascii="Nirmala UI" w:hAnsi="Nirmala UI" w:cs="Nirmala UI"/>
            <w:noProof/>
            <w:lang w:val="ru-RU"/>
          </w:rPr>
          <w:t>நறுமணம்</w:t>
        </w:r>
        <w:r>
          <w:rPr>
            <w:noProof/>
            <w:webHidden/>
          </w:rPr>
          <w:tab/>
        </w:r>
        <w:r>
          <w:rPr>
            <w:noProof/>
            <w:webHidden/>
          </w:rPr>
          <w:fldChar w:fldCharType="begin"/>
        </w:r>
        <w:r>
          <w:rPr>
            <w:noProof/>
            <w:webHidden/>
          </w:rPr>
          <w:instrText xml:space="preserve"> PAGEREF _Toc242628462 \h </w:instrText>
        </w:r>
        <w:r>
          <w:rPr>
            <w:noProof/>
            <w:webHidden/>
          </w:rPr>
        </w:r>
        <w:r>
          <w:rPr>
            <w:noProof/>
            <w:webHidden/>
          </w:rPr>
          <w:fldChar w:fldCharType="separate"/>
        </w:r>
        <w:r w:rsidR="00C00542">
          <w:rPr>
            <w:noProof/>
            <w:webHidden/>
          </w:rPr>
          <w:t>50</w:t>
        </w:r>
        <w:r>
          <w:rPr>
            <w:noProof/>
            <w:webHidden/>
          </w:rPr>
          <w:fldChar w:fldCharType="end"/>
        </w:r>
      </w:hyperlink>
    </w:p>
    <w:p w14:paraId="2A1A592A" w14:textId="4DC3909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3" w:history="1">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புனிதர்களைப்</w:t>
        </w:r>
        <w:r w:rsidRPr="006D7BDF">
          <w:rPr>
            <w:rStyle w:val="Hyperlink"/>
            <w:noProof/>
            <w:lang w:val="ru-RU"/>
          </w:rPr>
          <w:t xml:space="preserve"> </w:t>
        </w:r>
        <w:r w:rsidRPr="006D7BDF">
          <w:rPr>
            <w:rStyle w:val="Hyperlink"/>
            <w:rFonts w:ascii="Nirmala UI" w:hAnsi="Nirmala UI" w:cs="Nirmala UI"/>
            <w:noProof/>
            <w:lang w:val="ru-RU"/>
          </w:rPr>
          <w:t>பக்திతో</w:t>
        </w:r>
        <w:r w:rsidRPr="006D7BDF">
          <w:rPr>
            <w:rStyle w:val="Hyperlink"/>
            <w:noProof/>
            <w:lang w:val="ru-RU"/>
          </w:rPr>
          <w:t xml:space="preserve"> </w:t>
        </w:r>
        <w:r w:rsidRPr="006D7BDF">
          <w:rPr>
            <w:rStyle w:val="Hyperlink"/>
            <w:rFonts w:ascii="Nirmala UI" w:hAnsi="Nirmala UI" w:cs="Nirmala UI"/>
            <w:noProof/>
            <w:lang w:val="ru-RU"/>
          </w:rPr>
          <w:t>அணுகுவோம்</w:t>
        </w:r>
        <w:r>
          <w:rPr>
            <w:noProof/>
            <w:webHidden/>
          </w:rPr>
          <w:tab/>
        </w:r>
        <w:r>
          <w:rPr>
            <w:noProof/>
            <w:webHidden/>
          </w:rPr>
          <w:fldChar w:fldCharType="begin"/>
        </w:r>
        <w:r>
          <w:rPr>
            <w:noProof/>
            <w:webHidden/>
          </w:rPr>
          <w:instrText xml:space="preserve"> PAGEREF _Toc242628463 \h </w:instrText>
        </w:r>
        <w:r>
          <w:rPr>
            <w:noProof/>
            <w:webHidden/>
          </w:rPr>
        </w:r>
        <w:r>
          <w:rPr>
            <w:noProof/>
            <w:webHidden/>
          </w:rPr>
          <w:fldChar w:fldCharType="separate"/>
        </w:r>
        <w:r w:rsidR="00C00542">
          <w:rPr>
            <w:noProof/>
            <w:webHidden/>
          </w:rPr>
          <w:t>51</w:t>
        </w:r>
        <w:r>
          <w:rPr>
            <w:noProof/>
            <w:webHidden/>
          </w:rPr>
          <w:fldChar w:fldCharType="end"/>
        </w:r>
      </w:hyperlink>
    </w:p>
    <w:p w14:paraId="4FDB6A23" w14:textId="457A373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4" w:history="1">
        <w:r w:rsidRPr="006D7BDF">
          <w:rPr>
            <w:rStyle w:val="Hyperlink"/>
            <w:rFonts w:ascii="Nirmala UI" w:hAnsi="Nirmala UI" w:cs="Nirmala UI"/>
            <w:noProof/>
            <w:lang w:val="ru-RU"/>
          </w:rPr>
          <w:t>புனிதர்களின்</w:t>
        </w:r>
        <w:r w:rsidRPr="006D7BDF">
          <w:rPr>
            <w:rStyle w:val="Hyperlink"/>
            <w:noProof/>
            <w:lang w:val="ru-RU"/>
          </w:rPr>
          <w:t xml:space="preserve"> </w:t>
        </w:r>
        <w:r w:rsidRPr="006D7BDF">
          <w:rPr>
            <w:rStyle w:val="Hyperlink"/>
            <w:rFonts w:ascii="Nirmala UI" w:hAnsi="Nirmala UI" w:cs="Nirmala UI"/>
            <w:noProof/>
            <w:lang w:val="ru-RU"/>
          </w:rPr>
          <w:t>உதவி</w:t>
        </w:r>
        <w:r>
          <w:rPr>
            <w:noProof/>
            <w:webHidden/>
          </w:rPr>
          <w:tab/>
        </w:r>
        <w:r>
          <w:rPr>
            <w:noProof/>
            <w:webHidden/>
          </w:rPr>
          <w:fldChar w:fldCharType="begin"/>
        </w:r>
        <w:r>
          <w:rPr>
            <w:noProof/>
            <w:webHidden/>
          </w:rPr>
          <w:instrText xml:space="preserve"> PAGEREF _Toc242628464 \h </w:instrText>
        </w:r>
        <w:r>
          <w:rPr>
            <w:noProof/>
            <w:webHidden/>
          </w:rPr>
        </w:r>
        <w:r>
          <w:rPr>
            <w:noProof/>
            <w:webHidden/>
          </w:rPr>
          <w:fldChar w:fldCharType="separate"/>
        </w:r>
        <w:r w:rsidR="00C00542">
          <w:rPr>
            <w:noProof/>
            <w:webHidden/>
          </w:rPr>
          <w:t>52</w:t>
        </w:r>
        <w:r>
          <w:rPr>
            <w:noProof/>
            <w:webHidden/>
          </w:rPr>
          <w:fldChar w:fldCharType="end"/>
        </w:r>
      </w:hyperlink>
    </w:p>
    <w:p w14:paraId="2F839E4D" w14:textId="73711FF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5" w:history="1">
        <w:r w:rsidRPr="006D7BDF">
          <w:rPr>
            <w:rStyle w:val="Hyperlink"/>
            <w:rFonts w:ascii="Nirmala UI" w:hAnsi="Nirmala UI" w:cs="Nirmala UI"/>
            <w:noProof/>
            <w:lang w:val="ru-RU"/>
          </w:rPr>
          <w:t>புனிதர்கள்</w:t>
        </w:r>
        <w:r w:rsidRPr="006D7BDF">
          <w:rPr>
            <w:rStyle w:val="Hyperlink"/>
            <w:noProof/>
            <w:lang w:val="ru-RU"/>
          </w:rPr>
          <w:t xml:space="preserve"> </w:t>
        </w:r>
        <w:r w:rsidRPr="006D7BDF">
          <w:rPr>
            <w:rStyle w:val="Hyperlink"/>
            <w:rFonts w:ascii="Nirmala UI" w:hAnsi="Nirmala UI" w:cs="Nirmala UI"/>
            <w:noProof/>
            <w:lang w:val="ru-RU"/>
          </w:rPr>
          <w:t>தூரங்களைக்</w:t>
        </w:r>
        <w:r w:rsidRPr="006D7BDF">
          <w:rPr>
            <w:rStyle w:val="Hyperlink"/>
            <w:noProof/>
            <w:lang w:val="ru-RU"/>
          </w:rPr>
          <w:t xml:space="preserve"> </w:t>
        </w:r>
        <w:r w:rsidRPr="006D7BDF">
          <w:rPr>
            <w:rStyle w:val="Hyperlink"/>
            <w:rFonts w:ascii="Nirmala UI" w:hAnsi="Nirmala UI" w:cs="Nirmala UI"/>
            <w:noProof/>
            <w:lang w:val="ru-RU"/>
          </w:rPr>
          <w:t>கடக்கிறார்கள்</w:t>
        </w:r>
        <w:r>
          <w:rPr>
            <w:noProof/>
            <w:webHidden/>
          </w:rPr>
          <w:tab/>
        </w:r>
        <w:r>
          <w:rPr>
            <w:noProof/>
            <w:webHidden/>
          </w:rPr>
          <w:fldChar w:fldCharType="begin"/>
        </w:r>
        <w:r>
          <w:rPr>
            <w:noProof/>
            <w:webHidden/>
          </w:rPr>
          <w:instrText xml:space="preserve"> PAGEREF _Toc242628465 \h </w:instrText>
        </w:r>
        <w:r>
          <w:rPr>
            <w:noProof/>
            <w:webHidden/>
          </w:rPr>
        </w:r>
        <w:r>
          <w:rPr>
            <w:noProof/>
            <w:webHidden/>
          </w:rPr>
          <w:fldChar w:fldCharType="separate"/>
        </w:r>
        <w:r w:rsidR="00C00542">
          <w:rPr>
            <w:noProof/>
            <w:webHidden/>
          </w:rPr>
          <w:t>54</w:t>
        </w:r>
        <w:r>
          <w:rPr>
            <w:noProof/>
            <w:webHidden/>
          </w:rPr>
          <w:fldChar w:fldCharType="end"/>
        </w:r>
      </w:hyperlink>
    </w:p>
    <w:p w14:paraId="675CC4CA" w14:textId="062A83C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6" w:history="1">
        <w:r w:rsidRPr="006D7BDF">
          <w:rPr>
            <w:rStyle w:val="Hyperlink"/>
            <w:rFonts w:ascii="Nirmala UI" w:hAnsi="Nirmala UI" w:cs="Nirmala UI"/>
            <w:noProof/>
            <w:lang w:val="ru-RU"/>
          </w:rPr>
          <w:t>அறியப்படாத</w:t>
        </w:r>
        <w:r w:rsidRPr="006D7BDF">
          <w:rPr>
            <w:rStyle w:val="Hyperlink"/>
            <w:noProof/>
            <w:lang w:val="ru-RU"/>
          </w:rPr>
          <w:t xml:space="preserve"> </w:t>
        </w:r>
        <w:r w:rsidRPr="006D7BDF">
          <w:rPr>
            <w:rStyle w:val="Hyperlink"/>
            <w:rFonts w:ascii="Nirmala UI" w:hAnsi="Nirmala UI" w:cs="Nirmala UI"/>
            <w:noProof/>
            <w:lang w:val="ru-RU"/>
          </w:rPr>
          <w:t>புனிதர்கள்</w:t>
        </w:r>
        <w:r w:rsidRPr="006D7BDF">
          <w:rPr>
            <w:rStyle w:val="Hyperlink"/>
            <w:noProof/>
            <w:lang w:val="ru-RU"/>
          </w:rPr>
          <w:t xml:space="preserve"> '</w:t>
        </w:r>
        <w:r w:rsidRPr="006D7BDF">
          <w:rPr>
            <w:rStyle w:val="Hyperlink"/>
            <w:rFonts w:ascii="Nirmala UI" w:hAnsi="Nirmala UI" w:cs="Nirmala UI"/>
            <w:noProof/>
            <w:lang w:val="ru-RU"/>
          </w:rPr>
          <w:t>ரகசியமாக</w:t>
        </w:r>
        <w:r w:rsidRPr="006D7BDF">
          <w:rPr>
            <w:rStyle w:val="Hyperlink"/>
            <w:noProof/>
            <w:lang w:val="ru-RU"/>
          </w:rPr>
          <w:t xml:space="preserve">' </w:t>
        </w:r>
        <w:r w:rsidRPr="006D7BDF">
          <w:rPr>
            <w:rStyle w:val="Hyperlink"/>
            <w:rFonts w:ascii="Nirmala UI" w:hAnsi="Nirmala UI" w:cs="Nirmala UI"/>
            <w:noProof/>
            <w:lang w:val="ru-RU"/>
          </w:rPr>
          <w:t>உதவுகிறார்கள்</w:t>
        </w:r>
        <w:r>
          <w:rPr>
            <w:noProof/>
            <w:webHidden/>
          </w:rPr>
          <w:tab/>
        </w:r>
        <w:r>
          <w:rPr>
            <w:noProof/>
            <w:webHidden/>
          </w:rPr>
          <w:fldChar w:fldCharType="begin"/>
        </w:r>
        <w:r>
          <w:rPr>
            <w:noProof/>
            <w:webHidden/>
          </w:rPr>
          <w:instrText xml:space="preserve"> PAGEREF _Toc242628466 \h </w:instrText>
        </w:r>
        <w:r>
          <w:rPr>
            <w:noProof/>
            <w:webHidden/>
          </w:rPr>
        </w:r>
        <w:r>
          <w:rPr>
            <w:noProof/>
            <w:webHidden/>
          </w:rPr>
          <w:fldChar w:fldCharType="separate"/>
        </w:r>
        <w:r w:rsidR="00C00542">
          <w:rPr>
            <w:noProof/>
            <w:webHidden/>
          </w:rPr>
          <w:t>55</w:t>
        </w:r>
        <w:r>
          <w:rPr>
            <w:noProof/>
            <w:webHidden/>
          </w:rPr>
          <w:fldChar w:fldCharType="end"/>
        </w:r>
      </w:hyperlink>
    </w:p>
    <w:p w14:paraId="6CF66AE6" w14:textId="39A7717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7"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சேவகர்கள்</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பாதுகாவலர்கள்</w:t>
        </w:r>
        <w:r w:rsidRPr="006D7BDF">
          <w:rPr>
            <w:rStyle w:val="Hyperlink"/>
            <w:noProof/>
            <w:lang w:val="ru-RU"/>
          </w:rPr>
          <w:t>'</w:t>
        </w:r>
        <w:r>
          <w:rPr>
            <w:noProof/>
            <w:webHidden/>
          </w:rPr>
          <w:tab/>
        </w:r>
        <w:r>
          <w:rPr>
            <w:noProof/>
            <w:webHidden/>
          </w:rPr>
          <w:fldChar w:fldCharType="begin"/>
        </w:r>
        <w:r>
          <w:rPr>
            <w:noProof/>
            <w:webHidden/>
          </w:rPr>
          <w:instrText xml:space="preserve"> PAGEREF _Toc242628467 \h </w:instrText>
        </w:r>
        <w:r>
          <w:rPr>
            <w:noProof/>
            <w:webHidden/>
          </w:rPr>
        </w:r>
        <w:r>
          <w:rPr>
            <w:noProof/>
            <w:webHidden/>
          </w:rPr>
          <w:fldChar w:fldCharType="separate"/>
        </w:r>
        <w:r w:rsidR="00C00542">
          <w:rPr>
            <w:noProof/>
            <w:webHidden/>
          </w:rPr>
          <w:t>56</w:t>
        </w:r>
        <w:r>
          <w:rPr>
            <w:noProof/>
            <w:webHidden/>
          </w:rPr>
          <w:fldChar w:fldCharType="end"/>
        </w:r>
      </w:hyperlink>
    </w:p>
    <w:p w14:paraId="446FDA83" w14:textId="4BF328C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8" w:history="1">
        <w:r w:rsidRPr="006D7BDF">
          <w:rPr>
            <w:rStyle w:val="Hyperlink"/>
            <w:rFonts w:ascii="Nirmala UI" w:hAnsi="Nirmala UI" w:cs="Nirmala UI"/>
            <w:noProof/>
            <w:lang w:val="ru-RU"/>
          </w:rPr>
          <w:t>புனிதர்களின்</w:t>
        </w:r>
        <w:r w:rsidRPr="006D7BDF">
          <w:rPr>
            <w:rStyle w:val="Hyperlink"/>
            <w:noProof/>
            <w:lang w:val="ru-RU"/>
          </w:rPr>
          <w:t xml:space="preserve"> </w:t>
        </w:r>
        <w:r w:rsidRPr="006D7BDF">
          <w:rPr>
            <w:rStyle w:val="Hyperlink"/>
            <w:rFonts w:ascii="Nirmala UI" w:hAnsi="Nirmala UI" w:cs="Nirmala UI"/>
            <w:noProof/>
            <w:lang w:val="ru-RU"/>
          </w:rPr>
          <w:t>அற்புதங்கள்</w:t>
        </w:r>
        <w:r>
          <w:rPr>
            <w:noProof/>
            <w:webHidden/>
          </w:rPr>
          <w:tab/>
        </w:r>
        <w:r>
          <w:rPr>
            <w:noProof/>
            <w:webHidden/>
          </w:rPr>
          <w:fldChar w:fldCharType="begin"/>
        </w:r>
        <w:r>
          <w:rPr>
            <w:noProof/>
            <w:webHidden/>
          </w:rPr>
          <w:instrText xml:space="preserve"> PAGEREF _Toc242628468 \h </w:instrText>
        </w:r>
        <w:r>
          <w:rPr>
            <w:noProof/>
            <w:webHidden/>
          </w:rPr>
        </w:r>
        <w:r>
          <w:rPr>
            <w:noProof/>
            <w:webHidden/>
          </w:rPr>
          <w:fldChar w:fldCharType="separate"/>
        </w:r>
        <w:r w:rsidR="00C00542">
          <w:rPr>
            <w:noProof/>
            <w:webHidden/>
          </w:rPr>
          <w:t>58</w:t>
        </w:r>
        <w:r>
          <w:rPr>
            <w:noProof/>
            <w:webHidden/>
          </w:rPr>
          <w:fldChar w:fldCharType="end"/>
        </w:r>
      </w:hyperlink>
    </w:p>
    <w:p w14:paraId="121EAF3B" w14:textId="48C724F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69" w:history="1">
        <w:r w:rsidRPr="006D7BDF">
          <w:rPr>
            <w:rStyle w:val="Hyperlink"/>
            <w:rFonts w:ascii="Nirmala UI" w:hAnsi="Nirmala UI" w:cs="Nirmala UI"/>
            <w:noProof/>
            <w:lang w:val="ru-RU"/>
          </w:rPr>
          <w:t>புனிதர்களின்</w:t>
        </w:r>
        <w:r w:rsidRPr="006D7BDF">
          <w:rPr>
            <w:rStyle w:val="Hyperlink"/>
            <w:noProof/>
            <w:lang w:val="ru-RU"/>
          </w:rPr>
          <w:t xml:space="preserve"> </w:t>
        </w:r>
        <w:r w:rsidRPr="006D7BDF">
          <w:rPr>
            <w:rStyle w:val="Hyperlink"/>
            <w:rFonts w:ascii="Nirmala UI" w:hAnsi="Nirmala UI" w:cs="Nirmala UI"/>
            <w:noProof/>
            <w:lang w:val="ru-RU"/>
          </w:rPr>
          <w:t>சம்முகம்</w:t>
        </w:r>
        <w:r>
          <w:rPr>
            <w:noProof/>
            <w:webHidden/>
          </w:rPr>
          <w:tab/>
        </w:r>
        <w:r>
          <w:rPr>
            <w:noProof/>
            <w:webHidden/>
          </w:rPr>
          <w:fldChar w:fldCharType="begin"/>
        </w:r>
        <w:r>
          <w:rPr>
            <w:noProof/>
            <w:webHidden/>
          </w:rPr>
          <w:instrText xml:space="preserve"> PAGEREF _Toc242628469 \h </w:instrText>
        </w:r>
        <w:r>
          <w:rPr>
            <w:noProof/>
            <w:webHidden/>
          </w:rPr>
        </w:r>
        <w:r>
          <w:rPr>
            <w:noProof/>
            <w:webHidden/>
          </w:rPr>
          <w:fldChar w:fldCharType="separate"/>
        </w:r>
        <w:r w:rsidR="00C00542">
          <w:rPr>
            <w:noProof/>
            <w:webHidden/>
          </w:rPr>
          <w:t>59</w:t>
        </w:r>
        <w:r>
          <w:rPr>
            <w:noProof/>
            <w:webHidden/>
          </w:rPr>
          <w:fldChar w:fldCharType="end"/>
        </w:r>
      </w:hyperlink>
    </w:p>
    <w:p w14:paraId="3E352388" w14:textId="096DAA18"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470" w:history="1">
        <w:r w:rsidRPr="006D7BDF">
          <w:rPr>
            <w:rStyle w:val="Hyperlink"/>
            <w:rFonts w:ascii="Nirmala UI" w:hAnsi="Nirmala UI" w:cs="Nirmala UI"/>
            <w:noProof/>
            <w:lang w:val="ru-RU"/>
          </w:rPr>
          <w:t>பகுதி</w:t>
        </w:r>
        <w:r w:rsidRPr="006D7BDF">
          <w:rPr>
            <w:rStyle w:val="Hyperlink"/>
            <w:noProof/>
            <w:lang w:val="ru-RU"/>
          </w:rPr>
          <w:t xml:space="preserve"> 4.  "</w:t>
        </w:r>
        <w:r w:rsidRPr="006D7BDF">
          <w:rPr>
            <w:rStyle w:val="Hyperlink"/>
            <w:rFonts w:ascii="Nirmala UI" w:hAnsi="Nirmala UI" w:cs="Nirmala UI"/>
            <w:noProof/>
            <w:lang w:val="ru-RU"/>
          </w:rPr>
          <w:t>கேளுங்கள்</w:t>
        </w:r>
        <w:r w:rsidRPr="006D7BDF">
          <w:rPr>
            <w:rStyle w:val="Hyperlink"/>
            <w:noProof/>
            <w:lang w:val="ru-RU"/>
          </w:rPr>
          <w:t xml:space="preserve">, </w:t>
        </w:r>
        <w:r w:rsidRPr="006D7BDF">
          <w:rPr>
            <w:rStyle w:val="Hyperlink"/>
            <w:rFonts w:ascii="Nirmala UI" w:hAnsi="Nirmala UI" w:cs="Nirmala UI"/>
            <w:noProof/>
            <w:lang w:val="ru-RU"/>
          </w:rPr>
          <w:t>உங்களுக்குக்</w:t>
        </w:r>
        <w:r w:rsidRPr="006D7BDF">
          <w:rPr>
            <w:rStyle w:val="Hyperlink"/>
            <w:noProof/>
            <w:lang w:val="ru-RU"/>
          </w:rPr>
          <w:t xml:space="preserve"> </w:t>
        </w:r>
        <w:r w:rsidRPr="006D7BDF">
          <w:rPr>
            <w:rStyle w:val="Hyperlink"/>
            <w:rFonts w:ascii="Nirmala UI" w:hAnsi="Nirmala UI" w:cs="Nirmala UI"/>
            <w:noProof/>
            <w:lang w:val="ru-RU"/>
          </w:rPr>
          <w:t>கொடுக்கப்படும்</w:t>
        </w:r>
        <w:r w:rsidRPr="006D7BDF">
          <w:rPr>
            <w:rStyle w:val="Hyperlink"/>
            <w:noProof/>
            <w:lang w:val="ru-RU"/>
          </w:rPr>
          <w:t>"</w:t>
        </w:r>
        <w:r>
          <w:rPr>
            <w:noProof/>
            <w:webHidden/>
          </w:rPr>
          <w:tab/>
        </w:r>
        <w:r>
          <w:rPr>
            <w:noProof/>
            <w:webHidden/>
          </w:rPr>
          <w:fldChar w:fldCharType="begin"/>
        </w:r>
        <w:r>
          <w:rPr>
            <w:noProof/>
            <w:webHidden/>
          </w:rPr>
          <w:instrText xml:space="preserve"> PAGEREF _Toc242628470 \h </w:instrText>
        </w:r>
        <w:r>
          <w:rPr>
            <w:noProof/>
            <w:webHidden/>
          </w:rPr>
        </w:r>
        <w:r>
          <w:rPr>
            <w:noProof/>
            <w:webHidden/>
          </w:rPr>
          <w:fldChar w:fldCharType="separate"/>
        </w:r>
        <w:r w:rsidR="00C00542">
          <w:rPr>
            <w:noProof/>
            <w:webHidden/>
          </w:rPr>
          <w:t>60</w:t>
        </w:r>
        <w:r>
          <w:rPr>
            <w:noProof/>
            <w:webHidden/>
          </w:rPr>
          <w:fldChar w:fldCharType="end"/>
        </w:r>
      </w:hyperlink>
    </w:p>
    <w:p w14:paraId="17A0DB9F" w14:textId="0CDC1D3F"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71"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நமக்காக</w:t>
        </w:r>
        <w:r w:rsidRPr="006D7BDF">
          <w:rPr>
            <w:rStyle w:val="Hyperlink"/>
            <w:noProof/>
            <w:lang w:val="ru-RU"/>
          </w:rPr>
          <w:t xml:space="preserve"> </w:t>
        </w:r>
        <w:r w:rsidRPr="006D7BDF">
          <w:rPr>
            <w:rStyle w:val="Hyperlink"/>
            <w:rFonts w:ascii="Nirmala UI" w:hAnsi="Nirmala UI" w:cs="Nirmala UI"/>
            <w:noProof/>
            <w:lang w:val="ru-RU"/>
          </w:rPr>
          <w:t>ஜெபிப்பது</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_Toc242628471 \h </w:instrText>
        </w:r>
        <w:r>
          <w:rPr>
            <w:noProof/>
            <w:webHidden/>
          </w:rPr>
        </w:r>
        <w:r>
          <w:rPr>
            <w:noProof/>
            <w:webHidden/>
          </w:rPr>
          <w:fldChar w:fldCharType="separate"/>
        </w:r>
        <w:r w:rsidR="00C00542">
          <w:rPr>
            <w:noProof/>
            <w:webHidden/>
          </w:rPr>
          <w:t>60</w:t>
        </w:r>
        <w:r>
          <w:rPr>
            <w:noProof/>
            <w:webHidden/>
          </w:rPr>
          <w:fldChar w:fldCharType="end"/>
        </w:r>
      </w:hyperlink>
    </w:p>
    <w:p w14:paraId="1116139E" w14:textId="7B34DDDF"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2" w:history="1">
        <w:r w:rsidRPr="006D7BDF">
          <w:rPr>
            <w:rStyle w:val="Hyperlink"/>
            <w:rFonts w:ascii="Nirmala UI" w:hAnsi="Nirmala UI" w:cs="Nirmala UI"/>
            <w:noProof/>
            <w:lang w:val="ru-RU"/>
          </w:rPr>
          <w:t>நமக்காகவும்</w:t>
        </w:r>
        <w:r w:rsidRPr="006D7BDF">
          <w:rPr>
            <w:rStyle w:val="Hyperlink"/>
            <w:noProof/>
            <w:lang w:val="ru-RU"/>
          </w:rPr>
          <w:t xml:space="preserve"> </w:t>
        </w:r>
        <w:r w:rsidRPr="006D7BDF">
          <w:rPr>
            <w:rStyle w:val="Hyperlink"/>
            <w:rFonts w:ascii="Nirmala UI" w:hAnsi="Nirmala UI" w:cs="Nirmala UI"/>
            <w:noProof/>
            <w:lang w:val="ru-RU"/>
          </w:rPr>
          <w:t>மற்றவர்களுக்காகவும்</w:t>
        </w:r>
        <w:r w:rsidRPr="006D7BDF">
          <w:rPr>
            <w:rStyle w:val="Hyperlink"/>
            <w:noProof/>
            <w:lang w:val="ru-RU"/>
          </w:rPr>
          <w:t xml:space="preserve">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கருணையைக்</w:t>
        </w:r>
        <w:r w:rsidRPr="006D7BDF">
          <w:rPr>
            <w:rStyle w:val="Hyperlink"/>
            <w:noProof/>
            <w:lang w:val="ru-RU"/>
          </w:rPr>
          <w:t xml:space="preserve"> </w:t>
        </w:r>
        <w:r w:rsidRPr="006D7BDF">
          <w:rPr>
            <w:rStyle w:val="Hyperlink"/>
            <w:rFonts w:ascii="Nirmala UI" w:hAnsi="Nirmala UI" w:cs="Nirmala UI"/>
            <w:noProof/>
            <w:lang w:val="ru-RU"/>
          </w:rPr>
          <w:t>கேட்போம்</w:t>
        </w:r>
        <w:r>
          <w:rPr>
            <w:noProof/>
            <w:webHidden/>
          </w:rPr>
          <w:tab/>
        </w:r>
        <w:r>
          <w:rPr>
            <w:noProof/>
            <w:webHidden/>
          </w:rPr>
          <w:fldChar w:fldCharType="begin"/>
        </w:r>
        <w:r>
          <w:rPr>
            <w:noProof/>
            <w:webHidden/>
          </w:rPr>
          <w:instrText xml:space="preserve"> PAGEREF _Toc242628472 \h </w:instrText>
        </w:r>
        <w:r>
          <w:rPr>
            <w:noProof/>
            <w:webHidden/>
          </w:rPr>
        </w:r>
        <w:r>
          <w:rPr>
            <w:noProof/>
            <w:webHidden/>
          </w:rPr>
          <w:fldChar w:fldCharType="separate"/>
        </w:r>
        <w:r w:rsidR="00C00542">
          <w:rPr>
            <w:noProof/>
            <w:webHidden/>
          </w:rPr>
          <w:t>61</w:t>
        </w:r>
        <w:r>
          <w:rPr>
            <w:noProof/>
            <w:webHidden/>
          </w:rPr>
          <w:fldChar w:fldCharType="end"/>
        </w:r>
      </w:hyperlink>
    </w:p>
    <w:p w14:paraId="16FB585C" w14:textId="06EE632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3" w:history="1">
        <w:r w:rsidRPr="006D7BDF">
          <w:rPr>
            <w:rStyle w:val="Hyperlink"/>
            <w:rFonts w:ascii="Nirmala UI" w:hAnsi="Nirmala UI" w:cs="Nirmala UI"/>
            <w:noProof/>
            <w:lang w:val="ru-RU"/>
          </w:rPr>
          <w:t>ஆவிக்குரிய</w:t>
        </w:r>
        <w:r w:rsidRPr="006D7BDF">
          <w:rPr>
            <w:rStyle w:val="Hyperlink"/>
            <w:noProof/>
            <w:lang w:val="ru-RU"/>
          </w:rPr>
          <w:t xml:space="preserve"> </w:t>
        </w:r>
        <w:r w:rsidRPr="006D7BDF">
          <w:rPr>
            <w:rStyle w:val="Hyperlink"/>
            <w:rFonts w:ascii="Nirmala UI" w:hAnsi="Nirmala UI" w:cs="Nirmala UI"/>
            <w:noProof/>
            <w:lang w:val="ru-RU"/>
          </w:rPr>
          <w:t>முயற்சிக்கான</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_Toc242628473 \h </w:instrText>
        </w:r>
        <w:r>
          <w:rPr>
            <w:noProof/>
            <w:webHidden/>
          </w:rPr>
        </w:r>
        <w:r>
          <w:rPr>
            <w:noProof/>
            <w:webHidden/>
          </w:rPr>
          <w:fldChar w:fldCharType="separate"/>
        </w:r>
        <w:r w:rsidR="00C00542">
          <w:rPr>
            <w:noProof/>
            <w:webHidden/>
          </w:rPr>
          <w:t>62</w:t>
        </w:r>
        <w:r>
          <w:rPr>
            <w:noProof/>
            <w:webHidden/>
          </w:rPr>
          <w:fldChar w:fldCharType="end"/>
        </w:r>
      </w:hyperlink>
    </w:p>
    <w:p w14:paraId="43799198" w14:textId="23AF3C8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4" w:history="1">
        <w:r w:rsidRPr="006D7BDF">
          <w:rPr>
            <w:rStyle w:val="Hyperlink"/>
            <w:rFonts w:ascii="Nirmala UI" w:hAnsi="Nirmala UI" w:cs="Nirmala UI"/>
            <w:noProof/>
            <w:lang w:val="ru-RU"/>
          </w:rPr>
          <w:t>நோய்க்</w:t>
        </w:r>
        <w:r w:rsidRPr="006D7BDF">
          <w:rPr>
            <w:rStyle w:val="Hyperlink"/>
            <w:noProof/>
            <w:lang w:val="ru-RU"/>
          </w:rPr>
          <w:t xml:space="preserve"> </w:t>
        </w:r>
        <w:r w:rsidRPr="006D7BDF">
          <w:rPr>
            <w:rStyle w:val="Hyperlink"/>
            <w:rFonts w:ascii="Nirmala UI" w:hAnsi="Nirmala UI" w:cs="Nirmala UI"/>
            <w:noProof/>
            <w:lang w:val="ru-RU"/>
          </w:rPr>
          <w:t>காலங்களில்</w:t>
        </w:r>
        <w:r w:rsidRPr="006D7BDF">
          <w:rPr>
            <w:rStyle w:val="Hyperlink"/>
            <w:noProof/>
            <w:lang w:val="ru-RU"/>
          </w:rPr>
          <w:t xml:space="preserve"> </w:t>
        </w:r>
        <w:r w:rsidRPr="006D7BDF">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_Toc242628474 \h </w:instrText>
        </w:r>
        <w:r>
          <w:rPr>
            <w:noProof/>
            <w:webHidden/>
          </w:rPr>
        </w:r>
        <w:r>
          <w:rPr>
            <w:noProof/>
            <w:webHidden/>
          </w:rPr>
          <w:fldChar w:fldCharType="separate"/>
        </w:r>
        <w:r w:rsidR="00C00542">
          <w:rPr>
            <w:noProof/>
            <w:webHidden/>
          </w:rPr>
          <w:t>63</w:t>
        </w:r>
        <w:r>
          <w:rPr>
            <w:noProof/>
            <w:webHidden/>
          </w:rPr>
          <w:fldChar w:fldCharType="end"/>
        </w:r>
      </w:hyperlink>
    </w:p>
    <w:p w14:paraId="29D35BB2" w14:textId="7AEF9251"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75"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பிறருக்காக</w:t>
        </w:r>
        <w:r w:rsidRPr="006D7BDF">
          <w:rPr>
            <w:rStyle w:val="Hyperlink"/>
            <w:noProof/>
            <w:lang w:val="ru-RU"/>
          </w:rPr>
          <w:t xml:space="preserve"> </w:t>
        </w:r>
        <w:r w:rsidRPr="006D7BDF">
          <w:rPr>
            <w:rStyle w:val="Hyperlink"/>
            <w:rFonts w:ascii="Nirmala UI" w:hAnsi="Nirmala UI" w:cs="Nirmala UI"/>
            <w:noProof/>
            <w:lang w:val="ru-RU"/>
          </w:rPr>
          <w:t>ஜெபிப்பது</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_Toc242628475 \h </w:instrText>
        </w:r>
        <w:r>
          <w:rPr>
            <w:noProof/>
            <w:webHidden/>
          </w:rPr>
        </w:r>
        <w:r>
          <w:rPr>
            <w:noProof/>
            <w:webHidden/>
          </w:rPr>
          <w:fldChar w:fldCharType="separate"/>
        </w:r>
        <w:r w:rsidR="00C00542">
          <w:rPr>
            <w:noProof/>
            <w:webHidden/>
          </w:rPr>
          <w:t>64</w:t>
        </w:r>
        <w:r>
          <w:rPr>
            <w:noProof/>
            <w:webHidden/>
          </w:rPr>
          <w:fldChar w:fldCharType="end"/>
        </w:r>
      </w:hyperlink>
    </w:p>
    <w:p w14:paraId="2C718F96" w14:textId="7F6821B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6" w:history="1">
        <w:r w:rsidRPr="006D7BDF">
          <w:rPr>
            <w:rStyle w:val="Hyperlink"/>
            <w:rFonts w:ascii="Nirmala UI" w:hAnsi="Nirmala UI" w:cs="Nirmala UI"/>
            <w:noProof/>
            <w:lang w:val="ru-RU"/>
          </w:rPr>
          <w:t>தனது</w:t>
        </w:r>
        <w:r w:rsidRPr="006D7BDF">
          <w:rPr>
            <w:rStyle w:val="Hyperlink"/>
            <w:noProof/>
            <w:lang w:val="ru-RU"/>
          </w:rPr>
          <w:t xml:space="preserve"> </w:t>
        </w:r>
        <w:r w:rsidRPr="006D7BDF">
          <w:rPr>
            <w:rStyle w:val="Hyperlink"/>
            <w:rFonts w:ascii="Nirmala UI" w:hAnsi="Nirmala UI" w:cs="Nirmala UI"/>
            <w:noProof/>
            <w:lang w:val="ru-RU"/>
          </w:rPr>
          <w:t>சொந்த</w:t>
        </w:r>
        <w:r w:rsidRPr="006D7BDF">
          <w:rPr>
            <w:rStyle w:val="Hyperlink"/>
            <w:noProof/>
            <w:lang w:val="ru-RU"/>
          </w:rPr>
          <w:t xml:space="preserve"> </w:t>
        </w:r>
        <w:r w:rsidRPr="006D7BDF">
          <w:rPr>
            <w:rStyle w:val="Hyperlink"/>
            <w:rFonts w:ascii="Nirmala UI" w:hAnsi="Nirmala UI" w:cs="Nirmala UI"/>
            <w:noProof/>
            <w:lang w:val="ru-RU"/>
          </w:rPr>
          <w:t>பாவத்தை</w:t>
        </w:r>
        <w:r w:rsidRPr="006D7BDF">
          <w:rPr>
            <w:rStyle w:val="Hyperlink"/>
            <w:noProof/>
            <w:lang w:val="ru-RU"/>
          </w:rPr>
          <w:t xml:space="preserve"> </w:t>
        </w:r>
        <w:r w:rsidRPr="006D7BDF">
          <w:rPr>
            <w:rStyle w:val="Hyperlink"/>
            <w:rFonts w:ascii="Nirmala UI" w:hAnsi="Nirmala UI" w:cs="Nirmala UI"/>
            <w:noProof/>
            <w:lang w:val="ru-RU"/>
          </w:rPr>
          <w:t>உணர்ந்தவாறு</w:t>
        </w:r>
        <w:r w:rsidRPr="006D7BDF">
          <w:rPr>
            <w:rStyle w:val="Hyperlink"/>
            <w:noProof/>
            <w:lang w:val="ru-RU"/>
          </w:rPr>
          <w:t xml:space="preserve"> </w:t>
        </w:r>
        <w:r w:rsidRPr="006D7BDF">
          <w:rPr>
            <w:rStyle w:val="Hyperlink"/>
            <w:rFonts w:ascii="Nirmala UI" w:hAnsi="Nirmala UI" w:cs="Nirmala UI"/>
            <w:noProof/>
            <w:lang w:val="ru-RU"/>
          </w:rPr>
          <w:t>சமாதானத்திற்காக</w:t>
        </w:r>
        <w:r w:rsidRPr="006D7BDF">
          <w:rPr>
            <w:rStyle w:val="Hyperlink"/>
            <w:noProof/>
            <w:lang w:val="ru-RU"/>
          </w:rPr>
          <w:t xml:space="preserve"> </w:t>
        </w:r>
        <w:r w:rsidRPr="006D7BDF">
          <w:rPr>
            <w:rStyle w:val="Hyperlink"/>
            <w:rFonts w:ascii="Nirmala UI" w:hAnsi="Nirmala UI" w:cs="Nirmala UI"/>
            <w:noProof/>
            <w:lang w:val="ru-RU"/>
          </w:rPr>
          <w:t>ஜெபித்தல்</w:t>
        </w:r>
        <w:r>
          <w:rPr>
            <w:noProof/>
            <w:webHidden/>
          </w:rPr>
          <w:tab/>
        </w:r>
        <w:r>
          <w:rPr>
            <w:noProof/>
            <w:webHidden/>
          </w:rPr>
          <w:fldChar w:fldCharType="begin"/>
        </w:r>
        <w:r>
          <w:rPr>
            <w:noProof/>
            <w:webHidden/>
          </w:rPr>
          <w:instrText xml:space="preserve"> PAGEREF _Toc242628476 \h </w:instrText>
        </w:r>
        <w:r>
          <w:rPr>
            <w:noProof/>
            <w:webHidden/>
          </w:rPr>
        </w:r>
        <w:r>
          <w:rPr>
            <w:noProof/>
            <w:webHidden/>
          </w:rPr>
          <w:fldChar w:fldCharType="separate"/>
        </w:r>
        <w:r w:rsidR="00C00542">
          <w:rPr>
            <w:noProof/>
            <w:webHidden/>
          </w:rPr>
          <w:t>64</w:t>
        </w:r>
        <w:r>
          <w:rPr>
            <w:noProof/>
            <w:webHidden/>
          </w:rPr>
          <w:fldChar w:fldCharType="end"/>
        </w:r>
      </w:hyperlink>
    </w:p>
    <w:p w14:paraId="1B9E31C1" w14:textId="1CEFCE5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7" w:history="1">
        <w:r w:rsidRPr="006D7BDF">
          <w:rPr>
            <w:rStyle w:val="Hyperlink"/>
            <w:rFonts w:ascii="Nirmala UI" w:hAnsi="Nirmala UI" w:cs="Nirmala UI"/>
            <w:noProof/>
            <w:lang w:val="ru-RU"/>
          </w:rPr>
          <w:t>பிறரின்</w:t>
        </w:r>
        <w:r w:rsidRPr="006D7BDF">
          <w:rPr>
            <w:rStyle w:val="Hyperlink"/>
            <w:noProof/>
            <w:lang w:val="ru-RU"/>
          </w:rPr>
          <w:t xml:space="preserve"> </w:t>
        </w:r>
        <w:r w:rsidRPr="006D7BDF">
          <w:rPr>
            <w:rStyle w:val="Hyperlink"/>
            <w:rFonts w:ascii="Nirmala UI" w:hAnsi="Nirmala UI" w:cs="Nirmala UI"/>
            <w:noProof/>
            <w:lang w:val="ru-RU"/>
          </w:rPr>
          <w:t>வலியைத்</w:t>
        </w:r>
        <w:r w:rsidRPr="006D7BDF">
          <w:rPr>
            <w:rStyle w:val="Hyperlink"/>
            <w:noProof/>
            <w:lang w:val="ru-RU"/>
          </w:rPr>
          <w:t xml:space="preserve"> </w:t>
        </w:r>
        <w:r w:rsidRPr="006D7BDF">
          <w:rPr>
            <w:rStyle w:val="Hyperlink"/>
            <w:rFonts w:ascii="Nirmala UI" w:hAnsi="Nirmala UI" w:cs="Nirmala UI"/>
            <w:noProof/>
            <w:lang w:val="ru-RU"/>
          </w:rPr>
          <w:t>தனது</w:t>
        </w:r>
        <w:r w:rsidRPr="006D7BDF">
          <w:rPr>
            <w:rStyle w:val="Hyperlink"/>
            <w:noProof/>
            <w:lang w:val="ru-RU"/>
          </w:rPr>
          <w:t xml:space="preserve"> </w:t>
        </w:r>
        <w:r w:rsidRPr="006D7BDF">
          <w:rPr>
            <w:rStyle w:val="Hyperlink"/>
            <w:rFonts w:ascii="Nirmala UI" w:hAnsi="Nirmala UI" w:cs="Nirmala UI"/>
            <w:noProof/>
            <w:lang w:val="ru-RU"/>
          </w:rPr>
          <w:t>வலியாக</w:t>
        </w:r>
        <w:r w:rsidRPr="006D7BDF">
          <w:rPr>
            <w:rStyle w:val="Hyperlink"/>
            <w:noProof/>
            <w:lang w:val="ru-RU"/>
          </w:rPr>
          <w:t xml:space="preserve"> </w:t>
        </w:r>
        <w:r w:rsidRPr="006D7BDF">
          <w:rPr>
            <w:rStyle w:val="Hyperlink"/>
            <w:rFonts w:ascii="Nirmala UI" w:hAnsi="Nirmala UI" w:cs="Nirmala UI"/>
            <w:noProof/>
            <w:lang w:val="ru-RU"/>
          </w:rPr>
          <w:t>மாற்றிக்கொள்ள</w:t>
        </w:r>
        <w:r w:rsidRPr="006D7BDF">
          <w:rPr>
            <w:rStyle w:val="Hyperlink"/>
            <w:noProof/>
            <w:lang w:val="ru-RU"/>
          </w:rPr>
          <w:t xml:space="preserve"> </w:t>
        </w:r>
        <w:r w:rsidRPr="006D7BDF">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_Toc242628477 \h </w:instrText>
        </w:r>
        <w:r>
          <w:rPr>
            <w:noProof/>
            <w:webHidden/>
          </w:rPr>
        </w:r>
        <w:r>
          <w:rPr>
            <w:noProof/>
            <w:webHidden/>
          </w:rPr>
          <w:fldChar w:fldCharType="separate"/>
        </w:r>
        <w:r w:rsidR="00C00542">
          <w:rPr>
            <w:noProof/>
            <w:webHidden/>
          </w:rPr>
          <w:t>66</w:t>
        </w:r>
        <w:r>
          <w:rPr>
            <w:noProof/>
            <w:webHidden/>
          </w:rPr>
          <w:fldChar w:fldCharType="end"/>
        </w:r>
      </w:hyperlink>
    </w:p>
    <w:p w14:paraId="1EE77ECD" w14:textId="555ECCB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8" w:history="1">
        <w:r w:rsidRPr="006D7BDF">
          <w:rPr>
            <w:rStyle w:val="Hyperlink"/>
            <w:rFonts w:ascii="Nirmala UI" w:hAnsi="Nirmala UI" w:cs="Nirmala UI"/>
            <w:noProof/>
            <w:lang w:val="ru-RU"/>
          </w:rPr>
          <w:t>குறிப்பிட்ட</w:t>
        </w:r>
        <w:r w:rsidRPr="006D7BDF">
          <w:rPr>
            <w:rStyle w:val="Hyperlink"/>
            <w:noProof/>
            <w:lang w:val="ru-RU"/>
          </w:rPr>
          <w:t xml:space="preserve"> </w:t>
        </w:r>
        <w:r w:rsidRPr="006D7BDF">
          <w:rPr>
            <w:rStyle w:val="Hyperlink"/>
            <w:rFonts w:ascii="Nirmala UI" w:hAnsi="Nirmala UI" w:cs="Nirmala UI"/>
            <w:noProof/>
            <w:lang w:val="ru-RU"/>
          </w:rPr>
          <w:t>தேவைகளுக்காகவும்</w:t>
        </w:r>
        <w:r w:rsidRPr="006D7BDF">
          <w:rPr>
            <w:rStyle w:val="Hyperlink"/>
            <w:noProof/>
            <w:lang w:val="ru-RU"/>
          </w:rPr>
          <w:t xml:space="preserve">, </w:t>
        </w:r>
        <w:r w:rsidRPr="006D7BDF">
          <w:rPr>
            <w:rStyle w:val="Hyperlink"/>
            <w:rFonts w:ascii="Nirmala UI" w:hAnsi="Nirmala UI" w:cs="Nirmala UI"/>
            <w:noProof/>
            <w:lang w:val="ru-RU"/>
          </w:rPr>
          <w:t>முழு</w:t>
        </w:r>
        <w:r w:rsidRPr="006D7BDF">
          <w:rPr>
            <w:rStyle w:val="Hyperlink"/>
            <w:noProof/>
            <w:lang w:val="ru-RU"/>
          </w:rPr>
          <w:t xml:space="preserve"> </w:t>
        </w:r>
        <w:r w:rsidRPr="006D7BDF">
          <w:rPr>
            <w:rStyle w:val="Hyperlink"/>
            <w:rFonts w:ascii="Nirmala UI" w:hAnsi="Nirmala UI" w:cs="Nirmala UI"/>
            <w:noProof/>
            <w:lang w:val="ru-RU"/>
          </w:rPr>
          <w:t>உலகிற்காகவும்</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_Toc242628478 \h </w:instrText>
        </w:r>
        <w:r>
          <w:rPr>
            <w:noProof/>
            <w:webHidden/>
          </w:rPr>
        </w:r>
        <w:r>
          <w:rPr>
            <w:noProof/>
            <w:webHidden/>
          </w:rPr>
          <w:fldChar w:fldCharType="separate"/>
        </w:r>
        <w:r w:rsidR="00C00542">
          <w:rPr>
            <w:noProof/>
            <w:webHidden/>
          </w:rPr>
          <w:t>67</w:t>
        </w:r>
        <w:r>
          <w:rPr>
            <w:noProof/>
            <w:webHidden/>
          </w:rPr>
          <w:fldChar w:fldCharType="end"/>
        </w:r>
      </w:hyperlink>
    </w:p>
    <w:p w14:paraId="31F82F1A" w14:textId="1AC6D22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79" w:history="1">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பிரார்த்தனைகளைக்</w:t>
        </w:r>
        <w:r w:rsidRPr="006D7BDF">
          <w:rPr>
            <w:rStyle w:val="Hyperlink"/>
            <w:noProof/>
            <w:lang w:val="ru-RU"/>
          </w:rPr>
          <w:t xml:space="preserve"> </w:t>
        </w:r>
        <w:r w:rsidRPr="006D7BDF">
          <w:rPr>
            <w:rStyle w:val="Hyperlink"/>
            <w:rFonts w:ascii="Nirmala UI" w:hAnsi="Nirmala UI" w:cs="Nirmala UI"/>
            <w:noProof/>
            <w:lang w:val="ru-RU"/>
          </w:rPr>
          <w:t>கேட்பவர்களுக்காக</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பிரார்த்தனை</w:t>
        </w:r>
        <w:r>
          <w:rPr>
            <w:noProof/>
            <w:webHidden/>
          </w:rPr>
          <w:tab/>
        </w:r>
        <w:r>
          <w:rPr>
            <w:noProof/>
            <w:webHidden/>
          </w:rPr>
          <w:fldChar w:fldCharType="begin"/>
        </w:r>
        <w:r>
          <w:rPr>
            <w:noProof/>
            <w:webHidden/>
          </w:rPr>
          <w:instrText xml:space="preserve"> PAGEREF _Toc242628479 \h </w:instrText>
        </w:r>
        <w:r>
          <w:rPr>
            <w:noProof/>
            <w:webHidden/>
          </w:rPr>
        </w:r>
        <w:r>
          <w:rPr>
            <w:noProof/>
            <w:webHidden/>
          </w:rPr>
          <w:fldChar w:fldCharType="separate"/>
        </w:r>
        <w:r w:rsidR="00C00542">
          <w:rPr>
            <w:noProof/>
            <w:webHidden/>
          </w:rPr>
          <w:t>68</w:t>
        </w:r>
        <w:r>
          <w:rPr>
            <w:noProof/>
            <w:webHidden/>
          </w:rPr>
          <w:fldChar w:fldCharType="end"/>
        </w:r>
      </w:hyperlink>
    </w:p>
    <w:p w14:paraId="1933CDDE" w14:textId="2D081F5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0" w:history="1">
        <w:r w:rsidRPr="006D7BDF">
          <w:rPr>
            <w:rStyle w:val="Hyperlink"/>
            <w:rFonts w:ascii="Nirmala UI" w:hAnsi="Nirmala UI" w:cs="Nirmala UI"/>
            <w:noProof/>
            <w:lang w:val="ru-RU"/>
          </w:rPr>
          <w:t>நோயுற்றவர்களுக்கான</w:t>
        </w:r>
        <w:r w:rsidRPr="006D7BDF">
          <w:rPr>
            <w:rStyle w:val="Hyperlink"/>
            <w:noProof/>
            <w:lang w:val="ru-RU"/>
          </w:rPr>
          <w:t xml:space="preserve"> </w:t>
        </w:r>
        <w:r w:rsidRPr="006D7BDF">
          <w:rPr>
            <w:rStyle w:val="Hyperlink"/>
            <w:rFonts w:ascii="Nirmala UI" w:hAnsi="Nirmala UI" w:cs="Nirmala UI"/>
            <w:noProof/>
            <w:lang w:val="ru-RU"/>
          </w:rPr>
          <w:t>ஜெபம்</w:t>
        </w:r>
        <w:r>
          <w:rPr>
            <w:noProof/>
            <w:webHidden/>
          </w:rPr>
          <w:tab/>
        </w:r>
        <w:r>
          <w:rPr>
            <w:noProof/>
            <w:webHidden/>
          </w:rPr>
          <w:fldChar w:fldCharType="begin"/>
        </w:r>
        <w:r>
          <w:rPr>
            <w:noProof/>
            <w:webHidden/>
          </w:rPr>
          <w:instrText xml:space="preserve"> PAGEREF _Toc242628480 \h </w:instrText>
        </w:r>
        <w:r>
          <w:rPr>
            <w:noProof/>
            <w:webHidden/>
          </w:rPr>
        </w:r>
        <w:r>
          <w:rPr>
            <w:noProof/>
            <w:webHidden/>
          </w:rPr>
          <w:fldChar w:fldCharType="separate"/>
        </w:r>
        <w:r w:rsidR="00C00542">
          <w:rPr>
            <w:noProof/>
            <w:webHidden/>
          </w:rPr>
          <w:t>70</w:t>
        </w:r>
        <w:r>
          <w:rPr>
            <w:noProof/>
            <w:webHidden/>
          </w:rPr>
          <w:fldChar w:fldCharType="end"/>
        </w:r>
      </w:hyperlink>
    </w:p>
    <w:p w14:paraId="736D73D2" w14:textId="6C37E26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1" w:history="1">
        <w:r w:rsidRPr="006D7BDF">
          <w:rPr>
            <w:rStyle w:val="Hyperlink"/>
            <w:rFonts w:ascii="Nirmala UI" w:hAnsi="Nirmala UI" w:cs="Nirmala UI"/>
            <w:noProof/>
            <w:lang w:val="ru-RU"/>
          </w:rPr>
          <w:t>வேதனையில்</w:t>
        </w:r>
        <w:r w:rsidRPr="006D7BDF">
          <w:rPr>
            <w:rStyle w:val="Hyperlink"/>
            <w:noProof/>
            <w:lang w:val="ru-RU"/>
          </w:rPr>
          <w:t xml:space="preserve"> </w:t>
        </w:r>
        <w:r w:rsidRPr="006D7BDF">
          <w:rPr>
            <w:rStyle w:val="Hyperlink"/>
            <w:rFonts w:ascii="Nirmala UI" w:hAnsi="Nirmala UI" w:cs="Nirmala UI"/>
            <w:noProof/>
            <w:lang w:val="ru-RU"/>
          </w:rPr>
          <w:t>செலுத்தப்படும்</w:t>
        </w:r>
        <w:r w:rsidRPr="006D7BDF">
          <w:rPr>
            <w:rStyle w:val="Hyperlink"/>
            <w:noProof/>
            <w:lang w:val="ru-RU"/>
          </w:rPr>
          <w:t xml:space="preserve"> </w:t>
        </w:r>
        <w:r w:rsidRPr="006D7BDF">
          <w:rPr>
            <w:rStyle w:val="Hyperlink"/>
            <w:rFonts w:ascii="Nirmala UI" w:hAnsi="Nirmala UI" w:cs="Nirmala UI"/>
            <w:noProof/>
            <w:lang w:val="ru-RU"/>
          </w:rPr>
          <w:t>பிரார்த்தனைக்கு</w:t>
        </w:r>
        <w:r w:rsidRPr="006D7BDF">
          <w:rPr>
            <w:rStyle w:val="Hyperlink"/>
            <w:noProof/>
            <w:lang w:val="ru-RU"/>
          </w:rPr>
          <w:t xml:space="preserve"> </w:t>
        </w:r>
        <w:r w:rsidRPr="006D7BDF">
          <w:rPr>
            <w:rStyle w:val="Hyperlink"/>
            <w:rFonts w:ascii="Nirmala UI" w:hAnsi="Nirmala UI" w:cs="Nirmala UI"/>
            <w:noProof/>
            <w:lang w:val="ru-RU"/>
          </w:rPr>
          <w:t>தெய்வீக</w:t>
        </w:r>
        <w:r w:rsidRPr="006D7BDF">
          <w:rPr>
            <w:rStyle w:val="Hyperlink"/>
            <w:noProof/>
            <w:lang w:val="ru-RU"/>
          </w:rPr>
          <w:t xml:space="preserve"> </w:t>
        </w:r>
        <w:r w:rsidRPr="006D7BDF">
          <w:rPr>
            <w:rStyle w:val="Hyperlink"/>
            <w:rFonts w:ascii="Nirmala UI" w:hAnsi="Nirmala UI" w:cs="Nirmala UI"/>
            <w:noProof/>
            <w:lang w:val="ru-RU"/>
          </w:rPr>
          <w:t>ஆறுதல்</w:t>
        </w:r>
        <w:r w:rsidRPr="006D7BDF">
          <w:rPr>
            <w:rStyle w:val="Hyperlink"/>
            <w:noProof/>
            <w:lang w:val="ru-RU"/>
          </w:rPr>
          <w:t xml:space="preserve"> </w:t>
        </w:r>
        <w:r w:rsidRPr="006D7BDF">
          <w:rPr>
            <w:rStyle w:val="Hyperlink"/>
            <w:rFonts w:ascii="Nirmala UI" w:hAnsi="Nirmala UI" w:cs="Nirmala UI"/>
            <w:noProof/>
            <w:lang w:val="ru-RU"/>
          </w:rPr>
          <w:t>கிடைக்கும்</w:t>
        </w:r>
        <w:r>
          <w:rPr>
            <w:noProof/>
            <w:webHidden/>
          </w:rPr>
          <w:tab/>
        </w:r>
        <w:r>
          <w:rPr>
            <w:noProof/>
            <w:webHidden/>
          </w:rPr>
          <w:fldChar w:fldCharType="begin"/>
        </w:r>
        <w:r>
          <w:rPr>
            <w:noProof/>
            <w:webHidden/>
          </w:rPr>
          <w:instrText xml:space="preserve"> PAGEREF _Toc242628481 \h </w:instrText>
        </w:r>
        <w:r>
          <w:rPr>
            <w:noProof/>
            <w:webHidden/>
          </w:rPr>
        </w:r>
        <w:r>
          <w:rPr>
            <w:noProof/>
            <w:webHidden/>
          </w:rPr>
          <w:fldChar w:fldCharType="separate"/>
        </w:r>
        <w:r w:rsidR="00C00542">
          <w:rPr>
            <w:noProof/>
            <w:webHidden/>
          </w:rPr>
          <w:t>71</w:t>
        </w:r>
        <w:r>
          <w:rPr>
            <w:noProof/>
            <w:webHidden/>
          </w:rPr>
          <w:fldChar w:fldCharType="end"/>
        </w:r>
      </w:hyperlink>
    </w:p>
    <w:p w14:paraId="490125A4" w14:textId="1B59057A"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82"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மறைந்தவர்களுக்காக</w:t>
        </w:r>
        <w:r w:rsidRPr="006D7BDF">
          <w:rPr>
            <w:rStyle w:val="Hyperlink"/>
            <w:noProof/>
            <w:lang w:val="ru-RU"/>
          </w:rPr>
          <w:t xml:space="preserve"> </w:t>
        </w:r>
        <w:r w:rsidRPr="006D7BDF">
          <w:rPr>
            <w:rStyle w:val="Hyperlink"/>
            <w:rFonts w:ascii="Nirmala UI" w:hAnsi="Nirmala UI" w:cs="Nirmala UI"/>
            <w:noProof/>
            <w:lang w:val="ru-RU"/>
          </w:rPr>
          <w:t>ஜெபிப்பது</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_Toc242628482 \h </w:instrText>
        </w:r>
        <w:r>
          <w:rPr>
            <w:noProof/>
            <w:webHidden/>
          </w:rPr>
        </w:r>
        <w:r>
          <w:rPr>
            <w:noProof/>
            <w:webHidden/>
          </w:rPr>
          <w:fldChar w:fldCharType="separate"/>
        </w:r>
        <w:r w:rsidR="00C00542">
          <w:rPr>
            <w:noProof/>
            <w:webHidden/>
          </w:rPr>
          <w:t>71</w:t>
        </w:r>
        <w:r>
          <w:rPr>
            <w:noProof/>
            <w:webHidden/>
          </w:rPr>
          <w:fldChar w:fldCharType="end"/>
        </w:r>
      </w:hyperlink>
    </w:p>
    <w:p w14:paraId="4C0DE336" w14:textId="7DF380D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3" w:history="1">
        <w:r w:rsidRPr="006D7BDF">
          <w:rPr>
            <w:rStyle w:val="Hyperlink"/>
            <w:noProof/>
            <w:lang w:val="ru-RU"/>
          </w:rPr>
          <w:t>'</w:t>
        </w:r>
        <w:r w:rsidRPr="006D7BDF">
          <w:rPr>
            <w:rStyle w:val="Hyperlink"/>
            <w:rFonts w:ascii="Nirmala UI" w:hAnsi="Nirmala UI" w:cs="Nirmala UI"/>
            <w:noProof/>
            <w:lang w:val="ru-RU"/>
          </w:rPr>
          <w:t>அவன்</w:t>
        </w:r>
        <w:r w:rsidRPr="006D7BDF">
          <w:rPr>
            <w:rStyle w:val="Hyperlink"/>
            <w:noProof/>
            <w:lang w:val="ru-RU"/>
          </w:rPr>
          <w:t xml:space="preserve"> </w:t>
        </w:r>
        <w:r w:rsidRPr="006D7BDF">
          <w:rPr>
            <w:rStyle w:val="Hyperlink"/>
            <w:rFonts w:ascii="Nirmala UI" w:hAnsi="Nirmala UI" w:cs="Nirmala UI"/>
            <w:noProof/>
            <w:lang w:val="ru-RU"/>
          </w:rPr>
          <w:t>மரணத்திலிருந்து</w:t>
        </w:r>
        <w:r w:rsidRPr="006D7BDF">
          <w:rPr>
            <w:rStyle w:val="Hyperlink"/>
            <w:noProof/>
            <w:lang w:val="ru-RU"/>
          </w:rPr>
          <w:t xml:space="preserve"> </w:t>
        </w:r>
        <w:r w:rsidRPr="006D7BDF">
          <w:rPr>
            <w:rStyle w:val="Hyperlink"/>
            <w:rFonts w:ascii="Nirmala UI" w:hAnsi="Nirmala UI" w:cs="Nirmala UI"/>
            <w:noProof/>
            <w:lang w:val="ru-RU"/>
          </w:rPr>
          <w:t>ஜீவனத்திற்குப்</w:t>
        </w:r>
        <w:r w:rsidRPr="006D7BDF">
          <w:rPr>
            <w:rStyle w:val="Hyperlink"/>
            <w:noProof/>
            <w:lang w:val="ru-RU"/>
          </w:rPr>
          <w:t xml:space="preserve"> </w:t>
        </w:r>
        <w:r w:rsidRPr="006D7BDF">
          <w:rPr>
            <w:rStyle w:val="Hyperlink"/>
            <w:rFonts w:ascii="Nirmala UI" w:hAnsi="Nirmala UI" w:cs="Nirmala UI"/>
            <w:noProof/>
            <w:lang w:val="ru-RU"/>
          </w:rPr>
          <w:t>போவான்</w:t>
        </w:r>
        <w:r w:rsidRPr="006D7BDF">
          <w:rPr>
            <w:rStyle w:val="Hyperlink"/>
            <w:noProof/>
            <w:lang w:val="ru-RU"/>
          </w:rPr>
          <w:t>'</w:t>
        </w:r>
        <w:r>
          <w:rPr>
            <w:noProof/>
            <w:webHidden/>
          </w:rPr>
          <w:tab/>
        </w:r>
        <w:r>
          <w:rPr>
            <w:noProof/>
            <w:webHidden/>
          </w:rPr>
          <w:fldChar w:fldCharType="begin"/>
        </w:r>
        <w:r>
          <w:rPr>
            <w:noProof/>
            <w:webHidden/>
          </w:rPr>
          <w:instrText xml:space="preserve"> PAGEREF _Toc242628483 \h </w:instrText>
        </w:r>
        <w:r>
          <w:rPr>
            <w:noProof/>
            <w:webHidden/>
          </w:rPr>
        </w:r>
        <w:r>
          <w:rPr>
            <w:noProof/>
            <w:webHidden/>
          </w:rPr>
          <w:fldChar w:fldCharType="separate"/>
        </w:r>
        <w:r w:rsidR="00C00542">
          <w:rPr>
            <w:noProof/>
            <w:webHidden/>
          </w:rPr>
          <w:t>71</w:t>
        </w:r>
        <w:r>
          <w:rPr>
            <w:noProof/>
            <w:webHidden/>
          </w:rPr>
          <w:fldChar w:fldCharType="end"/>
        </w:r>
      </w:hyperlink>
    </w:p>
    <w:p w14:paraId="4BD27844" w14:textId="04927C0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4" w:history="1">
        <w:r w:rsidRPr="006D7BDF">
          <w:rPr>
            <w:rStyle w:val="Hyperlink"/>
            <w:rFonts w:ascii="Nirmala UI" w:hAnsi="Nirmala UI" w:cs="Nirmala UI"/>
            <w:noProof/>
            <w:lang w:val="ru-RU"/>
          </w:rPr>
          <w:t>மறைந்தவர்களுக்காக</w:t>
        </w:r>
        <w:r w:rsidRPr="006D7BDF">
          <w:rPr>
            <w:rStyle w:val="Hyperlink"/>
            <w:noProof/>
            <w:lang w:val="ru-RU"/>
          </w:rPr>
          <w:t xml:space="preserve"> </w:t>
        </w:r>
        <w:r w:rsidRPr="006D7BDF">
          <w:rPr>
            <w:rStyle w:val="Hyperlink"/>
            <w:rFonts w:ascii="Nirmala UI" w:hAnsi="Nirmala UI" w:cs="Nirmala UI"/>
            <w:noProof/>
            <w:lang w:val="ru-RU"/>
          </w:rPr>
          <w:t>நாம்</w:t>
        </w:r>
        <w:r w:rsidRPr="006D7BDF">
          <w:rPr>
            <w:rStyle w:val="Hyperlink"/>
            <w:noProof/>
            <w:lang w:val="ru-RU"/>
          </w:rPr>
          <w:t xml:space="preserve"> </w:t>
        </w:r>
        <w:r w:rsidRPr="006D7BDF">
          <w:rPr>
            <w:rStyle w:val="Hyperlink"/>
            <w:rFonts w:ascii="Nirmala UI" w:hAnsi="Nirmala UI" w:cs="Nirmala UI"/>
            <w:noProof/>
            <w:lang w:val="ru-RU"/>
          </w:rPr>
          <w:t>எப்போதும்</w:t>
        </w:r>
        <w:r w:rsidRPr="006D7BDF">
          <w:rPr>
            <w:rStyle w:val="Hyperlink"/>
            <w:noProof/>
            <w:lang w:val="ru-RU"/>
          </w:rPr>
          <w:t xml:space="preserve"> </w:t>
        </w:r>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செய்வோம்</w:t>
        </w:r>
        <w:r>
          <w:rPr>
            <w:noProof/>
            <w:webHidden/>
          </w:rPr>
          <w:tab/>
        </w:r>
        <w:r>
          <w:rPr>
            <w:noProof/>
            <w:webHidden/>
          </w:rPr>
          <w:fldChar w:fldCharType="begin"/>
        </w:r>
        <w:r>
          <w:rPr>
            <w:noProof/>
            <w:webHidden/>
          </w:rPr>
          <w:instrText xml:space="preserve"> PAGEREF _Toc242628484 \h </w:instrText>
        </w:r>
        <w:r>
          <w:rPr>
            <w:noProof/>
            <w:webHidden/>
          </w:rPr>
        </w:r>
        <w:r>
          <w:rPr>
            <w:noProof/>
            <w:webHidden/>
          </w:rPr>
          <w:fldChar w:fldCharType="separate"/>
        </w:r>
        <w:r w:rsidR="00C00542">
          <w:rPr>
            <w:noProof/>
            <w:webHidden/>
          </w:rPr>
          <w:t>72</w:t>
        </w:r>
        <w:r>
          <w:rPr>
            <w:noProof/>
            <w:webHidden/>
          </w:rPr>
          <w:fldChar w:fldCharType="end"/>
        </w:r>
      </w:hyperlink>
    </w:p>
    <w:p w14:paraId="645CA6E3" w14:textId="5AD6E00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5" w:history="1">
        <w:r w:rsidRPr="006D7BDF">
          <w:rPr>
            <w:rStyle w:val="Hyperlink"/>
            <w:rFonts w:ascii="Nirmala UI" w:hAnsi="Nirmala UI" w:cs="Nirmala UI"/>
            <w:noProof/>
            <w:lang w:val="ru-RU"/>
          </w:rPr>
          <w:t>மறைந்தவர்களுக்கு</w:t>
        </w:r>
        <w:r w:rsidRPr="006D7BDF">
          <w:rPr>
            <w:rStyle w:val="Hyperlink"/>
            <w:noProof/>
            <w:lang w:val="ru-RU"/>
          </w:rPr>
          <w:t xml:space="preserve">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பிரார்த்தனைகள்</w:t>
        </w:r>
        <w:r w:rsidRPr="006D7BDF">
          <w:rPr>
            <w:rStyle w:val="Hyperlink"/>
            <w:noProof/>
            <w:lang w:val="ru-RU"/>
          </w:rPr>
          <w:t xml:space="preserve"> </w:t>
        </w:r>
        <w:r w:rsidRPr="006D7BDF">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_Toc242628485 \h </w:instrText>
        </w:r>
        <w:r>
          <w:rPr>
            <w:noProof/>
            <w:webHidden/>
          </w:rPr>
        </w:r>
        <w:r>
          <w:rPr>
            <w:noProof/>
            <w:webHidden/>
          </w:rPr>
          <w:fldChar w:fldCharType="separate"/>
        </w:r>
        <w:r w:rsidR="00C00542">
          <w:rPr>
            <w:noProof/>
            <w:webHidden/>
          </w:rPr>
          <w:t>73</w:t>
        </w:r>
        <w:r>
          <w:rPr>
            <w:noProof/>
            <w:webHidden/>
          </w:rPr>
          <w:fldChar w:fldCharType="end"/>
        </w:r>
      </w:hyperlink>
    </w:p>
    <w:p w14:paraId="517B38AB" w14:textId="6D598D5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6" w:history="1">
        <w:r w:rsidRPr="006D7BDF">
          <w:rPr>
            <w:rStyle w:val="Hyperlink"/>
            <w:rFonts w:ascii="Nirmala UI" w:hAnsi="Nirmala UI" w:cs="Nirmala UI"/>
            <w:noProof/>
            <w:lang w:val="ru-RU"/>
          </w:rPr>
          <w:t>மறைந்தவர்களுக்கான</w:t>
        </w:r>
        <w:r w:rsidRPr="006D7BDF">
          <w:rPr>
            <w:rStyle w:val="Hyperlink"/>
            <w:noProof/>
            <w:lang w:val="ru-RU"/>
          </w:rPr>
          <w:t xml:space="preserve"> </w:t>
        </w:r>
        <w:r w:rsidRPr="006D7BDF">
          <w:rPr>
            <w:rStyle w:val="Hyperlink"/>
            <w:rFonts w:ascii="Nirmala UI" w:hAnsi="Nirmala UI" w:cs="Nirmala UI"/>
            <w:noProof/>
            <w:lang w:val="ru-RU"/>
          </w:rPr>
          <w:t>ஆறுதல்</w:t>
        </w:r>
        <w:r>
          <w:rPr>
            <w:noProof/>
            <w:webHidden/>
          </w:rPr>
          <w:tab/>
        </w:r>
        <w:r>
          <w:rPr>
            <w:noProof/>
            <w:webHidden/>
          </w:rPr>
          <w:fldChar w:fldCharType="begin"/>
        </w:r>
        <w:r>
          <w:rPr>
            <w:noProof/>
            <w:webHidden/>
          </w:rPr>
          <w:instrText xml:space="preserve"> PAGEREF _Toc242628486 \h </w:instrText>
        </w:r>
        <w:r>
          <w:rPr>
            <w:noProof/>
            <w:webHidden/>
          </w:rPr>
        </w:r>
        <w:r>
          <w:rPr>
            <w:noProof/>
            <w:webHidden/>
          </w:rPr>
          <w:fldChar w:fldCharType="separate"/>
        </w:r>
        <w:r w:rsidR="00C00542">
          <w:rPr>
            <w:noProof/>
            <w:webHidden/>
          </w:rPr>
          <w:t>74</w:t>
        </w:r>
        <w:r>
          <w:rPr>
            <w:noProof/>
            <w:webHidden/>
          </w:rPr>
          <w:fldChar w:fldCharType="end"/>
        </w:r>
      </w:hyperlink>
    </w:p>
    <w:p w14:paraId="7F39C8AA" w14:textId="2056E107"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87" w:history="1">
        <w:r w:rsidRPr="006D7BDF">
          <w:rPr>
            <w:rStyle w:val="Hyperlink"/>
            <w:rFonts w:ascii="Nirmala UI" w:hAnsi="Nirmala UI" w:cs="Nirmala UI"/>
            <w:noProof/>
            <w:lang w:val="ru-RU"/>
          </w:rPr>
          <w:t>அத்தியாயம்</w:t>
        </w:r>
        <w:r w:rsidRPr="006D7BDF">
          <w:rPr>
            <w:rStyle w:val="Hyperlink"/>
            <w:noProof/>
            <w:lang w:val="ru-RU"/>
          </w:rPr>
          <w:t xml:space="preserve"> 4.  </w:t>
        </w:r>
        <w:r w:rsidRPr="006D7BDF">
          <w:rPr>
            <w:rStyle w:val="Hyperlink"/>
            <w:rFonts w:ascii="Nirmala UI" w:hAnsi="Nirmala UI" w:cs="Nirmala UI"/>
            <w:noProof/>
            <w:lang w:val="ru-RU"/>
          </w:rPr>
          <w:t>திவ்விய</w:t>
        </w:r>
        <w:r w:rsidRPr="006D7BDF">
          <w:rPr>
            <w:rStyle w:val="Hyperlink"/>
            <w:noProof/>
            <w:lang w:val="ru-RU"/>
          </w:rPr>
          <w:t xml:space="preserve"> </w:t>
        </w:r>
        <w:r w:rsidRPr="006D7BDF">
          <w:rPr>
            <w:rStyle w:val="Hyperlink"/>
            <w:rFonts w:ascii="Nirmala UI" w:hAnsi="Nirmala UI" w:cs="Nirmala UI"/>
            <w:noProof/>
            <w:lang w:val="ru-RU"/>
          </w:rPr>
          <w:t>கீதங்கள்</w:t>
        </w:r>
        <w:r w:rsidRPr="006D7BDF">
          <w:rPr>
            <w:rStyle w:val="Hyperlink"/>
            <w:noProof/>
            <w:lang w:val="ru-RU"/>
          </w:rPr>
          <w:t xml:space="preserve"> </w:t>
        </w:r>
        <w:r w:rsidRPr="006D7BDF">
          <w:rPr>
            <w:rStyle w:val="Hyperlink"/>
            <w:rFonts w:ascii="Nirmala UI" w:hAnsi="Nirmala UI" w:cs="Nirmala UI"/>
            <w:noProof/>
            <w:lang w:val="ru-RU"/>
          </w:rPr>
          <w:t>சாத்தானை</w:t>
        </w:r>
        <w:r w:rsidRPr="006D7BDF">
          <w:rPr>
            <w:rStyle w:val="Hyperlink"/>
            <w:noProof/>
            <w:lang w:val="ru-RU"/>
          </w:rPr>
          <w:t xml:space="preserve"> </w:t>
        </w:r>
        <w:r w:rsidRPr="006D7BDF">
          <w:rPr>
            <w:rStyle w:val="Hyperlink"/>
            <w:rFonts w:ascii="Nirmala UI" w:hAnsi="Nirmala UI" w:cs="Nirmala UI"/>
            <w:noProof/>
            <w:lang w:val="ru-RU"/>
          </w:rPr>
          <w:t>வீழ்த்தும்</w:t>
        </w:r>
        <w:r w:rsidRPr="006D7BDF">
          <w:rPr>
            <w:rStyle w:val="Hyperlink"/>
            <w:noProof/>
            <w:lang w:val="ru-RU"/>
          </w:rPr>
          <w:t xml:space="preserve"> </w:t>
        </w:r>
        <w:r w:rsidRPr="006D7BDF">
          <w:rPr>
            <w:rStyle w:val="Hyperlink"/>
            <w:rFonts w:ascii="Nirmala UI" w:hAnsi="Nirmala UI" w:cs="Nirmala UI"/>
            <w:noProof/>
            <w:lang w:val="ru-RU"/>
          </w:rPr>
          <w:t>மின்னல்</w:t>
        </w:r>
        <w:r w:rsidRPr="006D7BDF">
          <w:rPr>
            <w:rStyle w:val="Hyperlink"/>
            <w:noProof/>
            <w:lang w:val="ru-RU"/>
          </w:rPr>
          <w:t>bolt of lightning that strikes down the devil</w:t>
        </w:r>
        <w:r>
          <w:rPr>
            <w:noProof/>
            <w:webHidden/>
          </w:rPr>
          <w:tab/>
        </w:r>
        <w:r>
          <w:rPr>
            <w:noProof/>
            <w:webHidden/>
          </w:rPr>
          <w:fldChar w:fldCharType="begin"/>
        </w:r>
        <w:r>
          <w:rPr>
            <w:noProof/>
            <w:webHidden/>
          </w:rPr>
          <w:instrText xml:space="preserve"> PAGEREF _Toc242628487 \h </w:instrText>
        </w:r>
        <w:r>
          <w:rPr>
            <w:noProof/>
            <w:webHidden/>
          </w:rPr>
        </w:r>
        <w:r>
          <w:rPr>
            <w:noProof/>
            <w:webHidden/>
          </w:rPr>
          <w:fldChar w:fldCharType="separate"/>
        </w:r>
        <w:r w:rsidR="00C00542">
          <w:rPr>
            <w:noProof/>
            <w:webHidden/>
          </w:rPr>
          <w:t>75</w:t>
        </w:r>
        <w:r>
          <w:rPr>
            <w:noProof/>
            <w:webHidden/>
          </w:rPr>
          <w:fldChar w:fldCharType="end"/>
        </w:r>
      </w:hyperlink>
    </w:p>
    <w:p w14:paraId="66D42C13" w14:textId="656C261C"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8" w:history="1">
        <w:r w:rsidRPr="006D7BDF">
          <w:rPr>
            <w:rStyle w:val="Hyperlink"/>
            <w:rFonts w:ascii="Nirmala UI" w:hAnsi="Nirmala UI" w:cs="Nirmala UI"/>
            <w:noProof/>
            <w:lang w:val="ru-RU"/>
          </w:rPr>
          <w:t>தாவீதின்</w:t>
        </w:r>
        <w:r w:rsidRPr="006D7BDF">
          <w:rPr>
            <w:rStyle w:val="Hyperlink"/>
            <w:noProof/>
            <w:lang w:val="ru-RU"/>
          </w:rPr>
          <w:t xml:space="preserve"> </w:t>
        </w:r>
        <w:r w:rsidRPr="006D7BDF">
          <w:rPr>
            <w:rStyle w:val="Hyperlink"/>
            <w:rFonts w:ascii="Nirmala UI" w:hAnsi="Nirmala UI" w:cs="Nirmala UI"/>
            <w:noProof/>
            <w:lang w:val="ru-RU"/>
          </w:rPr>
          <w:t>சங்கீதங்கள்</w:t>
        </w:r>
        <w:r w:rsidRPr="006D7BDF">
          <w:rPr>
            <w:rStyle w:val="Hyperlink"/>
            <w:noProof/>
            <w:lang w:val="ru-RU"/>
          </w:rPr>
          <w:t xml:space="preserve"> </w:t>
        </w:r>
        <w:r w:rsidRPr="006D7BDF">
          <w:rPr>
            <w:rStyle w:val="Hyperlink"/>
            <w:rFonts w:ascii="Nirmala UI" w:hAnsi="Nirmala UI" w:cs="Nirmala UI"/>
            <w:noProof/>
            <w:lang w:val="ru-RU"/>
          </w:rPr>
          <w:t>தெய்வீகமாக</w:t>
        </w:r>
        <w:r w:rsidRPr="006D7BDF">
          <w:rPr>
            <w:rStyle w:val="Hyperlink"/>
            <w:noProof/>
            <w:lang w:val="ru-RU"/>
          </w:rPr>
          <w:t xml:space="preserve"> </w:t>
        </w:r>
        <w:r w:rsidRPr="006D7BDF">
          <w:rPr>
            <w:rStyle w:val="Hyperlink"/>
            <w:rFonts w:ascii="Nirmala UI" w:hAnsi="Nirmala UI" w:cs="Nirmala UI"/>
            <w:noProof/>
            <w:lang w:val="ru-RU"/>
          </w:rPr>
          <w:t>உத்வேகப்படுத்தப்பட்டவை</w:t>
        </w:r>
        <w:r>
          <w:rPr>
            <w:noProof/>
            <w:webHidden/>
          </w:rPr>
          <w:tab/>
        </w:r>
        <w:r>
          <w:rPr>
            <w:noProof/>
            <w:webHidden/>
          </w:rPr>
          <w:fldChar w:fldCharType="begin"/>
        </w:r>
        <w:r>
          <w:rPr>
            <w:noProof/>
            <w:webHidden/>
          </w:rPr>
          <w:instrText xml:space="preserve"> PAGEREF _Toc242628488 \h </w:instrText>
        </w:r>
        <w:r>
          <w:rPr>
            <w:noProof/>
            <w:webHidden/>
          </w:rPr>
        </w:r>
        <w:r>
          <w:rPr>
            <w:noProof/>
            <w:webHidden/>
          </w:rPr>
          <w:fldChar w:fldCharType="separate"/>
        </w:r>
        <w:r w:rsidR="00C00542">
          <w:rPr>
            <w:noProof/>
            <w:webHidden/>
          </w:rPr>
          <w:t>75</w:t>
        </w:r>
        <w:r>
          <w:rPr>
            <w:noProof/>
            <w:webHidden/>
          </w:rPr>
          <w:fldChar w:fldCharType="end"/>
        </w:r>
      </w:hyperlink>
    </w:p>
    <w:p w14:paraId="74ABBABA" w14:textId="4EC476D1"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89"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அர்செனியஸின்</w:t>
        </w:r>
        <w:r w:rsidRPr="006D7BDF">
          <w:rPr>
            <w:rStyle w:val="Hyperlink"/>
            <w:noProof/>
            <w:lang w:val="ru-RU"/>
          </w:rPr>
          <w:t xml:space="preserve"> '</w:t>
        </w:r>
        <w:r w:rsidRPr="006D7BDF">
          <w:rPr>
            <w:rStyle w:val="Hyperlink"/>
            <w:rFonts w:ascii="Nirmala UI" w:hAnsi="Nirmala UI" w:cs="Nirmala UI"/>
            <w:noProof/>
            <w:lang w:val="ru-RU"/>
          </w:rPr>
          <w:t>சூழ்நிலைகளுக்கு</w:t>
        </w:r>
        <w:r w:rsidRPr="006D7BDF">
          <w:rPr>
            <w:rStyle w:val="Hyperlink"/>
            <w:noProof/>
            <w:lang w:val="ru-RU"/>
          </w:rPr>
          <w:t xml:space="preserve">' </w:t>
        </w:r>
        <w:r w:rsidRPr="006D7BDF">
          <w:rPr>
            <w:rStyle w:val="Hyperlink"/>
            <w:rFonts w:ascii="Nirmala UI" w:hAnsi="Nirmala UI" w:cs="Nirmala UI"/>
            <w:noProof/>
            <w:lang w:val="ru-RU"/>
          </w:rPr>
          <w:t>ஏற்ப</w:t>
        </w:r>
        <w:r w:rsidRPr="006D7BDF">
          <w:rPr>
            <w:rStyle w:val="Hyperlink"/>
            <w:noProof/>
            <w:lang w:val="ru-RU"/>
          </w:rPr>
          <w:t xml:space="preserve"> </w:t>
        </w:r>
        <w:r w:rsidRPr="006D7BDF">
          <w:rPr>
            <w:rStyle w:val="Hyperlink"/>
            <w:rFonts w:ascii="Nirmala UI" w:hAnsi="Nirmala UI" w:cs="Nirmala UI"/>
            <w:noProof/>
            <w:lang w:val="ru-RU"/>
          </w:rPr>
          <w:t>சங்கீதங்களை</w:t>
        </w:r>
        <w:r w:rsidRPr="006D7BDF">
          <w:rPr>
            <w:rStyle w:val="Hyperlink"/>
            <w:noProof/>
            <w:lang w:val="ru-RU"/>
          </w:rPr>
          <w:t xml:space="preserve"> </w:t>
        </w:r>
        <w:r w:rsidRPr="006D7BDF">
          <w:rPr>
            <w:rStyle w:val="Hyperlink"/>
            <w:rFonts w:ascii="Nirmala UI" w:hAnsi="Nirmala UI" w:cs="Nirmala UI"/>
            <w:noProof/>
            <w:lang w:val="ru-RU"/>
          </w:rPr>
          <w:t>வாசித்தல்</w:t>
        </w:r>
        <w:r>
          <w:rPr>
            <w:noProof/>
            <w:webHidden/>
          </w:rPr>
          <w:tab/>
        </w:r>
        <w:r>
          <w:rPr>
            <w:noProof/>
            <w:webHidden/>
          </w:rPr>
          <w:fldChar w:fldCharType="begin"/>
        </w:r>
        <w:r>
          <w:rPr>
            <w:noProof/>
            <w:webHidden/>
          </w:rPr>
          <w:instrText xml:space="preserve"> PAGEREF _Toc242628489 \h </w:instrText>
        </w:r>
        <w:r>
          <w:rPr>
            <w:noProof/>
            <w:webHidden/>
          </w:rPr>
        </w:r>
        <w:r>
          <w:rPr>
            <w:noProof/>
            <w:webHidden/>
          </w:rPr>
          <w:fldChar w:fldCharType="separate"/>
        </w:r>
        <w:r w:rsidR="00C00542">
          <w:rPr>
            <w:noProof/>
            <w:webHidden/>
          </w:rPr>
          <w:t>76</w:t>
        </w:r>
        <w:r>
          <w:rPr>
            <w:noProof/>
            <w:webHidden/>
          </w:rPr>
          <w:fldChar w:fldCharType="end"/>
        </w:r>
      </w:hyperlink>
    </w:p>
    <w:p w14:paraId="7B276C00" w14:textId="7894433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0" w:history="1">
        <w:r w:rsidRPr="006D7BDF">
          <w:rPr>
            <w:rStyle w:val="Hyperlink"/>
            <w:rFonts w:ascii="Nirmala UI" w:hAnsi="Nirmala UI" w:cs="Nirmala UI"/>
            <w:noProof/>
            <w:lang w:val="ru-RU"/>
          </w:rPr>
          <w:t>பல்வேறு</w:t>
        </w:r>
        <w:r w:rsidRPr="006D7BDF">
          <w:rPr>
            <w:rStyle w:val="Hyperlink"/>
            <w:noProof/>
            <w:lang w:val="ru-RU"/>
          </w:rPr>
          <w:t xml:space="preserve"> </w:t>
        </w:r>
        <w:r w:rsidRPr="006D7BDF">
          <w:rPr>
            <w:rStyle w:val="Hyperlink"/>
            <w:rFonts w:ascii="Nirmala UI" w:hAnsi="Nirmala UI" w:cs="Nirmala UI"/>
            <w:noProof/>
            <w:lang w:val="ru-RU"/>
          </w:rPr>
          <w:t>தேவைகளுக்காகப்</w:t>
        </w:r>
        <w:r w:rsidRPr="006D7BDF">
          <w:rPr>
            <w:rStyle w:val="Hyperlink"/>
            <w:noProof/>
            <w:lang w:val="ru-RU"/>
          </w:rPr>
          <w:t xml:space="preserve"> </w:t>
        </w:r>
        <w:r w:rsidRPr="006D7BDF">
          <w:rPr>
            <w:rStyle w:val="Hyperlink"/>
            <w:rFonts w:ascii="Nirmala UI" w:hAnsi="Nirmala UI" w:cs="Nirmala UI"/>
            <w:noProof/>
            <w:lang w:val="ru-RU"/>
          </w:rPr>
          <w:t>பிரார்த்திப்போம்</w:t>
        </w:r>
        <w:r>
          <w:rPr>
            <w:noProof/>
            <w:webHidden/>
          </w:rPr>
          <w:tab/>
        </w:r>
        <w:r>
          <w:rPr>
            <w:noProof/>
            <w:webHidden/>
          </w:rPr>
          <w:fldChar w:fldCharType="begin"/>
        </w:r>
        <w:r>
          <w:rPr>
            <w:noProof/>
            <w:webHidden/>
          </w:rPr>
          <w:instrText xml:space="preserve"> PAGEREF _Toc242628490 \h </w:instrText>
        </w:r>
        <w:r>
          <w:rPr>
            <w:noProof/>
            <w:webHidden/>
          </w:rPr>
        </w:r>
        <w:r>
          <w:rPr>
            <w:noProof/>
            <w:webHidden/>
          </w:rPr>
          <w:fldChar w:fldCharType="separate"/>
        </w:r>
        <w:r w:rsidR="00C00542">
          <w:rPr>
            <w:noProof/>
            <w:webHidden/>
          </w:rPr>
          <w:t>77</w:t>
        </w:r>
        <w:r>
          <w:rPr>
            <w:noProof/>
            <w:webHidden/>
          </w:rPr>
          <w:fldChar w:fldCharType="end"/>
        </w:r>
      </w:hyperlink>
    </w:p>
    <w:p w14:paraId="326734B6" w14:textId="252FD50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1" w:history="1">
        <w:r w:rsidRPr="006D7BDF">
          <w:rPr>
            <w:rStyle w:val="Hyperlink"/>
            <w:rFonts w:ascii="Nirmala UI" w:hAnsi="Nirmala UI" w:cs="Nirmala UI"/>
            <w:noProof/>
            <w:lang w:val="ru-RU"/>
          </w:rPr>
          <w:t>சங்கீதப்</w:t>
        </w:r>
        <w:r w:rsidRPr="006D7BDF">
          <w:rPr>
            <w:rStyle w:val="Hyperlink"/>
            <w:noProof/>
            <w:lang w:val="ru-RU"/>
          </w:rPr>
          <w:t xml:space="preserve"> </w:t>
        </w:r>
        <w:r w:rsidRPr="006D7BDF">
          <w:rPr>
            <w:rStyle w:val="Hyperlink"/>
            <w:rFonts w:ascii="Nirmala UI" w:hAnsi="Nirmala UI" w:cs="Nirmala UI"/>
            <w:noProof/>
            <w:lang w:val="ru-RU"/>
          </w:rPr>
          <w:t>புத்தகத்திலிருந்து</w:t>
        </w:r>
        <w:r w:rsidRPr="006D7BDF">
          <w:rPr>
            <w:rStyle w:val="Hyperlink"/>
            <w:noProof/>
            <w:lang w:val="ru-RU"/>
          </w:rPr>
          <w:t xml:space="preserve"> </w:t>
        </w:r>
        <w:r w:rsidRPr="006D7BDF">
          <w:rPr>
            <w:rStyle w:val="Hyperlink"/>
            <w:rFonts w:ascii="Nirmala UI" w:hAnsi="Nirmala UI" w:cs="Nirmala UI"/>
            <w:noProof/>
            <w:lang w:val="ru-RU"/>
          </w:rPr>
          <w:t>ஜெபம்</w:t>
        </w:r>
        <w:r>
          <w:rPr>
            <w:noProof/>
            <w:webHidden/>
          </w:rPr>
          <w:tab/>
        </w:r>
        <w:r>
          <w:rPr>
            <w:noProof/>
            <w:webHidden/>
          </w:rPr>
          <w:fldChar w:fldCharType="begin"/>
        </w:r>
        <w:r>
          <w:rPr>
            <w:noProof/>
            <w:webHidden/>
          </w:rPr>
          <w:instrText xml:space="preserve"> PAGEREF _Toc242628491 \h </w:instrText>
        </w:r>
        <w:r>
          <w:rPr>
            <w:noProof/>
            <w:webHidden/>
          </w:rPr>
        </w:r>
        <w:r>
          <w:rPr>
            <w:noProof/>
            <w:webHidden/>
          </w:rPr>
          <w:fldChar w:fldCharType="separate"/>
        </w:r>
        <w:r w:rsidR="00C00542">
          <w:rPr>
            <w:noProof/>
            <w:webHidden/>
          </w:rPr>
          <w:t>78</w:t>
        </w:r>
        <w:r>
          <w:rPr>
            <w:noProof/>
            <w:webHidden/>
          </w:rPr>
          <w:fldChar w:fldCharType="end"/>
        </w:r>
      </w:hyperlink>
    </w:p>
    <w:p w14:paraId="3C5DF592" w14:textId="6128D5E0"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492" w:history="1">
        <w:r w:rsidRPr="006D7BDF">
          <w:rPr>
            <w:rStyle w:val="Hyperlink"/>
            <w:rFonts w:ascii="Nirmala UI" w:hAnsi="Nirmala UI" w:cs="Nirmala UI"/>
            <w:noProof/>
            <w:lang w:val="ru-RU"/>
          </w:rPr>
          <w:t>பகுதி</w:t>
        </w:r>
        <w:r w:rsidRPr="006D7BDF">
          <w:rPr>
            <w:rStyle w:val="Hyperlink"/>
            <w:noProof/>
            <w:lang w:val="ru-RU"/>
          </w:rPr>
          <w:t xml:space="preserve"> 5.  </w:t>
        </w:r>
        <w:r w:rsidRPr="006D7BDF">
          <w:rPr>
            <w:rStyle w:val="Hyperlink"/>
            <w:rFonts w:ascii="Nirmala UI" w:hAnsi="Nirmala UI" w:cs="Nirmala UI"/>
            <w:noProof/>
            <w:lang w:val="ru-RU"/>
          </w:rPr>
          <w:t>இயேசு</w:t>
        </w:r>
        <w:r w:rsidRPr="006D7BDF">
          <w:rPr>
            <w:rStyle w:val="Hyperlink"/>
            <w:noProof/>
            <w:lang w:val="ru-RU"/>
          </w:rPr>
          <w:t xml:space="preserve"> </w:t>
        </w:r>
        <w:r w:rsidRPr="006D7BDF">
          <w:rPr>
            <w:rStyle w:val="Hyperlink"/>
            <w:rFonts w:ascii="Nirmala UI" w:hAnsi="Nirmala UI" w:cs="Nirmala UI"/>
            <w:noProof/>
            <w:lang w:val="ru-RU"/>
          </w:rPr>
          <w:t>பிரார்த்தனையும்</w:t>
        </w:r>
        <w:r w:rsidRPr="006D7BDF">
          <w:rPr>
            <w:rStyle w:val="Hyperlink"/>
            <w:noProof/>
            <w:lang w:val="ru-RU"/>
          </w:rPr>
          <w:t xml:space="preserve"> </w:t>
        </w:r>
        <w:r w:rsidRPr="006D7BDF">
          <w:rPr>
            <w:rStyle w:val="Hyperlink"/>
            <w:rFonts w:ascii="Nirmala UI" w:hAnsi="Nirmala UI" w:cs="Nirmala UI"/>
            <w:noProof/>
            <w:lang w:val="ru-RU"/>
          </w:rPr>
          <w:t>நிதானமும்</w:t>
        </w:r>
        <w:r>
          <w:rPr>
            <w:noProof/>
            <w:webHidden/>
          </w:rPr>
          <w:tab/>
        </w:r>
        <w:r>
          <w:rPr>
            <w:noProof/>
            <w:webHidden/>
          </w:rPr>
          <w:fldChar w:fldCharType="begin"/>
        </w:r>
        <w:r>
          <w:rPr>
            <w:noProof/>
            <w:webHidden/>
          </w:rPr>
          <w:instrText xml:space="preserve"> PAGEREF _Toc242628492 \h </w:instrText>
        </w:r>
        <w:r>
          <w:rPr>
            <w:noProof/>
            <w:webHidden/>
          </w:rPr>
        </w:r>
        <w:r>
          <w:rPr>
            <w:noProof/>
            <w:webHidden/>
          </w:rPr>
          <w:fldChar w:fldCharType="separate"/>
        </w:r>
        <w:r w:rsidR="00C00542">
          <w:rPr>
            <w:noProof/>
            <w:webHidden/>
          </w:rPr>
          <w:t>79</w:t>
        </w:r>
        <w:r>
          <w:rPr>
            <w:noProof/>
            <w:webHidden/>
          </w:rPr>
          <w:fldChar w:fldCharType="end"/>
        </w:r>
      </w:hyperlink>
    </w:p>
    <w:p w14:paraId="7BA2B881" w14:textId="39C7D8C5"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93"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இயேசு</w:t>
        </w:r>
        <w:r w:rsidRPr="006D7BDF">
          <w:rPr>
            <w:rStyle w:val="Hyperlink"/>
            <w:noProof/>
            <w:lang w:val="ru-RU"/>
          </w:rPr>
          <w:t xml:space="preserve"> </w:t>
        </w:r>
        <w:r w:rsidRPr="006D7BDF">
          <w:rPr>
            <w:rStyle w:val="Hyperlink"/>
            <w:rFonts w:ascii="Nirmala UI" w:hAnsi="Nirmala UI" w:cs="Nirmala UI"/>
            <w:noProof/>
            <w:lang w:val="ru-RU"/>
          </w:rPr>
          <w:t>பிரார்த்தனையின்</w:t>
        </w:r>
        <w:r w:rsidRPr="006D7BDF">
          <w:rPr>
            <w:rStyle w:val="Hyperlink"/>
            <w:noProof/>
            <w:lang w:val="ru-RU"/>
          </w:rPr>
          <w:t xml:space="preserve"> </w:t>
        </w:r>
        <w:r w:rsidRPr="006D7BDF">
          <w:rPr>
            <w:rStyle w:val="Hyperlink"/>
            <w:rFonts w:ascii="Nirmala UI" w:hAnsi="Nirmala UI" w:cs="Nirmala UI"/>
            <w:noProof/>
            <w:lang w:val="ru-RU"/>
          </w:rPr>
          <w:t>சக்தியைப்</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_Toc242628493 \h </w:instrText>
        </w:r>
        <w:r>
          <w:rPr>
            <w:noProof/>
            <w:webHidden/>
          </w:rPr>
        </w:r>
        <w:r>
          <w:rPr>
            <w:noProof/>
            <w:webHidden/>
          </w:rPr>
          <w:fldChar w:fldCharType="separate"/>
        </w:r>
        <w:r w:rsidR="00C00542">
          <w:rPr>
            <w:noProof/>
            <w:webHidden/>
          </w:rPr>
          <w:t>79</w:t>
        </w:r>
        <w:r>
          <w:rPr>
            <w:noProof/>
            <w:webHidden/>
          </w:rPr>
          <w:fldChar w:fldCharType="end"/>
        </w:r>
      </w:hyperlink>
    </w:p>
    <w:p w14:paraId="2C8D1E3B" w14:textId="55BBEE4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4" w:history="1">
        <w:r w:rsidRPr="006D7BDF">
          <w:rPr>
            <w:rStyle w:val="Hyperlink"/>
            <w:noProof/>
            <w:lang w:val="ru-RU"/>
          </w:rPr>
          <w:t>"</w:t>
        </w:r>
        <w:r w:rsidRPr="006D7BDF">
          <w:rPr>
            <w:rStyle w:val="Hyperlink"/>
            <w:rFonts w:ascii="Nirmala UI" w:hAnsi="Nirmala UI" w:cs="Nirmala UI"/>
            <w:noProof/>
            <w:lang w:val="ru-RU"/>
          </w:rPr>
          <w:t>கர்த்தராகிய</w:t>
        </w:r>
        <w:r w:rsidRPr="006D7BDF">
          <w:rPr>
            <w:rStyle w:val="Hyperlink"/>
            <w:noProof/>
            <w:lang w:val="ru-RU"/>
          </w:rPr>
          <w:t xml:space="preserve"> </w:t>
        </w:r>
        <w:r w:rsidRPr="006D7BDF">
          <w:rPr>
            <w:rStyle w:val="Hyperlink"/>
            <w:rFonts w:ascii="Nirmala UI" w:hAnsi="Nirmala UI" w:cs="Nirmala UI"/>
            <w:noProof/>
            <w:lang w:val="ru-RU"/>
          </w:rPr>
          <w:t>இயேசு</w:t>
        </w:r>
        <w:r w:rsidRPr="006D7BDF">
          <w:rPr>
            <w:rStyle w:val="Hyperlink"/>
            <w:noProof/>
            <w:lang w:val="ru-RU"/>
          </w:rPr>
          <w:t xml:space="preserve"> </w:t>
        </w:r>
        <w:r w:rsidRPr="006D7BDF">
          <w:rPr>
            <w:rStyle w:val="Hyperlink"/>
            <w:rFonts w:ascii="Nirmala UI" w:hAnsi="Nirmala UI" w:cs="Nirmala UI"/>
            <w:noProof/>
            <w:lang w:val="ru-RU"/>
          </w:rPr>
          <w:t>கிறிஸ்துவே</w:t>
        </w:r>
        <w:r w:rsidRPr="006D7BDF">
          <w:rPr>
            <w:rStyle w:val="Hyperlink"/>
            <w:noProof/>
            <w:lang w:val="ru-RU"/>
          </w:rPr>
          <w:t xml:space="preserve">, </w:t>
        </w:r>
        <w:r w:rsidRPr="006D7BDF">
          <w:rPr>
            <w:rStyle w:val="Hyperlink"/>
            <w:rFonts w:ascii="Nirmala UI" w:hAnsi="Nirmala UI" w:cs="Nirmala UI"/>
            <w:noProof/>
            <w:lang w:val="ru-RU"/>
          </w:rPr>
          <w:t>தேவனது</w:t>
        </w:r>
        <w:r w:rsidRPr="006D7BDF">
          <w:rPr>
            <w:rStyle w:val="Hyperlink"/>
            <w:noProof/>
            <w:lang w:val="ru-RU"/>
          </w:rPr>
          <w:t xml:space="preserve"> </w:t>
        </w:r>
        <w:r w:rsidRPr="006D7BDF">
          <w:rPr>
            <w:rStyle w:val="Hyperlink"/>
            <w:rFonts w:ascii="Nirmala UI" w:hAnsi="Nirmala UI" w:cs="Nirmala UI"/>
            <w:noProof/>
            <w:lang w:val="ru-RU"/>
          </w:rPr>
          <w:t>குமாரனே</w:t>
        </w:r>
        <w:r w:rsidRPr="006D7BDF">
          <w:rPr>
            <w:rStyle w:val="Hyperlink"/>
            <w:noProof/>
            <w:lang w:val="ru-RU"/>
          </w:rPr>
          <w:t xml:space="preserve">, </w:t>
        </w:r>
        <w:r w:rsidRPr="006D7BDF">
          <w:rPr>
            <w:rStyle w:val="Hyperlink"/>
            <w:rFonts w:ascii="Nirmala UI" w:hAnsi="Nirmala UI" w:cs="Nirmala UI"/>
            <w:noProof/>
            <w:lang w:val="ru-RU"/>
          </w:rPr>
          <w:t>என்</w:t>
        </w:r>
        <w:r w:rsidRPr="006D7BDF">
          <w:rPr>
            <w:rStyle w:val="Hyperlink"/>
            <w:noProof/>
            <w:lang w:val="ru-RU"/>
          </w:rPr>
          <w:t xml:space="preserve"> </w:t>
        </w:r>
        <w:r w:rsidRPr="006D7BDF">
          <w:rPr>
            <w:rStyle w:val="Hyperlink"/>
            <w:rFonts w:ascii="Nirmala UI" w:hAnsi="Nirmala UI" w:cs="Nirmala UI"/>
            <w:noProof/>
            <w:lang w:val="ru-RU"/>
          </w:rPr>
          <w:t>மீது</w:t>
        </w:r>
        <w:r w:rsidRPr="006D7BDF">
          <w:rPr>
            <w:rStyle w:val="Hyperlink"/>
            <w:noProof/>
            <w:lang w:val="ru-RU"/>
          </w:rPr>
          <w:t xml:space="preserve"> </w:t>
        </w:r>
        <w:r w:rsidRPr="006D7BDF">
          <w:rPr>
            <w:rStyle w:val="Hyperlink"/>
            <w:rFonts w:ascii="Nirmala UI" w:hAnsi="Nirmala UI" w:cs="Nirmala UI"/>
            <w:noProof/>
            <w:lang w:val="ru-RU"/>
          </w:rPr>
          <w:t>இரக்கமாயிரும்</w:t>
        </w:r>
        <w:r w:rsidRPr="006D7BDF">
          <w:rPr>
            <w:rStyle w:val="Hyperlink"/>
            <w:noProof/>
            <w:lang w:val="ru-RU"/>
          </w:rPr>
          <w:t>"</w:t>
        </w:r>
        <w:r>
          <w:rPr>
            <w:noProof/>
            <w:webHidden/>
          </w:rPr>
          <w:tab/>
        </w:r>
        <w:r>
          <w:rPr>
            <w:noProof/>
            <w:webHidden/>
          </w:rPr>
          <w:fldChar w:fldCharType="begin"/>
        </w:r>
        <w:r>
          <w:rPr>
            <w:noProof/>
            <w:webHidden/>
          </w:rPr>
          <w:instrText xml:space="preserve"> PAGEREF _Toc242628494 \h </w:instrText>
        </w:r>
        <w:r>
          <w:rPr>
            <w:noProof/>
            <w:webHidden/>
          </w:rPr>
        </w:r>
        <w:r>
          <w:rPr>
            <w:noProof/>
            <w:webHidden/>
          </w:rPr>
          <w:fldChar w:fldCharType="separate"/>
        </w:r>
        <w:r w:rsidR="00C00542">
          <w:rPr>
            <w:noProof/>
            <w:webHidden/>
          </w:rPr>
          <w:t>79</w:t>
        </w:r>
        <w:r>
          <w:rPr>
            <w:noProof/>
            <w:webHidden/>
          </w:rPr>
          <w:fldChar w:fldCharType="end"/>
        </w:r>
      </w:hyperlink>
    </w:p>
    <w:p w14:paraId="3CCD9088" w14:textId="11D2904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5" w:history="1">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சாத்தானுக்கு</w:t>
        </w:r>
        <w:r w:rsidRPr="006D7BDF">
          <w:rPr>
            <w:rStyle w:val="Hyperlink"/>
            <w:noProof/>
            <w:lang w:val="ru-RU"/>
          </w:rPr>
          <w:t xml:space="preserve"> </w:t>
        </w:r>
        <w:r w:rsidRPr="006D7BDF">
          <w:rPr>
            <w:rStyle w:val="Hyperlink"/>
            <w:rFonts w:ascii="Nirmala UI" w:hAnsi="Nirmala UI" w:cs="Nirmala UI"/>
            <w:noProof/>
            <w:lang w:val="ru-RU"/>
          </w:rPr>
          <w:t>எதிரான</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வலிமையான</w:t>
        </w:r>
        <w:r w:rsidRPr="006D7BDF">
          <w:rPr>
            <w:rStyle w:val="Hyperlink"/>
            <w:noProof/>
            <w:lang w:val="ru-RU"/>
          </w:rPr>
          <w:t xml:space="preserve"> </w:t>
        </w:r>
        <w:r w:rsidRPr="006D7BDF">
          <w:rPr>
            <w:rStyle w:val="Hyperlink"/>
            <w:rFonts w:ascii="Nirmala UI" w:hAnsi="Nirmala UI" w:cs="Nirmala UI"/>
            <w:noProof/>
            <w:lang w:val="ru-RU"/>
          </w:rPr>
          <w:t>ஆயுதம்</w:t>
        </w:r>
        <w:r>
          <w:rPr>
            <w:noProof/>
            <w:webHidden/>
          </w:rPr>
          <w:tab/>
        </w:r>
        <w:r>
          <w:rPr>
            <w:noProof/>
            <w:webHidden/>
          </w:rPr>
          <w:fldChar w:fldCharType="begin"/>
        </w:r>
        <w:r>
          <w:rPr>
            <w:noProof/>
            <w:webHidden/>
          </w:rPr>
          <w:instrText xml:space="preserve"> PAGEREF _Toc242628495 \h </w:instrText>
        </w:r>
        <w:r>
          <w:rPr>
            <w:noProof/>
            <w:webHidden/>
          </w:rPr>
        </w:r>
        <w:r>
          <w:rPr>
            <w:noProof/>
            <w:webHidden/>
          </w:rPr>
          <w:fldChar w:fldCharType="separate"/>
        </w:r>
        <w:r w:rsidR="00C00542">
          <w:rPr>
            <w:noProof/>
            <w:webHidden/>
          </w:rPr>
          <w:t>81</w:t>
        </w:r>
        <w:r>
          <w:rPr>
            <w:noProof/>
            <w:webHidden/>
          </w:rPr>
          <w:fldChar w:fldCharType="end"/>
        </w:r>
      </w:hyperlink>
    </w:p>
    <w:p w14:paraId="352E75BE" w14:textId="3CAB85B1"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6" w:history="1">
        <w:r w:rsidRPr="006D7BDF">
          <w:rPr>
            <w:rStyle w:val="Hyperlink"/>
            <w:rFonts w:ascii="Nirmala UI" w:hAnsi="Nirmala UI" w:cs="Nirmala UI"/>
            <w:noProof/>
            <w:lang w:val="ru-RU"/>
          </w:rPr>
          <w:t>இதயத்தைத்</w:t>
        </w:r>
        <w:r w:rsidRPr="006D7BDF">
          <w:rPr>
            <w:rStyle w:val="Hyperlink"/>
            <w:noProof/>
            <w:lang w:val="ru-RU"/>
          </w:rPr>
          <w:t xml:space="preserve"> </w:t>
        </w:r>
        <w:r w:rsidRPr="006D7BDF">
          <w:rPr>
            <w:rStyle w:val="Hyperlink"/>
            <w:rFonts w:ascii="Nirmala UI" w:hAnsi="Nirmala UI" w:cs="Nirmala UI"/>
            <w:noProof/>
            <w:lang w:val="ru-RU"/>
          </w:rPr>
          <w:t>தூய்மைப்படுத்த</w:t>
        </w:r>
        <w:r w:rsidRPr="006D7BDF">
          <w:rPr>
            <w:rStyle w:val="Hyperlink"/>
            <w:noProof/>
            <w:lang w:val="ru-RU"/>
          </w:rPr>
          <w:t xml:space="preserve">, </w:t>
        </w:r>
        <w:r w:rsidRPr="006D7BDF">
          <w:rPr>
            <w:rStyle w:val="Hyperlink"/>
            <w:rFonts w:ascii="Nirmala UI" w:hAnsi="Nirmala UI" w:cs="Nirmala UI"/>
            <w:noProof/>
            <w:lang w:val="ru-RU"/>
          </w:rPr>
          <w:t>இயேசு</w:t>
        </w:r>
        <w:r w:rsidRPr="006D7BDF">
          <w:rPr>
            <w:rStyle w:val="Hyperlink"/>
            <w:noProof/>
            <w:lang w:val="ru-RU"/>
          </w:rPr>
          <w:t xml:space="preserve"> </w:t>
        </w:r>
        <w:r w:rsidRPr="006D7BDF">
          <w:rPr>
            <w:rStyle w:val="Hyperlink"/>
            <w:rFonts w:ascii="Nirmala UI" w:hAnsi="Nirmala UI" w:cs="Nirmala UI"/>
            <w:noProof/>
            <w:lang w:val="ru-RU"/>
          </w:rPr>
          <w:t>ஜெபமும்</w:t>
        </w:r>
        <w:r w:rsidRPr="006D7BDF">
          <w:rPr>
            <w:rStyle w:val="Hyperlink"/>
            <w:noProof/>
            <w:lang w:val="ru-RU"/>
          </w:rPr>
          <w:t xml:space="preserve"> </w:t>
        </w:r>
        <w:r w:rsidRPr="006D7BDF">
          <w:rPr>
            <w:rStyle w:val="Hyperlink"/>
            <w:rFonts w:ascii="Nirmala UI" w:hAnsi="Nirmala UI" w:cs="Nirmala UI"/>
            <w:noProof/>
            <w:lang w:val="ru-RU"/>
          </w:rPr>
          <w:t>துறவு</w:t>
        </w:r>
        <w:r w:rsidRPr="006D7BDF">
          <w:rPr>
            <w:rStyle w:val="Hyperlink"/>
            <w:noProof/>
            <w:lang w:val="ru-RU"/>
          </w:rPr>
          <w:t xml:space="preserve"> </w:t>
        </w:r>
        <w:r w:rsidRPr="006D7BDF">
          <w:rPr>
            <w:rStyle w:val="Hyperlink"/>
            <w:rFonts w:ascii="Nirmala UI" w:hAnsi="Nirmala UI" w:cs="Nirmala UI"/>
            <w:noProof/>
            <w:lang w:val="ru-RU"/>
          </w:rPr>
          <w:t>முயற்சியும்</w:t>
        </w:r>
        <w:r w:rsidRPr="006D7BDF">
          <w:rPr>
            <w:rStyle w:val="Hyperlink"/>
            <w:noProof/>
            <w:lang w:val="ru-RU"/>
          </w:rPr>
          <w:t xml:space="preserve"> </w:t>
        </w:r>
        <w:r w:rsidRPr="006D7BDF">
          <w:rPr>
            <w:rStyle w:val="Hyperlink"/>
            <w:rFonts w:ascii="Nirmala UI" w:hAnsi="Nirmala UI" w:cs="Nirmala UI"/>
            <w:noProof/>
            <w:lang w:val="ru-RU"/>
          </w:rPr>
          <w:t>தேவை</w:t>
        </w:r>
        <w:r w:rsidRPr="006D7BDF">
          <w:rPr>
            <w:rStyle w:val="Hyperlink"/>
            <w:noProof/>
            <w:lang w:val="ru-RU"/>
          </w:rPr>
          <w:t>.</w:t>
        </w:r>
        <w:r>
          <w:rPr>
            <w:noProof/>
            <w:webHidden/>
          </w:rPr>
          <w:tab/>
        </w:r>
        <w:r>
          <w:rPr>
            <w:noProof/>
            <w:webHidden/>
          </w:rPr>
          <w:fldChar w:fldCharType="begin"/>
        </w:r>
        <w:r>
          <w:rPr>
            <w:noProof/>
            <w:webHidden/>
          </w:rPr>
          <w:instrText xml:space="preserve"> PAGEREF _Toc242628496 \h </w:instrText>
        </w:r>
        <w:r>
          <w:rPr>
            <w:noProof/>
            <w:webHidden/>
          </w:rPr>
        </w:r>
        <w:r>
          <w:rPr>
            <w:noProof/>
            <w:webHidden/>
          </w:rPr>
          <w:fldChar w:fldCharType="separate"/>
        </w:r>
        <w:r w:rsidR="00C00542">
          <w:rPr>
            <w:noProof/>
            <w:webHidden/>
          </w:rPr>
          <w:t>82</w:t>
        </w:r>
        <w:r>
          <w:rPr>
            <w:noProof/>
            <w:webHidden/>
          </w:rPr>
          <w:fldChar w:fldCharType="end"/>
        </w:r>
      </w:hyperlink>
    </w:p>
    <w:p w14:paraId="5267C6AD" w14:textId="4E5750F1"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497"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பிரார்த்தனைப்</w:t>
        </w:r>
        <w:r w:rsidRPr="006D7BDF">
          <w:rPr>
            <w:rStyle w:val="Hyperlink"/>
            <w:noProof/>
            <w:lang w:val="ru-RU"/>
          </w:rPr>
          <w:t xml:space="preserve"> </w:t>
        </w:r>
        <w:r w:rsidRPr="006D7BDF">
          <w:rPr>
            <w:rStyle w:val="Hyperlink"/>
            <w:rFonts w:ascii="Nirmala UI" w:hAnsi="Nirmala UI" w:cs="Nirmala UI"/>
            <w:noProof/>
            <w:lang w:val="ru-RU"/>
          </w:rPr>
          <w:t>பயிற்சி</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_Toc242628497 \h </w:instrText>
        </w:r>
        <w:r>
          <w:rPr>
            <w:noProof/>
            <w:webHidden/>
          </w:rPr>
        </w:r>
        <w:r>
          <w:rPr>
            <w:noProof/>
            <w:webHidden/>
          </w:rPr>
          <w:fldChar w:fldCharType="separate"/>
        </w:r>
        <w:r w:rsidR="00C00542">
          <w:rPr>
            <w:noProof/>
            <w:webHidden/>
          </w:rPr>
          <w:t>82</w:t>
        </w:r>
        <w:r>
          <w:rPr>
            <w:noProof/>
            <w:webHidden/>
          </w:rPr>
          <w:fldChar w:fldCharType="end"/>
        </w:r>
      </w:hyperlink>
    </w:p>
    <w:p w14:paraId="723DADB7" w14:textId="68DCDC9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8" w:history="1">
        <w:r w:rsidRPr="006D7BDF">
          <w:rPr>
            <w:rStyle w:val="Hyperlink"/>
            <w:rFonts w:ascii="Nirmala UI" w:hAnsi="Nirmala UI" w:cs="Nirmala UI"/>
            <w:noProof/>
            <w:lang w:val="ru-RU"/>
          </w:rPr>
          <w:t>உரக்கவா</w:t>
        </w:r>
        <w:r w:rsidRPr="006D7BDF">
          <w:rPr>
            <w:rStyle w:val="Hyperlink"/>
            <w:noProof/>
            <w:lang w:val="ru-RU"/>
          </w:rPr>
          <w:t xml:space="preserve">, </w:t>
        </w:r>
        <w:r w:rsidRPr="006D7BDF">
          <w:rPr>
            <w:rStyle w:val="Hyperlink"/>
            <w:rFonts w:ascii="Nirmala UI" w:hAnsi="Nirmala UI" w:cs="Nirmala UI"/>
            <w:noProof/>
            <w:lang w:val="ru-RU"/>
          </w:rPr>
          <w:t>கிசுகிசுப்பாகவா</w:t>
        </w:r>
        <w:r w:rsidRPr="006D7BDF">
          <w:rPr>
            <w:rStyle w:val="Hyperlink"/>
            <w:noProof/>
            <w:lang w:val="ru-RU"/>
          </w:rPr>
          <w:t xml:space="preserve">, </w:t>
        </w:r>
        <w:r w:rsidRPr="006D7BDF">
          <w:rPr>
            <w:rStyle w:val="Hyperlink"/>
            <w:rFonts w:ascii="Nirmala UI" w:hAnsi="Nirmala UI" w:cs="Nirmala UI"/>
            <w:noProof/>
            <w:lang w:val="ru-RU"/>
          </w:rPr>
          <w:t>அல்லது</w:t>
        </w:r>
        <w:r w:rsidRPr="006D7BDF">
          <w:rPr>
            <w:rStyle w:val="Hyperlink"/>
            <w:noProof/>
            <w:lang w:val="ru-RU"/>
          </w:rPr>
          <w:t xml:space="preserve"> </w:t>
        </w:r>
        <w:r w:rsidRPr="006D7BDF">
          <w:rPr>
            <w:rStyle w:val="Hyperlink"/>
            <w:rFonts w:ascii="Nirmala UI" w:hAnsi="Nirmala UI" w:cs="Nirmala UI"/>
            <w:noProof/>
            <w:lang w:val="ru-RU"/>
          </w:rPr>
          <w:t>மனதிற்குள்ளா</w:t>
        </w:r>
        <w:r w:rsidRPr="006D7BDF">
          <w:rPr>
            <w:rStyle w:val="Hyperlink"/>
            <w:noProof/>
            <w:lang w:val="ru-RU"/>
          </w:rPr>
          <w:t>?</w:t>
        </w:r>
        <w:r>
          <w:rPr>
            <w:noProof/>
            <w:webHidden/>
          </w:rPr>
          <w:tab/>
        </w:r>
        <w:r>
          <w:rPr>
            <w:noProof/>
            <w:webHidden/>
          </w:rPr>
          <w:fldChar w:fldCharType="begin"/>
        </w:r>
        <w:r>
          <w:rPr>
            <w:noProof/>
            <w:webHidden/>
          </w:rPr>
          <w:instrText xml:space="preserve"> PAGEREF _Toc242628498 \h </w:instrText>
        </w:r>
        <w:r>
          <w:rPr>
            <w:noProof/>
            <w:webHidden/>
          </w:rPr>
        </w:r>
        <w:r>
          <w:rPr>
            <w:noProof/>
            <w:webHidden/>
          </w:rPr>
          <w:fldChar w:fldCharType="separate"/>
        </w:r>
        <w:r w:rsidR="00C00542">
          <w:rPr>
            <w:noProof/>
            <w:webHidden/>
          </w:rPr>
          <w:t>82</w:t>
        </w:r>
        <w:r>
          <w:rPr>
            <w:noProof/>
            <w:webHidden/>
          </w:rPr>
          <w:fldChar w:fldCharType="end"/>
        </w:r>
      </w:hyperlink>
    </w:p>
    <w:p w14:paraId="433E41A3" w14:textId="70F3BAE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499" w:history="1">
        <w:r w:rsidRPr="006D7BDF">
          <w:rPr>
            <w:rStyle w:val="Hyperlink"/>
            <w:rFonts w:ascii="Nirmala UI" w:hAnsi="Nirmala UI" w:cs="Nirmala UI"/>
            <w:noProof/>
            <w:lang w:val="ru-RU"/>
          </w:rPr>
          <w:t>நீங்கள்</w:t>
        </w:r>
        <w:r w:rsidRPr="006D7BDF">
          <w:rPr>
            <w:rStyle w:val="Hyperlink"/>
            <w:noProof/>
            <w:lang w:val="ru-RU"/>
          </w:rPr>
          <w:t xml:space="preserve"> </w:t>
        </w:r>
        <w:r w:rsidRPr="006D7BDF">
          <w:rPr>
            <w:rStyle w:val="Hyperlink"/>
            <w:rFonts w:ascii="Nirmala UI" w:hAnsi="Nirmala UI" w:cs="Nirmala UI"/>
            <w:noProof/>
            <w:lang w:val="ru-RU"/>
          </w:rPr>
          <w:t>எங்கிருந்தாலும்</w:t>
        </w:r>
        <w:r w:rsidRPr="006D7BDF">
          <w:rPr>
            <w:rStyle w:val="Hyperlink"/>
            <w:noProof/>
            <w:lang w:val="ru-RU"/>
          </w:rPr>
          <w:t xml:space="preserve"> </w:t>
        </w:r>
        <w:r w:rsidRPr="006D7BDF">
          <w:rPr>
            <w:rStyle w:val="Hyperlink"/>
            <w:rFonts w:ascii="Nirmala UI" w:hAnsi="Nirmala UI" w:cs="Nirmala UI"/>
            <w:noProof/>
            <w:lang w:val="ru-RU"/>
          </w:rPr>
          <w:t>இயேசு</w:t>
        </w:r>
        <w:r w:rsidRPr="006D7BDF">
          <w:rPr>
            <w:rStyle w:val="Hyperlink"/>
            <w:noProof/>
            <w:lang w:val="ru-RU"/>
          </w:rPr>
          <w:t xml:space="preserve"> </w:t>
        </w:r>
        <w:r w:rsidRPr="006D7BDF">
          <w:rPr>
            <w:rStyle w:val="Hyperlink"/>
            <w:rFonts w:ascii="Nirmala UI" w:hAnsi="Nirmala UI" w:cs="Nirmala UI"/>
            <w:noProof/>
            <w:lang w:val="ru-RU"/>
          </w:rPr>
          <w:t>பிரார்த்தனையைச்</w:t>
        </w:r>
        <w:r w:rsidRPr="006D7BDF">
          <w:rPr>
            <w:rStyle w:val="Hyperlink"/>
            <w:noProof/>
            <w:lang w:val="ru-RU"/>
          </w:rPr>
          <w:t xml:space="preserve"> </w:t>
        </w:r>
        <w:r w:rsidRPr="006D7BDF">
          <w:rPr>
            <w:rStyle w:val="Hyperlink"/>
            <w:rFonts w:ascii="Nirmala UI" w:hAnsi="Nirmala UI" w:cs="Nirmala UI"/>
            <w:noProof/>
            <w:lang w:val="ru-RU"/>
          </w:rPr>
          <w:t>செய்யுங்கள்</w:t>
        </w:r>
        <w:r>
          <w:rPr>
            <w:noProof/>
            <w:webHidden/>
          </w:rPr>
          <w:tab/>
        </w:r>
        <w:r>
          <w:rPr>
            <w:noProof/>
            <w:webHidden/>
          </w:rPr>
          <w:fldChar w:fldCharType="begin"/>
        </w:r>
        <w:r>
          <w:rPr>
            <w:noProof/>
            <w:webHidden/>
          </w:rPr>
          <w:instrText xml:space="preserve"> PAGEREF _Toc242628499 \h </w:instrText>
        </w:r>
        <w:r>
          <w:rPr>
            <w:noProof/>
            <w:webHidden/>
          </w:rPr>
        </w:r>
        <w:r>
          <w:rPr>
            <w:noProof/>
            <w:webHidden/>
          </w:rPr>
          <w:fldChar w:fldCharType="separate"/>
        </w:r>
        <w:r w:rsidR="00C00542">
          <w:rPr>
            <w:noProof/>
            <w:webHidden/>
          </w:rPr>
          <w:t>83</w:t>
        </w:r>
        <w:r>
          <w:rPr>
            <w:noProof/>
            <w:webHidden/>
          </w:rPr>
          <w:fldChar w:fldCharType="end"/>
        </w:r>
      </w:hyperlink>
    </w:p>
    <w:p w14:paraId="4668E34E" w14:textId="45ADEB4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0" w:history="1">
        <w:r w:rsidRPr="006D7BDF">
          <w:rPr>
            <w:rStyle w:val="Hyperlink"/>
            <w:rFonts w:ascii="Nirmala UI" w:hAnsi="Nirmala UI" w:cs="Nirmala UI"/>
            <w:noProof/>
            <w:lang w:val="ru-RU"/>
          </w:rPr>
          <w:t>தன்னிச்சையான</w:t>
        </w:r>
        <w:r w:rsidRPr="006D7BDF">
          <w:rPr>
            <w:rStyle w:val="Hyperlink"/>
            <w:noProof/>
            <w:lang w:val="ru-RU"/>
          </w:rPr>
          <w:t xml:space="preserve"> </w:t>
        </w:r>
        <w:r w:rsidRPr="006D7BDF">
          <w:rPr>
            <w:rStyle w:val="Hyperlink"/>
            <w:rFonts w:ascii="Nirmala UI" w:hAnsi="Nirmala UI" w:cs="Nirmala UI"/>
            <w:noProof/>
            <w:lang w:val="ru-RU"/>
          </w:rPr>
          <w:t>ஜெபம்</w:t>
        </w:r>
        <w:r>
          <w:rPr>
            <w:noProof/>
            <w:webHidden/>
          </w:rPr>
          <w:tab/>
        </w:r>
        <w:r>
          <w:rPr>
            <w:noProof/>
            <w:webHidden/>
          </w:rPr>
          <w:fldChar w:fldCharType="begin"/>
        </w:r>
        <w:r>
          <w:rPr>
            <w:noProof/>
            <w:webHidden/>
          </w:rPr>
          <w:instrText xml:space="preserve"> PAGEREF _Toc242628500 \h </w:instrText>
        </w:r>
        <w:r>
          <w:rPr>
            <w:noProof/>
            <w:webHidden/>
          </w:rPr>
        </w:r>
        <w:r>
          <w:rPr>
            <w:noProof/>
            <w:webHidden/>
          </w:rPr>
          <w:fldChar w:fldCharType="separate"/>
        </w:r>
        <w:r w:rsidR="00C00542">
          <w:rPr>
            <w:noProof/>
            <w:webHidden/>
          </w:rPr>
          <w:t>84</w:t>
        </w:r>
        <w:r>
          <w:rPr>
            <w:noProof/>
            <w:webHidden/>
          </w:rPr>
          <w:fldChar w:fldCharType="end"/>
        </w:r>
      </w:hyperlink>
    </w:p>
    <w:p w14:paraId="40E5000D" w14:textId="604524A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1" w:history="1">
        <w:r w:rsidRPr="006D7BDF">
          <w:rPr>
            <w:rStyle w:val="Hyperlink"/>
            <w:rFonts w:ascii="Nirmala UI" w:hAnsi="Nirmala UI" w:cs="Nirmala UI"/>
            <w:noProof/>
            <w:lang w:val="ru-RU"/>
          </w:rPr>
          <w:t>ஜெபத்தில்</w:t>
        </w:r>
        <w:r w:rsidRPr="006D7BDF">
          <w:rPr>
            <w:rStyle w:val="Hyperlink"/>
            <w:noProof/>
            <w:lang w:val="ru-RU"/>
          </w:rPr>
          <w:t xml:space="preserve"> </w:t>
        </w:r>
        <w:r w:rsidRPr="006D7BDF">
          <w:rPr>
            <w:rStyle w:val="Hyperlink"/>
            <w:rFonts w:ascii="Nirmala UI" w:hAnsi="Nirmala UI" w:cs="Nirmala UI"/>
            <w:noProof/>
            <w:lang w:val="ru-RU"/>
          </w:rPr>
          <w:t>இயந்திரத்தனம்</w:t>
        </w:r>
        <w:r>
          <w:rPr>
            <w:noProof/>
            <w:webHidden/>
          </w:rPr>
          <w:tab/>
        </w:r>
        <w:r>
          <w:rPr>
            <w:noProof/>
            <w:webHidden/>
          </w:rPr>
          <w:fldChar w:fldCharType="begin"/>
        </w:r>
        <w:r>
          <w:rPr>
            <w:noProof/>
            <w:webHidden/>
          </w:rPr>
          <w:instrText xml:space="preserve"> PAGEREF _Toc242628501 \h </w:instrText>
        </w:r>
        <w:r>
          <w:rPr>
            <w:noProof/>
            <w:webHidden/>
          </w:rPr>
        </w:r>
        <w:r>
          <w:rPr>
            <w:noProof/>
            <w:webHidden/>
          </w:rPr>
          <w:fldChar w:fldCharType="separate"/>
        </w:r>
        <w:r w:rsidR="00C00542">
          <w:rPr>
            <w:noProof/>
            <w:webHidden/>
          </w:rPr>
          <w:t>84</w:t>
        </w:r>
        <w:r>
          <w:rPr>
            <w:noProof/>
            <w:webHidden/>
          </w:rPr>
          <w:fldChar w:fldCharType="end"/>
        </w:r>
      </w:hyperlink>
    </w:p>
    <w:p w14:paraId="2C3FCEF6" w14:textId="158CCA9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2" w:history="1">
        <w:r w:rsidRPr="006D7BDF">
          <w:rPr>
            <w:rStyle w:val="Hyperlink"/>
            <w:rFonts w:ascii="Nirmala UI" w:hAnsi="Nirmala UI" w:cs="Nirmala UI"/>
            <w:noProof/>
            <w:lang w:val="ru-RU"/>
          </w:rPr>
          <w:t>மனதை</w:t>
        </w:r>
        <w:r w:rsidRPr="006D7BDF">
          <w:rPr>
            <w:rStyle w:val="Hyperlink"/>
            <w:noProof/>
            <w:lang w:val="ru-RU"/>
          </w:rPr>
          <w:t xml:space="preserve"> </w:t>
        </w:r>
        <w:r w:rsidRPr="006D7BDF">
          <w:rPr>
            <w:rStyle w:val="Hyperlink"/>
            <w:rFonts w:ascii="Nirmala UI" w:hAnsi="Nirmala UI" w:cs="Nirmala UI"/>
            <w:noProof/>
            <w:lang w:val="ru-RU"/>
          </w:rPr>
          <w:t>ஒருமுகப்படுத்த</w:t>
        </w:r>
        <w:r w:rsidRPr="006D7BDF">
          <w:rPr>
            <w:rStyle w:val="Hyperlink"/>
            <w:noProof/>
            <w:lang w:val="ru-RU"/>
          </w:rPr>
          <w:t xml:space="preserve"> </w:t>
        </w:r>
        <w:r w:rsidRPr="006D7BDF">
          <w:rPr>
            <w:rStyle w:val="Hyperlink"/>
            <w:rFonts w:ascii="Nirmala UI" w:hAnsi="Nirmala UI" w:cs="Nirmala UI"/>
            <w:noProof/>
            <w:lang w:val="ru-RU"/>
          </w:rPr>
          <w:t>மூச்சைப்</w:t>
        </w:r>
        <w:r w:rsidRPr="006D7BDF">
          <w:rPr>
            <w:rStyle w:val="Hyperlink"/>
            <w:noProof/>
            <w:lang w:val="ru-RU"/>
          </w:rPr>
          <w:t xml:space="preserve"> </w:t>
        </w:r>
        <w:r w:rsidRPr="006D7BDF">
          <w:rPr>
            <w:rStyle w:val="Hyperlink"/>
            <w:rFonts w:ascii="Nirmala UI" w:hAnsi="Nirmala UI" w:cs="Nirmala UI"/>
            <w:noProof/>
            <w:lang w:val="ru-RU"/>
          </w:rPr>
          <w:t>பிடித்துக்</w:t>
        </w:r>
        <w:r w:rsidRPr="006D7BDF">
          <w:rPr>
            <w:rStyle w:val="Hyperlink"/>
            <w:noProof/>
            <w:lang w:val="ru-RU"/>
          </w:rPr>
          <w:t xml:space="preserve"> </w:t>
        </w:r>
        <w:r w:rsidRPr="006D7BDF">
          <w:rPr>
            <w:rStyle w:val="Hyperlink"/>
            <w:rFonts w:ascii="Nirmala UI" w:hAnsi="Nirmala UI" w:cs="Nirmala UI"/>
            <w:noProof/>
            <w:lang w:val="ru-RU"/>
          </w:rPr>
          <w:t>கொள்வது</w:t>
        </w:r>
        <w:r>
          <w:rPr>
            <w:noProof/>
            <w:webHidden/>
          </w:rPr>
          <w:tab/>
        </w:r>
        <w:r>
          <w:rPr>
            <w:noProof/>
            <w:webHidden/>
          </w:rPr>
          <w:fldChar w:fldCharType="begin"/>
        </w:r>
        <w:r>
          <w:rPr>
            <w:noProof/>
            <w:webHidden/>
          </w:rPr>
          <w:instrText xml:space="preserve"> PAGEREF _Toc242628502 \h </w:instrText>
        </w:r>
        <w:r>
          <w:rPr>
            <w:noProof/>
            <w:webHidden/>
          </w:rPr>
        </w:r>
        <w:r>
          <w:rPr>
            <w:noProof/>
            <w:webHidden/>
          </w:rPr>
          <w:fldChar w:fldCharType="separate"/>
        </w:r>
        <w:r w:rsidR="00C00542">
          <w:rPr>
            <w:noProof/>
            <w:webHidden/>
          </w:rPr>
          <w:t>85</w:t>
        </w:r>
        <w:r>
          <w:rPr>
            <w:noProof/>
            <w:webHidden/>
          </w:rPr>
          <w:fldChar w:fldCharType="end"/>
        </w:r>
      </w:hyperlink>
    </w:p>
    <w:p w14:paraId="26F37DD9" w14:textId="23FFEC1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3" w:history="1">
        <w:r w:rsidRPr="006D7BDF">
          <w:rPr>
            <w:rStyle w:val="Hyperlink"/>
            <w:rFonts w:ascii="Nirmala UI" w:hAnsi="Nirmala UI" w:cs="Nirmala UI"/>
            <w:noProof/>
            <w:lang w:val="ru-RU"/>
          </w:rPr>
          <w:t>பிரார்த்தனைக்கு</w:t>
        </w:r>
        <w:r w:rsidRPr="006D7BDF">
          <w:rPr>
            <w:rStyle w:val="Hyperlink"/>
            <w:noProof/>
            <w:lang w:val="ru-RU"/>
          </w:rPr>
          <w:t xml:space="preserve"> </w:t>
        </w:r>
        <w:r w:rsidRPr="006D7BDF">
          <w:rPr>
            <w:rStyle w:val="Hyperlink"/>
            <w:rFonts w:ascii="Nirmala UI" w:hAnsi="Nirmala UI" w:cs="Nirmala UI"/>
            <w:noProof/>
            <w:lang w:val="ru-RU"/>
          </w:rPr>
          <w:t>முயற்சி</w:t>
        </w:r>
        <w:r w:rsidRPr="006D7BDF">
          <w:rPr>
            <w:rStyle w:val="Hyperlink"/>
            <w:noProof/>
            <w:lang w:val="ru-RU"/>
          </w:rPr>
          <w:t xml:space="preserve"> </w:t>
        </w:r>
        <w:r w:rsidRPr="006D7BDF">
          <w:rPr>
            <w:rStyle w:val="Hyperlink"/>
            <w:rFonts w:ascii="Nirmala UI" w:hAnsi="Nirmala UI" w:cs="Nirmala UI"/>
            <w:noProof/>
            <w:lang w:val="ru-RU"/>
          </w:rPr>
          <w:t>தேவை</w:t>
        </w:r>
        <w:r>
          <w:rPr>
            <w:noProof/>
            <w:webHidden/>
          </w:rPr>
          <w:tab/>
        </w:r>
        <w:r>
          <w:rPr>
            <w:noProof/>
            <w:webHidden/>
          </w:rPr>
          <w:fldChar w:fldCharType="begin"/>
        </w:r>
        <w:r>
          <w:rPr>
            <w:noProof/>
            <w:webHidden/>
          </w:rPr>
          <w:instrText xml:space="preserve"> PAGEREF _Toc242628503 \h </w:instrText>
        </w:r>
        <w:r>
          <w:rPr>
            <w:noProof/>
            <w:webHidden/>
          </w:rPr>
        </w:r>
        <w:r>
          <w:rPr>
            <w:noProof/>
            <w:webHidden/>
          </w:rPr>
          <w:fldChar w:fldCharType="separate"/>
        </w:r>
        <w:r w:rsidR="00C00542">
          <w:rPr>
            <w:noProof/>
            <w:webHidden/>
          </w:rPr>
          <w:t>85</w:t>
        </w:r>
        <w:r>
          <w:rPr>
            <w:noProof/>
            <w:webHidden/>
          </w:rPr>
          <w:fldChar w:fldCharType="end"/>
        </w:r>
      </w:hyperlink>
    </w:p>
    <w:p w14:paraId="662FB66F" w14:textId="0E3B97C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4" w:history="1">
        <w:r w:rsidRPr="006D7BDF">
          <w:rPr>
            <w:rStyle w:val="Hyperlink"/>
            <w:rFonts w:ascii="Nirmala UI" w:hAnsi="Nirmala UI" w:cs="Nirmala UI"/>
            <w:noProof/>
            <w:lang w:val="ru-RU"/>
          </w:rPr>
          <w:t>மனந்திரும்புதல்</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ஜெபத்திற்கான</w:t>
        </w:r>
        <w:r w:rsidRPr="006D7BDF">
          <w:rPr>
            <w:rStyle w:val="Hyperlink"/>
            <w:noProof/>
            <w:lang w:val="ru-RU"/>
          </w:rPr>
          <w:t xml:space="preserve"> </w:t>
        </w:r>
        <w:r w:rsidRPr="006D7BDF">
          <w:rPr>
            <w:rStyle w:val="Hyperlink"/>
            <w:rFonts w:ascii="Nirmala UI" w:hAnsi="Nirmala UI" w:cs="Nirmala UI"/>
            <w:noProof/>
            <w:lang w:val="ru-RU"/>
          </w:rPr>
          <w:t>உறுதியான</w:t>
        </w:r>
        <w:r w:rsidRPr="006D7BDF">
          <w:rPr>
            <w:rStyle w:val="Hyperlink"/>
            <w:noProof/>
            <w:lang w:val="ru-RU"/>
          </w:rPr>
          <w:t xml:space="preserve"> </w:t>
        </w:r>
        <w:r w:rsidRPr="006D7BDF">
          <w:rPr>
            <w:rStyle w:val="Hyperlink"/>
            <w:rFonts w:ascii="Nirmala UI" w:hAnsi="Nirmala UI" w:cs="Nirmala UI"/>
            <w:noProof/>
            <w:lang w:val="ru-RU"/>
          </w:rPr>
          <w:t>பாதையாகும்</w:t>
        </w:r>
        <w:r>
          <w:rPr>
            <w:noProof/>
            <w:webHidden/>
          </w:rPr>
          <w:tab/>
        </w:r>
        <w:r>
          <w:rPr>
            <w:noProof/>
            <w:webHidden/>
          </w:rPr>
          <w:fldChar w:fldCharType="begin"/>
        </w:r>
        <w:r>
          <w:rPr>
            <w:noProof/>
            <w:webHidden/>
          </w:rPr>
          <w:instrText xml:space="preserve"> PAGEREF _Toc242628504 \h </w:instrText>
        </w:r>
        <w:r>
          <w:rPr>
            <w:noProof/>
            <w:webHidden/>
          </w:rPr>
        </w:r>
        <w:r>
          <w:rPr>
            <w:noProof/>
            <w:webHidden/>
          </w:rPr>
          <w:fldChar w:fldCharType="separate"/>
        </w:r>
        <w:r w:rsidR="00C00542">
          <w:rPr>
            <w:noProof/>
            <w:webHidden/>
          </w:rPr>
          <w:t>87</w:t>
        </w:r>
        <w:r>
          <w:rPr>
            <w:noProof/>
            <w:webHidden/>
          </w:rPr>
          <w:fldChar w:fldCharType="end"/>
        </w:r>
      </w:hyperlink>
    </w:p>
    <w:p w14:paraId="4F76C0E7" w14:textId="1B2F734E"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05"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புத்திசாலித்தனமான</w:t>
        </w:r>
        <w:r w:rsidRPr="006D7BDF">
          <w:rPr>
            <w:rStyle w:val="Hyperlink"/>
            <w:noProof/>
            <w:lang w:val="ru-RU"/>
          </w:rPr>
          <w:t xml:space="preserve"> </w:t>
        </w:r>
        <w:r w:rsidRPr="006D7BDF">
          <w:rPr>
            <w:rStyle w:val="Hyperlink"/>
            <w:rFonts w:ascii="Nirmala UI" w:hAnsi="Nirmala UI" w:cs="Nirmala UI"/>
            <w:noProof/>
            <w:lang w:val="ru-RU"/>
          </w:rPr>
          <w:t>செயல்</w:t>
        </w:r>
        <w:r>
          <w:rPr>
            <w:noProof/>
            <w:webHidden/>
          </w:rPr>
          <w:tab/>
        </w:r>
        <w:r>
          <w:rPr>
            <w:noProof/>
            <w:webHidden/>
          </w:rPr>
          <w:fldChar w:fldCharType="begin"/>
        </w:r>
        <w:r>
          <w:rPr>
            <w:noProof/>
            <w:webHidden/>
          </w:rPr>
          <w:instrText xml:space="preserve"> PAGEREF _Toc242628505 \h </w:instrText>
        </w:r>
        <w:r>
          <w:rPr>
            <w:noProof/>
            <w:webHidden/>
          </w:rPr>
        </w:r>
        <w:r>
          <w:rPr>
            <w:noProof/>
            <w:webHidden/>
          </w:rPr>
          <w:fldChar w:fldCharType="separate"/>
        </w:r>
        <w:r w:rsidR="00C00542">
          <w:rPr>
            <w:noProof/>
            <w:webHidden/>
          </w:rPr>
          <w:t>88</w:t>
        </w:r>
        <w:r>
          <w:rPr>
            <w:noProof/>
            <w:webHidden/>
          </w:rPr>
          <w:fldChar w:fldCharType="end"/>
        </w:r>
      </w:hyperlink>
    </w:p>
    <w:p w14:paraId="19D32C12" w14:textId="409A0B73"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6" w:history="1">
        <w:r w:rsidRPr="006D7BDF">
          <w:rPr>
            <w:rStyle w:val="Hyperlink"/>
            <w:rFonts w:ascii="Nirmala UI" w:hAnsi="Nirmala UI" w:cs="Nirmala UI"/>
            <w:noProof/>
            <w:lang w:val="ru-RU"/>
          </w:rPr>
          <w:t>மனம்</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பெரிய</w:t>
        </w:r>
        <w:r w:rsidRPr="006D7BDF">
          <w:rPr>
            <w:rStyle w:val="Hyperlink"/>
            <w:noProof/>
            <w:lang w:val="ru-RU"/>
          </w:rPr>
          <w:t xml:space="preserve"> </w:t>
        </w:r>
        <w:r w:rsidRPr="006D7BDF">
          <w:rPr>
            <w:rStyle w:val="Hyperlink"/>
            <w:rFonts w:ascii="Nirmala UI" w:hAnsi="Nirmala UI" w:cs="Nirmala UI"/>
            <w:noProof/>
            <w:lang w:val="ru-RU"/>
          </w:rPr>
          <w:t>வரம்</w:t>
        </w:r>
        <w:r w:rsidRPr="006D7BDF">
          <w:rPr>
            <w:rStyle w:val="Hyperlink"/>
            <w:noProof/>
            <w:lang w:val="ru-RU"/>
          </w:rPr>
          <w:t xml:space="preserve">, </w:t>
        </w:r>
        <w:r w:rsidRPr="006D7BDF">
          <w:rPr>
            <w:rStyle w:val="Hyperlink"/>
            <w:rFonts w:ascii="Nirmala UI" w:hAnsi="Nirmala UI" w:cs="Nirmala UI"/>
            <w:noProof/>
            <w:lang w:val="ru-RU"/>
          </w:rPr>
          <w:t>ஆனால்</w:t>
        </w:r>
        <w:r w:rsidRPr="006D7BDF">
          <w:rPr>
            <w:rStyle w:val="Hyperlink"/>
            <w:noProof/>
            <w:lang w:val="ru-RU"/>
          </w:rPr>
          <w:t xml:space="preserve"> </w:t>
        </w:r>
        <w:r w:rsidRPr="006D7BDF">
          <w:rPr>
            <w:rStyle w:val="Hyperlink"/>
            <w:rFonts w:ascii="Nirmala UI" w:hAnsi="Nirmala UI" w:cs="Nirmala UI"/>
            <w:noProof/>
            <w:lang w:val="ru-RU"/>
          </w:rPr>
          <w:t>அது</w:t>
        </w:r>
        <w:r w:rsidRPr="006D7BDF">
          <w:rPr>
            <w:rStyle w:val="Hyperlink"/>
            <w:noProof/>
            <w:lang w:val="ru-RU"/>
          </w:rPr>
          <w:t xml:space="preserve"> </w:t>
        </w:r>
        <w:r w:rsidRPr="006D7BDF">
          <w:rPr>
            <w:rStyle w:val="Hyperlink"/>
            <w:rFonts w:ascii="Nirmala UI" w:hAnsi="Nirmala UI" w:cs="Nirmala UI"/>
            <w:noProof/>
            <w:lang w:val="ru-RU"/>
          </w:rPr>
          <w:t>தெய்வீக</w:t>
        </w:r>
        <w:r w:rsidRPr="006D7BDF">
          <w:rPr>
            <w:rStyle w:val="Hyperlink"/>
            <w:noProof/>
            <w:lang w:val="ru-RU"/>
          </w:rPr>
          <w:t xml:space="preserve"> </w:t>
        </w:r>
        <w:r w:rsidRPr="006D7BDF">
          <w:rPr>
            <w:rStyle w:val="Hyperlink"/>
            <w:rFonts w:ascii="Nirmala UI" w:hAnsi="Nirmala UI" w:cs="Nirmala UI"/>
            <w:noProof/>
            <w:lang w:val="ru-RU"/>
          </w:rPr>
          <w:t>அதிர்வெண்ணுடன்</w:t>
        </w:r>
        <w:r w:rsidRPr="006D7BDF">
          <w:rPr>
            <w:rStyle w:val="Hyperlink"/>
            <w:noProof/>
            <w:lang w:val="ru-RU"/>
          </w:rPr>
          <w:t xml:space="preserve"> </w:t>
        </w:r>
        <w:r w:rsidRPr="006D7BDF">
          <w:rPr>
            <w:rStyle w:val="Hyperlink"/>
            <w:rFonts w:ascii="Nirmala UI" w:hAnsi="Nirmala UI" w:cs="Nirmala UI"/>
            <w:noProof/>
            <w:lang w:val="ru-RU"/>
          </w:rPr>
          <w:t>ஒத்திசைக்கப்பட</w:t>
        </w:r>
        <w:r w:rsidRPr="006D7BDF">
          <w:rPr>
            <w:rStyle w:val="Hyperlink"/>
            <w:noProof/>
            <w:lang w:val="ru-RU"/>
          </w:rPr>
          <w:t xml:space="preserve"> </w:t>
        </w:r>
        <w:r w:rsidRPr="006D7BDF">
          <w:rPr>
            <w:rStyle w:val="Hyperlink"/>
            <w:rFonts w:ascii="Nirmala UI" w:hAnsi="Nirmala UI" w:cs="Nirmala UI"/>
            <w:noProof/>
            <w:lang w:val="ru-RU"/>
          </w:rPr>
          <w:t>வேண்டும்</w:t>
        </w:r>
        <w:r>
          <w:rPr>
            <w:noProof/>
            <w:webHidden/>
          </w:rPr>
          <w:tab/>
        </w:r>
        <w:r>
          <w:rPr>
            <w:noProof/>
            <w:webHidden/>
          </w:rPr>
          <w:fldChar w:fldCharType="begin"/>
        </w:r>
        <w:r>
          <w:rPr>
            <w:noProof/>
            <w:webHidden/>
          </w:rPr>
          <w:instrText xml:space="preserve"> PAGEREF _Toc242628506 \h </w:instrText>
        </w:r>
        <w:r>
          <w:rPr>
            <w:noProof/>
            <w:webHidden/>
          </w:rPr>
        </w:r>
        <w:r>
          <w:rPr>
            <w:noProof/>
            <w:webHidden/>
          </w:rPr>
          <w:fldChar w:fldCharType="separate"/>
        </w:r>
        <w:r w:rsidR="00C00542">
          <w:rPr>
            <w:noProof/>
            <w:webHidden/>
          </w:rPr>
          <w:t>88</w:t>
        </w:r>
        <w:r>
          <w:rPr>
            <w:noProof/>
            <w:webHidden/>
          </w:rPr>
          <w:fldChar w:fldCharType="end"/>
        </w:r>
      </w:hyperlink>
    </w:p>
    <w:p w14:paraId="554E7352" w14:textId="11AF80B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7" w:history="1">
        <w:r w:rsidRPr="006D7BDF">
          <w:rPr>
            <w:rStyle w:val="Hyperlink"/>
            <w:rFonts w:ascii="Nirmala UI" w:hAnsi="Nirmala UI" w:cs="Nirmala UI"/>
            <w:noProof/>
            <w:lang w:val="ru-RU"/>
          </w:rPr>
          <w:t>ஆன்மீக</w:t>
        </w:r>
        <w:r w:rsidRPr="006D7BDF">
          <w:rPr>
            <w:rStyle w:val="Hyperlink"/>
            <w:noProof/>
            <w:lang w:val="ru-RU"/>
          </w:rPr>
          <w:t xml:space="preserve"> </w:t>
        </w:r>
        <w:r w:rsidRPr="006D7BDF">
          <w:rPr>
            <w:rStyle w:val="Hyperlink"/>
            <w:rFonts w:ascii="Nirmala UI" w:hAnsi="Nirmala UI" w:cs="Nirmala UI"/>
            <w:noProof/>
            <w:lang w:val="ru-RU"/>
          </w:rPr>
          <w:t>விழிப்புணர்வு</w:t>
        </w:r>
        <w:r>
          <w:rPr>
            <w:noProof/>
            <w:webHidden/>
          </w:rPr>
          <w:tab/>
        </w:r>
        <w:r>
          <w:rPr>
            <w:noProof/>
            <w:webHidden/>
          </w:rPr>
          <w:fldChar w:fldCharType="begin"/>
        </w:r>
        <w:r>
          <w:rPr>
            <w:noProof/>
            <w:webHidden/>
          </w:rPr>
          <w:instrText xml:space="preserve"> PAGEREF _Toc242628507 \h </w:instrText>
        </w:r>
        <w:r>
          <w:rPr>
            <w:noProof/>
            <w:webHidden/>
          </w:rPr>
        </w:r>
        <w:r>
          <w:rPr>
            <w:noProof/>
            <w:webHidden/>
          </w:rPr>
          <w:fldChar w:fldCharType="separate"/>
        </w:r>
        <w:r w:rsidR="00C00542">
          <w:rPr>
            <w:noProof/>
            <w:webHidden/>
          </w:rPr>
          <w:t>89</w:t>
        </w:r>
        <w:r>
          <w:rPr>
            <w:noProof/>
            <w:webHidden/>
          </w:rPr>
          <w:fldChar w:fldCharType="end"/>
        </w:r>
      </w:hyperlink>
    </w:p>
    <w:p w14:paraId="3DAB0740" w14:textId="3CD0342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8" w:history="1">
        <w:r w:rsidRPr="006D7BDF">
          <w:rPr>
            <w:rStyle w:val="Hyperlink"/>
            <w:rFonts w:ascii="Nirmala UI" w:hAnsi="Nirmala UI" w:cs="Nirmala UI"/>
            <w:noProof/>
            <w:lang w:val="ru-RU"/>
          </w:rPr>
          <w:t>மனதை</w:t>
        </w:r>
        <w:r w:rsidRPr="006D7BDF">
          <w:rPr>
            <w:rStyle w:val="Hyperlink"/>
            <w:noProof/>
            <w:lang w:val="ru-RU"/>
          </w:rPr>
          <w:t xml:space="preserve"> </w:t>
        </w:r>
        <w:r w:rsidRPr="006D7BDF">
          <w:rPr>
            <w:rStyle w:val="Hyperlink"/>
            <w:rFonts w:ascii="Nirmala UI" w:hAnsi="Nirmala UI" w:cs="Nirmala UI"/>
            <w:noProof/>
            <w:lang w:val="ru-RU"/>
          </w:rPr>
          <w:t>ஒருமுகப்படுத்துதல்</w:t>
        </w:r>
        <w:r>
          <w:rPr>
            <w:noProof/>
            <w:webHidden/>
          </w:rPr>
          <w:tab/>
        </w:r>
        <w:r>
          <w:rPr>
            <w:noProof/>
            <w:webHidden/>
          </w:rPr>
          <w:fldChar w:fldCharType="begin"/>
        </w:r>
        <w:r>
          <w:rPr>
            <w:noProof/>
            <w:webHidden/>
          </w:rPr>
          <w:instrText xml:space="preserve"> PAGEREF _Toc242628508 \h </w:instrText>
        </w:r>
        <w:r>
          <w:rPr>
            <w:noProof/>
            <w:webHidden/>
          </w:rPr>
        </w:r>
        <w:r>
          <w:rPr>
            <w:noProof/>
            <w:webHidden/>
          </w:rPr>
          <w:fldChar w:fldCharType="separate"/>
        </w:r>
        <w:r w:rsidR="00C00542">
          <w:rPr>
            <w:noProof/>
            <w:webHidden/>
          </w:rPr>
          <w:t>90</w:t>
        </w:r>
        <w:r>
          <w:rPr>
            <w:noProof/>
            <w:webHidden/>
          </w:rPr>
          <w:fldChar w:fldCharType="end"/>
        </w:r>
      </w:hyperlink>
    </w:p>
    <w:p w14:paraId="654202C1" w14:textId="4E4789E8"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09" w:history="1">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மனதிற்குச்</w:t>
        </w:r>
        <w:r w:rsidRPr="006D7BDF">
          <w:rPr>
            <w:rStyle w:val="Hyperlink"/>
            <w:noProof/>
            <w:lang w:val="ru-RU"/>
          </w:rPr>
          <w:t xml:space="preserve"> </w:t>
        </w:r>
        <w:r w:rsidRPr="006D7BDF">
          <w:rPr>
            <w:rStyle w:val="Hyperlink"/>
            <w:rFonts w:ascii="Nirmala UI" w:hAnsi="Nirmala UI" w:cs="Nirmala UI"/>
            <w:noProof/>
            <w:lang w:val="ru-RU"/>
          </w:rPr>
          <w:t>செய்ய</w:t>
        </w:r>
        <w:r w:rsidRPr="006D7BDF">
          <w:rPr>
            <w:rStyle w:val="Hyperlink"/>
            <w:noProof/>
            <w:lang w:val="ru-RU"/>
          </w:rPr>
          <w:t xml:space="preserve"> </w:t>
        </w:r>
        <w:r w:rsidRPr="006D7BDF">
          <w:rPr>
            <w:rStyle w:val="Hyperlink"/>
            <w:rFonts w:ascii="Nirmala UI" w:hAnsi="Nirmala UI" w:cs="Nirmala UI"/>
            <w:noProof/>
            <w:lang w:val="ru-RU"/>
          </w:rPr>
          <w:t>ஏதாவது</w:t>
        </w:r>
        <w:r w:rsidRPr="006D7BDF">
          <w:rPr>
            <w:rStyle w:val="Hyperlink"/>
            <w:noProof/>
            <w:lang w:val="ru-RU"/>
          </w:rPr>
          <w:t xml:space="preserve"> </w:t>
        </w:r>
        <w:r w:rsidRPr="006D7BDF">
          <w:rPr>
            <w:rStyle w:val="Hyperlink"/>
            <w:rFonts w:ascii="Nirmala UI" w:hAnsi="Nirmala UI" w:cs="Nirmala UI"/>
            <w:noProof/>
            <w:lang w:val="ru-RU"/>
          </w:rPr>
          <w:t>ஒன்றைக்</w:t>
        </w:r>
        <w:r w:rsidRPr="006D7BDF">
          <w:rPr>
            <w:rStyle w:val="Hyperlink"/>
            <w:noProof/>
            <w:lang w:val="ru-RU"/>
          </w:rPr>
          <w:t xml:space="preserve"> </w:t>
        </w:r>
        <w:r w:rsidRPr="006D7BDF">
          <w:rPr>
            <w:rStyle w:val="Hyperlink"/>
            <w:rFonts w:ascii="Nirmala UI" w:hAnsi="Nirmala UI" w:cs="Nirmala UI"/>
            <w:noProof/>
            <w:lang w:val="ru-RU"/>
          </w:rPr>
          <w:t>கொடுப்போம்</w:t>
        </w:r>
        <w:r>
          <w:rPr>
            <w:noProof/>
            <w:webHidden/>
          </w:rPr>
          <w:tab/>
        </w:r>
        <w:r>
          <w:rPr>
            <w:noProof/>
            <w:webHidden/>
          </w:rPr>
          <w:fldChar w:fldCharType="begin"/>
        </w:r>
        <w:r>
          <w:rPr>
            <w:noProof/>
            <w:webHidden/>
          </w:rPr>
          <w:instrText xml:space="preserve"> PAGEREF _Toc242628509 \h </w:instrText>
        </w:r>
        <w:r>
          <w:rPr>
            <w:noProof/>
            <w:webHidden/>
          </w:rPr>
        </w:r>
        <w:r>
          <w:rPr>
            <w:noProof/>
            <w:webHidden/>
          </w:rPr>
          <w:fldChar w:fldCharType="separate"/>
        </w:r>
        <w:r w:rsidR="00C00542">
          <w:rPr>
            <w:noProof/>
            <w:webHidden/>
          </w:rPr>
          <w:t>91</w:t>
        </w:r>
        <w:r>
          <w:rPr>
            <w:noProof/>
            <w:webHidden/>
          </w:rPr>
          <w:fldChar w:fldCharType="end"/>
        </w:r>
      </w:hyperlink>
    </w:p>
    <w:p w14:paraId="3070A485" w14:textId="099D33E3"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0" w:history="1">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பிரசன்ன</w:t>
        </w:r>
        <w:r w:rsidRPr="006D7BDF">
          <w:rPr>
            <w:rStyle w:val="Hyperlink"/>
            <w:noProof/>
            <w:lang w:val="ru-RU"/>
          </w:rPr>
          <w:t xml:space="preserve"> </w:t>
        </w:r>
        <w:r w:rsidRPr="006D7BDF">
          <w:rPr>
            <w:rStyle w:val="Hyperlink"/>
            <w:rFonts w:ascii="Nirmala UI" w:hAnsi="Nirmala UI" w:cs="Nirmala UI"/>
            <w:noProof/>
            <w:lang w:val="ru-RU"/>
          </w:rPr>
          <w:t>உணர்வு</w:t>
        </w:r>
        <w:r>
          <w:rPr>
            <w:noProof/>
            <w:webHidden/>
          </w:rPr>
          <w:tab/>
        </w:r>
        <w:r>
          <w:rPr>
            <w:noProof/>
            <w:webHidden/>
          </w:rPr>
          <w:fldChar w:fldCharType="begin"/>
        </w:r>
        <w:r>
          <w:rPr>
            <w:noProof/>
            <w:webHidden/>
          </w:rPr>
          <w:instrText xml:space="preserve"> PAGEREF _Toc242628510 \h </w:instrText>
        </w:r>
        <w:r>
          <w:rPr>
            <w:noProof/>
            <w:webHidden/>
          </w:rPr>
        </w:r>
        <w:r>
          <w:rPr>
            <w:noProof/>
            <w:webHidden/>
          </w:rPr>
          <w:fldChar w:fldCharType="separate"/>
        </w:r>
        <w:r w:rsidR="00C00542">
          <w:rPr>
            <w:noProof/>
            <w:webHidden/>
          </w:rPr>
          <w:t>92</w:t>
        </w:r>
        <w:r>
          <w:rPr>
            <w:noProof/>
            <w:webHidden/>
          </w:rPr>
          <w:fldChar w:fldCharType="end"/>
        </w:r>
      </w:hyperlink>
    </w:p>
    <w:p w14:paraId="6C644633" w14:textId="11FFF9E2"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11" w:history="1">
        <w:r w:rsidRPr="006D7BDF">
          <w:rPr>
            <w:rStyle w:val="Hyperlink"/>
            <w:rFonts w:ascii="Nirmala UI" w:hAnsi="Nirmala UI" w:cs="Nirmala UI"/>
            <w:noProof/>
            <w:lang w:val="ru-RU"/>
          </w:rPr>
          <w:t>அத்தியாயம்</w:t>
        </w:r>
        <w:r w:rsidRPr="006D7BDF">
          <w:rPr>
            <w:rStyle w:val="Hyperlink"/>
            <w:noProof/>
            <w:lang w:val="ru-RU"/>
          </w:rPr>
          <w:t xml:space="preserve"> 4.  </w:t>
        </w:r>
        <w:r w:rsidRPr="006D7BDF">
          <w:rPr>
            <w:rStyle w:val="Hyperlink"/>
            <w:rFonts w:ascii="Nirmala UI" w:hAnsi="Nirmala UI" w:cs="Nirmala UI"/>
            <w:noProof/>
            <w:lang w:val="ru-RU"/>
          </w:rPr>
          <w:t>மனம்</w:t>
        </w:r>
        <w:r w:rsidRPr="006D7BDF">
          <w:rPr>
            <w:rStyle w:val="Hyperlink"/>
            <w:noProof/>
            <w:lang w:val="ru-RU"/>
          </w:rPr>
          <w:t xml:space="preserve"> </w:t>
        </w:r>
        <w:r w:rsidRPr="006D7BDF">
          <w:rPr>
            <w:rStyle w:val="Hyperlink"/>
            <w:rFonts w:ascii="Nirmala UI" w:hAnsi="Nirmala UI" w:cs="Nirmala UI"/>
            <w:noProof/>
            <w:lang w:val="ru-RU"/>
          </w:rPr>
          <w:t>மற்றும்</w:t>
        </w:r>
        <w:r w:rsidRPr="006D7BDF">
          <w:rPr>
            <w:rStyle w:val="Hyperlink"/>
            <w:noProof/>
            <w:lang w:val="ru-RU"/>
          </w:rPr>
          <w:t xml:space="preserve"> </w:t>
        </w:r>
        <w:r w:rsidRPr="006D7BDF">
          <w:rPr>
            <w:rStyle w:val="Hyperlink"/>
            <w:rFonts w:ascii="Nirmala UI" w:hAnsi="Nirmala UI" w:cs="Nirmala UI"/>
            <w:noProof/>
            <w:lang w:val="ru-RU"/>
          </w:rPr>
          <w:t>இதயத்தின்</w:t>
        </w:r>
        <w:r w:rsidRPr="006D7BDF">
          <w:rPr>
            <w:rStyle w:val="Hyperlink"/>
            <w:noProof/>
            <w:lang w:val="ru-RU"/>
          </w:rPr>
          <w:t xml:space="preserve"> </w:t>
        </w:r>
        <w:r w:rsidRPr="006D7BDF">
          <w:rPr>
            <w:rStyle w:val="Hyperlink"/>
            <w:rFonts w:ascii="Nirmala UI" w:hAnsi="Nirmala UI" w:cs="Nirmala UI"/>
            <w:noProof/>
            <w:lang w:val="ru-RU"/>
          </w:rPr>
          <w:t>ஒத்துழைப்பு</w:t>
        </w:r>
        <w:r>
          <w:rPr>
            <w:noProof/>
            <w:webHidden/>
          </w:rPr>
          <w:tab/>
        </w:r>
        <w:r>
          <w:rPr>
            <w:noProof/>
            <w:webHidden/>
          </w:rPr>
          <w:fldChar w:fldCharType="begin"/>
        </w:r>
        <w:r>
          <w:rPr>
            <w:noProof/>
            <w:webHidden/>
          </w:rPr>
          <w:instrText xml:space="preserve"> PAGEREF _Toc242628511 \h </w:instrText>
        </w:r>
        <w:r>
          <w:rPr>
            <w:noProof/>
            <w:webHidden/>
          </w:rPr>
        </w:r>
        <w:r>
          <w:rPr>
            <w:noProof/>
            <w:webHidden/>
          </w:rPr>
          <w:fldChar w:fldCharType="separate"/>
        </w:r>
        <w:r w:rsidR="00C00542">
          <w:rPr>
            <w:noProof/>
            <w:webHidden/>
          </w:rPr>
          <w:t>92</w:t>
        </w:r>
        <w:r>
          <w:rPr>
            <w:noProof/>
            <w:webHidden/>
          </w:rPr>
          <w:fldChar w:fldCharType="end"/>
        </w:r>
      </w:hyperlink>
    </w:p>
    <w:p w14:paraId="5DE60218" w14:textId="479436C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2" w:history="1">
        <w:r w:rsidRPr="006D7BDF">
          <w:rPr>
            <w:rStyle w:val="Hyperlink"/>
            <w:rFonts w:ascii="Nirmala UI" w:hAnsi="Nirmala UI" w:cs="Nirmala UI"/>
            <w:noProof/>
            <w:lang w:val="ru-RU"/>
          </w:rPr>
          <w:t>மனமானது</w:t>
        </w:r>
        <w:r w:rsidRPr="006D7BDF">
          <w:rPr>
            <w:rStyle w:val="Hyperlink"/>
            <w:noProof/>
            <w:lang w:val="ru-RU"/>
          </w:rPr>
          <w:t xml:space="preserve"> </w:t>
        </w:r>
        <w:r w:rsidRPr="006D7BDF">
          <w:rPr>
            <w:rStyle w:val="Hyperlink"/>
            <w:rFonts w:ascii="Nirmala UI" w:hAnsi="Nirmala UI" w:cs="Nirmala UI"/>
            <w:noProof/>
            <w:lang w:val="ru-RU"/>
          </w:rPr>
          <w:t>இதயத்துடன்</w:t>
        </w:r>
        <w:r w:rsidRPr="006D7BDF">
          <w:rPr>
            <w:rStyle w:val="Hyperlink"/>
            <w:noProof/>
            <w:lang w:val="ru-RU"/>
          </w:rPr>
          <w:t xml:space="preserve"> </w:t>
        </w:r>
        <w:r w:rsidRPr="006D7BDF">
          <w:rPr>
            <w:rStyle w:val="Hyperlink"/>
            <w:rFonts w:ascii="Nirmala UI" w:hAnsi="Nirmala UI" w:cs="Nirmala UI"/>
            <w:noProof/>
            <w:lang w:val="ru-RU"/>
          </w:rPr>
          <w:t>ஒன்றிணையும்போது</w:t>
        </w:r>
        <w:r w:rsidRPr="006D7BDF">
          <w:rPr>
            <w:rStyle w:val="Hyperlink"/>
            <w:noProof/>
            <w:lang w:val="ru-RU"/>
          </w:rPr>
          <w:t xml:space="preserve">, </w:t>
        </w:r>
        <w:r w:rsidRPr="006D7BDF">
          <w:rPr>
            <w:rStyle w:val="Hyperlink"/>
            <w:rFonts w:ascii="Nirmala UI" w:hAnsi="Nirmala UI" w:cs="Nirmala UI"/>
            <w:noProof/>
            <w:lang w:val="ru-RU"/>
          </w:rPr>
          <w:t>பிரார்த்தனை</w:t>
        </w:r>
        <w:r w:rsidRPr="006D7BDF">
          <w:rPr>
            <w:rStyle w:val="Hyperlink"/>
            <w:noProof/>
            <w:lang w:val="ru-RU"/>
          </w:rPr>
          <w:t xml:space="preserve"> </w:t>
        </w:r>
        <w:r w:rsidRPr="006D7BDF">
          <w:rPr>
            <w:rStyle w:val="Hyperlink"/>
            <w:rFonts w:ascii="Nirmala UI" w:hAnsi="Nirmala UI" w:cs="Nirmala UI"/>
            <w:noProof/>
            <w:lang w:val="ru-RU"/>
          </w:rPr>
          <w:t>இதயப்பூர்வமாகிறது</w:t>
        </w:r>
        <w:r>
          <w:rPr>
            <w:noProof/>
            <w:webHidden/>
          </w:rPr>
          <w:tab/>
        </w:r>
        <w:r>
          <w:rPr>
            <w:noProof/>
            <w:webHidden/>
          </w:rPr>
          <w:fldChar w:fldCharType="begin"/>
        </w:r>
        <w:r>
          <w:rPr>
            <w:noProof/>
            <w:webHidden/>
          </w:rPr>
          <w:instrText xml:space="preserve"> PAGEREF _Toc242628512 \h </w:instrText>
        </w:r>
        <w:r>
          <w:rPr>
            <w:noProof/>
            <w:webHidden/>
          </w:rPr>
        </w:r>
        <w:r>
          <w:rPr>
            <w:noProof/>
            <w:webHidden/>
          </w:rPr>
          <w:fldChar w:fldCharType="separate"/>
        </w:r>
        <w:r w:rsidR="00C00542">
          <w:rPr>
            <w:noProof/>
            <w:webHidden/>
          </w:rPr>
          <w:t>92</w:t>
        </w:r>
        <w:r>
          <w:rPr>
            <w:noProof/>
            <w:webHidden/>
          </w:rPr>
          <w:fldChar w:fldCharType="end"/>
        </w:r>
      </w:hyperlink>
    </w:p>
    <w:p w14:paraId="5BEB3E64" w14:textId="0E806DE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3" w:history="1">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அன்பு</w:t>
        </w:r>
        <w:r w:rsidRPr="006D7BDF">
          <w:rPr>
            <w:rStyle w:val="Hyperlink"/>
            <w:noProof/>
            <w:lang w:val="ru-RU"/>
          </w:rPr>
          <w:t xml:space="preserve"> </w:t>
        </w:r>
        <w:r w:rsidRPr="006D7BDF">
          <w:rPr>
            <w:rStyle w:val="Hyperlink"/>
            <w:rFonts w:ascii="Nirmala UI" w:hAnsi="Nirmala UI" w:cs="Nirmala UI"/>
            <w:noProof/>
            <w:lang w:val="ru-RU"/>
          </w:rPr>
          <w:t>மனதை</w:t>
        </w:r>
        <w:r w:rsidRPr="006D7BDF">
          <w:rPr>
            <w:rStyle w:val="Hyperlink"/>
            <w:noProof/>
            <w:lang w:val="ru-RU"/>
          </w:rPr>
          <w:t xml:space="preserve"> </w:t>
        </w:r>
        <w:r w:rsidRPr="006D7BDF">
          <w:rPr>
            <w:rStyle w:val="Hyperlink"/>
            <w:rFonts w:ascii="Nirmala UI" w:hAnsi="Nirmala UI" w:cs="Nirmala UI"/>
            <w:noProof/>
            <w:lang w:val="ru-RU"/>
          </w:rPr>
          <w:t>இதயத்திற்குள்</w:t>
        </w:r>
        <w:r w:rsidRPr="006D7BDF">
          <w:rPr>
            <w:rStyle w:val="Hyperlink"/>
            <w:noProof/>
            <w:lang w:val="ru-RU"/>
          </w:rPr>
          <w:t xml:space="preserve"> </w:t>
        </w:r>
        <w:r w:rsidRPr="006D7BDF">
          <w:rPr>
            <w:rStyle w:val="Hyperlink"/>
            <w:rFonts w:ascii="Nirmala UI" w:hAnsi="Nirmala UI" w:cs="Nirmala UI"/>
            <w:noProof/>
            <w:lang w:val="ru-RU"/>
          </w:rPr>
          <w:t>ஒன்று</w:t>
        </w:r>
        <w:r w:rsidRPr="006D7BDF">
          <w:rPr>
            <w:rStyle w:val="Hyperlink"/>
            <w:noProof/>
            <w:lang w:val="ru-RU"/>
          </w:rPr>
          <w:t xml:space="preserve"> </w:t>
        </w:r>
        <w:r w:rsidRPr="006D7BDF">
          <w:rPr>
            <w:rStyle w:val="Hyperlink"/>
            <w:rFonts w:ascii="Nirmala UI" w:hAnsi="Nirmala UI" w:cs="Nirmala UI"/>
            <w:noProof/>
            <w:lang w:val="ru-RU"/>
          </w:rPr>
          <w:t>சேர்க்கிறது</w:t>
        </w:r>
        <w:r>
          <w:rPr>
            <w:noProof/>
            <w:webHidden/>
          </w:rPr>
          <w:tab/>
        </w:r>
        <w:r>
          <w:rPr>
            <w:noProof/>
            <w:webHidden/>
          </w:rPr>
          <w:fldChar w:fldCharType="begin"/>
        </w:r>
        <w:r>
          <w:rPr>
            <w:noProof/>
            <w:webHidden/>
          </w:rPr>
          <w:instrText xml:space="preserve"> PAGEREF _Toc242628513 \h </w:instrText>
        </w:r>
        <w:r>
          <w:rPr>
            <w:noProof/>
            <w:webHidden/>
          </w:rPr>
        </w:r>
        <w:r>
          <w:rPr>
            <w:noProof/>
            <w:webHidden/>
          </w:rPr>
          <w:fldChar w:fldCharType="separate"/>
        </w:r>
        <w:r w:rsidR="00C00542">
          <w:rPr>
            <w:noProof/>
            <w:webHidden/>
          </w:rPr>
          <w:t>94</w:t>
        </w:r>
        <w:r>
          <w:rPr>
            <w:noProof/>
            <w:webHidden/>
          </w:rPr>
          <w:fldChar w:fldCharType="end"/>
        </w:r>
      </w:hyperlink>
    </w:p>
    <w:p w14:paraId="6AC55CD7" w14:textId="7D85EAC1"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514" w:history="1">
        <w:r w:rsidRPr="006D7BDF">
          <w:rPr>
            <w:rStyle w:val="Hyperlink"/>
            <w:rFonts w:ascii="Nirmala UI" w:hAnsi="Nirmala UI" w:cs="Nirmala UI"/>
            <w:noProof/>
            <w:lang w:val="ru-RU"/>
          </w:rPr>
          <w:t>பகுதி</w:t>
        </w:r>
        <w:r w:rsidRPr="006D7BDF">
          <w:rPr>
            <w:rStyle w:val="Hyperlink"/>
            <w:noProof/>
            <w:lang w:val="ru-RU"/>
          </w:rPr>
          <w:t xml:space="preserve"> 6.  </w:t>
        </w:r>
        <w:r w:rsidRPr="006D7BDF">
          <w:rPr>
            <w:rStyle w:val="Hyperlink"/>
            <w:rFonts w:ascii="Nirmala UI" w:hAnsi="Nirmala UI" w:cs="Nirmala UI"/>
            <w:noProof/>
            <w:lang w:val="ru-RU"/>
          </w:rPr>
          <w:t>வழிபாட்டு</w:t>
        </w:r>
        <w:r w:rsidRPr="006D7BDF">
          <w:rPr>
            <w:rStyle w:val="Hyperlink"/>
            <w:noProof/>
            <w:lang w:val="ru-RU"/>
          </w:rPr>
          <w:t xml:space="preserve"> </w:t>
        </w:r>
        <w:r w:rsidRPr="006D7BDF">
          <w:rPr>
            <w:rStyle w:val="Hyperlink"/>
            <w:rFonts w:ascii="Nirmala UI" w:hAnsi="Nirmala UI" w:cs="Nirmala UI"/>
            <w:noProof/>
            <w:lang w:val="ru-RU"/>
          </w:rPr>
          <w:t>வாழ்க்கை</w:t>
        </w:r>
        <w:r>
          <w:rPr>
            <w:noProof/>
            <w:webHidden/>
          </w:rPr>
          <w:tab/>
        </w:r>
        <w:r>
          <w:rPr>
            <w:noProof/>
            <w:webHidden/>
          </w:rPr>
          <w:fldChar w:fldCharType="begin"/>
        </w:r>
        <w:r>
          <w:rPr>
            <w:noProof/>
            <w:webHidden/>
          </w:rPr>
          <w:instrText xml:space="preserve"> PAGEREF _Toc242628514 \h </w:instrText>
        </w:r>
        <w:r>
          <w:rPr>
            <w:noProof/>
            <w:webHidden/>
          </w:rPr>
        </w:r>
        <w:r>
          <w:rPr>
            <w:noProof/>
            <w:webHidden/>
          </w:rPr>
          <w:fldChar w:fldCharType="separate"/>
        </w:r>
        <w:r w:rsidR="00C00542">
          <w:rPr>
            <w:noProof/>
            <w:webHidden/>
          </w:rPr>
          <w:t>95</w:t>
        </w:r>
        <w:r>
          <w:rPr>
            <w:noProof/>
            <w:webHidden/>
          </w:rPr>
          <w:fldChar w:fldCharType="end"/>
        </w:r>
      </w:hyperlink>
    </w:p>
    <w:p w14:paraId="30878E21" w14:textId="325F80E7"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15"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திருச்சபையின்</w:t>
        </w:r>
        <w:r w:rsidRPr="006D7BDF">
          <w:rPr>
            <w:rStyle w:val="Hyperlink"/>
            <w:noProof/>
            <w:lang w:val="ru-RU"/>
          </w:rPr>
          <w:t xml:space="preserve"> </w:t>
        </w:r>
        <w:r w:rsidRPr="006D7BDF">
          <w:rPr>
            <w:rStyle w:val="Hyperlink"/>
            <w:rFonts w:ascii="Nirmala UI" w:hAnsi="Nirmala UI" w:cs="Nirmala UI"/>
            <w:noProof/>
            <w:lang w:val="ru-RU"/>
          </w:rPr>
          <w:t>ஆண்டுப்</w:t>
        </w:r>
        <w:r w:rsidRPr="006D7BDF">
          <w:rPr>
            <w:rStyle w:val="Hyperlink"/>
            <w:noProof/>
            <w:lang w:val="ru-RU"/>
          </w:rPr>
          <w:t xml:space="preserve"> </w:t>
        </w:r>
        <w:r w:rsidRPr="006D7BDF">
          <w:rPr>
            <w:rStyle w:val="Hyperlink"/>
            <w:rFonts w:ascii="Nirmala UI" w:hAnsi="Nirmala UI" w:cs="Nirmala UI"/>
            <w:noProof/>
            <w:lang w:val="ru-RU"/>
          </w:rPr>
          <w:t>பருவங்கள்</w:t>
        </w:r>
        <w:r w:rsidRPr="006D7BDF">
          <w:rPr>
            <w:rStyle w:val="Hyperlink"/>
            <w:noProof/>
            <w:lang w:val="ru-RU"/>
          </w:rPr>
          <w:t xml:space="preserve"> </w:t>
        </w:r>
        <w:r w:rsidRPr="006D7BDF">
          <w:rPr>
            <w:rStyle w:val="Hyperlink"/>
            <w:rFonts w:ascii="Nirmala UI" w:hAnsi="Nirmala UI" w:cs="Nirmala UI"/>
            <w:noProof/>
            <w:lang w:val="ru-RU"/>
          </w:rPr>
          <w:t>குறித்து</w:t>
        </w:r>
        <w:r>
          <w:rPr>
            <w:noProof/>
            <w:webHidden/>
          </w:rPr>
          <w:tab/>
        </w:r>
        <w:r>
          <w:rPr>
            <w:noProof/>
            <w:webHidden/>
          </w:rPr>
          <w:fldChar w:fldCharType="begin"/>
        </w:r>
        <w:r>
          <w:rPr>
            <w:noProof/>
            <w:webHidden/>
          </w:rPr>
          <w:instrText xml:space="preserve"> PAGEREF _Toc242628515 \h </w:instrText>
        </w:r>
        <w:r>
          <w:rPr>
            <w:noProof/>
            <w:webHidden/>
          </w:rPr>
        </w:r>
        <w:r>
          <w:rPr>
            <w:noProof/>
            <w:webHidden/>
          </w:rPr>
          <w:fldChar w:fldCharType="separate"/>
        </w:r>
        <w:r w:rsidR="00C00542">
          <w:rPr>
            <w:noProof/>
            <w:webHidden/>
          </w:rPr>
          <w:t>95</w:t>
        </w:r>
        <w:r>
          <w:rPr>
            <w:noProof/>
            <w:webHidden/>
          </w:rPr>
          <w:fldChar w:fldCharType="end"/>
        </w:r>
      </w:hyperlink>
    </w:p>
    <w:p w14:paraId="5B6462BA" w14:textId="110CF303"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6" w:history="1">
        <w:r w:rsidRPr="006D7BDF">
          <w:rPr>
            <w:rStyle w:val="Hyperlink"/>
            <w:noProof/>
            <w:lang w:val="ru-RU"/>
          </w:rPr>
          <w:t>'</w:t>
        </w:r>
        <w:r w:rsidRPr="006D7BDF">
          <w:rPr>
            <w:rStyle w:val="Hyperlink"/>
            <w:rFonts w:ascii="Nirmala UI" w:hAnsi="Nirmala UI" w:cs="Nirmala UI"/>
            <w:noProof/>
            <w:lang w:val="ru-RU"/>
          </w:rPr>
          <w:t>கிறிஸ்து</w:t>
        </w:r>
        <w:r w:rsidRPr="006D7BDF">
          <w:rPr>
            <w:rStyle w:val="Hyperlink"/>
            <w:noProof/>
            <w:lang w:val="ru-RU"/>
          </w:rPr>
          <w:t xml:space="preserve"> </w:t>
        </w:r>
        <w:r w:rsidRPr="006D7BDF">
          <w:rPr>
            <w:rStyle w:val="Hyperlink"/>
            <w:rFonts w:ascii="Nirmala UI" w:hAnsi="Nirmala UI" w:cs="Nirmala UI"/>
            <w:noProof/>
            <w:lang w:val="ru-RU"/>
          </w:rPr>
          <w:t>பிறந்தார்</w:t>
        </w:r>
        <w:r w:rsidRPr="006D7BDF">
          <w:rPr>
            <w:rStyle w:val="Hyperlink"/>
            <w:noProof/>
            <w:lang w:val="ru-RU"/>
          </w:rPr>
          <w:t>'</w:t>
        </w:r>
        <w:r>
          <w:rPr>
            <w:noProof/>
            <w:webHidden/>
          </w:rPr>
          <w:tab/>
        </w:r>
        <w:r>
          <w:rPr>
            <w:noProof/>
            <w:webHidden/>
          </w:rPr>
          <w:fldChar w:fldCharType="begin"/>
        </w:r>
        <w:r>
          <w:rPr>
            <w:noProof/>
            <w:webHidden/>
          </w:rPr>
          <w:instrText xml:space="preserve"> PAGEREF _Toc242628516 \h </w:instrText>
        </w:r>
        <w:r>
          <w:rPr>
            <w:noProof/>
            <w:webHidden/>
          </w:rPr>
        </w:r>
        <w:r>
          <w:rPr>
            <w:noProof/>
            <w:webHidden/>
          </w:rPr>
          <w:fldChar w:fldCharType="separate"/>
        </w:r>
        <w:r w:rsidR="00C00542">
          <w:rPr>
            <w:noProof/>
            <w:webHidden/>
          </w:rPr>
          <w:t>96</w:t>
        </w:r>
        <w:r>
          <w:rPr>
            <w:noProof/>
            <w:webHidden/>
          </w:rPr>
          <w:fldChar w:fldCharType="end"/>
        </w:r>
      </w:hyperlink>
    </w:p>
    <w:p w14:paraId="352C5223" w14:textId="227E011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7"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லென்ட்</w:t>
        </w:r>
        <w:r w:rsidRPr="006D7BDF">
          <w:rPr>
            <w:rStyle w:val="Hyperlink"/>
            <w:noProof/>
            <w:lang w:val="ru-RU"/>
          </w:rPr>
          <w:t xml:space="preserve"> </w:t>
        </w:r>
        <w:r w:rsidRPr="006D7BDF">
          <w:rPr>
            <w:rStyle w:val="Hyperlink"/>
            <w:rFonts w:ascii="Calibri" w:hAnsi="Calibri" w:cs="Calibri"/>
            <w:noProof/>
            <w:lang w:val="ru-RU"/>
          </w:rPr>
          <w:t>—</w:t>
        </w:r>
        <w:r w:rsidRPr="006D7BDF">
          <w:rPr>
            <w:rStyle w:val="Hyperlink"/>
            <w:noProof/>
            <w:lang w:val="ru-RU"/>
          </w:rPr>
          <w:t xml:space="preserve"> </w:t>
        </w:r>
        <w:r w:rsidRPr="006D7BDF">
          <w:rPr>
            <w:rStyle w:val="Hyperlink"/>
            <w:rFonts w:ascii="Nirmala UI" w:hAnsi="Nirmala UI" w:cs="Nirmala UI"/>
            <w:noProof/>
            <w:lang w:val="ru-RU"/>
          </w:rPr>
          <w:t>கோல்கோதாவுக்கு</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ஊர்வலம்</w:t>
        </w:r>
        <w:r>
          <w:rPr>
            <w:noProof/>
            <w:webHidden/>
          </w:rPr>
          <w:tab/>
        </w:r>
        <w:r>
          <w:rPr>
            <w:noProof/>
            <w:webHidden/>
          </w:rPr>
          <w:fldChar w:fldCharType="begin"/>
        </w:r>
        <w:r>
          <w:rPr>
            <w:noProof/>
            <w:webHidden/>
          </w:rPr>
          <w:instrText xml:space="preserve"> PAGEREF _Toc242628517 \h </w:instrText>
        </w:r>
        <w:r>
          <w:rPr>
            <w:noProof/>
            <w:webHidden/>
          </w:rPr>
        </w:r>
        <w:r>
          <w:rPr>
            <w:noProof/>
            <w:webHidden/>
          </w:rPr>
          <w:fldChar w:fldCharType="separate"/>
        </w:r>
        <w:r w:rsidR="00C00542">
          <w:rPr>
            <w:noProof/>
            <w:webHidden/>
          </w:rPr>
          <w:t>96</w:t>
        </w:r>
        <w:r>
          <w:rPr>
            <w:noProof/>
            <w:webHidden/>
          </w:rPr>
          <w:fldChar w:fldCharType="end"/>
        </w:r>
      </w:hyperlink>
    </w:p>
    <w:p w14:paraId="0057D705" w14:textId="2740FE2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8" w:history="1">
        <w:r w:rsidRPr="006D7BDF">
          <w:rPr>
            <w:rStyle w:val="Hyperlink"/>
            <w:noProof/>
            <w:lang w:val="ru-RU"/>
          </w:rPr>
          <w:t>"</w:t>
        </w:r>
        <w:r w:rsidRPr="006D7BDF">
          <w:rPr>
            <w:rStyle w:val="Hyperlink"/>
            <w:rFonts w:ascii="Nirmala UI" w:hAnsi="Nirmala UI" w:cs="Nirmala UI"/>
            <w:noProof/>
            <w:lang w:val="ru-RU"/>
          </w:rPr>
          <w:t>கிறிஸ்துவே</w:t>
        </w:r>
        <w:r w:rsidRPr="006D7BDF">
          <w:rPr>
            <w:rStyle w:val="Hyperlink"/>
            <w:noProof/>
            <w:lang w:val="ru-RU"/>
          </w:rPr>
          <w:t xml:space="preserve">, </w:t>
        </w:r>
        <w:r w:rsidRPr="006D7BDF">
          <w:rPr>
            <w:rStyle w:val="Hyperlink"/>
            <w:rFonts w:ascii="Nirmala UI" w:hAnsi="Nirmala UI" w:cs="Nirmala UI"/>
            <w:noProof/>
            <w:lang w:val="ru-RU"/>
          </w:rPr>
          <w:t>உமது</w:t>
        </w:r>
        <w:r w:rsidRPr="006D7BDF">
          <w:rPr>
            <w:rStyle w:val="Hyperlink"/>
            <w:noProof/>
            <w:lang w:val="ru-RU"/>
          </w:rPr>
          <w:t xml:space="preserve"> </w:t>
        </w:r>
        <w:r w:rsidRPr="006D7BDF">
          <w:rPr>
            <w:rStyle w:val="Hyperlink"/>
            <w:rFonts w:ascii="Nirmala UI" w:hAnsi="Nirmala UI" w:cs="Nirmala UI"/>
            <w:noProof/>
            <w:lang w:val="ru-RU"/>
          </w:rPr>
          <w:t>பாடுகளை</w:t>
        </w:r>
        <w:r w:rsidRPr="006D7BDF">
          <w:rPr>
            <w:rStyle w:val="Hyperlink"/>
            <w:noProof/>
            <w:lang w:val="ru-RU"/>
          </w:rPr>
          <w:t xml:space="preserve"> </w:t>
        </w:r>
        <w:r w:rsidRPr="006D7BDF">
          <w:rPr>
            <w:rStyle w:val="Hyperlink"/>
            <w:rFonts w:ascii="Nirmala UI" w:hAnsi="Nirmala UI" w:cs="Nirmala UI"/>
            <w:noProof/>
            <w:lang w:val="ru-RU"/>
          </w:rPr>
          <w:t>ஆராதிக்கிறோம்</w:t>
        </w:r>
        <w:r w:rsidRPr="006D7BDF">
          <w:rPr>
            <w:rStyle w:val="Hyperlink"/>
            <w:noProof/>
            <w:lang w:val="ru-RU"/>
          </w:rPr>
          <w:t>"</w:t>
        </w:r>
        <w:r>
          <w:rPr>
            <w:noProof/>
            <w:webHidden/>
          </w:rPr>
          <w:tab/>
        </w:r>
        <w:r>
          <w:rPr>
            <w:noProof/>
            <w:webHidden/>
          </w:rPr>
          <w:fldChar w:fldCharType="begin"/>
        </w:r>
        <w:r>
          <w:rPr>
            <w:noProof/>
            <w:webHidden/>
          </w:rPr>
          <w:instrText xml:space="preserve"> PAGEREF _Toc242628518 \h </w:instrText>
        </w:r>
        <w:r>
          <w:rPr>
            <w:noProof/>
            <w:webHidden/>
          </w:rPr>
        </w:r>
        <w:r>
          <w:rPr>
            <w:noProof/>
            <w:webHidden/>
          </w:rPr>
          <w:fldChar w:fldCharType="separate"/>
        </w:r>
        <w:r w:rsidR="00C00542">
          <w:rPr>
            <w:noProof/>
            <w:webHidden/>
          </w:rPr>
          <w:t>98</w:t>
        </w:r>
        <w:r>
          <w:rPr>
            <w:noProof/>
            <w:webHidden/>
          </w:rPr>
          <w:fldChar w:fldCharType="end"/>
        </w:r>
      </w:hyperlink>
    </w:p>
    <w:p w14:paraId="44E0872D" w14:textId="5C4B802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19" w:history="1">
        <w:r w:rsidRPr="006D7BDF">
          <w:rPr>
            <w:rStyle w:val="Hyperlink"/>
            <w:noProof/>
            <w:lang w:val="ru-RU"/>
          </w:rPr>
          <w:t>"</w:t>
        </w:r>
        <w:r w:rsidRPr="006D7BDF">
          <w:rPr>
            <w:rStyle w:val="Hyperlink"/>
            <w:rFonts w:ascii="Nirmala UI" w:hAnsi="Nirmala UI" w:cs="Nirmala UI"/>
            <w:noProof/>
            <w:lang w:val="ru-RU"/>
          </w:rPr>
          <w:t>புனர்</w:t>
        </w:r>
        <w:r w:rsidRPr="006D7BDF">
          <w:rPr>
            <w:rStyle w:val="Hyperlink"/>
            <w:noProof/>
            <w:lang w:val="ru-RU"/>
          </w:rPr>
          <w:t xml:space="preserve"> </w:t>
        </w:r>
        <w:r w:rsidRPr="006D7BDF">
          <w:rPr>
            <w:rStyle w:val="Hyperlink"/>
            <w:rFonts w:ascii="Nirmala UI" w:hAnsi="Nirmala UI" w:cs="Nirmala UI"/>
            <w:noProof/>
            <w:lang w:val="ru-RU"/>
          </w:rPr>
          <w:t>உயிர்த்தெழுந்த</w:t>
        </w:r>
        <w:r w:rsidRPr="006D7BDF">
          <w:rPr>
            <w:rStyle w:val="Hyperlink"/>
            <w:noProof/>
            <w:lang w:val="ru-RU"/>
          </w:rPr>
          <w:t xml:space="preserve"> </w:t>
        </w:r>
        <w:r w:rsidRPr="006D7BDF">
          <w:rPr>
            <w:rStyle w:val="Hyperlink"/>
            <w:rFonts w:ascii="Nirmala UI" w:hAnsi="Nirmala UI" w:cs="Nirmala UI"/>
            <w:noProof/>
            <w:lang w:val="ru-RU"/>
          </w:rPr>
          <w:t>நாள்</w:t>
        </w:r>
        <w:r w:rsidRPr="006D7BDF">
          <w:rPr>
            <w:rStyle w:val="Hyperlink"/>
            <w:noProof/>
            <w:lang w:val="ru-RU"/>
          </w:rPr>
          <w:t>"</w:t>
        </w:r>
        <w:r>
          <w:rPr>
            <w:noProof/>
            <w:webHidden/>
          </w:rPr>
          <w:tab/>
        </w:r>
        <w:r>
          <w:rPr>
            <w:noProof/>
            <w:webHidden/>
          </w:rPr>
          <w:fldChar w:fldCharType="begin"/>
        </w:r>
        <w:r>
          <w:rPr>
            <w:noProof/>
            <w:webHidden/>
          </w:rPr>
          <w:instrText xml:space="preserve"> PAGEREF _Toc242628519 \h </w:instrText>
        </w:r>
        <w:r>
          <w:rPr>
            <w:noProof/>
            <w:webHidden/>
          </w:rPr>
        </w:r>
        <w:r>
          <w:rPr>
            <w:noProof/>
            <w:webHidden/>
          </w:rPr>
          <w:fldChar w:fldCharType="separate"/>
        </w:r>
        <w:r w:rsidR="00C00542">
          <w:rPr>
            <w:noProof/>
            <w:webHidden/>
          </w:rPr>
          <w:t>100</w:t>
        </w:r>
        <w:r>
          <w:rPr>
            <w:noProof/>
            <w:webHidden/>
          </w:rPr>
          <w:fldChar w:fldCharType="end"/>
        </w:r>
      </w:hyperlink>
    </w:p>
    <w:p w14:paraId="74AE9134" w14:textId="709D33C3"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20"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கூட்டுத்</w:t>
        </w:r>
        <w:r w:rsidRPr="006D7BDF">
          <w:rPr>
            <w:rStyle w:val="Hyperlink"/>
            <w:noProof/>
            <w:lang w:val="ru-RU"/>
          </w:rPr>
          <w:t xml:space="preserve"> </w:t>
        </w:r>
        <w:r w:rsidRPr="006D7BDF">
          <w:rPr>
            <w:rStyle w:val="Hyperlink"/>
            <w:rFonts w:ascii="Nirmala UI" w:hAnsi="Nirmala UI" w:cs="Nirmala UI"/>
            <w:noProof/>
            <w:lang w:val="ru-RU"/>
          </w:rPr>
          <w:t>துஆவத்தைப்</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_Toc242628520 \h </w:instrText>
        </w:r>
        <w:r>
          <w:rPr>
            <w:noProof/>
            <w:webHidden/>
          </w:rPr>
        </w:r>
        <w:r>
          <w:rPr>
            <w:noProof/>
            <w:webHidden/>
          </w:rPr>
          <w:fldChar w:fldCharType="separate"/>
        </w:r>
        <w:r w:rsidR="00C00542">
          <w:rPr>
            <w:noProof/>
            <w:webHidden/>
          </w:rPr>
          <w:t>101</w:t>
        </w:r>
        <w:r>
          <w:rPr>
            <w:noProof/>
            <w:webHidden/>
          </w:rPr>
          <w:fldChar w:fldCharType="end"/>
        </w:r>
      </w:hyperlink>
    </w:p>
    <w:p w14:paraId="68056788" w14:textId="40B9482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1" w:history="1">
        <w:r w:rsidRPr="006D7BDF">
          <w:rPr>
            <w:rStyle w:val="Hyperlink"/>
            <w:rFonts w:ascii="Nirmala UI" w:hAnsi="Nirmala UI" w:cs="Nirmala UI"/>
            <w:noProof/>
            <w:lang w:val="ru-RU"/>
          </w:rPr>
          <w:t>திருச்சபை</w:t>
        </w:r>
        <w:r w:rsidRPr="006D7BDF">
          <w:rPr>
            <w:rStyle w:val="Hyperlink"/>
            <w:noProof/>
            <w:lang w:val="ru-RU"/>
          </w:rPr>
          <w:t xml:space="preserve">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வீடு</w:t>
        </w:r>
        <w:r>
          <w:rPr>
            <w:noProof/>
            <w:webHidden/>
          </w:rPr>
          <w:tab/>
        </w:r>
        <w:r>
          <w:rPr>
            <w:noProof/>
            <w:webHidden/>
          </w:rPr>
          <w:fldChar w:fldCharType="begin"/>
        </w:r>
        <w:r>
          <w:rPr>
            <w:noProof/>
            <w:webHidden/>
          </w:rPr>
          <w:instrText xml:space="preserve"> PAGEREF _Toc242628521 \h </w:instrText>
        </w:r>
        <w:r>
          <w:rPr>
            <w:noProof/>
            <w:webHidden/>
          </w:rPr>
        </w:r>
        <w:r>
          <w:rPr>
            <w:noProof/>
            <w:webHidden/>
          </w:rPr>
          <w:fldChar w:fldCharType="separate"/>
        </w:r>
        <w:r w:rsidR="00C00542">
          <w:rPr>
            <w:noProof/>
            <w:webHidden/>
          </w:rPr>
          <w:t>101</w:t>
        </w:r>
        <w:r>
          <w:rPr>
            <w:noProof/>
            <w:webHidden/>
          </w:rPr>
          <w:fldChar w:fldCharType="end"/>
        </w:r>
      </w:hyperlink>
    </w:p>
    <w:p w14:paraId="3261BF1F" w14:textId="1DB417C8"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2" w:history="1">
        <w:r w:rsidRPr="006D7BDF">
          <w:rPr>
            <w:rStyle w:val="Hyperlink"/>
            <w:rFonts w:ascii="Nirmala UI" w:hAnsi="Nirmala UI" w:cs="Nirmala UI"/>
            <w:noProof/>
            <w:lang w:val="ru-RU"/>
          </w:rPr>
          <w:t>கூட்டுப்</w:t>
        </w:r>
        <w:r w:rsidRPr="006D7BDF">
          <w:rPr>
            <w:rStyle w:val="Hyperlink"/>
            <w:noProof/>
            <w:lang w:val="ru-RU"/>
          </w:rPr>
          <w:t xml:space="preserve"> </w:t>
        </w:r>
        <w:r w:rsidRPr="006D7BDF">
          <w:rPr>
            <w:rStyle w:val="Hyperlink"/>
            <w:rFonts w:ascii="Nirmala UI" w:hAnsi="Nirmala UI" w:cs="Nirmala UI"/>
            <w:noProof/>
            <w:lang w:val="ru-RU"/>
          </w:rPr>
          <w:t>பிரார்த்தனையின்</w:t>
        </w:r>
        <w:r w:rsidRPr="006D7BDF">
          <w:rPr>
            <w:rStyle w:val="Hyperlink"/>
            <w:noProof/>
            <w:lang w:val="ru-RU"/>
          </w:rPr>
          <w:t xml:space="preserve"> </w:t>
        </w:r>
        <w:r w:rsidRPr="006D7BDF">
          <w:rPr>
            <w:rStyle w:val="Hyperlink"/>
            <w:rFonts w:ascii="Nirmala UI" w:hAnsi="Nirmala UI" w:cs="Nirmala UI"/>
            <w:noProof/>
            <w:lang w:val="ru-RU"/>
          </w:rPr>
          <w:t>சக்தி</w:t>
        </w:r>
        <w:r>
          <w:rPr>
            <w:noProof/>
            <w:webHidden/>
          </w:rPr>
          <w:tab/>
        </w:r>
        <w:r>
          <w:rPr>
            <w:noProof/>
            <w:webHidden/>
          </w:rPr>
          <w:fldChar w:fldCharType="begin"/>
        </w:r>
        <w:r>
          <w:rPr>
            <w:noProof/>
            <w:webHidden/>
          </w:rPr>
          <w:instrText xml:space="preserve"> PAGEREF _Toc242628522 \h </w:instrText>
        </w:r>
        <w:r>
          <w:rPr>
            <w:noProof/>
            <w:webHidden/>
          </w:rPr>
        </w:r>
        <w:r>
          <w:rPr>
            <w:noProof/>
            <w:webHidden/>
          </w:rPr>
          <w:fldChar w:fldCharType="separate"/>
        </w:r>
        <w:r w:rsidR="00C00542">
          <w:rPr>
            <w:noProof/>
            <w:webHidden/>
          </w:rPr>
          <w:t>102</w:t>
        </w:r>
        <w:r>
          <w:rPr>
            <w:noProof/>
            <w:webHidden/>
          </w:rPr>
          <w:fldChar w:fldCharType="end"/>
        </w:r>
      </w:hyperlink>
    </w:p>
    <w:p w14:paraId="6AEDE59F" w14:textId="3FCED146"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23"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இறைவழிபாட்டு</w:t>
        </w:r>
        <w:r w:rsidRPr="006D7BDF">
          <w:rPr>
            <w:rStyle w:val="Hyperlink"/>
            <w:noProof/>
            <w:lang w:val="ru-RU"/>
          </w:rPr>
          <w:t xml:space="preserve"> </w:t>
        </w:r>
        <w:r w:rsidRPr="006D7BDF">
          <w:rPr>
            <w:rStyle w:val="Hyperlink"/>
            <w:rFonts w:ascii="Nirmala UI" w:hAnsi="Nirmala UI" w:cs="Nirmala UI"/>
            <w:noProof/>
            <w:lang w:val="ru-RU"/>
          </w:rPr>
          <w:t>அருட்சாதனத்தில்</w:t>
        </w:r>
        <w:r w:rsidRPr="006D7BDF">
          <w:rPr>
            <w:rStyle w:val="Hyperlink"/>
            <w:noProof/>
            <w:lang w:val="ru-RU"/>
          </w:rPr>
          <w:t xml:space="preserve"> </w:t>
        </w:r>
        <w:r w:rsidRPr="006D7BDF">
          <w:rPr>
            <w:rStyle w:val="Hyperlink"/>
            <w:rFonts w:ascii="Nirmala UI" w:hAnsi="Nirmala UI" w:cs="Nirmala UI"/>
            <w:noProof/>
            <w:lang w:val="ru-RU"/>
          </w:rPr>
          <w:t>பங்கேற்பு</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_Toc242628523 \h </w:instrText>
        </w:r>
        <w:r>
          <w:rPr>
            <w:noProof/>
            <w:webHidden/>
          </w:rPr>
        </w:r>
        <w:r>
          <w:rPr>
            <w:noProof/>
            <w:webHidden/>
          </w:rPr>
          <w:fldChar w:fldCharType="separate"/>
        </w:r>
        <w:r w:rsidR="00C00542">
          <w:rPr>
            <w:noProof/>
            <w:webHidden/>
          </w:rPr>
          <w:t>103</w:t>
        </w:r>
        <w:r>
          <w:rPr>
            <w:noProof/>
            <w:webHidden/>
          </w:rPr>
          <w:fldChar w:fldCharType="end"/>
        </w:r>
      </w:hyperlink>
    </w:p>
    <w:p w14:paraId="438EEB0A" w14:textId="21700526"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4" w:history="1">
        <w:r w:rsidRPr="006D7BDF">
          <w:rPr>
            <w:rStyle w:val="Hyperlink"/>
            <w:rFonts w:ascii="Nirmala UI" w:hAnsi="Nirmala UI" w:cs="Nirmala UI"/>
            <w:noProof/>
            <w:lang w:val="ru-RU"/>
          </w:rPr>
          <w:t>திருவருட்சாதனங்கள்</w:t>
        </w:r>
        <w:r w:rsidRPr="006D7BDF">
          <w:rPr>
            <w:rStyle w:val="Hyperlink"/>
            <w:noProof/>
            <w:lang w:val="ru-RU"/>
          </w:rPr>
          <w:t xml:space="preserve"> </w:t>
        </w:r>
        <w:r w:rsidRPr="006D7BDF">
          <w:rPr>
            <w:rStyle w:val="Hyperlink"/>
            <w:rFonts w:ascii="Nirmala UI" w:hAnsi="Nirmala UI" w:cs="Nirmala UI"/>
            <w:noProof/>
            <w:lang w:val="ru-RU"/>
          </w:rPr>
          <w:t>தனிப்பட்ட</w:t>
        </w:r>
        <w:r w:rsidRPr="006D7BDF">
          <w:rPr>
            <w:rStyle w:val="Hyperlink"/>
            <w:noProof/>
            <w:lang w:val="ru-RU"/>
          </w:rPr>
          <w:t xml:space="preserve"> </w:t>
        </w:r>
        <w:r w:rsidRPr="006D7BDF">
          <w:rPr>
            <w:rStyle w:val="Hyperlink"/>
            <w:rFonts w:ascii="Nirmala UI" w:hAnsi="Nirmala UI" w:cs="Nirmala UI"/>
            <w:noProof/>
            <w:lang w:val="ru-RU"/>
          </w:rPr>
          <w:t>அனுபவத்தின்</w:t>
        </w:r>
        <w:r w:rsidRPr="006D7BDF">
          <w:rPr>
            <w:rStyle w:val="Hyperlink"/>
            <w:noProof/>
            <w:lang w:val="ru-RU"/>
          </w:rPr>
          <w:t xml:space="preserve"> </w:t>
        </w:r>
        <w:r w:rsidRPr="006D7BDF">
          <w:rPr>
            <w:rStyle w:val="Hyperlink"/>
            <w:rFonts w:ascii="Nirmala UI" w:hAnsi="Nirmala UI" w:cs="Nirmala UI"/>
            <w:noProof/>
            <w:lang w:val="ru-RU"/>
          </w:rPr>
          <w:t>மூலம்</w:t>
        </w:r>
        <w:r w:rsidRPr="006D7BDF">
          <w:rPr>
            <w:rStyle w:val="Hyperlink"/>
            <w:noProof/>
            <w:lang w:val="ru-RU"/>
          </w:rPr>
          <w:t xml:space="preserve"> </w:t>
        </w:r>
        <w:r w:rsidRPr="006D7BDF">
          <w:rPr>
            <w:rStyle w:val="Hyperlink"/>
            <w:rFonts w:ascii="Nirmala UI" w:hAnsi="Nirmala UI" w:cs="Nirmala UI"/>
            <w:noProof/>
            <w:lang w:val="ru-RU"/>
          </w:rPr>
          <w:t>அனுபவிக்கப்படுகின்றன</w:t>
        </w:r>
        <w:r>
          <w:rPr>
            <w:noProof/>
            <w:webHidden/>
          </w:rPr>
          <w:tab/>
        </w:r>
        <w:r>
          <w:rPr>
            <w:noProof/>
            <w:webHidden/>
          </w:rPr>
          <w:fldChar w:fldCharType="begin"/>
        </w:r>
        <w:r>
          <w:rPr>
            <w:noProof/>
            <w:webHidden/>
          </w:rPr>
          <w:instrText xml:space="preserve"> PAGEREF _Toc242628524 \h </w:instrText>
        </w:r>
        <w:r>
          <w:rPr>
            <w:noProof/>
            <w:webHidden/>
          </w:rPr>
        </w:r>
        <w:r>
          <w:rPr>
            <w:noProof/>
            <w:webHidden/>
          </w:rPr>
          <w:fldChar w:fldCharType="separate"/>
        </w:r>
        <w:r w:rsidR="00C00542">
          <w:rPr>
            <w:noProof/>
            <w:webHidden/>
          </w:rPr>
          <w:t>104</w:t>
        </w:r>
        <w:r>
          <w:rPr>
            <w:noProof/>
            <w:webHidden/>
          </w:rPr>
          <w:fldChar w:fldCharType="end"/>
        </w:r>
      </w:hyperlink>
    </w:p>
    <w:p w14:paraId="5CDBB639" w14:textId="5B40FBA3"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5" w:history="1">
        <w:r w:rsidRPr="006D7BDF">
          <w:rPr>
            <w:rStyle w:val="Hyperlink"/>
            <w:rFonts w:ascii="Nirmala UI" w:hAnsi="Nirmala UI" w:cs="Nirmala UI"/>
            <w:noProof/>
            <w:lang w:val="ru-RU"/>
          </w:rPr>
          <w:t>புனித</w:t>
        </w:r>
        <w:r w:rsidRPr="006D7BDF">
          <w:rPr>
            <w:rStyle w:val="Hyperlink"/>
            <w:noProof/>
            <w:lang w:val="ru-RU"/>
          </w:rPr>
          <w:t xml:space="preserve"> </w:t>
        </w:r>
        <w:r w:rsidRPr="006D7BDF">
          <w:rPr>
            <w:rStyle w:val="Hyperlink"/>
            <w:rFonts w:ascii="Nirmala UI" w:hAnsi="Nirmala UI" w:cs="Nirmala UI"/>
            <w:noProof/>
            <w:lang w:val="ru-RU"/>
          </w:rPr>
          <w:t>நற்கருணைக்கான</w:t>
        </w:r>
        <w:r w:rsidRPr="006D7BDF">
          <w:rPr>
            <w:rStyle w:val="Hyperlink"/>
            <w:noProof/>
            <w:lang w:val="ru-RU"/>
          </w:rPr>
          <w:t xml:space="preserve"> </w:t>
        </w:r>
        <w:r w:rsidRPr="006D7BDF">
          <w:rPr>
            <w:rStyle w:val="Hyperlink"/>
            <w:rFonts w:ascii="Nirmala UI" w:hAnsi="Nirmala UI" w:cs="Nirmala UI"/>
            <w:noProof/>
            <w:lang w:val="ru-RU"/>
          </w:rPr>
          <w:t>தயாரிப்பு</w:t>
        </w:r>
        <w:r>
          <w:rPr>
            <w:noProof/>
            <w:webHidden/>
          </w:rPr>
          <w:tab/>
        </w:r>
        <w:r>
          <w:rPr>
            <w:noProof/>
            <w:webHidden/>
          </w:rPr>
          <w:fldChar w:fldCharType="begin"/>
        </w:r>
        <w:r>
          <w:rPr>
            <w:noProof/>
            <w:webHidden/>
          </w:rPr>
          <w:instrText xml:space="preserve"> PAGEREF _Toc242628525 \h </w:instrText>
        </w:r>
        <w:r>
          <w:rPr>
            <w:noProof/>
            <w:webHidden/>
          </w:rPr>
        </w:r>
        <w:r>
          <w:rPr>
            <w:noProof/>
            <w:webHidden/>
          </w:rPr>
          <w:fldChar w:fldCharType="separate"/>
        </w:r>
        <w:r w:rsidR="00C00542">
          <w:rPr>
            <w:noProof/>
            <w:webHidden/>
          </w:rPr>
          <w:t>104</w:t>
        </w:r>
        <w:r>
          <w:rPr>
            <w:noProof/>
            <w:webHidden/>
          </w:rPr>
          <w:fldChar w:fldCharType="end"/>
        </w:r>
      </w:hyperlink>
    </w:p>
    <w:p w14:paraId="73EA8F81" w14:textId="674C282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6" w:history="1">
        <w:r w:rsidRPr="006D7BDF">
          <w:rPr>
            <w:rStyle w:val="Hyperlink"/>
            <w:rFonts w:ascii="Nirmala UI" w:hAnsi="Nirmala UI" w:cs="Nirmala UI"/>
            <w:noProof/>
            <w:lang w:val="ru-RU"/>
          </w:rPr>
          <w:t>திருவருட்சாதனம்</w:t>
        </w:r>
        <w:r w:rsidRPr="006D7BDF">
          <w:rPr>
            <w:rStyle w:val="Hyperlink"/>
            <w:noProof/>
            <w:lang w:val="ru-RU"/>
          </w:rPr>
          <w:t xml:space="preserve"> </w:t>
        </w:r>
        <w:r w:rsidRPr="006D7BDF">
          <w:rPr>
            <w:rStyle w:val="Hyperlink"/>
            <w:rFonts w:ascii="Nirmala UI" w:hAnsi="Nirmala UI" w:cs="Nirmala UI"/>
            <w:noProof/>
            <w:lang w:val="ru-RU"/>
          </w:rPr>
          <w:t>மிகச்</w:t>
        </w:r>
        <w:r w:rsidRPr="006D7BDF">
          <w:rPr>
            <w:rStyle w:val="Hyperlink"/>
            <w:noProof/>
            <w:lang w:val="ru-RU"/>
          </w:rPr>
          <w:t xml:space="preserve"> </w:t>
        </w:r>
        <w:r w:rsidRPr="006D7BDF">
          <w:rPr>
            <w:rStyle w:val="Hyperlink"/>
            <w:rFonts w:ascii="Nirmala UI" w:hAnsi="Nirmala UI" w:cs="Nirmala UI"/>
            <w:noProof/>
            <w:lang w:val="ru-RU"/>
          </w:rPr>
          <w:t>சிறந்த</w:t>
        </w:r>
        <w:r w:rsidRPr="006D7BDF">
          <w:rPr>
            <w:rStyle w:val="Hyperlink"/>
            <w:noProof/>
            <w:lang w:val="ru-RU"/>
          </w:rPr>
          <w:t xml:space="preserve"> </w:t>
        </w:r>
        <w:r w:rsidRPr="006D7BDF">
          <w:rPr>
            <w:rStyle w:val="Hyperlink"/>
            <w:rFonts w:ascii="Nirmala UI" w:hAnsi="Nirmala UI" w:cs="Nirmala UI"/>
            <w:noProof/>
            <w:lang w:val="ru-RU"/>
          </w:rPr>
          <w:t>மருந்து</w:t>
        </w:r>
        <w:r>
          <w:rPr>
            <w:noProof/>
            <w:webHidden/>
          </w:rPr>
          <w:tab/>
        </w:r>
        <w:r>
          <w:rPr>
            <w:noProof/>
            <w:webHidden/>
          </w:rPr>
          <w:fldChar w:fldCharType="begin"/>
        </w:r>
        <w:r>
          <w:rPr>
            <w:noProof/>
            <w:webHidden/>
          </w:rPr>
          <w:instrText xml:space="preserve"> PAGEREF _Toc242628526 \h </w:instrText>
        </w:r>
        <w:r>
          <w:rPr>
            <w:noProof/>
            <w:webHidden/>
          </w:rPr>
        </w:r>
        <w:r>
          <w:rPr>
            <w:noProof/>
            <w:webHidden/>
          </w:rPr>
          <w:fldChar w:fldCharType="separate"/>
        </w:r>
        <w:r w:rsidR="00C00542">
          <w:rPr>
            <w:noProof/>
            <w:webHidden/>
          </w:rPr>
          <w:t>106</w:t>
        </w:r>
        <w:r>
          <w:rPr>
            <w:noProof/>
            <w:webHidden/>
          </w:rPr>
          <w:fldChar w:fldCharType="end"/>
        </w:r>
      </w:hyperlink>
    </w:p>
    <w:p w14:paraId="08905029" w14:textId="7A1D6CF8"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27" w:history="1">
        <w:r w:rsidRPr="006D7BDF">
          <w:rPr>
            <w:rStyle w:val="Hyperlink"/>
            <w:rFonts w:ascii="Nirmala UI" w:hAnsi="Nirmala UI" w:cs="Nirmala UI"/>
            <w:noProof/>
            <w:lang w:val="ru-RU"/>
          </w:rPr>
          <w:t>அத்தியாயம்</w:t>
        </w:r>
        <w:r w:rsidRPr="006D7BDF">
          <w:rPr>
            <w:rStyle w:val="Hyperlink"/>
            <w:noProof/>
            <w:lang w:val="ru-RU"/>
          </w:rPr>
          <w:t xml:space="preserve"> 4.  "</w:t>
        </w:r>
        <w:r w:rsidRPr="006D7BDF">
          <w:rPr>
            <w:rStyle w:val="Hyperlink"/>
            <w:rFonts w:ascii="Nirmala UI" w:hAnsi="Nirmala UI" w:cs="Nirmala UI"/>
            <w:noProof/>
            <w:lang w:val="ru-RU"/>
          </w:rPr>
          <w:t>நமது</w:t>
        </w:r>
        <w:r w:rsidRPr="006D7BDF">
          <w:rPr>
            <w:rStyle w:val="Hyperlink"/>
            <w:noProof/>
            <w:lang w:val="ru-RU"/>
          </w:rPr>
          <w:t xml:space="preserve"> </w:t>
        </w:r>
        <w:r w:rsidRPr="006D7BDF">
          <w:rPr>
            <w:rStyle w:val="Hyperlink"/>
            <w:rFonts w:ascii="Nirmala UI" w:hAnsi="Nirmala UI" w:cs="Nirmala UI"/>
            <w:noProof/>
            <w:lang w:val="ru-RU"/>
          </w:rPr>
          <w:t>கடவுளுக்குப்</w:t>
        </w:r>
        <w:r w:rsidRPr="006D7BDF">
          <w:rPr>
            <w:rStyle w:val="Hyperlink"/>
            <w:noProof/>
            <w:lang w:val="ru-RU"/>
          </w:rPr>
          <w:t xml:space="preserve"> </w:t>
        </w:r>
        <w:r w:rsidRPr="006D7BDF">
          <w:rPr>
            <w:rStyle w:val="Hyperlink"/>
            <w:rFonts w:ascii="Nirmala UI" w:hAnsi="Nirmala UI" w:cs="Nirmala UI"/>
            <w:noProof/>
            <w:lang w:val="ru-RU"/>
          </w:rPr>
          <w:t>பாடுங்கள்</w:t>
        </w:r>
        <w:r w:rsidRPr="006D7BDF">
          <w:rPr>
            <w:rStyle w:val="Hyperlink"/>
            <w:noProof/>
            <w:lang w:val="ru-RU"/>
          </w:rPr>
          <w:t xml:space="preserve">, </w:t>
        </w:r>
        <w:r w:rsidRPr="006D7BDF">
          <w:rPr>
            <w:rStyle w:val="Hyperlink"/>
            <w:rFonts w:ascii="Nirmala UI" w:hAnsi="Nirmala UI" w:cs="Nirmala UI"/>
            <w:noProof/>
            <w:lang w:val="ru-RU"/>
          </w:rPr>
          <w:t>பாடுங்கள்</w:t>
        </w:r>
        <w:r w:rsidRPr="006D7BDF">
          <w:rPr>
            <w:rStyle w:val="Hyperlink"/>
            <w:noProof/>
            <w:lang w:val="ru-RU"/>
          </w:rPr>
          <w:t>"</w:t>
        </w:r>
        <w:r>
          <w:rPr>
            <w:noProof/>
            <w:webHidden/>
          </w:rPr>
          <w:tab/>
        </w:r>
        <w:r>
          <w:rPr>
            <w:noProof/>
            <w:webHidden/>
          </w:rPr>
          <w:fldChar w:fldCharType="begin"/>
        </w:r>
        <w:r>
          <w:rPr>
            <w:noProof/>
            <w:webHidden/>
          </w:rPr>
          <w:instrText xml:space="preserve"> PAGEREF _Toc242628527 \h </w:instrText>
        </w:r>
        <w:r>
          <w:rPr>
            <w:noProof/>
            <w:webHidden/>
          </w:rPr>
        </w:r>
        <w:r>
          <w:rPr>
            <w:noProof/>
            <w:webHidden/>
          </w:rPr>
          <w:fldChar w:fldCharType="separate"/>
        </w:r>
        <w:r w:rsidR="00C00542">
          <w:rPr>
            <w:noProof/>
            <w:webHidden/>
          </w:rPr>
          <w:t>106</w:t>
        </w:r>
        <w:r>
          <w:rPr>
            <w:noProof/>
            <w:webHidden/>
          </w:rPr>
          <w:fldChar w:fldCharType="end"/>
        </w:r>
      </w:hyperlink>
    </w:p>
    <w:p w14:paraId="235FF7F5" w14:textId="19836477"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8" w:history="1">
        <w:r w:rsidRPr="006D7BDF">
          <w:rPr>
            <w:rStyle w:val="Hyperlink"/>
            <w:rFonts w:ascii="Nirmala UI" w:hAnsi="Nirmala UI" w:cs="Nirmala UI"/>
            <w:noProof/>
            <w:lang w:val="ru-RU"/>
          </w:rPr>
          <w:t>திருச்சபைப்</w:t>
        </w:r>
        <w:r w:rsidRPr="006D7BDF">
          <w:rPr>
            <w:rStyle w:val="Hyperlink"/>
            <w:noProof/>
            <w:lang w:val="ru-RU"/>
          </w:rPr>
          <w:t xml:space="preserve"> </w:t>
        </w:r>
        <w:r w:rsidRPr="006D7BDF">
          <w:rPr>
            <w:rStyle w:val="Hyperlink"/>
            <w:rFonts w:ascii="Nirmala UI" w:hAnsi="Nirmala UI" w:cs="Nirmala UI"/>
            <w:noProof/>
            <w:lang w:val="ru-RU"/>
          </w:rPr>
          <w:t>பாடல்</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வகை</w:t>
        </w:r>
        <w:r w:rsidRPr="006D7BDF">
          <w:rPr>
            <w:rStyle w:val="Hyperlink"/>
            <w:noProof/>
            <w:lang w:val="ru-RU"/>
          </w:rPr>
          <w:t xml:space="preserve"> </w:t>
        </w:r>
        <w:r w:rsidRPr="006D7BDF">
          <w:rPr>
            <w:rStyle w:val="Hyperlink"/>
            <w:rFonts w:ascii="Nirmala UI" w:hAnsi="Nirmala UI" w:cs="Nirmala UI"/>
            <w:noProof/>
            <w:lang w:val="ru-RU"/>
          </w:rPr>
          <w:t>பிரார்த்தனை</w:t>
        </w:r>
        <w:r w:rsidRPr="006D7BDF">
          <w:rPr>
            <w:rStyle w:val="Hyperlink"/>
            <w:noProof/>
            <w:lang w:val="ru-RU"/>
          </w:rPr>
          <w:t>.</w:t>
        </w:r>
        <w:r>
          <w:rPr>
            <w:noProof/>
            <w:webHidden/>
          </w:rPr>
          <w:tab/>
        </w:r>
        <w:r>
          <w:rPr>
            <w:noProof/>
            <w:webHidden/>
          </w:rPr>
          <w:fldChar w:fldCharType="begin"/>
        </w:r>
        <w:r>
          <w:rPr>
            <w:noProof/>
            <w:webHidden/>
          </w:rPr>
          <w:instrText xml:space="preserve"> PAGEREF _Toc242628528 \h </w:instrText>
        </w:r>
        <w:r>
          <w:rPr>
            <w:noProof/>
            <w:webHidden/>
          </w:rPr>
        </w:r>
        <w:r>
          <w:rPr>
            <w:noProof/>
            <w:webHidden/>
          </w:rPr>
          <w:fldChar w:fldCharType="separate"/>
        </w:r>
        <w:r w:rsidR="00C00542">
          <w:rPr>
            <w:noProof/>
            <w:webHidden/>
          </w:rPr>
          <w:t>106</w:t>
        </w:r>
        <w:r>
          <w:rPr>
            <w:noProof/>
            <w:webHidden/>
          </w:rPr>
          <w:fldChar w:fldCharType="end"/>
        </w:r>
      </w:hyperlink>
    </w:p>
    <w:p w14:paraId="33B83B49" w14:textId="2646D112"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29" w:history="1">
        <w:r w:rsidRPr="006D7BDF">
          <w:rPr>
            <w:rStyle w:val="Hyperlink"/>
            <w:rFonts w:ascii="Nirmala UI" w:hAnsi="Nirmala UI" w:cs="Nirmala UI"/>
            <w:noProof/>
            <w:lang w:val="ru-RU"/>
          </w:rPr>
          <w:t>ஒரு</w:t>
        </w:r>
        <w:r w:rsidRPr="006D7BDF">
          <w:rPr>
            <w:rStyle w:val="Hyperlink"/>
            <w:noProof/>
            <w:lang w:val="ru-RU"/>
          </w:rPr>
          <w:t xml:space="preserve"> </w:t>
        </w:r>
        <w:r w:rsidRPr="006D7BDF">
          <w:rPr>
            <w:rStyle w:val="Hyperlink"/>
            <w:rFonts w:ascii="Nirmala UI" w:hAnsi="Nirmala UI" w:cs="Nirmala UI"/>
            <w:noProof/>
            <w:lang w:val="ru-RU"/>
          </w:rPr>
          <w:t>நல்ல</w:t>
        </w:r>
        <w:r w:rsidRPr="006D7BDF">
          <w:rPr>
            <w:rStyle w:val="Hyperlink"/>
            <w:noProof/>
            <w:lang w:val="ru-RU"/>
          </w:rPr>
          <w:t xml:space="preserve"> </w:t>
        </w:r>
        <w:r w:rsidRPr="006D7BDF">
          <w:rPr>
            <w:rStyle w:val="Hyperlink"/>
            <w:rFonts w:ascii="Nirmala UI" w:hAnsi="Nirmala UI" w:cs="Nirmala UI"/>
            <w:noProof/>
            <w:lang w:val="ru-RU"/>
          </w:rPr>
          <w:t>ஆன்மீக</w:t>
        </w:r>
        <w:r w:rsidRPr="006D7BDF">
          <w:rPr>
            <w:rStyle w:val="Hyperlink"/>
            <w:noProof/>
            <w:lang w:val="ru-RU"/>
          </w:rPr>
          <w:t xml:space="preserve"> </w:t>
        </w:r>
        <w:r w:rsidRPr="006D7BDF">
          <w:rPr>
            <w:rStyle w:val="Hyperlink"/>
            <w:rFonts w:ascii="Nirmala UI" w:hAnsi="Nirmala UI" w:cs="Nirmala UI"/>
            <w:noProof/>
            <w:lang w:val="ru-RU"/>
          </w:rPr>
          <w:t>நிலை</w:t>
        </w:r>
        <w:r>
          <w:rPr>
            <w:noProof/>
            <w:webHidden/>
          </w:rPr>
          <w:tab/>
        </w:r>
        <w:r>
          <w:rPr>
            <w:noProof/>
            <w:webHidden/>
          </w:rPr>
          <w:fldChar w:fldCharType="begin"/>
        </w:r>
        <w:r>
          <w:rPr>
            <w:noProof/>
            <w:webHidden/>
          </w:rPr>
          <w:instrText xml:space="preserve"> PAGEREF _Toc242628529 \h </w:instrText>
        </w:r>
        <w:r>
          <w:rPr>
            <w:noProof/>
            <w:webHidden/>
          </w:rPr>
        </w:r>
        <w:r>
          <w:rPr>
            <w:noProof/>
            <w:webHidden/>
          </w:rPr>
          <w:fldChar w:fldCharType="separate"/>
        </w:r>
        <w:r w:rsidR="00C00542">
          <w:rPr>
            <w:noProof/>
            <w:webHidden/>
          </w:rPr>
          <w:t>107</w:t>
        </w:r>
        <w:r>
          <w:rPr>
            <w:noProof/>
            <w:webHidden/>
          </w:rPr>
          <w:fldChar w:fldCharType="end"/>
        </w:r>
      </w:hyperlink>
    </w:p>
    <w:p w14:paraId="3DC72BB9" w14:textId="7E8268A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0" w:history="1">
        <w:r w:rsidRPr="006D7BDF">
          <w:rPr>
            <w:rStyle w:val="Hyperlink"/>
            <w:rFonts w:ascii="Nirmala UI" w:hAnsi="Nirmala UI" w:cs="Nirmala UI"/>
            <w:noProof/>
            <w:lang w:val="ru-RU"/>
          </w:rPr>
          <w:t>இது</w:t>
        </w:r>
        <w:r w:rsidRPr="006D7BDF">
          <w:rPr>
            <w:rStyle w:val="Hyperlink"/>
            <w:noProof/>
            <w:lang w:val="ru-RU"/>
          </w:rPr>
          <w:t xml:space="preserve"> </w:t>
        </w:r>
        <w:r w:rsidRPr="006D7BDF">
          <w:rPr>
            <w:rStyle w:val="Hyperlink"/>
            <w:rFonts w:ascii="Nirmala UI" w:hAnsi="Nirmala UI" w:cs="Nirmala UI"/>
            <w:noProof/>
            <w:lang w:val="ru-RU"/>
          </w:rPr>
          <w:t>அனைத்தும்</w:t>
        </w:r>
        <w:r w:rsidRPr="006D7BDF">
          <w:rPr>
            <w:rStyle w:val="Hyperlink"/>
            <w:noProof/>
            <w:lang w:val="ru-RU"/>
          </w:rPr>
          <w:t xml:space="preserve"> </w:t>
        </w:r>
        <w:r w:rsidRPr="006D7BDF">
          <w:rPr>
            <w:rStyle w:val="Hyperlink"/>
            <w:rFonts w:ascii="Nirmala UI" w:hAnsi="Nirmala UI" w:cs="Nirmala UI"/>
            <w:noProof/>
            <w:lang w:val="ru-RU"/>
          </w:rPr>
          <w:t>பக்தி</w:t>
        </w:r>
        <w:r w:rsidRPr="006D7BDF">
          <w:rPr>
            <w:rStyle w:val="Hyperlink"/>
            <w:noProof/>
            <w:lang w:val="ru-RU"/>
          </w:rPr>
          <w:t xml:space="preserve"> </w:t>
        </w:r>
        <w:r w:rsidRPr="006D7BDF">
          <w:rPr>
            <w:rStyle w:val="Hyperlink"/>
            <w:rFonts w:ascii="Nirmala UI" w:hAnsi="Nirmala UI" w:cs="Nirmala UI"/>
            <w:noProof/>
            <w:lang w:val="ru-RU"/>
          </w:rPr>
          <w:t>சம்பந்தப்பட்டது</w:t>
        </w:r>
        <w:r>
          <w:rPr>
            <w:noProof/>
            <w:webHidden/>
          </w:rPr>
          <w:tab/>
        </w:r>
        <w:r>
          <w:rPr>
            <w:noProof/>
            <w:webHidden/>
          </w:rPr>
          <w:fldChar w:fldCharType="begin"/>
        </w:r>
        <w:r>
          <w:rPr>
            <w:noProof/>
            <w:webHidden/>
          </w:rPr>
          <w:instrText xml:space="preserve"> PAGEREF _Toc242628530 \h </w:instrText>
        </w:r>
        <w:r>
          <w:rPr>
            <w:noProof/>
            <w:webHidden/>
          </w:rPr>
        </w:r>
        <w:r>
          <w:rPr>
            <w:noProof/>
            <w:webHidden/>
          </w:rPr>
          <w:fldChar w:fldCharType="separate"/>
        </w:r>
        <w:r w:rsidR="00C00542">
          <w:rPr>
            <w:noProof/>
            <w:webHidden/>
          </w:rPr>
          <w:t>108</w:t>
        </w:r>
        <w:r>
          <w:rPr>
            <w:noProof/>
            <w:webHidden/>
          </w:rPr>
          <w:fldChar w:fldCharType="end"/>
        </w:r>
      </w:hyperlink>
    </w:p>
    <w:p w14:paraId="1CE527A2" w14:textId="7923D9A0"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1" w:history="1">
        <w:r w:rsidRPr="006D7BDF">
          <w:rPr>
            <w:rStyle w:val="Hyperlink"/>
            <w:rFonts w:ascii="Nirmala UI" w:hAnsi="Nirmala UI" w:cs="Nirmala UI"/>
            <w:noProof/>
            <w:lang w:val="ru-RU"/>
          </w:rPr>
          <w:t>புனிதமான</w:t>
        </w:r>
        <w:r w:rsidRPr="006D7BDF">
          <w:rPr>
            <w:rStyle w:val="Hyperlink"/>
            <w:noProof/>
            <w:lang w:val="ru-RU"/>
          </w:rPr>
          <w:t xml:space="preserve"> </w:t>
        </w:r>
        <w:r w:rsidRPr="006D7BDF">
          <w:rPr>
            <w:rStyle w:val="Hyperlink"/>
            <w:rFonts w:ascii="Nirmala UI" w:hAnsi="Nirmala UI" w:cs="Nirmala UI"/>
            <w:noProof/>
            <w:lang w:val="ru-RU"/>
          </w:rPr>
          <w:t>அர்த்தங்கள்</w:t>
        </w:r>
        <w:r w:rsidRPr="006D7BDF">
          <w:rPr>
            <w:rStyle w:val="Hyperlink"/>
            <w:noProof/>
            <w:lang w:val="ru-RU"/>
          </w:rPr>
          <w:t xml:space="preserve"> </w:t>
        </w:r>
        <w:r w:rsidRPr="006D7BDF">
          <w:rPr>
            <w:rStyle w:val="Hyperlink"/>
            <w:rFonts w:ascii="Nirmala UI" w:hAnsi="Nirmala UI" w:cs="Nirmala UI"/>
            <w:noProof/>
            <w:lang w:val="ru-RU"/>
          </w:rPr>
          <w:t>இதயத்தைத்</w:t>
        </w:r>
        <w:r w:rsidRPr="006D7BDF">
          <w:rPr>
            <w:rStyle w:val="Hyperlink"/>
            <w:noProof/>
            <w:lang w:val="ru-RU"/>
          </w:rPr>
          <w:t xml:space="preserve"> </w:t>
        </w:r>
        <w:r w:rsidRPr="006D7BDF">
          <w:rPr>
            <w:rStyle w:val="Hyperlink"/>
            <w:rFonts w:ascii="Nirmala UI" w:hAnsi="Nirmala UI" w:cs="Nirmala UI"/>
            <w:noProof/>
            <w:lang w:val="ru-RU"/>
          </w:rPr>
          <w:t>துளைக்கின்றன</w:t>
        </w:r>
        <w:r>
          <w:rPr>
            <w:noProof/>
            <w:webHidden/>
          </w:rPr>
          <w:tab/>
        </w:r>
        <w:r>
          <w:rPr>
            <w:noProof/>
            <w:webHidden/>
          </w:rPr>
          <w:fldChar w:fldCharType="begin"/>
        </w:r>
        <w:r>
          <w:rPr>
            <w:noProof/>
            <w:webHidden/>
          </w:rPr>
          <w:instrText xml:space="preserve"> PAGEREF _Toc242628531 \h </w:instrText>
        </w:r>
        <w:r>
          <w:rPr>
            <w:noProof/>
            <w:webHidden/>
          </w:rPr>
        </w:r>
        <w:r>
          <w:rPr>
            <w:noProof/>
            <w:webHidden/>
          </w:rPr>
          <w:fldChar w:fldCharType="separate"/>
        </w:r>
        <w:r w:rsidR="00C00542">
          <w:rPr>
            <w:noProof/>
            <w:webHidden/>
          </w:rPr>
          <w:t>109</w:t>
        </w:r>
        <w:r>
          <w:rPr>
            <w:noProof/>
            <w:webHidden/>
          </w:rPr>
          <w:fldChar w:fldCharType="end"/>
        </w:r>
      </w:hyperlink>
    </w:p>
    <w:p w14:paraId="1E2E3A03" w14:textId="71B3879A"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2" w:history="1">
        <w:r w:rsidRPr="006D7BDF">
          <w:rPr>
            <w:rStyle w:val="Hyperlink"/>
            <w:rFonts w:ascii="Nirmala UI" w:hAnsi="Nirmala UI" w:cs="Nirmala UI"/>
            <w:noProof/>
            <w:lang w:val="ru-RU"/>
          </w:rPr>
          <w:t>இசை</w:t>
        </w:r>
        <w:r w:rsidRPr="006D7BDF">
          <w:rPr>
            <w:rStyle w:val="Hyperlink"/>
            <w:noProof/>
            <w:lang w:val="ru-RU"/>
          </w:rPr>
          <w:t xml:space="preserve"> </w:t>
        </w:r>
        <w:r w:rsidRPr="006D7BDF">
          <w:rPr>
            <w:rStyle w:val="Hyperlink"/>
            <w:rFonts w:ascii="Nirmala UI" w:hAnsi="Nirmala UI" w:cs="Nirmala UI"/>
            <w:noProof/>
            <w:lang w:val="ru-RU"/>
          </w:rPr>
          <w:t>இதயத்தால்</w:t>
        </w:r>
        <w:r w:rsidRPr="006D7BDF">
          <w:rPr>
            <w:rStyle w:val="Hyperlink"/>
            <w:noProof/>
            <w:lang w:val="ru-RU"/>
          </w:rPr>
          <w:t xml:space="preserve"> </w:t>
        </w:r>
        <w:r w:rsidRPr="006D7BDF">
          <w:rPr>
            <w:rStyle w:val="Hyperlink"/>
            <w:rFonts w:ascii="Nirmala UI" w:hAnsi="Nirmala UI" w:cs="Nirmala UI"/>
            <w:noProof/>
            <w:lang w:val="ru-RU"/>
          </w:rPr>
          <w:t>இசைக்கப்படுகிறது</w:t>
        </w:r>
        <w:r>
          <w:rPr>
            <w:noProof/>
            <w:webHidden/>
          </w:rPr>
          <w:tab/>
        </w:r>
        <w:r>
          <w:rPr>
            <w:noProof/>
            <w:webHidden/>
          </w:rPr>
          <w:fldChar w:fldCharType="begin"/>
        </w:r>
        <w:r>
          <w:rPr>
            <w:noProof/>
            <w:webHidden/>
          </w:rPr>
          <w:instrText xml:space="preserve"> PAGEREF _Toc242628532 \h </w:instrText>
        </w:r>
        <w:r>
          <w:rPr>
            <w:noProof/>
            <w:webHidden/>
          </w:rPr>
        </w:r>
        <w:r>
          <w:rPr>
            <w:noProof/>
            <w:webHidden/>
          </w:rPr>
          <w:fldChar w:fldCharType="separate"/>
        </w:r>
        <w:r w:rsidR="00C00542">
          <w:rPr>
            <w:noProof/>
            <w:webHidden/>
          </w:rPr>
          <w:t>111</w:t>
        </w:r>
        <w:r>
          <w:rPr>
            <w:noProof/>
            <w:webHidden/>
          </w:rPr>
          <w:fldChar w:fldCharType="end"/>
        </w:r>
      </w:hyperlink>
    </w:p>
    <w:p w14:paraId="6E74357E" w14:textId="5ADFD0E5" w:rsidR="00087A5D" w:rsidRDefault="00087A5D">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628533" w:history="1">
        <w:r w:rsidRPr="006D7BDF">
          <w:rPr>
            <w:rStyle w:val="Hyperlink"/>
            <w:rFonts w:ascii="Nirmala UI" w:hAnsi="Nirmala UI" w:cs="Nirmala UI"/>
            <w:noProof/>
            <w:lang w:val="ru-RU"/>
          </w:rPr>
          <w:t>பகுதி</w:t>
        </w:r>
        <w:r w:rsidRPr="006D7BDF">
          <w:rPr>
            <w:rStyle w:val="Hyperlink"/>
            <w:noProof/>
            <w:lang w:val="ru-RU"/>
          </w:rPr>
          <w:t xml:space="preserve"> 7.  </w:t>
        </w:r>
        <w:r w:rsidRPr="006D7BDF">
          <w:rPr>
            <w:rStyle w:val="Hyperlink"/>
            <w:rFonts w:ascii="Nirmala UI" w:hAnsi="Nirmala UI" w:cs="Nirmala UI"/>
            <w:noProof/>
            <w:lang w:val="ru-RU"/>
          </w:rPr>
          <w:t>புகழ்ச்சிக்குரிய</w:t>
        </w:r>
        <w:r w:rsidRPr="006D7BDF">
          <w:rPr>
            <w:rStyle w:val="Hyperlink"/>
            <w:noProof/>
            <w:lang w:val="ru-RU"/>
          </w:rPr>
          <w:t xml:space="preserve"> </w:t>
        </w:r>
        <w:r w:rsidRPr="006D7BDF">
          <w:rPr>
            <w:rStyle w:val="Hyperlink"/>
            <w:rFonts w:ascii="Nirmala UI" w:hAnsi="Nirmala UI" w:cs="Nirmala UI"/>
            <w:noProof/>
            <w:lang w:val="ru-RU"/>
          </w:rPr>
          <w:t>களத்தில்</w:t>
        </w:r>
        <w:r>
          <w:rPr>
            <w:noProof/>
            <w:webHidden/>
          </w:rPr>
          <w:tab/>
        </w:r>
        <w:r>
          <w:rPr>
            <w:noProof/>
            <w:webHidden/>
          </w:rPr>
          <w:fldChar w:fldCharType="begin"/>
        </w:r>
        <w:r>
          <w:rPr>
            <w:noProof/>
            <w:webHidden/>
          </w:rPr>
          <w:instrText xml:space="preserve"> PAGEREF _Toc242628533 \h </w:instrText>
        </w:r>
        <w:r>
          <w:rPr>
            <w:noProof/>
            <w:webHidden/>
          </w:rPr>
        </w:r>
        <w:r>
          <w:rPr>
            <w:noProof/>
            <w:webHidden/>
          </w:rPr>
          <w:fldChar w:fldCharType="separate"/>
        </w:r>
        <w:r w:rsidR="00C00542">
          <w:rPr>
            <w:noProof/>
            <w:webHidden/>
          </w:rPr>
          <w:t>112</w:t>
        </w:r>
        <w:r>
          <w:rPr>
            <w:noProof/>
            <w:webHidden/>
          </w:rPr>
          <w:fldChar w:fldCharType="end"/>
        </w:r>
      </w:hyperlink>
    </w:p>
    <w:p w14:paraId="7B3509A6" w14:textId="4640E103"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34" w:history="1">
        <w:r w:rsidRPr="006D7BDF">
          <w:rPr>
            <w:rStyle w:val="Hyperlink"/>
            <w:rFonts w:ascii="Nirmala UI" w:hAnsi="Nirmala UI" w:cs="Nirmala UI"/>
            <w:noProof/>
            <w:lang w:val="ru-RU"/>
          </w:rPr>
          <w:t>அத்தியாயம்</w:t>
        </w:r>
        <w:r w:rsidRPr="006D7BDF">
          <w:rPr>
            <w:rStyle w:val="Hyperlink"/>
            <w:noProof/>
            <w:lang w:val="ru-RU"/>
          </w:rPr>
          <w:t xml:space="preserve"> 1.  </w:t>
        </w:r>
        <w:r w:rsidRPr="006D7BDF">
          <w:rPr>
            <w:rStyle w:val="Hyperlink"/>
            <w:rFonts w:ascii="Nirmala UI" w:hAnsi="Nirmala UI" w:cs="Nirmala UI"/>
            <w:noProof/>
            <w:lang w:val="ru-RU"/>
          </w:rPr>
          <w:t>தேவனைத்</w:t>
        </w:r>
        <w:r w:rsidRPr="006D7BDF">
          <w:rPr>
            <w:rStyle w:val="Hyperlink"/>
            <w:noProof/>
            <w:lang w:val="ru-RU"/>
          </w:rPr>
          <w:t xml:space="preserve"> </w:t>
        </w:r>
        <w:r w:rsidRPr="006D7BDF">
          <w:rPr>
            <w:rStyle w:val="Hyperlink"/>
            <w:rFonts w:ascii="Nirmala UI" w:hAnsi="Nirmala UI" w:cs="Nirmala UI"/>
            <w:noProof/>
            <w:lang w:val="ru-RU"/>
          </w:rPr>
          <w:t>துதிப்பதைப்</w:t>
        </w:r>
        <w:r w:rsidRPr="006D7BDF">
          <w:rPr>
            <w:rStyle w:val="Hyperlink"/>
            <w:noProof/>
            <w:lang w:val="ru-RU"/>
          </w:rPr>
          <w:t xml:space="preserve"> </w:t>
        </w:r>
        <w:r w:rsidRPr="006D7BDF">
          <w:rPr>
            <w:rStyle w:val="Hyperlink"/>
            <w:rFonts w:ascii="Nirmala UI" w:hAnsi="Nirmala UI" w:cs="Nirmala UI"/>
            <w:noProof/>
            <w:lang w:val="ru-RU"/>
          </w:rPr>
          <w:t>பற்றி</w:t>
        </w:r>
        <w:r>
          <w:rPr>
            <w:noProof/>
            <w:webHidden/>
          </w:rPr>
          <w:tab/>
        </w:r>
        <w:r>
          <w:rPr>
            <w:noProof/>
            <w:webHidden/>
          </w:rPr>
          <w:fldChar w:fldCharType="begin"/>
        </w:r>
        <w:r>
          <w:rPr>
            <w:noProof/>
            <w:webHidden/>
          </w:rPr>
          <w:instrText xml:space="preserve"> PAGEREF _Toc242628534 \h </w:instrText>
        </w:r>
        <w:r>
          <w:rPr>
            <w:noProof/>
            <w:webHidden/>
          </w:rPr>
        </w:r>
        <w:r>
          <w:rPr>
            <w:noProof/>
            <w:webHidden/>
          </w:rPr>
          <w:fldChar w:fldCharType="separate"/>
        </w:r>
        <w:r w:rsidR="00C00542">
          <w:rPr>
            <w:noProof/>
            <w:webHidden/>
          </w:rPr>
          <w:t>112</w:t>
        </w:r>
        <w:r>
          <w:rPr>
            <w:noProof/>
            <w:webHidden/>
          </w:rPr>
          <w:fldChar w:fldCharType="end"/>
        </w:r>
      </w:hyperlink>
    </w:p>
    <w:p w14:paraId="3CC00E48" w14:textId="5646A209"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5" w:history="1">
        <w:r w:rsidRPr="006D7BDF">
          <w:rPr>
            <w:rStyle w:val="Hyperlink"/>
            <w:rFonts w:ascii="Nirmala UI" w:hAnsi="Nirmala UI" w:cs="Nirmala UI"/>
            <w:noProof/>
            <w:lang w:val="ru-RU"/>
          </w:rPr>
          <w:t>துதிப்</w:t>
        </w:r>
        <w:r w:rsidRPr="006D7BDF">
          <w:rPr>
            <w:rStyle w:val="Hyperlink"/>
            <w:noProof/>
            <w:lang w:val="ru-RU"/>
          </w:rPr>
          <w:t xml:space="preserve"> </w:t>
        </w:r>
        <w:r w:rsidRPr="006D7BDF">
          <w:rPr>
            <w:rStyle w:val="Hyperlink"/>
            <w:rFonts w:ascii="Nirmala UI" w:hAnsi="Nirmala UI" w:cs="Nirmala UI"/>
            <w:noProof/>
            <w:lang w:val="ru-RU"/>
          </w:rPr>
          <w:t>பாடலிலும்</w:t>
        </w:r>
        <w:r w:rsidRPr="006D7BDF">
          <w:rPr>
            <w:rStyle w:val="Hyperlink"/>
            <w:noProof/>
            <w:lang w:val="ru-RU"/>
          </w:rPr>
          <w:t xml:space="preserve"> </w:t>
        </w:r>
        <w:r w:rsidRPr="006D7BDF">
          <w:rPr>
            <w:rStyle w:val="Hyperlink"/>
            <w:rFonts w:ascii="Nirmala UI" w:hAnsi="Nirmala UI" w:cs="Nirmala UI"/>
            <w:noProof/>
            <w:lang w:val="ru-RU"/>
          </w:rPr>
          <w:t>மனந்திரும்புதல்</w:t>
        </w:r>
        <w:r w:rsidRPr="006D7BDF">
          <w:rPr>
            <w:rStyle w:val="Hyperlink"/>
            <w:noProof/>
            <w:lang w:val="ru-RU"/>
          </w:rPr>
          <w:t xml:space="preserve"> </w:t>
        </w:r>
        <w:r w:rsidRPr="006D7BDF">
          <w:rPr>
            <w:rStyle w:val="Hyperlink"/>
            <w:rFonts w:ascii="Nirmala UI" w:hAnsi="Nirmala UI" w:cs="Nirmala UI"/>
            <w:noProof/>
            <w:lang w:val="ru-RU"/>
          </w:rPr>
          <w:t>உள்ளது</w:t>
        </w:r>
        <w:r w:rsidRPr="006D7BDF">
          <w:rPr>
            <w:rStyle w:val="Hyperlink"/>
            <w:noProof/>
            <w:lang w:val="ru-RU"/>
          </w:rPr>
          <w:t>.</w:t>
        </w:r>
        <w:r>
          <w:rPr>
            <w:noProof/>
            <w:webHidden/>
          </w:rPr>
          <w:tab/>
        </w:r>
        <w:r>
          <w:rPr>
            <w:noProof/>
            <w:webHidden/>
          </w:rPr>
          <w:fldChar w:fldCharType="begin"/>
        </w:r>
        <w:r>
          <w:rPr>
            <w:noProof/>
            <w:webHidden/>
          </w:rPr>
          <w:instrText xml:space="preserve"> PAGEREF _Toc242628535 \h </w:instrText>
        </w:r>
        <w:r>
          <w:rPr>
            <w:noProof/>
            <w:webHidden/>
          </w:rPr>
        </w:r>
        <w:r>
          <w:rPr>
            <w:noProof/>
            <w:webHidden/>
          </w:rPr>
          <w:fldChar w:fldCharType="separate"/>
        </w:r>
        <w:r w:rsidR="00C00542">
          <w:rPr>
            <w:noProof/>
            <w:webHidden/>
          </w:rPr>
          <w:t>112</w:t>
        </w:r>
        <w:r>
          <w:rPr>
            <w:noProof/>
            <w:webHidden/>
          </w:rPr>
          <w:fldChar w:fldCharType="end"/>
        </w:r>
      </w:hyperlink>
    </w:p>
    <w:p w14:paraId="2EF0A611" w14:textId="501C2BD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6" w:history="1">
        <w:r w:rsidRPr="006D7BDF">
          <w:rPr>
            <w:rStyle w:val="Hyperlink"/>
            <w:rFonts w:ascii="Nirmala UI" w:hAnsi="Nirmala UI" w:cs="Nirmala UI"/>
            <w:noProof/>
            <w:lang w:val="ru-RU"/>
          </w:rPr>
          <w:t>புகழ்ச்சி</w:t>
        </w:r>
        <w:r w:rsidRPr="006D7BDF">
          <w:rPr>
            <w:rStyle w:val="Hyperlink"/>
            <w:noProof/>
            <w:lang w:val="ru-RU"/>
          </w:rPr>
          <w:t xml:space="preserve"> </w:t>
        </w:r>
        <w:r w:rsidRPr="006D7BDF">
          <w:rPr>
            <w:rStyle w:val="Hyperlink"/>
            <w:rFonts w:ascii="Nirmala UI" w:hAnsi="Nirmala UI" w:cs="Nirmala UI"/>
            <w:noProof/>
            <w:lang w:val="ru-RU"/>
          </w:rPr>
          <w:t>என்பது</w:t>
        </w:r>
        <w:r w:rsidRPr="006D7BDF">
          <w:rPr>
            <w:rStyle w:val="Hyperlink"/>
            <w:noProof/>
            <w:lang w:val="ru-RU"/>
          </w:rPr>
          <w:t xml:space="preserve"> </w:t>
        </w:r>
        <w:r w:rsidRPr="006D7BDF">
          <w:rPr>
            <w:rStyle w:val="Hyperlink"/>
            <w:rFonts w:ascii="Nirmala UI" w:hAnsi="Nirmala UI" w:cs="Nirmala UI"/>
            <w:noProof/>
            <w:lang w:val="ru-RU"/>
          </w:rPr>
          <w:t>மிகப்பெரிய</w:t>
        </w:r>
        <w:r w:rsidRPr="006D7BDF">
          <w:rPr>
            <w:rStyle w:val="Hyperlink"/>
            <w:noProof/>
            <w:lang w:val="ru-RU"/>
          </w:rPr>
          <w:t xml:space="preserve"> </w:t>
        </w:r>
        <w:r w:rsidRPr="006D7BDF">
          <w:rPr>
            <w:rStyle w:val="Hyperlink"/>
            <w:rFonts w:ascii="Nirmala UI" w:hAnsi="Nirmala UI" w:cs="Nirmala UI"/>
            <w:noProof/>
            <w:lang w:val="ru-RU"/>
          </w:rPr>
          <w:t>நன்றியுணர்வின்</w:t>
        </w:r>
        <w:r w:rsidRPr="006D7BDF">
          <w:rPr>
            <w:rStyle w:val="Hyperlink"/>
            <w:noProof/>
            <w:lang w:val="ru-RU"/>
          </w:rPr>
          <w:t xml:space="preserve"> </w:t>
        </w:r>
        <w:r w:rsidRPr="006D7BDF">
          <w:rPr>
            <w:rStyle w:val="Hyperlink"/>
            <w:rFonts w:ascii="Nirmala UI" w:hAnsi="Nirmala UI" w:cs="Nirmala UI"/>
            <w:noProof/>
            <w:lang w:val="ru-RU"/>
          </w:rPr>
          <w:t>வெளிப்பாடாகும்</w:t>
        </w:r>
        <w:r>
          <w:rPr>
            <w:noProof/>
            <w:webHidden/>
          </w:rPr>
          <w:tab/>
        </w:r>
        <w:r>
          <w:rPr>
            <w:noProof/>
            <w:webHidden/>
          </w:rPr>
          <w:fldChar w:fldCharType="begin"/>
        </w:r>
        <w:r>
          <w:rPr>
            <w:noProof/>
            <w:webHidden/>
          </w:rPr>
          <w:instrText xml:space="preserve"> PAGEREF _Toc242628536 \h </w:instrText>
        </w:r>
        <w:r>
          <w:rPr>
            <w:noProof/>
            <w:webHidden/>
          </w:rPr>
        </w:r>
        <w:r>
          <w:rPr>
            <w:noProof/>
            <w:webHidden/>
          </w:rPr>
          <w:fldChar w:fldCharType="separate"/>
        </w:r>
        <w:r w:rsidR="00C00542">
          <w:rPr>
            <w:noProof/>
            <w:webHidden/>
          </w:rPr>
          <w:t>112</w:t>
        </w:r>
        <w:r>
          <w:rPr>
            <w:noProof/>
            <w:webHidden/>
          </w:rPr>
          <w:fldChar w:fldCharType="end"/>
        </w:r>
      </w:hyperlink>
    </w:p>
    <w:p w14:paraId="611F9FB5" w14:textId="624BF9D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7" w:history="1">
        <w:r w:rsidRPr="006D7BDF">
          <w:rPr>
            <w:rStyle w:val="Hyperlink"/>
            <w:rFonts w:ascii="Nirmala UI" w:hAnsi="Nirmala UI" w:cs="Nirmala UI"/>
            <w:noProof/>
            <w:lang w:val="ru-RU"/>
          </w:rPr>
          <w:t>புகழ்ச்சி</w:t>
        </w:r>
        <w:r w:rsidRPr="006D7BDF">
          <w:rPr>
            <w:rStyle w:val="Hyperlink"/>
            <w:noProof/>
            <w:lang w:val="ru-RU"/>
          </w:rPr>
          <w:t xml:space="preserve">, </w:t>
        </w:r>
        <w:r w:rsidRPr="006D7BDF">
          <w:rPr>
            <w:rStyle w:val="Hyperlink"/>
            <w:rFonts w:ascii="Nirmala UI" w:hAnsi="Nirmala UI" w:cs="Nirmala UI"/>
            <w:noProof/>
            <w:lang w:val="ru-RU"/>
          </w:rPr>
          <w:t>கடவுளுக்கு</w:t>
        </w:r>
        <w:r w:rsidRPr="006D7BDF">
          <w:rPr>
            <w:rStyle w:val="Hyperlink"/>
            <w:noProof/>
            <w:lang w:val="ru-RU"/>
          </w:rPr>
          <w:t xml:space="preserve"> </w:t>
        </w:r>
        <w:r w:rsidRPr="006D7BDF">
          <w:rPr>
            <w:rStyle w:val="Hyperlink"/>
            <w:rFonts w:ascii="Nirmala UI" w:hAnsi="Nirmala UI" w:cs="Nirmala UI"/>
            <w:noProof/>
            <w:lang w:val="ru-RU"/>
          </w:rPr>
          <w:t>நன்றி</w:t>
        </w:r>
        <w:r w:rsidRPr="006D7BDF">
          <w:rPr>
            <w:rStyle w:val="Hyperlink"/>
            <w:noProof/>
            <w:lang w:val="ru-RU"/>
          </w:rPr>
          <w:t xml:space="preserve"> </w:t>
        </w:r>
        <w:r w:rsidRPr="006D7BDF">
          <w:rPr>
            <w:rStyle w:val="Hyperlink"/>
            <w:rFonts w:ascii="Nirmala UI" w:hAnsi="Nirmala UI" w:cs="Nirmala UI"/>
            <w:noProof/>
            <w:lang w:val="ru-RU"/>
          </w:rPr>
          <w:t>கூறுவதில்</w:t>
        </w:r>
        <w:r w:rsidRPr="006D7BDF">
          <w:rPr>
            <w:rStyle w:val="Hyperlink"/>
            <w:noProof/>
            <w:lang w:val="ru-RU"/>
          </w:rPr>
          <w:t xml:space="preserve"> </w:t>
        </w:r>
        <w:r w:rsidRPr="006D7BDF">
          <w:rPr>
            <w:rStyle w:val="Hyperlink"/>
            <w:rFonts w:ascii="Nirmala UI" w:hAnsi="Nirmala UI" w:cs="Nirmala UI"/>
            <w:noProof/>
            <w:lang w:val="ru-RU"/>
          </w:rPr>
          <w:t>தொடங்குகிறது</w:t>
        </w:r>
        <w:r>
          <w:rPr>
            <w:noProof/>
            <w:webHidden/>
          </w:rPr>
          <w:tab/>
        </w:r>
        <w:r>
          <w:rPr>
            <w:noProof/>
            <w:webHidden/>
          </w:rPr>
          <w:fldChar w:fldCharType="begin"/>
        </w:r>
        <w:r>
          <w:rPr>
            <w:noProof/>
            <w:webHidden/>
          </w:rPr>
          <w:instrText xml:space="preserve"> PAGEREF _Toc242628537 \h </w:instrText>
        </w:r>
        <w:r>
          <w:rPr>
            <w:noProof/>
            <w:webHidden/>
          </w:rPr>
        </w:r>
        <w:r>
          <w:rPr>
            <w:noProof/>
            <w:webHidden/>
          </w:rPr>
          <w:fldChar w:fldCharType="separate"/>
        </w:r>
        <w:r w:rsidR="00C00542">
          <w:rPr>
            <w:noProof/>
            <w:webHidden/>
          </w:rPr>
          <w:t>113</w:t>
        </w:r>
        <w:r>
          <w:rPr>
            <w:noProof/>
            <w:webHidden/>
          </w:rPr>
          <w:fldChar w:fldCharType="end"/>
        </w:r>
      </w:hyperlink>
    </w:p>
    <w:p w14:paraId="153ED22D" w14:textId="5D4905A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38" w:history="1">
        <w:r w:rsidRPr="006D7BDF">
          <w:rPr>
            <w:rStyle w:val="Hyperlink"/>
            <w:noProof/>
            <w:lang w:val="ru-RU"/>
          </w:rPr>
          <w:t>"</w:t>
        </w:r>
        <w:r w:rsidRPr="006D7BDF">
          <w:rPr>
            <w:rStyle w:val="Hyperlink"/>
            <w:rFonts w:ascii="Nirmala UI" w:hAnsi="Nirmala UI" w:cs="Nirmala UI"/>
            <w:noProof/>
            <w:lang w:val="ru-RU"/>
          </w:rPr>
          <w:t>தேவனே</w:t>
        </w:r>
        <w:r w:rsidRPr="006D7BDF">
          <w:rPr>
            <w:rStyle w:val="Hyperlink"/>
            <w:noProof/>
            <w:lang w:val="ru-RU"/>
          </w:rPr>
          <w:t xml:space="preserve">, </w:t>
        </w:r>
        <w:r w:rsidRPr="006D7BDF">
          <w:rPr>
            <w:rStyle w:val="Hyperlink"/>
            <w:rFonts w:ascii="Nirmala UI" w:hAnsi="Nirmala UI" w:cs="Nirmala UI"/>
            <w:noProof/>
            <w:lang w:val="ru-RU"/>
          </w:rPr>
          <w:t>உமக்கு</w:t>
        </w:r>
        <w:r w:rsidRPr="006D7BDF">
          <w:rPr>
            <w:rStyle w:val="Hyperlink"/>
            <w:noProof/>
            <w:lang w:val="ru-RU"/>
          </w:rPr>
          <w:t xml:space="preserve"> </w:t>
        </w:r>
        <w:r w:rsidRPr="006D7BDF">
          <w:rPr>
            <w:rStyle w:val="Hyperlink"/>
            <w:rFonts w:ascii="Nirmala UI" w:hAnsi="Nirmala UI" w:cs="Nirmala UI"/>
            <w:noProof/>
            <w:lang w:val="ru-RU"/>
          </w:rPr>
          <w:t>மகிமை</w:t>
        </w:r>
        <w:r w:rsidRPr="006D7BDF">
          <w:rPr>
            <w:rStyle w:val="Hyperlink"/>
            <w:noProof/>
            <w:lang w:val="ru-RU"/>
          </w:rPr>
          <w:t>"</w:t>
        </w:r>
        <w:r>
          <w:rPr>
            <w:noProof/>
            <w:webHidden/>
          </w:rPr>
          <w:tab/>
        </w:r>
        <w:r>
          <w:rPr>
            <w:noProof/>
            <w:webHidden/>
          </w:rPr>
          <w:fldChar w:fldCharType="begin"/>
        </w:r>
        <w:r>
          <w:rPr>
            <w:noProof/>
            <w:webHidden/>
          </w:rPr>
          <w:instrText xml:space="preserve"> PAGEREF _Toc242628538 \h </w:instrText>
        </w:r>
        <w:r>
          <w:rPr>
            <w:noProof/>
            <w:webHidden/>
          </w:rPr>
        </w:r>
        <w:r>
          <w:rPr>
            <w:noProof/>
            <w:webHidden/>
          </w:rPr>
          <w:fldChar w:fldCharType="separate"/>
        </w:r>
        <w:r w:rsidR="00C00542">
          <w:rPr>
            <w:noProof/>
            <w:webHidden/>
          </w:rPr>
          <w:t>114</w:t>
        </w:r>
        <w:r>
          <w:rPr>
            <w:noProof/>
            <w:webHidden/>
          </w:rPr>
          <w:fldChar w:fldCharType="end"/>
        </w:r>
      </w:hyperlink>
    </w:p>
    <w:p w14:paraId="2611BFA6" w14:textId="13972978"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39" w:history="1">
        <w:r w:rsidRPr="006D7BDF">
          <w:rPr>
            <w:rStyle w:val="Hyperlink"/>
            <w:rFonts w:ascii="Nirmala UI" w:hAnsi="Nirmala UI" w:cs="Nirmala UI"/>
            <w:noProof/>
            <w:lang w:val="ru-RU"/>
          </w:rPr>
          <w:t>அத்தியாயம்</w:t>
        </w:r>
        <w:r w:rsidRPr="006D7BDF">
          <w:rPr>
            <w:rStyle w:val="Hyperlink"/>
            <w:noProof/>
            <w:lang w:val="ru-RU"/>
          </w:rPr>
          <w:t xml:space="preserve"> 2.  </w:t>
        </w:r>
        <w:r w:rsidRPr="006D7BDF">
          <w:rPr>
            <w:rStyle w:val="Hyperlink"/>
            <w:rFonts w:ascii="Nirmala UI" w:hAnsi="Nirmala UI" w:cs="Nirmala UI"/>
            <w:noProof/>
            <w:lang w:val="ru-RU"/>
          </w:rPr>
          <w:t>புகழ்ச்சி</w:t>
        </w:r>
        <w:r w:rsidRPr="006D7BDF">
          <w:rPr>
            <w:rStyle w:val="Hyperlink"/>
            <w:noProof/>
            <w:lang w:val="ru-RU"/>
          </w:rPr>
          <w:t xml:space="preserve"> </w:t>
        </w:r>
        <w:r w:rsidRPr="006D7BDF">
          <w:rPr>
            <w:rStyle w:val="Hyperlink"/>
            <w:rFonts w:ascii="Nirmala UI" w:hAnsi="Nirmala UI" w:cs="Nirmala UI"/>
            <w:noProof/>
            <w:lang w:val="ru-RU"/>
          </w:rPr>
          <w:t>உலகம்</w:t>
        </w:r>
        <w:r>
          <w:rPr>
            <w:noProof/>
            <w:webHidden/>
          </w:rPr>
          <w:tab/>
        </w:r>
        <w:r>
          <w:rPr>
            <w:noProof/>
            <w:webHidden/>
          </w:rPr>
          <w:fldChar w:fldCharType="begin"/>
        </w:r>
        <w:r>
          <w:rPr>
            <w:noProof/>
            <w:webHidden/>
          </w:rPr>
          <w:instrText xml:space="preserve"> PAGEREF _Toc242628539 \h </w:instrText>
        </w:r>
        <w:r>
          <w:rPr>
            <w:noProof/>
            <w:webHidden/>
          </w:rPr>
        </w:r>
        <w:r>
          <w:rPr>
            <w:noProof/>
            <w:webHidden/>
          </w:rPr>
          <w:fldChar w:fldCharType="separate"/>
        </w:r>
        <w:r w:rsidR="00C00542">
          <w:rPr>
            <w:noProof/>
            <w:webHidden/>
          </w:rPr>
          <w:t>115</w:t>
        </w:r>
        <w:r>
          <w:rPr>
            <w:noProof/>
            <w:webHidden/>
          </w:rPr>
          <w:fldChar w:fldCharType="end"/>
        </w:r>
      </w:hyperlink>
    </w:p>
    <w:p w14:paraId="11F1F8BB" w14:textId="15CFC074"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0" w:history="1">
        <w:r w:rsidRPr="006D7BDF">
          <w:rPr>
            <w:rStyle w:val="Hyperlink"/>
            <w:rFonts w:ascii="Nirmala UI" w:hAnsi="Nirmala UI" w:cs="Nirmala UI"/>
            <w:noProof/>
            <w:lang w:val="ru-RU"/>
          </w:rPr>
          <w:t>புகழ்ச்சி</w:t>
        </w:r>
        <w:r w:rsidRPr="006D7BDF">
          <w:rPr>
            <w:rStyle w:val="Hyperlink"/>
            <w:noProof/>
            <w:lang w:val="ru-RU"/>
          </w:rPr>
          <w:t xml:space="preserve"> </w:t>
        </w:r>
        <w:r w:rsidRPr="006D7BDF">
          <w:rPr>
            <w:rStyle w:val="Hyperlink"/>
            <w:rFonts w:ascii="Nirmala UI" w:hAnsi="Nirmala UI" w:cs="Nirmala UI"/>
            <w:noProof/>
            <w:lang w:val="ru-RU"/>
          </w:rPr>
          <w:t>உலகில்</w:t>
        </w:r>
        <w:r w:rsidRPr="006D7BDF">
          <w:rPr>
            <w:rStyle w:val="Hyperlink"/>
            <w:noProof/>
            <w:lang w:val="ru-RU"/>
          </w:rPr>
          <w:t xml:space="preserve"> </w:t>
        </w:r>
        <w:r w:rsidRPr="006D7BDF">
          <w:rPr>
            <w:rStyle w:val="Hyperlink"/>
            <w:rFonts w:ascii="Nirmala UI" w:hAnsi="Nirmala UI" w:cs="Nirmala UI"/>
            <w:noProof/>
            <w:lang w:val="ru-RU"/>
          </w:rPr>
          <w:t>இரண்டு</w:t>
        </w:r>
        <w:r w:rsidRPr="006D7BDF">
          <w:rPr>
            <w:rStyle w:val="Hyperlink"/>
            <w:noProof/>
            <w:lang w:val="ru-RU"/>
          </w:rPr>
          <w:t xml:space="preserve"> </w:t>
        </w:r>
        <w:r w:rsidRPr="006D7BDF">
          <w:rPr>
            <w:rStyle w:val="Hyperlink"/>
            <w:rFonts w:ascii="Nirmala UI" w:hAnsi="Nirmala UI" w:cs="Nirmala UI"/>
            <w:noProof/>
            <w:lang w:val="ru-RU"/>
          </w:rPr>
          <w:t>பதவிகள்</w:t>
        </w:r>
        <w:r>
          <w:rPr>
            <w:noProof/>
            <w:webHidden/>
          </w:rPr>
          <w:tab/>
        </w:r>
        <w:r>
          <w:rPr>
            <w:noProof/>
            <w:webHidden/>
          </w:rPr>
          <w:fldChar w:fldCharType="begin"/>
        </w:r>
        <w:r>
          <w:rPr>
            <w:noProof/>
            <w:webHidden/>
          </w:rPr>
          <w:instrText xml:space="preserve"> PAGEREF _Toc242628540 \h </w:instrText>
        </w:r>
        <w:r>
          <w:rPr>
            <w:noProof/>
            <w:webHidden/>
          </w:rPr>
        </w:r>
        <w:r>
          <w:rPr>
            <w:noProof/>
            <w:webHidden/>
          </w:rPr>
          <w:fldChar w:fldCharType="separate"/>
        </w:r>
        <w:r w:rsidR="00C00542">
          <w:rPr>
            <w:noProof/>
            <w:webHidden/>
          </w:rPr>
          <w:t>115</w:t>
        </w:r>
        <w:r>
          <w:rPr>
            <w:noProof/>
            <w:webHidden/>
          </w:rPr>
          <w:fldChar w:fldCharType="end"/>
        </w:r>
      </w:hyperlink>
    </w:p>
    <w:p w14:paraId="0ADFE4F8" w14:textId="302CFC1E"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1" w:history="1">
        <w:r w:rsidRPr="006D7BDF">
          <w:rPr>
            <w:rStyle w:val="Hyperlink"/>
            <w:rFonts w:ascii="Nirmala UI" w:hAnsi="Nirmala UI" w:cs="Nirmala UI"/>
            <w:noProof/>
            <w:lang w:val="ru-RU"/>
          </w:rPr>
          <w:t>மனந்திரும்புதலின்</w:t>
        </w:r>
        <w:r w:rsidRPr="006D7BDF">
          <w:rPr>
            <w:rStyle w:val="Hyperlink"/>
            <w:noProof/>
            <w:lang w:val="ru-RU"/>
          </w:rPr>
          <w:t xml:space="preserve"> </w:t>
        </w:r>
        <w:r w:rsidRPr="006D7BDF">
          <w:rPr>
            <w:rStyle w:val="Hyperlink"/>
            <w:rFonts w:ascii="Nirmala UI" w:hAnsi="Nirmala UI" w:cs="Nirmala UI"/>
            <w:noProof/>
            <w:lang w:val="ru-RU"/>
          </w:rPr>
          <w:t>கண்ணீரும்</w:t>
        </w:r>
        <w:r w:rsidRPr="006D7BDF">
          <w:rPr>
            <w:rStyle w:val="Hyperlink"/>
            <w:noProof/>
            <w:lang w:val="ru-RU"/>
          </w:rPr>
          <w:t xml:space="preserve">, </w:t>
        </w:r>
        <w:r w:rsidRPr="006D7BDF">
          <w:rPr>
            <w:rStyle w:val="Hyperlink"/>
            <w:rFonts w:ascii="Nirmala UI" w:hAnsi="Nirmala UI" w:cs="Nirmala UI"/>
            <w:noProof/>
            <w:lang w:val="ru-RU"/>
          </w:rPr>
          <w:t>துதியின்</w:t>
        </w:r>
        <w:r w:rsidRPr="006D7BDF">
          <w:rPr>
            <w:rStyle w:val="Hyperlink"/>
            <w:noProof/>
            <w:lang w:val="ru-RU"/>
          </w:rPr>
          <w:t xml:space="preserve"> </w:t>
        </w:r>
        <w:r w:rsidRPr="006D7BDF">
          <w:rPr>
            <w:rStyle w:val="Hyperlink"/>
            <w:rFonts w:ascii="Nirmala UI" w:hAnsi="Nirmala UI" w:cs="Nirmala UI"/>
            <w:noProof/>
            <w:lang w:val="ru-RU"/>
          </w:rPr>
          <w:t>கண்ணீரும்</w:t>
        </w:r>
        <w:r>
          <w:rPr>
            <w:noProof/>
            <w:webHidden/>
          </w:rPr>
          <w:tab/>
        </w:r>
        <w:r>
          <w:rPr>
            <w:noProof/>
            <w:webHidden/>
          </w:rPr>
          <w:fldChar w:fldCharType="begin"/>
        </w:r>
        <w:r>
          <w:rPr>
            <w:noProof/>
            <w:webHidden/>
          </w:rPr>
          <w:instrText xml:space="preserve"> PAGEREF _Toc242628541 \h </w:instrText>
        </w:r>
        <w:r>
          <w:rPr>
            <w:noProof/>
            <w:webHidden/>
          </w:rPr>
        </w:r>
        <w:r>
          <w:rPr>
            <w:noProof/>
            <w:webHidden/>
          </w:rPr>
          <w:fldChar w:fldCharType="separate"/>
        </w:r>
        <w:r w:rsidR="00C00542">
          <w:rPr>
            <w:noProof/>
            <w:webHidden/>
          </w:rPr>
          <w:t>115</w:t>
        </w:r>
        <w:r>
          <w:rPr>
            <w:noProof/>
            <w:webHidden/>
          </w:rPr>
          <w:fldChar w:fldCharType="end"/>
        </w:r>
      </w:hyperlink>
    </w:p>
    <w:p w14:paraId="4A5FB910" w14:textId="119BF00F" w:rsidR="00087A5D" w:rsidRDefault="00087A5D">
      <w:pPr>
        <w:pStyle w:val="TOC3"/>
        <w:tabs>
          <w:tab w:val="right" w:leader="dot" w:pos="10459"/>
        </w:tabs>
        <w:rPr>
          <w:rFonts w:eastAsiaTheme="minorEastAsia" w:cstheme="minorBidi"/>
          <w:noProof/>
          <w:kern w:val="2"/>
          <w:sz w:val="24"/>
          <w:lang w:bidi="ta-IN"/>
          <w14:ligatures w14:val="standardContextual"/>
        </w:rPr>
      </w:pPr>
      <w:hyperlink w:anchor="_Toc242628542" w:history="1">
        <w:r w:rsidRPr="006D7BDF">
          <w:rPr>
            <w:rStyle w:val="Hyperlink"/>
            <w:rFonts w:ascii="Nirmala UI" w:hAnsi="Nirmala UI" w:cs="Nirmala UI"/>
            <w:noProof/>
            <w:lang w:val="ru-RU"/>
          </w:rPr>
          <w:t>அத்தியாயம்</w:t>
        </w:r>
        <w:r w:rsidRPr="006D7BDF">
          <w:rPr>
            <w:rStyle w:val="Hyperlink"/>
            <w:noProof/>
            <w:lang w:val="ru-RU"/>
          </w:rPr>
          <w:t xml:space="preserve"> 3.  </w:t>
        </w:r>
        <w:r w:rsidRPr="006D7BDF">
          <w:rPr>
            <w:rStyle w:val="Hyperlink"/>
            <w:rFonts w:ascii="Nirmala UI" w:hAnsi="Nirmala UI" w:cs="Nirmala UI"/>
            <w:noProof/>
            <w:lang w:val="ru-RU"/>
          </w:rPr>
          <w:t>கடவுளின்</w:t>
        </w:r>
        <w:r w:rsidRPr="006D7BDF">
          <w:rPr>
            <w:rStyle w:val="Hyperlink"/>
            <w:noProof/>
            <w:lang w:val="ru-RU"/>
          </w:rPr>
          <w:t xml:space="preserve"> </w:t>
        </w:r>
        <w:r w:rsidRPr="006D7BDF">
          <w:rPr>
            <w:rStyle w:val="Hyperlink"/>
            <w:rFonts w:ascii="Nirmala UI" w:hAnsi="Nirmala UI" w:cs="Nirmala UI"/>
            <w:noProof/>
            <w:lang w:val="ru-RU"/>
          </w:rPr>
          <w:t>பரிசுகள்</w:t>
        </w:r>
        <w:r>
          <w:rPr>
            <w:noProof/>
            <w:webHidden/>
          </w:rPr>
          <w:tab/>
        </w:r>
        <w:r>
          <w:rPr>
            <w:noProof/>
            <w:webHidden/>
          </w:rPr>
          <w:fldChar w:fldCharType="begin"/>
        </w:r>
        <w:r>
          <w:rPr>
            <w:noProof/>
            <w:webHidden/>
          </w:rPr>
          <w:instrText xml:space="preserve"> PAGEREF _Toc242628542 \h </w:instrText>
        </w:r>
        <w:r>
          <w:rPr>
            <w:noProof/>
            <w:webHidden/>
          </w:rPr>
        </w:r>
        <w:r>
          <w:rPr>
            <w:noProof/>
            <w:webHidden/>
          </w:rPr>
          <w:fldChar w:fldCharType="separate"/>
        </w:r>
        <w:r w:rsidR="00C00542">
          <w:rPr>
            <w:noProof/>
            <w:webHidden/>
          </w:rPr>
          <w:t>116</w:t>
        </w:r>
        <w:r>
          <w:rPr>
            <w:noProof/>
            <w:webHidden/>
          </w:rPr>
          <w:fldChar w:fldCharType="end"/>
        </w:r>
      </w:hyperlink>
    </w:p>
    <w:p w14:paraId="554B72C7" w14:textId="2BD06845"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3" w:history="1">
        <w:r w:rsidRPr="006D7BDF">
          <w:rPr>
            <w:rStyle w:val="Hyperlink"/>
            <w:rFonts w:ascii="Nirmala UI" w:hAnsi="Nirmala UI" w:cs="Nirmala UI"/>
            <w:noProof/>
            <w:lang w:val="ru-RU"/>
          </w:rPr>
          <w:t>கடவுள்</w:t>
        </w:r>
        <w:r w:rsidRPr="006D7BDF">
          <w:rPr>
            <w:rStyle w:val="Hyperlink"/>
            <w:noProof/>
            <w:lang w:val="ru-RU"/>
          </w:rPr>
          <w:t xml:space="preserve"> </w:t>
        </w:r>
        <w:r w:rsidRPr="006D7BDF">
          <w:rPr>
            <w:rStyle w:val="Hyperlink"/>
            <w:rFonts w:ascii="Nirmala UI" w:hAnsi="Nirmala UI" w:cs="Nirmala UI"/>
            <w:noProof/>
            <w:lang w:val="ru-RU"/>
          </w:rPr>
          <w:t>தனது</w:t>
        </w:r>
        <w:r w:rsidRPr="006D7BDF">
          <w:rPr>
            <w:rStyle w:val="Hyperlink"/>
            <w:noProof/>
            <w:lang w:val="ru-RU"/>
          </w:rPr>
          <w:t xml:space="preserve"> </w:t>
        </w:r>
        <w:r w:rsidRPr="006D7BDF">
          <w:rPr>
            <w:rStyle w:val="Hyperlink"/>
            <w:rFonts w:ascii="Nirmala UI" w:hAnsi="Nirmala UI" w:cs="Nirmala UI"/>
            <w:noProof/>
            <w:lang w:val="ru-RU"/>
          </w:rPr>
          <w:t>அருளை</w:t>
        </w:r>
        <w:r w:rsidRPr="006D7BDF">
          <w:rPr>
            <w:rStyle w:val="Hyperlink"/>
            <w:noProof/>
            <w:lang w:val="ru-RU"/>
          </w:rPr>
          <w:t xml:space="preserve"> </w:t>
        </w:r>
        <w:r w:rsidRPr="006D7BDF">
          <w:rPr>
            <w:rStyle w:val="Hyperlink"/>
            <w:rFonts w:ascii="Nirmala UI" w:hAnsi="Nirmala UI" w:cs="Nirmala UI"/>
            <w:noProof/>
            <w:lang w:val="ru-RU"/>
          </w:rPr>
          <w:t>சிறிதளவായി</w:t>
        </w:r>
        <w:r w:rsidRPr="006D7BDF">
          <w:rPr>
            <w:rStyle w:val="Hyperlink"/>
            <w:noProof/>
            <w:lang w:val="ru-RU"/>
          </w:rPr>
          <w:t xml:space="preserve"> </w:t>
        </w:r>
        <w:r w:rsidRPr="006D7BDF">
          <w:rPr>
            <w:rStyle w:val="Hyperlink"/>
            <w:rFonts w:ascii="Nirmala UI" w:hAnsi="Nirmala UI" w:cs="Nirmala UI"/>
            <w:noProof/>
            <w:lang w:val="ru-RU"/>
          </w:rPr>
          <w:t>வழங்குகிறார்</w:t>
        </w:r>
        <w:r>
          <w:rPr>
            <w:noProof/>
            <w:webHidden/>
          </w:rPr>
          <w:tab/>
        </w:r>
        <w:r>
          <w:rPr>
            <w:noProof/>
            <w:webHidden/>
          </w:rPr>
          <w:fldChar w:fldCharType="begin"/>
        </w:r>
        <w:r>
          <w:rPr>
            <w:noProof/>
            <w:webHidden/>
          </w:rPr>
          <w:instrText xml:space="preserve"> PAGEREF _Toc242628543 \h </w:instrText>
        </w:r>
        <w:r>
          <w:rPr>
            <w:noProof/>
            <w:webHidden/>
          </w:rPr>
        </w:r>
        <w:r>
          <w:rPr>
            <w:noProof/>
            <w:webHidden/>
          </w:rPr>
          <w:fldChar w:fldCharType="separate"/>
        </w:r>
        <w:r w:rsidR="00C00542">
          <w:rPr>
            <w:noProof/>
            <w:webHidden/>
          </w:rPr>
          <w:t>116</w:t>
        </w:r>
        <w:r>
          <w:rPr>
            <w:noProof/>
            <w:webHidden/>
          </w:rPr>
          <w:fldChar w:fldCharType="end"/>
        </w:r>
      </w:hyperlink>
    </w:p>
    <w:p w14:paraId="4A7F1F93" w14:textId="3DC13DFD"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4" w:history="1">
        <w:r w:rsidRPr="006D7BDF">
          <w:rPr>
            <w:rStyle w:val="Hyperlink"/>
            <w:rFonts w:ascii="Nirmala UI" w:hAnsi="Nirmala UI" w:cs="Nirmala UI"/>
            <w:noProof/>
            <w:lang w:val="ru-RU"/>
          </w:rPr>
          <w:t>பிரார்த்தனையில்</w:t>
        </w:r>
        <w:r w:rsidRPr="006D7BDF">
          <w:rPr>
            <w:rStyle w:val="Hyperlink"/>
            <w:noProof/>
            <w:lang w:val="ru-RU"/>
          </w:rPr>
          <w:t xml:space="preserve"> </w:t>
        </w:r>
        <w:r w:rsidRPr="006D7BDF">
          <w:rPr>
            <w:rStyle w:val="Hyperlink"/>
            <w:rFonts w:ascii="Nirmala UI" w:hAnsi="Nirmala UI" w:cs="Nirmala UI"/>
            <w:noProof/>
            <w:lang w:val="ru-RU"/>
          </w:rPr>
          <w:t>தெய்வீக</w:t>
        </w:r>
        <w:r w:rsidRPr="006D7BDF">
          <w:rPr>
            <w:rStyle w:val="Hyperlink"/>
            <w:noProof/>
            <w:lang w:val="ru-RU"/>
          </w:rPr>
          <w:t xml:space="preserve"> </w:t>
        </w:r>
        <w:r w:rsidRPr="006D7BDF">
          <w:rPr>
            <w:rStyle w:val="Hyperlink"/>
            <w:rFonts w:ascii="Nirmala UI" w:hAnsi="Nirmala UI" w:cs="Nirmala UI"/>
            <w:noProof/>
            <w:lang w:val="ru-RU"/>
          </w:rPr>
          <w:t>ஆறுதல்</w:t>
        </w:r>
        <w:r>
          <w:rPr>
            <w:noProof/>
            <w:webHidden/>
          </w:rPr>
          <w:tab/>
        </w:r>
        <w:r>
          <w:rPr>
            <w:noProof/>
            <w:webHidden/>
          </w:rPr>
          <w:fldChar w:fldCharType="begin"/>
        </w:r>
        <w:r>
          <w:rPr>
            <w:noProof/>
            <w:webHidden/>
          </w:rPr>
          <w:instrText xml:space="preserve"> PAGEREF _Toc242628544 \h </w:instrText>
        </w:r>
        <w:r>
          <w:rPr>
            <w:noProof/>
            <w:webHidden/>
          </w:rPr>
        </w:r>
        <w:r>
          <w:rPr>
            <w:noProof/>
            <w:webHidden/>
          </w:rPr>
          <w:fldChar w:fldCharType="separate"/>
        </w:r>
        <w:r w:rsidR="00C00542">
          <w:rPr>
            <w:noProof/>
            <w:webHidden/>
          </w:rPr>
          <w:t>117</w:t>
        </w:r>
        <w:r>
          <w:rPr>
            <w:noProof/>
            <w:webHidden/>
          </w:rPr>
          <w:fldChar w:fldCharType="end"/>
        </w:r>
      </w:hyperlink>
    </w:p>
    <w:p w14:paraId="09EB17BB" w14:textId="311A3EB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5" w:history="1">
        <w:r w:rsidRPr="006D7BDF">
          <w:rPr>
            <w:rStyle w:val="Hyperlink"/>
            <w:rFonts w:ascii="Nirmala UI" w:hAnsi="Nirmala UI" w:cs="Nirmala UI"/>
            <w:noProof/>
            <w:lang w:val="ru-RU"/>
          </w:rPr>
          <w:t>இறைக்கருணையின்</w:t>
        </w:r>
        <w:r w:rsidRPr="006D7BDF">
          <w:rPr>
            <w:rStyle w:val="Hyperlink"/>
            <w:noProof/>
            <w:lang w:val="ru-RU"/>
          </w:rPr>
          <w:t xml:space="preserve"> </w:t>
        </w:r>
        <w:r w:rsidRPr="006D7BDF">
          <w:rPr>
            <w:rStyle w:val="Hyperlink"/>
            <w:rFonts w:ascii="Nirmala UI" w:hAnsi="Nirmala UI" w:cs="Nirmala UI"/>
            <w:noProof/>
            <w:lang w:val="ru-RU"/>
          </w:rPr>
          <w:t>வருகை</w:t>
        </w:r>
        <w:r>
          <w:rPr>
            <w:noProof/>
            <w:webHidden/>
          </w:rPr>
          <w:tab/>
        </w:r>
        <w:r>
          <w:rPr>
            <w:noProof/>
            <w:webHidden/>
          </w:rPr>
          <w:fldChar w:fldCharType="begin"/>
        </w:r>
        <w:r>
          <w:rPr>
            <w:noProof/>
            <w:webHidden/>
          </w:rPr>
          <w:instrText xml:space="preserve"> PAGEREF _Toc242628545 \h </w:instrText>
        </w:r>
        <w:r>
          <w:rPr>
            <w:noProof/>
            <w:webHidden/>
          </w:rPr>
        </w:r>
        <w:r>
          <w:rPr>
            <w:noProof/>
            <w:webHidden/>
          </w:rPr>
          <w:fldChar w:fldCharType="separate"/>
        </w:r>
        <w:r w:rsidR="00C00542">
          <w:rPr>
            <w:noProof/>
            <w:webHidden/>
          </w:rPr>
          <w:t>117</w:t>
        </w:r>
        <w:r>
          <w:rPr>
            <w:noProof/>
            <w:webHidden/>
          </w:rPr>
          <w:fldChar w:fldCharType="end"/>
        </w:r>
      </w:hyperlink>
    </w:p>
    <w:p w14:paraId="1AFA25CC" w14:textId="3858FBCB" w:rsidR="00087A5D" w:rsidRDefault="00087A5D">
      <w:pPr>
        <w:pStyle w:val="TOC4"/>
        <w:tabs>
          <w:tab w:val="right" w:leader="dot" w:pos="10459"/>
        </w:tabs>
        <w:rPr>
          <w:rFonts w:eastAsiaTheme="minorEastAsia" w:cstheme="minorBidi"/>
          <w:noProof/>
          <w:kern w:val="2"/>
          <w:sz w:val="24"/>
          <w:lang w:bidi="ta-IN"/>
          <w14:ligatures w14:val="standardContextual"/>
        </w:rPr>
      </w:pPr>
      <w:hyperlink w:anchor="_Toc242628546" w:history="1">
        <w:r w:rsidRPr="006D7BDF">
          <w:rPr>
            <w:rStyle w:val="Hyperlink"/>
            <w:rFonts w:ascii="Nirmala UI" w:hAnsi="Nirmala UI" w:cs="Nirmala UI"/>
            <w:noProof/>
            <w:lang w:val="ru-RU"/>
          </w:rPr>
          <w:t>கிறிஸ்துவின்</w:t>
        </w:r>
        <w:r w:rsidRPr="006D7BDF">
          <w:rPr>
            <w:rStyle w:val="Hyperlink"/>
            <w:noProof/>
            <w:lang w:val="ru-RU"/>
          </w:rPr>
          <w:t xml:space="preserve"> </w:t>
        </w:r>
        <w:r w:rsidRPr="006D7BDF">
          <w:rPr>
            <w:rStyle w:val="Hyperlink"/>
            <w:rFonts w:ascii="Nirmala UI" w:hAnsi="Nirmala UI" w:cs="Nirmala UI"/>
            <w:noProof/>
            <w:lang w:val="ru-RU"/>
          </w:rPr>
          <w:t>சந்நிதியில்</w:t>
        </w:r>
        <w:r w:rsidRPr="006D7BDF">
          <w:rPr>
            <w:rStyle w:val="Hyperlink"/>
            <w:noProof/>
            <w:lang w:val="ru-RU"/>
          </w:rPr>
          <w:t xml:space="preserve"> </w:t>
        </w:r>
        <w:r w:rsidRPr="006D7BDF">
          <w:rPr>
            <w:rStyle w:val="Hyperlink"/>
            <w:rFonts w:ascii="Nirmala UI" w:hAnsi="Nirmala UI" w:cs="Nirmala UI"/>
            <w:noProof/>
            <w:lang w:val="ru-RU"/>
          </w:rPr>
          <w:t>மனம்</w:t>
        </w:r>
        <w:r w:rsidRPr="006D7BDF">
          <w:rPr>
            <w:rStyle w:val="Hyperlink"/>
            <w:noProof/>
            <w:lang w:val="ru-RU"/>
          </w:rPr>
          <w:t xml:space="preserve"> </w:t>
        </w:r>
        <w:r w:rsidRPr="006D7BDF">
          <w:rPr>
            <w:rStyle w:val="Hyperlink"/>
            <w:rFonts w:ascii="Nirmala UI" w:hAnsi="Nirmala UI" w:cs="Nirmala UI"/>
            <w:noProof/>
            <w:lang w:val="ru-RU"/>
          </w:rPr>
          <w:t>மௌனமாக</w:t>
        </w:r>
        <w:r w:rsidRPr="006D7BDF">
          <w:rPr>
            <w:rStyle w:val="Hyperlink"/>
            <w:noProof/>
            <w:lang w:val="ru-RU"/>
          </w:rPr>
          <w:t xml:space="preserve"> </w:t>
        </w:r>
        <w:r w:rsidRPr="006D7BDF">
          <w:rPr>
            <w:rStyle w:val="Hyperlink"/>
            <w:rFonts w:ascii="Nirmala UI" w:hAnsi="Nirmala UI" w:cs="Nirmala UI"/>
            <w:noProof/>
            <w:lang w:val="ru-RU"/>
          </w:rPr>
          <w:t>இருக்கிறது</w:t>
        </w:r>
        <w:r>
          <w:rPr>
            <w:noProof/>
            <w:webHidden/>
          </w:rPr>
          <w:tab/>
        </w:r>
        <w:r>
          <w:rPr>
            <w:noProof/>
            <w:webHidden/>
          </w:rPr>
          <w:fldChar w:fldCharType="begin"/>
        </w:r>
        <w:r>
          <w:rPr>
            <w:noProof/>
            <w:webHidden/>
          </w:rPr>
          <w:instrText xml:space="preserve"> PAGEREF _Toc242628546 \h </w:instrText>
        </w:r>
        <w:r>
          <w:rPr>
            <w:noProof/>
            <w:webHidden/>
          </w:rPr>
        </w:r>
        <w:r>
          <w:rPr>
            <w:noProof/>
            <w:webHidden/>
          </w:rPr>
          <w:fldChar w:fldCharType="separate"/>
        </w:r>
        <w:r w:rsidR="00C00542">
          <w:rPr>
            <w:noProof/>
            <w:webHidden/>
          </w:rPr>
          <w:t>119</w:t>
        </w:r>
        <w:r>
          <w:rPr>
            <w:noProof/>
            <w:webHidden/>
          </w:rPr>
          <w:fldChar w:fldCharType="end"/>
        </w:r>
      </w:hyperlink>
    </w:p>
    <w:p w14:paraId="42B4132B" w14:textId="0988B3D1" w:rsidR="00846B18" w:rsidRDefault="00087A5D" w:rsidP="00846B18">
      <w:pPr>
        <w:rPr>
          <w:lang w:val="ru-RU"/>
        </w:rPr>
      </w:pPr>
      <w:r>
        <w:rPr>
          <w:lang w:val="ru-RU"/>
        </w:rPr>
        <w:fldChar w:fldCharType="end"/>
      </w:r>
    </w:p>
    <w:p w14:paraId="4D64A243" w14:textId="4219D4B6" w:rsidR="00846B18" w:rsidRPr="00846B18" w:rsidRDefault="00000000" w:rsidP="00846B18">
      <w:pPr>
        <w:rPr>
          <w:lang w:val="ru-RU"/>
        </w:rPr>
      </w:pPr>
      <w:r>
        <w:rPr>
          <w:lang w:val="ru-RU"/>
        </w:rPr>
        <w:pict w14:anchorId="33543FA1">
          <v:rect id="_x0000_i1026" style="width:0;height:1.5pt" o:hralign="center" o:hrstd="t" o:hr="t" fillcolor="#a0a0a0" stroked="f"/>
        </w:pict>
      </w:r>
    </w:p>
    <w:p w14:paraId="4F087E4F" w14:textId="77777777" w:rsidR="00BA44CB" w:rsidRPr="00BA44CB" w:rsidRDefault="00BA44CB" w:rsidP="008F333A">
      <w:pPr>
        <w:rPr>
          <w:lang w:val="ru-RU"/>
        </w:rPr>
      </w:pPr>
    </w:p>
    <w:p w14:paraId="70D5FFC2" w14:textId="7725CAC7" w:rsidR="00BA44CB" w:rsidRDefault="002C6C64" w:rsidP="008F333A">
      <w:pPr>
        <w:rPr>
          <w:lang w:val="ru-RU"/>
        </w:rPr>
      </w:pPr>
      <w:r w:rsidRPr="00E236F4">
        <w:rPr>
          <w:lang w:val="ru-RU"/>
        </w:rPr>
        <w:t>பூசணிக்கத்தக்க பைசியோஸ், பொதுமக்கள், துறவிகள் மற்றும் மதகுருக்கள் என அனைவருக்கும் பயனுள்ள ஒரு புத்தகத்தை வெளியிட விரும்பினார், ஆனால் அவர் தனது நேரத்தையும் ஆற்றலையும் அனைத்தையும் ஜெபத்திலும், தன்னிடம் வந்தவர்களுடன் உரையாடுவதிலும் அர்ப்பணித்திருந்ததால், அவ்வாறு செய்ய அவருக்கு நேரம் கிடைக்கவில்லை. மரியாதைக்குரிய தந்தையின் மறைவுக்குப் பிறகு, அவரது கடிதங்கள், போதனைகள் மற்றும் உரையாடல்களிலிருந்து எடுக்கப்பட்ட குறிப்புகள், அன்றாட வாழ்வில் எளிதாகப் பயன்படுத்துவதற்காக ஒழுங்கமைக்கப்பட்டன. ஏனெனில், அந்தப் பெரியவரே கூறுவார்: 'செயல் உங்கள் உழைப்பில் இருக்க வேண்டும், நீங்கள் கேட்டவற்றை நடைமுறைப்படுத்த வேண்டும்</w:t>
      </w:r>
      <w:r w:rsidR="00BA44CB">
        <w:rPr>
          <w:lang w:val="ru-RU"/>
        </w:rPr>
        <w:t>.'</w:t>
      </w:r>
      <w:r w:rsidRPr="00E236F4">
        <w:rPr>
          <w:lang w:val="ru-RU"/>
        </w:rPr>
        <w:t xml:space="preserve"> புகழ்பெற்ற பைசியோஸ், மிகவும் எளிமையான மற்றும் அத்தியாவசியமான விஷயங்களிலிருந்து தொடங்கி, நம்மைப் புகழ்ச்சி என்ற தளத்திற்கு வழிநடத்துகிறார்: ஜெபம் நமக்கு ஒரு மிக அவசியமான தேவை </w:t>
      </w:r>
      <w:r w:rsidR="008F333A">
        <w:rPr>
          <w:lang w:val="ru-RU"/>
        </w:rPr>
        <w:t>என்பதை</w:t>
      </w:r>
      <w:r w:rsidRPr="00E236F4">
        <w:rPr>
          <w:lang w:val="ru-RU"/>
        </w:rPr>
        <w:t xml:space="preserve"> எவ்வாறு புரிந்துகொள்வது, அதை எவ்வாறு அணுகுவது மற்றும் கவனத்தைத் தக்கவைத்துக் கொள்வது, மேலும் சோம்பலையும் மனச்சோர்வையும் எவ்வாறு எதிர்த்துப் போராடுவது என்பனவற்றை அவர் விளக்குகிறார். திவ്യ கீதங்கள், நமஸ்காரங்கள் மற்றும் ஜெபமாலை ஜெபம் போன்ற ஆன்மீக ஆயுதங்களைக் கொண்டு நம்மை ஆயத்தப்படுத்தி, இடைவிடாமல் ஜெபிக்கவும், எல்லாவற்றிற்கும் நன்றி செலுத்தவும் அந்த முனிவர் நமக்குக் கற்பிக்கிறார்.</w:t>
      </w:r>
    </w:p>
    <w:p w14:paraId="706C0F01" w14:textId="77777777" w:rsidR="00BA44CB" w:rsidRPr="00BA44CB" w:rsidRDefault="00BA44CB" w:rsidP="008F333A">
      <w:pPr>
        <w:rPr>
          <w:lang w:val="ru-RU"/>
        </w:rPr>
      </w:pPr>
    </w:p>
    <w:p w14:paraId="0A5E9443" w14:textId="0A166763" w:rsidR="00BA44CB" w:rsidRDefault="00BA44CB" w:rsidP="0046557E">
      <w:pPr>
        <w:pStyle w:val="Heading4"/>
        <w:rPr>
          <w:lang w:val="ru-RU"/>
        </w:rPr>
      </w:pPr>
      <w:bookmarkStart w:id="0" w:name="_Toc196716725"/>
      <w:bookmarkStart w:id="1" w:name="_Toc242628406"/>
      <w:r w:rsidRPr="00E236F4">
        <w:rPr>
          <w:lang w:val="ru-RU"/>
        </w:rPr>
        <w:t>ஆசிரியர்களிடமிருந்து</w:t>
      </w:r>
      <w:bookmarkEnd w:id="0"/>
      <w:bookmarkEnd w:id="1"/>
    </w:p>
    <w:p w14:paraId="657EAC58" w14:textId="7C06F0B5" w:rsidR="00BA44CB" w:rsidRDefault="002C6C64" w:rsidP="00FF60F4">
      <w:pPr>
        <w:ind w:firstLine="720"/>
        <w:rPr>
          <w:lang w:val="ru-RU"/>
        </w:rPr>
      </w:pPr>
      <w:r w:rsidRPr="00E236F4">
        <w:rPr>
          <w:lang w:val="ru-RU"/>
        </w:rPr>
        <w:t xml:space="preserve">'மாண்ட் அத்தோஸின் முதியவர் பைசியோஸ்: </w:t>
      </w:r>
      <w:r w:rsidR="00BA44CB">
        <w:rPr>
          <w:lang w:val="ru-RU"/>
        </w:rPr>
        <w:t>வார்த்தைகள்'</w:t>
      </w:r>
      <w:r w:rsidRPr="00E236F4">
        <w:rPr>
          <w:lang w:val="ru-RU"/>
        </w:rPr>
        <w:t xml:space="preserve"> என்ற தொடரிலிருந்து ஒரு புதிய புத்தகத்தை எங்கள் வாசகர்களுக்கு வழங்குவதில் நாங்கள் மகிழ்ச்சியடைகிறோம். இந்தத் தொகுதி ஜெபத்திற்கு அர்ப்பணிக்கப்பட்டுள்ளது. பிரார்த்தனை </w:t>
      </w:r>
      <w:r w:rsidR="008F333A">
        <w:rPr>
          <w:lang w:val="ru-RU"/>
        </w:rPr>
        <w:t xml:space="preserve">என்பது </w:t>
      </w:r>
      <w:r w:rsidRPr="00E236F4">
        <w:rPr>
          <w:lang w:val="ru-RU"/>
        </w:rPr>
        <w:t xml:space="preserve">மனித ஆன்மாவின் வாழ்க்கை, அதன் காற்று மற்றும் ஊட்டம். பிரார்த்தனை </w:t>
      </w:r>
      <w:r w:rsidR="008F333A">
        <w:rPr>
          <w:lang w:val="ru-RU"/>
        </w:rPr>
        <w:t xml:space="preserve">என்பது </w:t>
      </w:r>
      <w:r w:rsidRPr="00E236F4">
        <w:rPr>
          <w:lang w:val="ru-RU"/>
        </w:rPr>
        <w:t>கடவுள் மனிதகுலத்திற்கு வழங்கிய ஒரு பரிசு, எந்த நேரத்திலும் ஒவ்வொரு தேவையிலும் அவரிடம் திரும்புவதற்கு நமது படைப்பாளரால் நமக்கு வழங்கப்பட்ட ஒரு வாய்ப்பு, நாம் அவரிடம் கேட்கப்படுவோம் என்பதை சந்தேகமின்றி அறிந்துகொண்டு. தூய ஜெபத்திற்கு அன்பு, பொறாமை இல்லாத இதயம், ஒருமுகப்படுத்தப்பட்ட மனம், நேர்மை மற்றும் நிலைத்தன்மை ஆகியவை அத்தியாவசிய முன்நிபந்தனைகள். ஜெபத்தின் மூலம், ஒரு நபர் தெய்வீக அருளைப் பெறுகிறார் மற்றும் ஒளியால் அறிவொளி பெறுகிறார். ஜெபம் என்பது முயற்சி, சுய-ஒழுக்கம், பொறுமை மற்றும் விடாமுயற்சி தேவைப்படும் ஒரு கலையாகும். மூத்தவர் பைசியோஸ்</w:t>
      </w:r>
      <w:r w:rsidR="00FF60F4">
        <w:rPr>
          <w:rStyle w:val="FootnoteReference"/>
          <w:lang w:val="ru-RU"/>
        </w:rPr>
        <w:footnoteReference w:id="1"/>
      </w:r>
      <w:r w:rsidR="00FF60F4" w:rsidRPr="00C90354">
        <w:rPr>
          <w:lang w:val="ru-RU"/>
        </w:rPr>
        <w:t xml:space="preserve"> </w:t>
      </w:r>
      <w:r w:rsidRPr="00E236F4">
        <w:rPr>
          <w:lang w:val="ru-RU"/>
        </w:rPr>
        <w:t>இந்தக் கலையில் முழுமையடையச் செய்தார். இந்தப் புத்தகம், துறவிகள் மற்றும் பொது மக்களுடனான அவரது உரையாடல்களின் எஞ்சியிருக்கும் பகுப்புகளிலிருந்து எடுக்கப்பட்ட, மூத்தவரின் விலைமதிப்பற்ற ஆன்மீக அனுபவத்தின் துணுக்குகளை ஒன்றிணைக்கிறது.</w:t>
      </w:r>
    </w:p>
    <w:p w14:paraId="0961CEB4" w14:textId="77777777" w:rsidR="00BA44CB" w:rsidRDefault="00BA44CB" w:rsidP="008F333A">
      <w:pPr>
        <w:rPr>
          <w:lang w:val="ru-RU"/>
        </w:rPr>
      </w:pPr>
      <w:r>
        <w:rPr>
          <w:lang w:val="ru-RU"/>
        </w:rPr>
        <w:tab/>
      </w:r>
      <w:r w:rsidR="002C6C64" w:rsidRPr="00E236F4">
        <w:rPr>
          <w:lang w:val="ru-RU"/>
        </w:rPr>
        <w:t xml:space="preserve">அத்தோனைட் முனிவர் பைசியோஸ் ரஷ்யாவின் ஆர்த்தடாக்ஸ் மக்களுக்கு நீண்ட காலமாகத் தெரிந்தவர். அத்தோஸ் மலையின் எதிர்கால புனிதர் (இவரது உலகியல் பெயர் அர்செனியோஸ் எஸ்னிபெடிஸ்) 1924 ஆம் ஆண்டு ஜூலை 25 அன்று, ஆசியா மைனரில், காபடோசியாவில், ஃபராசி என்ற கிராமத்தில், மற்ற ஒன்பது குழந்தைகளுடன் ஒரு குடும்பத்தில் பிறந்தார் என்பதை நினைவு கூர்வது மதிப்புக்குரியது. கபடோசியாவின் புனித அர்செனியஸ் († 924, </w:t>
      </w:r>
      <w:r w:rsidR="002C6C64" w:rsidRPr="00E236F4">
        <w:rPr>
          <w:lang w:val="ru-RU"/>
        </w:rPr>
        <w:lastRenderedPageBreak/>
        <w:t>நவம்பர் 10 அன்று நினைவுகூரப்படுகிறது) எதிர்கால துறவியை ஞானஸ்நானம் செய்து, ஞானஸ்நானத்தின் போது தனது சொந்தப் பெயரை அவருக்குச் சூட்டி, அவரது சிகைமுடி கழிப்பு நிகழ்வையும் முன்னறிவித்தார்.</w:t>
      </w:r>
    </w:p>
    <w:p w14:paraId="4F05D28C" w14:textId="77777777" w:rsidR="00BA44CB" w:rsidRDefault="00BA44CB" w:rsidP="008F333A">
      <w:pPr>
        <w:rPr>
          <w:lang w:val="ru-RU"/>
        </w:rPr>
      </w:pPr>
      <w:r>
        <w:rPr>
          <w:lang w:val="ru-RU"/>
        </w:rPr>
        <w:tab/>
      </w:r>
      <w:r w:rsidR="002C6C64" w:rsidRPr="00E236F4">
        <w:rPr>
          <w:lang w:val="ru-RU"/>
        </w:rPr>
        <w:t>1924-ல், எஸ்னேபிடிஸ் குடும்பம் காபடோசியாவிலிருந்து கிரீஸ்ஸுக்குக் குடிபெயர்ந்தது. 1945-ல், அர்செனியஸ் இராணுவத்தில் கட்டாயப்படுத்திச் சேர்க்கப்பட்டார். அந்த நேரத்தில், கிரீஸில் உள்நாட்டுப் போர் (1944–1948) நடந்து கொண்டிருந்தது. அர்செனியஸ் எப்போதும் மிகவும் அபாயகரமான பணிகளுக்குத் தானாக முன்வந்தார்; தன் அண்டை வீட்டாரைக் காப்பாற்றும்போது தன் உயிரைப் பணயம் வைக்க அவர் ஒருபோதும் தயங்கவில்லை. அர்செனியஸ் 1950-ல் முதன்முதலில் அத்தோஸ் மலைக்குச் சென்றார், மேலும் 1954-க்குள் அத்தோஸ் மலையில் உள்ள எஸ்ஃபிஃக்மெனோ மடாலயத்தில் ரசோஃபோர் சிகைமுடியைப் பெற்றார்; இரண்டு ஆண்டுகளுக்குப் பிறகு, ஃபிலோதியோ மடாலயத்தில், அவர் சிறிய ஸ்கீமா சிகைமுடியைப் பெற்று பெயிசியோஸ் என்று பெயரிடப்பட்டார்.</w:t>
      </w:r>
    </w:p>
    <w:p w14:paraId="738B3E29" w14:textId="0DA15621" w:rsidR="00BA44CB" w:rsidRDefault="00BA44CB" w:rsidP="008F333A">
      <w:pPr>
        <w:rPr>
          <w:lang w:val="ru-RU"/>
        </w:rPr>
      </w:pPr>
      <w:r>
        <w:rPr>
          <w:lang w:val="ru-RU"/>
        </w:rPr>
        <w:tab/>
      </w:r>
      <w:r w:rsidR="002C6C64" w:rsidRPr="00E236F4">
        <w:rPr>
          <w:lang w:val="ru-RU"/>
        </w:rPr>
        <w:t xml:space="preserve">1962 முதல் 1964 வரை இரண்டு ஆண்டுகளாக, பாய்சியோஸ் என்ற துறவி மீண்டும் மாண்ட் அத்தோஸுக்குத் திரும்புவதற்கு முன்பு, சினாய் மலையில் ஒரு துறவியாக வாழ்ந்தார். 1979-ல், அவர் அத்தோஸ் மலையின் </w:t>
      </w:r>
      <w:r>
        <w:rPr>
          <w:lang w:val="ru-RU"/>
        </w:rPr>
        <w:t>'தலைநகரமான'</w:t>
      </w:r>
      <w:r w:rsidR="002C6C64" w:rsidRPr="00E236F4">
        <w:rPr>
          <w:lang w:val="ru-RU"/>
        </w:rPr>
        <w:t xml:space="preserve"> கரியஸ்ஸுக்கு வெகு தொலைவில் இல்லாத</w:t>
      </w:r>
      <w:r>
        <w:rPr>
          <w:lang w:val="ru-RU"/>
        </w:rPr>
        <w:t xml:space="preserve">, </w:t>
      </w:r>
      <w:r w:rsidR="002C6C64" w:rsidRPr="00E236F4">
        <w:rPr>
          <w:lang w:val="ru-RU"/>
        </w:rPr>
        <w:t>'பனகுடா</w:t>
      </w:r>
      <w:r>
        <w:rPr>
          <w:lang w:val="ru-RU"/>
        </w:rPr>
        <w:t xml:space="preserve">' எனப்படும் </w:t>
      </w:r>
      <w:r w:rsidR="002C6C64" w:rsidRPr="00E236F4">
        <w:rPr>
          <w:lang w:val="ru-RU"/>
        </w:rPr>
        <w:t>புனித தெயோடோகோஸின் பிறப்பு குகையில் குடியேறினார்</w:t>
      </w:r>
      <w:r>
        <w:rPr>
          <w:lang w:val="ru-RU"/>
        </w:rPr>
        <w:t xml:space="preserve">, </w:t>
      </w:r>
      <w:r w:rsidR="002C6C64" w:rsidRPr="00E236F4">
        <w:rPr>
          <w:lang w:val="ru-RU"/>
        </w:rPr>
        <w:t>அங்கு அந்த முனிவர் எண்ணற்ற பார்வையாளர்களை வரவேற்றார். சூரிய உதயம் முதல் இரவு தாமதமாக வரை, அவர் பார்வையாளர்களைச் சந்தித்து, அவர்களுக்கு ஆறுதல் கூறி, அவர்களின் மனச்சோர்வைப் போக்கி, அவர்களின் ஆன்மாக்களை அன்பு, நம்பிக்கை மற்றும் நம்பிக்கையால் நிரப்பினார்; இரவில், கடிதங்களைப் படித்து, துன்பப்படுபவர்களுக்காக கடவுளிடம் பிரார்த்தனை செய்தார்.</w:t>
      </w:r>
    </w:p>
    <w:p w14:paraId="19807BF5" w14:textId="77777777" w:rsidR="00BA44CB" w:rsidRDefault="00BA44CB" w:rsidP="008F333A">
      <w:pPr>
        <w:rPr>
          <w:lang w:val="ru-RU"/>
        </w:rPr>
      </w:pPr>
      <w:r>
        <w:rPr>
          <w:lang w:val="ru-RU"/>
        </w:rPr>
        <w:tab/>
      </w:r>
      <w:r w:rsidR="002C6C64" w:rsidRPr="00E236F4">
        <w:rPr>
          <w:lang w:val="ru-RU"/>
        </w:rPr>
        <w:t xml:space="preserve">1988-ல், முனிவரின் உடல்நிலை கடுமையாக மோசமடைந்தது; அவர் பல அறுவை சிகிச்சைகளுக்கு உட்பட்டார், </w:t>
      </w:r>
      <w:r w:rsidR="008F333A">
        <w:rPr>
          <w:lang w:val="ru-RU"/>
        </w:rPr>
        <w:t>அவற்றில்</w:t>
      </w:r>
      <w:r w:rsidR="002C6C64" w:rsidRPr="00E236F4">
        <w:rPr>
          <w:lang w:val="ru-RU"/>
        </w:rPr>
        <w:t xml:space="preserve"> கடைசி </w:t>
      </w:r>
      <w:r w:rsidR="008F333A">
        <w:rPr>
          <w:lang w:val="ru-RU"/>
        </w:rPr>
        <w:t xml:space="preserve">அறுவை சிகிச்சை </w:t>
      </w:r>
      <w:r w:rsidR="002C6C64" w:rsidRPr="00E236F4">
        <w:rPr>
          <w:lang w:val="ru-RU"/>
        </w:rPr>
        <w:t xml:space="preserve">பிப்ரவரி 1994-ல் ஐந்து மணி நேரம் நீடித்தது. 12 ஜூலை 1994 அன்று, காலை பதினொரு மணிக்கு, முனிவர் பைசியோஸ் காலமானார். அவரது புனித உடல், தெசலோனிக்கிக்கு அருகிலுள்ள சுரோட்டியில் உள்ள புனித யோவான் தெயோலோஜியன் மடாலயத்தில் அமைந்துள்ளது </w:t>
      </w:r>
      <w:r w:rsidR="008F333A">
        <w:rPr>
          <w:lang w:val="ru-RU"/>
        </w:rPr>
        <w:t xml:space="preserve">— </w:t>
      </w:r>
      <w:r w:rsidR="002C6C64" w:rsidRPr="00E236F4">
        <w:rPr>
          <w:lang w:val="ru-RU"/>
        </w:rPr>
        <w:t>இந்த மடாலயம் ஒரு காலத்தில் மூப்பர் பைசியோஸின் ஆசீர்வாதத்துடன் நிறுவப்பட்டது, அங்கு அவரே அதன் கன்னியாஸ்திரீகள் அனைவருக்கும் ஆன்மீகத் தந்தையாகப் பணியாற்றினார். மூப்பர் தனது ஆன்மீகப் பிள்ளைகளுடன் நீண்ட நேரம் உரையாடி, அவர்களுக்கு ஆதரவையும் ஆன்மீகப் போதனையையும் வழங்கினார்; இந்த உரையாடல்களின் எழுத்துப்பதிவுகளே இந்த வெளியீட்டின் அடிப்படையாக அமைகின்றன.</w:t>
      </w:r>
    </w:p>
    <w:p w14:paraId="5450F289" w14:textId="3F74FA8D" w:rsidR="00BA44CB" w:rsidRDefault="00BA44CB" w:rsidP="008F333A">
      <w:pPr>
        <w:rPr>
          <w:lang w:val="ru-RU"/>
        </w:rPr>
      </w:pPr>
      <w:r>
        <w:rPr>
          <w:lang w:val="ru-RU"/>
        </w:rPr>
        <w:tab/>
      </w:r>
      <w:r w:rsidR="002C6C64" w:rsidRPr="00E236F4">
        <w:rPr>
          <w:lang w:val="ru-RU"/>
        </w:rPr>
        <w:t xml:space="preserve">அவரது ஆன்மீகப் பிள்ளைகளால் தங்கள் ஆன்மீகத் தந்தை </w:t>
      </w:r>
      <w:r>
        <w:rPr>
          <w:lang w:val="ru-RU"/>
        </w:rPr>
        <w:t xml:space="preserve">'ஜெரோண்டா' </w:t>
      </w:r>
      <w:r w:rsidR="002C6C64" w:rsidRPr="00E236F4">
        <w:rPr>
          <w:lang w:val="ru-RU"/>
        </w:rPr>
        <w:t>என்று அழைக்கப்படுகிறார்</w:t>
      </w:r>
      <w:r>
        <w:rPr>
          <w:lang w:val="ru-RU"/>
        </w:rPr>
        <w:t xml:space="preserve">, </w:t>
      </w:r>
      <w:r w:rsidR="002C6C64" w:rsidRPr="00E236F4">
        <w:rPr>
          <w:lang w:val="ru-RU"/>
        </w:rPr>
        <w:t xml:space="preserve">இது ரஷ்ய மொழியில் </w:t>
      </w:r>
      <w:r>
        <w:rPr>
          <w:lang w:val="ru-RU"/>
        </w:rPr>
        <w:t>'மூத்தவர்'</w:t>
      </w:r>
      <w:r w:rsidR="002C6C64" w:rsidRPr="00E236F4">
        <w:rPr>
          <w:lang w:val="ru-RU"/>
        </w:rPr>
        <w:t xml:space="preserve"> என்று மொழிபெயர்க்கப்படுகிறது</w:t>
      </w:r>
      <w:r>
        <w:rPr>
          <w:lang w:val="ru-RU"/>
        </w:rPr>
        <w:t xml:space="preserve">. </w:t>
      </w:r>
      <w:r w:rsidR="002C6C64" w:rsidRPr="00E236F4">
        <w:rPr>
          <w:lang w:val="ru-RU"/>
        </w:rPr>
        <w:t>மூத்த பாயிசியோஸின் போதனைகளில், 'லியூபோச்செஸ்ட்வி' என்ற கருத்து அடிக்கடி இடம்பெறுகிறது. இந்தச் சொல் நவீன ரஷ்ய மொழியில் பொதுவான பயன்பாட்டில் இல்லை, ஆனால் இது பழைய ஸ்லாவோனிக் மொழியில் இருந்தது. மாண்ட் அத்தோஸ் புனிதரால் இங்கு பயன்படுத்தப்படும் 'கடவுள் மீதான அன்பு</w:t>
      </w:r>
      <w:r w:rsidR="008F333A">
        <w:rPr>
          <w:lang w:val="ru-RU"/>
        </w:rPr>
        <w:t xml:space="preserve">' </w:t>
      </w:r>
      <w:r w:rsidR="002C6C64" w:rsidRPr="00E236F4">
        <w:rPr>
          <w:lang w:val="ru-RU"/>
        </w:rPr>
        <w:t xml:space="preserve">என்பது, ஆர்வம், ஆன்மீக உயர்வு, தியாகம், நேர்மை, மற்றும் தனக்கும் கடவுளுக்கும் மீதான உண்மை உணர்வு ஆகிய அனைத்தையும் ஒன்றாகவும் ஒரே நேரத்தில் உள்ளடக்கியது. இது முதியவரின் </w:t>
      </w:r>
      <w:r>
        <w:rPr>
          <w:lang w:val="ru-RU"/>
        </w:rPr>
        <w:t>'சொற்கள்' நூலின்</w:t>
      </w:r>
      <w:r w:rsidR="002C6C64" w:rsidRPr="00E236F4">
        <w:rPr>
          <w:lang w:val="ru-RU"/>
        </w:rPr>
        <w:t xml:space="preserve"> முந்தைய தொகுதிகளில் படிப்படியாக மேலும் விரிவாக விவாதிக்கப்படுகிறது.</w:t>
      </w:r>
    </w:p>
    <w:p w14:paraId="17723B8E" w14:textId="374A4E07" w:rsidR="00BA44CB" w:rsidRDefault="00BA44CB" w:rsidP="008F333A">
      <w:pPr>
        <w:rPr>
          <w:lang w:val="ru-RU"/>
        </w:rPr>
      </w:pPr>
      <w:r>
        <w:rPr>
          <w:lang w:val="ru-RU"/>
        </w:rPr>
        <w:tab/>
      </w:r>
      <w:r w:rsidR="002C6C64" w:rsidRPr="00E236F4">
        <w:rPr>
          <w:lang w:val="ru-RU"/>
        </w:rPr>
        <w:t xml:space="preserve">ஒருவர் முயற்சிக்கும் முதன்மை இலக்கு கடவுளுடனான ஐக்கியம்—கடவுளாகுதல்—இதை மனித இனத்தின் எதிரியான சாத்தான், தன்னால் முடிந்த அனைத்து வழிகளிலும் தடுக்கிறான். சாத்தான் மிகவும் அருவருப்பானவன் என்பதால், அந்த முனிவர் அவனது பெயரை உச்சரிப்பதைக் கூடத் தவிர்த்து, அவனை </w:t>
      </w:r>
      <w:r>
        <w:rPr>
          <w:lang w:val="ru-RU"/>
        </w:rPr>
        <w:t xml:space="preserve">'தங்கலாஷ்கா' </w:t>
      </w:r>
      <w:r w:rsidR="002C6C64" w:rsidRPr="00E236F4">
        <w:rPr>
          <w:lang w:val="ru-RU"/>
        </w:rPr>
        <w:t xml:space="preserve">(துருக்கிய வார்த்தையான </w:t>
      </w:r>
      <w:r w:rsidR="002C6C64">
        <w:t>டங்கலக்</w:t>
      </w:r>
      <w:r w:rsidR="002C6C64" w:rsidRPr="00087A5D">
        <w:rPr>
          <w:lang w:val="ru-RU"/>
        </w:rPr>
        <w:t xml:space="preserve"> </w:t>
      </w:r>
      <w:r w:rsidR="008F333A">
        <w:rPr>
          <w:lang w:val="ru-RU"/>
        </w:rPr>
        <w:t xml:space="preserve">- </w:t>
      </w:r>
      <w:r w:rsidR="002C6C64" w:rsidRPr="00E236F4">
        <w:rPr>
          <w:lang w:val="ru-RU"/>
        </w:rPr>
        <w:t>எளிய மனம் கொண்ட, கல்வியறிவற்ற, நாகரிகமற்ற, வளர்ச்சியடையாத, கரடுமுரடான, நன்னடத்தையற்ற, அறியாமையில் உள்ள, பலவீனமான மனம் கொண்ட, மந்தபுத்தி கொண்ட) என்று குறிப்பிடுகிறார்.</w:t>
      </w:r>
    </w:p>
    <w:p w14:paraId="407CE23A" w14:textId="77777777" w:rsidR="00BA44CB" w:rsidRDefault="00BA44CB" w:rsidP="008F333A">
      <w:pPr>
        <w:rPr>
          <w:lang w:val="ru-RU"/>
        </w:rPr>
      </w:pPr>
      <w:r>
        <w:rPr>
          <w:lang w:val="ru-RU"/>
        </w:rPr>
        <w:tab/>
      </w:r>
      <w:r w:rsidR="002C6C64" w:rsidRPr="00E236F4">
        <w:rPr>
          <w:lang w:val="ru-RU"/>
        </w:rPr>
        <w:t xml:space="preserve">கடவுளுடனான ஐக்கியத்திற்கு மனமாற்றம், அதாவது ஒருவரின் சிந்தனை முறையில் மாற்றம் தேவைப்படுகிறது. ஒரு ஆன்மீக நபர் ஒரு வேறுபட்ட தர்க்கத்தைப் பின்பற்றுகிறார், அது இந்த உலக மக்களுக்குப் பெரும்பாலும் புரிந்துகொள்ள முடியாததாக இருக்கிறது. இதுவே மூப்பர் பெயசியோஸ் குறிப்பிடும் மற்றும் அதற்கு அவர் நம்மை அழைக்கும் அந்த 'புனிதப் பைத்தியக்காரத்தனம்' ஆகும். கடவுளுடனான ஐக்கியம் என்பது ஒரு வெளிப்புற, முறையான இணைப்பு அல்ல; அது ஒருவரின் ஆன்மா எரியும்போது ஏற்படும் நிபந்தனையற்ற இணைப்பு; அது ஒருவரின் தன்னை மறந்து, அன்புக்குரியவருக்கான விருப்பம் மற்றும் ஏக்கத்தால் மட்டுமே வாழும்போது ஏற்படும் ஒரு அன்பின் பிணைப்பு. இறைக்காதல் </w:t>
      </w:r>
      <w:r w:rsidR="008F333A">
        <w:rPr>
          <w:lang w:val="ru-RU"/>
        </w:rPr>
        <w:t xml:space="preserve">— </w:t>
      </w:r>
      <w:r w:rsidR="002C6C64" w:rsidRPr="00E236F4">
        <w:rPr>
          <w:lang w:val="ru-RU"/>
        </w:rPr>
        <w:t xml:space="preserve">இதுவே மூப்பர் பைசியோஸ் இந்த நிலையை விவரிக்கும் விதமாகும். இது, அவருக்கு பல நூற்றாண்டுகளுக்கு முன்பு புனித </w:t>
      </w:r>
      <w:r w:rsidR="002C6C64" w:rsidRPr="00E236F4">
        <w:rPr>
          <w:lang w:val="ru-RU"/>
        </w:rPr>
        <w:lastRenderedPageBreak/>
        <w:t>மாக்சிமஸ் தி கான்ஃபெசர் மற்றும் சிமியோன் தி நியூ தெயாலஜிஸ்ட் போன்ற பைசண்டைன் மர்மமான இறையியலாளர்களால் கூறப்பட்டதை எதிரொலிக்கிறது.</w:t>
      </w:r>
    </w:p>
    <w:p w14:paraId="33DDF94D" w14:textId="75EBB0C3" w:rsidR="00BA44CB" w:rsidRDefault="00BA44CB" w:rsidP="008F333A">
      <w:pPr>
        <w:rPr>
          <w:lang w:val="ru-RU"/>
        </w:rPr>
      </w:pPr>
      <w:r>
        <w:rPr>
          <w:lang w:val="ru-RU"/>
        </w:rPr>
        <w:tab/>
      </w:r>
      <w:r w:rsidR="002C6C64" w:rsidRPr="00E236F4">
        <w:rPr>
          <w:lang w:val="ru-RU"/>
        </w:rPr>
        <w:t xml:space="preserve">புனித மலைத் துறவியின் முந்தைய ஐந்து தொகுதிகளின் ஞானமான சிந்தனைகளின் முந்தைய பதிப்புகளுடன் சேர்ந்து, மூப்பர் பைசியோஸின் </w:t>
      </w:r>
      <w:r>
        <w:rPr>
          <w:lang w:val="ru-RU"/>
        </w:rPr>
        <w:t>*வார்த்தைகள்* என்ற நூலின்</w:t>
      </w:r>
      <w:r w:rsidR="002C6C64" w:rsidRPr="00E236F4">
        <w:rPr>
          <w:lang w:val="ru-RU"/>
        </w:rPr>
        <w:t xml:space="preserve"> ஆறாவது தொகுதியின் ரஷ்ய மொழிபெயர்ப்பின் நீண்டகாலமாக எதிர்பார்க்கப்பட்ட வெளியீடு, ஆன்மீக ஞானத்தின் கருவூலத்திற்கு சந்தேகத்திற்கு இடமின்றி பங்களிக்கும் என்றும், வாசகர்களுக்கு ஆன்மீகப் பயனின் ஆதாரமாக அமையும் என்றும் நாங்கள் நம்புகிறோம்.</w:t>
      </w:r>
    </w:p>
    <w:p w14:paraId="750DB45C" w14:textId="77777777" w:rsidR="00BA44CB" w:rsidRDefault="00BA44CB" w:rsidP="008F333A">
      <w:pPr>
        <w:rPr>
          <w:lang w:val="ru-RU"/>
        </w:rPr>
      </w:pPr>
    </w:p>
    <w:p w14:paraId="3E8A4E63" w14:textId="77777777" w:rsidR="00BA44CB" w:rsidRDefault="002C6C64" w:rsidP="0046557E">
      <w:pPr>
        <w:pStyle w:val="Heading4"/>
        <w:rPr>
          <w:lang w:val="ru-RU"/>
        </w:rPr>
      </w:pPr>
      <w:bookmarkStart w:id="2" w:name="_Toc196716726"/>
      <w:bookmarkStart w:id="3" w:name="_Toc242628407"/>
      <w:r w:rsidRPr="00E236F4">
        <w:rPr>
          <w:lang w:val="ru-RU"/>
        </w:rPr>
        <w:t>அத்தோஸ் மலைப் புனிதர் பாய்சியோஸுக்கான டிரோபாரியோன்</w:t>
      </w:r>
      <w:bookmarkEnd w:id="2"/>
      <w:bookmarkEnd w:id="3"/>
    </w:p>
    <w:p w14:paraId="48A94CB2" w14:textId="1B4DB155" w:rsidR="00BA44CB" w:rsidRPr="00BA44CB" w:rsidRDefault="002C6C64" w:rsidP="00BB6246">
      <w:pPr>
        <w:ind w:firstLine="720"/>
        <w:rPr>
          <w:b/>
          <w:bCs/>
          <w:color w:val="0000FF"/>
          <w:lang w:val="ru-RU"/>
        </w:rPr>
      </w:pPr>
      <w:r w:rsidRPr="00BA44CB">
        <w:rPr>
          <w:b/>
          <w:bCs/>
          <w:color w:val="0000FF"/>
          <w:lang w:val="ru-RU"/>
        </w:rPr>
        <w:t>இசை நிலை 5. ஒத்திருப்பது: நித்திய வார்த்தை</w:t>
      </w:r>
    </w:p>
    <w:p w14:paraId="178D5C54" w14:textId="77777777" w:rsidR="00BA44CB" w:rsidRPr="00BA44CB" w:rsidRDefault="002C6C64" w:rsidP="00BA44CB">
      <w:pPr>
        <w:ind w:firstLine="720"/>
        <w:rPr>
          <w:lang w:val="ru-RU"/>
        </w:rPr>
      </w:pPr>
      <w:r w:rsidRPr="00E236F4">
        <w:rPr>
          <w:lang w:val="ru-RU"/>
        </w:rPr>
        <w:t xml:space="preserve">இறை </w:t>
      </w:r>
      <w:r w:rsidRPr="00BA44CB">
        <w:rPr>
          <w:lang w:val="ru-RU"/>
        </w:rPr>
        <w:t xml:space="preserve">அன்பின் </w:t>
      </w:r>
      <w:r w:rsidRPr="00E236F4">
        <w:rPr>
          <w:lang w:val="ru-RU"/>
        </w:rPr>
        <w:t>நெருப்பைப் பெற்று</w:t>
      </w:r>
      <w:r w:rsidRPr="00BA44CB">
        <w:rPr>
          <w:lang w:val="ru-RU"/>
        </w:rPr>
        <w:t xml:space="preserve">, / </w:t>
      </w:r>
      <w:r w:rsidRPr="00E236F4">
        <w:rPr>
          <w:lang w:val="ru-RU"/>
        </w:rPr>
        <w:t>மற்ற அனைத்தையும் விஞ்சிய ஒரு செயலால்</w:t>
      </w:r>
      <w:r w:rsidRPr="00BA44CB">
        <w:rPr>
          <w:lang w:val="ru-RU"/>
        </w:rPr>
        <w:t xml:space="preserve">, நீர் </w:t>
      </w:r>
      <w:r w:rsidRPr="00E236F4">
        <w:rPr>
          <w:lang w:val="ru-RU"/>
        </w:rPr>
        <w:t>முழுமையாக இறைவனுக்கு அர்ப்பணித்தீர்</w:t>
      </w:r>
      <w:r w:rsidRPr="00BA44CB">
        <w:rPr>
          <w:lang w:val="ru-RU"/>
        </w:rPr>
        <w:t xml:space="preserve">, / </w:t>
      </w:r>
      <w:r w:rsidRPr="00E236F4">
        <w:rPr>
          <w:lang w:val="ru-RU"/>
        </w:rPr>
        <w:t xml:space="preserve">மேலும் பலருக்கு ஆறுதலாக </w:t>
      </w:r>
      <w:r w:rsidRPr="00BA44CB">
        <w:rPr>
          <w:lang w:val="ru-RU"/>
        </w:rPr>
        <w:t xml:space="preserve">இருந்தீர், / அவர்களுக்கு </w:t>
      </w:r>
      <w:r w:rsidRPr="00E236F4">
        <w:rPr>
          <w:lang w:val="ru-RU"/>
        </w:rPr>
        <w:t>இறைவார்த்தைகளால் போதித்து</w:t>
      </w:r>
      <w:r w:rsidRPr="00BA44CB">
        <w:rPr>
          <w:lang w:val="ru-RU"/>
        </w:rPr>
        <w:t xml:space="preserve">, / </w:t>
      </w:r>
      <w:r w:rsidRPr="00E236F4">
        <w:rPr>
          <w:lang w:val="ru-RU"/>
        </w:rPr>
        <w:t>உமது செபங்கள் மூலம் அற்புதங்களைச் செய்து</w:t>
      </w:r>
      <w:r w:rsidRPr="00BA44CB">
        <w:rPr>
          <w:lang w:val="ru-RU"/>
        </w:rPr>
        <w:t xml:space="preserve">, / </w:t>
      </w:r>
      <w:r w:rsidRPr="00E236F4">
        <w:rPr>
          <w:lang w:val="ru-RU"/>
        </w:rPr>
        <w:t>பைசியோஸ்</w:t>
      </w:r>
      <w:r w:rsidRPr="00BA44CB">
        <w:rPr>
          <w:lang w:val="ru-RU"/>
        </w:rPr>
        <w:t xml:space="preserve">, </w:t>
      </w:r>
      <w:r w:rsidRPr="00E236F4">
        <w:rPr>
          <w:lang w:val="ru-RU"/>
        </w:rPr>
        <w:t>கடவுளைச் சுமப்பவரே</w:t>
      </w:r>
      <w:r w:rsidRPr="00BA44CB">
        <w:rPr>
          <w:lang w:val="ru-RU"/>
        </w:rPr>
        <w:t xml:space="preserve">, / </w:t>
      </w:r>
      <w:r w:rsidRPr="00E236F4">
        <w:rPr>
          <w:lang w:val="ru-RU"/>
        </w:rPr>
        <w:t xml:space="preserve">இப்பொழுது இடைவிடாமல் வேண்டுக </w:t>
      </w:r>
      <w:r w:rsidRPr="00BA44CB">
        <w:rPr>
          <w:lang w:val="ru-RU"/>
        </w:rPr>
        <w:t xml:space="preserve">// </w:t>
      </w:r>
      <w:r w:rsidRPr="00E236F4">
        <w:rPr>
          <w:lang w:val="ru-RU"/>
        </w:rPr>
        <w:t>முழு உலகுக்காகவும்</w:t>
      </w:r>
      <w:r w:rsidRPr="00BA44CB">
        <w:rPr>
          <w:lang w:val="ru-RU"/>
        </w:rPr>
        <w:t xml:space="preserve">, </w:t>
      </w:r>
      <w:r w:rsidRPr="00E236F4">
        <w:rPr>
          <w:lang w:val="ru-RU"/>
        </w:rPr>
        <w:t>போற்றத்தக்கவரே</w:t>
      </w:r>
      <w:r w:rsidRPr="00BA44CB">
        <w:rPr>
          <w:lang w:val="ru-RU"/>
        </w:rPr>
        <w:t>.</w:t>
      </w:r>
    </w:p>
    <w:p w14:paraId="3442C78D" w14:textId="251BB28C" w:rsidR="00BA44CB" w:rsidRPr="00BA44CB" w:rsidRDefault="00BA44CB" w:rsidP="008F333A">
      <w:pPr>
        <w:rPr>
          <w:lang w:val="ru-RU"/>
        </w:rPr>
      </w:pPr>
    </w:p>
    <w:p w14:paraId="0689D03D" w14:textId="0E98B75D" w:rsidR="00BA44CB" w:rsidRDefault="002C6C64" w:rsidP="0046557E">
      <w:pPr>
        <w:pStyle w:val="Heading4"/>
        <w:rPr>
          <w:lang w:val="ru-RU"/>
        </w:rPr>
      </w:pPr>
      <w:bookmarkStart w:id="4" w:name="_Toc196716727"/>
      <w:bookmarkStart w:id="5" w:name="_Toc242628408"/>
      <w:r w:rsidRPr="00E236F4">
        <w:rPr>
          <w:lang w:val="ru-RU"/>
        </w:rPr>
        <w:t>கான்டாக்கியன்</w:t>
      </w:r>
      <w:bookmarkEnd w:id="4"/>
      <w:bookmarkEnd w:id="5"/>
    </w:p>
    <w:p w14:paraId="228E6AC8" w14:textId="27715112" w:rsidR="00BA44CB" w:rsidRPr="00BA44CB" w:rsidRDefault="002C6C64" w:rsidP="00BB6246">
      <w:pPr>
        <w:ind w:firstLine="720"/>
        <w:rPr>
          <w:b/>
          <w:bCs/>
          <w:color w:val="0000FF"/>
          <w:lang w:val="ru-RU"/>
        </w:rPr>
      </w:pPr>
      <w:r w:rsidRPr="00BA44CB">
        <w:rPr>
          <w:b/>
          <w:bCs/>
          <w:color w:val="0000FF"/>
          <w:lang w:val="ru-RU"/>
        </w:rPr>
        <w:t>பண் 8. ஒத்திருப்பது: தேர்ந்தெடுக்கப்பட்டவர்</w:t>
      </w:r>
    </w:p>
    <w:p w14:paraId="2DA043D5" w14:textId="77777777" w:rsidR="00BA44CB" w:rsidRPr="00BA44CB" w:rsidRDefault="002C6C64" w:rsidP="00BA44CB">
      <w:pPr>
        <w:ind w:firstLine="720"/>
        <w:rPr>
          <w:lang w:val="ru-RU"/>
        </w:rPr>
      </w:pPr>
      <w:r w:rsidRPr="00E236F4">
        <w:rPr>
          <w:lang w:val="ru-RU"/>
        </w:rPr>
        <w:t xml:space="preserve">தேவதையைப் போல </w:t>
      </w:r>
      <w:r w:rsidRPr="00BA44CB">
        <w:rPr>
          <w:lang w:val="ru-RU"/>
        </w:rPr>
        <w:t xml:space="preserve">பூமியில் </w:t>
      </w:r>
      <w:r w:rsidRPr="00E236F4">
        <w:rPr>
          <w:lang w:val="ru-RU"/>
        </w:rPr>
        <w:t>வாழ்ந்து</w:t>
      </w:r>
      <w:r w:rsidRPr="00BA44CB">
        <w:rPr>
          <w:lang w:val="ru-RU"/>
        </w:rPr>
        <w:t xml:space="preserve">, / </w:t>
      </w:r>
      <w:r w:rsidRPr="00E236F4">
        <w:rPr>
          <w:lang w:val="ru-RU"/>
        </w:rPr>
        <w:t>அன்பால் ஒளிர்ந்த</w:t>
      </w:r>
      <w:r w:rsidRPr="00BA44CB">
        <w:rPr>
          <w:lang w:val="ru-RU"/>
        </w:rPr>
        <w:t xml:space="preserve">ாய், </w:t>
      </w:r>
      <w:r w:rsidRPr="00E236F4">
        <w:rPr>
          <w:lang w:val="ru-RU"/>
        </w:rPr>
        <w:t>போற்றத்தக்க பைசியஸ்</w:t>
      </w:r>
      <w:r w:rsidRPr="00BA44CB">
        <w:rPr>
          <w:lang w:val="ru-RU"/>
        </w:rPr>
        <w:t xml:space="preserve">, / </w:t>
      </w:r>
      <w:r w:rsidRPr="00E236F4">
        <w:rPr>
          <w:lang w:val="ru-RU"/>
        </w:rPr>
        <w:t>துறவிகளின் மாபெரும் தூணே</w:t>
      </w:r>
      <w:r w:rsidRPr="00BA44CB">
        <w:rPr>
          <w:lang w:val="ru-RU"/>
        </w:rPr>
        <w:t xml:space="preserve">, / </w:t>
      </w:r>
      <w:r w:rsidRPr="00E236F4">
        <w:rPr>
          <w:lang w:val="ru-RU"/>
        </w:rPr>
        <w:t>இறைபக்தியுள்ளோரின் புனித</w:t>
      </w:r>
      <w:r w:rsidRPr="00BA44CB">
        <w:rPr>
          <w:lang w:val="ru-RU"/>
        </w:rPr>
        <w:t xml:space="preserve"> வாழ்விற்கான </w:t>
      </w:r>
      <w:r w:rsidRPr="00E236F4">
        <w:rPr>
          <w:lang w:val="ru-RU"/>
        </w:rPr>
        <w:t>வழிகாட்டியே</w:t>
      </w:r>
      <w:r w:rsidRPr="00BA44CB">
        <w:rPr>
          <w:lang w:val="ru-RU"/>
        </w:rPr>
        <w:t xml:space="preserve">, / நீயே </w:t>
      </w:r>
      <w:r w:rsidRPr="00E236F4">
        <w:rPr>
          <w:lang w:val="ru-RU"/>
        </w:rPr>
        <w:t>இவ்வுலகின் மிக இனிமையான ஆறுதலாக விளங்கினாய்</w:t>
      </w:r>
      <w:r w:rsidRPr="00BA44CB">
        <w:rPr>
          <w:lang w:val="ru-RU"/>
        </w:rPr>
        <w:t xml:space="preserve">; / </w:t>
      </w:r>
      <w:r w:rsidRPr="00E236F4">
        <w:rPr>
          <w:lang w:val="ru-RU"/>
        </w:rPr>
        <w:t>இதனாலே உம்மை அழைக்கிறோம்</w:t>
      </w:r>
      <w:r w:rsidRPr="00BA44CB">
        <w:rPr>
          <w:lang w:val="ru-RU"/>
        </w:rPr>
        <w:t xml:space="preserve">: // </w:t>
      </w:r>
      <w:r w:rsidRPr="00E236F4">
        <w:rPr>
          <w:lang w:val="ru-RU"/>
        </w:rPr>
        <w:t>உலகின் முழு தந்தையே</w:t>
      </w:r>
      <w:r w:rsidRPr="00BA44CB">
        <w:rPr>
          <w:lang w:val="ru-RU"/>
        </w:rPr>
        <w:t xml:space="preserve">, </w:t>
      </w:r>
      <w:r w:rsidRPr="00E236F4">
        <w:rPr>
          <w:lang w:val="ru-RU"/>
        </w:rPr>
        <w:t>மகிழ்ச்சியடைவீர்</w:t>
      </w:r>
      <w:r w:rsidRPr="00BA44CB">
        <w:rPr>
          <w:lang w:val="ru-RU"/>
        </w:rPr>
        <w:t>.</w:t>
      </w:r>
    </w:p>
    <w:p w14:paraId="4A855BD4" w14:textId="77777777" w:rsidR="00BA44CB" w:rsidRPr="00BA44CB" w:rsidRDefault="00BA44CB" w:rsidP="008F333A">
      <w:pPr>
        <w:rPr>
          <w:lang w:val="ru-RU"/>
        </w:rPr>
      </w:pPr>
    </w:p>
    <w:p w14:paraId="73816CD6" w14:textId="77777777" w:rsidR="00BA44CB" w:rsidRPr="00BA44CB" w:rsidRDefault="00BA44CB" w:rsidP="008F333A">
      <w:pPr>
        <w:rPr>
          <w:lang w:val="ru-RU"/>
        </w:rPr>
      </w:pPr>
    </w:p>
    <w:p w14:paraId="7C928D1B" w14:textId="206269C7" w:rsidR="00BA44CB" w:rsidRDefault="00BA44CB" w:rsidP="0046557E">
      <w:pPr>
        <w:pStyle w:val="Heading4"/>
        <w:rPr>
          <w:lang w:val="ru-RU"/>
        </w:rPr>
      </w:pPr>
      <w:bookmarkStart w:id="6" w:name="_Toc196716728"/>
      <w:bookmarkStart w:id="7" w:name="_Toc242628409"/>
      <w:r w:rsidRPr="00E236F4">
        <w:rPr>
          <w:lang w:val="ru-RU"/>
        </w:rPr>
        <w:t>முன்னுரை</w:t>
      </w:r>
      <w:bookmarkEnd w:id="6"/>
      <w:bookmarkEnd w:id="7"/>
    </w:p>
    <w:p w14:paraId="758BE0A1" w14:textId="7A9E2175" w:rsidR="00BA44CB" w:rsidRDefault="002C6C64" w:rsidP="00BA44CB">
      <w:pPr>
        <w:ind w:firstLine="720"/>
        <w:rPr>
          <w:lang w:val="ru-RU"/>
        </w:rPr>
      </w:pPr>
      <w:r w:rsidRPr="00E236F4">
        <w:rPr>
          <w:lang w:val="ru-RU"/>
        </w:rPr>
        <w:t xml:space="preserve">மூப்பர் பைசியோஸின் </w:t>
      </w:r>
      <w:r w:rsidR="00BA44CB">
        <w:rPr>
          <w:lang w:val="ru-RU"/>
        </w:rPr>
        <w:t>'சொற்கள்' என்ற நூலின்</w:t>
      </w:r>
      <w:r w:rsidRPr="00E236F4">
        <w:rPr>
          <w:lang w:val="ru-RU"/>
        </w:rPr>
        <w:t xml:space="preserve"> முந்தைய ஐந்து தொகுதிகளில், ஜெபம் என்ற தலைப்பு அடிக்கடி எழுப்பப்படுகிறது</w:t>
      </w:r>
      <w:r w:rsidR="00BA44CB">
        <w:rPr>
          <w:lang w:val="ru-RU"/>
        </w:rPr>
        <w:t>.</w:t>
      </w:r>
      <w:r w:rsidRPr="00E236F4">
        <w:rPr>
          <w:lang w:val="ru-RU"/>
        </w:rPr>
        <w:t xml:space="preserve"> 'குற்றமற்றவரும் குறையற்ற</w:t>
      </w:r>
      <w:r w:rsidR="00BA44CB">
        <w:rPr>
          <w:lang w:val="ru-RU"/>
        </w:rPr>
        <w:t>வரும்'</w:t>
      </w:r>
      <w:r w:rsidRPr="00E236F4">
        <w:rPr>
          <w:lang w:val="ru-RU"/>
        </w:rPr>
        <w:t xml:space="preserve"> ஆன மூப்பர் பைசியோஸ், ஜெபத்தைத் தனது முதன்மையான பணியாகக் கருதினார். பல்வேறு -ஐச் சேர்ந்த துறவிகள் மற்றும் பொது மக்கள் ஆகியோருடன் பழகியபோது, ஜெபத்தின் மூலம் தங்கள் வாழ்க்கையை இறைவனிடம் ஒப்படைக்கக் கற்றுக்கொள்ள அவர்களுக்கு உதவ அவர் எப்போதும் முயன்றார். உங்கள் கைகளில் நீங்கள் வைத்திருக்கும், எங்கள் தலைமை மேய்ப்பர், கசான்ட்ரியாவின் மாண்புமிகு பேராயர் நிக்கோடிமோஸ் அவர்களின் ஆசியுடன் வெளியிடப்பட்ட, முதியவரின் </w:t>
      </w:r>
      <w:r w:rsidR="00BA44CB">
        <w:rPr>
          <w:lang w:val="ru-RU"/>
        </w:rPr>
        <w:t>'சொற்கள்' என்ற</w:t>
      </w:r>
      <w:r w:rsidRPr="00E236F4">
        <w:rPr>
          <w:lang w:val="ru-RU"/>
        </w:rPr>
        <w:t xml:space="preserve"> இந்த ஆறாவது தொகுதி, பிரார்த்தனைக்கு பிரத்தியேகமான முதியவரின் போதனைகளைக் கொண்டுள்ளது.</w:t>
      </w:r>
    </w:p>
    <w:p w14:paraId="5FAC5EE0" w14:textId="3416BC97" w:rsidR="00BA44CB" w:rsidRDefault="00BA44CB" w:rsidP="008F333A">
      <w:pPr>
        <w:rPr>
          <w:lang w:val="ru-RU"/>
        </w:rPr>
      </w:pPr>
      <w:r>
        <w:rPr>
          <w:lang w:val="ru-RU"/>
        </w:rPr>
        <w:tab/>
      </w:r>
      <w:r w:rsidR="002C6C64" w:rsidRPr="00E236F4">
        <w:rPr>
          <w:lang w:val="ru-RU"/>
        </w:rPr>
        <w:t>மூப்பர் பைசியோஸின் கூற்றுப்படி, நாம் கடவுளுடன் ஐக்கியம் கொண்டு அவரிடமிருந்து உதவி கேட்க, கடவுளால் நமக்கு வழங்கப்பட்ட ஒரு பெரிய வாய்ப்புதான் ஜெபம். மக்கள் துன்பப்பட்டு, கடவுளிடமிருந்து உதவி கேட்கும் வாய்ப்பு தங்களுக்கு இருப்பதை மறந்து, 'தங்களின் சொந்த அற்ப மனித சக்தியைச் சார்ந்திருப்பதை</w:t>
      </w:r>
      <w:r>
        <w:rPr>
          <w:lang w:val="ru-RU"/>
        </w:rPr>
        <w:t>க்'</w:t>
      </w:r>
      <w:r w:rsidR="002C6C64" w:rsidRPr="00E236F4">
        <w:rPr>
          <w:lang w:val="ru-RU"/>
        </w:rPr>
        <w:t xml:space="preserve"> கண்டது முனிவருக்கு வேதனையளித்தது; அந்தக் கடவுள் 'ஒரே ஒரு தெய்வீக சக்தியை மட்டுமல்ல, பல தெய்வீக சக்திகளை அனுப்ப முடியும், மேலும் அப்போது வழங்கப்படும் உதவி வெறும் தெய்வீக உதவியாக மட்டுமல்ல, கடவுளின் அற்புதமாக இருக்கும்</w:t>
      </w:r>
      <w:r>
        <w:rPr>
          <w:lang w:val="ru-RU"/>
        </w:rPr>
        <w:t>'.</w:t>
      </w:r>
      <w:r w:rsidR="002C6C64" w:rsidRPr="00E236F4">
        <w:rPr>
          <w:lang w:val="ru-RU"/>
        </w:rPr>
        <w:t xml:space="preserve"> எனவே, ஜெபத்தை ஒரு தேவையாகக் கருத வேண்டும் என்று பெரியவர் வலியுறுத்தினார், மேலும் ஜெபம் செய்யும் கலையில் இன்னும் தேர்ச்சி பெறாதவர்களுக்கு, 'ஒரு நல்ல தொடக்கத்தை ஏற்படுத்த, அதன் </w:t>
      </w:r>
      <w:r>
        <w:rPr>
          <w:lang w:val="ru-RU"/>
        </w:rPr>
        <w:t>மூலம்</w:t>
      </w:r>
      <w:r w:rsidR="002C6C64" w:rsidRPr="00E236F4">
        <w:rPr>
          <w:lang w:val="ru-RU"/>
        </w:rPr>
        <w:t xml:space="preserve"> இதயம் </w:t>
      </w:r>
      <w:r w:rsidR="00C90354">
        <w:rPr>
          <w:lang w:val="ru-RU"/>
        </w:rPr>
        <w:t>"</w:t>
      </w:r>
      <w:r>
        <w:rPr>
          <w:lang w:val="ru-RU"/>
        </w:rPr>
        <w:t xml:space="preserve">உயிர் பெற்று" </w:t>
      </w:r>
      <w:r w:rsidR="002C6C64" w:rsidRPr="00E236F4">
        <w:rPr>
          <w:lang w:val="ru-RU"/>
        </w:rPr>
        <w:t xml:space="preserve">ஜெபத்தில் செயல்படத் </w:t>
      </w:r>
      <w:r>
        <w:rPr>
          <w:lang w:val="ru-RU"/>
        </w:rPr>
        <w:t xml:space="preserve">தொடங்குவதற்காக' </w:t>
      </w:r>
      <w:r w:rsidR="002C6C64" w:rsidRPr="00E236F4">
        <w:rPr>
          <w:lang w:val="ru-RU"/>
        </w:rPr>
        <w:t>உதவ அவர் முயன்றார்</w:t>
      </w:r>
      <w:r>
        <w:rPr>
          <w:lang w:val="ru-RU"/>
        </w:rPr>
        <w:t>.</w:t>
      </w:r>
      <w:r w:rsidR="002C6C64" w:rsidRPr="00E236F4">
        <w:rPr>
          <w:lang w:val="ru-RU"/>
        </w:rPr>
        <w:t xml:space="preserve"> ஏற்கனவே பிரார்த்தனை செய்யும் நல்ல பழக்கத்தைக் கொண்டிருந்தவர்களை, இன்னும் அதிகமான ஆர்வத்துடனும் அன்புடனும் பிரார்த்தனை செய்ய அந்த முதியவர் ஊக்குவித்தார். இரண்டு குழுக்களுக்கும், கடவுளுடனான ஐக்கியத்திற்கான முக்கிய முன்நிபந்தனை மனந்திரும்புதல் மற்றும் பணிவுதான் என்பதை அவர் விளக்க முயன்றார். </w:t>
      </w:r>
      <w:r w:rsidR="00C90354">
        <w:rPr>
          <w:lang w:val="ru-RU"/>
        </w:rPr>
        <w:t>"</w:t>
      </w:r>
      <w:r w:rsidR="002C6C64" w:rsidRPr="00E236F4">
        <w:rPr>
          <w:lang w:val="ru-RU"/>
        </w:rPr>
        <w:t>என் சகோதரனே,</w:t>
      </w:r>
      <w:r w:rsidR="008F333A">
        <w:rPr>
          <w:lang w:val="ru-RU"/>
        </w:rPr>
        <w:t xml:space="preserve">" என்று </w:t>
      </w:r>
      <w:r w:rsidR="002C6C64" w:rsidRPr="00E236F4">
        <w:rPr>
          <w:lang w:val="ru-RU"/>
        </w:rPr>
        <w:t xml:space="preserve">அந்த முனிவர் தனது கடிதங்களில் ஒன்றில் எழுதுகிறார், </w:t>
      </w:r>
      <w:r w:rsidR="008F333A">
        <w:rPr>
          <w:lang w:val="ru-RU"/>
        </w:rPr>
        <w:t>"</w:t>
      </w:r>
      <w:r w:rsidR="002C6C64" w:rsidRPr="00E236F4">
        <w:rPr>
          <w:lang w:val="ru-RU"/>
        </w:rPr>
        <w:t>பிரார்த்தனையில் மனந்திரும்புதலைத் தவிர வேறு எதையும் கேட்காதே… மனந்திரும்புதல் உங்களுக்குத் தாழ்மையையும், தாழ்மை உங்களுக்குக் கடவுளின் அருளையும் தரும்; மேலும், அவருடைய அருளில், இரட்சிப்புக்குத் தேவையான அனைத்தையும் கடவுள் உங்களுக்காகச் சேமித்து வைத்துள்ளார், மேலும், வாய்ப்பு கிடைக்கும்போது மற்றொருவரின் ஆன்மாவிற்கு நீங்கள் உதவக்கூடிய வகையில், அதற்கும் தேவையான அனைத்தும் அங்கே உள்ளன.</w:t>
      </w:r>
      <w:r>
        <w:rPr>
          <w:lang w:val="ru-RU"/>
        </w:rPr>
        <w:t>"</w:t>
      </w:r>
      <w:r w:rsidR="002C6C64" w:rsidRPr="00E236F4">
        <w:rPr>
          <w:lang w:val="ru-RU"/>
        </w:rPr>
        <w:t xml:space="preserve"> மேலும் மற்றொரு கடிதத்தில், அந்த முதியவர் பின்வருமாறு எழுதுகிறார்: </w:t>
      </w:r>
      <w:r w:rsidR="00C90354">
        <w:rPr>
          <w:lang w:val="ru-RU"/>
        </w:rPr>
        <w:t>"</w:t>
      </w:r>
      <w:r w:rsidR="002C6C64" w:rsidRPr="00E236F4">
        <w:rPr>
          <w:lang w:val="ru-RU"/>
        </w:rPr>
        <w:t xml:space="preserve">நான் என் பாவங்களையும் நன்றಿಲ್ಲாத தன்மையையும் அவருடைய சந்நிதியில் வைத்து, அவருடைய </w:t>
      </w:r>
      <w:r w:rsidR="002C6C64" w:rsidRPr="00E236F4">
        <w:rPr>
          <w:lang w:val="ru-RU"/>
        </w:rPr>
        <w:lastRenderedPageBreak/>
        <w:t>கருணையைத் தாழ்மையுடன் கேட்டு, அவரைப் புகழ்ந்து நன்றி செலுத்துவதன் மூலம் தேவனுக்கு முன்பாக என்னைத் தாழ்த்திக்கொள்ள முயற்சிக்கிறேன்</w:t>
      </w:r>
      <w:r>
        <w:rPr>
          <w:lang w:val="ru-RU"/>
        </w:rPr>
        <w:t>."</w:t>
      </w:r>
    </w:p>
    <w:p w14:paraId="674871F7" w14:textId="2CD25797" w:rsidR="00BA44CB" w:rsidRDefault="00BA44CB" w:rsidP="008F333A">
      <w:pPr>
        <w:rPr>
          <w:lang w:val="ru-RU"/>
        </w:rPr>
      </w:pPr>
      <w:r>
        <w:rPr>
          <w:lang w:val="ru-RU"/>
        </w:rPr>
        <w:tab/>
      </w:r>
      <w:r w:rsidR="002C6C64" w:rsidRPr="00E236F4">
        <w:rPr>
          <w:lang w:val="ru-RU"/>
        </w:rPr>
        <w:t xml:space="preserve">இந்தப் புத்தகம் ஏழு பகுதிகளைக் கொண்டுள்ளது. முதல் பகுதி பொதுவாக ஜெபத்தைப் பற்றி, குறிப்பாக அந்த மூப்பர் வாழ்ந்த ஜெபத்தைப் பற்றிப் பேசுகிறது; அதை ஆன்மாவின் தேவையாகவும், கடவுளுடனான நிலையான மற்றும் இடைவிடாத ஐக்கியமாகவும் அவர் அனுபவித்தார். நாம் பாதுகாப்பாக உணர, கடவுளுடனான நிலையான தொடர்பில் இருக்க வேண்டும் என்றும், கடவுளின் அலைவரிசைக்கு அமைக்கப்பட்ட நமது </w:t>
      </w:r>
      <w:r>
        <w:rPr>
          <w:lang w:val="ru-RU"/>
        </w:rPr>
        <w:t>'வானொலியை'</w:t>
      </w:r>
      <w:r w:rsidR="002C6C64" w:rsidRPr="00E236F4">
        <w:rPr>
          <w:lang w:val="ru-RU"/>
        </w:rPr>
        <w:t xml:space="preserve"> ஒருபோதும் அணைத்துவிடக் கூடாது என்றும் அவர் கூறினார். பிரார்த்தனை என்பது பாதுகாப்பின் ஒரு ஆதாரமாகும். இந்த உண்மையை நாம் உணர்ந்தால், கடவுளுடனான இடைவிடாத ஐக்கியத்தின் தேவையை உணர்ந்து, இடைவிடாத பிரார்த்தனையை அடையும் வழி காண்போம்.</w:t>
      </w:r>
    </w:p>
    <w:p w14:paraId="152022E0" w14:textId="1BB3EB70" w:rsidR="00BA44CB" w:rsidRDefault="00BA44CB" w:rsidP="008F333A">
      <w:pPr>
        <w:rPr>
          <w:lang w:val="ru-RU"/>
        </w:rPr>
      </w:pPr>
      <w:r>
        <w:rPr>
          <w:lang w:val="ru-RU"/>
        </w:rPr>
        <w:tab/>
      </w:r>
      <w:r w:rsidR="002C6C64" w:rsidRPr="00E236F4">
        <w:rPr>
          <w:lang w:val="ru-RU"/>
        </w:rPr>
        <w:t xml:space="preserve">மூப்பர் பெயசியோஸ், உண்மையான மற்றும் தூய பிரார்த்தனைக்குத் தேவையான முன்நிபந்தனைகளைக் காட்டி, பிரார்த்தனையுடன் சேர்த்து அதற்கேற்ற ஆன்மீகப் போராட்டமும் நடைபெற வேண்டும் என்று வலியுறுத்தி, நம்மை உண்மையான மற்றும் தூய பிரார்த்தனை நோக்கி வழிநடத்துகிறார். வேறு வார்த்தைகளில் கூறுவதானால், கடவுளுடன் தொடர்பில் இருக்க, நாம் அவருடைய அலைவரிசையான பணிவு மற்றும் அன்பு ஆகியவற்றில் ஒன்றிணைய வேண்டும். உணர்ச்சிகள், குறிப்பாக பெருமையும் ஆன்மீகத் தியாகமின்மையும் (அதாவது, தியாகமின்மை), கடவுளுடனான நமது ஐக்கியத்தைக் தடுக்கும் ரேடியோ குறுக்கீடுகளைப் போன்றவை. எனவே, நாம் ஜெபிக்கத் தொடங்குவதற்கு முன்பு </w:t>
      </w:r>
      <w:r w:rsidR="008F333A">
        <w:rPr>
          <w:lang w:val="ru-RU"/>
        </w:rPr>
        <w:t xml:space="preserve">— </w:t>
      </w:r>
      <w:r w:rsidR="002C6C64" w:rsidRPr="00E236F4">
        <w:rPr>
          <w:lang w:val="ru-RU"/>
        </w:rPr>
        <w:t xml:space="preserve">அதாவது, கடவுளுடன் ஒரே அலைவரிசையில் இருக்கும்போது அவருடன் ஐக்கியம் கொள்ளுவதற்கு முன்பு </w:t>
      </w:r>
      <w:r w:rsidR="008F333A">
        <w:rPr>
          <w:lang w:val="ru-RU"/>
        </w:rPr>
        <w:t xml:space="preserve">— </w:t>
      </w:r>
      <w:r w:rsidR="002C6C64" w:rsidRPr="00E236F4">
        <w:rPr>
          <w:lang w:val="ru-RU"/>
        </w:rPr>
        <w:t>நாம் புனித கூட்டுறவு அருட்சாதனத்தைப் பெறுவதற்கு முன்பு மேற்கொள்ளும் தயாரிப்பைப் போன்றே, ஒரு தயாரிப்பு அவசியமாகும். மனந்திரும்புதலும், கடவுளிடம் நம் பாவங்களைத் தாழ்மையுடன் அறிக்கையிடுவதும் 'சுவரை இடிக்கிறது, அல்லது, கடவுளே நமக்காகக் கதவைத் திறக்கிறார், மேலும் நாம் அவருடனான ஐக்கியத்தின் அருளைப் பெறுகிறோம்</w:t>
      </w:r>
      <w:r>
        <w:rPr>
          <w:lang w:val="ru-RU"/>
        </w:rPr>
        <w:t>.'</w:t>
      </w:r>
    </w:p>
    <w:p w14:paraId="060C6FCE" w14:textId="4E858C3B" w:rsidR="00BA44CB" w:rsidRDefault="00BA44CB" w:rsidP="008F333A">
      <w:pPr>
        <w:rPr>
          <w:lang w:val="ru-RU"/>
        </w:rPr>
      </w:pPr>
      <w:r>
        <w:rPr>
          <w:lang w:val="ru-RU"/>
        </w:rPr>
        <w:tab/>
      </w:r>
      <w:r w:rsidR="002C6C64" w:rsidRPr="00E236F4">
        <w:rPr>
          <w:lang w:val="ru-RU"/>
        </w:rPr>
        <w:t xml:space="preserve">இந்த நூலின் இரண்டாம் பகுதி, ஜெபத்தில் நாம் எதிர்கொள்ளும் தடைகளான புறக்கணிப்பு, மனச்சோர்வு மற்றும் கவனச்சிதறல் ஆகியவற்றைப் பற்றிப் பேசுகிறது. சாத்தானும், தனது சொந்த சிறிய உரையாடல்களில் நம்மை ஈடுபடுத்தி, கடவுளுடனான ஐக்கியத்திலிருந்து நம்மைப் பிரிக்க முயற்சிக்கிறான். நமது இதயங்கள் எப்படி இதமாகி, ஜெபத்தில் செயல்படத் தொடங்கலாம் என்பது குறித்து அந்த முதியவர் நடைமுறை ஆலோசனைகளை வழங்குகிறார். பிரார்த்தனைக்கு முன்பு ஒரு சுருக்கமான ஆனால் </w:t>
      </w:r>
      <w:r>
        <w:rPr>
          <w:lang w:val="ru-RU"/>
        </w:rPr>
        <w:t xml:space="preserve">'வல்லமையான' </w:t>
      </w:r>
      <w:r w:rsidR="002C6C64" w:rsidRPr="00E236F4">
        <w:rPr>
          <w:lang w:val="ru-RU"/>
        </w:rPr>
        <w:t>வாசிப்பு இதயத்தை இதமாக்குகிறது. தேவாலயப் பாடல்களைப் பாடுவது மனச்சோர்வನ್ನು வெல்ல உதவுகிறது மற்றும் இயேசு ஜெபத்தில் மனப்பூர்வமாக ஈடுபடுவதற்கு சிறந்த சூழ்நிலைகளை உருவாக்குகிறது. மூத்தவர் ஜெபமாலைகளை 'சாத்தானுக்கு எதிரான ஒரு இயந்திரத்</w:t>
      </w:r>
      <w:r w:rsidR="00C90354">
        <w:rPr>
          <w:lang w:val="ru-RU"/>
        </w:rPr>
        <w:t xml:space="preserve"> </w:t>
      </w:r>
      <w:r>
        <w:rPr>
          <w:lang w:val="ru-RU"/>
        </w:rPr>
        <w:t>துப்பாக்கி' என்று</w:t>
      </w:r>
      <w:r w:rsidR="002C6C64" w:rsidRPr="00E236F4">
        <w:rPr>
          <w:lang w:val="ru-RU"/>
        </w:rPr>
        <w:t xml:space="preserve"> குறிப்பிடுகிறார், மேலும் நமஸ்காரங்கள் 'நமது ஆன்மீக இயந்திரத்தைத் </w:t>
      </w:r>
      <w:r>
        <w:rPr>
          <w:lang w:val="ru-RU"/>
        </w:rPr>
        <w:t>தொடங்க'</w:t>
      </w:r>
      <w:r w:rsidR="002C6C64" w:rsidRPr="00E236F4">
        <w:rPr>
          <w:lang w:val="ru-RU"/>
        </w:rPr>
        <w:t xml:space="preserve"> உதவுகின்றன என்றும் விளக்குகிறார்</w:t>
      </w:r>
      <w:r>
        <w:rPr>
          <w:lang w:val="ru-RU"/>
        </w:rPr>
        <w:t>.</w:t>
      </w:r>
    </w:p>
    <w:p w14:paraId="10B14A66" w14:textId="77777777" w:rsidR="00BA44CB" w:rsidRDefault="00BA44CB" w:rsidP="008F333A">
      <w:pPr>
        <w:rPr>
          <w:lang w:val="ru-RU"/>
        </w:rPr>
      </w:pPr>
      <w:r>
        <w:rPr>
          <w:lang w:val="ru-RU"/>
        </w:rPr>
        <w:tab/>
      </w:r>
      <w:r w:rsidR="002C6C64" w:rsidRPr="00E236F4">
        <w:rPr>
          <w:lang w:val="ru-RU"/>
        </w:rPr>
        <w:t xml:space="preserve">இந்தத் தொகுப்பின் மூன்றாம் பகுதி, நமது மென்மையான மற்றும் அன்பான </w:t>
      </w:r>
      <w:r w:rsidR="008F333A">
        <w:rPr>
          <w:lang w:val="ru-RU"/>
        </w:rPr>
        <w:t xml:space="preserve">தாயான </w:t>
      </w:r>
      <w:r w:rsidR="002C6C64" w:rsidRPr="00E236F4">
        <w:rPr>
          <w:lang w:val="ru-RU"/>
        </w:rPr>
        <w:t xml:space="preserve">பரிசுத்த தெயோட்டோகோஸ், பாதுகாவலர் தேவதூதர், மற்றும் கடவுளுக்கு முன்பாக நமது பாதுகாவலர்களாகவும் பரிந்துரையாளர்களாகவும் </w:t>
      </w:r>
      <w:r w:rsidR="008F333A">
        <w:rPr>
          <w:lang w:val="ru-RU"/>
        </w:rPr>
        <w:t>இருக்கும்</w:t>
      </w:r>
      <w:r w:rsidR="002C6C64" w:rsidRPr="00E236F4">
        <w:rPr>
          <w:lang w:val="ru-RU"/>
        </w:rPr>
        <w:t xml:space="preserve"> புனிதர்களுடன் தொடர்புடையது. கடவுளுக்கு அவர் காட்டிய பரிபூரண கீழ்ப்படிதலாலும், அவருடைய தாழ்மையாலும், கடவுளின் திருத்தாயார், மனிதகுலத்தின் இரட்சிப்பிற்கான கடவுளின் நித்தியத் திட்டத்தை நிறைவேற்றுவதில் பங்காளரானார். இதனால்தான் அவர் நமது செபங்களைக் கேட்டு, நமது வேண்டுதல்களைத் தம் மகனுக்கும் கடவுளுக்கும் சமர்ப்பிக்கிறார். அதே நேரத்தில், நாம் கடவுளின் திருவுளப்படி வாழ்ந்தால், நமது பாதுகாவலர் தேவதை நமது அருகிலேயே தங்கி, நம்மை ஆபத்துகளிலிருந்தும் துரதிர்ஷ்டங்களிலிருந்தும் பாதுகாத்து காப்பாற்றுகிறார். மேலும், நாம் நம்பிக்கையுடனும் பக்தியுடனும் புனிதர்களை அழைக்கும்போது, அனைத்துப் புனிதர்களும் நமது உதவிக்கு விரைந்து வருகிறார்கள்.</w:t>
      </w:r>
    </w:p>
    <w:p w14:paraId="4670F120" w14:textId="50965AC2" w:rsidR="00BA44CB" w:rsidRDefault="00BA44CB" w:rsidP="008F333A">
      <w:pPr>
        <w:rPr>
          <w:lang w:val="ru-RU"/>
        </w:rPr>
      </w:pPr>
      <w:r>
        <w:rPr>
          <w:lang w:val="ru-RU"/>
        </w:rPr>
        <w:tab/>
      </w:r>
      <w:r w:rsidR="002C6C64" w:rsidRPr="00E236F4">
        <w:rPr>
          <w:lang w:val="ru-RU"/>
        </w:rPr>
        <w:t xml:space="preserve">நான்காம் பகுதி, ஜெபங்களில் உள்ள வேண்டுதல்களுக்காக அர்ப்பணிக்கப்பட்டுள்ளது. ஜெபத்தை மூன்று பகுதிகளாகப் பிரிப்பது நல்லது என்று முனிவர் கூறினார்: தனக்காகவும், உலகிற்காகவும், இறந்தவர்களுக்காகவும். நான்காம் பகுதியின் இறுதி அத்தியாயம், கபடோசியாவின் போற்றத்தக்க அர்செனியஸின் </w:t>
      </w:r>
      <w:r>
        <w:rPr>
          <w:lang w:val="ru-RU"/>
        </w:rPr>
        <w:t>'சூழ்நிலைகள்'</w:t>
      </w:r>
      <w:r w:rsidR="002C6C64" w:rsidRPr="00E236F4">
        <w:rPr>
          <w:lang w:val="ru-RU"/>
        </w:rPr>
        <w:t xml:space="preserve"> என்பதிலிருந்து எடுத்து, சங்கீதப் புத்தகத்தையும் அதைப் பயன்படுத்தி எப்படி ஜெபிப்பது என்பதையும் விவாதிக்கிறது. அந்த </w:t>
      </w:r>
      <w:r>
        <w:rPr>
          <w:lang w:val="ru-RU"/>
        </w:rPr>
        <w:t xml:space="preserve">'சூழ்நிலைகள்' </w:t>
      </w:r>
      <w:r w:rsidR="002C6C64" w:rsidRPr="00E236F4">
        <w:rPr>
          <w:lang w:val="ru-RU"/>
        </w:rPr>
        <w:t>மற்றும் ஒரு குறிப்பிட்ட தேவைக்காக தொடர்புடைய சங்கீதத்தைப் படிக்கும்போது மூப்பர் பெயசியோஸ் பின்பற்றிய வரிசைமுறை ஆகியவை இந்தத் தொகுப்பின் இறுதியில் உள்ள பிற்சேர்க்கையில் கொடுக்கப்பட்டுள்ளன.</w:t>
      </w:r>
    </w:p>
    <w:p w14:paraId="5EC13BB0" w14:textId="6857C55B" w:rsidR="00BA44CB" w:rsidRDefault="00BA44CB" w:rsidP="008F333A">
      <w:pPr>
        <w:rPr>
          <w:lang w:val="ru-RU"/>
        </w:rPr>
      </w:pPr>
      <w:r>
        <w:rPr>
          <w:lang w:val="ru-RU"/>
        </w:rPr>
        <w:tab/>
      </w:r>
      <w:r w:rsidR="002C6C64" w:rsidRPr="00E236F4">
        <w:rPr>
          <w:lang w:val="ru-RU"/>
        </w:rPr>
        <w:t xml:space="preserve">ஐந்தாவது பகுதியில், இயேசு பிரார்த்தனை மற்றும் நிதானம்—அதாவது, ஆன்மீக விழிப்புணர்வு—பற்றி முதியவர் வழங்கும் அறிவுரைகள் உள்ளன. இவை மனதை </w:t>
      </w:r>
      <w:r w:rsidR="002C6C64" w:rsidRPr="00E236F4">
        <w:rPr>
          <w:lang w:val="ru-RU"/>
        </w:rPr>
        <w:lastRenderedPageBreak/>
        <w:t>ஒருமுகப்படுத்துவதற்கு அவசியமானவையாகும். மனித மனம் என்பது 'தனக்குத்தானே விடப்பட்ட ஒரு பதின்ம வயது இளைஞனைப் போன்றது, அது முடிவில்லாமல் இங்குமங்கும் அலைந்து, கட்டுக்கடங்காமல் சென்று, விதிகளை மீற விரும்புகிறது</w:t>
      </w:r>
      <w:r>
        <w:rPr>
          <w:lang w:val="ru-RU"/>
        </w:rPr>
        <w:t xml:space="preserve">.' </w:t>
      </w:r>
      <w:r w:rsidR="002C6C64" w:rsidRPr="00E236F4">
        <w:rPr>
          <w:lang w:val="ru-RU"/>
        </w:rPr>
        <w:t xml:space="preserve">அந்த முனிவர் அதை ஆன்மீக ரீதியாக வளர்த்து, 'வீட்டில், சொர்க்கத்தில், தன் தந்தையும் கடவுளுமானவரிடம் அதிக நேரம் </w:t>
      </w:r>
      <w:r>
        <w:rPr>
          <w:lang w:val="ru-RU"/>
        </w:rPr>
        <w:t>செலவிட'</w:t>
      </w:r>
      <w:r w:rsidR="002C6C64" w:rsidRPr="00E236F4">
        <w:rPr>
          <w:lang w:val="ru-RU"/>
        </w:rPr>
        <w:t xml:space="preserve"> கற்றுக் கொள்ளுமாறு அறிவுறுத்துகிறார்</w:t>
      </w:r>
      <w:r>
        <w:rPr>
          <w:lang w:val="ru-RU"/>
        </w:rPr>
        <w:t>.</w:t>
      </w:r>
    </w:p>
    <w:p w14:paraId="631ACC63" w14:textId="19AA5E89" w:rsidR="00BA44CB" w:rsidRDefault="00BA44CB" w:rsidP="008F333A">
      <w:pPr>
        <w:rPr>
          <w:lang w:val="ru-RU"/>
        </w:rPr>
      </w:pPr>
      <w:r>
        <w:rPr>
          <w:lang w:val="ru-RU"/>
        </w:rPr>
        <w:tab/>
      </w:r>
      <w:r w:rsidR="002C6C64" w:rsidRPr="00E236F4">
        <w:rPr>
          <w:lang w:val="ru-RU"/>
        </w:rPr>
        <w:t xml:space="preserve">இயேசு செபத்தில் மனதை ஒருமுகப்படுத்துவதைப் பொறுத்தவரை, அந்த முதியவர், பல்வேறு நுட்ப முறைகளை நிராகரிக்காமல், அவை வெறும் துணைப் பொருட்களே என்று வலியுறுத்துகிறார்; இயேசு செபத்தைச் செயல்படுத்துவதற்கான அத்தியாவசிய முன்நிபந்தனைகள் மனந்திரும்புதலும் இதயப்பூர்வமான வருத்தமுமே ஆகும், அவை இயல்பாகவே எழும், செயற்கையான முயற்சி இல்லாமல், ஒரு நபர் கடவுளின் பல ஆசீர்வாதங்களுக்கு முன்பாகத் தாங்கள் எவ்வளவு பாவிகளாகவும் நன்றಿಲ್ಲாதவர்களாகவும் இருக்கிறோம் என்பதை உணரும்போதும், மேலும் தங்கள் சொந்த </w:t>
      </w:r>
      <w:r>
        <w:rPr>
          <w:lang w:val="ru-RU"/>
        </w:rPr>
        <w:t>'சுயத்தின்'</w:t>
      </w:r>
      <w:r w:rsidR="002C6C64" w:rsidRPr="00E236F4">
        <w:rPr>
          <w:lang w:val="ru-RU"/>
        </w:rPr>
        <w:t xml:space="preserve"> எல்லைகளைத் தாண்டி, துன்புறுபவர்களின் இடத்தில் தங்களை வைத்துக்கொள்ளும்போதும் இது இயல்பாகவே வரும்.</w:t>
      </w:r>
    </w:p>
    <w:p w14:paraId="2EB89BE9" w14:textId="7708A90E" w:rsidR="00BA44CB" w:rsidRDefault="00BA44CB" w:rsidP="008F333A">
      <w:pPr>
        <w:rPr>
          <w:lang w:val="ru-RU"/>
        </w:rPr>
      </w:pPr>
      <w:r>
        <w:rPr>
          <w:lang w:val="ru-RU"/>
        </w:rPr>
        <w:tab/>
      </w:r>
      <w:r w:rsidR="002C6C64" w:rsidRPr="00E236F4">
        <w:rPr>
          <w:lang w:val="ru-RU"/>
        </w:rPr>
        <w:t>ஆறாவது பகுதி நமது திருச்சபையின் வழிபாட்டு வாழ்க்கையைப் பற்றிப் பேசுகிறது. திருச்சபை வழிபாடுகளில் பங்கேற்பது மற்றும் கிறிஸ்துவின் புனித மர்மங்களைப் பெறுவதற்கு முறையாகத் தயாராவது தொடர்பான மூப்பரின் அறிவுரைகள் இங்கு தொகுக்கப்பட்டுள்ளன. இந்தப் பகுதியின் இறுதி அத்தியாயம் திருச்சபைப் பாடல்களைப் பற்றியது, அது 'வெறுமனே பிரார்த்தனை மட்டுமல்ல, அதில் இதயம், ஒருவிதத்தில், வெடித்துச் சிதறுகிறது, மற்றும் இதயத்தின் ஆன்மீக உணர்வுகள் பெருக்கெடுத்து ஓடுகின்றன</w:t>
      </w:r>
      <w:r>
        <w:rPr>
          <w:lang w:val="ru-RU"/>
        </w:rPr>
        <w:t>.'</w:t>
      </w:r>
    </w:p>
    <w:p w14:paraId="0A52B5A9" w14:textId="130EF351" w:rsidR="00BA44CB" w:rsidRDefault="00BA44CB" w:rsidP="008F333A">
      <w:pPr>
        <w:rPr>
          <w:lang w:val="ru-RU"/>
        </w:rPr>
      </w:pPr>
      <w:r>
        <w:rPr>
          <w:lang w:val="ru-RU"/>
        </w:rPr>
        <w:tab/>
      </w:r>
      <w:r w:rsidR="002C6C64" w:rsidRPr="00E236F4">
        <w:rPr>
          <w:lang w:val="ru-RU"/>
        </w:rPr>
        <w:t>இந்த நூலின் ஏழாவது மற்றும் இறுதிப் பகுதி கடவுளை மகிமைப்படுத்துவதற்காக அர்ப்பணிக்கப்பட்டுள்ளது. நமது வேண்டுதல்களை ஒவ்வொரு முறை சமர்ப்பித்த பிறகும், நாம் 'மனதாரப் புகழ்ந்து, மகிழ்ச்சியுடன் நன்றி செலுத்த</w:t>
      </w:r>
      <w:r w:rsidR="00C90354">
        <w:rPr>
          <w:lang w:val="ru-RU"/>
        </w:rPr>
        <w:t xml:space="preserve"> </w:t>
      </w:r>
      <w:r>
        <w:rPr>
          <w:lang w:val="ru-RU"/>
        </w:rPr>
        <w:t xml:space="preserve">வேண்டும்' </w:t>
      </w:r>
      <w:r w:rsidR="002C6C64" w:rsidRPr="00E236F4">
        <w:rPr>
          <w:lang w:val="ru-RU"/>
        </w:rPr>
        <w:t xml:space="preserve">என்று முதியவர் அறிவுறுத்துகிறார். கடவுளின் பன்முக ஆசீர்வாதங்களைப் பற்றி சிந்திக்க நேரம் ஒதுக்கும் எவரும், இரவும் பகலும் ஆண்டவரை மகிமைப்படுத்துவார்கள் என்றும் அவர் வலியுறுத்துகிறார். மேலும், அவருடைய அன்பான பிள்ளைகள் துக்கங்களிலும் சோதனைகளிலும் கூட அவரைப் புகழ்கிறார்கள். கடவுளைத் தொடர்ந்து புகழ்வதிலும், அவருக்குத் தொடர்ந்து நன்றி செலுத்துவதிலும், ஒரு நபர் 'அவருடைய நன்மையின் எல்லா </w:t>
      </w:r>
      <w:r>
        <w:rPr>
          <w:lang w:val="ru-RU"/>
        </w:rPr>
        <w:t xml:space="preserve">செல்வங்களையும்' </w:t>
      </w:r>
      <w:r w:rsidR="002C6C64" w:rsidRPr="00E236F4">
        <w:rPr>
          <w:lang w:val="ru-RU"/>
        </w:rPr>
        <w:t>அனுபவிக்கிறார்</w:t>
      </w:r>
      <w:r>
        <w:rPr>
          <w:lang w:val="ru-RU"/>
        </w:rPr>
        <w:t>.</w:t>
      </w:r>
      <w:r w:rsidR="002C6C64" w:rsidRPr="00E236F4">
        <w:rPr>
          <w:lang w:val="ru-RU"/>
        </w:rPr>
        <w:t xml:space="preserve"> மேலும், ஒரு நபர் கடவுளை எவ்வளவு அதிகமாகப் புகழ்ந்து நன்றி செலுத்துகிறாரோ, அவ்வளவு அதிகமான ஆசீர்வாதங்களைக் கடவுள் அவர்கள் மீது பொழிகிறார். ஏழாவது பகுதியின் இறுதி அத்தியாயம், பணிவான மற்றும் கடவுளை நேசிக்கும் மக்களுக்கு வழங்கப்படும் தெய்வீகப் பரிசுகளுக்கு அர்ப்பணிக்கப்பட்டுள்ளது </w:t>
      </w:r>
      <w:r w:rsidR="008F333A">
        <w:rPr>
          <w:lang w:val="ru-RU"/>
        </w:rPr>
        <w:t>—</w:t>
      </w:r>
      <w:r w:rsidR="002C6C64" w:rsidRPr="00E236F4">
        <w:rPr>
          <w:lang w:val="ru-RU"/>
        </w:rPr>
        <w:t xml:space="preserve"> அதாவது, பாவமன்னிப்புப் பயிற்சி செய்து, கடவுள் மீதான அன்பிற்காக எல்லாவற்றையும் தியாகம் செய்பவர்களுக்கு. அந்தப் பெரிய இனிமையையும், தெய்வீகக் கிருபை தாங்கள் சென்றடையும் ஆன்மாவிற்கு வழங்கும் சொல்லொணா ஆனந்தத்தையும் தானே சுவைத்த முதியவர், இந்த நிலையைப் பின்வருமாறு கூறினார்: 'அப்போது மனம் கடவுளின் சன்னிதியில் ஓய்வடைகிறது. எண்ணங்கள் மறைந்து, ஆன்மா தெய்வீக அன்பின் இனிமையையும், தெய்வீக வெப்பத்தையும் அக்கறையையும் மட்டுமே உணர்கிறது</w:t>
      </w:r>
      <w:r>
        <w:rPr>
          <w:lang w:val="ru-RU"/>
        </w:rPr>
        <w:t xml:space="preserve">." </w:t>
      </w:r>
      <w:r w:rsidR="002C6C64" w:rsidRPr="00E236F4">
        <w:rPr>
          <w:lang w:val="ru-RU"/>
        </w:rPr>
        <w:t xml:space="preserve">அப்போது பிரார்த்தனை நின்றுவிடுகிறது, ஏனெனில் </w:t>
      </w:r>
      <w:r w:rsidR="00C90354">
        <w:rPr>
          <w:lang w:val="ru-RU"/>
        </w:rPr>
        <w:t>"</w:t>
      </w:r>
      <w:r w:rsidR="002C6C64" w:rsidRPr="00E236F4">
        <w:rPr>
          <w:lang w:val="ru-RU"/>
        </w:rPr>
        <w:t>மனம் கடவுளுடன் இணைந்துவிட்டது, மேலும் எதுவுக்காகவும் அவனிடமிருந்து பிரிய விரும்புவதில்லை.</w:t>
      </w:r>
      <w:r>
        <w:rPr>
          <w:lang w:val="ru-RU"/>
        </w:rPr>
        <w:t>"</w:t>
      </w:r>
    </w:p>
    <w:p w14:paraId="1526628E" w14:textId="2ECCF0FD" w:rsidR="00BA44CB" w:rsidRDefault="00BA44CB" w:rsidP="008F333A">
      <w:pPr>
        <w:rPr>
          <w:lang w:val="ru-RU"/>
        </w:rPr>
      </w:pPr>
      <w:r>
        <w:rPr>
          <w:lang w:val="ru-RU"/>
        </w:rPr>
        <w:tab/>
      </w:r>
      <w:r w:rsidR="002C6C64" w:rsidRPr="00E236F4">
        <w:rPr>
          <w:lang w:val="ru-RU"/>
        </w:rPr>
        <w:t>இந்த நூல் முழுவதும், பணிவு மற்றும் நமது பாவத்தன்மையை உணர்தல், அத்துடன் கண்ணியமான நடத்தை மற்றும் மற்றவர்களின் துன்பங்களில் பங்கெடுத்தல் ஆகியவை குறித்த தொடர்ச்சியான குறிப்புகள் உள்ளன. மேற்கூறிய அனைத்தும், மூப்பர் பைசியோஸைப் பொறுத்தவரை, ஆன்மீக வாழ்க்கையின் அடிப்படைக் கொள்கைகளாகவும், இதயப்பூர்வமான ஜெபத்திற்குத் தேவையான முன்நிபந்தனைகளாகவும் அமைந்தன. 'முடிந்தவரை, அன்பு மற்றும் பணிவுடனே இணைந்து</w:t>
      </w:r>
      <w:r>
        <w:rPr>
          <w:lang w:val="ru-RU"/>
        </w:rPr>
        <w:t>,</w:t>
      </w:r>
      <w:r w:rsidR="002C6C64" w:rsidRPr="00E236F4">
        <w:rPr>
          <w:lang w:val="ru-RU"/>
        </w:rPr>
        <w:t xml:space="preserve"> இதயப்பூர்வமான ஜெபத்தைக் கடைப்பிடியுங்கள்</w:t>
      </w:r>
      <w:r>
        <w:rPr>
          <w:lang w:val="ru-RU"/>
        </w:rPr>
        <w:t xml:space="preserve">,' </w:t>
      </w:r>
      <w:r w:rsidR="008F333A">
        <w:rPr>
          <w:lang w:val="ru-RU"/>
        </w:rPr>
        <w:t xml:space="preserve">என்று </w:t>
      </w:r>
      <w:r w:rsidR="002C6C64" w:rsidRPr="00E236F4">
        <w:rPr>
          <w:lang w:val="ru-RU"/>
        </w:rPr>
        <w:t>மூப்பர் தனது கடிதங்களில் ஒன்றில் அறிவுறுத்துகிறார். மேலும், அந்த முதியவர் தனது சொந்த ஆன்மீகப் போராட்ட அனுபவத்திலிருந்து உதாரணங்களை அடிக்கடி மேற்கோள் காட்டுகிறார், அல்லது அவர் கடந்து வந்த தெய்வீக நிலைகளின் தனது அனுபவத்தை நம்மோடு பகிர்ந்து கொள்கிறார். இதுவும், நமக்கு உதவுவதற்காக, தனது பெரும் அன்பினால் அவர் நமக்கு வழங்கிய 'ஆன்மீகத் தர்மம்</w:t>
      </w:r>
      <w:r>
        <w:rPr>
          <w:lang w:val="ru-RU"/>
        </w:rPr>
        <w:t xml:space="preserve">' </w:t>
      </w:r>
      <w:r w:rsidR="002C6C64" w:rsidRPr="00E236F4">
        <w:rPr>
          <w:lang w:val="ru-RU"/>
        </w:rPr>
        <w:t>என்ற ஒரு வடிவமாகும்.</w:t>
      </w:r>
    </w:p>
    <w:p w14:paraId="08C6104A" w14:textId="77777777" w:rsidR="00BA44CB" w:rsidRDefault="00BA44CB" w:rsidP="008F333A">
      <w:pPr>
        <w:rPr>
          <w:lang w:val="ru-RU"/>
        </w:rPr>
      </w:pPr>
      <w:r>
        <w:rPr>
          <w:lang w:val="ru-RU"/>
        </w:rPr>
        <w:tab/>
      </w:r>
      <w:r w:rsidR="002C6C64" w:rsidRPr="00E236F4">
        <w:rPr>
          <w:lang w:val="ru-RU"/>
        </w:rPr>
        <w:t>இந்தத் தொகுதியின் கையெழுத்துப் பிரதியை வெளியீட்டிற்காகத் தயாரித்துக்கொண்டிருந்தபோது படித்து, அதன் மேம்பாட்டிற்குத் தங்கள் ஆலோசனைகளால் உதவிய அனைவருக்கும் எங்கள் மனமார்ந்த நன்றிகளைத் தெரிவித்துக்கொள்கிறோம்.</w:t>
      </w:r>
    </w:p>
    <w:p w14:paraId="2B80FDCD" w14:textId="77777777" w:rsidR="00BA44CB" w:rsidRDefault="00BA44CB" w:rsidP="008F333A">
      <w:pPr>
        <w:rPr>
          <w:lang w:val="ru-RU"/>
        </w:rPr>
      </w:pPr>
      <w:r>
        <w:rPr>
          <w:lang w:val="ru-RU"/>
        </w:rPr>
        <w:tab/>
      </w:r>
      <w:r w:rsidR="002C6C64" w:rsidRPr="00E236F4">
        <w:rPr>
          <w:lang w:val="ru-RU"/>
        </w:rPr>
        <w:t>கடவுளின் உதவியுடன், ஜெபத்தை நேசிக்கவும், அதை நமது உள்ளத்தில் வளர்க்க பணிவுடனும் உண்மையுடனும் உழைக்கவும், அதன் மூலம் கிறிஸ்துவின் ராஜ்யத்தில் பங்கு பெற்று, அவரை என்றென்றும் கடவுளாக மகிமைப்படுத்தவும் நாங்கள் ஜெபிக்கிறோம். ஆமென்.</w:t>
      </w:r>
    </w:p>
    <w:p w14:paraId="2564B60D" w14:textId="77777777" w:rsidR="00BB6246" w:rsidRPr="00C90354" w:rsidRDefault="00BB6246" w:rsidP="00BB6246">
      <w:pPr>
        <w:rPr>
          <w:lang w:val="ru-RU"/>
        </w:rPr>
      </w:pPr>
    </w:p>
    <w:p w14:paraId="171BA413" w14:textId="1D5DAFB3" w:rsidR="00BA44CB" w:rsidRPr="00BB6246" w:rsidRDefault="002C6C64" w:rsidP="00BB6246">
      <w:pPr>
        <w:ind w:firstLine="720"/>
        <w:rPr>
          <w:i/>
          <w:iCs/>
          <w:lang w:val="ru-RU"/>
        </w:rPr>
      </w:pPr>
      <w:r w:rsidRPr="00BB6246">
        <w:rPr>
          <w:i/>
          <w:iCs/>
          <w:lang w:val="ru-RU"/>
        </w:rPr>
        <w:t xml:space="preserve">2012 பிரைட் வாரத்தின் வெள்ளிக்கிழமை, 'உயிர் தரும் </w:t>
      </w:r>
      <w:r w:rsidR="00BA44CB" w:rsidRPr="00BB6246">
        <w:rPr>
          <w:i/>
          <w:iCs/>
          <w:lang w:val="ru-RU"/>
        </w:rPr>
        <w:t>ஊற்று'</w:t>
      </w:r>
      <w:r w:rsidRPr="00BB6246">
        <w:rPr>
          <w:i/>
          <w:iCs/>
          <w:lang w:val="ru-RU"/>
        </w:rPr>
        <w:t xml:space="preserve"> எனப்படும் கடவுளின் திருத்தாயின் திருவுருவத்தின் திருநாள்</w:t>
      </w:r>
    </w:p>
    <w:p w14:paraId="28C3CA3B" w14:textId="39198C5A" w:rsidR="00BA44CB" w:rsidRPr="00BA44CB" w:rsidRDefault="002C6C64" w:rsidP="00BB6246">
      <w:pPr>
        <w:ind w:firstLine="720"/>
        <w:rPr>
          <w:i/>
          <w:iCs/>
          <w:lang w:val="ru-RU"/>
        </w:rPr>
      </w:pPr>
      <w:r w:rsidRPr="00BA44CB">
        <w:rPr>
          <w:i/>
          <w:iCs/>
          <w:lang w:val="ru-RU"/>
        </w:rPr>
        <w:t>புனித யோவான் அப்போஸ்தலன் மற்றும் நற்செய்தியாளர் மடத்தின் அன்னைத் தலைவர், இறையியல் அறிஞர், சகோதரி ஃபிலோதேயா, கிறிஸ்துவில் உள்ள தனது சகோதரிகளுடன்</w:t>
      </w:r>
      <w:r w:rsidR="00BA44CB" w:rsidRPr="00BA44CB">
        <w:rPr>
          <w:i/>
          <w:iCs/>
          <w:lang w:val="ru-RU"/>
        </w:rPr>
        <w:t>.</w:t>
      </w:r>
    </w:p>
    <w:p w14:paraId="691B0FA6" w14:textId="77777777" w:rsidR="00BA44CB" w:rsidRDefault="00BA44CB" w:rsidP="008F333A">
      <w:pPr>
        <w:rPr>
          <w:lang w:val="ru-RU"/>
        </w:rPr>
      </w:pPr>
    </w:p>
    <w:p w14:paraId="367EB249" w14:textId="7A31F1ED" w:rsidR="00BA44CB" w:rsidRDefault="00BA44CB" w:rsidP="008F333A">
      <w:pPr>
        <w:rPr>
          <w:lang w:val="ru-RU"/>
        </w:rPr>
      </w:pPr>
    </w:p>
    <w:p w14:paraId="4743C19B" w14:textId="2B9EDBB7" w:rsidR="00BA44CB" w:rsidRDefault="00BA44CB" w:rsidP="00BA44CB">
      <w:pPr>
        <w:pStyle w:val="Heading2"/>
        <w:rPr>
          <w:lang w:val="ru-RU"/>
        </w:rPr>
      </w:pPr>
      <w:bookmarkStart w:id="8" w:name="_Toc196716729"/>
      <w:bookmarkStart w:id="9" w:name="_Toc242628410"/>
      <w:r w:rsidRPr="00E236F4">
        <w:rPr>
          <w:lang w:val="ru-RU"/>
        </w:rPr>
        <w:t>பகுதி</w:t>
      </w:r>
      <w:r w:rsidRPr="00BA44CB">
        <w:rPr>
          <w:lang w:val="ru-RU"/>
        </w:rPr>
        <w:t xml:space="preserve"> 1</w:t>
      </w:r>
      <w:r w:rsidRPr="00E236F4">
        <w:rPr>
          <w:lang w:val="ru-RU"/>
        </w:rPr>
        <w:t xml:space="preserve">. </w:t>
      </w:r>
      <w:r w:rsidRPr="00C90354">
        <w:rPr>
          <w:lang w:val="ru-RU"/>
        </w:rPr>
        <w:br/>
      </w:r>
      <w:r w:rsidRPr="00E236F4">
        <w:rPr>
          <w:lang w:val="ru-RU"/>
        </w:rPr>
        <w:t>கடவுளுடனான ஐக்கியம் பற்றி</w:t>
      </w:r>
      <w:bookmarkEnd w:id="8"/>
      <w:bookmarkEnd w:id="9"/>
    </w:p>
    <w:p w14:paraId="7B250845" w14:textId="1FA5A119" w:rsidR="00BA44CB" w:rsidRDefault="00C90354" w:rsidP="008F333A">
      <w:pPr>
        <w:rPr>
          <w:lang w:val="ru-RU"/>
        </w:rPr>
      </w:pPr>
      <w:r>
        <w:rPr>
          <w:lang w:val="ru-RU"/>
        </w:rPr>
        <w:t>"</w:t>
      </w:r>
      <w:r w:rsidR="002C6C64" w:rsidRPr="00E236F4">
        <w:rPr>
          <w:lang w:val="ru-RU"/>
        </w:rPr>
        <w:t>பரலோக ஆணைய மையத்துடன் தொடர்பை ஏற்படுத்திக்கொண்டு, தேவனை வணங்கி, அவருடன் ஒரே அலைவரிசையில் செயல்படும் அவர்கள் பேறு பெற்றவர்கள்</w:t>
      </w:r>
      <w:r w:rsidR="00BA44CB">
        <w:rPr>
          <w:lang w:val="ru-RU"/>
        </w:rPr>
        <w:t>."</w:t>
      </w:r>
    </w:p>
    <w:p w14:paraId="68828B4B" w14:textId="77777777" w:rsidR="00BA44CB" w:rsidRDefault="00BA44CB" w:rsidP="008F333A">
      <w:pPr>
        <w:rPr>
          <w:lang w:val="ru-RU"/>
        </w:rPr>
      </w:pPr>
    </w:p>
    <w:p w14:paraId="2E70980D" w14:textId="56BB3F91" w:rsidR="00BA44CB" w:rsidRDefault="00BA44CB" w:rsidP="008F333A">
      <w:pPr>
        <w:rPr>
          <w:lang w:val="ru-RU"/>
        </w:rPr>
      </w:pPr>
    </w:p>
    <w:p w14:paraId="2E9A0AA7" w14:textId="66833AFF" w:rsidR="00BA44CB" w:rsidRDefault="000439A7" w:rsidP="000439A7">
      <w:pPr>
        <w:pStyle w:val="Heading3"/>
        <w:rPr>
          <w:lang w:val="ru-RU"/>
        </w:rPr>
      </w:pPr>
      <w:bookmarkStart w:id="10" w:name="_Toc196716730"/>
      <w:bookmarkStart w:id="11" w:name="_Toc242628411"/>
      <w:r w:rsidRPr="00E236F4">
        <w:rPr>
          <w:lang w:val="ru-RU"/>
        </w:rPr>
        <w:t>அத்தியாயம்</w:t>
      </w:r>
      <w:r w:rsidRPr="00C90354">
        <w:rPr>
          <w:lang w:val="ru-RU"/>
        </w:rPr>
        <w:t xml:space="preserve"> 1</w:t>
      </w:r>
      <w:r w:rsidR="002C6C64" w:rsidRPr="00E236F4">
        <w:rPr>
          <w:lang w:val="ru-RU"/>
        </w:rPr>
        <w:t xml:space="preserve">. </w:t>
      </w:r>
      <w:r w:rsidRPr="00C90354">
        <w:rPr>
          <w:lang w:val="ru-RU"/>
        </w:rPr>
        <w:br/>
      </w:r>
      <w:r w:rsidR="002C6C64" w:rsidRPr="00E236F4">
        <w:rPr>
          <w:lang w:val="ru-RU"/>
        </w:rPr>
        <w:t>பிரார்த்தனை என்பது கடவுளுடனான ஒரு உரையாடல் என்பது பற்றி</w:t>
      </w:r>
      <w:bookmarkEnd w:id="10"/>
      <w:bookmarkEnd w:id="11"/>
    </w:p>
    <w:p w14:paraId="594EF6BF" w14:textId="77777777" w:rsidR="00BA44CB" w:rsidRDefault="00BA44CB" w:rsidP="008F333A">
      <w:pPr>
        <w:rPr>
          <w:lang w:val="ru-RU"/>
        </w:rPr>
      </w:pPr>
    </w:p>
    <w:p w14:paraId="19F26D1E" w14:textId="77777777" w:rsidR="00BA44CB" w:rsidRDefault="002C6C64" w:rsidP="0046557E">
      <w:pPr>
        <w:pStyle w:val="Heading4"/>
        <w:rPr>
          <w:lang w:val="ru-RU"/>
        </w:rPr>
      </w:pPr>
      <w:bookmarkStart w:id="12" w:name="_Toc196716731"/>
      <w:bookmarkStart w:id="13" w:name="_Toc242628412"/>
      <w:r w:rsidRPr="00E236F4">
        <w:rPr>
          <w:lang w:val="ru-RU"/>
        </w:rPr>
        <w:t>பரலோக ஆணைய மையத்துடன் தொடர்பை ஏற்படுத்திக்கொண்டவர்கள் பேறு பெற்றவர்கள்</w:t>
      </w:r>
      <w:bookmarkEnd w:id="12"/>
      <w:bookmarkEnd w:id="13"/>
    </w:p>
    <w:p w14:paraId="777D0605" w14:textId="455CF366" w:rsidR="00BA44CB" w:rsidRDefault="002C6C64" w:rsidP="000439A7">
      <w:pPr>
        <w:ind w:firstLine="720"/>
        <w:rPr>
          <w:lang w:val="ru-RU"/>
        </w:rPr>
      </w:pPr>
      <w:r w:rsidRPr="00E236F4">
        <w:rPr>
          <w:lang w:val="ru-RU"/>
        </w:rPr>
        <w:t>ஜெரோண்டா, உங்களுக்கு தனிப்பட்ட முறையில் பிரார்த்தனை என்றால் என்ன?</w:t>
      </w:r>
    </w:p>
    <w:p w14:paraId="7D9A9331"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ஜெபிக்கும்போது, ஒரு ரேடியோ அலைவரிசையை அனுப்பி உதவி கேட்கிறேன். நான் கிறிஸ்துவிடமும், கடவுளின் தாயிடமும், புனிதர்களிடமும் எனக்கும் மற்றவர்களுக்கும் தொடர்ந்து உதவி கேட்கிறேன். எல்லாவற்றிற்கும் மேலாக, நீங்கள் கேட்காவிட்டால், உங்களுக்கு எந்த உதவியும் கிடைக்காது.</w:t>
      </w:r>
    </w:p>
    <w:p w14:paraId="7A637EA6" w14:textId="246E0A67" w:rsidR="00BA44CB" w:rsidRDefault="00BA44CB" w:rsidP="008F333A">
      <w:pPr>
        <w:rPr>
          <w:lang w:val="ru-RU"/>
        </w:rPr>
      </w:pPr>
      <w:r>
        <w:rPr>
          <w:lang w:val="ru-RU"/>
        </w:rPr>
        <w:tab/>
      </w:r>
      <w:r w:rsidR="002C6C64" w:rsidRPr="00E236F4">
        <w:rPr>
          <w:lang w:val="ru-RU"/>
        </w:rPr>
        <w:t>எனக்கு நினைவிருக்கிறது, உள்நாட்டுப் போரின் போது, ஒரு மலை உச்சியில் நாங்கள் கம்யூனிஸ்ட் படைகளால் சூழப்பட்டோம்; அவர்களில் 1,600 பேர் இருந்தனர். ஆனால் எங்களிடம் வெறும் 180 போராளிகள் மட்டுமே இருந்தனர். நாங்கள் பாறைகளுக்குப் பின்னால் அகழ்ந்து எங்கள் பாதுகாப்பு அரண்களை அமைத்துக்கொண்டோம். அவர்கள் எங்களைப் பிடித்திருந்தால், எங்களில் ஒருவரைக் கூட உயிருடன் விட்டிருக்க மாட்டார்கள். வானொலி இயக்குநராக, தலைமையகத்துடன் தொடர்புகொள்ள நான் ஆண்டெனாவை அமைக்க முயன்றேன். ஆனால் அது பயனளிக்கவில்லை: அது தோட்டாக்களாலும் சிதறல்களாலும் மீண்டும் மீண்டும் தகர்க்கப்பட்டது. கம்பெனித் தளபதி கத்தினார்: 'அந்த ஆண்டெனாவை இந்த நொடியிலேயே கீழே போடு, இங்கே ஓடிவந்து கையெறி குண்டுகளின் பெட்டிகளைக் கொண்டு செல்ல எனக்கு உதவு!</w:t>
      </w:r>
      <w:r>
        <w:rPr>
          <w:lang w:val="ru-RU"/>
        </w:rPr>
        <w:t>'</w:t>
      </w:r>
      <w:r w:rsidR="002C6C64" w:rsidRPr="00E236F4">
        <w:rPr>
          <w:lang w:val="ru-RU"/>
        </w:rPr>
        <w:t xml:space="preserve"> கம்பெனித் தளபதி மெஷின்-கன் வீரர்களைப் பார்க்கவும் அவர்களுக்கு உத்தரவிடவும் தவழ்ந்து செல்லும் போதெல்லாம், நான் உடனடியாக ரேடியோவிற்கு ஓடிவிடுவேன். அவர் உத்தரவிட்டுக் கொண்டிருக்கும்போது, நான் மீண்டும் மீண்டும் ஆண்டெனாவை அமைக்க முயற்சிப்பேன், பின்னர் தளபதி என்னைத் திட்டாமல் இருப்பதற்காக கிரனேட் பெட்டிகளைத் தூக்க உதவ மீண்டும் ஓடிவிடுவேன். இறுதியில், ஒரு குச்சி மற்றும் ஒரு வெடிபொருள் நிபுணரின் மண்வெட்டியின் உதவியுடன், என்னால் அந்த ஆண்டெனாவைப் பத்திரமாகப் பொருத்தி, கட்டளை நிலையத்துடன் தொடர்பு கொள்ள முடிந்தது. என்னால் இரண்டு வார்த்தைகள் மட்டுமே அனுப்ப முடிந்தது </w:t>
      </w:r>
      <w:r w:rsidR="008F333A">
        <w:rPr>
          <w:lang w:val="ru-RU"/>
        </w:rPr>
        <w:t xml:space="preserve">— </w:t>
      </w:r>
      <w:r w:rsidR="002C6C64" w:rsidRPr="00E236F4">
        <w:rPr>
          <w:lang w:val="ru-RU"/>
        </w:rPr>
        <w:t xml:space="preserve">எங்கள் ஆயத்தொலைவு. கடவுளுக்கு நன்றி, அந்த சில வார்த்தைகள் எல்லாவற்றையும் மாற்றப் போதுமானதாக இருந்தன! விடியற்காலையில், எங்கள் தாக்குதல் விமானங்கள் வந்து எதிரியின் நிலைகளை குண்டுவீசித் தாக்கின. நாங்கள் காப்பாற்றப்பட்டோம்! இது ஒரு சாதாரண விஷயம் </w:t>
      </w:r>
      <w:r w:rsidR="008F333A">
        <w:rPr>
          <w:lang w:val="ru-RU"/>
        </w:rPr>
        <w:t>என்று</w:t>
      </w:r>
      <w:r w:rsidR="002C6C64" w:rsidRPr="00E236F4">
        <w:rPr>
          <w:lang w:val="ru-RU"/>
        </w:rPr>
        <w:t xml:space="preserve"> நினைக்கிறீர்களா? ஆயிரத்து அறுநூறு பேரால் சூழப்பட்ட நூற்று எண்பது போர் விமானங்கள், இறுதியில் </w:t>
      </w:r>
      <w:r w:rsidR="008F333A">
        <w:rPr>
          <w:lang w:val="ru-RU"/>
        </w:rPr>
        <w:t xml:space="preserve">– </w:t>
      </w:r>
      <w:r w:rsidR="002C6C64" w:rsidRPr="00E236F4">
        <w:rPr>
          <w:lang w:val="ru-RU"/>
        </w:rPr>
        <w:t>தப்பிப்பிழைத்தன!</w:t>
      </w:r>
    </w:p>
    <w:p w14:paraId="42BCDF66" w14:textId="6F210871" w:rsidR="00BA44CB" w:rsidRDefault="00BA44CB" w:rsidP="008F333A">
      <w:pPr>
        <w:rPr>
          <w:lang w:val="ru-RU"/>
        </w:rPr>
      </w:pPr>
      <w:r>
        <w:rPr>
          <w:lang w:val="ru-RU"/>
        </w:rPr>
        <w:tab/>
      </w:r>
      <w:r w:rsidR="002C6C64" w:rsidRPr="00E236F4">
        <w:rPr>
          <w:lang w:val="ru-RU"/>
        </w:rPr>
        <w:t xml:space="preserve">அப்போதுதான் ஒரு துறவியின் மகத்தான அழைப்பு என்னவென்று நான் உணர்ந்தேன்: பிரார்த்தனை மூலம் உதவுவதே அது. உலகியல் மக்கள் கூறுவார்கள்: </w:t>
      </w:r>
      <w:r>
        <w:rPr>
          <w:lang w:val="ru-RU"/>
        </w:rPr>
        <w:t>"</w:t>
      </w:r>
      <w:r w:rsidR="002C6C64" w:rsidRPr="00E236F4">
        <w:rPr>
          <w:lang w:val="ru-RU"/>
        </w:rPr>
        <w:t>இந்தத் துறவிகள் என்ன செய்து கொண்டிருக்கிறார்கள்? சமூகத்திற்கு உதவ அவர்கள் ஏன் உலகிற்குள் செல்லக்கூடாது?</w:t>
      </w:r>
      <w:r>
        <w:rPr>
          <w:lang w:val="ru-RU"/>
        </w:rPr>
        <w:t xml:space="preserve">" </w:t>
      </w:r>
      <w:r w:rsidR="002C6C64" w:rsidRPr="00E236F4">
        <w:rPr>
          <w:lang w:val="ru-RU"/>
        </w:rPr>
        <w:t>ஆனால் அப்படிப் பேசுவது</w:t>
      </w:r>
      <w:r w:rsidR="008F333A">
        <w:rPr>
          <w:lang w:val="ru-RU"/>
        </w:rPr>
        <w:t xml:space="preserve">, </w:t>
      </w:r>
      <w:r w:rsidR="002C6C64" w:rsidRPr="00E236F4">
        <w:rPr>
          <w:lang w:val="ru-RU"/>
        </w:rPr>
        <w:t xml:space="preserve">ஒரு போர்க்களத்தில் உள்ள வானொலி ஆபரேட்டரைக் கண்டிப்பது போலாகும்: </w:t>
      </w:r>
      <w:r w:rsidR="00C90354">
        <w:rPr>
          <w:lang w:val="ru-RU"/>
        </w:rPr>
        <w:t>"</w:t>
      </w:r>
      <w:r w:rsidR="002C6C64" w:rsidRPr="00E236F4">
        <w:rPr>
          <w:lang w:val="ru-RU"/>
        </w:rPr>
        <w:t>அந்த வானொலியை வைத்துக்கொண்டு என்ன சும்மா நேரத்தை வீணடிக்கிறாய்? அதை விடு, ஒரு துப்பாக்கியை எடுத்துக்கொண்டு ஓடிச் சென்று சுடு!..</w:t>
      </w:r>
      <w:r>
        <w:rPr>
          <w:lang w:val="ru-RU"/>
        </w:rPr>
        <w:t>"</w:t>
      </w:r>
    </w:p>
    <w:p w14:paraId="2E068BF9" w14:textId="77777777" w:rsidR="00BA44CB" w:rsidRDefault="00BA44CB" w:rsidP="008F333A">
      <w:pPr>
        <w:rPr>
          <w:lang w:val="ru-RU"/>
        </w:rPr>
      </w:pPr>
      <w:r>
        <w:rPr>
          <w:lang w:val="ru-RU"/>
        </w:rPr>
        <w:lastRenderedPageBreak/>
        <w:tab/>
      </w:r>
      <w:r w:rsidR="002C6C64" w:rsidRPr="00E236F4">
        <w:rPr>
          <w:lang w:val="ru-RU"/>
        </w:rPr>
        <w:t>உலகில் உள்ள ஒவ்வொரு வானொலி நிலையத்துடனும் நாம் தொடர்பு ஏற்படுத்திக் கொண்டாலும், கடவுளுடனான பரலோக ஐக்கியமும் தொடர்பும் இல்லாத பட்சத்தில் அது நமக்கு எந்தப் பயனும் தராது. நாம் அவரிடமிருந்து உதவி கேட்க வேண்டுமென்றால், அவருடனான ஐக்கியமும் தொடர்பும் அவசியமானவை. கேட்பதற்கு மட்டுமல்ல, பெறுவதற்கும் கூட. பரலோக கட்டளை மையத்துடன் ஒரு தொடர்பை ஏற்படுத்திக்கொண்டு, தேவனுக்கு முன்பாக பயபக்தியுடன், அவருடன் ஒரே அலைவரிசையில் செயல்படும் அவர்கள் பேறுபெற்றவர்கள்.</w:t>
      </w:r>
    </w:p>
    <w:p w14:paraId="1BFC1286" w14:textId="77777777" w:rsidR="00BA44CB" w:rsidRDefault="00BA44CB" w:rsidP="008F333A">
      <w:pPr>
        <w:rPr>
          <w:lang w:val="ru-RU"/>
        </w:rPr>
      </w:pPr>
    </w:p>
    <w:p w14:paraId="56FEB640" w14:textId="77777777" w:rsidR="00BA44CB" w:rsidRDefault="002C6C64" w:rsidP="0046557E">
      <w:pPr>
        <w:pStyle w:val="Heading4"/>
        <w:rPr>
          <w:lang w:val="ru-RU"/>
        </w:rPr>
      </w:pPr>
      <w:bookmarkStart w:id="14" w:name="_Toc196716732"/>
      <w:bookmarkStart w:id="15" w:name="_Toc242628413"/>
      <w:r w:rsidRPr="00E236F4">
        <w:rPr>
          <w:lang w:val="ru-RU"/>
        </w:rPr>
        <w:t>கிறிஸ்து அவருடன் பேச நமக்கு வாய்ப்பளிக்கிறார்</w:t>
      </w:r>
      <w:bookmarkEnd w:id="14"/>
      <w:bookmarkEnd w:id="15"/>
    </w:p>
    <w:p w14:paraId="7648F1C4" w14:textId="305F66FD" w:rsidR="00BA44CB" w:rsidRDefault="008F333A" w:rsidP="000439A7">
      <w:pPr>
        <w:ind w:firstLine="720"/>
        <w:rPr>
          <w:lang w:val="ru-RU"/>
        </w:rPr>
      </w:pPr>
      <w:r>
        <w:rPr>
          <w:lang w:val="ru-RU"/>
        </w:rPr>
        <w:t xml:space="preserve">— </w:t>
      </w:r>
      <w:r w:rsidR="002C6C64" w:rsidRPr="00E236F4">
        <w:rPr>
          <w:lang w:val="ru-RU"/>
        </w:rPr>
        <w:t xml:space="preserve">கெரொண்டா, என் பிரார்த்தனை துக்கத்திற்கும் சோகத்திற்கும் ஒரு காரணமாக </w:t>
      </w:r>
      <w:r>
        <w:rPr>
          <w:lang w:val="ru-RU"/>
        </w:rPr>
        <w:t>இருக்கிறது</w:t>
      </w:r>
      <w:r w:rsidR="002C6C64" w:rsidRPr="00E236F4">
        <w:rPr>
          <w:lang w:val="ru-RU"/>
        </w:rPr>
        <w:t>. என்னால் பிரார்த்தனை செய்யவே முடியவில்லை. நான் என்ன செய்ய வேண்டும்?</w:t>
      </w:r>
    </w:p>
    <w:p w14:paraId="25A58347" w14:textId="3BEF14E3" w:rsidR="00BA44CB" w:rsidRDefault="00BA44CB" w:rsidP="008F333A">
      <w:pPr>
        <w:rPr>
          <w:lang w:val="ru-RU"/>
        </w:rPr>
      </w:pPr>
      <w:r>
        <w:rPr>
          <w:lang w:val="ru-RU"/>
        </w:rPr>
        <w:tab/>
      </w:r>
      <w:r w:rsidR="008F333A">
        <w:rPr>
          <w:lang w:val="ru-RU"/>
        </w:rPr>
        <w:t xml:space="preserve">— </w:t>
      </w:r>
      <w:r w:rsidR="002C6C64" w:rsidRPr="00E236F4">
        <w:rPr>
          <w:lang w:val="ru-RU"/>
        </w:rPr>
        <w:t>கிறிஸ்துவிடம், கடவுளின் தாயிடம், தேவதூதர்களிடம் மற்றும் புனிதர்களிடம் இயல்பாகவும், உண்மையாகவும், வார்த்தைகளை கவனமாகத் தேர்ந்தெடுக்காமல் பேசுங்கள். நீங்கள் எங்கிருந்தாலும் இதைச் செய்யுங்கள், மேலும் உங்கள் மனதில் வருவது எதையும் பேசுங்கள். உதாரணமாக: 'என் கிறிஸ்துவே!</w:t>
      </w:r>
      <w:r>
        <w:rPr>
          <w:lang w:val="ru-RU"/>
        </w:rPr>
        <w:t xml:space="preserve">' </w:t>
      </w:r>
      <w:r w:rsidR="002C6C64" w:rsidRPr="00E236F4">
        <w:rPr>
          <w:lang w:val="ru-RU"/>
        </w:rPr>
        <w:t>அல்லது 'தேவ மாதா, நான் என்ன நிலையில் இருக்கிறேன் என்பது உங்களுக்குத் தெரியும். எனக்கு உதவுங்கள்!</w:t>
      </w:r>
      <w:r>
        <w:rPr>
          <w:lang w:val="ru-RU"/>
        </w:rPr>
        <w:t xml:space="preserve">' </w:t>
      </w:r>
      <w:r w:rsidR="002C6C64" w:rsidRPr="00E236F4">
        <w:rPr>
          <w:lang w:val="ru-RU"/>
        </w:rPr>
        <w:t>என்று உங்களுக்குத் தொந்தரவு தரும் எதைப் பற்றியும் அவர்களுடன் எளிமையாகவும் பணிவாகவும் இப்படியே பேசிக்கொண்டே இருங்கள். அதன்பிறகு</w:t>
      </w:r>
      <w:r w:rsidR="008F333A">
        <w:rPr>
          <w:lang w:val="ru-RU"/>
        </w:rPr>
        <w:t xml:space="preserve">, </w:t>
      </w:r>
      <w:r w:rsidR="002C6C64" w:rsidRPr="00E236F4">
        <w:rPr>
          <w:lang w:val="ru-RU"/>
        </w:rPr>
        <w:t>இயேசு பிரார்த்தனையைச் சொல்லுங்கள்: 'கர்த்தராகிய இயேசு கிறிஸ்துவே, என்மேல் இரக்கம் கொள்ளும்</w:t>
      </w:r>
      <w:r>
        <w:rPr>
          <w:lang w:val="ru-RU"/>
        </w:rPr>
        <w:t>.'</w:t>
      </w:r>
    </w:p>
    <w:p w14:paraId="2BB4F16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செபங்கள் சிதறுண்டு போகின்றன.</w:t>
      </w:r>
    </w:p>
    <w:p w14:paraId="3B36B05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ஜெபிக்கும்போது, இப்போது நீங்கள் யாருடன் பேசிக்கொண்டிருக்கிறீர்கள் என்பதை நினைத்துப் பாருங்கள். கடவுளிடமே! இது ஒரு சாதாரண விஷயம் </w:t>
      </w:r>
      <w:r w:rsidR="008F333A">
        <w:rPr>
          <w:lang w:val="ru-RU"/>
        </w:rPr>
        <w:t>என்று</w:t>
      </w:r>
      <w:r w:rsidR="002C6C64" w:rsidRPr="00E236F4">
        <w:rPr>
          <w:lang w:val="ru-RU"/>
        </w:rPr>
        <w:t xml:space="preserve"> நினைக்கிறீர்களா? ஒரு நபர் ஒரு முக்கிய அதிகாரியிடம் பேசும்போது, அவர்கள் தங்கள் வார்த்தைகளை எவ்வளவு கவனமாகத் தேர்ந்தெடுக்கிறார்கள் என்று பாருங்கள்! அவர்கள் ஏதேனும் முட்டாள்தனமாகப் பேசிவிடாமல் பார்த்துக்கொள்கிறார்கள்; சில சமயங்களில் திக்கிப் பேசுகிறார்கள், தர்மசங்கடத்தால் நாக்கு முடங்கிவிடுகிறது... ஆனால் நாம் ஒரு மனிதனிடம் இவ்வளவு கவனமாகப் பேசினால், கடவுளிடம் பேசும்போது எவ்வளவு நிதானமாக இருக்க வேண்டும்! இதைப் பற்றி சிந்தியுங்கள்: ஒரு குழந்தை கூட, தன் தந்தையிடமோ அல்லது ஒரு வயதானவரிடமோ பேச விரும்பும்போது, உரையாடலின் போது கூச்சப்படுகிறார்கள். மேலும், தாங்கள் சற்று பயப்படும் ஆசிரியரிடம் பேச விரும்பும்போது, அவர்கள் இன்னும் கூச்சப்படுகிறார்கள். நம்மோ? நாம் கடவுளிடமே பேசுகிறோம், கடவுளின் தாயிடமே பேசுகிறோம், புனிதர்களிடமே பேசுகிறோம் </w:t>
      </w:r>
      <w:r w:rsidR="008F333A">
        <w:rPr>
          <w:lang w:val="ru-RU"/>
        </w:rPr>
        <w:t xml:space="preserve">— </w:t>
      </w:r>
      <w:r w:rsidR="002C6C64" w:rsidRPr="00E236F4">
        <w:rPr>
          <w:lang w:val="ru-RU"/>
        </w:rPr>
        <w:t>ஆனாலும் இதை நாம் உணர்வதில்லையா?</w:t>
      </w:r>
    </w:p>
    <w:p w14:paraId="530404D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நான் மடாலயத்திற்கு வருவதற்கு முன்பு, கெரோண்டா, துறவற வாழ்க்கையும் பிரார்த்தனையும் பிரிக்க முடியாதவை என்பதில் எனக்கு எந்த சந்தேகமும் இல்லை. ஆனால் இப்போது நான் பிரார்த்தனை செய்வது மிகவும் கடினமாக இருக்கிறது… எனக்குத் தெரிவது என்னவென்றால், பிரார்த்தனை </w:t>
      </w:r>
      <w:r w:rsidR="008F333A">
        <w:rPr>
          <w:lang w:val="ru-RU"/>
        </w:rPr>
        <w:t xml:space="preserve">என்பது </w:t>
      </w:r>
      <w:r w:rsidR="002C6C64" w:rsidRPr="00E236F4">
        <w:rPr>
          <w:lang w:val="ru-RU"/>
        </w:rPr>
        <w:t>மிகவும் கடினமான மற்றும் சோர்வூட்டும் பணியாகத் தெரிகிறது.</w:t>
      </w:r>
    </w:p>
    <w:p w14:paraId="2791CB73" w14:textId="694C4183"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பயிற்சியால் ஒரு மொழியியல் நிபுணர், இல்லையா? நீங்கள் பேசுவதை விரும்புகிறீர்கள், மேலும் மக்களுடன் உரையாடுவதில் நீங்கள் ஒருபோதும் சோர்வதில்லை. ஆனாலும் உங்களுடன் உரையாட இணங்கும் கிறிஸ்துவிடம், நீங்கள் பேசுவதில் சோர்வடைகிறீர்கள், மேலும் அத்தகைய உரையாடல் உங்களுக்குக் கடினமாகத் தோன்றுகிறது. உங்களுக்குச் சரியாகப் பைத்தியமா? இது, 'ஓ, என்ன ஒரு தொல்லை, சார் (Tsar) அவர்களிடம் சென்று பேச வேண்டிய நேரம் வந்துவிட்டது... எனக்கு அப்படிச் செய்ய விருப்பமில்லை, ஆனால் வேறு வழியில்லை, நான் செல்லத்தான் </w:t>
      </w:r>
      <w:r>
        <w:rPr>
          <w:lang w:val="ru-RU"/>
        </w:rPr>
        <w:t>வேண்டும்' என்று</w:t>
      </w:r>
      <w:r w:rsidR="002C6C64" w:rsidRPr="00E236F4">
        <w:rPr>
          <w:lang w:val="ru-RU"/>
        </w:rPr>
        <w:t xml:space="preserve"> சொல்வதைப் போன்றது. கிறிஸ்து ஜெபத்தில் அவருடன் தொடர்ந்து உரையாட நமக்கு வாய்ப்பளிக்கிறார், ஆனாலும் நாம்... விரும்பவில்லையா? என்ன ஒரு நிலைமை இது!... மற்றும் மிகவும் வியக்கத்தக்க விஷயம் என்னவென்றால், அவரே நம்மிடம் பேச விரும்புகிறார், நமக்கு உதவ விரும்புகிறார், ஆனால் நாம், பாருங்கள், அவரிடம் பேச மிகவும் சோம்பேறியாக இருக்கிறோம்!</w:t>
      </w:r>
    </w:p>
    <w:p w14:paraId="4E12ED7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அடிக்கடி பேசிக்கொண்டிருப்பதைக் காண்கிறேன், பிறகு அதற்காக வருந்துகிறேன்.</w:t>
      </w:r>
    </w:p>
    <w:p w14:paraId="665CFC8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உங்களுக்குப் பேச வேண்டும் </w:t>
      </w:r>
      <w:r w:rsidR="008F333A">
        <w:rPr>
          <w:lang w:val="ru-RU"/>
        </w:rPr>
        <w:t>என்று</w:t>
      </w:r>
      <w:r w:rsidR="002C6C64" w:rsidRPr="00E236F4">
        <w:rPr>
          <w:lang w:val="ru-RU"/>
        </w:rPr>
        <w:t xml:space="preserve"> தோன்றினால்</w:t>
      </w:r>
      <w:r w:rsidR="008F333A">
        <w:rPr>
          <w:lang w:val="ru-RU"/>
        </w:rPr>
        <w:t xml:space="preserve">, </w:t>
      </w:r>
      <w:r w:rsidR="002C6C64" w:rsidRPr="00E236F4">
        <w:rPr>
          <w:lang w:val="ru-RU"/>
        </w:rPr>
        <w:t xml:space="preserve">நீங்கள் கிறிஸ்துவிடம் பேசுவது நல்லது. ஒருவர் கிறிஸ்துவிடம் பேசும்போது, அவர்கள் அதை ஒருபோதும் வருந்த மாட்டார்கள். அரட்டையடிக்கும் போக்கு ஒரு பாவம் </w:t>
      </w:r>
      <w:r w:rsidR="008F333A">
        <w:rPr>
          <w:lang w:val="ru-RU"/>
        </w:rPr>
        <w:t>என்பது</w:t>
      </w:r>
      <w:r w:rsidR="002C6C64" w:rsidRPr="00E236F4">
        <w:rPr>
          <w:lang w:val="ru-RU"/>
        </w:rPr>
        <w:t xml:space="preserve"> தெளிவாகிறது. ஆனால் இந்தப் போக்கை நீங்கள் ஆன்மீக நன்மைக்காகத் திருப்பினால், அது ஜெபத்திற்கான ஒரு படிக்கல்லாக மாறும். நினைத்துப் பாருங்கள், பேசுவதற்குக் கூட சிரமப்படும் மனிதர்கள் இருக்கிறார்கள்! ஆனால் உனக்குள் ஒருவித வலிமை இருக்கிறது; எப்போதும் யாரிடமாவது பேச வேண்டும் என்ற தவிப்பு உனக்கு... இந்த </w:t>
      </w:r>
      <w:r w:rsidR="002C6C64" w:rsidRPr="00E236F4">
        <w:rPr>
          <w:lang w:val="ru-RU"/>
        </w:rPr>
        <w:lastRenderedPageBreak/>
        <w:t>உந்துதல்களை ஆன்மீக நன்மைக்காகத் திசை திருப்பினால், உன் ஆன்மா பரிசுத்தப்படுத்தப்படும். அவசியம் இருக்கும்போது மட்டுமே மற்றவர்களிடம் பேச முயற்சி செய், எல்லா நேரமும் கிறிஸ்துவிடம் பேசு. அவருடன் நீங்கள் ஒரு பணிவான உரையாடலைத் தொடங்கும்போதே, உங்கள் சுற்றுப்புறத்தில் என்ன நடக்கிறது என்பதை நீங்கள் கவனிக்காமல் போவீர்கள்: இந்த ஐக்கியம் அவ்வளவு வசீகரமானதாகவும் இனிமையானதாகவும் இருக்கும். ஆன்மீக உரையாடல்கள் கூட என்னைச் சோர்வடையச் செய்கின்றன, ஆனால் நான் ஜெபிக்கும்போது, நான் அசாதாரணமான அமைதியை அனுபவிக்கிறேன்.</w:t>
      </w:r>
    </w:p>
    <w:p w14:paraId="6C102EC0" w14:textId="77777777" w:rsidR="00BA44CB" w:rsidRDefault="00BA44CB" w:rsidP="008F333A">
      <w:pPr>
        <w:rPr>
          <w:lang w:val="ru-RU"/>
        </w:rPr>
      </w:pPr>
      <w:r>
        <w:rPr>
          <w:lang w:val="ru-RU"/>
        </w:rPr>
        <w:tab/>
      </w:r>
      <w:r w:rsidR="002C6C64" w:rsidRPr="00E236F4">
        <w:rPr>
          <w:lang w:val="ru-RU"/>
        </w:rPr>
        <w:t>பிரார்த்தனை என்பது கடவுளுடனான ஒரு உரையாடல். கிறிஸ்துவின் காலத்தில் வாழ்ந்தவர்களை நான் சில சமயங்களில் பொறாமைப்படுகிறேன்: ஏனெனில், அவர்கள் அவரைத் தங்கள் சொந்தக் கண்களால் கண்டார்கள், தங்கள் சொந்தக் காதுகளால் கேட்டார்கள்; அவர்களால் அவரிடம் பேசவும் முடிந்தது. ஆனால், நாங்கள் அவர்களை விட சிறந்த நிலையில் இருக்கிறோம் என்று நான் நினைக்கிறேன், ஏனெனில் அவர்களால் அவரை அடிக்கடி தொந்தரவு செய்ய முடியவில்லை, ஆனால் ஜெபத்தில் நாம் அவரைத் தடையின்றி பேச முடியும்.</w:t>
      </w:r>
    </w:p>
    <w:p w14:paraId="201F004D" w14:textId="77777777" w:rsidR="00BB6246" w:rsidRPr="00C90354" w:rsidRDefault="00BB6246" w:rsidP="0046557E">
      <w:pPr>
        <w:pStyle w:val="Heading4"/>
        <w:rPr>
          <w:lang w:val="ru-RU"/>
        </w:rPr>
      </w:pPr>
    </w:p>
    <w:p w14:paraId="29687534" w14:textId="23A8DC7A" w:rsidR="00BA44CB" w:rsidRDefault="002C6C64" w:rsidP="0046557E">
      <w:pPr>
        <w:pStyle w:val="Heading4"/>
        <w:rPr>
          <w:lang w:val="ru-RU"/>
        </w:rPr>
      </w:pPr>
      <w:bookmarkStart w:id="16" w:name="_Toc196716733"/>
      <w:bookmarkStart w:id="17" w:name="_Toc242628414"/>
      <w:r w:rsidRPr="00E236F4">
        <w:rPr>
          <w:lang w:val="ru-RU"/>
        </w:rPr>
        <w:t>பிரார்த்தனைக்கான தீவிர விருப்பம்</w:t>
      </w:r>
      <w:bookmarkEnd w:id="16"/>
      <w:bookmarkEnd w:id="17"/>
    </w:p>
    <w:p w14:paraId="088BC357" w14:textId="0F3618F7" w:rsidR="00BA44CB" w:rsidRDefault="008F333A" w:rsidP="000439A7">
      <w:pPr>
        <w:ind w:firstLine="720"/>
        <w:rPr>
          <w:lang w:val="ru-RU"/>
        </w:rPr>
      </w:pPr>
      <w:r>
        <w:rPr>
          <w:lang w:val="ru-RU"/>
        </w:rPr>
        <w:t xml:space="preserve">— </w:t>
      </w:r>
      <w:r w:rsidR="002C6C64" w:rsidRPr="00E236F4">
        <w:rPr>
          <w:lang w:val="ru-RU"/>
        </w:rPr>
        <w:t>ஜெரோண்டா, ஒருவர் எப்படி ஜெபிக்க வேண்டும்?</w:t>
      </w:r>
    </w:p>
    <w:p w14:paraId="04195CED"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ஒரு சிறு குழந்தை என்றும், கடவுள் உங்கள் தந்தை என்றும் கற்பனை செய்து கொள்ளுங்கள், அந்த உணர்வை இழக்காமல், உங்களுக்குத் தேவையான அனைத்தையும் அவரிடம் கேளுங்கள். நீங்கள் கடவுளிடம் இந்த வழியில் பேசினால், அவரிடமிருந்து ஒரு அடி கூட விலக விரும்பாத ஒரு காலம் வரும். ஏனெனில், ஒரு நபர் பாதுகாப்பு, ஆறுதல் மற்றும் தெய்வீக மென்மையுடன் இணைந்த சொல்லொணா அன்பைக் காண்பது கடவுளிடத்தில் மட்டுமே.</w:t>
      </w:r>
    </w:p>
    <w:p w14:paraId="5253117C" w14:textId="77777777" w:rsidR="00BA44CB" w:rsidRDefault="00BA44CB" w:rsidP="008F333A">
      <w:pPr>
        <w:rPr>
          <w:lang w:val="ru-RU"/>
        </w:rPr>
      </w:pPr>
      <w:r>
        <w:rPr>
          <w:lang w:val="ru-RU"/>
        </w:rPr>
        <w:tab/>
      </w:r>
      <w:r w:rsidR="002C6C64" w:rsidRPr="00E236F4">
        <w:rPr>
          <w:lang w:val="ru-RU"/>
        </w:rPr>
        <w:t>பிரார்த்தனை செய்வது என்பது கிறிஸ்துவை உங்கள் இதயத்திற்குள் வரவேற்பதும், உங்கள் முழு அस्तित्वத்துடனும் அவரை நேசிப்பதும் ஆகும்.</w:t>
      </w:r>
    </w:p>
    <w:p w14:paraId="6F7AFFDA" w14:textId="3BD457B9" w:rsidR="00BA44CB" w:rsidRDefault="00BA44CB" w:rsidP="008F333A">
      <w:pPr>
        <w:rPr>
          <w:lang w:val="ru-RU"/>
        </w:rPr>
      </w:pPr>
      <w:r>
        <w:rPr>
          <w:lang w:val="ru-RU"/>
        </w:rPr>
        <w:tab/>
      </w:r>
      <w:r w:rsidR="002C6C64" w:rsidRPr="00E236F4">
        <w:rPr>
          <w:lang w:val="ru-RU"/>
        </w:rPr>
        <w:t>'உன் தேவனாகிய கர்த்தரை உன் முழு இருதயத்தோடும், முழு ஆத்துமாவோடும், முழுப் பிரகாசத்தோடும், முழு மநதோடும் அன்புகூர வேண்டும்</w:t>
      </w:r>
      <w:r w:rsidR="008F333A">
        <w:rPr>
          <w:lang w:val="ru-RU"/>
        </w:rPr>
        <w:t>' (</w:t>
      </w:r>
      <w:r w:rsidR="00BB6246">
        <w:rPr>
          <w:rStyle w:val="FootnoteReference"/>
          <w:lang w:val="ru-RU"/>
        </w:rPr>
        <w:footnoteReference w:id="2"/>
      </w:r>
      <w:r w:rsidR="002C6C64" w:rsidRPr="00E236F4">
        <w:rPr>
          <w:lang w:val="ru-RU"/>
        </w:rPr>
        <w:t xml:space="preserve"> </w:t>
      </w:r>
      <w:r w:rsidR="008F333A">
        <w:rPr>
          <w:lang w:val="ru-RU"/>
        </w:rPr>
        <w:t xml:space="preserve">) என்று </w:t>
      </w:r>
      <w:r w:rsidR="002C6C64" w:rsidRPr="00E236F4">
        <w:rPr>
          <w:lang w:val="ru-RU"/>
        </w:rPr>
        <w:t>பரிசுத்த வேதாகமம் கூறுகிறது. ஒருவர் கடவுளை நேசித்து, அவருடன் ஐக்கியம் கொண்டிருக்கும்போது, பூமியில் உள்ள எதுவும் அவரை இனி தீண்ட முடியாது. அவர் பைத்தியம் பிடித்தது போல ஆகிவிடுகிறார். ஒரு பைத்தியத்திற்கு மிகச் சிறந்த இசையை வாசித்தாலும்</w:t>
      </w:r>
      <w:r w:rsidR="008F333A">
        <w:rPr>
          <w:lang w:val="ru-RU"/>
        </w:rPr>
        <w:t xml:space="preserve">, </w:t>
      </w:r>
      <w:r w:rsidR="002C6C64" w:rsidRPr="00E236F4">
        <w:rPr>
          <w:lang w:val="ru-RU"/>
        </w:rPr>
        <w:t>அது அவரைக் கடுகடுப்பிக்காது. அவரை ஒரு அருங்காட்சியகத்திற்கு அழைத்துச் சென்று</w:t>
      </w:r>
      <w:r w:rsidR="008F333A">
        <w:rPr>
          <w:lang w:val="ru-RU"/>
        </w:rPr>
        <w:t>,</w:t>
      </w:r>
      <w:r w:rsidR="002C6C64" w:rsidRPr="00E236F4">
        <w:rPr>
          <w:lang w:val="ru-RU"/>
        </w:rPr>
        <w:t xml:space="preserve"> உலகின் தலைசிறந்த கலைஞர்களின் ஓவியங்களைக் காட்டினாலும்</w:t>
      </w:r>
      <w:r w:rsidR="008F333A">
        <w:rPr>
          <w:lang w:val="ru-RU"/>
        </w:rPr>
        <w:t xml:space="preserve">, </w:t>
      </w:r>
      <w:r w:rsidR="002C6C64" w:rsidRPr="00E236F4">
        <w:rPr>
          <w:lang w:val="ru-RU"/>
        </w:rPr>
        <w:t xml:space="preserve">அவர் ஒன்றும் நடக்காதது போல அவற்றைக் கடந்து சென்றுவிடுவார். அவனுக்கு முன்னால் மிகச் மான அழகான உணவு வகைகளை வைப்பீர்களாக, மிக அழகான மற்றும் நாகரீகமான ஆடைகளை அணிவிப்பீர்களாக, அவனைச் சுற்றியுள்ள காற்றை மிக நுட்பமான நறுமணங்களால் நிரப்புவீர்களாக </w:t>
      </w:r>
      <w:r w:rsidR="008F333A">
        <w:rPr>
          <w:lang w:val="ru-RU"/>
        </w:rPr>
        <w:t xml:space="preserve">— </w:t>
      </w:r>
      <w:r w:rsidR="002C6C64" w:rsidRPr="00E236F4">
        <w:rPr>
          <w:lang w:val="ru-RU"/>
        </w:rPr>
        <w:t xml:space="preserve">அவன் ஒரு கண் இமைக்கவோ அல்லது முகர்ந்து பார்க்கவோ மாட்டான். ஒரு பைத்தியம் தன் சொந்த உலகில் வாழ்கிறது. அவ்வாறே பரலோகத் துறையுடன் ஐக்கியத்தில் இருக்கும் ஒருவனும்: அவன் முழுமையாக அங்கே இருக்கிறான்; பூமிக்கு வர அவன் சிறிதும் விருப்பம் கொள்ளான். ஒரு குழந்தை தன் தாயைக் கட்டிப்பிடிக்கும்போது அவனை அவளிடமிருந்து பிரிக்க முயன்று பாருங்கள்! அதுபோலவே, ஒருவரின் பிரார்த்தனையின் அர்த்தத்தை அவர் உணர்ந்துவிட்டால், அவரால் அதிலிருந்து அவரைப் பிரிக்க முடியாது. ஒரு சிறு குழந்தை தன் தாயின் அரவணைப்பில் என்ன உணர்கிறது? கடவுள் தங்களுக்கு அருகில் - உண்மையில் மிகவும் அருகில் - இருக்கிறார் என்றும், தாங்கள் அவருடைய அரவணைப்பில் இருக்கும் ஒரு குழந்தை </w:t>
      </w:r>
      <w:r w:rsidR="008F333A">
        <w:rPr>
          <w:lang w:val="ru-RU"/>
        </w:rPr>
        <w:t>என்றும்</w:t>
      </w:r>
      <w:r w:rsidR="002C6C64" w:rsidRPr="00E236F4">
        <w:rPr>
          <w:lang w:val="ru-RU"/>
        </w:rPr>
        <w:t xml:space="preserve"> உணர்ந்த ஒருவரால் மட்டுமே இதைப் புரிந்துகொள்ள முடியும்.</w:t>
      </w:r>
    </w:p>
    <w:p w14:paraId="6CA580C1" w14:textId="54C63459" w:rsidR="00BA44CB" w:rsidRDefault="00BA44CB" w:rsidP="008F333A">
      <w:pPr>
        <w:rPr>
          <w:lang w:val="ru-RU"/>
        </w:rPr>
      </w:pPr>
      <w:r>
        <w:rPr>
          <w:lang w:val="ru-RU"/>
        </w:rPr>
        <w:tab/>
      </w:r>
      <w:r w:rsidR="002C6C64" w:rsidRPr="00E236F4">
        <w:rPr>
          <w:lang w:val="ru-RU"/>
        </w:rPr>
        <w:t>பிரார்த்தனை செய்யும்போது தாங்கள் சிறு குழந்தைகளாக இருப்பது போல் உணரும் நபர்களை எனக்குத் தெரியும். அப்படிப்பட்ட நேரத்தில் யாராவது அவர்களைக் கேட்டால், 'ஆனால் அவர்கள் சாதாரணக் குழந்தைகள் ஆயிற்றே!</w:t>
      </w:r>
      <w:r>
        <w:rPr>
          <w:lang w:val="ru-RU"/>
        </w:rPr>
        <w:t>'</w:t>
      </w:r>
      <w:r w:rsidR="002C6C64" w:rsidRPr="00E236F4">
        <w:rPr>
          <w:lang w:val="ru-RU"/>
        </w:rPr>
        <w:t xml:space="preserve"> என்று ஆச்சரியப்படுவார்கள். மேலும், அவர்கள் பிரார்த்தனை செய்யும்போது எப்படி நடந்துகொள்கிறார்கள் என்பதை யாராவது பார்த்தால், இந்த மக்கள் நிச்சயமாகப் பைத்தியம் பிடித்துவிட்டார்கள் என்று சொல்வார்கள். தனது தந்தையிடம் ஓடிச்சென்று, அவரது ஆடையைப் பற்றிக்கொண்டு, 'எப்படி என்று எனக்குத் தெரியாது, ஆனால் நீங்கள் இதைச் செய்ய வேண்டும்!... எந்த வழியில் வேண்டுமானாலும் சரி, தயவுசெய்து அதைச் செய்யுங்கள், செய்யுங்கள்!</w:t>
      </w:r>
      <w:r>
        <w:rPr>
          <w:lang w:val="ru-RU"/>
        </w:rPr>
        <w:t xml:space="preserve">' </w:t>
      </w:r>
      <w:r w:rsidR="002C6C64" w:rsidRPr="00E236F4">
        <w:rPr>
          <w:lang w:val="ru-RU"/>
        </w:rPr>
        <w:t xml:space="preserve">என்று கெஞ்சும் ஒரு குழந்தையைப் போல அவர்கள் ஆகிவிடுகிறார்கள். </w:t>
      </w:r>
      <w:r w:rsidR="008F333A">
        <w:rPr>
          <w:lang w:val="ru-RU"/>
        </w:rPr>
        <w:t xml:space="preserve">— </w:t>
      </w:r>
      <w:r w:rsidR="002C6C64" w:rsidRPr="00E236F4">
        <w:rPr>
          <w:lang w:val="ru-RU"/>
        </w:rPr>
        <w:t>இந்த மக்கள் கடவுளிடம் கெஞ்சுவது அத்தகைய எளிமையுடனும் துணிவுடனுமே.</w:t>
      </w:r>
    </w:p>
    <w:p w14:paraId="3508D7FF"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ஜெபிப்பதற்கான ஆசை, இறைவனுடன் ஐக்கியம் கொள்ள வேண்டும் அல்லது ஆறுதல் பெற வேண்டும் என்ற உணர்ச்சிப்பூர்வமான தேவையிலிருந்து மட்டும் எழ முடியுமா?</w:t>
      </w:r>
    </w:p>
    <w:p w14:paraId="320889E6" w14:textId="06DC2C1C" w:rsidR="00BA44CB" w:rsidRDefault="00BA44CB" w:rsidP="008F333A">
      <w:pPr>
        <w:rPr>
          <w:lang w:val="ru-RU"/>
        </w:rPr>
      </w:pPr>
      <w:r>
        <w:rPr>
          <w:lang w:val="ru-RU"/>
        </w:rPr>
        <w:tab/>
      </w:r>
      <w:r w:rsidR="008F333A">
        <w:rPr>
          <w:lang w:val="ru-RU"/>
        </w:rPr>
        <w:t xml:space="preserve">— </w:t>
      </w:r>
      <w:r w:rsidR="002C6C64" w:rsidRPr="00E236F4">
        <w:rPr>
          <w:lang w:val="ru-RU"/>
        </w:rPr>
        <w:t xml:space="preserve">சரி, கடவுளின் நல்ல, உணர்ச்சிப்பூர்வமான தேவை என்றாலும், பிரார்த்தனை செய்ய வேண்டும் என்ற ஆசை எழுவதில் என்ன தவறு? இருப்பினும், நீங்கள் இதை அடிக்கடி மறந்துவிட்டு, உங்களுக்கு ஏதாவது நடந்தால் மட்டுமே பிரார்த்தனையை நாடுகிறீர்கள் என்று தெரிகிறது. இயல்பாகவே, இதனால்தான் கடவுள் எல்லா வகையான சிரமங்களையும் கஷ்டங்களையும் </w:t>
      </w:r>
      <w:r>
        <w:rPr>
          <w:lang w:val="ru-RU"/>
        </w:rPr>
        <w:t>'நடக்க'</w:t>
      </w:r>
      <w:r w:rsidR="002C6C64" w:rsidRPr="00E236F4">
        <w:rPr>
          <w:lang w:val="ru-RU"/>
        </w:rPr>
        <w:t xml:space="preserve"> அனுமதிக்கிறார். நாம் அவரை நோக்கித் திரும்புவதற்காகவே அவர் இதைச் செய்கிறார். ஆனால், ஒரு குழந்தைக்கு ஏதேனும் நடந்ததால் அவர்கள் ஓடிவருவதை விட, தங்கள் பெற்றோர் மீதுள்ள அன்புக்காகவே ஓடிவருவது சிறந்ததல்லவா? தங்கள் பெற்றோர் தங்களை எவ்வளவு பெரிதும் நேசிக்கிறார்கள் என்று தெரிந்த ஒரு குழந்தையை, அதன் தாயின் அல்லது தந்தையின் அரவணைப்பில் ஓடிவரக் கட்டாயப்படுத்த முடியும் என்று உங்களால் கற்பனை செய்ய முடியுமா?</w:t>
      </w:r>
    </w:p>
    <w:p w14:paraId="6A7A15BD" w14:textId="77777777" w:rsidR="00BA44CB" w:rsidRDefault="00BA44CB" w:rsidP="008F333A">
      <w:pPr>
        <w:rPr>
          <w:lang w:val="ru-RU"/>
        </w:rPr>
      </w:pPr>
      <w:r>
        <w:rPr>
          <w:lang w:val="ru-RU"/>
        </w:rPr>
        <w:tab/>
      </w:r>
      <w:r w:rsidR="002C6C64" w:rsidRPr="00E236F4">
        <w:rPr>
          <w:lang w:val="ru-RU"/>
        </w:rPr>
        <w:t>தேவன் நம்முடைய கனிவான மற்றும் அக்கறையுள்ள பிதாவாக</w:t>
      </w:r>
      <w:r w:rsidR="008F333A">
        <w:rPr>
          <w:lang w:val="ru-RU"/>
        </w:rPr>
        <w:t xml:space="preserve"> இருக்கிறார்</w:t>
      </w:r>
      <w:r w:rsidR="002C6C64" w:rsidRPr="00E236F4">
        <w:rPr>
          <w:lang w:val="ru-RU"/>
        </w:rPr>
        <w:t>; அவர் நம்மை நேசிக்கிறார். அதனால்தான், ஜெப வேளை கூடிய சீக்கிரம் வருவதற்காக நாம் மனப்பூர்வமாக ஏங்க வேண்டும், மேலும் அவருடன் பேசுவதில் ஒருபோதும் சோர்வடையக்கூடாது.</w:t>
      </w:r>
    </w:p>
    <w:p w14:paraId="7EB8B97C" w14:textId="77777777" w:rsidR="00BA44CB" w:rsidRDefault="00BA44CB" w:rsidP="008F333A">
      <w:pPr>
        <w:rPr>
          <w:lang w:val="ru-RU"/>
        </w:rPr>
      </w:pPr>
    </w:p>
    <w:p w14:paraId="6D26A18B" w14:textId="68A0DFDB" w:rsidR="00BA44CB" w:rsidRDefault="00BA44CB" w:rsidP="008F333A">
      <w:pPr>
        <w:rPr>
          <w:lang w:val="ru-RU"/>
        </w:rPr>
      </w:pPr>
    </w:p>
    <w:p w14:paraId="0A6600EE" w14:textId="5E8C4534" w:rsidR="00BA44CB" w:rsidRDefault="00531246" w:rsidP="00531246">
      <w:pPr>
        <w:pStyle w:val="Heading3"/>
        <w:rPr>
          <w:lang w:val="ru-RU"/>
        </w:rPr>
      </w:pPr>
      <w:bookmarkStart w:id="18" w:name="_Toc196716734"/>
      <w:bookmarkStart w:id="19" w:name="_Toc242628415"/>
      <w:r w:rsidRPr="00E236F4">
        <w:rPr>
          <w:lang w:val="ru-RU"/>
        </w:rPr>
        <w:t>அத்தியாயம்</w:t>
      </w:r>
      <w:r w:rsidRPr="00846B18">
        <w:rPr>
          <w:lang w:val="ru-RU"/>
        </w:rPr>
        <w:t xml:space="preserve"> 2</w:t>
      </w:r>
      <w:r w:rsidR="002C6C64" w:rsidRPr="00E236F4">
        <w:rPr>
          <w:lang w:val="ru-RU"/>
        </w:rPr>
        <w:t xml:space="preserve">. </w:t>
      </w:r>
      <w:r w:rsidRPr="00846B18">
        <w:rPr>
          <w:lang w:val="ru-RU"/>
        </w:rPr>
        <w:br/>
      </w:r>
      <w:r w:rsidR="002C6C64" w:rsidRPr="00E236F4">
        <w:rPr>
          <w:lang w:val="ru-RU"/>
        </w:rPr>
        <w:t>ஜெபத்தின் அவசியம்</w:t>
      </w:r>
      <w:bookmarkEnd w:id="18"/>
      <w:bookmarkEnd w:id="19"/>
    </w:p>
    <w:p w14:paraId="248F105E" w14:textId="77777777" w:rsidR="00BA44CB" w:rsidRDefault="00BA44CB" w:rsidP="008F333A">
      <w:pPr>
        <w:rPr>
          <w:lang w:val="ru-RU"/>
        </w:rPr>
      </w:pPr>
    </w:p>
    <w:p w14:paraId="31CDB5CE" w14:textId="77777777" w:rsidR="00BA44CB" w:rsidRDefault="002C6C64" w:rsidP="00531246">
      <w:pPr>
        <w:pStyle w:val="Heading4"/>
        <w:rPr>
          <w:lang w:val="ru-RU"/>
        </w:rPr>
      </w:pPr>
      <w:bookmarkStart w:id="20" w:name="_Toc196716735"/>
      <w:bookmarkStart w:id="21" w:name="_Toc242628416"/>
      <w:r w:rsidRPr="00E236F4">
        <w:rPr>
          <w:lang w:val="ru-RU"/>
        </w:rPr>
        <w:t>பிரார்த்தனையை ஒரு தேவையாகக் கருதுவோம்</w:t>
      </w:r>
      <w:bookmarkEnd w:id="20"/>
      <w:bookmarkEnd w:id="21"/>
    </w:p>
    <w:p w14:paraId="53974361" w14:textId="1F739FFF" w:rsidR="00BA44CB" w:rsidRDefault="002C6C64" w:rsidP="00531246">
      <w:pPr>
        <w:ind w:firstLine="720"/>
        <w:rPr>
          <w:lang w:val="ru-RU"/>
        </w:rPr>
      </w:pPr>
      <w:r w:rsidRPr="00E236F4">
        <w:rPr>
          <w:lang w:val="ru-RU"/>
        </w:rPr>
        <w:t>மூப்பரே, எனக்கு அதிக விசுவாசம் இல்லை, நான் பலவீனமாக உணர்கிறேன்.</w:t>
      </w:r>
    </w:p>
    <w:p w14:paraId="5B257F8B"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என்ன செய்ய வேண்டும் என்று உங்களுக்குத் தெரியுமா? கடவுளைத் தழுவிப் பற்றிக்கொள்ளுங்கள்! ஒரு குழந்தை தன் தந்தையின் கழுத்தைக் கட்டிக்கொள்வது போல நீங்கள் பார்த்திருக்கிறீர்களா? அப்படியே செய்யுங்கள்: அவரைத் தழுவிப் பற்றிக்கொண்டு அவரை விட்டுவிடாதீர்கள், அப்போதுதான் அவரால் உங்களைத் தன்னிடமிருந்து பிரிக்க முடியாது. அப்போது நீங்கள் நம்பிக்கையையும் வலிமையையும் உணர்வீர்கள்.</w:t>
      </w:r>
    </w:p>
    <w:p w14:paraId="2C857B32"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ஜெரோண்டா, நான் கடவுளைச் சார்ந்திருக்க வேண்டும் என்று எனக்கு நானே உணர்கிறேன், ஆனால் அது மிகவும் கடினமாக இருக்கிறது…</w:t>
      </w:r>
    </w:p>
    <w:p w14:paraId="67B30F94"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உங்கள் கைகளை மேலே வானத்தை நோக்கி நீட்டுங்கள். நீங்கள் எவ்வளவு கடினமாக இழுக்கிறீர்களோ, அவ்வளவு நீளமாக அவை வளரும். நிச்சயமாக, உடனடியாக அல்ல… ஆனால் அப்போது நீங்கள் கடவுளைப் பற்றிக்கொள்ள முடியும்.</w:t>
      </w:r>
    </w:p>
    <w:p w14:paraId="5DB3683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எனக்கு நேரமில்லாதபோது, அவசரமாக ஜெபிக்கிறேன். நான் கிறிஸ்துவுக்கு அர்ப்பணிக்க வேண்டிய நேரத்தைத் திருடிக்கொள்கிறேன் என்று நீங்கள் நினைக்கிறீர்களா?</w:t>
      </w:r>
    </w:p>
    <w:p w14:paraId="6730F60E" w14:textId="33E6C2E5" w:rsidR="00BA44CB" w:rsidRPr="00C90354" w:rsidRDefault="00BA44CB" w:rsidP="008F333A">
      <w:pPr>
        <w:rPr>
          <w:lang w:val="ru-RU"/>
        </w:rPr>
      </w:pPr>
      <w:r>
        <w:rPr>
          <w:lang w:val="ru-RU"/>
        </w:rPr>
        <w:tab/>
      </w:r>
      <w:r w:rsidR="008F333A">
        <w:rPr>
          <w:lang w:val="ru-RU"/>
        </w:rPr>
        <w:t xml:space="preserve">— </w:t>
      </w:r>
      <w:r w:rsidR="002C6C64" w:rsidRPr="00E236F4">
        <w:rPr>
          <w:lang w:val="ru-RU"/>
        </w:rPr>
        <w:t xml:space="preserve">உங்களுக்குத் தெரியுமா, கிறிஸ்துவிற்கு எல்லாம் ஏராளமாக இருக்கிறது. நீங்கள் அவரிடமிருந்து 'திருடினாலும்' சரி, இல்லாவிட்டாலும் சரி, அவருக்கு எதுவும் குறையாது. ஆனால், அத்தகைய அவசரமான ஜெபத்தால் உங்களுக்கு எந்தப் பயனும் இல்லை </w:t>
      </w:r>
      <w:r w:rsidR="008F333A">
        <w:rPr>
          <w:lang w:val="ru-RU"/>
        </w:rPr>
        <w:t xml:space="preserve">— </w:t>
      </w:r>
      <w:r w:rsidR="002C6C64" w:rsidRPr="00E236F4">
        <w:rPr>
          <w:lang w:val="ru-RU"/>
        </w:rPr>
        <w:t>அது நிச்சயம். இதைப் பற்றி சிந்தியுங்கள்: நமது பிரார்த்தனை கிறிஸ்துவுக்குத் தேவைப்படுவதில்லை, மாறாக அவருடைய உதவி நமக்கே தேவைப்படுகிறது. மேலும் நாம் கிறிஸ்துவுக்குத் தேவை என்பதற்காக வேண்டுவதில்லை, மாறாக, ஜெபிப்பதன் மூலம், நம்மைப் படைத்த கடவுளுடன் நாம் ஐக்கியம் கொள்கிறோம். நாம் ஜெபிக்காவிட்டால், நாம் சாத்தானின் கைகளுக்குள் விழுவோம், அப்போது நமக்குக் கேடுதான். அப்பா இசாக் என்பவர் சொன்னது உங்களுக்கு நினைவிருக்கிறதா: 'நாம் ஏன் ஜெபிக்கவில்லை என்று கடவுள் நம்மிடம் கேட்க மாட்டார், ஆனால் அவருடன் ஐக்கியத்தில் ஏன் இருக்கவில்லை, அதன் மூலம் சாத்தானுக்கு நம்மை வாட்டுவதற்கான உரிமையை ஏன் கொடுத்தோம் என்று கேட்பார்</w:t>
      </w:r>
      <w:r>
        <w:rPr>
          <w:lang w:val="ru-RU"/>
        </w:rPr>
        <w:t>.'</w:t>
      </w:r>
      <w:r w:rsidR="00680D37">
        <w:rPr>
          <w:rStyle w:val="FootnoteReference"/>
          <w:lang w:val="ru-RU"/>
        </w:rPr>
        <w:footnoteReference w:id="3"/>
      </w:r>
    </w:p>
    <w:p w14:paraId="4C15C26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ஒருவர் எப்படி ஜெபத்தை நேசிக்கக் கற்றுக்கொள்வது?</w:t>
      </w:r>
    </w:p>
    <w:p w14:paraId="3F2CB847"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ஜெபம் அவசியமானது என்பதை நீங்கள் உணர வேண்டும். உடல் வாழ உணவைத் தேவைப்படுவது போல, ஆன்மாவும் மரிக்காமல் இருக்க போஷிக்கப்பட வேண்டும். ஆன்மா போஷிக்கப்படாமல் விடப்பட்டால், அது பலவீனமடையும், பின்னர் ஆன்மீக மரணம் ஏற்படும்.</w:t>
      </w:r>
    </w:p>
    <w:p w14:paraId="523BCAA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பிரார்த்தனையை என்ன தடை செய்கிறது?</w:t>
      </w:r>
    </w:p>
    <w:p w14:paraId="7AAADCF5" w14:textId="77777777" w:rsidR="00BA44CB" w:rsidRDefault="00BA44CB" w:rsidP="008F333A">
      <w:pPr>
        <w:rPr>
          <w:lang w:val="ru-RU"/>
        </w:rPr>
      </w:pPr>
      <w:r>
        <w:rPr>
          <w:lang w:val="ru-RU"/>
        </w:rPr>
        <w:tab/>
      </w:r>
      <w:r w:rsidR="008F333A">
        <w:rPr>
          <w:lang w:val="ru-RU"/>
        </w:rPr>
        <w:t xml:space="preserve">— </w:t>
      </w:r>
      <w:r w:rsidR="002C6C64" w:rsidRPr="00E236F4">
        <w:rPr>
          <w:lang w:val="ru-RU"/>
        </w:rPr>
        <w:t>ஜெபம் அவசியம் என்று நாம் உணராதபோது மட்டுமே அது கடினமாகிறது. ஒரு நபர் ஜெபத்தின் அர்த்தத்தை உணராவிட்டால், அது தனக்கு அவசியமானது என்பதைத் தானாகவே அனுபவிக்கவில்லை என்றால், அப்போது அவர்கள் ஜெபத்தை ஒரு கடினமான வேலை என்று கருதுவார்கள். அத்தகையவர், தன் தாயின் மடியைப் புறக்கணித்து, அவளுடைய அன்பின் மற்றும் அக்கறையின் இனிமை அனைத்தையும் நிராகரிக்கும் ஒரு புத்திசாலியற்ற குழந்தை போல இருப்பார். அத்தகைய குழந்தை பலவீனமாகவும் மகிழ்ச்சியின்றி வளர்கிறது.</w:t>
      </w:r>
    </w:p>
    <w:p w14:paraId="74E6E52D" w14:textId="77777777" w:rsidR="00BA44CB" w:rsidRDefault="00BA44CB" w:rsidP="008F333A">
      <w:pPr>
        <w:rPr>
          <w:lang w:val="ru-RU"/>
        </w:rPr>
      </w:pPr>
    </w:p>
    <w:p w14:paraId="77089224" w14:textId="77777777" w:rsidR="00BA44CB" w:rsidRDefault="002C6C64" w:rsidP="00531246">
      <w:pPr>
        <w:pStyle w:val="Heading4"/>
        <w:rPr>
          <w:lang w:val="ru-RU"/>
        </w:rPr>
      </w:pPr>
      <w:bookmarkStart w:id="22" w:name="_Toc196716736"/>
      <w:bookmarkStart w:id="23" w:name="_Toc242628417"/>
      <w:r w:rsidRPr="00E236F4">
        <w:rPr>
          <w:lang w:val="ru-RU"/>
        </w:rPr>
        <w:t xml:space="preserve">பிரார்த்தனை </w:t>
      </w:r>
      <w:r w:rsidR="008F333A">
        <w:rPr>
          <w:lang w:val="ru-RU"/>
        </w:rPr>
        <w:t xml:space="preserve">என்பது </w:t>
      </w:r>
      <w:r w:rsidRPr="00E236F4">
        <w:rPr>
          <w:lang w:val="ru-RU"/>
        </w:rPr>
        <w:t>ஒரு பாதுகாப்பு உணர்வு</w:t>
      </w:r>
      <w:bookmarkEnd w:id="22"/>
      <w:bookmarkEnd w:id="23"/>
    </w:p>
    <w:p w14:paraId="47EAE6E6" w14:textId="58F2D600" w:rsidR="00BA44CB" w:rsidRDefault="008F333A" w:rsidP="00531246">
      <w:pPr>
        <w:ind w:firstLine="720"/>
        <w:rPr>
          <w:lang w:val="ru-RU"/>
        </w:rPr>
      </w:pPr>
      <w:r>
        <w:rPr>
          <w:lang w:val="ru-RU"/>
        </w:rPr>
        <w:t xml:space="preserve">— </w:t>
      </w:r>
      <w:r w:rsidR="002C6C64" w:rsidRPr="00E236F4">
        <w:rPr>
          <w:lang w:val="ru-RU"/>
        </w:rPr>
        <w:t>ஜெரோண்டா, ஜெபம் அவசியம் என்பதை ஒருவரால் எப்படி உணர முடியும்?</w:t>
      </w:r>
    </w:p>
    <w:p w14:paraId="65801DCB" w14:textId="77777777" w:rsidR="00BA44CB" w:rsidRDefault="00BA44CB" w:rsidP="008F333A">
      <w:pPr>
        <w:rPr>
          <w:lang w:val="ru-RU"/>
        </w:rPr>
      </w:pPr>
      <w:r>
        <w:rPr>
          <w:lang w:val="ru-RU"/>
        </w:rPr>
        <w:tab/>
      </w:r>
      <w:r w:rsidR="008F333A">
        <w:rPr>
          <w:lang w:val="ru-RU"/>
        </w:rPr>
        <w:t xml:space="preserve">— </w:t>
      </w:r>
      <w:r w:rsidR="002C6C64" w:rsidRPr="00E236F4">
        <w:rPr>
          <w:lang w:val="ru-RU"/>
        </w:rPr>
        <w:t>ஓ, நீங்களும் அந்தப் போரில் இருந்திருந்தால், நாம் ஒருவரையொருவர் புரிந்துகொண்டிருப்போம்!... போரின் போது, கட்டளை மையத்துடன் எங்களுக்கு வெவ்வேறு ரேடியோ தொடர்பு நெறிமுறைகள் இருந்தன. ஒரு தொடர்-தொடர்பு முறை இருந்தது, அப்போது நாங்கள் ரேடியோ ஆபரேட்டர்கள் எங்கள் ரேடியோக்களை விட்டு விலகவே மாட்டோம், எல்லா நேரமும் ஒளிபரப்பில் இருப்போம். ஓ, அப்போதுதான் நாங்கள் நம்பிக்கையுடன் இருந்தோம்; நாங்கள் பாதுகாப்பாக இருக்கிறோம் என்பது எங்களுக்கு உறுதியாகத் தெரியும்! ஒவ்வொரு இரண்டு மணி நேரத்திற்கும் ஒருமுறை தொடர்பு கொண்டால், அந்த நம்பிக்கை உணர்வு எங்களுக்குக் கிடைக்கவில்லை. மேலும், ஒரு நாளைக்கு இரண்டு முறை, காலையிலும் மாலையிலும் மட்டும் கட்டளை மையத்துடன் தொடர்பு கொண்டால், எங்கள் நிலை மிகவும் ஆபத்தானதாக இருப்பதாக உணர்ந்தோம். பிரார்த்தனையும் இதைப் போன்றதுதான். ஒருவர் எவ்வளவு அதிகமாகப் பிரார்த்தனை செய்கிறாரோ, அவ்வளவு அதிகமாக அவரது ஆன்மீகப் பாதுகாப்பு உணர்வு அதிகரிக்கும். பிரார்த்தனை என்பது ஒரு பாதுகாப்பு உணர்வு.</w:t>
      </w:r>
    </w:p>
    <w:p w14:paraId="5B50BFA4" w14:textId="5449149E" w:rsidR="00BA44CB" w:rsidRDefault="00BA44CB" w:rsidP="008F333A">
      <w:pPr>
        <w:rPr>
          <w:lang w:val="ru-RU"/>
        </w:rPr>
      </w:pPr>
      <w:r>
        <w:rPr>
          <w:lang w:val="ru-RU"/>
        </w:rPr>
        <w:tab/>
      </w:r>
      <w:r w:rsidR="002C6C64" w:rsidRPr="00E236F4">
        <w:rPr>
          <w:lang w:val="ru-RU"/>
        </w:rPr>
        <w:t xml:space="preserve">கடவுளுடன் நிலையான தொடர்பில், 'நிலையான உரையாடல் </w:t>
      </w:r>
      <w:r>
        <w:rPr>
          <w:lang w:val="ru-RU"/>
        </w:rPr>
        <w:t>நிலையில்'</w:t>
      </w:r>
      <w:r w:rsidR="002C6C64" w:rsidRPr="00E236F4">
        <w:rPr>
          <w:lang w:val="ru-RU"/>
        </w:rPr>
        <w:t xml:space="preserve"> இருப்பதன் மூலம், எந்தவொரு தீமையையும் நாம் தடுக்க முடியும். ஒருமுறை, ஒரு துறவி பேருந்தில் பயணம் செய்து கொண்டிருந்தார்.</w:t>
      </w:r>
      <w:r w:rsidR="00680D37">
        <w:rPr>
          <w:rStyle w:val="FootnoteReference"/>
          <w:lang w:val="ru-RU"/>
        </w:rPr>
        <w:footnoteReference w:id="4"/>
      </w:r>
      <w:r w:rsidR="002C6C64" w:rsidRPr="00E236F4">
        <w:rPr>
          <w:lang w:val="ru-RU"/>
        </w:rPr>
        <w:t xml:space="preserve"> அவர் கண்களை மூடிக்கொண்டு ஜெபித்துக்கொண்டிருந்தார், மேலும் அனைத்துப் பயணிகளும் அவர் தூங்குகிறார் என்று நினைத்தார்கள். திடீரென அருகில் வந்த ஒரு லாரி ஒரு கம்பத்தில் மோதி, எதிர் வரும் பாதைக்குத் திரும்பியது. கார்கள் ஒன்றோடொன்று மோதத் தொடங்கின </w:t>
      </w:r>
      <w:r w:rsidR="008F333A">
        <w:rPr>
          <w:lang w:val="ru-RU"/>
        </w:rPr>
        <w:t xml:space="preserve">— </w:t>
      </w:r>
      <w:r w:rsidR="002C6C64" w:rsidRPr="00E236F4">
        <w:rPr>
          <w:lang w:val="ru-RU"/>
        </w:rPr>
        <w:t>அது ஒரு பயங்கரமான விபத்து! இருப்பினும், விவரிக்க முடியாத வகையில், அந்தப் பேருந்து சாலையிலிருந்து விலகி ஒரு பாதுகாப்பான தூரத்தில் நின்றது. அது, ஒரு கண்ணுக்குத் தெரியாத கை அதைத் தூக்கிச் சென்று சாலையோரத்திற்குக் கொண்டு சென்றது போல இருந்தது!... பயணிகள் யாரும் காயமடையவில்லை. அந்த துறவியின் பிரார்த்தனையால் அவர்கள் காப்பாற்றப்பட்டனர்.</w:t>
      </w:r>
    </w:p>
    <w:p w14:paraId="6DEE3DD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சாதாரண மக்கள் எப்படித் தங்களைத் தொழுவதற்குப் பழக்கப்படுத்திக் கொள்வது என்று அடிக்கடி கேட்கிறார்கள்.</w:t>
      </w:r>
    </w:p>
    <w:p w14:paraId="4AE98775" w14:textId="45E74875" w:rsidR="00BA44CB" w:rsidRDefault="00BA44CB" w:rsidP="008F333A">
      <w:pPr>
        <w:rPr>
          <w:lang w:val="ru-RU"/>
        </w:rPr>
      </w:pPr>
      <w:r>
        <w:rPr>
          <w:lang w:val="ru-RU"/>
        </w:rPr>
        <w:tab/>
      </w:r>
      <w:r w:rsidR="008F333A">
        <w:rPr>
          <w:lang w:val="ru-RU"/>
        </w:rPr>
        <w:t xml:space="preserve">— </w:t>
      </w:r>
      <w:r w:rsidR="002C6C64" w:rsidRPr="00E236F4">
        <w:rPr>
          <w:lang w:val="ru-RU"/>
        </w:rPr>
        <w:t>இதைக் கேளுங்கள். பண்டைய நாட்களில், துறவற வாழ்க்கையில் தங்களை அர்ப்பணித்து, வலுவான குணாதிசயம் கொண்ட சிலர், எளிதில் அணுக முடியாத பாறைகளுக்கு மத்தியிலும், குகைகளிலும், பாகன் கல்லறைகளிலும் அல்லது பேய்ச்சாபிடங்களுக்கருகிலும் சென்று தவம் செய்தனர். அங்கு அவர்கள் பலவிதமான ஆபத்துகளை எதிர்கொண்டனர்: மலைக்குன்றுகளிலிருந்து பாறைகள் அவர்கள் தலைகளின் மீது விழுந்தன, பேய்கள் அவர்கள் மீது தாக்குதல் நடத்தின, மேலும் பலவிதமான சோதனைகள் அவர்களுக்காகக் காத்திருந்தன… பயம் இந்த மக்களைத் தொடர்ந்து 'என் கிறிஸ்துவே!... கடவுளின் தாயே!</w:t>
      </w:r>
      <w:r>
        <w:rPr>
          <w:lang w:val="ru-RU"/>
        </w:rPr>
        <w:t>...' என்று</w:t>
      </w:r>
      <w:r w:rsidR="002C6C64" w:rsidRPr="00E236F4">
        <w:rPr>
          <w:lang w:val="ru-RU"/>
        </w:rPr>
        <w:t xml:space="preserve"> கூப்பிடத் தூண்டியது. இவ்வாறு, பயத்தின் மூலம், இந்த மக்கள் இடைவிடாத ஜெபம் செய்யும் நல்ல பழக்கத்தைப் பெற்றனர். இப்போது நமது காலத்தை கற்பனை செய்து பாருங்கள்; முந்தைய இரவை விருந்துகளிலும், மது, போதைப்பொருள் மற்றும் நவீன வாழ்க்கையின் பிற </w:t>
      </w:r>
      <w:r>
        <w:rPr>
          <w:lang w:val="ru-RU"/>
        </w:rPr>
        <w:t xml:space="preserve">'இன்பங்களுடன்' 'மகிழ்ச்சியாக' </w:t>
      </w:r>
      <w:r w:rsidR="002C6C64" w:rsidRPr="00E236F4">
        <w:rPr>
          <w:lang w:val="ru-RU"/>
        </w:rPr>
        <w:t xml:space="preserve">கழித்துவிட்டு, காலையில் காரை ஓட்டுபவர்களை கற்பனை செய்து பாருங்கள். உறக்கமில்லாத, ஆர்ப்பாட்டமான இரவுக்குப் பிறகு காரை ஓட்டும்போது, அத்தகையவர்களுக்கு தங்களையோ அல்லது தங்கள் காரையோ கட்டுப்படுத்த முடிவதில்லை. மேலும், சாலையில் எத்தனை அத்தகைய </w:t>
      </w:r>
      <w:r>
        <w:rPr>
          <w:lang w:val="ru-RU"/>
        </w:rPr>
        <w:t>'</w:t>
      </w:r>
      <w:r w:rsidR="002C6C64" w:rsidRPr="00E236F4">
        <w:rPr>
          <w:lang w:val="ru-RU"/>
        </w:rPr>
        <w:t>வீரர்கள்</w:t>
      </w:r>
      <w:r>
        <w:rPr>
          <w:lang w:val="ru-RU"/>
        </w:rPr>
        <w:t>'</w:t>
      </w:r>
      <w:r w:rsidR="002C6C64" w:rsidRPr="00E236F4">
        <w:rPr>
          <w:lang w:val="ru-RU"/>
        </w:rPr>
        <w:t xml:space="preserve"> இருக்கிறார்கள் என்பதை நன்கு அறிந்த ஒரு சாதாரண கிறிஸ்தவர், காலையில் தனது காரைத் தொடங்கி வேலைக்குப் புறப்படுகிறார் என்பதைக் கற்பனை செய்து </w:t>
      </w:r>
      <w:r w:rsidR="002C6C64" w:rsidRPr="00E236F4">
        <w:rPr>
          <w:lang w:val="ru-RU"/>
        </w:rPr>
        <w:lastRenderedPageBreak/>
        <w:t xml:space="preserve">பாருங்கள். அவர் உயிருடன் வீட்டிற்குத் திரும்புவார் என்று உறுதியாக இருக்க முடியுமா? அவர் வீட்டிற்குத் திரும்புவார் என்று உறுதியாகச் சொல்ல முடியுமா </w:t>
      </w:r>
      <w:r w:rsidR="008F333A">
        <w:rPr>
          <w:lang w:val="ru-RU"/>
        </w:rPr>
        <w:t xml:space="preserve">— </w:t>
      </w:r>
      <w:r w:rsidR="002C6C64" w:rsidRPr="00E236F4">
        <w:rPr>
          <w:lang w:val="ru-RU"/>
        </w:rPr>
        <w:t>அல்லது ஒரு விபத்தில் ஊனமுற்று, ஆம்புலன்ஸில் கொண்டு செல்லப்படுவாரா? இப்போது சொல்லுங்கள்: ஒருவர் தொடர்ந்து, 'என் கிறிஸ்துவே!... என் அம்மையே!</w:t>
      </w:r>
      <w:r>
        <w:rPr>
          <w:lang w:val="ru-RU"/>
        </w:rPr>
        <w:t>...' என்று</w:t>
      </w:r>
      <w:r w:rsidR="002C6C64" w:rsidRPr="00E236F4">
        <w:rPr>
          <w:lang w:val="ru-RU"/>
        </w:rPr>
        <w:t xml:space="preserve"> கதற இது போதுமானதாக இல்லையா? இந்த அபாயங்களைப் பற்றிய தங்கள் பயத்திலிருந்து சாதாரண மக்கள் ஆன்மீகப் பலனைப் பெற்றால், அவர்கள் ஜெபத்தில் எங்களைப் போன்ற துறவிகளையும் மிஞ்சிவிடுவார்கள்... மேலும், அவர்களுக்கு அச்சுறுத்தலாக இருக்கும் அதே அபாயங்களையும் அவர்கள் தவிர்ப்பார்கள்.</w:t>
      </w:r>
    </w:p>
    <w:p w14:paraId="632F1024" w14:textId="3E2AB26D" w:rsidR="00BA44CB" w:rsidRDefault="00BA44CB" w:rsidP="008F333A">
      <w:pPr>
        <w:rPr>
          <w:lang w:val="ru-RU"/>
        </w:rPr>
      </w:pPr>
      <w:r>
        <w:rPr>
          <w:lang w:val="ru-RU"/>
        </w:rPr>
        <w:tab/>
      </w:r>
      <w:r w:rsidR="002C6C64" w:rsidRPr="00E236F4">
        <w:rPr>
          <w:lang w:val="ru-RU"/>
        </w:rPr>
        <w:t>என் அறைக்கு வந்த ஒரு மனிதரை நினைவுகூர்கிறேன். அவர் ஏறக்குறைய நம்பிக்கையிழந்திருந்தார்: கவனக்குறைவாக, சாலையில் ஒரு குழந்தையை அவர் வாகனத்தால் இடித்துவிட்டார், ஆனால், கடவுளுக்கு நன்றி, குழந்தை உயிர் பிழைத்துவிட்டது. இந்த மனிதர்</w:t>
      </w:r>
      <w:r w:rsidR="008F333A">
        <w:rPr>
          <w:lang w:val="ru-RU"/>
        </w:rPr>
        <w:t>,</w:t>
      </w:r>
      <w:r w:rsidR="002C6C64" w:rsidRPr="00E236F4">
        <w:rPr>
          <w:lang w:val="ru-RU"/>
        </w:rPr>
        <w:t xml:space="preserve"> 'நான் ஒரு குற்றவாளி, </w:t>
      </w:r>
      <w:r>
        <w:rPr>
          <w:lang w:val="ru-RU"/>
        </w:rPr>
        <w:t>தண்டனைக்குரியவன்' என்று</w:t>
      </w:r>
      <w:r w:rsidR="002C6C64" w:rsidRPr="00E236F4">
        <w:rPr>
          <w:lang w:val="ru-RU"/>
        </w:rPr>
        <w:t xml:space="preserve"> திரும்பத் திரும்பச் சொல்லிக்கொண்டிருந்தார். 'அவனை இடித்தபோது, நீங்கள் பிரார்த்தனை செய்தீர்களா?</w:t>
      </w:r>
      <w:r>
        <w:rPr>
          <w:lang w:val="ru-RU"/>
        </w:rPr>
        <w:t xml:space="preserve">' </w:t>
      </w:r>
      <w:r w:rsidR="008F333A">
        <w:rPr>
          <w:lang w:val="ru-RU"/>
        </w:rPr>
        <w:t xml:space="preserve">என்று </w:t>
      </w:r>
      <w:r w:rsidR="002C6C64" w:rsidRPr="00E236F4">
        <w:rPr>
          <w:lang w:val="ru-RU"/>
        </w:rPr>
        <w:t>கேட்டேன். 'இல்லை</w:t>
      </w:r>
      <w:r>
        <w:rPr>
          <w:lang w:val="ru-RU"/>
        </w:rPr>
        <w:t xml:space="preserve">,' </w:t>
      </w:r>
      <w:r w:rsidR="008F333A">
        <w:rPr>
          <w:lang w:val="ru-RU"/>
        </w:rPr>
        <w:t xml:space="preserve">என்று </w:t>
      </w:r>
      <w:r w:rsidR="002C6C64" w:rsidRPr="00E236F4">
        <w:rPr>
          <w:lang w:val="ru-RU"/>
        </w:rPr>
        <w:t>அவர் பதிலளித்தார். 'நீங்கள் தண்டனைக்குத் தகுதியானவர்தான்,</w:t>
      </w:r>
      <w:r w:rsidR="008F333A">
        <w:rPr>
          <w:lang w:val="ru-RU"/>
        </w:rPr>
        <w:t xml:space="preserve">' </w:t>
      </w:r>
      <w:r w:rsidR="002C6C64" w:rsidRPr="00E236F4">
        <w:rPr>
          <w:lang w:val="ru-RU"/>
        </w:rPr>
        <w:t>என்று நான் பதிலளித்தேன், 'ஆனால் குழந்தையை இடித்ததற்காக அல்ல. நீங்கள் பிரார்த்தனை செய்யாததற்காக ஒரு பெரிய தண்டனைக்குத் தகுதியானவர்</w:t>
      </w:r>
      <w:r>
        <w:rPr>
          <w:lang w:val="ru-RU"/>
        </w:rPr>
        <w:t xml:space="preserve">.' </w:t>
      </w:r>
      <w:r w:rsidR="002C6C64" w:rsidRPr="00E236F4">
        <w:rPr>
          <w:lang w:val="ru-RU"/>
        </w:rPr>
        <w:t xml:space="preserve">மேலும், எனக்குத் தெரிந்த ஒருவரைப் பற்றி அவரிடம் சொன்னேன். அவர் ஒரு அரசு அதிகாரி, ஆனால் உயர் தகுதியை அடைந்திருந்தார். அவர் இயேசு பிரார்த்தனையைத் தொடர்ந்து ஜபித்தார்: வேலையில், பயணம் செய்யும்போது, எல்லா இடங்களிலும். அவரது பிரார்த்தனை தன்னிச்சையாக மாறியது; புகழ்ச்சி மற்றும் மகிழ்ச்சியின் கண்ணீர் அவரது கண்களிலிருந்து வழிந்தோடியது. அவரது மேசையில் இருந்த ஆவணங்கள் கூட கண்ணீரால் நனைந்திருந்தன. அதனால்தான் அவர் தனது வேலையை விட்டுவிட விரும்பினார்; அவர் குறைந்த ஓய்வூதியத்தை ஏற்றுக்கொள்ளத் தயாராக இருந்தார். அதனால் அவர் மவுண்ட் அதோஸுக்கு வந்து, நான் வசித்த கலிவாவுக்கு என்னைப் பார்க்க வந்தார், இனியாவது எப்படி வாழ வேண்டும் என்று கேட்க. </w:t>
      </w:r>
      <w:r w:rsidR="00C90354">
        <w:rPr>
          <w:lang w:val="ru-RU"/>
        </w:rPr>
        <w:t>"</w:t>
      </w:r>
      <w:r w:rsidR="002C6C64" w:rsidRPr="00E236F4">
        <w:rPr>
          <w:lang w:val="ru-RU"/>
        </w:rPr>
        <w:t>உங்கள் வேலையை விடாதீர்கள்,</w:t>
      </w:r>
      <w:r w:rsidR="008F333A">
        <w:rPr>
          <w:lang w:val="ru-RU"/>
        </w:rPr>
        <w:t xml:space="preserve">" </w:t>
      </w:r>
      <w:r w:rsidR="002C6C64" w:rsidRPr="00E236F4">
        <w:rPr>
          <w:lang w:val="ru-RU"/>
        </w:rPr>
        <w:t xml:space="preserve">என்று அவரிடம் சொன்னேன். </w:t>
      </w:r>
      <w:r w:rsidR="008F333A">
        <w:rPr>
          <w:lang w:val="ru-RU"/>
        </w:rPr>
        <w:t>"</w:t>
      </w:r>
      <w:r w:rsidR="002C6C64" w:rsidRPr="00E236F4">
        <w:rPr>
          <w:lang w:val="ru-RU"/>
        </w:rPr>
        <w:t xml:space="preserve">உங்கள் சக ஊழியர்கள் நீங்கள் ஏன் அழுகிறீர்கள் என்று கேட்க ஆரம்பித்தால், 'தெரியுமல்லவா, நான் இப்போதுதான் என் இறந்த </w:t>
      </w:r>
      <w:r w:rsidR="00C90354">
        <w:rPr>
          <w:lang w:val="ru-RU"/>
        </w:rPr>
        <w:t>தந்தையைப்</w:t>
      </w:r>
      <w:r w:rsidR="002C6C64" w:rsidRPr="00E236F4">
        <w:rPr>
          <w:lang w:val="ru-RU"/>
        </w:rPr>
        <w:t xml:space="preserve"> பற்றி நினைத்துக் </w:t>
      </w:r>
      <w:r w:rsidR="00C90354">
        <w:rPr>
          <w:lang w:val="ru-RU"/>
        </w:rPr>
        <w:t>கொண்டிருந்தேன்</w:t>
      </w:r>
      <w:r>
        <w:rPr>
          <w:lang w:val="ru-RU"/>
        </w:rPr>
        <w:t xml:space="preserve">' </w:t>
      </w:r>
      <w:r w:rsidR="002C6C64" w:rsidRPr="00E236F4">
        <w:rPr>
          <w:lang w:val="ru-RU"/>
        </w:rPr>
        <w:t>என்று பதிலளியுங்கள்</w:t>
      </w:r>
      <w:r>
        <w:rPr>
          <w:lang w:val="ru-RU"/>
        </w:rPr>
        <w:t>."</w:t>
      </w:r>
      <w:r w:rsidR="002C6C64" w:rsidRPr="00E236F4">
        <w:rPr>
          <w:lang w:val="ru-RU"/>
        </w:rPr>
        <w:t xml:space="preserve"> சரி, ஒரு நாள் இந்த மனிதர் தனது காரை ஓட்டிக்கொண்டிருந்தபோது, எதிர்பாராதவிதமாக, ஒரு குழந்தை அவரது கார் முன்னால் சாலையில் ஓடி வந்தது. மோதலைத் தவிர்க்க முடியவில்லை: அந்த மோதல் குழந்தையை ஒரு பந்து போல தூக்கி வீசியது. ஆனால் அந்தக் குழந்தைக்கு எந்தக் காயமும் ஏற்படவில்லை என்பது தெரிந்தது. அவர் ஓட்டிக்கொண்டிருந்தபோதும் கூட, இந்த மனிதர் பிரார்த்தனை செய்வதை ஒருபோதும் நிறுத்தாததால், கடவுளே அவரைக் காயத்திலிருந்து காப்பாற்றினார்.</w:t>
      </w:r>
    </w:p>
    <w:p w14:paraId="369CA9F7" w14:textId="77777777" w:rsidR="00BA44CB" w:rsidRDefault="00BA44CB" w:rsidP="008F333A">
      <w:pPr>
        <w:rPr>
          <w:lang w:val="ru-RU"/>
        </w:rPr>
      </w:pPr>
    </w:p>
    <w:p w14:paraId="00D42F3F" w14:textId="77777777" w:rsidR="00BA44CB" w:rsidRDefault="002C6C64" w:rsidP="0046557E">
      <w:pPr>
        <w:pStyle w:val="Heading4"/>
        <w:rPr>
          <w:lang w:val="ru-RU"/>
        </w:rPr>
      </w:pPr>
      <w:bookmarkStart w:id="24" w:name="_Toc196716737"/>
      <w:bookmarkStart w:id="25" w:name="_Toc242628418"/>
      <w:r w:rsidRPr="00E236F4">
        <w:rPr>
          <w:lang w:val="ru-RU"/>
        </w:rPr>
        <w:t>பிரார்த்தனைக்கான அழைப்பு</w:t>
      </w:r>
      <w:bookmarkEnd w:id="24"/>
      <w:bookmarkEnd w:id="25"/>
    </w:p>
    <w:p w14:paraId="475F12C8" w14:textId="33312E91" w:rsidR="00BA44CB" w:rsidRDefault="008F333A" w:rsidP="00C90354">
      <w:pPr>
        <w:ind w:firstLine="720"/>
        <w:rPr>
          <w:lang w:val="ru-RU"/>
        </w:rPr>
      </w:pPr>
      <w:r>
        <w:rPr>
          <w:lang w:val="ru-RU"/>
        </w:rPr>
        <w:t xml:space="preserve">— </w:t>
      </w:r>
      <w:r w:rsidR="002C6C64" w:rsidRPr="00E236F4">
        <w:rPr>
          <w:lang w:val="ru-RU"/>
        </w:rPr>
        <w:t>கெரொண்டா, போர் வருமா?</w:t>
      </w:r>
    </w:p>
    <w:p w14:paraId="010C377E" w14:textId="6ADB43CA" w:rsidR="00BA44CB" w:rsidRDefault="00BA44CB" w:rsidP="008F333A">
      <w:pPr>
        <w:rPr>
          <w:lang w:val="ru-RU"/>
        </w:rPr>
      </w:pPr>
      <w:r>
        <w:rPr>
          <w:lang w:val="ru-RU"/>
        </w:rPr>
        <w:tab/>
      </w:r>
      <w:r w:rsidR="008F333A">
        <w:rPr>
          <w:lang w:val="ru-RU"/>
        </w:rPr>
        <w:t xml:space="preserve">— </w:t>
      </w:r>
      <w:r w:rsidR="002C6C64" w:rsidRPr="00E236F4">
        <w:rPr>
          <w:lang w:val="ru-RU"/>
        </w:rPr>
        <w:t>அது நடக்காது என்று நீங்கள் பிரார்த்திக்கிறீர்களா? வசந்த காலத்திலிருந்து இலையுதிர் காலம் வரை, எனக்காக நான் பிரார்த்தனைக்கான ஒரு அணிதிரட்டலை அறிவிக்கிறேன். உண்மையைச் சொல்லப்போனால், நான் இதை அமைதியாகச் செய்கிறேன், என்னைத் தவிர, எனது தீவிர பிரார்த்தனைக்கான அழைப்பைப் பற்றி வேறு யாருக்கும் தெரியாது. கடவுள் எங்கள் மீது கருணை காட்டவும், மக்கள் போர்க்களத்திற்குச் சென்று இரத்தம் சிந்தும் உண்மையான ஒரு அணிதிரட்டலையும் போரையும் நாங்கள் தவிர்க்க உதவவும் நான் பிரார்த்திக்கிறேன். எனக்குப் பின்வரும் செய்தி கிடைத்தது:</w:t>
      </w:r>
      <w:r w:rsidR="00C90354">
        <w:rPr>
          <w:rStyle w:val="FootnoteReference"/>
          <w:lang w:val="ru-RU"/>
        </w:rPr>
        <w:footnoteReference w:id="5"/>
      </w:r>
      <w:r w:rsidR="002C6C64" w:rsidRPr="00E236F4">
        <w:rPr>
          <w:lang w:val="ru-RU"/>
        </w:rPr>
        <w:t xml:space="preserve"> </w:t>
      </w:r>
      <w:r w:rsidR="00C90354">
        <w:rPr>
          <w:lang w:val="ru-RU"/>
        </w:rPr>
        <w:t>"</w:t>
      </w:r>
      <w:r w:rsidR="002C6C64" w:rsidRPr="00E236F4">
        <w:rPr>
          <w:lang w:val="ru-RU"/>
        </w:rPr>
        <w:t>அக்டோபர் 16, ஞாயிற்றுக்கிழமை அன்று, துருக்கியர்கள் கிரீஸைத் தாக்கத் திட்டமிட்டுள்ளனர். அவர்களின் திட்டங்கள் தகர்க்கப்பட, இன்னும் தீவிரமாகப் பிரார்த்தனை செய்யுங்கள்.</w:t>
      </w:r>
      <w:r>
        <w:rPr>
          <w:lang w:val="ru-RU"/>
        </w:rPr>
        <w:t xml:space="preserve">" </w:t>
      </w:r>
      <w:r w:rsidR="002C6C64" w:rsidRPr="00E236F4">
        <w:rPr>
          <w:lang w:val="ru-RU"/>
        </w:rPr>
        <w:t>கடவுளுக்கு நன்றி, மிகவும் புனிதமான கடவுளின் தாய் இதுவரை நம்மைப் பாதுகாத்துள்ளார். ஆகவே, எதிர்காலத்திலும் அவர் நம்மைத் தொடர்ந்து பாதுகாக்க பிரார்த்தனை செய்வோம்.</w:t>
      </w:r>
    </w:p>
    <w:p w14:paraId="78D81E1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கிரீஸுக்கு இருந்த உடனடி ஆபத்து நீங்கிய நிலையில், போர் ஏற்படாது என்று நாம் தொடர்ந்து பிரார்த்தனை செய்ய வேண்டுமா?</w:t>
      </w:r>
    </w:p>
    <w:p w14:paraId="54767228" w14:textId="104E803D" w:rsidR="00BA44CB" w:rsidRDefault="00BA44CB" w:rsidP="008F333A">
      <w:pPr>
        <w:rPr>
          <w:lang w:val="ru-RU"/>
        </w:rPr>
      </w:pPr>
      <w:r>
        <w:rPr>
          <w:lang w:val="ru-RU"/>
        </w:rPr>
        <w:tab/>
      </w:r>
      <w:r w:rsidR="008F333A">
        <w:rPr>
          <w:lang w:val="ru-RU"/>
        </w:rPr>
        <w:t xml:space="preserve">— </w:t>
      </w:r>
      <w:r w:rsidR="002C6C64" w:rsidRPr="00E236F4">
        <w:rPr>
          <w:lang w:val="ru-RU"/>
        </w:rPr>
        <w:t xml:space="preserve">இப்போதைய உலகில் போர்கள் போதுமானதாக இல்லையா? </w:t>
      </w:r>
      <w:r>
        <w:rPr>
          <w:lang w:val="ru-RU"/>
        </w:rPr>
        <w:t>'</w:t>
      </w:r>
      <w:r w:rsidR="002C6C64" w:rsidRPr="00E236F4">
        <w:rPr>
          <w:lang w:val="ru-RU"/>
        </w:rPr>
        <w:t>கிரீஸுக்காக</w:t>
      </w:r>
      <w:r>
        <w:rPr>
          <w:lang w:val="ru-RU"/>
        </w:rPr>
        <w:t>' அல்லது 'கிரீஸுக்காக அல்ல' என்பது</w:t>
      </w:r>
      <w:r w:rsidR="002C6C64" w:rsidRPr="00E236F4">
        <w:rPr>
          <w:lang w:val="ru-RU"/>
        </w:rPr>
        <w:t xml:space="preserve"> என்ன அர்த்தம்? இப்பொழுது போர்கள் எங்கு எரிந்து கொண்டிருக்கின்றனவோ, அங்கு மக்கள்—நமது சகோதரர்கள்—துன்புற்று இறந்து கொண்டிருக்கிறார்கள். ஆதாம் மற்றும் ஏவாள் வழியாக நாம் அனைவரும் சகோதர சகோதரிகள் அல்லவா? நிச்சயமாக, நமது குடும்பம் பிரிக்கப்பட்டுள்ளது, மக்கள் பூமியின் வெவ்வேறு மூலைகளுக்கு சிதறியுள்ளனர். நாம் கிரேக்கர்கள், உடலாலும் ஆன்மாவாலும் ஆர்த்தட</w:t>
      </w:r>
      <w:r w:rsidR="008F333A">
        <w:rPr>
          <w:lang w:val="ru-RU"/>
        </w:rPr>
        <w:t xml:space="preserve">ாக்ஸுடன் </w:t>
      </w:r>
      <w:r w:rsidR="002C6C64" w:rsidRPr="00E236F4">
        <w:rPr>
          <w:lang w:val="ru-RU"/>
        </w:rPr>
        <w:lastRenderedPageBreak/>
        <w:t xml:space="preserve">சகோதரர்கள், ஆனால் நாம் ஆர்த்தடாக்ஸ் அல்லாதவர்களுடனும் சகோதரர்கள் </w:t>
      </w:r>
      <w:r w:rsidR="008F333A">
        <w:rPr>
          <w:lang w:val="ru-RU"/>
        </w:rPr>
        <w:t xml:space="preserve">— </w:t>
      </w:r>
      <w:r w:rsidR="002C6C64" w:rsidRPr="00E236F4">
        <w:rPr>
          <w:lang w:val="ru-RU"/>
        </w:rPr>
        <w:t>ஒப்புக்கொள்ள வேண்டுமென்றால், உடலளவில் மட்டுமே. ஆகவே, நாம் ஆர்த்தடாக்ஸ் அல்லாதவர்களுக்காக இன்னும் அதிக இரக்கத்துடன் பிரார்த்தனை செய்ய வேண்டும், ஏனெனில் அவர்கள் மிகவும் துரதிர்ஷ்டவசமானவர்கள்.</w:t>
      </w:r>
    </w:p>
    <w:p w14:paraId="7BCAEAA1" w14:textId="7448C10E" w:rsidR="00BA44CB" w:rsidRDefault="00BA44CB" w:rsidP="008F333A">
      <w:pPr>
        <w:rPr>
          <w:lang w:val="ru-RU"/>
        </w:rPr>
      </w:pPr>
      <w:r>
        <w:rPr>
          <w:lang w:val="ru-RU"/>
        </w:rPr>
        <w:tab/>
      </w:r>
      <w:r w:rsidR="008F333A">
        <w:rPr>
          <w:lang w:val="ru-RU"/>
        </w:rPr>
        <w:t xml:space="preserve">— </w:t>
      </w:r>
      <w:r w:rsidR="002C6C64" w:rsidRPr="00E236F4">
        <w:rPr>
          <w:lang w:val="ru-RU"/>
        </w:rPr>
        <w:t>கெரொண்டா, கிரீஸ் தற்போது கடினமான காலங்களைக் கடந்து கொண்டிருக்கிறது. இதைக் காணும்போது, நான் ஒவ்வொரு நாளும் என் ஜெபமாலையால் மிகவும் ஜெபிக்கிறேன், கடவுளிடம் நம் தாயகத்திற்கு உதவுமாறு வேண்டிக்கொள்கிறேன். நீங்கள் ஜெபித்து ஜெபித்துவிட்டு, பிறகு நினைக்கிறீர்கள்: 'கிரீஸின் இரட்சிப்பு உண்மையிலேயே உங்கள் ஜெபமாலையைச் சார்ந்திருக்கிறதா?</w:t>
      </w:r>
      <w:r>
        <w:rPr>
          <w:lang w:val="ru-RU"/>
        </w:rPr>
        <w:t>'</w:t>
      </w:r>
    </w:p>
    <w:p w14:paraId="04B35854" w14:textId="77777777" w:rsidR="00BA44CB" w:rsidRDefault="00BA44CB" w:rsidP="008F333A">
      <w:pPr>
        <w:rPr>
          <w:lang w:val="ru-RU"/>
        </w:rPr>
      </w:pPr>
      <w:r>
        <w:rPr>
          <w:lang w:val="ru-RU"/>
        </w:rPr>
        <w:tab/>
      </w:r>
      <w:r w:rsidR="008F333A">
        <w:rPr>
          <w:lang w:val="ru-RU"/>
        </w:rPr>
        <w:t xml:space="preserve">— </w:t>
      </w:r>
      <w:r w:rsidR="002C6C64" w:rsidRPr="00E236F4">
        <w:rPr>
          <w:lang w:val="ru-RU"/>
        </w:rPr>
        <w:t>கவலைப்படாதீர்கள், கிரீசின் இரட்சிப்பு உங்கள் ஜெபமாலையைச் சார்ந்து இல்லை. ஆனால் கிரீஸ் எதிர்கொள்ளும் சிரமங்களைப் பற்றி நீங்கள் தொடர்ந்து சிந்திப்பதால், உங்கள் தாய்நாட்டின் வலியை நீங்கள் உணர்ந்து, கடவுள் தலையிட வேண்டும் என்று கேட்கிறீர்கள் என்று அர்த்தம். அவரால்தான் உதவ முடியும்.</w:t>
      </w:r>
    </w:p>
    <w:p w14:paraId="79800239" w14:textId="02A0FF40" w:rsidR="00BA44CB" w:rsidRDefault="00BA44CB" w:rsidP="008F333A">
      <w:pPr>
        <w:rPr>
          <w:lang w:val="ru-RU"/>
        </w:rPr>
      </w:pPr>
      <w:r>
        <w:rPr>
          <w:lang w:val="ru-RU"/>
        </w:rPr>
        <w:tab/>
      </w:r>
      <w:r w:rsidR="002C6C64" w:rsidRPr="00E236F4">
        <w:rPr>
          <w:lang w:val="ru-RU"/>
        </w:rPr>
        <w:t>கடவுள் ஆன்மீக மக்களான மக்கபேவர்களை எழுப்பும்படி ஜெபியுங்கள்.</w:t>
      </w:r>
      <w:r w:rsidR="00C90354">
        <w:rPr>
          <w:rStyle w:val="FootnoteReference"/>
          <w:lang w:val="ru-RU"/>
        </w:rPr>
        <w:footnoteReference w:id="6"/>
      </w:r>
      <w:r w:rsidR="002C6C64" w:rsidRPr="00E236F4">
        <w:rPr>
          <w:lang w:val="ru-RU"/>
        </w:rPr>
        <w:t xml:space="preserve"> இப்பொழுது இத்தகைய துணிச்சலான மக்கள் மிகவும் தேவை. நன்மைக்கும் தீமைக்கும் இடையிலான போருக்கான நேரம் வந்துவிட்டது. எல்லாவற்றிற்கும் மேலாக, சட்டவிரோதமானது இன்று சட்டத்தின் அந்தஸ்துக்கு உயர்த்தப்பட்டுள்ளது, மேலும் பாவம் ஒரு நாகரிகமாகிவிட்டது. இருப்பினும், கிரீஸில் துன்பங்கள் பெருகுவதைக் காணும்போது, அரசாங்கம் அறிவற்ற சட்டங்களை இயற்றுவதைக் காணும்போது, நாடு முழுவதும் ஸ்திரத்தன்மையற்ற தன்மையால் அசைக்கப்படும்போது, பயப்பட வேண்டாம் </w:t>
      </w:r>
      <w:r w:rsidR="008F333A">
        <w:rPr>
          <w:lang w:val="ru-RU"/>
        </w:rPr>
        <w:t xml:space="preserve">— </w:t>
      </w:r>
      <w:r w:rsidR="002C6C64" w:rsidRPr="00E236F4">
        <w:rPr>
          <w:lang w:val="ru-RU"/>
        </w:rPr>
        <w:t>கடவுள் தலையிட்டு உதவுவார்.</w:t>
      </w:r>
      <w:r w:rsidR="00C90354">
        <w:rPr>
          <w:rStyle w:val="FootnoteReference"/>
          <w:lang w:val="ru-RU"/>
        </w:rPr>
        <w:footnoteReference w:id="7"/>
      </w:r>
    </w:p>
    <w:p w14:paraId="2DCD344E"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சொல்வதைப் பார்க்கும்போது, ஜெரோண்டா, நாம் நமது எல்லா காரியங்களையும் ஒதுக்கி வைத்துவிட்டு, நமது முழு வலிமையையும் ஜெபத்திற்கு அர்ப்பணிக்க வேண்டும் போல் தெரிகிறது…</w:t>
      </w:r>
    </w:p>
    <w:p w14:paraId="2F27404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இது இன்னும் விவாதத்திற்குரியது என்று நீங்கள் உண்மையிலேயே நினைக்கிறீர்களா?! பாருங்கள்: இந்த முழு உலகமும் ஒரு பெரிய கொதிக்கும் பானை போல கொதித்துக் கொண்டிருக்கிறது! திருச்சபை, அரசு, பழங்குடிகள் மற்றும் நாடுகள் </w:t>
      </w:r>
      <w:r w:rsidR="008F333A">
        <w:rPr>
          <w:lang w:val="ru-RU"/>
        </w:rPr>
        <w:t xml:space="preserve">— </w:t>
      </w:r>
      <w:r w:rsidR="002C6C64" w:rsidRPr="00E236F4">
        <w:rPr>
          <w:lang w:val="ru-RU"/>
        </w:rPr>
        <w:t>எல்லாம் தலைகீழாக மாறியுள்ளன! மேலும் இது எங்கு கொண்டு செல்லும் என்று யாருக்கும் தெரியாது, கe -க்கும் தெரியாது. கடவுள் தம் கையை நீட்டட்டும்! துறவிகள் இப்போது மிகவும் அதிகமாகப் பிரார்த்தனை செய்ய வேண்டும். பணிகளும் கவலைகளும், அவசரமானவை கூட, ஒதுக்கப்பட வேண்டும், நமது முழு வலிமையும் பிரார்த்தனைக்கு அர்ப்பணிக்கப்பட வேண்டும்.</w:t>
      </w:r>
    </w:p>
    <w:p w14:paraId="17E3F251" w14:textId="77777777" w:rsidR="00BA44CB" w:rsidRDefault="00BA44CB" w:rsidP="008F333A">
      <w:pPr>
        <w:rPr>
          <w:lang w:val="ru-RU"/>
        </w:rPr>
      </w:pPr>
      <w:r>
        <w:rPr>
          <w:lang w:val="ru-RU"/>
        </w:rPr>
        <w:tab/>
      </w:r>
      <w:r w:rsidR="002C6C64" w:rsidRPr="00E236F4">
        <w:rPr>
          <w:lang w:val="ru-RU"/>
        </w:rPr>
        <w:t>அடக்கத்துடன், உங்களால் முடிந்தவரை, உலகில் உள்ள மக்களுக்காகப் பிரார்த்தனை செய்யுங்கள். அவர்கள் தங்களுக்குள் தீயவனுக்கு பெரும் அதிகாரத்தை வழங்கிவிட்டார்கள், அதன் விளைவாகத் துன்புறுகிறார்கள். நமது சொந்த இரட்சிப்பிற்காகவும், பிரார்த்தனை மூலம் உலகிற்கு உதவுவதற்காகவுமே நாம் துறவிகளாக ஆனோம் என்பதை மறந்துவிடாதீர்கள். நாம் நல்ல துறவிகளாக இருக்க முயற்சி செய்வோம். நம் ஜெபமாலைகளைக் கொண்டு ஜெபிப்போம், நமக்காகவும் உலகிற்காகவும் நீண்டுகிடைப்போம். ஏனெனில், ஒரு துறவி ஜெபமாலைகள் மற்றும் நீண்டுகிடைத்தல் மூலமாகவே மக்களுக்கு உதவுகிறார்.</w:t>
      </w:r>
    </w:p>
    <w:p w14:paraId="3F25D25D" w14:textId="77777777" w:rsidR="00BA44CB" w:rsidRDefault="00BA44CB" w:rsidP="008F333A">
      <w:pPr>
        <w:rPr>
          <w:lang w:val="ru-RU"/>
        </w:rPr>
      </w:pPr>
    </w:p>
    <w:p w14:paraId="48AB8E64" w14:textId="1ED3D1D6" w:rsidR="00BA44CB" w:rsidRDefault="00BA44CB" w:rsidP="008F333A">
      <w:pPr>
        <w:rPr>
          <w:lang w:val="ru-RU"/>
        </w:rPr>
      </w:pPr>
    </w:p>
    <w:p w14:paraId="1AC845F1" w14:textId="2AE06190" w:rsidR="00BA44CB" w:rsidRDefault="00C90354" w:rsidP="00C90354">
      <w:pPr>
        <w:pStyle w:val="Heading3"/>
        <w:rPr>
          <w:lang w:val="ru-RU"/>
        </w:rPr>
      </w:pPr>
      <w:bookmarkStart w:id="26" w:name="_Toc196716738"/>
      <w:bookmarkStart w:id="27" w:name="_Toc242628419"/>
      <w:r w:rsidRPr="00E236F4">
        <w:rPr>
          <w:lang w:val="ru-RU"/>
        </w:rPr>
        <w:t>அத்தியாயம்</w:t>
      </w:r>
      <w:r w:rsidRPr="00C90354">
        <w:rPr>
          <w:lang w:val="ru-RU"/>
        </w:rPr>
        <w:t xml:space="preserve"> 3</w:t>
      </w:r>
      <w:r w:rsidR="002C6C64" w:rsidRPr="00E236F4">
        <w:rPr>
          <w:lang w:val="ru-RU"/>
        </w:rPr>
        <w:t xml:space="preserve">. </w:t>
      </w:r>
      <w:r w:rsidRPr="00C90354">
        <w:rPr>
          <w:lang w:val="ru-RU"/>
        </w:rPr>
        <w:br/>
      </w:r>
      <w:r w:rsidR="002C6C64" w:rsidRPr="00E236F4">
        <w:rPr>
          <w:lang w:val="ru-RU"/>
        </w:rPr>
        <w:t>கடவுள் நம் பிரார்த்தனையைக் கேட்கும்படி எப்படிப் பிரார்த்தனை செய்வது</w:t>
      </w:r>
      <w:bookmarkEnd w:id="26"/>
      <w:bookmarkEnd w:id="27"/>
    </w:p>
    <w:p w14:paraId="17583FB8" w14:textId="77777777" w:rsidR="00BA44CB" w:rsidRDefault="00BA44CB" w:rsidP="008F333A">
      <w:pPr>
        <w:rPr>
          <w:lang w:val="ru-RU"/>
        </w:rPr>
      </w:pPr>
    </w:p>
    <w:p w14:paraId="702CF1F9" w14:textId="77777777" w:rsidR="00BA44CB" w:rsidRDefault="002C6C64" w:rsidP="0046557E">
      <w:pPr>
        <w:pStyle w:val="Heading4"/>
        <w:rPr>
          <w:lang w:val="ru-RU"/>
        </w:rPr>
      </w:pPr>
      <w:bookmarkStart w:id="28" w:name="_Toc196716739"/>
      <w:bookmarkStart w:id="29" w:name="_Toc242628420"/>
      <w:r w:rsidRPr="00E236F4">
        <w:rPr>
          <w:lang w:val="ru-RU"/>
        </w:rPr>
        <w:lastRenderedPageBreak/>
        <w:t xml:space="preserve">உணர்ச்சிகள் </w:t>
      </w:r>
      <w:r w:rsidR="008F333A">
        <w:rPr>
          <w:lang w:val="ru-RU"/>
        </w:rPr>
        <w:t>என்பவை</w:t>
      </w:r>
      <w:r w:rsidRPr="00E236F4">
        <w:rPr>
          <w:lang w:val="ru-RU"/>
        </w:rPr>
        <w:t>, கடவுளுடனான நமது தொடர்பைத் தடுக்கும் ரேடியோ குறுக்கீடுகளைப் போன்றவை</w:t>
      </w:r>
      <w:bookmarkEnd w:id="28"/>
      <w:bookmarkEnd w:id="29"/>
    </w:p>
    <w:p w14:paraId="0445B612" w14:textId="2F9131B6" w:rsidR="00BA44CB" w:rsidRDefault="002C6C64" w:rsidP="00C90354">
      <w:pPr>
        <w:ind w:firstLine="720"/>
        <w:rPr>
          <w:lang w:val="ru-RU"/>
        </w:rPr>
      </w:pPr>
      <w:r w:rsidRPr="00E236F4">
        <w:rPr>
          <w:lang w:val="ru-RU"/>
        </w:rPr>
        <w:t>மூத்தவரே, என்னுள் ஆசைகள் குடியிருந்தால், என் இதயம் ஜபத்தில் செயல்படத் தொடங்க முடியுமா?</w:t>
      </w:r>
    </w:p>
    <w:p w14:paraId="2E359A1A" w14:textId="3CB302B3" w:rsidR="00BA44CB" w:rsidRDefault="00BA44CB" w:rsidP="008F333A">
      <w:pPr>
        <w:rPr>
          <w:lang w:val="ru-RU"/>
        </w:rPr>
      </w:pPr>
      <w:r>
        <w:rPr>
          <w:lang w:val="ru-RU"/>
        </w:rPr>
        <w:tab/>
      </w:r>
      <w:r w:rsidR="008F333A">
        <w:rPr>
          <w:lang w:val="ru-RU"/>
        </w:rPr>
        <w:t xml:space="preserve">— </w:t>
      </w:r>
      <w:r w:rsidR="002C6C64" w:rsidRPr="00E236F4">
        <w:rPr>
          <w:lang w:val="ru-RU"/>
        </w:rPr>
        <w:t>நீங்கள் விருப்பங்களை வளர்த்தால் உங்கள் இதயம் ஜபத்தில் எப்படி செயல்படத் தொடங்கும்? அழுகிய கேபிளை எடுத்து ஒரு தொலைபேசி சாக்கெட்டில் செருக முயற்சி செய்யுங்கள். ரிசீவர் மூலம் உங்களால் ஏதேனும் ஒலிகளைக் கேட்க முடியுமா? தொடர்ச்சியான ஷார்ட் சர்க்யூட்களால், இணைப்புத் துண்டிக்கப்பட்டுக்கொண்டே இருக்கும்; ரிசீவர் மூலம் நீங்கள் கேட்கக்கூடியவை சலசலப்பும் க்ரக் க்ரக் ஒலிகளும் மட்டுமே. ஒரு மனிதருக்கும் இதுவே பொருந்தும்: அவர்களுக்குள் 'புழுக்கம்</w:t>
      </w:r>
      <w:r>
        <w:rPr>
          <w:lang w:val="ru-RU"/>
        </w:rPr>
        <w:t>'</w:t>
      </w:r>
      <w:r w:rsidR="002C6C64" w:rsidRPr="00E236F4">
        <w:rPr>
          <w:lang w:val="ru-RU"/>
        </w:rPr>
        <w:t xml:space="preserve"> இருக்கும்போதும்</w:t>
      </w:r>
      <w:r>
        <w:rPr>
          <w:lang w:val="ru-RU"/>
        </w:rPr>
        <w:t>,</w:t>
      </w:r>
      <w:r w:rsidR="002C6C64" w:rsidRPr="00E236F4">
        <w:rPr>
          <w:lang w:val="ru-RU"/>
        </w:rPr>
        <w:t xml:space="preserve"> அவர்களுக்குள் ஆசைகள் குடியிருக்கும்போதும், அவர்களின் ஆன்மீக வாழ்வில் </w:t>
      </w:r>
      <w:r>
        <w:rPr>
          <w:lang w:val="ru-RU"/>
        </w:rPr>
        <w:t>'குறுசுற்றுகள்'</w:t>
      </w:r>
      <w:r w:rsidR="002C6C64" w:rsidRPr="00E236F4">
        <w:rPr>
          <w:lang w:val="ru-RU"/>
        </w:rPr>
        <w:t xml:space="preserve"> ஏற்படுகின்றன</w:t>
      </w:r>
      <w:r>
        <w:rPr>
          <w:lang w:val="ru-RU"/>
        </w:rPr>
        <w:t xml:space="preserve">. </w:t>
      </w:r>
      <w:r w:rsidR="002C6C64" w:rsidRPr="00E236F4">
        <w:rPr>
          <w:lang w:val="ru-RU"/>
        </w:rPr>
        <w:t>அவர்கள் ஆன்மீக ரீதியாக தங்களைத் தாங்களே 'தவிர்த்துக்கொள்கிறார்கள்</w:t>
      </w:r>
      <w:r>
        <w:rPr>
          <w:lang w:val="ru-RU"/>
        </w:rPr>
        <w:t xml:space="preserve">'. </w:t>
      </w:r>
      <w:r w:rsidR="002C6C64" w:rsidRPr="00E236F4">
        <w:rPr>
          <w:lang w:val="ru-RU"/>
        </w:rPr>
        <w:t xml:space="preserve">பெருமை, சுயநலம், சுயவிருப்பம் மற்றும் ஒழுக்கக்கேடு ஆகியவற்றிலிருந்து ஒருவராகத் தங்களைப் பாதுகாத்துக் கொள்ள வேண்டும். ஏனெனில், இந்த உணர்ச்சிகள் ஒருவரின் மீது ஆதிக்கம் செலுத்தினால், ஜெபத்திற்கு அவசியமான கடவுளின் கிருபை அவர்கள் மீது இறங்காது. கடவுளுடனான தொடர்பு ஏற்படுவதற்கும், ஆன்மீக அலைகள் நன்றாகச் செல்வதற்கும், நமது அக </w:t>
      </w:r>
      <w:r>
        <w:rPr>
          <w:lang w:val="ru-RU"/>
        </w:rPr>
        <w:t xml:space="preserve">'கம்பிகளை' </w:t>
      </w:r>
      <w:r w:rsidR="002C6C64" w:rsidRPr="00E236F4">
        <w:rPr>
          <w:lang w:val="ru-RU"/>
        </w:rPr>
        <w:t>துருப்பிடித்தலிலிருந்து ஒருவர் தூய்மைப்படுத்த வேண்டும். ஒருவர் உணர்ச்சிகளிலிருந்து தம்மை எவ்வளவு தூய்மைப்படுத்திக்கொள்கிறாரோ, அவ்வளவு அதிகமாக அவர் ஜெபத்தில் வளம் பெறுவார்.</w:t>
      </w:r>
    </w:p>
    <w:p w14:paraId="78539AE0" w14:textId="6CE0EA40" w:rsidR="00BA44CB" w:rsidRDefault="00BA44CB" w:rsidP="008F333A">
      <w:pPr>
        <w:rPr>
          <w:lang w:val="ru-RU"/>
        </w:rPr>
      </w:pPr>
      <w:r>
        <w:rPr>
          <w:lang w:val="ru-RU"/>
        </w:rPr>
        <w:tab/>
      </w:r>
      <w:r w:rsidR="002C6C64" w:rsidRPr="00E236F4">
        <w:rPr>
          <w:lang w:val="ru-RU"/>
        </w:rPr>
        <w:t xml:space="preserve">உணர்ச்சிகள் ரேடியோ குறுக்கீட்டைப் போன்றவை, அவை கடவுளுடன் ஒரு தொடர்பை ஏற்படுத்துவதைத் தடுக்கின்றன. இந்த குறுக்கீடு நீங்காவிட்டால், ஒருவர் எப்படி ஜெபத்தில் கடவுளிடம் பேச முடியும்? எனக்கு நினைவிருக்கிறது, முன்பக்கத்தில் ஒரு ரேடியோ ஆபரேட்டர் குறுக்கீட்டைக் கேட்டபோது, அவரை அழைத்த எவருக்கும் அவர் பதிலளிப்பார்: </w:t>
      </w:r>
      <w:r>
        <w:rPr>
          <w:lang w:val="ru-RU"/>
        </w:rPr>
        <w:t>"</w:t>
      </w:r>
      <w:r w:rsidR="002C6C64" w:rsidRPr="00E236F4">
        <w:rPr>
          <w:lang w:val="ru-RU"/>
        </w:rPr>
        <w:t xml:space="preserve">என்னால் உங்களைக் கேட்க முடியவில்லை, சிக்னல் வலிமை </w:t>
      </w:r>
      <w:r w:rsidR="00C90354">
        <w:rPr>
          <w:lang w:val="ru-RU"/>
        </w:rPr>
        <w:t xml:space="preserve">'பூஜ்ஜியம்' </w:t>
      </w:r>
      <w:r w:rsidR="002C6C64" w:rsidRPr="00E236F4">
        <w:rPr>
          <w:lang w:val="ru-RU"/>
        </w:rPr>
        <w:t xml:space="preserve">(அல்லது சிக்னல் வலிமை </w:t>
      </w:r>
      <w:r w:rsidR="00C90354">
        <w:rPr>
          <w:lang w:val="ru-RU"/>
        </w:rPr>
        <w:t>'ஒன்று'</w:t>
      </w:r>
      <w:r w:rsidR="002C6C64" w:rsidRPr="00E236F4">
        <w:rPr>
          <w:lang w:val="ru-RU"/>
        </w:rPr>
        <w:t>). உங்கள் இணைப்பைச் சரிபார்த்து மீண்டும் முயற்சிக்கவும்!</w:t>
      </w:r>
      <w:r>
        <w:rPr>
          <w:lang w:val="ru-RU"/>
        </w:rPr>
        <w:t xml:space="preserve">" </w:t>
      </w:r>
      <w:r w:rsidR="002C6C64" w:rsidRPr="00E236F4">
        <w:rPr>
          <w:lang w:val="ru-RU"/>
        </w:rPr>
        <w:t xml:space="preserve">குறுக்கீடு காரணமாக, வார்த்தைகளைப் புரிந்துகொள்வது சாத்தியமற்றதாக இருந்தது. சிக்னல் வலிமை குறைந்தது </w:t>
      </w:r>
      <w:r>
        <w:rPr>
          <w:lang w:val="ru-RU"/>
        </w:rPr>
        <w:t>'மூன்று'</w:t>
      </w:r>
      <w:r w:rsidR="00C90354">
        <w:rPr>
          <w:lang w:val="ru-RU"/>
        </w:rPr>
        <w:t xml:space="preserve"> ஆக</w:t>
      </w:r>
      <w:r w:rsidR="002C6C64" w:rsidRPr="00E236F4">
        <w:rPr>
          <w:lang w:val="ru-RU"/>
        </w:rPr>
        <w:t xml:space="preserve"> இருக்க வேண்டும்</w:t>
      </w:r>
      <w:r>
        <w:rPr>
          <w:lang w:val="ru-RU"/>
        </w:rPr>
        <w:t>. 'ஐந்து'</w:t>
      </w:r>
      <w:r w:rsidR="002C6C64" w:rsidRPr="00E236F4">
        <w:rPr>
          <w:lang w:val="ru-RU"/>
        </w:rPr>
        <w:t xml:space="preserve"> சிக்னல் வலிமை மிகவும் நல்லது என்று கருதப்பட்டது </w:t>
      </w:r>
      <w:r w:rsidR="008F333A">
        <w:rPr>
          <w:lang w:val="ru-RU"/>
        </w:rPr>
        <w:t xml:space="preserve">— </w:t>
      </w:r>
      <w:r w:rsidR="002C6C64" w:rsidRPr="00E236F4">
        <w:rPr>
          <w:lang w:val="ru-RU"/>
        </w:rPr>
        <w:t>அப்போது இணைப்பு கச்சிதமாக இருந்தது. இல்லையெனில், ரேடியோ ஆபரேட்டர் தொண்டை கிழியக் கத்தினாலும், சரியான ஒலி அளவு இல்லாததால் அவரால் கேட்க முடியவில்லை. முதலில், ரேடியோ ஆபரேட்டர் தனது ரேடியோவின் அனுப்பி மற்றும் பெறுநியை ஒரே அதிர்வெண்ணில் சரிசெய்ய வேண்டியிருந்தது, அதன் பிறகே அவரால் அந்த அதிர்வெண்ணில் கட்டளை நிலையத்துடன் தொடர்பு கொள்ள முடிந்தது.</w:t>
      </w:r>
    </w:p>
    <w:p w14:paraId="044430FE" w14:textId="600E81F3" w:rsidR="00BA44CB" w:rsidRDefault="00BA44CB" w:rsidP="008F333A">
      <w:pPr>
        <w:rPr>
          <w:lang w:val="ru-RU"/>
        </w:rPr>
      </w:pPr>
      <w:r>
        <w:rPr>
          <w:lang w:val="ru-RU"/>
        </w:rPr>
        <w:tab/>
      </w:r>
      <w:r w:rsidR="002C6C64" w:rsidRPr="00E236F4">
        <w:rPr>
          <w:lang w:val="ru-RU"/>
        </w:rPr>
        <w:t>கடவுளுடன் ஒன்றிணைவ</w:t>
      </w:r>
      <w:r>
        <w:rPr>
          <w:lang w:val="ru-RU"/>
        </w:rPr>
        <w:t>தற்கு</w:t>
      </w:r>
      <w:r w:rsidR="002C6C64" w:rsidRPr="00E236F4">
        <w:rPr>
          <w:lang w:val="ru-RU"/>
        </w:rPr>
        <w:t>, நாம் அதே படிகளைப் பின்பற்ற வேண்டும். உங்கள் ஆன்மீக வானொலி நிலையத்தின் ஒளிபரப்பான் அன்பின் அதிர்வெண்ணிலும், பெறுநர் பணிவின் அதிர்வெண்ணிலும் அமைந்திருக்க வேண்டும். கடவுள் நம்மைக் கேட்கவும், நாம் அவரைக் கேட்கவும் இது அவசியம். ஏனெனில்</w:t>
      </w:r>
      <w:r>
        <w:rPr>
          <w:lang w:val="ru-RU"/>
        </w:rPr>
        <w:t>,</w:t>
      </w:r>
      <w:r w:rsidR="002C6C64" w:rsidRPr="00E236F4">
        <w:rPr>
          <w:lang w:val="ru-RU"/>
        </w:rPr>
        <w:t xml:space="preserve"> 'அன்பு என்பதே </w:t>
      </w:r>
      <w:r>
        <w:rPr>
          <w:lang w:val="ru-RU"/>
        </w:rPr>
        <w:t xml:space="preserve">பணிவு' </w:t>
      </w:r>
      <w:r w:rsidR="002C6C64" w:rsidRPr="00E236F4">
        <w:rPr>
          <w:lang w:val="ru-RU"/>
        </w:rPr>
        <w:t xml:space="preserve">என்பதே கடவுள் </w:t>
      </w:r>
      <w:r>
        <w:rPr>
          <w:lang w:val="ru-RU"/>
        </w:rPr>
        <w:t xml:space="preserve">'செயல்படும்' </w:t>
      </w:r>
      <w:r w:rsidR="002C6C64" w:rsidRPr="00E236F4">
        <w:rPr>
          <w:lang w:val="ru-RU"/>
        </w:rPr>
        <w:t xml:space="preserve">சரியான </w:t>
      </w:r>
      <w:r>
        <w:rPr>
          <w:lang w:val="ru-RU"/>
        </w:rPr>
        <w:t>'</w:t>
      </w:r>
      <w:r w:rsidR="002C6C64" w:rsidRPr="00E236F4">
        <w:rPr>
          <w:lang w:val="ru-RU"/>
        </w:rPr>
        <w:t>அதிர்வெண்</w:t>
      </w:r>
      <w:r>
        <w:rPr>
          <w:lang w:val="ru-RU"/>
        </w:rPr>
        <w:t>'</w:t>
      </w:r>
      <w:r w:rsidR="002C6C64" w:rsidRPr="00E236F4">
        <w:rPr>
          <w:lang w:val="ru-RU"/>
        </w:rPr>
        <w:t xml:space="preserve"> ஆகும். ஒருவர் இந்த அதிர்வை </w:t>
      </w:r>
      <w:r>
        <w:rPr>
          <w:lang w:val="ru-RU"/>
        </w:rPr>
        <w:t xml:space="preserve">'பிடித்து' </w:t>
      </w:r>
      <w:r w:rsidR="002C6C64" w:rsidRPr="00E236F4">
        <w:rPr>
          <w:lang w:val="ru-RU"/>
        </w:rPr>
        <w:t>அதனுடன் ஒத்திசைக்க எல்லா முயற்சிகளையும் செய்ய வேண்டும். அப்போது அவர்கள் கடவுளுடன் ஒரு தொடர்பை ஏற்படுத்துவார்கள், மேலும் அவர்களின் மனம் தொடர்ந்து கடவுளிலேயே நிலைத்திருக்கும். எனவே, நீங்கள் இந்த தெய்வீகத் தொடர்பை ஏற்படுத்திக்கொள்ள நான் வாழ்த்துகிறேன். ஆமென்.</w:t>
      </w:r>
    </w:p>
    <w:p w14:paraId="03D71D56" w14:textId="77777777" w:rsidR="00BA44CB" w:rsidRDefault="00BA44CB" w:rsidP="008F333A">
      <w:pPr>
        <w:rPr>
          <w:lang w:val="ru-RU"/>
        </w:rPr>
      </w:pPr>
    </w:p>
    <w:p w14:paraId="35155DE4" w14:textId="28ACF67F" w:rsidR="00BA44CB" w:rsidRDefault="00BA44CB" w:rsidP="00531246">
      <w:pPr>
        <w:pStyle w:val="Heading4"/>
        <w:rPr>
          <w:lang w:val="ru-RU"/>
        </w:rPr>
      </w:pPr>
      <w:bookmarkStart w:id="30" w:name="_Toc196716740"/>
      <w:bookmarkStart w:id="31" w:name="_Toc242628421"/>
      <w:r>
        <w:rPr>
          <w:lang w:val="ru-RU"/>
        </w:rPr>
        <w:t xml:space="preserve">'நான்' </w:t>
      </w:r>
      <w:r w:rsidR="002C6C64" w:rsidRPr="00E236F4">
        <w:rPr>
          <w:lang w:val="ru-RU"/>
        </w:rPr>
        <w:t xml:space="preserve">மற்றும் </w:t>
      </w:r>
      <w:r>
        <w:rPr>
          <w:lang w:val="ru-RU"/>
        </w:rPr>
        <w:t xml:space="preserve">'என்னுடையது' என்பவை </w:t>
      </w:r>
      <w:r w:rsidR="002C6C64" w:rsidRPr="00E236F4">
        <w:rPr>
          <w:lang w:val="ru-RU"/>
        </w:rPr>
        <w:t>கடவுளுடன் ஒரு தொடர்பை ஏற்படுத்துவதிலிருந்து என்னைத் தடுக்கின்றன</w:t>
      </w:r>
      <w:bookmarkEnd w:id="30"/>
      <w:bookmarkEnd w:id="31"/>
    </w:p>
    <w:p w14:paraId="321F8368" w14:textId="137DFCE3" w:rsidR="00BA44CB" w:rsidRDefault="008F333A" w:rsidP="00531246">
      <w:pPr>
        <w:ind w:firstLine="720"/>
        <w:rPr>
          <w:lang w:val="ru-RU"/>
        </w:rPr>
      </w:pPr>
      <w:r>
        <w:rPr>
          <w:lang w:val="ru-RU"/>
        </w:rPr>
        <w:t xml:space="preserve">— </w:t>
      </w:r>
      <w:r w:rsidR="002C6C64" w:rsidRPr="00E236F4">
        <w:rPr>
          <w:lang w:val="ru-RU"/>
        </w:rPr>
        <w:t xml:space="preserve">ஜெரோண்டா, நான் எனது ஆன்மீக ஆற்றலை மீண்டும் நிரப்ப வேண்டும் என்று சொன்னீர்கள். அதை நான் எப்படிச் சரியாகச் செய்வது? </w:t>
      </w:r>
      <w:r>
        <w:rPr>
          <w:lang w:val="ru-RU"/>
        </w:rPr>
        <w:t xml:space="preserve">— </w:t>
      </w:r>
      <w:r w:rsidR="002C6C64" w:rsidRPr="00E236F4">
        <w:rPr>
          <w:lang w:val="ru-RU"/>
        </w:rPr>
        <w:t xml:space="preserve">உனக்குள் ஆன்மீக மேன்மை மற்றும் தன்னலமின்மையை வளர்த்துக் கொள், அப்போதுதான் </w:t>
      </w:r>
      <w:r w:rsidR="00BA44CB">
        <w:rPr>
          <w:lang w:val="ru-RU"/>
        </w:rPr>
        <w:t xml:space="preserve">'நான்' </w:t>
      </w:r>
      <w:r w:rsidR="002C6C64" w:rsidRPr="00E236F4">
        <w:rPr>
          <w:lang w:val="ru-RU"/>
        </w:rPr>
        <w:t xml:space="preserve">மற்றும் </w:t>
      </w:r>
      <w:r w:rsidR="00BA44CB">
        <w:rPr>
          <w:lang w:val="ru-RU"/>
        </w:rPr>
        <w:t xml:space="preserve">'எனது' என்பது </w:t>
      </w:r>
      <w:r w:rsidR="002C6C64" w:rsidRPr="00E236F4">
        <w:rPr>
          <w:lang w:val="ru-RU"/>
        </w:rPr>
        <w:t>உன்னிடமிருந்து மறைந்துவிடும்</w:t>
      </w:r>
      <w:r w:rsidR="00BA44CB">
        <w:rPr>
          <w:lang w:val="ru-RU"/>
        </w:rPr>
        <w:t>.</w:t>
      </w:r>
      <w:r w:rsidR="002C6C64" w:rsidRPr="00E236F4">
        <w:rPr>
          <w:lang w:val="ru-RU"/>
        </w:rPr>
        <w:t xml:space="preserve"> </w:t>
      </w:r>
      <w:r w:rsidR="00BA44CB">
        <w:rPr>
          <w:lang w:val="ru-RU"/>
        </w:rPr>
        <w:t xml:space="preserve">'நான்' </w:t>
      </w:r>
      <w:r w:rsidR="002C6C64" w:rsidRPr="00E236F4">
        <w:rPr>
          <w:lang w:val="ru-RU"/>
        </w:rPr>
        <w:t xml:space="preserve">மற்றும் </w:t>
      </w:r>
      <w:r w:rsidR="00BA44CB">
        <w:rPr>
          <w:lang w:val="ru-RU"/>
        </w:rPr>
        <w:t xml:space="preserve">'எனது' </w:t>
      </w:r>
      <w:r w:rsidR="002C6C64" w:rsidRPr="00E236F4">
        <w:rPr>
          <w:lang w:val="ru-RU"/>
        </w:rPr>
        <w:t>என்பவை ஒருவரை கடவுளிடமிருந்து பிரித்து, ஒரு காப்புப் பூச்சு போல அவர்களை மூடுவதால், அவை பிரார்த்தனையைத் தடுக்கின்றன. காப்புப் பொருட்கள் என்றால் என்னவென்று உங்களுக்குத் தெரியுமா? கடவுளிடமிருந்து தங்களைப் பிரித்துக் கொண்ட ஒருவன் பிரார்த்தனை செய்யும்போது, ​​கர்த்தர் அவனிடம், 'இல்லை, என் மகனே, உன்னை என்னால் புரிந்துகொள்ள முடியவில்லை!</w:t>
      </w:r>
      <w:r w:rsidR="00BA44CB">
        <w:rPr>
          <w:lang w:val="ru-RU"/>
        </w:rPr>
        <w:t>..' என்று</w:t>
      </w:r>
      <w:r w:rsidR="002C6C64" w:rsidRPr="00E236F4">
        <w:rPr>
          <w:lang w:val="ru-RU"/>
        </w:rPr>
        <w:t xml:space="preserve"> சொல்வது போல் தோன்றுகிறது.</w:t>
      </w:r>
    </w:p>
    <w:p w14:paraId="634A9E1C"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 துறவி தனது நெறிகளை கவனமாகப் பின்பற்றினாலும், தியாகமும் சக மனிதர்கள் மீதான அன்பும் இல்லாமல் இருப்பது சாத்தியமா?</w:t>
      </w:r>
    </w:p>
    <w:p w14:paraId="1EC1EC3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ஆம், நிச்சயமாக முடியும். ஒரு துறவி தன்னைப் பற்றி மட்டுமே நினைத்தால், அவன் பிரார்த்தனைகளைச் சொல்லலாம், கணிசமான தவம் செய்யலாம், நோன்பு இருக்கலாம், மற்றும் நமஸ்கரிக்கலாம்… இருப்பினும், இந்தச் செயல்கள் அனைத்தையும் செய்யும்போது, அவன் தனது சுய முக்கியத்துவத்தை மட்டுமே பெரிதுபடுத்துகிறான், மற்றவர்களிடம் அலட்சியமாகவே இருக்கிறான். இவ்வாறு செயல்படுவதால், ஒரு துறவி எப்போதும் ஒரு பிச்சைக்காரனாகவே இருப்பார். துறவறத்திலும் கூட, அவர் தன்னைப் பற்றி மட்டுமே சிந்தித்து, தனக்குப் பிடித்ததைச் செய்துகொண்டிருப்பார். இருப்பினும், அவர் உண்மையாகவே தன்னைச் செம்மைப்படுத்தத் தொடங்க வேண்டும் </w:t>
      </w:r>
      <w:r w:rsidR="008F333A">
        <w:rPr>
          <w:lang w:val="ru-RU"/>
        </w:rPr>
        <w:t xml:space="preserve">— </w:t>
      </w:r>
      <w:r w:rsidR="002C6C64" w:rsidRPr="00E236F4">
        <w:rPr>
          <w:lang w:val="ru-RU"/>
        </w:rPr>
        <w:t>தனது ஆசைகளை ஒழித்துவிட வேண்டும்; இல்லையெனில், அவர் வெற்றிபெற மாட்டார்.</w:t>
      </w:r>
    </w:p>
    <w:p w14:paraId="3AE4FDB0"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கெரொண்டா, கீழ்ப்படிதலிலும், சக சகோதரிகளுடனும், எல்லாவற்றிலும் ஒருவன் கண்டனத்திற்கு அப்பாற்பட்டவனாக இருக்க வேண்டும் என்று அர்த்தமா?</w:t>
      </w:r>
    </w:p>
    <w:p w14:paraId="0C0B2B8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நிச்சயமாக, எல்லாவற்றிலும்! கிறிஸ்துவுடன் ஒரு தொடர்பை ஏற்படுத்திக்கொண்டு அதை இழக்காமல் இருக்க, உங்கள் முழு வாழ்க்கையும் கிறிஸ்துவுக்கு மகிழ்ச்சியைக் கொண்டுவர வேண்டும். மேலும், நாம் நமது அண்டை வீட்டாருக்கு மகிழ்ச்சியைக் கொண்டுவரும்போதும், அவர்களை மகிழ்விக்கும்போதும் கிறிஸ்து மகிழ்ச்சியடைகிறார் </w:t>
      </w:r>
      <w:r w:rsidR="008F333A">
        <w:rPr>
          <w:lang w:val="ru-RU"/>
        </w:rPr>
        <w:t xml:space="preserve">— </w:t>
      </w:r>
      <w:r w:rsidR="002C6C64" w:rsidRPr="00E236F4">
        <w:rPr>
          <w:lang w:val="ru-RU"/>
        </w:rPr>
        <w:t>இந்த வார்த்தையின் சிறந்த அர்த்தத்தில். அதனால்தான் நான் ஆன்மீக மேன்மை மற்றும் தியாகத்தின் முக்கியத்துவத்தை வலியுறுத்துகிறேன். ஏனென்றால், ஒரு துறவி விதிகளைப் பின்பற்றி தனது நமஸ்காரங்களைச் செய்தாலும், ஆனால் தியாகம், கண்ணியம், மற்றவர்கள் மீதான அன்பு போன்றவற்றில் கவனம் செலுத்தவில்லை என்றால், அவனது நமஸ்காரங்களும் அவனது பிரார்த்தனைகளும் பயனற்றவையாகிவிடுகின்றன.</w:t>
      </w:r>
    </w:p>
    <w:p w14:paraId="51ACA21C" w14:textId="648865AD" w:rsidR="00BA44CB" w:rsidRDefault="00BA44CB" w:rsidP="008F333A">
      <w:pPr>
        <w:rPr>
          <w:lang w:val="ru-RU"/>
        </w:rPr>
      </w:pPr>
      <w:r>
        <w:rPr>
          <w:lang w:val="ru-RU"/>
        </w:rPr>
        <w:tab/>
      </w:r>
      <w:r w:rsidR="002C6C64" w:rsidRPr="00E236F4">
        <w:rPr>
          <w:lang w:val="ru-RU"/>
        </w:rPr>
        <w:t>நான் முதன்முதலில் மடாலயத்திற்கு வந்தபோது,</w:t>
      </w:r>
      <w:r w:rsidR="00C90354">
        <w:rPr>
          <w:rStyle w:val="FootnoteReference"/>
          <w:lang w:val="ru-RU"/>
        </w:rPr>
        <w:footnoteReference w:id="8"/>
      </w:r>
      <w:r w:rsidR="002C6C64" w:rsidRPr="00E236F4">
        <w:rPr>
          <w:lang w:val="ru-RU"/>
        </w:rPr>
        <w:t xml:space="preserve"> ஒரு புதியவனாக எனக்கு உணவகம் மற்றும் சமையலறையில் உதவும் பணி கொடுக்கப்பட்டது. அந்த நேரத்தில், எண்பது வயதான, மிகவும் மெலிந்த ஒரு முதிய துறவி, அவ்வப்போது அவருக்கு அவரது அறைக்கு கொஞ்சம் சூப் கொண்டு வருமாறு என்னிடம் கேட்டார். எனவே, எனது வேலையை முடித்த பிறகு, நான் ஒரு கிண்ணத்தில் கொஞ்சம் சூப் ஊற்றி அவரிடம் கொண்டு செல்வேன். ஒரு நாள், ஒரு சகோதரர் இதைப் பார்த்துவிட்டு என்னைக் கண்டிக்கத் தொடங்கினார்: 'கேள், அவருக்கு இவ்வளவு நல்ல கவனிப்பு கிடைப்பதற்குப் பழகிவிடாதே!... ஒருமுறை அப்படிப் பழகிவிட்டால், அவர் இது வேண்டும், அது வேண்டும் என்று கேட்கத் தொடங்குவார், உங்களுக்கு ஒரு நிமிடம்கூட அமைதி கிடைக்காது. இந்த முதியவரைக் கவனிப்பதில் நீங்கள் மிகவும் மும்முரமாகிவிடுவீர்கள், அதனால் உங்களால் விதிகளைக் கூடப் பின்பற்ற முடியாது!' ஓ, அவனது கேட்புகளால் அவன் என்னை எப்படி வாட்டி வதைத்திருக்கிறான் என்று உங்களுக்குத் தெரியாது! ஒருமுறை அவனுக்குக் காய்ச்சல் வந்தபோது நான் அவனுக்கு உதவினேன், அதற்குப் பிறகு அவன் என்னை நிம்மதியாக இருக்கவே விடவில்லை! அவ்வப்போது அவன் சுவரில் தட்டி, 'கொஞ்சம் அன்பு காட்டு, எனக்கு ஒரு கப் டீ போடு!</w:t>
      </w:r>
      <w:r w:rsidR="00C90354">
        <w:rPr>
          <w:lang w:val="ru-RU"/>
        </w:rPr>
        <w:t xml:space="preserve">' </w:t>
      </w:r>
      <w:r w:rsidR="002C6C64" w:rsidRPr="00E236F4">
        <w:rPr>
          <w:lang w:val="ru-RU"/>
        </w:rPr>
        <w:t>என்பான். பிறகு, 'கொஞ்சம் அன்பு காட்டு, என்னை மறுபக்கம் திரும்புறதுக்கு உதவு!</w:t>
      </w:r>
      <w:r w:rsidR="00C90354">
        <w:rPr>
          <w:lang w:val="ru-RU"/>
        </w:rPr>
        <w:t>' என்பான்.</w:t>
      </w:r>
      <w:r w:rsidR="002C6C64" w:rsidRPr="00E236F4">
        <w:rPr>
          <w:lang w:val="ru-RU"/>
        </w:rPr>
        <w:t xml:space="preserve"> சில நிமிடங்கள் கழித்து, மீண்டும் ஒரு தட்டல், </w:t>
      </w:r>
      <w:r w:rsidR="00C90354">
        <w:rPr>
          <w:lang w:val="ru-RU"/>
        </w:rPr>
        <w:t>"</w:t>
      </w:r>
      <w:r w:rsidR="002C6C64" w:rsidRPr="00E236F4">
        <w:rPr>
          <w:lang w:val="ru-RU"/>
        </w:rPr>
        <w:t>கொஞ்சம் பாசத்தைக் காட்டு, என் இடுப்புக்குக் கீழே ஒரு சூடான செங்கல்லை வை!</w:t>
      </w:r>
      <w:r w:rsidR="00C90354">
        <w:rPr>
          <w:lang w:val="ru-RU"/>
        </w:rPr>
        <w:t>.."</w:t>
      </w:r>
      <w:r w:rsidR="00C90354">
        <w:rPr>
          <w:rStyle w:val="FootnoteReference"/>
          <w:lang w:val="ru-RU"/>
        </w:rPr>
        <w:footnoteReference w:id="9"/>
      </w:r>
      <w:r w:rsidR="00C90354" w:rsidRPr="00C90354">
        <w:rPr>
          <w:lang w:val="ru-RU"/>
        </w:rPr>
        <w:t xml:space="preserve"> "</w:t>
      </w:r>
      <w:r w:rsidR="002C6C64" w:rsidRPr="00E236F4">
        <w:rPr>
          <w:lang w:val="ru-RU"/>
        </w:rPr>
        <w:t xml:space="preserve">எனக்குத் தேநீர் ஊற்று </w:t>
      </w:r>
      <w:r w:rsidR="008F333A">
        <w:rPr>
          <w:lang w:val="ru-RU"/>
        </w:rPr>
        <w:t>—</w:t>
      </w:r>
      <w:r w:rsidR="002C6C64" w:rsidRPr="00E236F4">
        <w:rPr>
          <w:lang w:val="ru-RU"/>
        </w:rPr>
        <w:t xml:space="preserve"> எனக்கு ஒரு செங்கல்லைக் கொடு!.. எனக்குத் தேநீர் ஊற்று </w:t>
      </w:r>
      <w:r w:rsidR="008F333A">
        <w:rPr>
          <w:lang w:val="ru-RU"/>
        </w:rPr>
        <w:t xml:space="preserve">— </w:t>
      </w:r>
      <w:r w:rsidR="002C6C64" w:rsidRPr="00E236F4">
        <w:rPr>
          <w:lang w:val="ru-RU"/>
        </w:rPr>
        <w:t>எனக்கு ஒரு செங்கல்லைக் கொடு!.. ஆனால் எனக்கு ஒரு விதி இருக்கிறது!.. அதை நான் எப்போது பின்பற்ற வேண்டும்?! அந்தப் பாட்டி என்னைப் பைத்தியக்காரத்தனத்தின் விளிம்பிற்குத் தள்ளியிருக்கிறாள்!</w:t>
      </w:r>
      <w:r>
        <w:rPr>
          <w:lang w:val="ru-RU"/>
        </w:rPr>
        <w:t>.."</w:t>
      </w:r>
    </w:p>
    <w:p w14:paraId="6535E583" w14:textId="736EB31D" w:rsidR="00BA44CB" w:rsidRDefault="00BA44CB" w:rsidP="008F333A">
      <w:pPr>
        <w:rPr>
          <w:lang w:val="ru-RU"/>
        </w:rPr>
      </w:pPr>
      <w:r>
        <w:rPr>
          <w:lang w:val="ru-RU"/>
        </w:rPr>
        <w:tab/>
      </w:r>
      <w:r w:rsidR="002C6C64" w:rsidRPr="00E236F4">
        <w:rPr>
          <w:lang w:val="ru-RU"/>
        </w:rPr>
        <w:t xml:space="preserve">என்ன நடக்கிறது என்று உங்களால் கற்பனை செய்ய முடிகிறதா? இது ஒரு பயங்கரமான நிலைமை! சுவருக்குப் பின்னால் ஒரு முதியவர் துன்பப்பட்டு, முனகிக்கொண்டு, உதவிக்காகக் கெஞ்சுகிறார், ஆனாலும் அந்தத் துறவி விதிகளை மீறக்கூடாது என்பதற்காகச் செல்ல மறுக்கிறார்!… இது முற்றிலும் கல்நெஞ்சம் கொண்ட, ஆன்மா இல்லாத நிலையின் அறிகுறியாகும். மேலும் இதில் என்ன சந்தேகம் இருக்க முடியும்: ஏனெனில் கடவுளைப் பொறுத்தவரை, எண்ணற்ற </w:t>
      </w:r>
      <w:r>
        <w:rPr>
          <w:lang w:val="ru-RU"/>
        </w:rPr>
        <w:t xml:space="preserve">'குறைபாடற்ற' </w:t>
      </w:r>
      <w:r w:rsidR="002C6C64" w:rsidRPr="00E236F4">
        <w:rPr>
          <w:lang w:val="ru-RU"/>
        </w:rPr>
        <w:t>தலைவணக்கங்களையும் ஜெபமாலையையும் விட ஒரு செங்கல் மற்றும் ஒரு கோப்பை தேநீர் மிகவும் மதிப்புமிக்கவை! எல்லாவற்றிற்கும் மேலாக, தன் ஜெபமாலையுடன் கிறிஸ்துவின் முன் நின்று, அந்தத் துறவி அவரிடம், 'கர்த்தராகிய இயேசு கிறிஸ்துவே, என்மேல் இரக்கம் காட்டும்!</w:t>
      </w:r>
      <w:r>
        <w:rPr>
          <w:lang w:val="ru-RU"/>
        </w:rPr>
        <w:t>' என்று</w:t>
      </w:r>
      <w:r w:rsidR="002C6C64" w:rsidRPr="00E236F4">
        <w:rPr>
          <w:lang w:val="ru-RU"/>
        </w:rPr>
        <w:t xml:space="preserve"> கேட்டுக் கொண்டிருந்தார்</w:t>
      </w:r>
      <w:r w:rsidR="008F333A">
        <w:rPr>
          <w:lang w:val="ru-RU"/>
        </w:rPr>
        <w:t xml:space="preserve">. — </w:t>
      </w:r>
      <w:r w:rsidR="002C6C64" w:rsidRPr="00E236F4">
        <w:rPr>
          <w:lang w:val="ru-RU"/>
        </w:rPr>
        <w:t>ஆனாலும் அதே நேரத்தில், அவருடைய துன்பப்படும் அண்டை வீட்டாரிடம், 'என்னை நிம்மதியாக இருக்க விடு!</w:t>
      </w:r>
      <w:r>
        <w:rPr>
          <w:lang w:val="ru-RU"/>
        </w:rPr>
        <w:t>'</w:t>
      </w:r>
      <w:r w:rsidR="002C6C64" w:rsidRPr="00E236F4">
        <w:rPr>
          <w:lang w:val="ru-RU"/>
        </w:rPr>
        <w:t xml:space="preserve"> என்று கடுகடுப்பத்தார்.</w:t>
      </w:r>
    </w:p>
    <w:p w14:paraId="6AE8208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 மனிதர் கடவுளின் ஆசீர்வாதத்தைப் பெறுவது எப்படி?</w:t>
      </w:r>
    </w:p>
    <w:p w14:paraId="49CF46FC" w14:textId="111156E9"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ஒரு நபர் அவருக்குப் பிரியமானவராக இருந்தால் கடவுள் அவரை ஆசீர்வதிக்கிறார். ஒரு அந்நியர் மீது கடவுள் ஏன் தனது ஆசீர்வாதத்தை வழங்க வேண்டும்? அந்த அந்நியர் தனது ஆசீர்வாதத்தை தரையில் எறிந்து காலால் மிதிப்பதற்காகவா? இதை நான் நேரடியாக அனுபவித்திருக்கிறேன். நான் சினாய் மலையில் வாழ்ந்தபோது,</w:t>
      </w:r>
      <w:r w:rsidR="00C90354">
        <w:rPr>
          <w:rStyle w:val="FootnoteReference"/>
          <w:lang w:val="ru-RU"/>
        </w:rPr>
        <w:footnoteReference w:id="10"/>
      </w:r>
      <w:r w:rsidR="002C6C64" w:rsidRPr="00E236F4">
        <w:rPr>
          <w:lang w:val="ru-RU"/>
        </w:rPr>
        <w:t xml:space="preserve"> அங்கு ஒரு பயங்கர வறட்சி நிலவியது. பல ஆண்டுகளாக ஒரு துளி மழை கூட பெய்யவில்லை, அதனால் புனித கத்தரீன் மடமும் அருகே வசித்த பெடூइन மக்களும் மிகவும் கஷ்டப்பட்டனர். துறவிகள் மழைக்காகப் பிரார்த்தனை செய்தனர், ஆனால் அது பலனளிக்கவில்லை. பின்னர், ஆலிவ் மரங்களை வெட்டும் நேரம் வந்தது.</w:t>
      </w:r>
      <w:r w:rsidR="00C90354">
        <w:rPr>
          <w:rStyle w:val="FootnoteReference"/>
          <w:lang w:val="ru-RU"/>
        </w:rPr>
        <w:footnoteReference w:id="11"/>
      </w:r>
      <w:r w:rsidR="002C6C64" w:rsidRPr="00E236F4">
        <w:rPr>
          <w:lang w:val="ru-RU"/>
        </w:rPr>
        <w:t xml:space="preserve"> நான் உதவ வந்தேன். பெடூயின்கள் மடாலயத்தின் மரங்களை வெட்டினர்; துறவிகள் தடிமனான கிளைகளை மடாலயத்திற்காக வைத்துக்கொண்டு, மெல்லிய கிளைகளை ஒரு பக்கமாகக் குவித்தனர். தங்கள் உணவை நெருப்பில் சமைக்கவும், இரவில் கதவிருக்கவும் இந்தக் கிளைகளை எடுத்துக்கொள்ளலாமா என்று பெடூயின்கள் கேட்டனர் </w:t>
      </w:r>
      <w:r w:rsidR="008F333A">
        <w:rPr>
          <w:lang w:val="ru-RU"/>
        </w:rPr>
        <w:t xml:space="preserve">— </w:t>
      </w:r>
      <w:r w:rsidR="002C6C64" w:rsidRPr="00E236F4">
        <w:rPr>
          <w:lang w:val="ru-RU"/>
        </w:rPr>
        <w:t>எல்லாவற்றிற்கும் மேலாக</w:t>
      </w:r>
      <w:r w:rsidR="008F333A">
        <w:rPr>
          <w:lang w:val="ru-RU"/>
        </w:rPr>
        <w:t>,</w:t>
      </w:r>
      <w:r w:rsidR="002C6C64" w:rsidRPr="00E236F4">
        <w:rPr>
          <w:lang w:val="ru-RU"/>
        </w:rPr>
        <w:t xml:space="preserve"> சீனாய் மலையில் மிகவும் குளிராக இருக்கும். ஆனால் துறவிகள் அந்தக் கிளைகளை எடுத்துச் செல்ல அனுமதிக்கவில்லை, அதனால் பெடோயின்கள் ஏமாற்றத்துடன் சென்றனர். அடுத்த நாள், அதே கோரிக்கையுடன் பெடோயின்கள் மீண்டும் மடாலயத்திற்கு வந்தனர். நான் மெல்லிய கிளைகள் அனைத்தையும் கட்டாக்களாகக் கட்டி பெடோயின்களிடம் கொடுத்தேன். அப்போது ஒரு வயதான பெடோயின் என்னிடம் கூறினார்: </w:t>
      </w:r>
      <w:r w:rsidR="00C90354">
        <w:rPr>
          <w:lang w:val="ru-RU"/>
        </w:rPr>
        <w:t>"</w:t>
      </w:r>
      <w:r w:rsidR="002C6C64" w:rsidRPr="00E236F4">
        <w:rPr>
          <w:lang w:val="ru-RU"/>
        </w:rPr>
        <w:t xml:space="preserve">நீங்கள் ஒரு நல்ல மனிதர். மழை பெய்யப் </w:t>
      </w:r>
      <w:r>
        <w:rPr>
          <w:lang w:val="ru-RU"/>
        </w:rPr>
        <w:t xml:space="preserve">போகிறது.' </w:t>
      </w:r>
      <w:r w:rsidR="002C6C64" w:rsidRPr="00E236F4">
        <w:rPr>
          <w:lang w:val="ru-RU"/>
        </w:rPr>
        <w:t>உண்மையிலேயே, நான் மடாலயத்திற்குத் திரும்பிய உடனேயே மழை பெய்யத் தொடங்கியது. அது ஒரு கனமான மற்றும் நீடித்த மழையாக இருந்தது. இவ்வாறு, அந்தப் bedouinin அன்பான வார்த்தைகள் வானத்தைத் திறந்தன. ஆனால் அந்த நேரத்தில், நான் அதைப் பற்றி யாரிடமும் சொல்லவில்லை.</w:t>
      </w:r>
    </w:p>
    <w:p w14:paraId="368E8BBD" w14:textId="77777777" w:rsidR="00BA44CB" w:rsidRDefault="00BA44CB" w:rsidP="008F333A">
      <w:pPr>
        <w:rPr>
          <w:lang w:val="ru-RU"/>
        </w:rPr>
      </w:pPr>
    </w:p>
    <w:p w14:paraId="5B1BF6B5" w14:textId="77777777" w:rsidR="00BA44CB" w:rsidRDefault="002C6C64" w:rsidP="00531246">
      <w:pPr>
        <w:pStyle w:val="Heading4"/>
        <w:rPr>
          <w:lang w:val="ru-RU"/>
        </w:rPr>
      </w:pPr>
      <w:bookmarkStart w:id="32" w:name="_Toc196716741"/>
      <w:bookmarkStart w:id="33" w:name="_Toc242628422"/>
      <w:r w:rsidRPr="00E236F4">
        <w:rPr>
          <w:lang w:val="ru-RU"/>
        </w:rPr>
        <w:t>பெருமைக்காரரின் ஜெபத்தைக் கடவுள் கேட்கமாட்டார்</w:t>
      </w:r>
      <w:bookmarkEnd w:id="32"/>
      <w:bookmarkEnd w:id="33"/>
    </w:p>
    <w:p w14:paraId="38888B8A" w14:textId="15939DDD" w:rsidR="00BA44CB" w:rsidRDefault="008F333A" w:rsidP="00531246">
      <w:pPr>
        <w:ind w:firstLine="720"/>
        <w:rPr>
          <w:lang w:val="ru-RU"/>
        </w:rPr>
      </w:pPr>
      <w:r>
        <w:rPr>
          <w:lang w:val="ru-RU"/>
        </w:rPr>
        <w:t xml:space="preserve">— </w:t>
      </w:r>
      <w:r w:rsidR="002C6C64" w:rsidRPr="00E236F4">
        <w:rPr>
          <w:lang w:val="ru-RU"/>
        </w:rPr>
        <w:t>கெரொண்டா, கடந்த சில நாட்களாக நான் மிகவும் அவமானகரமாக நடந்து கொண்டிருக்கிறேன்… இப்போது என் பிரார்த்தனை கடவுளுக்குப் பிடிக்கவில்லை என்ற எண்ணத்தை என்னால் அகற்ற முடியவில்லை.</w:t>
      </w:r>
    </w:p>
    <w:p w14:paraId="14CBFD2C" w14:textId="5CFC430E" w:rsidR="00BA44CB" w:rsidRDefault="00BA44CB" w:rsidP="008F333A">
      <w:pPr>
        <w:rPr>
          <w:lang w:val="ru-RU"/>
        </w:rPr>
      </w:pPr>
      <w:r>
        <w:rPr>
          <w:lang w:val="ru-RU"/>
        </w:rPr>
        <w:tab/>
      </w:r>
      <w:r w:rsidR="008F333A">
        <w:rPr>
          <w:lang w:val="ru-RU"/>
        </w:rPr>
        <w:t xml:space="preserve">— </w:t>
      </w:r>
      <w:r w:rsidR="002C6C64" w:rsidRPr="00E236F4">
        <w:rPr>
          <w:lang w:val="ru-RU"/>
        </w:rPr>
        <w:t>இந்த எண்ணம் உண்மையான பணிவிலிருந்து உருவானால், மேலும் உங்கள் அவமானகரமான நடத்தை கடவுளைக் கோபப்படுத்தியுள்ளது என்பதை நீங்கள் ஒப்புக்கொண்டால், அப்போது நீங்கள் தெய்வீக ஆறுதலை உணர்வீர்கள். ஆனால் பணிவுக்குப் பதிலாக, நீங்கள் வெறுமனே சுயநலத்துடன் வருந்தி, முடியைப் பிய்த்துக்கொண்டு, 'ஓ... நான் உண்மையிலேயே இந்த நிலைக்கு வந்துவிட்டேனா?!' என்று கூச்சலிட்டால்</w:t>
      </w:r>
      <w:r w:rsidR="008F333A">
        <w:rPr>
          <w:lang w:val="ru-RU"/>
        </w:rPr>
        <w:t>,</w:t>
      </w:r>
      <w:r w:rsidR="002C6C64" w:rsidRPr="00E236F4">
        <w:rPr>
          <w:lang w:val="ru-RU"/>
        </w:rPr>
        <w:t xml:space="preserve"> நான் எப்படி இப்படிச் செய்தேன்?!</w:t>
      </w:r>
      <w:r>
        <w:rPr>
          <w:lang w:val="ru-RU"/>
        </w:rPr>
        <w:t xml:space="preserve">" </w:t>
      </w:r>
      <w:r w:rsidR="008F333A">
        <w:rPr>
          <w:lang w:val="ru-RU"/>
        </w:rPr>
        <w:t xml:space="preserve">— </w:t>
      </w:r>
      <w:r w:rsidR="002C6C64" w:rsidRPr="00E236F4">
        <w:rPr>
          <w:lang w:val="ru-RU"/>
        </w:rPr>
        <w:t>அப்படியானால் உங்களுக்கு எந்த ஆறுதலும் கிடைக்காது, ஏனெனில்</w:t>
      </w:r>
    </w:p>
    <w:p w14:paraId="56D0CFE9" w14:textId="70722424" w:rsidR="00BA44CB" w:rsidRDefault="00BA44CB" w:rsidP="008F333A">
      <w:pPr>
        <w:rPr>
          <w:lang w:val="ru-RU"/>
        </w:rPr>
      </w:pPr>
      <w:r>
        <w:rPr>
          <w:lang w:val="ru-RU"/>
        </w:rPr>
        <w:tab/>
      </w:r>
      <w:r w:rsidR="002C6C64" w:rsidRPr="00E236F4">
        <w:rPr>
          <w:lang w:val="ru-RU"/>
        </w:rPr>
        <w:t>கடவுள் பெருமையுள்ளவர்களுக்கு எதிர்த்து நிற்கிறார்.</w:t>
      </w:r>
      <w:r w:rsidR="00C90354">
        <w:rPr>
          <w:rStyle w:val="FootnoteReference"/>
          <w:lang w:val="ru-RU"/>
        </w:rPr>
        <w:footnoteReference w:id="12"/>
      </w:r>
      <w:r w:rsidR="002C6C64" w:rsidRPr="00E236F4">
        <w:rPr>
          <w:lang w:val="ru-RU"/>
        </w:rPr>
        <w:t xml:space="preserve"> கடவுள் பெருமையுள்ளவர்களின் ஜெபத்தைக் கேட்பதில்லை, ஏனெனில் ஆணவம் மனிதனுக்கும் கடவுளுக்கும் இடையே ஒரு சுவராகும். நமது ஜெபம் கேட்கப்பட வேண்டுமென்றால், அது</w:t>
      </w:r>
    </w:p>
    <w:p w14:paraId="4E46B99A" w14:textId="45D24FAD" w:rsidR="00BA44CB" w:rsidRDefault="00BA44CB" w:rsidP="008F333A">
      <w:pPr>
        <w:rPr>
          <w:lang w:val="ru-RU"/>
        </w:rPr>
      </w:pPr>
      <w:r>
        <w:rPr>
          <w:lang w:val="ru-RU"/>
        </w:rPr>
        <w:tab/>
      </w:r>
      <w:r w:rsidR="002C6C64" w:rsidRPr="00E236F4">
        <w:rPr>
          <w:lang w:val="ru-RU"/>
        </w:rPr>
        <w:t>மனந்திரும்பி, பணிவான இதயத்திலிருந்து வர வேண்டும்.</w:t>
      </w:r>
      <w:r w:rsidR="00C90354">
        <w:rPr>
          <w:rStyle w:val="FootnoteReference"/>
          <w:lang w:val="ru-RU"/>
        </w:rPr>
        <w:footnoteReference w:id="13"/>
      </w:r>
      <w:r w:rsidR="002C6C64" w:rsidRPr="00E236F4">
        <w:rPr>
          <w:lang w:val="ru-RU"/>
        </w:rPr>
        <w:t xml:space="preserve"> நாம் ஆழ்ந்த பணிவுடனே, 'கர்த்தரே, என்னைப் போன்ற ஒருவனுடைய ஜெபம் சிறிதளவாவது கேட்கப்படுமா...?</w:t>
      </w:r>
      <w:r>
        <w:rPr>
          <w:lang w:val="ru-RU"/>
        </w:rPr>
        <w:t>'</w:t>
      </w:r>
      <w:r w:rsidR="002C6C64" w:rsidRPr="00E236F4">
        <w:rPr>
          <w:lang w:val="ru-RU"/>
        </w:rPr>
        <w:t xml:space="preserve"> </w:t>
      </w:r>
      <w:r w:rsidR="008F333A">
        <w:rPr>
          <w:lang w:val="ru-RU"/>
        </w:rPr>
        <w:t>என்று</w:t>
      </w:r>
      <w:r w:rsidR="002C6C64" w:rsidRPr="00E236F4">
        <w:rPr>
          <w:lang w:val="ru-RU"/>
        </w:rPr>
        <w:t xml:space="preserve"> கூறினால், நல்ல தேவன் உடனடியாக நம் ஜெபத்தைக் கேட்கிறார்.</w:t>
      </w:r>
    </w:p>
    <w:p w14:paraId="7947ACB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சமயங்களில் நான் ஒரு சோதனையுடன் போராடும்போது, என்னால் ஏன் பிரார்த்தனை செய்ய முடிவதில்லை?</w:t>
      </w:r>
    </w:p>
    <w:p w14:paraId="0E819F36" w14:textId="6097D958" w:rsidR="00BA44CB" w:rsidRDefault="00BA44CB" w:rsidP="008F333A">
      <w:pPr>
        <w:rPr>
          <w:lang w:val="ru-RU"/>
        </w:rPr>
      </w:pPr>
      <w:r>
        <w:rPr>
          <w:lang w:val="ru-RU"/>
        </w:rPr>
        <w:tab/>
      </w:r>
      <w:r w:rsidR="008F333A">
        <w:rPr>
          <w:lang w:val="ru-RU"/>
        </w:rPr>
        <w:t xml:space="preserve">— </w:t>
      </w:r>
      <w:r w:rsidR="002C6C64" w:rsidRPr="00E236F4">
        <w:rPr>
          <w:lang w:val="ru-RU"/>
        </w:rPr>
        <w:t xml:space="preserve">ஒருவேளை சோதனை உங்களை மிகைப்படுத்தி, உங்களால் ஜெபிக்க முடியவில்லை என்றால், அதற்குள் உங்களில் சுயநலமும் வீண் பெருமையும் இருக்கின்றன என்று பொருள். ஒரு நபர் தனது உள்ளார்ந்த </w:t>
      </w:r>
      <w:r>
        <w:rPr>
          <w:lang w:val="ru-RU"/>
        </w:rPr>
        <w:t>'சுயத்தை'</w:t>
      </w:r>
      <w:r w:rsidR="002C6C64" w:rsidRPr="00E236F4">
        <w:rPr>
          <w:lang w:val="ru-RU"/>
        </w:rPr>
        <w:t xml:space="preserve"> வெறுக்கும் வரை அந்தச் சோதனை நீடிக்கிறது. </w:t>
      </w:r>
      <w:r>
        <w:rPr>
          <w:lang w:val="ru-RU"/>
        </w:rPr>
        <w:t>அந்த</w:t>
      </w:r>
      <w:r w:rsidR="002C6C64" w:rsidRPr="00E236F4">
        <w:rPr>
          <w:lang w:val="ru-RU"/>
        </w:rPr>
        <w:t xml:space="preserve"> உள்ளார்ந்த </w:t>
      </w:r>
      <w:r>
        <w:rPr>
          <w:lang w:val="ru-RU"/>
        </w:rPr>
        <w:t xml:space="preserve">'சுயத்தை' </w:t>
      </w:r>
      <w:r w:rsidR="002C6C64" w:rsidRPr="00E236F4">
        <w:rPr>
          <w:lang w:val="ru-RU"/>
        </w:rPr>
        <w:t>ஒரு நபர் அருவருப்பாகக் கருதும் தருணத்தில், கிறிஸ்து அவருக்கு உதவிக்கு வருகிறார், சோதனையும் நீங்கிவிடுகிறது.</w:t>
      </w:r>
    </w:p>
    <w:p w14:paraId="7DF424D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சகோதரிகள் மீதான என் திமிர் குணத்திலிருந்து விடுவிக்க கடவுளிடம் வேண்டுகிறேன், ஆனால் எந்தப் பலனும் தெரியவில்லை.</w:t>
      </w:r>
    </w:p>
    <w:p w14:paraId="711C387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ஒருவன் முயற்சி செய்து ஜெபித்தும், பலனைக் காணாவிட்டால், அதற்குக் காரணம், ஒன்று அவனுக்குள் ஏற்கெனவே சுயநலமும் கர்வமும் குடியிருக்கின்றன, அல்லது கர்வத்தின் மீதான ஒரு நாட்டம் அவனிடம் உள்ளது என்பதாகும். சுயநலமும் கர்வமும், ஜெபிப்பதற்குப் பதிலளிக்கும் விதமாக இறை அருள் வருவதைத் தடுக்கின்றன. நாம் ஜெபத்தில் கேட்பதை நல்ல கடவுள் நமக்குத் </w:t>
      </w:r>
      <w:r w:rsidR="002C6C64" w:rsidRPr="00E236F4">
        <w:rPr>
          <w:lang w:val="ru-RU"/>
        </w:rPr>
        <w:lastRenderedPageBreak/>
        <w:t xml:space="preserve">தருகிறார் </w:t>
      </w:r>
      <w:r w:rsidR="008F333A">
        <w:rPr>
          <w:lang w:val="ru-RU"/>
        </w:rPr>
        <w:t xml:space="preserve">— </w:t>
      </w:r>
      <w:r w:rsidR="002C6C64" w:rsidRPr="00E236F4">
        <w:rPr>
          <w:lang w:val="ru-RU"/>
        </w:rPr>
        <w:t>நாம் பணிவையும், நமது பாவத்தன்மையைப் பற்றிய விழிப்புணர்வையும் கொண்டிருந்தால் மட்டுமே.</w:t>
      </w:r>
    </w:p>
    <w:p w14:paraId="686F6FC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குறிப்பிட்ட பலவீனத்திலிருந்து என்னைக் காப்பாற்றுமாறு நான் கடவுளிடம் மனமுருகி வேண்டுகிறேன்; அதை வேரறுக்க நான் போராடிக்கொண்டிருக்கிறேன்... ஆனால் என் அகந்தையின் காரணமாக, கடவுள் எனக்கு உதவவில்லை. நான் என்ன செய்ய வேண்டும்?</w:t>
      </w:r>
    </w:p>
    <w:p w14:paraId="67F006B9" w14:textId="2F33C585" w:rsidR="00BA44CB" w:rsidRDefault="00BA44CB" w:rsidP="008F333A">
      <w:pPr>
        <w:rPr>
          <w:lang w:val="ru-RU"/>
        </w:rPr>
      </w:pPr>
      <w:r>
        <w:rPr>
          <w:lang w:val="ru-RU"/>
        </w:rPr>
        <w:tab/>
      </w:r>
      <w:r w:rsidR="008F333A">
        <w:rPr>
          <w:lang w:val="ru-RU"/>
        </w:rPr>
        <w:t xml:space="preserve">— </w:t>
      </w:r>
      <w:r w:rsidR="002C6C64" w:rsidRPr="00E236F4">
        <w:rPr>
          <w:lang w:val="ru-RU"/>
        </w:rPr>
        <w:t>முதன்மையாக, கடவுளிடம் மன்னிப்புக் கேளுங்கள். இப்படிச் சொல்லுங்கள்: 'என் இறைவா, என்னுள் பெருமை குடியிருக்கிறது; உமது உதவி வருவதை நானே தடுக்கிறேன். ஆனால் உம்மிடம் மன்றாடுகிறேன்: எனக்கு அறிவூட்டுங்கள், நான் என்ன செய்ய வேண்டும், என் பலவீனத்தை நான் எப்படி வெல்வது என்பதைத் துல்லியமாகப் புரிந்துகொள்ள எனக்கு உதவுங்கள்</w:t>
      </w:r>
      <w:r>
        <w:rPr>
          <w:lang w:val="ru-RU"/>
        </w:rPr>
        <w:t>.'</w:t>
      </w:r>
      <w:r w:rsidR="002C6C64" w:rsidRPr="00E236F4">
        <w:rPr>
          <w:lang w:val="ru-RU"/>
        </w:rPr>
        <w:t xml:space="preserve"> உங்களுக்குள் பெருமை இருக்கிறது என்பதையும், இந்த உணர்ச்சி உங்களை விட்டு விலகாததற்குக் காரணம் அதுதான் என்பதையும் நீங்கள் ஒப்புக்கொள்ளும் உடனேயே, உங்கள் பலவீனத்தின் காரணத்தையும், அதன் வேரையும், அதை அழிக்க எப்படிப் போராட வேண்டும் என்பதையும் கடவுள் உங்களுக்கு உடனடியாக வெளிப்படுத்துவார்.</w:t>
      </w:r>
    </w:p>
    <w:p w14:paraId="08AE2D4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பிரார்த்தனை செய்யும் போது ஒருவரின் மனநிலை எப்படி இருக்க வேண்டும்?</w:t>
      </w:r>
    </w:p>
    <w:p w14:paraId="224A9033" w14:textId="77777777" w:rsidR="00BA44CB" w:rsidRDefault="00BA44CB" w:rsidP="008F333A">
      <w:pPr>
        <w:rPr>
          <w:lang w:val="ru-RU"/>
        </w:rPr>
      </w:pPr>
      <w:r>
        <w:rPr>
          <w:lang w:val="ru-RU"/>
        </w:rPr>
        <w:tab/>
      </w:r>
      <w:r w:rsidR="008F333A">
        <w:rPr>
          <w:lang w:val="ru-RU"/>
        </w:rPr>
        <w:t xml:space="preserve">— </w:t>
      </w:r>
      <w:r w:rsidR="002C6C64" w:rsidRPr="00E236F4">
        <w:rPr>
          <w:lang w:val="ru-RU"/>
        </w:rPr>
        <w:t>ஒரு பணிவான மனப்பான்மை. அப்போது கடவுள் உங்களுக்கு உதவுவார். பணிவான ஒருவருக்குத் தனக்கென எந்த விருப்பமும் இல்லை; அவர்கள் கடவுளின் சித்தத்திற்குக் கீழ்ப்படிந்து, அவருடைய கட்டளைகளைக் கடைப்பிடிக்கிறார்கள். அதனால்தான் கடவுள் அவர்களின் பிரார்த்தனையைக் கேட்டு, அவர்கள் மீது பரலோக ஆசீர்வாதங்களைப் பொழிகிறார். ஒரு மனிதர் கடவுளை எந்த அளவிற்குக் கேட்கிறாரோ, அந்த அளவிற்கு நல்ல கடவுளும் அவரைக் கேட்கிறார்.</w:t>
      </w:r>
    </w:p>
    <w:p w14:paraId="61502988" w14:textId="77777777" w:rsidR="00BA44CB" w:rsidRDefault="00BA44CB" w:rsidP="008F333A">
      <w:pPr>
        <w:rPr>
          <w:lang w:val="ru-RU"/>
        </w:rPr>
      </w:pPr>
    </w:p>
    <w:p w14:paraId="13D4CEE7" w14:textId="77777777" w:rsidR="00BA44CB" w:rsidRDefault="002C6C64" w:rsidP="00531246">
      <w:pPr>
        <w:pStyle w:val="Heading4"/>
        <w:rPr>
          <w:lang w:val="ru-RU"/>
        </w:rPr>
      </w:pPr>
      <w:bookmarkStart w:id="34" w:name="_Toc196716742"/>
      <w:bookmarkStart w:id="35" w:name="_Toc242628423"/>
      <w:r w:rsidRPr="00E236F4">
        <w:rPr>
          <w:lang w:val="ru-RU"/>
        </w:rPr>
        <w:t>பிரார்த்தனைக்கு விடாமுயற்சியும் பொறுமையும் தேவை</w:t>
      </w:r>
      <w:bookmarkEnd w:id="34"/>
      <w:bookmarkEnd w:id="35"/>
    </w:p>
    <w:p w14:paraId="3A65ED3D" w14:textId="16D3646E" w:rsidR="00BA44CB" w:rsidRDefault="008F333A" w:rsidP="00531246">
      <w:pPr>
        <w:ind w:firstLine="720"/>
        <w:rPr>
          <w:lang w:val="ru-RU"/>
        </w:rPr>
      </w:pPr>
      <w:r>
        <w:rPr>
          <w:lang w:val="ru-RU"/>
        </w:rPr>
        <w:t xml:space="preserve">— </w:t>
      </w:r>
      <w:r w:rsidR="002C6C64" w:rsidRPr="00E236F4">
        <w:rPr>
          <w:lang w:val="ru-RU"/>
        </w:rPr>
        <w:t>ஜெரோண்டா, சில சமயங்களில் நான் ஒரு குறிப்பிட்ட வேண்டுகோளுடன் கடவுளிடம் செல்கிறேன். ஆனால் எதுவும் நடக்கவில்லை, நான் என்னையே கேட்டுக்கொள்கிறேன்: 'கடவுள் என் பிரார்த்தனையைக் கேட்கிறாரா?</w:t>
      </w:r>
      <w:r w:rsidR="00BA44CB">
        <w:rPr>
          <w:lang w:val="ru-RU"/>
        </w:rPr>
        <w:t>'</w:t>
      </w:r>
    </w:p>
    <w:p w14:paraId="78EFBB65" w14:textId="78667079" w:rsidR="00BA44CB" w:rsidRDefault="00BA44CB" w:rsidP="008F333A">
      <w:pPr>
        <w:rPr>
          <w:lang w:val="ru-RU"/>
        </w:rPr>
      </w:pPr>
      <w:r>
        <w:rPr>
          <w:lang w:val="ru-RU"/>
        </w:rPr>
        <w:tab/>
      </w:r>
      <w:r w:rsidR="008F333A">
        <w:rPr>
          <w:lang w:val="ru-RU"/>
        </w:rPr>
        <w:t xml:space="preserve">— </w:t>
      </w:r>
      <w:r w:rsidR="002C6C64" w:rsidRPr="00E236F4">
        <w:rPr>
          <w:lang w:val="ru-RU"/>
        </w:rPr>
        <w:t>அந்த 'அவர் கேட்பாரா?</w:t>
      </w:r>
      <w:r>
        <w:rPr>
          <w:lang w:val="ru-RU"/>
        </w:rPr>
        <w:t>'</w:t>
      </w:r>
      <w:r w:rsidR="00C90354">
        <w:rPr>
          <w:lang w:val="ru-RU"/>
        </w:rPr>
        <w:t xml:space="preserve"> </w:t>
      </w:r>
      <w:r w:rsidR="002C6C64" w:rsidRPr="00E236F4">
        <w:rPr>
          <w:lang w:val="ru-RU"/>
        </w:rPr>
        <w:t>என்ற கேள்வி, கடவுளின் அன்பில் நீங்கள் சந்தேகம் கொள்வதைக் குறிக்கிறது. மேலும், அவருடைய அன்பில் சந்தேகம் கொண்டு, ஒரு கையால் ஒரு வேண்டுகோளை அவரிடம் சமர்ப்பித்து</w:t>
      </w:r>
      <w:r w:rsidR="008F333A">
        <w:rPr>
          <w:lang w:val="ru-RU"/>
        </w:rPr>
        <w:t>,</w:t>
      </w:r>
      <w:r w:rsidR="002C6C64" w:rsidRPr="00E236F4">
        <w:rPr>
          <w:lang w:val="ru-RU"/>
        </w:rPr>
        <w:t xml:space="preserve"> மறுகையால் உடனடியாக அதைத் திரும்பப் பெறுகிறீர்கள். சரி, இப்படிச் செய்வதன் மூலம், 'வரிசை மீறிப் பெறப்படும் </w:t>
      </w:r>
      <w:r>
        <w:rPr>
          <w:lang w:val="ru-RU"/>
        </w:rPr>
        <w:t>உரிமையை'</w:t>
      </w:r>
      <w:r w:rsidR="002C6C64" w:rsidRPr="00E236F4">
        <w:rPr>
          <w:lang w:val="ru-RU"/>
        </w:rPr>
        <w:t xml:space="preserve"> நீங்கள் இழந்துவிடுகிறீர்கள்</w:t>
      </w:r>
      <w:r>
        <w:rPr>
          <w:lang w:val="ru-RU"/>
        </w:rPr>
        <w:t>.</w:t>
      </w:r>
    </w:p>
    <w:p w14:paraId="1AF42A7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கடவுளிடம் எதையாவது கேட்டு உடனடியாகப் பெறவில்லை என்றால், தொடர்ந்து கேட்பது சரியா?</w:t>
      </w:r>
    </w:p>
    <w:p w14:paraId="233A7151" w14:textId="0531012A" w:rsidR="00BA44CB" w:rsidRDefault="00BA44CB" w:rsidP="008F333A">
      <w:pPr>
        <w:rPr>
          <w:lang w:val="ru-RU"/>
        </w:rPr>
      </w:pPr>
      <w:r>
        <w:rPr>
          <w:lang w:val="ru-RU"/>
        </w:rPr>
        <w:tab/>
      </w:r>
      <w:r w:rsidR="008F333A">
        <w:rPr>
          <w:lang w:val="ru-RU"/>
        </w:rPr>
        <w:t xml:space="preserve">— </w:t>
      </w:r>
      <w:r w:rsidR="002C6C64" w:rsidRPr="00E236F4">
        <w:rPr>
          <w:lang w:val="ru-RU"/>
        </w:rPr>
        <w:t>ஆம், நீங்கள் அவ்வாறு இருக்க வேண்டும். விடாமுயற்சியுடன் இருங்கள். எல்லாவற்றிற்கும் மேலாக, நாம் ஒரு அரசாங்க அலுவலகத்திற்குச் சென்று ஒரு அரசு அதிகாரியிடம் ஒரு கோரிக்கையை முன்வைக்கும்போது, நாம் விரும்புவதைப் பெற சில சமயங்களில் விடாமுயற்சியுடன் இருக்க வேண்டியுள்ளது. 'தயவுசெய்து எனக்கு உதவுங்கள்,</w:t>
      </w:r>
      <w:r w:rsidR="008F333A">
        <w:rPr>
          <w:lang w:val="ru-RU"/>
        </w:rPr>
        <w:t xml:space="preserve">' </w:t>
      </w:r>
      <w:r w:rsidR="002C6C64" w:rsidRPr="00E236F4">
        <w:rPr>
          <w:lang w:val="ru-RU"/>
        </w:rPr>
        <w:t>என்று சொல்கிறோம், 'இல்லையென்றால் நான் இங்கிருந்து செல்ல மாட்டேன்</w:t>
      </w:r>
      <w:r>
        <w:rPr>
          <w:lang w:val="ru-RU"/>
        </w:rPr>
        <w:t>.'</w:t>
      </w:r>
      <w:r w:rsidR="002C6C64" w:rsidRPr="00E236F4">
        <w:rPr>
          <w:lang w:val="ru-RU"/>
        </w:rPr>
        <w:t xml:space="preserve"> ஆகவே ஜெபத்திலும் விடாமுயற்சி தேவை: கானானியப் பெண்மணி கிறிஸ்துவிடம் எவ்வளவு விடாமுயற்சியுடன் மன்றாடியது உங்களுக்கு நினைவிருக்கிறதா?</w:t>
      </w:r>
      <w:r w:rsidR="001A5E24">
        <w:rPr>
          <w:rStyle w:val="FootnoteReference"/>
          <w:lang w:val="ru-RU"/>
        </w:rPr>
        <w:footnoteReference w:id="14"/>
      </w:r>
      <w:r w:rsidR="001A5E24" w:rsidRPr="001A5E24">
        <w:rPr>
          <w:lang w:val="ru-RU"/>
        </w:rPr>
        <w:t xml:space="preserve"> </w:t>
      </w:r>
      <w:r w:rsidR="002C6C64" w:rsidRPr="00E236F4">
        <w:rPr>
          <w:lang w:val="ru-RU"/>
        </w:rPr>
        <w:t>மேலும், அநியாயமான நீதிபதியிடம் மன்றாடிய நற்செய்தியில் வரும் விதவைப் பெண்ணும் விடாமுயற்சியுடன் இருந்தார்.</w:t>
      </w:r>
      <w:r w:rsidR="001A5E24">
        <w:rPr>
          <w:rStyle w:val="FootnoteReference"/>
          <w:lang w:val="ru-RU"/>
        </w:rPr>
        <w:footnoteReference w:id="15"/>
      </w:r>
    </w:p>
    <w:p w14:paraId="3D85E549" w14:textId="77777777" w:rsidR="00BA44CB" w:rsidRDefault="00BA44CB" w:rsidP="008F333A">
      <w:pPr>
        <w:rPr>
          <w:lang w:val="ru-RU"/>
        </w:rPr>
      </w:pPr>
      <w:r>
        <w:rPr>
          <w:lang w:val="ru-RU"/>
        </w:rPr>
        <w:tab/>
      </w:r>
      <w:r w:rsidR="008F333A">
        <w:rPr>
          <w:lang w:val="ru-RU"/>
        </w:rPr>
        <w:t xml:space="preserve">— </w:t>
      </w:r>
      <w:r w:rsidR="002C6C64" w:rsidRPr="00E236F4">
        <w:rPr>
          <w:lang w:val="ru-RU"/>
        </w:rPr>
        <w:t>இருப்பினும், கெரொண்டா, நேரம் கடந்து, என் வேண்டுகோளுக்குப் பதிலில்லை என்றால், நான் மனச்சோர்வடைகிறேன்.</w:t>
      </w:r>
    </w:p>
    <w:p w14:paraId="6549B3A6" w14:textId="4157D1F3" w:rsidR="00BA44CB" w:rsidRDefault="00BA44CB" w:rsidP="008F333A">
      <w:pPr>
        <w:rPr>
          <w:lang w:val="ru-RU"/>
        </w:rPr>
      </w:pPr>
      <w:r>
        <w:rPr>
          <w:lang w:val="ru-RU"/>
        </w:rPr>
        <w:tab/>
      </w:r>
      <w:r w:rsidR="008F333A">
        <w:rPr>
          <w:lang w:val="ru-RU"/>
        </w:rPr>
        <w:t xml:space="preserve">— </w:t>
      </w:r>
      <w:r w:rsidR="002C6C64" w:rsidRPr="00E236F4">
        <w:rPr>
          <w:lang w:val="ru-RU"/>
        </w:rPr>
        <w:t xml:space="preserve">நாம் ஜெபத்தில் எதையாவது கேட்கும்போது, பொறுமையாகக் காத்திருக்க வேண்டும். ஒருமுறை, என் கண் வீங்கி, பயங்கரமாக வலிக்கத் தொடங்கியது. நான் மூன்று முறை கடவுளின் திருத்தாயின் திருச்சிலைக்குச் சென்று, இரவில் தியானப் புத்தகத்தைப் படிக்க முடியும்படி என்னைக் குணப்படுத்தும்படி அவளிடம் கேட்டேன். நான் அந்த உருவப்படத்தின் முன் விளக்கிலிருந்து எண்ணெய் எடுத்து என் கண் வலியெடுத்த இடத்தில் பூசினேன், ஆனால் கண் வலிக்கொண்டே இருந்தது. சில நாட்களுக்குப் பிறகு, நிலைமை இன்னும் மோசமானது: கண் வலிக்கவும் மேலும் மேலும் வீங்கவும் செய்தது. இப்படி இரண்டு வாரங்கள் கடந்துவிட்டன. பிறகு, மிகவும் சங்கடமாக உணர்ந்து, நான் மீண்டும் புனித தெய்வத் தாயாரின் உருவப்படத்தின் அருகே சென்று கூறினேன்: </w:t>
      </w:r>
      <w:r>
        <w:rPr>
          <w:lang w:val="ru-RU"/>
        </w:rPr>
        <w:t>"</w:t>
      </w:r>
      <w:r w:rsidR="002C6C64" w:rsidRPr="00E236F4">
        <w:rPr>
          <w:lang w:val="ru-RU"/>
        </w:rPr>
        <w:t xml:space="preserve">கடவுளின் தாயே, என்னை மன்னித்தருளும், ஆனால் நான் உங்களை மீண்டும் </w:t>
      </w:r>
      <w:r w:rsidR="002C6C64" w:rsidRPr="00E236F4">
        <w:rPr>
          <w:lang w:val="ru-RU"/>
        </w:rPr>
        <w:lastRenderedPageBreak/>
        <w:t>ஒருமுறை தொந்தரவு செய்ய வேண்டும்</w:t>
      </w:r>
      <w:r>
        <w:rPr>
          <w:lang w:val="ru-RU"/>
        </w:rPr>
        <w:t xml:space="preserve">." </w:t>
      </w:r>
      <w:r w:rsidR="002C6C64" w:rsidRPr="00E236F4">
        <w:rPr>
          <w:lang w:val="ru-RU"/>
        </w:rPr>
        <w:t xml:space="preserve">நான் மீண்டும் என் கண்ணில் விளக்கிலிருந்து எண்ணெய் தடவிக்கொண்டேன், வலி உடனடியாக மறைந்துவிட்டது. நான் முதன்முதலில் அவளிடம் கேட்டவுடனேயே, மிகவும் புனிதமான கடவுளின் தாய் என்னை உடனடியாகக் குணப்படுத்தியிருக்க முடியாது என்று நீங்கள் நினைக்கிறீர்களா? நிச்சயமாக அவளால் முடிந்திருக்கும். ஆனால், எனக்குத் தெரியாத ஒன்றை அறிந்து, அவள் சிறிது காலம் நான் துன்பப்படுவதற்கு அனுமதித்தாள். எனவே நீங்களும் பணிவோடு கேட்டு, பொறுமையாகக் காத்திருக்க வேண்டும். நம்பிக்கை, வலி, விடாமுயற்சி மற்றும் பொறுமையுடன் செய்யப்படும் பிரார்த்தனை கேட்கப்படுகிறது </w:t>
      </w:r>
      <w:r w:rsidR="008F333A">
        <w:rPr>
          <w:lang w:val="ru-RU"/>
        </w:rPr>
        <w:t xml:space="preserve">— </w:t>
      </w:r>
      <w:r w:rsidR="002C6C64" w:rsidRPr="00E236F4">
        <w:rPr>
          <w:lang w:val="ru-RU"/>
        </w:rPr>
        <w:t>நிச்சயமாக, கேட்கப்படும் விஷயம் நமது நன்மைக்காக இருந்தால் மட்டுமே.</w:t>
      </w:r>
    </w:p>
    <w:p w14:paraId="158AC71A" w14:textId="577DDB38" w:rsidR="00BA44CB" w:rsidRPr="00846B18" w:rsidRDefault="00BA44CB" w:rsidP="008F333A">
      <w:pPr>
        <w:rPr>
          <w:lang w:val="ru-RU"/>
        </w:rPr>
      </w:pPr>
    </w:p>
    <w:p w14:paraId="7448C3F7" w14:textId="77777777" w:rsidR="00E3603A" w:rsidRPr="00846B18" w:rsidRDefault="00E3603A" w:rsidP="008F333A">
      <w:pPr>
        <w:rPr>
          <w:lang w:val="ru-RU"/>
        </w:rPr>
      </w:pPr>
    </w:p>
    <w:p w14:paraId="33C2EFE3" w14:textId="285C5D08" w:rsidR="00BA44CB" w:rsidRDefault="00E3603A" w:rsidP="00E3603A">
      <w:pPr>
        <w:pStyle w:val="Heading3"/>
        <w:rPr>
          <w:lang w:val="ru-RU"/>
        </w:rPr>
      </w:pPr>
      <w:bookmarkStart w:id="36" w:name="_Toc196716743"/>
      <w:bookmarkStart w:id="37" w:name="_Toc242628424"/>
      <w:r w:rsidRPr="00E236F4">
        <w:rPr>
          <w:lang w:val="ru-RU"/>
        </w:rPr>
        <w:t>அத்தியாயம்</w:t>
      </w:r>
      <w:r w:rsidR="00846B18">
        <w:rPr>
          <w:lang w:val="ru-RU"/>
        </w:rPr>
        <w:t xml:space="preserve"> 4</w:t>
      </w:r>
      <w:r w:rsidRPr="00E236F4">
        <w:rPr>
          <w:lang w:val="ru-RU"/>
        </w:rPr>
        <w:t xml:space="preserve">. </w:t>
      </w:r>
      <w:r w:rsidRPr="00846B18">
        <w:rPr>
          <w:lang w:val="ru-RU"/>
        </w:rPr>
        <w:br/>
      </w:r>
      <w:r w:rsidRPr="00E236F4">
        <w:rPr>
          <w:lang w:val="ru-RU"/>
        </w:rPr>
        <w:t>கடவுளுடன் ஐக்கியத்திற்காகத் தயாராவது எப்படி</w:t>
      </w:r>
      <w:bookmarkEnd w:id="36"/>
      <w:bookmarkEnd w:id="37"/>
    </w:p>
    <w:p w14:paraId="4DC7E3B3" w14:textId="77777777" w:rsidR="00BA44CB" w:rsidRDefault="00BA44CB" w:rsidP="008F333A">
      <w:pPr>
        <w:rPr>
          <w:lang w:val="ru-RU"/>
        </w:rPr>
      </w:pPr>
    </w:p>
    <w:p w14:paraId="5EAA81AE" w14:textId="77777777" w:rsidR="00BA44CB" w:rsidRDefault="002C6C64" w:rsidP="0046557E">
      <w:pPr>
        <w:pStyle w:val="Heading4"/>
        <w:rPr>
          <w:lang w:val="ru-RU"/>
        </w:rPr>
      </w:pPr>
      <w:bookmarkStart w:id="38" w:name="_Toc196716744"/>
      <w:bookmarkStart w:id="39" w:name="_Toc242628425"/>
      <w:r w:rsidRPr="00E236F4">
        <w:rPr>
          <w:lang w:val="ru-RU"/>
        </w:rPr>
        <w:t>கிறிஸ்துவிடம் ஒரு தாழ்மையான அறிக்கை</w:t>
      </w:r>
      <w:bookmarkEnd w:id="38"/>
      <w:bookmarkEnd w:id="39"/>
    </w:p>
    <w:p w14:paraId="44A0A038" w14:textId="08772A9D" w:rsidR="00BA44CB" w:rsidRDefault="002C6C64" w:rsidP="00E3603A">
      <w:pPr>
        <w:ind w:firstLine="720"/>
        <w:rPr>
          <w:lang w:val="ru-RU"/>
        </w:rPr>
      </w:pPr>
      <w:r w:rsidRPr="00E236F4">
        <w:rPr>
          <w:lang w:val="ru-RU"/>
        </w:rPr>
        <w:t>மூப்பரே, ஜெபத்திற்கு முன் என்ன ஆயத்தங்கள் அவசியம்?</w:t>
      </w:r>
    </w:p>
    <w:p w14:paraId="73E0271F" w14:textId="5FB66D67" w:rsidR="00BA44CB" w:rsidRDefault="00BA44CB" w:rsidP="008F333A">
      <w:pPr>
        <w:rPr>
          <w:lang w:val="ru-RU"/>
        </w:rPr>
      </w:pPr>
      <w:r>
        <w:rPr>
          <w:lang w:val="ru-RU"/>
        </w:rPr>
        <w:tab/>
      </w:r>
      <w:r w:rsidR="008F333A">
        <w:rPr>
          <w:lang w:val="ru-RU"/>
        </w:rPr>
        <w:t xml:space="preserve">— </w:t>
      </w:r>
      <w:r w:rsidR="002C6C64" w:rsidRPr="00E236F4">
        <w:rPr>
          <w:lang w:val="ru-RU"/>
        </w:rPr>
        <w:t>இது புனித நற்கிரியைக்கான தயாரிப்பைப் போன்றது. எல்லாவற்றிற்கும் மேலாக</w:t>
      </w:r>
      <w:r w:rsidR="008F333A">
        <w:rPr>
          <w:lang w:val="ru-RU"/>
        </w:rPr>
        <w:t>,</w:t>
      </w:r>
      <w:r w:rsidR="002C6C64" w:rsidRPr="00E236F4">
        <w:rPr>
          <w:lang w:val="ru-RU"/>
        </w:rPr>
        <w:t xml:space="preserve"> கிறிஸ்துவின் புனித மர்மங்கள் ஒரு தெய்வீக வரவேற்பாகும், அதேசமயம் பிரார்த்தனை என்பது தெய்வீக ஐக்கியமாகும். நாம் நற்கிரியைப் பெறும்போது, நாம் கிறிஸ்துவை நமக்குள் எடுத்துக்கொள்கிறோம், மேலும் தெய்வீக அருள் நம்மை வந்தடைகிறது. மேலும் ஜெபத்தின்போது, நாம் கிறிஸ்துவுடன் இடைவிடாமல் ஐக்கியம் கொள்கிறோம்</w:t>
      </w:r>
      <w:r w:rsidR="008F333A">
        <w:rPr>
          <w:lang w:val="ru-RU"/>
        </w:rPr>
        <w:t>,</w:t>
      </w:r>
      <w:r w:rsidR="002C6C64" w:rsidRPr="00E236F4">
        <w:rPr>
          <w:lang w:val="ru-RU"/>
        </w:rPr>
        <w:t xml:space="preserve"> மேலும் தெய்வீகக் கிருபையை வேறு விதத்தில் பெறுகிறோம். கிறிஸ்துவுடன் ஐக்கியம் கொண்டு தெய்வீகக் கிருபையைப் பெறுவது மட்டும் போதுமானதல்லவா? திருவருட்சாதனத்தில், நாம் கிறிஸ்துவின் உடலையும் இரத்தத்தையும் உட்கொள்கிறோம், ஆனால் ஜெபத்தில் நாம் கடவுளுடன் ஐக்கியம் கொள்கிறோம். புனித நற்கருணை பெறுவதற்கு முன்பு, ஒருவர் தனது ஆன்மீகத் தந்தையிடம் பாவ அறிக்கை செய்ய வேண்டும். அதேபோல், பிரார்த்தனையைத் தொடங்குவதற்கு முன்பு</w:t>
      </w:r>
      <w:r w:rsidR="008F333A">
        <w:rPr>
          <w:lang w:val="ru-RU"/>
        </w:rPr>
        <w:t>—</w:t>
      </w:r>
      <w:r w:rsidR="002C6C64" w:rsidRPr="00E236F4">
        <w:rPr>
          <w:lang w:val="ru-RU"/>
        </w:rPr>
        <w:t xml:space="preserve">வேறு வார்த்தைகளில் </w:t>
      </w:r>
      <w:r w:rsidR="008F333A">
        <w:rPr>
          <w:lang w:val="ru-RU"/>
        </w:rPr>
        <w:t xml:space="preserve">கூறுவதானால், </w:t>
      </w:r>
      <w:r w:rsidR="002C6C64" w:rsidRPr="00E236F4">
        <w:rPr>
          <w:lang w:val="ru-RU"/>
        </w:rPr>
        <w:t>கடவுளுடன் ஐக்கியம் கொள்ளுவதற்கு முன்பு—கிறிஸ்துவிடம் ஒரு தாழ்மையான பாவ அறிக்கை அவசியமாகும். பிரார்த்தனை செய்யத் தொடங்குவதற்கு முன்பு, ஒரு நபர் தாழ்மையுடன் அறிக்கையிட வேண்டும்: 'கர்த்தரே, என் செயல்கள் முற்றிலும் பரிதாபகரமானவை... நான் பாவங்களாலும் காமவிருப்பங்களாலும் நிறைந்திருக்கிறேன்... உம் பார்வையை என் மீது திருப்புவதற்குக் கூட நான் தகுதியற்றவன், ஆனாலும் நான் உம்மிடம் கேட்கிறேன்: எனக்கு உதவுங்கள்.</w:t>
      </w:r>
      <w:r>
        <w:rPr>
          <w:lang w:val="ru-RU"/>
        </w:rPr>
        <w:t xml:space="preserve">" </w:t>
      </w:r>
      <w:r w:rsidR="002C6C64" w:rsidRPr="00E236F4">
        <w:rPr>
          <w:lang w:val="ru-RU"/>
        </w:rPr>
        <w:t>கிறிஸ்துவிடம் இத்தகைய தாழ்மையான அறிக்கையைச் செய்யும்போது, ஒருவருக்கு தெய்வீகக் கிருபை வருகிறது, மேலும் அவர்கள் கடவுளுடன் ஐக்கியம் கொள்ளத் தொடங்குகிறார்கள்.</w:t>
      </w:r>
    </w:p>
    <w:p w14:paraId="4C923FCE" w14:textId="5220CA88" w:rsidR="00BA44CB" w:rsidRDefault="00BA44CB" w:rsidP="008F333A">
      <w:pPr>
        <w:rPr>
          <w:lang w:val="ru-RU"/>
        </w:rPr>
      </w:pPr>
      <w:r>
        <w:rPr>
          <w:lang w:val="ru-RU"/>
        </w:rPr>
        <w:tab/>
      </w:r>
      <w:r w:rsidR="002C6C64" w:rsidRPr="00E236F4">
        <w:rPr>
          <w:lang w:val="ru-RU"/>
        </w:rPr>
        <w:t>ஒருவர் மனந்திரும்பி, தனது பாவங்களைத் தேவனுக்குத் தாழ்மையுடன் அறிக்கையிடாவிட்டால், அவர் ஒரு சீர்கேடான நிலையில் இருப்பார். மேலும் இந்த சீர்கேடு, அவர் தேவனுடன் ஐக்கியம் கொள்ளத் தடுக்கும் ஒரு சுவராக மாறும். வாசல் மூடியே இருக்கும், ஆன்மாவிற்கு அமைதி கிடைக்காது. ஆனால் ஒருவன், 'கடவுளே</w:t>
      </w:r>
      <w:r>
        <w:rPr>
          <w:lang w:val="ru-RU"/>
        </w:rPr>
        <w:t>,</w:t>
      </w:r>
      <w:r w:rsidR="002C6C64" w:rsidRPr="00E236F4">
        <w:rPr>
          <w:lang w:val="ru-RU"/>
        </w:rPr>
        <w:t xml:space="preserve"> நான் பாவம் </w:t>
      </w:r>
      <w:r>
        <w:rPr>
          <w:lang w:val="ru-RU"/>
        </w:rPr>
        <w:t>செய்தேன்' என்று</w:t>
      </w:r>
      <w:r w:rsidR="002C6C64" w:rsidRPr="00E236F4">
        <w:rPr>
          <w:lang w:val="ru-RU"/>
        </w:rPr>
        <w:t xml:space="preserve"> கூறினால், তখন அந்தச் சுவர் இடிந்துவிடும்—அல்லது, சொல்லப்போனால், கடவுளே அந்த வாசலைத் திறப்பார், மேலும் அந்த நபர் அவருடனான ஐக்கியத்தின் அருளைப் பெறுவார்.</w:t>
      </w:r>
    </w:p>
    <w:p w14:paraId="3BBDA774" w14:textId="49CBEE96" w:rsidR="00E3603A" w:rsidRPr="00846B18" w:rsidRDefault="00BA44CB" w:rsidP="008F333A">
      <w:pPr>
        <w:rPr>
          <w:lang w:val="ru-RU"/>
        </w:rPr>
      </w:pPr>
      <w:r>
        <w:rPr>
          <w:lang w:val="ru-RU"/>
        </w:rPr>
        <w:tab/>
      </w:r>
      <w:r w:rsidR="008F333A">
        <w:rPr>
          <w:lang w:val="ru-RU"/>
        </w:rPr>
        <w:t xml:space="preserve">— </w:t>
      </w:r>
      <w:r w:rsidR="002C6C64" w:rsidRPr="00E236F4">
        <w:rPr>
          <w:lang w:val="ru-RU"/>
        </w:rPr>
        <w:t xml:space="preserve">ஜெரோண்டா, </w:t>
      </w:r>
      <w:r>
        <w:rPr>
          <w:lang w:val="ru-RU"/>
        </w:rPr>
        <w:t>*தி லேடர்*</w:t>
      </w:r>
      <w:r w:rsidR="002C6C64" w:rsidRPr="00E236F4">
        <w:rPr>
          <w:lang w:val="ru-RU"/>
        </w:rPr>
        <w:t xml:space="preserve"> நூலில் நான் படித்திருக்கிறேன், ஜெபிப்பதற்காக எழுந்திருக்கும்போது, ஒரு மன்னனுக்கு முன்பாகத் தோன்றுவதற்குத் தயாராகும் போது அணியும் ஆடைகளை ஒருவன் அணிய வேண்டும் என்று.</w:t>
      </w:r>
      <w:r w:rsidR="00E3603A">
        <w:rPr>
          <w:rStyle w:val="FootnoteReference"/>
          <w:lang w:val="ru-RU"/>
        </w:rPr>
        <w:footnoteReference w:id="16"/>
      </w:r>
    </w:p>
    <w:p w14:paraId="1335EC1A" w14:textId="14E6C88F" w:rsidR="00BA44CB" w:rsidRPr="00E3603A" w:rsidRDefault="002C6C64" w:rsidP="00E3603A">
      <w:pPr>
        <w:pStyle w:val="ListParagraph"/>
        <w:numPr>
          <w:ilvl w:val="0"/>
          <w:numId w:val="3"/>
        </w:numPr>
        <w:rPr>
          <w:lang w:val="ru-RU"/>
        </w:rPr>
      </w:pPr>
      <w:r w:rsidRPr="00E3603A">
        <w:rPr>
          <w:lang w:val="ru-RU"/>
        </w:rPr>
        <w:t>இந்த ஆடைகள் என்ன வகையானவை?</w:t>
      </w:r>
    </w:p>
    <w:p w14:paraId="47E1A94E" w14:textId="72893AA7" w:rsidR="00BA44CB" w:rsidRDefault="00BA44CB" w:rsidP="008F333A">
      <w:pPr>
        <w:rPr>
          <w:lang w:val="ru-RU"/>
        </w:rPr>
      </w:pPr>
      <w:r>
        <w:rPr>
          <w:lang w:val="ru-RU"/>
        </w:rPr>
        <w:tab/>
      </w:r>
      <w:r w:rsidR="008F333A">
        <w:rPr>
          <w:lang w:val="ru-RU"/>
        </w:rPr>
        <w:t xml:space="preserve">— </w:t>
      </w:r>
      <w:r w:rsidR="002C6C64" w:rsidRPr="00E236F4">
        <w:rPr>
          <w:lang w:val="ru-RU"/>
        </w:rPr>
        <w:t>கடவுளுக்கு முன்பாகத் தன்னைத் தாழ்த்திக்கொண்டு, தன் பாவங்களுக்காகத் தாழ்மையுடன் மன்னிப்புக் கேட்பதுமே அந்த ஆடைகள். இப்படிச் சொல்லுங்கள்: 'என் இறைவா, நான் நன்றிகெட்டவன்; உமக்கு எதிராக மிகக் கொடிய பாவங்கள் செய்துவிட்டேன்; உம்மை வருத்தப்படுத்திவிட்டேன்… என்னை மன்னித்தருளும்!</w:t>
      </w:r>
      <w:r>
        <w:rPr>
          <w:lang w:val="ru-RU"/>
        </w:rPr>
        <w:t xml:space="preserve">' </w:t>
      </w:r>
      <w:r w:rsidR="002C6C64" w:rsidRPr="00E236F4">
        <w:rPr>
          <w:lang w:val="ru-RU"/>
        </w:rPr>
        <w:t xml:space="preserve">ஆனால், இந்த வார்த்தைகளை இயந்திரத்தனமாக உச்சரிக்காதீர்கள்; இதயப்பூர்வமான மனந்திரும்புதலுடன் அவற்றைச் சொல்லுங்கள். கடவுளிடம் பேசும்போது ஒருவர் என்ன 'உடைகளை' அணிய வேண்டும் என்பது இப்போது உங்களுக்குப் புரிகிறதா? உங்களிடம் இந்த உடைகள்—இந்த மனந்திரும்புதல்—இல்லையென்றால், நீங்கள் பிரார்த்தனை செய்ய எழுந்திருக்கும்போது, அது கடவுளிடம், </w:t>
      </w:r>
      <w:r w:rsidR="002C6C64" w:rsidRPr="00E236F4">
        <w:rPr>
          <w:lang w:val="ru-RU"/>
        </w:rPr>
        <w:lastRenderedPageBreak/>
        <w:t>'வணக்கம், எப்படி இருக்கிறீர்கள்? உலகில் என்ன புது விஷயம்?</w:t>
      </w:r>
      <w:r>
        <w:rPr>
          <w:lang w:val="ru-RU"/>
        </w:rPr>
        <w:t xml:space="preserve">' </w:t>
      </w:r>
      <w:r w:rsidR="002C6C64" w:rsidRPr="00E236F4">
        <w:rPr>
          <w:lang w:val="ru-RU"/>
        </w:rPr>
        <w:t>என்று கேட்பது போலாகும். எல்லாவற்றிற்கும் மேலாக, நாம் தவறு செய்த ஒருவரிடம்கூட மன்னிப்புக் கேட்க வேண்டும்! எனவே, நமது அன்றாடப் பாவங்களுக்காகக் கடவுளிடம் மன்னிப்புக் கேட்பது எவ்வளவு முக்கியமானது!</w:t>
      </w:r>
    </w:p>
    <w:p w14:paraId="6DE7E2C9"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எனவே, ஜெரோண்டா, நான் ஒவ்வொரு நாளும் செய்யும் பாவங்களைப் பற்றி நான் சிந்திக்க வேண்டுமா?</w:t>
      </w:r>
    </w:p>
    <w:p w14:paraId="6310A592" w14:textId="6DBACAE3" w:rsidR="00BA44CB" w:rsidRDefault="00BA44CB" w:rsidP="008F333A">
      <w:pPr>
        <w:rPr>
          <w:lang w:val="ru-RU"/>
        </w:rPr>
      </w:pPr>
      <w:r>
        <w:rPr>
          <w:lang w:val="ru-RU"/>
        </w:rPr>
        <w:tab/>
      </w:r>
      <w:r w:rsidR="008F333A">
        <w:rPr>
          <w:lang w:val="ru-RU"/>
        </w:rPr>
        <w:t xml:space="preserve">— </w:t>
      </w:r>
      <w:r w:rsidR="002C6C64" w:rsidRPr="00E236F4">
        <w:rPr>
          <w:lang w:val="ru-RU"/>
        </w:rPr>
        <w:t>முதலில், நீங்கள் அன்றைய தினம் செய்த குறிப்பிட்ட பாவங்களுக்காகக் கடவுளிடம் மன்னிப்புக் கேளுங்கள். பின்னர், நீங்கள் பொதுவாக எவ்வளவு பாவம் நிறைந்தவர் என்பதைச் சிந்தியுங்கள். இப்படிச் செய்வதன் மூலம், நீங்கள் உங்களைத் தாழ்த்திக்கொண்டு, உங்களுக்குத் தேவையானதைக் கடவுளிடம் கேட்கத் தொடங்குகிறீர்கள். நான் ஜெபிக்க எழுந்திருக்கும்போது, நற்செய்தியில் உள்ள வரி வசூலிப்பவரின் வார்த்தைகளுடன் தொடங்குகிறேன்: 'கடவுளே, பாவியாகிய என்மேல் இரக்கம் கொள்ளும்.'</w:t>
      </w:r>
      <w:r w:rsidR="00E3603A">
        <w:rPr>
          <w:rStyle w:val="FootnoteReference"/>
          <w:lang w:val="ru-RU"/>
        </w:rPr>
        <w:footnoteReference w:id="17"/>
      </w:r>
      <w:r w:rsidR="002C6C64" w:rsidRPr="00E236F4">
        <w:rPr>
          <w:lang w:val="ru-RU"/>
        </w:rPr>
        <w:t xml:space="preserve"> இந்த வார்த்தைகளை நான் சிலமுறை கிசுகிசுத்துச் சொல்கிறேன், பின்னர் இறைவனின் செபத்தைச் சொல்கிறேன்.</w:t>
      </w:r>
    </w:p>
    <w:p w14:paraId="4A6460ED" w14:textId="2186E858" w:rsidR="00BA44CB" w:rsidRDefault="00BA44CB" w:rsidP="008F333A">
      <w:pPr>
        <w:rPr>
          <w:lang w:val="ru-RU"/>
        </w:rPr>
      </w:pPr>
      <w:r>
        <w:rPr>
          <w:lang w:val="ru-RU"/>
        </w:rPr>
        <w:tab/>
      </w:r>
      <w:r w:rsidR="002C6C64" w:rsidRPr="00E236F4">
        <w:rPr>
          <w:lang w:val="ru-RU"/>
        </w:rPr>
        <w:t>ஒருமுறை நான் எப்படி ஜெபிப்பது என்று கற்றுக்கொடுக்கும்படி கடவுளிடம் கேட்டேன். அப்போது எனக்கு ஒரு தரிசனம் ஏற்பட்டது: சுமார் பதினேழு வயது மதிக்கத்தக்க ஒரு இளைஞன் ஜெபித்துக் கொண்டிருந்தான். ஓ, அவன் என்னை முழுமையான மனந்திரும்புதலுக்குக் கொண்டு வந்தான்!... அவன் எப்படி அழுதான், எப்படி ஜெபித்தான்!... நான் வியப்படைந்து ஆழ்ந்து நெகிழ்ந்து போனேன். அவன் தன் பிரார்த்தனையை ஒரு ஒப்புதலுடன் தொடங்கினான்: 'நான் எவ்வளவு நன்றிகெட்டவன், எவ்வளவு திருத்த முடியாதவன்...</w:t>
      </w:r>
      <w:r w:rsidR="008F333A">
        <w:rPr>
          <w:lang w:val="ru-RU"/>
        </w:rPr>
        <w:t xml:space="preserve">' — </w:t>
      </w:r>
      <w:r w:rsidR="002C6C64" w:rsidRPr="00E236F4">
        <w:rPr>
          <w:lang w:val="ru-RU"/>
        </w:rPr>
        <w:t>பின்னர் தொடர்ந்தான்: 'என் கடவுளே! நான் எவ்வளவு பெரிய பாவியன்!.. நீர் எனக்கு உதவி செய்யாவிட்டால் என் வழிகளை நான் எப்படி திருத்த முடியும்?!</w:t>
      </w:r>
      <w:r>
        <w:rPr>
          <w:lang w:val="ru-RU"/>
        </w:rPr>
        <w:t xml:space="preserve">' </w:t>
      </w:r>
      <w:r w:rsidR="008F333A">
        <w:rPr>
          <w:lang w:val="ru-RU"/>
        </w:rPr>
        <w:t xml:space="preserve">— </w:t>
      </w:r>
      <w:r w:rsidR="002C6C64" w:rsidRPr="00E236F4">
        <w:rPr>
          <w:lang w:val="ru-RU"/>
        </w:rPr>
        <w:t>பிறகு தனக்குத் தேவையானவற்றைக் கடவுளிடம் கேட்கத் தொடங்கினான்.</w:t>
      </w:r>
    </w:p>
    <w:p w14:paraId="7258F22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ஜெபம் செய்யும்போது என் மனம் அடிக்கடி குறிப்பிட்ட பாவங்களை நோக்கிச் செல்கிறது, என்னால் கவனம் செலுத்த முடியவில்லை.</w:t>
      </w:r>
    </w:p>
    <w:p w14:paraId="35549130" w14:textId="54596D50" w:rsidR="00BA44CB" w:rsidRDefault="00BA44CB" w:rsidP="008F333A">
      <w:pPr>
        <w:rPr>
          <w:lang w:val="ru-RU"/>
        </w:rPr>
      </w:pPr>
      <w:r>
        <w:rPr>
          <w:lang w:val="ru-RU"/>
        </w:rPr>
        <w:tab/>
      </w:r>
      <w:r w:rsidR="008F333A">
        <w:rPr>
          <w:lang w:val="ru-RU"/>
        </w:rPr>
        <w:t xml:space="preserve">— </w:t>
      </w:r>
      <w:r w:rsidR="002C6C64" w:rsidRPr="00E236F4">
        <w:rPr>
          <w:lang w:val="ru-RU"/>
        </w:rPr>
        <w:t>ஆனால் நாங்கள் ஒப்புக்கொண்டோம்: ஒருவர் பிரார்த்தனை செய்வதற்கு முன்பு தன்னைத்தானே ஆராய்ந்து, தனது பாவங்களை அறிக்கையிட வேண்டும், பிரார்த்தனை செய்யும் போது அல்ல. பிரார்த்தனைக்கு நடுவே நீங்கள் எங்கே, எப்படித் தவறினீர்கள் என்பதைத் துல்லியமாக நினைவு கூர்வது சுயபரிசோதனை அல்ல, மாறாக சாத்தானுடன் செய்யும் வீணான உரையாடல். பிரார்த்தனைக்கு முன்பு, நம்மிடம் என்ன தவறு என்பதை நீங்கள் சிந்தித்து, ஒரு இலக்கை நிர்ணயித்து, உங்கள் மன சக்திகளை அதன் பக்கம் திருப்பி, உங்களை நீங்களே 'செயல்!</w:t>
      </w:r>
      <w:r>
        <w:rPr>
          <w:lang w:val="ru-RU"/>
        </w:rPr>
        <w:t>'</w:t>
      </w:r>
      <w:r w:rsidR="002C6C64" w:rsidRPr="00E236F4">
        <w:rPr>
          <w:lang w:val="ru-RU"/>
        </w:rPr>
        <w:t xml:space="preserve"> என்று கட்டளையிட வேண்டும்.</w:t>
      </w:r>
    </w:p>
    <w:p w14:paraId="64D6B71B" w14:textId="77777777" w:rsidR="00BA44CB" w:rsidRDefault="00BA44CB" w:rsidP="008F333A">
      <w:pPr>
        <w:rPr>
          <w:lang w:val="ru-RU"/>
        </w:rPr>
      </w:pPr>
    </w:p>
    <w:p w14:paraId="304A6BB3" w14:textId="34AEADD8" w:rsidR="00BA44CB" w:rsidRDefault="002C6C64" w:rsidP="0046557E">
      <w:pPr>
        <w:pStyle w:val="Heading4"/>
        <w:rPr>
          <w:lang w:val="ru-RU"/>
        </w:rPr>
      </w:pPr>
      <w:bookmarkStart w:id="40" w:name="_Toc196716745"/>
      <w:bookmarkStart w:id="41" w:name="_Toc242628426"/>
      <w:r w:rsidRPr="00E236F4">
        <w:rPr>
          <w:lang w:val="ru-RU"/>
        </w:rPr>
        <w:t>"முதலில் அமைதியாக இருங்கள்</w:t>
      </w:r>
      <w:r w:rsidR="00BA44CB">
        <w:rPr>
          <w:lang w:val="ru-RU"/>
        </w:rPr>
        <w:t>"</w:t>
      </w:r>
      <w:bookmarkEnd w:id="40"/>
      <w:bookmarkEnd w:id="41"/>
    </w:p>
    <w:p w14:paraId="340ADFF0" w14:textId="1C3B76D4" w:rsidR="00BA44CB" w:rsidRDefault="008F333A" w:rsidP="00E3603A">
      <w:pPr>
        <w:ind w:firstLine="720"/>
        <w:rPr>
          <w:lang w:val="ru-RU"/>
        </w:rPr>
      </w:pPr>
      <w:r>
        <w:rPr>
          <w:lang w:val="ru-RU"/>
        </w:rPr>
        <w:t xml:space="preserve">— </w:t>
      </w:r>
      <w:r w:rsidR="002C6C64" w:rsidRPr="00E236F4">
        <w:rPr>
          <w:lang w:val="ru-RU"/>
        </w:rPr>
        <w:t>ஜெரோண்டா, நான் வேண்டுமென்றே பாவம் செய்யாமல், கவனக்குறைவால் பாவம் செய்து, அதை நானே உணராமல் போனால் என்ன செய்வது? எல்லாவற்றிற்கும் மேலாக, அந்த நிலையில், நான் ஒரு சகோதரியை வருத்தப்படுத்திவிட்டேன் என்றும், அவளிடம் மன்னிப்பு கேட்க வேண்டும் என்றும் என்னால் உணர முடியாது. அப்படிப்பட்ட நிலையில் கடவுளுடனான என் பிரார்த்தனைப் பிணைப்பு முறிந்துவிடாதா?</w:t>
      </w:r>
    </w:p>
    <w:p w14:paraId="5754F4D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கடவுளுடனான உங்கள் தொடர்பை இழக்காமல் இருக்கவும், அமைதியைக் காணவும், உங்களை உன்னிப்பாகக் கவனித்துக் கொள்ளுங்கள். நிலையான விழிப்புணர்வு நிலையில் இருங்கள். உங்கள் தவறுகளைக் கவனித்து, மனந்திரும்பி, மன்னிப்புக் கேட்க இது அவசியம். நீங்கள் இதைச் செய்யாவிட்டால், பின்னர்… ஆம், நீங்கள் பிரார்த்தனையில் ஒருவித மகிழ்ச்சியை உணரலாம் </w:t>
      </w:r>
      <w:r w:rsidR="008F333A">
        <w:rPr>
          <w:lang w:val="ru-RU"/>
        </w:rPr>
        <w:t xml:space="preserve">— </w:t>
      </w:r>
      <w:r w:rsidR="002C6C64" w:rsidRPr="00E236F4">
        <w:rPr>
          <w:lang w:val="ru-RU"/>
        </w:rPr>
        <w:t>ஆனால் அந்த மகிழ்ச்சி ஆன்மீகமானதாக இருக்காது. உங்கள் ஆன்மா அதன் ஆன்மீக இறக்கைகளை விரித்து சொர்க்கத்திற்கு உயரப் பறக்க முடியாது. கடவுளுடன் ஐக்கியமாக இருப்பவர்கள் மட்டுமே சொர்க்கத்திற்கு உயரப் பறப்பார்கள்.</w:t>
      </w:r>
    </w:p>
    <w:p w14:paraId="638E705E"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கெரொண்டா, நான் பிரார்த்தனை செய்வதற்கு முன்பு, ஒருவித அமைதியின்மை, நெருடல் உணர்கிறேன்…</w:t>
      </w:r>
    </w:p>
    <w:p w14:paraId="2C0B8E34" w14:textId="77777777" w:rsidR="00BA44CB" w:rsidRDefault="00BA44CB" w:rsidP="008F333A">
      <w:pPr>
        <w:rPr>
          <w:lang w:val="ru-RU"/>
        </w:rPr>
      </w:pPr>
      <w:r>
        <w:rPr>
          <w:lang w:val="ru-RU"/>
        </w:rPr>
        <w:tab/>
      </w:r>
      <w:r w:rsidR="008F333A">
        <w:rPr>
          <w:lang w:val="ru-RU"/>
        </w:rPr>
        <w:t xml:space="preserve">— </w:t>
      </w:r>
      <w:r w:rsidR="002C6C64" w:rsidRPr="00E236F4">
        <w:rPr>
          <w:lang w:val="ru-RU"/>
        </w:rPr>
        <w:t>உனக்குள் அமைதியின்மையும் அல்லது இதயத்தில் கசப்பும் உணர்ந்தால், சகோதரிகளில் ஒருவரை நீ வருத்திவிட்டாய் என்று அறிந்துகொள். அதனால்தான் உனக்கு குற்ற உணர்வு ஏற்படுகிறது. அந்த சகோதரியிடம் மன்னிப்புக் கேள், அமைதியின்மை நீங்கிவிடும்.</w:t>
      </w:r>
    </w:p>
    <w:p w14:paraId="156F490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இந்த அமைதியின்மையை நான் பிரார்த்தனை மூலம் விரட்டக்கூடாதா? மன்னிப்புக் கேட்பது முற்றிலும் அவசியமா?</w:t>
      </w:r>
    </w:p>
    <w:p w14:paraId="02B0CB3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சரி, நீங்கள் ஒரு சகோதரியை வருத்தப்படுத்தியிருந்தால், பிரார்த்தனை மூலம் மட்டும் அதைச் சரிசெய்ய முடியாது. நீங்கள் உங்கள் சகோதரியிடம் சென்று, அவளிடம் தலைவணங்கி </w:t>
      </w:r>
      <w:r w:rsidR="002C6C64" w:rsidRPr="00E236F4">
        <w:rPr>
          <w:lang w:val="ru-RU"/>
        </w:rPr>
        <w:lastRenderedPageBreak/>
        <w:t xml:space="preserve">மன்னிப்புக் கேட்க வேண்டும். உங்கள் சகோதரியிடம் நீங்கள் ஒரு முறை கூட தலைவணங்கவில்லை என்றால், உங்கள் அறையில் நீங்கள் செய்யும் முந்நூறு தலைவணக்கங்கள் கூட எந்தப் பயனும் அளிக்காது. நீங்கள் வருத்தப்படுத்திய நபரிடம் பணிவைக் காட்டவில்லை என்றால், உங்கள் குற்றத்தை அவளிடம் ஒப்புக்கொள்ளவில்லை என்றால் </w:t>
      </w:r>
      <w:r w:rsidR="008F333A">
        <w:rPr>
          <w:lang w:val="ru-RU"/>
        </w:rPr>
        <w:t xml:space="preserve">— </w:t>
      </w:r>
      <w:r w:rsidR="002C6C64" w:rsidRPr="00E236F4">
        <w:rPr>
          <w:lang w:val="ru-RU"/>
        </w:rPr>
        <w:t>அது எந்தப் பலனையும் தராது.</w:t>
      </w:r>
    </w:p>
    <w:p w14:paraId="331D8B84" w14:textId="3C5EE9DF" w:rsidR="00BA44CB" w:rsidRDefault="00BA44CB" w:rsidP="008F333A">
      <w:pPr>
        <w:rPr>
          <w:lang w:val="ru-RU"/>
        </w:rPr>
      </w:pPr>
      <w:r>
        <w:rPr>
          <w:lang w:val="ru-RU"/>
        </w:rPr>
        <w:tab/>
      </w:r>
      <w:r w:rsidR="002C6C64" w:rsidRPr="00E236F4">
        <w:rPr>
          <w:lang w:val="ru-RU"/>
        </w:rPr>
        <w:t>'முதலில் உன் சகோதரனுடன் சமாதானமாகு'</w:t>
      </w:r>
      <w:r w:rsidR="00E3603A">
        <w:rPr>
          <w:rStyle w:val="FootnoteReference"/>
          <w:lang w:val="ru-RU"/>
        </w:rPr>
        <w:footnoteReference w:id="18"/>
      </w:r>
      <w:r w:rsidR="00E3603A" w:rsidRPr="00E3603A">
        <w:rPr>
          <w:lang w:val="ru-RU"/>
        </w:rPr>
        <w:t xml:space="preserve"> </w:t>
      </w:r>
      <w:r w:rsidR="008F333A">
        <w:rPr>
          <w:lang w:val="ru-RU"/>
        </w:rPr>
        <w:t xml:space="preserve">— என்று </w:t>
      </w:r>
      <w:r w:rsidR="002C6C64" w:rsidRPr="00E236F4">
        <w:rPr>
          <w:lang w:val="ru-RU"/>
        </w:rPr>
        <w:t>நற்செய்தி கூறுகிறது. அப்போதுதான்</w:t>
      </w:r>
    </w:p>
    <w:p w14:paraId="7CF2B36D" w14:textId="77777777" w:rsidR="00BA44CB" w:rsidRDefault="00BA44CB" w:rsidP="008F333A">
      <w:pPr>
        <w:rPr>
          <w:lang w:val="ru-RU"/>
        </w:rPr>
      </w:pPr>
      <w:r>
        <w:rPr>
          <w:lang w:val="ru-RU"/>
        </w:rPr>
        <w:tab/>
      </w:r>
      <w:r w:rsidR="002C6C64" w:rsidRPr="00E236F4">
        <w:rPr>
          <w:lang w:val="ru-RU"/>
        </w:rPr>
        <w:t>உங்கள் காணிக்கையைக் கொண்டு வாருங்கள். ஒரு சகோதரிக்கு எதிராகச் செய்த பாவத்திற்காக நீங்கள் மனந்திரும்பி, அவளிடம் மன்னிப்புக் கேட்கத் தீர்மானித்து, ஆனால் அவளைக் கண்டுபிடிக்க முடியாவிட்டால் அது விதிவிலக்கு. முதல் வாய்ப்பு கிடைக்கும்போதே உங்கள் சகோதரியிடம் மன்னிப்புக் கேட்க நீங்கள் உறுதியாகத் தீர்மானித்திருந்தால், உங்கள் பிரார்த்தனை கடவுளால் ஏற்றுக்கொள்ளப்படும்.</w:t>
      </w:r>
    </w:p>
    <w:p w14:paraId="5D0BF68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சில நேரங்களில் நான் ஒரு சகோதரியுடன் சண்டையிடுகிறேன், பிறகு என் அறைக்குத் திரும்பும்போது, நான் அமைதியாகிவிடுகிறேன்; என்னால் ஜெபிக்கவும் முடிகிறது. ஆனால் பிறகு அந்த சகோதரியை நான் சந்திக்கும்போது, என் இதயம் </w:t>
      </w:r>
      <w:r w:rsidR="008F333A">
        <w:rPr>
          <w:lang w:val="ru-RU"/>
        </w:rPr>
        <w:t xml:space="preserve">— </w:t>
      </w:r>
      <w:r w:rsidR="002C6C64" w:rsidRPr="00E236F4">
        <w:rPr>
          <w:lang w:val="ru-RU"/>
        </w:rPr>
        <w:t xml:space="preserve">ஓ! </w:t>
      </w:r>
      <w:r w:rsidR="008F333A">
        <w:rPr>
          <w:lang w:val="ru-RU"/>
        </w:rPr>
        <w:t xml:space="preserve">— </w:t>
      </w:r>
      <w:r w:rsidR="002C6C64" w:rsidRPr="00E236F4">
        <w:rPr>
          <w:lang w:val="ru-RU"/>
        </w:rPr>
        <w:t>அவளிடம் மிகவும் கசந்துவிடுகிறது!... நான் அவளைத் தவிர்க்கவே வழிதவறிச் செல்கிறேன்.</w:t>
      </w:r>
    </w:p>
    <w:p w14:paraId="407D0843" w14:textId="12E0A179" w:rsidR="00BA44CB" w:rsidRDefault="00BA44CB" w:rsidP="008F333A">
      <w:pPr>
        <w:rPr>
          <w:lang w:val="ru-RU"/>
        </w:rPr>
      </w:pPr>
      <w:r>
        <w:rPr>
          <w:lang w:val="ru-RU"/>
        </w:rPr>
        <w:tab/>
      </w:r>
      <w:r w:rsidR="008F333A">
        <w:rPr>
          <w:lang w:val="ru-RU"/>
        </w:rPr>
        <w:t xml:space="preserve">— </w:t>
      </w:r>
      <w:r w:rsidR="002C6C64" w:rsidRPr="00E236F4">
        <w:rPr>
          <w:lang w:val="ru-RU"/>
        </w:rPr>
        <w:t xml:space="preserve">என்னால் இதைப் புரிந்துகொள்ள முடியவில்லை. ஒரு சகோதரியுடன் உங்களுக்குச் சண்டை, பிறகு, ஒன்றும் நடக்காதது போல உங்கள் அறைக்குச் சென்று </w:t>
      </w:r>
      <w:r>
        <w:rPr>
          <w:lang w:val="ru-RU"/>
        </w:rPr>
        <w:t>'அமைதியாகிவிடுவீர்களா'</w:t>
      </w:r>
      <w:r w:rsidR="002C6C64" w:rsidRPr="00E236F4">
        <w:rPr>
          <w:lang w:val="ru-RU"/>
        </w:rPr>
        <w:t>? நீங்கள் முதலில் அவளிடம் சென்று மன்னிப்புக் கேட்காமல் எப்படி அமைதியாக முடியும், எப்படிப் பிரார்த்தனை செய்ய முடியும்? ஆனால், உங்கள் தனிப்பட்ட பிரார்த்தனைக்குப் பிறகு, நீங்கள் உண்மையிலேயே கடவுளின் சமாதானத்தை உணர்ந்ததாக வைத்துக்கொள்வோம். அப்போது உங்கள் இதயம் மென்மையாகியிருக்கும். அது மென்மையாகியிருந்தால், உங்கள் சகோதரியைச் சந்திப்பதைத் தவிர்க்க முயற்சி செய்யாமல், அவளிடம் மன்னிப்புக் கேட்கும் ஆசீர்வாதத்தைத் தேடி</w:t>
      </w:r>
      <w:r w:rsidR="008F333A">
        <w:rPr>
          <w:lang w:val="ru-RU"/>
        </w:rPr>
        <w:t>,</w:t>
      </w:r>
      <w:r w:rsidR="002C6C64" w:rsidRPr="00E236F4">
        <w:rPr>
          <w:lang w:val="ru-RU"/>
        </w:rPr>
        <w:t xml:space="preserve"> நீங்களே அவளைச் சந்திக்கச் சென்றிருப்பீர்கள்.</w:t>
      </w:r>
    </w:p>
    <w:p w14:paraId="74CFD41B" w14:textId="77777777" w:rsidR="00BA44CB" w:rsidRDefault="00BA44CB" w:rsidP="008F333A">
      <w:pPr>
        <w:rPr>
          <w:lang w:val="ru-RU"/>
        </w:rPr>
      </w:pPr>
      <w:r>
        <w:rPr>
          <w:lang w:val="ru-RU"/>
        </w:rPr>
        <w:tab/>
      </w:r>
      <w:r w:rsidR="008F333A">
        <w:rPr>
          <w:lang w:val="ru-RU"/>
        </w:rPr>
        <w:t xml:space="preserve">— </w:t>
      </w:r>
      <w:r w:rsidR="002C6C64" w:rsidRPr="00E236F4">
        <w:rPr>
          <w:lang w:val="ru-RU"/>
        </w:rPr>
        <w:t>அல்லது, ஜெரோண்டா, நான் என்னைத்தான் சரியானவன் என்று கருதுகிறேன், அதனால்தான் என்னால் ஜெபிக்க முடிகிறதா?</w:t>
      </w:r>
    </w:p>
    <w:p w14:paraId="07E68ADD" w14:textId="54B97500" w:rsidR="00BA44CB" w:rsidRDefault="00BA44CB" w:rsidP="008F333A">
      <w:pPr>
        <w:rPr>
          <w:lang w:val="ru-RU"/>
        </w:rPr>
      </w:pPr>
      <w:r>
        <w:rPr>
          <w:lang w:val="ru-RU"/>
        </w:rPr>
        <w:tab/>
      </w:r>
      <w:r w:rsidR="008F333A">
        <w:rPr>
          <w:lang w:val="ru-RU"/>
        </w:rPr>
        <w:t xml:space="preserve">— </w:t>
      </w:r>
      <w:r w:rsidR="002C6C64" w:rsidRPr="00E236F4">
        <w:rPr>
          <w:lang w:val="ru-RU"/>
        </w:rPr>
        <w:t>நீங்களே சிந்தியுங்கள்: அது என்ன மாதிரியான பிரார்த்தனை? ஒரு நபர் தன்னைத்தானே குற்றம் சாட்டி, தன் அண்டை வீட்டாரிடம்</w:t>
      </w:r>
      <w:r>
        <w:rPr>
          <w:lang w:val="ru-RU"/>
        </w:rPr>
        <w:t>,</w:t>
      </w:r>
      <w:r w:rsidR="002C6C64" w:rsidRPr="00E236F4">
        <w:rPr>
          <w:lang w:val="ru-RU"/>
        </w:rPr>
        <w:t xml:space="preserve"> 'என்னை மன்னித்து ஆசீர்வதியுங்கள்</w:t>
      </w:r>
      <w:r>
        <w:rPr>
          <w:lang w:val="ru-RU"/>
        </w:rPr>
        <w:t>' என்று</w:t>
      </w:r>
      <w:r w:rsidR="002C6C64" w:rsidRPr="00E236F4">
        <w:rPr>
          <w:lang w:val="ru-RU"/>
        </w:rPr>
        <w:t xml:space="preserve"> கூறினால் மட்டுமே, கடவுளின் கிருபை அவர்கள் மீது வரும், மேலும் அவர்களால் கடவுளுடன் ஐக்கியமாக இருக்க முடியும்.</w:t>
      </w:r>
    </w:p>
    <w:p w14:paraId="285FB2FE" w14:textId="77777777" w:rsidR="00BA44CB" w:rsidRDefault="00BA44CB" w:rsidP="008F333A">
      <w:pPr>
        <w:rPr>
          <w:lang w:val="ru-RU"/>
        </w:rPr>
      </w:pPr>
    </w:p>
    <w:p w14:paraId="30C24643" w14:textId="12ACE00C" w:rsidR="00BA44CB" w:rsidRDefault="002C6C64" w:rsidP="0046557E">
      <w:pPr>
        <w:pStyle w:val="Heading4"/>
        <w:rPr>
          <w:lang w:val="ru-RU"/>
        </w:rPr>
      </w:pPr>
      <w:bookmarkStart w:id="42" w:name="_Toc196716746"/>
      <w:bookmarkStart w:id="43" w:name="_Toc242628427"/>
      <w:r w:rsidRPr="00E236F4">
        <w:rPr>
          <w:lang w:val="ru-RU"/>
        </w:rPr>
        <w:t xml:space="preserve">பிரார்த்தனை </w:t>
      </w:r>
      <w:r w:rsidR="008F333A">
        <w:rPr>
          <w:lang w:val="ru-RU"/>
        </w:rPr>
        <w:t xml:space="preserve">என்பது </w:t>
      </w:r>
      <w:r w:rsidRPr="00E236F4">
        <w:rPr>
          <w:lang w:val="ru-RU"/>
        </w:rPr>
        <w:t>'விசாரணைக்கு முந்தைய தீர்ப்பு</w:t>
      </w:r>
      <w:r w:rsidR="00BA44CB">
        <w:rPr>
          <w:lang w:val="ru-RU"/>
        </w:rPr>
        <w:t>'</w:t>
      </w:r>
      <w:r w:rsidRPr="00E236F4">
        <w:rPr>
          <w:lang w:val="ru-RU"/>
        </w:rPr>
        <w:t xml:space="preserve"> ஆகும்</w:t>
      </w:r>
      <w:bookmarkEnd w:id="42"/>
      <w:bookmarkEnd w:id="43"/>
    </w:p>
    <w:p w14:paraId="45D4AEF3" w14:textId="5E8F0B0F" w:rsidR="00BA44CB" w:rsidRDefault="008F333A" w:rsidP="00E3603A">
      <w:pPr>
        <w:ind w:firstLine="720"/>
        <w:rPr>
          <w:lang w:val="ru-RU"/>
        </w:rPr>
      </w:pPr>
      <w:r>
        <w:rPr>
          <w:lang w:val="ru-RU"/>
        </w:rPr>
        <w:t xml:space="preserve">— </w:t>
      </w:r>
      <w:r w:rsidR="002C6C64" w:rsidRPr="00E236F4">
        <w:rPr>
          <w:lang w:val="ru-RU"/>
        </w:rPr>
        <w:t xml:space="preserve">கெரொண்டா, புனித யோவான் கிளிமாகஸ், ஜெபம் என்பது 'விசாரணைக்கு முந்தைய </w:t>
      </w:r>
      <w:r w:rsidR="00BA44CB">
        <w:rPr>
          <w:lang w:val="ru-RU"/>
        </w:rPr>
        <w:t xml:space="preserve">தீர்ப்பு' </w:t>
      </w:r>
      <w:r w:rsidR="002C6C64" w:rsidRPr="00E236F4">
        <w:rPr>
          <w:lang w:val="ru-RU"/>
        </w:rPr>
        <w:t>என்று கூறுகிறார்</w:t>
      </w:r>
      <w:r w:rsidR="00BA44CB">
        <w:rPr>
          <w:lang w:val="ru-RU"/>
        </w:rPr>
        <w:t>.</w:t>
      </w:r>
      <w:r w:rsidR="00E3603A">
        <w:rPr>
          <w:rStyle w:val="FootnoteReference"/>
          <w:lang w:val="ru-RU"/>
        </w:rPr>
        <w:footnoteReference w:id="19"/>
      </w:r>
    </w:p>
    <w:p w14:paraId="3CFF9EE9" w14:textId="270F8F74"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முற்றிலும் சரி. ஒருவர் சரியாக ஜெபிக்கும்போது, அவரது ஜெபம் 'கடைசி நியாயத்தீர்ப்புக்கு முந்தைய </w:t>
      </w:r>
      <w:r>
        <w:rPr>
          <w:lang w:val="ru-RU"/>
        </w:rPr>
        <w:t xml:space="preserve">நியாயத்தீர்ப்பு' </w:t>
      </w:r>
      <w:r w:rsidR="008F333A">
        <w:rPr>
          <w:lang w:val="ru-RU"/>
        </w:rPr>
        <w:t>ஆகும்</w:t>
      </w:r>
      <w:r w:rsidR="002C6C64" w:rsidRPr="00E236F4">
        <w:rPr>
          <w:lang w:val="ru-RU"/>
        </w:rPr>
        <w:t>. ஆன்மீக ரீதியாக ஆரோக்கியமான ஒருவர், ஜெபிக்கத் தொடங்கும் போது, தன் இதயத்தில் கசப்பை உணர்ந்தால், அதற்கான காரணத்தை அவர்கள் தேடுவார்கள். அவர்கள் தங்களைத் தாங்களே கேட்டுக்கொள்வார்கள்: 'நான் ஏன் இப்படி உணர்கிறேன்? ஒருவேளை என் நடத்தையால் ஒரு சகோதரனை நான் காயப்படுத்தியிருக்கலாமோ? அல்லது நான் யாரையாவது தீர்ப்பிட்டேனோ, அல்லது, கவனக்குறைவால், ஒரு தீர்ப்பிடும் எண்ணத்தை நிராகரிக்கத் தவறியேனோ? ஒருவேளை நான் பெருமை என்ற எண்ணத்தில் ஈடுபட்டேனோ? அல்லது கடவுளுடன் ஐக்கியமாக இருப்பதைத் தடுக்கும் சுயவிருப்பம் எனக்குள் வசிக்கிறதோ?</w:t>
      </w:r>
      <w:r>
        <w:rPr>
          <w:lang w:val="ru-RU"/>
        </w:rPr>
        <w:t>"</w:t>
      </w:r>
    </w:p>
    <w:p w14:paraId="0F26539E"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ஜெரோண்டா, அவர் தனக்குத்தானே இந்தக் கேள்விகளைக் கேட்டு, கேட்டுக்கொண்டே இருந்தும், தன்னுள் எதையும் கண்டுபிடிக்கவில்லை என்றால் என்ன செய்வது?..</w:t>
      </w:r>
    </w:p>
    <w:p w14:paraId="5D36139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இருக்க முடியாது. அவருக்கு நிச்சயமாக அப்படி ஏதோ ஒன்று நடந்திருக்க வேண்டும்! அவர் தனது அகக் காப்பகங்களில் இன்னும் ஆழமாக ஆராய்ந்து, தன்னைத்தானே விசாரித்தால், </w:t>
      </w:r>
      <w:r w:rsidR="002C6C64" w:rsidRPr="00E236F4">
        <w:rPr>
          <w:lang w:val="ru-RU"/>
        </w:rPr>
        <w:lastRenderedPageBreak/>
        <w:t>அவர் சான்றுகளைக் காண்பார், மேலும் தனது தவறு எங்கே இருக்கிறது என்பதையும் புரிந்துகொள்வார்.</w:t>
      </w:r>
    </w:p>
    <w:p w14:paraId="544F619C" w14:textId="47504C2C"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'தானாகவே ஆராய்ந்து </w:t>
      </w:r>
      <w:r>
        <w:rPr>
          <w:lang w:val="ru-RU"/>
        </w:rPr>
        <w:t>பார்ப்பது'</w:t>
      </w:r>
      <w:r w:rsidR="002C6C64" w:rsidRPr="00E236F4">
        <w:rPr>
          <w:lang w:val="ru-RU"/>
        </w:rPr>
        <w:t xml:space="preserve"> என்றால் உங்களுக்கு என்ன அர்த்தம்? ஒருவர் தனது பாவங்களைக் கடவுளிடம் ஒப்புக்கொள்வது மட்டும் போதாதா?</w:t>
      </w:r>
    </w:p>
    <w:p w14:paraId="56F2439B" w14:textId="724553D1" w:rsidR="00BA44CB" w:rsidRDefault="00BA44CB" w:rsidP="008F333A">
      <w:pPr>
        <w:rPr>
          <w:lang w:val="ru-RU"/>
        </w:rPr>
      </w:pPr>
      <w:r>
        <w:rPr>
          <w:lang w:val="ru-RU"/>
        </w:rPr>
        <w:tab/>
      </w:r>
      <w:r w:rsidR="008F333A">
        <w:rPr>
          <w:lang w:val="ru-RU"/>
        </w:rPr>
        <w:t xml:space="preserve">— </w:t>
      </w:r>
      <w:r w:rsidR="002C6C64" w:rsidRPr="00E236F4">
        <w:rPr>
          <w:lang w:val="ru-RU"/>
        </w:rPr>
        <w:t xml:space="preserve">தான் என்ன தவறு செய்தது கூடத் தெரியாதவனுக்கு என்ன பாவத்தை ஒப்புக்கொள்ள முடியும்? நிச்சயமாக, முதலில் நீ உன்னை </w:t>
      </w:r>
      <w:r>
        <w:rPr>
          <w:lang w:val="ru-RU"/>
        </w:rPr>
        <w:t>'விசாரிக்க'</w:t>
      </w:r>
      <w:r w:rsidR="002C6C64" w:rsidRPr="00E236F4">
        <w:rPr>
          <w:lang w:val="ru-RU"/>
        </w:rPr>
        <w:t xml:space="preserve"> வேண்டும்: கேள்விகள் கேட்பது, குற்றம் நடந்த இடத்தை ஆய்வு செய்வது, தடயவியல் பகுப்பாய்வு… சரி, அப்போதும் அவனுக்கு எதுவும் தெரியவில்லை என்றால், அவன் இரண்டு அல்லது மூன்று தடவை சஜ்தா செய்து, முழங்காலிட்டு, 'என் இறைவா, நான் நிச்சயமாக ஏதோ ஒரு விதத்தில் பாவம் செய்திருக்கிறேன். நான் எதில் பாவம் செய்தேன் என்பதை எனக்குப் பிரகாசமாக்குங்கள்?</w:t>
      </w:r>
      <w:r>
        <w:rPr>
          <w:lang w:val="ru-RU"/>
        </w:rPr>
        <w:t xml:space="preserve">' </w:t>
      </w:r>
      <w:r w:rsidR="002C6C64" w:rsidRPr="00E236F4">
        <w:rPr>
          <w:lang w:val="ru-RU"/>
        </w:rPr>
        <w:t>என்று சொல்லட்டும். அவன் இதைச் சொன்னவுடனேயே, பணிவு என்ற குணம் உடனடியாக சோதனையின் மயக்கத்தை நீக்கிவிடும், மேலும் நடப்பதற்குக் காரணம் என்ன என்பதையும் அவன் காண்பான். நான் என்ன சொல்கிறேன் என்றால், ஒருவரின் பணிவைக் காணும்போது, கடவுள் அவருக்குத் தம்முடைய அருளை அனுப்புகிறார். மேலும், அருளால் அறிவொளி பெற்ற ஒருவன், தான் எங்கே பாவம் செய்தான் என்பதைத் தெளிவாகக் காண்கிறான், மேலும் அதைச் சரிசெய்யும் வாய்ப்பும் அவனுக்கு வழங்கப்படுகிறது.</w:t>
      </w:r>
    </w:p>
    <w:p w14:paraId="16D7700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கடவுளுடனான ஒரு நிலையான தொடர்பைப் பேணுவதற்கு எங்களுக்கு உதவுவது எது?</w:t>
      </w:r>
    </w:p>
    <w:p w14:paraId="4845827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மன அமைதி மிகவும் உதவுகிறது. ஆன்மா அமைதியாக இருக்கும்போது, பிரார்த்தனை இயல்பாகவே பாய்கிறது. அதனால்தான் யாரிடமும் தீய எண்ணங்களை வளர்ப்பது அனுமதிக்கப்படாதது. இருப்பினும், நீங்கள் யார் மீதும் ஒரு தீய எண்ணத்தை வளர்த்துக் கொண்டிருந்தால், அதைத் தலைமைத் தாயிடம் அறிக்கையிடுங்கள். மற்ற எல்லா தீய எண்ணங்களையும் விரட்டி, அவற்றுக்குப் பதிலாக நல்ல எண்ணங்களை நிரப்புங்கள். ஏனெனில், நல்ல எண்ணங்கள் ஜெபத்திற்கு வழி வகுக்கின்றன </w:t>
      </w:r>
      <w:r w:rsidR="008F333A">
        <w:rPr>
          <w:lang w:val="ru-RU"/>
        </w:rPr>
        <w:t xml:space="preserve">— </w:t>
      </w:r>
      <w:r w:rsidR="002C6C64" w:rsidRPr="00E236F4">
        <w:rPr>
          <w:lang w:val="ru-RU"/>
        </w:rPr>
        <w:t>அப்போது ஜெபம் எளிதாகப் பாய்கிறது.</w:t>
      </w:r>
    </w:p>
    <w:p w14:paraId="7DCDC340" w14:textId="77777777" w:rsidR="00BA44CB" w:rsidRDefault="00BA44CB" w:rsidP="008F333A">
      <w:pPr>
        <w:rPr>
          <w:lang w:val="ru-RU"/>
        </w:rPr>
      </w:pPr>
    </w:p>
    <w:p w14:paraId="79D7A329" w14:textId="77777777" w:rsidR="00BA44CB" w:rsidRDefault="00BA44CB" w:rsidP="008F333A">
      <w:pPr>
        <w:rPr>
          <w:lang w:val="ru-RU"/>
        </w:rPr>
      </w:pPr>
    </w:p>
    <w:p w14:paraId="40C4B873" w14:textId="017FF286" w:rsidR="00BA44CB" w:rsidRDefault="008D7874" w:rsidP="008D7874">
      <w:pPr>
        <w:pStyle w:val="Heading2"/>
        <w:rPr>
          <w:lang w:val="ru-RU"/>
        </w:rPr>
      </w:pPr>
      <w:bookmarkStart w:id="44" w:name="_Toc196716747"/>
      <w:bookmarkStart w:id="45" w:name="_Toc242628428"/>
      <w:r w:rsidRPr="00E236F4">
        <w:rPr>
          <w:lang w:val="ru-RU"/>
        </w:rPr>
        <w:t>பகுதி</w:t>
      </w:r>
      <w:r w:rsidRPr="00846B18">
        <w:rPr>
          <w:lang w:val="ru-RU"/>
        </w:rPr>
        <w:t xml:space="preserve"> 2</w:t>
      </w:r>
      <w:r w:rsidRPr="00E236F4">
        <w:rPr>
          <w:lang w:val="ru-RU"/>
        </w:rPr>
        <w:t xml:space="preserve">. </w:t>
      </w:r>
      <w:r w:rsidRPr="00846B18">
        <w:rPr>
          <w:lang w:val="ru-RU"/>
        </w:rPr>
        <w:br/>
      </w:r>
      <w:r w:rsidRPr="00E236F4">
        <w:rPr>
          <w:lang w:val="ru-RU"/>
        </w:rPr>
        <w:t>பிரார்த்தனைக்கான போராட்டம்</w:t>
      </w:r>
      <w:bookmarkEnd w:id="44"/>
      <w:bookmarkEnd w:id="45"/>
    </w:p>
    <w:p w14:paraId="26FC97D1" w14:textId="5E412472" w:rsidR="00BA44CB" w:rsidRDefault="00C90354" w:rsidP="008F333A">
      <w:pPr>
        <w:rPr>
          <w:lang w:val="ru-RU"/>
        </w:rPr>
      </w:pPr>
      <w:r>
        <w:rPr>
          <w:lang w:val="ru-RU"/>
        </w:rPr>
        <w:t>"</w:t>
      </w:r>
      <w:r w:rsidR="002C6C64" w:rsidRPr="00E236F4">
        <w:rPr>
          <w:lang w:val="ru-RU"/>
        </w:rPr>
        <w:t>கடவுளின் பெரிய ஆசீர்வாதங்களை அனுபவித்த ஒருவரின் இதயம் வலிமையடைந்து, இதமாகி, இடைவிடாத ஜெபத்தைக்கூட அடைய முடியும்</w:t>
      </w:r>
      <w:r w:rsidR="00BA44CB">
        <w:rPr>
          <w:lang w:val="ru-RU"/>
        </w:rPr>
        <w:t>."</w:t>
      </w:r>
    </w:p>
    <w:p w14:paraId="47BBF204" w14:textId="77777777" w:rsidR="00BA44CB" w:rsidRDefault="00BA44CB" w:rsidP="008F333A">
      <w:pPr>
        <w:rPr>
          <w:lang w:val="ru-RU"/>
        </w:rPr>
      </w:pPr>
    </w:p>
    <w:p w14:paraId="29953642" w14:textId="4358FBAD" w:rsidR="00BA44CB" w:rsidRDefault="00BA44CB" w:rsidP="008F333A">
      <w:pPr>
        <w:rPr>
          <w:lang w:val="ru-RU"/>
        </w:rPr>
      </w:pPr>
    </w:p>
    <w:p w14:paraId="0FA11F6C" w14:textId="72F4A6A4" w:rsidR="00BA44CB" w:rsidRDefault="008D7874" w:rsidP="008D7874">
      <w:pPr>
        <w:pStyle w:val="Heading3"/>
        <w:rPr>
          <w:lang w:val="ru-RU"/>
        </w:rPr>
      </w:pPr>
      <w:bookmarkStart w:id="46" w:name="_Toc196716748"/>
      <w:bookmarkStart w:id="47" w:name="_Toc242628429"/>
      <w:r w:rsidRPr="00E236F4">
        <w:rPr>
          <w:lang w:val="ru-RU"/>
        </w:rPr>
        <w:t>அத்தியாயம்</w:t>
      </w:r>
      <w:r w:rsidRPr="00846B18">
        <w:rPr>
          <w:lang w:val="ru-RU"/>
        </w:rPr>
        <w:t xml:space="preserve"> 1</w:t>
      </w:r>
      <w:r w:rsidR="002C6C64" w:rsidRPr="00E236F4">
        <w:rPr>
          <w:lang w:val="ru-RU"/>
        </w:rPr>
        <w:t xml:space="preserve">. </w:t>
      </w:r>
      <w:r w:rsidRPr="00846B18">
        <w:rPr>
          <w:lang w:val="ru-RU"/>
        </w:rPr>
        <w:br/>
      </w:r>
      <w:r w:rsidR="002C6C64" w:rsidRPr="00E236F4">
        <w:rPr>
          <w:lang w:val="ru-RU"/>
        </w:rPr>
        <w:t>ஜெபத்தின் சிரமங்கள்</w:t>
      </w:r>
      <w:bookmarkEnd w:id="46"/>
      <w:bookmarkEnd w:id="47"/>
    </w:p>
    <w:p w14:paraId="19D87A4F" w14:textId="77777777" w:rsidR="00BA44CB" w:rsidRDefault="00BA44CB" w:rsidP="008F333A">
      <w:pPr>
        <w:rPr>
          <w:lang w:val="ru-RU"/>
        </w:rPr>
      </w:pPr>
    </w:p>
    <w:p w14:paraId="3A443EDE" w14:textId="4B40B002" w:rsidR="00BA44CB" w:rsidRDefault="002C6C64" w:rsidP="0046557E">
      <w:pPr>
        <w:pStyle w:val="Heading4"/>
        <w:rPr>
          <w:lang w:val="ru-RU"/>
        </w:rPr>
      </w:pPr>
      <w:bookmarkStart w:id="48" w:name="_Toc196716749"/>
      <w:bookmarkStart w:id="49" w:name="_Toc242628430"/>
      <w:r w:rsidRPr="00E236F4">
        <w:rPr>
          <w:lang w:val="ru-RU"/>
        </w:rPr>
        <w:t>மனச்சோர்வு</w:t>
      </w:r>
      <w:r w:rsidR="008D7874">
        <w:rPr>
          <w:rStyle w:val="FootnoteReference"/>
          <w:lang w:val="ru-RU"/>
        </w:rPr>
        <w:footnoteReference w:id="20"/>
      </w:r>
      <w:r w:rsidR="008D7874" w:rsidRPr="008D7874">
        <w:rPr>
          <w:lang w:val="ru-RU"/>
        </w:rPr>
        <w:t xml:space="preserve"> </w:t>
      </w:r>
      <w:r w:rsidRPr="00E236F4">
        <w:rPr>
          <w:lang w:val="ru-RU"/>
        </w:rPr>
        <w:t>ஒருவரை எதற்கும் பயனற்றவராக ஆக்குகிறது</w:t>
      </w:r>
      <w:bookmarkEnd w:id="48"/>
      <w:bookmarkEnd w:id="49"/>
    </w:p>
    <w:p w14:paraId="74E5D771" w14:textId="20D8DA87" w:rsidR="00BA44CB" w:rsidRDefault="002C6C64" w:rsidP="008F333A">
      <w:pPr>
        <w:rPr>
          <w:lang w:val="ru-RU"/>
        </w:rPr>
      </w:pPr>
      <w:r w:rsidRPr="00E236F4">
        <w:rPr>
          <w:lang w:val="ru-RU"/>
        </w:rPr>
        <w:t>மூப்பரே, மனச்சோர்வுக்கும் மந்தத்திற்கும் உள்ள வேறுபாடு என்ன?</w:t>
      </w:r>
    </w:p>
    <w:p w14:paraId="59200B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மனச்சோர்வு என்பது ஆன்மீக மனச்சோர்வு, ஆனால் மந்தபுத்தி என்பது ஆன்மாவையும் உடலையும் சார்ந்தது. கடவுள் இரக்கமுள்ளவர், அவை இரண்டும் ஒருவருக்கும் ஏற்படாமல் இருக்கட்டும். சில சமயங்களில், மனச்சோர்வு மற்றும் மந்தபுத்தியின் துன்பங்கள், ஆன்மீக </w:t>
      </w:r>
      <w:r w:rsidR="002C6C64" w:rsidRPr="00E236F4">
        <w:rPr>
          <w:lang w:val="ru-RU"/>
        </w:rPr>
        <w:lastRenderedPageBreak/>
        <w:t>வாழ்க்கையில் தீவிர நாட்டம் கொண்ட, உணர்திறன் மிக்க மற்றும் உண்மையானவர்களைத் தாக்குகின்றன.</w:t>
      </w:r>
    </w:p>
    <w:p w14:paraId="2904D884" w14:textId="77777777" w:rsidR="00BA44CB" w:rsidRDefault="00BA44CB" w:rsidP="008F333A">
      <w:pPr>
        <w:rPr>
          <w:lang w:val="ru-RU"/>
        </w:rPr>
      </w:pPr>
      <w:r>
        <w:rPr>
          <w:lang w:val="ru-RU"/>
        </w:rPr>
        <w:tab/>
      </w:r>
      <w:r w:rsidR="002C6C64" w:rsidRPr="00E236F4">
        <w:rPr>
          <w:lang w:val="ru-RU"/>
        </w:rPr>
        <w:t>துஷ்டன் கடின மனமுடையவனுக்கு அவ்வளவு தீங்கு விளைவிப்பதில்லை. ஆனால், ஒரு சோதனையானது உணர்ச்சிவசப்படும் ஒருவரை ஆழமாகக் கலக்கினால், அவர்கள் பின்னர் மனச்சோர்வில் விழுகிறார்கள். தங்கள் ஆன்மீக இயந்திரத்தை மீண்டும் தொடங்குவதற்குள் தங்களுக்குள் இருக்கும் பலத்தைக் கண்டறிய, அவர்கள் தங்கள் துயரத்திற்கான காரணத்தைக் கண்டறிந்து அதை ஆன்மீக ரீதியாகக் கையாள வேண்டும். பாருங்கள், இதுபோன்ற காயங்கள் சிகிச்சையளிக்கப்படாமல் விடப்படக்கூடாது! இல்லையெனில், நீங்கள் தொடர்ந்து தடுமாறி, இறுதிவரை கீழே விழுந்து கொண்டே இருப்பீர்கள்.</w:t>
      </w:r>
    </w:p>
    <w:p w14:paraId="589B630B" w14:textId="77777777" w:rsidR="00BA44CB" w:rsidRDefault="00BA44CB" w:rsidP="008F333A">
      <w:pPr>
        <w:rPr>
          <w:lang w:val="ru-RU"/>
        </w:rPr>
      </w:pPr>
      <w:r>
        <w:rPr>
          <w:lang w:val="ru-RU"/>
        </w:rPr>
        <w:tab/>
      </w:r>
      <w:r w:rsidR="002C6C64" w:rsidRPr="00E236F4">
        <w:rPr>
          <w:lang w:val="ru-RU"/>
        </w:rPr>
        <w:t>உணர்ச்சிப்பூர்வமான சரிவு, சிறிது காலத்திற்குப் பிறகு, உடல்ரீதியான சரிவிற்கு வழிவகுத்து, ஒருவரை எதற்கும் முற்றிலும் தகுதியற்றவராக ஆக்கிவிடுகிறது. இருப்பினும், மருத்துவத்தால் நோயின் காரணத்தை புரிந்துகொள்ள முடிவதில்லை. அதை அது எப்படி கண்டுபிடிக்க முடியும்? இந்தக் காரணத்தை உங்களால் நுண்ணோக்கி மூலம் பார்க்க முடியாது; ஆன்மீக நுண்ணுயிரிகளே இதற்குக் காரணம். எத்தனை அன்பான மற்றும் உணர்திறன் மிக்க மக்கள் பயனற்றவர்களாக ஆக்கப்பட்டிருக்கிறார்கள் என்பது உங்களுக்குத் தெரியுமா!</w:t>
      </w:r>
    </w:p>
    <w:p w14:paraId="0AE97281" w14:textId="25D10E79" w:rsidR="00BA44CB" w:rsidRDefault="00BA44CB" w:rsidP="008F333A">
      <w:pPr>
        <w:rPr>
          <w:lang w:val="ru-RU"/>
        </w:rPr>
      </w:pPr>
      <w:r>
        <w:rPr>
          <w:lang w:val="ru-RU"/>
        </w:rPr>
        <w:tab/>
      </w:r>
      <w:r w:rsidR="008F333A">
        <w:rPr>
          <w:lang w:val="ru-RU"/>
        </w:rPr>
        <w:t xml:space="preserve">— </w:t>
      </w:r>
      <w:r w:rsidR="002C6C64" w:rsidRPr="00E236F4">
        <w:rPr>
          <w:lang w:val="ru-RU"/>
        </w:rPr>
        <w:t>ஜெரோண்டா, நான் மிகவும் சோர்வாக உணர்கிறேன், அதனால் என் செல் விதியை என்னால் முழுமையாகக் கடைப்பிடிக்க முடியவில்லை.</w:t>
      </w:r>
      <w:r w:rsidR="008D7874">
        <w:rPr>
          <w:rStyle w:val="FootnoteReference"/>
          <w:lang w:val="ru-RU"/>
        </w:rPr>
        <w:footnoteReference w:id="21"/>
      </w:r>
      <w:r w:rsidR="002C6C64" w:rsidRPr="00E236F4">
        <w:rPr>
          <w:lang w:val="ru-RU"/>
        </w:rPr>
        <w:t xml:space="preserve"> இது சோர்வு காரணமாகவா அல்லது சோம்பல் காரணமாகவா?</w:t>
      </w:r>
    </w:p>
    <w:p w14:paraId="7A576729" w14:textId="15583085"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உங்களுக்கு நினைவிருக்கிறதா: 'என் பல பாவங்களினால் என் உடல் தேய்ந்து போனது, என் ஆன்மாவும் தேய்ந்து </w:t>
      </w:r>
      <w:r>
        <w:rPr>
          <w:lang w:val="ru-RU"/>
        </w:rPr>
        <w:t>போனது'</w:t>
      </w:r>
      <w:r w:rsidR="008D7874" w:rsidRPr="008D7874">
        <w:rPr>
          <w:lang w:val="ru-RU"/>
        </w:rPr>
        <w:t>?</w:t>
      </w:r>
      <w:r w:rsidR="008D7874">
        <w:rPr>
          <w:rStyle w:val="FootnoteReference"/>
          <w:lang w:val="ru-RU"/>
        </w:rPr>
        <w:footnoteReference w:id="22"/>
      </w:r>
      <w:r w:rsidR="002C6C64" w:rsidRPr="00E236F4">
        <w:rPr>
          <w:lang w:val="ru-RU"/>
        </w:rPr>
        <w:t xml:space="preserve"> நீங்கள் உடல் சோர்வால் அல்ல, ஆவியின் முறிவால் பாதிக்கப்பட்டுள்ளீர்கள். ஆனாலும் இது உடல் சோர்வையும் விட ஆபத்தானது. ஆவிக்குரிய முறையில் உடைந்த ஒரு நபர் </w:t>
      </w:r>
      <w:r>
        <w:rPr>
          <w:lang w:val="ru-RU"/>
        </w:rPr>
        <w:t>'</w:t>
      </w:r>
      <w:r w:rsidR="002C6C64" w:rsidRPr="00E236F4">
        <w:rPr>
          <w:lang w:val="ru-RU"/>
        </w:rPr>
        <w:t xml:space="preserve">சிதறுண்டு </w:t>
      </w:r>
      <w:r>
        <w:rPr>
          <w:lang w:val="ru-RU"/>
        </w:rPr>
        <w:t xml:space="preserve">போகிறார்', </w:t>
      </w:r>
      <w:r w:rsidR="002C6C64" w:rsidRPr="00E236F4">
        <w:rPr>
          <w:lang w:val="ru-RU"/>
        </w:rPr>
        <w:t xml:space="preserve">'குழப்பத்திற்குள் </w:t>
      </w:r>
      <w:r>
        <w:rPr>
          <w:lang w:val="ru-RU"/>
        </w:rPr>
        <w:t>விழுகிறார்'</w:t>
      </w:r>
      <w:r w:rsidR="002C6C64" w:rsidRPr="00E236F4">
        <w:rPr>
          <w:lang w:val="ru-RU"/>
        </w:rPr>
        <w:t>; அவர்கள் உடற்பாகங்கள் நன்றாக இருக்க, ஆனால் இயந்திரம் பழுதடைந்த ஒரு காரைப் போல ஆகிவிடுகிறார்கள்.</w:t>
      </w:r>
    </w:p>
    <w:p w14:paraId="1F7D180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முன்பு பிரார்த்தனை செய்வதையும், நமஸ்கரிப்பதையும், ஆன்மீகப் புத்தகங்களைப் படிப்பதையும் எவ்வளவு விரும்பினேன்!… ஆனால் இப்போது?… என்னால் ஒரு விரலைக் கூட அசைக்க முடியவில்லை.</w:t>
      </w:r>
    </w:p>
    <w:p w14:paraId="439549C4"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ஏன்? உங்களிடம் நிச்சயமாக வலிமை குறைவாக இருக்காது? உங்களிடம் நிறைய வலிமை இருப்பதை என்னால் பார்க்க முடிகிறது. சில ஆண்டுகளுக்கு முன்பு, மடம் கட்டப்பட்டுக் கொண்டிருந்தபோது, நீங்கள் நாள் முழுவதும் கட்டுமானத் தளத்தில் வேலை செய்தீர்கள், இல்லையா!… அப்போது நீங்கள் எவ்வளவு பிரார்த்தனை செய்தீர்கள், எத்தனை நமஸ்காரங்கள் செய்தீர்கள் என்பது உங்களுக்கு நினைவிருக்கிறதா?</w:t>
      </w:r>
    </w:p>
    <w:p w14:paraId="5A429DEC"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ஒருவேளை, ஜெரோண்டா, நான் என் வேலையில் முழுமையாக என்னை அர்ப்பணித்ததே முழுக் காரணம் போலும்?</w:t>
      </w:r>
    </w:p>
    <w:p w14:paraId="3A2C19BA" w14:textId="42473FA6" w:rsidR="00BA44CB" w:rsidRDefault="00BA44CB" w:rsidP="008F333A">
      <w:pPr>
        <w:rPr>
          <w:lang w:val="ru-RU"/>
        </w:rPr>
      </w:pPr>
      <w:r>
        <w:rPr>
          <w:lang w:val="ru-RU"/>
        </w:rPr>
        <w:tab/>
      </w:r>
      <w:r w:rsidR="008F333A">
        <w:rPr>
          <w:lang w:val="ru-RU"/>
        </w:rPr>
        <w:t xml:space="preserve">— </w:t>
      </w:r>
      <w:r w:rsidR="002C6C64" w:rsidRPr="00E236F4">
        <w:rPr>
          <w:lang w:val="ru-RU"/>
        </w:rPr>
        <w:t>நீங்கள் உங்களைச் சோம்பலுக்கு விட்டுவிட்டீர்கள் என்பதே அதிகம் சாத்தியம். எழுந்திருங்கள், உங்களைக் கடினப்படுத்திக் கொள்ளுங்கள்; துறவறையை நேசிக்கக் கற்றுக் கொள்ளுங்கள்! நான் பாதி நுரையீரலுடன் வாழ்கிறேன்—மீதமுள்ளதை அவர்கள் அகற்றிவிட்டார்கள்.</w:t>
      </w:r>
      <w:r w:rsidR="00E11073">
        <w:rPr>
          <w:rStyle w:val="FootnoteReference"/>
          <w:lang w:val="ru-RU"/>
        </w:rPr>
        <w:footnoteReference w:id="23"/>
      </w:r>
      <w:r w:rsidR="002C6C64" w:rsidRPr="00E236F4">
        <w:rPr>
          <w:lang w:val="ru-RU"/>
        </w:rPr>
        <w:t xml:space="preserve"> ஆனால் நான் எத்தனை நமஸ்காரங்கள் செய்கிறேன் என்று உங்களுக்குத் தெரியுமா? ஓ, இல்லை, நான் உங்களுக்குச் சொல்லமாட்டேன்</w:t>
      </w:r>
      <w:r w:rsidR="008F333A">
        <w:rPr>
          <w:lang w:val="ru-RU"/>
        </w:rPr>
        <w:t xml:space="preserve">—அது </w:t>
      </w:r>
      <w:r w:rsidR="002C6C64" w:rsidRPr="00E236F4">
        <w:rPr>
          <w:lang w:val="ru-RU"/>
        </w:rPr>
        <w:t xml:space="preserve">ஒரு இராணுவ ரகசியம்! ஆனால் நான் உங்களுக்கு ஒரு ரகசியமாக இதைச் சொல்கிறேன்: ஒவ்வொரு நாளும் நான் என் ஜெபமாலையுடன் தரையில் சிரம்பணிந்து ஜெபிக்கிறேன், என் வலது கை சோர்வடையும்போது, என் இடது கையால் சிலுவை அடையாளம் இடுகிறேன். நான் தற்பெருமை பேசவில்லை; இதை நான் உங்களுக்குச் சொல்வത് அன்புக்காகத்தான். உங்களை விட ஆயிரம் மடங்கு பலவீனமானவர்கள் எவ்வளவு கஷ்டப்பட்டுப் போராடுகிறார்கள் என்பது உங்களுக்குத் தெரியுமா? நீங்கள்?.. உங்கள் உடல்நிலை இருந்தால், பாராசூட் துருப்பு வீரர்கள் உங்களை மகிழ்ச்சியுடன் ஏற்றுக்கொள்வார்கள்! எப்படி இப்படி உடல்வாகை இழந்துவிட்டீர்கள்? நான் உங்களுக்காகப் பிரார்த்தனை செய்கிறேன், ஆனால் நீங்களும் முயற்சி செய்ய வேண்டும்! புரிகிறதா? ஆன்மீகப் </w:t>
      </w:r>
      <w:r w:rsidR="002C6C64" w:rsidRPr="00E236F4">
        <w:rPr>
          <w:lang w:val="ru-RU"/>
        </w:rPr>
        <w:lastRenderedPageBreak/>
        <w:t>பணியில் உங்களை முழுமையாக அர்ப்பணித்துக் கொள்ளுங்கள், அப்போது உங்கள் கீழ்ப்படிதலிலும் பலனைக் காண்பீர்கள்.</w:t>
      </w:r>
    </w:p>
    <w:p w14:paraId="612BB99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 சமயங்களில் என் அறையில் மனச்சோர்வு என்னை ஆட்கொள்கிறது.</w:t>
      </w:r>
    </w:p>
    <w:p w14:paraId="32F4CC05" w14:textId="745E4F19" w:rsidR="00BA44CB" w:rsidRDefault="00BA44CB" w:rsidP="008F333A">
      <w:pPr>
        <w:rPr>
          <w:lang w:val="ru-RU"/>
        </w:rPr>
      </w:pPr>
      <w:r>
        <w:rPr>
          <w:lang w:val="ru-RU"/>
        </w:rPr>
        <w:tab/>
      </w:r>
      <w:r w:rsidR="008F333A">
        <w:rPr>
          <w:lang w:val="ru-RU"/>
        </w:rPr>
        <w:t xml:space="preserve">— </w:t>
      </w:r>
      <w:r w:rsidR="002C6C64" w:rsidRPr="00E236F4">
        <w:rPr>
          <w:lang w:val="ru-RU"/>
        </w:rPr>
        <w:t>மேலும், உங்கள் அறையில் நீங்கள் என்ன செய்கிறீர்கள்? நீங்கள் ஜெபிக்கிறீர்களா, புனித தந்தையர்களின் நூல்களைப் படிக்கிறீர்களா? அல்லது சும்மா சோம்பேறித்தனமாக இருக்கிறீர்களா? உங்கள் நேரம் வீணாகாமல் இருப்பதை உறுதிசெய்ய உங்களால் முடிந்த அனைத்தையும் செய்யுங்கள். உங்களால் ஜெபிக்க முடியாவிட்டால்</w:t>
      </w:r>
      <w:r w:rsidR="008F333A">
        <w:rPr>
          <w:lang w:val="ru-RU"/>
        </w:rPr>
        <w:t xml:space="preserve">, </w:t>
      </w:r>
      <w:r w:rsidR="002C6C64" w:rsidRPr="00E236F4">
        <w:rPr>
          <w:lang w:val="ru-RU"/>
        </w:rPr>
        <w:t xml:space="preserve">புனித தந்தையர்களின் எழுத்துக்களைப் படியுங்கள்—இந்த நிலையில் அவற்றின் எழுத்துக்கள் உங்களுக்கு மிகவும் உதவிகரமானவை. நீங்கள் கைவிட்டால், உங்கள் மனச்சோர்வைப் பயன்படுத்தி சாத்தான் உங்களை 'ஒன்றும் இல்லாத </w:t>
      </w:r>
      <w:r>
        <w:rPr>
          <w:lang w:val="ru-RU"/>
        </w:rPr>
        <w:t xml:space="preserve">நிலைக்குக்' </w:t>
      </w:r>
      <w:r w:rsidR="002C6C64" w:rsidRPr="00E236F4">
        <w:rPr>
          <w:lang w:val="ru-RU"/>
        </w:rPr>
        <w:t>கொண்டு வந்துவிடுவார்</w:t>
      </w:r>
      <w:r>
        <w:rPr>
          <w:lang w:val="ru-RU"/>
        </w:rPr>
        <w:t>.</w:t>
      </w:r>
    </w:p>
    <w:p w14:paraId="629D16B9" w14:textId="77777777" w:rsidR="00BA44CB" w:rsidRDefault="00BA44CB" w:rsidP="008F333A">
      <w:pPr>
        <w:rPr>
          <w:lang w:val="ru-RU"/>
        </w:rPr>
      </w:pPr>
    </w:p>
    <w:p w14:paraId="4FD343CA" w14:textId="77777777" w:rsidR="00BA44CB" w:rsidRDefault="002C6C64" w:rsidP="00531246">
      <w:pPr>
        <w:pStyle w:val="Heading4"/>
        <w:rPr>
          <w:lang w:val="ru-RU"/>
        </w:rPr>
      </w:pPr>
      <w:bookmarkStart w:id="50" w:name="_Toc196716750"/>
      <w:bookmarkStart w:id="51" w:name="_Toc242628431"/>
      <w:r w:rsidRPr="00E236F4">
        <w:rPr>
          <w:lang w:val="ru-RU"/>
        </w:rPr>
        <w:t>உரையாடலைத் தொடர்வோம்</w:t>
      </w:r>
      <w:bookmarkEnd w:id="50"/>
      <w:bookmarkEnd w:id="51"/>
    </w:p>
    <w:p w14:paraId="5D4F7C0E" w14:textId="3F7D953E" w:rsidR="00BA44CB" w:rsidRDefault="008F333A" w:rsidP="00531246">
      <w:pPr>
        <w:ind w:firstLine="720"/>
        <w:rPr>
          <w:lang w:val="ru-RU"/>
        </w:rPr>
      </w:pPr>
      <w:r>
        <w:rPr>
          <w:lang w:val="ru-RU"/>
        </w:rPr>
        <w:t xml:space="preserve">— </w:t>
      </w:r>
      <w:r w:rsidR="002C6C64" w:rsidRPr="00E236F4">
        <w:rPr>
          <w:lang w:val="ru-RU"/>
        </w:rPr>
        <w:t>கெரோண்டா, நீங்கள் எத்தனை பேரைப் பார்க்கிறீர்கள்!… மாலையில் நீங்கள் முற்றிலும் சோர்வடைந்துவிடுகிறீர்கள், ஆனால் காலையில் நீங்கள் எவ்வளவு சோர்வாக இருந்தீர்கள் என்பதை உங்களால் ஒருபோதும் கணிக்க முடியாது. உங்கள் முகத்தில் ஒரு பிரகாசம் தெரிகிறது! இதை எப்படிச் சமாளிக்கிறீர்கள்?</w:t>
      </w:r>
    </w:p>
    <w:p w14:paraId="2A98F6DE" w14:textId="34B21D44" w:rsidR="00BA44CB" w:rsidRDefault="00BA44CB" w:rsidP="008F333A">
      <w:pPr>
        <w:rPr>
          <w:lang w:val="ru-RU"/>
        </w:rPr>
      </w:pPr>
      <w:r>
        <w:rPr>
          <w:lang w:val="ru-RU"/>
        </w:rPr>
        <w:tab/>
      </w:r>
      <w:r w:rsidR="008F333A">
        <w:rPr>
          <w:lang w:val="ru-RU"/>
        </w:rPr>
        <w:t xml:space="preserve">— </w:t>
      </w:r>
      <w:r w:rsidR="002C6C64" w:rsidRPr="00E236F4">
        <w:rPr>
          <w:lang w:val="ru-RU"/>
        </w:rPr>
        <w:t>சரி, எப்படி?... நான் வெறுமனே 'தொடர்வைத் துண்டிக்காமல்</w:t>
      </w:r>
      <w:r>
        <w:rPr>
          <w:lang w:val="ru-RU"/>
        </w:rPr>
        <w:t>'</w:t>
      </w:r>
      <w:r w:rsidR="002C6C64" w:rsidRPr="00E236F4">
        <w:rPr>
          <w:lang w:val="ru-RU"/>
        </w:rPr>
        <w:t xml:space="preserve"> இருக்கிறேன்</w:t>
      </w:r>
      <w:r>
        <w:rPr>
          <w:lang w:val="ru-RU"/>
        </w:rPr>
        <w:t xml:space="preserve">, </w:t>
      </w:r>
      <w:r w:rsidR="002C6C64" w:rsidRPr="00E236F4">
        <w:rPr>
          <w:lang w:val="ru-RU"/>
        </w:rPr>
        <w:t>அவ்வளவுதான்.</w:t>
      </w:r>
      <w:r w:rsidR="00E11073">
        <w:rPr>
          <w:rStyle w:val="FootnoteReference"/>
          <w:lang w:val="ru-RU"/>
        </w:rPr>
        <w:footnoteReference w:id="24"/>
      </w:r>
    </w:p>
    <w:p w14:paraId="6E16C87C" w14:textId="2339C7A1" w:rsidR="00BA44CB" w:rsidRDefault="00BA44CB" w:rsidP="008F333A">
      <w:pPr>
        <w:rPr>
          <w:lang w:val="ru-RU"/>
        </w:rPr>
      </w:pPr>
      <w:r>
        <w:rPr>
          <w:lang w:val="ru-RU"/>
        </w:rPr>
        <w:tab/>
      </w:r>
      <w:r w:rsidR="008F333A">
        <w:rPr>
          <w:lang w:val="ru-RU"/>
        </w:rPr>
        <w:t xml:space="preserve">— </w:t>
      </w:r>
      <w:r w:rsidR="002C6C64" w:rsidRPr="00E236F4">
        <w:rPr>
          <w:lang w:val="ru-RU"/>
        </w:rPr>
        <w:t xml:space="preserve">சில சமயங்களில், ஜெரோண்டா, என் கடமைகள் காரணமாக, நான் தேவாலயத்தில் மாலைப் பிரார்த்தனையைத் தவறவிடுகிறேன். நான் முற்றிலும் சோர்வடைந்து என் குகைக்குத் திரும்பி, 'ஓ, நான் சற்றுப் படுத்துக்கொள்கிறேன்...' என்று சொல்லிக்கொள்வேன். பரவாயில்லை, நான் படுத்து என் ஜெபமாலையுடன் </w:t>
      </w:r>
      <w:r>
        <w:rPr>
          <w:lang w:val="ru-RU"/>
        </w:rPr>
        <w:t>ஜெபிக்கிறேன்' என்று</w:t>
      </w:r>
      <w:r w:rsidR="002C6C64" w:rsidRPr="00E236F4">
        <w:rPr>
          <w:lang w:val="ru-RU"/>
        </w:rPr>
        <w:t xml:space="preserve"> சொல்வேன்</w:t>
      </w:r>
      <w:r>
        <w:rPr>
          <w:lang w:val="ru-RU"/>
        </w:rPr>
        <w:t xml:space="preserve">. </w:t>
      </w:r>
      <w:r w:rsidR="002C6C64" w:rsidRPr="00E236F4">
        <w:rPr>
          <w:lang w:val="ru-RU"/>
        </w:rPr>
        <w:t>ஆனால்</w:t>
      </w:r>
      <w:r w:rsidR="00C90354">
        <w:rPr>
          <w:lang w:val="ru-RU"/>
        </w:rPr>
        <w:t xml:space="preserve">, </w:t>
      </w:r>
      <w:r w:rsidR="002C6C64" w:rsidRPr="00E236F4">
        <w:rPr>
          <w:lang w:val="ru-RU"/>
        </w:rPr>
        <w:t xml:space="preserve">படுக்கையில் நான் நடத்தும் என் ஜெபமாலை </w:t>
      </w:r>
      <w:r>
        <w:rPr>
          <w:lang w:val="ru-RU"/>
        </w:rPr>
        <w:t xml:space="preserve">அமர்வுகள் </w:t>
      </w:r>
      <w:r w:rsidR="002C6C64" w:rsidRPr="00E236F4">
        <w:rPr>
          <w:lang w:val="ru-RU"/>
        </w:rPr>
        <w:t>எல்லாம், நான் தூங்கிவிடுவதிலும், கொஞ்சமும் ஜெபிப்பதில்லை என்பதிலுமே முடிகின்றன.</w:t>
      </w:r>
    </w:p>
    <w:p w14:paraId="6875CD6F"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ஆசீர்வதிக்கப்பட்ட ஆன்மாவே, நீங்கள் எவ்வளவு சோர்வாக இருந்தாலும், பிரார்த்தனை செய்யாமல் படுக்கைக்குச் செல்லக்கூடாது. குறைந்தபட்சம், திரிசாஜியனையும் சங்கீதம் 50-ஐயும் ஓதவும், கிறிஸ்து மற்றும் பரிசுத்தமிக்க தியோடோகோஸின் படங்களுக்கு மரியாதை செலுத்தவும், உங்கள் தலையணை மீது சிலுவை அடையாளம் இடவும், அதன் பிறகே படுக்கவும். மேலும், உங்கள் தனிப்பட்ட வழிபாடுகளுக்காக நள்ளிரவு ஜெப நேரம் தொடங்குவதற்கு ஒரு மணி நேரத்திற்கு முன்பு எழுந்திருக்க உங்கள் அலாரத்தை அமைக்க மறக்காதீர்கள்! நீங்கள் ஜெபிப்பதற்கு உங்களைக் கட்டாயப்படுத்திக் கொள்ள வேண்டும். ஆனால் இந்தக் கட்டாயம் இதயத்திலிருந்து வர வேண்டும்—வேறு வழி இல்லை என்று இதயம் உணர வேண்டும்.</w:t>
      </w:r>
    </w:p>
    <w:p w14:paraId="11C8F128" w14:textId="77777777" w:rsidR="00D919DA" w:rsidRDefault="00D919DA" w:rsidP="008F333A">
      <w:pPr>
        <w:rPr>
          <w:lang w:val="ru-RU"/>
        </w:rPr>
      </w:pPr>
    </w:p>
    <w:p w14:paraId="57EC5586" w14:textId="0A1CE6A5" w:rsidR="00BA44CB" w:rsidRDefault="002C6C64" w:rsidP="00D919DA">
      <w:pPr>
        <w:pStyle w:val="Heading4"/>
        <w:rPr>
          <w:lang w:val="ru-RU"/>
        </w:rPr>
      </w:pPr>
      <w:bookmarkStart w:id="52" w:name="_Toc196716751"/>
      <w:bookmarkStart w:id="53" w:name="_Toc242628432"/>
      <w:r w:rsidRPr="00E236F4">
        <w:rPr>
          <w:lang w:val="ru-RU"/>
        </w:rPr>
        <w:t>ஏனெனில், மகிழ்ச்சியுடன் கொடுப்பவரைக் கடவுள் நேசிக்கிறார்.</w:t>
      </w:r>
      <w:r w:rsidR="00E11073">
        <w:rPr>
          <w:rStyle w:val="FootnoteReference"/>
          <w:lang w:val="ru-RU"/>
        </w:rPr>
        <w:footnoteReference w:id="25"/>
      </w:r>
      <w:bookmarkEnd w:id="52"/>
      <w:bookmarkEnd w:id="53"/>
    </w:p>
    <w:p w14:paraId="285A8CA1"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ஜெரோண்டா, எனக்கு முற்றிலும் வலிமையும் விருப்பமும் இல்லையென்றால் என்ன செய்வது?</w:t>
      </w:r>
    </w:p>
    <w:p w14:paraId="0625F855"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அப்படியிருந்தாலும் உங்களைக் கட்டாயப்படுத்துங்கள். ஒரு நேரத்தில் சிறிதளவாக இருந்தாலும், ஏதேனும் ஆன்மீகப் பணியைச் செய்யுங்கள். ஆன்மீகப் பயிற்சிகளுக்காக ஒவ்வொரு நாளும் குறைந்தபட்சம் சிறிது நேரமாவது ஒதுக்க முயற்சி செய்யுங்கள்: சிறிது நேரம் ஆன்மீகப் புத்தகம் படியுங்கள், சிறிது நேரம் ஜெபியுங்கள். எல்லாவற்றிற்கும் மேலாக, புனிதத் தந்தையர்களின் நூல்களைப் படிப்பது, ஜெபம் மற்றும் தேவாலயப் பாடல்கள் ஆகியவை ஆன்மாவுக்கு ஒவ்வொரு நாளும் தேவைப்படும் உணவாகும்.</w:t>
      </w:r>
    </w:p>
    <w:p w14:paraId="39A63FCB" w14:textId="3BE150BA" w:rsidR="00BA44CB" w:rsidRDefault="00BA44CB" w:rsidP="008F333A">
      <w:pPr>
        <w:rPr>
          <w:lang w:val="ru-RU"/>
        </w:rPr>
      </w:pPr>
      <w:r>
        <w:rPr>
          <w:lang w:val="ru-RU"/>
        </w:rPr>
        <w:tab/>
      </w:r>
      <w:r w:rsidR="002C6C64" w:rsidRPr="00E236F4">
        <w:rPr>
          <w:lang w:val="ru-RU"/>
        </w:rPr>
        <w:t xml:space="preserve">நமது நாள் முழுதும் பிரார்த்தனையின்றி கடந்து செல்ல அனுமதிக்கக்கூடாது. போரில் இது இப்படித்தான் இருந்தது: பல நாட்கள் தாக்குதல்கள் ஏதுமின்றி அகழ்களில் அமர்ந்திருக்கும்போது, நாங்கள் அவ்வப்போது எதிரி இருக்கும் திசையில் சில தோட்டாக்களைச் சுடுவோம் </w:t>
      </w:r>
      <w:r w:rsidR="008F333A">
        <w:rPr>
          <w:lang w:val="ru-RU"/>
        </w:rPr>
        <w:t xml:space="preserve">— </w:t>
      </w:r>
      <w:r w:rsidR="002C6C64" w:rsidRPr="00E236F4">
        <w:rPr>
          <w:lang w:val="ru-RU"/>
        </w:rPr>
        <w:t>அதனால் நாங்கள் தூங்குகிறோம் என்று அவர்கள் நினைத்து, எங்களைத் திடீரெனத் தாக்க முயற்சிக்க மாட்டார்கள். ஆன்மீகப் போரிலும் நாம் அதேபோலவே நடந்துகொள்ள வேண்டும். சில சமயங்களில் நமது பலம் தீர்ந்து, நமது துறவற விதிமுறைகளை முழுமையாகக் கடைப்பிடிக்க முடியாவிட்டாலும், நாம் முற்றிலுமாக 'வரிசையை விட்டு விலகிவிட</w:t>
      </w:r>
      <w:r>
        <w:rPr>
          <w:lang w:val="ru-RU"/>
        </w:rPr>
        <w:t>'</w:t>
      </w:r>
      <w:r w:rsidR="002C6C64" w:rsidRPr="00E236F4">
        <w:rPr>
          <w:lang w:val="ru-RU"/>
        </w:rPr>
        <w:t xml:space="preserve"> வேண்டாம்</w:t>
      </w:r>
      <w:r>
        <w:rPr>
          <w:lang w:val="ru-RU"/>
        </w:rPr>
        <w:t xml:space="preserve">; </w:t>
      </w:r>
      <w:r w:rsidR="002C6C64" w:rsidRPr="00E236F4">
        <w:rPr>
          <w:lang w:val="ru-RU"/>
        </w:rPr>
        <w:t xml:space="preserve">கடவுளுடன் தொடர்பில் இருக்க முயற்சிப்போம். சில நமஸ்காரங்கள், ஜெபமாலையுடன் ஒரு சிறிய </w:t>
      </w:r>
      <w:r w:rsidR="002C6C64" w:rsidRPr="00E236F4">
        <w:rPr>
          <w:lang w:val="ru-RU"/>
        </w:rPr>
        <w:lastRenderedPageBreak/>
        <w:t>பிரார்த்தனை… நமது ஆன்மீக எதிர</w:t>
      </w:r>
      <w:r w:rsidR="008F333A">
        <w:rPr>
          <w:lang w:val="ru-RU"/>
        </w:rPr>
        <w:t xml:space="preserve">ியான </w:t>
      </w:r>
      <w:r w:rsidR="002C6C64" w:rsidRPr="00E236F4">
        <w:rPr>
          <w:lang w:val="ru-RU"/>
        </w:rPr>
        <w:t>தங்களாஷ்காவின் திசையில்</w:t>
      </w:r>
      <w:r w:rsidR="008F333A">
        <w:rPr>
          <w:lang w:val="ru-RU"/>
        </w:rPr>
        <w:t>,</w:t>
      </w:r>
      <w:r w:rsidR="002C6C64" w:rsidRPr="00E236F4">
        <w:rPr>
          <w:lang w:val="ru-RU"/>
        </w:rPr>
        <w:t xml:space="preserve"> நமது தானியங்கி ஆயுதத்திலிருந்து குறைந்தபட்சம் இரண்டு முறை சுடுவோம். ஏனெனில், நாம் சுடவே இல்லையென்றால், அவன் நம்மைப் பிடித்துவிடுவான். நாம் சிறிது நேரம் பொறுத்திருந்தோம் என்று உணர்ந்தவுடன், முழு பலத்துடன் மீண்டும் போரிடுவோம்.</w:t>
      </w:r>
    </w:p>
    <w:p w14:paraId="54FAB0D1" w14:textId="0DAF3157" w:rsidR="00BA44CB" w:rsidRDefault="00BA44CB" w:rsidP="008F333A">
      <w:pPr>
        <w:rPr>
          <w:lang w:val="ru-RU"/>
        </w:rPr>
      </w:pPr>
      <w:r>
        <w:rPr>
          <w:lang w:val="ru-RU"/>
        </w:rPr>
        <w:tab/>
      </w:r>
      <w:r w:rsidR="002C6C64" w:rsidRPr="00E236F4">
        <w:rPr>
          <w:lang w:val="ru-RU"/>
        </w:rPr>
        <w:t>தனது துறவற விதிமுறைகளைப் புறக்கணித்து, சில நமஸ்காரங்கள் கூடச் செய்யத் தவறி, தன் ஜெபமாலையால் சிறிதும் ஜெபிக்காமல் போகும்போது, ஒரு துறவி கசப்புடனும் கட்டுப்பாடற்றவராகவும் ஆகிவிடுகிறார். அவர் ஆன்மீகமற்ற வேலைகளைச் செய்ய—கற்களைச் சுமப்பது அல்லது புத்தகங்கள் எழுதுவது போன்ற—திறன் கொண்டவராக இருக்கலாம்</w:t>
      </w:r>
      <w:r w:rsidR="008F333A">
        <w:rPr>
          <w:lang w:val="ru-RU"/>
        </w:rPr>
        <w:t>,</w:t>
      </w:r>
      <w:r w:rsidR="002C6C64" w:rsidRPr="00E236F4">
        <w:rPr>
          <w:lang w:val="ru-RU"/>
        </w:rPr>
        <w:t xml:space="preserve"> ஆனால் ஜெபிப்பதில் இயலாதவராக இருக்கிறார். சில துறவிகள் ஆன்மீக வளர்ச்சிக்கு உதவும் வாசிப்பையும் பிரார்த்தனையையும் முற்றிலும் புறக்கணித்துவிட்டு, எப்படி தொடர்ந்து வேலை செய்து கொண்டிருக்கிறார்கள் என்பதை நான் காண்கிறேன். 'நான் இதையும் செய்கிறேன், அதையும் </w:t>
      </w:r>
      <w:r>
        <w:rPr>
          <w:lang w:val="ru-RU"/>
        </w:rPr>
        <w:t>செய்கிறேன்' என்று</w:t>
      </w:r>
      <w:r w:rsidR="002C6C64" w:rsidRPr="00E236F4">
        <w:rPr>
          <w:lang w:val="ru-RU"/>
        </w:rPr>
        <w:t xml:space="preserve"> அவர்கள் கூறுகிறார்கள். அவர்களால் நிறுத்த முடியாது; அவர்கள் பிரார்த்தனையை முற்றிலுமாக நிறுத்திவிடுகிறார்கள், இறுதியில், கசப்புடனும் கட்டுப்பாடின்றியும் ஆகி, உலகியல் மக்களாக மாறிவிடுகிறார்கள். உலகியல் வாழ்க்கையில் கடினமாக உழைப்பவர்களை நீங்கள் பார்த்திருக்கிறீர்களா? அவர்கள் எரியும் வெயிலில் காலையில் இருந்து இரவு வரை கற்களை வெட்ட முடியும், அவர்கள் நாள் தோறும் மரங்களை வெட்ட முடியும்… ஆனால் அவர்களை ஒரு தேவாலயத்திற்குள் இழுத்துச் செல்ல முயற்சித்துப் பாருங்கள்! நீங்கள் அவர்களுக்கு மூன்று மடங்கு ஊதியம் தருவதாக உறுதியளித்தாலும்</w:t>
      </w:r>
      <w:r w:rsidR="008F333A">
        <w:rPr>
          <w:lang w:val="ru-RU"/>
        </w:rPr>
        <w:t>,</w:t>
      </w:r>
      <w:r w:rsidR="002C6C64" w:rsidRPr="00E236F4">
        <w:rPr>
          <w:lang w:val="ru-RU"/>
        </w:rPr>
        <w:t xml:space="preserve"> அவர்களால் அங்கே அரை மணி நேரம் கூட நிற்க முடியாது. அவர்கள் தேவாலயத்திலிருந்து வெளியே வந்து அங்கே புகைத்தபடி நிற்கிறார்கள். இதை நான் ஒரு முறைக்கு மேல் என் கண்ணால் கண்டிருக்கிறேன்.</w:t>
      </w:r>
    </w:p>
    <w:p w14:paraId="0287FC32" w14:textId="77777777" w:rsidR="00BA44CB" w:rsidRDefault="00BA44CB" w:rsidP="008F333A">
      <w:pPr>
        <w:rPr>
          <w:lang w:val="ru-RU"/>
        </w:rPr>
      </w:pPr>
      <w:r>
        <w:rPr>
          <w:lang w:val="ru-RU"/>
        </w:rPr>
        <w:tab/>
      </w:r>
      <w:r w:rsidR="002C6C64" w:rsidRPr="00E236F4">
        <w:rPr>
          <w:lang w:val="ru-RU"/>
        </w:rPr>
        <w:t>பிரார்த்தனை இல்லாமல், ஒரு மனிதன் கடவுளிடமிருந்து விலகி ஒரு எருமை போல ஆகிவிடுகிறான்: அவன் வேலை செய்கிறான், பிறகு சாப்பிடுகிறான், பிறகு தூங்குகிறான், மீண்டும் சாப்பிடுகிறான், மீண்டும் வேலை செய்கிறான்… அவன் கடவுளிடமிருந்து எவ்வளவு தூரம் விலகுகிறானோ, அவ்வளவு கடினமாக அவனுக்குத் திரும்புவது இருக்கிறது. இதயம் குளிர்ந்துவிடுகிறது, மேலும் அது ஜெபிக்க முடியாத ஒரு தருணம் வருகிறது. அத்தகைய ஒருவர் உணர்வு பெற, அவருடைய இதயம் மென்மையடைந்து, மனந்திரும்பி, மனந்திரிபு உணர்வால் நிரம்ப வேண்டும்.</w:t>
      </w:r>
    </w:p>
    <w:p w14:paraId="53A6AFE0" w14:textId="77777777" w:rsidR="00BA44CB" w:rsidRDefault="00BA44CB" w:rsidP="008F333A">
      <w:pPr>
        <w:rPr>
          <w:lang w:val="ru-RU"/>
        </w:rPr>
      </w:pPr>
    </w:p>
    <w:p w14:paraId="2FE01362" w14:textId="77777777" w:rsidR="00BA44CB" w:rsidRDefault="002C6C64" w:rsidP="00D919DA">
      <w:pPr>
        <w:pStyle w:val="Heading4"/>
        <w:rPr>
          <w:lang w:val="ru-RU"/>
        </w:rPr>
      </w:pPr>
      <w:bookmarkStart w:id="54" w:name="_Toc196716752"/>
      <w:bookmarkStart w:id="55" w:name="_Toc242628433"/>
      <w:r w:rsidRPr="00E236F4">
        <w:rPr>
          <w:lang w:val="ru-RU"/>
        </w:rPr>
        <w:t>தொடங்குவதற்கு உங்கள் மனதைத் தயார்படுத்துங்கள்</w:t>
      </w:r>
      <w:bookmarkEnd w:id="54"/>
      <w:bookmarkEnd w:id="55"/>
    </w:p>
    <w:p w14:paraId="2B7941B9" w14:textId="3CB61212" w:rsidR="00BA44CB" w:rsidRDefault="008F333A" w:rsidP="00D919DA">
      <w:pPr>
        <w:ind w:firstLine="720"/>
        <w:rPr>
          <w:lang w:val="ru-RU"/>
        </w:rPr>
      </w:pPr>
      <w:r>
        <w:rPr>
          <w:lang w:val="ru-RU"/>
        </w:rPr>
        <w:t xml:space="preserve">— </w:t>
      </w:r>
      <w:r w:rsidR="002C6C64" w:rsidRPr="00E236F4">
        <w:rPr>
          <w:lang w:val="ru-RU"/>
        </w:rPr>
        <w:t>ஜெரோண்டா, என்னுள் இந்த மந்தபுத்தி எங்கிருந்து வருகிறது?</w:t>
      </w:r>
    </w:p>
    <w:p w14:paraId="77CA08C1" w14:textId="77777777" w:rsidR="00BA44CB" w:rsidRDefault="00BA44CB" w:rsidP="008F333A">
      <w:pPr>
        <w:rPr>
          <w:lang w:val="ru-RU"/>
        </w:rPr>
      </w:pPr>
      <w:r>
        <w:rPr>
          <w:lang w:val="ru-RU"/>
        </w:rPr>
        <w:tab/>
      </w:r>
      <w:r w:rsidR="008F333A">
        <w:rPr>
          <w:lang w:val="ru-RU"/>
        </w:rPr>
        <w:t xml:space="preserve">— </w:t>
      </w:r>
      <w:r w:rsidR="002C6C64" w:rsidRPr="00E236F4">
        <w:rPr>
          <w:lang w:val="ru-RU"/>
        </w:rPr>
        <w:t>அலட்சியமா, என்கிறீர்களா? ஆன்மீக வாழ்க்கையில் நீங்கள் உண்மையான மகிழ்ச்சியைக் காணாததால்தான் அது ஏற்படுகிறது என்று நான் நினைக்கிறேன்! ஆன்மீக வாழ்க்கை எவ்வளவு இனிமையானது என்பதை நீங்கள் இன்னும் அனுபவித்திராததால், ஆன்மீக விஷயங்களில் நீங்கள் மகிழ்ச்சியடைவதில்லை.</w:t>
      </w:r>
    </w:p>
    <w:p w14:paraId="6412C07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இந்த அலட்சிய காலம் முடிவுக்கு வருகிறது என்று வைத்துக்கொள்வோம். இயல்பான ஆன்மீக வாழ்க்கைக்குத் திரும்ப சரியான வழி என்ன </w:t>
      </w:r>
      <w:r w:rsidR="008F333A">
        <w:rPr>
          <w:lang w:val="ru-RU"/>
        </w:rPr>
        <w:t xml:space="preserve">— </w:t>
      </w:r>
      <w:r w:rsidR="002C6C64" w:rsidRPr="00E236F4">
        <w:rPr>
          <w:lang w:val="ru-RU"/>
        </w:rPr>
        <w:t>ஒரே நேரத்தில் முழுமையாகவா அல்லது படிப்படியாகவா? எனது ஆன்மீக ஒழுக்கத்தை கொஞ்சம் கொஞ்சமாக மீண்டும் கட்டியெழுப்ப முடியுமா: முதல் நாளில்</w:t>
      </w:r>
      <w:r w:rsidR="008F333A">
        <w:rPr>
          <w:lang w:val="ru-RU"/>
        </w:rPr>
        <w:t xml:space="preserve">, </w:t>
      </w:r>
      <w:r w:rsidR="002C6C64" w:rsidRPr="00E236F4">
        <w:rPr>
          <w:lang w:val="ru-RU"/>
        </w:rPr>
        <w:t>இயேசு பிரார்த்தனையைச் சற்று மட்டும்</w:t>
      </w:r>
      <w:r w:rsidR="008F333A">
        <w:rPr>
          <w:lang w:val="ru-RU"/>
        </w:rPr>
        <w:t>;</w:t>
      </w:r>
      <w:r w:rsidR="002C6C64" w:rsidRPr="00E236F4">
        <w:rPr>
          <w:lang w:val="ru-RU"/>
        </w:rPr>
        <w:t xml:space="preserve"> இரண்டாம் </w:t>
      </w:r>
      <w:r w:rsidR="008F333A">
        <w:rPr>
          <w:lang w:val="ru-RU"/>
        </w:rPr>
        <w:t xml:space="preserve">நாளில், </w:t>
      </w:r>
      <w:r w:rsidR="002C6C64" w:rsidRPr="00E236F4">
        <w:rPr>
          <w:lang w:val="ru-RU"/>
        </w:rPr>
        <w:t>இன்னும் கொஞ்சம்; பின்னர் ஒவ்வொரு முறையும் கொஞ்சம் கொஞ்சமாகச் சேர்ப்பதா?..</w:t>
      </w:r>
    </w:p>
    <w:p w14:paraId="1B0A8FA3" w14:textId="77777777" w:rsidR="00BA44CB" w:rsidRDefault="00BA44CB" w:rsidP="008F333A">
      <w:pPr>
        <w:rPr>
          <w:lang w:val="ru-RU"/>
        </w:rPr>
      </w:pPr>
      <w:r>
        <w:rPr>
          <w:lang w:val="ru-RU"/>
        </w:rPr>
        <w:tab/>
      </w:r>
      <w:r w:rsidR="008F333A">
        <w:rPr>
          <w:lang w:val="ru-RU"/>
        </w:rPr>
        <w:t xml:space="preserve">— </w:t>
      </w:r>
      <w:r w:rsidR="002C6C64" w:rsidRPr="00E236F4">
        <w:rPr>
          <w:lang w:val="ru-RU"/>
        </w:rPr>
        <w:t>முதலில், நீங்கள் ஒரு தொடக்கத்தைச் செய்ய விரும்ப வேண்டும். பின்னர், உங்களைச் சற்று உந்தி, அந்த விருப்பத்தைச் செயலில் காட்ட வேண்டும். ஒருவர் சோர்வடைந்திருந்தாலும், தங்களைச் சற்றே உந்திக்கொள்வதன் மூலம், தங்கள் சக்தி மீண்டும் வருவதை உணர்ந்து, தங்கள் ஆன்மீகப் பணியைத் தொடர முடிகிறது. இந்தச் சிறிய சுயக்கட்டுப்பாட்டுச் செயல் கடவுளின் பார்வையில் மிகுந்த முக்கியத்துவம் வாய்ந்தது. கடவுள் நமது நன்முயற்சியைக் காணும்போது, அவரே தலையிடுகிறார். அவர் தலையிடும்போது, அதுவே</w:t>
      </w:r>
      <w:r w:rsidR="008F333A">
        <w:rPr>
          <w:lang w:val="ru-RU"/>
        </w:rPr>
        <w:t>—</w:t>
      </w:r>
      <w:r w:rsidR="002C6C64" w:rsidRPr="00E236F4">
        <w:rPr>
          <w:lang w:val="ru-RU"/>
        </w:rPr>
        <w:t>அந்த தெய்வீகத் தலையீடே—நம்மைக் காப்பாற்றுகிறது.</w:t>
      </w:r>
    </w:p>
    <w:p w14:paraId="46BCE43A"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 சமயங்களில் எனக்கு ஓய்வு நேரம் கிடைக்கிறது, ஆனால் எதுவும் ஆன்மீக ரீதியாகச் செய்ய எனக்குத் தோன்றவில்லை.</w:t>
      </w:r>
    </w:p>
    <w:p w14:paraId="686EE715" w14:textId="6C2642CC"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நடப்பதுண்டு. </w:t>
      </w:r>
      <w:r>
        <w:rPr>
          <w:lang w:val="ru-RU"/>
        </w:rPr>
        <w:t>அதை</w:t>
      </w:r>
      <w:r w:rsidR="002C6C64" w:rsidRPr="00E236F4">
        <w:rPr>
          <w:lang w:val="ru-RU"/>
        </w:rPr>
        <w:t xml:space="preserve"> 'பசியை </w:t>
      </w:r>
      <w:r>
        <w:rPr>
          <w:lang w:val="ru-RU"/>
        </w:rPr>
        <w:t>இழத்தல்' என்று</w:t>
      </w:r>
      <w:r w:rsidR="002C6C64" w:rsidRPr="00E236F4">
        <w:rPr>
          <w:lang w:val="ru-RU"/>
        </w:rPr>
        <w:t xml:space="preserve"> சொல்வார்கள். அப்படிப்பட்ட நேரத்தில்தான் நீங்கள் ஆன்மீக விஷயங்களில் உங்களைச் சற்று முடுக்கிக்கொள்ள வேண்டும். எல்லாவற்றிற்கும் மேலாக, ஒருவருக்கு உடல்நிலை சரியில்லாமல் போகும்போது, அவர்கள் பொதுவாகப் பசியை இழந்துவிடுகிறார்கள். ஆனால், நோய்வாய்ப்பட்டவர், அது ஒரு போராட்டமாக இருந்தாலும், தன்னைக் கட்டாயப்படுத்திச் சாப்பிடுகிறார். உங்களுக்குப் பசி </w:t>
      </w:r>
      <w:r w:rsidR="002C6C64" w:rsidRPr="00E236F4">
        <w:rPr>
          <w:lang w:val="ru-RU"/>
        </w:rPr>
        <w:lastRenderedPageBreak/>
        <w:t>இருந்தாலும் இல்லாவிட்டாலும்</w:t>
      </w:r>
      <w:r w:rsidR="008F333A">
        <w:rPr>
          <w:lang w:val="ru-RU"/>
        </w:rPr>
        <w:t xml:space="preserve">, </w:t>
      </w:r>
      <w:r w:rsidR="002C6C64" w:rsidRPr="00E236F4">
        <w:rPr>
          <w:lang w:val="ru-RU"/>
        </w:rPr>
        <w:t xml:space="preserve">நீங்கள் உங்களைக் கட்டாயப்படுத்த வேண்டும். எளிதான ஒன்றிலிருந்து தொடங்குங்கள், ஏனெனில் உங்கள் வயிறு கனமான உணவிற்கு மிகவும் பலவீனமாக இருக்கும், பின்னர் சற்று ஊட்டமளிக்கும் ஒன்றிற்கு மாறுங்கள்… அந்த வழியில், உங்கள் பசி படிப்படியாகத் திரும்பும். எல்லாவற்றிற்கும் மேலாக, நீங்கள் எதையும் சாப்பிடவில்லை என்றால், நீங்கள் மீண்டும் உங்கள் காலில் நிற்கவே முடியாது. அதுபோலவே உங்களுக்கும்—ஆன்மீக ரீதியாக உங்களைக் கைவிடாதீர்கள்! உங்களை நீங்களே கைவிட்டு, உங்களை முழுமையாகப் போஷிக்காமல் விட்டால், நீங்கள் உங்களை நீங்களே அழித்துக்கொள்வீர்கள். நீங்கள் படிப்படியாக உங்கள் சுயநினைவுக்கு வரும் வரை, லேசான ஆன்மீக உணவை ஒரு கரண்டி கரண்டியாக உங்களுக்கு ஊட்டிக்கொள்ளுங்கள். தொடங்குவதற்கு, நீங்கள் ஒரு முயற்சி செய்ய வேண்டும் </w:t>
      </w:r>
      <w:r w:rsidR="008F333A">
        <w:rPr>
          <w:lang w:val="ru-RU"/>
        </w:rPr>
        <w:t xml:space="preserve">— </w:t>
      </w:r>
      <w:r w:rsidR="002C6C64" w:rsidRPr="00E236F4">
        <w:rPr>
          <w:lang w:val="ru-RU"/>
        </w:rPr>
        <w:t>ஒரு சிறிய முயற்சி மட்டும்.</w:t>
      </w:r>
    </w:p>
    <w:p w14:paraId="56EE316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உண்மை, ஜெரோண்டா, என் சிரமங்கள் சரியாக அங்கிருந்துதான் வருகின்றன </w:t>
      </w:r>
      <w:r w:rsidR="008F333A">
        <w:rPr>
          <w:lang w:val="ru-RU"/>
        </w:rPr>
        <w:t xml:space="preserve">— </w:t>
      </w:r>
      <w:r w:rsidR="002C6C64" w:rsidRPr="00E236F4">
        <w:rPr>
          <w:lang w:val="ru-RU"/>
        </w:rPr>
        <w:t>என்னால் எப்படித் தொடங்குவது என்றே தெரியவில்லை! ஒரு வழக்கத்தைப் பின்பற்ற என் மனதைத் தூண்ட முடியவில்லை.</w:t>
      </w:r>
    </w:p>
    <w:p w14:paraId="39AA3068" w14:textId="5451D95E" w:rsidR="00BA44CB" w:rsidRDefault="00BA44CB" w:rsidP="008F333A">
      <w:pPr>
        <w:rPr>
          <w:lang w:val="ru-RU"/>
        </w:rPr>
      </w:pPr>
      <w:r>
        <w:rPr>
          <w:lang w:val="ru-RU"/>
        </w:rPr>
        <w:tab/>
      </w:r>
      <w:r w:rsidR="008F333A">
        <w:rPr>
          <w:lang w:val="ru-RU"/>
        </w:rPr>
        <w:t xml:space="preserve">— </w:t>
      </w:r>
      <w:r w:rsidR="002C6C64" w:rsidRPr="00E236F4">
        <w:rPr>
          <w:lang w:val="ru-RU"/>
        </w:rPr>
        <w:t>ஆம்… உங்கள் இயந்திரத்தில் உள்ள எண்ணெய் கெட்டியாகிவிட்டது. ஆனால் சிறியதாகத் தொடங்குங்கள்: சில சிரம்பணிகள், புனிதத் தந்தையர்களின் நூல்களில் இருந்து சிறிதளவு வாசிப்பு, உங்கள் ஜெபமாலையுடன் சிறிதளவு பிரார்த்தனை. அந்த வழியில், உங்கள் இதயம் படிப்படியாக இதமாகிவிடும். உங்களிடமே சொல்லிக்கொள்ளுங்கள்: 'சரி, இன்று நான் குறைந்தது ஐந்து சிரம்பணியாவது செய்வேன்</w:t>
      </w:r>
      <w:r>
        <w:rPr>
          <w:lang w:val="ru-RU"/>
        </w:rPr>
        <w:t xml:space="preserve">.' </w:t>
      </w:r>
      <w:r w:rsidR="002C6C64" w:rsidRPr="00E236F4">
        <w:rPr>
          <w:lang w:val="ru-RU"/>
        </w:rPr>
        <w:t xml:space="preserve">நீங்களே பார்ப்பீர்கள்: உங்கள் இயந்திரம் ஒருமுறை இயங்கத் தொடங்கி வேகம் பிடித்துவிட்டால், அது தொடர்ந்து இயங்க வேண்டும் என்று நீங்கள் விரும்புவீர்கள் </w:t>
      </w:r>
      <w:r w:rsidR="008F333A">
        <w:rPr>
          <w:lang w:val="ru-RU"/>
        </w:rPr>
        <w:t xml:space="preserve">— </w:t>
      </w:r>
      <w:r w:rsidR="002C6C64" w:rsidRPr="00E236F4">
        <w:rPr>
          <w:lang w:val="ru-RU"/>
        </w:rPr>
        <w:t>அதை உங்களால் நிறுத்த முடியாது.</w:t>
      </w:r>
    </w:p>
    <w:p w14:paraId="6AC5F421" w14:textId="77777777" w:rsidR="00BA44CB" w:rsidRDefault="00BA44CB" w:rsidP="008F333A">
      <w:pPr>
        <w:rPr>
          <w:lang w:val="ru-RU"/>
        </w:rPr>
      </w:pPr>
    </w:p>
    <w:p w14:paraId="1C0B01B1" w14:textId="77777777" w:rsidR="00BA44CB" w:rsidRDefault="002C6C64" w:rsidP="00D919DA">
      <w:pPr>
        <w:pStyle w:val="Heading4"/>
        <w:rPr>
          <w:lang w:val="ru-RU"/>
        </w:rPr>
      </w:pPr>
      <w:bookmarkStart w:id="56" w:name="_Toc196716753"/>
      <w:bookmarkStart w:id="57" w:name="_Toc242628434"/>
      <w:r w:rsidRPr="00E236F4">
        <w:rPr>
          <w:lang w:val="ru-RU"/>
        </w:rPr>
        <w:t>ஆத்மா ஏங்கும் உணவை அதற்கு அளிப்போம்</w:t>
      </w:r>
      <w:bookmarkEnd w:id="56"/>
      <w:bookmarkEnd w:id="57"/>
    </w:p>
    <w:p w14:paraId="7BD59A35" w14:textId="7B051A0E" w:rsidR="00BA44CB" w:rsidRDefault="008F333A" w:rsidP="00D919DA">
      <w:pPr>
        <w:ind w:firstLine="720"/>
        <w:rPr>
          <w:lang w:val="ru-RU"/>
        </w:rPr>
      </w:pPr>
      <w:r>
        <w:rPr>
          <w:lang w:val="ru-RU"/>
        </w:rPr>
        <w:t xml:space="preserve">— </w:t>
      </w:r>
      <w:r w:rsidR="002C6C64" w:rsidRPr="00E236F4">
        <w:rPr>
          <w:lang w:val="ru-RU"/>
        </w:rPr>
        <w:t xml:space="preserve">ஜெரோண்டா, ஆன்மீக உணவிற்கு எனக்கு </w:t>
      </w:r>
      <w:r w:rsidR="00BA44CB">
        <w:rPr>
          <w:lang w:val="ru-RU"/>
        </w:rPr>
        <w:t>'உணவுப் பழக்கம்'</w:t>
      </w:r>
      <w:r w:rsidR="002C6C64" w:rsidRPr="00E236F4">
        <w:rPr>
          <w:lang w:val="ru-RU"/>
        </w:rPr>
        <w:t xml:space="preserve"> இல்லையென்றால் நான் எங்கே தொடங்குவது?</w:t>
      </w:r>
    </w:p>
    <w:p w14:paraId="5FF4902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உங்களுக்கு மிகவும் சுவையாகத் தோன்றும் ஆன்மீக உணவிலிருந்து தொடங்குங்கள் </w:t>
      </w:r>
      <w:r w:rsidR="008F333A">
        <w:rPr>
          <w:lang w:val="ru-RU"/>
        </w:rPr>
        <w:t>—</w:t>
      </w:r>
      <w:r w:rsidR="002C6C64" w:rsidRPr="00E236F4">
        <w:rPr>
          <w:lang w:val="ru-RU"/>
        </w:rPr>
        <w:t xml:space="preserve"> அது மற்றவற்றிற்கான உங்கள் பசியைத் தூண்டும். ஆன்மீக மேசையைப் போடுங்கள், பலவிதமான ஆன்மீக உணவுகளை வையுங்கள், அமர்ந்து அவற்றைப் பாருங்கள்: எது உங்கள் ஆன்மீகப் பசியைத் தூண்டும்? புனிதத் தந்தையர்களின் நூல்களில் சில பக்கங்களைப் படிக்க விரும்புகிறீர்களா? உங்கள் ஜெபமாலையைக் கொண்டு சில ஜெபங்களைச் சொல்லலாமா? ஒரு ஜெபப் பாடலைப் பாடலாமா? சங்கீதப் புத்தகத்தைப் படிக்கலாமா அல்லது சில நமஸ்காரங்கள் செய்யலாமா? என்ன, உங்களுக்கு எதையும் செய்ய மனமில்லையா? ஒரு மரக்கரண்டியால் நெற்றியில் ஒரு தட்டு தட்டினால் என்ன?</w:t>
      </w:r>
    </w:p>
    <w:p w14:paraId="7DE677C0"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சில தையல் வேலைகளைச் செய்து தொடங்கலாமா, ஜெரோண்டா?</w:t>
      </w:r>
    </w:p>
    <w:p w14:paraId="5B93064A" w14:textId="77777777" w:rsidR="00BA44CB" w:rsidRDefault="00BA44CB" w:rsidP="008F333A">
      <w:pPr>
        <w:rPr>
          <w:lang w:val="ru-RU"/>
        </w:rPr>
      </w:pPr>
      <w:r>
        <w:rPr>
          <w:lang w:val="ru-RU"/>
        </w:rPr>
        <w:tab/>
      </w:r>
      <w:r w:rsidR="008F333A">
        <w:rPr>
          <w:lang w:val="ru-RU"/>
        </w:rPr>
        <w:t xml:space="preserve">— </w:t>
      </w:r>
      <w:r w:rsidR="002C6C64" w:rsidRPr="00E236F4">
        <w:rPr>
          <w:lang w:val="ru-RU"/>
        </w:rPr>
        <w:t>செய்யலாம். ஆனால், நீங்கள் தையல் வேலை செய்யும் போது இயேசு ஜெபத்தைச் சொல்வதை மறந்துவிடாதீர்கள்.</w:t>
      </w:r>
    </w:p>
    <w:p w14:paraId="6226ED4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இதில் மற்றொரு ஆபத்து இல்லையா: எனக்குப் பிடித்ததைச் செய்வதன் மூலம், நான் என் சொந்த விருப்பத்தைப் பின்பற்றுகிறேன் என்பது?</w:t>
      </w:r>
    </w:p>
    <w:p w14:paraId="5393657A" w14:textId="6CB45C1D" w:rsidR="00BA44CB" w:rsidRDefault="00BA44CB" w:rsidP="008F333A">
      <w:pPr>
        <w:rPr>
          <w:lang w:val="ru-RU"/>
        </w:rPr>
      </w:pPr>
      <w:r>
        <w:rPr>
          <w:lang w:val="ru-RU"/>
        </w:rPr>
        <w:tab/>
      </w:r>
      <w:r w:rsidR="008F333A">
        <w:rPr>
          <w:lang w:val="ru-RU"/>
        </w:rPr>
        <w:t xml:space="preserve">— </w:t>
      </w:r>
      <w:r w:rsidR="002C6C64" w:rsidRPr="00E236F4">
        <w:rPr>
          <w:lang w:val="ru-RU"/>
        </w:rPr>
        <w:t>நான் விளக்குகிறேன். ஆன்மீகப் பயிற்சியில், ஆன்மாவிற்குப் பிடித்தமான மற்றும் அது ஏங்கும் விஷயங்களால் அதை வளர்க்க வேண்டும். இந்த வழியில், ஆன்மா மகிழ்ச்சியடைந்து, போஷிக்கப்பட்டு, மேலும் பெரிய ஆன்மீக முயற்சிகளுக்குத் தூண்டப்படுகிறது. எல்லாவற்றிற்கும் மேலாக, நாம் நோய்வாய்ப்பட்டிருக்கும்போது மற்றும் நமது உடல் எதையாவது ஏங்கும் போது, நாம் அதற்குச் செவிசாய்க்கிறோம். சிறு வயதில், நான் இரத்தசோகையால் அவதிப்பட்டபோது, என் பெற்றோரிடம் தொடர்ந்து எலுமிச்சைகளைக் கேட்டுக்கொண்டே இருந்தேன். ஆனால் என்னால் அவ்வளவு எலுமிச்சையைச் சாப்பிட முடியுமா என்று என் பெற்றோருக்குத் தெரியவில்லை, அதனால் அவர்கள் மருத்துவரின் ஆலோசனைக்காகக் காத்திருந்து அவற்றை எனக்குக் கொடுக்கவில்லை. என்ன நடந்தது? மருத்துவர் வந்து என்னைப் பரிசோதித்துவிட்டு திடீரென்று, 'குழந்தைக்கு நிறைய எலுமிச்சை பழங்களைக் கொடுங்கள்!</w:t>
      </w:r>
      <w:r>
        <w:rPr>
          <w:lang w:val="ru-RU"/>
        </w:rPr>
        <w:t>'</w:t>
      </w:r>
      <w:r w:rsidR="002C6C64" w:rsidRPr="00E236F4">
        <w:rPr>
          <w:lang w:val="ru-RU"/>
        </w:rPr>
        <w:t xml:space="preserve"> என்றார். பாருங்கள்: என் உடலுக்கு எலுமிச்சையில் உள்ள வைட்டமின்கள் பற்றவில்லை, அதனால் அதுவே அவற்றைக் கேட்டுக்கொண்டிருந்தது.</w:t>
      </w:r>
    </w:p>
    <w:p w14:paraId="7493494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அலட்சியத்துடன் போராடிக்கொண்டிருந்தபோது, அதை வெல்வதற்காக எனது ஆன்மீக வாழ்க்கைக்கு ஒரு அட்டவணையை உருவாக்கி, அதற்குக் கட்டுப்பட முயற்சித்தேன்.</w:t>
      </w:r>
    </w:p>
    <w:p w14:paraId="66BBC7DB" w14:textId="77777777" w:rsidR="00BA44CB" w:rsidRDefault="00BA44CB" w:rsidP="008F333A">
      <w:pPr>
        <w:rPr>
          <w:lang w:val="ru-RU"/>
        </w:rPr>
      </w:pPr>
      <w:r>
        <w:rPr>
          <w:lang w:val="ru-RU"/>
        </w:rPr>
        <w:tab/>
      </w:r>
      <w:r w:rsidR="008F333A">
        <w:rPr>
          <w:lang w:val="ru-RU"/>
        </w:rPr>
        <w:t>— ஒரு</w:t>
      </w:r>
      <w:r w:rsidR="002C6C64" w:rsidRPr="00E236F4">
        <w:rPr>
          <w:lang w:val="ru-RU"/>
        </w:rPr>
        <w:t xml:space="preserve"> வழக்கம் ஒரு நல்ல விஷயம். ஆனால் முதலில், ஒருவர் அதில் தன் இதயத்தைச் செலுத்த வேண்டும். அப்போதுதான் அவரால் வழக்கங்களை உருவாக்க முடியும்.</w:t>
      </w:r>
    </w:p>
    <w:p w14:paraId="49D41B60"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ஒருவேளை, குருவே, நீங்களே எனக்காக ஒரு ஆன்மீக வழக்கத்தை எழுத முடியுமா?</w:t>
      </w:r>
    </w:p>
    <w:p w14:paraId="319C9B4C" w14:textId="2972F3F5"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ஏன் முடியாது? இதோ, இதை எடுத்துக்கொள்: 'நீங்களே விரும்பும் எந்த ஆன்மீகப் பயிற்சியிலும் ஈடுபடுங்கள்</w:t>
      </w:r>
      <w:r>
        <w:rPr>
          <w:lang w:val="ru-RU"/>
        </w:rPr>
        <w:t xml:space="preserve">.' </w:t>
      </w:r>
      <w:r w:rsidR="002C6C64" w:rsidRPr="00E236F4">
        <w:rPr>
          <w:lang w:val="ru-RU"/>
        </w:rPr>
        <w:t>கவலை மற்றும் குற்ற உணர்ச்சியுடன் உங்களை ஒரு கடுமையான கட்டமைப்பிற்குள் கட்டாயப்படுத்த வேண்டிய அவசியமில்லை. உங்களைக் கேளுங்கள்: உங்கள் ஆன்மாவுக்கு என்ன குறிப்பிட்ட ஊட்டம் தேவை? பிறகு அதை அதனால் ஊட்டுங்கள். பாட வேண்டும் என்று தோன்றினால்</w:t>
      </w:r>
      <w:r w:rsidR="008F333A">
        <w:rPr>
          <w:lang w:val="ru-RU"/>
        </w:rPr>
        <w:t xml:space="preserve">, </w:t>
      </w:r>
      <w:r w:rsidR="002C6C64" w:rsidRPr="00E236F4">
        <w:rPr>
          <w:lang w:val="ru-RU"/>
        </w:rPr>
        <w:t>பாடுங்கள். படிக்க வேண்டும் என்ற உந்துதல் ஏற்பட்டால்</w:t>
      </w:r>
      <w:r w:rsidR="008F333A">
        <w:rPr>
          <w:lang w:val="ru-RU"/>
        </w:rPr>
        <w:t xml:space="preserve">, </w:t>
      </w:r>
      <w:r w:rsidR="002C6C64" w:rsidRPr="00E236F4">
        <w:rPr>
          <w:lang w:val="ru-RU"/>
        </w:rPr>
        <w:t>அமர்ந்து படியுங்கள். இயேசு பிரார்த்தனையை நோக்கி ஈர்க்கப்பட்டால்</w:t>
      </w:r>
      <w:r w:rsidR="008F333A">
        <w:rPr>
          <w:lang w:val="ru-RU"/>
        </w:rPr>
        <w:t xml:space="preserve">, </w:t>
      </w:r>
      <w:r w:rsidR="002C6C64" w:rsidRPr="00E236F4">
        <w:rPr>
          <w:lang w:val="ru-RU"/>
        </w:rPr>
        <w:t xml:space="preserve">ஜெபியுங்கள். உங்கள் ஆன்மாவைப் போஷించும் வேறு எந்தச் செயலையும் நீங்கள் மேற்கொள்ளலாம்; முக்கிய விஷயம் </w:t>
      </w:r>
      <w:r w:rsidR="008F333A">
        <w:rPr>
          <w:lang w:val="ru-RU"/>
        </w:rPr>
        <w:t xml:space="preserve">என்னவென்றால், </w:t>
      </w:r>
      <w:r w:rsidR="002C6C64" w:rsidRPr="00E236F4">
        <w:rPr>
          <w:lang w:val="ru-RU"/>
        </w:rPr>
        <w:t>உங்களை நீங்களே ஒரு குறுகிய கட்டமைப்பிற்குள் அடைத்துக்கொள்ளக் கூடாது. நான் என்ன சொல்ல வருகிறேன் என்று நீங்கள் புரிந்துகொண்டிருப்பீர்கள் என நம்புகிறேன். ஆனால், நாம் இப்போது பேசிக்கொண்டிருக்கும் அனைத்தும், முதன்மையாக ஆன்மீகப் பயணத்தின் தொடக்கத்திற்குப் பொருந்தும், அதாவது உங்கள் ஆன்மா ஆன்மீக வாழ்வின் இனிமையை இன்னும் சுவைக்காத நிலையில். பிறகு நீங்கள் ஆன்மீகப் பாதையில் நுழைவீர்கள், அவை உங்களைத் தன்னிச்சையாகவே உங்கள் இலக்குக்கு அழைத்துச் செல்லும். எனவே கவலைப்படாதீர்கள். கடவுளின் அருளால், உங்கள் அக எஞ்சின் இயங்கத் தொடங்கும், ஆன்மீக ரயில் வண்டியும் வேகமாக முன்னேறும்.</w:t>
      </w:r>
    </w:p>
    <w:p w14:paraId="42A131FC" w14:textId="77777777" w:rsidR="00BA44CB" w:rsidRDefault="00BA44CB" w:rsidP="008F333A">
      <w:pPr>
        <w:rPr>
          <w:lang w:val="ru-RU"/>
        </w:rPr>
      </w:pPr>
    </w:p>
    <w:p w14:paraId="60FC2476" w14:textId="77777777" w:rsidR="00BA44CB" w:rsidRDefault="002C6C64" w:rsidP="0046557E">
      <w:pPr>
        <w:pStyle w:val="Heading4"/>
        <w:rPr>
          <w:lang w:val="ru-RU"/>
        </w:rPr>
      </w:pPr>
      <w:bookmarkStart w:id="58" w:name="_Toc196716754"/>
      <w:bookmarkStart w:id="59" w:name="_Toc242628435"/>
      <w:r w:rsidRPr="00E236F4">
        <w:rPr>
          <w:lang w:val="ru-RU"/>
        </w:rPr>
        <w:t>பிரார்த்தனை அன்பிலிருந்து பிறக்க வேண்டும்</w:t>
      </w:r>
      <w:bookmarkEnd w:id="58"/>
      <w:bookmarkEnd w:id="59"/>
    </w:p>
    <w:p w14:paraId="499029E4" w14:textId="3D076D62" w:rsidR="00BA44CB" w:rsidRDefault="008F333A" w:rsidP="00E11073">
      <w:pPr>
        <w:ind w:firstLine="720"/>
        <w:rPr>
          <w:lang w:val="ru-RU"/>
        </w:rPr>
      </w:pPr>
      <w:r>
        <w:rPr>
          <w:lang w:val="ru-RU"/>
        </w:rPr>
        <w:t xml:space="preserve">— </w:t>
      </w:r>
      <w:r w:rsidR="002C6C64" w:rsidRPr="00E236F4">
        <w:rPr>
          <w:lang w:val="ru-RU"/>
        </w:rPr>
        <w:t>ஜெரோண்டா, நீங்கள் மிகவும் சோர்வாக இருக்கிறீர்கள்… பிரார்த்தனை செய்ய இன்னும் உங்களுக்கு எப்படி சக்தி கிடைக்கிறது?</w:t>
      </w:r>
    </w:p>
    <w:p w14:paraId="3B0555C3"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ஜெபத்தில் என் சக்தியை வீணடிக்கவில்லை; மாறாக</w:t>
      </w:r>
      <w:r w:rsidR="008F333A">
        <w:rPr>
          <w:lang w:val="ru-RU"/>
        </w:rPr>
        <w:t xml:space="preserve">, </w:t>
      </w:r>
      <w:r w:rsidR="002C6C64" w:rsidRPr="00E236F4">
        <w:rPr>
          <w:lang w:val="ru-RU"/>
        </w:rPr>
        <w:t xml:space="preserve">அதிலிருந்து பலத்தைப் பெறுகிறேன். ஒருவர் உண்மையாகவே பிரார்த்தனை மூலமாக மட்டுமே வலிமையைப் பெறுகிறார் என்பதையும் நான் உணர்ந்துள்ளேன். பிரார்த்தனை இதயத்திலிருந்து வரும்போது, அது சோர்வு, தூக்கம் மற்றும் பசியை விரட்டுகிறது. ஆன்மா இதமாகிறது, மேலும் உங்களுக்குத் தூங்கவோ அல்லது சாப்பிடவோ வேண்டிய அவசியம் இருப்பதாகத் தெரிவதில்லை. நீங்கள் ஒரு மீஇயற்கையான நிலையில் வாழ்கிறீர்கள், மேலும் ஒரு வித்தியாசமான வழியில் போஷிக்கப்படுகிறீர்கள் </w:t>
      </w:r>
      <w:r w:rsidR="008F333A">
        <w:rPr>
          <w:lang w:val="ru-RU"/>
        </w:rPr>
        <w:t xml:space="preserve">— </w:t>
      </w:r>
      <w:r w:rsidR="002C6C64" w:rsidRPr="00E236F4">
        <w:rPr>
          <w:lang w:val="ru-RU"/>
        </w:rPr>
        <w:t>நீங்கள் ஆன்மீகத்தால் போஷிக்கப்படுகிறீர்கள்.</w:t>
      </w:r>
    </w:p>
    <w:p w14:paraId="7A58968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ஆனால் எனக்கு ஜெபத்தின் மீது அன்பு இல்லை.</w:t>
      </w:r>
    </w:p>
    <w:p w14:paraId="450955B1" w14:textId="0ADD862C"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இதயம் இன்னும் இதமாகவில்லை. நீங்கள் விரும்புவதால் அல்ல, 'செய்ய </w:t>
      </w:r>
      <w:r>
        <w:rPr>
          <w:lang w:val="ru-RU"/>
        </w:rPr>
        <w:t>வேண்டும்'</w:t>
      </w:r>
      <w:r w:rsidR="002C6C64" w:rsidRPr="00E236F4">
        <w:rPr>
          <w:lang w:val="ru-RU"/>
        </w:rPr>
        <w:t xml:space="preserve"> என்பதற்காகவே பிரார்த்தனை செய்கிறீர்கள். உங்கள் செயல்களின் தொடக்கப் புள்ளி ஒழுக்கம், அதனால்தான் எல்லாம் இவ்வளவு வறண்டதாக உணரப்படுகிறது. சொல்லுங்கள், நீங்கள் வழக்கமாக உங்கள் பிரார்த்தனையை எப்படித் தொடங்குகிறீர்கள்?</w:t>
      </w:r>
    </w:p>
    <w:p w14:paraId="51A9D1D2"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என்ன சொல்ல வருகிறீர்கள், ஜெரோண்டா?.. நான் எனக்காகப் பிரார்த்திக்க வேண்டும், மற்றவர்களுக்காகப் பிரார்த்திக்க வேண்டும் என்ற எண்ணத்துடன்…</w:t>
      </w:r>
    </w:p>
    <w:p w14:paraId="7BF4A83F" w14:textId="12369730"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உண்மையிலேயே ஒரு அற்புதமான மனிதர்!… நீங்கள் எல்லாவற்றையும் 'செய்யப்பட </w:t>
      </w:r>
      <w:r>
        <w:rPr>
          <w:lang w:val="ru-RU"/>
        </w:rPr>
        <w:t>வேண்டும்'</w:t>
      </w:r>
      <w:r w:rsidR="002C6C64" w:rsidRPr="00E236F4">
        <w:rPr>
          <w:lang w:val="ru-RU"/>
        </w:rPr>
        <w:t xml:space="preserve"> என்பதற்காகச் செய்கிறீர்கள். பிரார்த்தனை செய்வது </w:t>
      </w:r>
      <w:r w:rsidR="008F333A">
        <w:rPr>
          <w:lang w:val="ru-RU"/>
        </w:rPr>
        <w:t xml:space="preserve">— </w:t>
      </w:r>
      <w:r w:rsidR="002C6C64" w:rsidRPr="00E236F4">
        <w:rPr>
          <w:lang w:val="ru-RU"/>
        </w:rPr>
        <w:t xml:space="preserve">'செய்யப்பட </w:t>
      </w:r>
      <w:r>
        <w:rPr>
          <w:lang w:val="ru-RU"/>
        </w:rPr>
        <w:t xml:space="preserve">வேண்டும்', </w:t>
      </w:r>
      <w:r w:rsidR="002C6C64" w:rsidRPr="00E236F4">
        <w:rPr>
          <w:lang w:val="ru-RU"/>
        </w:rPr>
        <w:t xml:space="preserve">தலை வணங்குவது </w:t>
      </w:r>
      <w:r w:rsidR="008F333A">
        <w:rPr>
          <w:lang w:val="ru-RU"/>
        </w:rPr>
        <w:t xml:space="preserve">— </w:t>
      </w:r>
      <w:r w:rsidR="002C6C64" w:rsidRPr="00E236F4">
        <w:rPr>
          <w:lang w:val="ru-RU"/>
        </w:rPr>
        <w:t>'செய்யப்பட</w:t>
      </w:r>
      <w:r w:rsidR="00C90354">
        <w:rPr>
          <w:lang w:val="ru-RU"/>
        </w:rPr>
        <w:t xml:space="preserve"> </w:t>
      </w:r>
      <w:r>
        <w:rPr>
          <w:lang w:val="ru-RU"/>
        </w:rPr>
        <w:t xml:space="preserve">வேண்டும்', </w:t>
      </w:r>
      <w:r w:rsidR="002C6C64" w:rsidRPr="00E236F4">
        <w:rPr>
          <w:lang w:val="ru-RU"/>
        </w:rPr>
        <w:t xml:space="preserve">புனித வேதாகமங்களைப் படிப்பது </w:t>
      </w:r>
      <w:r w:rsidR="008F333A">
        <w:rPr>
          <w:lang w:val="ru-RU"/>
        </w:rPr>
        <w:t xml:space="preserve">— </w:t>
      </w:r>
      <w:r w:rsidR="002C6C64" w:rsidRPr="00E236F4">
        <w:rPr>
          <w:lang w:val="ru-RU"/>
        </w:rPr>
        <w:t xml:space="preserve">அதுவும் 'செய்யப்பட வேண்டும்'… இந்த எல்லா 'செய்யப்பட </w:t>
      </w:r>
      <w:r>
        <w:rPr>
          <w:lang w:val="ru-RU"/>
        </w:rPr>
        <w:t>வேண்டும்'</w:t>
      </w:r>
      <w:r w:rsidR="002C6C64" w:rsidRPr="00E236F4">
        <w:rPr>
          <w:lang w:val="ru-RU"/>
        </w:rPr>
        <w:t xml:space="preserve"> என்பவற்றாலும், நீங்கள் உங்களை ஒரு மூலையில் முடக்கிக் கொள்கிறீர்கள். நிச்சயமாக, நீங்கள் ஒரு ஒழுக்கமான நபர் என்பது நல்லதுதான். ஆனால் நீங்கள் அதிலிருந்து தொடங்கக்கூடாது; நீங்கள் ஒரு எளிய, பணிவான எண்ணத்துடன், வலியுடன் தொடங்க வேண்டும். உங்கள் இதயம் உயிர்பெற வேண்டும்; அது வலியை உணர வேண்டும். அப்போது நீங்கள் உங்கள் மீது அழுத்தம் கொடுக்க வேண்டியதில்லை. நீங்கள் மகிழ்ச்சியையும், பிரமிப்பையும், இன்பத்தையும் உணர்வீர்கள்.</w:t>
      </w:r>
    </w:p>
    <w:p w14:paraId="7ABB227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ஜெபிக்கும்போது, ஏதோ ஒன்று என்னை அழுத்துவது போல் உணர்கிறேன்... என் ஆன்மா பரலோகத்தை நோக்கி உயர்வதில்லை.</w:t>
      </w:r>
    </w:p>
    <w:p w14:paraId="3FE066E5" w14:textId="00A1871F"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ஜெபிக்கும்போது மகிழ்ச்சியை உணர்ந்ததுண்டா? நீங்கள் உங்களை ஒரு மூலையில் முடக்கிக் கொள்வது போல் எனக்குத் தோன்றுகிறது. நீங்கள் உங்கள் ஆன்மீகப் பணியை அன்புக்காகத் தொடங்குகிறீர்கள், ஆனால் பின்னர், கொஞ்சம் கொஞ்சமாக, சுயநலம் நுழைந்துவிடுகிறது </w:t>
      </w:r>
      <w:r w:rsidR="008F333A">
        <w:rPr>
          <w:lang w:val="ru-RU"/>
        </w:rPr>
        <w:t xml:space="preserve">— </w:t>
      </w:r>
      <w:r w:rsidR="002C6C64" w:rsidRPr="00E236F4">
        <w:rPr>
          <w:lang w:val="ru-RU"/>
        </w:rPr>
        <w:t xml:space="preserve">அதை நீங்கள் கவனிக்கக் கூட இல்லை! நீங்கள் கணக்கிடத் தொடங்குகிறீர்கள்: 'இன்று நான் இத்தனை நமஸ்காரங்கள், இத்தனை ஜெபமாலை மணிகள் செய்வேன்; நாளை </w:t>
      </w:r>
      <w:r w:rsidR="008F333A">
        <w:rPr>
          <w:lang w:val="ru-RU"/>
        </w:rPr>
        <w:t xml:space="preserve">— </w:t>
      </w:r>
      <w:r w:rsidR="002C6C64" w:rsidRPr="00E236F4">
        <w:rPr>
          <w:lang w:val="ru-RU"/>
        </w:rPr>
        <w:t xml:space="preserve">இத்தனை; நாளை மறுநாள் </w:t>
      </w:r>
      <w:r w:rsidR="008F333A">
        <w:rPr>
          <w:lang w:val="ru-RU"/>
        </w:rPr>
        <w:t xml:space="preserve">— </w:t>
      </w:r>
      <w:r w:rsidR="002C6C64" w:rsidRPr="00E236F4">
        <w:rPr>
          <w:lang w:val="ru-RU"/>
        </w:rPr>
        <w:t xml:space="preserve">இன்னும் </w:t>
      </w:r>
      <w:r>
        <w:rPr>
          <w:lang w:val="ru-RU"/>
        </w:rPr>
        <w:t xml:space="preserve">அதிகமாக…' </w:t>
      </w:r>
      <w:r w:rsidR="002C6C64" w:rsidRPr="00E236F4">
        <w:rPr>
          <w:lang w:val="ru-RU"/>
        </w:rPr>
        <w:t>மேலும், உங்களை முதன்மையாக உந்துவது, கிறிஸ்துவின் மீதோ அல்லது உங்கள் பிரார்த்தனை உதவியைத் தேவைப்படுபவர் மீதோ உள்ள அன்பு அல்ல. இல்லை, நீங்கள் ஒரு பெரிய செயலைச் செய்துவிட்டதாக உணர விரும்புகிறீர்கள்; புனிதர்களின் பட்டியலில் சேர்க்கப்பட நீங்கள் அவசரப்படுகிறீர்கள். நீங்கள் பணிவாகச் சொல்லவில்லை: 'சரி, ஆண்டவர் கூறியிருப்பதால்:</w:t>
      </w:r>
    </w:p>
    <w:p w14:paraId="53A93BA0" w14:textId="0E119FB5" w:rsidR="00BA44CB" w:rsidRDefault="00BA44CB" w:rsidP="008F333A">
      <w:pPr>
        <w:rPr>
          <w:lang w:val="ru-RU"/>
        </w:rPr>
      </w:pPr>
      <w:r>
        <w:rPr>
          <w:lang w:val="ru-RU"/>
        </w:rPr>
        <w:lastRenderedPageBreak/>
        <w:tab/>
      </w:r>
      <w:r w:rsidR="002C6C64" w:rsidRPr="00E236F4">
        <w:rPr>
          <w:lang w:val="ru-RU"/>
        </w:rPr>
        <w:t>'பரிசுத்தராகுங்கள்,</w:t>
      </w:r>
      <w:r w:rsidR="00E11073">
        <w:rPr>
          <w:rStyle w:val="FootnoteReference"/>
          <w:lang w:val="ru-RU"/>
        </w:rPr>
        <w:footnoteReference w:id="26"/>
      </w:r>
      <w:r w:rsidR="002C6C64" w:rsidRPr="00E236F4">
        <w:rPr>
          <w:lang w:val="ru-RU"/>
        </w:rPr>
        <w:t xml:space="preserve"> ' அப்படியானால் நானும் என்னால் முடிந்தவரை பாடுபடுவேன்</w:t>
      </w:r>
      <w:r>
        <w:rPr>
          <w:lang w:val="ru-RU"/>
        </w:rPr>
        <w:t xml:space="preserve">." </w:t>
      </w:r>
      <w:r w:rsidR="002C6C64" w:rsidRPr="00E236F4">
        <w:rPr>
          <w:lang w:val="ru-RU"/>
        </w:rPr>
        <w:t xml:space="preserve">நீங்கள் ஒரு குளிர்ந்த கணக்கீட்டால் இயக்கப்படுகிறீர்கள்: </w:t>
      </w:r>
      <w:r w:rsidR="00C90354">
        <w:rPr>
          <w:lang w:val="ru-RU"/>
        </w:rPr>
        <w:t>"</w:t>
      </w:r>
      <w:r w:rsidR="002C6C64" w:rsidRPr="00E236F4">
        <w:rPr>
          <w:lang w:val="ru-RU"/>
        </w:rPr>
        <w:t>நான் நிச்சயமாக ஒரு புனிதராக வேண்டும்.</w:t>
      </w:r>
      <w:r>
        <w:rPr>
          <w:lang w:val="ru-RU"/>
        </w:rPr>
        <w:t>"</w:t>
      </w:r>
    </w:p>
    <w:p w14:paraId="5335B71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சிறப்பாக ஜெபிப்பதற்காக, என் மீது இன்னும் கொஞ்சம் கட்டுப்பாட்டைக் கொண்டு வர நான் என்ன செய்ய வேண்டும்?</w:t>
      </w:r>
    </w:p>
    <w:p w14:paraId="1DB5C863"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பிரார்த்தனையும், கடுமையான கட்டுப்பாடுகளையும் பின்பற்றுவதற்கும் என்ன சம்பந்தம்?.. உங்கள் பிரார்த்தனை ஏன் அன்பிலிருந்து இயல்பாக வெளிப்படக்கூடாது?</w:t>
      </w:r>
    </w:p>
    <w:p w14:paraId="088D86F5"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இதை எப்படி சாதிப்பது, ஜெரோண்டா?</w:t>
      </w:r>
    </w:p>
    <w:p w14:paraId="29F52FA5"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ஒருவர் கடவுளின் ஆசீர்வாதங்களையும், நமது நன்மையாளரான அவரையும் தியானிக்க வேண்டும். தனது நன்றில்லாத்தன்மையையும் பாவத்தையும் உணர்ந்த பிறகு, ஒருவர் அவருடைய கருணையை நாட வேண்டும். கடவுளின் பெரிய ஆசீர்வாதங்களை அனுபவித்த ஒருவரின் இதயம் வலிமையடைந்து, இதமாகி, இடைவிடாத ஜெபத்தைக்கூட அடையக்கூடும்.</w:t>
      </w:r>
    </w:p>
    <w:p w14:paraId="119E9AEB" w14:textId="77777777" w:rsidR="00BA44CB" w:rsidRDefault="00BA44CB" w:rsidP="008F333A">
      <w:pPr>
        <w:rPr>
          <w:lang w:val="ru-RU"/>
        </w:rPr>
      </w:pPr>
    </w:p>
    <w:p w14:paraId="6C537973" w14:textId="77777777" w:rsidR="00BA44CB" w:rsidRDefault="002C6C64" w:rsidP="0046557E">
      <w:pPr>
        <w:pStyle w:val="Heading4"/>
        <w:rPr>
          <w:lang w:val="ru-RU"/>
        </w:rPr>
      </w:pPr>
      <w:bookmarkStart w:id="60" w:name="_Toc196716755"/>
      <w:bookmarkStart w:id="61" w:name="_Toc242628436"/>
      <w:r w:rsidRPr="00E236F4">
        <w:rPr>
          <w:lang w:val="ru-RU"/>
        </w:rPr>
        <w:t>நாம் மற்றவர்களையோ அல்லது நம்மையோ பிரார்த்தனையிலிருந்து திசை திருப்பக் கூடாது</w:t>
      </w:r>
      <w:bookmarkEnd w:id="60"/>
      <w:bookmarkEnd w:id="61"/>
    </w:p>
    <w:p w14:paraId="3DED8112" w14:textId="4C716B80" w:rsidR="00BA44CB" w:rsidRDefault="008F333A" w:rsidP="00E11073">
      <w:pPr>
        <w:ind w:firstLine="720"/>
        <w:rPr>
          <w:lang w:val="ru-RU"/>
        </w:rPr>
      </w:pPr>
      <w:r>
        <w:rPr>
          <w:lang w:val="ru-RU"/>
        </w:rPr>
        <w:t xml:space="preserve">— </w:t>
      </w:r>
      <w:r w:rsidR="002C6C64" w:rsidRPr="00E236F4">
        <w:rPr>
          <w:lang w:val="ru-RU"/>
        </w:rPr>
        <w:t>மூப்பரே, சில சமயங்களில் நான் என் அறையில் ஜெபித்துக் கொண்டிருக்கும்போது, 'ஒரு சகோதரி இப்போது திடீரென உள்ளே நுழைந்து என்னை ஜெபிப்பதைப் பார்த்துவிட்டால்...!</w:t>
      </w:r>
      <w:r w:rsidR="00BA44CB">
        <w:rPr>
          <w:lang w:val="ru-RU"/>
        </w:rPr>
        <w:t>'</w:t>
      </w:r>
      <w:r w:rsidR="002C6C64" w:rsidRPr="00E236F4">
        <w:rPr>
          <w:lang w:val="ru-RU"/>
        </w:rPr>
        <w:t xml:space="preserve"> என்று நினைக்கிறேன். அத்தகைய எண்ணங்கள் என் ஜெபத்திலிருந்து கவனத்தை சிதறடிக்கின்றன.</w:t>
      </w:r>
    </w:p>
    <w:p w14:paraId="651ABB1E" w14:textId="1FB8955D" w:rsidR="00BA44CB" w:rsidRDefault="00BA44CB" w:rsidP="008F333A">
      <w:pPr>
        <w:rPr>
          <w:lang w:val="ru-RU"/>
        </w:rPr>
      </w:pPr>
      <w:r>
        <w:rPr>
          <w:lang w:val="ru-RU"/>
        </w:rPr>
        <w:tab/>
      </w:r>
      <w:r w:rsidR="008F333A">
        <w:rPr>
          <w:lang w:val="ru-RU"/>
        </w:rPr>
        <w:t xml:space="preserve">— </w:t>
      </w:r>
      <w:r w:rsidR="002C6C64" w:rsidRPr="00E236F4">
        <w:rPr>
          <w:lang w:val="ru-RU"/>
        </w:rPr>
        <w:t xml:space="preserve">யாராவது என் அறைக்குள் திடீரென நுழைந்து நான் ஜெபிப்பதைப் பிடித்துவிடுவதை விட, ஒரு சுத்தியலின் பின்புறத்தால் தலையில் அடிக்கப்படுவதை நான் விரும்புவேன்! நீங்கள் திடீரென ஜெபத்தில் பிடிபடும்போது, அது நீங்கள் பறந்து கொண்டிருப்பது போலவும், யாரோ உங்கள் இறக்கைகளைப் பிடித்து உடைப்பது போலவும் இருக்கிறது! ஒருவர் ஜெபித்துக் கொண்டிருக்கும்போது அவரைத் தொந்தரவு செய்வது என்றால் என்னவென்று உங்களுக்குப் புரியாது </w:t>
      </w:r>
      <w:r w:rsidR="008F333A">
        <w:rPr>
          <w:lang w:val="ru-RU"/>
        </w:rPr>
        <w:t xml:space="preserve">— </w:t>
      </w:r>
      <w:r w:rsidR="002C6C64" w:rsidRPr="00E236F4">
        <w:rPr>
          <w:lang w:val="ru-RU"/>
        </w:rPr>
        <w:t xml:space="preserve">ஏனென்றால் நீங்கள் இன்னும் ஜெபத்தின் ஆன்மீக நிலைகளை அனுபவித்ததில்லை. கடவுளுடன் ஐக்கியமாக இருப்பது என்றால் என்னவென்று உங்களுக்கு அனுபவத்திலிருந்து தெரியாது </w:t>
      </w:r>
      <w:r w:rsidR="008F333A">
        <w:rPr>
          <w:lang w:val="ru-RU"/>
        </w:rPr>
        <w:t xml:space="preserve">— </w:t>
      </w:r>
      <w:r w:rsidR="002C6C64" w:rsidRPr="00E236F4">
        <w:rPr>
          <w:lang w:val="ru-RU"/>
        </w:rPr>
        <w:t>நான் சொல்வது, ஒருவரை, அப்படிச் சொல்லலாமானால், தரையிலிருந்து தூக்கி நிறுத்தும் ஒரு நிலையைப் பற்றித்தான். உங்களுக்குத் தெரிந்திருந்தால்</w:t>
      </w:r>
      <w:r w:rsidR="008F333A">
        <w:rPr>
          <w:lang w:val="ru-RU"/>
        </w:rPr>
        <w:t xml:space="preserve">, </w:t>
      </w:r>
      <w:r w:rsidR="002C6C64" w:rsidRPr="00E236F4">
        <w:rPr>
          <w:lang w:val="ru-RU"/>
        </w:rPr>
        <w:t>மற்றவரின் ஜெபத்தைக் கனப்படுத்தியிருப்பீர்கள். உங்களிடம் இந்த ஆன்மீக உணர்திறன் இருந்திருந்தால், 'ஒருவர் பிரார்த்தனை செய்து கொண்டிருக்கும்போது அவரை எப்படி குறுக்கிட முடியும்?</w:t>
      </w:r>
      <w:r>
        <w:rPr>
          <w:lang w:val="ru-RU"/>
        </w:rPr>
        <w:t>' என்று</w:t>
      </w:r>
      <w:r w:rsidR="002C6C64" w:rsidRPr="00E236F4">
        <w:rPr>
          <w:lang w:val="ru-RU"/>
        </w:rPr>
        <w:t xml:space="preserve"> நீங்கள் நினைப்பீர்கள். அவர்களை அவர்களின் பிரார்த்தனையிலிருந்து விலக்குவதன் மூலம் நீங்கள் ஏற்படுத்தும் பெரும் தீங்கை உணர்ந்து, நீங்கள் மிகவும் கவனமாக இருப்பீர்கள். நான் எச்சரிக்கை என்று சொல்லும்போது, நான் பதட்டம் அல்லது கூச்சத்தைச் சொல்லவில்லை, மாறாக, இந்தக் கணத்தில் கடவுளுடன் ஐக்கியமாக இருக்கும் ஒரு சகோதரி மீதான மரியாதையைச் சொல்கிறேன். ஆனால் உங்களிடம் ஆன்மீக உணர்திறன் இல்லை… சரி, குறைந்தபட்சம், நற்பண்புடன் இருங்கள். ஒருவரின் கதவைத் தட்டி, உரக்க, 'நமது புனிதத் தந்தையர்களின் </w:t>
      </w:r>
      <w:r>
        <w:rPr>
          <w:lang w:val="ru-RU"/>
        </w:rPr>
        <w:t>பிரார்த்தனைகளால்…'</w:t>
      </w:r>
      <w:r w:rsidR="002C6C64" w:rsidRPr="00E236F4">
        <w:rPr>
          <w:lang w:val="ru-RU"/>
        </w:rPr>
        <w:t xml:space="preserve"> என்று சொல்வது ஒரு விதியாக இருக்கட்டும்.</w:t>
      </w:r>
      <w:r w:rsidR="00E11073">
        <w:rPr>
          <w:rStyle w:val="FootnoteReference"/>
          <w:lang w:val="ru-RU"/>
        </w:rPr>
        <w:footnoteReference w:id="27"/>
      </w:r>
      <w:r w:rsidR="00E11073" w:rsidRPr="00E11073">
        <w:rPr>
          <w:lang w:val="ru-RU"/>
        </w:rPr>
        <w:t xml:space="preserve"> </w:t>
      </w:r>
      <w:r w:rsidR="008F333A">
        <w:rPr>
          <w:lang w:val="ru-RU"/>
        </w:rPr>
        <w:t xml:space="preserve">— </w:t>
      </w:r>
      <w:r w:rsidR="002C6C64" w:rsidRPr="00E236F4">
        <w:rPr>
          <w:lang w:val="ru-RU"/>
        </w:rPr>
        <w:t>அதனால், நீங்கள் திடீரென உள்ளே நுழைந்துவிடுவீர்கள் என்று அந்த நபர் கவலைப்பட வேண்டியதில்லை, மேலும் அவர் ஒரு நிலையான பதற்ற நிலையில் இருக்க மாட்டார். ஆன்மீக ரீதியாக விழிப்புடன் இருப்பது என்பது ஒரு விஷயம், ஆனால் 'யாராவது என் அறைக்குள் திடீரென நுழைந்துவிடுவார்களா?' என்று யோசித்துக்கொண்டு, தொடர்ந்து பதற்றமாகவும், நடுக்கத்துடனும் இருப்பது என்பது முற்றிலும் வேறு விஷயம். பிந்தையது மிகவும் சோர்வூட்டுகிறது மற்றும் ஒருவரை வாட்டி வதைக்கிறது.</w:t>
      </w:r>
    </w:p>
    <w:p w14:paraId="56CE89C7"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ஒருவேளை, ஜெரோண்டா, அந்த சகோதரி பொறாமையால் கதவைத் தட்டவில்லை, மாறாக அறியாமையால் தட்டுகிறாரோ?</w:t>
      </w:r>
    </w:p>
    <w:p w14:paraId="28A37009" w14:textId="1B89D832" w:rsidR="00BA44CB" w:rsidRDefault="00BA44CB" w:rsidP="008F333A">
      <w:pPr>
        <w:rPr>
          <w:lang w:val="ru-RU"/>
        </w:rPr>
      </w:pPr>
      <w:r>
        <w:rPr>
          <w:lang w:val="ru-RU"/>
        </w:rPr>
        <w:tab/>
      </w:r>
      <w:r w:rsidR="008F333A">
        <w:rPr>
          <w:lang w:val="ru-RU"/>
        </w:rPr>
        <w:t xml:space="preserve">— </w:t>
      </w:r>
      <w:r w:rsidR="002C6C64" w:rsidRPr="00E236F4">
        <w:rPr>
          <w:lang w:val="ru-RU"/>
        </w:rPr>
        <w:t xml:space="preserve">எவ்வளவு எளிய எண்ணம்!… கதவில் ஒருமுறை தட்டி, பதிலுக்கு </w:t>
      </w:r>
      <w:r>
        <w:rPr>
          <w:lang w:val="ru-RU"/>
        </w:rPr>
        <w:t>'</w:t>
      </w:r>
      <w:r w:rsidR="002C6C64" w:rsidRPr="00E236F4">
        <w:rPr>
          <w:lang w:val="ru-RU"/>
        </w:rPr>
        <w:t>ஆமென்</w:t>
      </w:r>
      <w:r>
        <w:rPr>
          <w:lang w:val="ru-RU"/>
        </w:rPr>
        <w:t>' என்ற</w:t>
      </w:r>
      <w:r w:rsidR="002C6C64" w:rsidRPr="00E236F4">
        <w:rPr>
          <w:lang w:val="ru-RU"/>
        </w:rPr>
        <w:t xml:space="preserve"> குரல் கேட்காமல்</w:t>
      </w:r>
      <w:r>
        <w:rPr>
          <w:lang w:val="ru-RU"/>
        </w:rPr>
        <w:t xml:space="preserve">, </w:t>
      </w:r>
      <w:r w:rsidR="002C6C64" w:rsidRPr="00E236F4">
        <w:rPr>
          <w:lang w:val="ru-RU"/>
        </w:rPr>
        <w:t xml:space="preserve">வேறொருவரின் அறைக்குள் புகுந்துவிடுவது!... எப்படி யாராவது அப்படி நடந்துகொள்ள முடியும் என்பதை என்னால் புரிந்துகொள்ளவே முடியவில்லை. ஒருவேளை, இப்போது, அந்தக் கதவுக்குப் பின்னால், ஒரு சகோதரி அழுது, கடவுளிடம் பிரார்த்தனை செய்து, யாரும் தன்னைப் பார்க்கக் கூடாது என்று விரும்பினால் என்ன செய்வது? நான் அத்தோஸ் மலையில் உள்ள ஒரு அண்டை அறைக்குச் சென்று, சகோதரர்கள் மாலைப் பிரார்த்தனை </w:t>
      </w:r>
      <w:r w:rsidR="002C6C64" w:rsidRPr="00E236F4">
        <w:rPr>
          <w:lang w:val="ru-RU"/>
        </w:rPr>
        <w:lastRenderedPageBreak/>
        <w:t>செய்வதைக் கேட்கும்போது, நான் என் ஜெபமாலையுடன் ஒரு மணி நேரம் முழுவதும் குளிரில் நின்று, அவர்கள் முடிக்கும் வரை காத்திருப்பேன். நான் இதைச் செய்கிறேன், ஏனென்றால் அவர்களைத் தொந்தரவு செய்யவோ அல்லது சங்கடமான நிலைக்கு ஆளாக்கவோ நான் விரும்பவில்லை; என் பொருட்டு அவர்கள் ஆராதனையை அவசரமாக முடிக்க நான் விரும்பவில்லை. தேவாலயத்திலிருந்து கீர்த்தனைகள் வரும்போது, அப்படிச் செய்ய எனக்கு உரிமை இருப்பது போல, எதுவும் தவறில்லாதது போல கதவைத் திறந்து உள்ளே செல்வேனா? மேலும், அந்த உரிமையை எனக்கு யார் கொடுத்தது? இல்லை, அந்த சகோதரர்கள் எனக்கு அத்தகைய உரிமையை வழங்க மகிழ்ச்சியடையலாம், ஆனால் நான் எனக்காக அத்தகைய சுயநல உரிமையைக் கோர விரும்பவில்லை. எல்லாவற்றிற்கும் மேலாக, நான் ஒரு முக்கியமானவர் என்று நினைப்பதும், என் அண்டை வீட்டாரிடம் மரியாதை காட்டாமல் இருப்பதும் சுயநலமே.</w:t>
      </w:r>
    </w:p>
    <w:p w14:paraId="78D6E40A" w14:textId="12238BBE" w:rsidR="00BA44CB" w:rsidRDefault="00BA44CB" w:rsidP="008F333A">
      <w:pPr>
        <w:rPr>
          <w:lang w:val="ru-RU"/>
        </w:rPr>
      </w:pPr>
      <w:r>
        <w:rPr>
          <w:lang w:val="ru-RU"/>
        </w:rPr>
        <w:tab/>
      </w:r>
      <w:r w:rsidR="002C6C64" w:rsidRPr="00E236F4">
        <w:rPr>
          <w:lang w:val="ru-RU"/>
        </w:rPr>
        <w:t>நாம் ஆன்மீக ரீதியாக உணர்திறன் கொண்டவர்களாக இருக்க வேண்டும். ஒருமுறை, சினாய் மலையில், நான் புனிதர்கள் கலக்டியன் மற்றும் எபிஸ்டிமியா ஆகியோரின் குகையிலிருந்து மடாலயத்தை நோக்கி இறங்கி வந்துகொண்டிருந்தேன். திடீரென்று, எனக்கு முன்னால் இரண்டு பெடூயின் குழந்தைகள் - ஒரு சிறுவன் மற்றும் ஒரு சிறுமி - நிற்பதைக் கண்டேன். அந்தக் குழந்தைகள் பாதையின் குறுக்கே நின்றுகொண்டிருந்தனர். அவர்கள் ஜெபமாலையை</w:t>
      </w:r>
      <w:r w:rsidR="00E11073">
        <w:rPr>
          <w:rStyle w:val="FootnoteReference"/>
          <w:lang w:val="ru-RU"/>
        </w:rPr>
        <w:footnoteReference w:id="28"/>
      </w:r>
      <w:r w:rsidR="00E11073">
        <w:rPr>
          <w:lang w:val="ru-RU"/>
        </w:rPr>
        <w:t xml:space="preserve"> </w:t>
      </w:r>
      <w:r w:rsidR="002C6C64" w:rsidRPr="00E236F4">
        <w:rPr>
          <w:lang w:val="ru-RU"/>
        </w:rPr>
        <w:t>பிடித்துக்கொண்டு ஜெபித்துக்கொண்டிருந்தனர். அவர்களைத் தொந்தரவு செய்யாமல் கவனமாக, நான் திரும்பி சற்று பின்னால் நகர்ந்தேன். அவர்கள் தங்கள் பிரார்த்தனையை முடிக்கும் வரை காத்திருந்தேன், அதன் பிறகே நான் தொடர்ந்து சென்றேன்.</w:t>
      </w:r>
    </w:p>
    <w:p w14:paraId="0C129AF2" w14:textId="77777777" w:rsidR="00BA44CB" w:rsidRDefault="00BA44CB" w:rsidP="008F333A">
      <w:pPr>
        <w:rPr>
          <w:lang w:val="ru-RU"/>
        </w:rPr>
      </w:pPr>
      <w:r>
        <w:rPr>
          <w:lang w:val="ru-RU"/>
        </w:rPr>
        <w:tab/>
      </w:r>
      <w:r w:rsidR="002C6C64" w:rsidRPr="00E236F4">
        <w:rPr>
          <w:lang w:val="ru-RU"/>
        </w:rPr>
        <w:t>'ஜெரோண்டா, நான் பிரார்த்தனை செய்யத் தொடங்கும் போதே, என் கடமைகளில் நான் முடிக்காத பல விஷயங்கள் என் நினைவுக்கு வருகின்றன.'</w:t>
      </w:r>
    </w:p>
    <w:p w14:paraId="0229B54E" w14:textId="7ED80EB3" w:rsidR="00BA44CB" w:rsidRDefault="00BA44CB" w:rsidP="008F333A">
      <w:pPr>
        <w:rPr>
          <w:lang w:val="ru-RU"/>
        </w:rPr>
      </w:pPr>
      <w:r>
        <w:rPr>
          <w:lang w:val="ru-RU"/>
        </w:rPr>
        <w:tab/>
      </w:r>
      <w:r w:rsidR="002C6C64" w:rsidRPr="00E236F4">
        <w:rPr>
          <w:lang w:val="ru-RU"/>
        </w:rPr>
        <w:t xml:space="preserve">'நானும் தான்; நான் ஏதாவது ஒன்றை முடிக்காமல் இருந்தால், என்னால் அமைதியாகப் பிரார்த்தனை செய்ய முடியாது. எனவே, நீங்கள் பிரார்த்தனை செய்யும்போது கவனச்சிதறல்களைத் தவிர்க்க விரும்பினால், முதலில் விரைவாகச் செய்யக்கூடிய வேலைகளை முடித்துவிடுங்கள். பிறகு பிரார்த்தனை செய்யத் தொடங்கி, உங்களிடமே சொல்லிக்கொள்ளுங்கள்: </w:t>
      </w:r>
      <w:r w:rsidR="00C90354">
        <w:rPr>
          <w:lang w:val="ru-RU"/>
        </w:rPr>
        <w:t>"</w:t>
      </w:r>
      <w:r w:rsidR="002C6C64" w:rsidRPr="00E236F4">
        <w:rPr>
          <w:lang w:val="ru-RU"/>
        </w:rPr>
        <w:t>சரி, நான் எல்லாவற்றையும் முடித்துவிட்டேன். இப்போது முடிக்கப்படாமல் இருக்கும் ஒரே விஷயம் என் ஆன்மா தான். அதற்குக் கவனம் செலுத்த வேண்டிய நேரம் இது</w:t>
      </w:r>
      <w:r>
        <w:rPr>
          <w:lang w:val="ru-RU"/>
        </w:rPr>
        <w:t>."'</w:t>
      </w:r>
    </w:p>
    <w:p w14:paraId="5D679EAC"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வாழ்வில் ஏதேனும் கடினமான விஷயம் நடந்தால், அது என் பிரார்த்தனையில் எனக்கு உதவும் என்று நான் நினைக்கிறேன்.</w:t>
      </w:r>
    </w:p>
    <w:p w14:paraId="63C1021B"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என்ன பேசிக்கொண்டிருக்கிறீர்கள்? நீங்கள் கிறிஸ்துவைத் தேடுவதற்கு ஒரு போர் நடந்தாலோ அல்லது அது போன்ற ஏதேனும் ஒன்று நடந்தாலோதான் வேண்டுமா? உங்களுக்குச் சுற்றிலும் எல்லாம் அமைதியாகவும் சாந்தமாகவும் இருக்கும்போது, அதுவே அக அமைதிக்கும் நிசப்தத்திற்கும் சிறந்த முன்நிபந்தனையாகும். ஜெபத்திற்கு வெளிப்புறத் தொந்தரவுகளிலிருந்து விடுதலையும் சரியான அகநிலையும் தேவை. மேலும் பொதுவாக, கவனச்சிதறலில் இருந்து விடுதலை என்பது ஆன்மீக வாழ்வில் மிகவும் உதவிகரமானது.</w:t>
      </w:r>
    </w:p>
    <w:p w14:paraId="43877B3E" w14:textId="77777777" w:rsidR="00BA44CB" w:rsidRDefault="00BA44CB" w:rsidP="008F333A">
      <w:pPr>
        <w:rPr>
          <w:lang w:val="ru-RU"/>
        </w:rPr>
      </w:pPr>
    </w:p>
    <w:p w14:paraId="09734211" w14:textId="77777777" w:rsidR="00BA44CB" w:rsidRDefault="002C6C64" w:rsidP="0046557E">
      <w:pPr>
        <w:pStyle w:val="Heading4"/>
        <w:rPr>
          <w:lang w:val="ru-RU"/>
        </w:rPr>
      </w:pPr>
      <w:bookmarkStart w:id="62" w:name="_Toc196716756"/>
      <w:bookmarkStart w:id="63" w:name="_Toc242628437"/>
      <w:r w:rsidRPr="00E236F4">
        <w:rPr>
          <w:lang w:val="ru-RU"/>
        </w:rPr>
        <w:t>தூங்க முடியாதவர்களுக்கு இந்தக் கனவை அனுப்பவும்</w:t>
      </w:r>
      <w:bookmarkEnd w:id="62"/>
      <w:bookmarkEnd w:id="63"/>
    </w:p>
    <w:p w14:paraId="36B878CC" w14:textId="3F8FC487" w:rsidR="00BA44CB" w:rsidRDefault="008F333A" w:rsidP="00CC3B31">
      <w:pPr>
        <w:ind w:firstLine="720"/>
        <w:rPr>
          <w:lang w:val="ru-RU"/>
        </w:rPr>
      </w:pPr>
      <w:r>
        <w:rPr>
          <w:lang w:val="ru-RU"/>
        </w:rPr>
        <w:t xml:space="preserve">— </w:t>
      </w:r>
      <w:r w:rsidR="002C6C64" w:rsidRPr="00E236F4">
        <w:rPr>
          <w:lang w:val="ru-RU"/>
        </w:rPr>
        <w:t>ஜெர்னாடா, நான் ஜெபம் செய்யும்போது ஏன் தூக்கமாக உணர்கிறேன்?</w:t>
      </w:r>
    </w:p>
    <w:p w14:paraId="7EEAE621" w14:textId="6E766724" w:rsidR="00BA44CB" w:rsidRDefault="00BA44CB" w:rsidP="008F333A">
      <w:pPr>
        <w:rPr>
          <w:lang w:val="ru-RU"/>
        </w:rPr>
      </w:pPr>
      <w:r>
        <w:rPr>
          <w:lang w:val="ru-RU"/>
        </w:rPr>
        <w:tab/>
      </w:r>
      <w:r w:rsidR="008F333A">
        <w:rPr>
          <w:lang w:val="ru-RU"/>
        </w:rPr>
        <w:t xml:space="preserve">— </w:t>
      </w:r>
      <w:r w:rsidR="002C6C64" w:rsidRPr="00E236F4">
        <w:rPr>
          <w:lang w:val="ru-RU"/>
        </w:rPr>
        <w:t xml:space="preserve">ஏனென்றால், நீங்கள் தூக்கத்திலேயே இருக்கிறீர்கள்! நீங்கள் உங்களைச் சோம்பேறியாக ஆக்கிக்கொண்டுவிட்டீர்கள், இப்போது உங்களை நீங்களே தொடர்ந்து தூண்டிக்கொள்ள வேண்டும். ஆனால் யோசித்துப் பாருங்கள்: உங்களுக்கு உண்மையாகவே ஏதேனும் கவலை இருக்கும்போது, உங்களால் நிம்மதியாகத் தூங்க முடியுமா? அல்லது, உதாரணமாக, யாராவது நமக்கு ஒரு பெரிய உதவி செய்தால் </w:t>
      </w:r>
      <w:r w:rsidR="008F333A">
        <w:rPr>
          <w:lang w:val="ru-RU"/>
        </w:rPr>
        <w:t xml:space="preserve">— </w:t>
      </w:r>
      <w:r w:rsidR="002C6C64" w:rsidRPr="00E236F4">
        <w:rPr>
          <w:lang w:val="ru-RU"/>
        </w:rPr>
        <w:t>அந்த நிலையில், நாம் சோம்பேறியாக இருக்க மாட்டோம், அந்த நபருக்காக இரவு முழுவதும் ஜெபிக்க முடியும். அதற்கு நம்மிடம் வலிமை இருந்தால், பின்வரும் கேள்வியை நம்மிடம் கேட்டுக்கொள்ளலாமே: 'ஒரு நன்மையாளருக்காகத் தூக்கத்தைக் கைவிட நான் தயாராக இருக்கும்போது, எனக்காகச் சிலுவையை ஏற்றுக்கொண்டு சிலுவையில் அறையப்பட்ட கடவுளுக்கு நன்றியுடன் என் தூக்கத்தைக் குருதியாக்க என்னைத் தடுப்பது எது?</w:t>
      </w:r>
      <w:r>
        <w:rPr>
          <w:lang w:val="ru-RU"/>
        </w:rPr>
        <w:t>'</w:t>
      </w:r>
    </w:p>
    <w:p w14:paraId="4DFF0560"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தூக்கக் கலக்கம் உடல் பலவீனத்தால் ஏற்படலாமா?</w:t>
      </w:r>
    </w:p>
    <w:p w14:paraId="371FA209"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அது இருக்கலாம். சில நேரங்களில் தூக்கக் கலக்கம் அதிகப்படியான வேலை, குறைந்த இரத்த அழுத்தம் அல்லது அது போன்ற காரணங்களால் ஏற்படுகிறது. நீங்கள் அதன் காரணத்தைக் கண்டறிந்து, முடிந்தால் அதைச் சரிசெய்ய வேண்டும்.</w:t>
      </w:r>
    </w:p>
    <w:p w14:paraId="5ECCE22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சமயங்களில் ஒருவர் ஒரு விஷயத்தைப் பற்றி மனப்பூர்வமாகப் பிரார்த்தனை செய்தாலும், தூக்கம் அவரை வென்றுவிடுகிறது. இது எப்படி சாத்தியம்?</w:t>
      </w:r>
    </w:p>
    <w:p w14:paraId="4C43B704" w14:textId="77777777" w:rsidR="00BA44CB" w:rsidRDefault="00BA44CB" w:rsidP="008F333A">
      <w:pPr>
        <w:rPr>
          <w:lang w:val="ru-RU"/>
        </w:rPr>
      </w:pPr>
      <w:r>
        <w:rPr>
          <w:lang w:val="ru-RU"/>
        </w:rPr>
        <w:tab/>
      </w:r>
      <w:r w:rsidR="008F333A">
        <w:rPr>
          <w:lang w:val="ru-RU"/>
        </w:rPr>
        <w:t xml:space="preserve">— </w:t>
      </w:r>
      <w:r w:rsidR="002C6C64" w:rsidRPr="00E236F4">
        <w:rPr>
          <w:lang w:val="ru-RU"/>
        </w:rPr>
        <w:t>உங்கள் இதயம் உண்மையாகவே எதனாலாவது கலக்கமடைந்திருந்தால், தூக்கம் உங்களை வெல்லாது. இருப்பினும், நீங்களும் உங்கள் பங்கிற்கு முயற்சி செய்ய வேண்டும். உதாரணமாக, உங்கள் அறையில் பிரார்த்தனை செய்யும்போது தூக்கம் வருவதை உணர்ந்தால், புத்துணர்ச்சி பெற குளிர்ந்த நீரில் முகத்தைக் கழுவச் செல்லுங்கள்.</w:t>
      </w:r>
    </w:p>
    <w:p w14:paraId="1A6FFBDD"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இரவு முழுவதும் நடைபெறும் ஜெப ஆராதனையின் போது, எனக்கு மிகவும் தூக்கமாக இருப்பதால் கண்களைத் திறந்து வைத்திருக்க முடியவில்லை. நான் என்ன செய்ய வேண்டும்?</w:t>
      </w:r>
    </w:p>
    <w:p w14:paraId="7E2A3EB6"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அதையும் எதிர்த்துப் போராடுங்கள். தேவாலயத்தில் ஆராதனையின் போது, ஒருவரின் ஆன்மா அமைதியைக் காண்கிறது, ஆனால் அவர்களின் உடல் சோர்வடைகிறது. அப்போதுதான் தூக்கக் கலக்கம் ஆட்கொள்ளத் தொடங்குகிறது. ஆனால் நீங்கள் தூக்கத்திற்கு அடிபணியாமல், அதை எதிர்த்துப் போராடினால், அது விலகிச் செல்லும். ஒரு மணி அல்லது இரண்டு மணி நேரத்திற்குப் பிறகு, தூக்கம் மீண்டும் உங்களை ஆட்கொள்ளத் தொடங்குகிறது. இந்தத் தூக்கக் கலக்கம் இன்னும் பிடிவாதமாக இருக்கும், அதை விரட்டுவது கடினம், ஆனால் நீங்கள் முயற்சி செய்தால், அதையும் நீங்கள் வென்றுவிடலாம். நீங்கள் 'தூக்க ரயில் எண் 1'-ல் இழுத்துச் செல்லப்படவில்லை, 'தூக்க ரயில் எண் 2' உங்களை விட்டுச் சென்றுவிட்டது—அவ்வளவுதான்: தூங்கும் விருப்பம் உங்களை விட்டு விலகிவிட்டது.</w:t>
      </w:r>
    </w:p>
    <w:p w14:paraId="41D2EEC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இரவு முழுவதும் விழித்திருக்கும்போது, என்னால் தொடர்ந்து இரண்டு மணி நேரம் தூக்கத்தால் வெல்லப்படுகிறேன்…</w:t>
      </w:r>
    </w:p>
    <w:p w14:paraId="75BDFC44" w14:textId="2692F0D6" w:rsidR="00BA44CB" w:rsidRDefault="00BA44CB" w:rsidP="008F333A">
      <w:pPr>
        <w:rPr>
          <w:lang w:val="ru-RU"/>
        </w:rPr>
      </w:pPr>
      <w:r>
        <w:rPr>
          <w:lang w:val="ru-RU"/>
        </w:rPr>
        <w:tab/>
      </w:r>
      <w:r w:rsidR="008F333A">
        <w:rPr>
          <w:lang w:val="ru-RU"/>
        </w:rPr>
        <w:t xml:space="preserve">— </w:t>
      </w:r>
      <w:r w:rsidR="002C6C64" w:rsidRPr="00E236F4">
        <w:rPr>
          <w:lang w:val="ru-RU"/>
        </w:rPr>
        <w:t xml:space="preserve">இதோ ஒரு யோசனை: தூக்கத்தை அது அதிகம் தேவைப்படும் இடங்களுக்கு அனுப்புங்கள் </w:t>
      </w:r>
      <w:r w:rsidR="008F333A">
        <w:rPr>
          <w:lang w:val="ru-RU"/>
        </w:rPr>
        <w:t xml:space="preserve">— </w:t>
      </w:r>
      <w:r w:rsidR="002C6C64" w:rsidRPr="00E236F4">
        <w:rPr>
          <w:lang w:val="ru-RU"/>
        </w:rPr>
        <w:t>மருத்துவமனைகளுக்கு, மனநல மருத்துவமனைகளுக்கு. பிரார்த்தியுங்கள்: 'என் இறைவா, தூங்க முடியாதவர்களுக்குத் தூக்கத்தை அருள்வாய்!... வலியில் இருப்பவர்களும், நரம்புகள் கயிறு போல இறுக்கமாக இருப்பவர்களும் அமைதியாக உறங்கட்டும்." உங்களை எதிர்க்கும் தூக்கத்தை எடுத்து, அதை மாத்திரைகளாக உருட்டி, துன்பப்பட்டு உறங்க முடியாத அந்தப் பரிதாபமான ஆன்மாக்களுக்கு ஜெபத்தின் மூலம் அனுப்புங்கள். நீங்களோ, இரவும் பகலும், கடவுளுக்கு மகிமையைக் கூறுங்கள்.</w:t>
      </w:r>
    </w:p>
    <w:p w14:paraId="1BD92EB4" w14:textId="77777777" w:rsidR="00BA44CB" w:rsidRDefault="00BA44CB" w:rsidP="008F333A">
      <w:pPr>
        <w:rPr>
          <w:lang w:val="ru-RU"/>
        </w:rPr>
      </w:pPr>
    </w:p>
    <w:p w14:paraId="237FBA95" w14:textId="1483B591" w:rsidR="00BA44CB" w:rsidRDefault="00BA44CB" w:rsidP="008F333A">
      <w:pPr>
        <w:rPr>
          <w:lang w:val="ru-RU"/>
        </w:rPr>
      </w:pPr>
    </w:p>
    <w:p w14:paraId="669CE226" w14:textId="2A733500" w:rsidR="00BA44CB" w:rsidRDefault="00E11073" w:rsidP="00E11073">
      <w:pPr>
        <w:pStyle w:val="Heading3"/>
        <w:rPr>
          <w:lang w:val="ru-RU"/>
        </w:rPr>
      </w:pPr>
      <w:bookmarkStart w:id="64" w:name="_Toc196716757"/>
      <w:bookmarkStart w:id="65" w:name="_Toc242628438"/>
      <w:r w:rsidRPr="00E236F4">
        <w:rPr>
          <w:lang w:val="ru-RU"/>
        </w:rPr>
        <w:t>அத்தியாயம்</w:t>
      </w:r>
      <w:r w:rsidRPr="00846B18">
        <w:rPr>
          <w:lang w:val="ru-RU"/>
        </w:rPr>
        <w:t xml:space="preserve"> 2</w:t>
      </w:r>
      <w:r w:rsidR="002C6C64" w:rsidRPr="00E236F4">
        <w:rPr>
          <w:lang w:val="ru-RU"/>
        </w:rPr>
        <w:t xml:space="preserve">. </w:t>
      </w:r>
      <w:r w:rsidRPr="00846B18">
        <w:rPr>
          <w:lang w:val="ru-RU"/>
        </w:rPr>
        <w:br/>
      </w:r>
      <w:r w:rsidR="002C6C64" w:rsidRPr="00E236F4">
        <w:rPr>
          <w:lang w:val="ru-RU"/>
        </w:rPr>
        <w:t xml:space="preserve">சாத்தான் எப்படிப் போர் தொடுப்பான் என்பது பற்றி </w:t>
      </w:r>
      <w:r w:rsidRPr="00846B18">
        <w:rPr>
          <w:lang w:val="ru-RU"/>
        </w:rPr>
        <w:br/>
      </w:r>
      <w:r w:rsidR="002C6C64" w:rsidRPr="00E236F4">
        <w:rPr>
          <w:lang w:val="ru-RU"/>
        </w:rPr>
        <w:t>பிரார்த்தனை செய்பவருக்கு எதிராக</w:t>
      </w:r>
      <w:bookmarkEnd w:id="64"/>
      <w:bookmarkEnd w:id="65"/>
    </w:p>
    <w:p w14:paraId="373A5232" w14:textId="77777777" w:rsidR="00BA44CB" w:rsidRDefault="00BA44CB" w:rsidP="008F333A">
      <w:pPr>
        <w:rPr>
          <w:lang w:val="ru-RU"/>
        </w:rPr>
      </w:pPr>
    </w:p>
    <w:p w14:paraId="0E6B2255" w14:textId="77777777" w:rsidR="00BA44CB" w:rsidRDefault="002C6C64" w:rsidP="0046557E">
      <w:pPr>
        <w:pStyle w:val="Heading4"/>
        <w:rPr>
          <w:lang w:val="ru-RU"/>
        </w:rPr>
      </w:pPr>
      <w:bookmarkStart w:id="66" w:name="_Toc196716758"/>
      <w:bookmarkStart w:id="67" w:name="_Toc242628439"/>
      <w:r w:rsidRPr="00E236F4">
        <w:rPr>
          <w:lang w:val="ru-RU"/>
        </w:rPr>
        <w:t>சாத்தானுடன் உரையாட வேண்டாம்</w:t>
      </w:r>
      <w:bookmarkEnd w:id="66"/>
      <w:bookmarkEnd w:id="67"/>
    </w:p>
    <w:p w14:paraId="1BDF121E" w14:textId="79B416FF" w:rsidR="00BA44CB" w:rsidRDefault="002C6C64" w:rsidP="00E11073">
      <w:pPr>
        <w:ind w:firstLine="720"/>
        <w:rPr>
          <w:lang w:val="ru-RU"/>
        </w:rPr>
      </w:pPr>
      <w:r w:rsidRPr="00E236F4">
        <w:rPr>
          <w:lang w:val="ru-RU"/>
        </w:rPr>
        <w:t>மூப்பரே, நான் கடவுளுடன் 'தொடர்பு கொள்ள</w:t>
      </w:r>
      <w:r w:rsidR="00BA44CB">
        <w:rPr>
          <w:lang w:val="ru-RU"/>
        </w:rPr>
        <w:t>'</w:t>
      </w:r>
      <w:r w:rsidRPr="00E236F4">
        <w:rPr>
          <w:lang w:val="ru-RU"/>
        </w:rPr>
        <w:t xml:space="preserve"> வேண்டும் என்று உணர்கிறேன், ஆனால் என்னால் இன்னும் பிரார்த்தனை செய்ய முடியவில்லை.</w:t>
      </w:r>
    </w:p>
    <w:p w14:paraId="53D7BE23"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உண்மையிலேயே கடவுளுடன் இணைய வேண்டும் என்று உணர்ந்தால், உங்களால் ஏன் பிரார்த்தனை செய்ய முடியவில்லை என்று எனக்குப் புரியவில்லை. ஒருவேளை இது தீயவனின் சோதனையாக இருக்கலாம். அவன் ஒருவருக்குத் தொடர்ந்து தடைகளை ஏற்படுத்துகிறான், மேலும் அவர்கள் பிரார்த்தனை செய்வதைத் தடுக்கிறான்.</w:t>
      </w:r>
    </w:p>
    <w:p w14:paraId="20E1F09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ஜெபிக்கும்போது, பல்வேறு துறவற விடயங்கள் பற்றிய எண்ணங்கள் என் மனதில் வருகின்றன.</w:t>
      </w:r>
    </w:p>
    <w:p w14:paraId="1AF420B6" w14:textId="0260BA03" w:rsidR="00BA44CB" w:rsidRDefault="00BA44CB" w:rsidP="008F333A">
      <w:pPr>
        <w:rPr>
          <w:lang w:val="ru-RU"/>
        </w:rPr>
      </w:pPr>
      <w:r>
        <w:rPr>
          <w:lang w:val="ru-RU"/>
        </w:rPr>
        <w:tab/>
      </w:r>
      <w:r w:rsidR="008F333A">
        <w:rPr>
          <w:lang w:val="ru-RU"/>
        </w:rPr>
        <w:t xml:space="preserve">— </w:t>
      </w:r>
      <w:r w:rsidR="002C6C64" w:rsidRPr="00E236F4">
        <w:rPr>
          <w:lang w:val="ru-RU"/>
        </w:rPr>
        <w:t>உனக்கு நீயே சொல்லிக்கொள்: 'அதைப் பற்றிப் பிறகு யோசிக்கலாம்</w:t>
      </w:r>
      <w:r>
        <w:rPr>
          <w:lang w:val="ru-RU"/>
        </w:rPr>
        <w:t xml:space="preserve">...' </w:t>
      </w:r>
      <w:r w:rsidR="008F333A">
        <w:rPr>
          <w:lang w:val="ru-RU"/>
        </w:rPr>
        <w:t xml:space="preserve">— </w:t>
      </w:r>
      <w:r w:rsidR="002C6C64" w:rsidRPr="00E236F4">
        <w:rPr>
          <w:lang w:val="ru-RU"/>
        </w:rPr>
        <w:t>என்று தொடர்ந்து ஜெபித்துக்கொண்டு இரு.</w:t>
      </w:r>
    </w:p>
    <w:p w14:paraId="3EA2D06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மிகவும் வருத்தமளிக்கும் விஷயம் என்னவென்றால், இவை பொதுவாக அற்பமான விஷயங்களைப் பற்றிய எண்ணங்களாகவே இருக்கின்றன!...</w:t>
      </w:r>
    </w:p>
    <w:p w14:paraId="196BE6C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அதனால்தான் நீங்கள் அவற்றைப் பின்னர் செய்ய விட்டுவிட வேண்டும். ஏனெனில், உங்கள் கவனத்தை இழந்து, உங்கள் பிரார்த்தனையைத் தடைசெய்து, இந்த அற்பமான விஷயங்களைப் பற்றி உங்கள் மனதில் அசைபோடத் தொடங்கினால், உங்கள் பிரார்த்தனையை முற்றிலுமாகத் தடுப்பதற்காக, எதிரி அற்பமான விஷயங்களை மட்டுமல்ல, அதைவிட மிகவும் </w:t>
      </w:r>
      <w:r w:rsidR="002C6C64" w:rsidRPr="00E236F4">
        <w:rPr>
          <w:lang w:val="ru-RU"/>
        </w:rPr>
        <w:lastRenderedPageBreak/>
        <w:t>தீவிரமான ஒன்றையும் உங்கள் மீது வீசத் தொடங்குவான். நீங்கள் உங்களைக் கட்டுப்பாட்டில் வைத்திருக்க வேண்டும். சாத்தான் எவ்வளவு புத்திசாலி என்று உங்களுக்குத் தெரியுமா? அவன் உலகியல் மக்களின் மனதில் எல்லா விதமான அசுத்தங்களையும் போடுகிறான், ஆனால் அந்த அசுத்தங்கள் உடனடியாகத் தெளிவாகத் தெரிந்துவிடுகின்றன. ஆனால், ஆன்மீகப் பெரியோர்களின் விஷயத்தில், அவன் அவர்களின் மனதில் அசுத்தங்களைப் போடுவதில்லை, மாறாக ஏதோ ஒரு அற்பமான விஷயத்தைப் போடுகிறான், அதை அவர்கள் அப்பாவித்தனமாக உள்ளே அனுமதித்துவிடுகிறார்கள். ஆனால் இது அசுத்தத்தை விட ஆபத்தானது! எல்லாவற்றிற்கும் மேலாக, மக்கள் தாங்கள் முன்னேறி வருவதாக நினைக்கிறார்கள்; தங்களுக்குள் எந்த அசுத்தமான எண்ணங்களையும் அவர்கள் காண்பதில்லை, மேலும் தாழ்மையுணர்விற்கு எந்தக் காரணத்தையும் காண்பதில்லை. இதற்கிடையில், மனம் ஜெபத்தில் இல்லாமல் அங்கும் இங்கும் அலைந்து, இதயம் கடினமாகவே இருக்கிறது.</w:t>
      </w:r>
    </w:p>
    <w:p w14:paraId="5AD4BD3E" w14:textId="715B32A1"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உங்களுக்குத் தெரியுமா, ஜெரோண்டா, சில சமயங்களில் ஜெபத்தின் போது எனக்கு இந்த 'பிரகாசமான </w:t>
      </w:r>
      <w:r>
        <w:rPr>
          <w:lang w:val="ru-RU"/>
        </w:rPr>
        <w:t xml:space="preserve">எண்ணங்கள்' </w:t>
      </w:r>
      <w:r w:rsidR="002C6C64" w:rsidRPr="00E236F4">
        <w:rPr>
          <w:lang w:val="ru-RU"/>
        </w:rPr>
        <w:t>வருகின்றன!... ஒரு சிக்கலான சிக்கலை எப்படித் தீர்ப்பது என்று எனக்குத் தெளிவாகத் தெரிகிறது. ஆனால் பின்னர் தான் இந்தத் தீர்வு தவறானது என்பது தெரியவருகிறது…</w:t>
      </w:r>
    </w:p>
    <w:p w14:paraId="058FE6FA" w14:textId="73AC047A" w:rsidR="00BA44CB" w:rsidRDefault="00BA44CB" w:rsidP="008F333A">
      <w:pPr>
        <w:rPr>
          <w:lang w:val="ru-RU"/>
        </w:rPr>
      </w:pPr>
      <w:r>
        <w:rPr>
          <w:lang w:val="ru-RU"/>
        </w:rPr>
        <w:tab/>
      </w:r>
      <w:r w:rsidR="008F333A">
        <w:rPr>
          <w:lang w:val="ru-RU"/>
        </w:rPr>
        <w:t xml:space="preserve">— </w:t>
      </w:r>
      <w:r w:rsidR="002C6C64" w:rsidRPr="00E236F4">
        <w:rPr>
          <w:lang w:val="ru-RU"/>
        </w:rPr>
        <w:t>சாத்தான் எவ்வளவு தந்திரசாலி என்று உங்களுக்குத் தெரியுமா?.. நீங்கள் பிரார்த்தனை செய்து கொண்டிருக்கும்போது, அவர் உங்கள் மனதில் ஒரு அசுத்தமான எண்ணத்தைச் போட்டால், நீங்கள் அதைத் தள்ளிவிடுவீர்கள் என்பதை அவர் உணர்கிறார். எனவே, அசுத்தத்திற்குப் பதிலாக</w:t>
      </w:r>
      <w:r>
        <w:rPr>
          <w:lang w:val="ru-RU"/>
        </w:rPr>
        <w:t>,</w:t>
      </w:r>
      <w:r w:rsidR="002C6C64" w:rsidRPr="00E236F4">
        <w:rPr>
          <w:lang w:val="ru-RU"/>
        </w:rPr>
        <w:t xml:space="preserve"> அவர் 'பிரச்சனைகளைத் </w:t>
      </w:r>
      <w:r>
        <w:rPr>
          <w:lang w:val="ru-RU"/>
        </w:rPr>
        <w:t>தீர்க்க'</w:t>
      </w:r>
      <w:r w:rsidR="002C6C64" w:rsidRPr="00E236F4">
        <w:rPr>
          <w:lang w:val="ru-RU"/>
        </w:rPr>
        <w:t xml:space="preserve"> உங்களுக்கு </w:t>
      </w:r>
      <w:r>
        <w:rPr>
          <w:lang w:val="ru-RU"/>
        </w:rPr>
        <w:t>'உதவி'</w:t>
      </w:r>
      <w:r w:rsidR="002C6C64" w:rsidRPr="00E236F4">
        <w:rPr>
          <w:lang w:val="ru-RU"/>
        </w:rPr>
        <w:t xml:space="preserve"> செய்கிறார். நீங்கள் மிகுந்த மகிழ்ச்சியடைவீர்கள்: 'ஓ, என்னவொரு அற்புதமான எண்ணம்! மேலும் அது எனக்கு ஏதோ சாதாரண நேரத்தில் வரவில்லை, நான் ஜெபித்துக் கொண்டிருந்தபோதுதான் வந்தது!... ஒரு உண்மையான தெய்வீக வெளிப்பாடு!</w:t>
      </w:r>
      <w:r>
        <w:rPr>
          <w:lang w:val="ru-RU"/>
        </w:rPr>
        <w:t xml:space="preserve">' </w:t>
      </w:r>
      <w:r w:rsidR="002C6C64" w:rsidRPr="00E236F4">
        <w:rPr>
          <w:lang w:val="ru-RU"/>
        </w:rPr>
        <w:t xml:space="preserve">ஆனால் சாத்தான் உண்மையிலேயே உங்களுக்கு நன்மை விரும்பினால், அவர் இந்த எண்ணங்களை வேறு எந்த நேரத்திலும் உங்கள் மனதில் போட்டிருப்பார். ஆனாலும் அவர் அப்படிச் செய்வதில்லை! நீங்கள் பிரார்த்தனை செய்து கொண்டிருக்கும்போதுதான் அவர் தோன்றுகிறார், மேலும் அர்த்தமற்ற விஷயங்களைப் பேசி உங்களைத் திசை திருப்பி, தனது 'தலையிடும் </w:t>
      </w:r>
      <w:r>
        <w:rPr>
          <w:lang w:val="ru-RU"/>
        </w:rPr>
        <w:t>சேவைகளை'</w:t>
      </w:r>
      <w:r w:rsidR="00C90354">
        <w:rPr>
          <w:lang w:val="ru-RU"/>
        </w:rPr>
        <w:t xml:space="preserve"> உங்கள் </w:t>
      </w:r>
      <w:r w:rsidR="002C6C64" w:rsidRPr="00E236F4">
        <w:rPr>
          <w:lang w:val="ru-RU"/>
        </w:rPr>
        <w:t>மீது திணிக்கிறார். எனவே, அவரது தொந்தரவுக்குச் சற்றும் கவனம் செலுத்தாதீர்கள். சொல்லுங்கள்: 'ஐயா, நீங்கள் வழங்கும் பல சேவைகளுக்கு மிக்க நன்றி, ஆனால் நாங்கள் உங்களைச் சமாளித்துக்கொள்வோம். இங்கிருந்து வெளியேறுங்கள்!</w:t>
      </w:r>
      <w:r>
        <w:rPr>
          <w:lang w:val="ru-RU"/>
        </w:rPr>
        <w:t xml:space="preserve">' </w:t>
      </w:r>
      <w:r w:rsidR="002C6C64" w:rsidRPr="00E236F4">
        <w:rPr>
          <w:lang w:val="ru-RU"/>
        </w:rPr>
        <w:t>அவன் எவ்வளவு தந்திரசாலி என்று பாருங்கள்: ஒரு ஆன்மீக நபருக்குள் ஆன்மீகமானதாகத் தோன்றும் எண்ணங்களைப் பதிய வைத்து, அவர்களின் கண்களை ஏமாற்ற விரும்புகிறான், அதனால், தீர்க்கதரிசி தாவீதின் வார்த்தைகளில், அவர்களின் ஜெபம் ஒரு பாவமாக மாறும்.</w:t>
      </w:r>
      <w:r w:rsidR="00CC3B31">
        <w:rPr>
          <w:rStyle w:val="FootnoteReference"/>
          <w:lang w:val="ru-RU"/>
        </w:rPr>
        <w:footnoteReference w:id="29"/>
      </w:r>
    </w:p>
    <w:p w14:paraId="55EAAF4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ஜெபிக்கும்போது, என் மனதில் தீய எண்ணங்களும் சிந்தனைகளும் வருகின்றன.</w:t>
      </w:r>
    </w:p>
    <w:p w14:paraId="05323413" w14:textId="3358ABFE" w:rsidR="00BA44CB" w:rsidRDefault="00BA44CB" w:rsidP="008F333A">
      <w:pPr>
        <w:rPr>
          <w:lang w:val="ru-RU"/>
        </w:rPr>
      </w:pPr>
      <w:r>
        <w:rPr>
          <w:lang w:val="ru-RU"/>
        </w:rPr>
        <w:tab/>
      </w:r>
      <w:r w:rsidR="008F333A">
        <w:rPr>
          <w:lang w:val="ru-RU"/>
        </w:rPr>
        <w:t xml:space="preserve">— </w:t>
      </w:r>
      <w:r w:rsidR="002C6C64" w:rsidRPr="00E236F4">
        <w:rPr>
          <w:lang w:val="ru-RU"/>
        </w:rPr>
        <w:t>அது பிசாசின் வேலை. அவன் உங்களைக் குழப்பவும், உங்கள் சமநிலையைக் குலைக்கவும் விரும்புகிறான். நீங்கள் உடல் ரீதியாக சோர்வாக இருக்கும்போது, குறிப்பாக தூக்கமின்மையால் அவதிப்படும்போது, உங்களை இப்படிப் பிடிப்பது அவனுக்குச் சாதகமாக இருக்கிறது. அந்தச் சிறு பிசாசு சரியான தருணத்திற்காகக் காத்திருந்து, நீங்கள் தூக்கத்திற்கும் விழிப்புக்கும் இடையில் இருக்கும்போது, எல்லா விதமான அசுத்தமான காட்சிகளைக் காட்டுகிறது, பின்னர் 'இந்த வெட்கமற்ற பெண்ணின் மனதில் உள்ள அசுத்தத்தைப் பாருங்கள்!</w:t>
      </w:r>
      <w:r>
        <w:rPr>
          <w:lang w:val="ru-RU"/>
        </w:rPr>
        <w:t>'</w:t>
      </w:r>
      <w:r w:rsidR="002C6C64" w:rsidRPr="00E236F4">
        <w:rPr>
          <w:lang w:val="ru-RU"/>
        </w:rPr>
        <w:t xml:space="preserve"> என்று கத்துகிறது. உங்களைத் திகில் நிலைக்குத் தள்ள விரும்பும் அது, தனது சொந்த அசுத்தத்தை உங்களுடையது என்று காட்டுகிறது. எனவே, அவரைப் பற்றி கவனம் செலுத்தாதீர்கள். 'கர்த்தரே, இரக்கமாயிரும்</w:t>
      </w:r>
      <w:r>
        <w:rPr>
          <w:lang w:val="ru-RU"/>
        </w:rPr>
        <w:t>' என்று</w:t>
      </w:r>
      <w:r w:rsidR="002C6C64" w:rsidRPr="00E236F4">
        <w:rPr>
          <w:lang w:val="ru-RU"/>
        </w:rPr>
        <w:t xml:space="preserve"> ஜெபியுங்கள், உங்கள் ஜெபத்தில் கவனம் செலுத்த, கிறிஸ்துவை, தேவதாயின் பரிசுத்த அன்னையை, மற்றும் பரிசுத்த தேவதூதர்களை நினைத்து ஜெபியுங்கள். இது சாத்தானின் தந்திரங்களுக்கு எதிரான உங்கள் எதிர் நடவடிக்கை ஆகும்.</w:t>
      </w:r>
    </w:p>
    <w:p w14:paraId="307D3DB8" w14:textId="77777777" w:rsidR="00BA44CB" w:rsidRDefault="00BA44CB" w:rsidP="008F333A">
      <w:pPr>
        <w:rPr>
          <w:lang w:val="ru-RU"/>
        </w:rPr>
      </w:pPr>
    </w:p>
    <w:p w14:paraId="046A2A2E" w14:textId="77777777" w:rsidR="00BA44CB" w:rsidRDefault="002C6C64" w:rsidP="00D919DA">
      <w:pPr>
        <w:pStyle w:val="Heading4"/>
        <w:rPr>
          <w:lang w:val="ru-RU"/>
        </w:rPr>
      </w:pPr>
      <w:bookmarkStart w:id="68" w:name="_Toc196716759"/>
      <w:bookmarkStart w:id="69" w:name="_Toc242628440"/>
      <w:r w:rsidRPr="00E236F4">
        <w:rPr>
          <w:lang w:val="ru-RU"/>
        </w:rPr>
        <w:t>சாத்தான் ஒருவரை ஜெபிப்பதிலிருந்து தடுக்கிறான்</w:t>
      </w:r>
      <w:bookmarkEnd w:id="68"/>
      <w:bookmarkEnd w:id="69"/>
    </w:p>
    <w:p w14:paraId="76A7A711" w14:textId="4FB596E2" w:rsidR="00BA44CB" w:rsidRDefault="008F333A" w:rsidP="00D919DA">
      <w:pPr>
        <w:ind w:firstLine="720"/>
        <w:rPr>
          <w:lang w:val="ru-RU"/>
        </w:rPr>
      </w:pPr>
      <w:r>
        <w:rPr>
          <w:lang w:val="ru-RU"/>
        </w:rPr>
        <w:t xml:space="preserve">— </w:t>
      </w:r>
      <w:r w:rsidR="002C6C64" w:rsidRPr="00E236F4">
        <w:rPr>
          <w:lang w:val="ru-RU"/>
        </w:rPr>
        <w:t>கெரொண்டா, சில சமயங்களில் நான் என் குகையில் இரவு முழுவதும் ஜெபத் தவம் செய்யத் திட்டமிடுகிறேன், ஆனால் சூழ்நிலைகள் அப்படி அமைந்துவிடுகின்றன, என்னால் அதைச் செய்ய முடிவதில்லை. இதற்குக் காரணம் என்ன?</w:t>
      </w:r>
    </w:p>
    <w:p w14:paraId="498AEDAE"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தடை இறைவனிடமிருந்து வருகிறதென்றால், அது உங்கள் நன்மைக்காகவே அவர் அனுமதித்திருக்கிறார் என்று பொருள்.</w:t>
      </w:r>
    </w:p>
    <w:p w14:paraId="3C90A51A"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ஒரு தடைக்குப் பிறகு மற்றொரு தடை வந்தால் என்ன செய்வது?</w:t>
      </w:r>
    </w:p>
    <w:p w14:paraId="42B7302B"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அப்படியானால், அதில் ஒரு சிறிதளவு பெருமை கலந்திருக்கிறது.</w:t>
      </w:r>
    </w:p>
    <w:p w14:paraId="2F6AF668" w14:textId="63F913EF" w:rsidR="00BA44CB" w:rsidRDefault="00BA44CB" w:rsidP="008F333A">
      <w:pPr>
        <w:rPr>
          <w:lang w:val="ru-RU"/>
        </w:rPr>
      </w:pPr>
      <w:r>
        <w:rPr>
          <w:lang w:val="ru-RU"/>
        </w:rPr>
        <w:tab/>
      </w:r>
      <w:r w:rsidR="008F333A">
        <w:rPr>
          <w:lang w:val="ru-RU"/>
        </w:rPr>
        <w:t xml:space="preserve">— </w:t>
      </w:r>
      <w:r w:rsidR="002C6C64" w:rsidRPr="00E236F4">
        <w:rPr>
          <w:lang w:val="ru-RU"/>
        </w:rPr>
        <w:t>எனக்குப் புரியவில்லை, ஜெரோண்டா. 'சற்று பெருமை சம்பந்தப்பட்டுள்ளது</w:t>
      </w:r>
      <w:r>
        <w:rPr>
          <w:lang w:val="ru-RU"/>
        </w:rPr>
        <w:t xml:space="preserve">' என்று நீங்கள் சொல்வது </w:t>
      </w:r>
      <w:r w:rsidR="002C6C64" w:rsidRPr="00E236F4">
        <w:rPr>
          <w:lang w:val="ru-RU"/>
        </w:rPr>
        <w:t>என்ன அர்த்தம்?</w:t>
      </w:r>
    </w:p>
    <w:p w14:paraId="2E3B400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பாருங்கள்: உங்கள் முன்னுரிமைகளைச் சரியாக அமைப்பதே உங்கள் பணி. உங்கள் கடமைகளை முதலில் வைத்து, பிரார்த்தனையை இரண்டாவதாக வைத்தால், உங்கள் வழியில் தடைகளை ஏற்படுத்த எதிரிக்கு நீங்களே உரிமை அளிக்கிறீர்கள். மேலும், பிரார்த்தனையை விட உங்கள் கடமைகளுக்கு அதிக மதிப்பளிப்பதில் பெருமை இல்லையா? பெருமை </w:t>
      </w:r>
      <w:r w:rsidR="008F333A">
        <w:rPr>
          <w:lang w:val="ru-RU"/>
        </w:rPr>
        <w:t xml:space="preserve">என்பது </w:t>
      </w:r>
      <w:r w:rsidR="002C6C64" w:rsidRPr="00E236F4">
        <w:rPr>
          <w:lang w:val="ru-RU"/>
        </w:rPr>
        <w:t>ஒரு விசித்திரமான விஷயம்: அதன் அறிகுறிகளில் ஒன்று பணிவு இல்லாமை.</w:t>
      </w:r>
    </w:p>
    <w:p w14:paraId="2D966470"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துஷ்டன் ஜெபத்தின் வழியில் என்னென்ன குறிப்பிட்ட தடைகளை ஏற்படுத்துகிறான்?</w:t>
      </w:r>
    </w:p>
    <w:p w14:paraId="0F78B371" w14:textId="5C8CC8B5" w:rsidR="00BA44CB" w:rsidRDefault="00BA44CB" w:rsidP="008F333A">
      <w:pPr>
        <w:rPr>
          <w:lang w:val="ru-RU"/>
        </w:rPr>
      </w:pPr>
      <w:r>
        <w:rPr>
          <w:lang w:val="ru-RU"/>
        </w:rPr>
        <w:tab/>
      </w:r>
      <w:r w:rsidR="008F333A">
        <w:rPr>
          <w:lang w:val="ru-RU"/>
        </w:rPr>
        <w:t xml:space="preserve">— </w:t>
      </w:r>
      <w:r w:rsidR="002C6C64" w:rsidRPr="00E236F4">
        <w:rPr>
          <w:lang w:val="ru-RU"/>
        </w:rPr>
        <w:t>ஓ, அவன் செய்வதற்கு ஒரு முடிவே இல்லை!... எல்லாவற்றிற்கும் மேலாக, அவனிடம் ஆயிரம் ஆயிரம் தந்திரங்கள் உள்ளன! ஒருவன் பிரார்த்தனை செய்யத் தொடங்கியவுடன்</w:t>
      </w:r>
      <w:r w:rsidR="008F333A">
        <w:rPr>
          <w:lang w:val="ru-RU"/>
        </w:rPr>
        <w:t xml:space="preserve">, </w:t>
      </w:r>
      <w:r w:rsidR="002C6C64" w:rsidRPr="00E236F4">
        <w:rPr>
          <w:lang w:val="ru-RU"/>
        </w:rPr>
        <w:t>அவன் அங்கே தயாராக இருக்கிறான். சில நேரங்களில் அலைந்து செல்லும் எண்ணங்கள் மற்றும் பகல் கனவுகளால் உங்களைத் திசை திருப்புகிறான், சில நேரங்களில் ஏதேனும் ஒரு சத்தத்தால், மேலும் சில நேரங்களில் வேறு ஏதாவது ஒன்றைக் கொண்டு வருகிறான் … நான் ஸ்டோமியன் மடாலயத்தில் வசித்தபோது அவனது கைகளில் நான் எவ்வளவு துன்பப்பட்டேன் என்று உங்களுக்குத் தெரிந்தால்!</w:t>
      </w:r>
      <w:r w:rsidR="00991B74">
        <w:rPr>
          <w:rStyle w:val="FootnoteReference"/>
          <w:lang w:val="ru-RU"/>
        </w:rPr>
        <w:footnoteReference w:id="30"/>
      </w:r>
      <w:r w:rsidR="00991B74">
        <w:rPr>
          <w:lang w:val="ru-RU"/>
        </w:rPr>
        <w:t xml:space="preserve">  </w:t>
      </w:r>
      <w:r w:rsidR="002C6C64" w:rsidRPr="00E236F4">
        <w:rPr>
          <w:lang w:val="ru-RU"/>
        </w:rPr>
        <w:t xml:space="preserve"> ஒரு தாமதமான மாலைப் பொழுதில் நான் ஜெபிப்பதற்காக தேவாலயத்திற்குச் சென்றேன். மடத்தின் வாயில்கள் மூடப்பட்டிருந்தன, அதனால் நான் தேவாலயத்திற்குள் சென்று கதவைப் பூட்டினேன். நள்ளிரவை நெருங்குகையில், அந்த மணியோசை பூட்டுக்கு எதிராக </w:t>
      </w:r>
      <w:r>
        <w:rPr>
          <w:lang w:val="ru-RU"/>
        </w:rPr>
        <w:t>'டிங்-டிங்' என்று</w:t>
      </w:r>
      <w:r w:rsidR="002C6C64" w:rsidRPr="00E236F4">
        <w:rPr>
          <w:lang w:val="ru-RU"/>
        </w:rPr>
        <w:t xml:space="preserve"> அசையத் தொடங்கியது</w:t>
      </w:r>
      <w:r>
        <w:rPr>
          <w:lang w:val="ru-RU"/>
        </w:rPr>
        <w:t>.</w:t>
      </w:r>
      <w:r w:rsidR="002C6C64" w:rsidRPr="00E236F4">
        <w:rPr>
          <w:lang w:val="ru-RU"/>
        </w:rPr>
        <w:t xml:space="preserve"> அது இடைவிடாமல் சலசலத்தது </w:t>
      </w:r>
      <w:r w:rsidR="008F333A">
        <w:rPr>
          <w:lang w:val="ru-RU"/>
        </w:rPr>
        <w:t xml:space="preserve">— </w:t>
      </w:r>
      <w:r w:rsidR="002C6C64" w:rsidRPr="00E236F4">
        <w:rPr>
          <w:lang w:val="ru-RU"/>
        </w:rPr>
        <w:t>நான் பிரார்த்தனையை நிறுத்திவிட்டுப் போய் என்ன விஷயம் என்று பார்க்க வேண்டும் என்பதற்காக. அந்தச் சத்தத்தால் கவனச்சிதறல் ஏற்பட விரும்பாமல், நான் புனித ஸ்தலத்திற்குள் சென்றேன். அதிகாலை வரை நான் பலிபீடத்திற்குப் பின்னால் உள்ள சிலுவையின் அருகே நிற்க வேண்டியிருந்தது.</w:t>
      </w:r>
    </w:p>
    <w:p w14:paraId="09ABE344" w14:textId="5BD41A93" w:rsidR="00BA44CB" w:rsidRDefault="00BA44CB" w:rsidP="008F333A">
      <w:pPr>
        <w:rPr>
          <w:lang w:val="ru-RU"/>
        </w:rPr>
      </w:pPr>
      <w:r>
        <w:rPr>
          <w:lang w:val="ru-RU"/>
        </w:rPr>
        <w:tab/>
      </w:r>
      <w:r w:rsidR="002C6C64" w:rsidRPr="00E236F4">
        <w:rPr>
          <w:lang w:val="ru-RU"/>
        </w:rPr>
        <w:t>கிறிஸ்துவின் சிலுவைக்கு மிகுந்த சக்தி உண்டு. நான் ஒரு புதியவனாக இருந்தபோது, டங்கலாஷ்காக்கள் என் மீது கடுமையாகத் திரும்பின. இரவில் அவர்கள் என் கதவைத் தொடர்ந்து தட்டி, 'பிரார்த்தனைகள் மூலம்!' என்று கத்துவார்கள். புனிதர்கள்! தந்தையே!</w:t>
      </w:r>
      <w:r>
        <w:rPr>
          <w:lang w:val="ru-RU"/>
        </w:rPr>
        <w:t xml:space="preserve">" </w:t>
      </w:r>
      <w:r w:rsidR="002C6C64" w:rsidRPr="00E236F4">
        <w:rPr>
          <w:lang w:val="ru-RU"/>
        </w:rPr>
        <w:t xml:space="preserve">என்று கதவைத் திறப்பேன், யாரும் தெரியாவிட்டாலும், ஒரு பயங்கரமான அச்சம் என்னை ஆட்கொள்ளும்; அது என் அறையை விட்டு என்னை வெளியே தள்ளுவது போல இருந்தது—என்னால் அங்கே இருக்க முடியவில்லை. எனக்கு மிகவும் உடல்நிலை சரியில்லாமல் போனது. நான் அழுதேன், பிரார்த்தனை செய்தேன், ஆனால் எதுவும் </w:t>
      </w:r>
      <w:r w:rsidR="008F333A">
        <w:rPr>
          <w:lang w:val="ru-RU"/>
        </w:rPr>
        <w:t>உதவவில்லை—</w:t>
      </w:r>
      <w:r w:rsidR="002C6C64" w:rsidRPr="00E236F4">
        <w:rPr>
          <w:lang w:val="ru-RU"/>
        </w:rPr>
        <w:t>நான் என் அறையை விட்டு வெளியேறி மடாலய முற்றத்திற்குச் செல்ல வேண்டியிருந்தது. பின்னர் ஒரு நாள், மாலைப் பிரார்த்தனைக்குப் பிறகு, புனித சபை உறுப்பினரான ஒரு வயதான துறவி, என்னை முற்றத்தில் கண்டார். அவர் கேட்டார்: 'என் மகனே, ஏன் உன் அறைக்குத் திரும்பச் செல்வதில்லை? சகோதரத்துவத்தில் உள்ள மற்றவர்கள் யாரும் முற்றத்தில் இல்லை, நீ மட்டுமே இருக்கிறாய் என்பது உனக்குத் தெரியவில்லையா? அனைத்துத் துறவிகளும் இப்போது தங்கள் அறைகளில் பிரார்த்தனை செய்து கொண்டிருக்கிறார்கள்</w:t>
      </w:r>
      <w:r>
        <w:rPr>
          <w:lang w:val="ru-RU"/>
        </w:rPr>
        <w:t xml:space="preserve">.' </w:t>
      </w:r>
      <w:r w:rsidR="002C6C64" w:rsidRPr="00E236F4">
        <w:rPr>
          <w:lang w:val="ru-RU"/>
        </w:rPr>
        <w:t xml:space="preserve">நான் கண்ணீர் மல்க, நடந்த அனைத்தையும் அவரிடம் கூறினேன். அவர் கவனமாகக் கேட்டார், தனது அறைக்குச் சென்று, ஆண்டவரின் சிலுவையின் அருமையான மரத்தின் ஒரு சிறு துண்டைக் கொண்ட ஒரு மெழுகுத் துண்டைக் கொண்டு வந்து, 'இதை எடுத்துக்கொள், என் மகனே. உன் அறைக்குச் செல், எதற்கும் </w:t>
      </w:r>
      <w:r>
        <w:rPr>
          <w:lang w:val="ru-RU"/>
        </w:rPr>
        <w:t xml:space="preserve">அஞ்சாதே' </w:t>
      </w:r>
      <w:r w:rsidR="002C6C64" w:rsidRPr="00E236F4">
        <w:rPr>
          <w:lang w:val="ru-RU"/>
        </w:rPr>
        <w:t>என்றார். நான் என் அறைக்குச் சென்று கதவைச் சாத்திய உடனேயே, ஒரு பெரிய சத்தமும் வழக்கமான அலறலும் கேட்டது: 'புனிதர்களின் பிரார்த்தனைகளால்! தந்தையே!</w:t>
      </w:r>
      <w:r>
        <w:rPr>
          <w:lang w:val="ru-RU"/>
        </w:rPr>
        <w:t xml:space="preserve">' </w:t>
      </w:r>
      <w:r w:rsidR="002C6C64" w:rsidRPr="00E236F4">
        <w:rPr>
          <w:lang w:val="ru-RU"/>
        </w:rPr>
        <w:t xml:space="preserve">என்று நான் பதிலளித்தேன், </w:t>
      </w:r>
      <w:r>
        <w:rPr>
          <w:lang w:val="ru-RU"/>
        </w:rPr>
        <w:t>'</w:t>
      </w:r>
      <w:r w:rsidR="002C6C64" w:rsidRPr="00E236F4">
        <w:rPr>
          <w:lang w:val="ru-RU"/>
        </w:rPr>
        <w:t>ஆ</w:t>
      </w:r>
      <w:r>
        <w:rPr>
          <w:lang w:val="ru-RU"/>
        </w:rPr>
        <w:t xml:space="preserve">மென்.' </w:t>
      </w:r>
      <w:r w:rsidR="002C6C64" w:rsidRPr="00E236F4">
        <w:rPr>
          <w:lang w:val="ru-RU"/>
        </w:rPr>
        <w:t xml:space="preserve">கதவு திறந்தது, உள்ளே நுழைந்தார்… ஒரு காவலர் </w:t>
      </w:r>
      <w:r w:rsidR="008F333A">
        <w:rPr>
          <w:lang w:val="ru-RU"/>
        </w:rPr>
        <w:t xml:space="preserve">— </w:t>
      </w:r>
      <w:r w:rsidR="002C6C64" w:rsidRPr="00E236F4">
        <w:rPr>
          <w:lang w:val="ru-RU"/>
        </w:rPr>
        <w:t xml:space="preserve">முழு சீருடையில், ஆனால் தோள்பட்டைகளுக்குப் பதிலாக, பழைய காவலர் சீருடையில் இருப்பது போல, அவரது கைகளில் குறுக்குக் கோடுகள் இருந்தன. அவன் உள்ளே வந்து கத்தினான்: </w:t>
      </w:r>
      <w:r>
        <w:rPr>
          <w:lang w:val="ru-RU"/>
        </w:rPr>
        <w:t>"</w:t>
      </w:r>
      <w:r w:rsidR="002C6C64" w:rsidRPr="00E236F4">
        <w:rPr>
          <w:lang w:val="ru-RU"/>
        </w:rPr>
        <w:t>அசுத்தமான, இழிவான புதுமுகமே! உனக்கு இன்னும் ரசோஃபோராக மயிர் களைக்கப்படவில்லை, அதற்குள் நீ எல்லா விதமான சில்லுகளையும் சேகரிக்கத் தொடங்கிவிட்டாயா?!</w:t>
      </w:r>
      <w:r>
        <w:rPr>
          <w:lang w:val="ru-RU"/>
        </w:rPr>
        <w:t xml:space="preserve">" </w:t>
      </w:r>
      <w:r w:rsidR="002C6C64" w:rsidRPr="00E236F4">
        <w:rPr>
          <w:lang w:val="ru-RU"/>
        </w:rPr>
        <w:t xml:space="preserve">அவன் கத்திக்கொண்டே இருந்தான், பின்னர் திடீரென்று சிரிக்கத் தொடங்கினான் </w:t>
      </w:r>
      <w:r w:rsidR="008F333A">
        <w:rPr>
          <w:lang w:val="ru-RU"/>
        </w:rPr>
        <w:t xml:space="preserve">— </w:t>
      </w:r>
      <w:r w:rsidR="002C6C64" w:rsidRPr="00E236F4">
        <w:rPr>
          <w:lang w:val="ru-RU"/>
        </w:rPr>
        <w:t xml:space="preserve">அவனுக்கு அப்படி ஒரு பயங்கரமான சிரிப்பு இருந்தது எனக்கு நினைவிருக்கிறது… இருப்பினும், அவர் கத்துகிறபோதும், என் அருகில் வர முடியவில்லை </w:t>
      </w:r>
      <w:r w:rsidR="008F333A">
        <w:rPr>
          <w:lang w:val="ru-RU"/>
        </w:rPr>
        <w:t xml:space="preserve">— </w:t>
      </w:r>
      <w:r w:rsidR="002C6C64" w:rsidRPr="00E236F4">
        <w:rPr>
          <w:lang w:val="ru-RU"/>
        </w:rPr>
        <w:t>எல்லாவற்றிற்கும் மேலாக, நான் என் கைகளில் உண்மையின் மற்றும் உயிர் தரும் மரத்தின் ஒரு துண்டைப் பிடித்திருந்தேன். நான் 'கர்த்தராகிய இயேசு கிறிஸ்துவே!</w:t>
      </w:r>
      <w:r>
        <w:rPr>
          <w:lang w:val="ru-RU"/>
        </w:rPr>
        <w:t xml:space="preserve">' </w:t>
      </w:r>
      <w:r w:rsidR="002C6C64" w:rsidRPr="00E236F4">
        <w:rPr>
          <w:lang w:val="ru-RU"/>
        </w:rPr>
        <w:t xml:space="preserve">என்று கத்தியவுடன் </w:t>
      </w:r>
      <w:r w:rsidR="008F333A">
        <w:rPr>
          <w:lang w:val="ru-RU"/>
        </w:rPr>
        <w:t>—</w:t>
      </w:r>
      <w:r w:rsidR="002C6C64" w:rsidRPr="00E236F4">
        <w:rPr>
          <w:lang w:val="ru-RU"/>
        </w:rPr>
        <w:t xml:space="preserve"> அந்த பிசாசுத்தனமான </w:t>
      </w:r>
      <w:r>
        <w:rPr>
          <w:lang w:val="ru-RU"/>
        </w:rPr>
        <w:t xml:space="preserve">"காவலர்" </w:t>
      </w:r>
      <w:r w:rsidR="002C6C64" w:rsidRPr="00E236F4">
        <w:rPr>
          <w:lang w:val="ru-RU"/>
        </w:rPr>
        <w:t>மறைந்துவிட்டார்.</w:t>
      </w:r>
    </w:p>
    <w:p w14:paraId="34BA3A85" w14:textId="77777777" w:rsidR="00BA44CB" w:rsidRDefault="00BA44CB" w:rsidP="008F333A">
      <w:pPr>
        <w:rPr>
          <w:lang w:val="ru-RU"/>
        </w:rPr>
      </w:pPr>
    </w:p>
    <w:p w14:paraId="257CC354" w14:textId="223A617A" w:rsidR="00BA44CB" w:rsidRDefault="00BA44CB" w:rsidP="008F333A">
      <w:pPr>
        <w:rPr>
          <w:lang w:val="ru-RU"/>
        </w:rPr>
      </w:pPr>
    </w:p>
    <w:p w14:paraId="7C814487" w14:textId="080E0983" w:rsidR="00BA44CB" w:rsidRDefault="006466DF" w:rsidP="006466DF">
      <w:pPr>
        <w:pStyle w:val="Heading3"/>
        <w:rPr>
          <w:lang w:val="ru-RU"/>
        </w:rPr>
      </w:pPr>
      <w:bookmarkStart w:id="70" w:name="_Toc196716760"/>
      <w:bookmarkStart w:id="71" w:name="_Toc242628441"/>
      <w:r w:rsidRPr="00E236F4">
        <w:rPr>
          <w:lang w:val="ru-RU"/>
        </w:rPr>
        <w:t>அத்தியாயம்</w:t>
      </w:r>
      <w:r>
        <w:rPr>
          <w:lang w:val="ru-RU"/>
        </w:rPr>
        <w:t xml:space="preserve"> 3</w:t>
      </w:r>
      <w:r w:rsidR="002C6C64" w:rsidRPr="00E236F4">
        <w:rPr>
          <w:lang w:val="ru-RU"/>
        </w:rPr>
        <w:t xml:space="preserve">. </w:t>
      </w:r>
      <w:r>
        <w:rPr>
          <w:lang w:val="ru-RU"/>
        </w:rPr>
        <w:br/>
      </w:r>
      <w:r w:rsidR="002C6C64" w:rsidRPr="00E236F4">
        <w:rPr>
          <w:lang w:val="ru-RU"/>
        </w:rPr>
        <w:t>பிரார்த்தனையால் இதயம் எவ்வாறு இதமாகிறது</w:t>
      </w:r>
      <w:bookmarkEnd w:id="70"/>
      <w:bookmarkEnd w:id="71"/>
    </w:p>
    <w:p w14:paraId="512A1ACE" w14:textId="77777777" w:rsidR="00BA44CB" w:rsidRDefault="00BA44CB" w:rsidP="008F333A">
      <w:pPr>
        <w:rPr>
          <w:lang w:val="ru-RU"/>
        </w:rPr>
      </w:pPr>
    </w:p>
    <w:p w14:paraId="2F48019D" w14:textId="77777777" w:rsidR="00BA44CB" w:rsidRDefault="002C6C64" w:rsidP="0046557E">
      <w:pPr>
        <w:pStyle w:val="Heading4"/>
        <w:rPr>
          <w:lang w:val="ru-RU"/>
        </w:rPr>
      </w:pPr>
      <w:bookmarkStart w:id="72" w:name="_Toc196716761"/>
      <w:bookmarkStart w:id="73" w:name="_Toc242628442"/>
      <w:r w:rsidRPr="00E236F4">
        <w:rPr>
          <w:lang w:val="ru-RU"/>
        </w:rPr>
        <w:t>புனித உருவப்படங்கள் ஜெபிக்க நமக்கு உதவுகின்றன</w:t>
      </w:r>
      <w:bookmarkEnd w:id="72"/>
      <w:bookmarkEnd w:id="73"/>
    </w:p>
    <w:p w14:paraId="09D1AD0A" w14:textId="57533C95" w:rsidR="00BA44CB" w:rsidRDefault="002C6C64" w:rsidP="006466DF">
      <w:pPr>
        <w:ind w:firstLine="720"/>
        <w:rPr>
          <w:lang w:val="ru-RU"/>
        </w:rPr>
      </w:pPr>
      <w:r w:rsidRPr="00E236F4">
        <w:rPr>
          <w:lang w:val="ru-RU"/>
        </w:rPr>
        <w:t>ஜெரோண்டா, நான் வருத்தமாக இருக்கும்போது ஆறுதலை எங்கே கண்டுபிடிப்பது?</w:t>
      </w:r>
    </w:p>
    <w:p w14:paraId="4EC8B758"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பிரார்த்தனையை நாடுங்கள். நீங்கள் ஒரு புனிதப் படத்தின் மீது மரியாதையுடன் உங்கள் நெற்றியைச் சாய்ந்தாலும் கூட, உங்களுக்கு ஆறுதல் கிடைக்கும். உங்கள் அறையை ஒரு சிறிய தேவாலயத்தைப் போல மாற்றுங்கள்; நீங்கள் குறிப்பாக வழிபாடு செய்யும் படங்களைச் சுவர்களில் தொங்கவிடுங்கள், இதன் மூலம் உங்களுக்கு எவ்வளவு ஆறுதல் கிடைக்கிறது என்பதை நீங்களே காண்பீர்கள்.</w:t>
      </w:r>
    </w:p>
    <w:p w14:paraId="7DDC77C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சமயங்களில் நான் ஜெபிக்கும்போது, திருவுருவங்களை வணங்க வேண்டும் என்ற உந்துதல் எனக்கு ஏற்படுகிறது, நான் அவற்றை முத்தமிடுகிறேன். அவ்வாறு செய்வது அனுமதிக்கப்படுமா?</w:t>
      </w:r>
    </w:p>
    <w:p w14:paraId="56801A72"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அனுமதிக்கப்படுவது மட்டுமல்ல, அவசியமானது! படங்களை வழிபடும் சரியான முறையே இதுதான்: கிறிஸ்து, பரிசுத்த தெய்வத் தாயார் மற்றும் புனிதர்கள் மீதான அன்பு நம் இதயங்களிலிருந்து வழிவதால் நாம் அவற்றை முத்தமிட வேண்டும். இந்த அன்புதான் புனிதப் படங்களின் முன் மண்டியிட்டு, அவற்றை மரியாதையுடன் முத்தமிட நம்மைத் தூண்டுகிறது.</w:t>
      </w:r>
    </w:p>
    <w:p w14:paraId="2F07632E" w14:textId="6EF2D5DE" w:rsidR="00BA44CB" w:rsidRDefault="00BA44CB" w:rsidP="008F333A">
      <w:pPr>
        <w:rPr>
          <w:lang w:val="ru-RU"/>
        </w:rPr>
      </w:pPr>
      <w:r>
        <w:rPr>
          <w:lang w:val="ru-RU"/>
        </w:rPr>
        <w:tab/>
      </w:r>
      <w:r w:rsidR="002C6C64" w:rsidRPr="00E236F4">
        <w:rPr>
          <w:lang w:val="ru-RU"/>
        </w:rPr>
        <w:t>ஒரு நாள் நான் கிறிஸ்துவின் மற்றும் கடவுளின் திருத்தாயின் உருவப்படங்களுக்கு முன்பாக நின்று ஜெபித்துக் கொண்டிருந்தேன். அது மார்ச் 26,</w:t>
      </w:r>
      <w:r w:rsidR="006466DF">
        <w:rPr>
          <w:rStyle w:val="FootnoteReference"/>
          <w:lang w:val="ru-RU"/>
        </w:rPr>
        <w:footnoteReference w:id="31"/>
      </w:r>
      <w:r w:rsidR="002C6C64" w:rsidRPr="00E236F4">
        <w:rPr>
          <w:lang w:val="ru-RU"/>
        </w:rPr>
        <w:t xml:space="preserve"> , திருச்சபை பேய்காப்பான் கேப்ரியலின் திருவிழாவைக் கொண்டாடும் நாள். திடீரென்று, ஆண்டவரும் கடவுளின் தாயும் உயிருடன் இருப்பது போல அசைவதைக் கண்டேன்! </w:t>
      </w:r>
      <w:r w:rsidR="00C90354">
        <w:rPr>
          <w:lang w:val="ru-RU"/>
        </w:rPr>
        <w:t>"</w:t>
      </w:r>
      <w:r w:rsidR="002C6C64" w:rsidRPr="00E236F4">
        <w:rPr>
          <w:lang w:val="ru-RU"/>
        </w:rPr>
        <w:t>என் கிறிஸ்துவே,</w:t>
      </w:r>
      <w:r w:rsidR="008F333A">
        <w:rPr>
          <w:lang w:val="ru-RU"/>
        </w:rPr>
        <w:t xml:space="preserve">" </w:t>
      </w:r>
      <w:r w:rsidR="002C6C64" w:rsidRPr="00E236F4">
        <w:rPr>
          <w:lang w:val="ru-RU"/>
        </w:rPr>
        <w:t xml:space="preserve">என்று மன்றாடத் தொடங்கினேன், </w:t>
      </w:r>
      <w:r w:rsidR="008F333A">
        <w:rPr>
          <w:lang w:val="ru-RU"/>
        </w:rPr>
        <w:t>"</w:t>
      </w:r>
      <w:r w:rsidR="002C6C64" w:rsidRPr="00E236F4">
        <w:rPr>
          <w:lang w:val="ru-RU"/>
        </w:rPr>
        <w:t>என்னை ஆசீர்வதியுங்கள்!.. என் பரிசுத்தமான கடவுளின் தாயே, என்னை ஆசீர்வதியுங்கள்!..</w:t>
      </w:r>
      <w:r>
        <w:rPr>
          <w:lang w:val="ru-RU"/>
        </w:rPr>
        <w:t xml:space="preserve">" </w:t>
      </w:r>
      <w:r w:rsidR="002C6C64" w:rsidRPr="00E236F4">
        <w:rPr>
          <w:lang w:val="ru-RU"/>
        </w:rPr>
        <w:t>நான் மண்டியிடத் தொடங்கியபோது, அந்தக் கணத்திலேயே அந்த அறை ஒரு அசாதாரணமான நறுமணத்தால் நிரம்பியது. நான் பைத்தியம் பிடிப்பது போல உணர்ந்தேன். நான் நமஸ்காரம் செய்யும் புழுதியான பாய் கூட ஒரு நறுமணத்தை வீசத் தொடங்கியது; நான் முழங்காலிட்டு அதை முத்தமிட்டேன். அது ஒரு அமானுஷ்யமான நறுமணமாக இருந்தது!</w:t>
      </w:r>
    </w:p>
    <w:p w14:paraId="2CC4A97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ஜெபிக்கும்போது கிறிஸ்துவின் உருவத்தை மனதில் கற்பனை செய்வது உதவுமா?</w:t>
      </w:r>
    </w:p>
    <w:p w14:paraId="22D553AB" w14:textId="1C8C6E7D" w:rsidR="00BA44CB" w:rsidRDefault="00BA44CB" w:rsidP="008F333A">
      <w:pPr>
        <w:rPr>
          <w:lang w:val="ru-RU"/>
        </w:rPr>
      </w:pPr>
      <w:r>
        <w:rPr>
          <w:lang w:val="ru-RU"/>
        </w:rPr>
        <w:tab/>
      </w:r>
      <w:r w:rsidR="008F333A">
        <w:rPr>
          <w:lang w:val="ru-RU"/>
        </w:rPr>
        <w:t xml:space="preserve">— </w:t>
      </w:r>
      <w:r w:rsidR="002C6C64" w:rsidRPr="00E236F4">
        <w:rPr>
          <w:lang w:val="ru-RU"/>
        </w:rPr>
        <w:t>பாருங்கள்: நீங்கள் ஒரு திருவுருவத்தின் முன் பிரார்த்தனை செய்தால், அது உங்களுக்கு உதவுகிறது. அந்தத் திருவுருவத்திலிருந்து, உங்கள் மனம் அதில் சித்தரிக்கப்பட்டுள்ள புனித உருவத்தை நோக்கி உயர்கிறது.</w:t>
      </w:r>
      <w:r w:rsidR="0013406E">
        <w:rPr>
          <w:rStyle w:val="FootnoteReference"/>
          <w:lang w:val="ru-RU"/>
        </w:rPr>
        <w:footnoteReference w:id="32"/>
      </w:r>
      <w:r w:rsidR="002C6C64" w:rsidRPr="00E236F4">
        <w:rPr>
          <w:lang w:val="ru-RU"/>
        </w:rPr>
        <w:t xml:space="preserve"> ஆனால், நீங்கள் ஒரு திருவுருவத்தின் முன் பிரார்த்தனை செய்யாத நேரங்களும் உண்டு: நீங்கள் ஒரு இருக்கையில் குனிந்தபடி அமர்ந்திருப்பீர்கள், அல்லது கண்களை மூடிக்கொண்டு மண்டியிட்டுக் கொண்டிருப்பீர்கள். அத்தகைய சமயங்களில், நீங்கள் எந்தவொரு உருவத்தையும், மிகவும் புனிதமான உருவங்களைக் கூட, மனதில் கற்பனை செய்யக்கூடாது. இது ஆபத்தானது, ஏனெனில் டங்கலாஷ்கா உங்கள் கற்பனையைத் தவறாகப் பயன்படுத்திக்கொள்ளும். அது உங்கள் சொந்த கற்பனைகளை தெய்வீகத் தோற்றங்களாகக் காட்டி, உங்களை மாயைக்குள் இழுத்து, பெரும் தீங்கை விளைவிக்கும்.</w:t>
      </w:r>
    </w:p>
    <w:p w14:paraId="60FA1970" w14:textId="77777777" w:rsidR="00BA44CB" w:rsidRDefault="00BA44CB" w:rsidP="008F333A">
      <w:pPr>
        <w:rPr>
          <w:lang w:val="ru-RU"/>
        </w:rPr>
      </w:pPr>
      <w:r>
        <w:rPr>
          <w:lang w:val="ru-RU"/>
        </w:rPr>
        <w:tab/>
      </w:r>
      <w:r w:rsidR="002C6C64" w:rsidRPr="00E236F4">
        <w:rPr>
          <w:lang w:val="ru-RU"/>
        </w:rPr>
        <w:t xml:space="preserve">இது குறிப்பாக இயேசு ஜெபத்திற்குப் பொருந்தும். எண்ணங்கள் மற்றும் உருவங்களிலிருந்து விடுபட்ட தூய்மையான மனதுடன் இதைச் செய்வது சிறந்தது </w:t>
      </w:r>
      <w:r w:rsidR="008F333A">
        <w:rPr>
          <w:lang w:val="ru-RU"/>
        </w:rPr>
        <w:t xml:space="preserve">— </w:t>
      </w:r>
      <w:r w:rsidR="002C6C64" w:rsidRPr="00E236F4">
        <w:rPr>
          <w:lang w:val="ru-RU"/>
        </w:rPr>
        <w:t>அவை கிறிஸ்துவின் உருவங்களாகவோ அல்லது புனித வேதாகமக் காட்சிகளாகவோ இருந்தாலும் கூட. தெளிவான கற்பனை சக்தியும், பெருமை என்ற பாவமும் கொண்டவர்களுக்கு இது குறிப்பாக ஆபத்தானது. திருவசனத்தில் உள்ள நிகழ்வுகளை ஒருவரின் மனதில் விதிவிலக்கான சூழ்நிலைகளில் மட்டுமே கற்பனை செய்ய வேண்டும்: நமக்குள் அசுத்தமான எண்ணங்கள் அல்லது கடவுளுக்கு எதிரான இறை நிந்தனை எழும்போது. இருப்பினும், நமக்கு மிகவும் பயனுள்ள உருவம் நமது சொந்த பாவத்தையும் நன்றிகெட்ட தன்மையையும் உணர்வதாகும்.</w:t>
      </w:r>
    </w:p>
    <w:p w14:paraId="4EC2D9AD" w14:textId="77777777" w:rsidR="00BA44CB" w:rsidRDefault="00BA44CB" w:rsidP="008F333A">
      <w:pPr>
        <w:rPr>
          <w:lang w:val="ru-RU"/>
        </w:rPr>
      </w:pPr>
    </w:p>
    <w:p w14:paraId="5062912A" w14:textId="77777777" w:rsidR="00BA44CB" w:rsidRDefault="002C6C64" w:rsidP="0046557E">
      <w:pPr>
        <w:pStyle w:val="Heading4"/>
        <w:rPr>
          <w:lang w:val="ru-RU"/>
        </w:rPr>
      </w:pPr>
      <w:bookmarkStart w:id="74" w:name="_Toc196716762"/>
      <w:bookmarkStart w:id="75" w:name="_Toc242628443"/>
      <w:r w:rsidRPr="00E236F4">
        <w:rPr>
          <w:lang w:val="ru-RU"/>
        </w:rPr>
        <w:lastRenderedPageBreak/>
        <w:t>ஜெபமாலை என்பது சாத்தானுக்கு எதிரான ஒரு இயந்திரத் துப்பாக்கி.</w:t>
      </w:r>
      <w:bookmarkEnd w:id="74"/>
      <w:bookmarkEnd w:id="75"/>
    </w:p>
    <w:p w14:paraId="3804711C" w14:textId="24259219" w:rsidR="00BA44CB" w:rsidRDefault="008F333A" w:rsidP="00E41E94">
      <w:pPr>
        <w:ind w:firstLine="720"/>
        <w:rPr>
          <w:lang w:val="ru-RU"/>
        </w:rPr>
      </w:pPr>
      <w:r>
        <w:rPr>
          <w:lang w:val="ru-RU"/>
        </w:rPr>
        <w:t xml:space="preserve">— </w:t>
      </w:r>
      <w:r w:rsidR="002C6C64" w:rsidRPr="00E236F4">
        <w:rPr>
          <w:lang w:val="ru-RU"/>
        </w:rPr>
        <w:t>ஜெர்னாடா, ஜெபமாலை நமக்கு ஏன் மிகவும் முக்கியமானது?</w:t>
      </w:r>
    </w:p>
    <w:p w14:paraId="164D9BA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ஜெபமாலையை நாம் பாரம்பரியமாகப் பெற்ற ஒன்று. இது நமது முன்னோர்களான </w:t>
      </w:r>
      <w:r w:rsidR="008F333A">
        <w:rPr>
          <w:lang w:val="ru-RU"/>
        </w:rPr>
        <w:t xml:space="preserve">— </w:t>
      </w:r>
      <w:r w:rsidR="002C6C64" w:rsidRPr="00E236F4">
        <w:rPr>
          <w:lang w:val="ru-RU"/>
        </w:rPr>
        <w:t xml:space="preserve">புனிதத் தந்தையர்களின் — ஆசீர்வாதம். இந்தக் காரணத்திற்காகவே, அதன் மதிப்பு மகத்தானது. எல்லாவற்றிற்கும் மேலாக, இது உலகில் இருப்பது போலவே உள்ளது: ஒரு தாத்தா தனது பேரனுக்கு ஒரு பொருளைச் சொத்தாக விட்டுச் சென்றால் </w:t>
      </w:r>
      <w:r w:rsidR="008F333A">
        <w:rPr>
          <w:lang w:val="ru-RU"/>
        </w:rPr>
        <w:t xml:space="preserve">— </w:t>
      </w:r>
      <w:r w:rsidR="002C6C64" w:rsidRPr="00E236F4">
        <w:rPr>
          <w:lang w:val="ru-RU"/>
        </w:rPr>
        <w:t xml:space="preserve">ஒரு வெளிநபருக்கு அது ஒரு சாதாரண பொருள், ஆனால் வாரிசுதாரருக்கு </w:t>
      </w:r>
      <w:r w:rsidR="008F333A">
        <w:rPr>
          <w:lang w:val="ru-RU"/>
        </w:rPr>
        <w:t>அது</w:t>
      </w:r>
      <w:r w:rsidR="002C6C64" w:rsidRPr="00E236F4">
        <w:rPr>
          <w:lang w:val="ru-RU"/>
        </w:rPr>
        <w:t xml:space="preserve"> ஒரு புதையலும் ஆசீர்வாதமும் ஆகும். புனிதத் தந்தையர்களால் துறவிகளுக்கு உயிலாக விடப்பட்ட மந்திரமாலை எவ்வளவு பெரிய முக்கியத்துவத்தைக் கொண்டிருக்க வேண்டும் என்று கற்பனை செய்து பாருங்கள்!</w:t>
      </w:r>
    </w:p>
    <w:p w14:paraId="2D5BBCF7" w14:textId="77777777" w:rsidR="00BA44CB" w:rsidRDefault="00BA44CB" w:rsidP="008F333A">
      <w:pPr>
        <w:rPr>
          <w:lang w:val="ru-RU"/>
        </w:rPr>
      </w:pPr>
      <w:r>
        <w:rPr>
          <w:lang w:val="ru-RU"/>
        </w:rPr>
        <w:tab/>
      </w:r>
      <w:r w:rsidR="002C6C64" w:rsidRPr="00E236F4">
        <w:rPr>
          <w:lang w:val="ru-RU"/>
        </w:rPr>
        <w:t>முற்காலத்தில், கடிகாரங்கள் இல்லாத காலத்தில், துறவிகள் தங்கள் ஜெபமாலைகளால் தங்கள் பிரார்த்தனைகளின் கால அளவை அளவிட்டனர். அந்தக் காலங்களில், ஜெபமாலையில் உள்ள முடிச்சுகள் மிகவும் எளிமையானவையாக இருந்தன. ஒரு துறவி மிகவும் கடுமையாக விரதம் இருந்து, தீவிரமாகப் பிரார்த்தனை செய்து, பலமுறை நமஸ்கரித்தார், ஆனால் அந்தக் குறும்புத்தனமான ஆவியான சாத்தான், மீண்டும் மீண்டும் அவரது ஜெபமாலையில் உள்ள முடிச்சுகளை அவிழ்த்துக் கொண்டே இருந்தான். அந்த ஏழைத் துறவி, தன்னால் எத்தனை முறை வணங்கினாரோ, எத்தனை ஜெபம் செய்தாரோ என்று கணக்கிட முடியாததால்</w:t>
      </w:r>
      <w:r w:rsidR="008F333A">
        <w:rPr>
          <w:lang w:val="ru-RU"/>
        </w:rPr>
        <w:t>,</w:t>
      </w:r>
      <w:r w:rsidR="002C6C64" w:rsidRPr="00E236F4">
        <w:rPr>
          <w:lang w:val="ru-RU"/>
        </w:rPr>
        <w:t xml:space="preserve"> சோர்வுற்றுக் கீழே சரியும் வரை மீண்டும் மீண்டும் வணங்கிக் கொண்டே இருந்தார். பின்னர், கர்த்தருடைய ஒரு தூதர் அந்தத் துறவிக்குத் தோன்றி, ஒவ்வொரு முடிச்சும் ஒன்பது சிலுவைகளைக் கொண்டிருக்கும் வகையில் ஜெபமாலையைச் செய்யக் கற்றுக் கொடுத்தார். அதன் பிறகு, சிலுவைக்கு முன்பே நடுங்கும் அந்தப் பேயால், அந்த முடிச்சுகளை மீண்டும் அவிழ்க்க முடியவில்லை. ஆக</w:t>
      </w:r>
      <w:r w:rsidR="008F333A">
        <w:rPr>
          <w:lang w:val="ru-RU"/>
        </w:rPr>
        <w:t xml:space="preserve">, </w:t>
      </w:r>
      <w:r w:rsidR="002C6C64" w:rsidRPr="00E236F4">
        <w:rPr>
          <w:lang w:val="ru-RU"/>
        </w:rPr>
        <w:t>ஜெபமாலையில் உள்ள ஒவ்வொரு முடிச்சும் ஒன்பது சிலுவைகளைக் கொண்டிருக்கிறது, மேலும் அவை தேவதையின் ஒன்பது பதவிகளைச் சின்னப்படுத்துகின்றன.</w:t>
      </w:r>
    </w:p>
    <w:p w14:paraId="64166CA5"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முப்பது மூன்று, ஐம்பது, நூறு, முந்நூறு... முடிச்சுகளுடன் கூடிய ஜெபமாலைகள் உள்ளன. இந்த எல்லா எண்களுக்கும் ஏதேனும் ஆன்மீக முக்கியத்துவம் உள்ளதா?</w:t>
      </w:r>
    </w:p>
    <w:p w14:paraId="5872AC15" w14:textId="77777777" w:rsidR="00BA44CB" w:rsidRDefault="00BA44CB" w:rsidP="008F333A">
      <w:pPr>
        <w:rPr>
          <w:lang w:val="ru-RU"/>
        </w:rPr>
      </w:pPr>
      <w:r>
        <w:rPr>
          <w:lang w:val="ru-RU"/>
        </w:rPr>
        <w:tab/>
      </w:r>
      <w:r w:rsidR="008F333A">
        <w:rPr>
          <w:lang w:val="ru-RU"/>
        </w:rPr>
        <w:t xml:space="preserve">— </w:t>
      </w:r>
      <w:r w:rsidR="002C6C64" w:rsidRPr="00E236F4">
        <w:rPr>
          <w:lang w:val="ru-RU"/>
        </w:rPr>
        <w:t>முப்பது மூன்று என்ற எண்ணுக்கு மட்டுமே குறியீட்டு முக்கியத்துவம் உண்டு. அது கிறிஸ்து பூமியில் வாழ்ந்த முப்பது மூன்று ஆண்டுகளைக் குறிக்கிறது. மற்ற எண்களுக்கு எந்த குறியீட்டு முக்கியத்துவமும் இல்லை: அவை வெறுமனே நமக்கு ஜெபங்களின் எண்ணிக்கையை எண்ண உதவுகின்றன.</w:t>
      </w:r>
    </w:p>
    <w:p w14:paraId="232C1678" w14:textId="1A4E61C7" w:rsidR="00BA44CB" w:rsidRDefault="002C6C64" w:rsidP="00D919DA">
      <w:pPr>
        <w:ind w:firstLine="720"/>
        <w:rPr>
          <w:lang w:val="ru-RU"/>
        </w:rPr>
      </w:pPr>
      <w:r w:rsidRPr="00E236F4">
        <w:rPr>
          <w:lang w:val="ru-RU"/>
        </w:rPr>
        <w:t>முனையில் கைப்பிடி கொண்ட கயிறு கொண்டு சில இயந்திரங்களைத் தொடங்குவார்கள். இயந்திரத்தைத் தொடங்க விரும்பும்போது, நீங்கள் கயிற்றைப் பிடித்து</w:t>
      </w:r>
      <w:r w:rsidR="008F333A">
        <w:rPr>
          <w:lang w:val="ru-RU"/>
        </w:rPr>
        <w:t xml:space="preserve">, </w:t>
      </w:r>
      <w:r w:rsidRPr="00E236F4">
        <w:rPr>
          <w:lang w:val="ru-RU"/>
        </w:rPr>
        <w:t xml:space="preserve">கெட்டியாகப் போன எண்ணெய் சூடாகும் வரை சில முறை வலுமையாக இழுப்பீர்கள். ஜெபமாலை விஷயத்திலும் இதுவேதான் </w:t>
      </w:r>
      <w:r w:rsidR="008F333A">
        <w:rPr>
          <w:lang w:val="ru-RU"/>
        </w:rPr>
        <w:t xml:space="preserve">— </w:t>
      </w:r>
      <w:r w:rsidRPr="00E236F4">
        <w:rPr>
          <w:lang w:val="ru-RU"/>
        </w:rPr>
        <w:t xml:space="preserve">நாம் </w:t>
      </w:r>
      <w:r w:rsidR="00BA44CB">
        <w:rPr>
          <w:lang w:val="ru-RU"/>
        </w:rPr>
        <w:t>'இழுக்கும்'</w:t>
      </w:r>
      <w:r w:rsidRPr="00E236F4">
        <w:rPr>
          <w:lang w:val="ru-RU"/>
        </w:rPr>
        <w:t xml:space="preserve"> அதே கயிறு அதுதான் </w:t>
      </w:r>
      <w:r w:rsidR="008F333A">
        <w:rPr>
          <w:lang w:val="ru-RU"/>
        </w:rPr>
        <w:t xml:space="preserve">— </w:t>
      </w:r>
      <w:r w:rsidRPr="00E236F4">
        <w:rPr>
          <w:lang w:val="ru-RU"/>
        </w:rPr>
        <w:t xml:space="preserve">ஒன்று, இரண்டு, ஐந்து முறை, பத்து முறை… ஒரு கட்டத்தில், 'எண்ணெய் </w:t>
      </w:r>
      <w:r w:rsidR="00BA44CB">
        <w:rPr>
          <w:lang w:val="ru-RU"/>
        </w:rPr>
        <w:t xml:space="preserve">சூடாகி' </w:t>
      </w:r>
      <w:r w:rsidRPr="00E236F4">
        <w:rPr>
          <w:lang w:val="ru-RU"/>
        </w:rPr>
        <w:t>இடைவிடாத ஜெபத்தின் ஆன்மீக இயந்திரம் இயங்கத் தொடங்குகிறது. அதற்குப் பிறகு, இதயம் தானாகவே ஜெபத்தில் இயங்குகிறது. ஆனால் இதயம் 'தொடங்கி</w:t>
      </w:r>
      <w:r w:rsidR="00BA44CB">
        <w:rPr>
          <w:lang w:val="ru-RU"/>
        </w:rPr>
        <w:t xml:space="preserve">' </w:t>
      </w:r>
      <w:r w:rsidRPr="00E236F4">
        <w:rPr>
          <w:lang w:val="ru-RU"/>
        </w:rPr>
        <w:t>ஜெபத்தில் செயல்படத் தொடங்கிய போதும், ஒருவர் ஜெபமாலையை ஒதுக்கிவிடக் கூடாது</w:t>
      </w:r>
      <w:r w:rsidR="008F333A">
        <w:rPr>
          <w:lang w:val="ru-RU"/>
        </w:rPr>
        <w:t>—</w:t>
      </w:r>
      <w:r w:rsidRPr="00E236F4">
        <w:rPr>
          <w:lang w:val="ru-RU"/>
        </w:rPr>
        <w:t>ஏனெனில், இதயம் இன்னும் 'தொடங்காத</w:t>
      </w:r>
      <w:r w:rsidR="00BA44CB">
        <w:rPr>
          <w:lang w:val="ru-RU"/>
        </w:rPr>
        <w:t xml:space="preserve">' </w:t>
      </w:r>
      <w:r w:rsidRPr="00E236F4">
        <w:rPr>
          <w:lang w:val="ru-RU"/>
        </w:rPr>
        <w:t>மற்றும் இயேசு ஜெபத்தில் செயல்படத் தொடங்காதவர்களுக்கு ஒரு தவறான உதாரணத்தை ஏற்படுத்திவிடக்கூடாது என்பதற்காக.</w:t>
      </w:r>
    </w:p>
    <w:p w14:paraId="053046D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 நேரங்களில் மக்கள் பார்த்துக் கொண்டிருக்கிறார்கள், நான் அங்கு முக்கியமானவர்போல் நின்று, என் ஜெபமாலையை உருட்டிக்கொண்டிருக்கிறேன், ஆனால் நான் அந்த ஜெபத்தை இயந்திரத்தனமாக மட்டுமே ஓதிக் கொண்டிருக்கிறேன்… இதில் மற்றவர்களை மகிழ்விக்க முயற்சிப்பதில் ஆபத்து உள்ளதா?</w:t>
      </w:r>
    </w:p>
    <w:p w14:paraId="18521643"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மற்றவர்களை மகிழ்விப்பதற்காக, வெறுமனே காட்டுவதற்காக ஜெபமாலையை உருட்டுவதாக இருந்தால், அது உங்கள் விரல்களின் தோலை உறிஞ்சினாலும் உங்களுக்கு எந்தப் பயனும் தராது. சோர்வு மட்டுமே மிஞ்சும், மேலும் நீங்கள் அர்த்தமுள்ள ஜெபத்தில் ஈடுபட்டிருப்பதாக ஒரு பொய்யான உணர்வும் ஏற்படும்.</w:t>
      </w:r>
    </w:p>
    <w:p w14:paraId="2DCEE83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கைகளில் ஜெபமாலையைப் பிடிப்பது எனக்கு இன்னும் மிகவும் விசித்திரமாக இருக்கிறது…</w:t>
      </w:r>
    </w:p>
    <w:p w14:paraId="6C3ACCA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இயேசு பிரார்த்தனையை மறந்துவிடாமல் இருப்பதற்காகவே அவற்றை நீங்கள் பிடித்துக் கொண்டிருக்கிறீர்கள் என்பதை நினைவில் கொள்ளுங்கள், அதை நீங்கள் உங்கள் இதயத்திற்குள் வளர்க்க வேண்டும். குறிப்பாக உங்கள் அறையை விட்டு வெளியேறும்போது, எதிரி எந்த நேரத்திலும் உங்களைத் தாக்கத் தயாராக இருக்கிறான் என்பதை நினைவில் கொள்ளுங்கள். ஆகவே, உங்கள் குகையிலிருந்து வெளியேறும்போது, ஒரு பள்ளத்திலிருந்து வெளியேறும் நல்ல சிப்பாயைப் போல நடந்துகொள்ளுங்கள், அவர் தனது ஆயுதத்தை ஒருபோதும் கைவிடுவதில்லை. ஜெபமாலை </w:t>
      </w:r>
      <w:r w:rsidR="008F333A">
        <w:rPr>
          <w:lang w:val="ru-RU"/>
        </w:rPr>
        <w:t xml:space="preserve">என்பது </w:t>
      </w:r>
      <w:r w:rsidR="002C6C64" w:rsidRPr="00E236F4">
        <w:rPr>
          <w:lang w:val="ru-RU"/>
        </w:rPr>
        <w:t xml:space="preserve">மிகவும் சக்திவாய்ந்த ஆயுதம், ஒரு உண்மையான துறவற இயந்திரத் </w:t>
      </w:r>
      <w:r w:rsidR="002C6C64" w:rsidRPr="00E236F4">
        <w:rPr>
          <w:lang w:val="ru-RU"/>
        </w:rPr>
        <w:lastRenderedPageBreak/>
        <w:t xml:space="preserve">துப்பாக்கி. </w:t>
      </w:r>
      <w:r w:rsidR="008F333A">
        <w:rPr>
          <w:lang w:val="ru-RU"/>
        </w:rPr>
        <w:t>அதன்</w:t>
      </w:r>
      <w:r w:rsidR="002C6C64" w:rsidRPr="00E236F4">
        <w:rPr>
          <w:lang w:val="ru-RU"/>
        </w:rPr>
        <w:t xml:space="preserve"> முடிச்சுகள் குண்டுகள். போர் மூள்கிறது, ஆன்மீகக் குண்டுகள் பறக்கின்றன, மேலும் டங்கலஷ்கிகள் அவற்றின் மழையின் கீழ் வெட்டப்பட்டதைப் போல விழுகின்றன.</w:t>
      </w:r>
    </w:p>
    <w:p w14:paraId="5F959CD6" w14:textId="77777777" w:rsidR="00BA44CB" w:rsidRDefault="00BA44CB" w:rsidP="008F333A">
      <w:pPr>
        <w:rPr>
          <w:lang w:val="ru-RU"/>
        </w:rPr>
      </w:pPr>
    </w:p>
    <w:p w14:paraId="099B2512" w14:textId="77777777" w:rsidR="00BA44CB" w:rsidRDefault="002C6C64" w:rsidP="0046557E">
      <w:pPr>
        <w:pStyle w:val="Heading4"/>
        <w:rPr>
          <w:lang w:val="ru-RU"/>
        </w:rPr>
      </w:pPr>
      <w:bookmarkStart w:id="76" w:name="_Toc196716763"/>
      <w:bookmarkStart w:id="77" w:name="_Toc242628444"/>
      <w:r w:rsidRPr="00E236F4">
        <w:rPr>
          <w:lang w:val="ru-RU"/>
        </w:rPr>
        <w:t>பிரார்த்தனைக்கு முன் ஆன்மீக வாசிப்பு</w:t>
      </w:r>
      <w:bookmarkEnd w:id="76"/>
      <w:bookmarkEnd w:id="77"/>
    </w:p>
    <w:p w14:paraId="2F9A046A" w14:textId="09AE951D" w:rsidR="00BA44CB" w:rsidRDefault="008F333A" w:rsidP="00E41E94">
      <w:pPr>
        <w:ind w:firstLine="720"/>
        <w:rPr>
          <w:lang w:val="ru-RU"/>
        </w:rPr>
      </w:pPr>
      <w:r>
        <w:rPr>
          <w:lang w:val="ru-RU"/>
        </w:rPr>
        <w:t xml:space="preserve">— </w:t>
      </w:r>
      <w:r w:rsidR="002C6C64" w:rsidRPr="00E236F4">
        <w:rPr>
          <w:lang w:val="ru-RU"/>
        </w:rPr>
        <w:t>கெரோண்டா, பிரார்த்தனை செய்ய வேண்டிய நேரம் வரும்போது, என் இதயம் குளிராக உணர்கிறது; அது மகிழ்ச்சியால் சிறிதும் நடுங்குவதில்லை. காலம் கடந்து செல்வதை நான் காண்கிறேன், ஆனாலும் நான் கைகளைக் கட்டிக்கொண்டு அமர்ந்திருக்கிறேன், மேலும் நான் சோகத்தாலும் விரக்தியாலும் அழுத்தப்படுவதை உணரத் தொடங்குகிறேன்.</w:t>
      </w:r>
    </w:p>
    <w:p w14:paraId="4C554809"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பிரார்த்தனை செய்வதற்கு முன்பு ஏதேனும் ஆன்மீகப் புத்தகங்களைப் படிக்கிறீர்களா?</w:t>
      </w:r>
    </w:p>
    <w:p w14:paraId="29A4F64B" w14:textId="77777777" w:rsidR="00BA44CB" w:rsidRDefault="00BA44CB" w:rsidP="008F333A">
      <w:pPr>
        <w:rPr>
          <w:lang w:val="ru-RU"/>
        </w:rPr>
      </w:pPr>
      <w:r>
        <w:rPr>
          <w:lang w:val="ru-RU"/>
        </w:rPr>
        <w:tab/>
      </w:r>
      <w:r w:rsidR="008F333A">
        <w:rPr>
          <w:lang w:val="ru-RU"/>
        </w:rPr>
        <w:t xml:space="preserve">— </w:t>
      </w:r>
      <w:r w:rsidR="002C6C64" w:rsidRPr="00E236F4">
        <w:rPr>
          <w:lang w:val="ru-RU"/>
        </w:rPr>
        <w:t>வழக்கமாக இல்லை.</w:t>
      </w:r>
    </w:p>
    <w:p w14:paraId="3CD26199" w14:textId="52AFAC41" w:rsidR="00BA44CB" w:rsidRDefault="00BA44CB" w:rsidP="008F333A">
      <w:pPr>
        <w:rPr>
          <w:lang w:val="ru-RU"/>
        </w:rPr>
      </w:pPr>
      <w:r>
        <w:rPr>
          <w:lang w:val="ru-RU"/>
        </w:rPr>
        <w:tab/>
      </w:r>
      <w:r w:rsidR="008F333A">
        <w:rPr>
          <w:lang w:val="ru-RU"/>
        </w:rPr>
        <w:t xml:space="preserve">— </w:t>
      </w:r>
      <w:r w:rsidR="002C6C64" w:rsidRPr="00E236F4">
        <w:rPr>
          <w:lang w:val="ru-RU"/>
        </w:rPr>
        <w:t>ஏன் இல்லை? பிரார்த்தனைக்கு முன் நீங்கள் அமர்ந்து ஆன்மீகமான ஒன்றைப் படிக்க வேண்டும் என்றும், அதன் மூலம் உங்கள் இதயம் அதன் இனிமையை உணரும் என்றும் நாம் ஒப்புக் கொள்ளவில்லையா? நீங்கள் ஆன்மீக உணவிலிருந்து உங்களை நீங்களே பின்தள்ளிக் கொள்கிறீர்கள், அதனால்தான் அது எவ்வளவு இனிமையானது என்பதை நீங்கள் உணரவில்லை. ஆனாலும்</w:t>
      </w:r>
      <w:r w:rsidR="008F333A">
        <w:rPr>
          <w:lang w:val="ru-RU"/>
        </w:rPr>
        <w:t xml:space="preserve">, </w:t>
      </w:r>
      <w:r w:rsidR="002C6C64" w:rsidRPr="00E236F4">
        <w:rPr>
          <w:lang w:val="ru-RU"/>
        </w:rPr>
        <w:t>பிரார்த்தனைக்கு முன்பு புனித வேதாகமத்திலிருந்து, அல்லது 'எவர்கெட்டினிலிருந்து</w:t>
      </w:r>
      <w:r>
        <w:rPr>
          <w:lang w:val="ru-RU"/>
        </w:rPr>
        <w:t>' (</w:t>
      </w:r>
      <w:r w:rsidR="00E41E94">
        <w:rPr>
          <w:rStyle w:val="FootnoteReference"/>
          <w:lang w:val="ru-RU"/>
        </w:rPr>
        <w:footnoteReference w:id="33"/>
      </w:r>
      <w:r w:rsidR="002C6C64" w:rsidRPr="00E236F4">
        <w:rPr>
          <w:lang w:val="ru-RU"/>
        </w:rPr>
        <w:t xml:space="preserve"> </w:t>
      </w:r>
      <w:r>
        <w:rPr>
          <w:lang w:val="ru-RU"/>
        </w:rPr>
        <w:t>)</w:t>
      </w:r>
      <w:r w:rsidR="002C6C64" w:rsidRPr="00E236F4">
        <w:rPr>
          <w:lang w:val="ru-RU"/>
        </w:rPr>
        <w:t>, அல்லது 'பேடரிகானிலிருந்து' (Paterikon) ஒரு சில வரிகள்</w:t>
      </w:r>
      <w:r w:rsidR="008F333A">
        <w:rPr>
          <w:lang w:val="ru-RU"/>
        </w:rPr>
        <w:t>,</w:t>
      </w:r>
      <w:r w:rsidR="002C6C64" w:rsidRPr="00E236F4">
        <w:rPr>
          <w:lang w:val="ru-RU"/>
        </w:rPr>
        <w:t xml:space="preserve"> அதாவது இரண்டு அல்லது மூன்று வரிகள் வாசிப்பதே இதயத்திற்கு இதமளிக்கும், ஆன்மீகப் போஷாக்கின் இனிமையை உணர வைக்கும், மேலும் ஆன்மீகத் தாகத்தை எழுப்பும். உலகியல் கவலைகள் விலகி, மனம் தெய்வீகத்தின் பரவசத்தில் மிதக்கும். *பேட்டரிகான்* உங்களை தெபைக்கு </w:t>
      </w:r>
      <w:r w:rsidR="00FB731A">
        <w:rPr>
          <w:lang w:val="ru-RU"/>
        </w:rPr>
        <w:t>(</w:t>
      </w:r>
      <w:r w:rsidR="00FB731A">
        <w:rPr>
          <w:rStyle w:val="FootnoteReference"/>
          <w:lang w:val="ru-RU"/>
        </w:rPr>
        <w:footnoteReference w:id="34"/>
      </w:r>
      <w:r w:rsidR="00FB731A">
        <w:rPr>
          <w:lang w:val="ru-RU"/>
        </w:rPr>
        <w:t xml:space="preserve"> ) </w:t>
      </w:r>
      <w:r w:rsidR="002C6C64" w:rsidRPr="00E236F4">
        <w:rPr>
          <w:lang w:val="ru-RU"/>
        </w:rPr>
        <w:t>மற்றும் நைட்ரியாவுக்கு (</w:t>
      </w:r>
      <w:r w:rsidR="00FB731A">
        <w:rPr>
          <w:rStyle w:val="FootnoteReference"/>
          <w:lang w:val="ru-RU"/>
        </w:rPr>
        <w:footnoteReference w:id="35"/>
      </w:r>
      <w:r w:rsidR="002C6C64" w:rsidRPr="00E236F4">
        <w:rPr>
          <w:lang w:val="ru-RU"/>
        </w:rPr>
        <w:t xml:space="preserve"> ) அழைத்துச் செல்லும், மேலும் புனிதத் தந்தையர்கள் உங்கள் அருகிலேயே இருப்பதை நீங்கள் உணர்வீர்கள். மற்ற எளிதான வாசிப்புகளில் </w:t>
      </w:r>
      <w:r>
        <w:rPr>
          <w:lang w:val="ru-RU"/>
        </w:rPr>
        <w:t>*தி</w:t>
      </w:r>
      <w:r w:rsidR="002C6C64" w:rsidRPr="00E236F4">
        <w:rPr>
          <w:lang w:val="ru-RU"/>
        </w:rPr>
        <w:t xml:space="preserve"> ஸ்பிரிட்চুয়াল </w:t>
      </w:r>
      <w:r>
        <w:rPr>
          <w:lang w:val="ru-RU"/>
        </w:rPr>
        <w:t xml:space="preserve">மெடோ*, </w:t>
      </w:r>
      <w:r w:rsidR="002C6C64" w:rsidRPr="00E236F4">
        <w:rPr>
          <w:lang w:val="ru-RU"/>
        </w:rPr>
        <w:t xml:space="preserve">*தி ஹிஸ்டரி ஆஃப் தி </w:t>
      </w:r>
      <w:r>
        <w:rPr>
          <w:lang w:val="ru-RU"/>
        </w:rPr>
        <w:t>காட்-லவர்ஸ்*, *</w:t>
      </w:r>
      <w:r w:rsidR="002C6C64" w:rsidRPr="00E236F4">
        <w:rPr>
          <w:lang w:val="ru-RU"/>
        </w:rPr>
        <w:t>லவ்சைக்</w:t>
      </w:r>
      <w:r>
        <w:rPr>
          <w:lang w:val="ru-RU"/>
        </w:rPr>
        <w:t xml:space="preserve">* மற்றும் </w:t>
      </w:r>
      <w:r w:rsidR="002C6C64" w:rsidRPr="00E236F4">
        <w:rPr>
          <w:lang w:val="ru-RU"/>
        </w:rPr>
        <w:t xml:space="preserve">*மெமோரபிள் </w:t>
      </w:r>
      <w:r>
        <w:rPr>
          <w:lang w:val="ru-RU"/>
        </w:rPr>
        <w:t xml:space="preserve">டேல்ஸ்* ஆகியவை </w:t>
      </w:r>
      <w:r w:rsidR="002C6C64" w:rsidRPr="00E236F4">
        <w:rPr>
          <w:lang w:val="ru-RU"/>
        </w:rPr>
        <w:t>அடங்கும். ஆனால் இவை ஏற்கனவே திட உணவு போன்றவை.</w:t>
      </w:r>
    </w:p>
    <w:p w14:paraId="01E7E72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ஜெபிப்பதை விட புனிதத் தந்தையர்களின் படைப்புகளைப் படிப்பதிலேயே அதிக நேரம் செலவிடுகிறேன்.</w:t>
      </w:r>
    </w:p>
    <w:p w14:paraId="6BFB42D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சற்று குறைவாகப் படியுங்கள். தினசரி சுயபரிசோதனைக்கும் இயேசு பிரார்த்தனைக்கும் அதிக நேரத்தை அர்ப்பணியுங்கள். ஏனெனில், ஆன்மீகப் புத்தகங்களைப் படிப்பதால் மட்டும் ஒருவன் வெறுமையாகவே இருப்பான். அவன் உழைக்கத் தொடங்கி, தெய்வீகத் தலையீட்டிற்காகவும், கடவுளின் அருளுக்காகவும் கேட்கும்போதுதான் அவன் கனிகொடுப்பான். திருச்சபை தந்தையர்களின் படைப்புகளைப் படிப்பதும், அதைத் தொடர்ந்து ஜெபிப்பதும் ஆன்மாவுக்குப் பயனுள்ளதாகும். எனவே, ஆன்மீக ரீதியாக உங்களுக்குத் தேவையான அளவுக்கு மட்டுமே படியுங்கள் </w:t>
      </w:r>
      <w:r w:rsidR="008F333A">
        <w:rPr>
          <w:lang w:val="ru-RU"/>
        </w:rPr>
        <w:t xml:space="preserve">— </w:t>
      </w:r>
      <w:r w:rsidR="002C6C64" w:rsidRPr="00E236F4">
        <w:rPr>
          <w:lang w:val="ru-RU"/>
        </w:rPr>
        <w:t>பக்தி உணர்வையும், ஜெபிக்கும் விருப்பத்தையும் உணர போதுமான அளவு.</w:t>
      </w:r>
    </w:p>
    <w:p w14:paraId="12671630" w14:textId="77777777" w:rsidR="00BA44CB" w:rsidRDefault="00BA44CB" w:rsidP="008F333A">
      <w:pPr>
        <w:rPr>
          <w:lang w:val="ru-RU"/>
        </w:rPr>
      </w:pPr>
    </w:p>
    <w:p w14:paraId="5D1120F2" w14:textId="77777777" w:rsidR="00BA44CB" w:rsidRDefault="002C6C64" w:rsidP="00D919DA">
      <w:pPr>
        <w:pStyle w:val="Heading4"/>
        <w:rPr>
          <w:lang w:val="ru-RU"/>
        </w:rPr>
      </w:pPr>
      <w:bookmarkStart w:id="78" w:name="_Toc196716764"/>
      <w:bookmarkStart w:id="79" w:name="_Toc242628445"/>
      <w:r w:rsidRPr="00E236F4">
        <w:rPr>
          <w:lang w:val="ru-RU"/>
        </w:rPr>
        <w:t>மிகப் பரிசுத்தமான தேவ மாதாவை நோக்கிய மன்றாட்டுப் பிரார்த்தனைகள் ஆன்மாவுக்கு மிகுந்த நன்மை பயக்கும்.</w:t>
      </w:r>
      <w:bookmarkEnd w:id="78"/>
      <w:bookmarkEnd w:id="79"/>
    </w:p>
    <w:p w14:paraId="00D2C4F7" w14:textId="17CAE072" w:rsidR="00BA44CB" w:rsidRDefault="008F333A" w:rsidP="00D919DA">
      <w:pPr>
        <w:ind w:firstLine="720"/>
        <w:rPr>
          <w:lang w:val="ru-RU"/>
        </w:rPr>
      </w:pPr>
      <w:r>
        <w:rPr>
          <w:lang w:val="ru-RU"/>
        </w:rPr>
        <w:t xml:space="preserve">— </w:t>
      </w:r>
      <w:r w:rsidR="002C6C64" w:rsidRPr="00E236F4">
        <w:rPr>
          <w:lang w:val="ru-RU"/>
        </w:rPr>
        <w:t>ஜெரோண்டா, மிகவும் புனிதமான தெயோட்டோகோஸை ஒருவர் எப்படி நேசிக்க முடியும்?</w:t>
      </w:r>
    </w:p>
    <w:p w14:paraId="1D5BE218" w14:textId="20F76672"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ஒவ்வொரு நாளும் </w:t>
      </w:r>
      <w:r>
        <w:rPr>
          <w:lang w:val="ru-RU"/>
        </w:rPr>
        <w:t>'தியோடோக</w:t>
      </w:r>
      <w:r w:rsidR="002C6C64" w:rsidRPr="00E236F4">
        <w:rPr>
          <w:lang w:val="ru-RU"/>
        </w:rPr>
        <w:t>ார</w:t>
      </w:r>
      <w:r>
        <w:rPr>
          <w:lang w:val="ru-RU"/>
        </w:rPr>
        <w:t>ியன்'</w:t>
      </w:r>
      <w:r w:rsidR="002C6C64" w:rsidRPr="00E236F4">
        <w:rPr>
          <w:lang w:val="ru-RU"/>
        </w:rPr>
        <w:t xml:space="preserve"> ஜெபியுங்கள்.</w:t>
      </w:r>
      <w:r w:rsidR="00D919DA">
        <w:rPr>
          <w:rStyle w:val="FootnoteReference"/>
          <w:lang w:val="ru-RU"/>
        </w:rPr>
        <w:footnoteReference w:id="36"/>
      </w:r>
      <w:r w:rsidR="002C6C64" w:rsidRPr="00E236F4">
        <w:rPr>
          <w:lang w:val="ru-RU"/>
        </w:rPr>
        <w:t xml:space="preserve"> கடவுளின் திருத்தாய்க்கு அர்ப்பணிக்கப்பட்ட இந்தத் தொகுப்பு, அவளை நேசிக்க உங்களுக்கு எப்படி உதவும் என்று உங்களுக்குத் தெரியுமா? அவள் அதை எவ்வளவு பாராட்டுவாள் என்பதை நீங்கள் பின்னர் காண்பீர்கள்... அவள் உங்களுக்கு என்ன ஆறுதலை அனுப்புவாள்!...</w:t>
      </w:r>
    </w:p>
    <w:p w14:paraId="77106F7C" w14:textId="51E68522" w:rsidR="00BA44CB" w:rsidRDefault="00BA44CB" w:rsidP="008F333A">
      <w:pPr>
        <w:rPr>
          <w:lang w:val="ru-RU"/>
        </w:rPr>
      </w:pPr>
      <w:r>
        <w:rPr>
          <w:lang w:val="ru-RU"/>
        </w:rPr>
        <w:tab/>
      </w:r>
      <w:r w:rsidR="008F333A">
        <w:rPr>
          <w:lang w:val="ru-RU"/>
        </w:rPr>
        <w:t xml:space="preserve">— </w:t>
      </w:r>
      <w:r w:rsidR="002C6C64" w:rsidRPr="00E236F4">
        <w:rPr>
          <w:lang w:val="ru-RU"/>
        </w:rPr>
        <w:t>ஜெரோண்டா, தாய் மேலதிகாரி என்னிடம் சொன்னார்: 'நீங்கள் விழித்துக் கொள்ள வேண்டிய நேரம் இது!</w:t>
      </w:r>
      <w:r>
        <w:rPr>
          <w:lang w:val="ru-RU"/>
        </w:rPr>
        <w:t xml:space="preserve">' </w:t>
      </w:r>
      <w:r w:rsidR="002C6C64" w:rsidRPr="00E236F4">
        <w:rPr>
          <w:lang w:val="ru-RU"/>
        </w:rPr>
        <w:t>ஆன்மீக வாழ்க்கைக்கான என் உற்சாகத்தை மீண்டும் தூண்டுவதற்கு நான் எதில் கவனம் செலுத்த வேண்டும்?</w:t>
      </w:r>
    </w:p>
    <w:p w14:paraId="736C5ABF" w14:textId="6C98A057" w:rsidR="00BA44CB" w:rsidRDefault="00BA44CB" w:rsidP="008F333A">
      <w:pPr>
        <w:rPr>
          <w:lang w:val="ru-RU"/>
        </w:rPr>
      </w:pPr>
      <w:r>
        <w:rPr>
          <w:lang w:val="ru-RU"/>
        </w:rPr>
        <w:tab/>
      </w:r>
      <w:r w:rsidR="008F333A">
        <w:rPr>
          <w:lang w:val="ru-RU"/>
        </w:rPr>
        <w:t xml:space="preserve">— </w:t>
      </w:r>
      <w:r w:rsidR="002C6C64" w:rsidRPr="00E236F4">
        <w:rPr>
          <w:lang w:val="ru-RU"/>
        </w:rPr>
        <w:t>*தியோடோகாரியா*-விலிருந்து ஒரு நாளைக்கு ஒரு கானனைப் படியுங்கள்</w:t>
      </w:r>
      <w:r>
        <w:rPr>
          <w:lang w:val="ru-RU"/>
        </w:rPr>
        <w:t xml:space="preserve">. </w:t>
      </w:r>
      <w:r w:rsidR="002C6C64" w:rsidRPr="00E236F4">
        <w:rPr>
          <w:lang w:val="ru-RU"/>
        </w:rPr>
        <w:t xml:space="preserve">நீங்கள் எவ்வளவு சிறந்த இளைஞராக மாறுவீர்கள் என்று காண்பீர்கள்! ஒரு மடாலய விதியாக, இந்த அற்புதமான தொகுப்பிலிருந்து ஒரு நாளைக்கு ஒரு கானான் </w:t>
      </w:r>
      <w:r w:rsidR="008F333A">
        <w:rPr>
          <w:lang w:val="ru-RU"/>
        </w:rPr>
        <w:t>வாசிக்கவும்</w:t>
      </w:r>
      <w:r w:rsidR="002C6C64" w:rsidRPr="00E236F4">
        <w:rPr>
          <w:lang w:val="ru-RU"/>
        </w:rPr>
        <w:t>. முழு கானானையும் படிப்பது முடியாததா? பரவாயில்லை: ஒவ்வொரு ஓட்டிலிருந்தும் முதல் டிரோபரியனையும், பின்னர் ஒவ்வொரு கானானின் முடிவிலும் காணப்படும் ஸ்டிகெராக்களையும் வாசியுங்கள்.</w:t>
      </w:r>
    </w:p>
    <w:p w14:paraId="35DFF50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ஒவ்வொரு நாளும் ஒரு குறிப்பிட்ட நேரத்தை ஒதுக்கி, அந்த நேரத்தில் நான் பிரார்த்தனைக்கு மட்டுமே என்னை அர்ப்பணித்து வேறு எதையும் செய்யாமல் இருக்கலாமா?</w:t>
      </w:r>
    </w:p>
    <w:p w14:paraId="2A58E27A" w14:textId="1B1ED525" w:rsidR="00BA44CB" w:rsidRDefault="00BA44CB" w:rsidP="008F333A">
      <w:pPr>
        <w:rPr>
          <w:lang w:val="ru-RU"/>
        </w:rPr>
      </w:pPr>
      <w:r>
        <w:rPr>
          <w:lang w:val="ru-RU"/>
        </w:rPr>
        <w:tab/>
      </w:r>
      <w:r w:rsidR="008F333A">
        <w:rPr>
          <w:lang w:val="ru-RU"/>
        </w:rPr>
        <w:t xml:space="preserve">— </w:t>
      </w:r>
      <w:r w:rsidR="002C6C64" w:rsidRPr="00E236F4">
        <w:rPr>
          <w:lang w:val="ru-RU"/>
        </w:rPr>
        <w:t>அந்த நேரத்தில், நீங்கள் இயேசு ஜெபத்தை ஜெபித்து, ஓய்வெடுத்து, கடவுளின் தாய்க்கு மன்றாட்ட கானனைப் பாடலாம் அல்லது *தியோடோகாரியனிலிருந்து* ஒரு கானனை வாசிக்கலாம்</w:t>
      </w:r>
      <w:r>
        <w:rPr>
          <w:lang w:val="ru-RU"/>
        </w:rPr>
        <w:t>.</w:t>
      </w:r>
    </w:p>
    <w:p w14:paraId="5C955E78" w14:textId="21CAF16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w:t>
      </w:r>
      <w:r>
        <w:rPr>
          <w:lang w:val="ru-RU"/>
        </w:rPr>
        <w:t>'தியோடோகாரியா'</w:t>
      </w:r>
      <w:r w:rsidR="002C6C64" w:rsidRPr="00E236F4">
        <w:rPr>
          <w:lang w:val="ru-RU"/>
        </w:rPr>
        <w:t xml:space="preserve">விலிருந்து கானன்களைப் படிப்பதற்கு சிறந்த நேரம் எது </w:t>
      </w:r>
      <w:r w:rsidR="008F333A">
        <w:rPr>
          <w:lang w:val="ru-RU"/>
        </w:rPr>
        <w:t xml:space="preserve">— </w:t>
      </w:r>
      <w:r w:rsidR="002C6C64" w:rsidRPr="00E236F4">
        <w:rPr>
          <w:lang w:val="ru-RU"/>
        </w:rPr>
        <w:t>காலையில்வா அல்லது மாலையில்வா?</w:t>
      </w:r>
    </w:p>
    <w:p w14:paraId="5B4A4717" w14:textId="51A87CF6" w:rsidR="00BA44CB" w:rsidRDefault="00BA44CB" w:rsidP="008F333A">
      <w:pPr>
        <w:rPr>
          <w:lang w:val="ru-RU"/>
        </w:rPr>
      </w:pPr>
      <w:r>
        <w:rPr>
          <w:lang w:val="ru-RU"/>
        </w:rPr>
        <w:tab/>
      </w:r>
      <w:r w:rsidR="008F333A">
        <w:rPr>
          <w:lang w:val="ru-RU"/>
        </w:rPr>
        <w:t xml:space="preserve">— </w:t>
      </w:r>
      <w:r w:rsidR="002C6C64" w:rsidRPr="00E236F4">
        <w:rPr>
          <w:lang w:val="ru-RU"/>
        </w:rPr>
        <w:t xml:space="preserve">காலையில் படிப்பது நல்லது </w:t>
      </w:r>
      <w:r w:rsidR="008F333A">
        <w:rPr>
          <w:lang w:val="ru-RU"/>
        </w:rPr>
        <w:t xml:space="preserve">— </w:t>
      </w:r>
      <w:r w:rsidR="002C6C64" w:rsidRPr="00E236F4">
        <w:rPr>
          <w:lang w:val="ru-RU"/>
        </w:rPr>
        <w:t>அந்த வழியில், நீங்கள் படித்தது நாள் முழுவதும் உங்கள் நினைவில் இருக்கும். ஆனால் பகலில், உங்கள் கடமைகளைச் செய்து கொண்டிருக்கும்போதும், *தியோடோகாரியா*-விலிருந்து ஒரு கானனைப் படிக்க ஒரு சிறிய இடைவேளையை நீங்கள் எடுக்கலாம்</w:t>
      </w:r>
      <w:r>
        <w:rPr>
          <w:lang w:val="ru-RU"/>
        </w:rPr>
        <w:t>.</w:t>
      </w:r>
    </w:p>
    <w:p w14:paraId="6072237A" w14:textId="761BAF86" w:rsidR="00BA44CB" w:rsidRDefault="00BA44CB" w:rsidP="008F333A">
      <w:pPr>
        <w:rPr>
          <w:lang w:val="ru-RU"/>
        </w:rPr>
      </w:pPr>
      <w:r>
        <w:rPr>
          <w:lang w:val="ru-RU"/>
        </w:rPr>
        <w:tab/>
        <w:t>*ஃபியோடோகாரியனிலிருந்து*</w:t>
      </w:r>
      <w:r w:rsidR="002C6C64" w:rsidRPr="00E236F4">
        <w:rPr>
          <w:lang w:val="ru-RU"/>
        </w:rPr>
        <w:t xml:space="preserve"> வரும் ஜெப விதிமுறைகள் ஆன்மாவுக்கு மிகுந்த நன்மை பயக்கின்றன. ஜெபிக்கும் நபரின் இதயம் இதமாகி, மென்மையால் நிரம்புகிறது. கட்லமுஷ் மடத்தின் மடாதிபதியான, அருட்தந்தை கிரில் (</w:t>
      </w:r>
      <w:r w:rsidR="00594C50">
        <w:rPr>
          <w:rStyle w:val="FootnoteReference"/>
          <w:lang w:val="ru-RU"/>
        </w:rPr>
        <w:footnoteReference w:id="37"/>
      </w:r>
      <w:r w:rsidR="002C6C64" w:rsidRPr="00E236F4">
        <w:rPr>
          <w:lang w:val="ru-RU"/>
        </w:rPr>
        <w:t xml:space="preserve"> </w:t>
      </w:r>
      <w:r>
        <w:rPr>
          <w:lang w:val="ru-RU"/>
        </w:rPr>
        <w:t>), 'தியோடோகாரியன்'</w:t>
      </w:r>
      <w:r w:rsidR="002C6C64" w:rsidRPr="00E236F4">
        <w:rPr>
          <w:lang w:val="ru-RU"/>
        </w:rPr>
        <w:t xml:space="preserve"> படிக்கும்போது கண்ணீர் சிந்தாமல் இருக்க முடியவில்லை என்று எனக்கு நினைவிருக்கிறது</w:t>
      </w:r>
      <w:r>
        <w:rPr>
          <w:lang w:val="ru-RU"/>
        </w:rPr>
        <w:t>. 'தியோடோகாரியன்'</w:t>
      </w:r>
      <w:r w:rsidR="002C6C64" w:rsidRPr="00E236F4">
        <w:rPr>
          <w:lang w:val="ru-RU"/>
        </w:rPr>
        <w:t xml:space="preserve"> என்பதிலிருந்து வரும் ஒரு சிந்தனை மட்டுமே ஆன்மாவை மாற்றுவதற்குப் போதுமானது.</w:t>
      </w:r>
    </w:p>
    <w:p w14:paraId="32B41F99" w14:textId="77777777" w:rsidR="00BA44CB" w:rsidRDefault="00BA44CB" w:rsidP="008F333A">
      <w:pPr>
        <w:rPr>
          <w:lang w:val="ru-RU"/>
        </w:rPr>
      </w:pPr>
    </w:p>
    <w:p w14:paraId="2EE20658" w14:textId="77777777" w:rsidR="00BA44CB" w:rsidRDefault="002C6C64" w:rsidP="00D919DA">
      <w:pPr>
        <w:pStyle w:val="Heading4"/>
        <w:rPr>
          <w:lang w:val="ru-RU"/>
        </w:rPr>
      </w:pPr>
      <w:bookmarkStart w:id="80" w:name="_Toc196716765"/>
      <w:bookmarkStart w:id="81" w:name="_Toc242628446"/>
      <w:r w:rsidRPr="00E236F4">
        <w:rPr>
          <w:lang w:val="ru-RU"/>
        </w:rPr>
        <w:t>திருச்சபை மந்திரங்கள் ஆன்மாவை மகிழ்வித்து அமைதிப்படுத்துகின்றன</w:t>
      </w:r>
      <w:bookmarkEnd w:id="80"/>
      <w:bookmarkEnd w:id="81"/>
    </w:p>
    <w:p w14:paraId="5AB8A00C" w14:textId="432CF5E4" w:rsidR="00BA44CB" w:rsidRDefault="008F333A" w:rsidP="00D919DA">
      <w:pPr>
        <w:ind w:firstLine="720"/>
        <w:rPr>
          <w:lang w:val="ru-RU"/>
        </w:rPr>
      </w:pPr>
      <w:r>
        <w:rPr>
          <w:lang w:val="ru-RU"/>
        </w:rPr>
        <w:t xml:space="preserve">— </w:t>
      </w:r>
      <w:r w:rsidR="002C6C64" w:rsidRPr="00E236F4">
        <w:rPr>
          <w:lang w:val="ru-RU"/>
        </w:rPr>
        <w:t>ஜெரோண்டா, இயேசு ஜெபம் எவ்வளவு பயனுள்ளது என்று எனக்குப் புரிந்தாலும், என்னால் அதைத் தொடர்ந்து செய்ய முடியவில்லை.</w:t>
      </w:r>
    </w:p>
    <w:p w14:paraId="2137A49B" w14:textId="459C091D" w:rsidR="00BA44CB" w:rsidRDefault="00BA44CB" w:rsidP="008F333A">
      <w:pPr>
        <w:rPr>
          <w:lang w:val="ru-RU"/>
        </w:rPr>
      </w:pPr>
      <w:r>
        <w:rPr>
          <w:lang w:val="ru-RU"/>
        </w:rPr>
        <w:tab/>
      </w:r>
      <w:r w:rsidR="008F333A">
        <w:rPr>
          <w:lang w:val="ru-RU"/>
        </w:rPr>
        <w:t xml:space="preserve">— </w:t>
      </w:r>
      <w:r w:rsidR="002C6C64" w:rsidRPr="00E236F4">
        <w:rPr>
          <w:lang w:val="ru-RU"/>
        </w:rPr>
        <w:t xml:space="preserve">இயேசு பிரார்த்தனையைச் செய்வது கடினமாக இருக்கும்போது, அமைதியாக தேவாலயப் பாடல்களைப் பாடுங்கள். அதுவும் ஒரு பிரார்த்தனையே. நீங்கள் தெய்வீக ஆராதனையிலிருந்து எதையாவது பாடும்போது, அது இதயத்திற்கு மென்மையைக் கொண்டுவந்து அதை ஆற்றுப்படுத்துகிறது. மேலும், தேவாலயப் பாடல்களில் பல 'ஆன்மீக </w:t>
      </w:r>
      <w:r>
        <w:rPr>
          <w:lang w:val="ru-RU"/>
        </w:rPr>
        <w:t>கலோரிகள்'</w:t>
      </w:r>
      <w:r w:rsidR="002C6C64" w:rsidRPr="00E236F4">
        <w:rPr>
          <w:lang w:val="ru-RU"/>
        </w:rPr>
        <w:t xml:space="preserve"> உள்ளன, அவை ஆன்மாவைப் போஷிக்கின்றன. இது ஒரு நபர் இயேசு ஜெபத்தின் மீது நாட்டம் கொள்வதற்கும், அதை மனமுவந்து பயிற்சி செய்வதற்கும் சாதகமான சூழ்நிலைகளை உருவாக்குகிறது. ஒரு சிறிதளவு ஆன்மீக வாசிப்பு (</w:t>
      </w:r>
      <w:r>
        <w:rPr>
          <w:lang w:val="ru-RU"/>
        </w:rPr>
        <w:t>'சக்திவாய்ந்த'</w:t>
      </w:r>
      <w:r w:rsidR="002C6C64" w:rsidRPr="00E236F4">
        <w:rPr>
          <w:lang w:val="ru-RU"/>
        </w:rPr>
        <w:t xml:space="preserve"> புத்தகங்களிலிருந்து), இயேசு ஜெபம், நமஸ்காரங்கள் மற்றும் திருச்சபை பாடல்கள் </w:t>
      </w:r>
      <w:r w:rsidR="008F333A">
        <w:rPr>
          <w:lang w:val="ru-RU"/>
        </w:rPr>
        <w:t xml:space="preserve">— </w:t>
      </w:r>
      <w:r w:rsidR="002C6C64" w:rsidRPr="00E236F4">
        <w:rPr>
          <w:lang w:val="ru-RU"/>
        </w:rPr>
        <w:t>இவை, எனது பார்வையில், ஆன்மீக வாழ்க்கைப் படகின் உண்மையான துடுப்புகளாகும்.</w:t>
      </w:r>
    </w:p>
    <w:p w14:paraId="5B59509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ஒரு அமைதியான இடத்தில் என் தையல் வேலையைச் செய்கிறேன், யாரும் என்னைத் தொந்தரவு செய்வதில்லை. ஆனாலும் நான் இயேசு ஜெபத்தைக் கடைப்பிடிப்பதில்லை…</w:t>
      </w:r>
    </w:p>
    <w:p w14:paraId="7FFE569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சரி, இயேசுப் பிரார்த்தனையையும் அமைதியான திருச்சபைப் பாடல்களையும் உங்கள் ஆன்மீகத் தையல் வேலையாக மாற்ற முடிந்தவரை முயற்சி செய்யுங்கள், இப்போது இரண்டு வகை தையல் வேலைகளையும் ஒரே நேரத்தில் செய்யுங்கள்! இதை முயற்சி செய்யுங்கள்: உங்கள் தையல் வேலைக்காக ஒதுக்கிய நேரத்தில் மூன்றில் ஒரு பங்கு நேரத்தை வேலை செய்யும் போது இயேசு ஜெபத்தைச் சொல்லுங்கள், மீதமுள்ள மூன்றில் இரண்டு பங்கு </w:t>
      </w:r>
      <w:r w:rsidR="008F333A">
        <w:rPr>
          <w:lang w:val="ru-RU"/>
        </w:rPr>
        <w:t>நேரத்தை</w:t>
      </w:r>
      <w:r w:rsidR="002C6C64" w:rsidRPr="00E236F4">
        <w:rPr>
          <w:lang w:val="ru-RU"/>
        </w:rPr>
        <w:t>, உங்கள் ஆன்மாவைத் தொடும் பல்வேறு தேவாலயப் பாடல்களை அமைதியாக முணுமுணுத்தபடி வேலை செய்யுங்கள். இவ்வாறு, இயேசு பிரார்த்தனையைச் சொல்வதன் மூலமும், தெய்வீக ஆராதனையிலிருந்து ஒன்றை மெல்லிசையாகப் பாடுவதன் மூலமும், உங்களுள் இருக்கும் தெய்வீகக் கருணையை நீங்கள் பாதுகாப்பீர்கள்.</w:t>
      </w:r>
    </w:p>
    <w:p w14:paraId="7488170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கோபமாக இருக்கும்போது, சக சகோதரிகளிடம் மிகவும் முரட்டுத்தனமாக நடந்துகொள்கிறேன்! பிறகு, நான் எவ்வளவு மோசமாக நடந்துகொண்டேன் என்பதை உணரும்போது, எனக்கு இன்னும் அதிக வருத்தமாக இருக்கிறது.</w:t>
      </w:r>
    </w:p>
    <w:p w14:paraId="518C3E9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பிறகு, திருச்சபையிலிருந்து ஒன்றைப் பாடுங்கள். அது உங்களுக்கு மிகவும் உதவும். உங்கள் அறையில் சில டிரோபாரியாவை அமைதியாகப் பாடுங்கள், அல்லது உங்கள் கடமைகளைச் செய்யும்போது அவற்றை முணுமுணுங்கள் </w:t>
      </w:r>
      <w:r w:rsidR="008F333A">
        <w:rPr>
          <w:lang w:val="ru-RU"/>
        </w:rPr>
        <w:t xml:space="preserve">— </w:t>
      </w:r>
      <w:r w:rsidR="002C6C64" w:rsidRPr="00E236F4">
        <w:rPr>
          <w:lang w:val="ru-RU"/>
        </w:rPr>
        <w:t xml:space="preserve">ஆனால் மற்றவர்களுக்கு இடையூறு ஏற்படாத வகையில் மட்டும். திருச்சபைப் பாடல் ஆன்மாவை ஆற்றுப்படுத்துகிறது. அது காட்டு மிருகங்களைக் கூட அடக்குகிறது </w:t>
      </w:r>
      <w:r w:rsidR="008F333A">
        <w:rPr>
          <w:lang w:val="ru-RU"/>
        </w:rPr>
        <w:t xml:space="preserve">— </w:t>
      </w:r>
      <w:r w:rsidR="002C6C64" w:rsidRPr="00E236F4">
        <w:rPr>
          <w:lang w:val="ru-RU"/>
        </w:rPr>
        <w:t xml:space="preserve">ஒரு மனிதனைச் சொல்லவே வேண்டாம்! ஒரு சிங்கம், அல்லது ஒருவேளை ஓநாய், தேவாலயப் பாடல்களைக் கேட்கும்போது, ஆட்டுக்குட்டிகளைப் போல அடங்கி, அமர்ந்து அமைதியாகக் கேட்கும் என்பது நடக்கிறது. ஆனால் தவறாக நினைக்காதீர்கள்—நீங்கள் ஒரு காட்டு மிருகம் என்று நான் கூறவில்லை!... ஆனால், உங்கள் கலக்கமான நிலையைப் பயன்படுத்திக்கொள்ளும் சாத்தான், சகோதரிகளிடம் நீங்கள் முரட்டுத்தனமாக நடந்துகொள்ளத் தூண்டுகிறான். ஆனால், நீங்கள் அமைதியாக ஒரு தேவாலயப் பாடலை உங்களுக்குள் முணுமுணுத்தால், உங்கள் இதயத்தில் ஒரு இனிமையை உணர்வீர்கள். அப்போது நீங்கள் சகோதரிகளை வேறு விதமாக </w:t>
      </w:r>
      <w:r w:rsidR="008F333A">
        <w:rPr>
          <w:lang w:val="ru-RU"/>
        </w:rPr>
        <w:t xml:space="preserve">— </w:t>
      </w:r>
      <w:r w:rsidR="002C6C64" w:rsidRPr="00E236F4">
        <w:rPr>
          <w:lang w:val="ru-RU"/>
        </w:rPr>
        <w:t>அன்புடன் பார்க்கத் தொடங்குவீர்கள்.</w:t>
      </w:r>
    </w:p>
    <w:p w14:paraId="467ADEAB"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 நேரங்களில் என் எண்ணங்கள் என்னை வெறுமனே மூழ்கடித்துவிடுகின்றன, என்னால் படிக்கவோ அல்லது பிரார்த்தனை செய்யவோ முடிவதில்லை.</w:t>
      </w:r>
    </w:p>
    <w:p w14:paraId="2F0BE970"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உங்களால் ஒரு தேவாலயப் பாடலைப் பாட முடியுமா? அறுவடை செய்யப்படாத கோதுமை வயலின் ஓரத்தில் ஒரு விவசாயி நின்றுகொண்டிருப்பதை கற்பனை செய்து பாருங்கள். வெப்பம் தாங்க முடியாததாக இருக்கிறது, கோதுமைக் கதிர்கள் ஏற்கனவே தரையை நோக்கி வளைந்துள்ளன, மேலும் சுற்றிலும் எல்லா வகையான முட்புதர்களும் வளர்ந்துள்ளன. ஆனால் அந்த விவசாயி தனக்குப் பிடித்தமான, மகிழ்ச்சியான பாடலைப் பாடத் தொடங்குகிறார், பின்னர் அவர் அறுவடை செய்யச் செல்கிறார்! அந்தப் பாடல் அவனது சிரமங்களை மறக்க உதவுகிறது, மேலும் அவன் மகிழ்ச்சியுடனும் உற்சாகத்துடனும் அறுவடையை முடிக்கிறான்! இரட்டிப்புப் பரிசு: முதலாவதாக, அவனுக்குத் தானியம் கிடைக்கிறது, இரண்டாவதாக, அவனிடம் இன்னும் நிறைய பலம் மீதமிருக்கிறது. விருப்பமான திருப்பாடலைப் பாடுவதன் மூலம் சோதனையின் பாரத்தை வெல்லும் ஒரு விசுவாசி அந்த விவசாயியைப் போன்றவன்.</w:t>
      </w:r>
    </w:p>
    <w:p w14:paraId="397BA35B"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அவ்வப்போது என் ஆன்மாவில் ஒருவித கனத்தை நான் உணர்கிறேன். இது ஒரு சோதனையா?</w:t>
      </w:r>
    </w:p>
    <w:p w14:paraId="26E8446E" w14:textId="620E1468" w:rsidR="00BA44CB" w:rsidRDefault="00BA44CB" w:rsidP="008F333A">
      <w:pPr>
        <w:rPr>
          <w:lang w:val="ru-RU"/>
        </w:rPr>
      </w:pPr>
      <w:r>
        <w:rPr>
          <w:lang w:val="ru-RU"/>
        </w:rPr>
        <w:tab/>
      </w:r>
      <w:r w:rsidR="008F333A">
        <w:rPr>
          <w:lang w:val="ru-RU"/>
        </w:rPr>
        <w:t xml:space="preserve">— </w:t>
      </w:r>
      <w:r w:rsidR="002C6C64" w:rsidRPr="00E236F4">
        <w:rPr>
          <w:lang w:val="ru-RU"/>
        </w:rPr>
        <w:t>என்ன செய்ய வேண்டும் என்று உங்களுக்குத் தெரியும்: உங்களுக்குள் இந்த பாரத்தை உணரும்போது, அதைப் பற்றிக் கவலைப்பட வேண்டாம், ஆனால் கம்பீரமாகப் பிரகடனப்படுத்துங்கள்: 'நரகமே, கலங்குவாயாக! கலங்குவாயாக!</w:t>
      </w:r>
      <w:r>
        <w:rPr>
          <w:lang w:val="ru-RU"/>
        </w:rPr>
        <w:t>'</w:t>
      </w:r>
      <w:r w:rsidR="0027722F">
        <w:rPr>
          <w:rStyle w:val="FootnoteReference"/>
          <w:lang w:val="ru-RU"/>
        </w:rPr>
        <w:footnoteReference w:id="38"/>
      </w:r>
      <w:r w:rsidR="0027722F">
        <w:rPr>
          <w:lang w:val="ru-RU"/>
        </w:rPr>
        <w:t xml:space="preserve"> </w:t>
      </w:r>
      <w:r w:rsidR="008F333A">
        <w:rPr>
          <w:lang w:val="ru-RU"/>
        </w:rPr>
        <w:t xml:space="preserve">— </w:t>
      </w:r>
      <w:r w:rsidR="002C6C64" w:rsidRPr="00E236F4">
        <w:rPr>
          <w:lang w:val="ru-RU"/>
        </w:rPr>
        <w:t>பின்னர் தேவாலய ஆராதனையிலிருந்து ஏதாவது ஒரு பாடலை முணுமுணுக்கவும். அந்த வழியில், அந்தத் தீய எண்ணம் மறைந்துவிடும். புனித யோவான் கிளைமாகஸ் கூறுகிறார்: 'பசலிசை பாடுதல் துறவியின் ஆயுதம், அது துக்கத்தை விரட்டுகிறது</w:t>
      </w:r>
      <w:r>
        <w:rPr>
          <w:lang w:val="ru-RU"/>
        </w:rPr>
        <w:t>.'</w:t>
      </w:r>
      <w:r w:rsidR="0027722F">
        <w:rPr>
          <w:rStyle w:val="FootnoteReference"/>
          <w:lang w:val="ru-RU"/>
        </w:rPr>
        <w:footnoteReference w:id="39"/>
      </w:r>
      <w:r w:rsidR="002C6C64" w:rsidRPr="00E236F4">
        <w:rPr>
          <w:lang w:val="ru-RU"/>
        </w:rPr>
        <w:t xml:space="preserve"> சோதனைகளாலும் துக்கங்களாலும் சூழப்பட்டவர்களுக்கு பல்வேறு தேவாலயப் பாடல்களைப் பாடுமாறு நானும் அறிவுறுத்துகிறேன்.</w:t>
      </w:r>
    </w:p>
    <w:p w14:paraId="3C5CC8B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சமயங்களில் ஒரே ஒரு தீய எண்ணத்தால் நான் தொடர்ந்து சோதிக்கப்படுகிறேன். அதை நான் எப்படி விரட்ட முடியும்?</w:t>
      </w:r>
    </w:p>
    <w:p w14:paraId="7588F826" w14:textId="23689890"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'இது உண்மையாகவே தகுதியானது</w:t>
      </w:r>
      <w:r>
        <w:rPr>
          <w:lang w:val="ru-RU"/>
        </w:rPr>
        <w:t>...'</w:t>
      </w:r>
      <w:r w:rsidR="002C6C64" w:rsidRPr="00E236F4">
        <w:rPr>
          <w:lang w:val="ru-RU"/>
        </w:rPr>
        <w:t xml:space="preserve"> என்று பாடுங்கள். பாருங்கள், அந்தச் சின்னப் பிசாசு உடனடியாகத் தப்பி ஓடிவிடும்! எல்லாவற்றிற்கும் மேலாக, திருச்சபையிலிருந்து ஒன்றைப் பாடுவதன் மூலம், நாம் பிசாசை எவ்வளவு வெறுக்கிறோம் என்பதை அவனுக்குக் காட்டுகிறோம்.</w:t>
      </w:r>
    </w:p>
    <w:p w14:paraId="25AA4EB3" w14:textId="77777777" w:rsidR="00BA44CB" w:rsidRDefault="00BA44CB" w:rsidP="008F333A">
      <w:pPr>
        <w:rPr>
          <w:lang w:val="ru-RU"/>
        </w:rPr>
      </w:pPr>
    </w:p>
    <w:p w14:paraId="5D16CA0D" w14:textId="22A4C1C4" w:rsidR="00BA44CB" w:rsidRDefault="00BA44CB" w:rsidP="008F333A">
      <w:pPr>
        <w:rPr>
          <w:lang w:val="ru-RU"/>
        </w:rPr>
      </w:pPr>
    </w:p>
    <w:p w14:paraId="5C58B139" w14:textId="2F049773" w:rsidR="00BA44CB" w:rsidRDefault="002B5D93" w:rsidP="002B5D93">
      <w:pPr>
        <w:pStyle w:val="Heading3"/>
        <w:rPr>
          <w:lang w:val="ru-RU"/>
        </w:rPr>
      </w:pPr>
      <w:bookmarkStart w:id="82" w:name="_Toc196716766"/>
      <w:bookmarkStart w:id="83" w:name="_Toc242628447"/>
      <w:r w:rsidRPr="00E236F4">
        <w:rPr>
          <w:lang w:val="ru-RU"/>
        </w:rPr>
        <w:t>அத்தியாயம்</w:t>
      </w:r>
      <w:r>
        <w:rPr>
          <w:lang w:val="ru-RU"/>
        </w:rPr>
        <w:t xml:space="preserve"> 4</w:t>
      </w:r>
      <w:r w:rsidR="002C6C64" w:rsidRPr="00E236F4">
        <w:rPr>
          <w:lang w:val="ru-RU"/>
        </w:rPr>
        <w:t xml:space="preserve">. </w:t>
      </w:r>
      <w:r>
        <w:rPr>
          <w:lang w:val="ru-RU"/>
        </w:rPr>
        <w:br/>
      </w:r>
      <w:r w:rsidR="002C6C64" w:rsidRPr="00E236F4">
        <w:rPr>
          <w:lang w:val="ru-RU"/>
        </w:rPr>
        <w:t xml:space="preserve">'வாருங்கள், நாம் </w:t>
      </w:r>
      <w:r w:rsidR="00BA44CB">
        <w:rPr>
          <w:lang w:val="ru-RU"/>
        </w:rPr>
        <w:t>ஆராதிப்போம்…'</w:t>
      </w:r>
      <w:bookmarkEnd w:id="82"/>
      <w:bookmarkEnd w:id="83"/>
    </w:p>
    <w:p w14:paraId="2E508885" w14:textId="77777777" w:rsidR="00BA44CB" w:rsidRDefault="00BA44CB" w:rsidP="008F333A">
      <w:pPr>
        <w:rPr>
          <w:lang w:val="ru-RU"/>
        </w:rPr>
      </w:pPr>
    </w:p>
    <w:p w14:paraId="1923D030" w14:textId="77777777" w:rsidR="00BA44CB" w:rsidRDefault="002C6C64" w:rsidP="0046557E">
      <w:pPr>
        <w:pStyle w:val="Heading4"/>
        <w:rPr>
          <w:lang w:val="ru-RU"/>
        </w:rPr>
      </w:pPr>
      <w:bookmarkStart w:id="84" w:name="_Toc196716767"/>
      <w:bookmarkStart w:id="85" w:name="_Toc242628448"/>
      <w:r w:rsidRPr="00E236F4">
        <w:rPr>
          <w:lang w:val="ru-RU"/>
        </w:rPr>
        <w:t>வணங்குவது வேறு எந்த ஆன்மீகப் பயிற்சியை விடவும் அதிக நன்மை பயக்கும்</w:t>
      </w:r>
      <w:bookmarkEnd w:id="84"/>
      <w:bookmarkEnd w:id="85"/>
    </w:p>
    <w:p w14:paraId="334D61C1" w14:textId="6292145B" w:rsidR="00BA44CB" w:rsidRDefault="002C6C64" w:rsidP="002B5D93">
      <w:pPr>
        <w:ind w:firstLine="720"/>
        <w:rPr>
          <w:lang w:val="ru-RU"/>
        </w:rPr>
      </w:pPr>
      <w:r w:rsidRPr="00E236F4">
        <w:rPr>
          <w:lang w:val="ru-RU"/>
        </w:rPr>
        <w:t>ஜெரோண்டா, உங்கள் கால்கள் வலிக்கும் அல்லவா?</w:t>
      </w:r>
    </w:p>
    <w:p w14:paraId="7526D649"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வலிப்பதில்லை. எல்லாவற்றிற்கும் மேலாக, நான் என் ஆன்மீகப் பயிற்சிகளைச் செய்கிறேன்!</w:t>
      </w:r>
    </w:p>
    <w:p w14:paraId="3DD23121"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அதென்ன அர்த்தம், ஜெரோண்டா?</w:t>
      </w:r>
    </w:p>
    <w:p w14:paraId="1CC23A6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ஆசிர்வதிக்கப்பட்ட ஆன்மாவே, உனக்கு நான் தலைவணங்குகிறேன்! சரி, உடற்பயிற்சி இல்லாமல் ஒரு மனிதன் என்னதான்? உலகியல் உலகில் </w:t>
      </w:r>
      <w:r w:rsidR="008F333A">
        <w:rPr>
          <w:lang w:val="ru-RU"/>
        </w:rPr>
        <w:t xml:space="preserve">அது </w:t>
      </w:r>
      <w:r w:rsidR="002C6C64" w:rsidRPr="00E236F4">
        <w:rPr>
          <w:lang w:val="ru-RU"/>
        </w:rPr>
        <w:t xml:space="preserve">உடற்பயிற்சி; எங்களைப் போன்ற துறவிகளுக்கு </w:t>
      </w:r>
      <w:r w:rsidR="008F333A">
        <w:rPr>
          <w:lang w:val="ru-RU"/>
        </w:rPr>
        <w:t xml:space="preserve">அது </w:t>
      </w:r>
      <w:r w:rsidR="002C6C64" w:rsidRPr="00E236F4">
        <w:rPr>
          <w:lang w:val="ru-RU"/>
        </w:rPr>
        <w:t xml:space="preserve">தலைவணங்குவது. இவ்வுலகில், மக்கள் உடற்பயிற்சி மூலம் தங்கள் உடல்களை ஆரோக்கியமாக வைத்திருக்கிறார்கள், ஆனால் துறவிகள், நமஸ்காரங்கள் மூலம், உடல் மற்றும் ஆன்மா இரண்டையும் ஒரு வீரனைப் போல வலிமையாக்குகிறார்கள். அந்தப் பாவப்பட்ட பொதுமக்களுக்கு, நமஸ்காரங்கள் எவ்வளவு நன்மை பயக்கும் என்பது தெரியாது </w:t>
      </w:r>
      <w:r w:rsidR="008F333A">
        <w:rPr>
          <w:lang w:val="ru-RU"/>
        </w:rPr>
        <w:t xml:space="preserve">— </w:t>
      </w:r>
      <w:r w:rsidR="002C6C64" w:rsidRPr="00E236F4">
        <w:rPr>
          <w:lang w:val="ru-RU"/>
        </w:rPr>
        <w:t>அது ஆன்மீக நல்வாழ்வை மட்டுமல்ல, உடல் ஆரோக்கியத்தையும் மேம்படுத்துகிறது. எல்லாவற்றிற்கும் மேலாக, நமஸ்காரங்கள் மூட்டு நோய்கள் உருவாவதைத் தடுக்கின்றன, தளர்வான தன்மையை நீக்குகின்றன, தொங்கும் வயிறுகளைக் குறைக்கின்றன, நரம்பு மண்டலத்தை ஒழுங்குபடுத்துகின்றன, மேலும் பொதுவாக ஒருவரை உடற்தகுதியுடனும் ஆரோக்கியத்துடனும் வைத்திருக்கின்றன. மேலும், பயிற்சி பெற்ற ஒருவர் மலை உச்சிகளை எளிதாகவும் மூச்சுத் திணறாமலும் ஏறுவது போல, நமஸ்காரங்கள் ஒருவரை எளிதாகவும் மூச்சுத் திணறாமலும் எளிமைக்குரிய ஆன்மீக உயரங்களுக்கு உயர உதவுகின்றன.</w:t>
      </w:r>
    </w:p>
    <w:p w14:paraId="0DDBB055" w14:textId="61FE2405" w:rsidR="00BA44CB" w:rsidRDefault="00BA44CB" w:rsidP="008F333A">
      <w:pPr>
        <w:rPr>
          <w:lang w:val="ru-RU"/>
        </w:rPr>
      </w:pPr>
      <w:r>
        <w:rPr>
          <w:lang w:val="ru-RU"/>
        </w:rPr>
        <w:tab/>
      </w:r>
      <w:r w:rsidR="002C6C64" w:rsidRPr="00E236F4">
        <w:rPr>
          <w:lang w:val="ru-RU"/>
        </w:rPr>
        <w:t xml:space="preserve">இளம் மற்றும் முதியவர்கள் இருவருக்கும் நமஸ்காரங்கள் அவசியமானவை. இறைச்சிப் போராட்டத்தால் அவதிப்படுபவர்களுக்கும், அதிலிருந்து விடுவிக்கப்பட்டவர்களுக்கும் அவை தேவை. ஆனால், பலவான்கள் பலவீனர்களை விட அதிக நமஸ்காரங்களைச் செய்ய வேண்டும் </w:t>
      </w:r>
      <w:r w:rsidR="008F333A">
        <w:rPr>
          <w:lang w:val="ru-RU"/>
        </w:rPr>
        <w:t xml:space="preserve">— </w:t>
      </w:r>
      <w:r w:rsidR="002C6C64" w:rsidRPr="00E236F4">
        <w:rPr>
          <w:lang w:val="ru-RU"/>
        </w:rPr>
        <w:t>ஏனெனில், கனமான பணிகள் சக்திவாய்ந்த இயந்திரங்களிடம் ஒப்படைக்கப்படுகின்றன. பூஜைகள் குறிப்பாக இளைஞர்களுக்கு மிகவும் பயனுள்ளவை; அவை அவர்களை இவ்வுலக இச்சையை அடக்க உதவுகின்றன. அதனால்தான் நான் எப்போதும் இளைஞர்களுக்கு அறிவுறுத்துகிறேன்: 'உங்களுக்காகவும், மேலும் அவ்வாறு செய்ய முடியாத நோயுற்ற மற்றும் முதியவர்களுக்காகவும் முடிந்தவரை அதிக பூஜைகள் செய்யுங்கள்</w:t>
      </w:r>
      <w:r>
        <w:rPr>
          <w:lang w:val="ru-RU"/>
        </w:rPr>
        <w:t>.'</w:t>
      </w:r>
    </w:p>
    <w:p w14:paraId="42073128" w14:textId="77777777" w:rsidR="00BA44CB" w:rsidRDefault="00BA44CB" w:rsidP="008F333A">
      <w:pPr>
        <w:rPr>
          <w:lang w:val="ru-RU"/>
        </w:rPr>
      </w:pPr>
      <w:r>
        <w:rPr>
          <w:lang w:val="ru-RU"/>
        </w:rPr>
        <w:tab/>
      </w:r>
      <w:r w:rsidR="002C6C64" w:rsidRPr="00E236F4">
        <w:rPr>
          <w:lang w:val="ru-RU"/>
        </w:rPr>
        <w:t xml:space="preserve">பூஜைகள் ஒருவகை பிரார்த்தனை. ஆனால் அதே நேரத்தில், அவை வேறு எந்த ஆன்மீகப் பயிற்சியை விடவும் அதிக நன்மைகளைத் தரும் ஒரு துறவுப் பயிற்சியாகும். பூஜைகள், பிரார்த்தனையை உருவாக்கும் நமது ஆன்மீக இயந்திரத்தைத் தொடங்குவதற்கு உதவுவது மட்டுமல்லாமல், பல பிற நன்மைகளையும் தருகின்றன. முதலாவதாக, நமஸ்கரிப்பதன் மூலம், நாம் கடவுளை நேரடியாக வழிபாடு செய்து, அவருடைய கருணையை பணிவோடு வேண்டுகிறோம் </w:t>
      </w:r>
      <w:r w:rsidR="008F333A">
        <w:rPr>
          <w:lang w:val="ru-RU"/>
        </w:rPr>
        <w:t xml:space="preserve">— </w:t>
      </w:r>
      <w:r w:rsidR="002C6C64" w:rsidRPr="00E236F4">
        <w:rPr>
          <w:lang w:val="ru-RU"/>
        </w:rPr>
        <w:t xml:space="preserve">இதுவே மிக முக்கியமான விஷயம். இரண்டாவதாக, நமஸ்காரங்கள் நமது கட்டுப்பாடற்ற உடலை அடக்கமாக்குகின்றன. அதன் விளைவாக, உடலில் அமைதியும் பற்றுறுதியும் ஏற்படுகின்றன. மூன்றாவதாக, நமஸ்காரங்கள் உடல் ஆரோக்கியத்தையும் மேம்படுத்துகின்றன. இவ்வாறு, ஒரு நபர் ஆன்மாவிலும் உடலிலும் ஆரோக்கியமாகிறார் </w:t>
      </w:r>
      <w:r w:rsidR="008F333A">
        <w:rPr>
          <w:lang w:val="ru-RU"/>
        </w:rPr>
        <w:t xml:space="preserve">— </w:t>
      </w:r>
      <w:r w:rsidR="002C6C64" w:rsidRPr="00E236F4">
        <w:rPr>
          <w:lang w:val="ru-RU"/>
        </w:rPr>
        <w:t>அதாவது, இருமடங்கு வலிமையடைகிறார்.</w:t>
      </w:r>
    </w:p>
    <w:p w14:paraId="710CF3BE" w14:textId="77777777" w:rsidR="00BA44CB" w:rsidRDefault="00BA44CB" w:rsidP="008F333A">
      <w:pPr>
        <w:rPr>
          <w:lang w:val="ru-RU"/>
        </w:rPr>
      </w:pPr>
    </w:p>
    <w:p w14:paraId="4112DE5E" w14:textId="77777777" w:rsidR="00BA44CB" w:rsidRDefault="002C6C64" w:rsidP="0046557E">
      <w:pPr>
        <w:pStyle w:val="Heading4"/>
        <w:rPr>
          <w:lang w:val="ru-RU"/>
        </w:rPr>
      </w:pPr>
      <w:bookmarkStart w:id="86" w:name="_Toc196716768"/>
      <w:bookmarkStart w:id="87" w:name="_Toc242628449"/>
      <w:r w:rsidRPr="00E236F4">
        <w:rPr>
          <w:lang w:val="ru-RU"/>
        </w:rPr>
        <w:t>பூஜைகளின் மூலம், நாம் கடவுளிடம் மன்னிப்புக் கேட்டு, அவருக்கு நமது நன்றியைத் தெரிவிக்கிறோம்</w:t>
      </w:r>
      <w:bookmarkEnd w:id="86"/>
      <w:bookmarkEnd w:id="87"/>
    </w:p>
    <w:p w14:paraId="06DAA8B3" w14:textId="18EFC2DA" w:rsidR="00BA44CB" w:rsidRDefault="008F333A" w:rsidP="002B5D93">
      <w:pPr>
        <w:ind w:firstLine="720"/>
        <w:rPr>
          <w:lang w:val="ru-RU"/>
        </w:rPr>
      </w:pPr>
      <w:r>
        <w:rPr>
          <w:lang w:val="ru-RU"/>
        </w:rPr>
        <w:t xml:space="preserve">— </w:t>
      </w:r>
      <w:r w:rsidR="002C6C64" w:rsidRPr="00E236F4">
        <w:rPr>
          <w:lang w:val="ru-RU"/>
        </w:rPr>
        <w:t>கெரொண்டா, என்னால் தலைவணங்குவது கடினமாக இருக்கிறது. ஓ, நான் அவர்களை எவ்வளவு வெறுக்கிறேன்…</w:t>
      </w:r>
    </w:p>
    <w:p w14:paraId="18EFC46A"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வணங்கும் போது, நீங்கள் கடவுளுக்கு முன்பாக நின்று அவரை ஆராதிப்பதாக நினைத்துக் கொள்ளுங்கள். இந்த எண்ணம் அவற்றை நேசிக்க உங்களுக்கு உதவும்.</w:t>
      </w:r>
    </w:p>
    <w:p w14:paraId="072E4E4A" w14:textId="6F7AF33E" w:rsidR="00BA44CB" w:rsidRDefault="00BA44CB" w:rsidP="008F333A">
      <w:pPr>
        <w:rPr>
          <w:lang w:val="ru-RU"/>
        </w:rPr>
      </w:pPr>
      <w:r>
        <w:rPr>
          <w:lang w:val="ru-RU"/>
        </w:rPr>
        <w:tab/>
      </w:r>
      <w:r w:rsidR="002C6C64" w:rsidRPr="00E236F4">
        <w:rPr>
          <w:lang w:val="ru-RU"/>
        </w:rPr>
        <w:t>ஒருவருக்காகவும், தன் அண்டை வீட்டாருக்காகவும், தன் சக மனிதருக்காகவும் செய்யும் நமஸ்காரங்கள்</w:t>
      </w:r>
      <w:r w:rsidR="008F333A">
        <w:rPr>
          <w:lang w:val="ru-RU"/>
        </w:rPr>
        <w:t xml:space="preserve">, </w:t>
      </w:r>
      <w:r w:rsidR="002C6C64" w:rsidRPr="00E236F4">
        <w:rPr>
          <w:lang w:val="ru-RU"/>
        </w:rPr>
        <w:t xml:space="preserve">எல்லா ஆன்மீகப் பயிற்சிகளிலும் மிக முக்கியமானதாகும். இது, ஒருவரின் </w:t>
      </w:r>
      <w:r w:rsidR="002C6C64" w:rsidRPr="00E236F4">
        <w:rPr>
          <w:lang w:val="ru-RU"/>
        </w:rPr>
        <w:lastRenderedPageBreak/>
        <w:t>உள்ளத்தில் மனந்திரும்புதலை வளர்க்கும் அன்பும் விருப்பமும் இருந்தால், முடிவில்லாமல் ஒருவர் முயற்சி செய்து செய்யக்கூடிய ஒரு பயிற்சியாகும். இதனால்தான் நமஸ்காரங்கள் 'நமஸ்காரம்' (</w:t>
      </w:r>
      <w:r w:rsidR="00B153D3">
        <w:rPr>
          <w:rStyle w:val="FootnoteReference"/>
          <w:lang w:val="ru-RU"/>
        </w:rPr>
        <w:footnoteReference w:id="40"/>
      </w:r>
      <w:r w:rsidR="002C6C64" w:rsidRPr="00E236F4">
        <w:rPr>
          <w:lang w:val="ru-RU"/>
        </w:rPr>
        <w:t xml:space="preserve"> ) என்று அழைக்கப்படுகின்றன, ஏனெனில், அவற்றைச் செய்யும்போது, நாம் நம்மைத் தாழ்த்திக்கொண்டு கடவுளிடம் மன்னிப்புக் கேட்கிறோம். எல்லாவற்றிற்கும் மேலாக, நாம் மற்றொருவருக்குத் தவறு செய்துவிட்டு வருந்தும்போது, நாம் அவர்களுக்கு வணங்கி, 'என்னை மன்னித்து </w:t>
      </w:r>
      <w:r>
        <w:rPr>
          <w:lang w:val="ru-RU"/>
        </w:rPr>
        <w:t>ஆசீர்வதியுங்கள்' என்று</w:t>
      </w:r>
      <w:r w:rsidR="002C6C64" w:rsidRPr="00E236F4">
        <w:rPr>
          <w:lang w:val="ru-RU"/>
        </w:rPr>
        <w:t xml:space="preserve"> கூறுகிறோம். எனவே, நாம் வணங்கத் தொடங்கும் போது, பணிவுடனும் மனந்திரும்புதலுடனும், 'ஆண்டவரே, </w:t>
      </w:r>
      <w:r w:rsidR="00C90354">
        <w:rPr>
          <w:lang w:val="ru-RU"/>
        </w:rPr>
        <w:t xml:space="preserve">நான் </w:t>
      </w:r>
      <w:r w:rsidR="002C6C64" w:rsidRPr="00E236F4">
        <w:rPr>
          <w:lang w:val="ru-RU"/>
        </w:rPr>
        <w:t xml:space="preserve">பாவம் செய்தேன், என்னை </w:t>
      </w:r>
      <w:r>
        <w:rPr>
          <w:lang w:val="ru-RU"/>
        </w:rPr>
        <w:t>மன்னித்தருளும்' என்று</w:t>
      </w:r>
      <w:r w:rsidR="002C6C64" w:rsidRPr="00E236F4">
        <w:rPr>
          <w:lang w:val="ru-RU"/>
        </w:rPr>
        <w:t xml:space="preserve"> சொல்வது உதவியாக இருக்கும்</w:t>
      </w:r>
      <w:r>
        <w:rPr>
          <w:lang w:val="ru-RU"/>
        </w:rPr>
        <w:t>.</w:t>
      </w:r>
    </w:p>
    <w:p w14:paraId="20E53E2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உடல் மற்றும் ஆன்மீகப் பற்றுகளைக் குணப்படுத்த கடவுள் எனக்கு உதவியுள்ளார். இப்போது நான் அவருக்கு என் நன்றியை எவ்வாறு வெளிப்படுத்துவது?</w:t>
      </w:r>
    </w:p>
    <w:p w14:paraId="7416D8F7" w14:textId="1CA2F1F0" w:rsidR="00BA44CB" w:rsidRDefault="00BA44CB" w:rsidP="008F333A">
      <w:pPr>
        <w:rPr>
          <w:lang w:val="ru-RU"/>
        </w:rPr>
      </w:pPr>
      <w:r>
        <w:rPr>
          <w:lang w:val="ru-RU"/>
        </w:rPr>
        <w:tab/>
      </w:r>
      <w:r w:rsidR="008F333A">
        <w:rPr>
          <w:lang w:val="ru-RU"/>
        </w:rPr>
        <w:t xml:space="preserve">— </w:t>
      </w:r>
      <w:r w:rsidR="002C6C64" w:rsidRPr="00E236F4">
        <w:rPr>
          <w:lang w:val="ru-RU"/>
        </w:rPr>
        <w:t xml:space="preserve">இந்த நன்றியுணர்வு உண்மையாகவே உள்மனதில் உள்ளதா? அது உண்மையாகவே உள்மனதில் இருந்தால், அது ஏற்கனவே ஏதோ ஒரு வகையில் வெளிப்படுத்தப்பட்டுவிடும். எல்லாவற்றிற்கும் மேலாக, நீங்கள் நன்றியை வெளிப்படுத்தும் விதம் முக்கியமல்ல, அது உங்கள் இதயத்தில் உண்மையாக வாழ்வதே முக்கியம். அது அங்கே வாழ்ந்தால், நீங்கள் அதை விரும்பியபடி வெளிப்படுத்தலாம்: செயல்கள், தலைவணங்கல்கள் அல்லது பிற வழிகளில்… உதாரணமாக, மவுண்ட் அதோஸில் உள்ள என் கலிவா அருகே சில சமயங்களில் தெருப் பூனைக்குட்டிகள் கூடிவிடும், நான் அவற்றுக்கு உணவளிக்கிறேன். மேலும் மாலையில், நான் கதவைத் திறந்து, வாசற்கதவு அருகிலுள்ள தபால் பெட்டியிலிருந்து என் தபால் பொருட்களை எடுக்க முற்றத்தைக் கடந்து செல்லும்போது, இந்தப் பூனைக்குட்டிகளுக்கு தங்கள் நன்றியை எப்படி வெளிப்படுத்துவது என்று தெரியாது. அவை பலவிதமான குறும்புத்தனங்களைச் செய்கின்றன: சில என் கால்களில் ஏறி உரசுகின்றன, மற்றவை என் முன்னால் முக்கியமாக நடந்து காட்டுகின்றன, மற்றவை சய்பிரஸ் மரத்தின் தண்டு மீது ஏறி இறங்குகின்றன... அவை சால்ட் அடித்து, சுற்றிவந்து, மீண்டும் என் கால்கள் அடியில் ஊர்ந்து செல்கின்றன... ஒவ்வொரு பூனைக்குட்டியும் தனது நன்றியையும் மகிழ்ச்சியையும் அதன் வழியில் வெளிப்படுத்துகிறது. உண்மையில் எனக்கு பூனைக்குட்டிகளின் நன்றியால் என்ன பயன்? இல்லை, நிச்சயமாக இல்லை: எனக்காக அல்ல, தமக்காகவே. நன்றியுணர்வு, அப்படிச் சொல்ல வேண்டுமென்றால், பேச்சு வராத விலங்குகளாக இருந்தாலும், அவர்களிடமிருந்து மகிழ்ச்சியுடன் </w:t>
      </w:r>
      <w:r>
        <w:rPr>
          <w:lang w:val="ru-RU"/>
        </w:rPr>
        <w:t>'வெடித்து' வருகிறது</w:t>
      </w:r>
      <w:r w:rsidR="002C6C64" w:rsidRPr="00E236F4">
        <w:rPr>
          <w:lang w:val="ru-RU"/>
        </w:rPr>
        <w:t>. இந்த உதாரணத்தின் மூலம், முக்கியமானது இதயத்தில் நன்றியுணர்வை உணர்வதே என்பதை நான் காட்ட விரும்புகிறேன். அது அங்கே இருந்தால், அதை உண்மையாக வெளிப்படுத்த ஒரு வழி கண்டறியப்படும்.</w:t>
      </w:r>
    </w:p>
    <w:p w14:paraId="18D3179D" w14:textId="77777777" w:rsidR="00BA44CB" w:rsidRDefault="00BA44CB" w:rsidP="008F333A">
      <w:pPr>
        <w:rPr>
          <w:lang w:val="ru-RU"/>
        </w:rPr>
      </w:pPr>
      <w:r>
        <w:rPr>
          <w:lang w:val="ru-RU"/>
        </w:rPr>
        <w:tab/>
      </w:r>
      <w:r w:rsidR="002C6C64" w:rsidRPr="00E236F4">
        <w:rPr>
          <w:lang w:val="ru-RU"/>
        </w:rPr>
        <w:t>ஒருவர் அன்பும் நன்றியுணர்வும் நிறைந்த இடத்தில் வாழ்ந்து செயல்படும்போது, அவர்களின் வணக்கங்கள் கடமைக்காக அல்ல, அன்புக்காகவே செய்யப்படுகின்றன—ஏனெனில் அவர்கள் மகிழ்ச்சியால் நிறைந்திருக்கிறார்கள், ஏனெனில் அவர்கள் கிறிஸ்துவை நேசிக்கிறார்கள். அப்போது அவர்கள் எந்தச் சோர்வும் உணர்வதில்லை, குழந்தைகள் தங்கள் தந்தையைச் சந்திக்கும்போது சோர்வு உணராதது போலவே. அவர்களின் இதயங்கள் அன்பால் நிரம்பி வழிந்து, மகிழ்ச்சியில் துள்ளிக் குதிக்கத் தொடங்குகின்றன.</w:t>
      </w:r>
    </w:p>
    <w:p w14:paraId="5924572A" w14:textId="77777777" w:rsidR="00BA44CB" w:rsidRDefault="00BA44CB" w:rsidP="008F333A">
      <w:pPr>
        <w:rPr>
          <w:lang w:val="ru-RU"/>
        </w:rPr>
      </w:pPr>
    </w:p>
    <w:p w14:paraId="023DDCA8" w14:textId="77777777" w:rsidR="00BA44CB" w:rsidRDefault="002C6C64" w:rsidP="0046557E">
      <w:pPr>
        <w:pStyle w:val="Heading4"/>
        <w:rPr>
          <w:lang w:val="ru-RU"/>
        </w:rPr>
      </w:pPr>
      <w:bookmarkStart w:id="88" w:name="_Toc196716769"/>
      <w:bookmarkStart w:id="89" w:name="_Toc242628450"/>
      <w:r w:rsidRPr="00E236F4">
        <w:rPr>
          <w:lang w:val="ru-RU"/>
        </w:rPr>
        <w:t>இடுப்பு மற்றும் முழுப் பிரணாமங்கள்</w:t>
      </w:r>
      <w:bookmarkEnd w:id="88"/>
      <w:bookmarkEnd w:id="89"/>
    </w:p>
    <w:p w14:paraId="2984AD05" w14:textId="6230B934" w:rsidR="00BA44CB" w:rsidRDefault="008F333A" w:rsidP="00E21D01">
      <w:pPr>
        <w:ind w:firstLine="720"/>
        <w:rPr>
          <w:lang w:val="ru-RU"/>
        </w:rPr>
      </w:pPr>
      <w:r>
        <w:rPr>
          <w:lang w:val="ru-RU"/>
        </w:rPr>
        <w:t xml:space="preserve">— </w:t>
      </w:r>
      <w:r w:rsidR="002C6C64" w:rsidRPr="00E236F4">
        <w:rPr>
          <w:lang w:val="ru-RU"/>
        </w:rPr>
        <w:t>ஜெரோண்டா, ஜெபமாலை கொண்டு ஒருவருக்காக ஜெபிக்கும்போது, ஒவ்வொரு மணிக்கணக்கிலும் சிலுவை அடையாளம் இட வேண்டுமா, மேலும் இடுப்பு வரை வணங்க வேண்டுமா?</w:t>
      </w:r>
    </w:p>
    <w:p w14:paraId="283AA426"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நீங்கள் கடவுளுக்கு எவ்வளவு அர்ப்பணிக்க விரும்புகிறீர்கள் என்பதைப் பொறுத்தது. அதிக முயற்சி தேவைப்படும் ஒரு காணிக்கை அதிக மதிப்புமிக்கது.</w:t>
      </w:r>
    </w:p>
    <w:p w14:paraId="1CD2D85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நாம் செபமாலையை ஜெபிக்கும்போது இடுப்பு வளைந்து நமஸ்காரம் செய்யும்போது, நமது கையால் தரையைத் தொட வேண்டுமா?</w:t>
      </w:r>
    </w:p>
    <w:p w14:paraId="47891914" w14:textId="4B624CA3" w:rsidR="00BA44CB" w:rsidRDefault="00BA44CB" w:rsidP="008F333A">
      <w:pPr>
        <w:rPr>
          <w:lang w:val="ru-RU"/>
        </w:rPr>
      </w:pPr>
      <w:r>
        <w:rPr>
          <w:lang w:val="ru-RU"/>
        </w:rPr>
        <w:tab/>
      </w:r>
      <w:r w:rsidR="008F333A">
        <w:rPr>
          <w:lang w:val="ru-RU"/>
        </w:rPr>
        <w:t xml:space="preserve">— </w:t>
      </w:r>
      <w:r w:rsidR="002C6C64" w:rsidRPr="00E236F4">
        <w:rPr>
          <w:lang w:val="ru-RU"/>
        </w:rPr>
        <w:t xml:space="preserve">அவசியமில்லை. அத்தகைய நமஸ்காரங்களில், நாம் நமது முழங்காலில் கையை வைத்துவிட்டு நிமிர்ந்து விடுகிறோம். </w:t>
      </w:r>
      <w:r w:rsidR="008F333A">
        <w:rPr>
          <w:lang w:val="ru-RU"/>
        </w:rPr>
        <w:t>ஆனால்</w:t>
      </w:r>
      <w:r w:rsidR="002C6C64" w:rsidRPr="00E236F4">
        <w:rPr>
          <w:lang w:val="ru-RU"/>
        </w:rPr>
        <w:t xml:space="preserve">, திரு உருவங்களை வழிபடும்போதும், மாத்தினின்போது </w:t>
      </w:r>
      <w:r>
        <w:rPr>
          <w:lang w:val="ru-RU"/>
        </w:rPr>
        <w:t>'மிகவும் மதிப்புமிக்க'</w:t>
      </w:r>
      <w:r w:rsidR="002C6C64" w:rsidRPr="00E236F4">
        <w:rPr>
          <w:lang w:val="ru-RU"/>
        </w:rPr>
        <w:t xml:space="preserve"> கீதம் பாடும்போதும், மற்றும் சில குறிப்பிட்ட சந்தர்ப்பங்களிலும் நாம் செய்யும் இடுப்பு நமஸ்காரங்கள் </w:t>
      </w:r>
      <w:r w:rsidR="008F333A">
        <w:rPr>
          <w:lang w:val="ru-RU"/>
        </w:rPr>
        <w:t>வேறுபட்டவை</w:t>
      </w:r>
      <w:r w:rsidR="002C6C64" w:rsidRPr="00E236F4">
        <w:rPr>
          <w:lang w:val="ru-RU"/>
        </w:rPr>
        <w:t>. அந்த சமயங்களில்</w:t>
      </w:r>
      <w:r w:rsidR="008F333A">
        <w:rPr>
          <w:lang w:val="ru-RU"/>
        </w:rPr>
        <w:t xml:space="preserve">, </w:t>
      </w:r>
      <w:r w:rsidR="002C6C64" w:rsidRPr="00E236F4">
        <w:rPr>
          <w:lang w:val="ru-RU"/>
        </w:rPr>
        <w:t>உங்களால் உடல் ரீதியாக முடிந்தால், உங்கள் கையால் தரையைத் தொடுவது நல்லது.</w:t>
      </w:r>
    </w:p>
    <w:p w14:paraId="35C8AF2A"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கெரோண்டா, நான் என் ஜெபமாலையுடன் ஜெபிக்கும்போது, சிலுவை அடையாளம் செய்து இடுப்பில் வணங்குவது, என் கவனத்தை சிதறடிக்கிறது.</w:t>
      </w:r>
    </w:p>
    <w:p w14:paraId="4CD9286C"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என்னைப் பொறுத்தவரை, அதற்கு நேர்மாறாக, நான் என் ஜெபமாலையுடன் ஜெபிக்கும்போது, சிலுவை அடையாளம் செய்து இடுப்பில் வணங்கும்போது கவனம் செலுத்துவது எளிதாக இருக்கிறது. நான் அதில் மிகவும் மூழ்கிவிடுவேன், அதனால் ஜெபித்து முடித்த பிறகு, என் கை கூட வலிக்கிறது.</w:t>
      </w:r>
    </w:p>
    <w:p w14:paraId="7BC8FCE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நமஸ்காரங்களைப் பற்றி என்ன? அவற்றை முறையாக எப்படிச் செய்ய வேண்டும்?</w:t>
      </w:r>
    </w:p>
    <w:p w14:paraId="2862B170" w14:textId="7742182F" w:rsidR="00BA44CB" w:rsidRDefault="00BA44CB" w:rsidP="008F333A">
      <w:pPr>
        <w:rPr>
          <w:lang w:val="ru-RU"/>
        </w:rPr>
      </w:pPr>
      <w:r>
        <w:rPr>
          <w:lang w:val="ru-RU"/>
        </w:rPr>
        <w:tab/>
      </w:r>
      <w:r w:rsidR="008F333A">
        <w:rPr>
          <w:lang w:val="ru-RU"/>
        </w:rPr>
        <w:t xml:space="preserve">— </w:t>
      </w:r>
      <w:r w:rsidR="002C6C64" w:rsidRPr="00E236F4">
        <w:rPr>
          <w:lang w:val="ru-RU"/>
        </w:rPr>
        <w:t xml:space="preserve">அதைச் சரியாகச் செய்யுங்கள். ஒவ்வொரு முறை வணங்கும் போதும் தரையோடு நேராகக் குனிந்து, பின்னர் நிமிர்ந்து நில்லுங்கள். அப்படிச் செய்வதால், நீங்கள் கடவுளிடம் </w:t>
      </w:r>
      <w:r>
        <w:rPr>
          <w:lang w:val="ru-RU"/>
        </w:rPr>
        <w:t xml:space="preserve">'ஆழமாக' </w:t>
      </w:r>
      <w:r w:rsidR="002C6C64" w:rsidRPr="00E236F4">
        <w:rPr>
          <w:lang w:val="ru-RU"/>
        </w:rPr>
        <w:t xml:space="preserve">வணங்குகிறீர்கள், மேலும் உங்கள் உடலும் குறைவாகச் சலிப்படைகிறது. மேலும், இதை நினைவில் கொள்ளுங்கள்: உங்கள் திறந்த உள்ளங்கையில் ஓய்வெடுக்காதீர்கள், ஏனெனில் இது உங்கள் தசைநார்களை சேதப்படுத்தக்கூடும் </w:t>
      </w:r>
      <w:r w:rsidR="008F333A">
        <w:rPr>
          <w:lang w:val="ru-RU"/>
        </w:rPr>
        <w:t>—</w:t>
      </w:r>
      <w:r w:rsidR="002C6C64" w:rsidRPr="00E236F4">
        <w:rPr>
          <w:lang w:val="ru-RU"/>
        </w:rPr>
        <w:t xml:space="preserve"> அதற்கு பதிலாக உங்கள் முட்டிக் கைகளின் முனைகளில் ஓய்வெடுங்கள். மேலும், கொப்புளங்களைத் தடுக்க, நீங்கள் வணங்கும் போது உங்கள் முன் ஒரு மென்மையான விரிப்பைப் போடுங்கள்.</w:t>
      </w:r>
    </w:p>
    <w:p w14:paraId="7A40950D" w14:textId="77777777" w:rsidR="00BA44CB" w:rsidRDefault="00BA44CB" w:rsidP="008F333A">
      <w:pPr>
        <w:rPr>
          <w:lang w:val="ru-RU"/>
        </w:rPr>
      </w:pPr>
    </w:p>
    <w:p w14:paraId="7B9C8FB9" w14:textId="41D7C9F4" w:rsidR="00BA44CB" w:rsidRDefault="00C90354" w:rsidP="00D919DA">
      <w:pPr>
        <w:pStyle w:val="Heading4"/>
        <w:rPr>
          <w:lang w:val="ru-RU"/>
        </w:rPr>
      </w:pPr>
      <w:bookmarkStart w:id="90" w:name="_Toc196716770"/>
      <w:bookmarkStart w:id="91" w:name="_Toc242628451"/>
      <w:r>
        <w:rPr>
          <w:lang w:val="ru-RU"/>
        </w:rPr>
        <w:t>"</w:t>
      </w:r>
      <w:r w:rsidR="002C6C64" w:rsidRPr="00E236F4">
        <w:rPr>
          <w:lang w:val="ru-RU"/>
        </w:rPr>
        <w:t>முயற்சி செய்பவனுக்கு வழி பிறக்கும்</w:t>
      </w:r>
      <w:r w:rsidR="00BA44CB">
        <w:rPr>
          <w:lang w:val="ru-RU"/>
        </w:rPr>
        <w:t>"</w:t>
      </w:r>
      <w:bookmarkEnd w:id="90"/>
      <w:bookmarkEnd w:id="91"/>
    </w:p>
    <w:p w14:paraId="4A774ED2" w14:textId="1AA308FD" w:rsidR="00BA44CB" w:rsidRDefault="008F333A" w:rsidP="00D919DA">
      <w:pPr>
        <w:ind w:firstLine="720"/>
        <w:rPr>
          <w:lang w:val="ru-RU"/>
        </w:rPr>
      </w:pPr>
      <w:r>
        <w:rPr>
          <w:lang w:val="ru-RU"/>
        </w:rPr>
        <w:t xml:space="preserve">— </w:t>
      </w:r>
      <w:r w:rsidR="002C6C64" w:rsidRPr="00E236F4">
        <w:rPr>
          <w:lang w:val="ru-RU"/>
        </w:rPr>
        <w:t>கெரொண்டா, எனக்கு வயதாக ஆக, என் பலம் குறையുന്നു, என்னால் இனி பல நமஸ்காரங்கள் செய்ய முடிவதில்லை.</w:t>
      </w:r>
    </w:p>
    <w:p w14:paraId="19A1BC0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இயற்கையானதுதான். முதுமையில், ஒவ்வொரு ஆண்டும், ஒருவரின் பலம் மேலும் மேலும் குறையும். ஆனாலும், அதே போல் பக்தியுடன் முயற்சி செய்யுங்கள். பல முழு நமஸ்காரங்கள் செய்ய உங்களால் முடியாதபோது, அவற்றுக்குப் பதிலாக இடுப்பு வரை குனிந்து வணங்கலாம் அல்லது இயேசு பிரார்த்தனையை மட்டும் செய்யலாம். உண்மையில், நீங்கள் எல்லா நமஸ்காரங்களையும் ஒரே நேரத்தில் செய்ய வேண்டியதில்லை; அவற்றை சிறிய பகுதிகளாகப் பிரிக்கலாம். நூறு சரடுகளை முடித்ததும், ஐந்து நமஸ்காரங்கள் செய்யுங்கள். இவ்வாறு, பத்து சரடுகளுக்குப் பிறகு, நீங்கள் ஐம்பது நமஸ்காரங்கள் செய்திருப்பீர்கள். இந்த </w:t>
      </w:r>
      <w:r w:rsidR="008F333A">
        <w:rPr>
          <w:lang w:val="ru-RU"/>
        </w:rPr>
        <w:t>முறை</w:t>
      </w:r>
      <w:r w:rsidR="002C6C64" w:rsidRPr="00E236F4">
        <w:rPr>
          <w:lang w:val="ru-RU"/>
        </w:rPr>
        <w:t>—அனைத்தையும் ஒரே நேரத்தில் செய்வதை விட, பகுதிகளாகச் செய்வது—எளிதானதும் அதிக நன்மை பயப்பதுமாகும். பலவீனமான ஒருவரை ஒரே நேரத்தில் ஐம்பது சஜ்தாக்களைச் செய்யச் சொன்னால், அது தங்களால் முடியாது என்று கெஞ்சி, உங்களை நம்ப வைக்க முயற்சிப்பார்கள். ஆனால், நீங்கள் சஜ்தாக்களை சிறிய பகுதிகளாக, கொஞ்சம் கொஞ்சமாகச் செய்தால், அதிக எண்ணிக்கையிலான சஜ்தாக்களைக் கூட உங்களால் எளிதாகச் செய்ய முடியும்.</w:t>
      </w:r>
    </w:p>
    <w:p w14:paraId="2BB61A3B"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ஏனோ கடந்த சில நாட்களாக என் கால்களும் இடுப்பின் கீழ்ப்பகுதியும் மிகவும் வலிக்கின்றன…</w:t>
      </w:r>
    </w:p>
    <w:p w14:paraId="69D2A71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ஒரே நேரத்தில் சில சஜ்தாக்களை மட்டும் செய்யுங்கள் </w:t>
      </w:r>
      <w:r w:rsidR="008F333A">
        <w:rPr>
          <w:lang w:val="ru-RU"/>
        </w:rPr>
        <w:t xml:space="preserve">— </w:t>
      </w:r>
      <w:r w:rsidR="002C6C64" w:rsidRPr="00E236F4">
        <w:rPr>
          <w:lang w:val="ru-RU"/>
        </w:rPr>
        <w:t>அது எவ்வளவு உதவுகிறது என்று நீங்களே பார்ப்பீர்கள்.</w:t>
      </w:r>
    </w:p>
    <w:p w14:paraId="7E3E4B43" w14:textId="77777777" w:rsidR="00BA44CB" w:rsidRDefault="00BA44CB" w:rsidP="008F333A">
      <w:pPr>
        <w:rPr>
          <w:lang w:val="ru-RU"/>
        </w:rPr>
      </w:pPr>
      <w:r>
        <w:rPr>
          <w:lang w:val="ru-RU"/>
        </w:rPr>
        <w:tab/>
      </w:r>
      <w:r w:rsidR="008F333A">
        <w:rPr>
          <w:lang w:val="ru-RU"/>
        </w:rPr>
        <w:t xml:space="preserve">— </w:t>
      </w:r>
      <w:r w:rsidR="002C6C64" w:rsidRPr="00E236F4">
        <w:rPr>
          <w:lang w:val="ru-RU"/>
        </w:rPr>
        <w:t>வலிக்கும்போதும் கூடவா, ஜெரோண்டா?</w:t>
      </w:r>
    </w:p>
    <w:p w14:paraId="58057384" w14:textId="1FCBAF57" w:rsidR="00BA44CB" w:rsidRDefault="00BA44CB" w:rsidP="008F333A">
      <w:pPr>
        <w:rPr>
          <w:lang w:val="ru-RU"/>
        </w:rPr>
      </w:pPr>
      <w:r>
        <w:rPr>
          <w:lang w:val="ru-RU"/>
        </w:rPr>
        <w:tab/>
      </w:r>
      <w:r w:rsidR="008F333A">
        <w:rPr>
          <w:lang w:val="ru-RU"/>
        </w:rPr>
        <w:t xml:space="preserve">— </w:t>
      </w:r>
      <w:r w:rsidR="002C6C64" w:rsidRPr="00E236F4">
        <w:rPr>
          <w:lang w:val="ru-RU"/>
        </w:rPr>
        <w:t>அவற்றை கொஞ்சம் கொஞ்சமாகச் செய்து பாருங்கள், உங்களுக்கு எது நல்லது என்பதை நீங்களே உணர்ந்து கொள்வீர்கள். என் முதுகு வலிக்கும்போது, நான் ஒரு குறிப்பிட்ட எண்ணிக்கையிலான நமஸ்காரங்களை எனக்கு நிர்ணயித்துக் கொள்வதில்லை, ஆனால் அந்த 'போக்குவரத்து விளக்கு</w:t>
      </w:r>
      <w:r>
        <w:rPr>
          <w:lang w:val="ru-RU"/>
        </w:rPr>
        <w:t>'</w:t>
      </w:r>
      <w:r w:rsidR="002C6C64" w:rsidRPr="00E236F4">
        <w:rPr>
          <w:lang w:val="ru-RU"/>
        </w:rPr>
        <w:t xml:space="preserve"> சிவப்பாக மாறும் வரை எண்ணாமல் தொடர்ந்து செய்து கொண்டே இருப்பேன். பிறகு நான் நிறுத்திவிட்டு, சிறிது நேரம் மூச்சு வாங்குவேன். பிறகு நான் மீண்டும் தொடர்கிறேன், ஒரு கட்டத்தில் நான் கவனிப்பேன்: ஆ, 'சிவப்பு விளக்கு' மீண்டும் எரியத் தொடங்கிவிட்டது... ஃபாதர் திகோன், க்ஷேத்ரபாலர் (</w:t>
      </w:r>
      <w:r w:rsidR="00E21D01">
        <w:rPr>
          <w:rStyle w:val="FootnoteReference"/>
          <w:lang w:val="ru-RU"/>
        </w:rPr>
        <w:footnoteReference w:id="41"/>
      </w:r>
      <w:r w:rsidR="002C6C64" w:rsidRPr="00E236F4">
        <w:rPr>
          <w:lang w:val="ru-RU"/>
        </w:rPr>
        <w:t xml:space="preserve"> ), மிகவும் வயதான பிறகு, ஒரு முழு நமஸ்காரத்திற்குப் பிறகு அவரால் மீண்டும் எழுந்திருக்க முடியாதபோது, தனது அறையின் கூரையில் ஒரு தடிமனான கயிற்றைக் கட்டி, ஒவ்வொரு முழு நமஸ்காரத்திற்குப் பிறகும் அந்தக் கயிற்றைப் பிடித்துத் தன்னை மேலே இழுத்துக்கொள்வார் என்பதை நான் நினைவுகூர்கிறேன். தனது நமஸ்காரங்களைத் தன்னிலிருந்து பறித்துக் கொள்ளாமல் இருப்பதற்காக அவர் வகுத்த வழி அதுவே. தந்தை திகோன் தனது பூமி வாழ்க்கையின் கடைசி நாட்களை நெருங்கும் வரை, கிட்டத்தட்ட தொடர்ந்து கடவுளைப் பக்தி சிரத்தையுடன் வழிபாடு செய்து வந்தார். ஏனெனில், அப்பா இசாக் கூறுவது </w:t>
      </w:r>
      <w:r w:rsidR="008F333A">
        <w:rPr>
          <w:lang w:val="ru-RU"/>
        </w:rPr>
        <w:t>போல,</w:t>
      </w:r>
      <w:r w:rsidR="002C6C64" w:rsidRPr="00E236F4">
        <w:rPr>
          <w:lang w:val="ru-RU"/>
        </w:rPr>
        <w:t xml:space="preserve"> 'முயற்சி செய்பவன் வழியைக் கண்டடைகிறான்</w:t>
      </w:r>
      <w:r>
        <w:rPr>
          <w:lang w:val="ru-RU"/>
        </w:rPr>
        <w:t>.'</w:t>
      </w:r>
      <w:r w:rsidR="00E21D01">
        <w:rPr>
          <w:rStyle w:val="FootnoteReference"/>
          <w:lang w:val="ru-RU"/>
        </w:rPr>
        <w:footnoteReference w:id="42"/>
      </w:r>
    </w:p>
    <w:p w14:paraId="3D5C2272" w14:textId="77777777" w:rsidR="00BA44CB" w:rsidRDefault="00BA44CB" w:rsidP="008F333A">
      <w:pPr>
        <w:rPr>
          <w:lang w:val="ru-RU"/>
        </w:rPr>
      </w:pPr>
    </w:p>
    <w:p w14:paraId="741B143A" w14:textId="77777777" w:rsidR="00BA44CB" w:rsidRDefault="00BA44CB" w:rsidP="008F333A">
      <w:pPr>
        <w:rPr>
          <w:lang w:val="ru-RU"/>
        </w:rPr>
      </w:pPr>
    </w:p>
    <w:p w14:paraId="3A850FF0" w14:textId="6B899A95" w:rsidR="00BA44CB" w:rsidRDefault="00D919DA" w:rsidP="00D919DA">
      <w:pPr>
        <w:pStyle w:val="Heading2"/>
        <w:rPr>
          <w:lang w:val="ru-RU"/>
        </w:rPr>
      </w:pPr>
      <w:bookmarkStart w:id="92" w:name="_Toc196716771"/>
      <w:bookmarkStart w:id="93" w:name="_Toc242628452"/>
      <w:r w:rsidRPr="00E236F4">
        <w:rPr>
          <w:lang w:val="ru-RU"/>
        </w:rPr>
        <w:t>பகுதி</w:t>
      </w:r>
      <w:r w:rsidR="00256916">
        <w:rPr>
          <w:lang w:val="ru-RU"/>
        </w:rPr>
        <w:t xml:space="preserve"> 3</w:t>
      </w:r>
      <w:r w:rsidRPr="00E236F4">
        <w:rPr>
          <w:lang w:val="ru-RU"/>
        </w:rPr>
        <w:t xml:space="preserve">. </w:t>
      </w:r>
      <w:r>
        <w:rPr>
          <w:lang w:val="ru-RU"/>
        </w:rPr>
        <w:br/>
      </w:r>
      <w:r w:rsidRPr="00E236F4">
        <w:rPr>
          <w:lang w:val="ru-RU"/>
        </w:rPr>
        <w:t xml:space="preserve">கடவுளின் திருத்தாயார், தேவதூதர்கள் மற்றும் புனிதர்கள் </w:t>
      </w:r>
      <w:r>
        <w:rPr>
          <w:lang w:val="ru-RU"/>
        </w:rPr>
        <w:t>—</w:t>
      </w:r>
      <w:r w:rsidRPr="00E236F4">
        <w:rPr>
          <w:lang w:val="ru-RU"/>
        </w:rPr>
        <w:t xml:space="preserve"> </w:t>
      </w:r>
      <w:r>
        <w:rPr>
          <w:lang w:val="ru-RU"/>
        </w:rPr>
        <w:br/>
      </w:r>
      <w:r w:rsidRPr="00E236F4">
        <w:rPr>
          <w:lang w:val="ru-RU"/>
        </w:rPr>
        <w:t>தேவன் முன் பரிந்துரையாளர்களாகவும் நமது பாதுகாவலர்களாகவும் இருப்பவர்கள்</w:t>
      </w:r>
      <w:bookmarkEnd w:id="92"/>
      <w:bookmarkEnd w:id="93"/>
    </w:p>
    <w:p w14:paraId="207D1579" w14:textId="2390D8B1" w:rsidR="00BA44CB" w:rsidRDefault="00C90354" w:rsidP="008F333A">
      <w:pPr>
        <w:rPr>
          <w:lang w:val="ru-RU"/>
        </w:rPr>
      </w:pPr>
      <w:r>
        <w:rPr>
          <w:lang w:val="ru-RU"/>
        </w:rPr>
        <w:t>"</w:t>
      </w:r>
      <w:r w:rsidR="002C6C64" w:rsidRPr="00E236F4">
        <w:rPr>
          <w:lang w:val="ru-RU"/>
        </w:rPr>
        <w:t>உங்கள் மனதை எப்போதும் கிறிஸ்துவுடனும், தேவ மாதாவுடனும், பரலோகத்தில் உள்ள தேவதூதர்கள் மற்றும் புனிதர்களுடனும் வைத்திருக்க முயற்சி செய்யுங்கள்</w:t>
      </w:r>
      <w:r w:rsidR="00BA44CB">
        <w:rPr>
          <w:lang w:val="ru-RU"/>
        </w:rPr>
        <w:t>."</w:t>
      </w:r>
    </w:p>
    <w:p w14:paraId="0F7FC82C" w14:textId="77777777" w:rsidR="00BA44CB" w:rsidRDefault="00BA44CB" w:rsidP="008F333A">
      <w:pPr>
        <w:rPr>
          <w:lang w:val="ru-RU"/>
        </w:rPr>
      </w:pPr>
    </w:p>
    <w:p w14:paraId="3587FAB3" w14:textId="79AD7C20" w:rsidR="00BA44CB" w:rsidRDefault="00BA44CB" w:rsidP="008F333A">
      <w:pPr>
        <w:rPr>
          <w:lang w:val="ru-RU"/>
        </w:rPr>
      </w:pPr>
    </w:p>
    <w:p w14:paraId="0741D2EC" w14:textId="209449CD" w:rsidR="00BA44CB" w:rsidRDefault="00D919DA" w:rsidP="00D919DA">
      <w:pPr>
        <w:pStyle w:val="Heading3"/>
        <w:rPr>
          <w:lang w:val="ru-RU"/>
        </w:rPr>
      </w:pPr>
      <w:bookmarkStart w:id="94" w:name="_Toc196716772"/>
      <w:bookmarkStart w:id="95" w:name="_Toc242628453"/>
      <w:r w:rsidRPr="00E236F4">
        <w:rPr>
          <w:lang w:val="ru-RU"/>
        </w:rPr>
        <w:t>அத்தியாயம்</w:t>
      </w:r>
      <w:r>
        <w:rPr>
          <w:lang w:val="ru-RU"/>
        </w:rPr>
        <w:t xml:space="preserve"> 1</w:t>
      </w:r>
      <w:r w:rsidR="002C6C64" w:rsidRPr="00E236F4">
        <w:rPr>
          <w:lang w:val="ru-RU"/>
        </w:rPr>
        <w:t xml:space="preserve">. </w:t>
      </w:r>
      <w:r>
        <w:rPr>
          <w:lang w:val="ru-RU"/>
        </w:rPr>
        <w:br/>
      </w:r>
      <w:r w:rsidR="002C6C64" w:rsidRPr="00E236F4">
        <w:rPr>
          <w:lang w:val="ru-RU"/>
        </w:rPr>
        <w:t xml:space="preserve">கடவுளின் திருத்தாயார் என்பதன் </w:t>
      </w:r>
      <w:r w:rsidR="008F333A">
        <w:rPr>
          <w:lang w:val="ru-RU"/>
        </w:rPr>
        <w:t>மீது</w:t>
      </w:r>
      <w:r w:rsidR="002C6C64" w:rsidRPr="00E236F4">
        <w:rPr>
          <w:lang w:val="ru-RU"/>
        </w:rPr>
        <w:t xml:space="preserve"> </w:t>
      </w:r>
      <w:r>
        <w:rPr>
          <w:lang w:val="ru-RU"/>
        </w:rPr>
        <w:br/>
      </w:r>
      <w:r w:rsidR="002C6C64" w:rsidRPr="00E236F4">
        <w:rPr>
          <w:lang w:val="ru-RU"/>
        </w:rPr>
        <w:t>நமது அன்பான மற்றும் அக்கறையுள்ள தாய்</w:t>
      </w:r>
      <w:bookmarkEnd w:id="94"/>
      <w:bookmarkEnd w:id="95"/>
    </w:p>
    <w:p w14:paraId="19529B10" w14:textId="77777777" w:rsidR="00BA44CB" w:rsidRDefault="00BA44CB" w:rsidP="008F333A">
      <w:pPr>
        <w:rPr>
          <w:lang w:val="ru-RU"/>
        </w:rPr>
      </w:pPr>
    </w:p>
    <w:p w14:paraId="34AB187C" w14:textId="77777777" w:rsidR="00BA44CB" w:rsidRDefault="002C6C64" w:rsidP="00D919DA">
      <w:pPr>
        <w:pStyle w:val="Heading4"/>
        <w:rPr>
          <w:lang w:val="ru-RU"/>
        </w:rPr>
      </w:pPr>
      <w:bookmarkStart w:id="96" w:name="_Toc196716773"/>
      <w:bookmarkStart w:id="97" w:name="_Toc242628454"/>
      <w:r w:rsidRPr="00E236F4">
        <w:rPr>
          <w:lang w:val="ru-RU"/>
        </w:rPr>
        <w:t>மிகப் பரிசுத்தமான கடவுளின் தாயாரின் வழிபாடு</w:t>
      </w:r>
      <w:bookmarkEnd w:id="96"/>
      <w:bookmarkEnd w:id="97"/>
    </w:p>
    <w:p w14:paraId="0F4C04C8" w14:textId="11138391" w:rsidR="00BA44CB" w:rsidRDefault="002C6C64" w:rsidP="00D919DA">
      <w:pPr>
        <w:ind w:firstLine="720"/>
        <w:rPr>
          <w:lang w:val="ru-RU"/>
        </w:rPr>
      </w:pPr>
      <w:r w:rsidRPr="00E236F4">
        <w:rPr>
          <w:lang w:val="ru-RU"/>
        </w:rPr>
        <w:t>மூப்பரே, தயவுசெய்து இறைவனின் திருத்தாயைப் பற்றி எங்களுக்கு ஏதாவது கூறுங்கள்.</w:t>
      </w:r>
    </w:p>
    <w:p w14:paraId="2E15BB2C"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என்ன சொல்வது? நீங்கள் என்னை ஒரு சங்கடமான நிலையில் வைக்கிறீர்கள். எல்லாவற்றிற்கும் மேலாக, கடவுளின் தாயைப் பற்றிப் பேச, ஒருவர் அவளால் வாழ வேண்டும்.</w:t>
      </w:r>
    </w:p>
    <w:p w14:paraId="414505C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கிறிஸ்துவின் பெயரைப் போலவே, கடவுளின் தாயின் பெயரும் ஆன்மீக சக்தியைக் கொண்டிருக்கிறதா?</w:t>
      </w:r>
    </w:p>
    <w:p w14:paraId="30F91B4A" w14:textId="6B3226EC" w:rsidR="00BA44CB" w:rsidRDefault="00BA44CB" w:rsidP="008F333A">
      <w:pPr>
        <w:rPr>
          <w:lang w:val="ru-RU"/>
        </w:rPr>
      </w:pPr>
      <w:r>
        <w:rPr>
          <w:lang w:val="ru-RU"/>
        </w:rPr>
        <w:tab/>
      </w:r>
      <w:r w:rsidR="008F333A">
        <w:rPr>
          <w:lang w:val="ru-RU"/>
        </w:rPr>
        <w:t xml:space="preserve">— </w:t>
      </w:r>
      <w:r w:rsidR="002C6C64" w:rsidRPr="00E236F4">
        <w:rPr>
          <w:lang w:val="ru-RU"/>
        </w:rPr>
        <w:t>ஆம். தேவமாதா மீது விசேஷமான பக்தி கொண்ட எவரும், அவருடைய பெயரைக் கேட்கும்போதே உள்ளார்ந்து மாற்றம் அடைகிறார்கள். அத்தகைய ஒருவர், உதாரணமாக, ஒரு காகிதத் துண்டில் தேவமாதாவின் பெயரைக் கண்டால், அவர்கள் அந்தக் காகிதத் துண்டை மரியாதையுடன் முத்தமிடுவார்கள், அதே சமயம் அவர்களின் இதயம் மகிழ்ச்சியால் நடுங்கும். அவர்கள் மிகவும் பரிசுத்தமான தேவமாதாவிற்கு மரியாதை செலுத்துவதற்காக ஒரு முழுமையான தெய்வீக ஆராதனையை நடத்தலாம், அதில் அவர்கள் அவளுடைய புனிதப் பெயரை முத்தமிடுவதைத் தவிர வேறு எதுவும் செய்ய மாட்டார்கள்.</w:t>
      </w:r>
      <w:r w:rsidR="007D430E">
        <w:rPr>
          <w:rStyle w:val="FootnoteReference"/>
          <w:lang w:val="ru-RU"/>
        </w:rPr>
        <w:footnoteReference w:id="43"/>
      </w:r>
      <w:r w:rsidR="002C6C64" w:rsidRPr="00E236F4">
        <w:rPr>
          <w:lang w:val="ru-RU"/>
        </w:rPr>
        <w:t xml:space="preserve"> அவர் அவளுடைய புனித உருவப்படங்களை வணங்கும்போது, தன் உதடுகள் மரத்தையும் வண்ணத்தையும் அல்ல, அவளைத் தாமே தொடுவது போல் உணர்கிறார். அவள்பால் கொண்ட அன்பு காரணமாக, ஒருவரின் கால்கள் தள்ளாடி, அவர் தரையில் வீழ்ந்து prostrate ஆகிறார்.</w:t>
      </w:r>
    </w:p>
    <w:p w14:paraId="7732439E" w14:textId="5BAB2602" w:rsidR="00BA44CB" w:rsidRDefault="008F333A" w:rsidP="007D430E">
      <w:pPr>
        <w:ind w:firstLine="720"/>
        <w:rPr>
          <w:lang w:val="ru-RU"/>
        </w:rPr>
      </w:pPr>
      <w:r>
        <w:rPr>
          <w:lang w:val="ru-RU"/>
        </w:rPr>
        <w:t xml:space="preserve">— </w:t>
      </w:r>
      <w:r w:rsidR="002C6C64" w:rsidRPr="00E236F4">
        <w:rPr>
          <w:lang w:val="ru-RU"/>
        </w:rPr>
        <w:t>ஜெரோண்டா, அங்குள்ள இறைவனின் திருத்தாயின் அற்புதமான உருவப்படத்தை வணங்குவதற்காக, நீங்கள் டினோஸ் தீவிற்கு மேற்கொண்ட யாத்திரையைப் பற்றி எங்களுக்குச் சொல்வீர்களா?</w:t>
      </w:r>
      <w:r w:rsidR="007D430E">
        <w:rPr>
          <w:rStyle w:val="FootnoteReference"/>
          <w:lang w:val="ru-RU"/>
        </w:rPr>
        <w:footnoteReference w:id="44"/>
      </w:r>
    </w:p>
    <w:p w14:paraId="3C6DCE4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நான் என்ன சொல்வது? அவ்வளவு சிறிய உருவம், ஆனாலும் அத்தகைய பெரும் அருளைப் பொழிகிறது! நான் அதை முத்தமிட்டேன், நீண்ட நேரமாக அதிலிருந்து என் கண்களை அகற்ற </w:t>
      </w:r>
      <w:r w:rsidR="002C6C64" w:rsidRPr="00E236F4">
        <w:rPr>
          <w:lang w:val="ru-RU"/>
        </w:rPr>
        <w:lastRenderedPageBreak/>
        <w:t>முடியவில்லை! மற்றவர்களுக்குத் தடையாக இருக்காமல் இருக்க, நான் சற்று ஓரமாக நகர வேண்டியிருந்தது.</w:t>
      </w:r>
    </w:p>
    <w:p w14:paraId="0CDCE13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யாத்ரீகர்கள் புனித தெய்வ மாதாவின் அற்புதமான உருவப்படங்களின் மீது பல பதக்கங்கள், நாணயங்கள் மற்றும் நகைகளை விட்டுச் செல்கிறார்கள், ஆனால் இதனால் சிலர் சோதிக்கப்படுகிறார்கள்.</w:t>
      </w:r>
    </w:p>
    <w:p w14:paraId="10E2E0E8" w14:textId="1BDFEA84" w:rsidR="00BA44CB" w:rsidRDefault="00BA44CB" w:rsidP="008F333A">
      <w:pPr>
        <w:rPr>
          <w:lang w:val="ru-RU"/>
        </w:rPr>
      </w:pPr>
      <w:r>
        <w:rPr>
          <w:lang w:val="ru-RU"/>
        </w:rPr>
        <w:tab/>
      </w:r>
      <w:r w:rsidR="008F333A">
        <w:rPr>
          <w:lang w:val="ru-RU"/>
        </w:rPr>
        <w:t xml:space="preserve">— </w:t>
      </w:r>
      <w:r w:rsidR="002C6C64" w:rsidRPr="00E236F4">
        <w:rPr>
          <w:lang w:val="ru-RU"/>
        </w:rPr>
        <w:t>நான் உங்களுக்கு மிகவும் எளிமையான மற்றும் பக்திமான் கொண்ட ஒரு மனிதரைப் பற்றிய ஒரு கதையைச் சொல்கிறேன். அவர் கடவுளின் தாயின் ஐவெரான் உருவப்படத்தை வழிபடுவதற்காக மாண்ட் அத்தோஸுக்கு வந்தார். ஆனால் அது தங்க நாணயங்களால் முழுமையாக மூடப்பட்டிருந்தது. திரும்பும் வழியில், ஐவியரானிலிருந்து ஸ்டாவ்ரோனிகிடா மடாலயத்திற்குப் பயணம் செய்யும்போது, அவருக்கு சில எண்ணங்கள் தொந்தரவு செய்யத் தொடங்கின: "கடவுளின் தாயே,</w:t>
      </w:r>
      <w:r w:rsidR="008F333A">
        <w:rPr>
          <w:lang w:val="ru-RU"/>
        </w:rPr>
        <w:t>"</w:t>
      </w:r>
      <w:r w:rsidR="002C6C64" w:rsidRPr="00E236F4">
        <w:rPr>
          <w:lang w:val="ru-RU"/>
        </w:rPr>
        <w:t xml:space="preserve"> என்றார் அவர், </w:t>
      </w:r>
      <w:r w:rsidR="008F333A">
        <w:rPr>
          <w:lang w:val="ru-RU"/>
        </w:rPr>
        <w:t>"</w:t>
      </w:r>
      <w:r w:rsidR="002C6C64" w:rsidRPr="00E236F4">
        <w:rPr>
          <w:lang w:val="ru-RU"/>
        </w:rPr>
        <w:t>நான் உங்களை வேறுபட்டதாகக் காண விரும்பினேன்: எளிமையாக, நாணயங்கள் இல்லாமல், தங்கம் இல்லாமல்</w:t>
      </w:r>
      <w:r>
        <w:rPr>
          <w:lang w:val="ru-RU"/>
        </w:rPr>
        <w:t xml:space="preserve">." </w:t>
      </w:r>
      <w:r w:rsidR="002C6C64" w:rsidRPr="00E236F4">
        <w:rPr>
          <w:lang w:val="ru-RU"/>
        </w:rPr>
        <w:t xml:space="preserve">அப்படியே அவர் அத்தகைய எண்ணங்களால் வாதிக்கப்பட்டு நடந்து கொண்டிருந்தபோது, திடீரென்று அவருக்கு மிகுந்த வலி ஏற்பட்டது, அதனால் அவரது பார்வை சுழலத் தொடங்கியது!… அவரால் மேலும் செல்ல முடியாமல், சாலையின் நடுவிலேயே அமர்ந்துவிட்டார். அதனால் அவர் கடவுளின் தாயிடம் உதவி கேட்கத் தொடங்கினார்: </w:t>
      </w:r>
      <w:r w:rsidR="008F333A">
        <w:rPr>
          <w:lang w:val="ru-RU"/>
        </w:rPr>
        <w:t>"</w:t>
      </w:r>
      <w:r w:rsidR="002C6C64" w:rsidRPr="00E236F4">
        <w:rPr>
          <w:lang w:val="ru-RU"/>
        </w:rPr>
        <w:t>கடவுளின் தாயே,</w:t>
      </w:r>
      <w:r w:rsidR="008F333A">
        <w:rPr>
          <w:lang w:val="ru-RU"/>
        </w:rPr>
        <w:t xml:space="preserve">" </w:t>
      </w:r>
      <w:r w:rsidR="002C6C64" w:rsidRPr="00E236F4">
        <w:rPr>
          <w:lang w:val="ru-RU"/>
        </w:rPr>
        <w:t xml:space="preserve">என்றார் அவர், </w:t>
      </w:r>
      <w:r w:rsidR="008F333A">
        <w:rPr>
          <w:lang w:val="ru-RU"/>
        </w:rPr>
        <w:t>"</w:t>
      </w:r>
      <w:r w:rsidR="002C6C64" w:rsidRPr="00E236F4">
        <w:rPr>
          <w:lang w:val="ru-RU"/>
        </w:rPr>
        <w:t>எனக்கு உதவுங்கள்! எனக்கு உதவுங்கள், நான் உமக்கு ஒரு பரிசு தருகிறேன்... இரண்டு தங்க நாணயங்கள்!</w:t>
      </w:r>
      <w:r>
        <w:rPr>
          <w:lang w:val="ru-RU"/>
        </w:rPr>
        <w:t xml:space="preserve">" </w:t>
      </w:r>
      <w:r w:rsidR="002C6C64" w:rsidRPr="00E236F4">
        <w:rPr>
          <w:lang w:val="ru-RU"/>
        </w:rPr>
        <w:t>அப்போது அந்தப் புனிதமிக்க அன்னை அவரிடம் தோன்றி, "பார்த்தீர்களா?.." என்றார். அப்படித்தான் என் உருவப்படத்தின் மீது தங்க நாணயங்கள் தோன்றியது. அவை உங்களைப் போன்றவர்களால், அவர்களின் சொந்த விருப்பத்தின் பேரில் எனக்குப் பரிசாக அர்ப்பணிக்கப்பட்டன. இந்த நாணயங்கள் எனக்குத் தேவை என்று நீங்கள் நினைக்கிறீர்களா? நான் அவற்றைக் கேட்டேன் என்று நீங்கள் நினைக்கிறீர்களா?</w:t>
      </w:r>
      <w:r>
        <w:rPr>
          <w:lang w:val="ru-RU"/>
        </w:rPr>
        <w:t xml:space="preserve">" </w:t>
      </w:r>
      <w:r w:rsidR="002C6C64" w:rsidRPr="00E236F4">
        <w:rPr>
          <w:lang w:val="ru-RU"/>
        </w:rPr>
        <w:t>அந்த மனிதரின் வலி உடனடியாக மறைந்துவிட்டது. பாருங்கள்: அவரிடம் நல்ல குணமும் வலுவான நம்பிக்கையும் இருந்தன, அதனால்தான் கடவுளின் தாய் அவருக்கு உதவினார்.</w:t>
      </w:r>
    </w:p>
    <w:p w14:paraId="73993A5B" w14:textId="7F1A879D" w:rsidR="00BA44CB" w:rsidRDefault="002C6C64" w:rsidP="007D430E">
      <w:pPr>
        <w:ind w:firstLine="720"/>
        <w:rPr>
          <w:lang w:val="ru-RU"/>
        </w:rPr>
      </w:pPr>
      <w:r w:rsidRPr="00E236F4">
        <w:rPr>
          <w:lang w:val="ru-RU"/>
        </w:rPr>
        <w:t>சில சமயங்களில், அத்தோஸ் மலையில் உள்ள என் கலிვაში, நான் கடவுளின் திருத்தாயிடம் பிரார்த்தனை செய்ய விரும்பும்போது, 'வெறுங்கையுடன் எப்படிச் சென்று அவளிடம் எதையாவது கேட்பது?</w:t>
      </w:r>
      <w:r w:rsidR="00BA44CB">
        <w:rPr>
          <w:lang w:val="ru-RU"/>
        </w:rPr>
        <w:t>'</w:t>
      </w:r>
      <w:r w:rsidRPr="00E236F4">
        <w:rPr>
          <w:lang w:val="ru-RU"/>
        </w:rPr>
        <w:t xml:space="preserve"> என்று நினைப்பேன். பிறகு, நான் சில காட்டு மலைப் பூக்களைப் பறித்து, அவளுடைய உருவப்படத்தின் முன் கொண்டு சென்று சொல்வேன்: 'கடவுளின் அன்னையே, இவை உமது தோட்டத்தின் மலர்கள்; தயவுசெய்து இவற்றை ஏற்றுக்கொள்ளும்</w:t>
      </w:r>
      <w:r w:rsidR="00BA44CB">
        <w:rPr>
          <w:lang w:val="ru-RU"/>
        </w:rPr>
        <w:t xml:space="preserve">.' </w:t>
      </w:r>
      <w:r w:rsidRPr="00E236F4">
        <w:rPr>
          <w:lang w:val="ru-RU"/>
        </w:rPr>
        <w:t>மவுண்ட் அத்தோஸில் துறவியாவதற்கு முன்பு, இது கடவுளின் அன்னையின் தோட்டம் என்று குறிப்பிடப்படுவதைக் கேட்டிருந்தேன், மேலும் ஒரு சாதாரண தோட்டத்தைப் போலவே, பல்வேறு பூந்தொட்டிகள் மற்றும் ஓரங்கள், மற்றும் பழ மரங்கள் நடப்பட்டிருக்கும் என்று கற்பனை செய்தேன்… ஆனால் நான் இங்கு வந்தபோது, பூங்காக்கள் மற்றும் மலர் தோட்டங்களுக்குப் பதிலாக, காட்டுக் கருவிளை மரங்களையும் ஸ்ட்ராபெரி மரங்களையும் மட்டுமே கண்டேன்.</w:t>
      </w:r>
      <w:r w:rsidR="007D430E">
        <w:rPr>
          <w:rStyle w:val="FootnoteReference"/>
          <w:lang w:val="ru-RU"/>
        </w:rPr>
        <w:footnoteReference w:id="45"/>
      </w:r>
      <w:r w:rsidRPr="00E236F4">
        <w:rPr>
          <w:lang w:val="ru-RU"/>
        </w:rPr>
        <w:t xml:space="preserve"> அப்போதுதான் மவுண்ட் அத்தோஸ் ஒரு ஆன்மீகத் தோட்டம் </w:t>
      </w:r>
      <w:r w:rsidR="008F333A">
        <w:rPr>
          <w:lang w:val="ru-RU"/>
        </w:rPr>
        <w:t>என்பதை</w:t>
      </w:r>
      <w:r w:rsidRPr="00E236F4">
        <w:rPr>
          <w:lang w:val="ru-RU"/>
        </w:rPr>
        <w:t xml:space="preserve"> நான் உணர்ந்தேன். காலம் சென்றது, அங்கே கடவுளின் தாயின் நேரடி இருப்பை நான் உணர்ந்தேன்.</w:t>
      </w:r>
    </w:p>
    <w:p w14:paraId="3C0378E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 இதயம் கதகதப்பாகும்படி, கடவுளின் தாயின் இருப்பை நான் எப்படி உணர்வது?</w:t>
      </w:r>
    </w:p>
    <w:p w14:paraId="3E97005D" w14:textId="672CD0F8" w:rsidR="00BA44CB" w:rsidRDefault="00BA44CB" w:rsidP="008F333A">
      <w:pPr>
        <w:rPr>
          <w:lang w:val="ru-RU"/>
        </w:rPr>
      </w:pPr>
      <w:r>
        <w:rPr>
          <w:lang w:val="ru-RU"/>
        </w:rPr>
        <w:tab/>
      </w:r>
      <w:r w:rsidR="008F333A">
        <w:rPr>
          <w:lang w:val="ru-RU"/>
        </w:rPr>
        <w:t xml:space="preserve">— </w:t>
      </w:r>
      <w:r w:rsidR="002C6C64" w:rsidRPr="00E236F4">
        <w:rPr>
          <w:lang w:val="ru-RU"/>
        </w:rPr>
        <w:t>நீர் கிறிஸ்துவின் மாபெரும் அன்னையின் பெயரைத் தரித்திருப்பதால், மற்றும் எல்லா மக்களின் அன்னையின் கிருபையால்,</w:t>
      </w:r>
      <w:r w:rsidR="007D430E">
        <w:rPr>
          <w:rStyle w:val="FootnoteReference"/>
          <w:lang w:val="ru-RU"/>
        </w:rPr>
        <w:footnoteReference w:id="46"/>
      </w:r>
      <w:r w:rsidR="002C6C64" w:rsidRPr="00E236F4">
        <w:rPr>
          <w:lang w:val="ru-RU"/>
        </w:rPr>
        <w:t xml:space="preserve"> , அவளைத் தொடர்ந்து அழைக்கவும். அவளிடம் இவ்வாறு சொல்லுங்கள்: 'என் இறைவியாகிய அம்மையாரே, நான் உம்முடைய பெயரைத் தரிப்பதற்கு நீர் கருணையுடன் சம்மதித்தீர்; ஆகவே, நீர் விரும்பியபடி வாழ எனக்கு உதவுங்கள். </w:t>
      </w:r>
      <w:r>
        <w:rPr>
          <w:lang w:val="ru-RU"/>
        </w:rPr>
        <w:t>'</w:t>
      </w:r>
      <w:r w:rsidR="002C6C64" w:rsidRPr="00E236F4">
        <w:rPr>
          <w:lang w:val="ru-RU"/>
        </w:rPr>
        <w:t>மற்றவர்கள் உம் பெயரைக் கேட்ட மாத்திரத்திலேயே மென்மையடைகிறார்கள், ஆனால் நான் அதைச் சுமந்து கொண்டிருந்தும் உம் பிரசன்னத்தை உணரவில்லையா?</w:t>
      </w:r>
      <w:r>
        <w:rPr>
          <w:lang w:val="ru-RU"/>
        </w:rPr>
        <w:t xml:space="preserve">' </w:t>
      </w:r>
      <w:r w:rsidR="002C6C64" w:rsidRPr="00E236F4">
        <w:rPr>
          <w:lang w:val="ru-RU"/>
        </w:rPr>
        <w:t>கடவுளின் திருத்தாயார் எப்போதும் உம்மோடு நிலைத்திருக்கவும், ஒரு தாய் பறவையைப் போல, தம் தேவதூத சிறகுகளுக்குக் கீழ் உங்களைப் பாதுகாக்கவும் நான் பிரார்த்திக்கிறேன்.</w:t>
      </w:r>
    </w:p>
    <w:p w14:paraId="0C843977" w14:textId="77777777" w:rsidR="00BA44CB" w:rsidRDefault="00BA44CB" w:rsidP="008F333A">
      <w:pPr>
        <w:rPr>
          <w:lang w:val="ru-RU"/>
        </w:rPr>
      </w:pPr>
    </w:p>
    <w:p w14:paraId="349F941B" w14:textId="6D7286D6" w:rsidR="00BA44CB" w:rsidRDefault="002C6C64" w:rsidP="0046557E">
      <w:pPr>
        <w:pStyle w:val="Heading4"/>
        <w:rPr>
          <w:lang w:val="ru-RU"/>
        </w:rPr>
      </w:pPr>
      <w:bookmarkStart w:id="98" w:name="_Toc196716774"/>
      <w:bookmarkStart w:id="99" w:name="_Toc242628455"/>
      <w:r w:rsidRPr="00E236F4">
        <w:rPr>
          <w:lang w:val="ru-RU"/>
        </w:rPr>
        <w:lastRenderedPageBreak/>
        <w:t>"உம் மக்கள், கிறிஸ்துவே, உம் தாயை உம்முன் ஜெபத்தில் கொண்டுவருகிறார்கள்</w:t>
      </w:r>
      <w:r w:rsidR="00BA44CB">
        <w:rPr>
          <w:lang w:val="ru-RU"/>
        </w:rPr>
        <w:t>"</w:t>
      </w:r>
      <w:r w:rsidR="00174620">
        <w:rPr>
          <w:rStyle w:val="FootnoteReference"/>
          <w:lang w:val="ru-RU"/>
        </w:rPr>
        <w:footnoteReference w:id="47"/>
      </w:r>
      <w:bookmarkEnd w:id="98"/>
      <w:bookmarkEnd w:id="99"/>
    </w:p>
    <w:p w14:paraId="54D5C631" w14:textId="46537B96" w:rsidR="00BA44CB" w:rsidRDefault="00BA44CB" w:rsidP="008F333A">
      <w:pPr>
        <w:rPr>
          <w:lang w:val="ru-RU"/>
        </w:rPr>
      </w:pPr>
      <w:r>
        <w:rPr>
          <w:lang w:val="ru-RU"/>
        </w:rPr>
        <w:tab/>
      </w:r>
      <w:r w:rsidR="008F333A">
        <w:rPr>
          <w:lang w:val="ru-RU"/>
        </w:rPr>
        <w:t xml:space="preserve">— </w:t>
      </w:r>
      <w:r w:rsidR="002C6C64" w:rsidRPr="00E236F4">
        <w:rPr>
          <w:lang w:val="ru-RU"/>
        </w:rPr>
        <w:t>ஜெரோண்டா, கடவுளின் தாயின் சின்னங்களில், தோற்றத்தில் அவர் தன்னை மிகவும் நெருக்கமாக எந்தச் சின்னத்தில் ஒத்திருக்கிறார்?</w:t>
      </w:r>
    </w:p>
    <w:p w14:paraId="5EA708F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ஜெருசலேம் உருவம். ஒருமுறை எனக்குப் பனகூடாவில் உள்ள என் கலிვაში, கடவுளின் திருத்தாயைக் காணும் பேறு கிடைத்தது… இதை நான் உங்களிடம் சொன்னால், பிறகு எத்தனை பேர் இதைப் பற்றித் தெரிந்துகொள்வார்கள்?</w:t>
      </w:r>
    </w:p>
    <w:p w14:paraId="7E5ED2F1" w14:textId="77777777" w:rsidR="00BA44CB" w:rsidRDefault="00BA44CB" w:rsidP="008F333A">
      <w:pPr>
        <w:rPr>
          <w:lang w:val="ru-RU"/>
        </w:rPr>
      </w:pPr>
      <w:r>
        <w:rPr>
          <w:lang w:val="ru-RU"/>
        </w:rPr>
        <w:tab/>
      </w:r>
      <w:r w:rsidR="008F333A">
        <w:rPr>
          <w:lang w:val="ru-RU"/>
        </w:rPr>
        <w:t xml:space="preserve">— </w:t>
      </w:r>
      <w:r w:rsidR="002C6C64" w:rsidRPr="00E236F4">
        <w:rPr>
          <w:lang w:val="ru-RU"/>
        </w:rPr>
        <w:t>யாருக்கும் தெரியாது, ஜெரோண்டா.</w:t>
      </w:r>
    </w:p>
    <w:p w14:paraId="7C85054F" w14:textId="0295A47D" w:rsidR="00BA44CB" w:rsidRDefault="00BA44CB" w:rsidP="008F333A">
      <w:pPr>
        <w:rPr>
          <w:lang w:val="ru-RU"/>
        </w:rPr>
      </w:pPr>
      <w:r>
        <w:rPr>
          <w:lang w:val="ru-RU"/>
        </w:rPr>
        <w:tab/>
      </w:r>
      <w:r w:rsidR="008F333A">
        <w:rPr>
          <w:lang w:val="ru-RU"/>
        </w:rPr>
        <w:t xml:space="preserve">— </w:t>
      </w:r>
      <w:r w:rsidR="002C6C64" w:rsidRPr="00E236F4">
        <w:rPr>
          <w:lang w:val="ru-RU"/>
        </w:rPr>
        <w:t xml:space="preserve">யாருக்கும் தெரியப்போவதில்லை, ஆகவே கேள்… எனக்கு ஒரு தரிசனம் ஏற்பட்டது: நான் ஒரு நீண்ட, நீண்ட பயணத்திற்குப் புறப்படுவதைப் போல இருந்தது. நான் என் ஆவணங்களைச் சேகரிக்க வேண்டும், பணத்தை மாற்றிக்கொள்ள வேண்டும், பல்வேறு சான்றிதழ்களை வழங்க வேண்டும், ஆனால் என் பாஸ்போர்ட் தயாராக இல்லை… சுற்றி நிறைய பேர் </w:t>
      </w:r>
      <w:r w:rsidR="008F333A">
        <w:rPr>
          <w:lang w:val="ru-RU"/>
        </w:rPr>
        <w:t>இருந்தார்கள்</w:t>
      </w:r>
      <w:r w:rsidR="002C6C64" w:rsidRPr="00E236F4">
        <w:rPr>
          <w:lang w:val="ru-RU"/>
        </w:rPr>
        <w:t>, ஆனால் யாராலும் எனக்கு உதவ முடியவில்லை. 'நான் என்ன செய்வது?</w:t>
      </w:r>
      <w:r w:rsidR="008F333A">
        <w:rPr>
          <w:lang w:val="ru-RU"/>
        </w:rPr>
        <w:t xml:space="preserve">' </w:t>
      </w:r>
      <w:r w:rsidR="002C6C64" w:rsidRPr="00E236F4">
        <w:rPr>
          <w:lang w:val="ru-RU"/>
        </w:rPr>
        <w:t xml:space="preserve">என்று நினைத்தேன். </w:t>
      </w:r>
      <w:r w:rsidR="008F333A">
        <w:rPr>
          <w:lang w:val="ru-RU"/>
        </w:rPr>
        <w:t xml:space="preserve">— </w:t>
      </w:r>
      <w:r w:rsidR="002C6C64" w:rsidRPr="00E236F4">
        <w:rPr>
          <w:lang w:val="ru-RU"/>
        </w:rPr>
        <w:t>என்னைப் பற்றி அக்கறை கொள்ளும் ஒருவரையாவது நிச்சயம் இருக்க வேண்டுமல்லவா?</w:t>
      </w:r>
      <w:r>
        <w:rPr>
          <w:lang w:val="ru-RU"/>
        </w:rPr>
        <w:t xml:space="preserve">' </w:t>
      </w:r>
      <w:r w:rsidR="002C6C64" w:rsidRPr="00E236F4">
        <w:rPr>
          <w:lang w:val="ru-RU"/>
        </w:rPr>
        <w:t>நான் உண்மையிலேயே பயந்து போயிருந்தேன். திடீரென்று மணமகள் தோன்றினார், அவரது முகம் ஒளிர்ந்தது, தங்கத் தையல் வேலைப்பாடுகள் செய்யப்பட்ட ஆடைகளை அணிந்திருந்தார். அவர் எவ்வளவு அழகாக இருந்தார்! அவர் உடல் முழுவதும் ஒளிர்ந்தார்! 'கவலைப்படாதே,' என்றார் அவர்</w:t>
      </w:r>
      <w:r w:rsidR="008F333A">
        <w:rPr>
          <w:lang w:val="ru-RU"/>
        </w:rPr>
        <w:t xml:space="preserve">, </w:t>
      </w:r>
      <w:r w:rsidR="002C6C64" w:rsidRPr="00E236F4">
        <w:rPr>
          <w:lang w:val="ru-RU"/>
        </w:rPr>
        <w:t xml:space="preserve">'நான் உனக்கு உதவுகிறேன். 'என் மகன் யார் தெரியுமா? </w:t>
      </w:r>
      <w:r>
        <w:rPr>
          <w:lang w:val="ru-RU"/>
        </w:rPr>
        <w:t xml:space="preserve">சார்.' </w:t>
      </w:r>
      <w:r w:rsidR="002C6C64" w:rsidRPr="00E236F4">
        <w:rPr>
          <w:lang w:val="ru-RU"/>
        </w:rPr>
        <w:t xml:space="preserve">இதைச் சொல்லிவிட்டு, அவர் மென்மையாக என் தோளைத் தொட்டார். பிறகு அவர் என் ஆவணங்களை எடுத்து, அவற்றைத் தன் ஆடைகளுக்குள் மறைத்து வைத்தார். ஓ, அது எவ்வளவு கருணைமிக்க மற்றும் உன்னதமான செயல்! பிறகு அவள் சொன்னாள்: 'உனக்கு முன்னால் கடினமான </w:t>
      </w:r>
      <w:r>
        <w:rPr>
          <w:lang w:val="ru-RU"/>
        </w:rPr>
        <w:t>நாட்கள்</w:t>
      </w:r>
      <w:r w:rsidR="002C6C64" w:rsidRPr="00E236F4">
        <w:rPr>
          <w:lang w:val="ru-RU"/>
        </w:rPr>
        <w:t xml:space="preserve"> காத்திருக்கின்றன'—மேலும் அவளுடைய அறிவுரைகளை வழங்கினாள், அதில் சில என் தனிப்பட்ட வாழ்க்கைக்கும் உரியவை.</w:t>
      </w:r>
      <w:r w:rsidR="00B70E0D">
        <w:rPr>
          <w:rStyle w:val="FootnoteReference"/>
          <w:lang w:val="ru-RU"/>
        </w:rPr>
        <w:footnoteReference w:id="48"/>
      </w:r>
      <w:r w:rsidR="002C6C64" w:rsidRPr="00E236F4">
        <w:rPr>
          <w:lang w:val="ru-RU"/>
        </w:rPr>
        <w:t xml:space="preserve"> பின்னர், நீண்ட காலம் கழித்து, நான் ஒரு புத்தகத்தில் அன்னை தேவமாதாவின் ஜெருசலேம் உருவப்படத்தைக் கண்டேன், மேலும் எனக்குத் தோன்றிய அந்த நபரை அடையாளம் கண்டுகொண்டேன்.</w:t>
      </w:r>
    </w:p>
    <w:p w14:paraId="50342C50" w14:textId="753C59C5"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எங்களிடம் கேட்டார்: 'நமது இரட்சிப்பு கடவுளின் கைகளில் இருந்தால், பிறகு ஏன், கடவுளின் தாயிடம் பிரார்த்தனை செய்யும்போது, "மிகவும் புனிதமான கடவுளின் தாயே, எங்களை இரட்சிக்கவும்</w:t>
      </w:r>
      <w:r w:rsidR="00C90354">
        <w:rPr>
          <w:lang w:val="ru-RU"/>
        </w:rPr>
        <w:t>" என்று</w:t>
      </w:r>
      <w:r w:rsidR="002C6C64" w:rsidRPr="00E236F4">
        <w:rPr>
          <w:lang w:val="ru-RU"/>
        </w:rPr>
        <w:t xml:space="preserve"> சொல்கிறோம்?</w:t>
      </w:r>
      <w:r>
        <w:rPr>
          <w:lang w:val="ru-RU"/>
        </w:rPr>
        <w:t>'</w:t>
      </w:r>
    </w:p>
    <w:p w14:paraId="79622A96" w14:textId="77777777" w:rsidR="00BA44CB" w:rsidRDefault="00BA44CB" w:rsidP="008F333A">
      <w:pPr>
        <w:rPr>
          <w:lang w:val="ru-RU"/>
        </w:rPr>
      </w:pPr>
      <w:r>
        <w:rPr>
          <w:lang w:val="ru-RU"/>
        </w:rPr>
        <w:tab/>
      </w:r>
      <w:r w:rsidR="008F333A">
        <w:rPr>
          <w:lang w:val="ru-RU"/>
        </w:rPr>
        <w:t xml:space="preserve">— </w:t>
      </w:r>
      <w:r w:rsidR="002C6C64" w:rsidRPr="00E236F4">
        <w:rPr>
          <w:lang w:val="ru-RU"/>
        </w:rPr>
        <w:t>ஒரு பெண்ணுக்கு ஒரு பக்கத்து வீட்டுக்காரி இருக்கிறார் என்று கற்பனை செய்து பாருங்கள். அந்தப் பக்கத்து வீட்டுக்காரியின் மகன் ஒரு மந்திரி. அதனால், அந்தப் பெண் தன் மகனுக்கு வேலை தேட உதவுமாறு தன் பக்கத்து வீட்டுக்காரியிடம் கேட்கிறாள். பக்கத்து வீட்டுக்காரி உதவ ஒப்புக்கொள்கிறாள், ஆனால் அந்த இளைஞனுக்கு வேலை தேடும் பொறுப்பை அவளே எடுத்துக்கொள்ள மாட்டாள். இல்லை, அவள் தன் மகனிடம் கேட்பாள், அவன் ஒரு மந்திரியாக இருப்பதால், உண்மையிலேயே உதவக்கூடிய நிலையில் இருக்கிறான். அவரும் உதவுவார், ஏனெனில் அவருடைய தாய் அவரிடம் கேட்டிருக்கிறாள். அதேபோல், நாம் கடவுளின் தாயிடம் நம்மைக் காப்பாற்றுமாறு கேட்கிறோம், அவளோ, நம்மைக் காப்பாற்றும் சக்தியைக் கொண்டிருக்கிற அவளுடைய குமாரனைக் கேட்கிறாள். அவரும் கருணையாகத் தாயின் கோரிக்கையை ஏற்றுக்கொள்கிறார், ஏனெனில் அவர் அவளை மிகவும் நேசிக்கிறார்.</w:t>
      </w:r>
    </w:p>
    <w:p w14:paraId="1EB5B410"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ஆண்டவரை விட இறைவனின் திருத்தாயிடம் ஜெபிப்பது எனக்கு எளிதாக இருக்கிறது. இது மரியாதையின்மையின் அறிகுறியாக இருக்குமோ?</w:t>
      </w:r>
    </w:p>
    <w:p w14:paraId="0619CC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உங்களுக்குத் தெரியுமா, எனக்கும் அப்படித்தான் தோன்றுகிறது. எனக்குக் கிறிஸ்துவின் மீது அசாதாரணமான மரியாதை உண்டு, அதனால், நான் இறைவனின் திருத்தாயிடம் செல்லும்போது, ஒரு பெரிய நிம்மதியை உணர்கிறேன். இது குழந்தைகள் </w:t>
      </w:r>
      <w:r w:rsidR="008F333A">
        <w:rPr>
          <w:lang w:val="ru-RU"/>
        </w:rPr>
        <w:t xml:space="preserve">— </w:t>
      </w:r>
      <w:r w:rsidR="002C6C64" w:rsidRPr="00E236F4">
        <w:rPr>
          <w:lang w:val="ru-RU"/>
        </w:rPr>
        <w:t xml:space="preserve">வளர்ந்த ஆண்கள்கூட </w:t>
      </w:r>
      <w:r w:rsidR="008F333A">
        <w:rPr>
          <w:lang w:val="ru-RU"/>
        </w:rPr>
        <w:t xml:space="preserve">— </w:t>
      </w:r>
      <w:r w:rsidR="002C6C64" w:rsidRPr="00E236F4">
        <w:rPr>
          <w:lang w:val="ru-RU"/>
        </w:rPr>
        <w:t>தங்கள் தந்தையை மிகவும் மதிப்பதால், அவரிடம் பேசுவதை விட தங்கள் தாயிடம் அதிகத் திறமையாகப் பேசுவது போன்றதுதான்.</w:t>
      </w:r>
    </w:p>
    <w:p w14:paraId="7EB1FE5C" w14:textId="77777777" w:rsidR="00BA44CB" w:rsidRDefault="00BA44CB" w:rsidP="008F333A">
      <w:pPr>
        <w:rPr>
          <w:lang w:val="ru-RU"/>
        </w:rPr>
      </w:pPr>
      <w:r>
        <w:rPr>
          <w:lang w:val="ru-RU"/>
        </w:rPr>
        <w:tab/>
      </w:r>
      <w:r w:rsidR="002C6C64" w:rsidRPr="00E236F4">
        <w:rPr>
          <w:lang w:val="ru-RU"/>
        </w:rPr>
        <w:t>கிறிஸ்துவின் மீது உண்மையான பக்தி கொண்டவர்கள் அவரைப் பயபக்தியுடன் அணுகுகிறார்கள், ஆனால் கடவுளின் தாயிடம் அதிக தைரியத்துடன் செல்கிறார்கள், ஏனென்றால் அவர் ஒரு மனிதர்.</w:t>
      </w:r>
    </w:p>
    <w:p w14:paraId="049C049E"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ஜெரோண்டா, நான் நமஸ்காரம் செய்யும்போது, கடவுளின் தாய்க்குரிய கேனானை அல்லது அவளுக்கான அகதிஸ்டை மனப்பாடமாகச் சொல்கிறேன். ஒருவேளை, நமஸ்காரம் செய்யும்போது இயேசு பிரார்த்தனையை மட்டும் சொல்ல வேண்டுமோ?</w:t>
      </w:r>
    </w:p>
    <w:p w14:paraId="0D8D5632" w14:textId="1D3A0574"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இல்லை, உங்களுக்குச் சரியெனப் படுவதைச் செய்யுங்கள். எல்லாவற்றிற்கும் மேலாக, கடவுளின் தாய் நமது எல்லா வேண்டுகோள்களையும் ஒரு வழியில் அல்லது மற்றொரு வழியில் கிறிஸ்துவிடம் கொண்டு சேர்க்கிறாரே. ஆனால் அவரே, தனது அக்கறையாலும் மென்மையான அன்பாலும், நமது ஆன்மாக்களை கிறிஸ்துவின் மீதான அன்பாலும் பக்தியாலும்</w:t>
      </w:r>
      <w:r w:rsidR="00B703C5">
        <w:rPr>
          <w:rStyle w:val="FootnoteReference"/>
          <w:lang w:val="ru-RU"/>
        </w:rPr>
        <w:footnoteReference w:id="49"/>
      </w:r>
      <w:r w:rsidR="00B703C5">
        <w:rPr>
          <w:lang w:val="ru-RU"/>
        </w:rPr>
        <w:t xml:space="preserve"> </w:t>
      </w:r>
      <w:r w:rsidR="002C6C64" w:rsidRPr="00E236F4">
        <w:rPr>
          <w:lang w:val="ru-RU"/>
        </w:rPr>
        <w:t>நிரப்புகிறார். கடவுளின் தாயாரிடம், என் இதயத்தை எடுத்துக்கொண்டு, அதைத் தூய்மைப்படுத்தி, நான்கு பகுதிகளாகப் பிரித்து, மூன்று பகுதிகளைப் பரிசுத்தத் திருத்தூதுத்திருக்குக் கொடுத்து, ஒன்றைத் தமக்காக வைத்துக்கொள்ளும்படி நான் வேண்டுகிறேன்.</w:t>
      </w:r>
    </w:p>
    <w:p w14:paraId="1E646B8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இயேசு ஜெபத்தை ஜெபிக்கும்போது, மிகப் பரிசுத்த தேயோடோகோஸுக்காக ஒரே ஒரு செபமணி கூட அர்ப்பணிக்காமல் நீண்ட நேரம் கடந்துவிடலாம், ஏனென்றால் என்னால் கிறிஸ்துவின் பெயரைத் தவிர்க்க முடியாது.</w:t>
      </w:r>
    </w:p>
    <w:p w14:paraId="0E175956"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கடவுளின் தாய் உங்களால் புண்பட்டுவிடுவாரோ என்று அஞ்சுகிறீர்களா? ஆசீர்வதிக்கப்பட்ட ஆன்மாவே, புனித தெயோட்டோகோஸுக்கும் (கடவுளைப் பெற்றெடுத்த அன்னை) மற்றும் எந்தவொரு புனிதருக்கும் நாம் செலுத்தும் பிரார்த்தனைகள் இறுதியில் கிறிஸ்துவையே நோக்கியவை என்று நாம் பேசவில்லையா? உங்கள் இதயம் சொல்வதைச் செய்யுங்கள். கடவுளின் தாயும் புனிதர்களும் புண்பட்டுவிடுவதில்லை.</w:t>
      </w:r>
    </w:p>
    <w:p w14:paraId="1EFA90D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மிகவும் புனிதமான தெயோடோகோஸின் மரியாளுக்கு மரியாதை செலுத்துவதற்காக, இரவு முழுவதும் தனிப்பட்ட முறையில் ஜெபிப்பதற்கான சரியான வழி என்ன?</w:t>
      </w:r>
    </w:p>
    <w:p w14:paraId="7A308F4F" w14:textId="294CD330" w:rsidR="00BA44CB" w:rsidRDefault="00BA44CB" w:rsidP="008F333A">
      <w:pPr>
        <w:rPr>
          <w:lang w:val="ru-RU"/>
        </w:rPr>
      </w:pPr>
      <w:r>
        <w:rPr>
          <w:lang w:val="ru-RU"/>
        </w:rPr>
        <w:tab/>
      </w:r>
      <w:r w:rsidR="008F333A">
        <w:rPr>
          <w:lang w:val="ru-RU"/>
        </w:rPr>
        <w:t xml:space="preserve">— </w:t>
      </w:r>
      <w:r w:rsidR="002C6C64" w:rsidRPr="00E236F4">
        <w:rPr>
          <w:lang w:val="ru-RU"/>
        </w:rPr>
        <w:t xml:space="preserve">முதலில், மிகவும் பரிசுத்தமான தெயோடோகோஸைப் பற்றி சிந்தியுங்கள். மிகப் பரிசுத்த தேயோட்டோக்கோஸுக்கான செப நூலிலிருந்து, </w:t>
      </w:r>
      <w:r>
        <w:rPr>
          <w:lang w:val="ru-RU"/>
        </w:rPr>
        <w:t xml:space="preserve">'தேயோட்டோகாரியா' </w:t>
      </w:r>
      <w:r w:rsidR="002C6C64" w:rsidRPr="00E236F4">
        <w:rPr>
          <w:lang w:val="ru-RU"/>
        </w:rPr>
        <w:t xml:space="preserve">அல்லது அகதிஸ்திலிருந்து எடுக்கப்பட்ட பகுதிகள் இதற்கு உதவக்கூடும். பின்னர் உங்கள் ஜெபமாலையைப் பயன்படுத்தி செபியுங்கள், உங்கள் இதயத்தின் 'மடாலயத் </w:t>
      </w:r>
      <w:r>
        <w:rPr>
          <w:lang w:val="ru-RU"/>
        </w:rPr>
        <w:t>தலைவர்'</w:t>
      </w:r>
      <w:r w:rsidR="002C6C64" w:rsidRPr="00E236F4">
        <w:rPr>
          <w:lang w:val="ru-RU"/>
        </w:rPr>
        <w:t xml:space="preserve"> 'ஆணையிடுவதை' செய்யுங்கள், அதாவது, உங்கள் சொந்த 'இதயத்தின் </w:t>
      </w:r>
      <w:r>
        <w:rPr>
          <w:lang w:val="ru-RU"/>
        </w:rPr>
        <w:t xml:space="preserve">விதி' </w:t>
      </w:r>
      <w:r w:rsidR="002C6C64" w:rsidRPr="00E236F4">
        <w:rPr>
          <w:lang w:val="ru-RU"/>
        </w:rPr>
        <w:t>பரிந்துரைப்பதைச் செய்யுங்கள்</w:t>
      </w:r>
      <w:r>
        <w:rPr>
          <w:lang w:val="ru-RU"/>
        </w:rPr>
        <w:t>.</w:t>
      </w:r>
      <w:r w:rsidR="00B25A4B">
        <w:rPr>
          <w:rStyle w:val="FootnoteReference"/>
          <w:lang w:val="ru-RU"/>
        </w:rPr>
        <w:footnoteReference w:id="50"/>
      </w:r>
    </w:p>
    <w:p w14:paraId="553FFE3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மிகவும் புனிதமான தெயோடோகோஸுக்கான அகாதிஸ்ட் ஒரு துதிப் பாடலா?</w:t>
      </w:r>
    </w:p>
    <w:p w14:paraId="25F59B66" w14:textId="5252C2C7" w:rsidR="00BA44CB" w:rsidRDefault="00BA44CB" w:rsidP="008F333A">
      <w:pPr>
        <w:rPr>
          <w:lang w:val="ru-RU"/>
        </w:rPr>
      </w:pPr>
      <w:r>
        <w:rPr>
          <w:lang w:val="ru-RU"/>
        </w:rPr>
        <w:tab/>
      </w:r>
      <w:r w:rsidR="008F333A">
        <w:rPr>
          <w:lang w:val="ru-RU"/>
        </w:rPr>
        <w:t xml:space="preserve">— </w:t>
      </w:r>
      <w:r w:rsidR="002C6C64" w:rsidRPr="00E236F4">
        <w:rPr>
          <w:lang w:val="ru-RU"/>
        </w:rPr>
        <w:t>ஆம், அது ஒரு புகழ்ச்சிப் பாடல். உங்கள் கோரிக்கைகளில் ஒன்றை இறைத்தாய்க்கு மரியாள் நிறைவேற்றிய பிறகு, அவருக்கு நன்றி தெரிவிக்கும் ஒரு வெளிப்பாடாக நீங்கள் அதை வாசிக்கலாம். எல்லாவற்றிற்கும் மேலாக, நீங்கள் அவளிடம் கோரிக்கைகளுடன் மட்டும் செல்லக்கூடாது; நீங்கள் அவளுக்கு நன்றி தெரிவிக்கவும் வேண்டும். மிகப் பரிசுத்த தேயோடோக்கோஸுக்கான அகாதிஸ்ட்</w:t>
      </w:r>
      <w:r w:rsidR="00B25A4B">
        <w:rPr>
          <w:rStyle w:val="FootnoteReference"/>
          <w:lang w:val="ru-RU"/>
        </w:rPr>
        <w:footnoteReference w:id="51"/>
      </w:r>
      <w:r w:rsidR="00B25A4B">
        <w:rPr>
          <w:lang w:val="ru-RU"/>
        </w:rPr>
        <w:t xml:space="preserve"> </w:t>
      </w:r>
      <w:r w:rsidR="002C6C64" w:rsidRPr="00E236F4">
        <w:rPr>
          <w:lang w:val="ru-RU"/>
        </w:rPr>
        <w:t>ஒரு பெரிய ஆசீர்வாதம். இருப்பினும், அதன் ஆசிரியர் யார் என்பது அறியப்படவில்லை. மிகப் பரிசுத்த தேயோடோக்கோஸுக்கான அகாதிஸ்ட்டை மனப்பாடம் செய்து, அது விதிக்கப்பட்டிருக்கும் போது மட்டுமல்லாமல், நாள் முழுவதும் அதை ஓதி வாருங்கள்.</w:t>
      </w:r>
    </w:p>
    <w:p w14:paraId="6737D5AE" w14:textId="77777777" w:rsidR="00BA44CB" w:rsidRDefault="00BA44CB" w:rsidP="008F333A">
      <w:pPr>
        <w:rPr>
          <w:lang w:val="ru-RU"/>
        </w:rPr>
      </w:pPr>
    </w:p>
    <w:p w14:paraId="723243F2" w14:textId="676F59F1" w:rsidR="00BA44CB" w:rsidRDefault="002C6C64" w:rsidP="0046557E">
      <w:pPr>
        <w:pStyle w:val="Heading4"/>
        <w:rPr>
          <w:lang w:val="ru-RU"/>
        </w:rPr>
      </w:pPr>
      <w:bookmarkStart w:id="100" w:name="_Toc196716775"/>
      <w:bookmarkStart w:id="101" w:name="_Toc242628456"/>
      <w:r w:rsidRPr="00E236F4">
        <w:rPr>
          <w:lang w:val="ru-RU"/>
        </w:rPr>
        <w:t>"ஓ நல்லவளே, நீர் அனைவருக்காகவும் பரிந்து பேசுகிறீர்</w:t>
      </w:r>
      <w:r w:rsidR="00BA44CB">
        <w:rPr>
          <w:lang w:val="ru-RU"/>
        </w:rPr>
        <w:t>"</w:t>
      </w:r>
      <w:bookmarkEnd w:id="100"/>
      <w:bookmarkEnd w:id="101"/>
    </w:p>
    <w:p w14:paraId="65EE3D9D" w14:textId="62248AC0" w:rsidR="00BA44CB" w:rsidRDefault="00B25A4B" w:rsidP="00B25A4B">
      <w:pPr>
        <w:ind w:firstLine="720"/>
        <w:rPr>
          <w:lang w:val="ru-RU"/>
        </w:rPr>
      </w:pPr>
      <w:r>
        <w:rPr>
          <w:rStyle w:val="FootnoteReference"/>
          <w:lang w:val="ru-RU"/>
        </w:rPr>
        <w:footnoteReference w:id="52"/>
      </w:r>
      <w:r w:rsidR="008F333A">
        <w:rPr>
          <w:lang w:val="ru-RU"/>
        </w:rPr>
        <w:t xml:space="preserve">— </w:t>
      </w:r>
      <w:r w:rsidR="002C6C64" w:rsidRPr="00E236F4">
        <w:rPr>
          <w:lang w:val="ru-RU"/>
        </w:rPr>
        <w:t xml:space="preserve">ஜெரோண்டா, என் பெயர் நாளுக்காக உங்களிடமிருந்து எனக்கு இன்னும் </w:t>
      </w:r>
      <w:r w:rsidR="00BA44CB">
        <w:rPr>
          <w:lang w:val="ru-RU"/>
        </w:rPr>
        <w:t>எந்த 'பரிசுப் பொருட்களும்'</w:t>
      </w:r>
      <w:r w:rsidR="002C6C64" w:rsidRPr="00E236F4">
        <w:rPr>
          <w:lang w:val="ru-RU"/>
        </w:rPr>
        <w:t xml:space="preserve"> வரவில்லை. மேலும் சகோதரிகளும் உங்களிடமிருந்து ஏதாவது </w:t>
      </w:r>
      <w:r w:rsidR="00BA44CB">
        <w:rPr>
          <w:lang w:val="ru-RU"/>
        </w:rPr>
        <w:t>'சுவையான'</w:t>
      </w:r>
      <w:r w:rsidR="002C6C64" w:rsidRPr="00E236F4">
        <w:rPr>
          <w:lang w:val="ru-RU"/>
        </w:rPr>
        <w:t xml:space="preserve"> ஒன்றைப் </w:t>
      </w:r>
      <w:r>
        <w:rPr>
          <w:lang w:val="ru-RU"/>
        </w:rPr>
        <w:t>பெற</w:t>
      </w:r>
      <w:r w:rsidR="002C6C64" w:rsidRPr="00E236F4">
        <w:rPr>
          <w:lang w:val="ru-RU"/>
        </w:rPr>
        <w:t xml:space="preserve"> மிகவும் ஆவலுடன் காத்திருந்தார்கள்…</w:t>
      </w:r>
    </w:p>
    <w:p w14:paraId="5EE718C8" w14:textId="0F379A28" w:rsidR="00BA44CB" w:rsidRDefault="00BA44CB" w:rsidP="008F333A">
      <w:pPr>
        <w:rPr>
          <w:lang w:val="ru-RU"/>
        </w:rPr>
      </w:pPr>
      <w:r>
        <w:rPr>
          <w:lang w:val="ru-RU"/>
        </w:rPr>
        <w:tab/>
      </w:r>
      <w:r w:rsidR="008F333A">
        <w:rPr>
          <w:lang w:val="ru-RU"/>
        </w:rPr>
        <w:t xml:space="preserve">— </w:t>
      </w:r>
      <w:r w:rsidR="002C6C64" w:rsidRPr="00E236F4">
        <w:rPr>
          <w:lang w:val="ru-RU"/>
        </w:rPr>
        <w:t xml:space="preserve">ஆம், நீங்கள் சொல்வது சரிதான்… இந்த முறை நான் </w:t>
      </w:r>
      <w:r>
        <w:rPr>
          <w:lang w:val="ru-RU"/>
        </w:rPr>
        <w:t>எந்த 'மிட்டாய்களையும்'</w:t>
      </w:r>
      <w:r w:rsidR="002C6C64" w:rsidRPr="00E236F4">
        <w:rPr>
          <w:lang w:val="ru-RU"/>
        </w:rPr>
        <w:t xml:space="preserve"> அனுப்பவில்லை </w:t>
      </w:r>
      <w:r w:rsidR="008F333A">
        <w:rPr>
          <w:lang w:val="ru-RU"/>
        </w:rPr>
        <w:t xml:space="preserve">— </w:t>
      </w:r>
      <w:r w:rsidR="002C6C64" w:rsidRPr="00E236F4">
        <w:rPr>
          <w:lang w:val="ru-RU"/>
        </w:rPr>
        <w:t>அதனால், இயல்பாகவே, சகோதரிகளுக்குப் பரிமாற உங்களிடம் எதுவும் இல்லை… ஆனால் நான் உங்களுக்கு என் ஆசீர்வாதத்தை அனுப்பியிருந்தேன்: வழக்கம் போல் அல்ல, மாறாக ஒரு வித்தியாசமான வழியில்.</w:t>
      </w:r>
    </w:p>
    <w:p w14:paraId="65D615B8" w14:textId="181520F4" w:rsidR="00BA44CB" w:rsidRDefault="00BA44CB" w:rsidP="008F333A">
      <w:pPr>
        <w:rPr>
          <w:lang w:val="ru-RU"/>
        </w:rPr>
      </w:pPr>
      <w:r>
        <w:rPr>
          <w:lang w:val="ru-RU"/>
        </w:rPr>
        <w:lastRenderedPageBreak/>
        <w:tab/>
      </w:r>
      <w:r w:rsidR="002C6C64" w:rsidRPr="00E236F4">
        <w:rPr>
          <w:lang w:val="ru-RU"/>
        </w:rPr>
        <w:t>சில நாட்களில், நாங்கள் அனைவரும் அத்தோஸ் புனித மலையில் எங்கள் அன்னையின் நித்திரணப் பெருந்திருவிழாவைக் கொண்டாடும்போது,</w:t>
      </w:r>
      <w:r w:rsidR="00B25A4B">
        <w:rPr>
          <w:rStyle w:val="FootnoteReference"/>
          <w:lang w:val="ru-RU"/>
        </w:rPr>
        <w:footnoteReference w:id="53"/>
      </w:r>
      <w:r w:rsidR="002C6C64" w:rsidRPr="00E236F4">
        <w:rPr>
          <w:lang w:val="ru-RU"/>
        </w:rPr>
        <w:t xml:space="preserve"> நான் மீண்டும் ஒருமுறை அவளிடம் உனக்கு அவளுடைய இனிய அன்பையும் மென்மையான அக்கறையையும் வழங்கும்படி, மேலும் பல தெய்வீக வரங்களைத் தரும்படியும் வேண்டுவேன்.</w:t>
      </w:r>
    </w:p>
    <w:p w14:paraId="7CA156A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எனது ஆன்மீகப் போராட்டத்தில் நான் மீண்டும் மீண்டும் விழும்போது, நான் சோகத்தால் ஆட்கொள்ளப்படுகிறேன்.</w:t>
      </w:r>
    </w:p>
    <w:p w14:paraId="2893382F" w14:textId="272A6144" w:rsidR="00BA44CB" w:rsidRDefault="00BA44CB" w:rsidP="008F333A">
      <w:pPr>
        <w:rPr>
          <w:lang w:val="ru-RU"/>
        </w:rPr>
      </w:pPr>
      <w:r>
        <w:rPr>
          <w:lang w:val="ru-RU"/>
        </w:rPr>
        <w:tab/>
      </w:r>
      <w:r w:rsidR="008F333A">
        <w:rPr>
          <w:lang w:val="ru-RU"/>
        </w:rPr>
        <w:t xml:space="preserve">— </w:t>
      </w:r>
      <w:r w:rsidR="002C6C64" w:rsidRPr="00E236F4">
        <w:rPr>
          <w:lang w:val="ru-RU"/>
        </w:rPr>
        <w:t>'ஓ நல்லவளே, நீயே அனைவரின்</w:t>
      </w:r>
      <w:r w:rsidR="00C90354">
        <w:rPr>
          <w:lang w:val="ru-RU"/>
        </w:rPr>
        <w:t xml:space="preserve"> </w:t>
      </w:r>
      <w:r>
        <w:rPr>
          <w:lang w:val="ru-RU"/>
        </w:rPr>
        <w:t>பரிந்துரையாளள்'</w:t>
      </w:r>
      <w:r w:rsidR="002C6C64" w:rsidRPr="00E236F4">
        <w:rPr>
          <w:lang w:val="ru-RU"/>
        </w:rPr>
        <w:t xml:space="preserve">, 'துயரமடைந்த அனைவரின் </w:t>
      </w:r>
      <w:r>
        <w:rPr>
          <w:lang w:val="ru-RU"/>
        </w:rPr>
        <w:t xml:space="preserve">மகிழ்ச்சியே' </w:t>
      </w:r>
      <w:r w:rsidR="002C6C64" w:rsidRPr="00E236F4">
        <w:rPr>
          <w:lang w:val="ru-RU"/>
        </w:rPr>
        <w:t>என்ற பாடல்களைப் பாடுங்கள்.</w:t>
      </w:r>
      <w:r w:rsidR="00B25A4B">
        <w:rPr>
          <w:rStyle w:val="FootnoteReference"/>
          <w:lang w:val="ru-RU"/>
        </w:rPr>
        <w:footnoteReference w:id="54"/>
      </w:r>
      <w:r w:rsidR="002C6C64" w:rsidRPr="00E236F4">
        <w:rPr>
          <w:lang w:val="ru-RU"/>
        </w:rPr>
        <w:t xml:space="preserve"> இதை ஒரு துறவற விதியாகக் கடைப்பிடியுங்கள், கடவுளின் தாய் உங்களுக்கு உதவுவார். ஏனெனில், மிகவும் புனிதமான தெயோட்டோகோஸ் (கடவுளின் தாய்) நம்மை ஒருபோதும் கைவிடுவதில்லை. அவள் நம்மைத் தன் தோள்களில் சுமக்கிறாள்; நாம் செய்ய வேண்டியதெல்லாம், இதை நாமாகவே விரும்புவதும், கீழ்ப்படியாத குழந்தைகளைப் போல முரண்டு பிடிக்காமல் இருப்பதும்தான்.</w:t>
      </w:r>
    </w:p>
    <w:p w14:paraId="4A69919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கிறிஸ்துவை அவர் அரவணைத்ததைப் போலவே, கடவுளின் தாயும் என்னைத் தம் அரவணைப்பில் எடுத்துக்கொள்ள வேண்டும் என்று நான் விரும்புகிறேன்.</w:t>
      </w:r>
    </w:p>
    <w:p w14:paraId="0F7C9ACD" w14:textId="42F5DD4E" w:rsidR="00BA44CB" w:rsidRDefault="00BA44CB" w:rsidP="008F333A">
      <w:pPr>
        <w:rPr>
          <w:lang w:val="ru-RU"/>
        </w:rPr>
      </w:pPr>
      <w:r>
        <w:rPr>
          <w:lang w:val="ru-RU"/>
        </w:rPr>
        <w:tab/>
      </w:r>
      <w:r w:rsidR="008F333A">
        <w:rPr>
          <w:lang w:val="ru-RU"/>
        </w:rPr>
        <w:t xml:space="preserve">— </w:t>
      </w:r>
      <w:r w:rsidR="002C6C64" w:rsidRPr="00E236F4">
        <w:rPr>
          <w:lang w:val="ru-RU"/>
        </w:rPr>
        <w:t>அவள் உங்களைத் தன் கரங்களில் ஏந்தியதே இல்லையா? அவள் மடியில் ஒருமுறை கூட குழந்தையாக உணர்ந்ததில்லைதானே? நான் அவளருகில் இருக்கும்போது, ஒரு குழந்தையாக உணர்கிறேன். அவள் என் தாய் என்று உணர்கிறேன். நான் அடிக்கடி அவளுடைய திருவுருவத்தின் மீது என்னைச் சாய்த்து, 'கடவுளின் தாயே, உமது அருளின் பாலால் என்னைப் போஷிக்கவும்!</w:t>
      </w:r>
      <w:r>
        <w:rPr>
          <w:lang w:val="ru-RU"/>
        </w:rPr>
        <w:t>'</w:t>
      </w:r>
      <w:r w:rsidR="002C6C64" w:rsidRPr="00E236F4">
        <w:rPr>
          <w:lang w:val="ru-RU"/>
        </w:rPr>
        <w:t xml:space="preserve"> என்று கூறுவேன். தன் தாயின் மடியில் கவலையற்றுப் படுத்து, அவளுடைய மார்பைப் பருகிக்கொண்டு, அவளுடைய மகத்தான அன்பையும் சொல்லொணா மென்மையையும் உணரும் ஒரு குழந்தையைப் போல நான் உணர்கிறேன். அதேபோல, நானும் அருளால் போஷிக்கப்படுகிறேன்.</w:t>
      </w:r>
    </w:p>
    <w:p w14:paraId="7356A88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கடவுளின் தாய் ஏன் சில நேரங்களில் என் கோரிக்கைகளை உடனடியாக நிறைவேற்றுகிறாள், மற்ற நேரங்களில் ஏன் தாமதப்படுத்துகிறாள்?</w:t>
      </w:r>
    </w:p>
    <w:p w14:paraId="5DC1B22A" w14:textId="613BA498" w:rsidR="00BA44CB" w:rsidRDefault="00BA44CB" w:rsidP="008F333A">
      <w:pPr>
        <w:rPr>
          <w:lang w:val="ru-RU"/>
        </w:rPr>
      </w:pPr>
      <w:r>
        <w:rPr>
          <w:lang w:val="ru-RU"/>
        </w:rPr>
        <w:tab/>
      </w:r>
      <w:r w:rsidR="008F333A">
        <w:rPr>
          <w:lang w:val="ru-RU"/>
        </w:rPr>
        <w:t xml:space="preserve">— </w:t>
      </w:r>
      <w:r w:rsidR="002C6C64" w:rsidRPr="00E236F4">
        <w:rPr>
          <w:lang w:val="ru-RU"/>
        </w:rPr>
        <w:t>நாம் மிகுந்த தேவையில் இருக்கும்போது, அவள் நமது பிரார்த்தனைக்கு உடனடியாக பதிலளிக்கிறாள், ஆனால் நாம் அவ்வாறு இல்லாதபோது, நாம் விடாமுயற்சியையும் தைரியத்தையும் வளர்த்துக் கொள்வதற்காக அவள் தனது உதவியை சிறிது காலம் தள்ளிப்போடுகிறாள். நான் ஃபிலோத்தேயோ மடாலயத்தில் வசித்தபோது,</w:t>
      </w:r>
      <w:r w:rsidR="007D1BA6">
        <w:rPr>
          <w:rStyle w:val="FootnoteReference"/>
          <w:lang w:val="ru-RU"/>
        </w:rPr>
        <w:footnoteReference w:id="55"/>
      </w:r>
      <w:r w:rsidR="002C6C64" w:rsidRPr="00E236F4">
        <w:rPr>
          <w:lang w:val="ru-RU"/>
        </w:rPr>
        <w:t xml:space="preserve"> ஒரு நாள், கடவுளின் தாயாரின் நித்திரைத் திருவிழாவின் இரவு முழுவதும் விழித்திருப்புக்குப் பிறகு, புனித சபை உறுப்பினர்களில் ஒருவர் என்னை ஒரு கடிதத்துடன் ஐவெரான் மடாலயத்திற்கு அனுப்பினார். கடிதத்தைச் சேர்ப்பித்த பிறகு, மடாலயத்து படகுத்துறையில் ஒரு முதியவர் கப்பலில் இருந்து இறங்கும்போது அவரைச் சந்தித்து, அவரை ஃபிலோதீயோவுக்குத் திரும்ப அழைத்துச் செல்ல வேண்டியிருந்தது </w:t>
      </w:r>
      <w:r w:rsidR="008F333A">
        <w:rPr>
          <w:lang w:val="ru-RU"/>
        </w:rPr>
        <w:t xml:space="preserve">— </w:t>
      </w:r>
      <w:r w:rsidR="002C6C64" w:rsidRPr="00E236F4">
        <w:rPr>
          <w:lang w:val="ru-RU"/>
        </w:rPr>
        <w:t>இது ஒரு மணிநேர முக்கால் நேரம், ஏற்றத்தில் நடக்க வேண்டியது. தூக்கநிலை நோன்பு அப்போதுதான் முடிந்திருந்தது; நாங்கள் விழிப்புணர்வில் இரவு முழுவதும் தேவாலயத்தில் கழித்திருந்தோம். அந்த ஆண்டு, நான் தூக்கநிலை நோன்பை இரண்டு பகுதிகளாகப் பிரித்தேன்: உருமாற்றம் வரை எதுவும் சாப்பிடாமல் இருந்தேன், உருமாற்றம் அன்று மட்டும் சாப்பிட்டேன் , பின்னர் தூக்கநிலை வரை மீண்டும் எதுவும் சாப்பிடாமல் இருந்தேன். இரவு முழுவதும் நடைபெற்ற ஜெபத்திற்குப் பிறகு, ஓய்வெடுக்கவோ அல்லது குறைந்தபட்சம் சில ரஸ்க்ஸ் கூட என்னுடன் எடுத்துச் செல்ல நினைக்கவோ இல்லாமல், மடாலயத்தை விட்டு நேராகப் புறப்பட்டேன். நான் ஐவர்ஸ்கி மடாலயத்தை அடைந்து, கடிதத்தைக் கொடுத்துவிட்டு, கப்பலுக்காகக் காத்திருக்க கப்பல் துறையில் ஏறினேன். அது பிற்பகல் சுமார் நான்கு மணியளவில் வந்து சேரும் என இருந்தது, ஆனால் தாமதமானது. எனக்கு உடல்நிலை சரியில்லாமல் போகத் தொடங்கியது. ஒரு பக்கத்தில் விறகுக் கட்டைகள் ஒரு குவியலாக இருந்தன, நான் முடிவு செய்தேன்: "நான் கண்ணுக்குத் தெரியாமல் அங்கே சென்று அமர்கிறேன், அப்போதுதான் யாரும் என்னைப் பார்த்து, நான் எப்படி உணர்கிறேன் என்று கேட்க மாட்டார்கள்</w:t>
      </w:r>
      <w:r>
        <w:rPr>
          <w:lang w:val="ru-RU"/>
        </w:rPr>
        <w:t xml:space="preserve">." </w:t>
      </w:r>
      <w:r w:rsidR="002C6C64" w:rsidRPr="00E236F4">
        <w:rPr>
          <w:lang w:val="ru-RU"/>
        </w:rPr>
        <w:t xml:space="preserve">நான் மரக்கட்டைகளின் மீது அமர்ந்தபோது, என் ஜெபமாலையைப் பயன்படுத்தி கடவுளின் தாயிடம், எனக்குச் சிறிது உணவு அனுப்புமாறு வேண்டிப் பிரார்த்தனை செய்ய வேண்டும் என்ற எண்ணம் எனக்கு வந்தது. ஆனால் நான் உடனடியாக அந்த எண்ணத்தை எதிர்த்து, எனக்கு நானே சொல்லிக்கொண்டேன்: </w:t>
      </w:r>
      <w:r>
        <w:rPr>
          <w:lang w:val="ru-RU"/>
        </w:rPr>
        <w:lastRenderedPageBreak/>
        <w:t>"</w:t>
      </w:r>
      <w:r w:rsidR="002C6C64" w:rsidRPr="00E236F4">
        <w:rPr>
          <w:lang w:val="ru-RU"/>
        </w:rPr>
        <w:t>அட முட்டாளே! இது போன்ற சிறு விஷயங்களுக்காக நீ பரமபுனித தெய்வத்தாயைத் தொந்தரவு செய்யப் போகிறாயா?</w:t>
      </w:r>
      <w:r>
        <w:rPr>
          <w:lang w:val="ru-RU"/>
        </w:rPr>
        <w:t xml:space="preserve">" </w:t>
      </w:r>
      <w:r w:rsidR="002C6C64" w:rsidRPr="00E236F4">
        <w:rPr>
          <w:lang w:val="ru-RU"/>
        </w:rPr>
        <w:t xml:space="preserve">அந்தக் கணத்தில், எனக்கு நேர் முன்னால் ஒரு துறவி நிற்பதைக் கண்டேன். அவர் ஒரு வட்டமான ரொட்டி, இரண்டு அத்திப்பழங்கள் மற்றும் ஒரு பெரிய திராட்சைக் கொத்தை கையில் வைத்திருந்தார். </w:t>
      </w:r>
      <w:r>
        <w:rPr>
          <w:lang w:val="ru-RU"/>
        </w:rPr>
        <w:t>"</w:t>
      </w:r>
      <w:r w:rsidR="002C6C64" w:rsidRPr="00E236F4">
        <w:rPr>
          <w:lang w:val="ru-RU"/>
        </w:rPr>
        <w:t>தெய்வத்தாயின் மரியாதைக்காக இதை எடுத்துக்கொள்</w:t>
      </w:r>
      <w:r>
        <w:rPr>
          <w:lang w:val="ru-RU"/>
        </w:rPr>
        <w:t xml:space="preserve">," </w:t>
      </w:r>
      <w:r w:rsidR="008F333A">
        <w:rPr>
          <w:lang w:val="ru-RU"/>
        </w:rPr>
        <w:t xml:space="preserve">என்று </w:t>
      </w:r>
      <w:r w:rsidR="002C6C64" w:rsidRPr="00E236F4">
        <w:rPr>
          <w:lang w:val="ru-RU"/>
        </w:rPr>
        <w:t>அவர் கூறினார்</w:t>
      </w:r>
      <w:r w:rsidR="008F333A">
        <w:rPr>
          <w:lang w:val="ru-RU"/>
        </w:rPr>
        <w:t>,</w:t>
      </w:r>
      <w:r w:rsidR="002C6C64" w:rsidRPr="00E236F4">
        <w:rPr>
          <w:lang w:val="ru-RU"/>
        </w:rPr>
        <w:t xml:space="preserve"> பின்னர்... மறைந்துவிட்டார்! நான் மிகவும் நெகிழ்ந்து, நன்றியுணர்வால் மூச்சுத் திணறியது போல இருந்தேன்! நான் அழத் தொடங்கினேன்; இனி சாப்பிட வேண்டும் என்ற எண்ணமே எனக்கு இல்லை. ஓ ஆண்டவரே! நமக்கு எவ்வளவு அசாதாரணமான கடவுளின் தாய் கிடைத்துள்ளார்! நமது மிகச் சிறிய விஷயங்களுக்காகக் கூடக் கவலைப்படும் ஒருத்தி! அவள் நம்மை எவ்வளவு நேசிக்கிறாள் என்பதை நீங்கள் உணர்கிறீர்களா?!</w:t>
      </w:r>
    </w:p>
    <w:p w14:paraId="14B1F61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மிகவும் புனிதமான கடவுளின் தாய் மக்களுக்கு எவ்வாறு உதவுகிறார் மற்றும் பாதுகாக்கிறார் என்பதை தயவுசெய்து எங்களுக்குச் சொல்லுங்கள்.</w:t>
      </w:r>
    </w:p>
    <w:p w14:paraId="2DBCBA46" w14:textId="1EB0E8A3" w:rsidR="00BA44CB" w:rsidRDefault="00BA44CB" w:rsidP="008F333A">
      <w:pPr>
        <w:rPr>
          <w:lang w:val="ru-RU"/>
        </w:rPr>
      </w:pPr>
      <w:r>
        <w:rPr>
          <w:lang w:val="ru-RU"/>
        </w:rPr>
        <w:tab/>
      </w:r>
      <w:r w:rsidR="008F333A">
        <w:rPr>
          <w:lang w:val="ru-RU"/>
        </w:rPr>
        <w:t xml:space="preserve">— </w:t>
      </w:r>
      <w:r w:rsidR="002C6C64" w:rsidRPr="00E236F4">
        <w:rPr>
          <w:lang w:val="ru-RU"/>
        </w:rPr>
        <w:t>ரஷ்யாவில் நடந்த ஒரு சம்பவத்தைப் பற்றிச் சொல்கிறேன். அங்குள்ள மாகாணங்களில் ஒன்றில், இரயில் பாதையால் பிரிக்கப்பட்டு, இரண்டு மடல்கள் அருகருகே இருந்தன. அதனால், ஒரு மடாலயத்தைச் சேர்ந்த துறவிகள் அண்டை மடாலயத்தில் நடைபெற்ற பாதுகாவலர் திருவிழாவிற்குப் புறப்பட்டனர், அங்கு அவர்கள் ஒயினில் முற்றிலும் மயங்கினர். அவர்கள் திரும்பி வரும்போது, குடித்துவிட்டு, தங்கள் கால்களை அசைக்க முடியாமல், தண்டவாளத்தின் மீது படுத்து குறட்டை விட்டுத் தூங்கினர். அப்போது, கடவுளின் தாய் அருகிலுள்ள நிலையத்தின் நிலையதிபரிடம் தோன்றி அவரிடம் கூறினார்: 'உங்கள் ரயில் என் பன்றிக் குட்டிகளைத் தாக்கப் போகிறது!</w:t>
      </w:r>
      <w:r>
        <w:rPr>
          <w:lang w:val="ru-RU"/>
        </w:rPr>
        <w:t xml:space="preserve">' </w:t>
      </w:r>
      <w:r w:rsidR="008F333A">
        <w:rPr>
          <w:lang w:val="ru-RU"/>
        </w:rPr>
        <w:t xml:space="preserve">— </w:t>
      </w:r>
      <w:r w:rsidR="002C6C64" w:rsidRPr="00E236F4">
        <w:rPr>
          <w:lang w:val="ru-RU"/>
        </w:rPr>
        <w:t>'என்ன முட்டாள்தனம்! எந்தப் பன்றிக் குட்டிகளைப் பற்றிப் பேசுகிறீர்கள்?</w:t>
      </w:r>
      <w:r>
        <w:rPr>
          <w:lang w:val="ru-RU"/>
        </w:rPr>
        <w:t xml:space="preserve">' </w:t>
      </w:r>
      <w:r w:rsidR="008F333A">
        <w:rPr>
          <w:lang w:val="ru-RU"/>
        </w:rPr>
        <w:t xml:space="preserve">என்று </w:t>
      </w:r>
      <w:r w:rsidR="002C6C64" w:rsidRPr="00E236F4">
        <w:rPr>
          <w:lang w:val="ru-RU"/>
        </w:rPr>
        <w:t>நிலையதிபதி அவளைப் புறக்கணித்தார். பின்னர் கடவுளின் தாய் அவருக்கு இரண்டாவது முறையாகத் தோன்றி, கடுமையாக மீண்டும் கூறினார்: 'ஏய்!.. உங்கள் ரயில் என் பன்றிக் குட்டிகளைத் தாக்கப் போகிறது!</w:t>
      </w:r>
      <w:r>
        <w:rPr>
          <w:lang w:val="ru-RU"/>
        </w:rPr>
        <w:t xml:space="preserve">" </w:t>
      </w:r>
      <w:r w:rsidR="008F333A">
        <w:rPr>
          <w:lang w:val="ru-RU"/>
        </w:rPr>
        <w:t xml:space="preserve">— </w:t>
      </w:r>
      <w:r w:rsidR="002C6C64" w:rsidRPr="00E236F4">
        <w:rPr>
          <w:lang w:val="ru-RU"/>
        </w:rPr>
        <w:t>"இந்தப் பன்றிக் குட்டிகள் என்றால் என்ன?</w:t>
      </w:r>
      <w:r w:rsidR="008F333A">
        <w:rPr>
          <w:lang w:val="ru-RU"/>
        </w:rPr>
        <w:t xml:space="preserve">" என்று </w:t>
      </w:r>
      <w:r w:rsidR="002C6C64" w:rsidRPr="00E236F4">
        <w:rPr>
          <w:lang w:val="ru-RU"/>
        </w:rPr>
        <w:t xml:space="preserve">நிலையதிகாரி கவலையுடன் கேட்டார். </w:t>
      </w:r>
      <w:r w:rsidR="008F333A">
        <w:rPr>
          <w:lang w:val="ru-RU"/>
        </w:rPr>
        <w:t>"</w:t>
      </w:r>
      <w:r w:rsidR="002C6C64" w:rsidRPr="00E236F4">
        <w:rPr>
          <w:lang w:val="ru-RU"/>
        </w:rPr>
        <w:t>ஏதேனும் ஒரு பன்றிக்கூட்டம் தண்டவாளத்தில் ஏறிவிட்டதா?</w:t>
      </w:r>
      <w:r>
        <w:rPr>
          <w:lang w:val="ru-RU"/>
        </w:rPr>
        <w:t xml:space="preserve">" </w:t>
      </w:r>
      <w:r w:rsidR="002C6C64" w:rsidRPr="00E236F4">
        <w:rPr>
          <w:lang w:val="ru-RU"/>
        </w:rPr>
        <w:t>அவர் சென்று பார்க்க, ஆச்சரியம் என்னவென்றால்: உண்மையிலேயே குடித்துவிட்டுத் தண்டவாளத்தில் உறங்கிக் கொண்டிருந்த துறவிகள் அங்கே இருந்தனர்! கடைசி நிமிடத்தில், அவர் அவர்களை எழுப்பித் தண்டவாளத்திலிருந்து விரட்டிவிட்டார்; இல்லையென்றால், ஒரு பெரும் விபத்து நடந்திருக்கும்: கடந்து சென்ற ரயில் அவர்களை எல்லாம் நசுக்கியிருக்கும். பாருங்கள், இறைவனின் திருத்தாயார், ஒரு நல்ல தாயைப் போல, தம்முடைய கீழ்ப்படியாத பிள்ளைகளையும் பாதுகாத்து, அவர்களைப் பராமரிக்கிறார்.</w:t>
      </w:r>
    </w:p>
    <w:p w14:paraId="0CA0CF5F" w14:textId="77777777" w:rsidR="00BA44CB" w:rsidRDefault="00BA44CB" w:rsidP="008F333A">
      <w:pPr>
        <w:rPr>
          <w:lang w:val="ru-RU"/>
        </w:rPr>
      </w:pPr>
      <w:r>
        <w:rPr>
          <w:lang w:val="ru-RU"/>
        </w:rPr>
        <w:tab/>
      </w:r>
      <w:r w:rsidR="002C6C64" w:rsidRPr="00E236F4">
        <w:rPr>
          <w:lang w:val="ru-RU"/>
        </w:rPr>
        <w:t>நமது பெரிய அம்மையாரான, கடவுளின் தாயாரின் ஆடையை உங்களால் முடிந்தவரை இறுக்கமாகப் பற்றிக்கொள்ளுங்கள், அப்போதுதான் அவர் உங்களுக்கு உதவ முடியும். மிகவும் புனிதமான கடவுளின் தாய், இவ்வுலகின் மென்மையான மற்றும் அக்கறையுள்ள தாய், உங்களையும் இவ்வுலகம் முழுவதையும் பாதுகாப்பாராக. ஆமென்.</w:t>
      </w:r>
    </w:p>
    <w:p w14:paraId="098D9E70" w14:textId="77777777" w:rsidR="00BA44CB" w:rsidRDefault="00BA44CB" w:rsidP="008F333A">
      <w:pPr>
        <w:rPr>
          <w:lang w:val="ru-RU"/>
        </w:rPr>
      </w:pPr>
    </w:p>
    <w:p w14:paraId="391371EA" w14:textId="10403067" w:rsidR="00BA44CB" w:rsidRDefault="00BA44CB" w:rsidP="008F333A">
      <w:pPr>
        <w:rPr>
          <w:lang w:val="ru-RU"/>
        </w:rPr>
      </w:pPr>
    </w:p>
    <w:p w14:paraId="43A6A6D6" w14:textId="40470948" w:rsidR="00BA44CB" w:rsidRDefault="007D1BA6" w:rsidP="007D1BA6">
      <w:pPr>
        <w:pStyle w:val="Heading3"/>
        <w:rPr>
          <w:lang w:val="ru-RU"/>
        </w:rPr>
      </w:pPr>
      <w:bookmarkStart w:id="102" w:name="_Toc196716776"/>
      <w:bookmarkStart w:id="103" w:name="_Toc242628457"/>
      <w:r w:rsidRPr="00E236F4">
        <w:rPr>
          <w:lang w:val="ru-RU"/>
        </w:rPr>
        <w:t>அத்தியாயம்</w:t>
      </w:r>
      <w:r>
        <w:rPr>
          <w:lang w:val="ru-RU"/>
        </w:rPr>
        <w:t xml:space="preserve"> 2</w:t>
      </w:r>
      <w:r w:rsidR="002C6C64" w:rsidRPr="00E236F4">
        <w:rPr>
          <w:lang w:val="ru-RU"/>
        </w:rPr>
        <w:t xml:space="preserve">. </w:t>
      </w:r>
      <w:r>
        <w:rPr>
          <w:lang w:val="ru-RU"/>
        </w:rPr>
        <w:br/>
      </w:r>
      <w:r w:rsidR="002C6C64" w:rsidRPr="00E236F4">
        <w:rPr>
          <w:lang w:val="ru-RU"/>
        </w:rPr>
        <w:t>காப்பாளர் தேவதையைப் பற்றி</w:t>
      </w:r>
      <w:bookmarkEnd w:id="102"/>
      <w:bookmarkEnd w:id="103"/>
    </w:p>
    <w:p w14:paraId="26E4ED7B" w14:textId="77777777" w:rsidR="00BA44CB" w:rsidRDefault="00BA44CB" w:rsidP="008F333A">
      <w:pPr>
        <w:rPr>
          <w:lang w:val="ru-RU"/>
        </w:rPr>
      </w:pPr>
    </w:p>
    <w:p w14:paraId="7977E843" w14:textId="77777777" w:rsidR="00BA44CB" w:rsidRDefault="002C6C64" w:rsidP="0046557E">
      <w:pPr>
        <w:pStyle w:val="Heading4"/>
        <w:rPr>
          <w:lang w:val="ru-RU"/>
        </w:rPr>
      </w:pPr>
      <w:bookmarkStart w:id="104" w:name="_Toc196716777"/>
      <w:bookmarkStart w:id="105" w:name="_Toc242628458"/>
      <w:r w:rsidRPr="00E236F4">
        <w:rPr>
          <w:lang w:val="ru-RU"/>
        </w:rPr>
        <w:t>காக்கும் தேவதூதர் நமக்கு நெருக்கமானவர்</w:t>
      </w:r>
      <w:bookmarkEnd w:id="104"/>
      <w:bookmarkEnd w:id="105"/>
    </w:p>
    <w:p w14:paraId="7D8EB7B0" w14:textId="37775EAD" w:rsidR="00BA44CB" w:rsidRDefault="002C6C64" w:rsidP="007D1BA6">
      <w:pPr>
        <w:ind w:firstLine="720"/>
        <w:rPr>
          <w:lang w:val="ru-RU"/>
        </w:rPr>
      </w:pPr>
      <w:r w:rsidRPr="00E236F4">
        <w:rPr>
          <w:lang w:val="ru-RU"/>
        </w:rPr>
        <w:t>ஜெரோண்டா, ஒவ்வொரு நபருக்கும் ஒரு பாதுகாவலர் தேவதையா?</w:t>
      </w:r>
    </w:p>
    <w:p w14:paraId="23BF0B62"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புனித ஞானஸ்நான திருவருட்சாதனத்தில், கடவுள் ஒவ்வொரு நபருக்கும் ஒரு பாதுகாவலர் தேவதை கொடுக்கிறார்.</w:t>
      </w:r>
    </w:p>
    <w:p w14:paraId="4F97EE6E" w14:textId="77777777" w:rsidR="00BA44CB" w:rsidRDefault="00BA44CB" w:rsidP="008F333A">
      <w:pPr>
        <w:rPr>
          <w:lang w:val="ru-RU"/>
        </w:rPr>
      </w:pPr>
      <w:r>
        <w:rPr>
          <w:lang w:val="ru-RU"/>
        </w:rPr>
        <w:tab/>
      </w:r>
      <w:r w:rsidR="008F333A">
        <w:rPr>
          <w:lang w:val="ru-RU"/>
        </w:rPr>
        <w:t>—</w:t>
      </w:r>
      <w:r w:rsidR="002C6C64" w:rsidRPr="00E236F4">
        <w:rPr>
          <w:lang w:val="ru-RU"/>
        </w:rPr>
        <w:t xml:space="preserve"> ஞானஸ்நானம் பெறாதவர்களுக்குப் பாதுகாவலர் தேவதை இல்லையா?</w:t>
      </w:r>
    </w:p>
    <w:p w14:paraId="111A4804"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 ஞானஸ்நானம் பெறாதவர்களையும் பாதுகாக்கிறார், ஆனால் அவர்களுக்குப் பாதுகாவலர் தேவதை இல்லை; ஞானஸ்நானம் பெற்றவர்களுக்கு மட்டுமே உண்டு. ஒரு நபர் ஞானஸ்நானம் பெறும்போது பாதுகாவலர் தேவதை அவரைப் பொறுப்பேற்றுக்கொண்டு, அவரது வாழ்நாள் முழுவதும் அவருடன் இருக்கிறார்.</w:t>
      </w:r>
    </w:p>
    <w:p w14:paraId="0A513B9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நமது பாதுகாவலர் தேவதை எப்போதும் நமது அருகில் இருப்பாரா?</w:t>
      </w:r>
    </w:p>
    <w:p w14:paraId="4F868969" w14:textId="77777777" w:rsidR="00BA44CB" w:rsidRDefault="00BA44CB" w:rsidP="008F333A">
      <w:pPr>
        <w:rPr>
          <w:lang w:val="ru-RU"/>
        </w:rPr>
      </w:pPr>
      <w:r>
        <w:rPr>
          <w:lang w:val="ru-RU"/>
        </w:rPr>
        <w:tab/>
      </w:r>
      <w:r w:rsidR="008F333A">
        <w:rPr>
          <w:lang w:val="ru-RU"/>
        </w:rPr>
        <w:t xml:space="preserve">— </w:t>
      </w:r>
      <w:r w:rsidR="002C6C64" w:rsidRPr="00E236F4">
        <w:rPr>
          <w:lang w:val="ru-RU"/>
        </w:rPr>
        <w:t>எப்போதும். அது நமது ஒவ்வொரு அடியையும் கவனித்துக் கொள்கிறது.</w:t>
      </w:r>
    </w:p>
    <w:p w14:paraId="54322149"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அவர் நமக்கு எவ்வளவு நெருக்கமாக இருக்கிறார்?</w:t>
      </w:r>
    </w:p>
    <w:p w14:paraId="5A7D6551"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நமது ஆன்மீக நிலையைப் பொறுத்தது.</w:t>
      </w:r>
    </w:p>
    <w:p w14:paraId="00F7A93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நாம் பாவம் செய்யும்போது, அது நம்மை விட்டு விலகிவிடுமா?</w:t>
      </w:r>
    </w:p>
    <w:p w14:paraId="3641D718"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நாம் பாவம் செய்யும்போது, அவர் நம்மிடமிருந்து விலகுகிறார், ஆனால் நம்மை முற்றிலுமாகக் கைவிடுவதில்லை. நமது பாவ வாழ்க்கையின் மூலம், நாம் சாத்தானுக்கு நம்மேல் </w:t>
      </w:r>
      <w:r w:rsidR="002C6C64" w:rsidRPr="00E236F4">
        <w:rPr>
          <w:lang w:val="ru-RU"/>
        </w:rPr>
        <w:lastRenderedPageBreak/>
        <w:t>அதிகாரம் கொடுக்கும்போது, நமது பாதுகாவலர் தூதர் நம்பிக்கையை இழப்பதில்லை, மாறாக, தொலைவிலிருந்து சோகத்துடன் நம்மைக் கண்காணிக்கிறார்.</w:t>
      </w:r>
    </w:p>
    <w:p w14:paraId="3C2410CB"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ஆனால் அவருடைய இருப்பை நாம் ஏன் உணரவில்லை?</w:t>
      </w:r>
    </w:p>
    <w:p w14:paraId="4895EE93" w14:textId="77777777" w:rsidR="00BA44CB" w:rsidRDefault="00BA44CB" w:rsidP="008F333A">
      <w:pPr>
        <w:rPr>
          <w:lang w:val="ru-RU"/>
        </w:rPr>
      </w:pPr>
      <w:r>
        <w:rPr>
          <w:lang w:val="ru-RU"/>
        </w:rPr>
        <w:tab/>
      </w:r>
      <w:r w:rsidR="008F333A">
        <w:rPr>
          <w:lang w:val="ru-RU"/>
        </w:rPr>
        <w:t xml:space="preserve">— </w:t>
      </w:r>
      <w:r w:rsidR="002C6C64" w:rsidRPr="00E236F4">
        <w:rPr>
          <w:lang w:val="ru-RU"/>
        </w:rPr>
        <w:t>நாம் கடவுளின் பிரசன்னத்தை உணர முடியாத அதே காரணத்திற்காகத்தான். நமது கண்கள் இருளின் மேகத்தால் மூடப்பட்டுள்ளன. மேலும் இந்த மேகம் விலக, அன்பும் தாழ்மையும் தேவை.</w:t>
      </w:r>
    </w:p>
    <w:p w14:paraId="2EEB8234" w14:textId="77777777" w:rsidR="00BA44CB" w:rsidRDefault="00BA44CB" w:rsidP="008F333A">
      <w:pPr>
        <w:rPr>
          <w:lang w:val="ru-RU"/>
        </w:rPr>
      </w:pPr>
      <w:r>
        <w:rPr>
          <w:lang w:val="ru-RU"/>
        </w:rPr>
        <w:tab/>
      </w:r>
      <w:r w:rsidR="002C6C64" w:rsidRPr="00E236F4">
        <w:rPr>
          <w:lang w:val="ru-RU"/>
        </w:rPr>
        <w:t>ஒருவர் கடவுளின் பிரசன்னத்தை உணரும்போது, அதே நேரத்தில் தங்கள் பாதுகாவலர் தேவதையின் பிரசன்னத்தையும் அருகாமையில் உணர்கிறார்கள். அதே நேரத்தில், அவர்களின் அசைவுகள் அமைதியாகவும் மென்மையாகவும், கவனமாக ஆனால் கட்டுப்படுத்தப்படாமலும் ஆகின்றன. இந்த அமைதியும் நிதானமும் அவர்களுக்குத் துன்பத்தை ஏற்படுத்தாது; மாறாக</w:t>
      </w:r>
      <w:r w:rsidR="008F333A">
        <w:rPr>
          <w:lang w:val="ru-RU"/>
        </w:rPr>
        <w:t xml:space="preserve">, </w:t>
      </w:r>
      <w:r w:rsidR="002C6C64" w:rsidRPr="00E236F4">
        <w:rPr>
          <w:lang w:val="ru-RU"/>
        </w:rPr>
        <w:t xml:space="preserve">அவை அவர்களுக்கு அமைதியையும் மகிழ்ச்சியையும் கொண்டுவருகின்றன. அவர்களின் அசைவுகளில் ஆன்மீக சுதந்திரம் வெளிப்படுகிறது. பக்தியும் கவனமும் அவரது இதயத்திற்கு மகிழ்ச்சியைத் தருகின்றன, மேலும் அவர் உணரும் இனிமையை இழக்காமல் இருக்க எப்போதும் கவனமாக இருக்கிறார். அவர் தனது மஞ்சத்தில் அடக்கமாக, மார்பின் குறுக்கே கைகளைக் கட்டிக்கொண்டு படுத்துக்கொள்கிறார். அவர் அடக்கமாகவும் பக்தியுடனும் உறங்குகிறார், மேலும் அமைதியாகவும் நிதானமாகவும் எழுந்திருக்கிறார். யாராவது அவரது கதவைத் தட்டும்போது, அவர் தன்னைச் சீரமைத்துக் கொள்ள அவசரமாக அலைவதில்லை </w:t>
      </w:r>
      <w:r w:rsidR="008F333A">
        <w:rPr>
          <w:lang w:val="ru-RU"/>
        </w:rPr>
        <w:t xml:space="preserve">— </w:t>
      </w:r>
      <w:r w:rsidR="002C6C64" w:rsidRPr="00E236F4">
        <w:rPr>
          <w:lang w:val="ru-RU"/>
        </w:rPr>
        <w:t>அவர் எப்போதும் அப்படியே கச்சிதமாகத் தோற்றமளிக்கிறார். சுருக்கமாகச் சொன்னால், அத்தகைய நபர் தனது பாதுகாவலர் தேவதைக்கு மன வருத்தம் ஏற்படாமல் இருப்பதில் எப்போதும் கவனமாக இருக்கிறார்.</w:t>
      </w:r>
    </w:p>
    <w:p w14:paraId="5BD0EB96" w14:textId="77777777" w:rsidR="00BA44CB" w:rsidRDefault="00BA44CB" w:rsidP="008F333A">
      <w:pPr>
        <w:rPr>
          <w:lang w:val="ru-RU"/>
        </w:rPr>
      </w:pPr>
      <w:r>
        <w:rPr>
          <w:lang w:val="ru-RU"/>
        </w:rPr>
        <w:tab/>
      </w:r>
      <w:r w:rsidR="002C6C64" w:rsidRPr="00E236F4">
        <w:rPr>
          <w:lang w:val="ru-RU"/>
        </w:rPr>
        <w:t>பரலோகப் பாதுகாவலர் தேவதை, இந்தப் பூமியில் தேவதை போன்ற அந்த நபருக்கு நெருக்கமாக இருப்பதால், அவரை நன்கு புரிந்துகொண்டு மகிழ்ச்சியடைகிறார். ஒரு நபர் ஆன்மீக வாழ்க்கை வாழ்ந்து, கீழ்ப்படிதலுள்ள குழந்தையைப் போல நடந்துகொண்டால், அவரது தேவதை துன்பப்படாமல், அவருக்கு நெருக்கமாக இருப்பதில் மகிழ்ச்சியடைகிறது. இறுதியில், மகிழ்ச்சியால் நிறைந்து, அந்த தேவதூதர் மனித ஆன்மாவோடு சேர்ந்து கடவுளிடம் திரும்பிச் செல்வார், ஏனெனில் அந்த ஆன்மா தேவதூதரையும் கடவுளையும் திருப்திப்படுத்தும் செயலைச் செய்துள்ளது. ஆனால், ஒரு பாதுகாவலர் தேவதூதர் பல ஆண்டுகளாக ஒருவரின் ஆன்மாவைக் காப்பாற்றப் போராடி, இறுதியில் வெறுங்கையுடன் கடவுளிடம் திரும்புவது எப்படி இருக்கும் என்று கற்பனை செய்து பாருங்கள்! இந்தக் காரணத்திற்காகவே—அதாவது, பாதுகாவலர் தேவதை ஆற்றிய உழைப்பின் மீதான அன்பினாலும் மரியாதையினாலும்—ஒருவர் பாதாள உலகில் முடிவடைவதைத் தவிர்க்க முயல வேண்டும்.</w:t>
      </w:r>
    </w:p>
    <w:p w14:paraId="60AC2181" w14:textId="77777777" w:rsidR="00BA44CB" w:rsidRDefault="00BA44CB" w:rsidP="008F333A">
      <w:pPr>
        <w:rPr>
          <w:lang w:val="ru-RU"/>
        </w:rPr>
      </w:pPr>
    </w:p>
    <w:p w14:paraId="5923938F" w14:textId="77777777" w:rsidR="00BA44CB" w:rsidRDefault="002C6C64" w:rsidP="0046557E">
      <w:pPr>
        <w:pStyle w:val="Heading4"/>
        <w:rPr>
          <w:lang w:val="ru-RU"/>
        </w:rPr>
      </w:pPr>
      <w:bookmarkStart w:id="106" w:name="_Toc196716778"/>
      <w:bookmarkStart w:id="107" w:name="_Toc242628459"/>
      <w:r w:rsidRPr="00E236F4">
        <w:rPr>
          <w:lang w:val="ru-RU"/>
        </w:rPr>
        <w:t>நமது பாதுகாவலர் தேவதை நம்மைப் பாதுகாக்கிறார்</w:t>
      </w:r>
      <w:bookmarkEnd w:id="106"/>
      <w:bookmarkEnd w:id="107"/>
    </w:p>
    <w:p w14:paraId="29F01064" w14:textId="468E38BD" w:rsidR="00BA44CB" w:rsidRDefault="008F333A" w:rsidP="007D1BA6">
      <w:pPr>
        <w:ind w:firstLine="720"/>
        <w:rPr>
          <w:lang w:val="ru-RU"/>
        </w:rPr>
      </w:pPr>
      <w:r>
        <w:rPr>
          <w:lang w:val="ru-RU"/>
        </w:rPr>
        <w:t xml:space="preserve">— </w:t>
      </w:r>
      <w:r w:rsidR="002C6C64" w:rsidRPr="00E236F4">
        <w:rPr>
          <w:lang w:val="ru-RU"/>
        </w:rPr>
        <w:t>கெரொண்டா, பாதுகாவலர் தேவதை எப்போதும் நமக்கு உதவுகிறதா?</w:t>
      </w:r>
    </w:p>
    <w:p w14:paraId="6EB33DE2"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அவனிடமிருந்து நாம் என்ன உதவி பெறுகிறோம் என்பது நம்மைப் பொறுத்தது. நாம் குறைந்தபட்சம் ஒரு காலையாவது நிலையான தரையில் வைத்திருக்க முயற்சித்தால், நமது பாதுகாவலர் தேவதை நமது அருகில் நின்று, ஆபத்தின் போது நம்மைக் காப்பாற்றக்கூடும். நாம் செய்ய வேண்டியதை நாம் செய்தால், நமது பாதுகாவலர் தேவதை தனது வேலையைச் செய்வார். தேவதூதர்களின் காரணமாகப் பல அற்புதங்கள் நிகழ்ந்துள்ளன. கடைசி நேரத்தில் இளைஞர்கள் பாவத்திலிருந்து அற்புதமாகத் தடுக்கப்பட்ட தருணங்களும், இன்னும் பலவும் நிகழ்ந்துள்ளன.</w:t>
      </w:r>
    </w:p>
    <w:p w14:paraId="425BD4D1" w14:textId="481BEE41" w:rsidR="00BA44CB" w:rsidRDefault="00BA44CB" w:rsidP="008F333A">
      <w:pPr>
        <w:rPr>
          <w:lang w:val="ru-RU"/>
        </w:rPr>
      </w:pPr>
      <w:r>
        <w:rPr>
          <w:lang w:val="ru-RU"/>
        </w:rPr>
        <w:tab/>
      </w:r>
      <w:r w:rsidR="002C6C64" w:rsidRPr="00E236F4">
        <w:rPr>
          <w:lang w:val="ru-RU"/>
        </w:rPr>
        <w:t xml:space="preserve">ஒரு தேவதையிடம் என்ன சக்தி இருக்கிறது என்று உங்களுக்குத் தெரியுமா? அவர் தனது மௌனத்தின் மூலமாகக் கூட ஒரு நபருக்கு உதவுகிறார். ஒருமுறை, நான் ஒரு வழியின்றிச் சிக்கிய நிலையில் இருந்தேன். எல்லா கவலைகளாலும் என் தலை மிகவும் மோசமாக வலித்தது, யாரோ ஒருவர் உளி கொண்டு என் மண்டையோட்டை உடைப்பது போல் இருந்தது </w:t>
      </w:r>
      <w:r w:rsidR="008F333A">
        <w:rPr>
          <w:lang w:val="ru-RU"/>
        </w:rPr>
        <w:t xml:space="preserve">— </w:t>
      </w:r>
      <w:r w:rsidR="002C6C64" w:rsidRPr="00E236F4">
        <w:rPr>
          <w:lang w:val="ru-RU"/>
        </w:rPr>
        <w:t xml:space="preserve">இன்னும் கொஞ்சம் வலித்தால் என் தலை பிளந்துவிடும் போலிருந்தது. என் கண்கள், குறிப்பாக வலது கண், உண்மையிலேயே அதன் குழிდან வெளியே வருவது போல் இருந்தது. அந்த வலி, தாங்க முடியாத வலி! நான் வலியால் துடித்துக் கொண்டு தரையில் புரண்டு கொண்டிருந்தேன். என்ன செய்வதென்று எனக்குத் தெரியவில்லை </w:t>
      </w:r>
      <w:r w:rsidR="008F333A">
        <w:rPr>
          <w:lang w:val="ru-RU"/>
        </w:rPr>
        <w:t xml:space="preserve">— </w:t>
      </w:r>
      <w:r w:rsidR="002C6C64" w:rsidRPr="00E236F4">
        <w:rPr>
          <w:lang w:val="ru-RU"/>
        </w:rPr>
        <w:t xml:space="preserve">குறைந்தபட்சம் ஒரு வழியையாவது காட்டும்படி கடவுளிடம் பிரார்த்தனை செய்து கேட்க மட்டுமே என்னால் முடிந்தது. திடீரென்று, என் வலது தோளுக்கு அருகில் என் பாதுகாவலர் தேவதை நிற்பதைக் கண்டேன். அவர் ஒரு பன்னிரண்டு வயது சிறுவனைப் போல தோற்றமளித்தார் </w:t>
      </w:r>
      <w:r w:rsidR="008F333A">
        <w:rPr>
          <w:lang w:val="ru-RU"/>
        </w:rPr>
        <w:t xml:space="preserve">— </w:t>
      </w:r>
      <w:r w:rsidR="002C6C64" w:rsidRPr="00E236F4">
        <w:rPr>
          <w:lang w:val="ru-RU"/>
        </w:rPr>
        <w:t>மிகவும் அழகான, வட்டமான முகம் மற்றும் பிரம்மாண்டமான கண்களுடன். ஓ, என்னவொரு அழகான முகம் அது! அது உண்மையிலேயே ஒளியை வீசியது! அவனது பிரசன்னத்தால் மட்டுமே</w:t>
      </w:r>
      <w:r w:rsidR="008F333A">
        <w:rPr>
          <w:lang w:val="ru-RU"/>
        </w:rPr>
        <w:t>,</w:t>
      </w:r>
      <w:r w:rsidR="002C6C64" w:rsidRPr="00E236F4">
        <w:rPr>
          <w:lang w:val="ru-RU"/>
        </w:rPr>
        <w:t xml:space="preserve"> வலியும் எல்லா பாரமும் மறைந்துவிட்டன—இது மகிழ்ச்சியால் அல்ல, தெய்வீகக் கருணையின் செயல்பாட்டால் நிகழ்ந்தது. மகிழ்ச்சி வலியை விரட்டாது. ஒரே நேரத்தில் நீங்கள் வலியையும் உணரலாம், மகிழ்ச்சியும் அடையலாம், ஆனால் தெய்வீகக் கருணை—அது முற்றிலும் வேறொரு விஷயம், ஒரு மகத்தான விஷயம்! </w:t>
      </w:r>
      <w:r w:rsidR="002C6C64" w:rsidRPr="00E236F4">
        <w:rPr>
          <w:lang w:val="ru-RU"/>
        </w:rPr>
        <w:lastRenderedPageBreak/>
        <w:t xml:space="preserve">இறைக்கருணை என்பதை விவரிக்க முடியாது. </w:t>
      </w:r>
      <w:r w:rsidR="00C90354">
        <w:rPr>
          <w:lang w:val="ru-RU"/>
        </w:rPr>
        <w:t>"</w:t>
      </w:r>
      <w:r w:rsidR="002C6C64" w:rsidRPr="00E236F4">
        <w:rPr>
          <w:lang w:val="ru-RU"/>
        </w:rPr>
        <w:t>அப்படி என்றால்,</w:t>
      </w:r>
      <w:r w:rsidR="008F333A">
        <w:rPr>
          <w:lang w:val="ru-RU"/>
        </w:rPr>
        <w:t xml:space="preserve">" </w:t>
      </w:r>
      <w:r w:rsidR="002C6C64" w:rsidRPr="00E236F4">
        <w:rPr>
          <w:lang w:val="ru-RU"/>
        </w:rPr>
        <w:t>நான் மீண்டும் கூறினேன்</w:t>
      </w:r>
      <w:r w:rsidR="008F333A">
        <w:rPr>
          <w:lang w:val="ru-RU"/>
        </w:rPr>
        <w:t xml:space="preserve">, </w:t>
      </w:r>
      <w:r w:rsidR="002C6C64" w:rsidRPr="00E236F4">
        <w:rPr>
          <w:lang w:val="ru-RU"/>
        </w:rPr>
        <w:t>"அவர்கள் என் தலையில் ஒரு உளியால் அடிக்காமல், ஒரு சுத்தியலால் அடிக்கட்டும்!</w:t>
      </w:r>
      <w:r>
        <w:rPr>
          <w:lang w:val="ru-RU"/>
        </w:rPr>
        <w:t xml:space="preserve">" </w:t>
      </w:r>
      <w:r w:rsidR="002C6C64" w:rsidRPr="00E236F4">
        <w:rPr>
          <w:lang w:val="ru-RU"/>
        </w:rPr>
        <w:t>அத்தகைய ஒரு நிலைக்காகத் தன் தலையைக் கொடுக்க ஒருவரும் தயங்க மாட்டார். பின்னர் அந்தச் சிக்கலிலிருந்து ஒரு வழி தோன்றியது—அதை மனித சிந்தனையால் ஒருபோதும் கண்டறிய முடியாது.</w:t>
      </w:r>
    </w:p>
    <w:p w14:paraId="280008C0" w14:textId="77777777" w:rsidR="00BA44CB" w:rsidRDefault="00BA44CB" w:rsidP="008F333A">
      <w:pPr>
        <w:rPr>
          <w:lang w:val="ru-RU"/>
        </w:rPr>
      </w:pPr>
      <w:r>
        <w:rPr>
          <w:lang w:val="ru-RU"/>
        </w:rPr>
        <w:tab/>
      </w:r>
      <w:r w:rsidR="008F333A">
        <w:rPr>
          <w:lang w:val="ru-RU"/>
        </w:rPr>
        <w:t>'</w:t>
      </w:r>
      <w:r w:rsidR="002C6C64" w:rsidRPr="00E236F4">
        <w:rPr>
          <w:lang w:val="ru-RU"/>
        </w:rPr>
        <w:t>அவர் உங்களிடம் பேசினாரா, ஜெரோண்டா?</w:t>
      </w:r>
      <w:r w:rsidR="008F333A">
        <w:rPr>
          <w:lang w:val="ru-RU"/>
        </w:rPr>
        <w:t>'</w:t>
      </w:r>
    </w:p>
    <w:p w14:paraId="283BC34D"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அவர் என்னைப் பார்த்தார்.</w:t>
      </w:r>
    </w:p>
    <w:p w14:paraId="6A561A8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ஒருவன் ஒரு தேவதையைப் பார்க்கும்போது, அவன் அதன் உருவத்தைப் பார்க்கிறான். ஆனால் தேவதைகளின் உண்மையான இயல்பு என்ன? மனிதக் கண்கள் தங்களுக்கு முன்னால் உள்ள எதையாவது பௌதீகமான ஒன்றாக உணர்கின்றனவா?</w:t>
      </w:r>
    </w:p>
    <w:p w14:paraId="428EEAD3" w14:textId="77777777" w:rsidR="00BA44CB" w:rsidRDefault="00BA44CB" w:rsidP="008F333A">
      <w:pPr>
        <w:rPr>
          <w:lang w:val="ru-RU"/>
        </w:rPr>
      </w:pPr>
      <w:r>
        <w:rPr>
          <w:lang w:val="ru-RU"/>
        </w:rPr>
        <w:tab/>
      </w:r>
      <w:r w:rsidR="008F333A">
        <w:rPr>
          <w:lang w:val="ru-RU"/>
        </w:rPr>
        <w:t xml:space="preserve">— </w:t>
      </w:r>
      <w:r w:rsidR="002C6C64" w:rsidRPr="00E236F4">
        <w:rPr>
          <w:lang w:val="ru-RU"/>
        </w:rPr>
        <w:t>மிகவும், மிகவும் நுட்பமான ஒன்று…</w:t>
      </w:r>
    </w:p>
    <w:p w14:paraId="7C533965" w14:textId="77777777" w:rsidR="00BA44CB" w:rsidRDefault="00BA44CB" w:rsidP="008F333A">
      <w:pPr>
        <w:rPr>
          <w:lang w:val="ru-RU"/>
        </w:rPr>
      </w:pPr>
      <w:r>
        <w:rPr>
          <w:lang w:val="ru-RU"/>
        </w:rPr>
        <w:tab/>
      </w:r>
      <w:r w:rsidR="002C6C64" w:rsidRPr="00E236F4">
        <w:rPr>
          <w:lang w:val="ru-RU"/>
        </w:rPr>
        <w:t>நமது பாதுகாவலர் தேவதை எப்போதும் நம் அருகில் கண்ணுக்குத் தெரியாமல் இருக்கிறார் என்பதை நாம் ஒருபோதும் மறக்கக்கூடாது. அவர் நம்மைக் கவனித்துப் பாதுகாக்கிறார். ஆனால் நாமும் நமது வாழ்க்கையைக் கட்டுப்பாட்டுடன் வைத்துக்கொண்டு பாவத்தைத் தவிர்க்க வேண்டும்.</w:t>
      </w:r>
    </w:p>
    <w:p w14:paraId="34EC1471" w14:textId="77777777" w:rsidR="00BA44CB" w:rsidRDefault="00BA44CB" w:rsidP="008F333A">
      <w:pPr>
        <w:rPr>
          <w:lang w:val="ru-RU"/>
        </w:rPr>
      </w:pPr>
    </w:p>
    <w:p w14:paraId="24025B05" w14:textId="1FCDCADC" w:rsidR="00BA44CB" w:rsidRDefault="00BA44CB" w:rsidP="008F333A">
      <w:pPr>
        <w:rPr>
          <w:lang w:val="ru-RU"/>
        </w:rPr>
      </w:pPr>
    </w:p>
    <w:p w14:paraId="240441AF" w14:textId="79CFDE17" w:rsidR="00BA44CB" w:rsidRDefault="007D1BA6" w:rsidP="007D1BA6">
      <w:pPr>
        <w:pStyle w:val="Heading3"/>
        <w:rPr>
          <w:lang w:val="ru-RU"/>
        </w:rPr>
      </w:pPr>
      <w:bookmarkStart w:id="108" w:name="_Toc196716779"/>
      <w:bookmarkStart w:id="109" w:name="_Toc242628460"/>
      <w:r w:rsidRPr="00E236F4">
        <w:rPr>
          <w:lang w:val="ru-RU"/>
        </w:rPr>
        <w:t>அத்தியாயம்</w:t>
      </w:r>
      <w:r>
        <w:rPr>
          <w:lang w:val="ru-RU"/>
        </w:rPr>
        <w:t xml:space="preserve"> 3</w:t>
      </w:r>
      <w:r w:rsidR="002C6C64" w:rsidRPr="00E236F4">
        <w:rPr>
          <w:lang w:val="ru-RU"/>
        </w:rPr>
        <w:t xml:space="preserve">. </w:t>
      </w:r>
      <w:r>
        <w:rPr>
          <w:lang w:val="ru-RU"/>
        </w:rPr>
        <w:br/>
      </w:r>
      <w:r w:rsidR="002C6C64" w:rsidRPr="00E236F4">
        <w:rPr>
          <w:lang w:val="ru-RU"/>
        </w:rPr>
        <w:t xml:space="preserve">புனிதர்கள் கடவுளின் அன்புக்குரிய பிள்ளைகள் என்பது </w:t>
      </w:r>
      <w:r w:rsidR="008F333A">
        <w:rPr>
          <w:lang w:val="ru-RU"/>
        </w:rPr>
        <w:t>பற்றி</w:t>
      </w:r>
      <w:bookmarkEnd w:id="108"/>
      <w:bookmarkEnd w:id="109"/>
    </w:p>
    <w:p w14:paraId="2D3E5DA9" w14:textId="77777777" w:rsidR="00BA44CB" w:rsidRDefault="00BA44CB" w:rsidP="008F333A">
      <w:pPr>
        <w:rPr>
          <w:lang w:val="ru-RU"/>
        </w:rPr>
      </w:pPr>
    </w:p>
    <w:p w14:paraId="115FC5BB" w14:textId="1CF07AD7" w:rsidR="00BA44CB" w:rsidRDefault="002C6C64" w:rsidP="0046557E">
      <w:pPr>
        <w:pStyle w:val="Heading4"/>
        <w:rPr>
          <w:lang w:val="ru-RU"/>
        </w:rPr>
      </w:pPr>
      <w:bookmarkStart w:id="110" w:name="_Toc196716780"/>
      <w:bookmarkStart w:id="111" w:name="_Toc242628461"/>
      <w:r w:rsidRPr="00E236F4">
        <w:rPr>
          <w:lang w:val="ru-RU"/>
        </w:rPr>
        <w:t>"ஒரு புனிதரை வணங்குவது என்பது அவரைப் பின்பற்றுவதாகும்</w:t>
      </w:r>
      <w:r w:rsidR="00BA44CB">
        <w:rPr>
          <w:lang w:val="ru-RU"/>
        </w:rPr>
        <w:t>"</w:t>
      </w:r>
      <w:bookmarkEnd w:id="110"/>
      <w:bookmarkEnd w:id="111"/>
    </w:p>
    <w:p w14:paraId="6EABC415" w14:textId="4C9BD5A4" w:rsidR="00BA44CB" w:rsidRDefault="002C6C64" w:rsidP="007D1BA6">
      <w:pPr>
        <w:ind w:firstLine="720"/>
        <w:rPr>
          <w:lang w:val="ru-RU"/>
        </w:rPr>
      </w:pPr>
      <w:r w:rsidRPr="00E236F4">
        <w:rPr>
          <w:lang w:val="ru-RU"/>
        </w:rPr>
        <w:t>ஜெரோண்டா, திருச்சபை அவர்களை நினைவுகூரும் நாளில், புனிதர்கள் தங்களை நோக்கி வேண்டிக்கொள்பவர்களுக்குப் பரிசுகளை வழங்குகிறார்கள் என்று நான் படித்திருக்கிறேன். அது உண்மையா?</w:t>
      </w:r>
    </w:p>
    <w:p w14:paraId="1444E3E4"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அது எப்படி வேறாக இருக்க முடியும்? அவர்களின் திருவிழா நாட்களில், புனிதர்கள் மக்களுக்கு ஆன்மீக இனிப்புகளை வழங்குகிறார்கள்! நாம் நமது வாழ்க்கையால் புனிதர்களை மகிழ்வித்தால், அவர்கள் பதிலுக்கு நமக்கு ஆன்மீக இனிப்புகளை வழங்குகிறார்கள்.</w:t>
      </w:r>
    </w:p>
    <w:p w14:paraId="751AA65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ஒரு குறிப்பிட்ட புனிதரை எப்படி நேசிக்கத் தொடங்குவது?</w:t>
      </w:r>
    </w:p>
    <w:p w14:paraId="2B3C1235" w14:textId="77777777" w:rsidR="00BA44CB" w:rsidRDefault="00BA44CB" w:rsidP="008F333A">
      <w:pPr>
        <w:rPr>
          <w:lang w:val="ru-RU"/>
        </w:rPr>
      </w:pPr>
      <w:r>
        <w:rPr>
          <w:lang w:val="ru-RU"/>
        </w:rPr>
        <w:tab/>
      </w:r>
      <w:r w:rsidR="008F333A">
        <w:rPr>
          <w:lang w:val="ru-RU"/>
        </w:rPr>
        <w:t xml:space="preserve">— </w:t>
      </w:r>
      <w:r w:rsidR="002C6C64" w:rsidRPr="00E236F4">
        <w:rPr>
          <w:lang w:val="ru-RU"/>
        </w:rPr>
        <w:t>எந்தப் புனிதரை நேசிக்க விரும்புகிறாய்?</w:t>
      </w:r>
    </w:p>
    <w:p w14:paraId="6B465CED" w14:textId="77777777" w:rsidR="00BA44CB" w:rsidRDefault="00BA44CB" w:rsidP="008F333A">
      <w:pPr>
        <w:rPr>
          <w:lang w:val="ru-RU"/>
        </w:rPr>
      </w:pPr>
      <w:r>
        <w:rPr>
          <w:lang w:val="ru-RU"/>
        </w:rPr>
        <w:tab/>
      </w:r>
      <w:r w:rsidR="008F333A">
        <w:rPr>
          <w:lang w:val="ru-RU"/>
        </w:rPr>
        <w:t xml:space="preserve">— </w:t>
      </w:r>
      <w:r w:rsidR="002C6C64" w:rsidRPr="00E236F4">
        <w:rPr>
          <w:lang w:val="ru-RU"/>
        </w:rPr>
        <w:t>புனித யோசேப்பும் அன்னமும், புனித பெற்றோர்கள்.</w:t>
      </w:r>
    </w:p>
    <w:p w14:paraId="4185AE1A" w14:textId="77777777" w:rsidR="00BA44CB" w:rsidRDefault="00BA44CB" w:rsidP="008F333A">
      <w:pPr>
        <w:rPr>
          <w:lang w:val="ru-RU"/>
        </w:rPr>
      </w:pPr>
      <w:r>
        <w:rPr>
          <w:lang w:val="ru-RU"/>
        </w:rPr>
        <w:tab/>
      </w:r>
      <w:r w:rsidR="008F333A">
        <w:rPr>
          <w:lang w:val="ru-RU"/>
        </w:rPr>
        <w:t xml:space="preserve">— </w:t>
      </w:r>
      <w:r w:rsidR="002C6C64" w:rsidRPr="00E236F4">
        <w:rPr>
          <w:lang w:val="ru-RU"/>
        </w:rPr>
        <w:t>நாம் ஒன்றை ஒப்புக்கொள்வோம்: நீர் எனக்காகப் புனித பெற்றோரிடம் வேண்டிக்கொள்ளும், அவர்கள் எனக்கு உதவ வேண்டும் என்றும், நான் நீர் அவர்களை நேசிக்க வேண்டும் என்று வேண்டுவேன். மேலும், உங்களால் முடிந்தால், திருச்சபை ஒவ்வொரு நாளும் நினைவுகூரும் புனிதரின் வாழ்க்கையைப் படியுங்கள். இதைச் செய்வதன் மூலம், நீங்கள் எல்லாப் புனிதர்களுடனும் ஆன்மீக ரீதியாக ஒன்றிணைவீர்கள்.</w:t>
      </w:r>
    </w:p>
    <w:p w14:paraId="6E067332" w14:textId="6E8E8AEB" w:rsidR="00BA44CB" w:rsidRDefault="00BA44CB" w:rsidP="008F333A">
      <w:pPr>
        <w:rPr>
          <w:lang w:val="ru-RU"/>
        </w:rPr>
      </w:pPr>
      <w:r>
        <w:rPr>
          <w:lang w:val="ru-RU"/>
        </w:rPr>
        <w:tab/>
      </w:r>
      <w:r w:rsidR="002C6C64" w:rsidRPr="00E236F4">
        <w:rPr>
          <w:lang w:val="ru-RU"/>
        </w:rPr>
        <w:t>இன்று திருநாள் அனுசரிக்கப்படும் அந்த புனிதரின் வாழ்க்கையைப் படிப்பதும்—உண்மையில், பொதுவாக அனைத்துப் புனிதர்களின் வாழ்க்கையைப் படிப்பதும்—மிகுந்த நன்மை பயக்கும். ஏனெனில், அத்தகைய வாசிப்பு ஆன்மாவை இதமாக்கி, புனிதர்களைப் பின்பற்றத் தூண்டுகிறது. அப்போது ஒருவர் தனது 'முடிவில்லாத கசப்பான விதி</w:t>
      </w:r>
      <w:r>
        <w:rPr>
          <w:lang w:val="ru-RU"/>
        </w:rPr>
        <w:t>'</w:t>
      </w:r>
      <w:r w:rsidR="002C6C64" w:rsidRPr="00E236F4">
        <w:rPr>
          <w:lang w:val="ru-RU"/>
        </w:rPr>
        <w:t xml:space="preserve"> பற்றிப் புலம்புவதை நிறுத்தி, தைரியத்துடன் முன்னேறுகிறார். புனிதர்களின் வாழ்க்கை ஆன்மாவின் தைரியத்தை வலுப்படுத்துகிறது; அது ஒருவரின் வீரமரணத்திற்கான ஆயத்தத்தையும் அதிகரிக்கக்கூடும்.</w:t>
      </w:r>
    </w:p>
    <w:p w14:paraId="7B14D39F"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 பெயரைக் கொண்ட புனிதர்கள் ஏன் சில சமயங்களில் ஒரே மாதிரியான துன்பங்களை அனுபவிக்கிறார்கள்?</w:t>
      </w:r>
    </w:p>
    <w:p w14:paraId="662BAC2B" w14:textId="77777777" w:rsidR="00BA44CB" w:rsidRDefault="00BA44CB" w:rsidP="008F333A">
      <w:pPr>
        <w:rPr>
          <w:lang w:val="ru-RU"/>
        </w:rPr>
      </w:pPr>
      <w:r>
        <w:rPr>
          <w:lang w:val="ru-RU"/>
        </w:rPr>
        <w:tab/>
      </w:r>
      <w:r w:rsidR="008F333A">
        <w:rPr>
          <w:lang w:val="ru-RU"/>
        </w:rPr>
        <w:t xml:space="preserve">— </w:t>
      </w:r>
      <w:r w:rsidR="002C6C64" w:rsidRPr="00E236F4">
        <w:rPr>
          <w:lang w:val="ru-RU"/>
        </w:rPr>
        <w:t>உன் பெயர் என்ன?</w:t>
      </w:r>
    </w:p>
    <w:p w14:paraId="0F9E7C01" w14:textId="77777777" w:rsidR="00BA44CB" w:rsidRDefault="00BA44CB" w:rsidP="008F333A">
      <w:pPr>
        <w:rPr>
          <w:lang w:val="ru-RU"/>
        </w:rPr>
      </w:pPr>
      <w:r>
        <w:rPr>
          <w:lang w:val="ru-RU"/>
        </w:rPr>
        <w:tab/>
      </w:r>
      <w:r w:rsidR="008F333A">
        <w:rPr>
          <w:lang w:val="ru-RU"/>
        </w:rPr>
        <w:t xml:space="preserve">— </w:t>
      </w:r>
      <w:r w:rsidR="002C6C64" w:rsidRPr="00E236F4">
        <w:rPr>
          <w:lang w:val="ru-RU"/>
        </w:rPr>
        <w:t>மரியா.</w:t>
      </w:r>
    </w:p>
    <w:p w14:paraId="6E251BF9"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எந்த புனித மரியாள் பெயரால்?</w:t>
      </w:r>
    </w:p>
    <w:p w14:paraId="13158FDD" w14:textId="77777777" w:rsidR="00BA44CB" w:rsidRDefault="00BA44CB" w:rsidP="008F333A">
      <w:pPr>
        <w:rPr>
          <w:lang w:val="ru-RU"/>
        </w:rPr>
      </w:pPr>
      <w:r>
        <w:rPr>
          <w:lang w:val="ru-RU"/>
        </w:rPr>
        <w:tab/>
      </w:r>
      <w:r w:rsidR="008F333A">
        <w:rPr>
          <w:lang w:val="ru-RU"/>
        </w:rPr>
        <w:t xml:space="preserve">— </w:t>
      </w:r>
      <w:r w:rsidR="002C6C64" w:rsidRPr="00E236F4">
        <w:rPr>
          <w:lang w:val="ru-RU"/>
        </w:rPr>
        <w:t>எகிப்தின் புனித மரியாள் நினைவாக, ஜெரோண்டா.</w:t>
      </w:r>
    </w:p>
    <w:p w14:paraId="50CAA3E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எகிப்தின் புனித மரியாள் சித்திரவதைக்கு உள்ளாகாதது உங்கள் அதிர்ஷ்டம். ஆனால் உண்மையாக, புனித மரியாள் மிக உயர்ந்த துறவுச் செயல்களைச் செய்தார், எனவே அவருடைய முன்மாதிரியைப் பின்பற்றுங்கள், அப்போது உங்கள் மரணத்திற்குப் பிறகு உங்கள் வாழ்க்கை அவளுடையதைப் போலவே இருக்கும். ஆசீர்வதிக்கப்பட்ட ஆன்மாவே, நீங்கள் கேட்கும் புனிதர்கள் </w:t>
      </w:r>
      <w:r w:rsidR="002C6C64" w:rsidRPr="00E236F4">
        <w:rPr>
          <w:lang w:val="ru-RU"/>
        </w:rPr>
        <w:lastRenderedPageBreak/>
        <w:t xml:space="preserve">தங்கள் புனிதப் பெயராளர்களை மதித்து, அவர்களைப் போலவே இருக்க முயன்றார்கள் </w:t>
      </w:r>
      <w:r w:rsidR="008F333A">
        <w:rPr>
          <w:lang w:val="ru-RU"/>
        </w:rPr>
        <w:t xml:space="preserve">— </w:t>
      </w:r>
      <w:r w:rsidR="002C6C64" w:rsidRPr="00E236F4">
        <w:rPr>
          <w:lang w:val="ru-RU"/>
        </w:rPr>
        <w:t>அதனால் அவர்களும் அவர்களைப் போன்ற செயல்களைச் செய்தார்கள்.</w:t>
      </w:r>
    </w:p>
    <w:p w14:paraId="26B52EE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ஒரு புனிதருடன் நண்பராக எப்படி ஆக முடியும்?</w:t>
      </w:r>
    </w:p>
    <w:p w14:paraId="38E132B3" w14:textId="4FAFF1CC" w:rsidR="00BA44CB" w:rsidRDefault="00BA44CB" w:rsidP="008F333A">
      <w:pPr>
        <w:rPr>
          <w:lang w:val="ru-RU"/>
        </w:rPr>
      </w:pPr>
      <w:r>
        <w:rPr>
          <w:lang w:val="ru-RU"/>
        </w:rPr>
        <w:tab/>
      </w:r>
      <w:r w:rsidR="007D1BA6">
        <w:rPr>
          <w:rStyle w:val="FootnoteReference"/>
          <w:lang w:val="ru-RU"/>
        </w:rPr>
        <w:footnoteReference w:id="56"/>
      </w:r>
      <w:r w:rsidR="008F333A">
        <w:rPr>
          <w:lang w:val="ru-RU"/>
        </w:rPr>
        <w:t xml:space="preserve">— </w:t>
      </w:r>
      <w:r w:rsidR="002C6C64" w:rsidRPr="00E236F4">
        <w:rPr>
          <w:lang w:val="ru-RU"/>
        </w:rPr>
        <w:t>ஒருவர் அவருடன் உறவு கொண்டாட வேண்டும். 'ஒரு புனிதரை வழிபடுவது என்பது அவரைப் பின்பற்றுவதாகும்</w:t>
      </w:r>
      <w:r w:rsidR="007D1BA6">
        <w:rPr>
          <w:lang w:val="ru-RU"/>
        </w:rPr>
        <w:t>,</w:t>
      </w:r>
      <w:r>
        <w:rPr>
          <w:lang w:val="ru-RU"/>
        </w:rPr>
        <w:t xml:space="preserve">' </w:t>
      </w:r>
      <w:r w:rsidR="002C6C64" w:rsidRPr="00E236F4">
        <w:rPr>
          <w:lang w:val="ru-RU"/>
        </w:rPr>
        <w:t>என்கிறார் புனித பேசில் மகான்.</w:t>
      </w:r>
    </w:p>
    <w:p w14:paraId="3144594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ஒரு பெரிய புனிதரின் பெயரைச் சுமந்தாலும், என் வாழ்வில் அவளுக்குரியவாறு வாழாததால் என் மனசாட்சி என்னைக் குத்துகிறது.</w:t>
      </w:r>
    </w:p>
    <w:p w14:paraId="6ED37D47"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உங்கள் புனிதையைப் பின்பற்ற முயற்சி செய்யுங்கள். புனித சின்க்லெடிகாவுக்கு உலகில் உள்ள அனைத்தும் தெரிந்திருந்தது, இப்போது அவள் தூரங்களைக் கடந்து உலகம் முழுவதிலும் உள்ள மக்களுக்கு உதவுகிறாள். உங்களைப் பற்றி என்ன? நீங்கள் அவளுடன் நண்பரா, இல்லையா? இறைப்பொருள்களின் ஆழங்களை நீங்கள் உணர்வதற்காக, உங்கள் மனதைத் தூய்மைப்படுத்தவும், செம்மைப்படுத்தவும் அவளிடம் கேட்பதை நினைவில் கொள்கிறீர்களா? பாருங்கள் சகோதரி, அது அப்படித்தான்: சில பெயர்கள் அதிகப் பொறுப்புகளைக் கொண்டு வருகின்றன. எப்படியாயினும், உங்கள் புனிதர் உங்களை நேசிக்கிறார் என்பதை அறிந்து கொள்ளுங்கள். அவள் உங்களுக்கு உதவக் கேளுங்கள்; உங்கள் செபங்களில் இதை வற்புறுத்துங்கள்.</w:t>
      </w:r>
    </w:p>
    <w:p w14:paraId="565FA291" w14:textId="0ED9FF3D" w:rsidR="00BA44CB" w:rsidRDefault="00BA44CB" w:rsidP="008F333A">
      <w:pPr>
        <w:rPr>
          <w:lang w:val="ru-RU"/>
        </w:rPr>
      </w:pPr>
      <w:r>
        <w:rPr>
          <w:lang w:val="ru-RU"/>
        </w:rPr>
        <w:tab/>
      </w:r>
      <w:r w:rsidR="002C6C64" w:rsidRPr="00E236F4">
        <w:rPr>
          <w:lang w:val="ru-RU"/>
        </w:rPr>
        <w:t xml:space="preserve">சமீபகாலமாக நான் மிகவும் சோம்பேறியாகிவிட்டேன்... புனிதர்கள் எனக்குக் கொடுக்கும் பிச்சையையே நம்பி வாழ்கிறேன் </w:t>
      </w:r>
      <w:r w:rsidR="008F333A">
        <w:rPr>
          <w:lang w:val="ru-RU"/>
        </w:rPr>
        <w:t xml:space="preserve">— </w:t>
      </w:r>
      <w:r w:rsidR="002C6C64" w:rsidRPr="00E236F4">
        <w:rPr>
          <w:lang w:val="ru-RU"/>
        </w:rPr>
        <w:t>ஒரு பிச்சைக்காரனைப் போல, நான் அவர்களை இதைத் தொடர்ந்து கேட்டுக்கொண்டே இருப்பது மட்டுமே நான் செய்யும் வேலை... மேலும் பொதுவாக</w:t>
      </w:r>
      <w:r w:rsidR="008F333A">
        <w:rPr>
          <w:lang w:val="ru-RU"/>
        </w:rPr>
        <w:t xml:space="preserve">, — </w:t>
      </w:r>
      <w:r w:rsidR="002C6C64" w:rsidRPr="00E236F4">
        <w:rPr>
          <w:lang w:val="ru-RU"/>
        </w:rPr>
        <w:t xml:space="preserve">நான் புனிதர்களிடம் மட்டுமல்ல, எல்லா மக்களிடமும் எனக்காகப் பிரார்த்தனை செய்யுமாறு கேட்கிறேன். மேலும் புனிதர்கள், தங்கள் பெரும் அன்பினால், எனக்குக் காணிக்கை அளிக்கிறார்கள் </w:t>
      </w:r>
      <w:r w:rsidR="008F333A">
        <w:rPr>
          <w:lang w:val="ru-RU"/>
        </w:rPr>
        <w:t xml:space="preserve">— </w:t>
      </w:r>
      <w:r w:rsidR="002C6C64" w:rsidRPr="00E236F4">
        <w:rPr>
          <w:lang w:val="ru-RU"/>
        </w:rPr>
        <w:t>தங்கள் பரலோக ரொட்டியிலிருந்தும் பரலோக தேனிலிருந்தும்.</w:t>
      </w:r>
      <w:r w:rsidR="00B0346B">
        <w:rPr>
          <w:rStyle w:val="FootnoteReference"/>
          <w:lang w:val="ru-RU"/>
        </w:rPr>
        <w:footnoteReference w:id="57"/>
      </w:r>
    </w:p>
    <w:p w14:paraId="65974A3F" w14:textId="77777777" w:rsidR="00BA44CB" w:rsidRDefault="00BA44CB" w:rsidP="008F333A">
      <w:pPr>
        <w:rPr>
          <w:lang w:val="ru-RU"/>
        </w:rPr>
      </w:pPr>
    </w:p>
    <w:p w14:paraId="72150EC6" w14:textId="77777777" w:rsidR="00BA44CB" w:rsidRDefault="002C6C64" w:rsidP="0046557E">
      <w:pPr>
        <w:pStyle w:val="Heading4"/>
        <w:rPr>
          <w:lang w:val="ru-RU"/>
        </w:rPr>
      </w:pPr>
      <w:bookmarkStart w:id="112" w:name="_Toc196716781"/>
      <w:bookmarkStart w:id="113" w:name="_Toc242628462"/>
      <w:r w:rsidRPr="00E236F4">
        <w:rPr>
          <w:lang w:val="ru-RU"/>
        </w:rPr>
        <w:t>புனித நினைவுச்சின்னங்களின் நறுமணம்</w:t>
      </w:r>
      <w:bookmarkEnd w:id="112"/>
      <w:bookmarkEnd w:id="113"/>
    </w:p>
    <w:p w14:paraId="6FAC5100" w14:textId="3D6F3270" w:rsidR="00BA44CB" w:rsidRDefault="008F333A" w:rsidP="00A529F7">
      <w:pPr>
        <w:ind w:firstLine="720"/>
        <w:rPr>
          <w:lang w:val="ru-RU"/>
        </w:rPr>
      </w:pPr>
      <w:r>
        <w:rPr>
          <w:lang w:val="ru-RU"/>
        </w:rPr>
        <w:t xml:space="preserve">— </w:t>
      </w:r>
      <w:r w:rsidR="002C6C64" w:rsidRPr="00E236F4">
        <w:rPr>
          <w:lang w:val="ru-RU"/>
        </w:rPr>
        <w:t>கெரோண்டா, உங்களுக்குத் தெரியுமா, காபடோசியாவின் புனித அர்செனியஸின் புனிதத் தலை, அவரது திருநாள் அன்று மிகவும் வீரியமான நறுமணத்தை வெளிப்படுத்தியது!</w:t>
      </w:r>
    </w:p>
    <w:p w14:paraId="641500A8"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அது ஏன் நறுமணத்தை வெளிப்படுத்தக்கூடாது? ஒரு புனிதரால் தன் திருவிழா நாளில் தன் விருந்தினர்களுக்கு ஒரு ஆன்மீக விருந்தைத் தயாரிக்க முடியாதா?</w:t>
      </w:r>
    </w:p>
    <w:p w14:paraId="30774A6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அப்படியென்றால், புனித நினைவுச்சின்னங்கள் ஏன் தொடர்ந்து நறுமணத்தை வெளிப்படுத்தவில்லை?</w:t>
      </w:r>
    </w:p>
    <w:p w14:paraId="6B75ABF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எல்லா சூழ்நிலைகளுக்கும் பொருந்தக்கூடிய ஒரே ஒரு விதி இருக்க முடியாது. உதாரணமாக, ஒரு பெரிய பாவி புனிதப் பொருட்களை வழிபடலாம், மேலும் அவர் கடவுளிடம் திரும்பி மனந்திரும்ப உதவும் பொருட்டு அவை நறுமணத்தை வெளிப்படுத்தத் தொடங்கலாம். அல்லது, மாறாக, ஒரு நல்லொழுக்கமுள்ளவர் புனிதப் பொருட்களை வழிபடலாம், ஆனாலும் அவை நறுமணத்தை வெளிப்படுத்தாமல் இருக்கலாம் </w:t>
      </w:r>
      <w:r w:rsidR="008F333A">
        <w:rPr>
          <w:lang w:val="ru-RU"/>
        </w:rPr>
        <w:t xml:space="preserve">— </w:t>
      </w:r>
      <w:r w:rsidR="002C6C64" w:rsidRPr="00E236F4">
        <w:rPr>
          <w:lang w:val="ru-RU"/>
        </w:rPr>
        <w:t>அது அவரைப் பெருமைக்கு ஆளாகச் செய்யாமல் இருப்பதற்காக. மேலும் சில சமயங்களில்</w:t>
      </w:r>
      <w:r w:rsidR="008F333A">
        <w:rPr>
          <w:lang w:val="ru-RU"/>
        </w:rPr>
        <w:t xml:space="preserve">, </w:t>
      </w:r>
      <w:r w:rsidR="002C6C64" w:rsidRPr="00E236F4">
        <w:rPr>
          <w:lang w:val="ru-RU"/>
        </w:rPr>
        <w:t>ஒரு புனிதரின் ஆன்மீகப் பரிசாக</w:t>
      </w:r>
      <w:r w:rsidR="008F333A">
        <w:rPr>
          <w:lang w:val="ru-RU"/>
        </w:rPr>
        <w:t>,</w:t>
      </w:r>
      <w:r w:rsidR="002C6C64" w:rsidRPr="00E236F4">
        <w:rPr>
          <w:lang w:val="ru-RU"/>
        </w:rPr>
        <w:t xml:space="preserve"> அவை ஒரு நல்லொழுக்கமுள்ள நபரின் முன்னிலையிலும் நறுமணத்தை வெளிப்படுத்தக்கூடும். ஒவ்வொரு நிகழ்வும் தனித்துவமானது.</w:t>
      </w:r>
    </w:p>
    <w:p w14:paraId="6786F6BA"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புனிதர்களின் புனிதப் பொருட்கள் நறுமணத்தை வெளியிடுவதை சிலர் சந்தேகிக்கின்றனர்.</w:t>
      </w:r>
    </w:p>
    <w:p w14:paraId="5F939D1D" w14:textId="0A1E504D" w:rsidR="00BA44CB" w:rsidRDefault="00BA44CB" w:rsidP="008F333A">
      <w:pPr>
        <w:rPr>
          <w:lang w:val="ru-RU"/>
        </w:rPr>
      </w:pPr>
      <w:r>
        <w:rPr>
          <w:lang w:val="ru-RU"/>
        </w:rPr>
        <w:tab/>
      </w:r>
      <w:r w:rsidR="008F333A">
        <w:rPr>
          <w:lang w:val="ru-RU"/>
        </w:rPr>
        <w:t xml:space="preserve">— </w:t>
      </w:r>
      <w:r w:rsidR="002C6C64" w:rsidRPr="00E236F4">
        <w:rPr>
          <w:lang w:val="ru-RU"/>
        </w:rPr>
        <w:t xml:space="preserve">இது பகுத்தறிவுவாத அணுகுமுறையின் விளைவாகும். புனிதர்களின் புனிதப் பொருட்களில் தெய்வீக அருள் உள்ளது. அத்தோஸ் மலையில், புனிதப் பொருட்களே அல்ல, பனகுடா அருகே உள்ள ஒரு இடம் மட்டுமே நறுமணத்தை வெளியிடுகிறது </w:t>
      </w:r>
      <w:r w:rsidR="008F333A">
        <w:rPr>
          <w:lang w:val="ru-RU"/>
        </w:rPr>
        <w:t>—</w:t>
      </w:r>
      <w:r w:rsidR="002C6C64" w:rsidRPr="00E236F4">
        <w:rPr>
          <w:lang w:val="ru-RU"/>
        </w:rPr>
        <w:t xml:space="preserve"> அதுவும் குளிர்காலத்தில் கூட. மேலும், நான் வசித்திருந்த கடுனகியில்</w:t>
      </w:r>
      <w:r w:rsidR="00A529F7">
        <w:rPr>
          <w:lang w:val="ru-RU"/>
        </w:rPr>
        <w:t xml:space="preserve">, </w:t>
      </w:r>
      <w:r w:rsidR="002C6C64" w:rsidRPr="00E236F4">
        <w:rPr>
          <w:lang w:val="ru-RU"/>
        </w:rPr>
        <w:t>புனித பசிலின் குகைக்கு அருகில்,</w:t>
      </w:r>
      <w:r w:rsidR="00A529F7">
        <w:rPr>
          <w:rStyle w:val="FootnoteReference"/>
          <w:lang w:val="ru-RU"/>
        </w:rPr>
        <w:footnoteReference w:id="58"/>
      </w:r>
      <w:r w:rsidR="002C6C64" w:rsidRPr="00E236F4">
        <w:rPr>
          <w:lang w:val="ru-RU"/>
        </w:rPr>
        <w:t xml:space="preserve"> ஒரு இடத்திலிருந்து நறுமணம் வீசியது. இப்போது அங்கு ஒரு குகையைக் கூடக் காண முடியாது; சிதைவுகள் மட்டுமே எஞ்சியுள்ளன. இந்தச் சிதைவுகளுக்கு அருகில் ஏராளமான புனிதப் </w:t>
      </w:r>
      <w:r w:rsidR="002C6C64" w:rsidRPr="00E236F4">
        <w:rPr>
          <w:lang w:val="ru-RU"/>
        </w:rPr>
        <w:lastRenderedPageBreak/>
        <w:t>பொருட்கள் மறைத்து வைக்கப்பட்டிருக்கலாம்! மேலும், கடவுள் எப்போது இந்தப் புனிதப் பொருட்களை மக்களுக்கு வெளிப்படுத்துவார் என்று யாருக்குத் தெரியும்?</w:t>
      </w:r>
    </w:p>
    <w:p w14:paraId="28B4EB1B" w14:textId="77777777" w:rsidR="00BA44CB" w:rsidRDefault="00BA44CB" w:rsidP="008F333A">
      <w:pPr>
        <w:rPr>
          <w:lang w:val="ru-RU"/>
        </w:rPr>
      </w:pPr>
    </w:p>
    <w:p w14:paraId="4D039ACC" w14:textId="77777777" w:rsidR="00BA44CB" w:rsidRDefault="002C6C64" w:rsidP="0046557E">
      <w:pPr>
        <w:pStyle w:val="Heading4"/>
        <w:rPr>
          <w:lang w:val="ru-RU"/>
        </w:rPr>
      </w:pPr>
      <w:bookmarkStart w:id="114" w:name="_Toc196716782"/>
      <w:bookmarkStart w:id="115" w:name="_Toc242628463"/>
      <w:r w:rsidRPr="00E236F4">
        <w:rPr>
          <w:lang w:val="ru-RU"/>
        </w:rPr>
        <w:t>நாம் புனிதர்களைப் பக்திతో அணுகுவோம்</w:t>
      </w:r>
      <w:bookmarkEnd w:id="114"/>
      <w:bookmarkEnd w:id="115"/>
    </w:p>
    <w:p w14:paraId="585001EE" w14:textId="3FAC3896" w:rsidR="00BA44CB" w:rsidRDefault="008F333A" w:rsidP="00A529F7">
      <w:pPr>
        <w:ind w:firstLine="720"/>
        <w:rPr>
          <w:lang w:val="ru-RU"/>
        </w:rPr>
      </w:pPr>
      <w:r>
        <w:rPr>
          <w:lang w:val="ru-RU"/>
        </w:rPr>
        <w:t xml:space="preserve">— </w:t>
      </w:r>
      <w:r w:rsidR="002C6C64" w:rsidRPr="00E236F4">
        <w:rPr>
          <w:lang w:val="ru-RU"/>
        </w:rPr>
        <w:t>ஜெரோண்டா, நான் கேட்கலாமா, ஈசாக்கின் ஒரு பகுதியை எனக்கு விளக்க விரும்புகிறேன்.</w:t>
      </w:r>
    </w:p>
    <w:p w14:paraId="427D6744" w14:textId="18B1AFEE" w:rsidR="00BA44CB" w:rsidRDefault="00BA44CB" w:rsidP="008F333A">
      <w:pPr>
        <w:rPr>
          <w:lang w:val="ru-RU"/>
        </w:rPr>
      </w:pPr>
      <w:r>
        <w:rPr>
          <w:lang w:val="ru-RU"/>
        </w:rPr>
        <w:tab/>
      </w:r>
      <w:r w:rsidR="008F333A">
        <w:rPr>
          <w:lang w:val="ru-RU"/>
        </w:rPr>
        <w:t xml:space="preserve">— </w:t>
      </w:r>
      <w:r w:rsidR="002C6C64" w:rsidRPr="00E236F4">
        <w:rPr>
          <w:lang w:val="ru-RU"/>
        </w:rPr>
        <w:t xml:space="preserve">'இசாக்கிடமிருந்து ஒரு </w:t>
      </w:r>
      <w:r>
        <w:rPr>
          <w:lang w:val="ru-RU"/>
        </w:rPr>
        <w:t>இடம்'</w:t>
      </w:r>
      <w:r w:rsidR="002C6C64" w:rsidRPr="00E236F4">
        <w:rPr>
          <w:lang w:val="ru-RU"/>
        </w:rPr>
        <w:t xml:space="preserve"> என்றால் என்ன அர்த்தம்?! எந்த இசாக்கு? கப்ஸாலாவின் தந்தை இசாக்கா? 'புனித அப்பா இசாக்கிடமிருந்து'—அப்படித்தான் நீங்கள் சொல்ல வேண்டும்! கப்ஸாலாவின் தந்தை இசாக்கைப் பற்றிப் பேசும்போதும் கூட, நாங்கள் அவரை 'தந்தை </w:t>
      </w:r>
      <w:r>
        <w:rPr>
          <w:lang w:val="ru-RU"/>
        </w:rPr>
        <w:t xml:space="preserve">இசாக்' </w:t>
      </w:r>
      <w:r w:rsidR="002C6C64" w:rsidRPr="00E236F4">
        <w:rPr>
          <w:lang w:val="ru-RU"/>
        </w:rPr>
        <w:t>என்றுதான் அழைக்கிறோம்</w:t>
      </w:r>
      <w:r>
        <w:rPr>
          <w:lang w:val="ru-RU"/>
        </w:rPr>
        <w:t>.</w:t>
      </w:r>
      <w:r w:rsidR="002C6C64" w:rsidRPr="00E236F4">
        <w:rPr>
          <w:lang w:val="ru-RU"/>
        </w:rPr>
        <w:t xml:space="preserve"> மேலும், நாம் புனிதர்களை அவர்களின் முதல் பெயர்களைக் கொண்டு மட்டும் அழைக்க வேண்டுமா? அது முற்றிலும் சாத்தியமற்றது. உதாரணமாக, நீங்கள் மாபெரும் வீரமரணமடைந்த புனித ஜார்ஜிடம், 'கேள், ஜார்ஜ், எனக்கு இதையும் அதையும் </w:t>
      </w:r>
      <w:r>
        <w:rPr>
          <w:lang w:val="ru-RU"/>
        </w:rPr>
        <w:t xml:space="preserve">செய்' </w:t>
      </w:r>
      <w:r w:rsidR="002C6C64" w:rsidRPr="00E236F4">
        <w:rPr>
          <w:lang w:val="ru-RU"/>
        </w:rPr>
        <w:t>என்று பிரார்த்தனை செய்ய முடியாது. அது ஒரு கர்வத்தின் அடையாளம். காபடோசியாவின் புனித அர்சேனியஸின் (</w:t>
      </w:r>
      <w:r w:rsidR="00A529F7">
        <w:rPr>
          <w:rStyle w:val="FootnoteReference"/>
          <w:lang w:val="ru-RU"/>
        </w:rPr>
        <w:footnoteReference w:id="59"/>
      </w:r>
      <w:r w:rsidR="002C6C64" w:rsidRPr="00E236F4">
        <w:rPr>
          <w:lang w:val="ru-RU"/>
        </w:rPr>
        <w:t xml:space="preserve"> ) புனித நினைவுப் பொருட்களின் ஒரு சிறிய துண்டை ஒரு பொதுமகனுக்குக் கொடுத்தது எனக்கு நினைவிருக்கிறது, மேலும் அவர் பின்னர் அந்தப் புனிதரை 'அர்சேனியஸ்' என்று சாதாரணமாகக் குறிப்பிட்டார். ஆனால், ஒரு குறிப்பிட்ட அளவு மரியாதை இருக்க வேண்டும்!</w:t>
      </w:r>
    </w:p>
    <w:p w14:paraId="1B03ACA9"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ஒருவேளை, ஜெரோண்டா, அவர் புனித அர்சேனியஸை அந்தப் பெயரில் அழைத்தது மனதின் எளிமையால் இருக்குமோ?</w:t>
      </w:r>
    </w:p>
    <w:p w14:paraId="49FE9580"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எளிய மனமா, என்ன!... நம்மை விட வயதில் பெரிய ஒருவரைக் கூட அப்படி அழைக்கக் கூடாது. மரியாதைக்குரிய அர்சேனியஸ் அவருடைய சொந்தத் தந்தையாக இருந்திருந்தாலும், நீங்கள் அப்படிப் பேசக் கூடாது. அந்த அருட்தந்தை அவனை விட இரண்டு வயது மட்டுமே மூத்தவராக இருந்திருந்தாலும், அவரை அவருடைய முதல் பெயரைக் கொண்டு மட்டும் அழைத்திருக்கக் கூடாது </w:t>
      </w:r>
      <w:r w:rsidR="008F333A">
        <w:rPr>
          <w:lang w:val="ru-RU"/>
        </w:rPr>
        <w:t xml:space="preserve">— </w:t>
      </w:r>
      <w:r w:rsidR="002C6C64" w:rsidRPr="00E236F4">
        <w:rPr>
          <w:lang w:val="ru-RU"/>
        </w:rPr>
        <w:t>எல்லாவற்றிற்கும் மேலாக, புனித அர்சேனியஸ் ஒரு குருவாக இருந்தார். இப்போது அவர் ஒரு புனிதராக இருப்பதால் இது இன்னும் பொருந்தும்! ஆனாலும், என்னோடு மட்டுமல்ல, மற்றவர்களுடனும் கூட, அவர் அந்த அருட்தந்தையை அவருடைய முதல் பெயரைக் கொண்டு மட்டுமே குறிப்பிட்டார். அடிப்படை மரியாதையே இல்லை!</w:t>
      </w:r>
    </w:p>
    <w:p w14:paraId="4F8D718B"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ஆனாலும்: ஒரு நபர் ஒரு புனிதரை உரிய பட்டங்கள் இல்லாமல் அழைப்பது, திமிர் காரணமாக இல்லாமல், தூய, உண்மையான எளிமை காரணமாக இருக்கலாமே?</w:t>
      </w:r>
    </w:p>
    <w:p w14:paraId="06800E1E" w14:textId="43E7ECEC" w:rsidR="00BA44CB" w:rsidRDefault="00BA44CB" w:rsidP="008F333A">
      <w:pPr>
        <w:rPr>
          <w:lang w:val="ru-RU"/>
        </w:rPr>
      </w:pPr>
      <w:r>
        <w:rPr>
          <w:lang w:val="ru-RU"/>
        </w:rPr>
        <w:tab/>
      </w:r>
      <w:r w:rsidR="008F333A">
        <w:rPr>
          <w:lang w:val="ru-RU"/>
        </w:rPr>
        <w:t xml:space="preserve">— </w:t>
      </w:r>
      <w:r w:rsidR="002C6C64" w:rsidRPr="00E236F4">
        <w:rPr>
          <w:lang w:val="ru-RU"/>
        </w:rPr>
        <w:t>புனிதர்களை இந்த வழியில் அழைக்கும் உரிமையைப் பெற, ஒருவர் கணிசமான ஆன்மீக உயரத்தை அடைய வேண்டும்; அது பெரும் பக்தி மற்றும் எளிமையிலிருந்து பிறக்கும் அந்தப் புனிதத் துணிச்சல் ஆகும். உண்மையில், அத்தகைய எளிய ஆன்மாக்கள் இருக்கிறார்கள், அவர்கள் சிறு குழந்தைகளைப் போல, குழந்தைத்தனமான எளிமை மற்றும் அப்பாவித்தனத்துடன் கடவுளிடம், 'என் கடவுளே, நீர் இதை எனக்குக் கொடுக்க வேண்டும்!' என்று சொல்ல முடியும். ஏன் அதை எனக்குக் கொடுக்கவில்லை?</w:t>
      </w:r>
      <w:r>
        <w:rPr>
          <w:lang w:val="ru-RU"/>
        </w:rPr>
        <w:t xml:space="preserve">' </w:t>
      </w:r>
      <w:r w:rsidR="002C6C64" w:rsidRPr="00E236F4">
        <w:rPr>
          <w:lang w:val="ru-RU"/>
        </w:rPr>
        <w:t xml:space="preserve">*புனித மலைத் </w:t>
      </w:r>
      <w:r>
        <w:rPr>
          <w:lang w:val="ru-RU"/>
        </w:rPr>
        <w:t xml:space="preserve">தந்தையர்கள்* </w:t>
      </w:r>
      <w:r w:rsidR="00C90354">
        <w:rPr>
          <w:lang w:val="ru-RU"/>
        </w:rPr>
        <w:t>(</w:t>
      </w:r>
      <w:r w:rsidR="002C6C64" w:rsidRPr="00E236F4">
        <w:rPr>
          <w:lang w:val="ru-RU"/>
        </w:rPr>
        <w:t xml:space="preserve"> </w:t>
      </w:r>
      <w:r>
        <w:rPr>
          <w:lang w:val="ru-RU"/>
        </w:rPr>
        <w:t>)</w:t>
      </w:r>
      <w:r w:rsidR="002C6C64" w:rsidRPr="00E236F4">
        <w:rPr>
          <w:lang w:val="ru-RU"/>
        </w:rPr>
        <w:t xml:space="preserve"> நூலில், குழந்தை போன்ற எளிமை கொண்ட ஒரு துறவியைப் பற்றி நான் எழுதியது உங்களுக்கு நினைவிருக்கிறதா? அவரது குடிலில் உள்ள கிணறு வற்றிப்போனபோது, அவர் தேவாலயத்தின் சுவரிலிருந்து புனித நிக்கோலஸின் உருவப்படத்தை எடுத்து, அதன் செப்பு வளையத்தில் ஒரு கயிற்றைக் கட்டி, அந்த உருவப்படத்தை கிணற்றில் இறக்கி, மிகுந்த எளிமையுடன் அந்தப் புனிதரிடம் கூறினார்: 'புனிதத் தந்தையே நிக்கோலஸ்! உங்கள் புனித உருவப்படத்தின் முன் நான் ஒரு விளக்கு ஏற்ற வேண்டுமா? அப்படியானால், தண்ணீருடன் நீங்களும் கிணற்றிலிருந்து மேலே வாருங்கள்! எங்கள் குகைக்கு எத்தனை பேர் வருகிறார்கள் என்று நீங்களே பார்க்கலாம், ஆனால் அவர்களுக்காக எங்களிடம் ஒரு மிடறு குளிர்ந்த நீர் கூட இல்லை.</w:t>
      </w:r>
      <w:r>
        <w:rPr>
          <w:lang w:val="ru-RU"/>
        </w:rPr>
        <w:t xml:space="preserve">" </w:t>
      </w:r>
      <w:r w:rsidR="002C6C64" w:rsidRPr="00E236F4">
        <w:rPr>
          <w:lang w:val="ru-RU"/>
        </w:rPr>
        <w:t xml:space="preserve">உடனடியாக தண்ணீர் சொட்டத் தொடங்கியது, மேலும் புனித நிக்கோலஸின் உருவப்படம் மேற்பரப்புக்கு மிதந்து வந்தது. அவர் அதை எடுத்து, பக்திபூர்வமாக </w:t>
      </w:r>
      <w:r w:rsidR="002C6C64" w:rsidRPr="00E236F4">
        <w:rPr>
          <w:lang w:val="ru-RU"/>
        </w:rPr>
        <w:lastRenderedPageBreak/>
        <w:t>முத்தமிட்டு, தேவாலயத்திற்கு எடுத்துச் சென்றார்.</w:t>
      </w:r>
      <w:r w:rsidR="00A529F7">
        <w:rPr>
          <w:rStyle w:val="FootnoteReference"/>
          <w:lang w:val="ru-RU"/>
        </w:rPr>
        <w:footnoteReference w:id="60"/>
      </w:r>
      <w:r w:rsidR="002C6C64" w:rsidRPr="00E236F4">
        <w:rPr>
          <w:lang w:val="ru-RU"/>
        </w:rPr>
        <w:t xml:space="preserve"> ஆனால் இது ஒரு சிறப்பு நிகழ்வு. தேவனுக்கும் புனிதர்களுக்கும் துணிச்சலுடன் பிரார்த்தனை செய்பவர், உரிய ஆன்மீக நிலையை இன்னும் அடையவில்லை என்றாலும், அது புனிதத் துணிச்சலைக் காட்டிலும் முட்டாள்தனமான துணிச்சலை வெளிப்படுத்துவதாகவும், கடவுளின் கோபத்தைத் தூண்டுவதாகவும் அமைகிறது.</w:t>
      </w:r>
    </w:p>
    <w:p w14:paraId="0D0A83B9" w14:textId="30910F0F"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புனிதர்களின் திருவிழா நாட்களுக்கு முந்தைய இரவில், குறிப்பாக நான் வழிபாடு செய்யும் புனிதர்களின் விழாக்களுக்கு, அவர்களுடைய மரியாதைக்காக என் குடிலில் தனியாக இரவு முழுவதும் விழிப்புத் தொழுதிறைகிறேன். நீங்கள் சொல்வது போல், 'இந்தப் புனிதர்களைப் போல </w:t>
      </w:r>
      <w:r>
        <w:rPr>
          <w:lang w:val="ru-RU"/>
        </w:rPr>
        <w:t>வாழ'</w:t>
      </w:r>
      <w:r w:rsidR="002C6C64" w:rsidRPr="00E236F4">
        <w:rPr>
          <w:lang w:val="ru-RU"/>
        </w:rPr>
        <w:t xml:space="preserve"> எனக்கு எது உதவும்?</w:t>
      </w:r>
    </w:p>
    <w:p w14:paraId="54E14D08" w14:textId="6CF78F45" w:rsidR="00BA44CB" w:rsidRDefault="00BA44CB" w:rsidP="008F333A">
      <w:pPr>
        <w:rPr>
          <w:lang w:val="ru-RU"/>
        </w:rPr>
      </w:pPr>
      <w:r>
        <w:rPr>
          <w:lang w:val="ru-RU"/>
        </w:rPr>
        <w:tab/>
      </w:r>
      <w:r w:rsidR="008F333A">
        <w:rPr>
          <w:lang w:val="ru-RU"/>
        </w:rPr>
        <w:t xml:space="preserve">— </w:t>
      </w:r>
      <w:r w:rsidR="002C6C64" w:rsidRPr="00E236F4">
        <w:rPr>
          <w:lang w:val="ru-RU"/>
        </w:rPr>
        <w:t>முதலாவதாக, அவரது புனிதர் வரலாற்றைப் படியுங்கள். பின்னர், மெனாயோனில் இருந்து அந்தப் புனிதருக்கான கானனின் அனைத்து டிரோபாரியங்களையும் படியுங்கள்; இவை அவரது வாழ்க்கையையும் சித்தரிக்கின்றன. டிரோபாரியங்கள் பெரும்பாலும், பிரார்த்தனைகளை விட, புனிதரைக் கௌரவிக்கும் புகழ்ச்சிப் பாடல்களாகவே இருக்கின்றன. கனானில் உள்ள ஒவ்வொரு டிரோபாரியனுக்கும் முன்பு</w:t>
      </w:r>
      <w:r w:rsidR="008F333A">
        <w:rPr>
          <w:lang w:val="ru-RU"/>
        </w:rPr>
        <w:t xml:space="preserve">, </w:t>
      </w:r>
      <w:r w:rsidR="002C6C64" w:rsidRPr="00E236F4">
        <w:rPr>
          <w:lang w:val="ru-RU"/>
        </w:rPr>
        <w:t>'கடவுளின் பரிசுத்தவானே, எங்களுக்காகக் கடவுளிடம் மன்றாடும்</w:t>
      </w:r>
      <w:r>
        <w:rPr>
          <w:lang w:val="ru-RU"/>
        </w:rPr>
        <w:t>' என்ற</w:t>
      </w:r>
      <w:r w:rsidR="002C6C64" w:rsidRPr="00E236F4">
        <w:rPr>
          <w:lang w:val="ru-RU"/>
        </w:rPr>
        <w:t xml:space="preserve"> மன்றாட்டம் (</w:t>
      </w:r>
      <w:r w:rsidR="00A529F7">
        <w:rPr>
          <w:rStyle w:val="FootnoteReference"/>
          <w:lang w:val="ru-RU"/>
        </w:rPr>
        <w:footnoteReference w:id="61"/>
      </w:r>
      <w:r w:rsidR="00A529F7">
        <w:rPr>
          <w:lang w:val="ru-RU"/>
        </w:rPr>
        <w:t xml:space="preserve"> )</w:t>
      </w:r>
      <w:r w:rsidR="002C6C64" w:rsidRPr="00E236F4">
        <w:rPr>
          <w:lang w:val="ru-RU"/>
        </w:rPr>
        <w:t xml:space="preserve"> மீண்டும் மீண்டும் கூறப்படுகிறது. பின்னர், உங்களுக்குத் தேவைப்படும் குறிப்பிட்ட உதவிக்காக அந்தப் புனிதரிடம் கேளுங்கள், நமஸ்கரியுங்கள், உங்கள் ஜெபமாலையுடன் ஜெபியுங்கள் </w:t>
      </w:r>
      <w:r w:rsidR="008F333A">
        <w:rPr>
          <w:lang w:val="ru-RU"/>
        </w:rPr>
        <w:t xml:space="preserve">— </w:t>
      </w:r>
      <w:r w:rsidR="002C6C64" w:rsidRPr="00E236F4">
        <w:rPr>
          <w:lang w:val="ru-RU"/>
        </w:rPr>
        <w:t>உங்களால் முடிந்ததையும், உங்களுக்குச் சரியெனத் தோன்றுவதையும் செய்யுங்கள். முக்கிய விஷயம் என்னவென்றால், நீங்கள் ஜெபிப்பதுதான்.</w:t>
      </w:r>
    </w:p>
    <w:p w14:paraId="73FFD232" w14:textId="77777777" w:rsidR="00BA44CB" w:rsidRDefault="00BA44CB" w:rsidP="008F333A">
      <w:pPr>
        <w:rPr>
          <w:lang w:val="ru-RU"/>
        </w:rPr>
      </w:pPr>
      <w:r>
        <w:rPr>
          <w:lang w:val="ru-RU"/>
        </w:rPr>
        <w:tab/>
      </w:r>
      <w:r w:rsidR="002C6C64" w:rsidRPr="00E236F4">
        <w:rPr>
          <w:lang w:val="ru-RU"/>
        </w:rPr>
        <w:t xml:space="preserve">ஆன்மா புனிதர்கள் மூலம் வாழும்போது, அது மரியாதையுடனும் நம்பிக்கையுடனும் அவர்களிடம் உதவி கேட்கிறது. ஒருவர் தாங்கள் திரும்பும் புனிதர்கள் மீது மரியாதை கொண்டிருந்தால், மரியாதையான பிரார்த்தனை தானாகவே, மிகவும் இயல்பாக எழுகிறது. முதலில் அறிமுகம், பின்னர் நட்பு, பின்னர் ஒரு இனிமையான உரையாடல் </w:t>
      </w:r>
      <w:r w:rsidR="008F333A">
        <w:rPr>
          <w:lang w:val="ru-RU"/>
        </w:rPr>
        <w:t xml:space="preserve">— </w:t>
      </w:r>
      <w:r w:rsidR="002C6C64" w:rsidRPr="00E236F4">
        <w:rPr>
          <w:lang w:val="ru-RU"/>
        </w:rPr>
        <w:t>மரியாதையான மற்றும் எளிமையானது.</w:t>
      </w:r>
    </w:p>
    <w:p w14:paraId="18C556E6" w14:textId="77777777" w:rsidR="00BA44CB" w:rsidRDefault="00BA44CB" w:rsidP="008F333A">
      <w:pPr>
        <w:rPr>
          <w:lang w:val="ru-RU"/>
        </w:rPr>
      </w:pPr>
    </w:p>
    <w:p w14:paraId="4CF21C2F" w14:textId="77777777" w:rsidR="00BA44CB" w:rsidRDefault="002C6C64" w:rsidP="0046557E">
      <w:pPr>
        <w:pStyle w:val="Heading4"/>
        <w:rPr>
          <w:lang w:val="ru-RU"/>
        </w:rPr>
      </w:pPr>
      <w:bookmarkStart w:id="116" w:name="_Toc196716783"/>
      <w:bookmarkStart w:id="117" w:name="_Toc242628464"/>
      <w:r w:rsidRPr="00E236F4">
        <w:rPr>
          <w:lang w:val="ru-RU"/>
        </w:rPr>
        <w:t>புனிதர்களின் உதவி</w:t>
      </w:r>
      <w:bookmarkEnd w:id="116"/>
      <w:bookmarkEnd w:id="117"/>
    </w:p>
    <w:p w14:paraId="73A67FED" w14:textId="10AEA9A4" w:rsidR="00BA44CB" w:rsidRDefault="008F333A" w:rsidP="001C5DAE">
      <w:pPr>
        <w:ind w:firstLine="720"/>
        <w:rPr>
          <w:lang w:val="ru-RU"/>
        </w:rPr>
      </w:pPr>
      <w:r>
        <w:rPr>
          <w:lang w:val="ru-RU"/>
        </w:rPr>
        <w:t xml:space="preserve">— </w:t>
      </w:r>
      <w:r w:rsidR="002C6C64" w:rsidRPr="00E236F4">
        <w:rPr>
          <w:lang w:val="ru-RU"/>
        </w:rPr>
        <w:t>ஜெரோண்டா, புனித அர்சேனியஸ் தனக்கென சொந்த தேவாலயம் கொண்ட பிறகு இப்போது எப்படி உணர்கிறார்?</w:t>
      </w:r>
      <w:r w:rsidR="001C5DAE">
        <w:rPr>
          <w:rStyle w:val="FootnoteReference"/>
          <w:lang w:val="ru-RU"/>
        </w:rPr>
        <w:footnoteReference w:id="62"/>
      </w:r>
    </w:p>
    <w:p w14:paraId="551011E1" w14:textId="7F301BC6" w:rsidR="00BA44CB" w:rsidRDefault="008F333A" w:rsidP="001C5DAE">
      <w:pPr>
        <w:ind w:firstLine="720"/>
        <w:rPr>
          <w:lang w:val="ru-RU"/>
        </w:rPr>
      </w:pPr>
      <w:r>
        <w:rPr>
          <w:lang w:val="ru-RU"/>
        </w:rPr>
        <w:t xml:space="preserve">— </w:t>
      </w:r>
      <w:r w:rsidR="002C6C64" w:rsidRPr="00E236F4">
        <w:rPr>
          <w:lang w:val="ru-RU"/>
        </w:rPr>
        <w:t>மகிழ்ச்சி! எல்லாவற்றிற்கும் மேலாக, இப்போது அவரிடம் தனது ஆட்டுக்குட்டிகளை ஒன்றுகூட்டிப் பாதுகாக்கும் ஒரு மந்தையம் உள்ளது.</w:t>
      </w:r>
    </w:p>
    <w:p w14:paraId="5771E9B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புனிதர் பீடமேற்ற பிறகு, மக்கள் அவருக்கு பீடமேறுவதற்கு முன்பு பெற்றதை விட அதிக உதவியைப் பெறுகிறார்களா?</w:t>
      </w:r>
    </w:p>
    <w:p w14:paraId="7316F69A" w14:textId="77777777" w:rsidR="00BA44CB" w:rsidRDefault="00BA44CB" w:rsidP="008F333A">
      <w:pPr>
        <w:rPr>
          <w:lang w:val="ru-RU"/>
        </w:rPr>
      </w:pPr>
      <w:r>
        <w:rPr>
          <w:lang w:val="ru-RU"/>
        </w:rPr>
        <w:tab/>
      </w:r>
      <w:r w:rsidR="008F333A">
        <w:rPr>
          <w:lang w:val="ru-RU"/>
        </w:rPr>
        <w:t xml:space="preserve">— </w:t>
      </w:r>
      <w:r w:rsidR="002C6C64" w:rsidRPr="00E236F4">
        <w:rPr>
          <w:lang w:val="ru-RU"/>
        </w:rPr>
        <w:t>நிச்சயமாக. திருச்சபை ஒரு புனிதரைப் புனிதர் பட்டம் வழங்கும்போது, அவர் ஏற்கனவே நமக்கு உதவ வேண்டும் என்ற கடமையை உணர்கிறார். நான் அப்படிச் சொல்லலாமானால், அவர் புனிதர் பட்டம் பெறுவதற்கு முன்பு இருந்ததை விட, நமக்கு அதிகமாக உதவக் கட்டாயப்படுத்தப்படுகிறார். மேலும், கடவுளும் மக்களுக்கு உதவ அவரை அனுப்புகிறார்.</w:t>
      </w:r>
    </w:p>
    <w:p w14:paraId="03D5E2B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புனிதர், மக்கள் தனது நினைவைக் கௌரவிக்க வேண்டும் என்று கடவுளிடம் கேட்க முடியுமா?</w:t>
      </w:r>
    </w:p>
    <w:p w14:paraId="6AE432D1" w14:textId="25CD0EB3" w:rsidR="00BA44CB" w:rsidRDefault="00BA44CB" w:rsidP="008F333A">
      <w:pPr>
        <w:rPr>
          <w:lang w:val="ru-RU"/>
        </w:rPr>
      </w:pPr>
      <w:r>
        <w:rPr>
          <w:lang w:val="ru-RU"/>
        </w:rPr>
        <w:tab/>
      </w:r>
      <w:r w:rsidR="008F333A">
        <w:rPr>
          <w:lang w:val="ru-RU"/>
        </w:rPr>
        <w:t xml:space="preserve">— </w:t>
      </w:r>
      <w:r w:rsidR="002C6C64" w:rsidRPr="00E236F4">
        <w:rPr>
          <w:lang w:val="ru-RU"/>
        </w:rPr>
        <w:t>இல்லை, புனிதர்கள் கடவுளிடம் அத்தகைய கோரிக்கைகளை விடுக்கிறார்கள் இல்லை. அவர்கள் கடவுளிடம்</w:t>
      </w:r>
      <w:r>
        <w:rPr>
          <w:lang w:val="ru-RU"/>
        </w:rPr>
        <w:t>,</w:t>
      </w:r>
      <w:r w:rsidR="002C6C64" w:rsidRPr="00E236F4">
        <w:rPr>
          <w:lang w:val="ru-RU"/>
        </w:rPr>
        <w:t xml:space="preserve"> 'கர்த்தரே, விசுவாசிகள் என் நினைவைக் கௌரவிக்கட்டும், அதற்காக நீர் அவர்களுக்கு </w:t>
      </w:r>
      <w:r>
        <w:rPr>
          <w:lang w:val="ru-RU"/>
        </w:rPr>
        <w:t xml:space="preserve">உதவுவீர்' </w:t>
      </w:r>
      <w:r w:rsidR="002C6C64" w:rsidRPr="00E236F4">
        <w:rPr>
          <w:lang w:val="ru-RU"/>
        </w:rPr>
        <w:t xml:space="preserve">என்றோ, அல்லது 'என் நினைவைக் கௌரவிப்பவர்களுக்கு மட்டுமே </w:t>
      </w:r>
      <w:r>
        <w:rPr>
          <w:lang w:val="ru-RU"/>
        </w:rPr>
        <w:t>உதவுங்கள்'</w:t>
      </w:r>
      <w:r w:rsidR="002C6C64" w:rsidRPr="00E236F4">
        <w:rPr>
          <w:lang w:val="ru-RU"/>
        </w:rPr>
        <w:t xml:space="preserve"> என்றோ சொல்வதில்லை</w:t>
      </w:r>
      <w:r>
        <w:rPr>
          <w:lang w:val="ru-RU"/>
        </w:rPr>
        <w:t xml:space="preserve">. </w:t>
      </w:r>
      <w:r w:rsidR="002C6C64" w:rsidRPr="00E236F4">
        <w:rPr>
          <w:lang w:val="ru-RU"/>
        </w:rPr>
        <w:t>புனிதர்கள் இதைச் சொல்கிறார்கள்: 'கர்த்தரே, இந்த மக்கள் என் நினைவைக் கௌரவிக்கிறார்கள்; அதற்காக அவர்களுக்குப் பரிசளியும்</w:t>
      </w:r>
      <w:r>
        <w:rPr>
          <w:lang w:val="ru-RU"/>
        </w:rPr>
        <w:t>.'</w:t>
      </w:r>
    </w:p>
    <w:p w14:paraId="05B1367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கெரொண்டா, என் பெயரைக் கொண்டிருக்கும் புனிதரை விட, நற்செய்தியாளர் யோவான், அந்த இறையியலாளர் மீது நான் அதிக மரியாதை கொள்கிறேன்.</w:t>
      </w:r>
    </w:p>
    <w:p w14:paraId="13B416F9" w14:textId="77777777" w:rsidR="00BA44CB" w:rsidRDefault="00BA44CB" w:rsidP="008F333A">
      <w:pPr>
        <w:rPr>
          <w:lang w:val="ru-RU"/>
        </w:rPr>
      </w:pPr>
      <w:r>
        <w:rPr>
          <w:lang w:val="ru-RU"/>
        </w:rPr>
        <w:tab/>
      </w:r>
      <w:r w:rsidR="008F333A">
        <w:rPr>
          <w:lang w:val="ru-RU"/>
        </w:rPr>
        <w:t xml:space="preserve">— </w:t>
      </w:r>
      <w:r w:rsidR="002C6C64" w:rsidRPr="00E236F4">
        <w:rPr>
          <w:lang w:val="ru-RU"/>
        </w:rPr>
        <w:t>பயப்படாதீர்கள்; நீங்கள் அப்போஸ்தலனாகிய யோவானை அதிகமாக நேசிப்பதால், உங்கள் புனிதர் அவர் மீது பொறாமைப்பட மாட்டார். நிச்சயமாக, நீங்கள் அவரை ஹெசிכאசம் ( Hesychasm) என்பதன் பாதுகாவலராகக் கௌரவிக்க வேண்டும், ஆனால் அவர் உங்கள் பாதுகாவலராக இல்லாவிட்டாலும், உங்கள் புனிதர்—வேறு எந்தப் புனிதரைப் போலவே—நீங்கள் ஒரு குறிப்பிட்ட புனிதருடன் உங்கள் இதயத்தில் ஆழ்ந்த பற்றுடன் இருந்து அவரிடமிருந்து உதவி பெறும்போது மகிழ்ச்சி அடைகிறார்.</w:t>
      </w:r>
    </w:p>
    <w:p w14:paraId="5B8B28B4" w14:textId="77777777" w:rsidR="00BA44CB" w:rsidRDefault="00BA44CB" w:rsidP="008F333A">
      <w:pPr>
        <w:rPr>
          <w:lang w:val="ru-RU"/>
        </w:rPr>
      </w:pPr>
      <w:r>
        <w:rPr>
          <w:lang w:val="ru-RU"/>
        </w:rPr>
        <w:tab/>
      </w:r>
      <w:r w:rsidR="002C6C64" w:rsidRPr="00E236F4">
        <w:rPr>
          <w:lang w:val="ru-RU"/>
        </w:rPr>
        <w:t xml:space="preserve">புனிதர்கள் புனிதர்களே, அவர்கள் மனித உணர்ச்சிகளிலிருந்தும் அற்பமான கவலைகளிலிருந்தும் விடுபட்டவர்கள். ஒரு நபர் தங்களுக்குள் ஒரு குறிப்பிட்ட நெருக்கத்தை உணரும் புனிதர் மூலம் உதவியைப் பெறுகிறார். சிலர் ஒரு பெரிய புனிதரிடமிருந்து உதவி கேட்டுப் பெறுகிறார்கள், மற்றவர்கள் அதிகம் அறியப்படாத ஒரு புனிதரிடமும் கேட்கிறார்கள் </w:t>
      </w:r>
      <w:r w:rsidR="008F333A">
        <w:rPr>
          <w:lang w:val="ru-RU"/>
        </w:rPr>
        <w:t xml:space="preserve">— </w:t>
      </w:r>
      <w:r w:rsidR="002C6C64" w:rsidRPr="00E236F4">
        <w:rPr>
          <w:lang w:val="ru-RU"/>
        </w:rPr>
        <w:t>அவர்களும் உதவி பெறுகிறார்கள், ஏனெனில் இரண்டு சந்தர்ப்பங்களிலும் கடவுளின் ஒரே சக்திதான் செயல்படுகிறது.</w:t>
      </w:r>
    </w:p>
    <w:p w14:paraId="5539DC8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ஒருவருக்கு ஒரு குறிப்பிட்ட புனிதர் மீது சிறப்பு மரியாதை ஏற்பட்டால், அதற்கு முன்பு என்ன நடந்திருக்கலாம்?</w:t>
      </w:r>
    </w:p>
    <w:p w14:paraId="668E7A70" w14:textId="3A821C5B" w:rsidR="00BA44CB" w:rsidRDefault="00BA44CB" w:rsidP="008F333A">
      <w:pPr>
        <w:rPr>
          <w:lang w:val="ru-RU"/>
        </w:rPr>
      </w:pPr>
      <w:r>
        <w:rPr>
          <w:lang w:val="ru-RU"/>
        </w:rPr>
        <w:tab/>
      </w:r>
      <w:r w:rsidR="008F333A">
        <w:rPr>
          <w:lang w:val="ru-RU"/>
        </w:rPr>
        <w:t xml:space="preserve">— </w:t>
      </w:r>
      <w:r w:rsidR="002C6C64" w:rsidRPr="00E236F4">
        <w:rPr>
          <w:lang w:val="ru-RU"/>
        </w:rPr>
        <w:t>ஒரு குறிப்பிட்ட புனிதர் மீது சிறப்பு மரியாதை எழுந்திருந்தால், அந்த நபரின் இதயம், ஏதோ ஒரு வகையில், அந்தப் புனிதரின் குரலைக் கேட்டிருக்கிறது என்று அர்த்தம். நம்மில் எவரும் ஒரு புனிதரிடமிருந்து உதவி பெற்ற பிறகு, அவர்கள் மீது ஒரு சிறப்பு அன்பை உணரலாம். இந்த உதவி ஒரு பெரிய முக்கியத்துவம் வாய்ந்த விஷயமாகவோ அல்லது ஒரு சிறிய விஷயமாகவோ இருக்கலாம். குழந்தைப் பருவத்திலிருந்தே, நான் கோனிகாவில் உள்ள புனித பார்பராவின் சிறிய தேவாலயத்திற்குச் சென்றுள்ளேன், அதனால் இந்தப் புனித பெரிய இரத்தசாட்சியின் மீது எனக்கு ஒரு சிறப்புப் பக்தி உண்டு. நான் ஒரு ரேடியோ ஆபரேட்டராக இராணுவத்தில் சேர்க்கப்பட்டபோது, அதற்கு முறையான பயிற்சி தேவைப்பட்டபோதிலும், அந்தப் புனிதர் எனக்கு உதவினார்; நுரையீரல் அறுவை சிகிச்சைக்குப் பிறகு, காசநோய் மருத்துவமனையில் இருந்தபோதும் அவர் எனக்கு உதவினார். அச்சமயம், என் நுரையீரல் சுத்தம் ஆனவுடன், வடிகால் குழாய்களையும் செயற்கை சுவாசக் கருவியையும் அகற்றிவிடுவார்கள் என்று மருத்துவர்கள் என்னிடம் கூறினர்.</w:t>
      </w:r>
      <w:r w:rsidR="001C5DAE">
        <w:rPr>
          <w:rStyle w:val="FootnoteReference"/>
          <w:lang w:val="ru-RU"/>
        </w:rPr>
        <w:footnoteReference w:id="63"/>
      </w:r>
      <w:r w:rsidR="002C6C64" w:rsidRPr="00E236F4">
        <w:rPr>
          <w:lang w:val="ru-RU"/>
        </w:rPr>
        <w:t xml:space="preserve"> பொதுவாக இவை அனைத்தையும் ஐந்து நாட்களுக்குப் பிறகு நிறுத்திவிடுவார்கள் என்றாலும், என் விஷயத்தில் ஏற்கனவே இருபது ஐந்து நாட்கள் கடந்துவிட்டன, ஆனாலும் குழாய்கள் அகற்றப்படவில்லை, நான் மிகவும் துன்பப்பட்டேன்.  டிசம்பர் 3, சனிக்கிழமையன்று, இந்த வேதனையிலிருந்து என்னை விடுவிக்க மருத்துவர்களை எதிர்பார்த்துக் கொண்டிருந்தேன், ஆனால் அவர்கள் வரவில்லை. புனித பார்பராவின் திருவிழா நாளான ஞாயிற்றுக்கிழமை காலை, நான் சொன்னேன்: 'புனிதருக்கு உதவ விருப்பமிருந்திருந்தால், அவர் நீண்ட காலத்திற்கு முன்பே செய்திருப்பார். மருத்துவர்கள் சென்றுவிட்டார்கள்; இன்று ஞாயிற்றுக்கிழமை; யாரும் வர மாட்டார்கள். இப்போது இந்தக் குழாய்களை யார்தான் எனக்குள் இருந்து எடுப்பார்கள்?</w:t>
      </w:r>
      <w:r>
        <w:rPr>
          <w:lang w:val="ru-RU"/>
        </w:rPr>
        <w:t xml:space="preserve">" </w:t>
      </w:r>
      <w:r w:rsidR="002C6C64" w:rsidRPr="00E236F4">
        <w:rPr>
          <w:lang w:val="ru-RU"/>
        </w:rPr>
        <w:t xml:space="preserve">நான் சில வார்த்தைகள் முணுமுணுத்துவிட்டு, கசப்புடன் மேலும் சொன்னேன்: </w:t>
      </w:r>
      <w:r w:rsidR="00C90354">
        <w:rPr>
          <w:lang w:val="ru-RU"/>
        </w:rPr>
        <w:t>"</w:t>
      </w:r>
      <w:r w:rsidR="002C6C64" w:rsidRPr="00E236F4">
        <w:rPr>
          <w:lang w:val="ru-RU"/>
        </w:rPr>
        <w:t xml:space="preserve">நான் அந்த புனிதரின் சிறிய தேவாலயத்தில் எத்தனை எண்ணெய் விளக்குகள் ஏற்றி இருக்கிறேன், விளக்குகளுக்காக எத்தனை திரிகள் கொண்டு வந்துள்ளேன், அங்கே எவ்வளவு எண்ணெய் கொண்டு சென்றிருக்கிறேன், எத்தனை முறை சுத்தம் செய்துள்ளேன் </w:t>
      </w:r>
      <w:r w:rsidR="008F333A">
        <w:rPr>
          <w:lang w:val="ru-RU"/>
        </w:rPr>
        <w:t xml:space="preserve">— </w:t>
      </w:r>
      <w:r w:rsidR="002C6C64" w:rsidRPr="00E236F4">
        <w:rPr>
          <w:lang w:val="ru-RU"/>
        </w:rPr>
        <w:t>ஆனாலும், எனக்குள் இருந்து இரண்டு குழாய்களை எடுப்பது அவ்வளவு கடினமானதா?</w:t>
      </w:r>
      <w:r>
        <w:rPr>
          <w:lang w:val="ru-RU"/>
        </w:rPr>
        <w:t xml:space="preserve">" </w:t>
      </w:r>
      <w:r w:rsidR="002C6C64" w:rsidRPr="00E236F4">
        <w:rPr>
          <w:lang w:val="ru-RU"/>
        </w:rPr>
        <w:t>இருப்பினும், அப்போது நான் நினைத்தேன்: "நான் புனித பார்பராவை ஏதோ ஒரு விதத்தில் கோபப்படுத்தியிருக்க வேண்டும், அதனால்தான் அவர் அவை எனக்கு அகற்றப்படுவதைக் கவனிக்கவில்லை.</w:t>
      </w:r>
      <w:r>
        <w:rPr>
          <w:lang w:val="ru-RU"/>
        </w:rPr>
        <w:t xml:space="preserve">" </w:t>
      </w:r>
      <w:r w:rsidR="002C6C64" w:rsidRPr="00E236F4">
        <w:rPr>
          <w:lang w:val="ru-RU"/>
        </w:rPr>
        <w:t xml:space="preserve">திடீரென்று நான் ஒரு கூச்சலைக் கேட்டேன். </w:t>
      </w:r>
      <w:r w:rsidR="00C90354">
        <w:rPr>
          <w:lang w:val="ru-RU"/>
        </w:rPr>
        <w:t>"</w:t>
      </w:r>
      <w:r w:rsidR="002C6C64" w:rsidRPr="00E236F4">
        <w:rPr>
          <w:lang w:val="ru-RU"/>
        </w:rPr>
        <w:t>என்ன நடக்கிறது?</w:t>
      </w:r>
      <w:r w:rsidR="008F333A">
        <w:rPr>
          <w:lang w:val="ru-RU"/>
        </w:rPr>
        <w:t xml:space="preserve">" என்று </w:t>
      </w:r>
      <w:r w:rsidR="002C6C64" w:rsidRPr="00E236F4">
        <w:rPr>
          <w:lang w:val="ru-RU"/>
        </w:rPr>
        <w:t xml:space="preserve">ஆச்சரியத்துடன் கேட்டேன். </w:t>
      </w:r>
      <w:r w:rsidR="008F333A">
        <w:rPr>
          <w:lang w:val="ru-RU"/>
        </w:rPr>
        <w:t>"</w:t>
      </w:r>
      <w:r w:rsidR="002C6C64" w:rsidRPr="00E236F4">
        <w:rPr>
          <w:lang w:val="ru-RU"/>
        </w:rPr>
        <w:t>யாருக்காவது ஏதாவது நடந்ததா?</w:t>
      </w:r>
      <w:r>
        <w:rPr>
          <w:lang w:val="ru-RU"/>
        </w:rPr>
        <w:t xml:space="preserve">" </w:t>
      </w:r>
      <w:r w:rsidR="00C90354">
        <w:rPr>
          <w:lang w:val="ru-RU"/>
        </w:rPr>
        <w:t>"</w:t>
      </w:r>
      <w:r w:rsidR="002C6C64" w:rsidRPr="00E236F4">
        <w:rPr>
          <w:lang w:val="ru-RU"/>
        </w:rPr>
        <w:t>டாக்டர்கள் வருகிறார்கள்</w:t>
      </w:r>
      <w:r>
        <w:rPr>
          <w:lang w:val="ru-RU"/>
        </w:rPr>
        <w:t xml:space="preserve">," </w:t>
      </w:r>
      <w:r w:rsidR="008F333A">
        <w:rPr>
          <w:lang w:val="ru-RU"/>
        </w:rPr>
        <w:t xml:space="preserve">என்று </w:t>
      </w:r>
      <w:r w:rsidR="002C6C64" w:rsidRPr="00E236F4">
        <w:rPr>
          <w:lang w:val="ru-RU"/>
        </w:rPr>
        <w:t xml:space="preserve">அவர்கள் என்னிடம் சொன்னார்கள். தலைமை மருத்துவருக்கு என்ன பைத்தியம் பிடித்ததோ தெரியவில்லை, ஆனால் அதிகாலையில் அவர் என் சிகிச்சை மருத்துவர்கள் அழைத்து, </w:t>
      </w:r>
      <w:r w:rsidR="00C90354">
        <w:rPr>
          <w:lang w:val="ru-RU"/>
        </w:rPr>
        <w:t>"</w:t>
      </w:r>
      <w:r w:rsidR="002C6C64" w:rsidRPr="00E236F4">
        <w:rPr>
          <w:lang w:val="ru-RU"/>
        </w:rPr>
        <w:t>போய் அந்த துறவியிடமிருந்து குழாய்களை அகற்றுங்கள்</w:t>
      </w:r>
      <w:r>
        <w:rPr>
          <w:lang w:val="ru-RU"/>
        </w:rPr>
        <w:t xml:space="preserve">" </w:t>
      </w:r>
      <w:r w:rsidR="002C6C64" w:rsidRPr="00E236F4">
        <w:rPr>
          <w:lang w:val="ru-RU"/>
        </w:rPr>
        <w:t xml:space="preserve">என்று அறிவுறுத்தினார். அவர்கள் உள்ளே வந்து, </w:t>
      </w:r>
      <w:r w:rsidR="00C90354">
        <w:rPr>
          <w:lang w:val="ru-RU"/>
        </w:rPr>
        <w:t>"</w:t>
      </w:r>
      <w:r w:rsidR="002C6C64" w:rsidRPr="00E236F4">
        <w:rPr>
          <w:lang w:val="ru-RU"/>
        </w:rPr>
        <w:t>வடிகால்களை அகற்றும்படி எங்களுக்கு உத்தரவிடப்பட்டுள்ளது</w:t>
      </w:r>
      <w:r>
        <w:rPr>
          <w:lang w:val="ru-RU"/>
        </w:rPr>
        <w:t xml:space="preserve">" </w:t>
      </w:r>
      <w:r w:rsidR="002C6C64" w:rsidRPr="00E236F4">
        <w:rPr>
          <w:lang w:val="ru-RU"/>
        </w:rPr>
        <w:t xml:space="preserve">என்றார்கள். என் கசப்பான வார்த்தைகள் புனித பார்பராவுக்கு மனதைப் புண்படுத்தியிருக்க வேண்டும். சில நேரங்களில் கொஞ்சம் புகார் சொல்ல வேண்டியிருக்கிறது, ஆனால் புலம்புவது நல்லதல்ல. புலம்பாதவர்கள் கண்ணியமாக நடந்துகொள்கிறார்கள். பார்த்தீர்களா அது எப்படி இருக்கிறது: அதே புனிதர் சில நேரங்களில் கேட்கப்பட்டதை உடனடியாக வழங்குகிறார், சில நேரங்களில்—நிச்சயமாக உடனடியாக இல்லை. மேலும், ஒரு நிகழ்வில், ஒருவர் நல்ல ஆன்மீக நிலையில் இருப்பதால் அவர் பிரார்த்தனை செய்பவருக்கு உதவ </w:t>
      </w:r>
      <w:r w:rsidR="002C6C64" w:rsidRPr="00E236F4">
        <w:rPr>
          <w:lang w:val="ru-RU"/>
        </w:rPr>
        <w:lastRenderedPageBreak/>
        <w:t>வருகிறார், மற்றொரு நிகழ்வில்—அந்த நபர் ஒரு சிறு குழந்தையைப் போல புகார் செய்துகொண்டும் அழுதுகொண்டும் இருப்பதால் வருகிறார்.</w:t>
      </w:r>
    </w:p>
    <w:p w14:paraId="0AD5A575"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எனது மோசமான ஆன்மீக நிலையின் காரணமாக ஒரு புனிதர் என்னைப் புறக்கணிக்க முடியுமா?</w:t>
      </w:r>
    </w:p>
    <w:p w14:paraId="4F825224"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நமது அதிர்ஷ்டவசமாக, புனிதர்கள் அவ்வாறு நடந்துகொள்வதில்லை. அவர்கள் அவ்வாறு செய்தால், நாம் அழிந்துவிடுவோம். அவர்கள் நமக்கு உதவவில்லை என்றால், நாம் அழிந்துவிடுவோம். இதைப் பற்றி சிந்தியுங்கள்: அவர்கள் இப்போது சொர்க்கத்தில் மகிழ்ச்சியடைகிறார்கள், ஆனால் நாம் இங்கே பூமியில் துன்பப்படுகிறோம். எனவே, நாம் எதையாவது கேட்கும்போது, அவர்கள் நமது கோரிக்கைகளைக் கேட்காமல் இருப்பது... அப்படிச் சொல்லலாமானால், அது நியாயமற்றது.</w:t>
      </w:r>
    </w:p>
    <w:p w14:paraId="2EA1E14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நாம் தேவதூதர்கள் மற்றும் அனைத்து புனிதர்களிடமும் ஜெபித்து உதவி கேட்டால், அவர்கள் அனைவரும் கடவுளிடம் நம்மைக் குறித்து ஒன்றாக பரிந்து பேசுகிறார்களா? அவர்களின் ஜெபங்கள் ஒன்றாக இணைகின்றனவா?</w:t>
      </w:r>
    </w:p>
    <w:p w14:paraId="742E0F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கூட்டாகவும் தனித்தனியாகவும், தேவைப்பட்டால் அவர்கள் நமக்கு உதவ முடியும் </w:t>
      </w:r>
      <w:r w:rsidR="008F333A">
        <w:rPr>
          <w:lang w:val="ru-RU"/>
        </w:rPr>
        <w:t xml:space="preserve">— </w:t>
      </w:r>
      <w:r w:rsidR="002C6C64" w:rsidRPr="00E236F4">
        <w:rPr>
          <w:lang w:val="ru-RU"/>
        </w:rPr>
        <w:t>அதாவது, அது நமது நன்மைக்காக இருந்தால்.</w:t>
      </w:r>
    </w:p>
    <w:p w14:paraId="44BEB6C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ஒரு குறிப்பிட்ட புனிதரிடமிருந்து உதவி பெறும்போது, அதை சகோதரிகளிடம் சொல்வது சரியா?</w:t>
      </w:r>
    </w:p>
    <w:p w14:paraId="7876526B"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மேலான சகோதரிக்கு மட்டும் சொல்லுங்கள், அந்த புனிதர் மீது ஆழ்ந்த நன்றியுணர்வு கொள்ளுங்கள். அவர் உங்களுக்கு எதையாவது வழங்கும் உரிமை இல்லையா? புனிதர்கள் உங்களுக்காக எல்லாவற்றையும் எப்படி ஏற்பாடு செய்கிறார்கள், எத்தனை துரதிர்ஷ்டங்களிலிருந்தும் பிரச்சனைகளிலிருந்தும் அவர்கள் உங்களை ஏற்கெனவே காப்பாற்றியுள்ளனர் என்பது உங்களுக்குத் தெரிந்தால்!</w:t>
      </w:r>
    </w:p>
    <w:p w14:paraId="7108B32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இதுபற்றி உங்களுக்கு ஏதும் வெளிப்படுத்தப்பட்டதா? ஏன் இப்படிப்பட்ட விஷயங்களைச் சொல்கிறீர்கள்?</w:t>
      </w:r>
    </w:p>
    <w:p w14:paraId="266EAD8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நான் உங்களுக்குச் சொல்ல இன்னும் பல விஷயங்கள் உள்ளன, ஆனால் ஏற்கனவே சொல்லப்பட்டதே போதுமானது! நான் ஒன்றை மட்டும் கூறுகிறேன், புனிதர்கள் அனைவரும் நமக்கு உதவ ஒன்றுகூடியிருக்கிறார்கள் </w:t>
      </w:r>
      <w:r w:rsidR="008F333A">
        <w:rPr>
          <w:lang w:val="ru-RU"/>
        </w:rPr>
        <w:t xml:space="preserve">— </w:t>
      </w:r>
      <w:r w:rsidR="002C6C64" w:rsidRPr="00E236F4">
        <w:rPr>
          <w:lang w:val="ru-RU"/>
        </w:rPr>
        <w:t>மேலும் நாம் மகிழ்ச்சியிலும் நன்றியுணர்விலும் திளைக்க வேண்டும் என்று அவர்கள் விரும்புகிறார்கள்.</w:t>
      </w:r>
    </w:p>
    <w:p w14:paraId="45D2152A" w14:textId="77777777" w:rsidR="00BA44CB" w:rsidRDefault="00BA44CB" w:rsidP="008F333A">
      <w:pPr>
        <w:rPr>
          <w:lang w:val="ru-RU"/>
        </w:rPr>
      </w:pPr>
    </w:p>
    <w:p w14:paraId="6004B298" w14:textId="77777777" w:rsidR="00BA44CB" w:rsidRDefault="002C6C64" w:rsidP="0046557E">
      <w:pPr>
        <w:pStyle w:val="Heading4"/>
        <w:rPr>
          <w:lang w:val="ru-RU"/>
        </w:rPr>
      </w:pPr>
      <w:bookmarkStart w:id="118" w:name="_Toc196716784"/>
      <w:bookmarkStart w:id="119" w:name="_Toc242628465"/>
      <w:r w:rsidRPr="00E236F4">
        <w:rPr>
          <w:lang w:val="ru-RU"/>
        </w:rPr>
        <w:t>புனிதர்கள் தூரங்களைக் கடக்கிறார்கள்</w:t>
      </w:r>
      <w:bookmarkEnd w:id="118"/>
      <w:bookmarkEnd w:id="119"/>
    </w:p>
    <w:p w14:paraId="6F1F1525" w14:textId="1CC2ABBE" w:rsidR="00BA44CB" w:rsidRDefault="008F333A" w:rsidP="001C5DAE">
      <w:pPr>
        <w:ind w:firstLine="720"/>
        <w:rPr>
          <w:lang w:val="ru-RU"/>
        </w:rPr>
      </w:pPr>
      <w:r>
        <w:rPr>
          <w:lang w:val="ru-RU"/>
        </w:rPr>
        <w:t xml:space="preserve">— </w:t>
      </w:r>
      <w:r w:rsidR="002C6C64" w:rsidRPr="00E236F4">
        <w:rPr>
          <w:lang w:val="ru-RU"/>
        </w:rPr>
        <w:t>கெரொண்டா, சினாய் மடாலயத்தின் தலைவர் புனித ஜார்ஜ், சினாயிலிருந்து ஜெருசலேம் பயணம் செய்து, அங்கே புனித நற்கருணை பெற்றது எப்படி?</w:t>
      </w:r>
      <w:r w:rsidR="001C5DAE">
        <w:rPr>
          <w:rStyle w:val="FootnoteReference"/>
          <w:lang w:val="ru-RU"/>
        </w:rPr>
        <w:footnoteReference w:id="64"/>
      </w:r>
    </w:p>
    <w:p w14:paraId="145BA48B" w14:textId="2F446D3A" w:rsidR="00BA44CB" w:rsidRDefault="008F333A" w:rsidP="008F333A">
      <w:pPr>
        <w:rPr>
          <w:lang w:val="ru-RU"/>
        </w:rPr>
      </w:pPr>
      <w:r>
        <w:rPr>
          <w:lang w:val="ru-RU"/>
        </w:rPr>
        <w:t xml:space="preserve">— </w:t>
      </w:r>
      <w:r w:rsidR="002C6C64" w:rsidRPr="00E236F4">
        <w:rPr>
          <w:lang w:val="ru-RU"/>
        </w:rPr>
        <w:t>அவர் திருவருட்சாதனத்தைப் பெற்று, கண் இமைக்கும் நேரத்தில் திரும்பிவிட்டார். அவர் வியப்பால் நிறைந்திருந்தார்.</w:t>
      </w:r>
    </w:p>
    <w:p w14:paraId="4876BFE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அவர் ஒரே நேரத்தில் ஜெருசலேமிலும் தனது குகையிலும் இருந்தாரா?</w:t>
      </w:r>
    </w:p>
    <w:p w14:paraId="15442202"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அவர் தனது குகையில் இல்லை! சில நொடிகளில், அவர் ஜெருசலேமுக்குச் சென்று, திருவருட்சாதனத்தைப் பெற்று, மிகப்பெரிய வேகத்தில் சினாய் மலைக்குத் திரும்பினார்.</w:t>
      </w:r>
    </w:p>
    <w:p w14:paraId="38F46A2B"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அவர் அங்கு பறந்து சென்றாரா, ஜெரோண்டா?</w:t>
      </w:r>
    </w:p>
    <w:p w14:paraId="3DA59743" w14:textId="3B82611B" w:rsidR="00BA44CB" w:rsidRDefault="00BA44CB" w:rsidP="008F333A">
      <w:pPr>
        <w:rPr>
          <w:lang w:val="ru-RU"/>
        </w:rPr>
      </w:pPr>
      <w:r>
        <w:rPr>
          <w:lang w:val="ru-RU"/>
        </w:rPr>
        <w:tab/>
      </w:r>
      <w:r w:rsidR="008F333A">
        <w:rPr>
          <w:lang w:val="ru-RU"/>
        </w:rPr>
        <w:t xml:space="preserve">— </w:t>
      </w:r>
      <w:r w:rsidR="002C6C64" w:rsidRPr="00E236F4">
        <w:rPr>
          <w:lang w:val="ru-RU"/>
        </w:rPr>
        <w:t>ஆம், அவர் 'சூப்பர்' பெட்ரோல் நிரப்பிக்கொண்டு</w:t>
      </w:r>
      <w:r>
        <w:rPr>
          <w:lang w:val="ru-RU"/>
        </w:rPr>
        <w:t xml:space="preserve">, </w:t>
      </w:r>
      <w:r w:rsidR="002C6C64" w:rsidRPr="00E236F4">
        <w:rPr>
          <w:lang w:val="ru-RU"/>
        </w:rPr>
        <w:t>தனக்கு ஒரு ஆன்மீக டிக்கெட்டைப் பெற்றுக்கொண்டு, தான் செல்ல வேண்டிய இடத்திற்குப் பறந்துவிட்டார்.</w:t>
      </w:r>
    </w:p>
    <w:p w14:paraId="32FABE9D" w14:textId="77777777" w:rsidR="00BA44CB" w:rsidRDefault="00BA44CB" w:rsidP="008F333A">
      <w:pPr>
        <w:rPr>
          <w:lang w:val="ru-RU"/>
        </w:rPr>
      </w:pPr>
      <w:r>
        <w:rPr>
          <w:lang w:val="ru-RU"/>
        </w:rPr>
        <w:tab/>
      </w:r>
      <w:r w:rsidR="008F333A">
        <w:rPr>
          <w:lang w:val="ru-RU"/>
        </w:rPr>
        <w:t xml:space="preserve">— </w:t>
      </w:r>
      <w:r w:rsidR="002C6C64" w:rsidRPr="00E236F4">
        <w:rPr>
          <w:lang w:val="ru-RU"/>
        </w:rPr>
        <w:t>ஒரு புனிதரால் ஒரே நேரத்தில் இரண்டு இடங்களில் இருக்க முடியும் என்பது எப்படி, ஜெரோண்டா?</w:t>
      </w:r>
    </w:p>
    <w:p w14:paraId="0E72476F" w14:textId="784E73D2" w:rsidR="00BA44CB" w:rsidRDefault="00BA44CB" w:rsidP="008F333A">
      <w:pPr>
        <w:rPr>
          <w:lang w:val="ru-RU"/>
        </w:rPr>
      </w:pPr>
      <w:r>
        <w:rPr>
          <w:lang w:val="ru-RU"/>
        </w:rPr>
        <w:tab/>
      </w:r>
      <w:r w:rsidR="008F333A">
        <w:rPr>
          <w:lang w:val="ru-RU"/>
        </w:rPr>
        <w:t xml:space="preserve">— </w:t>
      </w:r>
      <w:r w:rsidR="002C6C64" w:rsidRPr="00E236F4">
        <w:rPr>
          <w:lang w:val="ru-RU"/>
        </w:rPr>
        <w:t xml:space="preserve">கடவுள் மட்டுமே எங்கும் நிறைந்தவர். ஆனால் புனிதர்கள் எங்கும் நிறைந்தவர்கள் அல்ல </w:t>
      </w:r>
      <w:r w:rsidR="008F333A">
        <w:rPr>
          <w:lang w:val="ru-RU"/>
        </w:rPr>
        <w:t xml:space="preserve">— </w:t>
      </w:r>
      <w:r w:rsidR="002C6C64" w:rsidRPr="00E236F4">
        <w:rPr>
          <w:lang w:val="ru-RU"/>
        </w:rPr>
        <w:t xml:space="preserve">அவர்கள் ஒரு இடத்திலிருந்து மற்றொரு இடத்திற்குச் செல்கிறார்கள், ஆனால் அத்தகைய வேகத்தில் பயணிக்கிறார்கள், தொலைவுகள் அர்த்தமற்றுப் போகின்றன. அவர்களைப் </w:t>
      </w:r>
      <w:r w:rsidR="002C6C64" w:rsidRPr="00E236F4">
        <w:rPr>
          <w:lang w:val="ru-RU"/>
        </w:rPr>
        <w:lastRenderedPageBreak/>
        <w:t>பொறுத்தவரை</w:t>
      </w:r>
      <w:r>
        <w:rPr>
          <w:lang w:val="ru-RU"/>
        </w:rPr>
        <w:t xml:space="preserve">, 'அருகில்' </w:t>
      </w:r>
      <w:r w:rsidR="002C6C64" w:rsidRPr="00E236F4">
        <w:rPr>
          <w:lang w:val="ru-RU"/>
        </w:rPr>
        <w:t xml:space="preserve">அல்லது </w:t>
      </w:r>
      <w:r>
        <w:rPr>
          <w:lang w:val="ru-RU"/>
        </w:rPr>
        <w:t xml:space="preserve">'தொலைவில்' என்பதற்கு </w:t>
      </w:r>
      <w:r w:rsidR="002C6C64" w:rsidRPr="00E236F4">
        <w:rPr>
          <w:lang w:val="ru-RU"/>
        </w:rPr>
        <w:t>இடமில்லை</w:t>
      </w:r>
      <w:r>
        <w:rPr>
          <w:lang w:val="ru-RU"/>
        </w:rPr>
        <w:t>.</w:t>
      </w:r>
      <w:r w:rsidR="002C6C64" w:rsidRPr="00E236F4">
        <w:rPr>
          <w:lang w:val="ru-RU"/>
        </w:rPr>
        <w:t xml:space="preserve"> நான் காசநோய் சிகிச்சை மையத்தில் சிகிச்சை பெற்றுக் கொண்டிருந்தபோது, என்னுடன் வார்டில் ஒரு ஏழை இளைஞன் இருந்தான்; அவன் பல ஆண்டுகளாக நோய்வாய்ப்பட்டிருந்தான், அவனது பெயர் ஹார்லாம்பியஸ். அங்கு பணிபுரிந்த செவிலியர்களில் ஒருவரை அவன் திருமணம் செய்ய விரும்பினான், மேலும் அவளுடன் நிச்சயதார்த்தமும் செய்துகொண்டான். அந்தக் காலத்தில், காசநோய்க்கு எந்த சிகிச்சையும் இல்லை, அவன் மரணத்தை எதிர்கொண்டிருந்தான். அதனால் ஹார்லாம்பியஸின் தாய், தனது துக்கத்தால் நொறுங்கி, புனித பரஸ்கேவி மடாலயத்தில் பிரார்த்தனை செய்யச் சென்றார். அந்த நேரத்தில், ஹார்லாம்பியஸ் ஏற்கனவே தீவிர சிகிச்சைப் பிரிவில் இருந்தார், மேலும் அவரது வருங்கால மனைவி உட்பட யாரும் அவரைப் பார்க்க அனுமதிக்கப்படவில்லை. திடீரென்று, அவரது தாய் அவரது வருங்கால மனைவிக்கு தொலைபேசியில் அழைத்து, 'கவலைப்படாதீர்கள்! ஹார்லாம்பியஸ் குணமடைந்துவிடுவார் என்று புனித பரஸ்கேவி என்னிடம் கூறினார்' என்றார். மேலும் அவர் கூறினார்: 'இப்போது லாமியாவுக்குச் செல்ல வேண்டிய நேரம் </w:t>
      </w:r>
      <w:r w:rsidR="008F333A">
        <w:rPr>
          <w:lang w:val="ru-RU"/>
        </w:rPr>
        <w:t xml:space="preserve">— </w:t>
      </w:r>
      <w:r w:rsidR="002C6C64" w:rsidRPr="00E236F4">
        <w:rPr>
          <w:lang w:val="ru-RU"/>
        </w:rPr>
        <w:t>அங்குள்ள மற்ற காசநோய் மருத்துவமனையில் மற்றொருவர் மரணத்தின் விளிம்பில் இருக்கிறார்</w:t>
      </w:r>
      <w:r w:rsidR="00C90354">
        <w:rPr>
          <w:lang w:val="ru-RU"/>
        </w:rPr>
        <w:t>.'</w:t>
      </w:r>
      <w:r w:rsidR="001C5DAE">
        <w:rPr>
          <w:rStyle w:val="FootnoteReference"/>
          <w:lang w:val="ru-RU"/>
        </w:rPr>
        <w:footnoteReference w:id="65"/>
      </w:r>
      <w:r w:rsidR="002C6C64" w:rsidRPr="00E236F4">
        <w:rPr>
          <w:lang w:val="ru-RU"/>
        </w:rPr>
        <w:t xml:space="preserve"> உடனடியாக, ஹர்லாம்பியஸ் குணமடையத் தொடங்கினார். ஒரு செவிலியர் லாமியாவை அழைத்தபோது, சற்று முன்பு வரை தீவிரமான நிலையில் இருந்த ஒரு நோயாளி அற்புதமாகக் குணமடையத் தொடங்கியுள்ளார் என்று அவர்கள் அவரிடம் கூறினர். புனித பரஸ்கேவி எவ்வளவு வேகமாகப் பயணம் செய்தார் என்பதை உங்களால் கற்பனை செய்ய முடிகிறதா! ஒரு கார் அந்த வேகத்தில் ஓடினால், அது நொறுங்கிச் சிதறிவிடும். மேலும் புனித பரஸ்கேவி பெட்ரோல் மற்றும் டயர்கள் இரண்டையும் சேமித்தார்!</w:t>
      </w:r>
    </w:p>
    <w:p w14:paraId="7E540D1E" w14:textId="77777777" w:rsidR="00BA44CB" w:rsidRDefault="00BA44CB" w:rsidP="008F333A">
      <w:pPr>
        <w:rPr>
          <w:lang w:val="ru-RU"/>
        </w:rPr>
      </w:pPr>
    </w:p>
    <w:p w14:paraId="76C0D316" w14:textId="4D3A9715" w:rsidR="00BA44CB" w:rsidRDefault="002C6C64" w:rsidP="0046557E">
      <w:pPr>
        <w:pStyle w:val="Heading4"/>
        <w:rPr>
          <w:lang w:val="ru-RU"/>
        </w:rPr>
      </w:pPr>
      <w:bookmarkStart w:id="120" w:name="_Toc196716785"/>
      <w:bookmarkStart w:id="121" w:name="_Toc242628466"/>
      <w:r w:rsidRPr="00E236F4">
        <w:rPr>
          <w:lang w:val="ru-RU"/>
        </w:rPr>
        <w:t xml:space="preserve">அறியப்படாத புனிதர்கள் </w:t>
      </w:r>
      <w:r w:rsidR="00BA44CB">
        <w:rPr>
          <w:lang w:val="ru-RU"/>
        </w:rPr>
        <w:t>'ரகசியமாக'</w:t>
      </w:r>
      <w:r w:rsidRPr="00E236F4">
        <w:rPr>
          <w:lang w:val="ru-RU"/>
        </w:rPr>
        <w:t xml:space="preserve"> உதவுகிறார்கள்</w:t>
      </w:r>
      <w:bookmarkEnd w:id="120"/>
      <w:bookmarkEnd w:id="121"/>
    </w:p>
    <w:p w14:paraId="003B9FD3" w14:textId="79882358" w:rsidR="00BA44CB" w:rsidRDefault="008F333A" w:rsidP="007C7B4C">
      <w:pPr>
        <w:ind w:firstLine="720"/>
        <w:rPr>
          <w:lang w:val="ru-RU"/>
        </w:rPr>
      </w:pPr>
      <w:r>
        <w:rPr>
          <w:lang w:val="ru-RU"/>
        </w:rPr>
        <w:t xml:space="preserve">— </w:t>
      </w:r>
      <w:r w:rsidR="002C6C64" w:rsidRPr="00E236F4">
        <w:rPr>
          <w:lang w:val="ru-RU"/>
        </w:rPr>
        <w:t>ஜெரோண்டா, நமக்குத் தெரியாத புனிதர்கள் நமக்கு உதவுகிறார்களா? எல்லாவற்றிற்கும் மேலாக, நாம் நமது பிரார்த்தனைகளில் அவர்களை வேண்டுவதில்லையே, இல்லையா?</w:t>
      </w:r>
    </w:p>
    <w:p w14:paraId="5B15EC4C" w14:textId="3E91B95B" w:rsidR="00BA44CB" w:rsidRDefault="00BA44CB" w:rsidP="008F333A">
      <w:pPr>
        <w:rPr>
          <w:lang w:val="ru-RU"/>
        </w:rPr>
      </w:pPr>
      <w:r>
        <w:rPr>
          <w:lang w:val="ru-RU"/>
        </w:rPr>
        <w:tab/>
      </w:r>
      <w:r w:rsidR="008F333A">
        <w:rPr>
          <w:lang w:val="ru-RU"/>
        </w:rPr>
        <w:t xml:space="preserve">— </w:t>
      </w:r>
      <w:r w:rsidR="002C6C64" w:rsidRPr="00E236F4">
        <w:rPr>
          <w:lang w:val="ru-RU"/>
        </w:rPr>
        <w:t xml:space="preserve">பல அறியப்படாத புனிதர்கள் நமக்கு உதவுகிறார்கள், அவர்களின் இருப்பைப் பற்றி நாம் முற்றிலும் அறியாமல் இருந்தாலும் கூட. என்னைப் பொறுத்தவரை, அவர்களே மிகப் பெரிய புனிதர்கள். அவர்கள் மக்களிடமிருந்து எந்தப் புகழையும் பெறவில்லை </w:t>
      </w:r>
      <w:r w:rsidR="008F333A">
        <w:rPr>
          <w:lang w:val="ru-RU"/>
        </w:rPr>
        <w:t xml:space="preserve">— </w:t>
      </w:r>
      <w:r w:rsidR="002C6C64" w:rsidRPr="00E236F4">
        <w:rPr>
          <w:lang w:val="ru-RU"/>
        </w:rPr>
        <w:t>கடவுளிடமிருந்து மட்டுமே பெறுகிறார்கள். அவர்களுடைய பெரிய பணிவின் காரணமாக, தாங்கள் அறியப்படாமலும், மக்களிடமிருந்து எந்த மரியாதையையும் பெறாமலும், இரகசியமாகத் தொடர்ந்து தங்களுக்கு உதவ வேண்டும் என்று அவர்கள் கடவுளிடம் மனப்பூர்வமாகக் கேட்டிருக்கிறார்கள் என்று எனக்குத் தோன்றுகிறது.</w:t>
      </w:r>
      <w:r w:rsidR="00346C83">
        <w:rPr>
          <w:rStyle w:val="FootnoteReference"/>
          <w:lang w:val="ru-RU"/>
        </w:rPr>
        <w:footnoteReference w:id="66"/>
      </w:r>
      <w:r w:rsidR="002C6C64" w:rsidRPr="00E236F4">
        <w:rPr>
          <w:lang w:val="ru-RU"/>
        </w:rPr>
        <w:t xml:space="preserve"> இத்தகைய அறியப்படாத புனிதர்களை நாம் ஒரு சிறப்பு வழியில் கௌரவிக்கவும் அவர்களுக்குச் சிறப்பு நன்றிகளைத் தெரிவிக்கவும் வேண்டும், ஏனெனில், உலகிற்குத் தெரியாமல் இருக்க முடிந்த அவர்கள், தங்கள் பிரார்த்தனைகள் மற்றும் தங்கள் மௌனமான முன்மாதிரியால் அமைதியாக நமக்கு உதவுகிறார்கள்.</w:t>
      </w:r>
    </w:p>
    <w:p w14:paraId="62158FAB" w14:textId="348907B2" w:rsidR="00BA44CB" w:rsidRDefault="00BA44CB" w:rsidP="008F333A">
      <w:pPr>
        <w:rPr>
          <w:lang w:val="ru-RU"/>
        </w:rPr>
      </w:pPr>
      <w:r>
        <w:rPr>
          <w:lang w:val="ru-RU"/>
        </w:rPr>
        <w:tab/>
      </w:r>
      <w:r w:rsidR="002C6C64" w:rsidRPr="00E236F4">
        <w:rPr>
          <w:lang w:val="ru-RU"/>
        </w:rPr>
        <w:t xml:space="preserve">ஒருமுறை, ஏற்கனவே காலமான மவுண்ட் அதோஸ் என்ற மடாலயத்தைச் சேர்ந்த ஒரு துறவியைப் பற்றி எழுத விரும்பினேன். எனக்குத் தெரிந்த அவரது வாழ்க்கையின் அனைத்து விவரங்களையும் நினைவு கூர்ந்து, ஒரு ஓய்வு நேரமான மாலையைத் தேர்ந்தெடுத்து, அதை எழுத அமர்ந்தேன். நான் ஒரு மெழுகுவர்த்தியை ஏற்றி, ஒரு பென்சிலையும் ஒரு குறிப்பேட்டையும் எடுத்தேன், ஆனால் திடீரென்று, இத்தனை நாட்களாக அவரைப் பற்றி நான் பெரிதும் சிந்தித்து வந்திருந்தும், அவருடைய பெயரைக் கூட என்னால் நினைவில் கொள்ள முடியவில்லை என்பதை உணர்ந்தேன். நான் பார்வையிட்ட மவுண்ட் அத்தோஸ் மடாலயங்கள், ஸ்கெட்டுகள் மற்றும் கலிவாக்கள் அனைத்தையும் வரிசையாக நினைவுபடுத்தத் தொடங்கினேன். கிழக்குப் பக்கத்திலிருந்து அவற்றைச் சரிபார்க்கத் தொடங்கினேன்—ஒருவேளை எனக்கு ஏதாவது நினைவுக்கு வருமோ என்று. ஒன்றுமில்லை. பிறகு மேற்கிலிருந்து </w:t>
      </w:r>
      <w:r w:rsidR="008F333A">
        <w:rPr>
          <w:lang w:val="ru-RU"/>
        </w:rPr>
        <w:t xml:space="preserve">— </w:t>
      </w:r>
      <w:r w:rsidR="002C6C64" w:rsidRPr="00E236F4">
        <w:rPr>
          <w:lang w:val="ru-RU"/>
        </w:rPr>
        <w:t xml:space="preserve">மீண்டும், ஒன்றுமில்லை. நான் அத்தோஸுக்கு முதன்முதலில் வந்த காலத்திலிருந்து, நான் சந்தித்த தந்தையர்களை மனதில் நினைத்துப் பார்த்து, வருட வாரியாக அவற்றை நினைவுபடுத்தத் தொடங்கினேன் </w:t>
      </w:r>
      <w:r w:rsidR="008F333A">
        <w:rPr>
          <w:lang w:val="ru-RU"/>
        </w:rPr>
        <w:t xml:space="preserve">— </w:t>
      </w:r>
      <w:r w:rsidR="002C6C64" w:rsidRPr="00E236F4">
        <w:rPr>
          <w:lang w:val="ru-RU"/>
        </w:rPr>
        <w:t xml:space="preserve">ஆனால் என்னால் இன்னும் எதையும் நினைவுகூர முடியவில்லை. இந்தத் துறவி அறியப்படாமல் இருக்க விரும்பியதாகவும், கடவுள் தனது அற்புதத்தைச் செய்ததாகவும் தெரிகிறது. நான் எழுதியுள்ள மற்ற அனைத்து புனித மலைத் தந்தையர்களின் வாழ்க்கையை விட, இவருடைய வாழ்க்கை என் மீது </w:t>
      </w:r>
      <w:r w:rsidR="002C6C64" w:rsidRPr="00E236F4">
        <w:rPr>
          <w:lang w:val="ru-RU"/>
        </w:rPr>
        <w:lastRenderedPageBreak/>
        <w:t>அதிக தாக்கத்தை ஏற்படுத்தியது என்பதை மட்டுமே என்னால் நினைவுகூர முடிகிறது.</w:t>
      </w:r>
      <w:r w:rsidR="007C7B4C">
        <w:rPr>
          <w:rStyle w:val="FootnoteReference"/>
          <w:lang w:val="ru-RU"/>
        </w:rPr>
        <w:footnoteReference w:id="67"/>
      </w:r>
      <w:r w:rsidR="002C6C64" w:rsidRPr="00E236F4">
        <w:rPr>
          <w:lang w:val="ru-RU"/>
        </w:rPr>
        <w:t xml:space="preserve"> இதிலிருந்து, கடவுள் விரும்பினால் தவிர, ஒருவரால் எதையும் செய்ய முடியாது என்பதையும் நான் உணர்ந்தேன். மேலும், கடவுள் ஒருவரின் மீது மென்மையாகத் தம் மூச்சை வீசினால் மட்டும் போதும் </w:t>
      </w:r>
      <w:r w:rsidR="008F333A">
        <w:rPr>
          <w:lang w:val="ru-RU"/>
        </w:rPr>
        <w:t xml:space="preserve">— </w:t>
      </w:r>
      <w:r w:rsidR="002C6C64" w:rsidRPr="00E236F4">
        <w:rPr>
          <w:lang w:val="ru-RU"/>
        </w:rPr>
        <w:t>அந்த நபர் ஒரு ஞானியாக மாறிவிடுவார்.</w:t>
      </w:r>
    </w:p>
    <w:p w14:paraId="4D8500D2" w14:textId="77777777" w:rsidR="00BA44CB" w:rsidRDefault="00BA44CB" w:rsidP="008F333A">
      <w:pPr>
        <w:rPr>
          <w:lang w:val="ru-RU"/>
        </w:rPr>
      </w:pPr>
    </w:p>
    <w:p w14:paraId="1FAA2C4C" w14:textId="730D386A" w:rsidR="00BA44CB" w:rsidRDefault="002C6C64" w:rsidP="00D919DA">
      <w:pPr>
        <w:pStyle w:val="Heading4"/>
        <w:rPr>
          <w:lang w:val="ru-RU"/>
        </w:rPr>
      </w:pPr>
      <w:bookmarkStart w:id="122" w:name="_Toc196716786"/>
      <w:bookmarkStart w:id="123" w:name="_Toc242628467"/>
      <w:r w:rsidRPr="00E236F4">
        <w:rPr>
          <w:lang w:val="ru-RU"/>
        </w:rPr>
        <w:t xml:space="preserve">புனித </w:t>
      </w:r>
      <w:r w:rsidR="00BA44CB">
        <w:rPr>
          <w:lang w:val="ru-RU"/>
        </w:rPr>
        <w:t xml:space="preserve">'சேவகர்கள்' </w:t>
      </w:r>
      <w:r w:rsidRPr="00E236F4">
        <w:rPr>
          <w:lang w:val="ru-RU"/>
        </w:rPr>
        <w:t xml:space="preserve">மற்றும் புனித </w:t>
      </w:r>
      <w:r w:rsidR="00BA44CB">
        <w:rPr>
          <w:lang w:val="ru-RU"/>
        </w:rPr>
        <w:t>'பாதுகாவலர்கள்'</w:t>
      </w:r>
      <w:bookmarkEnd w:id="122"/>
      <w:bookmarkEnd w:id="123"/>
    </w:p>
    <w:p w14:paraId="6EED4C12" w14:textId="027D6577" w:rsidR="00BA44CB" w:rsidRDefault="008F333A" w:rsidP="00D919DA">
      <w:pPr>
        <w:ind w:firstLine="720"/>
        <w:rPr>
          <w:lang w:val="ru-RU"/>
        </w:rPr>
      </w:pPr>
      <w:r>
        <w:rPr>
          <w:lang w:val="ru-RU"/>
        </w:rPr>
        <w:t xml:space="preserve">— </w:t>
      </w:r>
      <w:r w:rsidR="002C6C64" w:rsidRPr="00E236F4">
        <w:rPr>
          <w:lang w:val="ru-RU"/>
        </w:rPr>
        <w:t>ஜெரோண்டா, எனக்குப் பல் வலி.</w:t>
      </w:r>
    </w:p>
    <w:p w14:paraId="2FC8697A" w14:textId="6DD651BF" w:rsidR="00BA44CB" w:rsidRDefault="00BA44CB" w:rsidP="008F333A">
      <w:pPr>
        <w:rPr>
          <w:lang w:val="ru-RU"/>
        </w:rPr>
      </w:pPr>
      <w:r>
        <w:rPr>
          <w:lang w:val="ru-RU"/>
        </w:rPr>
        <w:tab/>
      </w:r>
      <w:r w:rsidR="008F333A">
        <w:rPr>
          <w:lang w:val="ru-RU"/>
        </w:rPr>
        <w:t xml:space="preserve">— </w:t>
      </w:r>
      <w:r w:rsidR="002C6C64" w:rsidRPr="00E236F4">
        <w:rPr>
          <w:lang w:val="ru-RU"/>
        </w:rPr>
        <w:t>சரி, கொஞ்சம் வலித்திருக்கட்டும், அதனால் உனக்கு ஒரு சிறிய நன்மை கிடைக்கும்! பொறுத்துக்கொள், புனித அந்திபாஸிடம்</w:t>
      </w:r>
      <w:r w:rsidR="00F0353C">
        <w:rPr>
          <w:rStyle w:val="FootnoteReference"/>
          <w:lang w:val="ru-RU"/>
        </w:rPr>
        <w:footnoteReference w:id="68"/>
      </w:r>
      <w:r w:rsidR="00F0353C">
        <w:rPr>
          <w:lang w:val="ru-RU"/>
        </w:rPr>
        <w:t xml:space="preserve"> </w:t>
      </w:r>
      <w:r w:rsidR="002C6C64" w:rsidRPr="00E236F4">
        <w:rPr>
          <w:lang w:val="ru-RU"/>
        </w:rPr>
        <w:t xml:space="preserve">வேண்டிக்கொள் </w:t>
      </w:r>
      <w:r w:rsidR="008F333A">
        <w:rPr>
          <w:lang w:val="ru-RU"/>
        </w:rPr>
        <w:t xml:space="preserve">— </w:t>
      </w:r>
      <w:r w:rsidR="002C6C64" w:rsidRPr="00E236F4">
        <w:rPr>
          <w:lang w:val="ru-RU"/>
        </w:rPr>
        <w:t>ஒரு ஜெபமாலை ஜெபித்துவிடு. அவர் பல் வலிக்காக உதவுவார், எல்லாம் சரியாகிவிடும்.</w:t>
      </w:r>
    </w:p>
    <w:p w14:paraId="5BD7A8F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புனித அன்டிபாஸிடம் வேண்டிக்கொண்டேன், ஆனால் என் பல் இன்னும் முன்போலவே வலிக்கிறது!</w:t>
      </w:r>
    </w:p>
    <w:p w14:paraId="7D590148" w14:textId="5CD10470" w:rsidR="00BA44CB" w:rsidRDefault="00BA44CB" w:rsidP="008F333A">
      <w:pPr>
        <w:rPr>
          <w:lang w:val="ru-RU"/>
        </w:rPr>
      </w:pPr>
      <w:r>
        <w:rPr>
          <w:lang w:val="ru-RU"/>
        </w:rPr>
        <w:tab/>
      </w:r>
      <w:r w:rsidR="008F333A">
        <w:rPr>
          <w:lang w:val="ru-RU"/>
        </w:rPr>
        <w:t xml:space="preserve">— </w:t>
      </w:r>
      <w:r w:rsidR="002C6C64" w:rsidRPr="00E236F4">
        <w:rPr>
          <w:lang w:val="ru-RU"/>
        </w:rPr>
        <w:t>அந்த புனிதர் உங்களுக்கு உதவாததற்கு ஒரு காரணம் இருப்பதாகத் தெரிகிறது. 'இன்றிலிருந்து</w:t>
      </w:r>
      <w:r>
        <w:rPr>
          <w:lang w:val="ru-RU"/>
        </w:rPr>
        <w:t>,</w:t>
      </w:r>
      <w:r w:rsidR="002C6C64" w:rsidRPr="00E236F4">
        <w:rPr>
          <w:lang w:val="ru-RU"/>
        </w:rPr>
        <w:t xml:space="preserve"> நான் எல்லாவற்றிலும் மிகவும் கவனமாக இருப்பேன்</w:t>
      </w:r>
      <w:r>
        <w:rPr>
          <w:lang w:val="ru-RU"/>
        </w:rPr>
        <w:t xml:space="preserve">' </w:t>
      </w:r>
      <w:r w:rsidR="002C6C64" w:rsidRPr="00E236F4">
        <w:rPr>
          <w:lang w:val="ru-RU"/>
        </w:rPr>
        <w:t>என்று நீங்கள் அவரிடம் உறுதியளித்தால், அந்த புனிதர் உடனடியாக உங்களுக்கு உதவுவார். புனித அன்டிபாஸ் ஒரு பெரிய புனிதர்; அவர் கடவுளின் அனுகூலத்தைப் பெற்றார்.</w:t>
      </w:r>
    </w:p>
    <w:p w14:paraId="45173E21" w14:textId="6FD3C6E0" w:rsidR="00BA44CB" w:rsidRDefault="00BA44CB" w:rsidP="008F333A">
      <w:pPr>
        <w:rPr>
          <w:lang w:val="ru-RU"/>
        </w:rPr>
      </w:pPr>
      <w:r>
        <w:rPr>
          <w:lang w:val="ru-RU"/>
        </w:rPr>
        <w:tab/>
      </w:r>
      <w:r w:rsidR="002C6C64" w:rsidRPr="00E236F4">
        <w:rPr>
          <w:lang w:val="ru-RU"/>
        </w:rPr>
        <w:t>'அந்திபாஸ் என் விசுவாசமுள்ள சாட்சி,</w:t>
      </w:r>
      <w:r w:rsidR="00F0353C">
        <w:rPr>
          <w:rStyle w:val="FootnoteReference"/>
          <w:lang w:val="ru-RU"/>
        </w:rPr>
        <w:footnoteReference w:id="69"/>
      </w:r>
      <w:r w:rsidR="002C6C64" w:rsidRPr="00E236F4">
        <w:rPr>
          <w:lang w:val="ru-RU"/>
        </w:rPr>
        <w:t xml:space="preserve"> </w:t>
      </w:r>
      <w:r w:rsidR="008F333A">
        <w:rPr>
          <w:lang w:val="ru-RU"/>
        </w:rPr>
        <w:t xml:space="preserve">' — </w:t>
      </w:r>
      <w:r w:rsidR="002C6C64" w:rsidRPr="00E236F4">
        <w:rPr>
          <w:lang w:val="ru-RU"/>
        </w:rPr>
        <w:t>என்று வெளிப்படுத்தின விசேஷம் புத்தகத்தில் எழுதப்பட்டுள்ளது.</w:t>
      </w:r>
    </w:p>
    <w:p w14:paraId="3A2FD3C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புனித பார்பராவின் திருப்பலி மற்றும் திருவிழா, அவர் பிளேக் நோயைத் தடுப்பதாகக் கூறுகிறது.</w:t>
      </w:r>
    </w:p>
    <w:p w14:paraId="6D53E888" w14:textId="77777777" w:rsidR="00BA44CB" w:rsidRDefault="00BA44CB" w:rsidP="008F333A">
      <w:pPr>
        <w:rPr>
          <w:lang w:val="ru-RU"/>
        </w:rPr>
      </w:pPr>
      <w:r>
        <w:rPr>
          <w:lang w:val="ru-RU"/>
        </w:rPr>
        <w:tab/>
      </w:r>
      <w:r w:rsidR="008F333A">
        <w:rPr>
          <w:lang w:val="ru-RU"/>
        </w:rPr>
        <w:t xml:space="preserve">— </w:t>
      </w:r>
      <w:r w:rsidR="002C6C64" w:rsidRPr="00E236F4">
        <w:rPr>
          <w:lang w:val="ru-RU"/>
        </w:rPr>
        <w:t>பன்றிக்காய்ச்சல் என்றால் என்ன?</w:t>
      </w:r>
    </w:p>
    <w:p w14:paraId="54423BA0" w14:textId="77777777" w:rsidR="00BA44CB" w:rsidRDefault="00BA44CB" w:rsidP="008F333A">
      <w:pPr>
        <w:rPr>
          <w:lang w:val="ru-RU"/>
        </w:rPr>
      </w:pPr>
      <w:r>
        <w:rPr>
          <w:lang w:val="ru-RU"/>
        </w:rPr>
        <w:tab/>
      </w:r>
      <w:r w:rsidR="008F333A">
        <w:rPr>
          <w:lang w:val="ru-RU"/>
        </w:rPr>
        <w:t xml:space="preserve">— </w:t>
      </w:r>
      <w:r w:rsidR="002C6C64" w:rsidRPr="00E236F4">
        <w:rPr>
          <w:lang w:val="ru-RU"/>
        </w:rPr>
        <w:t>அவை நுண்ணுயிரிகளால் பரவும் பெருந்தொற்றுகள் மற்றும் நோய்கள், ஜெரோண்டா.</w:t>
      </w:r>
    </w:p>
    <w:p w14:paraId="66A81316" w14:textId="77777777" w:rsidR="00BA44CB" w:rsidRDefault="00BA44CB" w:rsidP="008F333A">
      <w:pPr>
        <w:rPr>
          <w:lang w:val="ru-RU"/>
        </w:rPr>
      </w:pPr>
      <w:r>
        <w:rPr>
          <w:lang w:val="ru-RU"/>
        </w:rPr>
        <w:tab/>
      </w:r>
      <w:r w:rsidR="008F333A">
        <w:rPr>
          <w:lang w:val="ru-RU"/>
        </w:rPr>
        <w:t xml:space="preserve">— </w:t>
      </w:r>
      <w:r w:rsidR="002C6C64" w:rsidRPr="00E236F4">
        <w:rPr>
          <w:lang w:val="ru-RU"/>
        </w:rPr>
        <w:t>ஆ, நுண்ணுயிரிகள்... சரி, அப்படியென்றால், இந்தப் பெருந்தொற்றைத் தவிர்ப்பதற்காக, பொறாமையென்னும் நுண்ணுயிரிலிருந்து உங்களைக் குணப்படுத்த புனித பார்பராவிடம் பிரார்த்தனை செய்யுங்கள். புனித பார்பராவிற்கான திருப்பலிச் செபத்தின் பிரதிகளை அதிகமாக எடுத்து, சகோதரிகளுக்கு விநியோகியுங்கள்.</w:t>
      </w:r>
    </w:p>
    <w:p w14:paraId="0A234CB2"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ஜெரோண்டா, புனித பார்பரா பீரங்கிகளின் பாதுகாவலர் புனிதர் என்று நான் படித்திருக்கிறேன்!</w:t>
      </w:r>
    </w:p>
    <w:p w14:paraId="0888134A" w14:textId="77777777" w:rsidR="00BA44CB" w:rsidRDefault="00BA44CB" w:rsidP="008F333A">
      <w:pPr>
        <w:rPr>
          <w:lang w:val="ru-RU"/>
        </w:rPr>
      </w:pPr>
      <w:r>
        <w:rPr>
          <w:lang w:val="ru-RU"/>
        </w:rPr>
        <w:tab/>
      </w:r>
      <w:r w:rsidR="008F333A">
        <w:rPr>
          <w:lang w:val="ru-RU"/>
        </w:rPr>
        <w:t xml:space="preserve">— </w:t>
      </w:r>
      <w:r w:rsidR="002C6C64" w:rsidRPr="00E236F4">
        <w:rPr>
          <w:lang w:val="ru-RU"/>
        </w:rPr>
        <w:t>ஏன் ஆச்சரியப்படுகிறீர்கள்? ஒரு புனிதருக்குப் பல கடமைகள் இருக்கலாம், மேலும் அவரால் அவை அனைத்தையும் நிறைவேற்ற முடியும்.</w:t>
      </w:r>
    </w:p>
    <w:p w14:paraId="1100B7C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புனித ஈரேன் காவல்துறையின் பாதுகாவலர் </w:t>
      </w:r>
      <w:r w:rsidR="008F333A">
        <w:rPr>
          <w:lang w:val="ru-RU"/>
        </w:rPr>
        <w:t>புனிதரா</w:t>
      </w:r>
      <w:r w:rsidR="002C6C64" w:rsidRPr="00E236F4">
        <w:rPr>
          <w:lang w:val="ru-RU"/>
        </w:rPr>
        <w:t>?</w:t>
      </w:r>
    </w:p>
    <w:p w14:paraId="1482DF6E" w14:textId="67DBE98B" w:rsidR="00BA44CB" w:rsidRDefault="00BA44CB" w:rsidP="008F333A">
      <w:pPr>
        <w:rPr>
          <w:lang w:val="ru-RU"/>
        </w:rPr>
      </w:pPr>
      <w:r>
        <w:rPr>
          <w:lang w:val="ru-RU"/>
        </w:rPr>
        <w:tab/>
      </w:r>
      <w:r w:rsidR="008F333A">
        <w:rPr>
          <w:lang w:val="ru-RU"/>
        </w:rPr>
        <w:t xml:space="preserve">— </w:t>
      </w:r>
      <w:r w:rsidR="002C6C64" w:rsidRPr="00E236F4">
        <w:rPr>
          <w:lang w:val="ru-RU"/>
        </w:rPr>
        <w:t>ஆம், எனவே உங்கள் இதயத்தில் அமைதி இல்லாதபோது, முழு காவல்துறைக்கும் ஆணையிட்டு எல்லா இடங்களிலும் அமைதியை நிலைநாட்டும் புனித ஈரேன் (</w:t>
      </w:r>
      <w:r w:rsidR="00AB495D">
        <w:rPr>
          <w:rStyle w:val="FootnoteReference"/>
          <w:lang w:val="ru-RU"/>
        </w:rPr>
        <w:footnoteReference w:id="70"/>
      </w:r>
      <w:r w:rsidR="002C6C64" w:rsidRPr="00E236F4">
        <w:rPr>
          <w:lang w:val="ru-RU"/>
        </w:rPr>
        <w:t xml:space="preserve"> ) அவர்களிடம் பிரார்த்தனை செய்யுங்கள் </w:t>
      </w:r>
      <w:r w:rsidR="008F333A">
        <w:rPr>
          <w:lang w:val="ru-RU"/>
        </w:rPr>
        <w:t xml:space="preserve">— </w:t>
      </w:r>
      <w:r w:rsidR="002C6C64" w:rsidRPr="00E236F4">
        <w:rPr>
          <w:lang w:val="ru-RU"/>
        </w:rPr>
        <w:t>அவர் உங்கள் ஆன்மாவிற்கும் அமைதியைக் கொண்டுவரட்டும்.</w:t>
      </w:r>
    </w:p>
    <w:p w14:paraId="042C4D6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அடிக்கடி பொருட்களைத் தொலைத்துவிடுகிறேன், பிறகு அவற்றைத் தேடி அதிக நேரம் செலவிடுகிறேன்.</w:t>
      </w:r>
    </w:p>
    <w:p w14:paraId="74F0B79D" w14:textId="5E0AC0F0" w:rsidR="00BA44CB" w:rsidRDefault="00BA44CB" w:rsidP="008F333A">
      <w:pPr>
        <w:rPr>
          <w:lang w:val="ru-RU"/>
        </w:rPr>
      </w:pPr>
      <w:r>
        <w:rPr>
          <w:lang w:val="ru-RU"/>
        </w:rPr>
        <w:tab/>
      </w:r>
      <w:r w:rsidR="002C6C64" w:rsidRPr="00E236F4">
        <w:rPr>
          <w:lang w:val="ru-RU"/>
        </w:rPr>
        <w:t>— புனித மீனாவிடம்</w:t>
      </w:r>
      <w:r w:rsidR="00A52794">
        <w:rPr>
          <w:rStyle w:val="FootnoteReference"/>
          <w:lang w:val="ru-RU"/>
        </w:rPr>
        <w:footnoteReference w:id="71"/>
      </w:r>
      <w:r w:rsidR="00A52794">
        <w:rPr>
          <w:lang w:val="ru-RU"/>
        </w:rPr>
        <w:t xml:space="preserve"> </w:t>
      </w:r>
      <w:r w:rsidR="002C6C64" w:rsidRPr="00E236F4">
        <w:rPr>
          <w:lang w:val="ru-RU"/>
        </w:rPr>
        <w:t>பிரார்த்தனை செய்வதை மறந்துவிட்டீர்களா? ஏனென்றால்</w:t>
      </w:r>
      <w:r>
        <w:rPr>
          <w:lang w:val="ru-RU"/>
        </w:rPr>
        <w:t>,</w:t>
      </w:r>
      <w:r w:rsidR="002C6C64" w:rsidRPr="00E236F4">
        <w:rPr>
          <w:lang w:val="ru-RU"/>
        </w:rPr>
        <w:t xml:space="preserve"> உங்களைப் போன்ற மறதியானவர்கள் தான் அவருக்கு மிகவும் பிடித்தமானவர்கள்</w:t>
      </w:r>
      <w:r>
        <w:rPr>
          <w:lang w:val="ru-RU"/>
        </w:rPr>
        <w:t xml:space="preserve">. </w:t>
      </w:r>
      <w:r w:rsidR="002C6C64" w:rsidRPr="00E236F4">
        <w:rPr>
          <w:lang w:val="ru-RU"/>
        </w:rPr>
        <w:t>புனித மீனா காணாமல் போன பொருட்களை ஒரு நொடியில் கண்டுபிடித்துவிடுவார், அதற்குப் பதிலாக எதையும் கேட்பதில்லை. நான் ஒரு பொது மடாலயத்தில் வசித்தபோது,</w:t>
      </w:r>
      <w:r w:rsidR="001F0404">
        <w:rPr>
          <w:rStyle w:val="FootnoteReference"/>
          <w:lang w:val="ru-RU"/>
        </w:rPr>
        <w:footnoteReference w:id="72"/>
      </w:r>
      <w:r w:rsidR="002C6C64" w:rsidRPr="00E236F4">
        <w:rPr>
          <w:lang w:val="ru-RU"/>
        </w:rPr>
        <w:t xml:space="preserve"> ஒருமுறை என் </w:t>
      </w:r>
      <w:r w:rsidR="002C6C64" w:rsidRPr="00E236F4">
        <w:rPr>
          <w:lang w:val="ru-RU"/>
        </w:rPr>
        <w:lastRenderedPageBreak/>
        <w:t xml:space="preserve">அறைக்கான சாவியை இழந்துவிட்டேன் </w:t>
      </w:r>
      <w:r w:rsidR="008F333A">
        <w:rPr>
          <w:lang w:val="ru-RU"/>
        </w:rPr>
        <w:t xml:space="preserve">— </w:t>
      </w:r>
      <w:r w:rsidR="002C6C64" w:rsidRPr="00E236F4">
        <w:rPr>
          <w:lang w:val="ru-RU"/>
        </w:rPr>
        <w:t>அந்தக் காலத்தில், மடாலயத்தின் வழியாக நிறைய அந்நியர்கள் வந்து செல்வார்கள் என்பதால் நாங்கள் எங்கள் அறைகளைப் பூட்டிக் கொள்வோம். 'இது ஒன்றும் பெரிய விஷயமில்லை,</w:t>
      </w:r>
      <w:r w:rsidR="008F333A">
        <w:rPr>
          <w:lang w:val="ru-RU"/>
        </w:rPr>
        <w:t>'</w:t>
      </w:r>
      <w:r w:rsidR="002C6C64" w:rsidRPr="00E236F4">
        <w:rPr>
          <w:lang w:val="ru-RU"/>
        </w:rPr>
        <w:t xml:space="preserve"> என்று நினைத்தேன்</w:t>
      </w:r>
      <w:r w:rsidR="008F333A">
        <w:rPr>
          <w:lang w:val="ru-RU"/>
        </w:rPr>
        <w:t>,</w:t>
      </w:r>
      <w:r w:rsidR="002C6C64" w:rsidRPr="00E236F4">
        <w:rPr>
          <w:lang w:val="ru-RU"/>
        </w:rPr>
        <w:t xml:space="preserve"> 'நான் தச்சரின் பட்டறைக்குச் செல்கிறேன்</w:t>
      </w:r>
      <w:r>
        <w:rPr>
          <w:lang w:val="ru-RU"/>
        </w:rPr>
        <w:t xml:space="preserve">.' </w:t>
      </w:r>
      <w:r w:rsidR="002C6C64" w:rsidRPr="00E236F4">
        <w:rPr>
          <w:lang w:val="ru-RU"/>
        </w:rPr>
        <w:t xml:space="preserve">ஆச்சரியப்படும் விதமாக, தச்சரின் பட்டறைக்கும் சாவியைக் காணவில்லை. நான் குதிரைக்கட்டுகள் செய்யும் பட்டறைக்குச் செல்ல இருந்தேன், ஆனால் அதற்கும் சாவியைக் காணவில்லை. </w:t>
      </w:r>
      <w:r>
        <w:rPr>
          <w:lang w:val="ru-RU"/>
        </w:rPr>
        <w:t>'</w:t>
      </w:r>
      <w:r w:rsidR="002C6C64" w:rsidRPr="00E236F4">
        <w:rPr>
          <w:lang w:val="ru-RU"/>
        </w:rPr>
        <w:t>இப்போது நான் எங்கே போவது?</w:t>
      </w:r>
      <w:r>
        <w:rPr>
          <w:lang w:val="ru-RU"/>
        </w:rPr>
        <w:t>'</w:t>
      </w:r>
      <w:r w:rsidR="002C6C64" w:rsidRPr="00E236F4">
        <w:rPr>
          <w:lang w:val="ru-RU"/>
        </w:rPr>
        <w:t xml:space="preserve"> </w:t>
      </w:r>
      <w:r w:rsidR="008F333A">
        <w:rPr>
          <w:lang w:val="ru-RU"/>
        </w:rPr>
        <w:t xml:space="preserve">என்று </w:t>
      </w:r>
      <w:r w:rsidR="002C6C64" w:rsidRPr="00E236F4">
        <w:rPr>
          <w:lang w:val="ru-RU"/>
        </w:rPr>
        <w:t xml:space="preserve">யோசித்தேன். நான் சென்று புனித மீனாவுக்கு ஒரு மெழுகுவர்த்தி ஏற்றி வைத்தேன், உடனடியாக நான் இதுவரை நினைத்துக்கூடப் பார்க்காத ஒரு இடத்தில் எல்லா சாவிகளையும் கண்டேன். ஒரே ஒரு மெழுகுவர்த்தி </w:t>
      </w:r>
      <w:r w:rsidR="008F333A">
        <w:rPr>
          <w:lang w:val="ru-RU"/>
        </w:rPr>
        <w:t xml:space="preserve">- </w:t>
      </w:r>
      <w:r w:rsidR="002C6C64" w:rsidRPr="00E236F4">
        <w:rPr>
          <w:lang w:val="ru-RU"/>
        </w:rPr>
        <w:t>எல்லாம் சரிாகிவிட்டது! எல்லாவற்றிற்கும் மேலாக, புனிதர்கள் ஒரு மெழுகுவர்த்தியால் கூட மகிழ்ச்சியடைந்து, உதவ விரைகிறார்கள்.</w:t>
      </w:r>
    </w:p>
    <w:p w14:paraId="2CBCCCA2" w14:textId="55BA50F0" w:rsidR="00BA44CB" w:rsidRDefault="00BA44CB" w:rsidP="008F333A">
      <w:pPr>
        <w:rPr>
          <w:lang w:val="ru-RU"/>
        </w:rPr>
      </w:pPr>
      <w:r>
        <w:rPr>
          <w:lang w:val="ru-RU"/>
        </w:rPr>
        <w:tab/>
      </w:r>
      <w:r w:rsidR="002C6C64" w:rsidRPr="00E236F4">
        <w:rPr>
          <w:lang w:val="ru-RU"/>
        </w:rPr>
        <w:t>புனித மீனா குதிரையின் மீது சித்தரிக்கப்படும் படங்கள் உள்ளன என்பதை நான் முன்பு உணர்ந்திருக்கவில்லை. ஒருமுறை புனித மீனா தோன்றி, அவளுடைய கேள்விகளில் ஒன்றுக்குப் பதில் அளித்த என் தாயார், அவர் ஒரு குதிரை வீரராகச் சித்தரிக்கப்படுகிறார் என்று என்னிடம் கூறினார். புனித டெமெட்ரியஸ் மற்றும் புனித ஜார்ஜ் மட்டுமே குதிரையின் மீது சித்தரிக்கப்படுகிறார்கள் என்று கூறி நான் அவருடன் விவாதித்து என் நிலைப்பாட்டில் உறுதியாக நின்றேன். "இல்லை,</w:t>
      </w:r>
      <w:r w:rsidR="008F333A">
        <w:rPr>
          <w:lang w:val="ru-RU"/>
        </w:rPr>
        <w:t xml:space="preserve">" </w:t>
      </w:r>
      <w:r w:rsidR="002C6C64" w:rsidRPr="00E236F4">
        <w:rPr>
          <w:lang w:val="ru-RU"/>
        </w:rPr>
        <w:t xml:space="preserve">என்றார் அவர், </w:t>
      </w:r>
      <w:r w:rsidR="008F333A">
        <w:rPr>
          <w:lang w:val="ru-RU"/>
        </w:rPr>
        <w:t>"</w:t>
      </w:r>
      <w:r w:rsidR="002C6C64" w:rsidRPr="00E236F4">
        <w:rPr>
          <w:lang w:val="ru-RU"/>
        </w:rPr>
        <w:t>நான் பார்த்தவர் ஒரு பழுப்பு நிறக் குதிரையில் சவாரி செய்தார்.</w:t>
      </w:r>
      <w:r w:rsidR="00C90354">
        <w:rPr>
          <w:lang w:val="ru-RU"/>
        </w:rPr>
        <w:t xml:space="preserve">" </w:t>
      </w:r>
      <w:r w:rsidR="008F333A">
        <w:rPr>
          <w:lang w:val="ru-RU"/>
        </w:rPr>
        <w:t>"</w:t>
      </w:r>
      <w:r w:rsidR="002C6C64" w:rsidRPr="00E236F4">
        <w:rPr>
          <w:lang w:val="ru-RU"/>
        </w:rPr>
        <w:t>நீங்கள் யார்?</w:t>
      </w:r>
      <w:r w:rsidR="008F333A">
        <w:rPr>
          <w:lang w:val="ru-RU"/>
        </w:rPr>
        <w:t xml:space="preserve">" </w:t>
      </w:r>
      <w:r w:rsidR="002C6C64" w:rsidRPr="00E236F4">
        <w:rPr>
          <w:lang w:val="ru-RU"/>
        </w:rPr>
        <w:t>என்று கேட்டேன். "புனித ஜார்ஜ் வெள்ளைக் குதிரையிலும், புனித டெமெட்ரியஸ் செம்பழுப்பு நிறக் குதிரையிலும் சவாரி செய்கிறார்கள். நீங்கள் யார்?</w:t>
      </w:r>
      <w:r w:rsidR="00C90354">
        <w:rPr>
          <w:lang w:val="ru-RU"/>
        </w:rPr>
        <w:t>" "</w:t>
      </w:r>
      <w:r w:rsidR="002C6C64" w:rsidRPr="00E236F4">
        <w:rPr>
          <w:lang w:val="ru-RU"/>
        </w:rPr>
        <w:t>நான் புனித மீனா</w:t>
      </w:r>
      <w:r>
        <w:rPr>
          <w:lang w:val="ru-RU"/>
        </w:rPr>
        <w:t xml:space="preserve">," </w:t>
      </w:r>
      <w:r w:rsidR="002C6C64" w:rsidRPr="00E236F4">
        <w:rPr>
          <w:lang w:val="ru-RU"/>
        </w:rPr>
        <w:t>என்றார் அவர்</w:t>
      </w:r>
      <w:r>
        <w:rPr>
          <w:lang w:val="ru-RU"/>
        </w:rPr>
        <w:t>.</w:t>
      </w:r>
    </w:p>
    <w:p w14:paraId="72B57E56" w14:textId="33A9E623"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புனித ஸ்பைரிடோன் அவரே </w:t>
      </w:r>
      <w:r w:rsidR="00C55468">
        <w:rPr>
          <w:lang w:val="ru-RU"/>
        </w:rPr>
        <w:t>(</w:t>
      </w:r>
      <w:r w:rsidR="00C55468">
        <w:rPr>
          <w:rStyle w:val="FootnoteReference"/>
          <w:lang w:val="ru-RU"/>
        </w:rPr>
        <w:footnoteReference w:id="73"/>
      </w:r>
      <w:r w:rsidR="00C55468">
        <w:rPr>
          <w:lang w:val="ru-RU"/>
        </w:rPr>
        <w:t xml:space="preserve"> )</w:t>
      </w:r>
      <w:r w:rsidR="002C6C64" w:rsidRPr="00E236F4">
        <w:rPr>
          <w:lang w:val="ru-RU"/>
        </w:rPr>
        <w:t xml:space="preserve"> தனது புனிதப் பொருட்கள் கெட்டுப்போகாமல் இருக்க கடவுளிடம் கேட்டிருக்கலாமா?</w:t>
      </w:r>
    </w:p>
    <w:p w14:paraId="18A93647" w14:textId="2FB6EBD7" w:rsidR="00BA44CB" w:rsidRDefault="00BA44CB" w:rsidP="008F333A">
      <w:pPr>
        <w:rPr>
          <w:lang w:val="ru-RU"/>
        </w:rPr>
      </w:pPr>
      <w:r>
        <w:rPr>
          <w:lang w:val="ru-RU"/>
        </w:rPr>
        <w:tab/>
      </w:r>
      <w:r w:rsidR="008F333A">
        <w:rPr>
          <w:lang w:val="ru-RU"/>
        </w:rPr>
        <w:t xml:space="preserve">— </w:t>
      </w:r>
      <w:r w:rsidR="002C6C64" w:rsidRPr="00E236F4">
        <w:rPr>
          <w:lang w:val="ru-RU"/>
        </w:rPr>
        <w:t xml:space="preserve">இல்லை, நிச்சயமாக இல்லை! அது எப்படி இருக்க முடியும்? புனிதர்கள் அத்தகைய விஷயங்களைக் கேட்பதில்லை. மக்கள் உதவி பெறுவதற்காக, புனித ஸ்பைரிடோனின் புனிதப் பொருட்கள் அழுகாமல் இருக்க வேண்டும் என்று கடவுளே விதித்துள்ளார். கடவுள் எல்லாவற்றையும் எவ்வளவு புத்திசாலித்தனமாக ஏற்பாடு செய்துள்ளார் என்று பாருங்கள்! கோர்ஃபு, கெஃபலோனியா மற்றும் ஜாந்தோஸ் தீவுகள் இத்தாலிக்கு அருகில் உள்ளன, மேலும் அங்குள்ள மக்களைக் கத்தோலிக்க மதத்திற்கு வழிநடத்திச் செல்வது எளிதாக இருந்திருக்கும்; அதனால்தான் அவர் அங்கு புனிதப் பாதுகாவலர்களை நியமித்தார் </w:t>
      </w:r>
      <w:r w:rsidR="008F333A">
        <w:rPr>
          <w:lang w:val="ru-RU"/>
        </w:rPr>
        <w:t xml:space="preserve">— </w:t>
      </w:r>
      <w:r w:rsidR="002C6C64" w:rsidRPr="00E236F4">
        <w:rPr>
          <w:lang w:val="ru-RU"/>
        </w:rPr>
        <w:t>அற்புதங்களைச் செய்பவர் புனித ஸ்பைரிடோன், போற்றத்தக்க ஜெராசிமோஸ்</w:t>
      </w:r>
      <w:r w:rsidR="008B6249">
        <w:rPr>
          <w:rStyle w:val="FootnoteReference"/>
          <w:lang w:val="ru-RU"/>
        </w:rPr>
        <w:footnoteReference w:id="74"/>
      </w:r>
      <w:r w:rsidR="008B6249">
        <w:rPr>
          <w:lang w:val="ru-RU"/>
        </w:rPr>
        <w:t xml:space="preserve"> </w:t>
      </w:r>
      <w:r w:rsidR="002C6C64" w:rsidRPr="00E236F4">
        <w:rPr>
          <w:lang w:val="ru-RU"/>
        </w:rPr>
        <w:t>மற்றும் புனித டியோனிசியஸ்.</w:t>
      </w:r>
      <w:r w:rsidR="008B6249">
        <w:rPr>
          <w:rStyle w:val="FootnoteReference"/>
          <w:lang w:val="ru-RU"/>
        </w:rPr>
        <w:footnoteReference w:id="75"/>
      </w:r>
    </w:p>
    <w:p w14:paraId="50421A5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நீங்கள் மடாலயத்தில் இருக்கும்போது, நான் மிகவும் பாதுகாப்பாக உணர்கிறேன். ஆனால் நீங்கள் இல்லாதபோது எனக்கு ஏதேனும் சோதனை வந்தால், நான் பயந்துவிடுகிறேன்.</w:t>
      </w:r>
    </w:p>
    <w:p w14:paraId="67D5F8E5" w14:textId="77777777" w:rsidR="00BA44CB" w:rsidRDefault="00BA44CB" w:rsidP="008F333A">
      <w:pPr>
        <w:rPr>
          <w:lang w:val="ru-RU"/>
        </w:rPr>
      </w:pPr>
      <w:r>
        <w:rPr>
          <w:lang w:val="ru-RU"/>
        </w:rPr>
        <w:tab/>
      </w:r>
      <w:r w:rsidR="008F333A">
        <w:rPr>
          <w:lang w:val="ru-RU"/>
        </w:rPr>
        <w:t xml:space="preserve">— </w:t>
      </w:r>
      <w:r w:rsidR="002C6C64" w:rsidRPr="00E236F4">
        <w:rPr>
          <w:lang w:val="ru-RU"/>
        </w:rPr>
        <w:t>பயப்படாதே. உனக்குப் பக்கத்தில் சக்திவாய்ந்த பாதுகாவலர்கள் இருக்கிறார்கள்; அவர்களை மறந்துவிடாதே, மேலும் உன் பிரார்த்தனைகளால் அவர்களைத் தொடர்ந்து தொந்தரவு செய். மேலும், எனக்கென ஒரு பயனற்றவனுக்கு ஏதேனும் உதவி தேவைப்பட்டால், நான் அத்தோஸ் மலையில் இருந்தாலும் சரி, இங்கே இருந்தாலும் சரி, என்னால் முடிந்தவரை உதவுவேன். உலக வாழ்வில், அன்பான சகோதரர்கள் தங்கள் சகோதரிகளைப் பராமரிப்பார்கள் என்றால், உலக வாழ்வை விட உயர்ந்த ஆன்மீக வாழ்வில் அதை இன்னும் அதிகமாகச் செய்வார்கள். நான் வேண்டுமென்றே என் புதையலை உங்களுக்காக இங்கே விட்டுச் சென்றிருக்கிறேன்—புனித அர்சேனியஸின் புனிதப் பொருட்கள்—அதனால் என் இதயமும் இப்போது இங்கேயே இருக்கிறது,</w:t>
      </w:r>
    </w:p>
    <w:p w14:paraId="46F97810" w14:textId="3BBCE7BA" w:rsidR="00BA44CB" w:rsidRDefault="00BA44CB" w:rsidP="008F333A">
      <w:pPr>
        <w:rPr>
          <w:lang w:val="ru-RU"/>
        </w:rPr>
      </w:pPr>
      <w:r>
        <w:rPr>
          <w:lang w:val="ru-RU"/>
        </w:rPr>
        <w:lastRenderedPageBreak/>
        <w:tab/>
      </w:r>
      <w:r w:rsidR="00BE79C0">
        <w:rPr>
          <w:rStyle w:val="FootnoteReference"/>
          <w:lang w:val="ru-RU"/>
        </w:rPr>
        <w:footnoteReference w:id="76"/>
      </w:r>
      <w:r w:rsidR="002C6C64" w:rsidRPr="00E236F4">
        <w:rPr>
          <w:lang w:val="ru-RU"/>
        </w:rPr>
        <w:t>ஏனெனில், உங்கள் செல்வம் எங்கே இருக்கிறதோ, அங்கே உங்கள் இதயமும் இருக்கும்.</w:t>
      </w:r>
      <w:r w:rsidR="00BE79C0">
        <w:rPr>
          <w:rStyle w:val="FootnoteReference"/>
          <w:lang w:val="ru-RU"/>
        </w:rPr>
        <w:footnoteReference w:id="77"/>
      </w:r>
      <w:r w:rsidR="002C6C64" w:rsidRPr="00E236F4">
        <w:rPr>
          <w:lang w:val="ru-RU"/>
        </w:rPr>
        <w:t xml:space="preserve"> நான் உங்களுக்குச் சொல்லியிருந்தேனே, என்னிடம் உள்ள விலைமதிப்பற்ற அனைத்தையும், மரியாதைக்குரிய அர்செனியஸ் வசிக்கும் உங்கள் மடாலயத்திற்கே விட்டுச் செல்வேன் என்று. அந்தப் புனிதரே ஒருமுறை ஒருவரிடம், </w:t>
      </w:r>
      <w:r>
        <w:rPr>
          <w:lang w:val="ru-RU"/>
        </w:rPr>
        <w:t>"</w:t>
      </w:r>
      <w:r w:rsidR="002C6C64" w:rsidRPr="00E236F4">
        <w:rPr>
          <w:lang w:val="ru-RU"/>
        </w:rPr>
        <w:t>நான் தெசலோனிக்கிக்கு அருகில் வசிக்கிறேன்,</w:t>
      </w:r>
      <w:r>
        <w:rPr>
          <w:lang w:val="ru-RU"/>
        </w:rPr>
        <w:t xml:space="preserve">" </w:t>
      </w:r>
      <w:r w:rsidR="002C6C64" w:rsidRPr="00E236F4">
        <w:rPr>
          <w:lang w:val="ru-RU"/>
        </w:rPr>
        <w:t>என்று கூறினார்</w:t>
      </w:r>
      <w:r>
        <w:rPr>
          <w:lang w:val="ru-RU"/>
        </w:rPr>
        <w:t xml:space="preserve">. </w:t>
      </w:r>
      <w:r w:rsidR="002C6C64" w:rsidRPr="00E236F4">
        <w:rPr>
          <w:lang w:val="ru-RU"/>
        </w:rPr>
        <w:t>அவர் இங்கு வசிப்பதால், அவரிடம் அவருடைய கோலியை எடுத்துக்கொண்டு, ஒரு எஜமானைப் போல அந்தக் கொடியவர்களைக் கையாளும்படி கேளுங்கள்! உங்களுக்கு மிகவும் கூச்சமாக இருந்தால், என் சார்பாகக் கேளுங்கள்.</w:t>
      </w:r>
    </w:p>
    <w:p w14:paraId="5AE5898F" w14:textId="77777777" w:rsidR="00BA44CB" w:rsidRDefault="00BA44CB" w:rsidP="008F333A">
      <w:pPr>
        <w:rPr>
          <w:lang w:val="ru-RU"/>
        </w:rPr>
      </w:pPr>
      <w:r>
        <w:rPr>
          <w:lang w:val="ru-RU"/>
        </w:rPr>
        <w:tab/>
      </w:r>
      <w:r w:rsidR="002C6C64" w:rsidRPr="00E236F4">
        <w:rPr>
          <w:lang w:val="ru-RU"/>
        </w:rPr>
        <w:t>எல்லாவற்றிற்கும் மேலாக</w:t>
      </w:r>
      <w:r w:rsidR="008F333A">
        <w:rPr>
          <w:lang w:val="ru-RU"/>
        </w:rPr>
        <w:t>,</w:t>
      </w:r>
      <w:r w:rsidR="002C6C64" w:rsidRPr="00E236F4">
        <w:rPr>
          <w:lang w:val="ru-RU"/>
        </w:rPr>
        <w:t xml:space="preserve"> இதுவே அனைத்துப் புனிதர்களின் </w:t>
      </w:r>
      <w:r w:rsidR="008F333A">
        <w:rPr>
          <w:lang w:val="ru-RU"/>
        </w:rPr>
        <w:t>பணியாகும்</w:t>
      </w:r>
      <w:r w:rsidR="002C6C64" w:rsidRPr="00E236F4">
        <w:rPr>
          <w:lang w:val="ru-RU"/>
        </w:rPr>
        <w:t>—காணக்கூடிய மற்றும் காண முடியாத பேரழிவுகளிலிருந்து நம்மைப் போன்ற பாவப்பட்ட ஆன்மாக்களுக்கு உதவுவதும் பாதுகாப்பதும். மேலும்</w:t>
      </w:r>
      <w:r w:rsidR="008F333A">
        <w:rPr>
          <w:lang w:val="ru-RU"/>
        </w:rPr>
        <w:t>,</w:t>
      </w:r>
      <w:r w:rsidR="002C6C64" w:rsidRPr="00E236F4">
        <w:rPr>
          <w:lang w:val="ru-RU"/>
        </w:rPr>
        <w:t xml:space="preserve"> நமது பணி </w:t>
      </w:r>
      <w:r w:rsidR="008F333A">
        <w:rPr>
          <w:lang w:val="ru-RU"/>
        </w:rPr>
        <w:t xml:space="preserve">என்பது </w:t>
      </w:r>
      <w:r w:rsidR="002C6C64" w:rsidRPr="00E236F4">
        <w:rPr>
          <w:lang w:val="ru-RU"/>
        </w:rPr>
        <w:t>ஒரு கிறிஸ்தவ வாழ்க்கையை வாழ முயற்சிப்பதும், ஆண்டவரை வருத்தப்படுத்தாமல் இருப்பதும், புனிதர்களுக்கு விளக்கேற்றி அவர்களை உதவி கேட்டுத் துதிப்பதும் ஆகும். இந்த வாழ்க்கையில், நாம் கிறிஸ்துவிற்கு நெருக்கமாகச் செல்ல உதவியை நாம் நாடுகிறோம். வரவிருக்கும் வாழ்வில், கடவுள் நம்மை அவருடன் இருக்கத் தகுதியானவர்களாகக் கருதினால், நாம் நமது கோரிக்கைகளுக்காகப் புனிதர்களைத் தொந்தரவு செய்ய வேண்டிய அவசியம் இருக்காது; உண்மையில், அப்போது அதற்கான தேவை இருக்காது.</w:t>
      </w:r>
    </w:p>
    <w:p w14:paraId="1EE6818F" w14:textId="77777777" w:rsidR="00BE79C0" w:rsidRDefault="00BE79C0" w:rsidP="0046557E">
      <w:pPr>
        <w:pStyle w:val="Heading4"/>
        <w:rPr>
          <w:lang w:val="ru-RU"/>
        </w:rPr>
      </w:pPr>
    </w:p>
    <w:p w14:paraId="2CBEA58F" w14:textId="3CAEF47F" w:rsidR="00BA44CB" w:rsidRDefault="002C6C64" w:rsidP="0046557E">
      <w:pPr>
        <w:pStyle w:val="Heading4"/>
        <w:rPr>
          <w:lang w:val="ru-RU"/>
        </w:rPr>
      </w:pPr>
      <w:bookmarkStart w:id="124" w:name="_Toc196716787"/>
      <w:bookmarkStart w:id="125" w:name="_Toc242628468"/>
      <w:r w:rsidRPr="00E236F4">
        <w:rPr>
          <w:lang w:val="ru-RU"/>
        </w:rPr>
        <w:t>புனிதர்களின் அற்புதங்கள்</w:t>
      </w:r>
      <w:bookmarkEnd w:id="124"/>
      <w:bookmarkEnd w:id="125"/>
    </w:p>
    <w:p w14:paraId="2845BE49" w14:textId="335DB392" w:rsidR="00BA44CB" w:rsidRDefault="008F333A" w:rsidP="00D919DA">
      <w:pPr>
        <w:ind w:firstLine="720"/>
        <w:rPr>
          <w:lang w:val="ru-RU"/>
        </w:rPr>
      </w:pPr>
      <w:r>
        <w:rPr>
          <w:lang w:val="ru-RU"/>
        </w:rPr>
        <w:t xml:space="preserve">— </w:t>
      </w:r>
      <w:r w:rsidR="002C6C64" w:rsidRPr="00E236F4">
        <w:rPr>
          <w:lang w:val="ru-RU"/>
        </w:rPr>
        <w:t>கெரோண்டா, நான் சில சமயங்களில் தனியாக ஹோட்டலில் என் கடமைகளைச் செய்யும்போது பயமாக உணர்கிறேன்.</w:t>
      </w:r>
    </w:p>
    <w:p w14:paraId="59EF9776" w14:textId="44826351" w:rsidR="00BA44CB" w:rsidRDefault="00BA44CB" w:rsidP="008F333A">
      <w:pPr>
        <w:rPr>
          <w:lang w:val="ru-RU"/>
        </w:rPr>
      </w:pPr>
      <w:r>
        <w:rPr>
          <w:lang w:val="ru-RU"/>
        </w:rPr>
        <w:tab/>
      </w:r>
      <w:r w:rsidR="008F333A">
        <w:rPr>
          <w:lang w:val="ru-RU"/>
        </w:rPr>
        <w:t xml:space="preserve">— </w:t>
      </w:r>
      <w:r w:rsidR="002C6C64" w:rsidRPr="00E236F4">
        <w:rPr>
          <w:lang w:val="ru-RU"/>
        </w:rPr>
        <w:t>ஹஜ் எஃபெண்டியிடம், '</w:t>
      </w:r>
      <w:r w:rsidR="007447C4">
        <w:rPr>
          <w:rStyle w:val="FootnoteReference"/>
          <w:lang w:val="ru-RU"/>
        </w:rPr>
        <w:footnoteReference w:id="78"/>
      </w:r>
      <w:r w:rsidR="002C6C64" w:rsidRPr="00E236F4">
        <w:rPr>
          <w:lang w:val="ru-RU"/>
        </w:rPr>
        <w:t xml:space="preserve"> ' என்று பிரார்த்தியுங்கள், ஒருவேளை ஒரு திருடன் வந்தால், அவன் பின்னர் உங்களிடமே மன்னிப்புக் கேட்பான்.</w:t>
      </w:r>
      <w:r w:rsidR="007447C4">
        <w:rPr>
          <w:rStyle w:val="FootnoteReference"/>
          <w:lang w:val="ru-RU"/>
        </w:rPr>
        <w:footnoteReference w:id="79"/>
      </w:r>
    </w:p>
    <w:p w14:paraId="17F0029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கொள்ளையர்களைப் பற்றி பயப்படுவதில்லை, ஆனால் 'தங்கலாஷ்கி'யைப் பற்றித்தான் பயப்படுகிறேன்.</w:t>
      </w:r>
    </w:p>
    <w:p w14:paraId="32FD2352" w14:textId="77777777" w:rsidR="00BA44CB" w:rsidRDefault="00BA44CB" w:rsidP="008F333A">
      <w:pPr>
        <w:rPr>
          <w:lang w:val="ru-RU"/>
        </w:rPr>
      </w:pPr>
      <w:r>
        <w:rPr>
          <w:lang w:val="ru-RU"/>
        </w:rPr>
        <w:tab/>
      </w:r>
      <w:r w:rsidR="008F333A">
        <w:rPr>
          <w:lang w:val="ru-RU"/>
        </w:rPr>
        <w:t xml:space="preserve">— </w:t>
      </w:r>
      <w:r w:rsidR="002C6C64" w:rsidRPr="00E236F4">
        <w:rPr>
          <w:lang w:val="ru-RU"/>
        </w:rPr>
        <w:t>ஹஜ் எஃபெண்டியிடமும் அவர்களைத் செயலிழக்கச் செய்யச் சொல். அவரால் முடியாது என்று நினைக்கிறாயா?</w:t>
      </w:r>
    </w:p>
    <w:p w14:paraId="5BCEE4E5" w14:textId="77777777" w:rsidR="00BA44CB" w:rsidRDefault="00BA44CB" w:rsidP="008F333A">
      <w:pPr>
        <w:rPr>
          <w:lang w:val="ru-RU"/>
        </w:rPr>
      </w:pPr>
      <w:r>
        <w:rPr>
          <w:lang w:val="ru-RU"/>
        </w:rPr>
        <w:tab/>
      </w:r>
      <w:r w:rsidR="008F333A">
        <w:rPr>
          <w:lang w:val="ru-RU"/>
        </w:rPr>
        <w:t xml:space="preserve">— </w:t>
      </w:r>
      <w:r w:rsidR="002C6C64" w:rsidRPr="00E236F4">
        <w:rPr>
          <w:lang w:val="ru-RU"/>
        </w:rPr>
        <w:t>நிச்சயமாக அவரால் முடியும், ஜெரோண்டா!</w:t>
      </w:r>
    </w:p>
    <w:p w14:paraId="1CC4B228" w14:textId="687FADD3" w:rsidR="00BA44CB" w:rsidRDefault="00BA44CB" w:rsidP="008F333A">
      <w:pPr>
        <w:rPr>
          <w:lang w:val="ru-RU"/>
        </w:rPr>
      </w:pPr>
      <w:r>
        <w:rPr>
          <w:lang w:val="ru-RU"/>
        </w:rPr>
        <w:tab/>
      </w:r>
      <w:r w:rsidR="008F333A">
        <w:rPr>
          <w:lang w:val="ru-RU"/>
        </w:rPr>
        <w:t xml:space="preserve">— </w:t>
      </w:r>
      <w:r w:rsidR="002C6C64" w:rsidRPr="00E236F4">
        <w:rPr>
          <w:lang w:val="ru-RU"/>
        </w:rPr>
        <w:t xml:space="preserve">அவர் ஒருமுறை ஒரு மனிதரை மட்டுமல்ல, ஒரு காரையும் </w:t>
      </w:r>
      <w:r>
        <w:rPr>
          <w:lang w:val="ru-RU"/>
        </w:rPr>
        <w:t>'முடக்கிய'</w:t>
      </w:r>
      <w:r w:rsidR="002C6C64" w:rsidRPr="00E236F4">
        <w:rPr>
          <w:lang w:val="ru-RU"/>
        </w:rPr>
        <w:t xml:space="preserve"> விஷயம் உங்களுக்குத் தெரியுமா? ஓட்டுநர் தனது சாவியை கதவில் விட்டுச் சென்றிருந்தார், மேலும் கார் திருடப்பட்டது. ஆனால் அவர் புனித ஆர்செனியஸிடம் பிரார்த்தனை செய்தவுடன்</w:t>
      </w:r>
      <w:r w:rsidR="008F333A">
        <w:rPr>
          <w:lang w:val="ru-RU"/>
        </w:rPr>
        <w:t xml:space="preserve">, </w:t>
      </w:r>
      <w:r w:rsidR="002C6C64" w:rsidRPr="00E236F4">
        <w:rPr>
          <w:lang w:val="ru-RU"/>
        </w:rPr>
        <w:t>அந்த கார் சாலையின் நடுவே, பூமிக்குள் வேரூன்றியது போல நின்றுவிட்டது! திருடர்கள் அதை விட்டுவிட்டு தங்கள் உயிரைக் காப்பாற்றிக் கொள்ள ஓட வேண்டியிருந்தது.</w:t>
      </w:r>
    </w:p>
    <w:p w14:paraId="65CB594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எனக்குத் தலையில் கட்டியிருக்கிறது என்றும், அறுவை சிகிச்சை செய்ய வேண்டும் என்றும் மருத்துவர்கள் சொல்லியிருக்கிறார்கள்.</w:t>
      </w:r>
    </w:p>
    <w:p w14:paraId="6954B8C4" w14:textId="016C4DAC" w:rsidR="00BA44CB" w:rsidRDefault="00BA44CB" w:rsidP="008F333A">
      <w:pPr>
        <w:rPr>
          <w:lang w:val="ru-RU"/>
        </w:rPr>
      </w:pPr>
      <w:r>
        <w:rPr>
          <w:lang w:val="ru-RU"/>
        </w:rPr>
        <w:tab/>
      </w:r>
      <w:r w:rsidR="008F333A">
        <w:rPr>
          <w:lang w:val="ru-RU"/>
        </w:rPr>
        <w:t xml:space="preserve">— </w:t>
      </w:r>
      <w:r w:rsidR="002C6C64" w:rsidRPr="00E236F4">
        <w:rPr>
          <w:lang w:val="ru-RU"/>
        </w:rPr>
        <w:t>சென்று புனித அர்சேனியஸின் புனிதப் பொருளின் மீது உங்கள் தலையை உறுதியாகப் பதித்துக்கொள்ளுங்கள். அவர் அந்த மற்ற சகோதரிக்கு எப்படி உதவினார் என்று பார்த்தீர்களா? அவர் அறுவை சிகிச்சைக் கத்தி இல்லாமல் அறுவை சிகிச்சையைச் செய்தார், அதனால் அவருக்கு என்ன நடந்தது என்று கூடத் தெரியவில்லை. கடவுளுக்கு நன்றி! சந்தேகப்படாதீர்கள், அவரால் உங்களுக்கும் உதவ முடியும்.</w:t>
      </w:r>
      <w:r w:rsidR="00EE1DFA">
        <w:rPr>
          <w:rStyle w:val="FootnoteReference"/>
          <w:lang w:val="ru-RU"/>
        </w:rPr>
        <w:footnoteReference w:id="80"/>
      </w:r>
    </w:p>
    <w:p w14:paraId="58944C3E" w14:textId="77777777" w:rsidR="00BA44CB" w:rsidRDefault="00BA44CB" w:rsidP="008F333A">
      <w:pPr>
        <w:rPr>
          <w:lang w:val="ru-RU"/>
        </w:rPr>
      </w:pPr>
      <w:r>
        <w:rPr>
          <w:lang w:val="ru-RU"/>
        </w:rPr>
        <w:lastRenderedPageBreak/>
        <w:tab/>
      </w:r>
      <w:r w:rsidR="002C6C64" w:rsidRPr="00E236F4">
        <w:rPr>
          <w:lang w:val="ru-RU"/>
        </w:rPr>
        <w:t xml:space="preserve">புனித அர்சேனியஸ் உதவுகிறார். ஒரு மருத்துவர் தனது நோய்வாய்ப்பட்ட மகளுக்காகப் பிரார்த்தனை செய்யுமாறு என்னிடம் கேட்டார். நான் புனித அர்சேனியஸிடம் வேண்டினேன், அவள் சற்று நலமாக உணர்ந்தாள். மேலும் அந்த புனிதர் இந்த அற்புதத்தை நிறைவேற்றும்படி நீங்கள் பிரார்த்தனை செய்யுங்கள் </w:t>
      </w:r>
      <w:r w:rsidR="008F333A">
        <w:rPr>
          <w:lang w:val="ru-RU"/>
        </w:rPr>
        <w:t xml:space="preserve">— </w:t>
      </w:r>
      <w:r w:rsidR="002C6C64" w:rsidRPr="00E236F4">
        <w:rPr>
          <w:lang w:val="ru-RU"/>
        </w:rPr>
        <w:t>விஞ்ஞானிகள் கடவுளின் சக்தியை அறிந்துகொள்ளட்டும், அவருடைய பெயர் மகிமைப்படட்டும். ஒரு அற்புதம் என்பது ஒரு மர்மம். அதை அனுபவிக்க முடியும், ஆனால் விளக்க முடியாது. மனித மனம் அதை புரிந்துகொள்ள முடியாது.</w:t>
      </w:r>
    </w:p>
    <w:p w14:paraId="61F7037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இன்று மக்கள் முன்போல் புனிதர்களை நம்புவதில்லை.</w:t>
      </w:r>
    </w:p>
    <w:p w14:paraId="576664A4" w14:textId="3F5B4EBA" w:rsidR="00BA44CB" w:rsidRDefault="00BA44CB" w:rsidP="008F333A">
      <w:pPr>
        <w:rPr>
          <w:lang w:val="ru-RU"/>
        </w:rPr>
      </w:pPr>
      <w:r>
        <w:rPr>
          <w:lang w:val="ru-RU"/>
        </w:rPr>
        <w:tab/>
      </w:r>
      <w:r w:rsidR="008F333A">
        <w:rPr>
          <w:lang w:val="ru-RU"/>
        </w:rPr>
        <w:t xml:space="preserve">— </w:t>
      </w:r>
      <w:r w:rsidR="002C6C64" w:rsidRPr="00E236F4">
        <w:rPr>
          <w:lang w:val="ru-RU"/>
        </w:rPr>
        <w:t>கடந்த காலத்தில்கூட, தங்களை நம்பிக்கையற்றவர்கள் என்று சொல்லிக்கொண்டவர்கள் கூட புனிதர்களை மரியாதையுடன் நடத்தினர். இத்தாலிய ஆக்கிரமிப்பாளர்கள் கொனிட்சாவில் இருந்தபோது, ஒரு காட்டுத்தீ ஏற்பட்டது எனக்கு நினைவிருக்கிறது. தீயை அணைக்க வெளியே வரும் அனைத்து குடியிருப்பாளர்களையும் சுற்றிவளைப்பதற்காக, இத்தாலியர்களே அந்தத் தீயைப் பற்றவைத்தார்கள் என்ற ஒரு வதந்தி பரவியது. இதைக் கேட்ட மக்கள் எல்லாத் திசைகளிலும் சிதறி ஓடினர், ஆனால் காடு தொடர்ந்து எரிந்துகொண்டிருந்தது. இத்தாலியர்கள் கிராமத் தலைவரிடம் (அவர் ஒரு நம்பிக்கையற்றவர்) சென்று, 'எல்லோரும் எங்கே?</w:t>
      </w:r>
      <w:r>
        <w:rPr>
          <w:lang w:val="ru-RU"/>
        </w:rPr>
        <w:t>'</w:t>
      </w:r>
      <w:r w:rsidR="002C6C64" w:rsidRPr="00E236F4">
        <w:rPr>
          <w:lang w:val="ru-RU"/>
        </w:rPr>
        <w:t xml:space="preserve"> என்று கேட்டனர். </w:t>
      </w:r>
      <w:r w:rsidR="008F333A">
        <w:rPr>
          <w:lang w:val="ru-RU"/>
        </w:rPr>
        <w:t xml:space="preserve">— </w:t>
      </w:r>
      <w:r w:rsidR="002C6C64" w:rsidRPr="00E236F4">
        <w:rPr>
          <w:lang w:val="ru-RU"/>
        </w:rPr>
        <w:t>'அவர்கள் வேலை செய்கிறார்கள்</w:t>
      </w:r>
      <w:r>
        <w:rPr>
          <w:lang w:val="ru-RU"/>
        </w:rPr>
        <w:t xml:space="preserve">,' </w:t>
      </w:r>
      <w:r w:rsidR="008F333A">
        <w:rPr>
          <w:lang w:val="ru-RU"/>
        </w:rPr>
        <w:t xml:space="preserve">என்று </w:t>
      </w:r>
      <w:r w:rsidR="002C6C64" w:rsidRPr="00E236F4">
        <w:rPr>
          <w:lang w:val="ru-RU"/>
        </w:rPr>
        <w:t>அவர் பதிலளித்தார். 'தீயை அணைக்க அவர்கள் ஏன் வரவில்லை?</w:t>
      </w:r>
      <w:r>
        <w:rPr>
          <w:lang w:val="ru-RU"/>
        </w:rPr>
        <w:t xml:space="preserve">' </w:t>
      </w:r>
      <w:r w:rsidR="008F333A">
        <w:rPr>
          <w:lang w:val="ru-RU"/>
        </w:rPr>
        <w:t>—</w:t>
      </w:r>
      <w:r w:rsidR="002C6C64" w:rsidRPr="00E236F4">
        <w:rPr>
          <w:lang w:val="ru-RU"/>
        </w:rPr>
        <w:t xml:space="preserve"> 'சரி,</w:t>
      </w:r>
      <w:r w:rsidR="008F333A">
        <w:rPr>
          <w:lang w:val="ru-RU"/>
        </w:rPr>
        <w:t>' என்று</w:t>
      </w:r>
      <w:r w:rsidR="002C6C64" w:rsidRPr="00E236F4">
        <w:rPr>
          <w:lang w:val="ru-RU"/>
        </w:rPr>
        <w:t xml:space="preserve"> கிராமத் தலைவர் பதிலளித்தார்</w:t>
      </w:r>
      <w:r w:rsidR="008F333A">
        <w:rPr>
          <w:lang w:val="ru-RU"/>
        </w:rPr>
        <w:t xml:space="preserve">, </w:t>
      </w:r>
      <w:r w:rsidR="002C6C64" w:rsidRPr="00E236F4">
        <w:rPr>
          <w:lang w:val="ru-RU"/>
        </w:rPr>
        <w:t xml:space="preserve">'தீ விபத்து ஏற்பட்டால், எங்களிடம் புனித </w:t>
      </w:r>
      <w:r>
        <w:rPr>
          <w:lang w:val="ru-RU"/>
        </w:rPr>
        <w:t xml:space="preserve">நிக்கோலஸ் இருக்கிறார்' </w:t>
      </w:r>
      <w:r w:rsidR="002C6C64" w:rsidRPr="00E236F4">
        <w:rPr>
          <w:lang w:val="ru-RU"/>
        </w:rPr>
        <w:t>(கோனிட்சாவில் உள்ள முக்கிய தேவாலயம் புனித நிக்கோலஸின் நினைவாக அர்ப்பணிக்கப்பட்டது). அவர்கள் பேசிக்கொண்டிருந்தபோதே, தெளிவான வானம் மேகமூட்டத்துடன் மாறி, பெருமழை பொழியத் தொடங்கியது. இந்த அற்புதத்தைக் கண்ட இத்தாலியர்கள் மிகவும் பயந்தனர்.</w:t>
      </w:r>
    </w:p>
    <w:p w14:paraId="1E52D62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அற்புதங்கள் செய்யாத புனிதர்கள் உண்டா?</w:t>
      </w:r>
    </w:p>
    <w:p w14:paraId="50BF1E04" w14:textId="77777777" w:rsidR="00BA44CB" w:rsidRDefault="00BA44CB" w:rsidP="008F333A">
      <w:pPr>
        <w:rPr>
          <w:lang w:val="ru-RU"/>
        </w:rPr>
      </w:pPr>
      <w:r>
        <w:rPr>
          <w:lang w:val="ru-RU"/>
        </w:rPr>
        <w:tab/>
      </w:r>
      <w:r w:rsidR="008F333A">
        <w:rPr>
          <w:lang w:val="ru-RU"/>
        </w:rPr>
        <w:t xml:space="preserve">— </w:t>
      </w:r>
      <w:r w:rsidR="002C6C64" w:rsidRPr="00E236F4">
        <w:rPr>
          <w:lang w:val="ru-RU"/>
        </w:rPr>
        <w:t>ஒரு புனிதர் அற்புதங்கள் செய்வாரா இல்லையா என்பது கடவுளையே சார்ந்துள்ளது. ஆனால், புனிதர்களின் பல அற்புதங்கள் உள்ளன, அவற்றைப் பற்றி நமக்குத் தெரிவதில்லை.</w:t>
      </w:r>
    </w:p>
    <w:p w14:paraId="0DF29191" w14:textId="77777777" w:rsidR="00BA44CB" w:rsidRDefault="00BA44CB" w:rsidP="008F333A">
      <w:pPr>
        <w:rPr>
          <w:lang w:val="ru-RU"/>
        </w:rPr>
      </w:pPr>
      <w:r>
        <w:rPr>
          <w:lang w:val="ru-RU"/>
        </w:rPr>
        <w:tab/>
      </w:r>
      <w:r w:rsidR="002C6C64" w:rsidRPr="00E236F4">
        <w:rPr>
          <w:lang w:val="ru-RU"/>
        </w:rPr>
        <w:t>கடவுளுக்கு எதுவும் கடினம் அல்ல, அதுபோலவே கடவுள் முன் துணிச்சல் கொண்ட ஒரு புனிதருக்கும் எதுவும் கடினம் அல்ல. கிறிஸ்து கூறினார்:</w:t>
      </w:r>
    </w:p>
    <w:p w14:paraId="04A488DE" w14:textId="20FD6165" w:rsidR="00BA44CB" w:rsidRDefault="00BA44CB" w:rsidP="008F333A">
      <w:pPr>
        <w:rPr>
          <w:lang w:val="ru-RU"/>
        </w:rPr>
      </w:pPr>
      <w:r>
        <w:rPr>
          <w:lang w:val="ru-RU"/>
        </w:rPr>
        <w:tab/>
      </w:r>
      <w:r w:rsidR="002C6C64" w:rsidRPr="00E236F4">
        <w:rPr>
          <w:lang w:val="ru-RU"/>
        </w:rPr>
        <w:t>'நான் செய்த அற்புதங்களை விட மிகப்பெரிய அற்புதங்களைச் செய்வதற்கான அதிகாரத்தை உங்களுக்குக் கொடுப்பேன்.'</w:t>
      </w:r>
      <w:r w:rsidR="0074674D">
        <w:rPr>
          <w:rStyle w:val="FootnoteReference"/>
          <w:lang w:val="ru-RU"/>
        </w:rPr>
        <w:footnoteReference w:id="81"/>
      </w:r>
      <w:r w:rsidR="002C6C64" w:rsidRPr="00E236F4">
        <w:rPr>
          <w:lang w:val="ru-RU"/>
        </w:rPr>
        <w:t xml:space="preserve"> கிறிஸ்துவின் இந்த வார்த்தைகள் அவருடைய தாழ்மையையும், அவர் நம் மீது பொழியும் கிருபையின் பெருக்கத்தையும் பற்றிப் பேசுகின்றன. உண்மையில், ஆண்டவரின் தாழ்மை எவ்வளவு அற்புதமானது </w:t>
      </w:r>
      <w:r w:rsidR="008F333A">
        <w:rPr>
          <w:lang w:val="ru-RU"/>
        </w:rPr>
        <w:t xml:space="preserve">— </w:t>
      </w:r>
      <w:r w:rsidR="002C6C64" w:rsidRPr="00E236F4">
        <w:rPr>
          <w:lang w:val="ru-RU"/>
        </w:rPr>
        <w:t>அவர் தாமே செய்தது போலவே, இறந்தவர்களையும் உயிர்த்தெழச் செய்யும் கிருபையையும் அதிகாரத்தையும் புனிதர்களுக்கு வழங்கியுள்ளார்!</w:t>
      </w:r>
    </w:p>
    <w:p w14:paraId="63341CE8" w14:textId="77777777" w:rsidR="00BA44CB" w:rsidRDefault="00BA44CB" w:rsidP="008F333A">
      <w:pPr>
        <w:rPr>
          <w:lang w:val="ru-RU"/>
        </w:rPr>
      </w:pPr>
    </w:p>
    <w:p w14:paraId="513C0CD5" w14:textId="77777777" w:rsidR="00BA44CB" w:rsidRDefault="002C6C64" w:rsidP="0046557E">
      <w:pPr>
        <w:pStyle w:val="Heading4"/>
        <w:rPr>
          <w:lang w:val="ru-RU"/>
        </w:rPr>
      </w:pPr>
      <w:bookmarkStart w:id="126" w:name="_Toc196716788"/>
      <w:bookmarkStart w:id="127" w:name="_Toc242628469"/>
      <w:r w:rsidRPr="00E236F4">
        <w:rPr>
          <w:lang w:val="ru-RU"/>
        </w:rPr>
        <w:t>புனிதர்களின் சம்முகம்</w:t>
      </w:r>
      <w:bookmarkEnd w:id="126"/>
      <w:bookmarkEnd w:id="127"/>
    </w:p>
    <w:p w14:paraId="77A5DA66" w14:textId="6145E3AB" w:rsidR="00BA44CB" w:rsidRDefault="008F333A" w:rsidP="00EE1DFA">
      <w:pPr>
        <w:ind w:firstLine="720"/>
        <w:rPr>
          <w:lang w:val="ru-RU"/>
        </w:rPr>
      </w:pPr>
      <w:r>
        <w:rPr>
          <w:lang w:val="ru-RU"/>
        </w:rPr>
        <w:t xml:space="preserve">— </w:t>
      </w:r>
      <w:r w:rsidR="002C6C64" w:rsidRPr="00E236F4">
        <w:rPr>
          <w:lang w:val="ru-RU"/>
        </w:rPr>
        <w:t>கெரொண்டா, நான் புனித அர்செனியோஸை என் சொந்தக் கண்களால் பார்க்க விரும்புகிறேன்.</w:t>
      </w:r>
    </w:p>
    <w:p w14:paraId="6A86C3AF" w14:textId="5EBAD445" w:rsidR="00BA44CB" w:rsidRDefault="00BA44CB" w:rsidP="008F333A">
      <w:pPr>
        <w:rPr>
          <w:lang w:val="ru-RU"/>
        </w:rPr>
      </w:pPr>
      <w:r>
        <w:rPr>
          <w:lang w:val="ru-RU"/>
        </w:rPr>
        <w:tab/>
      </w:r>
      <w:r w:rsidR="008F333A">
        <w:rPr>
          <w:lang w:val="ru-RU"/>
        </w:rPr>
        <w:t xml:space="preserve">— </w:t>
      </w:r>
      <w:r w:rsidR="002C6C64" w:rsidRPr="00E236F4">
        <w:rPr>
          <w:lang w:val="ru-RU"/>
        </w:rPr>
        <w:t>அது ஒரு ஆபத்தான ஆசை, ஏனெனில் எதிரி ஒரு தரிசனத்தின் மூலம் உங்களை ஏமாற்றக்கூடும், மேலும் அந்தப் புனிதரைக் காணத் தகுதியானவராக நீங்கள் கருதப்பட்டதால், நீங்கள் ஒரு முக்கியமான நபராக இருக்க வேண்டும் என்று உங்கள் மனம் சொல்லத் தொடங்கும். பின்னர், உங்கள் சொந்த 'முக்கியத்துவம்</w:t>
      </w:r>
      <w:r>
        <w:rPr>
          <w:lang w:val="ru-RU"/>
        </w:rPr>
        <w:t xml:space="preserve">' என்ற </w:t>
      </w:r>
      <w:r w:rsidR="002C6C64" w:rsidRPr="00E236F4">
        <w:rPr>
          <w:lang w:val="ru-RU"/>
        </w:rPr>
        <w:t>இந்த உணர்வை நீங்கள் ஏற்றுக்கொண்டவுடன்</w:t>
      </w:r>
      <w:r>
        <w:rPr>
          <w:lang w:val="ru-RU"/>
        </w:rPr>
        <w:t xml:space="preserve">, </w:t>
      </w:r>
      <w:r w:rsidR="002C6C64" w:rsidRPr="00E236F4">
        <w:rPr>
          <w:lang w:val="ru-RU"/>
        </w:rPr>
        <w:t>எதிரி உங்கள் கற்பனையில் தொடர்ந்து தனது சிறிய திரைப்படத்தை ஓட்டத் தொடங்குவான். ஆகவே, புனித அர்சேனியஸை வணங்குங்கள், ஆனால் அவரைக் காண முயற்சிக்காதீர்கள். அவர் உங்களுக்குத் தோன்றுகிறாரா இல்லையா என்பது இனி உங்கள் கவலையாக இருக்கக்கூடாது, அது அவருடைய கவலை.</w:t>
      </w:r>
    </w:p>
    <w:p w14:paraId="2BC8BDB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புனிதர் ஒருவருக்குத் தோன்றும்போது, மற்றவர்களும் அவரைப் பார்க்கிறார்களா?</w:t>
      </w:r>
    </w:p>
    <w:p w14:paraId="08BF612E" w14:textId="77777777" w:rsidR="00BA44CB" w:rsidRDefault="00BA44CB" w:rsidP="008F333A">
      <w:pPr>
        <w:rPr>
          <w:lang w:val="ru-RU"/>
        </w:rPr>
      </w:pPr>
      <w:r>
        <w:rPr>
          <w:lang w:val="ru-RU"/>
        </w:rPr>
        <w:tab/>
      </w:r>
      <w:r w:rsidR="008F333A">
        <w:rPr>
          <w:lang w:val="ru-RU"/>
        </w:rPr>
        <w:t xml:space="preserve">— </w:t>
      </w:r>
      <w:r w:rsidR="002C6C64" w:rsidRPr="00E236F4">
        <w:rPr>
          <w:lang w:val="ru-RU"/>
        </w:rPr>
        <w:t>இதில் பொதுவான விதி எதுவும் இல்லை. சில சமயங்களில் அவர்கள் அவரைப் பார்க்கிறார்கள், சில சமயங்களில் அவரது குரலை மட்டும் கேட்கிறார்கள், மேலும் சில சமயங்களில் எதையும் பார்க்க முடிவதில்லை. அது எப்போதும் வித்தியாசமாகவே நிகழும்; பொதுவான விதி எதுவும் இல்லை, இருக்கவும் முடியாது.</w:t>
      </w:r>
    </w:p>
    <w:p w14:paraId="061E1219" w14:textId="1DF077CE" w:rsidR="00BA44CB" w:rsidRDefault="00BA44CB" w:rsidP="008F333A">
      <w:pPr>
        <w:rPr>
          <w:lang w:val="ru-RU"/>
        </w:rPr>
      </w:pPr>
      <w:r>
        <w:rPr>
          <w:lang w:val="ru-RU"/>
        </w:rPr>
        <w:tab/>
      </w:r>
      <w:r w:rsidR="002C6C64" w:rsidRPr="00E236F4">
        <w:rPr>
          <w:lang w:val="ru-RU"/>
        </w:rPr>
        <w:t xml:space="preserve">புனிதர்களின் பிரசன்னம் உண்மையானது, உயிரோட்டமானது! நாம் அவர்களைக் கண்டுபிடிக்க முடியாமல் போகிறது, அவர்கள் தாங்களாகவே நம்மைக் கண்டுபிடிக்கிறார்கள். நான் புனித சிலுவை குகையிலிருந்து பனகுடாவுக்குக் குடிபெயர்ந்தபோது, அந்தக் குகை புறக்கணிக்கப்பட்ட நிலையில் இருந்தது. நான் வசிப்பதற்கு இடமிருக்கும் அளவுக்கு ஒரு அறையை </w:t>
      </w:r>
      <w:r w:rsidR="002C6C64" w:rsidRPr="00E236F4">
        <w:rPr>
          <w:lang w:val="ru-RU"/>
        </w:rPr>
        <w:lastRenderedPageBreak/>
        <w:t>மட்டும் சுத்தம் செய்தேன். என்னுடைய உடைமைகள் அனைத்தையும் என்னுடன் கொண்டு வந்திருந்தேன். மீனாய்கள் இன்னும் அவற்றின் பெட்டிகளிலேயே இருந்தன. மாலைப் பிரார்த்தனைக்கான நேரம் வந்தது. ஆனால், மீனாயோனின் சரியான தொகுதியை நான் எப்படி கண்டுபிடிப்பது? அடுத்த நாள் எந்த புனிதரின் திருநாள் என்பதைப் பார்க்க நாட்காட்டியை எடுத்தேன். ஆனால் என் கண்ணாடி காணாமல் போய்விட்டது, நாட்காட்டியில் உள்ள எழுத்துக்கள் சிறியதாக இருந்தன, மேலும் என் ஜெபமாலையைப் பயன்படுத்தி மாலைப் பிரார்த்தனை செய்ய அடுத்த நாள் புனிதரின் பெயரை என்னால் படிக்க முடியவில்லை. நான் நாற்பத்தைந்து நிமிடங்கள் தேடினேன்; பலனளிக்கவில்லை. 'நான் தேடிக்கொண்டிருக்கும் இந்த நேரமெல்லாம் வீணாகிவிடும்; நான் இப்படிப் பிரார்த்தனை செய்வது நல்லது: 'அன்றைய புனிதர்களே, எங்களுக்காகக் கடவுளிடம் மன்றாடுங்கள்</w:t>
      </w:r>
      <w:r w:rsidR="00C90354">
        <w:rPr>
          <w:lang w:val="ru-RU"/>
        </w:rPr>
        <w:t>''</w:t>
      </w:r>
      <w:r w:rsidR="002C6C64" w:rsidRPr="00E236F4">
        <w:rPr>
          <w:lang w:val="ru-RU"/>
        </w:rPr>
        <w:t xml:space="preserve"> என்று நினைத்தேன். என் செபமாலையைப் பயன்படுத்தி கிறிஸ்துவுக்கும் கடவுளின் தாயாருக்கும் பிரார்த்தனைகளைச் சொல்லிவிட்டு, பின்னர் பிரார்த்தனை செய்யத் தொடங்கினேன்: "அன்றைய புனிதர்களே, எங்களுக்காகக் கடவுளிடம் மன்றாடுங்கள்!</w:t>
      </w:r>
      <w:r>
        <w:rPr>
          <w:lang w:val="ru-RU"/>
        </w:rPr>
        <w:t xml:space="preserve">" </w:t>
      </w:r>
      <w:r w:rsidR="002C6C64" w:rsidRPr="00E236F4">
        <w:rPr>
          <w:lang w:val="ru-RU"/>
        </w:rPr>
        <w:t xml:space="preserve">அந்த இரவு, அதிகாலைத் திருப்பலி (Matins) கொண்டாடும்போது, அதே முறையில் பிரார்த்தனை செய்தேன்: </w:t>
      </w:r>
      <w:r>
        <w:rPr>
          <w:lang w:val="ru-RU"/>
        </w:rPr>
        <w:t>'</w:t>
      </w:r>
      <w:r w:rsidR="002C6C64" w:rsidRPr="00E236F4">
        <w:rPr>
          <w:lang w:val="ru-RU"/>
        </w:rPr>
        <w:t>புனித நாட்களே, எங்களுக்காக இறைவனிடம் மன்றாடுங்கள்!</w:t>
      </w:r>
      <w:r>
        <w:rPr>
          <w:lang w:val="ru-RU"/>
        </w:rPr>
        <w:t xml:space="preserve">' </w:t>
      </w:r>
      <w:r w:rsidR="002C6C64" w:rsidRPr="00E236F4">
        <w:rPr>
          <w:lang w:val="ru-RU"/>
        </w:rPr>
        <w:t>திடீரென்று எனக்கு முன்னால், அன்பையும் தந்தையின் அன்பான கருணையையும் வெளிப்படுத்தும் ஒரு ஒளிமயமான வீரரைக் கண்டேன். அவர் நெருங்கி வந்தார், நான் என் இதயத்தில் சொல்ல முடியாத மகிழ்ச்சியை உணர்ந்தேன். அவர் எவ்வளவு கருணையாக இருந்தார் என்பதைக் கண்டு, துணிந்து கேட்டேன்: 'தயவுசெய்து சொல்லுங்கள், நீங்கள் எங்கே பணியாற்றினீர்கள், உங்கள் பெயர் என்ன?</w:t>
      </w:r>
      <w:r>
        <w:rPr>
          <w:lang w:val="ru-RU"/>
        </w:rPr>
        <w:t>'</w:t>
      </w:r>
      <w:r w:rsidR="002C6C64" w:rsidRPr="00E236F4">
        <w:rPr>
          <w:lang w:val="ru-RU"/>
        </w:rPr>
        <w:t xml:space="preserve"> அதற்கு அவர் பதிலளித்தார்: 'நான் புனித </w:t>
      </w:r>
      <w:r>
        <w:rPr>
          <w:lang w:val="ru-RU"/>
        </w:rPr>
        <w:t>லுகிலியன்.'</w:t>
      </w:r>
      <w:r w:rsidR="0074674D">
        <w:rPr>
          <w:rStyle w:val="FootnoteReference"/>
          <w:lang w:val="ru-RU"/>
        </w:rPr>
        <w:footnoteReference w:id="82"/>
      </w:r>
      <w:r w:rsidR="002C6C64" w:rsidRPr="00E236F4">
        <w:rPr>
          <w:lang w:val="ru-RU"/>
        </w:rPr>
        <w:t xml:space="preserve"> நான் அவர் சொன்னதைச் சரியாகக் கேட்காமல் மீண்டும் கேட்டேன்: 'புனித லோங்கினஸா?</w:t>
      </w:r>
      <w:r>
        <w:rPr>
          <w:lang w:val="ru-RU"/>
        </w:rPr>
        <w:t xml:space="preserve">' </w:t>
      </w:r>
      <w:r w:rsidR="008F333A">
        <w:rPr>
          <w:lang w:val="ru-RU"/>
        </w:rPr>
        <w:t xml:space="preserve">— </w:t>
      </w:r>
      <w:r w:rsidR="002C6C64" w:rsidRPr="00E236F4">
        <w:rPr>
          <w:lang w:val="ru-RU"/>
        </w:rPr>
        <w:t>'இல்லை,</w:t>
      </w:r>
      <w:r w:rsidR="008F333A">
        <w:rPr>
          <w:lang w:val="ru-RU"/>
        </w:rPr>
        <w:t>' என்று</w:t>
      </w:r>
      <w:r w:rsidR="002C6C64" w:rsidRPr="00E236F4">
        <w:rPr>
          <w:lang w:val="ru-RU"/>
        </w:rPr>
        <w:t xml:space="preserve"> அவர் பதிலளித்தார், 'புனித </w:t>
      </w:r>
      <w:r>
        <w:rPr>
          <w:lang w:val="ru-RU"/>
        </w:rPr>
        <w:t xml:space="preserve">லுகிலியன்.' </w:t>
      </w:r>
      <w:r w:rsidR="002C6C64" w:rsidRPr="00E236F4">
        <w:rPr>
          <w:lang w:val="ru-RU"/>
        </w:rPr>
        <w:t>அந்தப் பெயர் எனக்கு விசித்திரமாகத் தோன்றியது, நான் மீண்டும் கேட்டேன்: 'புனித லூகியானா?</w:t>
      </w:r>
      <w:r>
        <w:rPr>
          <w:lang w:val="ru-RU"/>
        </w:rPr>
        <w:t xml:space="preserve">' </w:t>
      </w:r>
      <w:r w:rsidR="008F333A">
        <w:rPr>
          <w:lang w:val="ru-RU"/>
        </w:rPr>
        <w:t>—</w:t>
      </w:r>
      <w:r w:rsidR="002C6C64" w:rsidRPr="00E236F4">
        <w:rPr>
          <w:lang w:val="ru-RU"/>
        </w:rPr>
        <w:t xml:space="preserve"> </w:t>
      </w:r>
      <w:r w:rsidR="00C90354">
        <w:rPr>
          <w:lang w:val="ru-RU"/>
        </w:rPr>
        <w:t>"</w:t>
      </w:r>
      <w:r w:rsidR="002C6C64" w:rsidRPr="00E236F4">
        <w:rPr>
          <w:lang w:val="ru-RU"/>
        </w:rPr>
        <w:t>இல்லை,</w:t>
      </w:r>
      <w:r w:rsidR="008F333A">
        <w:rPr>
          <w:lang w:val="ru-RU"/>
        </w:rPr>
        <w:t>" என்று</w:t>
      </w:r>
      <w:r w:rsidR="002C6C64" w:rsidRPr="00E236F4">
        <w:rPr>
          <w:lang w:val="ru-RU"/>
        </w:rPr>
        <w:t xml:space="preserve"> அவர் மூன்றாவது முறையாக, </w:t>
      </w:r>
      <w:r w:rsidR="008F333A">
        <w:rPr>
          <w:lang w:val="ru-RU"/>
        </w:rPr>
        <w:t>"</w:t>
      </w:r>
      <w:r w:rsidR="002C6C64" w:rsidRPr="00E236F4">
        <w:rPr>
          <w:lang w:val="ru-RU"/>
        </w:rPr>
        <w:t>புனித லூ-கி-லி-யன்</w:t>
      </w:r>
      <w:r>
        <w:rPr>
          <w:lang w:val="ru-RU"/>
        </w:rPr>
        <w:t xml:space="preserve">" </w:t>
      </w:r>
      <w:r w:rsidR="002C6C64" w:rsidRPr="00E236F4">
        <w:rPr>
          <w:lang w:val="ru-RU"/>
        </w:rPr>
        <w:t>என்றார்</w:t>
      </w:r>
      <w:r>
        <w:rPr>
          <w:lang w:val="ru-RU"/>
        </w:rPr>
        <w:t xml:space="preserve">. </w:t>
      </w:r>
      <w:r w:rsidR="002C6C64" w:rsidRPr="00E236F4">
        <w:rPr>
          <w:lang w:val="ru-RU"/>
        </w:rPr>
        <w:t xml:space="preserve">அப்போது நான் திடீரென, </w:t>
      </w:r>
      <w:r w:rsidR="00C90354">
        <w:rPr>
          <w:lang w:val="ru-RU"/>
        </w:rPr>
        <w:t>"</w:t>
      </w:r>
      <w:r w:rsidR="002C6C64" w:rsidRPr="00E236F4">
        <w:rPr>
          <w:lang w:val="ru-RU"/>
        </w:rPr>
        <w:t>எனக்கும் போரில் காயங்கள் உள்ளன</w:t>
      </w:r>
      <w:r>
        <w:rPr>
          <w:lang w:val="ru-RU"/>
        </w:rPr>
        <w:t xml:space="preserve">" </w:t>
      </w:r>
      <w:r w:rsidR="002C6C64" w:rsidRPr="00E236F4">
        <w:rPr>
          <w:lang w:val="ru-RU"/>
        </w:rPr>
        <w:t>என்றேன்</w:t>
      </w:r>
      <w:r>
        <w:rPr>
          <w:lang w:val="ru-RU"/>
        </w:rPr>
        <w:t xml:space="preserve">. </w:t>
      </w:r>
      <w:r w:rsidR="002C6C64" w:rsidRPr="00E236F4">
        <w:rPr>
          <w:lang w:val="ru-RU"/>
        </w:rPr>
        <w:t xml:space="preserve">அந்தப் புனிதருக்கு அருகில் வெள்ளை கோட் அணிந்த ஒரு இளம் மருத்துவர் நின்றுகொண்டிருந்தார்; அவர் மாபெரும் வீரமரணம் தழுவிய பண்டேலேமோன், மேலும் புனித லூகிளியன் என்னைப் பரிசோதிக்குமாறு அவரிடம் கூறினார். புனித பந்தலேயோன் என்னைப் பரிசோதித்தார், பின்னர் அவர் புனித லுகில்லியனிடம், </w:t>
      </w:r>
      <w:r w:rsidR="00C90354">
        <w:rPr>
          <w:lang w:val="ru-RU"/>
        </w:rPr>
        <w:t>"</w:t>
      </w:r>
      <w:r w:rsidR="002C6C64" w:rsidRPr="00E236F4">
        <w:rPr>
          <w:lang w:val="ru-RU"/>
        </w:rPr>
        <w:t>அவரது காயங்கள் அனைத்தும் குணமாகிவிட்டன; அவற்றை அவரது இராணுவ சேவைப் பதிவேட்டில் பதிவு செய்ய வேண்டும்</w:t>
      </w:r>
      <w:r>
        <w:rPr>
          <w:lang w:val="ru-RU"/>
        </w:rPr>
        <w:t xml:space="preserve">," </w:t>
      </w:r>
      <w:r w:rsidR="002C6C64" w:rsidRPr="00E236F4">
        <w:rPr>
          <w:lang w:val="ru-RU"/>
        </w:rPr>
        <w:t>என்று கூறுவதைக் கேட்டேன்</w:t>
      </w:r>
      <w:r>
        <w:rPr>
          <w:lang w:val="ru-RU"/>
        </w:rPr>
        <w:t>.</w:t>
      </w:r>
      <w:r w:rsidR="002C6C64" w:rsidRPr="00E236F4">
        <w:rPr>
          <w:lang w:val="ru-RU"/>
        </w:rPr>
        <w:t xml:space="preserve"> அதற்குப் பிறகு நீண்ட காலத்திற்கு, நான் மிகுந்த மகிழ்ச்சியையும் அசாதாரணமான வலிமையின் எழுச்சியையும் உணர்ந்தேன். நான் என் கண்ணாடியைக் கண்டுபிடித்து நாட்காட்டியைப் பார்த்தபோது, அது புனித வீரர் லூசில்லியனின் திருநாள் என்பதைக் கண்டேன். மாலையில், எனக்குத் தெரிந்த சில பாதிரியார்களைப் பார்க்கச் சென்றேன், அவர்களின் வீட்டில் இந்தப் புனிதரின் வாழ்க்கை வரலாற்றைப் படித்தேன்.</w:t>
      </w:r>
    </w:p>
    <w:p w14:paraId="32A63B5A" w14:textId="77777777" w:rsidR="00BA44CB" w:rsidRDefault="00BA44CB" w:rsidP="008F333A">
      <w:pPr>
        <w:rPr>
          <w:lang w:val="ru-RU"/>
        </w:rPr>
      </w:pPr>
      <w:r>
        <w:rPr>
          <w:lang w:val="ru-RU"/>
        </w:rPr>
        <w:tab/>
      </w:r>
      <w:r w:rsidR="002C6C64" w:rsidRPr="00E236F4">
        <w:rPr>
          <w:lang w:val="ru-RU"/>
        </w:rPr>
        <w:t>இன்றுவரை, இந்த புனிதர் தனது அன்பால் என்னை நிரப்புகிறார், மேலும் அவர் எனக்கு வழங்கிய பரலோக மகிழ்ச்சியால் என் ஆன்மாவையும் உடலையும் மகிழ்விக்கிறார்.</w:t>
      </w:r>
    </w:p>
    <w:p w14:paraId="5BAFF6CC" w14:textId="77777777" w:rsidR="00BA44CB" w:rsidRDefault="00BA44CB" w:rsidP="00D919DA">
      <w:pPr>
        <w:rPr>
          <w:lang w:val="ru-RU"/>
        </w:rPr>
      </w:pPr>
    </w:p>
    <w:p w14:paraId="1E10881C" w14:textId="77777777" w:rsidR="00D919DA" w:rsidRPr="00846B18" w:rsidRDefault="00D919DA" w:rsidP="00D919DA">
      <w:pPr>
        <w:rPr>
          <w:lang w:val="ru-RU"/>
        </w:rPr>
      </w:pPr>
    </w:p>
    <w:p w14:paraId="0E90CBEE" w14:textId="5D3A3BAF" w:rsidR="00BA44CB" w:rsidRDefault="00240542" w:rsidP="00240542">
      <w:pPr>
        <w:pStyle w:val="Heading2"/>
        <w:rPr>
          <w:lang w:val="ru-RU"/>
        </w:rPr>
      </w:pPr>
      <w:bookmarkStart w:id="128" w:name="_Toc196716789"/>
      <w:bookmarkStart w:id="129" w:name="_Toc242628470"/>
      <w:r w:rsidRPr="00E236F4">
        <w:rPr>
          <w:lang w:val="ru-RU"/>
        </w:rPr>
        <w:t>பகுதி</w:t>
      </w:r>
      <w:r>
        <w:rPr>
          <w:lang w:val="ru-RU"/>
        </w:rPr>
        <w:t xml:space="preserve"> 4</w:t>
      </w:r>
      <w:r w:rsidRPr="00E236F4">
        <w:rPr>
          <w:lang w:val="ru-RU"/>
        </w:rPr>
        <w:t xml:space="preserve">. </w:t>
      </w:r>
      <w:r>
        <w:rPr>
          <w:lang w:val="ru-RU"/>
        </w:rPr>
        <w:br/>
      </w:r>
      <w:r w:rsidRPr="00E236F4">
        <w:rPr>
          <w:lang w:val="ru-RU"/>
        </w:rPr>
        <w:t>"கேளுங்கள், உங்களுக்குக் கொடுக்கப்படும்</w:t>
      </w:r>
      <w:r>
        <w:rPr>
          <w:lang w:val="ru-RU"/>
        </w:rPr>
        <w:t>"</w:t>
      </w:r>
      <w:bookmarkEnd w:id="128"/>
      <w:bookmarkEnd w:id="129"/>
    </w:p>
    <w:p w14:paraId="3CFB79C8" w14:textId="232916BE" w:rsidR="00BA44CB" w:rsidRDefault="00C90354" w:rsidP="008F333A">
      <w:pPr>
        <w:rPr>
          <w:lang w:val="ru-RU"/>
        </w:rPr>
      </w:pPr>
      <w:r>
        <w:rPr>
          <w:lang w:val="ru-RU"/>
        </w:rPr>
        <w:t>"</w:t>
      </w:r>
      <w:r w:rsidR="002C6C64" w:rsidRPr="00E236F4">
        <w:rPr>
          <w:lang w:val="ru-RU"/>
        </w:rPr>
        <w:t xml:space="preserve">உங்கள் பாவ நிலையை ஆழ்ந்து உணர்ந்து உங்களுக்காக நீங்கள் ஜெபிக்கும்போது, மற்றவர்களுக்காகச் சொல்லப்படும் ஒரு எளிய 'கர்த்தரே, </w:t>
      </w:r>
      <w:r>
        <w:rPr>
          <w:lang w:val="ru-RU"/>
        </w:rPr>
        <w:t>இரக்கமாயிரும்'</w:t>
      </w:r>
      <w:r w:rsidR="002C6C64" w:rsidRPr="00E236F4">
        <w:rPr>
          <w:lang w:val="ru-RU"/>
        </w:rPr>
        <w:t xml:space="preserve"> என்ற ஜெபம்கூட மிகுந்த சக்தியைக் கொண்டிருக்கும்</w:t>
      </w:r>
      <w:r w:rsidR="00BA44CB">
        <w:rPr>
          <w:lang w:val="ru-RU"/>
        </w:rPr>
        <w:t>."</w:t>
      </w:r>
    </w:p>
    <w:p w14:paraId="2713F421" w14:textId="77777777" w:rsidR="00BA44CB" w:rsidRDefault="00BA44CB" w:rsidP="008F333A">
      <w:pPr>
        <w:rPr>
          <w:lang w:val="ru-RU"/>
        </w:rPr>
      </w:pPr>
    </w:p>
    <w:p w14:paraId="730A53DD" w14:textId="167BD12A" w:rsidR="00BA44CB" w:rsidRDefault="00BA44CB" w:rsidP="008F333A">
      <w:pPr>
        <w:rPr>
          <w:lang w:val="ru-RU"/>
        </w:rPr>
      </w:pPr>
    </w:p>
    <w:p w14:paraId="0594C33E" w14:textId="57EADEB7" w:rsidR="00BA44CB" w:rsidRDefault="00240542" w:rsidP="00240542">
      <w:pPr>
        <w:pStyle w:val="Heading3"/>
        <w:rPr>
          <w:lang w:val="ru-RU"/>
        </w:rPr>
      </w:pPr>
      <w:bookmarkStart w:id="130" w:name="_Toc196716790"/>
      <w:bookmarkStart w:id="131" w:name="_Toc242628471"/>
      <w:r w:rsidRPr="00E236F4">
        <w:rPr>
          <w:lang w:val="ru-RU"/>
        </w:rPr>
        <w:t>அத்தியாயம்</w:t>
      </w:r>
      <w:r>
        <w:rPr>
          <w:lang w:val="ru-RU"/>
        </w:rPr>
        <w:t xml:space="preserve"> 1</w:t>
      </w:r>
      <w:r w:rsidR="002C6C64" w:rsidRPr="00E236F4">
        <w:rPr>
          <w:lang w:val="ru-RU"/>
        </w:rPr>
        <w:t xml:space="preserve">. </w:t>
      </w:r>
      <w:r>
        <w:rPr>
          <w:lang w:val="ru-RU"/>
        </w:rPr>
        <w:br/>
      </w:r>
      <w:r w:rsidR="002C6C64" w:rsidRPr="00E236F4">
        <w:rPr>
          <w:lang w:val="ru-RU"/>
        </w:rPr>
        <w:t>நமக்காக ஜெபிப்பது பற்றி</w:t>
      </w:r>
      <w:bookmarkEnd w:id="130"/>
      <w:bookmarkEnd w:id="131"/>
    </w:p>
    <w:p w14:paraId="674EA082" w14:textId="77777777" w:rsidR="00BA44CB" w:rsidRDefault="00BA44CB" w:rsidP="008F333A">
      <w:pPr>
        <w:rPr>
          <w:lang w:val="ru-RU"/>
        </w:rPr>
      </w:pPr>
    </w:p>
    <w:p w14:paraId="4E0DDEE7" w14:textId="77777777" w:rsidR="00BA44CB" w:rsidRDefault="002C6C64" w:rsidP="0046557E">
      <w:pPr>
        <w:pStyle w:val="Heading4"/>
        <w:rPr>
          <w:lang w:val="ru-RU"/>
        </w:rPr>
      </w:pPr>
      <w:bookmarkStart w:id="132" w:name="_Toc196716791"/>
      <w:bookmarkStart w:id="133" w:name="_Toc242628472"/>
      <w:r w:rsidRPr="00E236F4">
        <w:rPr>
          <w:lang w:val="ru-RU"/>
        </w:rPr>
        <w:lastRenderedPageBreak/>
        <w:t>நமக்காகவும் மற்றவர்களுக்காகவும் கடவுளின் கருணையைக் கேட்போம்</w:t>
      </w:r>
      <w:bookmarkEnd w:id="132"/>
      <w:bookmarkEnd w:id="133"/>
    </w:p>
    <w:p w14:paraId="72E428DD" w14:textId="4E708793" w:rsidR="00BA44CB" w:rsidRDefault="002C6C64" w:rsidP="00240542">
      <w:pPr>
        <w:ind w:firstLine="720"/>
        <w:rPr>
          <w:lang w:val="ru-RU"/>
        </w:rPr>
      </w:pPr>
      <w:r w:rsidRPr="00E236F4">
        <w:rPr>
          <w:lang w:val="ru-RU"/>
        </w:rPr>
        <w:t>ஜெரோண்டா, சில சமயங்களில் நான் ஒருவருக்காக ஜெபிக்கும்போது திடீரென்று நெகிழ்ந்து போகிறேன். பிறகு நான் அந்த நபருக்காக ஜெபிப்பதை நிறுத்திவிட்டு, அதற்குப் பதிலாக எனக்காக ஜெபிக்கிறேன்.</w:t>
      </w:r>
    </w:p>
    <w:p w14:paraId="3478B16A" w14:textId="77777777" w:rsidR="00BA44CB" w:rsidRDefault="00BA44CB" w:rsidP="008F333A">
      <w:pPr>
        <w:rPr>
          <w:lang w:val="ru-RU"/>
        </w:rPr>
      </w:pPr>
      <w:r>
        <w:rPr>
          <w:lang w:val="ru-RU"/>
        </w:rPr>
        <w:tab/>
      </w:r>
      <w:r w:rsidR="008F333A">
        <w:rPr>
          <w:lang w:val="ru-RU"/>
        </w:rPr>
        <w:t xml:space="preserve">— </w:t>
      </w:r>
      <w:r w:rsidR="002C6C64" w:rsidRPr="00E236F4">
        <w:rPr>
          <w:lang w:val="ru-RU"/>
        </w:rPr>
        <w:t>ஏன்? நீங்கள் இப்போதுதான் ஜெபித்த அந்த நபருக்கு ஜெபம் தேவையில்லை என்றா?</w:t>
      </w:r>
    </w:p>
    <w:p w14:paraId="1A179D62"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நிறுத்தவில்லை, ஜெரோண்டா. ஆனால் இந்தச் சாதகமான நேரத்தை எனக்காகவும் பிரார்த்தனை செய்ய நான் பயன்படுத்திக்கொள்ள விரும்புகிறேன், ஏனென்றால் மீண்டும் எப்போது இந்த பக்தி உணர்வை நான் பெறுவேன் என்று எனக்குத் தெரியாது.</w:t>
      </w:r>
    </w:p>
    <w:p w14:paraId="3CEA26AB" w14:textId="6AFFA3CC" w:rsidR="00BA44CB" w:rsidRDefault="00BA44CB" w:rsidP="008F333A">
      <w:pPr>
        <w:rPr>
          <w:lang w:val="ru-RU"/>
        </w:rPr>
      </w:pPr>
      <w:r>
        <w:rPr>
          <w:lang w:val="ru-RU"/>
        </w:rPr>
        <w:tab/>
      </w:r>
      <w:r w:rsidR="008F333A">
        <w:rPr>
          <w:lang w:val="ru-RU"/>
        </w:rPr>
        <w:t xml:space="preserve">— </w:t>
      </w:r>
      <w:r w:rsidR="002C6C64" w:rsidRPr="00E236F4">
        <w:rPr>
          <w:lang w:val="ru-RU"/>
        </w:rPr>
        <w:t xml:space="preserve">அற்புதம்! அப்படியானால், உங்கள் அண்டை வீட்டாரைப் பார்த்து, 'பரவாயில்லை, </w:t>
      </w:r>
      <w:r>
        <w:rPr>
          <w:lang w:val="ru-RU"/>
        </w:rPr>
        <w:t>அவர் காத்திருக்கட்டும்' என்று</w:t>
      </w:r>
      <w:r w:rsidR="002C6C64" w:rsidRPr="00E236F4">
        <w:rPr>
          <w:lang w:val="ru-RU"/>
        </w:rPr>
        <w:t xml:space="preserve"> சொல்லிக்கொண்டே நீங்களோ உங்கள் மகிழ்ச்சியை அனுபவிக்கப் போகிறீர்கள்? ஓ, நீங்கள்... குறைந்தபட்சம், நீங்கள் ஜெபிக்கும்போது, 'என் மீது கருணை காட்டுங்கள்</w:t>
      </w:r>
      <w:r>
        <w:rPr>
          <w:lang w:val="ru-RU"/>
        </w:rPr>
        <w:t xml:space="preserve">' </w:t>
      </w:r>
      <w:r w:rsidR="002C6C64" w:rsidRPr="00E236F4">
        <w:rPr>
          <w:lang w:val="ru-RU"/>
        </w:rPr>
        <w:t>என்று சொல்லாமல், 'எங்கள் மீது கருணை காட்டுங்கள்</w:t>
      </w:r>
      <w:r>
        <w:rPr>
          <w:lang w:val="ru-RU"/>
        </w:rPr>
        <w:t xml:space="preserve">' என்று </w:t>
      </w:r>
      <w:r w:rsidR="002C6C64" w:rsidRPr="00E236F4">
        <w:rPr>
          <w:lang w:val="ru-RU"/>
        </w:rPr>
        <w:t xml:space="preserve">சொல்லுங்கள். அந்த </w:t>
      </w:r>
      <w:r>
        <w:rPr>
          <w:lang w:val="ru-RU"/>
        </w:rPr>
        <w:t xml:space="preserve">'எங்கள்' </w:t>
      </w:r>
      <w:r w:rsidR="002C6C64" w:rsidRPr="00E236F4">
        <w:rPr>
          <w:lang w:val="ru-RU"/>
        </w:rPr>
        <w:t xml:space="preserve">என்பதில் நீங்களும் மற்ற அனைவரும் அடங்குவீர்கள். நான் ஜெபிக்கும்போது, 'கர்த்தராகிய இயேசு கிறிஸ்துவே, தேவனுடைய குமாரனே, எங்கள்மேல் இரக்கம் கூர்ந்தருளும். எல்லார் மேலும், பாவி ஆன என்மேலும் இரக்கம் </w:t>
      </w:r>
      <w:r>
        <w:rPr>
          <w:lang w:val="ru-RU"/>
        </w:rPr>
        <w:t xml:space="preserve">கூர்ந்தருளும்' </w:t>
      </w:r>
      <w:r w:rsidR="002C6C64" w:rsidRPr="00E236F4">
        <w:rPr>
          <w:lang w:val="ru-RU"/>
        </w:rPr>
        <w:t>என்று கூறுகிறேன்</w:t>
      </w:r>
      <w:r>
        <w:rPr>
          <w:lang w:val="ru-RU"/>
        </w:rPr>
        <w:t>.</w:t>
      </w:r>
    </w:p>
    <w:p w14:paraId="04BD1860" w14:textId="77777777" w:rsidR="00BA44CB" w:rsidRDefault="00BA44CB" w:rsidP="008F333A">
      <w:pPr>
        <w:rPr>
          <w:lang w:val="ru-RU"/>
        </w:rPr>
      </w:pPr>
      <w:r>
        <w:rPr>
          <w:lang w:val="ru-RU"/>
        </w:rPr>
        <w:tab/>
      </w:r>
      <w:r w:rsidR="002C6C64" w:rsidRPr="00E236F4">
        <w:rPr>
          <w:lang w:val="ru-RU"/>
        </w:rPr>
        <w:t>பிரார்த்தனையை மூன்று பகுதிகளாகப் பிரிப்பது மிகவும் உதவியாக இருக்கும்: முதலாவது தனக்காகவும், இரண்டாவது வாழ்பவர்களுக்காகவும், மூன்றாவது இறந்தவர்களுக்காகவும். ஆனால் இந்த விஷயத்திலும் கூட, மற்ற அனைவரையும் விட நமக்காகவே அதிகம் பிரார்த்திக்கிறோம், ஏனென்றால் நான் ஒருவன் மட்டுமே, ஆனால் வாழ்பவர்களும் இறந்தவர்களும் எண்ணற்றவர்கள்.</w:t>
      </w:r>
    </w:p>
    <w:p w14:paraId="72044135"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கடவுளின் கருணையை நாடுவதற்கு ஒரு முழு வாழ்க்கை காலமும் எனக்குப் போதாது என்று உணர்கிறேன்.</w:t>
      </w:r>
    </w:p>
    <w:p w14:paraId="5032BEEA"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 உன் மீது கருணை கூறுவார். நீ உனக்காகவும் எல்லா மக்களுக்காகவும் அவருடைய கருணையை எளிமையாகவும், இடைவிடாமலும், பணிவோடு கேள். நாம் கடவுளின் கருணையைக் கேட்டு, நம்மை வருத்திக் கொள்ளாமல், பணிவோடு அன்போடு முயற்சிக்கும்போது, கடவுள் நமக்கும் மற்றவர்களுக்கும் தேவையான அனைத்தையும் தருவார்.</w:t>
      </w:r>
    </w:p>
    <w:p w14:paraId="6E8603C9"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ஒருவேளை, ஜெரோண்டா, கடவுளின் கருணையைத் தவிர வேறு எதையாவது நாம் கேட்க வேண்டுமா?</w:t>
      </w:r>
    </w:p>
    <w:p w14:paraId="7491D4F9"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கடவுளின் இரக்கம் எல்லாவற்றையும் உள்ளடக்கியது. ஆனால் தேவை இருந்தால், நீங்கள் கடவுளிடம் ஒரு குறிப்பிட்ட விஷயத்தையும் கேட்கலாம்.</w:t>
      </w:r>
    </w:p>
    <w:p w14:paraId="74171518" w14:textId="5AB5C0CB" w:rsidR="00BA44CB" w:rsidRDefault="00BA44CB" w:rsidP="008F333A">
      <w:pPr>
        <w:rPr>
          <w:lang w:val="ru-RU"/>
        </w:rPr>
      </w:pPr>
      <w:r>
        <w:rPr>
          <w:lang w:val="ru-RU"/>
        </w:rPr>
        <w:tab/>
      </w:r>
      <w:r w:rsidR="008F333A">
        <w:rPr>
          <w:lang w:val="ru-RU"/>
        </w:rPr>
        <w:t xml:space="preserve">— </w:t>
      </w:r>
      <w:r w:rsidR="002C6C64" w:rsidRPr="00E236F4">
        <w:rPr>
          <w:lang w:val="ru-RU"/>
        </w:rPr>
        <w:t>கெரோண்டா, புனித பேசில் மகான் கூறுகிறார்: 'பிரார்த்தனையில், நீங்கள் நன்றி செலுத்திய பிறகு, பரலோக ராஜ்யத்தை மட்டுமே கேளுங்கள்</w:t>
      </w:r>
      <w:r>
        <w:rPr>
          <w:lang w:val="ru-RU"/>
        </w:rPr>
        <w:t>.'</w:t>
      </w:r>
      <w:r w:rsidR="00886AE2">
        <w:rPr>
          <w:rStyle w:val="FootnoteReference"/>
          <w:lang w:val="ru-RU"/>
        </w:rPr>
        <w:footnoteReference w:id="83"/>
      </w:r>
      <w:r w:rsidR="002C6C64" w:rsidRPr="00E236F4">
        <w:rPr>
          <w:lang w:val="ru-RU"/>
        </w:rPr>
        <w:t xml:space="preserve"> அவர் அதைக் கொண்டு என்ன அர்த்தமாக்கிறார்?</w:t>
      </w:r>
    </w:p>
    <w:p w14:paraId="7A02FD37" w14:textId="53EF138A" w:rsidR="00BA44CB" w:rsidRDefault="00BA44CB" w:rsidP="008F333A">
      <w:pPr>
        <w:rPr>
          <w:lang w:val="ru-RU"/>
        </w:rPr>
      </w:pPr>
      <w:r>
        <w:rPr>
          <w:lang w:val="ru-RU"/>
        </w:rPr>
        <w:tab/>
      </w:r>
      <w:r w:rsidR="008F333A">
        <w:rPr>
          <w:lang w:val="ru-RU"/>
        </w:rPr>
        <w:t xml:space="preserve">— </w:t>
      </w:r>
      <w:r w:rsidR="002C6C64" w:rsidRPr="00E236F4">
        <w:rPr>
          <w:lang w:val="ru-RU"/>
        </w:rPr>
        <w:t>அந்த புனிதர், நாம் முதன்மையாக பரலோக ராஜ்யத்தைக் கேட்க வேண்டும் என்று கூறுகிறார். அதன் பிறகு, கர்த்தருடைய வார்த்தையின்படி, மற்ற அனைத்தும் நமக்குச் சேர்க்கப்படும்.</w:t>
      </w:r>
      <w:r w:rsidR="00886AE2">
        <w:rPr>
          <w:rStyle w:val="FootnoteReference"/>
          <w:lang w:val="ru-RU"/>
        </w:rPr>
        <w:footnoteReference w:id="84"/>
      </w:r>
      <w:r w:rsidR="002C6C64" w:rsidRPr="00E236F4">
        <w:rPr>
          <w:lang w:val="ru-RU"/>
        </w:rPr>
        <w:t xml:space="preserve"> இரண்டாம் பட்சமான மற்றும் எண்ணற்ற கோரிக்கைகளால் நாம் திசைதிருப்பப்படக்கூடாது, மிக முக்கியமானதை மறந்துவிடக்கூடாது.</w:t>
      </w:r>
    </w:p>
    <w:p w14:paraId="00FA5CFE" w14:textId="36D72CEF" w:rsidR="00BA44CB" w:rsidRDefault="00BA44CB" w:rsidP="008F333A">
      <w:pPr>
        <w:rPr>
          <w:lang w:val="ru-RU"/>
        </w:rPr>
      </w:pPr>
      <w:r>
        <w:rPr>
          <w:lang w:val="ru-RU"/>
        </w:rPr>
        <w:tab/>
      </w:r>
      <w:r w:rsidR="008F333A">
        <w:rPr>
          <w:lang w:val="ru-RU"/>
        </w:rPr>
        <w:t xml:space="preserve">— </w:t>
      </w:r>
      <w:r w:rsidR="002C6C64" w:rsidRPr="00E236F4">
        <w:rPr>
          <w:lang w:val="ru-RU"/>
        </w:rPr>
        <w:t>கெரோண்டா, நமது தேவைகளுக்காக கடவுளிடம் ஜெபிக்க வேண்டும் என்று புனித வேதாகமம் கூறுகிறது.</w:t>
      </w:r>
      <w:r w:rsidR="00886AE2">
        <w:rPr>
          <w:rStyle w:val="FootnoteReference"/>
          <w:lang w:val="ru-RU"/>
        </w:rPr>
        <w:footnoteReference w:id="85"/>
      </w:r>
      <w:r w:rsidR="002C6C64" w:rsidRPr="00E236F4">
        <w:rPr>
          <w:lang w:val="ru-RU"/>
        </w:rPr>
        <w:t xml:space="preserve"> இருப்பினும், புனித தந்தையர்கள் தங்கள் சொந்த தேவைகளுக்காக ஜெபிப்பதைத் தவிர்த்தனர். அப்படியானால், நான் எப்படி ஜெபிக்க வேண்டும்?</w:t>
      </w:r>
    </w:p>
    <w:p w14:paraId="16D135B0" w14:textId="4FA9EF77" w:rsidR="00BA44CB" w:rsidRDefault="00BA44CB" w:rsidP="008F333A">
      <w:pPr>
        <w:rPr>
          <w:lang w:val="ru-RU"/>
        </w:rPr>
      </w:pPr>
      <w:r>
        <w:rPr>
          <w:lang w:val="ru-RU"/>
        </w:rPr>
        <w:tab/>
      </w:r>
      <w:r w:rsidR="008F333A">
        <w:rPr>
          <w:lang w:val="ru-RU"/>
        </w:rPr>
        <w:t xml:space="preserve">— </w:t>
      </w:r>
      <w:r w:rsidR="002C6C64" w:rsidRPr="00E236F4">
        <w:rPr>
          <w:lang w:val="ru-RU"/>
        </w:rPr>
        <w:t xml:space="preserve">ஆன்மாவுக்குத் தேவையான அனைத்திற்கும் ஜெபியுங்கள், உடலின் தேவைகளுக்குக் குறைவாகக் கவனம் செலுத்துங்கள். 'பிதாவுடைய </w:t>
      </w:r>
      <w:r>
        <w:rPr>
          <w:lang w:val="ru-RU"/>
        </w:rPr>
        <w:t>ஜெபம்'</w:t>
      </w:r>
      <w:r w:rsidR="002C6C64" w:rsidRPr="00E236F4">
        <w:rPr>
          <w:lang w:val="ru-RU"/>
        </w:rPr>
        <w:t xml:space="preserve"> என்பதில், நாம் 'இன்றைய தினம் எங்கள் அன்றாட உணவைத் தாரும்'</w:t>
      </w:r>
      <w:r w:rsidR="00BF0B4D">
        <w:rPr>
          <w:rStyle w:val="FootnoteReference"/>
          <w:lang w:val="ru-RU"/>
        </w:rPr>
        <w:footnoteReference w:id="86"/>
      </w:r>
      <w:r w:rsidR="002C6C64" w:rsidRPr="00E236F4">
        <w:rPr>
          <w:lang w:val="ru-RU"/>
        </w:rPr>
        <w:t xml:space="preserve"> என்று கூறுகையில், நாம் உடல்ரீதியான ஊட்டத்திற்காக மட்டுமல்ல, கடவுளின் சித்தத்தின்படி வாழும் ஆன்மீக வாழ்க்கைக்குத் தேவையானவற்றையும் கேட்கிறோம்.</w:t>
      </w:r>
    </w:p>
    <w:p w14:paraId="3A63E525" w14:textId="77777777" w:rsidR="00BA44CB" w:rsidRDefault="00BA44CB" w:rsidP="008F333A">
      <w:pPr>
        <w:rPr>
          <w:lang w:val="ru-RU"/>
        </w:rPr>
      </w:pPr>
      <w:r>
        <w:rPr>
          <w:lang w:val="ru-RU"/>
        </w:rPr>
        <w:lastRenderedPageBreak/>
        <w:tab/>
      </w:r>
      <w:r w:rsidR="002C6C64" w:rsidRPr="00E236F4">
        <w:rPr>
          <w:lang w:val="ru-RU"/>
        </w:rPr>
        <w:t xml:space="preserve">ஒருமுறை, நான் புனித சிலுவை குகையில் வசித்துக் கொண்டிருந்தபோது, எனக்கு வயிற்றுப் பிரச்சனைகள் ஏற்படத் தொடங்கின. மடாலயத்தைச் சேர்ந்த ஒருவர் எனக்கு ஒரு பாட்டிலைக் கொண்டு </w:t>
      </w:r>
      <w:r w:rsidR="008F333A">
        <w:rPr>
          <w:lang w:val="ru-RU"/>
        </w:rPr>
        <w:t>வந்தார்</w:t>
      </w:r>
      <w:r w:rsidR="002C6C64" w:rsidRPr="00E236F4">
        <w:rPr>
          <w:lang w:val="ru-RU"/>
        </w:rPr>
        <w:t>—அது மருந்தாகக் குடிக்கக்கூடிய ஒயின் என்று அவர்கள் நினைத்தார்கள்—ஆனால் அது வினிகரால் நிரப்பப்பட்டிருந்தது. அதைக் கொண்டு வந்த துறவியிடம் நான் எதுவும் சொல்லவில்லை, ஏனெனில் இது கடவுளின் சித்தம் என்று நான் நினைத்தேன். சுமார் நாற்பது நாட்கள் சென்றன. நான் மழைநீரைக் குடித்தேன், என் உடல்நிலை இன்னும் மோசமாகிவிட்டது. ஒரு நாள் நான் மிகவும் மோசமாக உணர்ந்தேன். நான் நிறைய தண்ணீர் குடித்தேன், பிறகு இரவு முழுவதும் துன்பப்பட்டேன். அடுத்த நாள் எனக்குக் கடுமையான தாகம் எடுத்தது, ஆனால் குடிக்க எனக்குப் பயமாக இருந்தது. விளக்குகளை ஏற்றுவதற்காக தேவாலயத்திற்குள் சென்றபோது, தேவதாய் உருவப்படத்தின் கீழ், ஐகனோஸ்டாஸியஸ் அருகே ஒரு ஒயின் பாட்டிலைக் கண்டேன். அந்தப் புட்டி என்னுடையதுதான்; அதை நான் அடையாளம் கண்டேன். ஆனால் அதில் யார் ஒயின் ஊற்றியது? அந்த நாட்களில் யாரும் என்னைப் பார்க்க வரவில்லை, மேலும் நான் அடிக்கடி தேவாலயத்திற்குச் சென்றிருந்தாலும், அயனோஸ்டாஸிஸ் அருகே அப்படி ஒரு புட்டி இருந்ததில்லை. அந்த ஒயின் புளிப்பாக இருந்தது – அதுதான் என் செரிமானத்திற்கு எனக்குத் தேவைப்பட்டது. மேலும் அதே நாளில், மடாலயத்திலிருந்தும் அவர்கள் எனக்கு மற்றொரு புட்டி ஒயினைக் கொண்டு வந்தனர்.</w:t>
      </w:r>
    </w:p>
    <w:p w14:paraId="2459498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கடவுளிடம் என் முழு இதயத்துடனும் ஏதாவது கேட்டால், அவர் அதை எனக்குத் தருவாரா?</w:t>
      </w:r>
    </w:p>
    <w:p w14:paraId="4687D271" w14:textId="44D6BBAC" w:rsidR="00BA44CB" w:rsidRDefault="00BA44CB" w:rsidP="008F333A">
      <w:pPr>
        <w:rPr>
          <w:lang w:val="ru-RU"/>
        </w:rPr>
      </w:pPr>
      <w:r>
        <w:rPr>
          <w:lang w:val="ru-RU"/>
        </w:rPr>
        <w:tab/>
      </w:r>
      <w:r w:rsidR="008F333A">
        <w:rPr>
          <w:lang w:val="ru-RU"/>
        </w:rPr>
        <w:t xml:space="preserve">— </w:t>
      </w:r>
      <w:r w:rsidR="002C6C64" w:rsidRPr="00E236F4">
        <w:rPr>
          <w:lang w:val="ru-RU"/>
        </w:rPr>
        <w:t>அது உங்கள் நன்மைக்கு என்றால், அவர் அதைத் தருவார்; இல்லையென்றால், அவர் ஏன் அதை உங்களுக்குத் தரப் போகிறார்? கடவுள் தங்களுக்கு ஒரு ராஜாவை நியமிக்க வேண்டும் என்று இஸ்ரவேலர் கேட்ட கதை உங்களுக்கு நினைவிருக்கிறதா, அதற்காக அவர்கள் இன்னும் தயாராக இல்லை என்று கடவுள் எச்சரித்த போதிலும்?</w:t>
      </w:r>
      <w:r w:rsidR="00544F7F">
        <w:rPr>
          <w:rStyle w:val="FootnoteReference"/>
          <w:lang w:val="ru-RU"/>
        </w:rPr>
        <w:footnoteReference w:id="87"/>
      </w:r>
      <w:r w:rsidR="00544F7F">
        <w:rPr>
          <w:lang w:val="ru-RU"/>
        </w:rPr>
        <w:t xml:space="preserve"> </w:t>
      </w:r>
      <w:r w:rsidR="002C6C64" w:rsidRPr="00E236F4">
        <w:rPr>
          <w:lang w:val="ru-RU"/>
        </w:rPr>
        <w:t>பெருமைக்குரிய சவுல் அவர்களுடைய ராஜாவானார், மேலும் அவர் அவர்கள் மீது பெரும் வரிகளை விதித்து அவர்களை வாட்டி வதைத்தார்.</w:t>
      </w:r>
      <w:r w:rsidR="00544F7F">
        <w:rPr>
          <w:rStyle w:val="FootnoteReference"/>
          <w:lang w:val="ru-RU"/>
        </w:rPr>
        <w:footnoteReference w:id="88"/>
      </w:r>
    </w:p>
    <w:p w14:paraId="670B1684" w14:textId="666C62EE" w:rsidR="00BA44CB" w:rsidRDefault="00BA44CB" w:rsidP="008F333A">
      <w:pPr>
        <w:rPr>
          <w:lang w:val="ru-RU"/>
        </w:rPr>
      </w:pPr>
      <w:r>
        <w:rPr>
          <w:lang w:val="ru-RU"/>
        </w:rPr>
        <w:tab/>
      </w:r>
      <w:r w:rsidR="002C6C64" w:rsidRPr="00E236F4">
        <w:rPr>
          <w:lang w:val="ru-RU"/>
        </w:rPr>
        <w:t>நாம் கடவுளிடம் கேட்பது நல்லது மற்றும் பயனுள்ளது என்று நாம் அடிக்கடி நினைக்கிறோம், ஆனால் உண்மையில் அதற்கு நேர்மாறானதுதான் உண்மை. இருப்பினும், இயல்பாகவே நன்மையானவராகிய கடவுளுக்கு, நம்மில் ஒவ்வொருவருக்கும் என்ன தேவை என்பது தெரியும். எனவே, பின்வருமாறு பிரார்த்தனை செய்வோம்: 'என் கடவுளே, இது எனக்கு நல்லது என்று என் மனம் சொல்கிறது. இருப்பினும், என் ஆன்மாவுக்கு என்ன தேவை என்பதை எனக்குத் தெரிந்ததை விட உமக்கு நன்றாகத் தெரியும்.</w:t>
      </w:r>
      <w:r w:rsidR="00544F7F">
        <w:rPr>
          <w:lang w:val="ru-RU"/>
        </w:rPr>
        <w:t xml:space="preserve"> </w:t>
      </w:r>
      <w:r w:rsidR="002C6C64" w:rsidRPr="00E236F4">
        <w:rPr>
          <w:lang w:val="ru-RU"/>
        </w:rPr>
        <w:t>உம் சித்தம் நிறைவேறட்டும்</w:t>
      </w:r>
      <w:r>
        <w:rPr>
          <w:lang w:val="ru-RU"/>
        </w:rPr>
        <w:t>."</w:t>
      </w:r>
      <w:r w:rsidR="00544F7F">
        <w:rPr>
          <w:rStyle w:val="FootnoteReference"/>
          <w:lang w:val="ru-RU"/>
        </w:rPr>
        <w:footnoteReference w:id="89"/>
      </w:r>
      <w:r w:rsidR="002C6C64" w:rsidRPr="00E236F4">
        <w:rPr>
          <w:lang w:val="ru-RU"/>
        </w:rPr>
        <w:t xml:space="preserve"> ஏனெனில் நாம் இதயப்பூர்வமாகச் சொன்னால்:</w:t>
      </w:r>
    </w:p>
    <w:p w14:paraId="31792F04" w14:textId="036CAFE0" w:rsidR="00BA44CB" w:rsidRDefault="00BA44CB" w:rsidP="008F333A">
      <w:pPr>
        <w:rPr>
          <w:lang w:val="ru-RU"/>
        </w:rPr>
      </w:pPr>
      <w:r>
        <w:rPr>
          <w:lang w:val="ru-RU"/>
        </w:rPr>
        <w:tab/>
      </w:r>
      <w:r w:rsidR="002C6C64" w:rsidRPr="00E236F4">
        <w:rPr>
          <w:lang w:val="ru-RU"/>
        </w:rPr>
        <w:t>'உம் சித்தம் ஆகக்கடவது</w:t>
      </w:r>
      <w:r>
        <w:rPr>
          <w:lang w:val="ru-RU"/>
        </w:rPr>
        <w:t>,</w:t>
      </w:r>
      <w:r w:rsidR="002C6C64" w:rsidRPr="00E236F4">
        <w:rPr>
          <w:lang w:val="ru-RU"/>
        </w:rPr>
        <w:t xml:space="preserve">' என்று நாம் கூறினால், அது நிறைவேறும் </w:t>
      </w:r>
      <w:r w:rsidR="008F333A">
        <w:rPr>
          <w:lang w:val="ru-RU"/>
        </w:rPr>
        <w:t xml:space="preserve">— </w:t>
      </w:r>
      <w:r w:rsidR="002C6C64" w:rsidRPr="00E236F4">
        <w:rPr>
          <w:lang w:val="ru-RU"/>
        </w:rPr>
        <w:t>தேவனுடைய சித்தம். நமது ஆத்துமாவுக்கு உண்மையாக நன்மை பயப்பவை நிறைவேறும்.</w:t>
      </w:r>
    </w:p>
    <w:p w14:paraId="4EA95FA2" w14:textId="77777777" w:rsidR="00BA44CB" w:rsidRDefault="00BA44CB" w:rsidP="008F333A">
      <w:pPr>
        <w:rPr>
          <w:lang w:val="ru-RU"/>
        </w:rPr>
      </w:pPr>
    </w:p>
    <w:p w14:paraId="2AE9DECF" w14:textId="77777777" w:rsidR="00BA44CB" w:rsidRDefault="002C6C64" w:rsidP="0046557E">
      <w:pPr>
        <w:pStyle w:val="Heading4"/>
        <w:rPr>
          <w:lang w:val="ru-RU"/>
        </w:rPr>
      </w:pPr>
      <w:bookmarkStart w:id="134" w:name="_Toc196716792"/>
      <w:bookmarkStart w:id="135" w:name="_Toc242628473"/>
      <w:r w:rsidRPr="00E236F4">
        <w:rPr>
          <w:lang w:val="ru-RU"/>
        </w:rPr>
        <w:t>ஆவிக்குரிய முயற்சிக்கான ஒரு பிரார்த்தனை</w:t>
      </w:r>
      <w:bookmarkEnd w:id="134"/>
      <w:bookmarkEnd w:id="135"/>
    </w:p>
    <w:p w14:paraId="3D41ECDB" w14:textId="45159A92" w:rsidR="00BA44CB" w:rsidRDefault="008F333A" w:rsidP="00370C58">
      <w:pPr>
        <w:ind w:firstLine="720"/>
        <w:rPr>
          <w:lang w:val="ru-RU"/>
        </w:rPr>
      </w:pPr>
      <w:r>
        <w:rPr>
          <w:lang w:val="ru-RU"/>
        </w:rPr>
        <w:t xml:space="preserve">— </w:t>
      </w:r>
      <w:r w:rsidR="002C6C64" w:rsidRPr="00E236F4">
        <w:rPr>
          <w:lang w:val="ru-RU"/>
        </w:rPr>
        <w:t>ஜெரோண்டா, அப்பா ஐசக் எழுதுகிறார்: 'உங்கள் உணர்ச்சிகளிலிருந்து உங்களை நீங்களே தூய்மைப்படுத்தாதபோது, கடவுளை நேசிக்க எப்படி நம்ப முடியும்?</w:t>
      </w:r>
      <w:r w:rsidR="00BA44CB">
        <w:rPr>
          <w:lang w:val="ru-RU"/>
        </w:rPr>
        <w:t>'</w:t>
      </w:r>
      <w:r w:rsidR="00370C58">
        <w:rPr>
          <w:rStyle w:val="FootnoteReference"/>
          <w:lang w:val="ru-RU"/>
        </w:rPr>
        <w:footnoteReference w:id="90"/>
      </w:r>
      <w:r w:rsidR="00370C58">
        <w:rPr>
          <w:lang w:val="ru-RU"/>
        </w:rPr>
        <w:t xml:space="preserve"> </w:t>
      </w:r>
      <w:r w:rsidR="002C6C64" w:rsidRPr="00E236F4">
        <w:rPr>
          <w:lang w:val="ru-RU"/>
        </w:rPr>
        <w:t>ஒரு நபர் தனது உணர்ச்சிகளிலிருந்து தன்னைத் தூய்மைப்படுத்தாமல் கடவுளை நேசிக்க விரும்பினால், இதில் அடக்கமின்மை உள்ளதா?</w:t>
      </w:r>
    </w:p>
    <w:p w14:paraId="6E183D25"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அது எப்படி வெட்கக்கேடானதாக இருக்கும்? ஒரு நபர் தனது உணர்ச்சிகளிலிருந்து தன்னைத் தூய்மைப்படுத்த முயற்சிக்கும் அதே நேரத்தில் கடவுளை நேசிக்கவும் விரும்புகிறார். இரண்டும் ஒரே நேரத்தில் நிகழ்கின்றன. தங்கள் உணர்ச்சிகளைப் புறக்கணித்துவிட்டு, கடவுளின் அன்பு கிடைக்கட்டும் என்று ஜெபிப்பவர்களிடமே வெட்கக்கேடு உள்ளது.</w:t>
      </w:r>
    </w:p>
    <w:p w14:paraId="0E9A165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ஜெபத்தில் கேட்பது ஒருவரின் விசுவாசத்திற்கும் இதயத்தின் சூடிற்கும் ஏற்ப வழங்கப்படுகிறது என்று நான் எங்கோ படித்திருக்கிறேன்.</w:t>
      </w:r>
    </w:p>
    <w:p w14:paraId="601F5AAD"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கடவுளிடம் நீங்கள் சரியாக என்ன கேட்கிறீர்கள்?</w:t>
      </w:r>
    </w:p>
    <w:p w14:paraId="5688F10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அவர் என் கடின இருதயத்திலிருந்து என்னை மீட்டு, ஜெபத்தின் மூலம் என் இருதயத்தை மென்மையாக்க வேண்டும்.</w:t>
      </w:r>
    </w:p>
    <w:p w14:paraId="78A3E2CB" w14:textId="1104C6A1" w:rsidR="00BA44CB" w:rsidRDefault="00BA44CB" w:rsidP="008F333A">
      <w:pPr>
        <w:rPr>
          <w:lang w:val="ru-RU"/>
        </w:rPr>
      </w:pPr>
      <w:r>
        <w:rPr>
          <w:lang w:val="ru-RU"/>
        </w:rPr>
        <w:tab/>
      </w:r>
      <w:r w:rsidR="008F333A">
        <w:rPr>
          <w:lang w:val="ru-RU"/>
        </w:rPr>
        <w:t xml:space="preserve">— </w:t>
      </w:r>
      <w:r w:rsidR="002C6C64" w:rsidRPr="00E236F4">
        <w:rPr>
          <w:lang w:val="ru-RU"/>
        </w:rPr>
        <w:t>'கேளுங்கள்</w:t>
      </w:r>
      <w:r w:rsidR="00370C58">
        <w:rPr>
          <w:lang w:val="ru-RU"/>
        </w:rPr>
        <w:t>,</w:t>
      </w:r>
      <w:r w:rsidR="002C6C64" w:rsidRPr="00E236F4">
        <w:rPr>
          <w:lang w:val="ru-RU"/>
        </w:rPr>
        <w:t xml:space="preserve"> உங்களுக்குக் கொடுக்கப்படும்</w:t>
      </w:r>
      <w:r w:rsidR="00370C58">
        <w:rPr>
          <w:lang w:val="ru-RU"/>
        </w:rPr>
        <w:t>,</w:t>
      </w:r>
      <w:r>
        <w:rPr>
          <w:lang w:val="ru-RU"/>
        </w:rPr>
        <w:t>'</w:t>
      </w:r>
      <w:r w:rsidR="00370C58">
        <w:rPr>
          <w:rStyle w:val="FootnoteReference"/>
          <w:lang w:val="ru-RU"/>
        </w:rPr>
        <w:footnoteReference w:id="91"/>
      </w:r>
      <w:r w:rsidR="00370C58">
        <w:rPr>
          <w:lang w:val="ru-RU"/>
        </w:rPr>
        <w:t xml:space="preserve"> </w:t>
      </w:r>
      <w:r w:rsidR="008F333A">
        <w:rPr>
          <w:lang w:val="ru-RU"/>
        </w:rPr>
        <w:t xml:space="preserve">— </w:t>
      </w:r>
      <w:r w:rsidR="002C6C64" w:rsidRPr="00E236F4">
        <w:rPr>
          <w:lang w:val="ru-RU"/>
        </w:rPr>
        <w:t>என்று கிறிஸ்து கூறினார். நீங்கள் கேட்பது தூய்மையானதாகவும், உங்கள் நன்மைக்காகவும் இருக்கும் என்றால், நீங்கள் கேட்பது உங்களுக்குக் கொடுக்கப்படும். உங்கள் பாவங்களுக்கு மன்னிப்புக் கேட்கவும், உங்கள் அண்டை வீட்டாரை உதவவும் தேவையான பலத்தை நீங்கள் கடவுளிடம் கேட்டால், அது ஒரு நல்ல வேண்டுகோள், கடவுள் அதை நிறைவேற்றுவார். ஆனால், ஜெபத்திலிருந்து இன்பம் பெறுவதற்காக ஜெபத்தின் வரத்தைப் பெற விரும்பினால், அவர் அதை உங்களுக்குத் தருவார் என்று நீங்கள் உண்மையிலேயே நினைக்கிறீர்களா?</w:t>
      </w:r>
    </w:p>
    <w:p w14:paraId="5A624EB7" w14:textId="1A16537F" w:rsidR="00BA44CB" w:rsidRDefault="00BA44CB" w:rsidP="008F333A">
      <w:pPr>
        <w:rPr>
          <w:lang w:val="ru-RU"/>
        </w:rPr>
      </w:pPr>
      <w:r>
        <w:rPr>
          <w:lang w:val="ru-RU"/>
        </w:rPr>
        <w:tab/>
      </w:r>
      <w:r w:rsidR="008F333A">
        <w:rPr>
          <w:lang w:val="ru-RU"/>
        </w:rPr>
        <w:t xml:space="preserve">— </w:t>
      </w:r>
      <w:r w:rsidR="002C6C64" w:rsidRPr="00E236F4">
        <w:rPr>
          <w:lang w:val="ru-RU"/>
        </w:rPr>
        <w:t>கெரொண்டா, சில சமயங்களில் நான் கடவுளிடம் கேட்பேன்: 'இறைவா, எனக்கு அறிவூட்டுங்கள்!</w:t>
      </w:r>
      <w:r>
        <w:rPr>
          <w:lang w:val="ru-RU"/>
        </w:rPr>
        <w:t xml:space="preserve">' </w:t>
      </w:r>
      <w:r w:rsidR="002C6C64" w:rsidRPr="00E236F4">
        <w:rPr>
          <w:lang w:val="ru-RU"/>
        </w:rPr>
        <w:t>என் வேண்டுகோள் சரியானதா?</w:t>
      </w:r>
    </w:p>
    <w:p w14:paraId="6591DA2C" w14:textId="12325091" w:rsidR="00BA44CB" w:rsidRDefault="00BA44CB" w:rsidP="008F333A">
      <w:pPr>
        <w:rPr>
          <w:lang w:val="ru-RU"/>
        </w:rPr>
      </w:pPr>
      <w:r>
        <w:rPr>
          <w:lang w:val="ru-RU"/>
        </w:rPr>
        <w:tab/>
      </w:r>
      <w:r w:rsidR="008F333A">
        <w:rPr>
          <w:lang w:val="ru-RU"/>
        </w:rPr>
        <w:t xml:space="preserve">— </w:t>
      </w:r>
      <w:r w:rsidR="002C6C64" w:rsidRPr="00E236F4">
        <w:rPr>
          <w:lang w:val="ru-RU"/>
        </w:rPr>
        <w:t>முதலில் உங்கள் சொந்த முயற்சியை மேற்கொள்ளுங்கள், அதன் பிறகே இறைவனிடம் ஞானம் பெறுவதற்காகக் கேளுங்கள். எல்லாவற்றிற்கும் மேலாக, நாம் முயற்சி செய்வதைக் காணவே இறைவன் விரும்புகிறார், அதன் பிறகே நாம் கேட்பதை அவர் தருகிறார். சிந்தியுங்கள், ஜெபியுங்கள், உங்களைக் கவனமாக இருங்கள் மற்றும் விவேகத்துடன் செயல்படுங்கள், அப்போது இறைவன் உங்களுக்கு ஞானம் தருவார். உதாரணமாக, உங்களிடம் எதையாவது கேட்கும்போது, பதிலளிக்க அவசரப்படாதீர்கள், ஆனால் கடவுளிடம் உங்களுக்குப் புத்திமட்டுமாறு கேளுங்கள். 'என் கடவுளே,</w:t>
      </w:r>
      <w:r>
        <w:rPr>
          <w:lang w:val="ru-RU"/>
        </w:rPr>
        <w:t>'</w:t>
      </w:r>
      <w:r w:rsidR="008F333A">
        <w:rPr>
          <w:lang w:val="ru-RU"/>
        </w:rPr>
        <w:t xml:space="preserve"> </w:t>
      </w:r>
      <w:r w:rsidR="002C6C64" w:rsidRPr="00E236F4">
        <w:rPr>
          <w:lang w:val="ru-RU"/>
        </w:rPr>
        <w:t xml:space="preserve">என்று பிரார்த்தியுங்கள், </w:t>
      </w:r>
      <w:r>
        <w:rPr>
          <w:lang w:val="ru-RU"/>
        </w:rPr>
        <w:t>'</w:t>
      </w:r>
      <w:r w:rsidR="002C6C64" w:rsidRPr="00E236F4">
        <w:rPr>
          <w:lang w:val="ru-RU"/>
        </w:rPr>
        <w:t xml:space="preserve">என்ன பேசுவது </w:t>
      </w:r>
      <w:r>
        <w:rPr>
          <w:lang w:val="ru-RU"/>
        </w:rPr>
        <w:t>என்று</w:t>
      </w:r>
      <w:r w:rsidR="002C6C64" w:rsidRPr="00E236F4">
        <w:rPr>
          <w:lang w:val="ru-RU"/>
        </w:rPr>
        <w:t xml:space="preserve"> எனக்குப் புத்திமட்டுவியுங்கள்'—அதற்கு அந்த குறிப்பிட்ட சூழ்நிலைக்கு சரியான வார்த்தைகளைக் கடவுள் உங்கள் வாயில் வைப்பார். அவசரமான பதில் மனதிலிருந்து </w:t>
      </w:r>
      <w:r w:rsidR="008F333A">
        <w:rPr>
          <w:lang w:val="ru-RU"/>
        </w:rPr>
        <w:t>வருகிறது</w:t>
      </w:r>
      <w:r w:rsidR="002C6C64" w:rsidRPr="00E236F4">
        <w:rPr>
          <w:lang w:val="ru-RU"/>
        </w:rPr>
        <w:t xml:space="preserve">, ஆனால் ஜெபத்தின் மூலம் வரும் பதில் கடவுளிடமிருந்து </w:t>
      </w:r>
      <w:r w:rsidR="008F333A">
        <w:rPr>
          <w:lang w:val="ru-RU"/>
        </w:rPr>
        <w:t>வருகிறது</w:t>
      </w:r>
      <w:r w:rsidR="002C6C64" w:rsidRPr="00E236F4">
        <w:rPr>
          <w:lang w:val="ru-RU"/>
        </w:rPr>
        <w:t>.</w:t>
      </w:r>
    </w:p>
    <w:p w14:paraId="26406A0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கவனக்குறைவானவன், கடவுள் எனக்குத் தரும் வாய்ப்புகளை நான் அடிக்கடி தவறவிடுகிறேன். அதனால், மீண்டும் எல்லாவற்றையும் இழந்து, கண்டனத்திற்கு ஆளாகிவிடுவோமோ என்று பயந்து, அவரிடம் உதவி கேட்கவே நான் அஞ்சுகிறேன்.</w:t>
      </w:r>
    </w:p>
    <w:p w14:paraId="090D0A39"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கடவுளிடம் உதவி கேளுங்கள், அதே நேரத்தில், அவர் உங்களுக்கு வழங்கும் சாதகமான வாய்ப்பை நீங்கள் முழுமையாகப் பயன்படுத்திக் கொள்ள, நீங்கள் மேலும் கவனமாக இருக்க உதவுமாறு அவரிடம் கேளுங்கள்.</w:t>
      </w:r>
    </w:p>
    <w:p w14:paraId="6B1D5F9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என்னை சொர்க்கத்திற்கு அனுப்பும்படி கடவுளிடம் கேட்பது சரியா?</w:t>
      </w:r>
    </w:p>
    <w:p w14:paraId="7716DF66"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எனக்குத் தெரியவில்லை… உதாரணமாக, நான் சொர்க்கத்திற்கு என்னை அனுப்பும்படி கடவுளிடம் கேட்பதில்லை, மாறாக என் வாழ்க்கையால் அவரை வருத்தப்படுத்தாமல் இருக்க அவர் எனக்கு உதவ வேண்டும் என்று கேட்கிறேன். இருப்பினும், நான் நரகத்திற்குச் சென்றால், அது கடவுளை வருத்தப்படுத்தாதா? மேலும், எந்த வகையிலும் அவரை வருத்தப்படுத்தாமல் இருக்க அவருடைய உதவியைக் கேட்கும் ஒருவரைக் கர்த்தர் நரகத்திலிருந்து காப்பாற்ற மாட்டாரா?</w:t>
      </w:r>
    </w:p>
    <w:p w14:paraId="1798B4CB" w14:textId="77777777" w:rsidR="007649E5" w:rsidRDefault="007649E5" w:rsidP="007649E5">
      <w:pPr>
        <w:rPr>
          <w:lang w:val="ru-RU"/>
        </w:rPr>
      </w:pPr>
    </w:p>
    <w:p w14:paraId="48E6A977" w14:textId="21BAD561" w:rsidR="00BA44CB" w:rsidRDefault="002C6C64" w:rsidP="0046557E">
      <w:pPr>
        <w:pStyle w:val="Heading4"/>
        <w:rPr>
          <w:lang w:val="ru-RU"/>
        </w:rPr>
      </w:pPr>
      <w:bookmarkStart w:id="136" w:name="_Toc196716793"/>
      <w:bookmarkStart w:id="137" w:name="_Toc242628474"/>
      <w:r w:rsidRPr="00E236F4">
        <w:rPr>
          <w:lang w:val="ru-RU"/>
        </w:rPr>
        <w:t>நோய்க் காலங்களில் பிரார்த்தனை</w:t>
      </w:r>
      <w:bookmarkEnd w:id="136"/>
      <w:bookmarkEnd w:id="137"/>
    </w:p>
    <w:p w14:paraId="1C6792D2" w14:textId="564FA7D6" w:rsidR="00BA44CB" w:rsidRDefault="008F333A" w:rsidP="00370C58">
      <w:pPr>
        <w:ind w:firstLine="720"/>
        <w:rPr>
          <w:lang w:val="ru-RU"/>
        </w:rPr>
      </w:pPr>
      <w:r>
        <w:rPr>
          <w:lang w:val="ru-RU"/>
        </w:rPr>
        <w:t xml:space="preserve">— </w:t>
      </w:r>
      <w:r w:rsidR="002C6C64" w:rsidRPr="00E236F4">
        <w:rPr>
          <w:lang w:val="ru-RU"/>
        </w:rPr>
        <w:t>கெரொண்டா, சமீபகாலமாக எனக்கு இதயப் பிரச்சனைகள் உள்ளன, மேலும் ஏதேனும் நடக்கக்கூடும் என்று நான் அஞ்சுகிறேன்.</w:t>
      </w:r>
    </w:p>
    <w:p w14:paraId="24679A9E" w14:textId="77777777" w:rsidR="00BA44CB" w:rsidRDefault="00BA44CB" w:rsidP="008F333A">
      <w:pPr>
        <w:rPr>
          <w:lang w:val="ru-RU"/>
        </w:rPr>
      </w:pPr>
      <w:r>
        <w:rPr>
          <w:lang w:val="ru-RU"/>
        </w:rPr>
        <w:tab/>
      </w:r>
      <w:r w:rsidR="008F333A">
        <w:rPr>
          <w:lang w:val="ru-RU"/>
        </w:rPr>
        <w:t xml:space="preserve">— </w:t>
      </w:r>
      <w:r w:rsidR="002C6C64" w:rsidRPr="00E236F4">
        <w:rPr>
          <w:lang w:val="ru-RU"/>
        </w:rPr>
        <w:t>பயப்படாதீர்கள். நம்மில் ஒவ்வொருவருக்கும் ஏதேனும் ஒரு சிக்கல் இருக்க வேண்டும், ஏனெனில் அப்படி இருந்தால் தான் நாம் கிறிஸ்துவின் காலடியில் அமர்ந்து அவரிடம் உதவி கேட்க முடியும்.</w:t>
      </w:r>
    </w:p>
    <w:p w14:paraId="4B39C7F0"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குணமடைய பிரார்த்தனை செய்யுங்கள்.</w:t>
      </w:r>
    </w:p>
    <w:p w14:paraId="1D457016" w14:textId="440E893C" w:rsidR="00BA44CB" w:rsidRDefault="00BA44CB" w:rsidP="008F333A">
      <w:pPr>
        <w:rPr>
          <w:lang w:val="ru-RU"/>
        </w:rPr>
      </w:pPr>
      <w:r>
        <w:rPr>
          <w:lang w:val="ru-RU"/>
        </w:rPr>
        <w:tab/>
      </w:r>
      <w:r w:rsidR="008F333A">
        <w:rPr>
          <w:lang w:val="ru-RU"/>
        </w:rPr>
        <w:t xml:space="preserve">— </w:t>
      </w:r>
      <w:r w:rsidR="002C6C64" w:rsidRPr="00E236F4">
        <w:rPr>
          <w:lang w:val="ru-RU"/>
        </w:rPr>
        <w:t>நான் அப்படிப் பிரார்த்தனை செய்வது உனக்கு நல்லதல்ல. நீ கடவுள் மீது நம்பிக்கையுடன் பொறுமையுடன் இருந்தால், ஒரு கிராமப்புற காப்பீட்டுச் சங்கத்தின் ஓய்வூதியத்தை விடச் சிறந்த, பரலோகக் காப்பீட்டு நிதியிலிருந்து ஓய்வூதியத்தைப் பெறுவாய்.</w:t>
      </w:r>
      <w:r w:rsidR="007649E5">
        <w:rPr>
          <w:rStyle w:val="FootnoteReference"/>
          <w:lang w:val="ru-RU"/>
        </w:rPr>
        <w:footnoteReference w:id="92"/>
      </w:r>
      <w:r w:rsidR="002C6C64" w:rsidRPr="00E236F4">
        <w:rPr>
          <w:lang w:val="ru-RU"/>
        </w:rPr>
        <w:t xml:space="preserve"> ஒரு நோயாளி புனித பன்டெலைமோனிடம் தன்னைக் குணப்படுத்தும்படி கேட்டதாக நான் எங்கோ படித்திருக்கிறேன். அந்த புனிதர் அவரைக் குணப்படுத்தவில்லை, ஆனால் அந்த நோயாளி தொடர்ந்து பிரார்த்தனை செய்து இறுதியில் குணமடைந்தார். காலம் வந்து இந்த மனிதர் இறந்தபோது, ​​தனது குணமடைதலின் காரணமாக, அவர் பல கிரீடங்களை இழந்ததை உணர்ந்தார். பின்னர் அவர் புனித பண்டேலைமோனிடம் கூறினார்: 'ஓ, நான் என் கிரீடங்களை இழப்பேன் என்று உங்களுக்குத் தெரிந்திருந்தும் ஏன் என்னைக் குணப்படுத்தினீர்கள்?</w:t>
      </w:r>
      <w:r>
        <w:rPr>
          <w:lang w:val="ru-RU"/>
        </w:rPr>
        <w:t>'</w:t>
      </w:r>
    </w:p>
    <w:p w14:paraId="1279D63F"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உடல்நல விஷயங்களில் நான் எந்த அளவிற்கு கடவுளிடம் நம்பிக்கை வைக்க வேண்டும்?</w:t>
      </w:r>
    </w:p>
    <w:p w14:paraId="722CE08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முதலில், உங்கள் நம்பிக்கையை கடவுளிடம் வையுங்கள். கடவுளுக்குப் பிறகு, ஒரு மனிதரிடம் உங்கள் நம்பிக்கையை வையுங்கள் </w:t>
      </w:r>
      <w:r w:rsidR="008F333A">
        <w:rPr>
          <w:lang w:val="ru-RU"/>
        </w:rPr>
        <w:t xml:space="preserve">— </w:t>
      </w:r>
      <w:r w:rsidR="002C6C64" w:rsidRPr="00E236F4">
        <w:rPr>
          <w:lang w:val="ru-RU"/>
        </w:rPr>
        <w:t>ஒரு மருத்துவர்.</w:t>
      </w:r>
    </w:p>
    <w:p w14:paraId="1BDE2D7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தீவிரமான நோயை நோக்கிய சரியான அணுகுமுறை என்ன?</w:t>
      </w:r>
    </w:p>
    <w:p w14:paraId="38D611D4" w14:textId="77777777" w:rsidR="00BA44CB" w:rsidRDefault="00BA44CB" w:rsidP="008F333A">
      <w:pPr>
        <w:rPr>
          <w:lang w:val="ru-RU"/>
        </w:rPr>
      </w:pPr>
      <w:r>
        <w:rPr>
          <w:lang w:val="ru-RU"/>
        </w:rPr>
        <w:tab/>
      </w:r>
      <w:r w:rsidR="008F333A">
        <w:rPr>
          <w:lang w:val="ru-RU"/>
        </w:rPr>
        <w:t xml:space="preserve">— </w:t>
      </w:r>
      <w:r w:rsidR="002C6C64" w:rsidRPr="00E236F4">
        <w:rPr>
          <w:lang w:val="ru-RU"/>
        </w:rPr>
        <w:t>மருத்துவ உதவியை நாடுவதற்கு முன்பு, கடவுள் மருத்துவர்களுக்கு உதவவும் அவர்களுக்கு ஞானம் அளிக்கவும் பிரார்த்தனையும் ஜாக்கிரதையும் இருக்க வேண்டும். மேலும், புனித அர்செனியஸின் விளக்கிலிருந்து சிறிது எண்ணெய் எடுத்துக் கொள்வதையும், புனித நீர் அருந்துவதையும், சங்கீதப் புத்தகத்தைப் படிப்பதையும் மறக்காதீர்கள்…</w:t>
      </w:r>
    </w:p>
    <w:p w14:paraId="4FE0167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 நோயின் காரணமாக என்னால் மடாலய விதிகளைக் கடைப்பிடிக்க முடியவில்லை, இது எனக்கு வருத்தமளிக்கிறது.</w:t>
      </w:r>
    </w:p>
    <w:p w14:paraId="633FD000" w14:textId="12CE5C2B" w:rsidR="00BA44CB" w:rsidRDefault="00BA44CB" w:rsidP="008F333A">
      <w:pPr>
        <w:rPr>
          <w:lang w:val="ru-RU"/>
        </w:rPr>
      </w:pPr>
      <w:r>
        <w:rPr>
          <w:lang w:val="ru-RU"/>
        </w:rPr>
        <w:tab/>
      </w:r>
      <w:r w:rsidR="008F333A">
        <w:rPr>
          <w:lang w:val="ru-RU"/>
        </w:rPr>
        <w:t xml:space="preserve">— </w:t>
      </w:r>
      <w:r w:rsidR="002C6C64" w:rsidRPr="00E236F4">
        <w:rPr>
          <w:lang w:val="ru-RU"/>
        </w:rPr>
        <w:t>நீங்கள் நோய்வாய்ப்பட்டிருக்கும்போது, ஜெபமாலை ஜெபிப்பதோ அல்லது சஜ்தா செய்வதோ இல்லாமல், 'தேவனே, உமக்கு மகிமை!</w:t>
      </w:r>
      <w:r>
        <w:rPr>
          <w:lang w:val="ru-RU"/>
        </w:rPr>
        <w:t>'</w:t>
      </w:r>
      <w:r w:rsidR="002C6C64" w:rsidRPr="00E236F4">
        <w:rPr>
          <w:lang w:val="ru-RU"/>
        </w:rPr>
        <w:t xml:space="preserve"> </w:t>
      </w:r>
      <w:r w:rsidR="008F333A">
        <w:rPr>
          <w:lang w:val="ru-RU"/>
        </w:rPr>
        <w:t>என்று</w:t>
      </w:r>
      <w:r w:rsidR="002C6C64" w:rsidRPr="00E236F4">
        <w:rPr>
          <w:lang w:val="ru-RU"/>
        </w:rPr>
        <w:t xml:space="preserve"> மட்டும் கூறினாலும் போதும்.</w:t>
      </w:r>
      <w:r w:rsidR="007649E5">
        <w:rPr>
          <w:rStyle w:val="FootnoteReference"/>
          <w:lang w:val="ru-RU"/>
        </w:rPr>
        <w:footnoteReference w:id="93"/>
      </w:r>
    </w:p>
    <w:p w14:paraId="380E22D7"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நோய்வாய்ப்பட்டிருக்கும்போது, வலியின் காரணமாக என் பிரார்த்தனையில் கவனம் செலுத்த முடியவில்லை.</w:t>
      </w:r>
    </w:p>
    <w:p w14:paraId="73FBA09D"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அத்தகைய பிரார்த்தனையில் உழைப்பும் துன்பமும் அடங்கியுள்ளன; அது விசுவாசத்தின் ஒரு சாதனை, அதனால் அது ஒரு ஆரோக்கியமான நபரின் பிரார்த்தனையை விடத் தெளிவாகக் கேட்கப்படுகிறது.</w:t>
      </w:r>
    </w:p>
    <w:p w14:paraId="50C6F341" w14:textId="77777777" w:rsidR="00BA44CB" w:rsidRDefault="00BA44CB" w:rsidP="008F333A">
      <w:pPr>
        <w:rPr>
          <w:lang w:val="ru-RU"/>
        </w:rPr>
      </w:pPr>
      <w:r>
        <w:rPr>
          <w:lang w:val="ru-RU"/>
        </w:rPr>
        <w:tab/>
      </w:r>
      <w:r w:rsidR="002C6C64" w:rsidRPr="00E236F4">
        <w:rPr>
          <w:lang w:val="ru-RU"/>
        </w:rPr>
        <w:t>ஒருவர் வலியையும், குறைந்தபட்சம் சிறிதளவாவது, நேசிக்க வேண்டும். நோய் ஒருவருக்கு ஒரு பெரிய ஆசீர்வாதம். ஒருவர் இதை உணரும்போது, அவர்கள் வலியை மகிழ்ச்சியுடன் ஏற்றுக்கொண்டு, மகிழ்ச்சியுடன் பாடுவார்கள்:</w:t>
      </w:r>
    </w:p>
    <w:p w14:paraId="5BBEA0DB" w14:textId="448FC4F5" w:rsidR="00BA44CB" w:rsidRDefault="00BA44CB" w:rsidP="008F333A">
      <w:pPr>
        <w:rPr>
          <w:lang w:val="ru-RU"/>
        </w:rPr>
      </w:pPr>
      <w:r>
        <w:rPr>
          <w:lang w:val="ru-RU"/>
        </w:rPr>
        <w:tab/>
      </w:r>
      <w:r w:rsidR="002C6C64" w:rsidRPr="00E236F4">
        <w:rPr>
          <w:lang w:val="ru-RU"/>
        </w:rPr>
        <w:t>நான் எல்லா நேரங்களிலும் கர்த்தருக்கு ஆசீர்வதிப்பேன்.</w:t>
      </w:r>
      <w:r w:rsidR="00452F2C">
        <w:rPr>
          <w:rStyle w:val="FootnoteReference"/>
          <w:lang w:val="ru-RU"/>
        </w:rPr>
        <w:footnoteReference w:id="94"/>
      </w:r>
      <w:r w:rsidR="002C6C64" w:rsidRPr="00E236F4">
        <w:rPr>
          <w:lang w:val="ru-RU"/>
        </w:rPr>
        <w:t xml:space="preserve"> பாவம், கரௌலாவில் இருந்த மூப்பர் கபிரியேல்</w:t>
      </w:r>
      <w:r w:rsidR="003E70F1">
        <w:rPr>
          <w:rStyle w:val="FootnoteReference"/>
          <w:lang w:val="ru-RU"/>
        </w:rPr>
        <w:footnoteReference w:id="95"/>
      </w:r>
      <w:r w:rsidR="003E70F1">
        <w:rPr>
          <w:lang w:val="ru-RU"/>
        </w:rPr>
        <w:t xml:space="preserve"> </w:t>
      </w:r>
      <w:r w:rsidR="002C6C64" w:rsidRPr="00E236F4">
        <w:rPr>
          <w:lang w:val="ru-RU"/>
        </w:rPr>
        <w:t>எவ்வளவு துன்பப்பட்டார், எவ்வளவு துன்பப்பட்டார் என்று எனக்கு நினைவிருக்கிறது… ஆனாலும், அவர் வலியால் அவதிப்பட்ட நேரங்களிலும் பாடுவார். அவர் படுக்கையிலேயே கிடந்தார், மேலும் வியப்படைவார்: 'அவர்கள் என்னிடம்</w:t>
      </w:r>
      <w:r>
        <w:rPr>
          <w:lang w:val="ru-RU"/>
        </w:rPr>
        <w:t>, "</w:t>
      </w:r>
      <w:r w:rsidR="002C6C64" w:rsidRPr="00E236F4">
        <w:rPr>
          <w:lang w:val="ru-RU"/>
        </w:rPr>
        <w:t>இதுதான் உன் சிலுவை</w:t>
      </w:r>
      <w:r>
        <w:rPr>
          <w:lang w:val="ru-RU"/>
        </w:rPr>
        <w:t>"</w:t>
      </w:r>
      <w:r w:rsidR="002C6C64" w:rsidRPr="00E236F4">
        <w:rPr>
          <w:lang w:val="ru-RU"/>
        </w:rPr>
        <w:t xml:space="preserve"> என்கிறார்கள்—ஆனால் ஆணிகள் எங்கே? ஆணிகள் இல்லாமல், அது என்ன விதமான சிலுவை?</w:t>
      </w:r>
      <w:r>
        <w:rPr>
          <w:lang w:val="ru-RU"/>
        </w:rPr>
        <w:t>'</w:t>
      </w:r>
    </w:p>
    <w:p w14:paraId="56A4344C" w14:textId="77777777" w:rsidR="00BA44CB" w:rsidRDefault="00BA44CB" w:rsidP="008F333A">
      <w:pPr>
        <w:rPr>
          <w:lang w:val="ru-RU"/>
        </w:rPr>
      </w:pPr>
      <w:r>
        <w:rPr>
          <w:lang w:val="ru-RU"/>
        </w:rPr>
        <w:tab/>
      </w:r>
      <w:r w:rsidR="008F333A">
        <w:rPr>
          <w:lang w:val="ru-RU"/>
        </w:rPr>
        <w:t xml:space="preserve">— </w:t>
      </w:r>
      <w:r w:rsidR="002C6C64" w:rsidRPr="00E236F4">
        <w:rPr>
          <w:lang w:val="ru-RU"/>
        </w:rPr>
        <w:t>இது எவ்வளவு காலம் தொடர்ந்தது, ஜெரோண்டா?</w:t>
      </w:r>
    </w:p>
    <w:p w14:paraId="7A8449C3" w14:textId="77777777" w:rsidR="00BA44CB" w:rsidRDefault="00BA44CB" w:rsidP="008F333A">
      <w:pPr>
        <w:rPr>
          <w:lang w:val="ru-RU"/>
        </w:rPr>
      </w:pPr>
      <w:r>
        <w:rPr>
          <w:lang w:val="ru-RU"/>
        </w:rPr>
        <w:tab/>
      </w:r>
      <w:r w:rsidR="008F333A">
        <w:rPr>
          <w:lang w:val="ru-RU"/>
        </w:rPr>
        <w:t xml:space="preserve">— </w:t>
      </w:r>
      <w:r w:rsidR="002C6C64" w:rsidRPr="00E236F4">
        <w:rPr>
          <w:lang w:val="ru-RU"/>
        </w:rPr>
        <w:t>நீண்ட காலம், ஒன்று அல்லது இரண்டு ஆண்டுகள். அவர் முற்றிலும் தனியாக வசித்தார். அவரது சிறிய அறையின் தரை அழுகிப் போயிருந்தது, குளிர்காலத்தில் அந்தத் துளைகள் வழியாக வரும் காற்று மிகவும் பயங்கரமாக இருந்தது! ஆனாலும் அந்தக் குளிரிலும், நோயுற்ற அந்த முதியவர் பாடி தேவனைத் துதித்தார்.</w:t>
      </w:r>
    </w:p>
    <w:p w14:paraId="1F880550" w14:textId="1F7F74BB" w:rsidR="00BA44CB" w:rsidRDefault="00BA44CB" w:rsidP="008F333A">
      <w:pPr>
        <w:rPr>
          <w:lang w:val="ru-RU"/>
        </w:rPr>
      </w:pPr>
      <w:r>
        <w:rPr>
          <w:lang w:val="ru-RU"/>
        </w:rPr>
        <w:tab/>
      </w:r>
      <w:r w:rsidR="002C6C64" w:rsidRPr="00E236F4">
        <w:rPr>
          <w:lang w:val="ru-RU"/>
        </w:rPr>
        <w:t>நோயின் போது</w:t>
      </w:r>
      <w:r w:rsidR="008F333A">
        <w:rPr>
          <w:lang w:val="ru-RU"/>
        </w:rPr>
        <w:t>,</w:t>
      </w:r>
      <w:r w:rsidR="002C6C64" w:rsidRPr="00E236F4">
        <w:rPr>
          <w:lang w:val="ru-RU"/>
        </w:rPr>
        <w:t xml:space="preserve"> சங்கீதம் </w:t>
      </w:r>
      <w:r w:rsidR="008F333A">
        <w:rPr>
          <w:lang w:val="ru-RU"/>
        </w:rPr>
        <w:t xml:space="preserve">பாடுவது </w:t>
      </w:r>
      <w:r w:rsidR="002C6C64" w:rsidRPr="00E236F4">
        <w:rPr>
          <w:lang w:val="ru-RU"/>
        </w:rPr>
        <w:t>ஒரு மருந்து. ஒரு நபர் கடுமையாக நோய்வாய்ப்பட்டு, பெரிதும் துன்பப்படும்போதும் கூட, தேவாலயப் பாடல்களின் ஓசைகள் வலியைத் தணிக்கின்றன. அவரால் கொஞ்சம் பாಡ முடிந்தால், அது இன்னும் நல்லது. இன்று மாலை, எனக்கு வலியெடுத்தபோது, என்னால் முடிந்தவரை உரக்கப் பாடினேன். என் முழு ஆற்றலையும் அந்தப் பாடலில் செலுத்தினேன். அந்தப் பாடல் எனக்கு எவ்வளவு பலத்தைத் தந்தது என்று உங்களுக்குத் தெரியுமா?!</w:t>
      </w:r>
      <w:r w:rsidR="008A49F6">
        <w:rPr>
          <w:rStyle w:val="FootnoteReference"/>
          <w:lang w:val="ru-RU"/>
        </w:rPr>
        <w:footnoteReference w:id="96"/>
      </w:r>
    </w:p>
    <w:p w14:paraId="069F3255" w14:textId="77777777" w:rsidR="00BA44CB" w:rsidRDefault="00BA44CB" w:rsidP="008F333A">
      <w:pPr>
        <w:rPr>
          <w:lang w:val="ru-RU"/>
        </w:rPr>
      </w:pPr>
    </w:p>
    <w:p w14:paraId="4486F3B8" w14:textId="77777777" w:rsidR="00BA44CB" w:rsidRDefault="00BA44CB" w:rsidP="008F333A">
      <w:pPr>
        <w:rPr>
          <w:lang w:val="ru-RU"/>
        </w:rPr>
      </w:pPr>
    </w:p>
    <w:p w14:paraId="365C652F" w14:textId="4645689B" w:rsidR="00BA44CB" w:rsidRDefault="00452F2C" w:rsidP="00452F2C">
      <w:pPr>
        <w:pStyle w:val="Heading3"/>
        <w:rPr>
          <w:lang w:val="ru-RU"/>
        </w:rPr>
      </w:pPr>
      <w:bookmarkStart w:id="138" w:name="_Toc196716794"/>
      <w:bookmarkStart w:id="139" w:name="_Toc242628475"/>
      <w:r w:rsidRPr="00E236F4">
        <w:rPr>
          <w:lang w:val="ru-RU"/>
        </w:rPr>
        <w:t>அத்தியாயம்</w:t>
      </w:r>
      <w:r>
        <w:rPr>
          <w:lang w:val="ru-RU"/>
        </w:rPr>
        <w:t xml:space="preserve"> 2</w:t>
      </w:r>
      <w:r w:rsidR="002C6C64" w:rsidRPr="00E236F4">
        <w:rPr>
          <w:lang w:val="ru-RU"/>
        </w:rPr>
        <w:t xml:space="preserve">. </w:t>
      </w:r>
      <w:r>
        <w:rPr>
          <w:lang w:val="ru-RU"/>
        </w:rPr>
        <w:br/>
      </w:r>
      <w:r w:rsidR="002C6C64" w:rsidRPr="00E236F4">
        <w:rPr>
          <w:lang w:val="ru-RU"/>
        </w:rPr>
        <w:t>பிறருக்காக ஜெபிப்பது பற்றி</w:t>
      </w:r>
      <w:bookmarkEnd w:id="138"/>
      <w:bookmarkEnd w:id="139"/>
    </w:p>
    <w:p w14:paraId="262A1A80" w14:textId="77777777" w:rsidR="00BA44CB" w:rsidRDefault="00BA44CB" w:rsidP="008F333A">
      <w:pPr>
        <w:rPr>
          <w:lang w:val="ru-RU"/>
        </w:rPr>
      </w:pPr>
    </w:p>
    <w:p w14:paraId="25813792" w14:textId="77777777" w:rsidR="00BA44CB" w:rsidRDefault="002C6C64" w:rsidP="0046557E">
      <w:pPr>
        <w:pStyle w:val="Heading4"/>
        <w:rPr>
          <w:lang w:val="ru-RU"/>
        </w:rPr>
      </w:pPr>
      <w:bookmarkStart w:id="140" w:name="_Toc196716795"/>
      <w:bookmarkStart w:id="141" w:name="_Toc242628476"/>
      <w:r w:rsidRPr="00E236F4">
        <w:rPr>
          <w:lang w:val="ru-RU"/>
        </w:rPr>
        <w:t>தனது சொந்த பாவத்தை உணர்ந்தவாறு சமாதானத்திற்காக ஜெபித்தல்</w:t>
      </w:r>
      <w:bookmarkEnd w:id="140"/>
      <w:bookmarkEnd w:id="141"/>
    </w:p>
    <w:p w14:paraId="3E879EAA" w14:textId="384761D7" w:rsidR="00BA44CB" w:rsidRDefault="002C6C64" w:rsidP="00B27881">
      <w:pPr>
        <w:ind w:firstLine="720"/>
        <w:rPr>
          <w:lang w:val="ru-RU"/>
        </w:rPr>
      </w:pPr>
      <w:r w:rsidRPr="00E236F4">
        <w:rPr>
          <w:lang w:val="ru-RU"/>
        </w:rPr>
        <w:t>மூப்பரே, சில சமயங்களில், மக்கள் எவ்வாறு துன்பப்படுகிறார்கள் என்பதைக் காணும்போது, எனக்காக ஜெபிக்க என்னால் இயங்குவதில்லை.</w:t>
      </w:r>
    </w:p>
    <w:p w14:paraId="64595136" w14:textId="3A52068B"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எல்லாவற்றிற்கும் மேலாக, நாம் நமக்காக மட்டும் பிரார்த்தனை செய்வதில்லை. தனக்காகப் பிரார்த்தனை செய்வது ஒரு தயாரிப்பாக அவசியமானது, அதனால் நாம் தேவனுக்கு முன் பொருத்தமான ஆடையுடன் நிற்க முடியும். மற்றவர்களின் வலியை உணர, ஒருவர் முதலில் தன்னைச் சீர்திருத்திக் கொள்ள வேண்டும். மேலும், உங்கள் சொந்த பாவ உணர்வுடன் நீங்கள் உங்களுக்காகப் பிரார்த்தனை செய்யும்போது, மற்றவர்களுக்காகச் சொல்லப்படும் ஒரு எளிய 'கர்த்தரே, </w:t>
      </w:r>
      <w:r>
        <w:rPr>
          <w:lang w:val="ru-RU"/>
        </w:rPr>
        <w:t>இரக்கம் காட்டும்' என்ற பிரார்த்தனை</w:t>
      </w:r>
      <w:r w:rsidR="002C6C64" w:rsidRPr="00E236F4">
        <w:rPr>
          <w:lang w:val="ru-RU"/>
        </w:rPr>
        <w:t xml:space="preserve"> கூட மிகுந்த சக்தியைக் கொண்டிருக்கும், ஏனெனில் இந்தப் பிரார்த்தனை மிகுந்த தாழ்மையுடன் சொல்லப்படும், அது கடவுளின் பெரிய இரக்கத்தை ஈர்க்கிறது.</w:t>
      </w:r>
    </w:p>
    <w:p w14:paraId="50CD713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எனக்காக அதிகம் ஜெபிக்க வேண்டும் என்ற தேவையை நான் உணர்கிறேன், மற்றவர்களுக்காக ஜெபிப்பதை மறந்துவிடுகிறேன்.</w:t>
      </w:r>
    </w:p>
    <w:p w14:paraId="31B4B265" w14:textId="47FBEC8E" w:rsidR="00BA44CB" w:rsidRDefault="00BA44CB" w:rsidP="008F333A">
      <w:pPr>
        <w:rPr>
          <w:lang w:val="ru-RU"/>
        </w:rPr>
      </w:pPr>
      <w:r>
        <w:rPr>
          <w:lang w:val="ru-RU"/>
        </w:rPr>
        <w:tab/>
      </w:r>
      <w:r w:rsidR="008F333A">
        <w:rPr>
          <w:lang w:val="ru-RU"/>
        </w:rPr>
        <w:t xml:space="preserve">— </w:t>
      </w:r>
      <w:r w:rsidR="002C6C64" w:rsidRPr="00E236F4">
        <w:rPr>
          <w:lang w:val="ru-RU"/>
        </w:rPr>
        <w:t>பாருங்கள்: பழைய மனிதன் தள்ளுபடி செய்யப்படுவதற்கு, ஒருவர் தனக்காகவே ஜெபிக்க வேண்டும். ஆனால் தெய்வீக இரக்கம் தூண்டப்படும்போது, ​​அப்போது ஒருவர் தன்னை மறந்து மற்றவர்களுக்காக ஜெபிக்கிறார். உங்களுக்காகச் சிறிது ஜெபித்த பிறகு, துன்பத்தில் இருக்கும் உலகத்தையும், கடவுளிடமிருந்து வழிதவறியவர்களையும் நினைவில் கொள்ளுங்கள். கர்த்தரால் கொடுக்கப்பட்ட நேரத்தை வீணடித்து</w:t>
      </w:r>
      <w:r w:rsidR="008F333A">
        <w:rPr>
          <w:lang w:val="ru-RU"/>
        </w:rPr>
        <w:t>,</w:t>
      </w:r>
      <w:r w:rsidR="002C6C64" w:rsidRPr="00E236F4">
        <w:rPr>
          <w:lang w:val="ru-RU"/>
        </w:rPr>
        <w:t xml:space="preserve"> இப்போது கடவுள் இல்லாமல் இருக்கும்வர்களுக்காகவும் ஜெபியுங்கள்—இந்த மக்கள் இப்போது மனந்திரும்புகிறார்கள், ஆனால் பயனளிக்கவில்லை . அனைவருக்காகவும் ஒரு பிரார்த்தனை செய்யுங்கள்: 'கர்த்தராகிய இயேசு கிறிஸ்துவே, தேவனின் குமாரனே, எங்கள் மீது கருணை காட்டுங்கள்</w:t>
      </w:r>
      <w:r>
        <w:rPr>
          <w:lang w:val="ru-RU"/>
        </w:rPr>
        <w:t xml:space="preserve">.' </w:t>
      </w:r>
      <w:r w:rsidR="002C6C64" w:rsidRPr="00E236F4">
        <w:rPr>
          <w:lang w:val="ru-RU"/>
        </w:rPr>
        <w:t>அவ்வாறு செய்வதன் மூலம், நீங்கள் உங்களுக்காகவும், உங்கள் பிரார்த்தனைகளைக் கேட்டவர்களுக்காகவும், முழு உலகிற்காகவும் ஜெபிக்கிறீர்கள்.</w:t>
      </w:r>
    </w:p>
    <w:p w14:paraId="439CDC34" w14:textId="1B778709" w:rsidR="00BA44CB" w:rsidRDefault="00BA44CB" w:rsidP="008F333A">
      <w:pPr>
        <w:rPr>
          <w:lang w:val="ru-RU"/>
        </w:rPr>
      </w:pPr>
      <w:r>
        <w:rPr>
          <w:lang w:val="ru-RU"/>
        </w:rPr>
        <w:tab/>
      </w:r>
      <w:r w:rsidR="008F333A">
        <w:rPr>
          <w:lang w:val="ru-RU"/>
        </w:rPr>
        <w:t xml:space="preserve">— </w:t>
      </w:r>
      <w:r w:rsidR="002C6C64" w:rsidRPr="00E236F4">
        <w:rPr>
          <w:lang w:val="ru-RU"/>
        </w:rPr>
        <w:t>ஜெரோண்டா, நான் மக்களுக்காக இரக்கப்படுகிறேன், ஆனால் அவர்களுக்கு உதவுமாறு கடவுளிடம் கேட்கும் தைரியம் எனக்கு இல்லை. ஒரு எண்ணம் எனக்குச் சொல்கிறது: 'இவ்வளவு அற்ப விசுவாசமுள்ள உன்னைக் கடவுள் உண்மையிலேயே கேட்பாரா?</w:t>
      </w:r>
      <w:r>
        <w:rPr>
          <w:lang w:val="ru-RU"/>
        </w:rPr>
        <w:t>'</w:t>
      </w:r>
    </w:p>
    <w:p w14:paraId="4A84B65B" w14:textId="224EEAD0" w:rsidR="00BA44CB" w:rsidRDefault="00BA44CB" w:rsidP="008F333A">
      <w:pPr>
        <w:rPr>
          <w:lang w:val="ru-RU"/>
        </w:rPr>
      </w:pPr>
      <w:r>
        <w:rPr>
          <w:lang w:val="ru-RU"/>
        </w:rPr>
        <w:tab/>
      </w:r>
      <w:r w:rsidR="008F333A">
        <w:rPr>
          <w:lang w:val="ru-RU"/>
        </w:rPr>
        <w:t xml:space="preserve">— </w:t>
      </w:r>
      <w:r>
        <w:rPr>
          <w:lang w:val="ru-RU"/>
        </w:rPr>
        <w:t>'வலதுபுறத்திலிருந்து'</w:t>
      </w:r>
      <w:r w:rsidR="002C6C64" w:rsidRPr="00E236F4">
        <w:rPr>
          <w:lang w:val="ru-RU"/>
        </w:rPr>
        <w:t xml:space="preserve"> உங்கள் மீது ஊர்ந்து வந்து, உங்கள் </w:t>
      </w:r>
      <w:r>
        <w:rPr>
          <w:lang w:val="ru-RU"/>
        </w:rPr>
        <w:t>'போலித் தாழ்மையின்'</w:t>
      </w:r>
      <w:r w:rsidR="002C6C64" w:rsidRPr="00E236F4">
        <w:rPr>
          <w:lang w:val="ru-RU"/>
        </w:rPr>
        <w:t xml:space="preserve"> மூலம் உங்களைத் திகிலுக்குள் தள்ளும் அந்தச் சிறு பிசாசுக்குச் செவிசாய்க்காதீர்கள். சொல்லுங்கள்: 'என் இறைவா, நான் அற்ப விசுவாசமுள்ளவள், ஆனால் என்னைக் கேளும், ஏனெனில் எனக்காக மற்றவர்கள் துன்பப்படுவது அநியாயமாக இருக்கும்</w:t>
      </w:r>
      <w:r>
        <w:rPr>
          <w:lang w:val="ru-RU"/>
        </w:rPr>
        <w:t>.'</w:t>
      </w:r>
      <w:r w:rsidR="002C6C64" w:rsidRPr="00E236F4">
        <w:rPr>
          <w:lang w:val="ru-RU"/>
        </w:rPr>
        <w:t xml:space="preserve"> ஒருமுறை, அத்தோஸ் மலையில் கடுமையான வறட்சியின் போது, ஒரு துறவி</w:t>
      </w:r>
      <w:r w:rsidR="00B27881">
        <w:rPr>
          <w:rStyle w:val="FootnoteReference"/>
          <w:lang w:val="ru-RU"/>
        </w:rPr>
        <w:footnoteReference w:id="97"/>
      </w:r>
      <w:r w:rsidR="00B27881">
        <w:rPr>
          <w:lang w:val="ru-RU"/>
        </w:rPr>
        <w:t xml:space="preserve"> </w:t>
      </w:r>
      <w:r w:rsidR="002C6C64" w:rsidRPr="00E236F4">
        <w:rPr>
          <w:lang w:val="ru-RU"/>
        </w:rPr>
        <w:t>இவ்வாறு பிரார்த்தனை செய்தார்: 'என் இறைவா, மக்கள் சிறிதளவு மழை பெறுவதற்கு அருள் புரியுங்கள் என்று உங்களை வேண்டுகிறேன். எங்கள் பொருட்டு அல்ல: நாங்கள் துறவிகள், தவம் செய்து வாழ சபதம் செய்துள்ளோம். உலகில் துன்புறும் ஏழை மக்கள் மீது கருணை காட்டுங்கள், ஆனாலும்</w:t>
      </w:r>
    </w:p>
    <w:p w14:paraId="2D367D71" w14:textId="29E61232" w:rsidR="00BA44CB" w:rsidRDefault="00BA44CB" w:rsidP="008F333A">
      <w:pPr>
        <w:rPr>
          <w:lang w:val="ru-RU"/>
        </w:rPr>
      </w:pPr>
      <w:r>
        <w:rPr>
          <w:lang w:val="ru-RU"/>
        </w:rPr>
        <w:tab/>
      </w:r>
      <w:r w:rsidR="00EE1D87">
        <w:rPr>
          <w:rStyle w:val="FootnoteReference"/>
          <w:lang w:val="ru-RU"/>
        </w:rPr>
        <w:footnoteReference w:id="98"/>
      </w:r>
      <w:r w:rsidR="002C6C64" w:rsidRPr="00E236F4">
        <w:rPr>
          <w:lang w:val="ru-RU"/>
        </w:rPr>
        <w:t>தங்களின் சொந்தப் பற்றாக்குறையில் கூட</w:t>
      </w:r>
      <w:r w:rsidR="00EE1D87">
        <w:rPr>
          <w:lang w:val="ru-RU"/>
        </w:rPr>
        <w:t xml:space="preserve">, அத்தோஸ் மலை முனிவர் </w:t>
      </w:r>
      <w:r w:rsidR="002C6C64" w:rsidRPr="00E236F4">
        <w:rPr>
          <w:lang w:val="ru-RU"/>
        </w:rPr>
        <w:t>எங்களையும் கருத்தில் கொண்டார். நான் நல்ல ஆன்மீக நிலையில் இருந்திருந்தால், நீர் என் பிரார்த்தனையைக் கேட்டிருப்பீர், மக்களும் துன்பப்பட்டிருக்க மாட்டார்கள். நான் ஒரு பெரிய பாவியை என்று எனக்குத் தெரியும், ஆனால் என் காரணமாக மற்றவர்கள் துன்பப்படுவது நியாயமா? அப்படியானால், அவர்களுக்கு உதவுங்கள்! அவர்களுக்குப் பிரார்த்தனை செய்யக் கூட நேரமில்லை—அதனால் என்னால் முடிந்தவரை அவர்களுக்காகப் பிரார்த்திக்கிறேன்</w:t>
      </w:r>
      <w:r>
        <w:rPr>
          <w:lang w:val="ru-RU"/>
        </w:rPr>
        <w:t xml:space="preserve">." </w:t>
      </w:r>
      <w:r w:rsidR="002C6C64" w:rsidRPr="00E236F4">
        <w:rPr>
          <w:lang w:val="ru-RU"/>
        </w:rPr>
        <w:t>ஒன்றரை மணி நேரத்திற்குப் பிறகு, மழை பெய்யத் தொடங்கியது: மெசடோனியா, தெசலோனிக்கா மற்றும் அத்தோஸ் மலை முழுவதும்!</w:t>
      </w:r>
    </w:p>
    <w:p w14:paraId="4253DEDA" w14:textId="7D970802"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நான் சமாதானத்திற்காக ஜெபிக்கும்போது, 'என் </w:t>
      </w:r>
      <w:r>
        <w:rPr>
          <w:lang w:val="ru-RU"/>
        </w:rPr>
        <w:t xml:space="preserve">சொந்தச் செத்தவர்களை' </w:t>
      </w:r>
      <w:r w:rsidR="002C6C64" w:rsidRPr="00E236F4">
        <w:rPr>
          <w:lang w:val="ru-RU"/>
        </w:rPr>
        <w:t>விட்டுவிட்டு மற்றவர்களின் செத்தவர்களைப் புதைக்கச் செல்வதால் கடவுள் என் மீது அருவருப்படைகிறார் என்று ஒரு எண்ணம் எனக்குச் சொல்கிறது.</w:t>
      </w:r>
      <w:r w:rsidR="00356169">
        <w:rPr>
          <w:rStyle w:val="FootnoteReference"/>
          <w:lang w:val="ru-RU"/>
        </w:rPr>
        <w:footnoteReference w:id="99"/>
      </w:r>
    </w:p>
    <w:p w14:paraId="7A6124FE" w14:textId="28BD49D1"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உங்கள் சபதங்களை ஏற்கும்போது 'உங்கள் சொந்த </w:t>
      </w:r>
      <w:r>
        <w:rPr>
          <w:lang w:val="ru-RU"/>
        </w:rPr>
        <w:t>மരിച്ചவர்களை'</w:t>
      </w:r>
      <w:r w:rsidR="002C6C64" w:rsidRPr="00E236F4">
        <w:rPr>
          <w:lang w:val="ru-RU"/>
        </w:rPr>
        <w:t xml:space="preserve"> அடக்கம் செய்யவில்லையா? இப்படிப் பிரார்த்தியுங்கள்: 'என் கடவுளே, உமது ஊழியனான நான், நீர் என்னைக் கேட்பதற்குத் தகுதியற்றவன். ஆனால் இவ்வுலகில் இத்தகைய வேதனையிலும் துன்பத்திலும் இருக்கும் மக்களிடம் நீர் இரக்கம் காட்டவில்லையா? உம்மை வேண்டுகிறேன், அவர்களுக்கு உதவுங்கள்</w:t>
      </w:r>
      <w:r>
        <w:rPr>
          <w:lang w:val="ru-RU"/>
        </w:rPr>
        <w:t>.'</w:t>
      </w:r>
      <w:r w:rsidR="002C6C64" w:rsidRPr="00E236F4">
        <w:rPr>
          <w:lang w:val="ru-RU"/>
        </w:rPr>
        <w:t xml:space="preserve"> ஒருவர் தங்கள் அண்டை வீட்டாருக்காக அன்போடும் தாழ்மையோடும் ஜெபித்து, தங்கள் சொந்த பாவ உணர்வோடு முயற்சிக்கும்போது, தேவன் அவர்களைப் புறக்கணிக்க மாட்டார்; மாறாக, அவர் அவர்களுக்கும் மற்றவர்களுக்கும் உதவுகிறார். ஆனால் ஒருவரே மற்றவர்களுக்காக ஜெபிக்கும்போது தங்களைப் பரிசுத்தவான்களாகவும், அவர்களைப் பாவிகளாகவும் கருதினால், அவர்கள் உண்மையில் தேவனுக்கு அருவருப்பானவர்கள் ஆகிறார்கள்.</w:t>
      </w:r>
    </w:p>
    <w:p w14:paraId="38E2A524" w14:textId="77777777" w:rsidR="00BA44CB" w:rsidRDefault="00BA44CB" w:rsidP="008F333A">
      <w:pPr>
        <w:rPr>
          <w:lang w:val="ru-RU"/>
        </w:rPr>
      </w:pPr>
    </w:p>
    <w:p w14:paraId="400B0D8F" w14:textId="77777777" w:rsidR="00BA44CB" w:rsidRDefault="002C6C64" w:rsidP="0046557E">
      <w:pPr>
        <w:pStyle w:val="Heading4"/>
        <w:rPr>
          <w:lang w:val="ru-RU"/>
        </w:rPr>
      </w:pPr>
      <w:bookmarkStart w:id="142" w:name="_Toc196716796"/>
      <w:bookmarkStart w:id="143" w:name="_Toc242628477"/>
      <w:r w:rsidRPr="00E236F4">
        <w:rPr>
          <w:lang w:val="ru-RU"/>
        </w:rPr>
        <w:t>பிறரின் வலியைத் தனது வலியாக மாற்றிக்கொள்ள வேண்டும்</w:t>
      </w:r>
      <w:bookmarkEnd w:id="142"/>
      <w:bookmarkEnd w:id="143"/>
    </w:p>
    <w:p w14:paraId="027F7171" w14:textId="3666B710" w:rsidR="00BA44CB" w:rsidRDefault="008F333A" w:rsidP="00EE735D">
      <w:pPr>
        <w:ind w:firstLine="720"/>
        <w:rPr>
          <w:lang w:val="ru-RU"/>
        </w:rPr>
      </w:pPr>
      <w:r>
        <w:rPr>
          <w:lang w:val="ru-RU"/>
        </w:rPr>
        <w:t xml:space="preserve">— </w:t>
      </w:r>
      <w:r w:rsidR="002C6C64" w:rsidRPr="00E236F4">
        <w:rPr>
          <w:lang w:val="ru-RU"/>
        </w:rPr>
        <w:t xml:space="preserve">ஜெரோண்டா, நாம் ஒரு 'பிரார்த்தனைக் </w:t>
      </w:r>
      <w:r w:rsidR="00BA44CB">
        <w:rPr>
          <w:lang w:val="ru-RU"/>
        </w:rPr>
        <w:t>குழுவை'</w:t>
      </w:r>
      <w:r w:rsidR="002C6C64" w:rsidRPr="00E236F4">
        <w:rPr>
          <w:lang w:val="ru-RU"/>
        </w:rPr>
        <w:t xml:space="preserve"> ஏற்பாடு செய்வோம் என்று நீங்கள் ஒருமுறை எங்களிடம் உறுதியளித்தீர்கள்</w:t>
      </w:r>
      <w:r w:rsidR="00BA44CB">
        <w:rPr>
          <w:lang w:val="ru-RU"/>
        </w:rPr>
        <w:t xml:space="preserve">. </w:t>
      </w:r>
      <w:r w:rsidR="002C6C64" w:rsidRPr="00E236F4">
        <w:rPr>
          <w:lang w:val="ru-RU"/>
        </w:rPr>
        <w:t>இது எப்போது நடக்கும்?</w:t>
      </w:r>
    </w:p>
    <w:p w14:paraId="112CDED2"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உங்களையே சார்ந்துள்ளது… நான் அடுத்த முறை இங்கு வரும்போது, நீங்கள் என்ன நிலையில் இருக்கிறீர்கள் என்று பார்ப்போம்… வேதனையுடன் ஜெபம் செய்யப்படும்போது, அது எவ்வளவு சக்திவாய்ந்ததாக மாறும் என்று உங்களுக்குத் தெரியுமா? நீங்கள் உலகின் தேவைகளுக்காக ஜெபிக்கும்போது, அதே நேரத்தில் கடவுளிடம் உதவி கேட்டு, உங்களுடன் ஒரே அலைவரிசையில் இருக்கும் அந்த மக்கள் அவரிடமிருந்து உதவியைப் பெறுவார்கள். பிரார்த்தனை செய்யும் ஆன்மாக்களை என்னால் உணர முடிகிறது; அவர்களின் பிரார்த்தனைகளை நான் வலுவான ரேடியோ அலைகள் போல உணர்கிறேன். கடவுளிடமிருந்து உதவி பெற்ற ஒரு குறிப்பிட்ட நோயாளி எப்போது பிரார்த்தனை செய்தார் என்பதை கூட நான் பலமுறை சரியான நாளும் நேரமும் சொல்ல முடியும்.</w:t>
      </w:r>
    </w:p>
    <w:p w14:paraId="7AA78C2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நீங்கள் யாருக்காகப் பிரார்த்திக்கிறீர்களோ, அவர்கள் இதை உணர்கிறார்களா?</w:t>
      </w:r>
    </w:p>
    <w:p w14:paraId="60C93468"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அவர்கள் உணர்கிறார்கள்; அவர்களின் காலடியில் பூமி நடுங்குவது போலவும், அவர்கள் பிரமிப்பால் நிரம்புவது போலவும் இருக்கும். பிரார்த்தனை இரக்கத்துடன் செய்யப்படும்போது, அந்நியர்கள்கூட தமக்காக யாரோ ஒருவர் பிரார்த்தனை செய்கிறார் என்பதை உணர்ந்துகொள்கிறார்கள்.</w:t>
      </w:r>
    </w:p>
    <w:p w14:paraId="72684190"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மற்றவர்களுக்காக நாம் செய்யும் பிரார்த்தனை எப்போது கடவுளுக்கு மிகவும் பிரியமானதாக இருக்கும்?</w:t>
      </w:r>
    </w:p>
    <w:p w14:paraId="79F54569" w14:textId="77777777" w:rsidR="00BA44CB" w:rsidRDefault="00BA44CB" w:rsidP="008F333A">
      <w:pPr>
        <w:rPr>
          <w:lang w:val="ru-RU"/>
        </w:rPr>
      </w:pPr>
      <w:r>
        <w:rPr>
          <w:lang w:val="ru-RU"/>
        </w:rPr>
        <w:tab/>
      </w:r>
      <w:r w:rsidR="008F333A">
        <w:rPr>
          <w:lang w:val="ru-RU"/>
        </w:rPr>
        <w:t xml:space="preserve">— </w:t>
      </w:r>
      <w:r w:rsidR="002C6C64" w:rsidRPr="00E236F4">
        <w:rPr>
          <w:lang w:val="ru-RU"/>
        </w:rPr>
        <w:t>மற்றவருக்கு அது எவ்வளவு தேவை என்பதை நாம் உணரும்போது. நாம் யாருக்காக ஜெபிக்கிறோமோ, அவர்களுடைய நிலையில் நம்மை நாம் வைத்துப் பார்க்கும்போது இது நிகழ்கிறது. நோயுற்றவர்கள் அல்லது இறந்தவர்களின் நிலையில் நம்மை நாம் வைத்துப் பார்த்தால், அது இரக்கத்துடன் ஜெபிக்க நமக்கு உதவும்; இரக்கம் இதயத்தில் நுழைகிறது, நமது ஜெபம் இதயப்பூர்வமாகிறது.</w:t>
      </w:r>
    </w:p>
    <w:p w14:paraId="5702147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என் சொந்த எண்ணங்களில் மூழ்கியிருக்கும்போது, என்னால் பிரார்த்தனை செய்ய முடிவதில்லை.</w:t>
      </w:r>
    </w:p>
    <w:p w14:paraId="7E983236" w14:textId="4D2CDA29" w:rsidR="00BA44CB" w:rsidRDefault="00BA44CB" w:rsidP="008F333A">
      <w:pPr>
        <w:rPr>
          <w:lang w:val="ru-RU"/>
        </w:rPr>
      </w:pPr>
      <w:r>
        <w:rPr>
          <w:lang w:val="ru-RU"/>
        </w:rPr>
        <w:tab/>
      </w:r>
      <w:r w:rsidR="008F333A">
        <w:rPr>
          <w:lang w:val="ru-RU"/>
        </w:rPr>
        <w:t xml:space="preserve">— </w:t>
      </w:r>
      <w:r w:rsidR="002C6C64" w:rsidRPr="00E236F4">
        <w:rPr>
          <w:lang w:val="ru-RU"/>
        </w:rPr>
        <w:t xml:space="preserve">ஏன், என் அன்பான குழந்தாய், நீ உன்னைப் பற்றி இவ்வளவு ஆழ்ந்து சிந்திக்கிறாய்? துன்பப்படும் மக்களைப் பற்றி சிறிதளவாவது ஏன் சிந்திக்கக்கூடாது? எத்தனை குடும்பங்கள் உடைந்து போகின்றன, எத்தனை பிரச்சனையில் சிக்கிய குழந்தைகள் தெருக்களில் </w:t>
      </w:r>
      <w:r>
        <w:rPr>
          <w:lang w:val="ru-RU"/>
        </w:rPr>
        <w:t>'வளர்க்கப்படுகிறார்கள்'</w:t>
      </w:r>
      <w:r w:rsidR="002C6C64" w:rsidRPr="00E236F4">
        <w:rPr>
          <w:lang w:val="ru-RU"/>
        </w:rPr>
        <w:t>, எத்தனை பேர் அன்னையின் அன்பு இல்லாமல் அனாதை இல்லங்களில் வாழ்கிறார்கள் என்பது உனக்குத் தெரியுமா? சற்று யோசித்துப் பார், இந்தக் கணத்தில் எத்தனை பேர் 'உதவி!</w:t>
      </w:r>
      <w:r>
        <w:rPr>
          <w:lang w:val="ru-RU"/>
        </w:rPr>
        <w:t>'</w:t>
      </w:r>
      <w:r w:rsidR="002C6C64" w:rsidRPr="00E236F4">
        <w:rPr>
          <w:lang w:val="ru-RU"/>
        </w:rPr>
        <w:t xml:space="preserve"> என்று கதறுகிறார்கள் </w:t>
      </w:r>
      <w:r w:rsidR="008F333A">
        <w:rPr>
          <w:lang w:val="ru-RU"/>
        </w:rPr>
        <w:t xml:space="preserve">— </w:t>
      </w:r>
      <w:r w:rsidR="002C6C64" w:rsidRPr="00E236F4">
        <w:rPr>
          <w:lang w:val="ru-RU"/>
        </w:rPr>
        <w:t xml:space="preserve">அவர்களுக்கு உதவ அருகில் யாரும் இல்லை? எத்தனை பேர் கடலில் மூழ்கி இறக்கிறார்கள், எத்தனை பேர் தங்கள் உயிரை மாய்த்துக் கொள்கிறார்கள், எத்தனை பேர் துன்பப்படுகிறார்கள்? உலகில் துறவிகளின் பிரார்த்தனைகள் தேவைப்படும் பலர் உள்ளனர் , ஆனாலும் நாம் பொன்னான நேரத்தை வீணான எண்ணங்களிலோ அல்லது குழந்தைத்தனமான புலம்பல்களிலோ வீணடிக்கிறோம், மேலும் துறவற விதிமுறைகளைக் கூட நாம் முறையாகக் கடைப்பிடிப்பதில்லை. எனவே கவனமாக இருங்கள்: உங்கள் சொந்த </w:t>
      </w:r>
      <w:r>
        <w:rPr>
          <w:lang w:val="ru-RU"/>
        </w:rPr>
        <w:t>'</w:t>
      </w:r>
      <w:r w:rsidR="002C6C64" w:rsidRPr="00E236F4">
        <w:rPr>
          <w:lang w:val="ru-RU"/>
        </w:rPr>
        <w:t>சு</w:t>
      </w:r>
      <w:r>
        <w:rPr>
          <w:lang w:val="ru-RU"/>
        </w:rPr>
        <w:t>யத்தின்'</w:t>
      </w:r>
      <w:r w:rsidR="002C6C64" w:rsidRPr="00E236F4">
        <w:rPr>
          <w:lang w:val="ru-RU"/>
        </w:rPr>
        <w:t xml:space="preserve"> எல்லைகளுக்கு வெளியே கால் எடுத்து வையுங்கள்; மற்றொருவரின் வலியை உங்களுடையதாக ஆக்கிக்கொள்ளுங்கள். அவ்வாறு செய்வதன் மூலம், நீங்கள் அமைதியைக் காண்பீர்கள், கடவுளிடமிருந்து உங்கள் வெகுமதியைப் பெறுவீர்கள், மேலும் மற்றவர்களுக்கும் உதவுவீர்கள்.</w:t>
      </w:r>
    </w:p>
    <w:p w14:paraId="07E17321" w14:textId="34561F86" w:rsidR="00BA44CB" w:rsidRDefault="00BA44CB" w:rsidP="008F333A">
      <w:pPr>
        <w:rPr>
          <w:lang w:val="ru-RU"/>
        </w:rPr>
      </w:pPr>
      <w:r>
        <w:rPr>
          <w:lang w:val="ru-RU"/>
        </w:rPr>
        <w:tab/>
      </w:r>
      <w:r w:rsidR="007640A9">
        <w:rPr>
          <w:rStyle w:val="FootnoteReference"/>
          <w:lang w:val="ru-RU"/>
        </w:rPr>
        <w:footnoteReference w:id="100"/>
      </w:r>
      <w:r w:rsidR="002C6C64" w:rsidRPr="00E236F4">
        <w:rPr>
          <w:lang w:val="ru-RU"/>
        </w:rPr>
        <w:t>நான் அந்த நேரத்தில் தனித்து வாழும் துறவிகளின் சமூகமாக இருந்த ஃபிலோத்தேயோஸ் மடத்தில்</w:t>
      </w:r>
      <w:r w:rsidR="00EE735D">
        <w:rPr>
          <w:rStyle w:val="FootnoteReference"/>
          <w:lang w:val="ru-RU"/>
        </w:rPr>
        <w:footnoteReference w:id="101"/>
      </w:r>
      <w:r w:rsidR="002C6C64" w:rsidRPr="00E236F4">
        <w:rPr>
          <w:lang w:val="ru-RU"/>
        </w:rPr>
        <w:t xml:space="preserve"> வசித்தபோது, ஒரு இரவு என் அறையில் ஜெபித்துக் கொண்டிருந்தபோது, உதவி தேவைப்படும் ஒருவர் மடத்திற்கு வந்திருப்பதை உணர்ந்தேன். அவர் ஒரு ஏழைப் பரிதாபகரமானவர், பிசாசினால் பிடிக்கப்பட்டவர். சூரிய அஸ்தமனத்தின் போது மடாலயத்தின் வாயில்கள் மூடப்பட்டு, மறுநாள் காலை வரை மீண்டும் திறக்கப்படாது. 'இப்போது நான் என்ன </w:t>
      </w:r>
      <w:r w:rsidR="002C6C64" w:rsidRPr="00E236F4">
        <w:rPr>
          <w:lang w:val="ru-RU"/>
        </w:rPr>
        <w:lastRenderedPageBreak/>
        <w:t>செய்வது?</w:t>
      </w:r>
      <w:r w:rsidR="008F333A">
        <w:rPr>
          <w:lang w:val="ru-RU"/>
        </w:rPr>
        <w:t xml:space="preserve">' </w:t>
      </w:r>
      <w:r w:rsidR="002C6C64" w:rsidRPr="00E236F4">
        <w:rPr>
          <w:lang w:val="ru-RU"/>
        </w:rPr>
        <w:t>என்று நினைத்தேன். 'நான் அவனுக்குக் குறைந்தது சாப்பிட ஏதாவது கொடுக்க வேண்டும்; இல்லையென்றால், அவன் காலையில் வரை பசியோடு எப்படி உட்கார்ந்திருப்பான்?</w:t>
      </w:r>
      <w:r>
        <w:rPr>
          <w:lang w:val="ru-RU"/>
        </w:rPr>
        <w:t xml:space="preserve">' </w:t>
      </w:r>
      <w:r w:rsidR="002C6C64" w:rsidRPr="00E236F4">
        <w:rPr>
          <w:lang w:val="ru-RU"/>
        </w:rPr>
        <w:t>அப்போது எனக்கு ஒரு யோசனை தோன்றியது. நான் களஞ்சிய அறைக்குச் சென்று, சில உணவுப் பொருட்களை எடுத்து, ஒரு கூடையில் வைத்து, அதனுடன் ஒரு கயிற்றைக் கட்டி, வெளியே திறந்திருந்த என் ஜன்னலிலிருந்து அந்தக் கூடையைக் கீழே இறக்கினேன். அதன் பிறகு என்னால் அமைதியாக இருக்க முடியவில்லை. இரவு முழுவதும் நான் இரக்கத்துடன் பிரார்த்தனை செய்தேன்: 'என் இறைவா, என்னால் முடிந்ததைச் செய்துவிட்டேன்; உங்கள் படைப்புக்கு உதவுமாறு உங்களிடம் கேட்க நான் தகுதியற்றவன். ஆனால் என் காரணமாக அவர் துன்பப்படுவது நியாயமா?</w:t>
      </w:r>
      <w:r>
        <w:rPr>
          <w:lang w:val="ru-RU"/>
        </w:rPr>
        <w:t xml:space="preserve">" </w:t>
      </w:r>
      <w:r w:rsidR="002C6C64" w:rsidRPr="00E236F4">
        <w:rPr>
          <w:lang w:val="ru-RU"/>
        </w:rPr>
        <w:t>காலையில், மடாலயத்தின் வாயில்கள் திறந்தபோது அந்த மனிதன் உள்ளே நுழைந்தான், அவன் நலமாக இருந்தான். அவன் தேவாலயத்திற்குச் சென்று தேவனைத் துதித்தான். அந்த நல்ல ஆண்டவர் அவன் மீது இரக்கப்பட்டு, அவனைத் தீய சக்தியிலிருந்து விடுவித்தார்.</w:t>
      </w:r>
    </w:p>
    <w:p w14:paraId="3C3D5D1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ஒருவர் துன்பப்படுபவருக்காகப் பிரார்த்தனை செய்யும்போது,ப் பிரார்த்தனை செய்பவரின் மனம் கிறிஸ்துவை நோக்கியா திரும்புகிறது அல்லது தன் அண்டை வீட்டாரின் துன்பங்களை நோக்கியா திரும்புகிறது?</w:t>
      </w:r>
    </w:p>
    <w:p w14:paraId="3D3F1241" w14:textId="77777777" w:rsidR="00BA44CB" w:rsidRDefault="00BA44CB" w:rsidP="008F333A">
      <w:pPr>
        <w:rPr>
          <w:lang w:val="ru-RU"/>
        </w:rPr>
      </w:pPr>
      <w:r>
        <w:rPr>
          <w:lang w:val="ru-RU"/>
        </w:rPr>
        <w:tab/>
      </w:r>
      <w:r w:rsidR="008F333A">
        <w:rPr>
          <w:lang w:val="ru-RU"/>
        </w:rPr>
        <w:t xml:space="preserve">— </w:t>
      </w:r>
      <w:r w:rsidR="002C6C64" w:rsidRPr="00E236F4">
        <w:rPr>
          <w:lang w:val="ru-RU"/>
        </w:rPr>
        <w:t>உங்கள் அண்டை வீட்டாருக்காக நீங்கள் உதவி தேடுவது கிறிஸ்தவியிடமிருந்து அல்லவா? ஜெபம் மனிதனின் துன்பம் என்ற எண்ணத்துடன் தொடங்குகிறது, ஆனால் அது கிறிஸ்துவை நோக்கித் திரும்புகிறது.</w:t>
      </w:r>
    </w:p>
    <w:p w14:paraId="13B073D7"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இதயம் கடினமாகும்போது, நான் அனுபவிக்க வேண்டியிருந்த பல்வேறு கஷ்டங்களை நான் நினைவு கூர்கிறேன், மேலும் அதே போன்ற கஷ்டங்களை அனுபவிப்பவர்களுக்கு உதவும்படி கடவுளிடம் கேட்கிறேன்.</w:t>
      </w:r>
    </w:p>
    <w:p w14:paraId="7CD43243" w14:textId="4483632F" w:rsidR="00BA44CB" w:rsidRDefault="00BA44CB" w:rsidP="008F333A">
      <w:pPr>
        <w:rPr>
          <w:lang w:val="ru-RU"/>
        </w:rPr>
      </w:pPr>
      <w:r>
        <w:rPr>
          <w:lang w:val="ru-RU"/>
        </w:rPr>
        <w:tab/>
      </w:r>
      <w:r w:rsidR="008F333A">
        <w:rPr>
          <w:lang w:val="ru-RU"/>
        </w:rPr>
        <w:t xml:space="preserve">— </w:t>
      </w:r>
      <w:r w:rsidR="002C6C64" w:rsidRPr="00E236F4">
        <w:rPr>
          <w:lang w:val="ru-RU"/>
        </w:rPr>
        <w:t>அது சரி. மற்றொருவரை நன்கு புரிந்துகொள்ளவும், அவர்களுடன் பச்சாதாபம் கொள்ளவும் அது உங்களுக்கு உதவுமானால் அவ்வாறு செய்யுங்கள். 'என் இறைவா,</w:t>
      </w:r>
      <w:r w:rsidR="008F333A">
        <w:rPr>
          <w:lang w:val="ru-RU"/>
        </w:rPr>
        <w:t>' என்று</w:t>
      </w:r>
      <w:r w:rsidR="002C6C64" w:rsidRPr="00E236F4">
        <w:rPr>
          <w:lang w:val="ru-RU"/>
        </w:rPr>
        <w:t xml:space="preserve"> சொல்லுங்கள், 'நீர் என்னை மிகவும் ஆசீர்வதித்தது போல, என்னை விட சிறந்தவரான என் சகோதரனுக்கும் உதவுங்கள்</w:t>
      </w:r>
      <w:r>
        <w:rPr>
          <w:lang w:val="ru-RU"/>
        </w:rPr>
        <w:t>.'</w:t>
      </w:r>
    </w:p>
    <w:p w14:paraId="2D8FFAC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ஒருவரின் இரட்சிப்புக்காக ஜெபிக்கும்போது, அதே நேரத்தில் அவர்கள் துன்பப்பட வேண்டாம் என்றும் கடவுளிடம் கேட்பது தவறா?</w:t>
      </w:r>
    </w:p>
    <w:p w14:paraId="312FD9E7"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ஆசீர்வதிக்கப்பட்ட ஆன்மாவே, இதிலும் இரக்கம் இருக்கிறது. ஜெபிக்கும் ஒருவருக்குத் தன் அண்டை வீட்டார் மீது அன்பு இருக்கும்போது கடவுள் மகிழ்ச்சியடைகிறார். ஆனால் இறுதியில், கடவுள் ஆன்மாவுக்கு எது சிறந்ததோ அதைச் செய்வார்.</w:t>
      </w:r>
    </w:p>
    <w:p w14:paraId="5C1E4216" w14:textId="77777777" w:rsidR="00BA44CB" w:rsidRDefault="00BA44CB" w:rsidP="008F333A">
      <w:pPr>
        <w:rPr>
          <w:lang w:val="ru-RU"/>
        </w:rPr>
      </w:pPr>
    </w:p>
    <w:p w14:paraId="40684481" w14:textId="77777777" w:rsidR="00BA44CB" w:rsidRDefault="002C6C64" w:rsidP="0046557E">
      <w:pPr>
        <w:pStyle w:val="Heading4"/>
        <w:rPr>
          <w:lang w:val="ru-RU"/>
        </w:rPr>
      </w:pPr>
      <w:bookmarkStart w:id="144" w:name="_Toc196716797"/>
      <w:bookmarkStart w:id="145" w:name="_Toc242628478"/>
      <w:r w:rsidRPr="00E236F4">
        <w:rPr>
          <w:lang w:val="ru-RU"/>
        </w:rPr>
        <w:t>குறிப்பிட்ட தேவைகளுக்காகவும், முழு உலகிற்காகவும் ஒரு பிரார்த்தனை</w:t>
      </w:r>
      <w:bookmarkEnd w:id="144"/>
      <w:bookmarkEnd w:id="145"/>
    </w:p>
    <w:p w14:paraId="628FE86F" w14:textId="0FDA2FCB" w:rsidR="00BA44CB" w:rsidRDefault="008F333A" w:rsidP="005E12D0">
      <w:pPr>
        <w:ind w:firstLine="720"/>
        <w:rPr>
          <w:lang w:val="ru-RU"/>
        </w:rPr>
      </w:pPr>
      <w:r>
        <w:rPr>
          <w:lang w:val="ru-RU"/>
        </w:rPr>
        <w:t xml:space="preserve">— </w:t>
      </w:r>
      <w:r w:rsidR="002C6C64" w:rsidRPr="00E236F4">
        <w:rPr>
          <w:lang w:val="ru-RU"/>
        </w:rPr>
        <w:t>ஜெரோண்டா, ஆராதனை முடிந்ததும் எனக்குத் தூக்கமாக இருந்ததால் ஜெபித்திருக்க முடியாதபோது நான் வருத்தமடைகிறேன்.</w:t>
      </w:r>
    </w:p>
    <w:p w14:paraId="71FE7A41" w14:textId="77777777" w:rsidR="00BA44CB" w:rsidRDefault="00BA44CB" w:rsidP="008F333A">
      <w:pPr>
        <w:rPr>
          <w:lang w:val="ru-RU"/>
        </w:rPr>
      </w:pPr>
      <w:r>
        <w:rPr>
          <w:lang w:val="ru-RU"/>
        </w:rPr>
        <w:tab/>
      </w:r>
      <w:r w:rsidR="008F333A">
        <w:rPr>
          <w:lang w:val="ru-RU"/>
        </w:rPr>
        <w:t xml:space="preserve">— </w:t>
      </w:r>
      <w:r w:rsidR="002C6C64" w:rsidRPr="00E236F4">
        <w:rPr>
          <w:lang w:val="ru-RU"/>
        </w:rPr>
        <w:t>தூக்கத்தை விரட்ட, உங்களை ஆன்மீக ரீதியாகத் தூண்டும் எதைப் பற்றியாவது சிந்தியுங்கள்.</w:t>
      </w:r>
    </w:p>
    <w:p w14:paraId="092C67B1"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மக்களின் துன்பத்தை விட அதிகமாக ஒருவரை எழுப்பக்கூடியது வேறு எதுவும் இருக்க முடியாது அல்லவா?</w:t>
      </w:r>
    </w:p>
    <w:p w14:paraId="1C3D8207" w14:textId="24CBE541"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சொல்வது சரிதான். ஆனால் மனித துன்பத்தைப் பற்றி </w:t>
      </w:r>
      <w:r>
        <w:rPr>
          <w:lang w:val="ru-RU"/>
        </w:rPr>
        <w:t>'</w:t>
      </w:r>
      <w:r w:rsidR="002C6C64" w:rsidRPr="00E236F4">
        <w:rPr>
          <w:lang w:val="ru-RU"/>
        </w:rPr>
        <w:t>பொதுவாக</w:t>
      </w:r>
      <w:r>
        <w:rPr>
          <w:lang w:val="ru-RU"/>
        </w:rPr>
        <w:t>'</w:t>
      </w:r>
      <w:r w:rsidR="002C6C64" w:rsidRPr="00E236F4">
        <w:rPr>
          <w:lang w:val="ru-RU"/>
        </w:rPr>
        <w:t xml:space="preserve"> நினைப்பது அதிகப் பயனளிக்காது. மிகவும் கடினமான நேரத்தைக் கடந்து கொண்டிருக்கும் குறிப்பிட்ட நபர்களைப் பற்றி நினைப்பது நல்லது. அவ்வாறு செய்வதன் மூலம், நீங்கள் அவர்களுக்காக இரக்கப்படத் தொடங்குவீர்கள், உங்கள் பிரார்த்தனை இதயத்திலிருந்து வரும். உங்கள் இதயத்தை மிகவும் பாதிக்கும் ஒரு குறிப்பிட்ட சம்பவத்துடன் தொடங்குங்கள், பின்னர் மற்ற துன்பப்படுபவர்களையும் நினைத்துப் பாருங்கள். உதாரணமாக, எந்தவொரு போரிலும் பலர் காயமடைகிறார்கள். அவர்களைப் பார்க்காமலேயே, துன்பப்பட்ட அனைவரின் வலியையும் உங்களால் உணர முடிந்தால்</w:t>
      </w:r>
      <w:r w:rsidR="008F333A">
        <w:rPr>
          <w:lang w:val="ru-RU"/>
        </w:rPr>
        <w:t xml:space="preserve">, </w:t>
      </w:r>
      <w:r w:rsidR="002C6C64" w:rsidRPr="00E236F4">
        <w:rPr>
          <w:lang w:val="ru-RU"/>
        </w:rPr>
        <w:t>அது ஒரு பெரிய விஷயம். ஆனால், அவர்களுடன் தொலைவிலிருந்து பச்சாதாபம் கொள்வது உங்களுக்குக் கடினமாக இருந்தால், பின்வருவனவற்றைச் செய்யலாம்: உதாரணமாக, விரலை வெட்டிக்கொண்ட ஒருவரை நீங்கள் பார்க்கும்போது, நீங்கள் சிந்திக்கத் தொடங்குவீர்கள்: 'அவர்களுக்கு எவ்வளவு வலிக்கிறது பாருங்கள்! விரலை வெட்டிக்கொண்டதற்குப் பதிலாக, அவர்கள் ஒரு கை அல்லது காலை இழந்து ஊனமுற்றால் என்ன ஆகும்?! மேலும், உலகில் கைகளோ கால்களோ இல்லாத எத்தனை துரதிர்ஷ்டசாலிகள் இருக்கிறார்கள்!</w:t>
      </w:r>
      <w:r>
        <w:rPr>
          <w:lang w:val="ru-RU"/>
        </w:rPr>
        <w:t xml:space="preserve">..." </w:t>
      </w:r>
      <w:r w:rsidR="002C6C64" w:rsidRPr="00E236F4">
        <w:rPr>
          <w:lang w:val="ru-RU"/>
        </w:rPr>
        <w:t>ஒரு ரயில் பாதை விலகியதைச் செய்திகளில் கேட்பதற்கும், ஒரு ரயில் சரிவுப் பாதையில் உருண்டு விழுந்து பலர் இறந்து காயமடைந்ததை உங்கள் சொந்தக் கண்களால் பார்ப்பதற்கும் உள்ள வித்தியாசத்தை நீங்கள் ஒப்புக்கொள்ள வேண்டும். இவ்வாறு, குறிப்பிட்ட துன்பங்களுக்காகத் துயரத்துடன் பிரார்த்தனை செய்வதன் மூலம், நீங்கள் உதவி பெறுகிறீர்கள், மேலும் உங்கள் அயலானுக்கும் உதவுகிறீர்கள்.</w:t>
      </w:r>
    </w:p>
    <w:p w14:paraId="2E2F24B3" w14:textId="133F5680"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கெரொண்டா, புரோஸ்கோமீடியாவின் போது மணி ஒலிக்கும்போது,</w:t>
      </w:r>
      <w:r w:rsidR="005E12D0">
        <w:rPr>
          <w:rStyle w:val="FootnoteReference"/>
          <w:lang w:val="ru-RU"/>
        </w:rPr>
        <w:footnoteReference w:id="102"/>
      </w:r>
      <w:r w:rsidR="002C6C64" w:rsidRPr="00E236F4">
        <w:rPr>
          <w:lang w:val="ru-RU"/>
        </w:rPr>
        <w:t xml:space="preserve"> நான் குறிப்பிட்ட பெயர்களை நினைவுகூர்வதில்லை, மாறாக பொதுவான முறையில், உதாரணமாக: விதவைகள், அனாதைகள், தனிமையானவர்கள்… இது சரியா?</w:t>
      </w:r>
    </w:p>
    <w:p w14:paraId="10511223" w14:textId="1304A5E7" w:rsidR="00BA44CB" w:rsidRDefault="00BA44CB" w:rsidP="008F333A">
      <w:pPr>
        <w:rPr>
          <w:lang w:val="ru-RU"/>
        </w:rPr>
      </w:pPr>
      <w:r>
        <w:rPr>
          <w:lang w:val="ru-RU"/>
        </w:rPr>
        <w:tab/>
      </w:r>
      <w:r w:rsidR="008F333A">
        <w:rPr>
          <w:lang w:val="ru-RU"/>
        </w:rPr>
        <w:t xml:space="preserve">— </w:t>
      </w:r>
      <w:r w:rsidR="002C6C64" w:rsidRPr="00E236F4">
        <w:rPr>
          <w:lang w:val="ru-RU"/>
        </w:rPr>
        <w:t>நானும் அவ்வாறே செய்கிறேன். இருப்பினும், அவர்களை ஆழ்ந்த துயரத்துடன் நினைவு கூர்கிறேன். புரோஸ்கொமீடியாவின் போது குரு, பெயர்களை வெறுமனே படித்து, சம்பிரதாயத்திற்காக மட்டும் துகள்களை எடுக்கக்கூடாது. இல்லை: அவர் ஒவ்வொரு நபருக்காகவும் ஆழ்ந்த துயரத்துடன் பிரார்த்தனை செய்ய வேண்டும். அவர் இந்த வழியில் பிரார்த்தனை செய்தால், அற்புதங்கள் நிகழத் தொடங்கும். ஒருமுறை, பிசாசின் பிடியில் சிக்கிய ஒரு மனிதன் ஒரு குருவிடம் கொண்டுவரப்பட்டான், அவர்கள் அவனுக்காக திருப்பலி நடத்தும்படி கேட்டனர். அந்த குரு, புனித அப்பத்தை எடுப்பதற்கு முன்பு, புரோஸ்கொமெட்யா நேரத்தில் அவனை நினைவுகூர்ந்து, ஆழ்ந்த இரக்கத்துடன் கூறினார்: 'கர்த்தரே, உமது படைப்பு எவ்வாறு துன்புறுகிறது என்பதை நீர் காண்கிறீர்!... அவனைப் பேயின் சக்தியிலிருந்து விடுவிப்பீராக. ஆண்டவரே, உமது ஊழியனை நினைத்தருளும்</w:t>
      </w:r>
      <w:r>
        <w:rPr>
          <w:lang w:val="ru-RU"/>
        </w:rPr>
        <w:t xml:space="preserve">…" </w:t>
      </w:r>
      <w:r w:rsidR="002C6C64" w:rsidRPr="00E236F4">
        <w:rPr>
          <w:lang w:val="ru-RU"/>
        </w:rPr>
        <w:t>பேயால் அதைத் தாங்கிக்கொள்ள முடியவில்லை, அது அந்தப் பரிதாபமான மனிதனை விட்டு வெளியேறியது.</w:t>
      </w:r>
    </w:p>
    <w:p w14:paraId="6DC4342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ஒரே விஷயத்திற்காக நீண்ட நேரம் ஜெபிப்பது சிறந்ததா </w:t>
      </w:r>
      <w:r w:rsidR="008F333A">
        <w:rPr>
          <w:lang w:val="ru-RU"/>
        </w:rPr>
        <w:t xml:space="preserve">— </w:t>
      </w:r>
      <w:r w:rsidR="002C6C64" w:rsidRPr="00E236F4">
        <w:rPr>
          <w:lang w:val="ru-RU"/>
        </w:rPr>
        <w:t>அல்லது, ஒரு வேண்டுகோளிலிருந்து மற்றொன்றுக்குச் சென்று, முழு உலகத்தின் மீதும் அத்தகைய இரக்கத்தைக் கொள்வது சிறந்ததா?</w:t>
      </w:r>
    </w:p>
    <w:p w14:paraId="62C7D8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ஏன் ஒரு விஷயத்திற்குள் தன்னை மட்டுப்படுத்திக் கொள்ள வேண்டும்? பல விஷயங்களைக் கேட்பது நல்லது: ஒன்று, மற்றொன்று, மூன்றாவது </w:t>
      </w:r>
      <w:r w:rsidR="008F333A">
        <w:rPr>
          <w:lang w:val="ru-RU"/>
        </w:rPr>
        <w:t xml:space="preserve">— </w:t>
      </w:r>
      <w:r w:rsidR="002C6C64" w:rsidRPr="00E236F4">
        <w:rPr>
          <w:lang w:val="ru-RU"/>
        </w:rPr>
        <w:t>ஒரு வேண்டுகோளுக்குப் பின்னால் மற்றொன்று வரட்டும்… இந்தப் பல்வேறு வேண்டுகோள்களுக்குப் பிறகு, ஒருவர் முழு உலகின் கூட்டுத் துன்பங்களைப் பற்றிச் சிந்தித்துப் பிரார்த்தனை செய்யலாம். அத்தகைய பிரார்த்தனை கடவுளை இரக்கத்திற்குத் தூண்டுகிறது, ஏனெனில் அதில் ஒரு கண்ணியம் இருக்கிறது.</w:t>
      </w:r>
    </w:p>
    <w:p w14:paraId="73474791"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எல்லா மக்களுக்காகவும் நாம் எதைக் கேட்க வேண்டும்?</w:t>
      </w:r>
    </w:p>
    <w:p w14:paraId="055BFDF4" w14:textId="630C1C74" w:rsidR="00BA44CB" w:rsidRDefault="00BA44CB" w:rsidP="008F333A">
      <w:pPr>
        <w:rPr>
          <w:lang w:val="ru-RU"/>
        </w:rPr>
      </w:pPr>
      <w:r>
        <w:rPr>
          <w:lang w:val="ru-RU"/>
        </w:rPr>
        <w:tab/>
      </w:r>
      <w:r w:rsidR="008F333A">
        <w:rPr>
          <w:lang w:val="ru-RU"/>
        </w:rPr>
        <w:t xml:space="preserve">— </w:t>
      </w:r>
      <w:r w:rsidR="002C6C64" w:rsidRPr="00E236F4">
        <w:rPr>
          <w:lang w:val="ru-RU"/>
        </w:rPr>
        <w:t xml:space="preserve">நாம் அனைவருக்கும் ஒரு 'ஆசீர்வதிக்கப்பட்ட </w:t>
      </w:r>
      <w:r>
        <w:rPr>
          <w:lang w:val="ru-RU"/>
        </w:rPr>
        <w:t>சொர்க்கத்தை'க்</w:t>
      </w:r>
      <w:r w:rsidR="002C6C64" w:rsidRPr="00E236F4">
        <w:rPr>
          <w:lang w:val="ru-RU"/>
        </w:rPr>
        <w:t xml:space="preserve"> கேட்போம்</w:t>
      </w:r>
      <w:r>
        <w:rPr>
          <w:lang w:val="ru-RU"/>
        </w:rPr>
        <w:t>.</w:t>
      </w:r>
      <w:r w:rsidR="003C279C">
        <w:rPr>
          <w:rStyle w:val="FootnoteReference"/>
          <w:lang w:val="ru-RU"/>
        </w:rPr>
        <w:footnoteReference w:id="103"/>
      </w:r>
      <w:r w:rsidR="002C6C64" w:rsidRPr="00E236F4">
        <w:rPr>
          <w:lang w:val="ru-RU"/>
        </w:rPr>
        <w:t xml:space="preserve"> எல்லாவற்றிற்கும் மேலாக, கிறிஸ்து அனைவரும் இரட்சிக்கப்படுவதற்காகத் தம்மைத்தாமே தியாகம் செய்தார்: அவருக்கு நெருக்கமானவர்களும் அவருக்குத் தொலைவில் உள்ளவர்களும் கூட. ஆகவே, அனைவரும் கடவுளை அறிந்து, அவரை நேசித்து, அவருக்குப் பிரியமாக இருந்து இரட்சிக்கப்பட—அதாவது, சொர்க்கத்தில் நுழைய—பிரார்த்தனை செய்வோம். ஒரு மனிதர்</w:t>
      </w:r>
      <w:r w:rsidR="00D00C78">
        <w:rPr>
          <w:rStyle w:val="FootnoteReference"/>
          <w:lang w:val="ru-RU"/>
        </w:rPr>
        <w:footnoteReference w:id="104"/>
      </w:r>
      <w:r w:rsidR="00D00C78">
        <w:rPr>
          <w:lang w:val="ru-RU"/>
        </w:rPr>
        <w:t xml:space="preserve"> </w:t>
      </w:r>
      <w:r w:rsidR="002C6C64" w:rsidRPr="00E236F4">
        <w:rPr>
          <w:lang w:val="ru-RU"/>
        </w:rPr>
        <w:t>இவ்வாறு பிரார்த்தனை செய்தார்: 'என் கடவுளே, நான் ஏற்கெனவே சொர்க்கத்தில் வாழ்ந்துவிட்டேன்—இங்கு பூமியில். ஆகவே, நான் இறந்த பிறகு, என் சகோதரனுக்குப் பதிலாக என்னை நரகத்திற்கு அனுப்புங்கள், அவனை சொர்க்கத்தில் வசிக்கவிடுங்கள்</w:t>
      </w:r>
      <w:r>
        <w:rPr>
          <w:lang w:val="ru-RU"/>
        </w:rPr>
        <w:t xml:space="preserve">." </w:t>
      </w:r>
      <w:r w:rsidR="002C6C64" w:rsidRPr="00E236F4">
        <w:rPr>
          <w:lang w:val="ru-RU"/>
        </w:rPr>
        <w:t>இருப்பினும், அத்தகைய மனிதன் நரகத்திற்குச் சென்றாலும், அவனது பெரும் அன்பின் காரணமாக, அவன் இருக்கும் அந்த நரகத்தின் சிறிய மூலை சொர்க்கமாக மாற்றப்படும் என்று நான் நினைக்கிறேன். ஏனெனில் அன்பு எங்கிருக்கிறதோ, அங்கே கிறிஸ்துவே இருக்கிறார், கிறிஸ்து எங்கிருக்கிறாரோ, அங்கே சொர்க்கம் இருக்கிறது.</w:t>
      </w:r>
    </w:p>
    <w:p w14:paraId="47664E9A" w14:textId="77777777" w:rsidR="0046557E" w:rsidRDefault="0046557E" w:rsidP="0046557E">
      <w:pPr>
        <w:rPr>
          <w:lang w:val="ru-RU"/>
        </w:rPr>
      </w:pPr>
    </w:p>
    <w:p w14:paraId="757EB5B3" w14:textId="6CEC7C37" w:rsidR="00BA44CB" w:rsidRDefault="002C6C64" w:rsidP="0046557E">
      <w:pPr>
        <w:pStyle w:val="Heading4"/>
        <w:rPr>
          <w:lang w:val="ru-RU"/>
        </w:rPr>
      </w:pPr>
      <w:bookmarkStart w:id="146" w:name="_Toc196716798"/>
      <w:bookmarkStart w:id="147" w:name="_Toc242628479"/>
      <w:r w:rsidRPr="00E236F4">
        <w:rPr>
          <w:lang w:val="ru-RU"/>
        </w:rPr>
        <w:t>நமது பிரார்த்தனைகளைக் கேட்பவர்களுக்காக ஒரு பிரார்த்தனை</w:t>
      </w:r>
      <w:bookmarkEnd w:id="146"/>
      <w:bookmarkEnd w:id="147"/>
    </w:p>
    <w:p w14:paraId="4890B2C5" w14:textId="72B79F9A" w:rsidR="00BA44CB" w:rsidRDefault="008F333A" w:rsidP="00487A0A">
      <w:pPr>
        <w:ind w:firstLine="720"/>
        <w:rPr>
          <w:lang w:val="ru-RU"/>
        </w:rPr>
      </w:pPr>
      <w:r>
        <w:rPr>
          <w:lang w:val="ru-RU"/>
        </w:rPr>
        <w:t xml:space="preserve">— </w:t>
      </w:r>
      <w:r w:rsidR="002C6C64" w:rsidRPr="00E236F4">
        <w:rPr>
          <w:lang w:val="ru-RU"/>
        </w:rPr>
        <w:t>கெரொண்டா, உதாரணமாக, மக்கள் நம்மிடம், 'தேர்வு எழுதும் என் பிள்ளைக்குப் பிரார்த்தனை செய்யுங்கள்</w:t>
      </w:r>
      <w:r w:rsidR="00BA44CB">
        <w:rPr>
          <w:lang w:val="ru-RU"/>
        </w:rPr>
        <w:t xml:space="preserve">,' </w:t>
      </w:r>
      <w:r w:rsidR="002C6C64" w:rsidRPr="00E236F4">
        <w:rPr>
          <w:lang w:val="ru-RU"/>
        </w:rPr>
        <w:t xml:space="preserve">அல்லது, 'இவர் இவருக்கான அறுவை சிகிச்சைக்காக இருக்கிறார் </w:t>
      </w:r>
      <w:r>
        <w:rPr>
          <w:lang w:val="ru-RU"/>
        </w:rPr>
        <w:t>—</w:t>
      </w:r>
      <w:r w:rsidR="002C6C64" w:rsidRPr="00E236F4">
        <w:rPr>
          <w:lang w:val="ru-RU"/>
        </w:rPr>
        <w:t xml:space="preserve"> இவருக்காகப் பிரார்த்தனை செய்யுங்கள்</w:t>
      </w:r>
      <w:r w:rsidR="00BA44CB">
        <w:rPr>
          <w:lang w:val="ru-RU"/>
        </w:rPr>
        <w:t xml:space="preserve">,' </w:t>
      </w:r>
      <w:r w:rsidR="002C6C64" w:rsidRPr="00E236F4">
        <w:rPr>
          <w:lang w:val="ru-RU"/>
        </w:rPr>
        <w:t>என்று கேட்டால், நாம் பிறகு எப்படிப் போனது என்று கேட்க வேண்டுமா?</w:t>
      </w:r>
    </w:p>
    <w:p w14:paraId="705FDF10" w14:textId="12AC8179" w:rsidR="00BA44CB" w:rsidRDefault="00BA44CB" w:rsidP="008F333A">
      <w:pPr>
        <w:rPr>
          <w:lang w:val="ru-RU"/>
        </w:rPr>
      </w:pPr>
      <w:r>
        <w:rPr>
          <w:lang w:val="ru-RU"/>
        </w:rPr>
        <w:tab/>
      </w:r>
      <w:r w:rsidR="008F333A">
        <w:rPr>
          <w:lang w:val="ru-RU"/>
        </w:rPr>
        <w:t xml:space="preserve">— </w:t>
      </w:r>
      <w:r w:rsidR="002C6C64" w:rsidRPr="00E236F4">
        <w:rPr>
          <w:lang w:val="ru-RU"/>
        </w:rPr>
        <w:t xml:space="preserve">அதைப் பற்றி ஏன் கேட்க வேண்டும்? 'கடவுளே, என் பிரார்த்தனை கேட்கப்பட்டது, உமக்கு </w:t>
      </w:r>
      <w:r>
        <w:rPr>
          <w:lang w:val="ru-RU"/>
        </w:rPr>
        <w:t>மகிமை'</w:t>
      </w:r>
      <w:r w:rsidR="002C6C64" w:rsidRPr="00E236F4">
        <w:rPr>
          <w:lang w:val="ru-RU"/>
        </w:rPr>
        <w:t xml:space="preserve"> என்று பிறகு நீங்கள் தற்பெருமை பேசுவதற்காகவா? நீங்கள் பிரார்த்தனை செய்தீர்களா? உங்கள் பங்கை நீங்கள் செய்தீர்களா? உங்களிடமிருந்து வேறு எதுவும் எதிர்பார்க்கப்படவில்லை.</w:t>
      </w:r>
    </w:p>
    <w:p w14:paraId="40A7955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உங்களிடம் ஜெபம் செய்யக் கேட்கப்படும் நபர்களுக்காக நீங்கள் எப்படி ஜெபிக்கிறீர்கள்?</w:t>
      </w:r>
    </w:p>
    <w:p w14:paraId="5F5B3723" w14:textId="31BDDFE1"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அறுவை சிகிச்சைக்கு முன்பு</w:t>
      </w:r>
      <w:r w:rsidR="0046557E">
        <w:rPr>
          <w:rStyle w:val="FootnoteReference"/>
          <w:lang w:val="ru-RU"/>
        </w:rPr>
        <w:footnoteReference w:id="105"/>
      </w:r>
      <w:r w:rsidR="0046557E">
        <w:rPr>
          <w:lang w:val="ru-RU"/>
        </w:rPr>
        <w:t xml:space="preserve"> </w:t>
      </w:r>
      <w:r w:rsidR="002C6C64" w:rsidRPr="00E236F4">
        <w:rPr>
          <w:lang w:val="ru-RU"/>
        </w:rPr>
        <w:t>, எனக்குக் கொடுக்கப்பட்ட குறிப்புகளை நான் நின்றுகொண்டு, அவ்வப்போது தரையை நோக்கித் தலைவணங்கிப் படிப்பேன். நான் மருத்துவமனையிலிருந்து திரும்பியதும், படுத்துக் கொண்டு படிக்க ஆரம்பித்தேன். நான் நலமாக உணர்ந்ததும், மீண்டும் நின்றுகொண்டு குறிப்புகளைப் படிக்கத் தொடங்கினேன்.</w:t>
      </w:r>
    </w:p>
    <w:p w14:paraId="2CD25DE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யாத்ரீகர்கள் நினைவுகூரலுக்காக எங்களிடம் குறிப்புகளைக் கொடுத்தாலும், ஆனால் அவர்களுடைய தேவைகள் எங்களுக்குத் தெரியாவிட்டால், அவர்களுக்காக நாங்கள் எப்படிப் பிரார்த்தனை செய்ய வேண்டும்?</w:t>
      </w:r>
    </w:p>
    <w:p w14:paraId="4C5BDCD0" w14:textId="4D9CF27C" w:rsidR="00BA44CB" w:rsidRDefault="00BA44CB" w:rsidP="008F333A">
      <w:pPr>
        <w:rPr>
          <w:lang w:val="ru-RU"/>
        </w:rPr>
      </w:pPr>
      <w:r>
        <w:rPr>
          <w:lang w:val="ru-RU"/>
        </w:rPr>
        <w:tab/>
      </w:r>
      <w:r w:rsidR="008F333A">
        <w:rPr>
          <w:lang w:val="ru-RU"/>
        </w:rPr>
        <w:t xml:space="preserve">— </w:t>
      </w:r>
      <w:r w:rsidR="002C6C64" w:rsidRPr="00E236F4">
        <w:rPr>
          <w:lang w:val="ru-RU"/>
        </w:rPr>
        <w:t>கூறுங்கள்: 'இறைவா, உம் அடியார்களின் தேவைகளை நீங்களே அறிவீர்கள், அவர்கள் மீது கருணை காட்டுங்கள்</w:t>
      </w:r>
      <w:r>
        <w:rPr>
          <w:lang w:val="ru-RU"/>
        </w:rPr>
        <w:t>.'</w:t>
      </w:r>
    </w:p>
    <w:p w14:paraId="3A4BA8E5"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ஜெரோண்டா, நாம் மக்களுக்காகப் பிரார்த்தனை செய்து, அவர்கள் உயிருடன் இருக்கிறார்களா அல்லது இறந்துவிட்டார்களா என்று தெரியாவிட்டால் என்ன செய்வது?</w:t>
      </w:r>
    </w:p>
    <w:p w14:paraId="6B1D65A4" w14:textId="7F4A31AE" w:rsidR="00BA44CB" w:rsidRDefault="00BA44CB" w:rsidP="008F333A">
      <w:pPr>
        <w:rPr>
          <w:lang w:val="ru-RU"/>
        </w:rPr>
      </w:pPr>
      <w:r>
        <w:rPr>
          <w:lang w:val="ru-RU"/>
        </w:rPr>
        <w:tab/>
      </w:r>
      <w:r w:rsidR="008F333A">
        <w:rPr>
          <w:lang w:val="ru-RU"/>
        </w:rPr>
        <w:t xml:space="preserve">— </w:t>
      </w:r>
      <w:r w:rsidR="002C6C64" w:rsidRPr="00E236F4">
        <w:rPr>
          <w:lang w:val="ru-RU"/>
        </w:rPr>
        <w:t>கூறுங்கள்: 'கர்த்தராகிய இயேசு கிறிஸ்துவே, உமது ஊழியர்களுக்கு இரக்கம் காட்டும்</w:t>
      </w:r>
      <w:r>
        <w:rPr>
          <w:lang w:val="ru-RU"/>
        </w:rPr>
        <w:t>.'</w:t>
      </w:r>
    </w:p>
    <w:p w14:paraId="6032181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சமயங்களில், ஒரு குறிப்பிட்ட நாளில் மற்றும் ஒரு குறிப்பிட்ட நேரத்தில் ஒரு குறிப்பிட்ட விஷயத்திற்காக ஜெபிக்கச் சொன்னவர்களுக்காக ஜெபிக்க நான் மறந்துவிடுகிறேன்.</w:t>
      </w:r>
    </w:p>
    <w:p w14:paraId="611A6D26" w14:textId="22594AF9"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பிரார்த்தனையை அவர்களுடன் தொடங்கி, 'ஆண்டவரே, நாங்கள் தகுதியற்றவர்களாக இருந்தாலும், அவர்களுக்காகப் பிரார்த்தனை செய்ய எங்களுக்குக் கட்டளையிட்ட உமது ஊழியர்களை </w:t>
      </w:r>
      <w:r>
        <w:rPr>
          <w:lang w:val="ru-RU"/>
        </w:rPr>
        <w:t>நினைவுகூரவும்'</w:t>
      </w:r>
      <w:r w:rsidR="002C6C64" w:rsidRPr="00E236F4">
        <w:rPr>
          <w:lang w:val="ru-RU"/>
        </w:rPr>
        <w:t xml:space="preserve"> என்று கூறுங்கள்.</w:t>
      </w:r>
      <w:r w:rsidR="00816862">
        <w:rPr>
          <w:rStyle w:val="FootnoteReference"/>
          <w:lang w:val="ru-RU"/>
        </w:rPr>
        <w:footnoteReference w:id="106"/>
      </w:r>
      <w:r w:rsidR="002C6C64" w:rsidRPr="00E236F4">
        <w:rPr>
          <w:lang w:val="ru-RU"/>
        </w:rPr>
        <w:t xml:space="preserve"> அவர்களின் பெயர்களை இரண்டு அல்லது மூன்று முறை குறிப்பிட்டு, பின்னர் 'ஆண்டவரே இயேசு கிறிஸ்துவே, உமது ஊழியர்கள் மீது கருணை </w:t>
      </w:r>
      <w:r>
        <w:rPr>
          <w:lang w:val="ru-RU"/>
        </w:rPr>
        <w:t>காட்டுங்கள்'</w:t>
      </w:r>
      <w:r w:rsidR="002C6C64" w:rsidRPr="00E236F4">
        <w:rPr>
          <w:lang w:val="ru-RU"/>
        </w:rPr>
        <w:t xml:space="preserve"> என்று கூறி, உலகம் முழுவதற்கும் பிரார்த்தனை செய்யுங்கள்.</w:t>
      </w:r>
    </w:p>
    <w:p w14:paraId="75284C13"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கெரொண்டா, எனக்காகப் பிரார்த்தனை செய்யுமாறு கேட்பவர்களின் பெயர்களை நான் மறந்துவிடுகிறேன்.</w:t>
      </w:r>
    </w:p>
    <w:p w14:paraId="3237A418" w14:textId="7939F77A" w:rsidR="00BA44CB" w:rsidRDefault="00BA44CB" w:rsidP="008F333A">
      <w:pPr>
        <w:rPr>
          <w:lang w:val="ru-RU"/>
        </w:rPr>
      </w:pPr>
      <w:r>
        <w:rPr>
          <w:lang w:val="ru-RU"/>
        </w:rPr>
        <w:tab/>
      </w:r>
      <w:r w:rsidR="008F333A">
        <w:rPr>
          <w:lang w:val="ru-RU"/>
        </w:rPr>
        <w:t xml:space="preserve">— </w:t>
      </w:r>
      <w:r w:rsidR="002C6C64" w:rsidRPr="00E236F4">
        <w:rPr>
          <w:lang w:val="ru-RU"/>
        </w:rPr>
        <w:t>நீங்கள் அவர்களின் பெயர்களை மறந்துவிட்டால், அப்போது ஒரே மாதிரியான தேவைகளைக் கொண்டவர்களுக்காகப் பிரார்த்தியுங்கள்; உதாரணமாக, நோயுற்றவர்கள், சரியான பாதையிலிருந்து விலகிச் சென்ற இளைஞர்கள், மற்றும் அது போன்றவர்களுக்காக. உங்கள் பிரார்த்தனையின் தொடக்கத்தில்</w:t>
      </w:r>
      <w:r w:rsidR="008F333A">
        <w:rPr>
          <w:lang w:val="ru-RU"/>
        </w:rPr>
        <w:t>,</w:t>
      </w:r>
      <w:r w:rsidR="002C6C64" w:rsidRPr="00E236F4">
        <w:rPr>
          <w:lang w:val="ru-RU"/>
        </w:rPr>
        <w:t xml:space="preserve"> 'என் இறைவா, மற்றவர்களை விட அதிகமாக உதவி தேவைப்படுபவர்களுக்கு முதலில் உதவி </w:t>
      </w:r>
      <w:r>
        <w:rPr>
          <w:lang w:val="ru-RU"/>
        </w:rPr>
        <w:t>செய்'</w:t>
      </w:r>
      <w:r w:rsidR="008F333A">
        <w:rPr>
          <w:lang w:val="ru-RU"/>
        </w:rPr>
        <w:t xml:space="preserve"> என்று</w:t>
      </w:r>
      <w:r w:rsidR="002C6C64" w:rsidRPr="00E236F4">
        <w:rPr>
          <w:lang w:val="ru-RU"/>
        </w:rPr>
        <w:t xml:space="preserve"> கூறி, பின்னர் 'உன் ஊழியர்கள் மீது கருணை </w:t>
      </w:r>
      <w:r>
        <w:rPr>
          <w:lang w:val="ru-RU"/>
        </w:rPr>
        <w:t>காட்டு'</w:t>
      </w:r>
      <w:r w:rsidR="008F333A">
        <w:rPr>
          <w:lang w:val="ru-RU"/>
        </w:rPr>
        <w:t xml:space="preserve"> என்று</w:t>
      </w:r>
      <w:r w:rsidR="002C6C64" w:rsidRPr="00E236F4">
        <w:rPr>
          <w:lang w:val="ru-RU"/>
        </w:rPr>
        <w:t xml:space="preserve"> தொடருங்கள்</w:t>
      </w:r>
      <w:r>
        <w:rPr>
          <w:lang w:val="ru-RU"/>
        </w:rPr>
        <w:t>.</w:t>
      </w:r>
    </w:p>
    <w:p w14:paraId="38D2A7E7"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பிரார்த்தனைக்காகக் கேட்கும் நபர்களின் பெயர்களை அவர்களின் தேவைகளின்படி நான் வகைப்படுத்துகிறேன்: உடல்நலத்திற்காக, ஞானத்திற்காக, மற்றும் பல. ஆனால் பெயர்களின் பட்டியல் தொடர்ந்து வளர்ந்து கொண்டே இருக்கிறது. நான் எவ்வளவு காலம் இந்தப் பெயர்களைக் குறிப்பிடுவது?</w:t>
      </w:r>
    </w:p>
    <w:p w14:paraId="7633DCE3" w14:textId="5A5FDC34" w:rsidR="00BA44CB" w:rsidRDefault="00BA44CB" w:rsidP="008F333A">
      <w:pPr>
        <w:rPr>
          <w:lang w:val="ru-RU"/>
        </w:rPr>
      </w:pPr>
      <w:r>
        <w:rPr>
          <w:lang w:val="ru-RU"/>
        </w:rPr>
        <w:tab/>
      </w:r>
      <w:r w:rsidR="008F333A">
        <w:rPr>
          <w:lang w:val="ru-RU"/>
        </w:rPr>
        <w:t xml:space="preserve">— </w:t>
      </w:r>
      <w:r w:rsidR="002C6C64" w:rsidRPr="00E236F4">
        <w:rPr>
          <w:lang w:val="ru-RU"/>
        </w:rPr>
        <w:t>முதலில், புதிய பெயர்களைக் குறிப்பிடுங்கள், பின்னர் சேர்க்கவும்: 'கர்த்தராகிய இயேசு கிறிஸ்துவே, உமது ஊழியர்களையும் உமது உலகம் முழுவதிலும் உள்ள அனைவரையும் இரக்கமாய்க் கருதுங்கள்</w:t>
      </w:r>
      <w:r>
        <w:rPr>
          <w:lang w:val="ru-RU"/>
        </w:rPr>
        <w:t xml:space="preserve">,' </w:t>
      </w:r>
      <w:r w:rsidR="002C6C64" w:rsidRPr="00E236F4">
        <w:rPr>
          <w:lang w:val="ru-RU"/>
        </w:rPr>
        <w:t>அப்போதுதான் உங்கள் பிரார்த்தனைப் பயணம் சில பயணிகளுடன் மட்டும் தொடங்காது.</w:t>
      </w:r>
    </w:p>
    <w:p w14:paraId="0D820F7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குறிப்பிட்ட தேவைக்காக ஜெபிக்கச் சொல்லும்போது, நான் எவ்வளவு நேரம் ஜெபிக்க வேண்டும்?</w:t>
      </w:r>
    </w:p>
    <w:p w14:paraId="1CC03550"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தேவையையும், அந்த நபருக்காக நீங்கள் எவ்வளவு இரக்கப்படுகிறீர்கள் என்பதையும் பொறுத்தது. ஒருவரின் தேவை அவ்வளவு பெரியதாக இல்லாமல் இருக்கலாம், ஆனால் அவர்கள் துன்பப்படுவதைப் பார்க்கும்போது உங்களுக்கு வேதனையாக இருக்கும், அதனால் நீங்கள் அவர்களுக்காக பல ஆண்டுகளாகப் பிரார்த்தனை செய்யலாம். சில சமயங்களில், ஒரு மாலைப் பிரார்த்தனைக் கொட்டைப் போதுமானது.</w:t>
      </w:r>
    </w:p>
    <w:p w14:paraId="28F766C2"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அப்படியென்றால், கெரொண்டா, ஒருவரின் கோரிக்கைக்காக நான் போதுமான அளவு பிரார்த்தனை செய்துவிட்டேன் என்பதற்கான அறிகுறி என்ன?</w:t>
      </w:r>
    </w:p>
    <w:p w14:paraId="37B242F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இதயத்தில் அமைதி நிலவும் வரை ஜெபியுங்கள்; உங்கள் ஜெபத்தில் எந்த வற்புறுத்தலும் இருக்கக்கூடாது. உங்கள் ஜெபத்தின் நீளமானது, உங்களிடம் எவ்வளவு நேரம் உள்ளது என்பதைப் பொறுத்தது. இருப்பினும், இதை அறிந்து கொள்ளுங்கள்: ஒருவர் எவ்வளவு ஜெபிக்கிறார் என்பது முக்கியமல்ல, மாறாக அவர் எப்படி ஜெபிக்கிறார் என்பதுதான் முக்கியம். சிலர் அதிக நேரம் செலவிடுவதால் தாங்கள் நன்றாகப் பிரார்த்தனை செய்வதாக நினைக்கலாம், </w:t>
      </w:r>
      <w:r w:rsidR="002C6C64" w:rsidRPr="00E236F4">
        <w:rPr>
          <w:lang w:val="ru-RU"/>
        </w:rPr>
        <w:lastRenderedPageBreak/>
        <w:t>ஆனால் வலியின்றி செய்யப்படும் அவர்களின் பிரார்த்தனை உண்மையான பிரார்த்தனை அல்ல. மற்றவர்கள் குறுகிய நேரம் பிரார்த்தனை செய்தாலும், மன வருத்தம் மற்றும் பணிவோடு செய்யப்படுவதால் அவர்களின் பிரார்த்தனை உண்மையானது. மேலும், எண்ணிக்கையும் தரமும் இரண்டிலும் இருந்தால், ஒரு பக்திமான் ஆன்மா கடவுளிடமிருந்து இரட்டிப்பு அருளையும் ஆசீர்வாதத்தையும் பெறுகிறது.</w:t>
      </w:r>
    </w:p>
    <w:p w14:paraId="6ED2293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மக்கள் பல பிரச்சனைகளுடன் மடாலயத்திற்கு வந்து, தங்களுக்காகப் பிரார்த்தனை செய்யுமாறு கேட்டு எனக்குக் குறிப்புகளை விட்டுச் செல்லும்போது, நான் அவர்களுடைய வலியை ஆழமாக உணர்கிறேன். ஆனால், அவர்களுடைய பிரச்சனைகள் கோரும் அளவுக்கு அவர்களுக்காகப் பிரார்த்தனை செய்ய எனக்குப் போதுமான நேரம் இருப்பதில்லை, இதுவே எனக்கு மன உளைச்சலைத் தருகிறது.</w:t>
      </w:r>
    </w:p>
    <w:p w14:paraId="37B4BBED"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ஒருவர் தனது வலியை உங்களுடன் பகிர்ந்து கொள்கிறார்; நீங்கள் அதைக் கேட்கிறீர்கள், உங்கள் இதயம் அவர்களுக்காகக் கண்ணுக்குத் தெரியாதபடி இரத்தம் சிந்துகிறது. அவர்களுக்காகப் பிரார்த்தனை செய்ய உங்களுக்குப் போதுமான நேரம் இல்லாவிட்டாலும், சிந்தப்பட்ட அந்த இரத்தம் பல மணிநேரப் பிரார்த்தனைக்குச் சமமானது. இந்த இரக்கமே இதயப்பூர்வமான பிரார்த்தனை, இதற்குக் கடவுள் பதிலளிக்கிறார். அல்லது, உதாரணமாக, மக்கள் உங்களுக்குக் கொடுக்கும் குறிப்புகளை நீங்கள் படிக்கிறீர்கள், அதே நேரத்தில் இந்த மக்களுக்காக இன்னும் அதிகமாகச் செய்ய போதுமான நேரம் இல்லாததால் நீங்கள் மனமுடைந்து போகிறீர்கள். ஆனால் இதைப் புரிந்துகொள்ளுங்கள்: மனவலியுடன் படிக்கப்படும் ஒரு பெயர் ஒரு காகிதத் துண்டில் எழுதப்படுவதில்லை, மாறாக நேரடியாக பரலோகத்தில் எழுதப்படுகிறது; அது தேவனுடைய சிம்மாசனத்தையே சென்றடைகிறது!</w:t>
      </w:r>
    </w:p>
    <w:p w14:paraId="562AEB87" w14:textId="77777777" w:rsidR="00BA44CB" w:rsidRDefault="00BA44CB" w:rsidP="008F333A">
      <w:pPr>
        <w:rPr>
          <w:lang w:val="ru-RU"/>
        </w:rPr>
      </w:pPr>
    </w:p>
    <w:p w14:paraId="0BFA8FAA" w14:textId="77777777" w:rsidR="00BA44CB" w:rsidRDefault="002C6C64" w:rsidP="001170A0">
      <w:pPr>
        <w:pStyle w:val="Heading4"/>
        <w:rPr>
          <w:lang w:val="ru-RU"/>
        </w:rPr>
      </w:pPr>
      <w:bookmarkStart w:id="148" w:name="_Toc196716799"/>
      <w:bookmarkStart w:id="149" w:name="_Toc242628480"/>
      <w:r w:rsidRPr="00E236F4">
        <w:rPr>
          <w:lang w:val="ru-RU"/>
        </w:rPr>
        <w:t>நோயுற்றவர்களுக்கான ஜெபம்</w:t>
      </w:r>
      <w:bookmarkEnd w:id="148"/>
      <w:bookmarkEnd w:id="149"/>
    </w:p>
    <w:p w14:paraId="2B89A852" w14:textId="479A7801" w:rsidR="00BA44CB" w:rsidRDefault="008F333A" w:rsidP="001170A0">
      <w:pPr>
        <w:ind w:firstLine="720"/>
        <w:rPr>
          <w:lang w:val="ru-RU"/>
        </w:rPr>
      </w:pPr>
      <w:r>
        <w:rPr>
          <w:lang w:val="ru-RU"/>
        </w:rPr>
        <w:t xml:space="preserve">— </w:t>
      </w:r>
      <w:r w:rsidR="002C6C64" w:rsidRPr="00E236F4">
        <w:rPr>
          <w:lang w:val="ru-RU"/>
        </w:rPr>
        <w:t>கெரொண்டா, நான் தற்போது உடல்நிலை சரியில்லாமல் இருக்கிறேன். நான் நோய்வாய்ப்பட்டிருக்கும்போது என்ன விதியைப் பின்பற்ற வேண்டும்?</w:t>
      </w:r>
    </w:p>
    <w:p w14:paraId="0C385C37" w14:textId="77777777" w:rsidR="00BA44CB" w:rsidRDefault="00BA44CB" w:rsidP="008F333A">
      <w:pPr>
        <w:rPr>
          <w:lang w:val="ru-RU"/>
        </w:rPr>
      </w:pPr>
      <w:r>
        <w:rPr>
          <w:lang w:val="ru-RU"/>
        </w:rPr>
        <w:tab/>
      </w:r>
      <w:r w:rsidR="008F333A">
        <w:rPr>
          <w:lang w:val="ru-RU"/>
        </w:rPr>
        <w:t xml:space="preserve">— </w:t>
      </w:r>
      <w:r w:rsidR="002C6C64" w:rsidRPr="00E236F4">
        <w:rPr>
          <w:lang w:val="ru-RU"/>
        </w:rPr>
        <w:t>உங்களால் முடிந்தால், தேவாலயப் பாடல்களை மெதுவாகப் பாடுங்கள் அல்லது இயேசு ஜெபத்தைச் சொல்லுங்கள், உங்களுக்காகவும், மற்றவர்களுக்காகவும் ஆரோக்கியத்தைத் தேவனிடம் கேளுங்கள், ஒரு பலவீனமான நபராக, மற்றவர்களை விட உங்களால் அவர்களுடன் நன்கு பச்சாதாபம் கொள்ள முடியும். நோயின் போது, ஜெபிப்பதற்கு உங்களுக்கு ஒவ்வொரு வாய்ப்பும் வழங்கப்படுகிறது. துன்புறுபவர்களுக்காக வருத்தத்துடன் ஜெபிப்பதற்கு, உங்கள் சொந்த வலியே கூட ஒரு மிக முக்கியமான முன்நிபந்தனையாகும், அப்போதுதான் உங்கள் ஜெபம் இதயத்திலிருந்து வெளிப்படும். உண்மையில், அத்தகைய ஜெபமே ஒரு துறவியின் முதன்மையான பணியாகும். இதை நீங்கள் புரிந்துகொண்டால், நீங்கள் மனமுடைந்து போவதில்லை, மாறாக கடவுளுக்கு நன்றி செலுத்தி, இடைவிடாமல் ஜெபிப்பீர்கள்.</w:t>
      </w:r>
    </w:p>
    <w:p w14:paraId="6817FE6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சிலர் நோயுற்றவர்களின் பெயர்களை எழுதி, நினைவுகூர அவற்றை பல்வேறு மடாலயங்களுக்கு அனுப்புகிறார்கள்.</w:t>
      </w:r>
    </w:p>
    <w:p w14:paraId="141D62C7"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நல்லது, ஆனால் அது போதாது. மக்கள் நோயுற்றவர்களுக்காக தாங்களே பிரார்த்தனை செய்ய வேண்டும், மேலும் நோயுற்றவர்கள் பிரார்த்தனை செய்வதை மறக்கக்கூடாது என்றும் அறிவுறுத்த வேண்டும். பெயர்கள் நினைவுகூரலுக்காக பல்வேறு மடாலயங்களுக்கு அனுப்பப்பட்டன என்று நினைத்து, ஒருவர் தன்னை ஒரு தவறான பாதுகாப்பு உணர்வில் ஆழ்த்திக் கொள்ளக்கூடாது.</w:t>
      </w:r>
    </w:p>
    <w:p w14:paraId="1037984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சமீபகாலமாக, ஊனமுற்று மிகவும் துன்பப்படும் என் சகோதரனை கடவுள் அழைத்துக்கொள்ள வேண்டும் என்று கேட்பது போன்ற எண்ணங்கள் எனக்கு வருகின்றன.</w:t>
      </w:r>
    </w:p>
    <w:p w14:paraId="5D5E81B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கடவுளிடம் என்ன செய்ய வேண்டும் என்று சொல்லக் கூடாது. அவர் மீது நம்பிக்கை வைத்து, அந்தப் பிரச்சினையைத் தீர்க்கும் பொறுப்பை அவரிடம் விட்டுவிடுங்கள். தன் பிள்ளைகளுக்கு எது சிறந்தது என்பதைக் கடவுளுக்குத் தெரியும். கடவுள் </w:t>
      </w:r>
      <w:r w:rsidR="008F333A">
        <w:rPr>
          <w:lang w:val="ru-RU"/>
        </w:rPr>
        <w:t xml:space="preserve">ஒரு </w:t>
      </w:r>
      <w:r w:rsidR="002C6C64" w:rsidRPr="00E236F4">
        <w:rPr>
          <w:lang w:val="ru-RU"/>
        </w:rPr>
        <w:t>கனிவான, அன்பான தந்தை, அவர் சிறந்ததைச் செய்வார்.</w:t>
      </w:r>
    </w:p>
    <w:p w14:paraId="5A9A865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நோயாளி மரண அச்சுறுத்தலை எதிர்கொள்ளும்போது நீங்கள் எப்படிப் பிரார்த்தனை செய்வீர்கள்?</w:t>
      </w:r>
    </w:p>
    <w:p w14:paraId="588488E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என்னால் முடிந்தவரை நான் பிரார்த்தனை செய்கிறேன்; என்னால் பிரார்த்தனையை நோன்பு, நமஸ்காரம் அல்லது வேறு எதனுடனும் இணைக்க முடியும் </w:t>
      </w:r>
      <w:r w:rsidR="008F333A">
        <w:rPr>
          <w:lang w:val="ru-RU"/>
        </w:rPr>
        <w:t xml:space="preserve">— </w:t>
      </w:r>
      <w:r w:rsidR="002C6C64" w:rsidRPr="00E236F4">
        <w:rPr>
          <w:lang w:val="ru-RU"/>
        </w:rPr>
        <w:t>பின்னர், இயல்பாகவே நல்லவரான கடவுளின் கைகளில் அனைத்தையும் ஒப்படைத்துவிடுகிறேன்.</w:t>
      </w:r>
    </w:p>
    <w:p w14:paraId="01A54DE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ஆனால் நமது பிரார்த்தனைகள் இல்லாமலேயே ஒவ்வொரு நோயாளிக்கும் எது சிறந்தது என்பதை கடவுளுக்குத் தெரிந்திருந்தால், நாம் ஏன் பிரார்த்தனை செய்ய வேண்டும்?</w:t>
      </w:r>
    </w:p>
    <w:p w14:paraId="37654A2B"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நாம் கடவுளிடம் கேட்க வேண்டும், மேலும் குணமடைவதும் நீண்ட ஆயுளும் ஆன்மாவின் இரட்சிப்புக்கு வழிவகுக்குமானால், நல்ல கடவுள் உடனடியாக உதவுவார். ஆனால் நாம் </w:t>
      </w:r>
      <w:r w:rsidR="002C6C64" w:rsidRPr="00E236F4">
        <w:rPr>
          <w:lang w:val="ru-RU"/>
        </w:rPr>
        <w:lastRenderedPageBreak/>
        <w:t>நோய்வாய்ப்பட்டவருக்காகப் பிரார்த்தனை செய்யாவிட்டால், நோய் இயற்கையின் சட்டங்களின்படி அதன் போக்கில் செல்லும்.</w:t>
      </w:r>
    </w:p>
    <w:p w14:paraId="48079516" w14:textId="77777777" w:rsidR="00BA44CB" w:rsidRDefault="00BA44CB" w:rsidP="008F333A">
      <w:pPr>
        <w:rPr>
          <w:lang w:val="ru-RU"/>
        </w:rPr>
      </w:pPr>
    </w:p>
    <w:p w14:paraId="26BC93B8" w14:textId="77777777" w:rsidR="00BA44CB" w:rsidRDefault="002C6C64" w:rsidP="001170A0">
      <w:pPr>
        <w:pStyle w:val="Heading4"/>
        <w:rPr>
          <w:lang w:val="ru-RU"/>
        </w:rPr>
      </w:pPr>
      <w:bookmarkStart w:id="150" w:name="_Toc196716800"/>
      <w:bookmarkStart w:id="151" w:name="_Toc242628481"/>
      <w:r w:rsidRPr="00E236F4">
        <w:rPr>
          <w:lang w:val="ru-RU"/>
        </w:rPr>
        <w:t>வேதனையில் செலுத்தப்படும் பிரார்த்தனைக்கு தெய்வீக ஆறுதல் கிடைக்கும்</w:t>
      </w:r>
      <w:bookmarkEnd w:id="150"/>
      <w:bookmarkEnd w:id="151"/>
    </w:p>
    <w:p w14:paraId="2F88A7D7" w14:textId="65EF41CF" w:rsidR="00BA44CB" w:rsidRDefault="008F333A" w:rsidP="001170A0">
      <w:pPr>
        <w:ind w:firstLine="720"/>
        <w:rPr>
          <w:lang w:val="ru-RU"/>
        </w:rPr>
      </w:pPr>
      <w:r>
        <w:rPr>
          <w:lang w:val="ru-RU"/>
        </w:rPr>
        <w:t xml:space="preserve">— </w:t>
      </w:r>
      <w:r w:rsidR="002C6C64" w:rsidRPr="00E236F4">
        <w:rPr>
          <w:lang w:val="ru-RU"/>
        </w:rPr>
        <w:t>ஜெரோண்டா, மற்றவர்களின் துக்கங்களைக் கேட்கும்போது, நான் மிகுந்த மன வேதனைக்கு ஆளாகிறேன். இது குறைந்த விசுவாசத்தின் அறிகுறியாக இருக்குமா?</w:t>
      </w:r>
    </w:p>
    <w:p w14:paraId="362CEF2C"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பாருங்கள்: நம்பிக்கைக் குறைபாடு என்பது தன்னைப் பற்றிய கவலை. மற்றவருக்கான கவலை இரக்கம் என்று அழைக்கப்படுகிறது. உண்மையான இரக்கத்துடன் பிரார்த்தனை இணைந்திருக்கும், அதைத் தொடர்ந்து தெய்வீக ஆறுதல் கிடைக்கும். எனவே, உங்களால் முடிந்தவரை பிரார்த்தனை செய்யுங்கள், பின்னர் எல்லாவற்றையும் கடவுளின் கைகளில் ஒப்படைத்து ஆறுதல் அடையுங்கள். இதைப் பற்றி சிந்தியுங்கள்: உங்களை விட கடவுள் தம் படைப்பினங்களைக் குறைவாகக் கவனித்துக் கொள்கிறாரா? அப்படியென்றால் நீங்கள் ஏன் சோர்ந்து போக வேண்டும்?</w:t>
      </w:r>
    </w:p>
    <w:p w14:paraId="43C6082D" w14:textId="64EBD6D9" w:rsidR="00BA44CB" w:rsidRDefault="00BA44CB" w:rsidP="008F333A">
      <w:pPr>
        <w:rPr>
          <w:lang w:val="ru-RU"/>
        </w:rPr>
      </w:pPr>
      <w:r>
        <w:rPr>
          <w:lang w:val="ru-RU"/>
        </w:rPr>
        <w:tab/>
      </w:r>
      <w:r w:rsidR="002C6C64" w:rsidRPr="00E236F4">
        <w:rPr>
          <w:lang w:val="ru-RU"/>
        </w:rPr>
        <w:t>ஆன்மீக வேதனையில் இருக்கும், மற்றவர்களுக்காகத் துன்புறும் ஒருவருக்குக் கடவுள் பெரும் ஆறுதலைத் தருகிறார், ஏனெனில் அப்படி ஒருவரால் அதைத் தாங்கிக்கொள்ள முடியாது. பல துரதிர்ஷ்டங்களையும் பிரச்சனைகளையும் கொண்ட மக்களிடமிருந்து குவிந்துள்ள கடிதங்களைப் படிப்பது எனக்கு எவ்வளவு கசப்பானதாக இருக்கிறது என்பது உங்களுக்குத் தெரியுமா? இந்தக் கசப்பினால், அதன் பிறகு என்னால் எதையும் சாப்பிட முடிவதில்லை. இருப்பினும், உண்மையான மகிழ்ச்சி இந்த வேதனையிலிருந்து பிறக்கிறது. கடவுள் உங்கள் துன்பத்திற்கு ஏற்ற ஆறுதலை உங்களுக்கு அளிக்கிறார்; உங்களால் தாங்க முடியாத அளவுக்கு அவர் உங்களுக்கு ஆறுதல் அளிக்கிறார். மேலும், ஒரு கணம் முன்பு உங்கள் அண்டை வீட்டாருக்காக ஜெபித்துக்கொண்டே துன்பப்பட்டுக் கண்ணீர் வடித்த நீங்கள், இப்போது மகிழ்ச்சியடைகிறீர்கள். அந்த நல்ல கடவுள் உங்களிடம், 'அவ்வளவு கவலைப்படாதே, என் பிள்ளையே!...' என்று சொல்வது போல் தெரிகிறது. நான் ஏற்கனவே உன் வேண்டுதலைக் கேட்டிருக்கிறேன்.</w:t>
      </w:r>
      <w:r>
        <w:rPr>
          <w:lang w:val="ru-RU"/>
        </w:rPr>
        <w:t>"</w:t>
      </w:r>
    </w:p>
    <w:p w14:paraId="3AE77177" w14:textId="77777777" w:rsidR="00BA44CB" w:rsidRDefault="00BA44CB" w:rsidP="001170A0">
      <w:pPr>
        <w:rPr>
          <w:lang w:val="ru-RU"/>
        </w:rPr>
      </w:pPr>
    </w:p>
    <w:p w14:paraId="3551C6BD" w14:textId="1F3477DF" w:rsidR="00BA44CB" w:rsidRDefault="00BA44CB" w:rsidP="008F333A">
      <w:pPr>
        <w:rPr>
          <w:lang w:val="ru-RU"/>
        </w:rPr>
      </w:pPr>
    </w:p>
    <w:p w14:paraId="6FD27607" w14:textId="5FB795BE" w:rsidR="00BA44CB" w:rsidRDefault="001170A0" w:rsidP="001170A0">
      <w:pPr>
        <w:pStyle w:val="Heading3"/>
        <w:rPr>
          <w:lang w:val="ru-RU"/>
        </w:rPr>
      </w:pPr>
      <w:bookmarkStart w:id="152" w:name="_Toc196716801"/>
      <w:bookmarkStart w:id="153" w:name="_Toc242628482"/>
      <w:r w:rsidRPr="00E236F4">
        <w:rPr>
          <w:lang w:val="ru-RU"/>
        </w:rPr>
        <w:t>அத்தியாயம்</w:t>
      </w:r>
      <w:r>
        <w:rPr>
          <w:lang w:val="ru-RU"/>
        </w:rPr>
        <w:t xml:space="preserve"> 3</w:t>
      </w:r>
      <w:r w:rsidRPr="00E236F4">
        <w:rPr>
          <w:lang w:val="ru-RU"/>
        </w:rPr>
        <w:t xml:space="preserve">. </w:t>
      </w:r>
      <w:r>
        <w:rPr>
          <w:lang w:val="ru-RU"/>
        </w:rPr>
        <w:br/>
      </w:r>
      <w:r w:rsidRPr="00E236F4">
        <w:rPr>
          <w:lang w:val="ru-RU"/>
        </w:rPr>
        <w:t>மறைந்தவர்களுக்காக ஜெபிப்பது பற்றி</w:t>
      </w:r>
      <w:bookmarkEnd w:id="152"/>
      <w:bookmarkEnd w:id="153"/>
    </w:p>
    <w:p w14:paraId="3B62DED4" w14:textId="77777777" w:rsidR="00BA44CB" w:rsidRDefault="00BA44CB" w:rsidP="008F333A">
      <w:pPr>
        <w:rPr>
          <w:lang w:val="ru-RU"/>
        </w:rPr>
      </w:pPr>
    </w:p>
    <w:p w14:paraId="590466C0" w14:textId="3D9043B2" w:rsidR="00BA44CB" w:rsidRDefault="002C6C64" w:rsidP="001170A0">
      <w:pPr>
        <w:pStyle w:val="Heading4"/>
        <w:rPr>
          <w:lang w:val="ru-RU"/>
        </w:rPr>
      </w:pPr>
      <w:bookmarkStart w:id="154" w:name="_Toc196716802"/>
      <w:bookmarkStart w:id="155" w:name="_Toc242628483"/>
      <w:r w:rsidRPr="00E236F4">
        <w:rPr>
          <w:lang w:val="ru-RU"/>
        </w:rPr>
        <w:t>'அவன் மரணத்திலிருந்து ஜீவனத்திற்குப் போவான்</w:t>
      </w:r>
      <w:r w:rsidR="00BA44CB">
        <w:rPr>
          <w:lang w:val="ru-RU"/>
        </w:rPr>
        <w:t>'</w:t>
      </w:r>
      <w:bookmarkEnd w:id="154"/>
      <w:bookmarkEnd w:id="155"/>
    </w:p>
    <w:p w14:paraId="2EF81F15" w14:textId="5B0B3BDD" w:rsidR="00BA44CB" w:rsidRDefault="002C6C64" w:rsidP="001170A0">
      <w:pPr>
        <w:ind w:firstLine="720"/>
        <w:rPr>
          <w:lang w:val="ru-RU"/>
        </w:rPr>
      </w:pPr>
      <w:r w:rsidRPr="00E236F4">
        <w:rPr>
          <w:lang w:val="ru-RU"/>
        </w:rPr>
        <w:t>ஜெரோண்டா, இப்போது உங்களுக்கு வலிக்கிறதா?</w:t>
      </w:r>
    </w:p>
    <w:p w14:paraId="63EC138B" w14:textId="49F1EB39" w:rsidR="00BA44CB" w:rsidRDefault="00BA44CB" w:rsidP="008F333A">
      <w:pPr>
        <w:rPr>
          <w:lang w:val="ru-RU"/>
        </w:rPr>
      </w:pPr>
      <w:r>
        <w:rPr>
          <w:lang w:val="ru-RU"/>
        </w:rPr>
        <w:tab/>
      </w:r>
      <w:r w:rsidR="008F333A">
        <w:rPr>
          <w:lang w:val="ru-RU"/>
        </w:rPr>
        <w:t xml:space="preserve">— </w:t>
      </w:r>
      <w:r w:rsidR="002C6C64" w:rsidRPr="00E236F4">
        <w:rPr>
          <w:lang w:val="ru-RU"/>
        </w:rPr>
        <w:t>சரி, நீங்கள் என்ன நினைக்கிறீர்கள்? நான் விடியற்காலுக்கு முன்பு இறந்தால், எனக்கு ஒரு பெரிய நாள் தொடங்கும்: அங்கே மாலைக்கோ அல்லது காலையோ இருக்காது! சரி, நான் இறந்தால், நீங்கள் சூரியனை வைத்துக்கொள்ளலாம்!</w:t>
      </w:r>
      <w:r w:rsidR="001170A0">
        <w:rPr>
          <w:rStyle w:val="FootnoteReference"/>
          <w:lang w:val="ru-RU"/>
        </w:rPr>
        <w:footnoteReference w:id="107"/>
      </w:r>
    </w:p>
    <w:p w14:paraId="2681C1E9" w14:textId="18E6A8F2" w:rsidR="00BA44CB" w:rsidRDefault="008F333A" w:rsidP="001170A0">
      <w:pPr>
        <w:ind w:firstLine="720"/>
        <w:rPr>
          <w:lang w:val="ru-RU"/>
        </w:rPr>
      </w:pPr>
      <w:r>
        <w:rPr>
          <w:lang w:val="ru-RU"/>
        </w:rPr>
        <w:t xml:space="preserve">— </w:t>
      </w:r>
      <w:r w:rsidR="002C6C64" w:rsidRPr="00E236F4">
        <w:rPr>
          <w:lang w:val="ru-RU"/>
        </w:rPr>
        <w:t>ஜெரோண்டா, ஆன்மீக ரீதியாகத் தயாரான ஒருவர் இந்த உலகை விட்டுப் பிரிய வேண்டிய நேரம் வரும்போது, அவர்கள் எப்படி உணர்கிறார்கள்?</w:t>
      </w:r>
    </w:p>
    <w:p w14:paraId="7A3E8185"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எனக்கு எப்படித் தெரியும்?</w:t>
      </w:r>
    </w:p>
    <w:p w14:paraId="7621B39C" w14:textId="77777777" w:rsidR="00BA44CB" w:rsidRDefault="00BA44CB" w:rsidP="008F333A">
      <w:pPr>
        <w:rPr>
          <w:lang w:val="ru-RU"/>
        </w:rPr>
      </w:pPr>
      <w:r>
        <w:rPr>
          <w:lang w:val="ru-RU"/>
        </w:rPr>
        <w:tab/>
      </w:r>
      <w:r w:rsidR="008F333A">
        <w:rPr>
          <w:lang w:val="ru-RU"/>
        </w:rPr>
        <w:t xml:space="preserve">— </w:t>
      </w:r>
      <w:r w:rsidR="002C6C64" w:rsidRPr="00E236F4">
        <w:rPr>
          <w:lang w:val="ru-RU"/>
        </w:rPr>
        <w:t>யாரும் உங்களிடம் சொன்னதில்லையா, ஜெரோண்டா?</w:t>
      </w:r>
    </w:p>
    <w:p w14:paraId="375135D8" w14:textId="1B8C8B1C" w:rsidR="00BA44CB" w:rsidRDefault="00BA44CB" w:rsidP="008F333A">
      <w:pPr>
        <w:rPr>
          <w:lang w:val="ru-RU"/>
        </w:rPr>
      </w:pPr>
      <w:r>
        <w:rPr>
          <w:lang w:val="ru-RU"/>
        </w:rPr>
        <w:tab/>
      </w:r>
      <w:r w:rsidR="008F333A">
        <w:rPr>
          <w:lang w:val="ru-RU"/>
        </w:rPr>
        <w:t xml:space="preserve">— </w:t>
      </w:r>
      <w:r w:rsidR="002C6C64" w:rsidRPr="00E236F4">
        <w:rPr>
          <w:lang w:val="ru-RU"/>
        </w:rPr>
        <w:t>'அவர் மரணத்திலிருந்து ஜீவனுக்குக் கடந்துவிட்டார்</w:t>
      </w:r>
      <w:r w:rsidR="008F333A">
        <w:rPr>
          <w:lang w:val="ru-RU"/>
        </w:rPr>
        <w:t>' (</w:t>
      </w:r>
      <w:r w:rsidR="00FE12DD">
        <w:rPr>
          <w:rStyle w:val="FootnoteReference"/>
          <w:lang w:val="ru-RU"/>
        </w:rPr>
        <w:footnoteReference w:id="108"/>
      </w:r>
      <w:r w:rsidR="002C6C64" w:rsidRPr="00E236F4">
        <w:rPr>
          <w:lang w:val="ru-RU"/>
        </w:rPr>
        <w:t xml:space="preserve"> </w:t>
      </w:r>
      <w:r w:rsidR="008F333A">
        <w:rPr>
          <w:lang w:val="ru-RU"/>
        </w:rPr>
        <w:t xml:space="preserve">)— </w:t>
      </w:r>
      <w:r w:rsidR="002C6C64" w:rsidRPr="00E236F4">
        <w:rPr>
          <w:lang w:val="ru-RU"/>
        </w:rPr>
        <w:t>வேதவசனம் அப்படித்தானே சொல்கிறது? ஆகவே, இந்த உலகியல் வாழ்க்கையே உண்மையில் மரணம், மேலும் மரணம் என்பது உண்மையான வாழ்க்கைக்கு மாறுவதாகும். அதன் விளைவாக, ஆன்மீக ரீதியாகத் தயாரானவர் மகிழ்ச்சியுடனும், ஆனந்தத்துடனும் புறப்படுகிறார்!</w:t>
      </w:r>
    </w:p>
    <w:p w14:paraId="59B0E95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பல புனிதர்கள் ஆன்மாக்கள் உடலை விட்டுப் பிரிகையில் கண்டிருக்கிறார்கள். அவை எப்படி இருக்கும்?</w:t>
      </w:r>
    </w:p>
    <w:p w14:paraId="70DAEFE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அவை குழந்தைகளைப் போன்றவை. எல்லாவற்றிற்கும் மேலாக, வரவிருக்கும் வாழ்வில், அனைவரும் தேவதைகளைப் போல இருப்பார்கள்: அங்கே ஆண்களும் பெண்களும், முதியவர்களும், குழந்தைகளும் இருக்க மாட்டார்கள். அனைவரும் ஒரே பாலினத்தையும் ஒரே வயதையுமே கொண்டிருப்பார்கள். எனவே, யாராவது ஆன்மாக்கள் உடலை விட்டுப் பிரிகையில் பார்க்கும்போது, அவர்கள் அவற்றை சிறு குழந்தைகளைப் போலப் பார்க்கிறார்கள். ஒவ்வொரு </w:t>
      </w:r>
      <w:r w:rsidR="002C6C64" w:rsidRPr="00E236F4">
        <w:rPr>
          <w:lang w:val="ru-RU"/>
        </w:rPr>
        <w:lastRenderedPageBreak/>
        <w:t>முகத்திற்கும் அதன் சொந்த தனித்துவமான அம்சங்கள் உள்ளன, ஆனால் அது ஒரு குழந்தையின் முகத்தைப் போலவே தெரிகிறது.</w:t>
      </w:r>
    </w:p>
    <w:p w14:paraId="7D32DB3B" w14:textId="22671DC5" w:rsidR="00BA44CB" w:rsidRDefault="00BA44CB" w:rsidP="008F333A">
      <w:pPr>
        <w:rPr>
          <w:lang w:val="ru-RU"/>
        </w:rPr>
      </w:pPr>
      <w:r>
        <w:rPr>
          <w:lang w:val="ru-RU"/>
        </w:rPr>
        <w:tab/>
      </w:r>
      <w:r w:rsidR="002C6C64" w:rsidRPr="00E236F4">
        <w:rPr>
          <w:lang w:val="ru-RU"/>
        </w:rPr>
        <w:t>நான் புனித சிலுவை குகையில் வசித்தபோது, சில சமயங்களில் மூப்பர் ஃபிலாரெட்டைப் பார்க்கச் செல்வேன்.</w:t>
      </w:r>
      <w:r w:rsidR="00FE12DD">
        <w:rPr>
          <w:rStyle w:val="FootnoteReference"/>
          <w:lang w:val="ru-RU"/>
        </w:rPr>
        <w:footnoteReference w:id="109"/>
      </w:r>
      <w:r w:rsidR="002C6C64" w:rsidRPr="00E236F4">
        <w:rPr>
          <w:lang w:val="ru-RU"/>
        </w:rPr>
        <w:t xml:space="preserve"> அவர் அண்டை குகையில் வசித்த ஒரு பக்திமான் மூப்பர் ஆவார். பதினைந்து ஆண்டுகள், அவரே நோய்வாய்ப்படும் வரை, பார்க்கின்சன் நோயால் பாதிக்கப்பட்ட தனது நவிகான்த், தந்தை பார்தலோமியுவைப் பராமரித்து வந்தார். நான் கடைசியாக அவரது அறைக்குச் சென்றபோது, அவர் தரையில் கிடந்ததைக் கண்டேன் </w:t>
      </w:r>
      <w:r w:rsidR="008F333A">
        <w:rPr>
          <w:lang w:val="ru-RU"/>
        </w:rPr>
        <w:t xml:space="preserve">— </w:t>
      </w:r>
      <w:r w:rsidR="002C6C64" w:rsidRPr="00E236F4">
        <w:rPr>
          <w:lang w:val="ru-RU"/>
        </w:rPr>
        <w:t xml:space="preserve">அவர் விழுந்துவிட்டார், எழ முடியவில்லை. ஒரு மாதமாக அவர் எதையும் சாப்பிடாமல், தண்ணீர் மட்டுமே குடித்துக் கொண்டிருந்தார். அவரால் படுக்க முடியவில்லை; சுவரில் சாய்ந்து, தனது காலணிகளுடன் அமர்ந்தே உறங்கினார். அவரது உடையில் துணிகள் ஒட்டிக்கொண்டிருந்தன, மேலும் அவரது காலணிகள் முற்றிலும் நனைந்திருந்தன, ஏனெனில் அவரது பாதங்களில் புண்கள் ஏற்பட்டு இரத்தம் கசிந்து கொண்டிருந்தது. இருப்பினும், சாதாரணமாக நடப்பதைப் போலவே அவர் நடந்து கொண்டார். </w:t>
      </w:r>
      <w:r w:rsidR="008F333A">
        <w:rPr>
          <w:lang w:val="ru-RU"/>
        </w:rPr>
        <w:t>"</w:t>
      </w:r>
      <w:r w:rsidR="002C6C64" w:rsidRPr="00E236F4">
        <w:rPr>
          <w:lang w:val="ru-RU"/>
        </w:rPr>
        <w:t>இந்தத் துன்பங்களும்,</w:t>
      </w:r>
      <w:r w:rsidR="008F333A">
        <w:rPr>
          <w:lang w:val="ru-RU"/>
        </w:rPr>
        <w:t>"</w:t>
      </w:r>
      <w:r w:rsidR="002C6C64" w:rsidRPr="00E236F4">
        <w:rPr>
          <w:lang w:val="ru-RU"/>
        </w:rPr>
        <w:t xml:space="preserve"> என்றார் அவர், </w:t>
      </w:r>
      <w:r w:rsidR="008F333A">
        <w:rPr>
          <w:lang w:val="ru-RU"/>
        </w:rPr>
        <w:t>"</w:t>
      </w:r>
      <w:r w:rsidR="002C6C64" w:rsidRPr="00E236F4">
        <w:rPr>
          <w:lang w:val="ru-RU"/>
        </w:rPr>
        <w:t>கடவுளிடமிருந்து வரும் ஒரு ஆசீர்வாதமே</w:t>
      </w:r>
      <w:r>
        <w:rPr>
          <w:lang w:val="ru-RU"/>
        </w:rPr>
        <w:t xml:space="preserve">." </w:t>
      </w:r>
      <w:r w:rsidR="002C6C64" w:rsidRPr="00E236F4">
        <w:rPr>
          <w:lang w:val="ru-RU"/>
        </w:rPr>
        <w:t>நான் தந்தை ஃபிலாரெட்டைத் தரையிலிருந்து எழுந்து நிற்க உதவினேன், மேலும் உதவுவதற்காக அந்தப் பாசறையில் இரவு தங்க அனுமதிக்குமாறு தந்தை பர்த்தலோமேவிடம் கேட்டேன், ஆனால் அவர் அதை அனுமதிக்கவில்லை; அடுத்த நாள் வருமாறு கூறினார். நள்ளிரவில், நான் என் ஜெபமாலையுடன் ஜெபித்துக் கொண்டிருந்தபோது, மூப்பர் ஃபிலாரெட், தனது முகம் ஒளிமயமாகவும், ஒரு பன்னிரண்டு வயது சிறுவனைப் போல இளமையாகவும், தெய்வீக ஒளியில் சொர்க்கத்திற்கு ஏறுவதைக் கண்டேன். அவர் இறைவனிடம் சேர்ந்துவிட்டார் என்பதை நான் உணர்ந்தேன்.</w:t>
      </w:r>
    </w:p>
    <w:p w14:paraId="73B3391A"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இறந்தவர்களுக்காக அவர்கள் இறந்த பிறகு முதல் நாற்பது நாட்களுக்குத் தீவிரமாகப் பிரார்த்தனை செய்வது அவசியமா?</w:t>
      </w:r>
    </w:p>
    <w:p w14:paraId="2189F2B6" w14:textId="77777777" w:rsidR="00BA44CB" w:rsidRDefault="00BA44CB" w:rsidP="008F333A">
      <w:pPr>
        <w:rPr>
          <w:lang w:val="ru-RU"/>
        </w:rPr>
      </w:pPr>
      <w:r>
        <w:rPr>
          <w:lang w:val="ru-RU"/>
        </w:rPr>
        <w:tab/>
      </w:r>
      <w:r w:rsidR="002C6C64" w:rsidRPr="00E236F4">
        <w:rPr>
          <w:lang w:val="ru-RU"/>
        </w:rPr>
        <w:t>'ஆம், ஏனெனில் இறந்தவரின் ஆன்மா, தன்னை என்ன தீர்ப்பு காத்திருக்கிறது என்று அறியாமல் நடுங்குகிறது.'</w:t>
      </w:r>
    </w:p>
    <w:p w14:paraId="65462AFA" w14:textId="77777777" w:rsidR="00BA44CB" w:rsidRDefault="00BA44CB" w:rsidP="008F333A">
      <w:pPr>
        <w:rPr>
          <w:lang w:val="ru-RU"/>
        </w:rPr>
      </w:pPr>
      <w:r>
        <w:rPr>
          <w:lang w:val="ru-RU"/>
        </w:rPr>
        <w:tab/>
      </w:r>
      <w:r w:rsidR="002C6C64" w:rsidRPr="00E236F4">
        <w:rPr>
          <w:lang w:val="ru-RU"/>
        </w:rPr>
        <w:t>இங்கு சுரோட்டியில், ஹோட்டலுக்கு அருகில், ஒருமுறை எனது ஆசீர்வாதத்தைப் பெற விரும்பிய ஒரு வயதான பெண்ணைச் சந்தித்தேன். அவளுடைய ஆன்மாவில் கடவுளின் அருளைக் கண்டதால், நானும் அவளுடைய கையை முத்தமிட்டேன். சிறிது காலத்திற்குப் பிறகு, இந்தப் பெண் ஒரு கன்னியாஸ்திரியானார். அவர் காலமானபோது, நான் இங்கே இருந்தேன், மேலும் அவரது எச்சங்களை மரியாதையுடன் வணங்கினேன். அப்போது எனக்கு இரண்டு சம்பவங்கள் நிகழ்ந்தன. ஒன்று இங்கே, ஹெசிச்சாஸ்டரியிலும், மற்றொன்று என் கலிவாவிலும். முதலாவது அவர் காலமான ஏழு நாட்களுக்குப் பிறகு நடந்தது. நான் அவளுடைய ஆன்மாவைக் கண்டேன்; அவள் ஒரு பன்னிரண்டு வயதுச் சிறுமியைப் போல ஒரு சிறிய தேவதையாகத் தெரிந்தாள், மேலும் அவள் உடல் முழுவதும் ஒளிர்ந்தாள். இரண்டாவது முறை அவள் கனவில் எனக்குத் தோன்றியபோது, நன்றியுடன் தாழ்ந்து வணங்கி, அவளுக்காக நான் செய்த பிரார்த்தனைகளுக்கு நன்றி தெரிவித்தாள். இவை அனைத்தும் மிகவும் மனதை நெகிழச் செய்தன, நான் மிகுந்த மகிழ்ச்சியை உணர்ந்தேன். இது நடந்த தேதியைக் குறித்துக் கொள்ள என் நாட்குறிப்பைத் திறந்தபோது, அவள் இறந்து சரியாக நாற்பது நாட்கள் ஆகிவிட்டதைக் கண்டேன். இந்த கன்னியாஸ்திரி தனது பெரும் கருணைக்காகப் புகழ்பெற்றவர், இப்போதும் அவர் நன்றி செலுத்துவதை மறப்பதில்லை.</w:t>
      </w:r>
    </w:p>
    <w:p w14:paraId="1D491958" w14:textId="77777777" w:rsidR="00BA44CB" w:rsidRDefault="00BA44CB" w:rsidP="008F333A">
      <w:pPr>
        <w:rPr>
          <w:lang w:val="ru-RU"/>
        </w:rPr>
      </w:pPr>
    </w:p>
    <w:p w14:paraId="67BAC2F7" w14:textId="77777777" w:rsidR="00BA44CB" w:rsidRDefault="002C6C64" w:rsidP="00FE12DD">
      <w:pPr>
        <w:pStyle w:val="Heading4"/>
        <w:rPr>
          <w:lang w:val="ru-RU"/>
        </w:rPr>
      </w:pPr>
      <w:bookmarkStart w:id="156" w:name="_Toc196716803"/>
      <w:bookmarkStart w:id="157" w:name="_Toc242628484"/>
      <w:r w:rsidRPr="00E236F4">
        <w:rPr>
          <w:lang w:val="ru-RU"/>
        </w:rPr>
        <w:t>மறைந்தவர்களுக்காக நாம் எப்போதும் பிரார்த்தனை செய்வோம்</w:t>
      </w:r>
      <w:bookmarkEnd w:id="156"/>
      <w:bookmarkEnd w:id="157"/>
    </w:p>
    <w:p w14:paraId="180D8D7C" w14:textId="2555D5CD" w:rsidR="00BA44CB" w:rsidRDefault="00FE12DD" w:rsidP="00FE12DD">
      <w:pPr>
        <w:ind w:firstLine="720"/>
        <w:rPr>
          <w:lang w:val="ru-RU"/>
        </w:rPr>
      </w:pPr>
      <w:r>
        <w:rPr>
          <w:rStyle w:val="FootnoteReference"/>
          <w:lang w:val="ru-RU"/>
        </w:rPr>
        <w:footnoteReference w:id="110"/>
      </w:r>
      <w:r w:rsidR="008F333A">
        <w:rPr>
          <w:lang w:val="ru-RU"/>
        </w:rPr>
        <w:t xml:space="preserve">— </w:t>
      </w:r>
      <w:r w:rsidR="002C6C64" w:rsidRPr="00E236F4">
        <w:rPr>
          <w:lang w:val="ru-RU"/>
        </w:rPr>
        <w:t xml:space="preserve">ஜெரோண்டா, எலும்புக்கூடுகளை </w:t>
      </w:r>
      <w:r>
        <w:rPr>
          <w:lang w:val="ru-RU"/>
        </w:rPr>
        <w:t>வைக்கும்</w:t>
      </w:r>
      <w:r w:rsidR="002C6C64" w:rsidRPr="00E236F4">
        <w:rPr>
          <w:lang w:val="ru-RU"/>
        </w:rPr>
        <w:t xml:space="preserve"> இடத்தில் </w:t>
      </w:r>
      <w:r>
        <w:rPr>
          <w:lang w:val="ru-RU"/>
        </w:rPr>
        <w:t xml:space="preserve">(ossuary) </w:t>
      </w:r>
      <w:r w:rsidR="002C6C64" w:rsidRPr="00E236F4">
        <w:rPr>
          <w:lang w:val="ru-RU"/>
        </w:rPr>
        <w:t>நாம் ஒரு விளக்கு ஏற்ற வேண்டுமா?</w:t>
      </w:r>
    </w:p>
    <w:p w14:paraId="522DDF05"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ஏனெனில் அது இறந்தவர்களுக்கான ஒரு காணிக்கை. இறந்தவர்களுக்காக ஒருவர் ஒரு மெழுகுவர்த்தியை ஏற்றினால்கூட, அவர்களின் ஆன்மா பெரும் பயனைப் பெறுகிறது.</w:t>
      </w:r>
    </w:p>
    <w:p w14:paraId="46120A39" w14:textId="062F4949" w:rsidR="00BA44CB" w:rsidRDefault="00BA44CB" w:rsidP="008F333A">
      <w:pPr>
        <w:rPr>
          <w:lang w:val="ru-RU"/>
        </w:rPr>
      </w:pPr>
      <w:r>
        <w:rPr>
          <w:lang w:val="ru-RU"/>
        </w:rPr>
        <w:tab/>
      </w:r>
      <w:r w:rsidR="002C6C64" w:rsidRPr="00E236F4">
        <w:rPr>
          <w:lang w:val="ru-RU"/>
        </w:rPr>
        <w:t xml:space="preserve">மறைந்தவர்களை நாம் நினைவுகூர்ந்து, அவர்களுக்காக எப்போதும் பிரார்த்தனை செய்ய வேண்டும். அவர்களின் ஆன்மாக்களுக்காகப் பிரார்த்தனை செய்வதில் நாம் சோம்பல் காட்டக் கூடாது: அவர்கள் இளைப்பாறுதல் காண்பிக்கட்டும். என் கலிვაში எப்போது ஒரு திருப்பலி நடைபெறுகிறதோ, அதன் முடிவில், 'நாம் பெயர்களைக் </w:t>
      </w:r>
      <w:r>
        <w:rPr>
          <w:lang w:val="ru-RU"/>
        </w:rPr>
        <w:t>குறிப்பிடாத'</w:t>
      </w:r>
      <w:r w:rsidR="002C6C64" w:rsidRPr="00E236F4">
        <w:rPr>
          <w:lang w:val="ru-RU"/>
        </w:rPr>
        <w:t xml:space="preserve"> இறந்த அனைவருக்காகவும் பிரார்த்தனைகள் செய்யப்படும் ஒரு நினைவு ஆராதனையை நடத்தும்படி நான் குருவைக் </w:t>
      </w:r>
      <w:r w:rsidR="002C6C64" w:rsidRPr="00E236F4">
        <w:rPr>
          <w:lang w:val="ru-RU"/>
        </w:rPr>
        <w:lastRenderedPageBreak/>
        <w:t>கேட்டுக்கொள்கிறேன்</w:t>
      </w:r>
      <w:r>
        <w:rPr>
          <w:lang w:val="ru-RU"/>
        </w:rPr>
        <w:t>.</w:t>
      </w:r>
      <w:r w:rsidR="007D27CC">
        <w:rPr>
          <w:rStyle w:val="FootnoteReference"/>
          <w:lang w:val="ru-RU"/>
        </w:rPr>
        <w:footnoteReference w:id="111"/>
      </w:r>
      <w:r w:rsidR="002C6C64" w:rsidRPr="00E236F4">
        <w:rPr>
          <w:lang w:val="ru-RU"/>
        </w:rPr>
        <w:t xml:space="preserve"> அத்தோஸ் மலையில், மடாலயங்களில், இறந்தவர்களுக்காக வெள்ளிக்கிழமை மாலை கோலிவாவுடன் ஒரு நினைவு ஆராதனை நடத்தப்படுகிறது; சனிக்கிழமை காலை, பேராலயத்தில் மதியாந்திர வழிபாடு கொண்டாடப்பட்டு, அதைத் தொடர்ந்து கல்லறை ஆலயத்தில் தெய்வீக திருப்பலி நடைபெறும். அங்கே, அந்த கல்லறையில், நாம் அனைவரும் நமது பயணத்தை முடித்துக்கொள்வோம், மேலும் இந்த </w:t>
      </w:r>
      <w:r>
        <w:rPr>
          <w:lang w:val="ru-RU"/>
        </w:rPr>
        <w:t>'மடாலயத்திலிருந்து'</w:t>
      </w:r>
      <w:r w:rsidR="002C6C64" w:rsidRPr="00E236F4">
        <w:rPr>
          <w:lang w:val="ru-RU"/>
        </w:rPr>
        <w:t xml:space="preserve"> நாம் மற்றொன்றை நோக்கிப் புறப்படுவோம்.</w:t>
      </w:r>
    </w:p>
    <w:p w14:paraId="3606E09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இறந்தவர்களுக்காக ஒருவர் எப்படிப் பிரார்த்தனை செய்ய வேண்டும்?</w:t>
      </w:r>
    </w:p>
    <w:p w14:paraId="4BD85A6D" w14:textId="2CD0AA15" w:rsidR="00BA44CB" w:rsidRDefault="00BA44CB" w:rsidP="008F333A">
      <w:pPr>
        <w:rPr>
          <w:lang w:val="ru-RU"/>
        </w:rPr>
      </w:pPr>
      <w:r>
        <w:rPr>
          <w:lang w:val="ru-RU"/>
        </w:rPr>
        <w:tab/>
      </w:r>
      <w:r w:rsidR="008F333A">
        <w:rPr>
          <w:lang w:val="ru-RU"/>
        </w:rPr>
        <w:t xml:space="preserve">— </w:t>
      </w:r>
      <w:r w:rsidR="002C6C64" w:rsidRPr="00E236F4">
        <w:rPr>
          <w:lang w:val="ru-RU"/>
        </w:rPr>
        <w:t>பொதுவாக இவ்வாறு கூறுங்கள்: 'ஓ இறைவா, உமது பிரிந்து சென்ற அடியார்களின் ஆன்மாக்களுக்கு இளைப்பாறுதல் அருள்வாய்</w:t>
      </w:r>
      <w:r>
        <w:rPr>
          <w:lang w:val="ru-RU"/>
        </w:rPr>
        <w:t xml:space="preserve">.' </w:t>
      </w:r>
      <w:r w:rsidR="002C6C64" w:rsidRPr="00E236F4">
        <w:rPr>
          <w:lang w:val="ru-RU"/>
        </w:rPr>
        <w:t>இறந்தவர்களில் யாராவது உங்களுக்கு நினைவுக்கு வந்தால், அல்லது உங்களுக்குத் தெரிந்தவர் அல்லது தெரியாதவர் இறந்ததை அறிந்தால், அதே பிரார்த்தனையில் அந்த ஆன்மாவையும் நினைவுகூருங்கள்.</w:t>
      </w:r>
    </w:p>
    <w:p w14:paraId="7520BFBE" w14:textId="77777777" w:rsidR="00BA44CB" w:rsidRDefault="00BA44CB" w:rsidP="008F333A">
      <w:pPr>
        <w:rPr>
          <w:lang w:val="ru-RU"/>
        </w:rPr>
      </w:pPr>
      <w:r>
        <w:rPr>
          <w:lang w:val="ru-RU"/>
        </w:rPr>
        <w:tab/>
      </w:r>
      <w:r w:rsidR="002C6C64" w:rsidRPr="00E236F4">
        <w:rPr>
          <w:lang w:val="ru-RU"/>
        </w:rPr>
        <w:t>மிகுந்தத் தேவையில் உள்ள இறந்தவர்களை முதலில் நினைவுகூர்வதும், பின்னர் குறைந்த தேவையில் உள்ளவர்களை நினைவுகூர்வதும், இறுதியாக—இறந்த உறவினர்கள் மற்றும் அன்புக்குரியவர்களை நினைவுகூர்வதும் மிகவும் பொருத்தமானது. உதாரணமாக, நான் என் உறவினர்களுக்காக குறிப்பாகப் பிரார்த்தனை செய்யாவிட்டாலும், தற்செயலாக, சோர்வு அல்லது நேரமின்மையால், இறந்தவர்களுக்காகப் பிரார்த்தனை செய்யத் தவறினால், நான் பின்னர் என் பெற்றோரை கனவுகளில் காண்கிறேன். ஏனெனில், நான் பொதுவாக இறந்த அனைவருக்காகவும் பிரார்த்தனை செய்யும்போது, என் பெற்றோரும் உதவியைப் பெற்று மகிழ்கிறார்கள், ஆனால் நான் பிரார்த்தனை செய்யாவிட்டால், என் தந்தை மற்றும் தாய் இந்த ஆறுதலிலிருந்து பறிக்கப்படுகிறார்கள். நமது பிரார்த்தனைகள் பலவீனமானவை, ஆனாலும் அவை கூட இறந்த ஏழைகளுக்கு உதவியைக் கொண்டு வருகின்றன. எனவே, நாங்கள் துறவிகள் இறந்தவர்களுக்காகப் பிரார்த்தனை செய்யாவிட்டால், நாங்கள் உயிருடன் இருக்கும்போதே எங்கள் தோல் உரிக்கப்பட்டு, அதன் மீது உப்பு தூவப்படுவதற்குத் தகுதியானவர்கள்.</w:t>
      </w:r>
    </w:p>
    <w:p w14:paraId="424EEE5B" w14:textId="77777777" w:rsidR="00BA44CB" w:rsidRDefault="00BA44CB" w:rsidP="008F333A">
      <w:pPr>
        <w:rPr>
          <w:lang w:val="ru-RU"/>
        </w:rPr>
      </w:pPr>
    </w:p>
    <w:p w14:paraId="46EB757F" w14:textId="77777777" w:rsidR="00BA44CB" w:rsidRDefault="002C6C64" w:rsidP="00D919DA">
      <w:pPr>
        <w:pStyle w:val="Heading4"/>
        <w:rPr>
          <w:lang w:val="ru-RU"/>
        </w:rPr>
      </w:pPr>
      <w:bookmarkStart w:id="158" w:name="_Toc196716804"/>
      <w:bookmarkStart w:id="159" w:name="_Toc242628485"/>
      <w:r w:rsidRPr="00E236F4">
        <w:rPr>
          <w:lang w:val="ru-RU"/>
        </w:rPr>
        <w:t>மறைந்தவர்களுக்கு நமது பிரார்த்தனைகள் தேவை</w:t>
      </w:r>
      <w:bookmarkEnd w:id="158"/>
      <w:bookmarkEnd w:id="159"/>
    </w:p>
    <w:p w14:paraId="165107CA" w14:textId="1C68B334" w:rsidR="00BA44CB" w:rsidRDefault="008F333A" w:rsidP="00D919DA">
      <w:pPr>
        <w:ind w:firstLine="720"/>
        <w:rPr>
          <w:lang w:val="ru-RU"/>
        </w:rPr>
      </w:pPr>
      <w:r>
        <w:rPr>
          <w:lang w:val="ru-RU"/>
        </w:rPr>
        <w:t xml:space="preserve">— </w:t>
      </w:r>
      <w:r w:rsidR="002C6C64" w:rsidRPr="00E236F4">
        <w:rPr>
          <w:lang w:val="ru-RU"/>
        </w:rPr>
        <w:t xml:space="preserve">கெரொண்டா, ஆராதனையின் போது நான் எனக்காகவே அதிகம் பிரார்த்தனை செய்கிறேன். நினைவு ஆராதனையில் </w:t>
      </w:r>
      <w:r w:rsidR="00BA44CB">
        <w:rPr>
          <w:lang w:val="ru-RU"/>
        </w:rPr>
        <w:t>'</w:t>
      </w:r>
      <w:r w:rsidR="002C6C64" w:rsidRPr="00E236F4">
        <w:rPr>
          <w:lang w:val="ru-RU"/>
        </w:rPr>
        <w:t>குற்றமற்றவர்கள்</w:t>
      </w:r>
      <w:r w:rsidR="00BA44CB">
        <w:rPr>
          <w:lang w:val="ru-RU"/>
        </w:rPr>
        <w:t>'</w:t>
      </w:r>
      <w:r w:rsidR="00685709">
        <w:rPr>
          <w:lang w:val="ru-RU"/>
        </w:rPr>
        <w:t xml:space="preserve"> (</w:t>
      </w:r>
      <w:r w:rsidR="002C6C64" w:rsidRPr="00E236F4">
        <w:rPr>
          <w:lang w:val="ru-RU"/>
        </w:rPr>
        <w:t>Immaculate Ones</w:t>
      </w:r>
      <w:r w:rsidR="00685709">
        <w:rPr>
          <w:lang w:val="ru-RU"/>
        </w:rPr>
        <w:t>)</w:t>
      </w:r>
      <w:r w:rsidR="002C6C64" w:rsidRPr="00E236F4">
        <w:rPr>
          <w:lang w:val="ru-RU"/>
        </w:rPr>
        <w:t xml:space="preserve"> படிக்கப்படும்போதும் கூட,</w:t>
      </w:r>
      <w:r w:rsidR="00685709">
        <w:rPr>
          <w:rStyle w:val="FootnoteReference"/>
          <w:lang w:val="ru-RU"/>
        </w:rPr>
        <w:footnoteReference w:id="112"/>
      </w:r>
      <w:r w:rsidR="002C6C64" w:rsidRPr="00E236F4">
        <w:rPr>
          <w:lang w:val="ru-RU"/>
        </w:rPr>
        <w:t xml:space="preserve"> நான் எனக்காகவே தொடர்ந்து பிரார்த்தனை செய்கிறேன்.</w:t>
      </w:r>
    </w:p>
    <w:p w14:paraId="71C0A375"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நல்லவை அனைத்தையும் உங்களுக்காக மட்டுமே விரும்புகிறீர்களா? இறந்தவர்களுக்கு நமது பிரார்த்தனைகள் தேவை, ஏனெனில் அவர்களால் இனி எந்த வகையிலும் தங்களுக்கு உதவ முடியாது, ஆனால் நம்மால் அவர்களுக்காக ஏதாவது செய்ய முடியும்.</w:t>
      </w:r>
    </w:p>
    <w:p w14:paraId="2FBCE190" w14:textId="667513FB" w:rsidR="00BA44CB" w:rsidRDefault="00BA44CB" w:rsidP="008F333A">
      <w:pPr>
        <w:rPr>
          <w:lang w:val="ru-RU"/>
        </w:rPr>
      </w:pPr>
      <w:r>
        <w:rPr>
          <w:lang w:val="ru-RU"/>
        </w:rPr>
        <w:tab/>
      </w:r>
      <w:r w:rsidR="002C6C64" w:rsidRPr="00E236F4">
        <w:rPr>
          <w:lang w:val="ru-RU"/>
        </w:rPr>
        <w:t>மாண்ட் அத்தோஸில் யான்னிஸ் மாமா என்ற ஒரு பொதுமகன் வாழ்ந்ததாக எனக்கு நினைவிருக்கிறது. அவர் மடாலயங்களையும் குடில்களையும் சுற்றி வந்து, 'செய்ய வேண்டிய வேலை ஏதேனும் உள்ளதா? சொல்லுங்கள், என்ன வேலை செய்ய வேண்டும்?</w:t>
      </w:r>
      <w:r>
        <w:rPr>
          <w:lang w:val="ru-RU"/>
        </w:rPr>
        <w:t xml:space="preserve">' </w:t>
      </w:r>
      <w:r w:rsidR="002C6C64" w:rsidRPr="00E236F4">
        <w:rPr>
          <w:lang w:val="ru-RU"/>
        </w:rPr>
        <w:t>என்று கேட்பார். அவர் மிகவும் நல்ல மனிதராக இருந்ததால், மடாலயத் துறவிகள் அவரைத் துறவியாக மாறும்படி அறிவுறுத்தினர். ஆனால் அவர், 'இல்லை, இல்லை!..' என்று பதிலளிப்பார். எന്നെ நினைத்து மட்டும் பிரார்த்தனை செய்யுங்கள்! நான் எவ்வளவு மோசமானவன் என்பதை உங்களால் கற்பனை கூட செய்து பார்க்க முடியாது! போரின் போது நான் எவ்வளவு தீமைகள் செய்தேன் என்பது உங்களுக்குத் தெரியுமா?</w:t>
      </w:r>
      <w:r>
        <w:rPr>
          <w:lang w:val="ru-RU"/>
        </w:rPr>
        <w:t xml:space="preserve">" </w:t>
      </w:r>
      <w:r w:rsidR="002C6C64" w:rsidRPr="00E236F4">
        <w:rPr>
          <w:lang w:val="ru-RU"/>
        </w:rPr>
        <w:t xml:space="preserve">ஒருமுறை, நான் ஒரு சொற்பொழிவு மேடையைச் செய்ய உதவிக் கொண்டிருந்தபோது, அவர் கேட்டார்: </w:t>
      </w:r>
      <w:r w:rsidR="00C90354">
        <w:rPr>
          <w:lang w:val="ru-RU"/>
        </w:rPr>
        <w:t>"</w:t>
      </w:r>
      <w:r w:rsidR="002C6C64" w:rsidRPr="00E236F4">
        <w:rPr>
          <w:lang w:val="ru-RU"/>
        </w:rPr>
        <w:t>தந்தையே, எனக்காகப் பிரார்த்தனை செய்யுங்கள், ஏனெனில் நான் ஒரு பயங்கரமான பாவி</w:t>
      </w:r>
      <w:r>
        <w:rPr>
          <w:lang w:val="ru-RU"/>
        </w:rPr>
        <w:t xml:space="preserve">." </w:t>
      </w:r>
      <w:r w:rsidR="002C6C64" w:rsidRPr="00E236F4">
        <w:rPr>
          <w:lang w:val="ru-RU"/>
        </w:rPr>
        <w:t>அதன் பிறகு, நான் அவரைப் பற்றித் தெரிந்துகொள்வதை நிறுத்திவிட்டேன். சிறிது காலத்திற்குப் பிறகு, ஒரு மடாலயத்தைச் சேர்ந்த ஒரு துறவி என்னிடம் வந்து கூறினார்: 'யானிஸ் மாமா காலமானார். அவர் எனக்கு இரண்டு முறை தோன்றி, இறந்தவர்களுடன் அவரை நினைவுகூருமாறு ஒரு கோரிக்கையை உங்களுக்குச் சொல்லும்படி கூறினார்</w:t>
      </w:r>
      <w:r>
        <w:rPr>
          <w:lang w:val="ru-RU"/>
        </w:rPr>
        <w:t xml:space="preserve">.' </w:t>
      </w:r>
      <w:r w:rsidR="002C6C64" w:rsidRPr="00E236F4">
        <w:rPr>
          <w:lang w:val="ru-RU"/>
        </w:rPr>
        <w:t xml:space="preserve">இதுதான் நடந்தது. யானிஸ் மாமா துறவிகளுக்கு உதவ ஒரு மடாலயத்திற்குச் சென்றார். அவருக்கு இறக்கும் நேரம் வந்தபோது, கல்லறைக்கு அடியாராகப் பணியாற்றிய அந்தத் துறவியிடம், 'சகோதரரே, நான் ஒரு கொடிய பாவியை. தயவுசெய்து ஒவ்வொரு நாளும் என் கல்லறையில் ஒரு நினைவு ஆராதனை </w:t>
      </w:r>
      <w:r>
        <w:rPr>
          <w:lang w:val="ru-RU"/>
        </w:rPr>
        <w:t xml:space="preserve">நடத்துங்கள்' </w:t>
      </w:r>
      <w:r w:rsidR="002C6C64" w:rsidRPr="00E236F4">
        <w:rPr>
          <w:lang w:val="ru-RU"/>
        </w:rPr>
        <w:t>என்றார்</w:t>
      </w:r>
      <w:r>
        <w:rPr>
          <w:lang w:val="ru-RU"/>
        </w:rPr>
        <w:t>.</w:t>
      </w:r>
      <w:r w:rsidR="002C6C64" w:rsidRPr="00E236F4">
        <w:rPr>
          <w:lang w:val="ru-RU"/>
        </w:rPr>
        <w:t xml:space="preserve"> அவர் இறந்த பிறகு, இந்த மதகுரு உண்மையிலேயே ஒவ்வொரு மாலையும் வந்து அவரது கல்லறையில் பிரார்த்தனை செய்தார். ஆனால் சிறிது காலத்திற்குப் பிறகு, இந்த மதகுருவிற்கு </w:t>
      </w:r>
      <w:r w:rsidR="002C6C64" w:rsidRPr="00E236F4">
        <w:rPr>
          <w:lang w:val="ru-RU"/>
        </w:rPr>
        <w:lastRenderedPageBreak/>
        <w:t>ஆர்க்கோண்டேரியனில் (archondarion)</w:t>
      </w:r>
      <w:r w:rsidR="0024756D">
        <w:rPr>
          <w:rStyle w:val="FootnoteReference"/>
          <w:lang w:val="ru-RU"/>
        </w:rPr>
        <w:footnoteReference w:id="113"/>
      </w:r>
      <w:r w:rsidR="002C6C64" w:rsidRPr="00E236F4">
        <w:rPr>
          <w:lang w:val="ru-RU"/>
        </w:rPr>
        <w:t xml:space="preserve"> , பணிகள் ஒப்படைக்கப்பட்டன, அதனால் அவர் சில சமயங்களில் பிரார்த்தனையைச் செய்ய மறந்துவிடுவார். ஒரு இரவு, மாமா யானிஸ் அவருக்குக் கனவில் தோன்றி, 'தயவுசெய்து, என்னை மறந்துவிடாதீர்கள்! உங்களால் எனக்காக லிடனியை நடத்த முடியாவிட்டால், தந்தை பைசியோஸ் இடத்திற்குச் சென்று நான் இறந்துவிட்டேன் என்று அவரிடம் சொல்லுங்கள். அவர் ஒவ்வொரு நாளும் என்னை நினைவுகூர்கிறார், ஆனால் அவர் என் ஆரோக்கியத்திற்காகவும், நான் மனந்திரும்ப வேண்டும் என்றும் பிரார்த்திக்கிறார். ஆனால் இப்போது என்னால் மனந்திரும்ப முடியாது.</w:t>
      </w:r>
      <w:r>
        <w:rPr>
          <w:lang w:val="ru-RU"/>
        </w:rPr>
        <w:t>"</w:t>
      </w:r>
    </w:p>
    <w:p w14:paraId="030AA45D" w14:textId="1C4D8F17" w:rsidR="00BA44CB" w:rsidRDefault="00BA44CB" w:rsidP="008F333A">
      <w:pPr>
        <w:rPr>
          <w:lang w:val="ru-RU"/>
        </w:rPr>
      </w:pPr>
      <w:r>
        <w:rPr>
          <w:lang w:val="ru-RU"/>
        </w:rPr>
        <w:tab/>
      </w:r>
      <w:r w:rsidR="002C6C64" w:rsidRPr="00E236F4">
        <w:rPr>
          <w:lang w:val="ru-RU"/>
        </w:rPr>
        <w:t xml:space="preserve">இறந்தவர்களுக்கு வாழும்வர்களை விட அதிகமாகப் பிரார்த்தனை தேவை, ஏனெனில் வாழும்வர்களுக்கு மனந்திரும்புதலுக்கான நம்பிக்கை இன்னும் உள்ளது. மேலும், இறுதி நியாயத்தீர்ப்பு இன்னும் நடைபெறாததால், இறந்தவர்களுக்காகத் தமக்கு மத்தியஸ்தம் செய்யும் நபர்கள் இருக்க வேண்டும் என்று கடவுள் விரும்புகிறார். ஒருமுறை, போரின் போது, கடுமையாகக் காயமடைந்த ஒரு சிப்பாய்க்கு ஒரு குரு தண்ணீர் கேட்டார் </w:t>
      </w:r>
      <w:r w:rsidR="008F333A">
        <w:rPr>
          <w:lang w:val="ru-RU"/>
        </w:rPr>
        <w:t xml:space="preserve">— </w:t>
      </w:r>
      <w:r w:rsidR="002C6C64" w:rsidRPr="00E236F4">
        <w:rPr>
          <w:lang w:val="ru-RU"/>
        </w:rPr>
        <w:t>ஆனால் அந்த குருவிடம் தனது குடுவையில் சிறிதளவு தண்ணீர் இருந்தபோதிலும், அவரை அலட்சியப்படுத்தி மறுத்துவிட்டார். விரைவில், அந்தக் காயமடைந்தவர் இறந்துவிட்டார், மேலும் அந்த குரு தனது தவறை உணர்ந்தவுடன், நம்பிக்கையிழந்துவிட்டார். அவர் அந்த மனிதரைத் தொடர்ந்து நினைவுகூர்ந்தார், மேலும் ஒரு நாள் அவர் என் குடில்க்கு வந்தபோது, தனது துரதிர்ஷ்டத்தைப் பற்றி என்னிடம் கூறினார். உண்மையில், இந்தப் பாதிரியார் மிகவும் இரக்கமுள்ளவர், அவர் தன்னைத்தானே, 'நான் எப்படி இப்படி ஒரு காரியத்தைச் செய்தேன்?!</w:t>
      </w:r>
      <w:r>
        <w:rPr>
          <w:lang w:val="ru-RU"/>
        </w:rPr>
        <w:t>'</w:t>
      </w:r>
      <w:r w:rsidR="00C90354">
        <w:rPr>
          <w:lang w:val="ru-RU"/>
        </w:rPr>
        <w:t xml:space="preserve"> </w:t>
      </w:r>
      <w:r w:rsidR="002C6C64" w:rsidRPr="00E236F4">
        <w:rPr>
          <w:lang w:val="ru-RU"/>
        </w:rPr>
        <w:t>என்று கேட்டுக்கொண்டே இருந்தார். இது கடவுளின் அனுமதியுடன் நடந்தது. அந்த சிப்பாய்க்கு பிரார்த்தனை மிகவும் தேவைப்பட்டதால், கடவுள் தனது அருளை குருவிடமிருந்து சிறிது காலம் விலக்கினார். குரு அவருக்குத் தண்ணீர் கொடுத்திருந்தால், அவர் விரைவில் அவரை மறந்திருப்பார். ஆனால் இப்போது அவரது மனசாட்சி அவரை வாட்டியது, மேலும் அவர் அந்த ஆன்மாவிற்காக இடைவிடாமல் பிரார்த்தனை செய்தார்.</w:t>
      </w:r>
    </w:p>
    <w:p w14:paraId="022879BC" w14:textId="77777777" w:rsidR="00BA44CB" w:rsidRDefault="00BA44CB" w:rsidP="008F333A">
      <w:pPr>
        <w:rPr>
          <w:lang w:val="ru-RU"/>
        </w:rPr>
      </w:pPr>
    </w:p>
    <w:p w14:paraId="63538BF3" w14:textId="77777777" w:rsidR="00BA44CB" w:rsidRDefault="002C6C64" w:rsidP="0024756D">
      <w:pPr>
        <w:pStyle w:val="Heading4"/>
        <w:rPr>
          <w:lang w:val="ru-RU"/>
        </w:rPr>
      </w:pPr>
      <w:bookmarkStart w:id="160" w:name="_Toc196716805"/>
      <w:bookmarkStart w:id="161" w:name="_Toc242628486"/>
      <w:r w:rsidRPr="00E236F4">
        <w:rPr>
          <w:lang w:val="ru-RU"/>
        </w:rPr>
        <w:t>மறைந்தவர்களுக்கான ஆறுதல்</w:t>
      </w:r>
      <w:bookmarkEnd w:id="160"/>
      <w:bookmarkEnd w:id="161"/>
    </w:p>
    <w:p w14:paraId="06646956" w14:textId="65D2CEC7" w:rsidR="00BA44CB" w:rsidRDefault="008F333A" w:rsidP="0024756D">
      <w:pPr>
        <w:ind w:firstLine="720"/>
        <w:rPr>
          <w:lang w:val="ru-RU"/>
        </w:rPr>
      </w:pPr>
      <w:r>
        <w:rPr>
          <w:lang w:val="ru-RU"/>
        </w:rPr>
        <w:t xml:space="preserve">— </w:t>
      </w:r>
      <w:r w:rsidR="002C6C64" w:rsidRPr="00E236F4">
        <w:rPr>
          <w:lang w:val="ru-RU"/>
        </w:rPr>
        <w:t>கெரொண்டா, இறந்தவர்களுக்கு நமது பிரார்த்தனைகள் எவ்வாறு பயனளிக்கின்றன?</w:t>
      </w:r>
    </w:p>
    <w:p w14:paraId="07CC6316" w14:textId="03DD9F96" w:rsidR="00BA44CB" w:rsidRDefault="00BA44CB" w:rsidP="008F333A">
      <w:pPr>
        <w:rPr>
          <w:lang w:val="ru-RU"/>
        </w:rPr>
      </w:pPr>
      <w:r>
        <w:rPr>
          <w:lang w:val="ru-RU"/>
        </w:rPr>
        <w:tab/>
      </w:r>
      <w:r w:rsidR="008F333A">
        <w:rPr>
          <w:lang w:val="ru-RU"/>
        </w:rPr>
        <w:t xml:space="preserve">— </w:t>
      </w:r>
      <w:r w:rsidR="002C6C64" w:rsidRPr="00E236F4">
        <w:rPr>
          <w:lang w:val="ru-RU"/>
        </w:rPr>
        <w:t>நான் உங்களுக்கு ஒரு உதாரணம் சொல்கிறேன். ஒரு நாள் நீங்கள் என்னைப் பார்க்க வந்தபோது, நான் இங்கே இல்லாமல் ஒரு ஈரமான அடித்தளத்தில் இருந்திருந்தால், நீங்கள் அபீஸிடம் கேட்டிருப்பீர்கள்: 'இந்த முனிவர் எவ்வளவு பரிதாபமாக இருக்கிறார்! அவர் இன்னும் உயிருடன் இருக்கும்போதே சூரிய ஒளியைப் பார்க்கும்படி அவரை மேல் தளத்திற்கு மாற்றலாம்!</w:t>
      </w:r>
      <w:r>
        <w:rPr>
          <w:lang w:val="ru-RU"/>
        </w:rPr>
        <w:t xml:space="preserve">' </w:t>
      </w:r>
      <w:r w:rsidR="002C6C64" w:rsidRPr="00E236F4">
        <w:rPr>
          <w:lang w:val="ru-RU"/>
        </w:rPr>
        <w:t>என்ன நினைக்கிறீர்கள், அபீஸ் அதைச் செய்திருப்பாரா?</w:t>
      </w:r>
    </w:p>
    <w:p w14:paraId="4B0EC9B6" w14:textId="77777777" w:rsidR="00BA44CB" w:rsidRDefault="00BA44CB" w:rsidP="008F333A">
      <w:pPr>
        <w:rPr>
          <w:lang w:val="ru-RU"/>
        </w:rPr>
      </w:pPr>
      <w:r>
        <w:rPr>
          <w:lang w:val="ru-RU"/>
        </w:rPr>
        <w:tab/>
      </w:r>
      <w:r w:rsidR="008F333A">
        <w:rPr>
          <w:lang w:val="ru-RU"/>
        </w:rPr>
        <w:t xml:space="preserve">— </w:t>
      </w:r>
      <w:r w:rsidR="002C6C64" w:rsidRPr="00E236F4">
        <w:rPr>
          <w:lang w:val="ru-RU"/>
        </w:rPr>
        <w:t>நிச்சயமாக அவள் அப்படித்தான் செய்வாள், ஜெரோண்டா.</w:t>
      </w:r>
    </w:p>
    <w:p w14:paraId="0C058853"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அப்படியென்றால். அந்தத் தலைமடாலயப் பிதுர்மா அதையும் செய்தாலும், நாம் கடவுளிடம் கேட்டால், நிச்சயமாகக் கடவுளே இறந்தவர்களுக்கு நிம்மதி அளிப்பார் அல்லவா? அவர்களைச் சிறந்த வசதிகளுடன் கூடிய ஒரு அறைக்கு மாற்றுவதும், அல்லது வீட்டுக் காவலில் வைப்பதும் அவருக்கு உண்மையிலேயே அவ்வளவு கடினமானதா?</w:t>
      </w:r>
    </w:p>
    <w:p w14:paraId="7ECB949F" w14:textId="78F2216B" w:rsidR="00BA44CB" w:rsidRDefault="00BA44CB" w:rsidP="008F333A">
      <w:pPr>
        <w:rPr>
          <w:lang w:val="ru-RU"/>
        </w:rPr>
      </w:pPr>
      <w:r>
        <w:rPr>
          <w:lang w:val="ru-RU"/>
        </w:rPr>
        <w:tab/>
      </w:r>
      <w:r w:rsidR="002C6C64" w:rsidRPr="00E236F4">
        <w:rPr>
          <w:lang w:val="ru-RU"/>
        </w:rPr>
        <w:t>நான் இளமையாக இருந்தபோது, மிகவும் கஞ்சத்தனமான ஒரு வயதான பெண்மணியை எனக்குத் தெரியும். ஆனால், என்னிடம் அவள் கஞ்சத்தனம் காட்டவில்லை, ஏனென்றால் அவள் என்னை மிகவும் நேசித்தாள். அவள் இறந்து மூன்று ஆண்டுகளுக்குப் பிறகு, எனக்கு ஒரு விசித்திரமான சம்பவம் நடந்தது. நான் இயேசு பிரார்த்தனையை ஜபித்துக் கொண்டிருந்தபோது, ஒரு இளைஞன் என் கையைப் பிடித்து அந்தப் பழைய பெண்மணியின் கல்லறைக்கு அழைத்துச் சென்றது போலவும், அவளே என்னை அழைத்ததாக விளக்கியது போலவும் இருந்தது. நாங்கள் கல்லறைக்கு வந்தோம்; அந்த இளைஞன் கல்லறையை மூடியிருந்த கல்லைத் தூக்கினான், அப்போது அவளுடைய உடல் பாதி மட்டுமே சிதைந்து, தாங்க முடியாத துர்நாற்றத்தை வெளியிட்டதை நான் கண்டேன். அவள், 'பாதிரியாரே, என்னைக் காப்பாற்றுங்கள்! பாதிரியாரே, என்னைக் காப்பாற்றுங்கள்!</w:t>
      </w:r>
      <w:r>
        <w:rPr>
          <w:lang w:val="ru-RU"/>
        </w:rPr>
        <w:t xml:space="preserve">' </w:t>
      </w:r>
      <w:r w:rsidR="002C6C64" w:rsidRPr="00E236F4">
        <w:rPr>
          <w:lang w:val="ru-RU"/>
        </w:rPr>
        <w:t xml:space="preserve">என்று அலறினாள். அவளுக்காக எனக்கு ஏற்பட்ட பெருங்கருணை காரணமாக, அவளை இறுக்கமாக அணைத்து முத்தமிட்டேன். அந்தக் கொடூரமான நாற்றம் இருந்தபோதிலும், நான் அவளை விட்டு விலக விரும்பவில்லை, அவள் தானாகவே விலகியிருக்காவிட்டால், நான் அவளுடன் இருந்திருப்பேன். இந்தச் சம்பவம் என் மனதில் அழியாத தடத்தை ஏற்படுத்தியது. நீங்கள் வலியுடன் உண்மையாக நேசிக்கும்போது, அழுகும் சதையும் துர்நாற்றமும் அருவருப்பைத் தூண்டுவதில்லை. என்னை உதாரணமாக எடுத்துக்கொள்ளுங்கள்: நான் ஒரு உலகியல் பெண்ணை, நாகரிகமாக உடையணிந்து, வாசனைத் திரவியத்தின் வாசனை வீசும்போது பார்க்கும்போது, எனக்குள் ஒரு அருவருப்பு ஏற்படுகிறது; ஆனால் இந்த வயதான </w:t>
      </w:r>
      <w:r w:rsidR="002C6C64" w:rsidRPr="00E236F4">
        <w:rPr>
          <w:lang w:val="ru-RU"/>
        </w:rPr>
        <w:lastRenderedPageBreak/>
        <w:t xml:space="preserve">பெண்மணியைப் பொறுத்தவரை, துர்நாற்றம் இருந்தபோதிலும், அவளிடமிருந்து பிரிய எனக்கு மனமில்லை, மேலும் அவளுக்காக ஒரு சிறப்பு இரக்கத்தை உணர்ந்தேன். ஆன்மீக வாழ்வில் அற்புதமான விஷயங்கள் நடக்கின்றன! அவளுக்குப் பிரார்த்தனை மிகவும் தேவைப்பட்டது, அதனால்தான் கடவுள் அவளை அந்த நிலையில் எனக்குக் காட்டினார். அதன்பிறகு, நான் அந்த ஆன்மாவுக்காகப் பிரார்த்திக்கத் தொடங்கினேன். இரண்டு மாதங்களுக்குப் பிறகு, நான் ஒருவித ஆழமான பள்ளத்தில், ஒரு குழாய் போன்ற அமைப்பில் நிற்கிறதாகக் கண்டேன். துரதிர்ஷ்டவசமாக, அங்கே பலர் இருந்தனர் </w:t>
      </w:r>
      <w:r w:rsidR="008F333A">
        <w:rPr>
          <w:lang w:val="ru-RU"/>
        </w:rPr>
        <w:t>—</w:t>
      </w:r>
      <w:r w:rsidR="002C6C64" w:rsidRPr="00E236F4">
        <w:rPr>
          <w:lang w:val="ru-RU"/>
        </w:rPr>
        <w:t xml:space="preserve"> அவர்கள் பயங்கரமாகவும், கருப்பாகவும் தோன்றினர், மேலும் மிக மோசமாகத் துன்புற்றனர். மேலும் அந்தப் பாதாளத்திற்கு மேலே, ஒரு பிரகாசமான மேகத்தில், நான் அந்தப் பாட்டியைப் பார்த்தேன். அவள் தொலைதூரத்தில் இருப்பது போல் தோன்றினாலும், உண்மையில் அவள் அருகிலேயே இருந்தாள். அந்தப் பாட்டி மிகவும் இளமையாகத் தோன்றினாள், ஆனால் அது அவள்தான் என்பது தெளிவாகத் தெரிந்தது. ஒரு தேவதை அவளுக்கு அருகில் மிதந்துகொண்டிருந்தது </w:t>
      </w:r>
      <w:r w:rsidR="008F333A">
        <w:rPr>
          <w:lang w:val="ru-RU"/>
        </w:rPr>
        <w:t xml:space="preserve">— </w:t>
      </w:r>
      <w:r w:rsidR="002C6C64" w:rsidRPr="00E236F4">
        <w:rPr>
          <w:lang w:val="ru-RU"/>
        </w:rPr>
        <w:t xml:space="preserve">அநேகமாக அவளுடைய பாதுகாவலர் தேவதை </w:t>
      </w:r>
      <w:r w:rsidR="008F333A">
        <w:rPr>
          <w:lang w:val="ru-RU"/>
        </w:rPr>
        <w:t xml:space="preserve">— </w:t>
      </w:r>
      <w:r w:rsidR="002C6C64" w:rsidRPr="00E236F4">
        <w:rPr>
          <w:lang w:val="ru-RU"/>
        </w:rPr>
        <w:t>மேலும் அவள் முகத்தைத் துடைத்துக்கொண்டிருந்தது. அவள் மிகவும் அமைதியாகத் தெரிந்தாள். நான் அவளை அணைத்துக்கொண்டேன்</w:t>
      </w:r>
      <w:r w:rsidR="008F333A">
        <w:rPr>
          <w:lang w:val="ru-RU"/>
        </w:rPr>
        <w:t xml:space="preserve">, </w:t>
      </w:r>
      <w:r w:rsidR="002C6C64" w:rsidRPr="00E236F4">
        <w:rPr>
          <w:lang w:val="ru-RU"/>
        </w:rPr>
        <w:t>வார்த்தைகளில் வடிக்க முடியாத ஒரு மகிழ்ச்சியை உணர்ந்தேன்!</w:t>
      </w:r>
    </w:p>
    <w:p w14:paraId="2C517B8B" w14:textId="77777777" w:rsidR="00BA44CB" w:rsidRDefault="00BA44CB" w:rsidP="008F333A">
      <w:pPr>
        <w:rPr>
          <w:lang w:val="ru-RU"/>
        </w:rPr>
      </w:pPr>
      <w:r>
        <w:rPr>
          <w:lang w:val="ru-RU"/>
        </w:rPr>
        <w:tab/>
      </w:r>
      <w:r w:rsidR="002C6C64" w:rsidRPr="00E236F4">
        <w:rPr>
          <w:lang w:val="ru-RU"/>
        </w:rPr>
        <w:t>ஏனெனில்</w:t>
      </w:r>
      <w:r w:rsidR="008F333A">
        <w:rPr>
          <w:lang w:val="ru-RU"/>
        </w:rPr>
        <w:t>,</w:t>
      </w:r>
      <w:r w:rsidR="002C6C64" w:rsidRPr="00E236F4">
        <w:rPr>
          <w:lang w:val="ru-RU"/>
        </w:rPr>
        <w:t xml:space="preserve"> இறந்தவர்கள் குற்றம் சாட்டப்பட்டவர்கள், அடிமைத்தனத்தில் வீழ்ந்தவர்கள். சில சமயங்களில் ஒரு பழைய நாட்டுப்புறப் பாடலை நினைவுகூர்ந்து, இறந்தவர்களை அடிமைகளாகக் கருதி அதை முணுமுணுப்பேன்:</w:t>
      </w:r>
    </w:p>
    <w:p w14:paraId="54830939" w14:textId="172CCA16" w:rsidR="00BA44CB" w:rsidRDefault="00BA44CB" w:rsidP="008F333A">
      <w:pPr>
        <w:rPr>
          <w:lang w:val="ru-RU"/>
        </w:rPr>
      </w:pPr>
    </w:p>
    <w:p w14:paraId="1995B2D2" w14:textId="77777777" w:rsidR="00BA44CB" w:rsidRDefault="00BA44CB" w:rsidP="008F333A">
      <w:pPr>
        <w:rPr>
          <w:lang w:val="ru-RU"/>
        </w:rPr>
      </w:pPr>
      <w:r>
        <w:rPr>
          <w:lang w:val="ru-RU"/>
        </w:rPr>
        <w:tab/>
      </w:r>
      <w:r w:rsidR="002C6C64" w:rsidRPr="00E236F4">
        <w:rPr>
          <w:lang w:val="ru-RU"/>
        </w:rPr>
        <w:t>விடு, விடு, சுதந்திரம் கொடு</w:t>
      </w:r>
    </w:p>
    <w:p w14:paraId="098B5D95" w14:textId="77777777" w:rsidR="00BA44CB" w:rsidRDefault="00BA44CB" w:rsidP="008F333A">
      <w:pPr>
        <w:rPr>
          <w:lang w:val="ru-RU"/>
        </w:rPr>
      </w:pPr>
      <w:r>
        <w:rPr>
          <w:lang w:val="ru-RU"/>
        </w:rPr>
        <w:tab/>
      </w:r>
      <w:r w:rsidR="002C6C64" w:rsidRPr="00E236F4">
        <w:rPr>
          <w:lang w:val="ru-RU"/>
        </w:rPr>
        <w:t>இந்த சித்திரவதை செய்யப்பட்ட உடலுக்கு,</w:t>
      </w:r>
    </w:p>
    <w:p w14:paraId="291E6F7B" w14:textId="77777777" w:rsidR="00BA44CB" w:rsidRDefault="00BA44CB" w:rsidP="008F333A">
      <w:pPr>
        <w:rPr>
          <w:lang w:val="ru-RU"/>
        </w:rPr>
      </w:pPr>
      <w:r>
        <w:rPr>
          <w:lang w:val="ru-RU"/>
        </w:rPr>
        <w:tab/>
      </w:r>
      <w:r w:rsidR="002C6C64" w:rsidRPr="00E236F4">
        <w:rPr>
          <w:lang w:val="ru-RU"/>
        </w:rPr>
        <w:t>வில், வில், எனக்கு ஒரு குரலைக் கொடு,</w:t>
      </w:r>
    </w:p>
    <w:p w14:paraId="609A3571" w14:textId="77777777" w:rsidR="00BA44CB" w:rsidRDefault="00BA44CB" w:rsidP="008F333A">
      <w:pPr>
        <w:rPr>
          <w:lang w:val="ru-RU"/>
        </w:rPr>
      </w:pPr>
      <w:r>
        <w:rPr>
          <w:lang w:val="ru-RU"/>
        </w:rPr>
        <w:tab/>
      </w:r>
      <w:r w:rsidR="002C6C64" w:rsidRPr="00E236F4">
        <w:rPr>
          <w:lang w:val="ru-RU"/>
        </w:rPr>
        <w:t>என்னுள் அனைத்தும் பாடட்டும்,</w:t>
      </w:r>
    </w:p>
    <w:p w14:paraId="437287BB" w14:textId="77777777" w:rsidR="00BA44CB" w:rsidRDefault="00BA44CB" w:rsidP="008F333A">
      <w:pPr>
        <w:rPr>
          <w:lang w:val="ru-RU"/>
        </w:rPr>
      </w:pPr>
      <w:r>
        <w:rPr>
          <w:lang w:val="ru-RU"/>
        </w:rPr>
        <w:tab/>
      </w:r>
      <w:r w:rsidR="002C6C64" w:rsidRPr="00E236F4">
        <w:rPr>
          <w:lang w:val="ru-RU"/>
        </w:rPr>
        <w:t>உன் நெருப்பால் என் ஆன்மாவைச் சூடேற்று,</w:t>
      </w:r>
    </w:p>
    <w:p w14:paraId="2366096C" w14:textId="77777777" w:rsidR="00BA44CB" w:rsidRDefault="00BA44CB" w:rsidP="008F333A">
      <w:pPr>
        <w:rPr>
          <w:lang w:val="ru-RU"/>
        </w:rPr>
      </w:pPr>
      <w:r>
        <w:rPr>
          <w:lang w:val="ru-RU"/>
        </w:rPr>
        <w:tab/>
      </w:r>
      <w:r w:rsidR="002C6C64" w:rsidRPr="00E236F4">
        <w:rPr>
          <w:lang w:val="ru-RU"/>
        </w:rPr>
        <w:t>கல்லெனச் செத்துப்போயிருந்தது,</w:t>
      </w:r>
    </w:p>
    <w:p w14:paraId="71BA3132" w14:textId="77777777" w:rsidR="00BA44CB" w:rsidRDefault="00BA44CB" w:rsidP="008F333A">
      <w:pPr>
        <w:rPr>
          <w:lang w:val="ru-RU"/>
        </w:rPr>
      </w:pPr>
      <w:r>
        <w:rPr>
          <w:lang w:val="ru-RU"/>
        </w:rPr>
        <w:tab/>
      </w:r>
      <w:r w:rsidR="002C6C64" w:rsidRPr="00E236F4">
        <w:rPr>
          <w:lang w:val="ru-RU"/>
        </w:rPr>
        <w:t>நான் உன் மகிழ்ச்சியைப் பாடுவேன்,</w:t>
      </w:r>
    </w:p>
    <w:p w14:paraId="70F49498" w14:textId="77777777" w:rsidR="00BA44CB" w:rsidRDefault="00BA44CB" w:rsidP="008F333A">
      <w:pPr>
        <w:rPr>
          <w:lang w:val="ru-RU"/>
        </w:rPr>
      </w:pPr>
      <w:r>
        <w:rPr>
          <w:lang w:val="ru-RU"/>
        </w:rPr>
        <w:tab/>
      </w:r>
      <w:r w:rsidR="002C6C64" w:rsidRPr="00E236F4">
        <w:rPr>
          <w:lang w:val="ru-RU"/>
        </w:rPr>
        <w:t>வசந்த கால இரவுப் பாடகி போல.</w:t>
      </w:r>
    </w:p>
    <w:p w14:paraId="1814CCE4" w14:textId="77777777" w:rsidR="00BA44CB" w:rsidRDefault="00BA44CB" w:rsidP="008F333A">
      <w:pPr>
        <w:rPr>
          <w:lang w:val="ru-RU"/>
        </w:rPr>
      </w:pPr>
      <w:r>
        <w:rPr>
          <w:lang w:val="ru-RU"/>
        </w:rPr>
        <w:tab/>
      </w:r>
      <w:r w:rsidR="002C6C64" w:rsidRPr="00E236F4">
        <w:rPr>
          <w:lang w:val="ru-RU"/>
        </w:rPr>
        <w:t>இந்தப் பாடலின் எதிரொலி கேட்கட்டும்</w:t>
      </w:r>
    </w:p>
    <w:p w14:paraId="0EFEE43A" w14:textId="77777777" w:rsidR="00BA44CB" w:rsidRDefault="00BA44CB" w:rsidP="008F333A">
      <w:pPr>
        <w:rPr>
          <w:lang w:val="ru-RU"/>
        </w:rPr>
      </w:pPr>
      <w:r>
        <w:rPr>
          <w:lang w:val="ru-RU"/>
        </w:rPr>
        <w:tab/>
      </w:r>
      <w:r w:rsidR="002C6C64" w:rsidRPr="00E236F4">
        <w:rPr>
          <w:lang w:val="ru-RU"/>
        </w:rPr>
        <w:t>கூடாரச் சுவர்களுக்குள் இருக்கும் அடிமையைப் போல,</w:t>
      </w:r>
    </w:p>
    <w:p w14:paraId="41A1FC36" w14:textId="77777777" w:rsidR="00BA44CB" w:rsidRDefault="00BA44CB" w:rsidP="008F333A">
      <w:pPr>
        <w:rPr>
          <w:lang w:val="ru-RU"/>
        </w:rPr>
      </w:pPr>
      <w:r>
        <w:rPr>
          <w:lang w:val="ru-RU"/>
        </w:rPr>
        <w:tab/>
      </w:r>
      <w:r w:rsidR="002C6C64" w:rsidRPr="00E236F4">
        <w:rPr>
          <w:lang w:val="ru-RU"/>
        </w:rPr>
        <w:t>மேலும் அது காயங்களை மிரா எண்ணெயால் தடவட்டும்</w:t>
      </w:r>
    </w:p>
    <w:p w14:paraId="2EEF9E0B" w14:textId="77777777" w:rsidR="00BA44CB" w:rsidRDefault="00BA44CB" w:rsidP="008F333A">
      <w:pPr>
        <w:rPr>
          <w:lang w:val="ru-RU"/>
        </w:rPr>
      </w:pPr>
      <w:r>
        <w:rPr>
          <w:lang w:val="ru-RU"/>
        </w:rPr>
        <w:tab/>
      </w:r>
      <w:r w:rsidR="002C6C64" w:rsidRPr="00E236F4">
        <w:rPr>
          <w:lang w:val="ru-RU"/>
        </w:rPr>
        <w:t>அடிமைச் சங்கிலிகளால் பிணைக்கப்பட்ட இதயத்தின்.</w:t>
      </w:r>
    </w:p>
    <w:p w14:paraId="5E05FA07" w14:textId="4CFD5D42" w:rsidR="00BA44CB" w:rsidRDefault="00BA44CB" w:rsidP="008F333A">
      <w:pPr>
        <w:rPr>
          <w:lang w:val="ru-RU"/>
        </w:rPr>
      </w:pPr>
    </w:p>
    <w:p w14:paraId="3AA0EE14" w14:textId="48336E5D" w:rsidR="00BA44CB" w:rsidRDefault="00BA44CB" w:rsidP="008F333A">
      <w:pPr>
        <w:rPr>
          <w:lang w:val="ru-RU"/>
        </w:rPr>
      </w:pPr>
      <w:r>
        <w:rPr>
          <w:lang w:val="ru-RU"/>
        </w:rPr>
        <w:tab/>
      </w:r>
      <w:r w:rsidR="002C6C64" w:rsidRPr="00E236F4">
        <w:rPr>
          <w:lang w:val="ru-RU"/>
        </w:rPr>
        <w:t>இந்தப் பாடலின் வார்த்தைகளை எனக்கும் பொருத்துகிறேன். நான் துன்பத்தால் சோர்வடையவில்லையா?</w:t>
      </w:r>
      <w:r w:rsidR="006A5D97">
        <w:rPr>
          <w:rStyle w:val="FootnoteReference"/>
          <w:lang w:val="ru-RU"/>
        </w:rPr>
        <w:footnoteReference w:id="114"/>
      </w:r>
      <w:r w:rsidR="006A5D97">
        <w:rPr>
          <w:lang w:val="ru-RU"/>
        </w:rPr>
        <w:t xml:space="preserve"> </w:t>
      </w:r>
      <w:r w:rsidR="002C6C64" w:rsidRPr="00E236F4">
        <w:rPr>
          <w:lang w:val="ru-RU"/>
        </w:rPr>
        <w:t xml:space="preserve">இந்த வாழ்வில் நான் ஒரு அடிமை. மேலும், பாடலில் அடிமைப்படுத்தப்பட்ட ஹெலஸைக் குறிக்கும் 'சிறைச்சாலையின் சுவர்களுக்குள் இருக்கும் </w:t>
      </w:r>
      <w:r>
        <w:rPr>
          <w:lang w:val="ru-RU"/>
        </w:rPr>
        <w:t xml:space="preserve">அடிமை' </w:t>
      </w:r>
      <w:r w:rsidR="002C6C64" w:rsidRPr="00E236F4">
        <w:rPr>
          <w:lang w:val="ru-RU"/>
        </w:rPr>
        <w:t>என்பது, பிரிந்து சென்ற, சிறைப்பிடிக்கப்பட்ட ஆன்மாக்களை எனக்குப் பிரதிநிதித்துவப்படுத்துகிறது, மேலும் அவர்களுடைய இதயங்களின் மீது அவருடைய கருணையின் மருந்தை ஊற்றுமாறு எல்லாம் வல்ல இரக்கமுள்ள கடவுளிடம் நான் வேண்டுகிறேன்.</w:t>
      </w:r>
    </w:p>
    <w:p w14:paraId="328442B7" w14:textId="77777777" w:rsidR="00BA44CB" w:rsidRDefault="00BA44CB" w:rsidP="008F333A">
      <w:pPr>
        <w:rPr>
          <w:lang w:val="ru-RU"/>
        </w:rPr>
      </w:pPr>
    </w:p>
    <w:p w14:paraId="1D5486C5" w14:textId="4ADA448A" w:rsidR="00BA44CB" w:rsidRDefault="00BA44CB" w:rsidP="008F333A">
      <w:pPr>
        <w:rPr>
          <w:lang w:val="ru-RU"/>
        </w:rPr>
      </w:pPr>
    </w:p>
    <w:p w14:paraId="0076B28B" w14:textId="69D3F6F9" w:rsidR="00BA44CB" w:rsidRDefault="005D72F9" w:rsidP="005D72F9">
      <w:pPr>
        <w:pStyle w:val="Heading3"/>
        <w:rPr>
          <w:lang w:val="ru-RU"/>
        </w:rPr>
      </w:pPr>
      <w:bookmarkStart w:id="162" w:name="_Toc196716806"/>
      <w:bookmarkStart w:id="163" w:name="_Toc242628487"/>
      <w:r w:rsidRPr="00E236F4">
        <w:rPr>
          <w:lang w:val="ru-RU"/>
        </w:rPr>
        <w:t>அத்தியாயம்</w:t>
      </w:r>
      <w:r>
        <w:rPr>
          <w:lang w:val="ru-RU"/>
        </w:rPr>
        <w:t xml:space="preserve"> 4</w:t>
      </w:r>
      <w:r w:rsidR="002C6C64" w:rsidRPr="00E236F4">
        <w:rPr>
          <w:lang w:val="ru-RU"/>
        </w:rPr>
        <w:t xml:space="preserve">. </w:t>
      </w:r>
      <w:r>
        <w:rPr>
          <w:lang w:val="ru-RU"/>
        </w:rPr>
        <w:br/>
      </w:r>
      <w:r w:rsidR="002C6C64" w:rsidRPr="00E236F4">
        <w:rPr>
          <w:lang w:val="ru-RU"/>
        </w:rPr>
        <w:t>திவ்விய கீதங்கள் சாத்தானை வீழ்த்தும் மின்னல்bolt of lightning that strikes down the devil</w:t>
      </w:r>
      <w:bookmarkEnd w:id="162"/>
      <w:bookmarkEnd w:id="163"/>
    </w:p>
    <w:p w14:paraId="3A962B32" w14:textId="77777777" w:rsidR="00BA44CB" w:rsidRDefault="00BA44CB" w:rsidP="008F333A">
      <w:pPr>
        <w:rPr>
          <w:lang w:val="ru-RU"/>
        </w:rPr>
      </w:pPr>
    </w:p>
    <w:p w14:paraId="66D78DAD" w14:textId="77777777" w:rsidR="00BA44CB" w:rsidRDefault="002C6C64" w:rsidP="005D72F9">
      <w:pPr>
        <w:pStyle w:val="Heading4"/>
        <w:rPr>
          <w:lang w:val="ru-RU"/>
        </w:rPr>
      </w:pPr>
      <w:bookmarkStart w:id="164" w:name="_Toc196716807"/>
      <w:bookmarkStart w:id="165" w:name="_Toc242628488"/>
      <w:r w:rsidRPr="00E236F4">
        <w:rPr>
          <w:lang w:val="ru-RU"/>
        </w:rPr>
        <w:t>தாவீதின் சங்கீதங்கள் தெய்வீகமாக உத்வேகப்படுத்தப்பட்டவை</w:t>
      </w:r>
      <w:bookmarkEnd w:id="164"/>
      <w:bookmarkEnd w:id="165"/>
    </w:p>
    <w:p w14:paraId="3D59A520" w14:textId="2E03E792" w:rsidR="00BA44CB" w:rsidRDefault="002C6C64" w:rsidP="005D72F9">
      <w:pPr>
        <w:ind w:firstLine="720"/>
        <w:rPr>
          <w:lang w:val="ru-RU"/>
        </w:rPr>
      </w:pPr>
      <w:r w:rsidRPr="00E236F4">
        <w:rPr>
          <w:lang w:val="ru-RU"/>
        </w:rPr>
        <w:t>மூப்பரே, பிள்ளைகள் சங்கீதத்தை எவ்வளவு நன்றாகப் புரிந்துகொள்கிறார்கள் என்பதையும், அதை அவர்கள் எவ்வளவு படிக்க விரும்புகிறார்கள் என்பதையும் கண்டு நான் வியப்படைகிறேன்!...</w:t>
      </w:r>
    </w:p>
    <w:p w14:paraId="3F2D299D"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சங்கீதப் புத்தகம் எல்லா வயதினருக்கும் ஏற்றது. குழந்தைகள் உங்களையும் என்னையும் விட இதை இன்னும் அதிகமாக ரசிக்கக்கூடும். சங்கீதப் புத்தகம் தெய்வீகமாக உத்வேகிக்கப்பட்டது; அது தெய்வீக ஒளிர்வு மூலம் எழுதப்பட்டது, அதனால்தான் அதில் இத்தகைய சக்திவாய்ந்த மற்றும் ஆழ்ந்த எண்ணங்கள் உள்ளன. நீங்கள் அனைத்து இறையியலாளர்களையும் </w:t>
      </w:r>
      <w:r w:rsidR="002C6C64" w:rsidRPr="00E236F4">
        <w:rPr>
          <w:lang w:val="ru-RU"/>
        </w:rPr>
        <w:lastRenderedPageBreak/>
        <w:t>மொழியியலாளர்களையும் ஒன்றாகச் சேர்த்தாலும்</w:t>
      </w:r>
      <w:r w:rsidR="008F333A">
        <w:rPr>
          <w:lang w:val="ru-RU"/>
        </w:rPr>
        <w:t>,</w:t>
      </w:r>
      <w:r w:rsidR="002C6C64" w:rsidRPr="00E236F4">
        <w:rPr>
          <w:lang w:val="ru-RU"/>
        </w:rPr>
        <w:t xml:space="preserve"> அவர்களால் இத்தகைய உள்ளடக்கத்துடன் ஒரு சங்கீதத்தைக் கூட எழுத முடியாது. அவர்கள் ஏதாவது எழுதினாலும்</w:t>
      </w:r>
      <w:r w:rsidR="008F333A">
        <w:rPr>
          <w:lang w:val="ru-RU"/>
        </w:rPr>
        <w:t xml:space="preserve">, </w:t>
      </w:r>
      <w:r w:rsidR="002C6C64" w:rsidRPr="00E236F4">
        <w:rPr>
          <w:lang w:val="ru-RU"/>
        </w:rPr>
        <w:t>அது ஒரு பிளாஸ்டிக் பூவைப் போலிருக்கும். தீர்க்கதரிசி தாவீதுக்கு முறையான கல்வி இல்லை, ஆனாலும் அவர் எவ்வளவு ஆழமாக எழுதியிருக்கிறார்! அவர் கடவுளின் ஆவியால் வழிநடத்தப்பட்டார் என்பது தெளிவாகிறது.</w:t>
      </w:r>
    </w:p>
    <w:p w14:paraId="6EDDCC8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என்னால் சங்கீதங்களைப் படிக்க நேரம் இல்லை.</w:t>
      </w:r>
    </w:p>
    <w:p w14:paraId="50EE8A38" w14:textId="07B04B67" w:rsidR="00BA44CB" w:rsidRDefault="00BA44CB" w:rsidP="008F333A">
      <w:pPr>
        <w:rPr>
          <w:lang w:val="ru-RU"/>
        </w:rPr>
      </w:pPr>
      <w:r>
        <w:rPr>
          <w:lang w:val="ru-RU"/>
        </w:rPr>
        <w:tab/>
      </w:r>
      <w:r w:rsidR="008F333A">
        <w:rPr>
          <w:lang w:val="ru-RU"/>
        </w:rPr>
        <w:t xml:space="preserve">— </w:t>
      </w:r>
      <w:r w:rsidR="002C6C64" w:rsidRPr="00E236F4">
        <w:rPr>
          <w:lang w:val="ru-RU"/>
        </w:rPr>
        <w:t>பகலில் அதற்காக சிறிது நேரம் ஒதுக்குவது நல்லது. நேரமில்லையென்றால், அவசரமாக முழு சங்கீதப் புத்தகத்தையும் படிப்பதை விட, அரை கதிஸ்மா, அதாவது</w:t>
      </w:r>
      <w:r w:rsidR="005D72F9">
        <w:rPr>
          <w:rStyle w:val="FootnoteReference"/>
          <w:lang w:val="ru-RU"/>
        </w:rPr>
        <w:footnoteReference w:id="115"/>
      </w:r>
      <w:r w:rsidR="002C6C64" w:rsidRPr="00E236F4">
        <w:rPr>
          <w:lang w:val="ru-RU"/>
        </w:rPr>
        <w:t xml:space="preserve"> , அதன் பொருளைப் புரிந்துகொண்டு படிப்பது சிறந்தது. நீங்கள் படித்ததை மனதில் வைத்து சிந்தியுங்கள். சங்கீதப் புத்தகம் ஒரு பிரார்த்தனை.</w:t>
      </w:r>
    </w:p>
    <w:p w14:paraId="196392B5" w14:textId="77777777" w:rsidR="00BA44CB" w:rsidRDefault="00BA44CB" w:rsidP="008F333A">
      <w:pPr>
        <w:rPr>
          <w:lang w:val="ru-RU"/>
        </w:rPr>
      </w:pPr>
      <w:r>
        <w:rPr>
          <w:lang w:val="ru-RU"/>
        </w:rPr>
        <w:tab/>
      </w:r>
      <w:r w:rsidR="002C6C64" w:rsidRPr="00E236F4">
        <w:rPr>
          <w:lang w:val="ru-RU"/>
        </w:rPr>
        <w:t>சிலர் தீர்க்கதரிசியான தாவீதைத் தவறாகப் புரிந்துகொண்டு, அவருடைய சில சங்கீதங்களில் சாபங்கள் உள்ளன என்று கூறுகிறார்கள். ஆனால் தாவீது ஜெபிக்கும்போது:</w:t>
      </w:r>
    </w:p>
    <w:p w14:paraId="43F6DE44" w14:textId="71426435" w:rsidR="00BA44CB" w:rsidRDefault="00BA44CB" w:rsidP="008F333A">
      <w:pPr>
        <w:rPr>
          <w:lang w:val="ru-RU"/>
        </w:rPr>
      </w:pPr>
      <w:r>
        <w:rPr>
          <w:lang w:val="ru-RU"/>
        </w:rPr>
        <w:tab/>
      </w:r>
      <w:r w:rsidR="002C6C64" w:rsidRPr="00E236F4">
        <w:rPr>
          <w:lang w:val="ru-RU"/>
        </w:rPr>
        <w:t>'பாவிகள் பூமியிலிருந்து அழிந்துபோகட்டும், அக்கிரமக்காரர்கள் தாங்கள் பிறந்ததே இல்லையென்று ஆகட்டும்'</w:t>
      </w:r>
      <w:r w:rsidR="00D279EF">
        <w:rPr>
          <w:rStyle w:val="FootnoteReference"/>
          <w:lang w:val="ru-RU"/>
        </w:rPr>
        <w:footnoteReference w:id="116"/>
      </w:r>
      <w:r w:rsidR="002C6C64" w:rsidRPr="00E236F4">
        <w:rPr>
          <w:lang w:val="ru-RU"/>
        </w:rPr>
        <w:t xml:space="preserve"> என்று அவர் கூறுவதன் பொருள், பாவிகள் அழிந்துவிட வேண்டும் என்பதல்ல, அவர்கள் மனந்திரும்ப வேண்டும், அதன் மூலம் பூமியில் இனி பாவிகள் இருக்க மாட்டார்கள் என்பதாகும்.</w:t>
      </w:r>
    </w:p>
    <w:p w14:paraId="505B8CB6" w14:textId="77777777" w:rsidR="00BA44CB" w:rsidRDefault="00BA44CB" w:rsidP="008F333A">
      <w:pPr>
        <w:rPr>
          <w:lang w:val="ru-RU"/>
        </w:rPr>
      </w:pPr>
      <w:r>
        <w:rPr>
          <w:lang w:val="ru-RU"/>
        </w:rPr>
        <w:tab/>
      </w:r>
      <w:r w:rsidR="002C6C64" w:rsidRPr="00E236F4">
        <w:rPr>
          <w:lang w:val="ru-RU"/>
        </w:rPr>
        <w:t>சங்கீதங்கள் புத்தகத்தைப் படிப்பதில் நான் மகிழ்ச்சியைக் காண்கிறேன்; அது தீர்க்கதரிசனங்களாலும் ஆறுதலாலும் நிறைந்துள்ளது. கடினமான சூழ்நிலைகளில், நீங்கள் சங்கீதங்கள் புத்தகத்தைப் படித்தால், உங்களுக்கு நிம்மதியும், விடுதலையும், கடவுள் உதவுவார் என்ற உறுதியும் கிடைக்கும்.</w:t>
      </w:r>
    </w:p>
    <w:p w14:paraId="4FA44CD9" w14:textId="1CAF70DC" w:rsidR="00BA44CB" w:rsidRDefault="00BA44CB" w:rsidP="008F333A">
      <w:pPr>
        <w:rPr>
          <w:lang w:val="ru-RU"/>
        </w:rPr>
      </w:pPr>
      <w:r>
        <w:rPr>
          <w:lang w:val="ru-RU"/>
        </w:rPr>
        <w:tab/>
      </w:r>
      <w:r w:rsidR="002C6C64" w:rsidRPr="00E236F4">
        <w:rPr>
          <w:lang w:val="ru-RU"/>
        </w:rPr>
        <w:t>'நீதியுள்ளவர்களின் இரட்சிப்பு கர்த்தரிடமிருந்து வருகிறது, மேலும் துன்ப காலங்களில் அவரே அவர்களுக்கு அடைக்கலமாக இருக்கிறார்</w:t>
      </w:r>
      <w:r w:rsidR="008F333A">
        <w:rPr>
          <w:lang w:val="ru-RU"/>
        </w:rPr>
        <w:t>' (</w:t>
      </w:r>
      <w:r w:rsidR="00DC1B2D">
        <w:rPr>
          <w:rStyle w:val="FootnoteReference"/>
          <w:lang w:val="ru-RU"/>
        </w:rPr>
        <w:footnoteReference w:id="117"/>
      </w:r>
      <w:r w:rsidR="002C6C64" w:rsidRPr="00E236F4">
        <w:rPr>
          <w:lang w:val="ru-RU"/>
        </w:rPr>
        <w:t xml:space="preserve"> </w:t>
      </w:r>
      <w:r w:rsidR="008F333A">
        <w:rPr>
          <w:lang w:val="ru-RU"/>
        </w:rPr>
        <w:t xml:space="preserve">) என்று </w:t>
      </w:r>
      <w:r w:rsidR="002C6C64" w:rsidRPr="00E236F4">
        <w:rPr>
          <w:lang w:val="ru-RU"/>
        </w:rPr>
        <w:t>அங்கே கூறப்பட்டுள்ளது.</w:t>
      </w:r>
    </w:p>
    <w:p w14:paraId="41D645F2" w14:textId="77777777" w:rsidR="00BA44CB" w:rsidRDefault="00BA44CB" w:rsidP="008F333A">
      <w:pPr>
        <w:rPr>
          <w:lang w:val="ru-RU"/>
        </w:rPr>
      </w:pPr>
    </w:p>
    <w:p w14:paraId="22FDF97A" w14:textId="16AA4194" w:rsidR="00BA44CB" w:rsidRDefault="002C6C64" w:rsidP="001D6CF4">
      <w:pPr>
        <w:pStyle w:val="Heading4"/>
        <w:rPr>
          <w:lang w:val="ru-RU"/>
        </w:rPr>
      </w:pPr>
      <w:bookmarkStart w:id="166" w:name="_Toc196716808"/>
      <w:bookmarkStart w:id="167" w:name="_Toc242628489"/>
      <w:r w:rsidRPr="00E236F4">
        <w:rPr>
          <w:lang w:val="ru-RU"/>
        </w:rPr>
        <w:t xml:space="preserve">புனித அர்செனியஸின் </w:t>
      </w:r>
      <w:r w:rsidR="00BA44CB">
        <w:rPr>
          <w:lang w:val="ru-RU"/>
        </w:rPr>
        <w:t>'சூழ்நிலைகளுக்கு'</w:t>
      </w:r>
      <w:r w:rsidRPr="00E236F4">
        <w:rPr>
          <w:lang w:val="ru-RU"/>
        </w:rPr>
        <w:t xml:space="preserve"> ஏற்ப சங்கீதங்களை வாசித்தல்</w:t>
      </w:r>
      <w:r w:rsidR="001D6CF4">
        <w:rPr>
          <w:rStyle w:val="FootnoteReference"/>
          <w:lang w:val="ru-RU"/>
        </w:rPr>
        <w:footnoteReference w:id="118"/>
      </w:r>
      <w:bookmarkEnd w:id="166"/>
      <w:bookmarkEnd w:id="167"/>
    </w:p>
    <w:p w14:paraId="138C464E" w14:textId="555EAB2B"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புனித அர்செனியஸின் </w:t>
      </w:r>
      <w:r>
        <w:rPr>
          <w:lang w:val="ru-RU"/>
        </w:rPr>
        <w:t>*சூழ்நிலைகள்* நூலை</w:t>
      </w:r>
      <w:r w:rsidR="00C90354">
        <w:rPr>
          <w:lang w:val="ru-RU"/>
        </w:rPr>
        <w:t>ப்</w:t>
      </w:r>
      <w:r w:rsidR="002C6C64" w:rsidRPr="00E236F4">
        <w:rPr>
          <w:lang w:val="ru-RU"/>
        </w:rPr>
        <w:t xml:space="preserve"> பயன்படுத்தி நீங்கள் சங்கீதங்களைப் படிப்பது எப்படி நிகழ்ந்தது?</w:t>
      </w:r>
    </w:p>
    <w:p w14:paraId="2C3A1B6F" w14:textId="77777777" w:rsidR="00BA44CB" w:rsidRDefault="00BA44CB" w:rsidP="008F333A">
      <w:pPr>
        <w:rPr>
          <w:lang w:val="ru-RU"/>
        </w:rPr>
      </w:pPr>
      <w:r>
        <w:rPr>
          <w:lang w:val="ru-RU"/>
        </w:rPr>
        <w:tab/>
      </w:r>
      <w:r w:rsidR="008F333A">
        <w:rPr>
          <w:lang w:val="ru-RU"/>
        </w:rPr>
        <w:t xml:space="preserve">— </w:t>
      </w:r>
      <w:r w:rsidR="002C6C64" w:rsidRPr="00E236F4">
        <w:rPr>
          <w:lang w:val="ru-RU"/>
        </w:rPr>
        <w:t>புனித அர்சேனியஸ், மக்கள் தன்னிடம் வந்த பல்வேறு சூழ்நிலைகளுக்கு சேவைப் புத்தகத்தில் பொருத்தமான பிரார்த்தனைகள் இல்லாததால், வெவ்வேறு சங்கீதங்களைப் பயன்படுத்தினார். எந்தச் சூழ்நிலையில் எந்தத் திருப்பாசுரத்தைப் படிக்க வேண்டும் என்பதை அவர் ஒரு குறிப்பேட்டில் எழுதி வைத்தார். இந்தக் குறிப்பேடு என் கைக்குக் கிடைத்தபோது, நான் இந்த அறிவுரைகளின்படி திருப்பாசுரங்களைப் படிக்கவும் ஜெபிக்கவும் தொடங்கினேன். திருப்பாசுரங்கள் மூலம் நமது ஜெபத்திலும் புனித அர்சேனியஸ் நமக்குப் பெரிதும் உதவுகிறார் என்று எனக்குத் தோன்றுகிறது.</w:t>
      </w:r>
    </w:p>
    <w:p w14:paraId="3DCF68F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புனித அர்சேனியஸ் அவரே பிரார்த்தனை செய்த அதே முறையில் நாம் பிரார்த்தனை செய்வதைக் காண்பதால், அவர் இப்போது நமக்கு அதிகமாக உதவுகிறாரா?</w:t>
      </w:r>
    </w:p>
    <w:p w14:paraId="65A0C020"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நிச்சயமாக. இதற்கு உதாரணங்களும் உள்ளன!</w:t>
      </w:r>
    </w:p>
    <w:p w14:paraId="4A08352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சங்கீதங்களை எப்படி வாசிக்க வேண்டும், ஒரு குறிப்பிட்ட விஷயத்தைப் பற்றி எப்படி ஜெபிக்க வேண்டும்?</w:t>
      </w:r>
    </w:p>
    <w:p w14:paraId="64AA64A7"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அவற்றை எப்படி வாசிக்கிறீர்கள்?</w:t>
      </w:r>
    </w:p>
    <w:p w14:paraId="7C1371E9" w14:textId="513D26DD" w:rsidR="00BA44CB" w:rsidRDefault="00BA44CB" w:rsidP="008F333A">
      <w:pPr>
        <w:rPr>
          <w:lang w:val="ru-RU"/>
        </w:rPr>
      </w:pPr>
      <w:r>
        <w:rPr>
          <w:lang w:val="ru-RU"/>
        </w:rPr>
        <w:tab/>
      </w:r>
      <w:r w:rsidR="008F333A">
        <w:rPr>
          <w:lang w:val="ru-RU"/>
        </w:rPr>
        <w:t xml:space="preserve">— </w:t>
      </w:r>
      <w:r w:rsidR="002C6C64" w:rsidRPr="00E236F4">
        <w:rPr>
          <w:lang w:val="ru-RU"/>
        </w:rPr>
        <w:t>முதலில் நான் 'சூழ்நிலைகள்</w:t>
      </w:r>
      <w:r>
        <w:rPr>
          <w:lang w:val="ru-RU"/>
        </w:rPr>
        <w:t xml:space="preserve">' என்பதில் உள்ள </w:t>
      </w:r>
      <w:r w:rsidR="002C6C64" w:rsidRPr="00E236F4">
        <w:rPr>
          <w:lang w:val="ru-RU"/>
        </w:rPr>
        <w:t>வழிமுறைகளைப் பார்க்கிறேன்</w:t>
      </w:r>
      <w:r>
        <w:rPr>
          <w:lang w:val="ru-RU"/>
        </w:rPr>
        <w:t xml:space="preserve">, </w:t>
      </w:r>
      <w:r w:rsidR="002C6C64" w:rsidRPr="00E236F4">
        <w:rPr>
          <w:lang w:val="ru-RU"/>
        </w:rPr>
        <w:t>பிறகு அந்தத் திருவசனத்தை வாசிக்கிறேன்.</w:t>
      </w:r>
    </w:p>
    <w:p w14:paraId="1FD9D1AC"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முதலில் உங்களுக்கு முறையான தயாரிப்பு தேவை. புனித அர்செனியஸ் ஒரு புனிதர், அவர் ஒரு பாசுரத்தை உடனடியாகப் படிக்கும் அளவுக்கு உயர்ந்த நிலையில் இருந்தார். ஆனால் நாம் நிச்சயமாகப் படிப்பதில் இருந்து தொடங்க மாட்டோம்</w:t>
      </w:r>
    </w:p>
    <w:p w14:paraId="523C36A1" w14:textId="23728DCD" w:rsidR="00BA44CB" w:rsidRDefault="00BA44CB" w:rsidP="008F333A">
      <w:pPr>
        <w:rPr>
          <w:lang w:val="ru-RU"/>
        </w:rPr>
      </w:pPr>
      <w:r>
        <w:rPr>
          <w:lang w:val="ru-RU"/>
        </w:rPr>
        <w:lastRenderedPageBreak/>
        <w:tab/>
      </w:r>
      <w:r w:rsidR="002C6C64" w:rsidRPr="00E236F4">
        <w:rPr>
          <w:lang w:val="ru-RU"/>
        </w:rPr>
        <w:t>'தேவனே, என்மேல் இரக்கமாயிரும்…'?</w:t>
      </w:r>
      <w:r w:rsidR="00C854D5">
        <w:rPr>
          <w:rStyle w:val="FootnoteReference"/>
          <w:lang w:val="ru-RU"/>
        </w:rPr>
        <w:footnoteReference w:id="119"/>
      </w:r>
      <w:r w:rsidR="002C6C64" w:rsidRPr="00E236F4">
        <w:rPr>
          <w:lang w:val="ru-RU"/>
        </w:rPr>
        <w:t xml:space="preserve"> மற்றும் சங்கீதத்திற்குப் பிறகு, நாம் துதியப் பாடலைச் சொல்ல வேண்டாமா? நாம் சில நமஸ்காரங்கள் செய்ய வேண்டாமா? எனவே, முதலில் ஐம்பதாவது சங்கீதத்தைப் படித்து, தேவனுடைய இரக்கத்தைத் தாழ்மையுடன் கேளுங்கள். பின்னர் தெயோடோகோஸின் பிரார்த்தனையான, </w:t>
      </w:r>
      <w:r>
        <w:rPr>
          <w:lang w:val="ru-RU"/>
        </w:rPr>
        <w:t>"ஓ</w:t>
      </w:r>
      <w:r w:rsidR="002C6C64" w:rsidRPr="00E236F4">
        <w:rPr>
          <w:lang w:val="ru-RU"/>
        </w:rPr>
        <w:t xml:space="preserve"> தேவ மாதா, உமது கருணையில் நாங்கள் புகலடைகிறோம்</w:t>
      </w:r>
      <w:r>
        <w:rPr>
          <w:lang w:val="ru-RU"/>
        </w:rPr>
        <w:t>"</w:t>
      </w:r>
      <w:r w:rsidR="002C6C64" w:rsidRPr="00E236F4">
        <w:rPr>
          <w:lang w:val="ru-RU"/>
        </w:rPr>
        <w:t xml:space="preserve">, மற்றும் மிகவும் பரிசுத்தமான தேவ மாதா மற்றும் புனித அர்செனியஸை உதவிக்காக அழைப்பதற்காக, புனித அர்செனியஸுக்கான டிரோபாரியனையும் வாசிக்கவும். பின்னர் உங்கள் நோக்கத்தை—நீங்கள் எதற்காகப் பிரார்த்தனை செய்ய விரும்புகிறீர்கள் என்பதை—மற்றும் அதற்கான சங்கீதத்தை வாசிக்கவும். இறுதியில், வாசிக்கவும்: </w:t>
      </w:r>
      <w:r>
        <w:rPr>
          <w:lang w:val="ru-RU"/>
        </w:rPr>
        <w:t>"</w:t>
      </w:r>
      <w:r w:rsidR="002C6C64" w:rsidRPr="00E236F4">
        <w:rPr>
          <w:lang w:val="ru-RU"/>
        </w:rPr>
        <w:t>மகிமை… இப்பொழுது…</w:t>
      </w:r>
      <w:r>
        <w:rPr>
          <w:lang w:val="ru-RU"/>
        </w:rPr>
        <w:t>,"</w:t>
      </w:r>
      <w:r w:rsidR="002C6C64" w:rsidRPr="00E236F4">
        <w:rPr>
          <w:lang w:val="ru-RU"/>
        </w:rPr>
        <w:t xml:space="preserve"> </w:t>
      </w:r>
      <w:r>
        <w:rPr>
          <w:lang w:val="ru-RU"/>
        </w:rPr>
        <w:t>'</w:t>
      </w:r>
      <w:r w:rsidR="002C6C64" w:rsidRPr="00E236F4">
        <w:rPr>
          <w:lang w:val="ru-RU"/>
        </w:rPr>
        <w:t xml:space="preserve">அல்லேலூயா, அல்லேலூயா, அல்லேலூயா, உமக்கு மகிமை, </w:t>
      </w:r>
      <w:r>
        <w:rPr>
          <w:lang w:val="ru-RU"/>
        </w:rPr>
        <w:t xml:space="preserve">ஓ தேவனே' </w:t>
      </w:r>
      <w:r w:rsidR="002C6C64" w:rsidRPr="00E236F4">
        <w:rPr>
          <w:lang w:val="ru-RU"/>
        </w:rPr>
        <w:t xml:space="preserve">(மூன்று முறை) மற்றும், இறுதியில், கிறிஸ்துவுக்கு நன்றியாக டாக்ஸாலஜியையும், கடவுளின் தாய்க்கு நன்றியாக 'இது உண்மையாகவே </w:t>
      </w:r>
      <w:r>
        <w:rPr>
          <w:lang w:val="ru-RU"/>
        </w:rPr>
        <w:t>தகுதியானது' என்பதையும்</w:t>
      </w:r>
      <w:r w:rsidR="002C6C64" w:rsidRPr="00E236F4">
        <w:rPr>
          <w:lang w:val="ru-RU"/>
        </w:rPr>
        <w:t xml:space="preserve"> கூறவும். உங்களால் முடிந்தவரை அநேக நமஸ்காரங்கள் செய்யுங்கள்.</w:t>
      </w:r>
    </w:p>
    <w:p w14:paraId="41272756"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திருத்தூதர் அர்சேனியஸ் இந்தத் திருப்பாடலைப் பயன்படுத்திய சூழ்நிலைகளுக்கும், அதற்கும் உள்ள தொடர்பைக் காண நான் முயற்சிக்கிறேன், ஆனால் என்னால் எப்போதும் அதைக் காண முடிவதில்லை.</w:t>
      </w:r>
    </w:p>
    <w:p w14:paraId="7735373F"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குறிப்பிட்ட தேவைகளுக்கான வழிகாட்டுதல்கள், சங்கீதங்களின் அர்த்தத்துடன் ஏறக்குறைய ஒத்துப்போகின்றன. ஆனால் புனித அர்செனியஸ், அந்தப் பொருத்தத்தின் துல்லியத்தன்மையிலோ, அல்லது சங்கீதத்தின் உள்ளடக்கம் சூழ்நிலைகளுடன் எவ்வளவு நேரடியாகப் பொருந்துகிறது என்பதிலோ அதிக அக்கறை காட்டவில்லை </w:t>
      </w:r>
      <w:r w:rsidR="008F333A">
        <w:rPr>
          <w:lang w:val="ru-RU"/>
        </w:rPr>
        <w:t xml:space="preserve">— </w:t>
      </w:r>
      <w:r w:rsidR="002C6C64" w:rsidRPr="00E236F4">
        <w:rPr>
          <w:lang w:val="ru-RU"/>
        </w:rPr>
        <w:t>அந்த மரியாதைக்குரியவருக்கு முக்கியமானது மக்களுக்காக ஜெபிப்பதேயாகும்.</w:t>
      </w:r>
    </w:p>
    <w:p w14:paraId="2F3978FE" w14:textId="140AE9AC" w:rsidR="00BA44CB" w:rsidRDefault="00BA44CB" w:rsidP="008F333A">
      <w:pPr>
        <w:rPr>
          <w:lang w:val="ru-RU"/>
        </w:rPr>
      </w:pPr>
      <w:r>
        <w:rPr>
          <w:lang w:val="ru-RU"/>
        </w:rPr>
        <w:tab/>
      </w:r>
      <w:r w:rsidR="008F333A">
        <w:rPr>
          <w:lang w:val="ru-RU"/>
        </w:rPr>
        <w:t xml:space="preserve">— </w:t>
      </w:r>
      <w:r w:rsidR="002C6C64" w:rsidRPr="00E236F4">
        <w:rPr>
          <w:lang w:val="ru-RU"/>
        </w:rPr>
        <w:t>ஜெரோண்டா, முதலில் 'சூழ்நிலைகள்</w:t>
      </w:r>
      <w:r>
        <w:rPr>
          <w:lang w:val="ru-RU"/>
        </w:rPr>
        <w:t xml:space="preserve">' என்பதிலிருந்து </w:t>
      </w:r>
      <w:r w:rsidR="002C6C64" w:rsidRPr="00E236F4">
        <w:rPr>
          <w:lang w:val="ru-RU"/>
        </w:rPr>
        <w:t>சில அறிவுரைகளைப் படித்துவிட்டு, பின்னர் அதற்கேற்ற அனைத்துத் திருப்பாடல்களையும் ஒன்றாகப் படிப்பது சாத்தியமா?</w:t>
      </w:r>
    </w:p>
    <w:p w14:paraId="0CE8418E"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பல அறிவுரைகளை ஒன்றாகப் படித்தால், அவற்றை மறந்துவிடுவீர்கள். ஒவ்வொரு அறிவுரையையும் சங்கீதத்திற்கு முன்பு தனித்தனியாகப் படிப்பது நல்லது, அப்போதுதான் இதயம் செயல்படத் தொடங்கி, ஆர்வம் தூண்டப்படும். ஒரு நபர் ஒரு குறிப்பிட்ட விஷயத்தைப் பற்றி ஜெபிக்கும்போது, இது மனப்பூர்வமான ஜெபத்திற்கு பெரிதும் உதவுகிறது.</w:t>
      </w:r>
    </w:p>
    <w:p w14:paraId="2F9E0AA4" w14:textId="05155335" w:rsidR="00BA44CB" w:rsidRDefault="00BA44CB" w:rsidP="008F333A">
      <w:pPr>
        <w:rPr>
          <w:lang w:val="ru-RU"/>
        </w:rPr>
      </w:pPr>
      <w:r>
        <w:rPr>
          <w:lang w:val="ru-RU"/>
        </w:rPr>
        <w:tab/>
      </w:r>
      <w:r w:rsidR="008F333A">
        <w:rPr>
          <w:lang w:val="ru-RU"/>
        </w:rPr>
        <w:t xml:space="preserve">— </w:t>
      </w:r>
      <w:r w:rsidR="002C6C64" w:rsidRPr="00E236F4">
        <w:rPr>
          <w:lang w:val="ru-RU"/>
        </w:rPr>
        <w:t>ஜெரோண்டா, ஆராதனையின் போது சங்கீதப் புத்தக வாசிப்பைப் பின்தொடர்வது எனக்குக் கடினமாக இருக்கிறது.</w:t>
      </w:r>
      <w:r w:rsidR="00145553">
        <w:rPr>
          <w:rStyle w:val="FootnoteReference"/>
          <w:lang w:val="ru-RU"/>
        </w:rPr>
        <w:footnoteReference w:id="120"/>
      </w:r>
    </w:p>
    <w:p w14:paraId="54082472" w14:textId="6FDDFDDE"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வாசிக்க வேண்டிய சங்கீதங்கள் தொடர்பான வழிமுறைகளை உங்கள் அறையில் </w:t>
      </w:r>
      <w:r>
        <w:rPr>
          <w:lang w:val="ru-RU"/>
        </w:rPr>
        <w:t>உள்ள 'சூழ்நிலைகள்'</w:t>
      </w:r>
      <w:r w:rsidR="002C6C64" w:rsidRPr="00E236F4">
        <w:rPr>
          <w:lang w:val="ru-RU"/>
        </w:rPr>
        <w:t xml:space="preserve"> என்பதில் பார்த்து, பின்னர் குறிப்பிட்ட தேவைகளுக்காகப் பிரார்த்திக்கலாம். மேலும், ஒவ்வொரு வழிமுறை எந்தத் தேவை தொடர்பானது என்பதை நீங்கள் மறந்துவிட்டால், இதைச் சொல்லுங்கள்: 'என் தேவனே, இந்தச் சங்கீதம் தொடர்பான தேவைக்கு எனக்கு உதவுங்கள்</w:t>
      </w:r>
      <w:r>
        <w:rPr>
          <w:lang w:val="ru-RU"/>
        </w:rPr>
        <w:t xml:space="preserve">,' </w:t>
      </w:r>
      <w:r w:rsidR="008F333A">
        <w:rPr>
          <w:lang w:val="ru-RU"/>
        </w:rPr>
        <w:t xml:space="preserve">— </w:t>
      </w:r>
      <w:r w:rsidR="002C6C64" w:rsidRPr="00E236F4">
        <w:rPr>
          <w:lang w:val="ru-RU"/>
        </w:rPr>
        <w:t>என்று இயேசு ஜெபத்தைச் சொல்லுங்கள்.</w:t>
      </w:r>
    </w:p>
    <w:p w14:paraId="434579CC" w14:textId="77777777" w:rsidR="00BA44CB" w:rsidRDefault="00BA44CB" w:rsidP="008F333A">
      <w:pPr>
        <w:rPr>
          <w:lang w:val="ru-RU"/>
        </w:rPr>
      </w:pPr>
    </w:p>
    <w:p w14:paraId="4EEDD99F" w14:textId="77777777" w:rsidR="00BA44CB" w:rsidRDefault="002C6C64" w:rsidP="00D919DA">
      <w:pPr>
        <w:pStyle w:val="Heading4"/>
        <w:rPr>
          <w:lang w:val="ru-RU"/>
        </w:rPr>
      </w:pPr>
      <w:bookmarkStart w:id="168" w:name="_Toc196716809"/>
      <w:bookmarkStart w:id="169" w:name="_Toc242628490"/>
      <w:r w:rsidRPr="00E236F4">
        <w:rPr>
          <w:lang w:val="ru-RU"/>
        </w:rPr>
        <w:t>பல்வேறு தேவைகளுக்காகப் பிரார்த்திப்போம்</w:t>
      </w:r>
      <w:bookmarkEnd w:id="168"/>
      <w:bookmarkEnd w:id="169"/>
    </w:p>
    <w:p w14:paraId="027226B3" w14:textId="5B5E624C" w:rsidR="00BA44CB" w:rsidRDefault="008F333A" w:rsidP="00D919DA">
      <w:pPr>
        <w:ind w:firstLine="720"/>
        <w:rPr>
          <w:lang w:val="ru-RU"/>
        </w:rPr>
      </w:pPr>
      <w:r>
        <w:rPr>
          <w:lang w:val="ru-RU"/>
        </w:rPr>
        <w:t xml:space="preserve">— </w:t>
      </w:r>
      <w:r w:rsidR="002C6C64" w:rsidRPr="00E236F4">
        <w:rPr>
          <w:lang w:val="ru-RU"/>
        </w:rPr>
        <w:t>கெரொண்டா, என் கடமைகளை முடித்துவிட்டு என் அறைக்குத் திரும்பியதும், நான் வழக்கமாக என் ஜெபமாலையைப் பயன்படுத்தி பல்வேறு தேவைகளுக்காக ஜெபிக்கிறேன். ஒவ்வொரு சந்தர்ப்பத்திற்கும் பொருத்தமான சில சங்கீதங்களை நான் படிப்பது எனக்கு உதவியாக இருக்குமா?</w:t>
      </w:r>
    </w:p>
    <w:p w14:paraId="68859FFE" w14:textId="3070730D"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விரும்பினால், இதை முயற்சி செய்து பாருங்கள்; அது உங்களுக்கு உதவும். முதலில், இந்தத் திருப்பாட்டு எந்த நிகழ்விற்காகச் சொல்லப்படுகிறது என்பதை விளக்கும் குறிப்பைப் படியுங்கள்; பின்னர், ஒரு குறிப்பிட்ட தேவைக்காக உங்கள் ஜெபமாலையைக் கொண்டு பிரார்த்தனை செய்யுங்கள்; அதன் பிறகே திருப்பாட்டையே படியுங்கள். திருப்பாட்டுப் புத்தகம் மனமுருகி ஜெபிப்பதற்கு ஒரு சிறந்த உதவியாகும்; காலப்போக்கில் நீங்களே இதை உணர்ந்து கொள்வீர்கள். </w:t>
      </w:r>
      <w:r>
        <w:rPr>
          <w:lang w:val="ru-RU"/>
        </w:rPr>
        <w:t>'</w:t>
      </w:r>
      <w:r w:rsidR="002C6C64" w:rsidRPr="00E236F4">
        <w:rPr>
          <w:lang w:val="ru-RU"/>
        </w:rPr>
        <w:t>சூழ்நிலைகளை</w:t>
      </w:r>
      <w:r>
        <w:rPr>
          <w:lang w:val="ru-RU"/>
        </w:rPr>
        <w:t>'</w:t>
      </w:r>
      <w:r w:rsidR="002C6C64" w:rsidRPr="00E236F4">
        <w:rPr>
          <w:lang w:val="ru-RU"/>
        </w:rPr>
        <w:t xml:space="preserve"> பார்த்த பிறகு, நான் இதயப்பூர்வமாக ஒரு பிரார்த்தனை செய்கிறேன், அதுவும் ஒரு குறிப்பிட்ட தேவைக்காக மட்டுமல்ல, பல தேவைகளுக்காகவும் வேண்டுகிறேன். வேறு வார்த்தைகளில் கூறுவதானால், புனித அர்செனியஸின் </w:t>
      </w:r>
      <w:r>
        <w:rPr>
          <w:lang w:val="ru-RU"/>
        </w:rPr>
        <w:t>'சூழ்நிலைகள்'</w:t>
      </w:r>
      <w:r w:rsidR="002C6C64" w:rsidRPr="00E236F4">
        <w:rPr>
          <w:lang w:val="ru-RU"/>
        </w:rPr>
        <w:t xml:space="preserve"> முதல், எனது வேண்டுகோளை விரிவுபடுத்தி, அதை பொருள் சார்ந்த தேவைகளுக்கு மட்டுமல்ல, ஆன்மீகத் தேவைகளுக்கும் பொருத்துகிறேன். உதாரணமாக, புனித அர்செனியஸ் மரங்களையும் </w:t>
      </w:r>
      <w:r w:rsidR="002C6C64" w:rsidRPr="00E236F4">
        <w:rPr>
          <w:lang w:val="ru-RU"/>
        </w:rPr>
        <w:lastRenderedPageBreak/>
        <w:t xml:space="preserve">திராட்சைத் தோட்டங்களையும் நடும்போது, அவை பழம் தருவதற்காக ஜெபித்து ஓதிய முதல் சங்கீதத்திற்கு, நான் முதலில், 'கர்த்தரே, நடப்பட்ட அனைத்தும் </w:t>
      </w:r>
      <w:r>
        <w:rPr>
          <w:lang w:val="ru-RU"/>
        </w:rPr>
        <w:t>முளைக்கட்டும்' என்று</w:t>
      </w:r>
      <w:r w:rsidR="002C6C64" w:rsidRPr="00E236F4">
        <w:rPr>
          <w:lang w:val="ru-RU"/>
        </w:rPr>
        <w:t xml:space="preserve"> கூறுகிறேன். அதன் பிறகு, தொடங்கவிருக்கும் ஒவ்வொரு நல்ல முயற்சிக்கும் நான் ஜெபிக்கிறேன். நான் கேட்கிறேன்: 'கர்த்தரே! பிறக்கும் சிறு குழந்தைகள் பரிசுத்தமாக்கப்படட்டும்; அவர்கள் வளர்ந்து செழிக்கட்டும். விதைக்கப்படும் ஒவ்வொரு ஆவிக்குரிய வார்த்தையும், தொடங்கப்படும் ஒவ்வொரு ஆவிக்குரிய முயற்சியும் கனிகட்டும்.</w:t>
      </w:r>
      <w:r>
        <w:rPr>
          <w:lang w:val="ru-RU"/>
        </w:rPr>
        <w:t xml:space="preserve">" </w:t>
      </w:r>
      <w:r w:rsidR="002C6C64" w:rsidRPr="00E236F4">
        <w:rPr>
          <w:lang w:val="ru-RU"/>
        </w:rPr>
        <w:t>தெய்வீக அறிவொளி சம்பந்தமாக வாசிக்கப்படும் சங்கீதம் 105-ஐ நான் தொடங்கும்போது, உடலால் பார்வையற்றவர்களுக்காக ஜெபிக்கிறேன்; மேலும்</w:t>
      </w:r>
      <w:r w:rsidR="008F333A">
        <w:rPr>
          <w:lang w:val="ru-RU"/>
        </w:rPr>
        <w:t>,</w:t>
      </w:r>
      <w:r w:rsidR="002C6C64" w:rsidRPr="00E236F4">
        <w:rPr>
          <w:lang w:val="ru-RU"/>
        </w:rPr>
        <w:t xml:space="preserve"> பார்வையற்றவர்கள் சம்பந்தமாக வாசிக்கப்படும் சங்கீதம் 122-ல், தேவன் உலகு முழுவதற்கும் அறிவொளி அளிக்க ஜெபிக்கிறேன். சுருக்கமாக, புனித அர்சேனியஸின் </w:t>
      </w:r>
      <w:r>
        <w:rPr>
          <w:lang w:val="ru-RU"/>
        </w:rPr>
        <w:t>'சூழ்நிலைகளுடன்'</w:t>
      </w:r>
      <w:r w:rsidR="002C6C64" w:rsidRPr="00E236F4">
        <w:rPr>
          <w:lang w:val="ru-RU"/>
        </w:rPr>
        <w:t xml:space="preserve"> தங்கள் பிரார்த்தனையைத் தொடங்குகிற எவரும், மற்ற தேவைகளையும் கண்டு அவற்றுக்காகவும் பிரார்த்திக்கலாம். உங்களுக்கும் அதுவே: நீங்கள் ஆன்மீகப் பயிற்சியில் ஈடுபட விரும்பினால், சங்கீதப் புத்தகத்தின் தொடக்கத்திலிருந்து இறுதிவரை உள்ள அனைத்து சங்கீதங்களையும், புனித அர்செனியஸின் </w:t>
      </w:r>
      <w:r>
        <w:rPr>
          <w:lang w:val="ru-RU"/>
        </w:rPr>
        <w:t>'சூழ்நிலைகள்'</w:t>
      </w:r>
      <w:r w:rsidR="002C6C64" w:rsidRPr="00E236F4">
        <w:rPr>
          <w:lang w:val="ru-RU"/>
        </w:rPr>
        <w:t xml:space="preserve"> அனைத்தையும் எடுத்துக்கொண்டு, அவற்றை பௌதீக விஷயங்களுக்கு மட்டுமல்லாமல் ஆன்மீக விஷயங்களுக்கும் பயன்படுத்தி, இதயப்பூர்வமாக ஒரு பிரார்த்தனை செய்யுங்கள். நாம் அதை முயற்சி செய்து பார்ப்போம். இப்போதே புனித அர்செனியஸின் </w:t>
      </w:r>
      <w:r>
        <w:rPr>
          <w:lang w:val="ru-RU"/>
        </w:rPr>
        <w:t>'சூழ்நிலைகளிலிருந்து'</w:t>
      </w:r>
      <w:r w:rsidR="002C6C64" w:rsidRPr="00E236F4">
        <w:rPr>
          <w:lang w:val="ru-RU"/>
        </w:rPr>
        <w:t xml:space="preserve"> ஒரு பகுதியை எடுத்து, இந்தத் திருவசனத்தைப் படிக்கும்போது வேறு எதற்காக எல்லாம் பிரார்த்தனை செய்வீர்கள் என்று சொல்லுங்கள்.</w:t>
      </w:r>
    </w:p>
    <w:p w14:paraId="218A0CB2"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உதாரணமாக, ஜெரோண்டா, சமீபத்தில் என் காதுகளில் வலி ஆரம்பித்தது, நான் சங்கீதம் 95-ஐப் படித்துக் கொண்டிருந்தேன், அதை புனித அர்செனியஸ் செவிடர்களுக்குப் படிப்பார். அவ்வாறு செய்யும்போது, நான் எனக்காக மட்டுமல்ல, எல்லா செவிடர்களுக்காகவும், குழந்தைகள் தங்கள் பெற்றோருக்குக் கீழ்ப்படிவதற்காகவும், புதியவர்கள் தங்கள் மூத்தோருக்குக் கீழ்ப்படிவதற்காகவும் பிரார்த்தனை செய்தேன்.</w:t>
      </w:r>
    </w:p>
    <w:p w14:paraId="70279353"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பாருங்கள்: நீங்களே இந்தத் தேவைகளை அனுபவித்துச் சகித்திருப்பதால், அதே தேவைகளைக் கொண்ட மற்றவர்களை உங்களால் எளிதில் புரிந்துகொள்ள முடியும். மற்றவர்கள் எதிர்கொள்ளும் சிரமங்களை நீங்கள் தனிப்பட்ட முறையில் அனுபவித்திராவிட்டாலும், அனைவர்பாலும் இரக்கத்தைக் காட்ட முயற்சி செய்யுங்கள். இப்படியாக, படிப்படியாக, அருகிலிருப்பவர்களுக்கும் தூரத்திலிருப்பவர்களுக்கும் எல்லா மக்களிடமும் இரக்கத்தை உணரக் கற்றுக்கொள்வீர்கள், மேலும் அவர்களுக்காக மனப்பூர்வமான பிரார்த்தனையுடன் ஜெபிப்பீர்கள்; உங்கள் இதயம் அவர்களுக்காக வலிக்கும், அந்த வலியிலிருந்து பிரார்த்தனை புறப்படும்.</w:t>
      </w:r>
    </w:p>
    <w:p w14:paraId="6C20583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சங்கீதத்தில் உள்ள அறிவுரைகளைப் படித்துவிட்டு, அது போன்ற மற்ற தேவைகளைப் பற்றி சிந்திக்க முயற்சிக்கும்போது, என் மனம் வெறுமையாக இருக்கிறது.</w:t>
      </w:r>
    </w:p>
    <w:p w14:paraId="62699BFF" w14:textId="360CC1DB" w:rsidR="00BA44CB" w:rsidRDefault="00BA44CB" w:rsidP="008F333A">
      <w:pPr>
        <w:rPr>
          <w:lang w:val="ru-RU"/>
        </w:rPr>
      </w:pPr>
      <w:r>
        <w:rPr>
          <w:lang w:val="ru-RU"/>
        </w:rPr>
        <w:tab/>
      </w:r>
      <w:r w:rsidR="008F333A">
        <w:rPr>
          <w:lang w:val="ru-RU"/>
        </w:rPr>
        <w:t xml:space="preserve">— </w:t>
      </w:r>
      <w:r w:rsidR="002C6C64" w:rsidRPr="00E236F4">
        <w:rPr>
          <w:lang w:val="ru-RU"/>
        </w:rPr>
        <w:t>'நான் வேறு எதற்காக ஜெபிக்கலாம்</w:t>
      </w:r>
      <w:r>
        <w:rPr>
          <w:lang w:val="ru-RU"/>
        </w:rPr>
        <w:t xml:space="preserve">?' </w:t>
      </w:r>
      <w:r w:rsidR="002C6C64" w:rsidRPr="00E236F4">
        <w:rPr>
          <w:lang w:val="ru-RU"/>
        </w:rPr>
        <w:t xml:space="preserve">என்று உங்கள் தலையைப் பிய்த்துக் கொள்ள வேண்டிய அவசியமில்லை. எல்லாவற்றிற்கும் மேலாக, ஜெபிப்பதற்கான காரணங்கள் ஒரு நொடியில் இதயத்திலிருந்து வெளிவருகின்றன. நிச்சயமாக, இந்த விஷயத்தில் எனக்கு எளிதாக இருக்கிறது, ஏனென்றால் நான் மக்களுடன் அதிகம் பழகுகிறேன், மேலும் அவர்களின் வலியையும் தேவைகளையும் என் கண்முன்னே காண்கிறேன், அவர்களுக்காக இரக்கப்படுகிறேன். ஒவ்வொரு முறையும், குறிப்பிட்ட மக்களின் குறிப்பிட்ட சூழ்நிலைகளின் அடிப்படையில், நன்கு அறியப்பட்ட சங்கீதங்களில் நான் எப்போதும் புதிய ஆழங்களைக் கண்டறிகிறேன். </w:t>
      </w:r>
      <w:r>
        <w:rPr>
          <w:lang w:val="ru-RU"/>
        </w:rPr>
        <w:t>'</w:t>
      </w:r>
      <w:r w:rsidR="002C6C64" w:rsidRPr="00E236F4">
        <w:rPr>
          <w:lang w:val="ru-RU"/>
        </w:rPr>
        <w:t>சூழ்நிலைகளுக்கு</w:t>
      </w:r>
      <w:r>
        <w:rPr>
          <w:lang w:val="ru-RU"/>
        </w:rPr>
        <w:t>'</w:t>
      </w:r>
      <w:r w:rsidR="002C6C64" w:rsidRPr="00E236F4">
        <w:rPr>
          <w:lang w:val="ru-RU"/>
        </w:rPr>
        <w:t xml:space="preserve"> ஏற்ப ஜெபிக்கும்போது</w:t>
      </w:r>
      <w:r>
        <w:rPr>
          <w:lang w:val="ru-RU"/>
        </w:rPr>
        <w:t xml:space="preserve">, </w:t>
      </w:r>
      <w:r w:rsidR="002C6C64" w:rsidRPr="00E236F4">
        <w:rPr>
          <w:lang w:val="ru-RU"/>
        </w:rPr>
        <w:t xml:space="preserve">நான் முதலில் எனக்குத் தெரிந்த ஒருவரைப் பற்றி நினைக்கிறேன், பின்னர் அதே தேவையில் இருக்கும் எனக்குத் தெரியாத அனைவருக்கும் என் ஜெபத்தை விரிவுபடுத்துகிறேன். நீங்களும் அலட்சியமாக இருக்கக்கூடாது. உலகம் எவ்வாறு துன்பப்படுகிறது என்பதைப் பற்றி சிந்தியுங்கள், அப்போதுதான் உங்கள் பிரார்த்தனை இதயத்திலிருந்து வெளிப்படும். இதயத்தை இந்தப் பணியில் ஈடுபடுத்துவதே முக்கியப் </w:t>
      </w:r>
      <w:r w:rsidR="008F333A">
        <w:rPr>
          <w:lang w:val="ru-RU"/>
        </w:rPr>
        <w:t>பணியாகும்</w:t>
      </w:r>
      <w:r w:rsidR="002C6C64" w:rsidRPr="00E236F4">
        <w:rPr>
          <w:lang w:val="ru-RU"/>
        </w:rPr>
        <w:t>.</w:t>
      </w:r>
    </w:p>
    <w:p w14:paraId="7248DE48" w14:textId="77777777" w:rsidR="00BA44CB" w:rsidRDefault="00BA44CB" w:rsidP="008F333A">
      <w:pPr>
        <w:rPr>
          <w:lang w:val="ru-RU"/>
        </w:rPr>
      </w:pPr>
    </w:p>
    <w:p w14:paraId="24334708" w14:textId="77777777" w:rsidR="00BA44CB" w:rsidRDefault="002C6C64" w:rsidP="00B30DA1">
      <w:pPr>
        <w:pStyle w:val="Heading4"/>
        <w:rPr>
          <w:lang w:val="ru-RU"/>
        </w:rPr>
      </w:pPr>
      <w:bookmarkStart w:id="170" w:name="_Toc196716810"/>
      <w:bookmarkStart w:id="171" w:name="_Toc242628491"/>
      <w:r w:rsidRPr="00E236F4">
        <w:rPr>
          <w:lang w:val="ru-RU"/>
        </w:rPr>
        <w:t>சங்கீதப் புத்தகத்திலிருந்து ஜெபம்</w:t>
      </w:r>
      <w:bookmarkEnd w:id="170"/>
      <w:bookmarkEnd w:id="171"/>
    </w:p>
    <w:p w14:paraId="1F424DB9" w14:textId="719734AF" w:rsidR="00BA44CB" w:rsidRDefault="008F333A" w:rsidP="00B30DA1">
      <w:pPr>
        <w:ind w:firstLine="720"/>
        <w:rPr>
          <w:lang w:val="ru-RU"/>
        </w:rPr>
      </w:pPr>
      <w:r>
        <w:rPr>
          <w:lang w:val="ru-RU"/>
        </w:rPr>
        <w:t xml:space="preserve">— </w:t>
      </w:r>
      <w:r w:rsidR="002C6C64" w:rsidRPr="00E236F4">
        <w:rPr>
          <w:lang w:val="ru-RU"/>
        </w:rPr>
        <w:t>நமது காலத்தில் ஜெபத்திற்கு ஒரு பெரும் தேவை உள்ளது. இப்போது தீர்வுக்கான ஒரே வழி ஜெபம்; அது இல்லாமல், எந்த நல்லதையும் எதிர்பார்க்காதீர்கள். சங்கீதங்களில் மகத்தான சக்தி உள்ளது. சங்கீதங்கள் என்பது சாத்தானை வீழ்த்தும் ஒரு மின்னல் கீற்று. சங்கீதங்களில் நான் எவ்வளவு ஆறுதல் காண்கிறேன்! நான் அதை மூன்று பகுதிகளாகப் பிரித்துள்ளேன்</w:t>
      </w:r>
      <w:r w:rsidR="00B30DA1">
        <w:rPr>
          <w:rStyle w:val="FootnoteReference"/>
          <w:lang w:val="ru-RU"/>
        </w:rPr>
        <w:footnoteReference w:id="121"/>
      </w:r>
      <w:r w:rsidR="00B30DA1">
        <w:rPr>
          <w:lang w:val="ru-RU"/>
        </w:rPr>
        <w:t xml:space="preserve"> </w:t>
      </w:r>
      <w:r w:rsidR="002C6C64" w:rsidRPr="00E236F4">
        <w:rPr>
          <w:lang w:val="ru-RU"/>
        </w:rPr>
        <w:t xml:space="preserve">, மேலும் ஒவ்வொரு நாளும் ஒரு பகுதியைப் படிக்கிறேன். மூன்று நாட்களில் நான் அதை முழுவதுமாகப் படித்து முடித்துவிட்டு, பின்னர் மீண்டும் ஆரம்பத்திலிருந்து தொடங்குகிறேன். ஒவ்வொரு </w:t>
      </w:r>
      <w:r w:rsidR="002C6C64" w:rsidRPr="00E236F4">
        <w:rPr>
          <w:lang w:val="ru-RU"/>
        </w:rPr>
        <w:lastRenderedPageBreak/>
        <w:t xml:space="preserve">சங்கீதத்திற்கும் புனித அர்செனியஸின் </w:t>
      </w:r>
      <w:r w:rsidR="00BA44CB">
        <w:rPr>
          <w:lang w:val="ru-RU"/>
        </w:rPr>
        <w:t>'சூழ்நிலைகள்' என்ற</w:t>
      </w:r>
      <w:r w:rsidR="002C6C64" w:rsidRPr="00E236F4">
        <w:rPr>
          <w:lang w:val="ru-RU"/>
        </w:rPr>
        <w:t xml:space="preserve"> வியாக்கியானத்தைப் படித்து, அந்தந்தத் தேவைக்காகவும், உடல் மற்றும் ஆன்மாவில் துன்புறுபவர்கள் அனைவருக்காகவும் மனதாரப் பிரார்த்திக்கிறேன். பிறகு நான் சங்கீதத்தைப் படிக்கிறேன், ஒவ்வொரு சங்கீதத்தின் முடிவிலும், 'ஓ கடவுளே, உமது காலமான ஊழியர்களுக்கு இளைப்பாறுதலை அருள்வாய்...</w:t>
      </w:r>
      <w:r w:rsidR="00BA44CB">
        <w:rPr>
          <w:lang w:val="ru-RU"/>
        </w:rPr>
        <w:t>'</w:t>
      </w:r>
      <w:r w:rsidR="002C6C64" w:rsidRPr="00E236F4">
        <w:rPr>
          <w:lang w:val="ru-RU"/>
        </w:rPr>
        <w:t xml:space="preserve"> என்று சேர்க்கிறேன். நான் சங்கீதங்களைப் படிக்கும் அந்த ஒன்றரை மணிநேரம், உலகிற்கு நான் உதவக்கூடிய சிறந்த வழியாகும். குளிர்காலத்தில் நான் குடலிறக்கத்தால் மிகவும் அவதிப்பட்டேன், ஆனால் நான் நின்றுகொண்டும் திருப்பாட்டுப் புத்தகத்தைப் படித்தேன். தாங்க முடியாத வலியால் என் கண்களில் கண்ணீர் வழிந்தோடியது. ஒரு கையால் என் குடலிறக்கத்தை அழுத்திப் பிடித்தபடி, மறுகையால் திருப்பாட்டுப் புத்தகத்தைப்</w:t>
      </w:r>
      <w:r>
        <w:rPr>
          <w:lang w:val="ru-RU"/>
        </w:rPr>
        <w:t xml:space="preserve"> பிடித்திருந்தேன்</w:t>
      </w:r>
      <w:r w:rsidR="002C6C64" w:rsidRPr="00E236F4">
        <w:rPr>
          <w:lang w:val="ru-RU"/>
        </w:rPr>
        <w:t>. நான் ஒரு பீரங்கி வீரனைப் போல உணர்ந்தேன், அவன் முன்னணியில் பீரங்கியைச் சுடும்போது நான் சாத்தானை நோக்கிச் சுட்டேன். பகலில், நான் குறிவைத்து சங்கீதங்களைப் பிரார்த்தனையாக ஏவினேன்; இரவில், இயேசு பிரார்த்தனையின் மூலம் என் நிலையைத் தக்க வைத்துக் கொண்டேன். சாத்தான் கடும் கோபமடைந்தான், இந்த குடலிறக்கம் அவனது பழிவாங்கலே. ஆனால், நான் எப்படி நடந்துகொள்வேன் என்பதைக் காண, கடவுளும் இந்த நோயை எனக்கு அனுமதித்தார்.</w:t>
      </w:r>
    </w:p>
    <w:p w14:paraId="710AB6C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எதிலாவது சாய்ந்து கொள்ளாமல் நின்றுகொண்டு சங்கீதங்களைப் படிப்பது எனக்குக் கடினமாக இருக்கிறது.</w:t>
      </w:r>
    </w:p>
    <w:p w14:paraId="08F4A0BE" w14:textId="2AE7F528" w:rsidR="00BA44CB" w:rsidRDefault="00BA44CB" w:rsidP="008F333A">
      <w:pPr>
        <w:rPr>
          <w:lang w:val="ru-RU"/>
        </w:rPr>
      </w:pPr>
      <w:r>
        <w:rPr>
          <w:lang w:val="ru-RU"/>
        </w:rPr>
        <w:tab/>
      </w:r>
      <w:r w:rsidR="008F333A">
        <w:rPr>
          <w:lang w:val="ru-RU"/>
        </w:rPr>
        <w:t xml:space="preserve">— </w:t>
      </w:r>
      <w:r w:rsidR="002C6C64" w:rsidRPr="00E236F4">
        <w:rPr>
          <w:lang w:val="ru-RU"/>
        </w:rPr>
        <w:t>நீங்களும் உங்கள் பரிசுத்த ஆவியானவரின் கோவில்களை</w:t>
      </w:r>
      <w:r w:rsidR="00453B38">
        <w:rPr>
          <w:rStyle w:val="FootnoteReference"/>
          <w:lang w:val="ru-RU"/>
        </w:rPr>
        <w:footnoteReference w:id="122"/>
      </w:r>
      <w:r w:rsidR="00453B38">
        <w:rPr>
          <w:lang w:val="ru-RU"/>
        </w:rPr>
        <w:t xml:space="preserve"> </w:t>
      </w:r>
      <w:r w:rsidR="002C6C64" w:rsidRPr="00E236F4">
        <w:rPr>
          <w:lang w:val="ru-RU"/>
        </w:rPr>
        <w:t xml:space="preserve">கட்டைகளால் தாங்கிக்கொள்ள வேண்டும். எனக்காக நான் செய்தது போன்றே உங்களுக்கும் சில ஊன்றுகோல்களைச் செய்து தருகிறேன்: நான் அதன் கைப்பிடியில் ஒரு பலகையைப் பொருத்தினேன், அதனால் அது </w:t>
      </w:r>
      <w:r>
        <w:rPr>
          <w:lang w:val="ru-RU"/>
        </w:rPr>
        <w:t>'T'</w:t>
      </w:r>
      <w:r w:rsidR="00C90354">
        <w:rPr>
          <w:lang w:val="ru-RU"/>
        </w:rPr>
        <w:t xml:space="preserve"> என்ற</w:t>
      </w:r>
      <w:r w:rsidR="002C6C64" w:rsidRPr="00E236F4">
        <w:rPr>
          <w:lang w:val="ru-RU"/>
        </w:rPr>
        <w:t xml:space="preserve"> எழுத்து போலத் தெரிகிறது. நான் சங்கீதங்களைப் படிக்கும்போது அதில் சாய்ந்துகொள்வேன். என் அறையில் ஒரு ஊன்றுகோலும், வெளியே ஒன்றும் வைத்திருக்கிறேன்.</w:t>
      </w:r>
    </w:p>
    <w:p w14:paraId="296FC748" w14:textId="1F472901"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சில சமயங்களில், நான் மிகவும் சோர்வாக இருக்கும்போது, என் சோர்வினால் எதையும் புரிந்துகொள்ள முடியாவிட்டாலும், நான் சங்கீத புத்தகத்தைப் படிக்க என்னைக் கட்டாயப்படுத்திக்கொள்கிறேன். ஆனால் நான் நின்றுகொண்டே இருக்க என்னைக் கட்டாயப்படுத்திக்கொள்கிறேன் </w:t>
      </w:r>
      <w:r w:rsidR="008F333A">
        <w:rPr>
          <w:lang w:val="ru-RU"/>
        </w:rPr>
        <w:t xml:space="preserve">— </w:t>
      </w:r>
      <w:r w:rsidR="002C6C64" w:rsidRPr="00E236F4">
        <w:rPr>
          <w:lang w:val="ru-RU"/>
        </w:rPr>
        <w:t xml:space="preserve">அதனால் எனக்குப் பயன் கிடைப்பதாக நான் உணர்கிறேன். இருப்பினும், அத்தகைய பிரார்த்தனை 'குறைந்த </w:t>
      </w:r>
      <w:r>
        <w:rPr>
          <w:lang w:val="ru-RU"/>
        </w:rPr>
        <w:t xml:space="preserve">மதிப்புடையது' </w:t>
      </w:r>
      <w:r w:rsidR="002C6C64" w:rsidRPr="00E236F4">
        <w:rPr>
          <w:lang w:val="ru-RU"/>
        </w:rPr>
        <w:t>என்று ஒரு எண்ணம் எனக்குச் சொல்கிறது</w:t>
      </w:r>
      <w:r>
        <w:rPr>
          <w:lang w:val="ru-RU"/>
        </w:rPr>
        <w:t>.</w:t>
      </w:r>
    </w:p>
    <w:p w14:paraId="44329DA6"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படிப்பதை உங்களால் புரிந்துகொள்ள முடியாமல் இருக்கலாம், ஆனால் அத்தகைய ஜெபம் மிகவும் மதிப்புமிக்கது. ஏனெனில், உங்கள் சோர்வுக்கு மத்தியிலும், நீங்கள் கிறிஸ்துவின் முன் நிற்க உங்களைக் கட்டாயப்படுத்திக்கொள்கிறீர்கள். ஜெபத்திற்கு முயற்சி ஒரு அவசியமான நிபந்தனை என்பதை மறந்துவிடாதீர்கள்.</w:t>
      </w:r>
    </w:p>
    <w:p w14:paraId="1BB90EC2" w14:textId="77777777" w:rsidR="00BA44CB" w:rsidRDefault="00BA44CB" w:rsidP="008F333A">
      <w:pPr>
        <w:rPr>
          <w:lang w:val="ru-RU"/>
        </w:rPr>
      </w:pPr>
    </w:p>
    <w:p w14:paraId="02EA698F" w14:textId="77777777" w:rsidR="00BA44CB" w:rsidRDefault="00BA44CB" w:rsidP="008F333A">
      <w:pPr>
        <w:rPr>
          <w:lang w:val="ru-RU"/>
        </w:rPr>
      </w:pPr>
    </w:p>
    <w:p w14:paraId="3559F389" w14:textId="3A081BF4" w:rsidR="00BA44CB" w:rsidRDefault="00453B38" w:rsidP="00453B38">
      <w:pPr>
        <w:pStyle w:val="Heading2"/>
        <w:rPr>
          <w:lang w:val="ru-RU"/>
        </w:rPr>
      </w:pPr>
      <w:bookmarkStart w:id="172" w:name="_Toc196716811"/>
      <w:bookmarkStart w:id="173" w:name="_Toc242628492"/>
      <w:r w:rsidRPr="00E236F4">
        <w:rPr>
          <w:lang w:val="ru-RU"/>
        </w:rPr>
        <w:t>பகுதி</w:t>
      </w:r>
      <w:r>
        <w:rPr>
          <w:lang w:val="ru-RU"/>
        </w:rPr>
        <w:t xml:space="preserve"> 5</w:t>
      </w:r>
      <w:r w:rsidR="002C6C64" w:rsidRPr="00E236F4">
        <w:rPr>
          <w:lang w:val="ru-RU"/>
        </w:rPr>
        <w:t xml:space="preserve">. </w:t>
      </w:r>
      <w:r>
        <w:rPr>
          <w:lang w:val="ru-RU"/>
        </w:rPr>
        <w:br/>
      </w:r>
      <w:r w:rsidR="002C6C64" w:rsidRPr="00E236F4">
        <w:rPr>
          <w:lang w:val="ru-RU"/>
        </w:rPr>
        <w:t>இயேசு பிரார்த்தனையும் நிதானமும்</w:t>
      </w:r>
      <w:bookmarkEnd w:id="172"/>
      <w:bookmarkEnd w:id="173"/>
    </w:p>
    <w:p w14:paraId="07228A44" w14:textId="091D6E28" w:rsidR="00BA44CB" w:rsidRDefault="002C6C64" w:rsidP="008F333A">
      <w:pPr>
        <w:rPr>
          <w:lang w:val="ru-RU"/>
        </w:rPr>
      </w:pPr>
      <w:r w:rsidRPr="00E236F4">
        <w:rPr>
          <w:lang w:val="ru-RU"/>
        </w:rPr>
        <w:t>நாம் கிறிஸ்துவின் இனிமையான பெயரைப் பலமுறை திரும்பச் சொல்கிறோம். நாம் இதைச் செய்வது, கிறிஸ்து முதல் முறை கேட்க மாட்டார் என்பதற்காக அல்ல, மாறாக நமது மனம் அவருடன் ஒன்றிணைவதற்காகவே</w:t>
      </w:r>
      <w:r w:rsidR="00BA44CB">
        <w:rPr>
          <w:lang w:val="ru-RU"/>
        </w:rPr>
        <w:t>.</w:t>
      </w:r>
    </w:p>
    <w:p w14:paraId="68BB5EB1" w14:textId="77777777" w:rsidR="00BA44CB" w:rsidRDefault="00BA44CB" w:rsidP="008F333A">
      <w:pPr>
        <w:rPr>
          <w:lang w:val="ru-RU"/>
        </w:rPr>
      </w:pPr>
    </w:p>
    <w:p w14:paraId="4BC53304" w14:textId="531F097A" w:rsidR="00BA44CB" w:rsidRDefault="00BA44CB" w:rsidP="008F333A">
      <w:pPr>
        <w:rPr>
          <w:lang w:val="ru-RU"/>
        </w:rPr>
      </w:pPr>
    </w:p>
    <w:p w14:paraId="03A4136D" w14:textId="20E08E2E" w:rsidR="00BA44CB" w:rsidRDefault="00BA44CB" w:rsidP="00453B38">
      <w:pPr>
        <w:pStyle w:val="Heading3"/>
        <w:rPr>
          <w:lang w:val="ru-RU"/>
        </w:rPr>
      </w:pPr>
      <w:r>
        <w:rPr>
          <w:lang w:val="ru-RU"/>
        </w:rPr>
        <w:tab/>
      </w:r>
      <w:bookmarkStart w:id="174" w:name="_Toc196716812"/>
      <w:bookmarkStart w:id="175" w:name="_Toc242628493"/>
      <w:r w:rsidR="00453B38" w:rsidRPr="00E236F4">
        <w:rPr>
          <w:lang w:val="ru-RU"/>
        </w:rPr>
        <w:t>அத்தியாயம்</w:t>
      </w:r>
      <w:r w:rsidR="00453B38">
        <w:rPr>
          <w:lang w:val="ru-RU"/>
        </w:rPr>
        <w:t xml:space="preserve"> 1</w:t>
      </w:r>
      <w:r w:rsidR="002C6C64" w:rsidRPr="00E236F4">
        <w:rPr>
          <w:lang w:val="ru-RU"/>
        </w:rPr>
        <w:t xml:space="preserve">. </w:t>
      </w:r>
      <w:r w:rsidR="00453B38">
        <w:rPr>
          <w:lang w:val="ru-RU"/>
        </w:rPr>
        <w:br/>
      </w:r>
      <w:r w:rsidR="002C6C64" w:rsidRPr="00E236F4">
        <w:rPr>
          <w:lang w:val="ru-RU"/>
        </w:rPr>
        <w:t>இயேசு பிரார்த்தனையின் சக்தியைப் பற்றி</w:t>
      </w:r>
      <w:bookmarkEnd w:id="174"/>
      <w:bookmarkEnd w:id="175"/>
    </w:p>
    <w:p w14:paraId="51951BCC" w14:textId="77777777" w:rsidR="0079612D" w:rsidRPr="0079612D" w:rsidRDefault="0079612D" w:rsidP="0079612D">
      <w:pPr>
        <w:rPr>
          <w:lang w:val="ru-RU"/>
        </w:rPr>
      </w:pPr>
    </w:p>
    <w:p w14:paraId="1A1599E0" w14:textId="2BEB6285" w:rsidR="00BA44CB" w:rsidRDefault="002C6C64" w:rsidP="0079612D">
      <w:pPr>
        <w:pStyle w:val="Heading4"/>
        <w:rPr>
          <w:lang w:val="ru-RU"/>
        </w:rPr>
      </w:pPr>
      <w:bookmarkStart w:id="176" w:name="_Toc196716813"/>
      <w:bookmarkStart w:id="177" w:name="_Toc242628494"/>
      <w:r w:rsidRPr="00E236F4">
        <w:rPr>
          <w:lang w:val="ru-RU"/>
        </w:rPr>
        <w:t>"கர்த்தராகிய இயேசு கிறிஸ்துவே, தேவனது குமாரனே, என் மீது இரக்கமாயிரும்</w:t>
      </w:r>
      <w:r w:rsidR="00BA44CB">
        <w:rPr>
          <w:lang w:val="ru-RU"/>
        </w:rPr>
        <w:t>"</w:t>
      </w:r>
      <w:bookmarkEnd w:id="176"/>
      <w:bookmarkEnd w:id="177"/>
    </w:p>
    <w:p w14:paraId="2646B27D" w14:textId="0457098A" w:rsidR="00BA44CB" w:rsidRDefault="002C6C64" w:rsidP="0079612D">
      <w:pPr>
        <w:ind w:firstLine="720"/>
        <w:rPr>
          <w:lang w:val="ru-RU"/>
        </w:rPr>
      </w:pPr>
      <w:r w:rsidRPr="00E236F4">
        <w:rPr>
          <w:lang w:val="ru-RU"/>
        </w:rPr>
        <w:t>ஜெரோண்டா, இயேசு பிரார்த்தனையைச் சொல்வதற்கான சிறந்த வழி எது?</w:t>
      </w:r>
    </w:p>
    <w:p w14:paraId="2D20763C" w14:textId="30372DAF" w:rsidR="00BA44CB" w:rsidRDefault="00BA44CB" w:rsidP="008F333A">
      <w:pPr>
        <w:rPr>
          <w:lang w:val="ru-RU"/>
        </w:rPr>
      </w:pPr>
      <w:r>
        <w:rPr>
          <w:lang w:val="ru-RU"/>
        </w:rPr>
        <w:tab/>
      </w:r>
      <w:r w:rsidR="008F333A">
        <w:rPr>
          <w:lang w:val="ru-RU"/>
        </w:rPr>
        <w:t xml:space="preserve">— </w:t>
      </w:r>
      <w:r w:rsidR="002C6C64" w:rsidRPr="00E236F4">
        <w:rPr>
          <w:lang w:val="ru-RU"/>
        </w:rPr>
        <w:t>அதை முழுமையாகச் சொல்வதே சிறந்தது: 'கர்த்தராகிய இயேசு கிறிஸ்துவே, தேவன் குமாரனே, என்மேல் இரக்கமாயிரும்</w:t>
      </w:r>
      <w:r>
        <w:rPr>
          <w:lang w:val="ru-RU"/>
        </w:rPr>
        <w:t xml:space="preserve">,' </w:t>
      </w:r>
      <w:r w:rsidR="002C6C64" w:rsidRPr="00E236F4">
        <w:rPr>
          <w:lang w:val="ru-RU"/>
        </w:rPr>
        <w:t xml:space="preserve">ஏனெனில் இயேசு ஜெபமானது நமது முழு இறையியலையும் </w:t>
      </w:r>
      <w:r w:rsidR="002C6C64" w:rsidRPr="00E236F4">
        <w:rPr>
          <w:lang w:val="ru-RU"/>
        </w:rPr>
        <w:lastRenderedPageBreak/>
        <w:t>கொண்டுள்ளது.</w:t>
      </w:r>
      <w:r w:rsidR="00453B38">
        <w:rPr>
          <w:rStyle w:val="FootnoteReference"/>
          <w:lang w:val="ru-RU"/>
        </w:rPr>
        <w:footnoteReference w:id="123"/>
      </w:r>
      <w:r w:rsidR="002C6C64" w:rsidRPr="00E236F4">
        <w:rPr>
          <w:lang w:val="ru-RU"/>
        </w:rPr>
        <w:t xml:space="preserve"> ஆனால் அதை முழுமையாகச் சொல்வதற்கு உங்களுக்குக் கடினமாக இருந்தால், அப்படியானால் சொல்லுங்கள்: 'கர்த்தராகிய இயேசு கிறிஸ்துவே, என்மேல் இரக்கமாயிரும்</w:t>
      </w:r>
      <w:r>
        <w:rPr>
          <w:lang w:val="ru-RU"/>
        </w:rPr>
        <w:t>.'</w:t>
      </w:r>
    </w:p>
    <w:p w14:paraId="59ACAE7F" w14:textId="3D434A6C" w:rsidR="00BA44CB" w:rsidRDefault="00BA44CB" w:rsidP="008F333A">
      <w:pPr>
        <w:rPr>
          <w:lang w:val="ru-RU"/>
        </w:rPr>
      </w:pPr>
      <w:r>
        <w:rPr>
          <w:lang w:val="ru-RU"/>
        </w:rPr>
        <w:tab/>
      </w:r>
      <w:r w:rsidR="008F333A">
        <w:rPr>
          <w:lang w:val="ru-RU"/>
        </w:rPr>
        <w:t xml:space="preserve">— </w:t>
      </w:r>
      <w:r w:rsidR="002C6C64" w:rsidRPr="00E236F4">
        <w:rPr>
          <w:lang w:val="ru-RU"/>
        </w:rPr>
        <w:t>ஜெரோண்டா, இந்த ஜெபம் பரிசுத்தத் திருத்தூதுத்துவத்தின் மூன்று நபர்களிடமும் செலுத்தப்பட வேண்டும் என்று நான் படித்திருக்கிறேன்.</w:t>
      </w:r>
      <w:r w:rsidR="00E67E91">
        <w:rPr>
          <w:rStyle w:val="FootnoteReference"/>
          <w:lang w:val="ru-RU"/>
        </w:rPr>
        <w:footnoteReference w:id="124"/>
      </w:r>
      <w:r w:rsidR="002C6C64" w:rsidRPr="00E236F4">
        <w:rPr>
          <w:lang w:val="ru-RU"/>
        </w:rPr>
        <w:t xml:space="preserve"> நாம் 'கர்த்தராகிய இயேசு </w:t>
      </w:r>
      <w:r>
        <w:rPr>
          <w:lang w:val="ru-RU"/>
        </w:rPr>
        <w:t>கிறிஸ்துவே' என்று</w:t>
      </w:r>
      <w:r w:rsidR="002C6C64" w:rsidRPr="00E236F4">
        <w:rPr>
          <w:lang w:val="ru-RU"/>
        </w:rPr>
        <w:t xml:space="preserve"> சொல்லும்போது, நாம் கிறிஸ்துவை மட்டுமே வழிபடுவதில்லையா?</w:t>
      </w:r>
    </w:p>
    <w:p w14:paraId="1614C5F2"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பிதாவாகிய தேவன், தேவனுடைய குமாரனாகிய கிறிஸ்துவை உலகத்தைக் காப்பாற்ற அனுப்பவில்லையா? தம்மைத்தானே பலியாக அர்ப்பணித்தது கிறிஸ்துவல்லவா; நமக்காகச் சிலுவையில் அறையப்பட்டதும் அவர்தானல்லவா? உலகத்தைக் நியாயந்தீர்ப்பது கிறிஸ்துவல்லவா? ஆகையால், நாம் நமது ஜெபங்களைக் கிறிஸ்துவை நோக்கிச் செலுத்துகிறோம், ஏனெனில் உலகத்தின் இரட்சிப்பை தேவன் அவர் மீது ஸ்தாபித்திருக்கிறார்.</w:t>
      </w:r>
    </w:p>
    <w:p w14:paraId="7BC94542" w14:textId="35C5D7D6" w:rsidR="00BA44CB" w:rsidRDefault="00BA44CB" w:rsidP="008F333A">
      <w:pPr>
        <w:rPr>
          <w:lang w:val="ru-RU"/>
        </w:rPr>
      </w:pPr>
      <w:r>
        <w:rPr>
          <w:lang w:val="ru-RU"/>
        </w:rPr>
        <w:tab/>
      </w:r>
      <w:r w:rsidR="008F333A">
        <w:rPr>
          <w:lang w:val="ru-RU"/>
        </w:rPr>
        <w:t xml:space="preserve">— </w:t>
      </w:r>
      <w:r w:rsidR="002C6C64" w:rsidRPr="00E236F4">
        <w:rPr>
          <w:lang w:val="ru-RU"/>
        </w:rPr>
        <w:t>'ஆண்டவராகிய இயேசு கிறிஸ்துவே</w:t>
      </w:r>
      <w:r>
        <w:rPr>
          <w:lang w:val="ru-RU"/>
        </w:rPr>
        <w:t>,</w:t>
      </w:r>
      <w:r w:rsidR="002C6C64" w:rsidRPr="00E236F4">
        <w:rPr>
          <w:lang w:val="ru-RU"/>
        </w:rPr>
        <w:t xml:space="preserve"> என்மேல் இரக்கமாயிருங்கள்</w:t>
      </w:r>
      <w:r>
        <w:rPr>
          <w:lang w:val="ru-RU"/>
        </w:rPr>
        <w:t>' என்று</w:t>
      </w:r>
      <w:r w:rsidR="002C6C64" w:rsidRPr="00E236F4">
        <w:rPr>
          <w:lang w:val="ru-RU"/>
        </w:rPr>
        <w:t xml:space="preserve"> சொல்வதற்குப் பதிலாக, 'ஆண்டவராகிய இயேசு கிறிஸ்துவே, எனக்கு அறிவூட்டுங்கள்</w:t>
      </w:r>
      <w:r>
        <w:rPr>
          <w:lang w:val="ru-RU"/>
        </w:rPr>
        <w:t xml:space="preserve">', </w:t>
      </w:r>
      <w:r w:rsidR="002C6C64" w:rsidRPr="00E236F4">
        <w:rPr>
          <w:lang w:val="ru-RU"/>
        </w:rPr>
        <w:t>அல்லது 'என்னை மன்னியுங்கள்</w:t>
      </w:r>
      <w:r>
        <w:rPr>
          <w:lang w:val="ru-RU"/>
        </w:rPr>
        <w:t xml:space="preserve">', </w:t>
      </w:r>
      <w:r w:rsidR="002C6C64" w:rsidRPr="00E236F4">
        <w:rPr>
          <w:lang w:val="ru-RU"/>
        </w:rPr>
        <w:t>அல்லது 'என்னை மூடுங்கள்</w:t>
      </w:r>
      <w:r>
        <w:rPr>
          <w:lang w:val="ru-RU"/>
        </w:rPr>
        <w:t>' என்று</w:t>
      </w:r>
      <w:r w:rsidR="002C6C64" w:rsidRPr="00E236F4">
        <w:rPr>
          <w:lang w:val="ru-RU"/>
        </w:rPr>
        <w:t xml:space="preserve"> சொல்வது சரியா, ஜெரோண்டா</w:t>
      </w:r>
      <w:r w:rsidR="0079612D">
        <w:rPr>
          <w:lang w:val="ru-RU"/>
        </w:rPr>
        <w:t>?</w:t>
      </w:r>
    </w:p>
    <w:p w14:paraId="350A7431" w14:textId="384D3EE3" w:rsidR="00BA44CB" w:rsidRDefault="00BA44CB" w:rsidP="008F333A">
      <w:pPr>
        <w:rPr>
          <w:lang w:val="ru-RU"/>
        </w:rPr>
      </w:pPr>
      <w:r>
        <w:rPr>
          <w:lang w:val="ru-RU"/>
        </w:rPr>
        <w:tab/>
      </w:r>
      <w:r w:rsidR="008F333A">
        <w:rPr>
          <w:lang w:val="ru-RU"/>
        </w:rPr>
        <w:t xml:space="preserve">— </w:t>
      </w:r>
      <w:r w:rsidR="002C6C64" w:rsidRPr="00E236F4">
        <w:rPr>
          <w:lang w:val="ru-RU"/>
        </w:rPr>
        <w:t>வழக்கம்போல 'என்மேல் கருணை காட்டுங்கள்</w:t>
      </w:r>
      <w:r>
        <w:rPr>
          <w:lang w:val="ru-RU"/>
        </w:rPr>
        <w:t>'</w:t>
      </w:r>
      <w:r w:rsidR="002C6C64" w:rsidRPr="00E236F4">
        <w:rPr>
          <w:lang w:val="ru-RU"/>
        </w:rPr>
        <w:t xml:space="preserve"> என்று முடிப்பதே சிறந்தது. </w:t>
      </w:r>
      <w:r>
        <w:rPr>
          <w:lang w:val="ru-RU"/>
        </w:rPr>
        <w:t>'என்மேல்</w:t>
      </w:r>
      <w:r w:rsidR="002C6C64" w:rsidRPr="00E236F4">
        <w:rPr>
          <w:lang w:val="ru-RU"/>
        </w:rPr>
        <w:t xml:space="preserve"> இரக்கம் </w:t>
      </w:r>
      <w:r>
        <w:rPr>
          <w:lang w:val="ru-RU"/>
        </w:rPr>
        <w:t xml:space="preserve">காட்டுங்கள்' </w:t>
      </w:r>
      <w:r w:rsidR="002C6C64" w:rsidRPr="00E236F4">
        <w:rPr>
          <w:lang w:val="ru-RU"/>
        </w:rPr>
        <w:t>என்பது அனைத்தையும் உள்ளடக்கியது: 'காப்பாற்றுங்கள்</w:t>
      </w:r>
      <w:r>
        <w:rPr>
          <w:lang w:val="ru-RU"/>
        </w:rPr>
        <w:t>', '</w:t>
      </w:r>
      <w:r w:rsidR="002C6C64" w:rsidRPr="00E236F4">
        <w:rPr>
          <w:lang w:val="ru-RU"/>
        </w:rPr>
        <w:t>விளக்கமளியுங்கள்</w:t>
      </w:r>
      <w:r>
        <w:rPr>
          <w:lang w:val="ru-RU"/>
        </w:rPr>
        <w:t xml:space="preserve">', </w:t>
      </w:r>
      <w:r w:rsidR="002C6C64" w:rsidRPr="00E236F4">
        <w:rPr>
          <w:lang w:val="ru-RU"/>
        </w:rPr>
        <w:t>உடல் சார்ந்த தேவைகள் மற்றும் உணர்ச்சிகளிலிருந்து விடுவிக்கப்படுதல் ஆகிய இரண்டிற்கும் இது கோரிக்கையாக அமைகிறது... ஆனால், ஏதேனும் ஒரு தருணத்தில், நீங்கள் 'கர்த்தராகிய இயேசு கிறிஸ்துவே, எனக்கு அறிவூட்டுங்கள்</w:t>
      </w:r>
      <w:r>
        <w:rPr>
          <w:lang w:val="ru-RU"/>
        </w:rPr>
        <w:t xml:space="preserve">' </w:t>
      </w:r>
      <w:r w:rsidR="002C6C64" w:rsidRPr="00E236F4">
        <w:rPr>
          <w:lang w:val="ru-RU"/>
        </w:rPr>
        <w:t>அல்லது 'என்னை மன்னியுங்கள்</w:t>
      </w:r>
      <w:r>
        <w:rPr>
          <w:lang w:val="ru-RU"/>
        </w:rPr>
        <w:t>' என்று</w:t>
      </w:r>
      <w:r w:rsidR="002C6C64" w:rsidRPr="00E236F4">
        <w:rPr>
          <w:lang w:val="ru-RU"/>
        </w:rPr>
        <w:t xml:space="preserve"> கூற வேண்டும் என்று உணர்ந்தால், அவ்வாறு நீங்கள் செய்யலாம்.</w:t>
      </w:r>
    </w:p>
    <w:p w14:paraId="418D82C4" w14:textId="44B312A3" w:rsidR="00BA44CB" w:rsidRDefault="00BA44CB" w:rsidP="008F333A">
      <w:pPr>
        <w:rPr>
          <w:lang w:val="ru-RU"/>
        </w:rPr>
      </w:pPr>
      <w:r>
        <w:rPr>
          <w:lang w:val="ru-RU"/>
        </w:rPr>
        <w:tab/>
      </w:r>
      <w:r w:rsidR="008F333A">
        <w:rPr>
          <w:lang w:val="ru-RU"/>
        </w:rPr>
        <w:t xml:space="preserve">— </w:t>
      </w:r>
      <w:r w:rsidR="002C6C64" w:rsidRPr="00E236F4">
        <w:rPr>
          <w:lang w:val="ru-RU"/>
        </w:rPr>
        <w:t>ஜெரோண்டா, 'என் மீது கருணை காட்டுங்கள்</w:t>
      </w:r>
      <w:r>
        <w:rPr>
          <w:lang w:val="ru-RU"/>
        </w:rPr>
        <w:t>'</w:t>
      </w:r>
      <w:r w:rsidR="002C6C64" w:rsidRPr="00E236F4">
        <w:rPr>
          <w:lang w:val="ru-RU"/>
        </w:rPr>
        <w:t xml:space="preserve"> என்பதற்குப் பிறகு </w:t>
      </w:r>
      <w:r>
        <w:rPr>
          <w:lang w:val="ru-RU"/>
        </w:rPr>
        <w:t>'ஒரு பாவியன்' என்று</w:t>
      </w:r>
      <w:r w:rsidR="002C6C64" w:rsidRPr="00E236F4">
        <w:rPr>
          <w:lang w:val="ru-RU"/>
        </w:rPr>
        <w:t xml:space="preserve"> சொல்வது எப்போதும் அவசியமா?</w:t>
      </w:r>
    </w:p>
    <w:p w14:paraId="54E5C698" w14:textId="77777777" w:rsidR="00BA44CB" w:rsidRDefault="00BA44CB" w:rsidP="008F333A">
      <w:pPr>
        <w:rPr>
          <w:lang w:val="ru-RU"/>
        </w:rPr>
      </w:pPr>
      <w:r>
        <w:rPr>
          <w:lang w:val="ru-RU"/>
        </w:rPr>
        <w:tab/>
      </w:r>
      <w:r w:rsidR="008F333A">
        <w:rPr>
          <w:lang w:val="ru-RU"/>
        </w:rPr>
        <w:t xml:space="preserve">— </w:t>
      </w:r>
      <w:r w:rsidR="002C6C64" w:rsidRPr="00E236F4">
        <w:rPr>
          <w:lang w:val="ru-RU"/>
        </w:rPr>
        <w:t>ஆரம்பத்தில், நீங்கள் அதைச் சில முறை சொல்லலாம், ஆனால் அதற்குப் பிறகு ஒவ்வொரு பிரார்த்தனைக்குப் பிறகும் அதை மீண்டும் கூற வேண்டிய அவசியமில்லை; உங்கள் சொந்தப் பாவ உணர்வை உணர்ந்தாலே போதும்.</w:t>
      </w:r>
    </w:p>
    <w:p w14:paraId="5C05C08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இயேசு ஜெபத்தைச் சொல்வதை விட, கடவுளின் தாய்க்கும் புனிதர்களுக்கும் மந்திரக்கோரை ஜெபிப்பது எனக்கு எளிதாக இருக்கிறது. இது நடப்பது இயல்புதானா?</w:t>
      </w:r>
    </w:p>
    <w:p w14:paraId="1B4E00F5" w14:textId="27963764" w:rsidR="00BA44CB" w:rsidRDefault="00BA44CB" w:rsidP="008F333A">
      <w:pPr>
        <w:rPr>
          <w:lang w:val="ru-RU"/>
        </w:rPr>
      </w:pPr>
      <w:r>
        <w:rPr>
          <w:lang w:val="ru-RU"/>
        </w:rPr>
        <w:tab/>
      </w:r>
      <w:r w:rsidR="008F333A">
        <w:rPr>
          <w:lang w:val="ru-RU"/>
        </w:rPr>
        <w:t xml:space="preserve">— </w:t>
      </w:r>
      <w:r w:rsidR="002C6C64" w:rsidRPr="00E236F4">
        <w:rPr>
          <w:lang w:val="ru-RU"/>
        </w:rPr>
        <w:t>கடவுளின் தாயாரிடமும் புனிதர்களிடமும் பிரார்த்தனை செய்வது</w:t>
      </w:r>
      <w:r w:rsidR="008F333A">
        <w:rPr>
          <w:lang w:val="ru-RU"/>
        </w:rPr>
        <w:t xml:space="preserve"> என்பது</w:t>
      </w:r>
      <w:r w:rsidR="002C6C64" w:rsidRPr="00E236F4">
        <w:rPr>
          <w:lang w:val="ru-RU"/>
        </w:rPr>
        <w:t xml:space="preserve"> ஒரு விஷயம்; இயேசு ஜெபம் </w:t>
      </w:r>
      <w:r w:rsidR="008F333A">
        <w:rPr>
          <w:lang w:val="ru-RU"/>
        </w:rPr>
        <w:t>என்பது</w:t>
      </w:r>
      <w:r w:rsidR="002C6C64" w:rsidRPr="00E236F4">
        <w:rPr>
          <w:lang w:val="ru-RU"/>
        </w:rPr>
        <w:t xml:space="preserve"> முற்றிலும் வேறொன்று. அவை வெவ்வேறு விஷயங்கள். இயேசு ஜெபத்திற்கு ஒரு தனிப்பட்ட அர்த்தம் உண்டு: அதன் மூலம், ஒரு நபர் கிறிஸ்துவுடன் இணைக்கப்படுகிறார், மேலும் மனம் கடவுளுடன் ஒன்றிணைகிறது. ஆனால் மனம் ஜெபத்தில் நிலைத்திருக்க வேண்டும் </w:t>
      </w:r>
      <w:r w:rsidR="008F333A">
        <w:rPr>
          <w:lang w:val="ru-RU"/>
        </w:rPr>
        <w:t xml:space="preserve">— </w:t>
      </w:r>
      <w:r w:rsidR="002C6C64" w:rsidRPr="00E236F4">
        <w:rPr>
          <w:lang w:val="ru-RU"/>
        </w:rPr>
        <w:t>அதுவே இயேசு ஜெபத்தின் மர்மம். நாம் ஒரு புனிதருக்கோ அல்லது மற்றொரு புனிதருக்கோ பல மாலையை ஜெபிப்பது நல்லதுதான், ஆனால் இந்த வழியில் நீங்கள் இடைவிடாத ஜெபத்தை அடைய முடியாது. இயேசு ஜெபத்தை அதிகமாகப் பழகுங்கள், அப்போதுதான் உங்கள் மனம் 'கர்த்தராகிய இயேசு கிறிஸ்துவே</w:t>
      </w:r>
      <w:r>
        <w:rPr>
          <w:lang w:val="ru-RU"/>
        </w:rPr>
        <w:t>' என்ற</w:t>
      </w:r>
      <w:r w:rsidR="002C6C64" w:rsidRPr="00E236F4">
        <w:rPr>
          <w:lang w:val="ru-RU"/>
        </w:rPr>
        <w:t xml:space="preserve"> வார்த்தைகளில் மீண்டும் மீண்டும் நுழையும், இந்த வழியில் நீங்கள் இயல்பாகவே இடைவிடாத ஜெபத்தில் நிலைத்திருப்பீர்கள். ஒரு விதியாக, இது 'கர்த்தராகிய இயேசு கிறிஸ்துவே, தேவன் குமாரனே, என்மேல் </w:t>
      </w:r>
      <w:r>
        <w:rPr>
          <w:lang w:val="ru-RU"/>
        </w:rPr>
        <w:t xml:space="preserve">இரக்கமாயிருங்கள்' </w:t>
      </w:r>
      <w:r w:rsidR="008F333A">
        <w:rPr>
          <w:lang w:val="ru-RU"/>
        </w:rPr>
        <w:t>என்ற</w:t>
      </w:r>
      <w:r w:rsidR="002C6C64" w:rsidRPr="00E236F4">
        <w:rPr>
          <w:lang w:val="ru-RU"/>
        </w:rPr>
        <w:t xml:space="preserve"> வார்த்தைகளுக்குள் </w:t>
      </w:r>
      <w:r w:rsidR="008F333A">
        <w:rPr>
          <w:lang w:val="ru-RU"/>
        </w:rPr>
        <w:t>மட்டுப்படுத்தப்பட்டுள்ளது</w:t>
      </w:r>
      <w:r w:rsidR="002C6C64" w:rsidRPr="00E236F4">
        <w:rPr>
          <w:lang w:val="ru-RU"/>
        </w:rPr>
        <w:t>—இந்த வார்த்தைகளை நாம் நம்முடைய முழு இருதயத்துடனும், முழு ஆத்துமையுடனும், முழு மனதுடனும் உச்சரிக்க வேண்டும்.</w:t>
      </w:r>
      <w:r w:rsidR="00E67E91">
        <w:rPr>
          <w:rStyle w:val="FootnoteReference"/>
          <w:lang w:val="ru-RU"/>
        </w:rPr>
        <w:footnoteReference w:id="125"/>
      </w:r>
      <w:r w:rsidR="002C6C64" w:rsidRPr="00E236F4">
        <w:rPr>
          <w:lang w:val="ru-RU"/>
        </w:rPr>
        <w:t xml:space="preserve">  நமது </w:t>
      </w:r>
      <w:r w:rsidR="002C6C64" w:rsidRPr="00E236F4">
        <w:rPr>
          <w:lang w:val="ru-RU"/>
        </w:rPr>
        <w:lastRenderedPageBreak/>
        <w:t>தேவைகளில் பரிந்து பேசி உதவுமாறு ஒரு குறிப்பிட்ட புனிதரைக் கேட்பது என்பது வேறு விஷயம். நிச்சயமாக, எனக்குத் தனிப்பட்ட முறையில் உதவுவதை அடிப்படையாகக் கொண்டு, எனது சொந்த அனுபவத்திலிருந்தே நான் இவையெல்லாம் பேசுகிறேன். இது மற்றவர்களுக்கு உதவுமா என்று எனக்குத் தெரியாது.</w:t>
      </w:r>
    </w:p>
    <w:p w14:paraId="6C7737F1" w14:textId="77777777" w:rsidR="00BA44CB" w:rsidRDefault="00BA44CB" w:rsidP="008F333A">
      <w:pPr>
        <w:rPr>
          <w:lang w:val="ru-RU"/>
        </w:rPr>
      </w:pPr>
      <w:r>
        <w:rPr>
          <w:lang w:val="ru-RU"/>
        </w:rPr>
        <w:tab/>
      </w:r>
      <w:r w:rsidR="002C6C64" w:rsidRPr="00E236F4">
        <w:rPr>
          <w:lang w:val="ru-RU"/>
        </w:rPr>
        <w:t>கடவுளுடன் ஒன்றிணைவதற்காக இயேசு ஜெபத்தை நாடுவதே முக்கியம். இது மட்டுமே மதிப்புமிக்கது, ஏனெனில் ஒரு நபர் கடவுளின் ஆவியோடு ஒன்றாகி, ஆவியில் கடவுளுடன் இணைகிறார், மேலும் இது இயேசு ஜெபத்தின் மூலம் ஒரு புனிதமான வழியில் நிகழ்கிறது. கிறிஸ்துவின் இனிமையான பெயரை நாம் பலமுறை திரும்பச் சொல்கிறோம், அது முதல் முறை கிறிஸ்து நம்மைக் கேட்கவில்லை என்பதற்காக அல்ல, மாறாக நமது மனம் அவருடன் ஒன்றிணைவதற்காகவே. ஏனெனில் கிறிஸ்துவே நமக்கு எல்லாம், மேலும் நமது எல்லா வழிகளும் அவரை நோக்கியே செல்கின்றன.</w:t>
      </w:r>
    </w:p>
    <w:p w14:paraId="7CBB1379" w14:textId="77777777" w:rsidR="00BA44CB" w:rsidRDefault="00BA44CB" w:rsidP="008F333A">
      <w:pPr>
        <w:rPr>
          <w:lang w:val="ru-RU"/>
        </w:rPr>
      </w:pPr>
    </w:p>
    <w:p w14:paraId="4F204727" w14:textId="77777777" w:rsidR="00BA44CB" w:rsidRDefault="002C6C64" w:rsidP="00145553">
      <w:pPr>
        <w:pStyle w:val="Heading4"/>
        <w:rPr>
          <w:lang w:val="ru-RU"/>
        </w:rPr>
      </w:pPr>
      <w:bookmarkStart w:id="178" w:name="_Toc196716814"/>
      <w:bookmarkStart w:id="179" w:name="_Toc242628495"/>
      <w:r w:rsidRPr="00E236F4">
        <w:rPr>
          <w:lang w:val="ru-RU"/>
        </w:rPr>
        <w:t xml:space="preserve">பிரார்த்தனை </w:t>
      </w:r>
      <w:r w:rsidR="008F333A">
        <w:rPr>
          <w:lang w:val="ru-RU"/>
        </w:rPr>
        <w:t xml:space="preserve">என்பது </w:t>
      </w:r>
      <w:r w:rsidRPr="00E236F4">
        <w:rPr>
          <w:lang w:val="ru-RU"/>
        </w:rPr>
        <w:t>சாத்தானுக்கு எதிரான ஒரு வலிமையான ஆயுதம்</w:t>
      </w:r>
      <w:bookmarkEnd w:id="178"/>
      <w:bookmarkEnd w:id="179"/>
    </w:p>
    <w:p w14:paraId="09C527B2" w14:textId="2FE71513" w:rsidR="00BA44CB" w:rsidRDefault="008F333A" w:rsidP="00145553">
      <w:pPr>
        <w:ind w:firstLine="720"/>
        <w:rPr>
          <w:lang w:val="ru-RU"/>
        </w:rPr>
      </w:pPr>
      <w:r>
        <w:rPr>
          <w:lang w:val="ru-RU"/>
        </w:rPr>
        <w:t xml:space="preserve">— </w:t>
      </w:r>
      <w:r w:rsidR="002C6C64" w:rsidRPr="00E236F4">
        <w:rPr>
          <w:lang w:val="ru-RU"/>
        </w:rPr>
        <w:t>கெரொண்டா, எந்தவொரு சோதனையையோ அல்லது சிரமத்தையோ எதிர்கொள்ளும்போது நான் சக்தியற்றவனாக உணர்கிறேன்.</w:t>
      </w:r>
    </w:p>
    <w:p w14:paraId="30537403" w14:textId="4ADEAACC"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இயேசு ஜெபத்தைச் செய்யவில்லையா? துன்பத்தில் இருக்கும் கப்பல்கள் </w:t>
      </w:r>
      <w:r w:rsidR="002C6C64">
        <w:t>SOS</w:t>
      </w:r>
      <w:r w:rsidR="002C6C64" w:rsidRPr="00E236F4">
        <w:rPr>
          <w:lang w:val="ru-RU"/>
        </w:rPr>
        <w:t xml:space="preserve"> சிக்னலை அனுப்புவது போல, நீங்களும் இடைவிடாமல்</w:t>
      </w:r>
      <w:r>
        <w:rPr>
          <w:lang w:val="ru-RU"/>
        </w:rPr>
        <w:t>,</w:t>
      </w:r>
      <w:r w:rsidR="002C6C64" w:rsidRPr="00E236F4">
        <w:rPr>
          <w:lang w:val="ru-RU"/>
        </w:rPr>
        <w:t xml:space="preserve"> 'கர்த்தராகிய இயேசு கிறிஸ்துவே, தேவனது குமாரனே, என்மேல் இரக்கம் </w:t>
      </w:r>
      <w:r>
        <w:rPr>
          <w:lang w:val="ru-RU"/>
        </w:rPr>
        <w:t>கூர்ந்தருளும்' என்று</w:t>
      </w:r>
      <w:r w:rsidR="002C6C64" w:rsidRPr="00E236F4">
        <w:rPr>
          <w:lang w:val="ru-RU"/>
        </w:rPr>
        <w:t xml:space="preserve"> திரும்பத் திரும்பச் சொல்ல வேண்டும் </w:t>
      </w:r>
      <w:r w:rsidR="008F333A">
        <w:rPr>
          <w:lang w:val="ru-RU"/>
        </w:rPr>
        <w:t xml:space="preserve">— </w:t>
      </w:r>
      <w:r w:rsidR="002C6C64" w:rsidRPr="00E236F4">
        <w:rPr>
          <w:lang w:val="ru-RU"/>
        </w:rPr>
        <w:t>அப்பொழுது உங்களுக்கு உதவி கிடைக்கும்.</w:t>
      </w:r>
      <w:r w:rsidR="0079612D">
        <w:rPr>
          <w:rStyle w:val="FootnoteReference"/>
          <w:lang w:val="ru-RU"/>
        </w:rPr>
        <w:footnoteReference w:id="126"/>
      </w:r>
    </w:p>
    <w:p w14:paraId="54F3AB7E" w14:textId="6237F3B5" w:rsidR="00BA44CB" w:rsidRDefault="00BA44CB" w:rsidP="008F333A">
      <w:pPr>
        <w:rPr>
          <w:lang w:val="ru-RU"/>
        </w:rPr>
      </w:pPr>
      <w:r>
        <w:rPr>
          <w:lang w:val="ru-RU"/>
        </w:rPr>
        <w:tab/>
      </w:r>
      <w:r w:rsidR="002C6C64" w:rsidRPr="00E236F4">
        <w:rPr>
          <w:lang w:val="ru-RU"/>
        </w:rPr>
        <w:t>இயேசு ஜெபம் இல்லையென்றால், எதிரி என்னை ஒருமுறை பாதாளத்தில் வீசியிருப்பான், ஆனால் அந்த ஜெபம் என்னைக் காப்பாற்றியது. நான் ஸ்டோமியன் மடாலயத்தில் வசித்தபோது, ஒரு மாலைப் பொழுதில், ஒரு பாறையின் விளிம்பில் உள்ள ஒரு ஆபத்தான இடத்தில் அமைந்திருந்த ஒரு குகைக்குள் சென்றேன். அது மிகவும் சிறியதாக இருந்தது; நான் உட்கார்ந்துகொள்ளும் அளவுக்கு மட்டுமே உள்ளே பொருந்த முடிந்தது. கீழே ஒரு செங்குத்துப் பாறை இருந்ததால், நுழைவாயிலுக்கு முன்னால் கற்களைக் குவித்தேன். இரவு முழுவதும் நான் இயேசு பிரார்த்தனையை ஜபித்தேன். விடியற்காலையில், அமைதி நிலவிய நேரத்தில், திடீரென என் காதருகிலேயே ஒரு கீச்சிடும் குரலும், இறக்கைகள் வேகமாக அடிக்கப்படும் சத்தமும் கேட்டது. அந்தத் திடீர் நிகழ்வால் நான் திடுக்கிட்டு, 'கர்த்தராகிய இயேசு கிறிஸ்துவே!</w:t>
      </w:r>
      <w:r>
        <w:rPr>
          <w:lang w:val="ru-RU"/>
        </w:rPr>
        <w:t>'</w:t>
      </w:r>
      <w:r w:rsidR="002C6C64" w:rsidRPr="00E236F4">
        <w:rPr>
          <w:lang w:val="ru-RU"/>
        </w:rPr>
        <w:t xml:space="preserve"> என்று அலறினேன். நான் வெளியே குதித்து, பாறையின் விளிம்பில் சிரமப்பட்டு என் சமநிலையைக் காப்பாற்றிக் கொண்டேன். அது ஒரு பிசாசுத் தூண்டுதல் என்பதை அப்போதுதான் நான் உணர்ந்தேன். என் காதுகளில் ஒரு பயங்கரமான ஒலி இரைத்தது, ஆனாலும் நான் தொடர்ந்து ஜெபித்தேன்.</w:t>
      </w:r>
    </w:p>
    <w:p w14:paraId="1142A6B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ஒருவர் மனதின் ஈடுபாடு இல்லாமல், உதடுகளால் மட்டும் இயேசு ஜெபத்தைச் ஜெபிக்கும்போது, இதில் ஏதேனும் பயன் உள்ளதா?</w:t>
      </w:r>
    </w:p>
    <w:p w14:paraId="4ED19807"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அத்தகைய ஜெபத்தால் சில நன்மைகள் உண்டு. நிச்சயமாக, அத்தகைய ஜெபம் எதிரியை விரட்டாது, ஆனால், இயந்திரத் துப்பாக்கியின் சரமாரிச் சுடுதல் போல, அது அவனைத் தன் அகழியில் இருக்கவும், தலை வெளியே காட்டாமல் இருக்கவும் கட்டாயப்படுத்துகிறது.</w:t>
      </w:r>
    </w:p>
    <w:p w14:paraId="3F969754" w14:textId="19DD5D4C" w:rsidR="00BA44CB" w:rsidRDefault="00BA44CB" w:rsidP="008F333A">
      <w:pPr>
        <w:rPr>
          <w:lang w:val="ru-RU"/>
        </w:rPr>
      </w:pPr>
      <w:r>
        <w:rPr>
          <w:lang w:val="ru-RU"/>
        </w:rPr>
        <w:tab/>
      </w:r>
      <w:r w:rsidR="002C6C64" w:rsidRPr="00E236F4">
        <w:rPr>
          <w:lang w:val="ru-RU"/>
        </w:rPr>
        <w:t xml:space="preserve">பிரார்த்தனைக்கு மிகுந்த சக்தி உண்டு; அது சாத்தானுக்கு எதிரான ஒரு அச்சமூட்டும் ஆயுதம். நீங்கள் அதைச் சொல்லும்போது, சாத்தானின் மீது ஆன்மீகத் தோட்டாக்களைச் சுடுவது போலாகும், மேலும் அவன் உங்களை நெருங்க முடியாது. ஒருமுறை, புனித அன்னாள் ஸ்கேட்டில் வசித்த ஒரு புதியவர் இயேசு பிரார்த்தனையைச் சொல்லிக்கொண்டிருந்தபோது, சாத்தான் அவரைக் கேலி செய்து, </w:t>
      </w:r>
      <w:r w:rsidR="002C6C64" w:rsidRPr="00087A5D">
        <w:rPr>
          <w:lang w:val="ru-RU"/>
        </w:rPr>
        <w:t>'</w:t>
      </w:r>
      <w:r w:rsidR="002C6C64">
        <w:t>என்</w:t>
      </w:r>
      <w:r w:rsidR="002C6C64" w:rsidRPr="00E236F4">
        <w:rPr>
          <w:lang w:val="ru-RU"/>
        </w:rPr>
        <w:t xml:space="preserve">! </w:t>
      </w:r>
      <w:r w:rsidR="002C6C64">
        <w:t>என்</w:t>
      </w:r>
      <w:r w:rsidR="002C6C64" w:rsidRPr="00E236F4">
        <w:rPr>
          <w:lang w:val="ru-RU"/>
        </w:rPr>
        <w:t xml:space="preserve">! </w:t>
      </w:r>
      <w:r w:rsidR="002C6C64">
        <w:t>என்</w:t>
      </w:r>
      <w:r w:rsidR="002C6C64" w:rsidRPr="00087A5D">
        <w:rPr>
          <w:lang w:val="ru-RU"/>
        </w:rPr>
        <w:t>-</w:t>
      </w:r>
      <w:r w:rsidR="002C6C64">
        <w:t>ன்</w:t>
      </w:r>
      <w:r w:rsidR="002C6C64" w:rsidRPr="00087A5D">
        <w:rPr>
          <w:lang w:val="ru-RU"/>
        </w:rPr>
        <w:t>-</w:t>
      </w:r>
      <w:r w:rsidR="002C6C64">
        <w:t>ன்</w:t>
      </w:r>
      <w:r w:rsidR="002C6C64" w:rsidRPr="00087A5D">
        <w:rPr>
          <w:lang w:val="ru-RU"/>
        </w:rPr>
        <w:t>-</w:t>
      </w:r>
      <w:r w:rsidR="002C6C64">
        <w:t>ன்</w:t>
      </w:r>
      <w:r w:rsidR="002C6C64" w:rsidRPr="00E236F4">
        <w:rPr>
          <w:lang w:val="ru-RU"/>
        </w:rPr>
        <w:t>!..</w:t>
      </w:r>
      <w:r>
        <w:rPr>
          <w:lang w:val="ru-RU"/>
        </w:rPr>
        <w:t xml:space="preserve">" </w:t>
      </w:r>
      <w:r w:rsidR="002C6C64" w:rsidRPr="00E236F4">
        <w:rPr>
          <w:lang w:val="ru-RU"/>
        </w:rPr>
        <w:t xml:space="preserve">அப்போது அந்தப் புதியவர், அந்தப் பேயன் கத்துவதைக் கேட்டார்: </w:t>
      </w:r>
      <w:r w:rsidR="00C90354">
        <w:rPr>
          <w:lang w:val="ru-RU"/>
        </w:rPr>
        <w:t>"</w:t>
      </w:r>
      <w:r w:rsidR="002C6C64" w:rsidRPr="00E236F4">
        <w:rPr>
          <w:lang w:val="ru-RU"/>
        </w:rPr>
        <w:t>இந்தப் பாட்டியின் ஸ்கெட்டிலுள்ள துறவிகள்</w:t>
      </w:r>
      <w:r w:rsidR="0079612D">
        <w:rPr>
          <w:rStyle w:val="FootnoteReference"/>
          <w:lang w:val="ru-RU"/>
        </w:rPr>
        <w:footnoteReference w:id="127"/>
      </w:r>
      <w:r w:rsidR="0079612D">
        <w:rPr>
          <w:lang w:val="ru-RU"/>
        </w:rPr>
        <w:t xml:space="preserve"> </w:t>
      </w:r>
      <w:r w:rsidR="002C6C64" w:rsidRPr="00E236F4">
        <w:rPr>
          <w:lang w:val="ru-RU"/>
        </w:rPr>
        <w:t>என்னை அமைதியாக அணுக அனுமதிக்க மாட்டார்கள்</w:t>
      </w:r>
      <w:r>
        <w:rPr>
          <w:lang w:val="ru-RU"/>
        </w:rPr>
        <w:t>."</w:t>
      </w:r>
    </w:p>
    <w:p w14:paraId="037E85B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தீய அல்லது இறை நிந்தனையான எண்ணங்களால் வெல்லப்பட்டு, ஆனாலும் தொடர்ந்து ஜெபிக்க முயற்சிக்கும்போது, நான் கடவுளின் கோபத்தை என் மீது வரவழைக்கிறேனா?</w:t>
      </w:r>
    </w:p>
    <w:p w14:paraId="2B6D5A00" w14:textId="1D7A1ED2" w:rsidR="00BA44CB" w:rsidRDefault="00BA44CB" w:rsidP="008F333A">
      <w:pPr>
        <w:rPr>
          <w:lang w:val="ru-RU"/>
        </w:rPr>
      </w:pPr>
      <w:r>
        <w:rPr>
          <w:lang w:val="ru-RU"/>
        </w:rPr>
        <w:tab/>
      </w:r>
      <w:r w:rsidR="008F333A">
        <w:rPr>
          <w:lang w:val="ru-RU"/>
        </w:rPr>
        <w:t xml:space="preserve">— </w:t>
      </w:r>
      <w:r w:rsidR="002C6C64" w:rsidRPr="00E236F4">
        <w:rPr>
          <w:lang w:val="ru-RU"/>
        </w:rPr>
        <w:t>இல்லை, நீங்கள் அப்படிச் செய்யவில்லை. தங்கலாஸ்கா, தன் பொல்லாத எண்ணத்தில், தீய எண்ணங்களை விதைக்கிறான், ஆனால் நீங்கள் இதை இடைவிடாத ஜெபத்திற்கான ஒரு பாடமாகப் பயன்படுத்த வேண்டும். அவனிடம் கூறுங்கள்: 'நீ இந்த எண்ணங்களை எனக்குக் கொண்டுவந்தത് நல்லது, ஏனெனில் நான் கடவுளை மறந்திருந்தேன்</w:t>
      </w:r>
      <w:r>
        <w:rPr>
          <w:lang w:val="ru-RU"/>
        </w:rPr>
        <w:t xml:space="preserve">,' </w:t>
      </w:r>
      <w:r w:rsidR="002C6C64" w:rsidRPr="00E236F4">
        <w:rPr>
          <w:lang w:val="ru-RU"/>
        </w:rPr>
        <w:t xml:space="preserve">என்று கூறி ஜெபத்தைத் தொடருங்கள். இது உங்களுக்குப் பயனளிக்கிறது என்பதைத் தங்களாஷ்கா கண்டால், அவன் தானாகவே </w:t>
      </w:r>
      <w:r w:rsidR="008F333A">
        <w:rPr>
          <w:lang w:val="ru-RU"/>
        </w:rPr>
        <w:t>பின்வாங்கிவிடுவான்—ஏனெனில்</w:t>
      </w:r>
      <w:r w:rsidR="002C6C64" w:rsidRPr="00E236F4">
        <w:rPr>
          <w:lang w:val="ru-RU"/>
        </w:rPr>
        <w:t xml:space="preserve">, அத்தகைய எண்ணங்கள் நீங்கள் ஜெபிப்பதற்குக் </w:t>
      </w:r>
      <w:r w:rsidR="002C6C64" w:rsidRPr="00E236F4">
        <w:rPr>
          <w:lang w:val="ru-RU"/>
        </w:rPr>
        <w:lastRenderedPageBreak/>
        <w:t>காரணமாக அமைவது அவனுக்கு உகந்ததல்ல. அவன் பின்வாங்கி, உங்களைத் தூண்டாமல் இருக்கும்போது, நீங்கள் இடைவிடாத ஜெபத்தை அடைந்துவிடுவீர்கள்.</w:t>
      </w:r>
    </w:p>
    <w:p w14:paraId="1CB9C717" w14:textId="461E7E3C" w:rsidR="00BA44CB" w:rsidRDefault="00BA44CB" w:rsidP="008F333A">
      <w:pPr>
        <w:rPr>
          <w:lang w:val="ru-RU"/>
        </w:rPr>
      </w:pPr>
      <w:r>
        <w:rPr>
          <w:lang w:val="ru-RU"/>
        </w:rPr>
        <w:tab/>
      </w:r>
      <w:r w:rsidR="00FB2B02">
        <w:rPr>
          <w:rStyle w:val="FootnoteReference"/>
          <w:lang w:val="ru-RU"/>
        </w:rPr>
        <w:footnoteReference w:id="128"/>
      </w:r>
      <w:r w:rsidR="002C6C64" w:rsidRPr="00E236F4">
        <w:rPr>
          <w:lang w:val="ru-RU"/>
        </w:rPr>
        <w:t xml:space="preserve">எப்படியாயினும், சாத்தான், அவன் விரும்பாமல், நிறைய நன்மைகளைச் செய்கிறான், அதனால்தான் கடவுள் அவனைப் பொறுத்துக்கொள்கிறார். நான் ஐவர்ஸ்கி ஸ்கெட்டில் வசித்தபோது, ஒரு இரவு டங்கலாஷ்கி ஒரு பாறைத் துண்டால் என்னைக் கொல்ல முயன்றது! மாலையில், ஒரு ஏழை மனிதன் கலிவாவுக்கு வந்தான். என்னிடம் இருந்த பணமெல்லாம் அவனுக்குக் கொடுத்துவிட்டேன், அவன் சென்றான். இரவில், கதவு தட்டும் சத்தம் கேட்டது. அந்த மனிதன் என்னிடம் இன்னும் பணம் இருக்கலாம் என்று நினைத்துத் திரும்பி வந்துவிட்டான் என்று நினைத்தேன். </w:t>
      </w:r>
      <w:r>
        <w:rPr>
          <w:lang w:val="ru-RU"/>
        </w:rPr>
        <w:t>"</w:t>
      </w:r>
      <w:r w:rsidR="002C6C64" w:rsidRPr="00E236F4">
        <w:rPr>
          <w:lang w:val="ru-RU"/>
        </w:rPr>
        <w:t>யார் அங்கே?</w:t>
      </w:r>
      <w:r>
        <w:rPr>
          <w:lang w:val="ru-RU"/>
        </w:rPr>
        <w:t xml:space="preserve">" </w:t>
      </w:r>
      <w:r w:rsidR="008F333A">
        <w:rPr>
          <w:lang w:val="ru-RU"/>
        </w:rPr>
        <w:t xml:space="preserve">என்று </w:t>
      </w:r>
      <w:r w:rsidR="002C6C64" w:rsidRPr="00E236F4">
        <w:rPr>
          <w:lang w:val="ru-RU"/>
        </w:rPr>
        <w:t xml:space="preserve">கேட்டேன். மௌனம். பிறகு மற்றொரு கதவு தட்டும் சத்தம் கேட்டது. ஒரு மெழுகுவர்த்தியை ஏற்றினேன். </w:t>
      </w:r>
      <w:r>
        <w:rPr>
          <w:lang w:val="ru-RU"/>
        </w:rPr>
        <w:t>'</w:t>
      </w:r>
      <w:r w:rsidR="002C6C64" w:rsidRPr="00E236F4">
        <w:rPr>
          <w:lang w:val="ru-RU"/>
        </w:rPr>
        <w:t>யார் அங்கே?</w:t>
      </w:r>
      <w:r>
        <w:rPr>
          <w:lang w:val="ru-RU"/>
        </w:rPr>
        <w:t xml:space="preserve">' </w:t>
      </w:r>
      <w:r w:rsidR="008F333A">
        <w:rPr>
          <w:lang w:val="ru-RU"/>
        </w:rPr>
        <w:t xml:space="preserve">என்று </w:t>
      </w:r>
      <w:r w:rsidR="002C6C64" w:rsidRPr="00E236F4">
        <w:rPr>
          <w:lang w:val="ru-RU"/>
        </w:rPr>
        <w:t xml:space="preserve">மீண்டும் கேட்டேன். மௌனம். பிறகு கூரையில் தட்டும் சத்தம் கேட்டது. </w:t>
      </w:r>
      <w:r>
        <w:rPr>
          <w:lang w:val="ru-RU"/>
        </w:rPr>
        <w:t>'</w:t>
      </w:r>
      <w:r w:rsidR="002C6C64" w:rsidRPr="00E236F4">
        <w:rPr>
          <w:lang w:val="ru-RU"/>
        </w:rPr>
        <w:t>ஆ, இப்போது புரிகிறது!</w:t>
      </w:r>
      <w:r>
        <w:rPr>
          <w:lang w:val="ru-RU"/>
        </w:rPr>
        <w:t xml:space="preserve">' </w:t>
      </w:r>
      <w:r w:rsidR="002C6C64" w:rsidRPr="00E236F4">
        <w:rPr>
          <w:lang w:val="ru-RU"/>
        </w:rPr>
        <w:t xml:space="preserve">என்றேன். என்ன ஒரு கூச்சல் தொடங்கியது! நான் மண்டியிட்டு, ஆண்டவரின் ஜெபத்தை மீண்டும் மீண்டும் ஜெபித்தேன். திடீரென்று, மேலிருந்து ஒரு பெரிய கற்கட்டி வீசப்பட்டது : டமார்! சுவரிலிருந்த பலகை உடைந்து, ஒரு பாறைத் துண்டு என் தலைக்கு நேர் மேலே, அதன் கூர்மையான முனை கீழ்நோக்கி இருக்க, தொங்கிக்கொண்டிருந்தது. </w:t>
      </w:r>
      <w:r>
        <w:rPr>
          <w:lang w:val="ru-RU"/>
        </w:rPr>
        <w:t>"</w:t>
      </w:r>
      <w:r w:rsidR="002C6C64" w:rsidRPr="00E236F4">
        <w:rPr>
          <w:lang w:val="ru-RU"/>
        </w:rPr>
        <w:t>புரிகிறது,</w:t>
      </w:r>
      <w:r w:rsidR="008F333A">
        <w:rPr>
          <w:lang w:val="ru-RU"/>
        </w:rPr>
        <w:t xml:space="preserve">" </w:t>
      </w:r>
      <w:r w:rsidR="002C6C64" w:rsidRPr="00E236F4">
        <w:rPr>
          <w:lang w:val="ru-RU"/>
        </w:rPr>
        <w:t xml:space="preserve">என்றேன் நான், </w:t>
      </w:r>
      <w:r w:rsidR="008F333A">
        <w:rPr>
          <w:lang w:val="ru-RU"/>
        </w:rPr>
        <w:t>"</w:t>
      </w:r>
      <w:r w:rsidR="002C6C64" w:rsidRPr="00E236F4">
        <w:rPr>
          <w:lang w:val="ru-RU"/>
        </w:rPr>
        <w:t>இன்றிரவு பரபரப்பாக இருக்கப்போகிறது!</w:t>
      </w:r>
      <w:r>
        <w:rPr>
          <w:lang w:val="ru-RU"/>
        </w:rPr>
        <w:t xml:space="preserve">" </w:t>
      </w:r>
      <w:r w:rsidR="002C6C64" w:rsidRPr="00E236F4">
        <w:rPr>
          <w:lang w:val="ru-RU"/>
        </w:rPr>
        <w:t>அப்படித்தான் எங்கள் இரவு முழுவதும் விழித்திருத்தல் தொடங்கியது. நான் என் பிரார்த்தனைகளைச் சொல்லிக்கொண்டிருக்க, டங்கலாஷ்கிகள் மேலே கூரையில் தட்டிக்கொண்டிருந்தன. ஆ, அந்த இரவு விழித்திருத்தல்கள்!</w:t>
      </w:r>
    </w:p>
    <w:p w14:paraId="2696156D" w14:textId="77777777" w:rsidR="00BA44CB" w:rsidRDefault="00BA44CB" w:rsidP="008F333A">
      <w:pPr>
        <w:rPr>
          <w:lang w:val="ru-RU"/>
        </w:rPr>
      </w:pPr>
      <w:r>
        <w:rPr>
          <w:lang w:val="ru-RU"/>
        </w:rPr>
        <w:tab/>
      </w:r>
      <w:r w:rsidR="002C6C64" w:rsidRPr="00E236F4">
        <w:rPr>
          <w:lang w:val="ru-RU"/>
        </w:rPr>
        <w:t xml:space="preserve">பிரார்த்தனை என்பது தங்களாஷ்காவுக்கு எதிரான ஒரு போர். எனவே, தங்களாஷ்கா எதிர்த்தாக்குதல் நடத்தும். ஒரு நபர் தங்களாஷ்காக்களைத் துணிச்சலாக எதிர்க்கும்போது மட்டுமே அவை பாதுகாப்பற்றவையாகின்றன </w:t>
      </w:r>
      <w:r w:rsidR="008F333A">
        <w:rPr>
          <w:lang w:val="ru-RU"/>
        </w:rPr>
        <w:t xml:space="preserve">— </w:t>
      </w:r>
      <w:r w:rsidR="002C6C64" w:rsidRPr="00E236F4">
        <w:rPr>
          <w:lang w:val="ru-RU"/>
        </w:rPr>
        <w:t>ஆனால் இந்தத் துணிச்சல் சுயநல வீரத்தைக் கொண்டிருக்காமல், பணிவுடனே கலந்திருக்க வேண்டும்.</w:t>
      </w:r>
    </w:p>
    <w:p w14:paraId="089CC8D4" w14:textId="77777777" w:rsidR="00BA44CB" w:rsidRDefault="00BA44CB" w:rsidP="008F333A">
      <w:pPr>
        <w:rPr>
          <w:lang w:val="ru-RU"/>
        </w:rPr>
      </w:pPr>
    </w:p>
    <w:p w14:paraId="4E1D7BDA" w14:textId="77777777" w:rsidR="00BA44CB" w:rsidRDefault="002C6C64" w:rsidP="00771447">
      <w:pPr>
        <w:pStyle w:val="Heading4"/>
        <w:rPr>
          <w:lang w:val="ru-RU"/>
        </w:rPr>
      </w:pPr>
      <w:bookmarkStart w:id="180" w:name="_Toc196716815"/>
      <w:bookmarkStart w:id="181" w:name="_Toc242628496"/>
      <w:r w:rsidRPr="00E236F4">
        <w:rPr>
          <w:lang w:val="ru-RU"/>
        </w:rPr>
        <w:t>இதயத்தைத் தூய்மைப்படுத்த, இயேசு ஜெபமும் துறவு முயற்சியும் தேவை.</w:t>
      </w:r>
      <w:bookmarkEnd w:id="180"/>
      <w:bookmarkEnd w:id="181"/>
    </w:p>
    <w:p w14:paraId="70EC73D4" w14:textId="01D11BA0" w:rsidR="00BA44CB" w:rsidRDefault="008F333A" w:rsidP="00771447">
      <w:pPr>
        <w:ind w:firstLine="720"/>
        <w:rPr>
          <w:lang w:val="ru-RU"/>
        </w:rPr>
      </w:pPr>
      <w:r>
        <w:rPr>
          <w:lang w:val="ru-RU"/>
        </w:rPr>
        <w:t xml:space="preserve">— </w:t>
      </w:r>
      <w:r w:rsidR="002C6C64" w:rsidRPr="00E236F4">
        <w:rPr>
          <w:lang w:val="ru-RU"/>
        </w:rPr>
        <w:t>கெரொண்டா, இதயம் எவ்வாறு தூய்மையாக்கப்படுகிறது?</w:t>
      </w:r>
    </w:p>
    <w:p w14:paraId="4805CED4" w14:textId="77777777" w:rsidR="00BA44CB" w:rsidRDefault="00BA44CB" w:rsidP="008F333A">
      <w:pPr>
        <w:rPr>
          <w:lang w:val="ru-RU"/>
        </w:rPr>
      </w:pPr>
      <w:r>
        <w:rPr>
          <w:lang w:val="ru-RU"/>
        </w:rPr>
        <w:tab/>
      </w:r>
      <w:r w:rsidR="008F333A">
        <w:rPr>
          <w:lang w:val="ru-RU"/>
        </w:rPr>
        <w:t xml:space="preserve">— </w:t>
      </w:r>
      <w:r w:rsidR="002C6C64" w:rsidRPr="00E236F4">
        <w:rPr>
          <w:lang w:val="ru-RU"/>
        </w:rPr>
        <w:t>பணிவு, பொறாமை இல்லாமை, தியாகம், அஹிம்சை, ஒருவரின் எண்ணங்களை ஆராய்வது, துறவு, பிரார்த்தனைகள், எல்லாவற்றிற்கும் மேலாக, இயேசு ஜெபம் ஆகியவற்றின் மூலம் இதயம் தூய்மைப்படுத்தப்படுகிறது. இயேசு ஜெபம் இதயத்தை அனைத்து அழுக்குகளிலிருந்தும் விடுவிக்கிறது.</w:t>
      </w:r>
    </w:p>
    <w:p w14:paraId="583A316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இயேசு பிரார்த்தனையால் மட்டும் இதயத்தைத் தூய்மைப்படுத்த முடியுமா?</w:t>
      </w:r>
    </w:p>
    <w:p w14:paraId="1A1F07E3" w14:textId="77777777" w:rsidR="00BA44CB" w:rsidRDefault="00BA44CB" w:rsidP="008F333A">
      <w:pPr>
        <w:rPr>
          <w:lang w:val="ru-RU"/>
        </w:rPr>
      </w:pPr>
      <w:r>
        <w:rPr>
          <w:lang w:val="ru-RU"/>
        </w:rPr>
        <w:tab/>
      </w:r>
      <w:r w:rsidR="008F333A">
        <w:rPr>
          <w:lang w:val="ru-RU"/>
        </w:rPr>
        <w:t xml:space="preserve">— </w:t>
      </w:r>
      <w:r w:rsidR="002C6C64" w:rsidRPr="00E236F4">
        <w:rPr>
          <w:lang w:val="ru-RU"/>
        </w:rPr>
        <w:t>இல்லை. இயேசு ஜெபத்தால் மட்டும் தூய்மைப்படுவது சாத்தியமற்றது. அதே நேரத்தில் பணிவும் பொருத்தமான ஆன்மீகப் போராட்டமும் இருக்க வேண்டும். நீங்கள் ஜெபித்து, ஆனால் பணிவையும் ஆன்மீகப் போராட்டத்தையும் புறக்கணித்தால், உங்கள் ஜெபம் வீணாகிவிடும். மாறாக, நீங்கள் மற்றவற்றைக் கடைப்பிடித்து, ஆனால் ஜெபத்தைக் கவனிக்கத் தவறினால், நீங்களும் வீணாக உழைக்கிறீர்கள். கடவுளின் உதவிக்காகக் கேட்டு, முயன்று ஜெபியுங்கள், இந்த வழியில் உங்கள் இதயம் படிப்படியாகத் தூய்மைப்படுத்தப்படும். தவறொறுக்கும் ஜெபமும் கைகோர்த்துச் செல்ல வேண்டும்.</w:t>
      </w:r>
    </w:p>
    <w:p w14:paraId="0FF1912C" w14:textId="77777777" w:rsidR="00BA44CB" w:rsidRDefault="00BA44CB" w:rsidP="008F333A">
      <w:pPr>
        <w:rPr>
          <w:lang w:val="ru-RU"/>
        </w:rPr>
      </w:pPr>
    </w:p>
    <w:p w14:paraId="43C3DBEC" w14:textId="337E50E1" w:rsidR="00BA44CB" w:rsidRDefault="00BA44CB" w:rsidP="008F333A">
      <w:pPr>
        <w:rPr>
          <w:lang w:val="ru-RU"/>
        </w:rPr>
      </w:pPr>
    </w:p>
    <w:p w14:paraId="5A061805" w14:textId="54F6CA40" w:rsidR="00BA44CB" w:rsidRDefault="00A921B8" w:rsidP="00A921B8">
      <w:pPr>
        <w:pStyle w:val="Heading3"/>
        <w:rPr>
          <w:lang w:val="ru-RU"/>
        </w:rPr>
      </w:pPr>
      <w:bookmarkStart w:id="182" w:name="_Toc196716816"/>
      <w:bookmarkStart w:id="183" w:name="_Toc242628497"/>
      <w:r w:rsidRPr="00E236F4">
        <w:rPr>
          <w:lang w:val="ru-RU"/>
        </w:rPr>
        <w:t>அத்தியாயம்</w:t>
      </w:r>
      <w:r>
        <w:rPr>
          <w:lang w:val="ru-RU"/>
        </w:rPr>
        <w:t xml:space="preserve"> 2</w:t>
      </w:r>
      <w:r w:rsidR="002C6C64" w:rsidRPr="00E236F4">
        <w:rPr>
          <w:lang w:val="ru-RU"/>
        </w:rPr>
        <w:t xml:space="preserve">. </w:t>
      </w:r>
      <w:r>
        <w:rPr>
          <w:lang w:val="ru-RU"/>
        </w:rPr>
        <w:br/>
      </w:r>
      <w:r w:rsidR="002C6C64" w:rsidRPr="00E236F4">
        <w:rPr>
          <w:lang w:val="ru-RU"/>
        </w:rPr>
        <w:t>பிரார்த்தனைப் பயிற்சி பற்றி</w:t>
      </w:r>
      <w:bookmarkEnd w:id="182"/>
      <w:bookmarkEnd w:id="183"/>
    </w:p>
    <w:p w14:paraId="0D8386B8" w14:textId="77777777" w:rsidR="00BA44CB" w:rsidRDefault="00BA44CB" w:rsidP="008F333A">
      <w:pPr>
        <w:rPr>
          <w:lang w:val="ru-RU"/>
        </w:rPr>
      </w:pPr>
    </w:p>
    <w:p w14:paraId="24D7ADE0" w14:textId="77777777" w:rsidR="00BA44CB" w:rsidRDefault="002C6C64" w:rsidP="00A921B8">
      <w:pPr>
        <w:pStyle w:val="Heading4"/>
        <w:rPr>
          <w:lang w:val="ru-RU"/>
        </w:rPr>
      </w:pPr>
      <w:bookmarkStart w:id="184" w:name="_Toc196716817"/>
      <w:bookmarkStart w:id="185" w:name="_Toc242628498"/>
      <w:r w:rsidRPr="00E236F4">
        <w:rPr>
          <w:lang w:val="ru-RU"/>
        </w:rPr>
        <w:t>உரக்கவா, கிசுகிசுப்பாகவா, அல்லது மனதிற்குள்ளா?</w:t>
      </w:r>
      <w:bookmarkEnd w:id="184"/>
      <w:bookmarkEnd w:id="185"/>
    </w:p>
    <w:p w14:paraId="1F640F02" w14:textId="09D3FE83" w:rsidR="00BA44CB" w:rsidRDefault="002C6C64" w:rsidP="00F24FA7">
      <w:pPr>
        <w:ind w:firstLine="720"/>
        <w:rPr>
          <w:lang w:val="ru-RU"/>
        </w:rPr>
      </w:pPr>
      <w:r w:rsidRPr="00E236F4">
        <w:rPr>
          <w:lang w:val="ru-RU"/>
        </w:rPr>
        <w:t>மூத்தவரே, பிரார்த்தனை செய்வதற்கான சிறந்த வழி எது: உரக்கவா, கிசுகிசுப்பாகவா அல்லது மனதிற்குள்ளா?</w:t>
      </w:r>
    </w:p>
    <w:p w14:paraId="52C5DDA6" w14:textId="37705DC1"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உரக்கப் பிரார்த்தனை செய்தால் விரைவில் சோர்வடைவீர்கள். எனவே, சில சமயங்களில் கிசுகிசுப்பாகவும் சில சமயங்களில் மனதிற்குள்ளும் பிரார்த்தனை செய்யுங்கள். மனதிற்குள்ளேயே பிரார்த்தனை செய்வது சிறந்தது, ஆனால் அனைவராலும் தொடர்ந்து மனதிற்குள்ளேயே பிரார்த்தனை செய்ய முடியாது என்பதால், தயாரிப்பாக முதலில் கிசுகிசுப்பாகச் சொல்வது உதவியாக இருக்கும். உங்கள் பிரார்த்தனையை கிசுகிசுப்பாகத் தொடங்கி, பின்னர் மனதிற்குள்ளும், மீண்டும் கிசுகிசுப்பாகவும், பிறகு மீண்டும் மனதிற்குள்ளும் </w:t>
      </w:r>
      <w:r w:rsidR="002C6C64" w:rsidRPr="00E236F4">
        <w:rPr>
          <w:lang w:val="ru-RU"/>
        </w:rPr>
        <w:lastRenderedPageBreak/>
        <w:t>தொடரலாம். பிரார்த்தனை முற்றிலும் மனதில் மட்டுமே செய்யப்படும் வரை - அதாவது</w:t>
      </w:r>
      <w:r w:rsidR="008F333A">
        <w:rPr>
          <w:lang w:val="ru-RU"/>
        </w:rPr>
        <w:t xml:space="preserve">, </w:t>
      </w:r>
      <w:r w:rsidR="002C6C64" w:rsidRPr="00E236F4">
        <w:rPr>
          <w:lang w:val="ru-RU"/>
        </w:rPr>
        <w:t xml:space="preserve">'மனப் </w:t>
      </w:r>
      <w:r>
        <w:rPr>
          <w:lang w:val="ru-RU"/>
        </w:rPr>
        <w:t>பிரார்த்தனை'</w:t>
      </w:r>
      <w:r w:rsidR="008F333A">
        <w:rPr>
          <w:lang w:val="ru-RU"/>
        </w:rPr>
        <w:t xml:space="preserve"> என்று</w:t>
      </w:r>
      <w:r w:rsidR="002C6C64" w:rsidRPr="00E236F4">
        <w:rPr>
          <w:lang w:val="ru-RU"/>
        </w:rPr>
        <w:t xml:space="preserve"> அழைக்கப்படும் </w:t>
      </w:r>
      <w:r>
        <w:rPr>
          <w:lang w:val="ru-RU"/>
        </w:rPr>
        <w:t>வரை -</w:t>
      </w:r>
      <w:r w:rsidR="002C6C64" w:rsidRPr="00E236F4">
        <w:rPr>
          <w:lang w:val="ru-RU"/>
        </w:rPr>
        <w:t xml:space="preserve"> இந்த வழியில் மாற்றி மாற்றி செய்யுங்கள்</w:t>
      </w:r>
      <w:r>
        <w:rPr>
          <w:lang w:val="ru-RU"/>
        </w:rPr>
        <w:t xml:space="preserve">. </w:t>
      </w:r>
      <w:r w:rsidR="002C6C64" w:rsidRPr="00E236F4">
        <w:rPr>
          <w:lang w:val="ru-RU"/>
        </w:rPr>
        <w:t>அப்போது ஒருவர் மனதில் பிரார்த்தனை செய்யும்போது, இதயம் மகிழ்ந்து களிகூரும்; அந்த நபர் தெய்வீக ஐக்கியத்தை அடைந்து, பரலோக நிலைகளை அனுபவிப்பார்.</w:t>
      </w:r>
    </w:p>
    <w:p w14:paraId="454B0593" w14:textId="77777777" w:rsidR="00BA44CB" w:rsidRDefault="00BA44CB" w:rsidP="008F333A">
      <w:pPr>
        <w:rPr>
          <w:lang w:val="ru-RU"/>
        </w:rPr>
      </w:pPr>
      <w:r>
        <w:rPr>
          <w:lang w:val="ru-RU"/>
        </w:rPr>
        <w:tab/>
      </w:r>
      <w:r w:rsidR="008F333A">
        <w:rPr>
          <w:lang w:val="ru-RU"/>
        </w:rPr>
        <w:t xml:space="preserve">— </w:t>
      </w:r>
      <w:r w:rsidR="002C6C64" w:rsidRPr="00E236F4">
        <w:rPr>
          <w:lang w:val="ru-RU"/>
        </w:rPr>
        <w:t>சமீபகாலமாக, கெரொண்டா, நான் என் அறைக்குள் நுழையும் ஒவ்வொரு முறையும், கவனச்சிதறல்களாலும் இறை நிந்தனை எண்ணங்களாலும் நான் ஆட்கொள்ளப்படுகிறேன். எனக்கு ஏன் இது நிகழ்கிறது?</w:t>
      </w:r>
    </w:p>
    <w:p w14:paraId="704A06B5"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இயேசு பிரார்த்தனையை மறந்துவிட்டதாகத் தெரிகிறது, அதனால்தான் சோதனை உங்கள் அறையின் வாசலில் கூடாரம் அமைத்துள்ளது. உங்கள் செல்லை விட்டு வெளியேறும்போது, எதிரி விதைக்கும் கவனச்சிதறல்களையும் எண்ணங்களையும் விரட்ட, உங்கள் ஓய்வு நேரங்களில் அந்த ஜெபத்தை மெல்லிய குரலில் ஜெபித்துப் பாருங்கள். பிசாசுத் தாக்குதல்களின் போது மெல்லிய குரலில் ஜெபிப்பது மிகவும் உதவியாக இருக்கும். அத்தகைய சமயங்களில், எதிரியின் கூட்டத்திலிருந்து தப்பிக்க விழிப்புணர்வு மிகவும் அவசியம்.</w:t>
      </w:r>
    </w:p>
    <w:p w14:paraId="1C000BB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தீய அல்லது இறை நிந்தனை எண்ணங்களை அவற்றின் எதிர் எண்ணங்களான நல்ல எண்ணங்களை நினைவுக்குக் கொண்டு வந்து எதிர்த்திட வேண்டுமா?</w:t>
      </w:r>
    </w:p>
    <w:p w14:paraId="1651ACC8"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அவற்றுக்கு நல்ல எண்ணங்கள் கூட இல்லாமல், இயேசு ஜெபத்தைக் கொண்டு எதிர் கொள்வது நல்லது. உங்களால் முடிந்தவரை, உங்கள் மனதை மனத் துஆவில் கிறிஸ்துவுடன் உரையாடுவதில் செலுத்துங்கள், மேலும் இதுவும் அதுவும் பற்றிய சிந்தனைகளால் அதை நிரப்பாதீர்கள். முதலில் உங்களைத் தீய எண்ணங்களிலிருந்து விடுவித்து, இறுதியில் உங்கள் சுவாசத்துடன் ஒன்றாகக் கலக்கும் ஒரு துஆவை வளர்த்துக் கொள்ளுங்கள்.</w:t>
      </w:r>
    </w:p>
    <w:p w14:paraId="7610F3B1" w14:textId="77777777" w:rsidR="00BA44CB" w:rsidRDefault="00BA44CB" w:rsidP="008F333A">
      <w:pPr>
        <w:rPr>
          <w:lang w:val="ru-RU"/>
        </w:rPr>
      </w:pPr>
    </w:p>
    <w:p w14:paraId="5B4371F4" w14:textId="77777777" w:rsidR="00BA44CB" w:rsidRDefault="002C6C64" w:rsidP="00F24FA7">
      <w:pPr>
        <w:pStyle w:val="Heading4"/>
        <w:rPr>
          <w:lang w:val="ru-RU"/>
        </w:rPr>
      </w:pPr>
      <w:bookmarkStart w:id="186" w:name="_Toc196716818"/>
      <w:bookmarkStart w:id="187" w:name="_Toc242628499"/>
      <w:r w:rsidRPr="00E236F4">
        <w:rPr>
          <w:lang w:val="ru-RU"/>
        </w:rPr>
        <w:t>நீங்கள் எங்கிருந்தாலும் இயேசு பிரார்த்தனையைச் செய்யுங்கள்</w:t>
      </w:r>
      <w:bookmarkEnd w:id="186"/>
      <w:bookmarkEnd w:id="187"/>
    </w:p>
    <w:p w14:paraId="4F32B7AF" w14:textId="0361D560" w:rsidR="00BA44CB" w:rsidRDefault="008F333A" w:rsidP="00F24FA7">
      <w:pPr>
        <w:ind w:firstLine="720"/>
        <w:rPr>
          <w:lang w:val="ru-RU"/>
        </w:rPr>
      </w:pPr>
      <w:r>
        <w:rPr>
          <w:lang w:val="ru-RU"/>
        </w:rPr>
        <w:t xml:space="preserve">— </w:t>
      </w:r>
      <w:r w:rsidR="002C6C64" w:rsidRPr="00E236F4">
        <w:rPr>
          <w:lang w:val="ru-RU"/>
        </w:rPr>
        <w:t>ஜெரோண்டா, என் ஆன்மீக வாழ்வில் நான் எதை மிகவும் கவனத்தில் கொள்ள வேண்டும்?</w:t>
      </w:r>
    </w:p>
    <w:p w14:paraId="1C7216C4" w14:textId="0A61651F" w:rsidR="00BA44CB" w:rsidRDefault="00BA44CB" w:rsidP="008F333A">
      <w:pPr>
        <w:rPr>
          <w:lang w:val="ru-RU"/>
        </w:rPr>
      </w:pPr>
      <w:r>
        <w:rPr>
          <w:lang w:val="ru-RU"/>
        </w:rPr>
        <w:tab/>
      </w:r>
      <w:r w:rsidR="008F333A">
        <w:rPr>
          <w:lang w:val="ru-RU"/>
        </w:rPr>
        <w:t xml:space="preserve">— </w:t>
      </w:r>
      <w:r w:rsidR="002C6C64" w:rsidRPr="00E236F4">
        <w:rPr>
          <w:lang w:val="ru-RU"/>
        </w:rPr>
        <w:t xml:space="preserve">கவனம் செலுத்துங்கள், உங்கள் எண்ணங்களை ஒருமுகப்படுத்துங்கள், மேலும் நீங்கள் எங்கிருந்தாலும் உங்கள் மனதாலும் இதயத்தாலும் இயேசுப் பிரார்த்தனையைப் பயிற்சி செய்யுங்கள்; உங்களுக்காகவும், வாழும் அனைவருக்காகவும், இறந்த அனைவருக்காகவும் நல்ல கடவுளின் கருணையைக் கேளுங்கள். மேலும், பிரார்த்தனையில் நீங்கள் சோர்வடையும்போது, மெதுவான, மந்திரம் போன்ற குரலில், 'கர்த்தரே, </w:t>
      </w:r>
      <w:r>
        <w:rPr>
          <w:lang w:val="ru-RU"/>
        </w:rPr>
        <w:t xml:space="preserve">இரக்கமாயிரும்' </w:t>
      </w:r>
      <w:r w:rsidR="002C6C64" w:rsidRPr="00E236F4">
        <w:rPr>
          <w:lang w:val="ru-RU"/>
        </w:rPr>
        <w:t>அல்லது ஏதேனும் ஒரு ட்ரோபாரியனை உரக்கப் பாடுங்கள்.</w:t>
      </w:r>
    </w:p>
    <w:p w14:paraId="417CF19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வழக்கமாக இயேசு ஜெபத்தை தேவாலயத்தில் மட்டுமே ஜெபிக்கிறேன்.</w:t>
      </w:r>
    </w:p>
    <w:p w14:paraId="59F08B67" w14:textId="77777777" w:rsidR="00BA44CB" w:rsidRDefault="00BA44CB" w:rsidP="008F333A">
      <w:pPr>
        <w:rPr>
          <w:lang w:val="ru-RU"/>
        </w:rPr>
      </w:pPr>
      <w:r>
        <w:rPr>
          <w:lang w:val="ru-RU"/>
        </w:rPr>
        <w:tab/>
      </w:r>
      <w:r w:rsidR="002C6C64" w:rsidRPr="00E236F4">
        <w:rPr>
          <w:lang w:val="ru-RU"/>
        </w:rPr>
        <w:t xml:space="preserve">ஒரு துறவி, இயேசு பிரார்த்தனையை தேவாலயத்தில் மட்டும் ஜபிப்பதில் திருப்தி அடைந்தால், அவன் ஞாயிற்றுக்கிழமைகளில் மட்டும் தேவாலயத்திற்குச் செல்லும் உலகியல் மக்களைப் போல ஆகிவிடுகிறான். ஆகவே, இயேசு பிரார்த்தனையை தேவாலயத்தில் மட்டும் திரும்பச் சொல்வதற்கு உங்களைக் கட்டுப்படுத்திக் கொள்ளாதீர்கள்; கடமையில் இருக்கும்போதும், உங்கள் அறையில் இருக்கும்போதும், ஓய்வெடுக்கப் படுக்கும்போதும் அதைச் சொல்லுங்கள் </w:t>
      </w:r>
      <w:r w:rsidR="008F333A">
        <w:rPr>
          <w:lang w:val="ru-RU"/>
        </w:rPr>
        <w:t xml:space="preserve">— </w:t>
      </w:r>
      <w:r w:rsidR="002C6C64" w:rsidRPr="00E236F4">
        <w:rPr>
          <w:lang w:val="ru-RU"/>
        </w:rPr>
        <w:t>எப்படியாயினும் இயேசு பிரார்த்தனையைத் தொடர்ந்து சொல்லுங்கள். கடமையில் இருக்கும்போது, உங்கள் அசைவுகள் அமைதியாகவும் சீராகவும் இருப்பதை உறுதிப்படுத்திக் கொள்ளுங்கள்; இல்லையெனில், அமைதியின்மை உங்கள் மனதை பிரார்த்தனையிலிருந்து திசை திருப்பும்.</w:t>
      </w:r>
    </w:p>
    <w:p w14:paraId="55801D74" w14:textId="77777777" w:rsidR="00BA44CB" w:rsidRDefault="00BA44CB" w:rsidP="008F333A">
      <w:pPr>
        <w:rPr>
          <w:lang w:val="ru-RU"/>
        </w:rPr>
      </w:pPr>
      <w:r>
        <w:rPr>
          <w:lang w:val="ru-RU"/>
        </w:rPr>
        <w:tab/>
      </w:r>
      <w:r w:rsidR="002C6C64" w:rsidRPr="00E236F4">
        <w:rPr>
          <w:lang w:val="ru-RU"/>
        </w:rPr>
        <w:t xml:space="preserve">உங்கள் ஆன்மா இனிமையாக்கப்படுவதற்காக, இயேசுவின் மಧುರமான நாமத்தை எப்போதும் உங்கள் உதடுகளில் வைத்திருங்கள். இயேசு பிரார்த்தனையுடன் நாள் முழுவதையும் கழிப்பது </w:t>
      </w:r>
      <w:r w:rsidR="008F333A">
        <w:rPr>
          <w:lang w:val="ru-RU"/>
        </w:rPr>
        <w:t>ஒரு</w:t>
      </w:r>
      <w:r w:rsidR="002C6C64" w:rsidRPr="00E236F4">
        <w:rPr>
          <w:lang w:val="ru-RU"/>
        </w:rPr>
        <w:t xml:space="preserve"> பெரிய காரியம். நீங்கள் பிரார்த்தனையுடன் நாளைத் தொடங்குகிறீர்கள், பின்னர் பிரார்த்தனையைத் திரும்பச் சொல்லிக்கொண்டே உங்கள் வேலையைச் செய்கிறீர்கள்; இந்த வழியில், நீங்கள் செய்யும் வேலையும் அதில் சம்பந்தப்பட்ட மக்களும் பரிசுத்தப்படுத்தப்படுகிறார்கள். உதாரணமாக, நீங்கள் இயேசு ஜெபத்தைச் சொல்லிக்கொண்டே உணவைத் தயாரிக்கும்போது, நீங்கள் தயாரிக்கும் உணவும் அதை உண்ணும் மக்களும் பரிசுத்தப்படுத்தப்படுகிறார்கள்.</w:t>
      </w:r>
    </w:p>
    <w:p w14:paraId="15F48D1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சமீபகாலமாக நான் தொடர்ந்து வலுவான சோதனைகளை எதிர்கொண்டு வருகிறேன்.</w:t>
      </w:r>
    </w:p>
    <w:p w14:paraId="1742EC6A" w14:textId="77777777" w:rsidR="00BA44CB" w:rsidRDefault="00BA44CB" w:rsidP="008F333A">
      <w:pPr>
        <w:rPr>
          <w:lang w:val="ru-RU"/>
        </w:rPr>
      </w:pPr>
      <w:r>
        <w:rPr>
          <w:lang w:val="ru-RU"/>
        </w:rPr>
        <w:tab/>
      </w:r>
      <w:r w:rsidR="008F333A">
        <w:rPr>
          <w:lang w:val="ru-RU"/>
        </w:rPr>
        <w:t xml:space="preserve">— </w:t>
      </w:r>
      <w:r w:rsidR="002C6C64" w:rsidRPr="00E236F4">
        <w:rPr>
          <w:lang w:val="ru-RU"/>
        </w:rPr>
        <w:t>ஒவ்வொரு முறையும் சோதனையை ஒரு வாய்ப்பாகப் பயன்படுத்தி, கிறிஸ்துவின் பக்கம் திரும்பி, அவருடைய உதவியைக் கேளுங்கள், அதன் மூலம் நீங்கள் பயனடைவீர்கள்; நீங்கள் இடைவிடாத ஜெபத்தை அடைவீர்கள்.</w:t>
      </w:r>
    </w:p>
    <w:p w14:paraId="7271629B" w14:textId="77777777" w:rsidR="00BA44CB" w:rsidRDefault="00BA44CB" w:rsidP="008F333A">
      <w:pPr>
        <w:rPr>
          <w:lang w:val="ru-RU"/>
        </w:rPr>
      </w:pPr>
    </w:p>
    <w:p w14:paraId="0251A4DD" w14:textId="77777777" w:rsidR="00BA44CB" w:rsidRDefault="002C6C64" w:rsidP="00F24FA7">
      <w:pPr>
        <w:pStyle w:val="Heading4"/>
        <w:rPr>
          <w:lang w:val="ru-RU"/>
        </w:rPr>
      </w:pPr>
      <w:bookmarkStart w:id="188" w:name="_Toc196716819"/>
      <w:bookmarkStart w:id="189" w:name="_Toc242628500"/>
      <w:r w:rsidRPr="00E236F4">
        <w:rPr>
          <w:lang w:val="ru-RU"/>
        </w:rPr>
        <w:lastRenderedPageBreak/>
        <w:t>தன்னிச்சையான ஜெபம்</w:t>
      </w:r>
      <w:bookmarkEnd w:id="188"/>
      <w:bookmarkEnd w:id="189"/>
    </w:p>
    <w:p w14:paraId="06630F5A" w14:textId="02E0BA24" w:rsidR="00BA44CB" w:rsidRDefault="008F333A" w:rsidP="00F24FA7">
      <w:pPr>
        <w:ind w:firstLine="720"/>
        <w:rPr>
          <w:lang w:val="ru-RU"/>
        </w:rPr>
      </w:pPr>
      <w:r>
        <w:rPr>
          <w:lang w:val="ru-RU"/>
        </w:rPr>
        <w:t xml:space="preserve">— </w:t>
      </w:r>
      <w:r w:rsidR="002C6C64" w:rsidRPr="00E236F4">
        <w:rPr>
          <w:lang w:val="ru-RU"/>
        </w:rPr>
        <w:t>மூப்பரே, தன்னிச்சையான ஜெபம் பற்றி எங்களுக்கு ஏதாவது கூறுங்கள்.</w:t>
      </w:r>
    </w:p>
    <w:p w14:paraId="480E7216" w14:textId="77777777" w:rsidR="00BA44CB" w:rsidRDefault="00BA44CB" w:rsidP="008F333A">
      <w:pPr>
        <w:rPr>
          <w:lang w:val="ru-RU"/>
        </w:rPr>
      </w:pPr>
      <w:r>
        <w:rPr>
          <w:lang w:val="ru-RU"/>
        </w:rPr>
        <w:tab/>
      </w:r>
      <w:r w:rsidR="008F333A">
        <w:rPr>
          <w:lang w:val="ru-RU"/>
        </w:rPr>
        <w:t xml:space="preserve">— </w:t>
      </w:r>
      <w:r w:rsidR="002C6C64" w:rsidRPr="00E236F4">
        <w:rPr>
          <w:lang w:val="ru-RU"/>
        </w:rPr>
        <w:t>இயல்பான ஜெபத்தை அடைந்த ஒருவன் இயேசு ஜெபத்தைச் சொல்ல எந்த முயற்சியையும் எடுக்கவில்லை; மாறாக, அவனது பங்கிற்கு எந்தக் கட்டாயமும் இல்லாமல், அந்த ஜெபம் அவனுக்குள் தானாகவே நிகழ்கிறது. அவன் உறங்கும்போதும் ஜெபிக்கிறான், விழிக்கும்போதும் அந்த ஜெபம் தொடர்கிறது. இதனால்தான் திருவசனங்கள், திருப்பாட்டு நூலில் கூறுகின்றன:</w:t>
      </w:r>
    </w:p>
    <w:p w14:paraId="1AF6EEC7" w14:textId="7A3A8239" w:rsidR="00BA44CB" w:rsidRDefault="00BA44CB" w:rsidP="008F333A">
      <w:pPr>
        <w:rPr>
          <w:lang w:val="ru-RU"/>
        </w:rPr>
      </w:pPr>
      <w:r>
        <w:rPr>
          <w:lang w:val="ru-RU"/>
        </w:rPr>
        <w:tab/>
      </w:r>
      <w:r w:rsidR="002C6C64" w:rsidRPr="00E236F4">
        <w:rPr>
          <w:lang w:val="ru-RU"/>
        </w:rPr>
        <w:t>'நான் உறங்குகிறேன், ஆனால் என் இதயம் விழித்திருக்கிறது.'</w:t>
      </w:r>
      <w:r w:rsidR="00F24FA7">
        <w:rPr>
          <w:rStyle w:val="FootnoteReference"/>
          <w:lang w:val="ru-RU"/>
        </w:rPr>
        <w:footnoteReference w:id="129"/>
      </w:r>
    </w:p>
    <w:p w14:paraId="5C9D785C" w14:textId="48EC96F1" w:rsidR="00BA44CB" w:rsidRDefault="00BA44CB" w:rsidP="008F333A">
      <w:pPr>
        <w:rPr>
          <w:lang w:val="ru-RU"/>
        </w:rPr>
      </w:pPr>
      <w:r>
        <w:rPr>
          <w:lang w:val="ru-RU"/>
        </w:rPr>
        <w:tab/>
      </w:r>
      <w:r w:rsidR="002C6C64" w:rsidRPr="00E236F4">
        <w:rPr>
          <w:lang w:val="ru-RU"/>
        </w:rPr>
        <w:t xml:space="preserve">அத்தோஸ் மலையில் அயராது உழைத்த ஒரு தொழிலாளி இருந்தார். அவர் இரண்டு பேரின் வேலையைச் செய்தார், அதனால் துறவிகள் அவருக்கு இரட்டிப்பு ஊதியம் கொடுத்தார்கள். சில சமயங்களில் அவர் புனித சிலுவை கலிவாவுக்கு என்னைப் பார்க்க வருவார். ஒருமுறை நான் அவரிடம், 'நீங்கள் வேலை செய்யும்போது இயேசு ஜெபத்தைச் சொல்லுங்கள், அப்போதுதான் உங்கள் கைகளின் வேலை </w:t>
      </w:r>
      <w:r>
        <w:rPr>
          <w:lang w:val="ru-RU"/>
        </w:rPr>
        <w:t>பரிசுத்தமாகப்படும்' என்று</w:t>
      </w:r>
      <w:r w:rsidR="002C6C64" w:rsidRPr="00E236F4">
        <w:rPr>
          <w:lang w:val="ru-RU"/>
        </w:rPr>
        <w:t xml:space="preserve"> சொன்னேன். அவர் ஒரு குழந்தையைப் போல எனக்குக் கீழ்ப்படிந்தார், மேலும் விரைவில் அந்த ஜெபத்தைக் கூறும் பழக்கத்திற்கு ஆளானார். ஒருமுறை அவர் என்னிடம் வந்து கூறினார்: 'அறிவீர்களா, நான் தூங்கும்போதும் அந்த ஜெபத்தைச் சொல்கிறேன். நான் எழுந்ததும், அந்த ஜெபம் தொடர்கிறது. என் ஆன்மாவில் மிகுந்த மகிழ்ச்சியை உணர்கிறேன்!</w:t>
      </w:r>
      <w:r>
        <w:rPr>
          <w:lang w:val="ru-RU"/>
        </w:rPr>
        <w:t xml:space="preserve">..' </w:t>
      </w:r>
      <w:r w:rsidR="008F333A">
        <w:rPr>
          <w:lang w:val="ru-RU"/>
        </w:rPr>
        <w:t xml:space="preserve">— </w:t>
      </w:r>
      <w:r w:rsidR="002C6C64" w:rsidRPr="00E236F4">
        <w:rPr>
          <w:lang w:val="ru-RU"/>
        </w:rPr>
        <w:t>'இனிமையான விடியல் பொழுந்துவிட்டது</w:t>
      </w:r>
      <w:r>
        <w:rPr>
          <w:lang w:val="ru-RU"/>
        </w:rPr>
        <w:t xml:space="preserve">,' </w:t>
      </w:r>
      <w:r w:rsidR="002C6C64" w:rsidRPr="00E236F4">
        <w:rPr>
          <w:lang w:val="ru-RU"/>
        </w:rPr>
        <w:t xml:space="preserve">என்று நான் பதிலளித்தேன். கற்பனை செய்து பாருங்கள், ஒரு பொதுமனிதர் </w:t>
      </w:r>
      <w:r w:rsidR="008F333A">
        <w:rPr>
          <w:lang w:val="ru-RU"/>
        </w:rPr>
        <w:t xml:space="preserve">— </w:t>
      </w:r>
      <w:r w:rsidR="002C6C64" w:rsidRPr="00E236F4">
        <w:rPr>
          <w:lang w:val="ru-RU"/>
        </w:rPr>
        <w:t>அவர் அத்தகைய நிலையை அடைந்துவிட்டார்!</w:t>
      </w:r>
    </w:p>
    <w:p w14:paraId="26C63681"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ஒருவருக்கு இயல்பான ஜெபம் கைவந்தால், அவர் ஏற்கெனவே தனது பற்றுகளிலிருந்து தூய்மைப்படுத்தப்பட்டுவிட்டார் என்று அர்த்தமா?</w:t>
      </w:r>
    </w:p>
    <w:p w14:paraId="130ED438"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எப்படியாயினும், அவர் ஒரு நல்ல மனநிலையை அடைந்துள்ளார்.</w:t>
      </w:r>
    </w:p>
    <w:p w14:paraId="3CB18BD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தன்னிச்சையான பிரார்த்தனையை எவ்வாறு பெறுவார்?</w:t>
      </w:r>
    </w:p>
    <w:p w14:paraId="1AD8F181"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ஒருவன் தன் பாவத்தை உணர்ந்து, ஆண்டவருக்கு நன்றி செலுத்த தன்னால் எதுவும் செய்யப்படவில்லை என்பதைத் தனக்குத் தானே தொடர்ந்து நினைவூட்டிக் கொண்டால், அப்போது அவன் ஆன்மா வருத்தத்தால் ஆட்கொள்ளப்பட்டு, கடவுளின் கருணைக்காக பணிவோடு மன்றாடுகிறான். அதன்பிறகு அவன் எந்த முயற்சியும் செய்வதில்லை, ஆனால் இயேசு பிரார்த்தனை தானாகவே உச்சரிக்கப்படத் தொடங்குகிறது; அது அவனுக்குள் தானாகவே இயங்குகிறது.</w:t>
      </w:r>
    </w:p>
    <w:p w14:paraId="3F621712"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ஒருவர் பிரார்த்தனை செய்ய வேண்டியதன் அவசியத்தை உணர்கிறாரா?</w:t>
      </w:r>
    </w:p>
    <w:p w14:paraId="3BE8F3AD"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ஒரு அவசியமில்லை, ஆனால் ஒரு நல்ல பழக்கம். ஒரு நபர் செய்யும் முயற்சிக்கு நன்றி, அவர்கள் இடைவிடாத ஜெபத்தின் நல்ல பழக்கத்தை வளர்த்துக் கொள்கிறார்கள்.</w:t>
      </w:r>
    </w:p>
    <w:p w14:paraId="092C8260" w14:textId="77777777" w:rsidR="00BA44CB" w:rsidRDefault="00BA44CB" w:rsidP="008F333A">
      <w:pPr>
        <w:rPr>
          <w:lang w:val="ru-RU"/>
        </w:rPr>
      </w:pPr>
    </w:p>
    <w:p w14:paraId="091B479C" w14:textId="77777777" w:rsidR="00BA44CB" w:rsidRDefault="002C6C64" w:rsidP="00C63ADB">
      <w:pPr>
        <w:pStyle w:val="Heading4"/>
        <w:rPr>
          <w:lang w:val="ru-RU"/>
        </w:rPr>
      </w:pPr>
      <w:bookmarkStart w:id="190" w:name="_Toc196716820"/>
      <w:bookmarkStart w:id="191" w:name="_Toc242628501"/>
      <w:r w:rsidRPr="00E236F4">
        <w:rPr>
          <w:lang w:val="ru-RU"/>
        </w:rPr>
        <w:t>ஜெபத்தில் இயந்திரத்தனம்</w:t>
      </w:r>
      <w:bookmarkEnd w:id="190"/>
      <w:bookmarkEnd w:id="191"/>
    </w:p>
    <w:p w14:paraId="237C529C" w14:textId="0B925D8B" w:rsidR="00BA44CB" w:rsidRDefault="008F333A" w:rsidP="00C63ADB">
      <w:pPr>
        <w:ind w:firstLine="720"/>
        <w:rPr>
          <w:lang w:val="ru-RU"/>
        </w:rPr>
      </w:pPr>
      <w:r>
        <w:rPr>
          <w:lang w:val="ru-RU"/>
        </w:rPr>
        <w:t xml:space="preserve">— </w:t>
      </w:r>
      <w:r w:rsidR="002C6C64" w:rsidRPr="00E236F4">
        <w:rPr>
          <w:lang w:val="ru-RU"/>
        </w:rPr>
        <w:t>ஜெரோண்டா, சிலர் இயேசு ஜெபத்தை முணுமுணுப்பாகத் தொடர்ந்து ஜெபிக்கிறார்கள்…</w:t>
      </w:r>
    </w:p>
    <w:p w14:paraId="38BA5CCE" w14:textId="15F59BAD" w:rsidR="00BA44CB" w:rsidRDefault="00BA44CB" w:rsidP="008F333A">
      <w:pPr>
        <w:rPr>
          <w:lang w:val="ru-RU"/>
        </w:rPr>
      </w:pPr>
      <w:r>
        <w:rPr>
          <w:lang w:val="ru-RU"/>
        </w:rPr>
        <w:tab/>
      </w:r>
      <w:r w:rsidR="008F333A">
        <w:rPr>
          <w:lang w:val="ru-RU"/>
        </w:rPr>
        <w:t xml:space="preserve">— </w:t>
      </w:r>
      <w:r w:rsidR="002C6C64" w:rsidRPr="00E236F4">
        <w:rPr>
          <w:lang w:val="ru-RU"/>
        </w:rPr>
        <w:t>ஒருவர் இயந்திரத்தன்மையை அடையும் நிலையை அடைந்து, ஒரு கடிகாரம் 'டிக்க்-டாக்,</w:t>
      </w:r>
      <w:r>
        <w:rPr>
          <w:lang w:val="ru-RU"/>
        </w:rPr>
        <w:t xml:space="preserve"> டிக்க்-டாக்' என்று</w:t>
      </w:r>
      <w:r w:rsidR="002C6C64" w:rsidRPr="00E236F4">
        <w:rPr>
          <w:lang w:val="ru-RU"/>
        </w:rPr>
        <w:t xml:space="preserve"> ஓடுவது போல பிரார்த்தனையை இயந்திரத்தனமாகச் சொல்லலாம்—ஆனாலும் மனம் கடவுளுடன் இருக்காது.</w:t>
      </w:r>
    </w:p>
    <w:p w14:paraId="2DB8A32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அத்தகைய ஜெபத்தால் ஏதேனும் பயன் உண்டா?</w:t>
      </w:r>
    </w:p>
    <w:p w14:paraId="59EE0367" w14:textId="6D1DF2AE" w:rsidR="00BA44CB" w:rsidRDefault="00BA44CB" w:rsidP="008F333A">
      <w:pPr>
        <w:rPr>
          <w:lang w:val="ru-RU"/>
        </w:rPr>
      </w:pPr>
      <w:r>
        <w:rPr>
          <w:lang w:val="ru-RU"/>
        </w:rPr>
        <w:tab/>
      </w:r>
      <w:r w:rsidR="008F333A">
        <w:rPr>
          <w:lang w:val="ru-RU"/>
        </w:rPr>
        <w:t xml:space="preserve">— </w:t>
      </w:r>
      <w:r w:rsidR="002C6C64" w:rsidRPr="00E236F4">
        <w:rPr>
          <w:lang w:val="ru-RU"/>
        </w:rPr>
        <w:t xml:space="preserve">ஒருவருக்குச் சற்றே பணிவு இருந்து, தங்கள் மனம் கடவுளிடம் இல்லை என்பதையும், தாங்கள் ஜெபத்தை இயந்திரத்தனமாகச் சொல்கிறோம் என்பதையும் உணர்ந்தால், அப்போது அதில் சில நன்மைகள் உண்டு. ஆனால், இந்த </w:t>
      </w:r>
      <w:r>
        <w:rPr>
          <w:lang w:val="ru-RU"/>
        </w:rPr>
        <w:t>'டிக்க்-டாக்'</w:t>
      </w:r>
      <w:r w:rsidR="002C6C64" w:rsidRPr="00E236F4">
        <w:rPr>
          <w:lang w:val="ru-RU"/>
        </w:rPr>
        <w:t xml:space="preserve"> காரணமாக, தாங்கள் இயேசு ஜெபத்தை வெற்றிகரமாகச் செய்பவர்கள் என்று கருதினால், நன்மைக்குப் பதிலாகத் தீங்கையே அடைகிறார்கள்.</w:t>
      </w:r>
    </w:p>
    <w:p w14:paraId="3D2171D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நபர் இயேசு பிரார்த்தனையை இடைவிடாமல் ஜபிப்பதற்குப் பழகியிருந்தால், அது அவர்களின் ஆன்மீகப் போராட்டத்தில் உதவுமா?</w:t>
      </w:r>
    </w:p>
    <w:p w14:paraId="76A9B1B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கேள்வி என்னவென்றால், அவர் அதை எந்த நோக்கத்திற்காக ஜெபிக்கிறார்? ஒரு நபர் தன்னை அறிந்து, கடவுளின் கருணைக்கான தேவையை உணர்ந்து, ஜெபிக்கும் வேளையில் அதைத் தொடர்ந்து தேடினால், அப்போது அவர் பயனடைகிறார். அல்லது அவர்கள் இன்னும் தங்களை அறிந்து கொள்ளவில்லை, ஆனால் தாம் விருப்பங்களின் பிடியில் இருக்கிறோம் என்பதை உணர்ந்து கடவுளிடம் திரும்பினால், கடவுள் அவர்களின் போராட்டத்தில் உதவுவார், மேலும், அவர்கள் இயேசு ஜெபத்தைச் சொல்வதற்கான பழக்கத்தைத் தக்க வைத்துக் கொள்வார்கள். இருப்பினும், அவர்கள் தங்கள் சொந்தப் பாவங்களை உணராமல், வெறுமனே </w:t>
      </w:r>
      <w:r w:rsidR="002C6C64" w:rsidRPr="00E236F4">
        <w:rPr>
          <w:lang w:val="ru-RU"/>
        </w:rPr>
        <w:lastRenderedPageBreak/>
        <w:t>இயந்திரத்தனமாக ஜெபித்தால், இது பழைய மனிதனைப் புறம்போட்டுவிட்டு புதிய மனிதனாக மாற அவர்களுக்கு உதவாது.</w:t>
      </w:r>
    </w:p>
    <w:p w14:paraId="6F60E6E9" w14:textId="192B75D4" w:rsidR="00BA44CB" w:rsidRDefault="00BA44CB" w:rsidP="008F333A">
      <w:pPr>
        <w:rPr>
          <w:lang w:val="ru-RU"/>
        </w:rPr>
      </w:pPr>
      <w:r>
        <w:rPr>
          <w:lang w:val="ru-RU"/>
        </w:rPr>
        <w:tab/>
      </w:r>
      <w:r w:rsidR="008F333A">
        <w:rPr>
          <w:lang w:val="ru-RU"/>
        </w:rPr>
        <w:t xml:space="preserve">— </w:t>
      </w:r>
      <w:r w:rsidR="002C6C64" w:rsidRPr="00E236F4">
        <w:rPr>
          <w:lang w:val="ru-RU"/>
        </w:rPr>
        <w:t>ஜெரோண்டா, 'நான் இயேசு பிரார்த்தனையை இடைவிடாமல் ஜெபிக்கக் கற்றுக்கொள்வேன்</w:t>
      </w:r>
      <w:r>
        <w:rPr>
          <w:lang w:val="ru-RU"/>
        </w:rPr>
        <w:t>'</w:t>
      </w:r>
      <w:r w:rsidR="002C6C64" w:rsidRPr="00E236F4">
        <w:rPr>
          <w:lang w:val="ru-RU"/>
        </w:rPr>
        <w:t xml:space="preserve"> என்று ஒரு நபர் தனக்கு இலக்காக வைத்துக்கொள்வதில் ஆபத்து உள்ளதா?</w:t>
      </w:r>
    </w:p>
    <w:p w14:paraId="72C4F648" w14:textId="3AECE209" w:rsidR="00BA44CB" w:rsidRDefault="00BA44CB" w:rsidP="008F333A">
      <w:pPr>
        <w:rPr>
          <w:lang w:val="ru-RU"/>
        </w:rPr>
      </w:pPr>
      <w:r>
        <w:rPr>
          <w:lang w:val="ru-RU"/>
        </w:rPr>
        <w:tab/>
      </w:r>
      <w:r w:rsidR="008F333A">
        <w:rPr>
          <w:lang w:val="ru-RU"/>
        </w:rPr>
        <w:t xml:space="preserve">— </w:t>
      </w:r>
      <w:r w:rsidR="002C6C64" w:rsidRPr="00E236F4">
        <w:rPr>
          <w:lang w:val="ru-RU"/>
        </w:rPr>
        <w:t>ஒரு நபர் தங்களைக் கவனித்துக் கொள்வதை நிறுத்திவிட்டு, இயேசு பிரார்த்தனை அந்த நேரத்தில் 'பிரபலமாக' இருப்பதால் மட்டும் அதை மேற்கொள்ளும்போது, அத்தகைய ஆசை ஆபத்தானதாக இருக்கலாம்</w:t>
      </w:r>
      <w:r>
        <w:rPr>
          <w:lang w:val="ru-RU"/>
        </w:rPr>
        <w:t xml:space="preserve">. </w:t>
      </w:r>
      <w:r w:rsidR="002C6C64" w:rsidRPr="00E236F4">
        <w:rPr>
          <w:lang w:val="ru-RU"/>
        </w:rPr>
        <w:t>அவர்கள் இடைவிடாமல் பிரார்த்தனை சொல்வதைப் பழக்கமாக வளர்த்துக் கொள்ளலாம், ஆனால் பழைய மனிதன் அவர்களுக்குள் தொடர்ந்து வசிப்பான், மேலும் மாயையில் சிக்கும் அபாயம் உள்ளது.</w:t>
      </w:r>
    </w:p>
    <w:p w14:paraId="1574410C" w14:textId="5133F3CA" w:rsidR="00BA44CB" w:rsidRDefault="00BA44CB" w:rsidP="008F333A">
      <w:pPr>
        <w:rPr>
          <w:lang w:val="ru-RU"/>
        </w:rPr>
      </w:pPr>
      <w:r>
        <w:rPr>
          <w:lang w:val="ru-RU"/>
        </w:rPr>
        <w:tab/>
      </w:r>
      <w:r w:rsidR="002C6C64" w:rsidRPr="00E236F4">
        <w:rPr>
          <w:lang w:val="ru-RU"/>
        </w:rPr>
        <w:t xml:space="preserve">நான் காசநோய் சிகிச்சை மையத்தில் இருந்தபோது நடந்ததை நினைவுகூர்கிறேன்; அங்கு இயேசு ஜெபத்தைச் சொல்வதை வழக்கமாகக் கொண்டிருந்த மற்றொரு துறவி சிகிச்சை பெற்று வந்தார். அவர் கண்களை மூடிக்கொண்டு, 'கர்த்தராகிய இயேசு கிறிஸ்துவே...' என்று இடைவிடாமல் சொல்லிக்கொண்டே இருப்பார். கர்த்தராகிய இயேசு </w:t>
      </w:r>
      <w:r>
        <w:rPr>
          <w:lang w:val="ru-RU"/>
        </w:rPr>
        <w:t xml:space="preserve">கிறிஸ்து…' </w:t>
      </w:r>
      <w:r w:rsidR="002C6C64" w:rsidRPr="00E236F4">
        <w:rPr>
          <w:lang w:val="ru-RU"/>
        </w:rPr>
        <w:t>அவரைப் பார்த்த ஒரு பெண் பார்வையாளர், சிலுவை அடையாளம் செய்து கொள்ளத் தொடங்கினார்: 'என்ன ஒரு புனிதர்!</w:t>
      </w:r>
      <w:r>
        <w:rPr>
          <w:lang w:val="ru-RU"/>
        </w:rPr>
        <w:t xml:space="preserve">' </w:t>
      </w:r>
      <w:r w:rsidR="002C6C64" w:rsidRPr="00E236F4">
        <w:rPr>
          <w:lang w:val="ru-RU"/>
        </w:rPr>
        <w:t>பிறகு ஒரு நாள் இந்தத் துறவி என்னிடம் கூறினார்: 'நான் இங்கு ஒரு ஆயத்தையும் மற்றொரு திருச்சபை அதிகாரியையும் கண்டனம் செய்துள்ளேன்; அவர்களைப் பற்றி சில கடுமையான வார்த்தைகளைச் சொன்னேன். அவர்களின் பொய்க் போதனைகளைக் கைவிடுமாறு அவர்களுக்குக் கடிதங்கள் எழுதினேன்!' அவர்கள் அதைக் கைவிட்டால்</w:t>
      </w:r>
      <w:r w:rsidR="008F333A">
        <w:rPr>
          <w:lang w:val="ru-RU"/>
        </w:rPr>
        <w:t xml:space="preserve">, </w:t>
      </w:r>
      <w:r w:rsidR="002C6C64" w:rsidRPr="00E236F4">
        <w:rPr>
          <w:lang w:val="ru-RU"/>
        </w:rPr>
        <w:t>என் ஆதரவை அவர்கள் நம்பலாம்</w:t>
      </w:r>
      <w:r>
        <w:rPr>
          <w:lang w:val="ru-RU"/>
        </w:rPr>
        <w:t xml:space="preserve">." </w:t>
      </w:r>
      <w:r w:rsidR="008F333A">
        <w:rPr>
          <w:lang w:val="ru-RU"/>
        </w:rPr>
        <w:t xml:space="preserve">— </w:t>
      </w:r>
      <w:r w:rsidR="00C90354">
        <w:rPr>
          <w:lang w:val="ru-RU"/>
        </w:rPr>
        <w:t>"</w:t>
      </w:r>
      <w:r w:rsidR="002C6C64" w:rsidRPr="00E236F4">
        <w:rPr>
          <w:lang w:val="ru-RU"/>
        </w:rPr>
        <w:t>ஒரு கணம் நில்லுங்கள், சகோதரரே,</w:t>
      </w:r>
      <w:r w:rsidR="008F333A">
        <w:rPr>
          <w:lang w:val="ru-RU"/>
        </w:rPr>
        <w:t xml:space="preserve">" </w:t>
      </w:r>
      <w:r w:rsidR="002C6C64" w:rsidRPr="00E236F4">
        <w:rPr>
          <w:lang w:val="ru-RU"/>
        </w:rPr>
        <w:t xml:space="preserve">என்று அவனிடம் சொன்னேன், </w:t>
      </w:r>
      <w:r w:rsidR="008F333A">
        <w:rPr>
          <w:lang w:val="ru-RU"/>
        </w:rPr>
        <w:t>"</w:t>
      </w:r>
      <w:r w:rsidR="002C6C64" w:rsidRPr="00E236F4">
        <w:rPr>
          <w:lang w:val="ru-RU"/>
        </w:rPr>
        <w:t>உங்களை நீங்களே நிலைநிறுத்துவது எது? மூன்று வருடப் பள்ளிப்படிப்பும் காசநோயுமா?</w:t>
      </w:r>
      <w:r>
        <w:rPr>
          <w:lang w:val="ru-RU"/>
        </w:rPr>
        <w:t xml:space="preserve">" </w:t>
      </w:r>
      <w:r w:rsidR="002C6C64" w:rsidRPr="00E236F4">
        <w:rPr>
          <w:lang w:val="ru-RU"/>
        </w:rPr>
        <w:t>அவர் என்ன பதிலளித்தார் என்று தெரியுமா? "உண்மையில், என்னைப் போன்ற ஒரே ஒருவரோ அல்லது இருவரோ இருந்திருந்தால், இந்த உலகம் காப்பாற்றப்பட்டிருக்கும்!</w:t>
      </w:r>
      <w:r>
        <w:rPr>
          <w:lang w:val="ru-RU"/>
        </w:rPr>
        <w:t xml:space="preserve">" </w:t>
      </w:r>
      <w:r w:rsidR="002C6C64" w:rsidRPr="00E236F4">
        <w:rPr>
          <w:lang w:val="ru-RU"/>
        </w:rPr>
        <w:t>அவருக்குப் பைத்தியம் பிடித்திருந்தால், அதில் எந்தச் சந்தேகமும் இருந்திருக்காது, ஆனால் பிரச்சனை என்னவென்றால், அவரது மனம் முற்றிலும் தெளிவாக இருந்ததுதான். அவர் தனது பிரார்த்தனைகளைத் தொடர்ந்து சொல்லிக்கொள்ளத் தன்னைக் கட்டாயப்படுத்தியதால், அது அவருக்கு இரண்டாவது இயல்பாகிவிட்டது, மேலும் அவருக்கு வரும் ஒவ்வொரு எண்ணத்தையும் அவர் தெய்வீக உத்வேகமாகக் கருதினார். அதனால், உலகில் தன்னைப் போன்ற மற்றொரு தூண் இல்லை என்று நம்பும் நிலைக்கு அவர் வந்தடைந்தார்!</w:t>
      </w:r>
    </w:p>
    <w:p w14:paraId="444C6FDC" w14:textId="77777777" w:rsidR="00BA44CB" w:rsidRDefault="00BA44CB" w:rsidP="008F333A">
      <w:pPr>
        <w:rPr>
          <w:lang w:val="ru-RU"/>
        </w:rPr>
      </w:pPr>
    </w:p>
    <w:p w14:paraId="25836D42" w14:textId="77777777" w:rsidR="00BA44CB" w:rsidRDefault="002C6C64" w:rsidP="00C63ADB">
      <w:pPr>
        <w:pStyle w:val="Heading4"/>
        <w:rPr>
          <w:lang w:val="ru-RU"/>
        </w:rPr>
      </w:pPr>
      <w:bookmarkStart w:id="192" w:name="_Toc196716821"/>
      <w:bookmarkStart w:id="193" w:name="_Toc242628502"/>
      <w:r w:rsidRPr="00E236F4">
        <w:rPr>
          <w:lang w:val="ru-RU"/>
        </w:rPr>
        <w:t>மனதை ஒருமுகப்படுத்த மூச்சைப் பிடித்துக் கொள்வது</w:t>
      </w:r>
      <w:bookmarkEnd w:id="192"/>
      <w:bookmarkEnd w:id="193"/>
    </w:p>
    <w:p w14:paraId="183D6F19" w14:textId="436C1C38" w:rsidR="00BA44CB" w:rsidRDefault="008F333A" w:rsidP="00C63ADB">
      <w:pPr>
        <w:ind w:firstLine="720"/>
        <w:rPr>
          <w:lang w:val="ru-RU"/>
        </w:rPr>
      </w:pPr>
      <w:r>
        <w:rPr>
          <w:lang w:val="ru-RU"/>
        </w:rPr>
        <w:t xml:space="preserve">— </w:t>
      </w:r>
      <w:r w:rsidR="002C6C64" w:rsidRPr="00E236F4">
        <w:rPr>
          <w:lang w:val="ru-RU"/>
        </w:rPr>
        <w:t>ஜெரோண்டா, இயேசு ஜெபத்தை உங்கள் சுவாசத்துடன் எப்படி இணைக்கிறீர்கள்?</w:t>
      </w:r>
    </w:p>
    <w:p w14:paraId="6AB71B5C" w14:textId="66B6EBAB" w:rsidR="00BA44CB" w:rsidRDefault="00BA44CB" w:rsidP="008F333A">
      <w:pPr>
        <w:rPr>
          <w:lang w:val="ru-RU"/>
        </w:rPr>
      </w:pPr>
      <w:r>
        <w:rPr>
          <w:lang w:val="ru-RU"/>
        </w:rPr>
        <w:tab/>
      </w:r>
      <w:r w:rsidR="008F333A">
        <w:rPr>
          <w:lang w:val="ru-RU"/>
        </w:rPr>
        <w:t xml:space="preserve">— </w:t>
      </w:r>
      <w:r w:rsidR="002C6C64" w:rsidRPr="00E236F4">
        <w:rPr>
          <w:lang w:val="ru-RU"/>
        </w:rPr>
        <w:t xml:space="preserve">நான் முழுப் பிரார்த்தனையைச் சொல்லப் பயிற்சி செய்துகொள்வேன்: உள்ளிழுக்கும்போது, 'கர்த்தராகிய இயேசு கிறிஸ்துவே, தேவனின் </w:t>
      </w:r>
      <w:r>
        <w:rPr>
          <w:lang w:val="ru-RU"/>
        </w:rPr>
        <w:t xml:space="preserve">குமாரனே' </w:t>
      </w:r>
      <w:r w:rsidR="002C6C64" w:rsidRPr="00E236F4">
        <w:rPr>
          <w:lang w:val="ru-RU"/>
        </w:rPr>
        <w:t>என்றும்</w:t>
      </w:r>
      <w:r w:rsidR="008F333A">
        <w:rPr>
          <w:lang w:val="ru-RU"/>
        </w:rPr>
        <w:t>,</w:t>
      </w:r>
      <w:r w:rsidR="002C6C64" w:rsidRPr="00E236F4">
        <w:rPr>
          <w:lang w:val="ru-RU"/>
        </w:rPr>
        <w:t xml:space="preserve"> வெளிவிடும்போது, 'பாவியான என்மேல் கருணை</w:t>
      </w:r>
      <w:r w:rsidR="00C90354">
        <w:rPr>
          <w:lang w:val="ru-RU"/>
        </w:rPr>
        <w:t xml:space="preserve"> </w:t>
      </w:r>
      <w:r>
        <w:rPr>
          <w:lang w:val="ru-RU"/>
        </w:rPr>
        <w:t xml:space="preserve">கூறுங்கள்' </w:t>
      </w:r>
      <w:r w:rsidR="008F333A">
        <w:rPr>
          <w:lang w:val="ru-RU"/>
        </w:rPr>
        <w:t xml:space="preserve">என்றும் </w:t>
      </w:r>
      <w:r w:rsidR="002C6C64" w:rsidRPr="00E236F4">
        <w:rPr>
          <w:lang w:val="ru-RU"/>
        </w:rPr>
        <w:t>சொல்வேன்</w:t>
      </w:r>
      <w:r>
        <w:rPr>
          <w:lang w:val="ru-RU"/>
        </w:rPr>
        <w:t>.</w:t>
      </w:r>
      <w:r w:rsidR="002C6C64" w:rsidRPr="00E236F4">
        <w:rPr>
          <w:lang w:val="ru-RU"/>
        </w:rPr>
        <w:t xml:space="preserve"> ஆனால் என் நுரையீரல் அறுவை சிகிச்சைக்குப் பிறகு, அதை முழுமையாகச் சொல்லும் அளவுக்கு எனக்குப் போதுமான மூச்சு இல்லை, அதனால் நான் சுவாசிக்கும்போது 'ஆண்டவரே இயேசு </w:t>
      </w:r>
      <w:r>
        <w:rPr>
          <w:lang w:val="ru-RU"/>
        </w:rPr>
        <w:t xml:space="preserve">கிறிஸ்துவே' </w:t>
      </w:r>
      <w:r w:rsidR="002C6C64" w:rsidRPr="00E236F4">
        <w:rPr>
          <w:lang w:val="ru-RU"/>
        </w:rPr>
        <w:t>என்றும்</w:t>
      </w:r>
      <w:r w:rsidR="008F333A">
        <w:rPr>
          <w:lang w:val="ru-RU"/>
        </w:rPr>
        <w:t>,</w:t>
      </w:r>
      <w:r w:rsidR="002C6C64" w:rsidRPr="00E236F4">
        <w:rPr>
          <w:lang w:val="ru-RU"/>
        </w:rPr>
        <w:t xml:space="preserve"> சுவாசத்தை வெளியேற்றும்போது 'பாவியாகிய என்மேல் இரக்கம் </w:t>
      </w:r>
      <w:r>
        <w:rPr>
          <w:lang w:val="ru-RU"/>
        </w:rPr>
        <w:t>காட்டுங்கள்'</w:t>
      </w:r>
      <w:r w:rsidR="008F333A">
        <w:rPr>
          <w:lang w:val="ru-RU"/>
        </w:rPr>
        <w:t xml:space="preserve"> என்றும் </w:t>
      </w:r>
      <w:r w:rsidR="002C6C64" w:rsidRPr="00E236F4">
        <w:rPr>
          <w:lang w:val="ru-RU"/>
        </w:rPr>
        <w:t>சொல்லத் தொடங்கினேன்</w:t>
      </w:r>
      <w:r>
        <w:rPr>
          <w:lang w:val="ru-RU"/>
        </w:rPr>
        <w:t>.</w:t>
      </w:r>
    </w:p>
    <w:p w14:paraId="4F662C7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இயேசு ஜெபத்தைச் சொல்லும்போது நாம் ஏன் மூச்சை அடக்க வேண்டும்?</w:t>
      </w:r>
    </w:p>
    <w:p w14:paraId="1CBF944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ஒருவர் மூச்சைப் பிடித்துக் கொள்வது, ஜெபத்தில் மனதை ஒருமுகப்படுத்த உதவுகிறது </w:t>
      </w:r>
      <w:r w:rsidR="008F333A">
        <w:rPr>
          <w:lang w:val="ru-RU"/>
        </w:rPr>
        <w:t xml:space="preserve">— </w:t>
      </w:r>
      <w:r w:rsidR="002C6C64" w:rsidRPr="00E236F4">
        <w:rPr>
          <w:lang w:val="ru-RU"/>
        </w:rPr>
        <w:t xml:space="preserve">ஒரு வில்வித்தை வீரர் இலக்கைத் துல்லியமாகத் தாக்க ஒரு கணம் மூச்சைப் பிடித்துக் கொள்வது போல. ஆனால் இது ஜெபத்தின் தொடக்கத்தில், தேவைப்படும்போது மட்டுமே சிறிது நேரம் செய்யப்பட வேண்டும் </w:t>
      </w:r>
      <w:r w:rsidR="008F333A">
        <w:rPr>
          <w:lang w:val="ru-RU"/>
        </w:rPr>
        <w:t xml:space="preserve">— </w:t>
      </w:r>
      <w:r w:rsidR="002C6C64" w:rsidRPr="00E236F4">
        <w:rPr>
          <w:lang w:val="ru-RU"/>
        </w:rPr>
        <w:t xml:space="preserve">அதாவது, மனம் சிதறும்போது அல்லது எண்ணங்களால் கலக்கமடையும்போது. அத்தகைய சமயங்களில், சிறிது நேரத்திற்கு மூச்சைப் பிடித்துக் கொள்வது புத்திசாலித்தனம், ஆனால் தொடர்ந்து அல்ல. இல்லையெனில், இதயம் சுருங்கி சேதமடையக்கூடும். சிலர் தலைகளைக் கீழே தாழ்த்தி மூச்சைப் பிடித்துக் கொள்கிறார்கள், இது இதயத்தில் உடல்ரீதியான வலியை ஏற்படுத்துகிறது, அது ஒரு நோயாக உருவாகக்கூடும் </w:t>
      </w:r>
      <w:r w:rsidR="008F333A">
        <w:rPr>
          <w:lang w:val="ru-RU"/>
        </w:rPr>
        <w:t xml:space="preserve">— </w:t>
      </w:r>
      <w:r w:rsidR="002C6C64" w:rsidRPr="00E236F4">
        <w:rPr>
          <w:lang w:val="ru-RU"/>
        </w:rPr>
        <w:t>பின்னர் மக்கள் பிரார்த்தனையைக் கைவிட வேண்டிய கட்டாயத்திற்கு ஆளாகிறார்கள். கடவுள் நம்மிடமிருந்து வேறு விதமான வலியை விரும்புகிறார்: அது இதயத் தசை மீது ஏற்படும் உடல்ரீதியான அழுத்தத்தால் வருவதை விட, பணிவான மற்றும் மனந்திரும்பிய இதயத்திலிருந்து வரும் உண்மையான இதய வேதனையாக இருக்க வேண்டும்.</w:t>
      </w:r>
    </w:p>
    <w:p w14:paraId="75796632" w14:textId="77777777" w:rsidR="00BA44CB" w:rsidRDefault="00BA44CB" w:rsidP="008F333A">
      <w:pPr>
        <w:rPr>
          <w:lang w:val="ru-RU"/>
        </w:rPr>
      </w:pPr>
    </w:p>
    <w:p w14:paraId="70AC5D3E" w14:textId="77777777" w:rsidR="00BA44CB" w:rsidRDefault="002C6C64" w:rsidP="00C63ADB">
      <w:pPr>
        <w:pStyle w:val="Heading4"/>
        <w:rPr>
          <w:lang w:val="ru-RU"/>
        </w:rPr>
      </w:pPr>
      <w:bookmarkStart w:id="194" w:name="_Toc196716822"/>
      <w:bookmarkStart w:id="195" w:name="_Toc242628503"/>
      <w:r w:rsidRPr="00E236F4">
        <w:rPr>
          <w:lang w:val="ru-RU"/>
        </w:rPr>
        <w:t>பிரார்த்தனைக்கு முயற்சி தேவை</w:t>
      </w:r>
      <w:bookmarkEnd w:id="194"/>
      <w:bookmarkEnd w:id="195"/>
    </w:p>
    <w:p w14:paraId="4CD7C899" w14:textId="4D527DAE" w:rsidR="00BA44CB" w:rsidRDefault="008F333A" w:rsidP="00C63ADB">
      <w:pPr>
        <w:ind w:firstLine="720"/>
        <w:rPr>
          <w:lang w:val="ru-RU"/>
        </w:rPr>
      </w:pPr>
      <w:r>
        <w:rPr>
          <w:lang w:val="ru-RU"/>
        </w:rPr>
        <w:t xml:space="preserve">— </w:t>
      </w:r>
      <w:r w:rsidR="002C6C64" w:rsidRPr="00E236F4">
        <w:rPr>
          <w:lang w:val="ru-RU"/>
        </w:rPr>
        <w:t>கெரோண்டா, நான் என் கடமைகளைச் செய்வதை விட, என் குகையில் அமர்ந்து இயேசு ஜெபத்தைக் கடைப்பிடிக்க விரும்புகிறேன்.</w:t>
      </w:r>
    </w:p>
    <w:p w14:paraId="0024A053" w14:textId="083CD024"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அட, அட! உங்களுக்கு நிர்வாணத்தில் ஆசை ஏற்பட்டுவிட்டதா?</w:t>
      </w:r>
      <w:r w:rsidR="00C63ADB">
        <w:rPr>
          <w:rStyle w:val="FootnoteReference"/>
          <w:lang w:val="ru-RU"/>
        </w:rPr>
        <w:footnoteReference w:id="130"/>
      </w:r>
      <w:r w:rsidR="00C63ADB">
        <w:rPr>
          <w:lang w:val="ru-RU"/>
        </w:rPr>
        <w:t xml:space="preserve"> </w:t>
      </w:r>
      <w:r w:rsidR="002C6C64" w:rsidRPr="00E236F4">
        <w:rPr>
          <w:lang w:val="ru-RU"/>
        </w:rPr>
        <w:t>ஒரு ஆர்த்தடாக்ஸ் துறவியின் இலக்கு நிர்வாணம் அல்ல. தயவுசெய்து இதைப் புரிந்துகொள்ளுங்கள். ஒரு துறவி, வேலையைத் தவிர்த்துவிட்டு, வெறுமனே அமர்ந்து இயேசு ஜெபத்தை ஒரு மந்திரம் போலத் திரும்பச் சொல்லும் சோம்பேறி அல்ல. அவன் எல்லா நேரமும் கைகளைக் கட்டிக்கொண்டு உட்கார விரும்பினால், அவன் தன்னைத் தானே ஒருமுகப்படுத்த யோகா பயிற்சி செய்பவர்களிடமிருந்து வேறுபட்டவன் அல்ல. ஒரு துறவி, குறிப்பாக ஒரு இளம் துறவியின் கைகளில் நெருப்பு இருக்க வேண்டும்; அவன் ஒரு நல்ல பையனாக இருந்து, தனது கடமைகளைச் செய்ய முழு வேகத்தில் ஓட வேண்டும்!</w:t>
      </w:r>
    </w:p>
    <w:p w14:paraId="55AAA69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எனக்கும் தலைவணங்குவது கடினமாக இருக்கிறது…</w:t>
      </w:r>
    </w:p>
    <w:p w14:paraId="66BD831F" w14:textId="746E1B53" w:rsidR="00BA44CB" w:rsidRDefault="00BA44CB" w:rsidP="008F333A">
      <w:pPr>
        <w:rPr>
          <w:lang w:val="ru-RU"/>
        </w:rPr>
      </w:pPr>
      <w:r>
        <w:rPr>
          <w:lang w:val="ru-RU"/>
        </w:rPr>
        <w:tab/>
      </w:r>
      <w:r w:rsidR="008F333A">
        <w:rPr>
          <w:lang w:val="ru-RU"/>
        </w:rPr>
        <w:t xml:space="preserve">— </w:t>
      </w:r>
      <w:r w:rsidR="002C6C64" w:rsidRPr="00E236F4">
        <w:rPr>
          <w:lang w:val="ru-RU"/>
        </w:rPr>
        <w:t>சரி, அது அற்புதம்: நமஸ்காரங்கள் செய்யாதே, உன் கடமைகளைச் செய்யாதே, சும்மா உட்கார்ந்து ஜெபி! நீ இதனால் பெரிய முன்னேற்றம் அடைவாய் என்று உண்மையிலேயே நினைக்கிறாயா? அப்பா ஐசக் சொன்னார், உடல் உழைப்பின்றி செய்யப்படும் ஜெபம் என்பது ஒரு கருக்கலைப்பு, ஜெபம் அல்ல.</w:t>
      </w:r>
      <w:r w:rsidR="000A2E7E">
        <w:rPr>
          <w:rStyle w:val="FootnoteReference"/>
          <w:lang w:val="ru-RU"/>
        </w:rPr>
        <w:footnoteReference w:id="131"/>
      </w:r>
    </w:p>
    <w:p w14:paraId="704E740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என் ஜெபமாலையுடன் ஜெபிக்கும்போது என்னால் நீண்ட நேரம் நிற்க முடியாது; நான் தொடங்கிய சிறிது நேரத்திலேயே, என் முழங்காலில் விழுந்து அப்படி ஜெபிக்கிறேன்.</w:t>
      </w:r>
    </w:p>
    <w:p w14:paraId="353C1D92" w14:textId="7E34CB33" w:rsidR="00BA44CB" w:rsidRDefault="00BA44CB" w:rsidP="008F333A">
      <w:pPr>
        <w:rPr>
          <w:lang w:val="ru-RU"/>
        </w:rPr>
      </w:pPr>
      <w:r>
        <w:rPr>
          <w:lang w:val="ru-RU"/>
        </w:rPr>
        <w:tab/>
      </w:r>
      <w:r w:rsidR="008F333A">
        <w:rPr>
          <w:lang w:val="ru-RU"/>
        </w:rPr>
        <w:t xml:space="preserve">— </w:t>
      </w:r>
      <w:r w:rsidR="002C6C64" w:rsidRPr="00E236F4">
        <w:rPr>
          <w:lang w:val="ru-RU"/>
        </w:rPr>
        <w:t>கடினமானதிலிருந்து தொடங்குங்கள், சோர்வடையும்போது எளிதானதற்கு மாறுங்கள். உங்களால் நிற்க முடியாவிட்டால்</w:t>
      </w:r>
      <w:r w:rsidR="008F333A">
        <w:rPr>
          <w:lang w:val="ru-RU"/>
        </w:rPr>
        <w:t xml:space="preserve">, </w:t>
      </w:r>
      <w:r w:rsidR="002C6C64" w:rsidRPr="00E236F4">
        <w:rPr>
          <w:lang w:val="ru-RU"/>
        </w:rPr>
        <w:t>மண்டியிடுங்கள். மண்டியிட முடியாவிட்டால்</w:t>
      </w:r>
      <w:r w:rsidR="008F333A">
        <w:rPr>
          <w:lang w:val="ru-RU"/>
        </w:rPr>
        <w:t xml:space="preserve">, </w:t>
      </w:r>
      <w:r w:rsidR="002C6C64" w:rsidRPr="00E236F4">
        <w:rPr>
          <w:lang w:val="ru-RU"/>
        </w:rPr>
        <w:t>அமருங்கள். அமரக் கூட முடியாவிட்டால், படுத்தபடியே பிரார்த்தனை செய்யுங்கள். முக்கியம் என்னவென்றால் உங்கள் மனம் கடவுளுடன் இருக்க வேண்டும். அப்பா இசாக் இதையும் கூறுகிறார்.</w:t>
      </w:r>
      <w:r w:rsidR="000963F4">
        <w:rPr>
          <w:rStyle w:val="FootnoteReference"/>
          <w:lang w:val="ru-RU"/>
        </w:rPr>
        <w:footnoteReference w:id="132"/>
      </w:r>
    </w:p>
    <w:p w14:paraId="6CFF5D15"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நீங்கள் இயேசு ஜெபத்தைச் சொல்லும்போது, ஒரு நாற்காலியில் அமர வேண்டும் என்று புனிதத் தந்தையர்கள் ஏன் கூறுகிறார்கள்?</w:t>
      </w:r>
    </w:p>
    <w:p w14:paraId="5667FA3D" w14:textId="2C4B941C" w:rsidR="00BA44CB" w:rsidRDefault="00BA44CB" w:rsidP="008F333A">
      <w:pPr>
        <w:rPr>
          <w:lang w:val="ru-RU"/>
        </w:rPr>
      </w:pPr>
      <w:r>
        <w:rPr>
          <w:lang w:val="ru-RU"/>
        </w:rPr>
        <w:tab/>
      </w:r>
      <w:r w:rsidR="008F333A">
        <w:rPr>
          <w:lang w:val="ru-RU"/>
        </w:rPr>
        <w:t xml:space="preserve">— </w:t>
      </w:r>
      <w:r w:rsidR="002C6C64" w:rsidRPr="00E236F4">
        <w:rPr>
          <w:lang w:val="ru-RU"/>
        </w:rPr>
        <w:t xml:space="preserve">பாருங்கள்: நீங்கள் இரவில் எழுந்து, உங்கள் ஜெபமாலையை முடித்து, உங்கள் எல்லா நமஸ்காரங்களையும் செய்து முடித்துவிட்டீர்கள், நீங்கள் சோர்வாக இருக்கிறீர்கள், அதனால் சிறிது நேரம் உட்கார்ந்து இயேசு பிரார்த்தனையைச் சொல்கிறீர்கள். நாள் முழுவதும் ஜெபிப்பதற்கான சக்தியைப் பெறுவதற்காகவும் நீங்கள் உட்கார்கிறீர்கள். ஆராதனைகளிலும் உங்கள் கடமைகளைச் செய்யும்போதும், நீங்கள் நிற்பதற்குப் போதுமான நேரம் செலவிடுவீர்கள், அதனால் சோர்வடைவீர்கள். உங்கள் அறையில் மீண்டும் நின்று ஜெபித்தால், களைப்பால் சோர்வடைந்துவிடுவீர்கள். எனவே, சிறிது நேரம் அமர்ந்து உங்கள் ஜெபத்தைச் சொல்லுங்கள். புனிதத் தந்தையர்கள் குறிப்பிடுவது இதுதான். ஆனால், ஜெபிப்பதற்கு ஒருவர் அமர வேண்டும் என்று அவர்கள் சிறிதும் கூறவில்லை. நிற்கக்கூடிய நிலையில் அமர்ந்து பிரார்த்தனை செய்வது தவறு என்று நான் நினைக்கிறேன். அது சோம்பலின் அடையாளம், நீங்கள் ஒருவித இனிமையை அனுபவிப்பதாகத் தோன்றினாலும் கூட. குகைவாசியான மூப்பர் அர்செனியோஸ் </w:t>
      </w:r>
      <w:r w:rsidR="006108A7">
        <w:rPr>
          <w:lang w:val="ru-RU"/>
        </w:rPr>
        <w:t>(</w:t>
      </w:r>
      <w:r w:rsidR="006108A7">
        <w:rPr>
          <w:rStyle w:val="FootnoteReference"/>
          <w:lang w:val="ru-RU"/>
        </w:rPr>
        <w:footnoteReference w:id="133"/>
      </w:r>
      <w:r w:rsidR="006108A7">
        <w:rPr>
          <w:lang w:val="ru-RU"/>
        </w:rPr>
        <w:t xml:space="preserve"> ) </w:t>
      </w:r>
      <w:r w:rsidR="002C6C64" w:rsidRPr="00E236F4">
        <w:rPr>
          <w:lang w:val="ru-RU"/>
        </w:rPr>
        <w:t>கூறுவார்: 'நான் நின்று பிரார்த்தனை செய்யும்போது, ஒரு வலுவான நறுமணத்தை உணர்கிறேன். நான் அமர்ந்து பிரார்த்தனை செய்யும்போது</w:t>
      </w:r>
      <w:r w:rsidR="008F333A">
        <w:rPr>
          <w:lang w:val="ru-RU"/>
        </w:rPr>
        <w:t xml:space="preserve">, </w:t>
      </w:r>
      <w:r w:rsidR="002C6C64" w:rsidRPr="00E236F4">
        <w:rPr>
          <w:lang w:val="ru-RU"/>
        </w:rPr>
        <w:t>அது மங்கலாக இருக்கிறது</w:t>
      </w:r>
      <w:r>
        <w:rPr>
          <w:lang w:val="ru-RU"/>
        </w:rPr>
        <w:t>.'</w:t>
      </w:r>
    </w:p>
    <w:p w14:paraId="06C6480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நின்றுகொண்டு என் ஜெபமாலையுடன் தலை வணங்கும்போதோ அல்லது பிரார்த்தனை செய்யும்போதோ, என் மனம் எளிதாக ஒருமுகப்படுத்துகிறது; வேறு வார்த்தைகளில் கூறுவதானால், அந்த உடல் முயற்சி எனக்கு ஒருமுகப்படுத்த உதவுகிறது.</w:t>
      </w:r>
    </w:p>
    <w:p w14:paraId="57C66BB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மனம் கையிலிருக்கும் பணியை நோக்கி ஈர்க்கப்படுகிறது. உதாரணமாக, நீங்கள் வலியில் இருக்கும்போது, மனம் வலியை நோக்கி ஈர்க்கப்படுகிறது, ஏனெனில் வலி அதை ஈர்க்கிறது; அதுபோலவே, நீங்கள் நமஸ்காரம் செய்யும்போது, மனம் குறைந்தபட்சம் அந்தச் செயலில் கவனம் செலுத்துகிறது. ஆனால் உங்கள் மனம் முழுமையாக கிறிஸ்துவை நோக்கித் </w:t>
      </w:r>
      <w:r w:rsidR="002C6C64" w:rsidRPr="00E236F4">
        <w:rPr>
          <w:lang w:val="ru-RU"/>
        </w:rPr>
        <w:lastRenderedPageBreak/>
        <w:t>திருப்பப்பட்டிருந்தால், நீங்கள் எத்தனை நமஸ்காரங்கள் செய்தீர்கள் என்பதைக் கூட நினைவில் கொள்ள மாட்டீர்கள்.</w:t>
      </w:r>
    </w:p>
    <w:p w14:paraId="4CA36184" w14:textId="77777777" w:rsidR="00BA44CB" w:rsidRDefault="00BA44CB" w:rsidP="008F333A">
      <w:pPr>
        <w:rPr>
          <w:lang w:val="ru-RU"/>
        </w:rPr>
      </w:pPr>
    </w:p>
    <w:p w14:paraId="785F9CF3" w14:textId="77777777" w:rsidR="00BA44CB" w:rsidRDefault="002C6C64" w:rsidP="00D919DA">
      <w:pPr>
        <w:pStyle w:val="Heading4"/>
        <w:rPr>
          <w:lang w:val="ru-RU"/>
        </w:rPr>
      </w:pPr>
      <w:bookmarkStart w:id="196" w:name="_Toc196716823"/>
      <w:bookmarkStart w:id="197" w:name="_Toc242628504"/>
      <w:r w:rsidRPr="00E236F4">
        <w:rPr>
          <w:lang w:val="ru-RU"/>
        </w:rPr>
        <w:t xml:space="preserve">மனந்திரும்புதல் </w:t>
      </w:r>
      <w:r w:rsidR="008F333A">
        <w:rPr>
          <w:lang w:val="ru-RU"/>
        </w:rPr>
        <w:t xml:space="preserve">என்பது </w:t>
      </w:r>
      <w:r w:rsidRPr="00E236F4">
        <w:rPr>
          <w:lang w:val="ru-RU"/>
        </w:rPr>
        <w:t>ஜெபத்திற்கான உறுதியான பாதையாகும்</w:t>
      </w:r>
      <w:bookmarkEnd w:id="196"/>
      <w:bookmarkEnd w:id="197"/>
    </w:p>
    <w:p w14:paraId="00E6ACBF" w14:textId="706A0F31" w:rsidR="00BA44CB" w:rsidRDefault="008F333A" w:rsidP="00D919DA">
      <w:pPr>
        <w:ind w:firstLine="720"/>
        <w:rPr>
          <w:lang w:val="ru-RU"/>
        </w:rPr>
      </w:pPr>
      <w:r>
        <w:rPr>
          <w:lang w:val="ru-RU"/>
        </w:rPr>
        <w:t xml:space="preserve">— </w:t>
      </w:r>
      <w:r w:rsidR="002C6C64" w:rsidRPr="00E236F4">
        <w:rPr>
          <w:lang w:val="ru-RU"/>
        </w:rPr>
        <w:t>ஜெரோண்டா, புனித இஞ்ஞாசியார் (பிரயான்சானினோவ்) கூறுகிறார், ஒருவர் ஜெபங்களை மெதுவாகச் சொல்ல வேண்டும், மேலும் நமஸ்காரங்களையும் மெதுவாகச் செய்ய வேண்டும்.</w:t>
      </w:r>
      <w:r w:rsidR="00A873F6">
        <w:rPr>
          <w:rStyle w:val="FootnoteReference"/>
          <w:lang w:val="ru-RU"/>
        </w:rPr>
        <w:footnoteReference w:id="134"/>
      </w:r>
    </w:p>
    <w:p w14:paraId="5205F506" w14:textId="77777777" w:rsidR="00BA44CB" w:rsidRDefault="00BA44CB" w:rsidP="008F333A">
      <w:pPr>
        <w:rPr>
          <w:lang w:val="ru-RU"/>
        </w:rPr>
      </w:pPr>
      <w:r>
        <w:rPr>
          <w:lang w:val="ru-RU"/>
        </w:rPr>
        <w:tab/>
      </w:r>
      <w:r w:rsidR="008F333A">
        <w:rPr>
          <w:lang w:val="ru-RU"/>
        </w:rPr>
        <w:t xml:space="preserve">— </w:t>
      </w:r>
      <w:r w:rsidR="002C6C64" w:rsidRPr="00E236F4">
        <w:rPr>
          <w:lang w:val="ru-RU"/>
        </w:rPr>
        <w:t>ஒவ்வொரு புனிதரும் தான் கடைப்பிடித்த முறையில் பிரார்த்தனை பற்றிப் பேசுகிறார். மனப் பிரார்த்தனை குறித்த புனிதத் தந்தையர்களின் போதனைகளிலிருந்து மக்கள் தவறான முடிவுகளை அடிக்கடி எடுக்கிறார்கள். புனிதத் தந்தையர்கள் கடவுளுடன் நிலையான ஐக்கியத்தில் இருந்தனர், மேலும் கடவுளுடனான இந்த ஐக்கிய அனுபவம், தங்களுக்கு மிகுந்த நன்மையைத் தந்த பிரார்த்தனை முறையைத் துல்லியமாகப் பின்பற்றி, சரியாகப் பிரார்த்தனை செய்ய அவர்களுக்குக் கற்றுக் கொடுத்தது. ஆனால், புனிதத் தந்தையர்கள் எழுதுவதைப் பின்பற்றி—தலைமுடி நெஞ்சில் தாழ்ந்து, மூச்சை அடக்கி, அவர்களின் வெளிப்புற ஜெப முறையைப் பின்பற்றி—வெறும் இன்பத்தையும் மகிழ்ச்சியையும் அனுபவிப்பதற்காகவோ, அல்லது பெருமையின் காரணமாகவோ, ஆன்மீக நிதானத்தில் தேர்ச்சி பெறுவதற்காகவோ ஒருவர் செயல்பட்டால், அவர் வெற்றிபெற மாட்டார்.</w:t>
      </w:r>
    </w:p>
    <w:p w14:paraId="65634AD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மனத் துஆவுக்கான குறிப்பிட்ட நுட்பங்களைப் பற்றி விவாதிக்கும் புத்தகங்கள் பயனுள்ளவையா?</w:t>
      </w:r>
    </w:p>
    <w:p w14:paraId="513492ED" w14:textId="263CCD85" w:rsidR="00BA44CB" w:rsidRDefault="00BA44CB" w:rsidP="008F333A">
      <w:pPr>
        <w:rPr>
          <w:lang w:val="ru-RU"/>
        </w:rPr>
      </w:pPr>
      <w:r>
        <w:rPr>
          <w:lang w:val="ru-RU"/>
        </w:rPr>
        <w:tab/>
      </w:r>
      <w:r w:rsidR="008F333A">
        <w:rPr>
          <w:lang w:val="ru-RU"/>
        </w:rPr>
        <w:t xml:space="preserve">— </w:t>
      </w:r>
      <w:r w:rsidR="002C6C64" w:rsidRPr="00E236F4">
        <w:rPr>
          <w:lang w:val="ru-RU"/>
        </w:rPr>
        <w:t>அவை பயனுள்ளவை, ஆனால் பணிவுள்ளவர்களுக்கு மட்டுமே. பெருமை கொண்டவர்களுக்கோ, அல்லது சில ஆண்டுகளுக்குள் 'டோப்ரோடோலுபியின்</w:t>
      </w:r>
      <w:r>
        <w:rPr>
          <w:lang w:val="ru-RU"/>
        </w:rPr>
        <w:t>'</w:t>
      </w:r>
      <w:r w:rsidR="002C6C64" w:rsidRPr="00E236F4">
        <w:rPr>
          <w:lang w:val="ru-RU"/>
        </w:rPr>
        <w:t xml:space="preserve"> பிதாக்களின் வரிசையில் தங்களைச் சேர்க்கும் இலக்கை வைத்துக் கொண்டவர்களுக்கோ அவை பயனளிக்காது. ஒருமுறை, பல துறவிகள் என் குடிலுக்கு வந்து, 'இயேசு ஜெபத்தின்' இரகசியங்களை நீங்கள் எங்களுக்குக் கற்பிக்க வேண்டும் என்பதற்காக வந்திருக்கிறோம்' என்றார்கள். 'மனத் தியானத்தில் தேர்ச்சி பெற்றவர்களில் நீங்களும் ஒருவர் என்பது எங்களுக்குத் தெரியும்</w:t>
      </w:r>
      <w:r>
        <w:rPr>
          <w:lang w:val="ru-RU"/>
        </w:rPr>
        <w:t xml:space="preserve">.' </w:t>
      </w:r>
      <w:r w:rsidR="008F333A">
        <w:rPr>
          <w:lang w:val="ru-RU"/>
        </w:rPr>
        <w:t xml:space="preserve">— </w:t>
      </w:r>
      <w:r w:rsidR="002C6C64" w:rsidRPr="00E236F4">
        <w:rPr>
          <w:lang w:val="ru-RU"/>
        </w:rPr>
        <w:t>'உங்கள் பட்டியலிலிருந்து என் பெயரை நீக்கிவிடுங்கள்,</w:t>
      </w:r>
      <w:r w:rsidR="008F333A">
        <w:rPr>
          <w:lang w:val="ru-RU"/>
        </w:rPr>
        <w:t>' என்று</w:t>
      </w:r>
      <w:r w:rsidR="002C6C64" w:rsidRPr="00E236F4">
        <w:rPr>
          <w:lang w:val="ru-RU"/>
        </w:rPr>
        <w:t xml:space="preserve"> நான் அவர்களிடம் சொன்னேன்</w:t>
      </w:r>
      <w:r w:rsidR="008F333A">
        <w:rPr>
          <w:lang w:val="ru-RU"/>
        </w:rPr>
        <w:t xml:space="preserve">. </w:t>
      </w:r>
      <w:r w:rsidR="002C6C64" w:rsidRPr="00E236F4">
        <w:rPr>
          <w:lang w:val="ru-RU"/>
        </w:rPr>
        <w:t xml:space="preserve">'நான் கடவுளின் கருணையை மட்டுமே கேட்கிறேன் </w:t>
      </w:r>
      <w:r w:rsidR="008F333A">
        <w:rPr>
          <w:lang w:val="ru-RU"/>
        </w:rPr>
        <w:t xml:space="preserve">— </w:t>
      </w:r>
      <w:r w:rsidR="002C6C64" w:rsidRPr="00E236F4">
        <w:rPr>
          <w:lang w:val="ru-RU"/>
        </w:rPr>
        <w:t>வேறு எதுவும் செய்வதில்லை</w:t>
      </w:r>
      <w:r>
        <w:rPr>
          <w:lang w:val="ru-RU"/>
        </w:rPr>
        <w:t>.'</w:t>
      </w:r>
    </w:p>
    <w:p w14:paraId="4CD8D7C7"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அப்படியானால், பிதாக்கள் குறிப்பிடும் சில நடைமுறை நுட்பங்கள் பயனற்றவையா?</w:t>
      </w:r>
    </w:p>
    <w:p w14:paraId="7D4B7E22" w14:textId="4DD8DE75" w:rsidR="00BA44CB" w:rsidRDefault="001204D5" w:rsidP="001204D5">
      <w:pPr>
        <w:ind w:firstLine="720"/>
        <w:rPr>
          <w:lang w:val="ru-RU"/>
        </w:rPr>
      </w:pPr>
      <w:r>
        <w:rPr>
          <w:rStyle w:val="FootnoteReference"/>
          <w:lang w:val="ru-RU"/>
        </w:rPr>
        <w:footnoteReference w:id="135"/>
      </w:r>
      <w:r w:rsidR="008F333A">
        <w:rPr>
          <w:lang w:val="ru-RU"/>
        </w:rPr>
        <w:t xml:space="preserve">— </w:t>
      </w:r>
      <w:r w:rsidR="002C6C64" w:rsidRPr="00E236F4">
        <w:rPr>
          <w:lang w:val="ru-RU"/>
        </w:rPr>
        <w:t>இவை அனைத்தும் மனதை ஒருமுகப்படுத்த உதவும் சாதனங்கள், மேலும் அவை பணிவு, மனந்திரும்புதல் மற்றும் மனவேதனையைத் தொடர்ந்து வரும்போது மட்டுமே உதவுகின்றன. இருப்பினும், நான் ஒரு இருக்கையில் அமர்ந்து, என் தலையை மார்பில் தாழ்த்திக்கொண்டு, புனித யாத்ரீகர் க்ஷேத்திரஜனனம் ஜெபித்ததைப் போலவே நானும் ஜெபிப்பேன் என்று தீர்மானித்து, முதலில் மனந்திரும்பி உழைக்காமல் ஜெபித்தால், நான் வெளிப்படையானவற்றில் சிக்கிக்கொள்வேன், என் பயிற்சியும் இயந்திரத்தனமாகிவிடும். அதிகபட்சமாக, நான் அந்தப் பிரார்த்தனையைச் சொல்வதற்கான ஒரு இயந்திரத்தனமான பழக்கத்தை மட்டுமே பெறுவேன். ஆனால் நான் முதலில் பணிவையும் மனந்திரும்புதலையும் வளர்த்துக் கொண்டு, பின்னர் புனிதத் தந்தையர்களின் சில நடைமுறை ஆலோசனைகளை உதவியாகப் பயன்படுத்தினால், அதன் மூலம் பயன் கிடைக்கும். இந்த வழியில் பிரார்த்தனையை அணுகுபவர் யாரும் மாயையில் விழ மாட்டார்; வெளிப்புறப் பகிர்த்தல் மட்டுமே மாயைக்கு வழிவகுக்கும்.</w:t>
      </w:r>
    </w:p>
    <w:p w14:paraId="1E99D7D9" w14:textId="1D11F527" w:rsidR="00BA44CB" w:rsidRDefault="00BA44CB" w:rsidP="008F333A">
      <w:pPr>
        <w:rPr>
          <w:lang w:val="ru-RU"/>
        </w:rPr>
      </w:pPr>
      <w:r>
        <w:rPr>
          <w:lang w:val="ru-RU"/>
        </w:rPr>
        <w:tab/>
      </w:r>
      <w:r w:rsidR="004935BD">
        <w:rPr>
          <w:rStyle w:val="FootnoteReference"/>
          <w:lang w:val="ru-RU"/>
        </w:rPr>
        <w:footnoteReference w:id="136"/>
      </w:r>
      <w:r w:rsidR="008F333A">
        <w:rPr>
          <w:lang w:val="ru-RU"/>
        </w:rPr>
        <w:t xml:space="preserve">— </w:t>
      </w:r>
      <w:r w:rsidR="002C6C64" w:rsidRPr="00E236F4">
        <w:rPr>
          <w:lang w:val="ru-RU"/>
        </w:rPr>
        <w:t xml:space="preserve">ஜெரோண்டா, புனித தந்தையர்களின் </w:t>
      </w:r>
      <w:r w:rsidR="004935BD">
        <w:rPr>
          <w:lang w:val="ru-RU"/>
        </w:rPr>
        <w:t>எழுத்துக்களைப்</w:t>
      </w:r>
      <w:r w:rsidR="002C6C64" w:rsidRPr="00E236F4">
        <w:rPr>
          <w:lang w:val="ru-RU"/>
        </w:rPr>
        <w:t xml:space="preserve"> படிக்காமலும், குறிப்பிட்ட முறைகளைப் பின்பற்றாமலும் ஒருவரால் ஜெபத்தை அடைய முடியுமா?</w:t>
      </w:r>
    </w:p>
    <w:p w14:paraId="4177ABB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நிச்சயமாக முடியும் </w:t>
      </w:r>
      <w:r w:rsidR="008F333A">
        <w:rPr>
          <w:lang w:val="ru-RU"/>
        </w:rPr>
        <w:t xml:space="preserve">— </w:t>
      </w:r>
      <w:r w:rsidR="002C6C64" w:rsidRPr="00E236F4">
        <w:rPr>
          <w:lang w:val="ru-RU"/>
        </w:rPr>
        <w:t xml:space="preserve">அவர்கள் இயேசு ஜெபத்தை எளிமையாகவும் பணிவாகவும் பயிற்சி செய்தால். சிலர் முறைகளில் சிக்கிக்கொண்டு, அவற்றில் முடங்கிவிடுகிறார்கள், அதனால் </w:t>
      </w:r>
      <w:r w:rsidR="002C6C64" w:rsidRPr="00E236F4">
        <w:rPr>
          <w:lang w:val="ru-RU"/>
        </w:rPr>
        <w:lastRenderedPageBreak/>
        <w:t>மேலும் எந்த முன்னேற்றமும் அடைவதில்லை. வேறு வார்த்தைகளில் கூறுவதானால், ஒரு முறை அவர்களுக்கு ஒரு இலக்கையே ஆகிவிடுகிறது, ஆனால் ஒரு முறை என்பது வெறும் உதவியே.</w:t>
      </w:r>
    </w:p>
    <w:p w14:paraId="0353B696" w14:textId="338FC2D5" w:rsidR="00BA44CB" w:rsidRDefault="00BA44CB" w:rsidP="008F333A">
      <w:pPr>
        <w:rPr>
          <w:lang w:val="ru-RU"/>
        </w:rPr>
      </w:pPr>
      <w:r>
        <w:rPr>
          <w:lang w:val="ru-RU"/>
        </w:rPr>
        <w:tab/>
      </w:r>
      <w:r w:rsidR="008F333A">
        <w:rPr>
          <w:lang w:val="ru-RU"/>
        </w:rPr>
        <w:t xml:space="preserve">— </w:t>
      </w:r>
      <w:r w:rsidR="002C6C64" w:rsidRPr="00E236F4">
        <w:rPr>
          <w:lang w:val="ru-RU"/>
        </w:rPr>
        <w:t>ஜெரோண்டா, சொல்லுங்கள், ஜெபத்தில் மூழ்குவது என்றால் என்ன?</w:t>
      </w:r>
      <w:r w:rsidR="00944848">
        <w:rPr>
          <w:rStyle w:val="FootnoteReference"/>
          <w:lang w:val="ru-RU"/>
        </w:rPr>
        <w:footnoteReference w:id="137"/>
      </w:r>
    </w:p>
    <w:p w14:paraId="27A387C1" w14:textId="699E91FE" w:rsidR="00BA44CB" w:rsidRDefault="008F333A" w:rsidP="008F333A">
      <w:pPr>
        <w:rPr>
          <w:lang w:val="ru-RU"/>
        </w:rPr>
      </w:pPr>
      <w:r>
        <w:rPr>
          <w:lang w:val="ru-RU"/>
        </w:rPr>
        <w:t xml:space="preserve">— </w:t>
      </w:r>
      <w:r w:rsidR="002C6C64" w:rsidRPr="00E236F4">
        <w:rPr>
          <w:lang w:val="ru-RU"/>
        </w:rPr>
        <w:t>ஒரு இனிமையான மூழ்கா? பிரார்த்தனையை அதன் நோக்கமாகக் கொண்டு யாரும் அணுகக்கூடாது.</w:t>
      </w:r>
    </w:p>
    <w:p w14:paraId="4086519E"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ஜெரோண்டா, நான் அப்படிச் செய்யக்கூடாது என்பதைப் புரிந்துகொள்கிறேன், ஆனால் இதற்கு முன்பு என்ன முயற்சி தேவை?</w:t>
      </w:r>
    </w:p>
    <w:p w14:paraId="0C45141C" w14:textId="77777777" w:rsidR="00BA44CB" w:rsidRDefault="00BA44CB" w:rsidP="008F333A">
      <w:pPr>
        <w:rPr>
          <w:lang w:val="ru-RU"/>
        </w:rPr>
      </w:pPr>
      <w:r>
        <w:rPr>
          <w:lang w:val="ru-RU"/>
        </w:rPr>
        <w:tab/>
      </w:r>
      <w:r w:rsidR="008F333A">
        <w:rPr>
          <w:lang w:val="ru-RU"/>
        </w:rPr>
        <w:t xml:space="preserve">— </w:t>
      </w:r>
      <w:r w:rsidR="002C6C64" w:rsidRPr="00E236F4">
        <w:rPr>
          <w:lang w:val="ru-RU"/>
        </w:rPr>
        <w:t>முக்கிய விஷயம் என்னவென்றால், சுயநலம் இருக்கக்கூடாது, மாறாக பெருந்தன்மையும் தியாகமும் இருக்க வேண்டும்.</w:t>
      </w:r>
    </w:p>
    <w:p w14:paraId="642F55B9" w14:textId="77777777" w:rsidR="00BA44CB" w:rsidRDefault="00BA44CB" w:rsidP="008F333A">
      <w:pPr>
        <w:rPr>
          <w:lang w:val="ru-RU"/>
        </w:rPr>
      </w:pPr>
      <w:r>
        <w:rPr>
          <w:lang w:val="ru-RU"/>
        </w:rPr>
        <w:tab/>
      </w:r>
      <w:r w:rsidR="002C6C64" w:rsidRPr="00E236F4">
        <w:rPr>
          <w:lang w:val="ru-RU"/>
        </w:rPr>
        <w:t>மிக உறுதியான பாதை என்பது, கண்ணியத்துடன் ஜெபத்தைக் கடைப்பிடிப்பதாகும்; அதாவது, கடவுளின் ஆசீர்வாதங்கள் எவ்வளவு பெரியவை என்றும், நாம் கடவுளுக்கு எவ்வளவு நன்றಿಲ್ಲாதவர்களாக இருக்கிறோம் என்றும் சிந்திப்பதாகும். அப்போது ஆன்மா, தன் சொந்த விருப்பத்தின் பேரிலேயே, பணிவுடன் சுய-அன்பிலிருந்து விலகி, துயரத்துடன் கடவுளின் கருணையைத் தேடுகிறது. அப்போது ஒரு நபர் கடவுளின் கருணை தங்களுக்கு எவ்வளவு தேவை என்பதை மேலும் மேலும் உணர்கிறார்கள்; அவர்களின் பிரார்த்தனை இதயப்பூர்வமாக மாறுகிறது, அது படிப்படியாக ஆன்மாவிற்குள் முதலில் தெய்வீக ஆறுதலின் இனிமையையும், பின்னர் தெய்வீக மகிழ்ச்சியையும் கொண்டுவருகிறது.</w:t>
      </w:r>
    </w:p>
    <w:p w14:paraId="06D327A7" w14:textId="77777777" w:rsidR="00BA44CB" w:rsidRDefault="00BA44CB" w:rsidP="008F333A">
      <w:pPr>
        <w:rPr>
          <w:lang w:val="ru-RU"/>
        </w:rPr>
      </w:pPr>
    </w:p>
    <w:p w14:paraId="30652818" w14:textId="06F88356" w:rsidR="00BA44CB" w:rsidRDefault="00BA44CB" w:rsidP="008F333A">
      <w:pPr>
        <w:rPr>
          <w:lang w:val="ru-RU"/>
        </w:rPr>
      </w:pPr>
    </w:p>
    <w:p w14:paraId="6A64C932" w14:textId="0BBBFC00" w:rsidR="00BA44CB" w:rsidRDefault="0024490B" w:rsidP="0024490B">
      <w:pPr>
        <w:pStyle w:val="Heading3"/>
        <w:rPr>
          <w:lang w:val="ru-RU"/>
        </w:rPr>
      </w:pPr>
      <w:bookmarkStart w:id="198" w:name="_Toc196716824"/>
      <w:bookmarkStart w:id="199" w:name="_Toc242628505"/>
      <w:r w:rsidRPr="00E236F4">
        <w:rPr>
          <w:lang w:val="ru-RU"/>
        </w:rPr>
        <w:t>அத்தியாயம்</w:t>
      </w:r>
      <w:r>
        <w:rPr>
          <w:lang w:val="ru-RU"/>
        </w:rPr>
        <w:t xml:space="preserve"> 3</w:t>
      </w:r>
      <w:r w:rsidR="002C6C64" w:rsidRPr="00E236F4">
        <w:rPr>
          <w:lang w:val="ru-RU"/>
        </w:rPr>
        <w:t xml:space="preserve">. </w:t>
      </w:r>
      <w:r>
        <w:rPr>
          <w:lang w:val="ru-RU"/>
        </w:rPr>
        <w:br/>
      </w:r>
      <w:r w:rsidR="002C6C64" w:rsidRPr="00E236F4">
        <w:rPr>
          <w:lang w:val="ru-RU"/>
        </w:rPr>
        <w:t>புத்திசாலித்தனமான செயல்</w:t>
      </w:r>
      <w:bookmarkEnd w:id="198"/>
      <w:bookmarkEnd w:id="199"/>
    </w:p>
    <w:p w14:paraId="643D8507" w14:textId="77777777" w:rsidR="00BA44CB" w:rsidRDefault="00BA44CB" w:rsidP="008F333A">
      <w:pPr>
        <w:rPr>
          <w:lang w:val="ru-RU"/>
        </w:rPr>
      </w:pPr>
    </w:p>
    <w:p w14:paraId="5A9F32B4" w14:textId="77777777" w:rsidR="00BA44CB" w:rsidRDefault="002C6C64" w:rsidP="0024490B">
      <w:pPr>
        <w:pStyle w:val="Heading4"/>
        <w:rPr>
          <w:lang w:val="ru-RU"/>
        </w:rPr>
      </w:pPr>
      <w:bookmarkStart w:id="200" w:name="_Toc196716825"/>
      <w:bookmarkStart w:id="201" w:name="_Toc242628506"/>
      <w:r w:rsidRPr="00E236F4">
        <w:rPr>
          <w:lang w:val="ru-RU"/>
        </w:rPr>
        <w:t xml:space="preserve">மனம் </w:t>
      </w:r>
      <w:r w:rsidR="008F333A">
        <w:rPr>
          <w:lang w:val="ru-RU"/>
        </w:rPr>
        <w:t xml:space="preserve">ஒரு </w:t>
      </w:r>
      <w:r w:rsidRPr="00E236F4">
        <w:rPr>
          <w:lang w:val="ru-RU"/>
        </w:rPr>
        <w:t>பெரிய வரம், ஆனால் அது தெய்வீக அதிர்வெண்ணுடன் ஒத்திசைக்கப்பட வேண்டும்</w:t>
      </w:r>
      <w:bookmarkEnd w:id="200"/>
      <w:bookmarkEnd w:id="201"/>
    </w:p>
    <w:p w14:paraId="72E511D2" w14:textId="16847FCB" w:rsidR="00BA44CB" w:rsidRDefault="002C6C64" w:rsidP="0024490B">
      <w:pPr>
        <w:ind w:firstLine="720"/>
        <w:rPr>
          <w:lang w:val="ru-RU"/>
        </w:rPr>
      </w:pPr>
      <w:r w:rsidRPr="00E236F4">
        <w:rPr>
          <w:lang w:val="ru-RU"/>
        </w:rPr>
        <w:t>ஜெரோண்டா, புனித கிரிகோரி பாலாமாஸ் எழுதுகிறார், மனித நற்பண்புகள் கடவுளைப் போன்றவை என்பதால், அவை ஒருவரை கடவுளைப் பெறுவதற்குத் தகுதியானவராக ஆக்குகின்றன, ஆனால் அவற்றை அவருடன் ஒன்றிணைக்கவில்லை. இருப்பினும், பிரார்த்தனை கடவுளுடன் ஐக்கியத்தை ஏற்படுத்துகிறது.</w:t>
      </w:r>
      <w:r w:rsidR="0024490B">
        <w:rPr>
          <w:rStyle w:val="FootnoteReference"/>
          <w:lang w:val="ru-RU"/>
        </w:rPr>
        <w:footnoteReference w:id="138"/>
      </w:r>
      <w:r w:rsidRPr="00E236F4">
        <w:rPr>
          <w:lang w:val="ru-RU"/>
        </w:rPr>
        <w:t xml:space="preserve"> இதன் மூலம் அவர் என்ன அர்த்தப்படுத்துகிறார்?</w:t>
      </w:r>
    </w:p>
    <w:p w14:paraId="526AB368" w14:textId="77777777" w:rsidR="00BA44CB" w:rsidRDefault="00BA44CB" w:rsidP="008F333A">
      <w:pPr>
        <w:rPr>
          <w:lang w:val="ru-RU"/>
        </w:rPr>
      </w:pPr>
      <w:r>
        <w:rPr>
          <w:lang w:val="ru-RU"/>
        </w:rPr>
        <w:tab/>
      </w:r>
      <w:r w:rsidR="008F333A">
        <w:rPr>
          <w:lang w:val="ru-RU"/>
        </w:rPr>
        <w:t xml:space="preserve">— </w:t>
      </w:r>
      <w:r w:rsidR="002C6C64" w:rsidRPr="00E236F4">
        <w:rPr>
          <w:lang w:val="ru-RU"/>
        </w:rPr>
        <w:t>இங்கு, அந்த புனிதர் தூய ஜெபத்தைப் பற்றிப் பேசுகிறார்.</w:t>
      </w:r>
    </w:p>
    <w:p w14:paraId="14DEA9F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தூய பிரார்த்தனை என்றால் என்ன?</w:t>
      </w:r>
    </w:p>
    <w:p w14:paraId="5699B302"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ஆன்மீக மேன்மையும் தியாகமும் இருக்கும்போது, ஒரு நபர் கடவுளுக்கு ஒப்பானவராக ஆகிறார், அவருடன் ஒரு தொடர்பைக் கொண்டிருக்கிறார், மேலும் அவரது மனம் எப்போதும் கடவுளிலேயே இருக்கிறது. அப்போது அவர் பிரார்த்தனை செய்கிறார் </w:t>
      </w:r>
      <w:r w:rsidR="008F333A">
        <w:rPr>
          <w:lang w:val="ru-RU"/>
        </w:rPr>
        <w:t>—</w:t>
      </w:r>
      <w:r w:rsidR="002C6C64" w:rsidRPr="00E236F4">
        <w:rPr>
          <w:lang w:val="ru-RU"/>
        </w:rPr>
        <w:t xml:space="preserve"> அவர் பிரார்த்தனை செய்யாதபோதும் கூட. அவரது முழு வாழ்க்கையும் பிரார்த்தனையாகும். அவர் வேறு எதையும் நினைப்பதில்லை: அவர் என்ன செய்தாலும்</w:t>
      </w:r>
      <w:r w:rsidR="008F333A">
        <w:rPr>
          <w:lang w:val="ru-RU"/>
        </w:rPr>
        <w:t xml:space="preserve">, </w:t>
      </w:r>
      <w:r w:rsidR="002C6C64" w:rsidRPr="00E236F4">
        <w:rPr>
          <w:lang w:val="ru-RU"/>
        </w:rPr>
        <w:t xml:space="preserve">அவரது மனம் எப்போதும் கடவுளிடம் இருக்கும். தந்தை இல்லாத, தாயால் மட்டுமே வளர்க்கப்படும் ஒரு குழந்தையைக் கற்பனை செய்து பாருங்கள். திடீரென்று அவன் தன்னை அவளிடமிருந்து வெகு தொலைவில் காண்கிறான், ஆனால் அவன் என்ன செய்தாலும், எங்கு இருந்தாலும், அவனது மனம் எப்போதும் தன் தாயுடன் </w:t>
      </w:r>
      <w:r w:rsidR="008F333A">
        <w:rPr>
          <w:lang w:val="ru-RU"/>
        </w:rPr>
        <w:t>இருக்கிறது</w:t>
      </w:r>
      <w:r w:rsidR="002C6C64" w:rsidRPr="00E236F4">
        <w:rPr>
          <w:lang w:val="ru-RU"/>
        </w:rPr>
        <w:t>. தன் பிதாவாகிய கடவுளிடமிருந்து வெகு தொலைவில், பூமியில் நாடுகடத்தப்பட்ட ஒரு மனிதனின் நிலையும் இதுவே: அவன் தூய ஜெபத்தின் நிலையை அடையும்போது, அவனது மனம் எப்போதும் தன் பிதாவாகிய கடவுளிடம் இருக்கிறது. அதுதான் தூய ஜெபம்.</w:t>
      </w:r>
    </w:p>
    <w:p w14:paraId="36E0987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மனம் எவ்வாறு தூய்மையடைகிறது?</w:t>
      </w:r>
    </w:p>
    <w:p w14:paraId="4EF1D2ED" w14:textId="1D3FD474" w:rsidR="00BA44CB" w:rsidRDefault="00BA44CB" w:rsidP="008F333A">
      <w:pPr>
        <w:rPr>
          <w:lang w:val="ru-RU"/>
        </w:rPr>
      </w:pPr>
      <w:r>
        <w:rPr>
          <w:lang w:val="ru-RU"/>
        </w:rPr>
        <w:tab/>
      </w:r>
      <w:r w:rsidR="008F333A">
        <w:rPr>
          <w:lang w:val="ru-RU"/>
        </w:rPr>
        <w:t xml:space="preserve">— </w:t>
      </w:r>
      <w:r w:rsidR="002C6C64" w:rsidRPr="00E236F4">
        <w:rPr>
          <w:lang w:val="ru-RU"/>
        </w:rPr>
        <w:t>மனது தூய்மையடைய, அது எப்போதும் கடவுளோடு இருக்க வேண்டும்; அது கடவுளோடு இணைய வேண்டும். அது கடவுளோடு இணைய, கவனம், சுய-கவனிப்பு மற்றும் இடைவிடாத ஜெபம் தேவை. மனது கடவுளோடு இணைந்திருக்கும்போது, ஒருவன் கடவுளைத் தவிர வேறு எதையும் நினைப்பதில்லை; கவனம் சிதறாததால் மனது தூய்மையாகிறது. அப்போது ஒருவன் ஒரு படைப்பாக மாறுவது மட்டுமல்லாமல்</w:t>
      </w:r>
      <w:r>
        <w:rPr>
          <w:lang w:val="ru-RU"/>
        </w:rPr>
        <w:tab/>
      </w:r>
      <w:r w:rsidR="002C6C64" w:rsidRPr="00E236F4">
        <w:rPr>
          <w:lang w:val="ru-RU"/>
        </w:rPr>
        <w:t>தேவனுடைய சாயலிலும் ஒப்புமையிலும் ஆகிறார்</w:t>
      </w:r>
      <w:r w:rsidR="008F333A">
        <w:rPr>
          <w:lang w:val="ru-RU"/>
        </w:rPr>
        <w:t>.</w:t>
      </w:r>
      <w:r w:rsidR="00AE7166">
        <w:rPr>
          <w:rStyle w:val="FootnoteReference"/>
          <w:lang w:val="ru-RU"/>
        </w:rPr>
        <w:footnoteReference w:id="139"/>
      </w:r>
      <w:r w:rsidR="002C6C64" w:rsidRPr="00E236F4">
        <w:rPr>
          <w:lang w:val="ru-RU"/>
        </w:rPr>
        <w:t xml:space="preserve"> </w:t>
      </w:r>
      <w:r w:rsidR="002C6C64" w:rsidRPr="00E236F4">
        <w:rPr>
          <w:lang w:val="ru-RU"/>
        </w:rPr>
        <w:lastRenderedPageBreak/>
        <w:t xml:space="preserve">வெறுமனே </w:t>
      </w:r>
      <w:r w:rsidR="008F333A">
        <w:rPr>
          <w:lang w:val="ru-RU"/>
        </w:rPr>
        <w:t xml:space="preserve">சாயலில் </w:t>
      </w:r>
      <w:r w:rsidR="002C6C64" w:rsidRPr="00E236F4">
        <w:rPr>
          <w:lang w:val="ru-RU"/>
        </w:rPr>
        <w:t>இருப்பது மட்டும் போதாது. மனம் ஒரு பெரிய வரம், ஆனால் அது தெய்வீக அதிர்வெண்ணுடன் ஒத்திசைக்கப்பட வேண்டும்.</w:t>
      </w:r>
    </w:p>
    <w:p w14:paraId="69CB0225" w14:textId="77777777" w:rsidR="00BA44CB" w:rsidRDefault="00BA44CB" w:rsidP="008F333A">
      <w:pPr>
        <w:rPr>
          <w:lang w:val="ru-RU"/>
        </w:rPr>
      </w:pPr>
      <w:r>
        <w:rPr>
          <w:lang w:val="ru-RU"/>
        </w:rPr>
        <w:tab/>
      </w:r>
      <w:r w:rsidR="002C6C64" w:rsidRPr="00E236F4">
        <w:rPr>
          <w:lang w:val="ru-RU"/>
        </w:rPr>
        <w:t>ஒளியின் வேகத்தை விட அதிக வேகத்தில் இயங்கும் மனதின் மகத்தான ஆற்றல், ஒளியின் படைப்பாளரான கடவுளை நோக்கி முழுமையாகப் பயன்படுத்தப்பட்டு வழிநடத்தப்பட வேண்டும். இந்த ஆற்றல் சிதறடிக்கப்பட்டால், மனம் எப்படி சக்தியைக் கொண்டிருக்க முடியும்? மேலும் ஒருவருக்கு மனதில் சக்தி இல்லையென்றால், அந்த நபருக்கு வெறும் பகுத்தறிவு மட்டுமே மிஞ்சும், மேலும் மண்டையோட்டின் எல்லைகளைத் தாண்டிச் செல்லத் துணியாமல், வருத்தமாக</w:t>
      </w:r>
    </w:p>
    <w:p w14:paraId="5F010F84" w14:textId="77777777" w:rsidR="00BA44CB" w:rsidRDefault="00BA44CB" w:rsidP="008F333A">
      <w:pPr>
        <w:rPr>
          <w:lang w:val="ru-RU"/>
        </w:rPr>
      </w:pPr>
      <w:r>
        <w:rPr>
          <w:lang w:val="ru-RU"/>
        </w:rPr>
        <w:tab/>
      </w:r>
      <w:r w:rsidR="002C6C64" w:rsidRPr="00E236F4">
        <w:rPr>
          <w:lang w:val="ru-RU"/>
        </w:rPr>
        <w:t xml:space="preserve">கடவுளின் உருவத்தை ஒரு கணினியில் </w:t>
      </w:r>
      <w:r w:rsidR="008F333A">
        <w:rPr>
          <w:lang w:val="ru-RU"/>
        </w:rPr>
        <w:t xml:space="preserve">— </w:t>
      </w:r>
      <w:r w:rsidR="002C6C64" w:rsidRPr="00E236F4">
        <w:rPr>
          <w:lang w:val="ru-RU"/>
        </w:rPr>
        <w:t>ஒரு பரிதாபகரமான அறிவுசார் இயந்திரத்தில் — செலுத்துகிறார்கள். மேலும் சிலருக்குப் பின்வருவது நிகழ்கிறது: அவர்கள் மனதின் இந்த சக்தியை உயர்ந்ததற்குப் பயன்படுத்தாததால், எதிரி அதைப் பயன்படுத்துகிறான் — அல்லது, அதைவிட மேலாக, அதன் மீது சவாரி செய்யத் தொடங்குகிறான் — அதை கீழ்நோக்கி, முதலில் பூமியை நோக்கியும், பின்னர் மேலும் கீழாக, பாவத்தை நோக்கியும் செலுத்தி, அவர்களை நரகத்திலேயே மூழ்கடிக்கிறான். ஆனால் மனம் அந்த மலையேறுவதில் வெற்றி அடையும்போது, அது ஆன்மாவின் கண்களால், தெய்வீகக் கண்ணால், தெய்வீக ஞானத்தின் மூலம் அனைத்தையும் உயரத்திலிருந்து காண்கிறது. ஐயோ, இவையெல்லாம் எனக்குக் கோட்பாட்டளவில் மட்டுமே தெரியும், மேலும் இந்த வழியில் மரணம் என்னை வழியில் சந்தித்தாலும், நான் இந்த திசையில் உழைக்க முயற்சிப்பேன்.</w:t>
      </w:r>
    </w:p>
    <w:p w14:paraId="63A789CE" w14:textId="77777777" w:rsidR="00BA44CB" w:rsidRDefault="00BA44CB" w:rsidP="008F333A">
      <w:pPr>
        <w:rPr>
          <w:lang w:val="ru-RU"/>
        </w:rPr>
      </w:pPr>
    </w:p>
    <w:p w14:paraId="219CF2C2" w14:textId="77777777" w:rsidR="00BA44CB" w:rsidRDefault="002C6C64" w:rsidP="00D07549">
      <w:pPr>
        <w:pStyle w:val="Heading4"/>
        <w:rPr>
          <w:lang w:val="ru-RU"/>
        </w:rPr>
      </w:pPr>
      <w:bookmarkStart w:id="202" w:name="_Toc196716826"/>
      <w:bookmarkStart w:id="203" w:name="_Toc242628507"/>
      <w:r w:rsidRPr="00E236F4">
        <w:rPr>
          <w:lang w:val="ru-RU"/>
        </w:rPr>
        <w:t>ஆன்மீக விழிப்புணர்வு</w:t>
      </w:r>
      <w:bookmarkEnd w:id="202"/>
      <w:bookmarkEnd w:id="203"/>
    </w:p>
    <w:p w14:paraId="2DF7B1CB" w14:textId="2D5E9C3F" w:rsidR="00BA44CB" w:rsidRDefault="008F333A" w:rsidP="00D07549">
      <w:pPr>
        <w:ind w:firstLine="720"/>
        <w:rPr>
          <w:lang w:val="ru-RU"/>
        </w:rPr>
      </w:pPr>
      <w:r>
        <w:rPr>
          <w:lang w:val="ru-RU"/>
        </w:rPr>
        <w:t xml:space="preserve">— </w:t>
      </w:r>
      <w:r w:rsidR="002C6C64" w:rsidRPr="00E236F4">
        <w:rPr>
          <w:lang w:val="ru-RU"/>
        </w:rPr>
        <w:t>ஜெரோண்டா, நிதானம் என்றால் என்ன?</w:t>
      </w:r>
    </w:p>
    <w:p w14:paraId="29C82059" w14:textId="14E0F125" w:rsidR="00BA44CB" w:rsidRDefault="00BA44CB" w:rsidP="008F333A">
      <w:pPr>
        <w:rPr>
          <w:lang w:val="ru-RU"/>
        </w:rPr>
      </w:pPr>
      <w:r>
        <w:rPr>
          <w:lang w:val="ru-RU"/>
        </w:rPr>
        <w:tab/>
      </w:r>
      <w:r w:rsidR="008F333A">
        <w:rPr>
          <w:lang w:val="ru-RU"/>
        </w:rPr>
        <w:t xml:space="preserve">— </w:t>
      </w:r>
      <w:r w:rsidR="002C6C64" w:rsidRPr="00E236F4">
        <w:rPr>
          <w:lang w:val="ru-RU"/>
        </w:rPr>
        <w:t xml:space="preserve">நிதானம் என்பது உங்கள் கவனமே: உங்கள் எண்ணங்களில், உங்கள் செயல்களில், உங்கள் அசைவுகளில். இன்று நீங்கள் கண்காணித்து, உங்களைக் கவனித்து, உங்கள் நடத்தை மற்றும் செயல்களைப் பகுப்பாய்வு செய்தால், நாளை நீங்கள் மேலும் கவனமாக இருப்பீர்கள், அதுபோலவே தொடரும். கவனமே இதன் அடிப்படை. அதனால்தான் புனிதத் தந்தையர்கள் தங்களை எவ்வாறு கவனமாகக் கையாண்டார்கள் என்பதை நீங்கள் காண்கிறீர்கள்! அவர்கள் ஏன் </w:t>
      </w:r>
      <w:r>
        <w:rPr>
          <w:lang w:val="ru-RU"/>
        </w:rPr>
        <w:t>'விழிப்புணர்வின்</w:t>
      </w:r>
      <w:r w:rsidR="002C6C64" w:rsidRPr="00E236F4">
        <w:rPr>
          <w:lang w:val="ru-RU"/>
        </w:rPr>
        <w:t xml:space="preserve"> பயிற்சியாளர்கள்</w:t>
      </w:r>
      <w:r>
        <w:rPr>
          <w:lang w:val="ru-RU"/>
        </w:rPr>
        <w:t>' என்று</w:t>
      </w:r>
      <w:r w:rsidR="002C6C64" w:rsidRPr="00E236F4">
        <w:rPr>
          <w:lang w:val="ru-RU"/>
        </w:rPr>
        <w:t xml:space="preserve"> அழைக்கப்படுகிறார்கள்? </w:t>
      </w:r>
      <w:r>
        <w:rPr>
          <w:lang w:val="ru-RU"/>
        </w:rPr>
        <w:t xml:space="preserve">'விழிப்புணர்வு' </w:t>
      </w:r>
      <w:r w:rsidR="002C6C64" w:rsidRPr="00E236F4">
        <w:rPr>
          <w:lang w:val="ru-RU"/>
        </w:rPr>
        <w:t>என்றால் தன்னை உணர்ந்திருப்பது, கவனமாக இருப்பது. அவர்கள் தங்களை உணர்ந்து, அகப் பணியில் ஈடுபட்டனர். அவர்கள் தங்கள் எண்ணங்களைக் கவனித்து, நிலையான ஆன்மீக விழிப்புணர்வுடன் இருந்தனர்.</w:t>
      </w:r>
    </w:p>
    <w:p w14:paraId="11537878" w14:textId="2825F7E3" w:rsidR="00BA44CB" w:rsidRDefault="00BA44CB" w:rsidP="008F333A">
      <w:pPr>
        <w:rPr>
          <w:lang w:val="ru-RU"/>
        </w:rPr>
      </w:pPr>
      <w:r>
        <w:rPr>
          <w:lang w:val="ru-RU"/>
        </w:rPr>
        <w:tab/>
      </w:r>
      <w:r w:rsidR="008F333A">
        <w:rPr>
          <w:lang w:val="ru-RU"/>
        </w:rPr>
        <w:t xml:space="preserve">— </w:t>
      </w:r>
      <w:r w:rsidR="002C6C64" w:rsidRPr="00E236F4">
        <w:rPr>
          <w:lang w:val="ru-RU"/>
        </w:rPr>
        <w:t>கெரோண்டா, அப்பா ஐசக் கூறுகிறார்: 'ஒருவரின் பகல் நேரப் பணி, அவரது இரவு நேரப் பணியுடன் ஒத்துப்போக வேண்டும்</w:t>
      </w:r>
      <w:r>
        <w:rPr>
          <w:lang w:val="ru-RU"/>
        </w:rPr>
        <w:t>.'</w:t>
      </w:r>
      <w:r w:rsidR="00FD4765">
        <w:rPr>
          <w:rStyle w:val="FootnoteReference"/>
          <w:lang w:val="ru-RU"/>
        </w:rPr>
        <w:footnoteReference w:id="140"/>
      </w:r>
      <w:r w:rsidR="00FD4765">
        <w:rPr>
          <w:lang w:val="ru-RU"/>
        </w:rPr>
        <w:t xml:space="preserve"> </w:t>
      </w:r>
      <w:r w:rsidR="002C6C64" w:rsidRPr="00E236F4">
        <w:rPr>
          <w:lang w:val="ru-RU"/>
        </w:rPr>
        <w:t>இதன் மூலம் அவர் என்ன அர்த்தமாக்கிறார்?</w:t>
      </w:r>
    </w:p>
    <w:p w14:paraId="51E05849"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அவர் என்ன சொல்கிறார் என்றால், ஒருவர் இரவில் ஜெபிக்கும்போதும், அவரது மனம் கடவுளிடம் நிலைத்திருப்பது போலவே, பகலிலும் ஒருவர் தனது கவனத்தை இழக்காமல் இருக்க முயற்சி செய்ய வேண்டும், இல்லையெனில் அவரது மனம் கடவுளிடமிருந்து விலகிவிடும். பகலில் நீங்கள் உங்களைக் கவனித்துக் கொள்ளவில்லை என்றால், , ஒரு பெரிய குப்பைக் கூடை சேர்ந்துவிடும், பின்னர் அதை அகற்ற முயற்சி செய்து பாருங்கள்! அது கடினம்! ஒரு கணத்தின் கவனக்குறைவு போதும் </w:t>
      </w:r>
      <w:r w:rsidR="008F333A">
        <w:rPr>
          <w:lang w:val="ru-RU"/>
        </w:rPr>
        <w:t xml:space="preserve">— </w:t>
      </w:r>
      <w:r w:rsidR="002C6C64" w:rsidRPr="00E236F4">
        <w:rPr>
          <w:lang w:val="ru-RU"/>
        </w:rPr>
        <w:t>நீங்கள் கவனம் செலுத்த முயற்சிக்கும்போது, பிரார்த்தனையின் போது என்னென்ன சிரமங்கள் ஏற்படும்!</w:t>
      </w:r>
    </w:p>
    <w:p w14:paraId="7E082363" w14:textId="77777777" w:rsidR="00BA44CB" w:rsidRDefault="00BA44CB" w:rsidP="008F333A">
      <w:pPr>
        <w:rPr>
          <w:lang w:val="ru-RU"/>
        </w:rPr>
      </w:pPr>
      <w:r>
        <w:rPr>
          <w:lang w:val="ru-RU"/>
        </w:rPr>
        <w:tab/>
      </w:r>
      <w:r w:rsidR="002C6C64" w:rsidRPr="00E236F4">
        <w:rPr>
          <w:lang w:val="ru-RU"/>
        </w:rPr>
        <w:t>கவனமும் சுய-கவனிப்பும் மிக முக்கியமானவை. ஒருவர் மணிக்கணக்கில் பிரார்த்தனை செய்யலாம், ஆனால் அவர் கவனக்குறைவாக இருந்து தன்னைக் கவனிக்காவிட்டால், அவர் ஒரே இடத்தில் சுற்றிச் சுழன்று கொண்டே இருப்பார். ஆனால் பிரார்த்தனையுடன் சுய-கவனிப்பும் சேரும்போது, நாம் தோட்டாக்களை வீணாகச் சுடவில்லை, மாறாக நேரடியாக எதிரியின் கோட்டைகள் மீது சுடுகிறோம்.</w:t>
      </w:r>
    </w:p>
    <w:p w14:paraId="6D8916BC"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மனம் ஏன் தொடர்ந்து அலைகிறது, என் எண்ணங்களை என்னால் ஏன் ஒன்றாகச் சேர்க்க முடியவில்லை?</w:t>
      </w:r>
    </w:p>
    <w:p w14:paraId="7E6BAAB4" w14:textId="77777777" w:rsidR="00BA44CB" w:rsidRDefault="00BA44CB" w:rsidP="008F333A">
      <w:pPr>
        <w:rPr>
          <w:lang w:val="ru-RU"/>
        </w:rPr>
      </w:pPr>
      <w:r>
        <w:rPr>
          <w:lang w:val="ru-RU"/>
        </w:rPr>
        <w:tab/>
      </w:r>
      <w:r w:rsidR="008F333A">
        <w:rPr>
          <w:lang w:val="ru-RU"/>
        </w:rPr>
        <w:t xml:space="preserve">— </w:t>
      </w:r>
      <w:r w:rsidR="002C6C64" w:rsidRPr="00E236F4">
        <w:rPr>
          <w:lang w:val="ru-RU"/>
        </w:rPr>
        <w:t>இத்தனை ஆண்டுகளாக இது கடிவாளம் இல்லாத குதிரையைப் போல இருந்தது; இப்போதும் உங்களால் அதைக் கட்டுப்படுத்த முடியவில்லை. கவனம் மிகவும் அவசியம், ஏனென்றால் ஒரு கணத்தில் மனம் உங்களை சொர்க்கத்திற்கு அழைத்துச் செல்லும், அடுத்த கணத்தில், நீங்கள் கவனமாக இல்லாவிட்டால்</w:t>
      </w:r>
      <w:r w:rsidR="008F333A">
        <w:rPr>
          <w:lang w:val="ru-RU"/>
        </w:rPr>
        <w:t xml:space="preserve">, </w:t>
      </w:r>
      <w:r w:rsidR="002C6C64" w:rsidRPr="00E236F4">
        <w:rPr>
          <w:lang w:val="ru-RU"/>
        </w:rPr>
        <w:t>நரகத்திற்கு அழைத்துச்</w:t>
      </w:r>
      <w:r w:rsidR="008F333A">
        <w:rPr>
          <w:lang w:val="ru-RU"/>
        </w:rPr>
        <w:t xml:space="preserve"> செல்லும்</w:t>
      </w:r>
      <w:r w:rsidR="002C6C64" w:rsidRPr="00E236F4">
        <w:rPr>
          <w:lang w:val="ru-RU"/>
        </w:rPr>
        <w:t>. உங்களால் முடிந்தவரை, ஒருவரைப் புனிதப்படுத்தும் நல்ல, புனிதமான எண்ணங்களில் உங்கள் மனதைக் குவிக்க முயற்சி செய்யுங்கள்.</w:t>
      </w:r>
    </w:p>
    <w:p w14:paraId="7DB1FC10" w14:textId="77777777" w:rsidR="00BA44CB" w:rsidRDefault="00BA44CB" w:rsidP="008F333A">
      <w:pPr>
        <w:rPr>
          <w:lang w:val="ru-RU"/>
        </w:rPr>
      </w:pPr>
    </w:p>
    <w:p w14:paraId="563AE243" w14:textId="77777777" w:rsidR="00BA44CB" w:rsidRDefault="002C6C64" w:rsidP="003F678C">
      <w:pPr>
        <w:pStyle w:val="Heading4"/>
        <w:rPr>
          <w:lang w:val="ru-RU"/>
        </w:rPr>
      </w:pPr>
      <w:bookmarkStart w:id="204" w:name="_Toc196716827"/>
      <w:bookmarkStart w:id="205" w:name="_Toc242628508"/>
      <w:r w:rsidRPr="00E236F4">
        <w:rPr>
          <w:lang w:val="ru-RU"/>
        </w:rPr>
        <w:lastRenderedPageBreak/>
        <w:t>மனதை ஒருமுகப்படுத்துதல்</w:t>
      </w:r>
      <w:bookmarkEnd w:id="204"/>
      <w:bookmarkEnd w:id="205"/>
    </w:p>
    <w:p w14:paraId="5657E208" w14:textId="301FFD08" w:rsidR="00BA44CB" w:rsidRDefault="008F333A" w:rsidP="003F678C">
      <w:pPr>
        <w:ind w:firstLine="720"/>
        <w:rPr>
          <w:lang w:val="ru-RU"/>
        </w:rPr>
      </w:pPr>
      <w:r>
        <w:rPr>
          <w:lang w:val="ru-RU"/>
        </w:rPr>
        <w:t xml:space="preserve">— </w:t>
      </w:r>
      <w:r w:rsidR="002C6C64" w:rsidRPr="00E236F4">
        <w:rPr>
          <w:lang w:val="ru-RU"/>
        </w:rPr>
        <w:t>ஜெரோண்டா, என் மனம் அங்கேயும் இங்கேயுமாக அலைகிறது.</w:t>
      </w:r>
    </w:p>
    <w:p w14:paraId="39869D9A"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சிறுவனாக இருந்தபோது, பையன்கள் குருவிகளைப் பிடித்து, அவற்றின் கால்களில் கயிறு கட்டி இந்த விளையாட்டை விளையாடுவார்கள்: அவர்கள் அந்தக் குருவிகளைப் பறக்க விடுவார்கள்</w:t>
      </w:r>
      <w:r w:rsidR="008F333A">
        <w:rPr>
          <w:lang w:val="ru-RU"/>
        </w:rPr>
        <w:t xml:space="preserve">, </w:t>
      </w:r>
      <w:r w:rsidR="002C6C64" w:rsidRPr="00E236F4">
        <w:rPr>
          <w:lang w:val="ru-RU"/>
        </w:rPr>
        <w:t xml:space="preserve">அந்தப் பாவப்பட்ட குருவிகள் தாங்கள் சுதந்திரம் அடைந்துவிட்டதாக நினைக்கும் — ஆனால் பிறகு குழந்தைகள் கயிற்றைச் சுற்றி இழுத்து அந்தச் சிறிய பறவையைத் திரும்பக் கொண்டு வருவார்கள். உங்கள் மனதின் நிலையும் அதுதான் </w:t>
      </w:r>
      <w:r w:rsidR="008F333A">
        <w:rPr>
          <w:lang w:val="ru-RU"/>
        </w:rPr>
        <w:t xml:space="preserve">— </w:t>
      </w:r>
      <w:r w:rsidR="002C6C64" w:rsidRPr="00E236F4">
        <w:rPr>
          <w:lang w:val="ru-RU"/>
        </w:rPr>
        <w:t xml:space="preserve">அது உயரப் பறக்கலாம், ஆனால் அதன் மறுமுனையைக் கிறிஸ்து பிடித்துக் கொண்டிருந்தால், மனம் எங்கும் செல்லாது </w:t>
      </w:r>
      <w:r w:rsidR="008F333A">
        <w:rPr>
          <w:lang w:val="ru-RU"/>
        </w:rPr>
        <w:t>—</w:t>
      </w:r>
      <w:r w:rsidR="002C6C64" w:rsidRPr="00E236F4">
        <w:rPr>
          <w:lang w:val="ru-RU"/>
        </w:rPr>
        <w:t xml:space="preserve"> அது பறந்து சென்று கிறிஸ்துவிடம் திரும்பிவிடும்.</w:t>
      </w:r>
    </w:p>
    <w:p w14:paraId="0F64897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சில நேரங்களில் நான் கவனம் செலுத்துகிறேன், ஜெபத்தில் ஒருமுகப்படுத்துகிறேன், ஆனால் நான் கவனம் சிதறும் கணத்திலேயே, ஒரு நொடியில் என் மனம் அமெரிக்காவில்கூட இருக்கக்கூடும். அது எப்படி நடக்கிறது?</w:t>
      </w:r>
    </w:p>
    <w:p w14:paraId="15A4F8CB" w14:textId="2CDD7711" w:rsidR="00BA44CB" w:rsidRDefault="00BA44CB" w:rsidP="008F333A">
      <w:pPr>
        <w:rPr>
          <w:lang w:val="ru-RU"/>
        </w:rPr>
      </w:pPr>
      <w:r>
        <w:rPr>
          <w:lang w:val="ru-RU"/>
        </w:rPr>
        <w:tab/>
      </w:r>
      <w:r w:rsidR="008F333A">
        <w:rPr>
          <w:lang w:val="ru-RU"/>
        </w:rPr>
        <w:t xml:space="preserve">— </w:t>
      </w:r>
      <w:r w:rsidR="002C6C64" w:rsidRPr="00E236F4">
        <w:rPr>
          <w:lang w:val="ru-RU"/>
        </w:rPr>
        <w:t xml:space="preserve">இப்போதெல்லாம் அமெரிக்காவிற்கான விமான டிக்கெட்டுகள் விலை அதிகம்! மேலும், அங்கே உங்களை அடிக்கடி காண்கிறீர்களா? பாருங்கள், உங்கள் மனதைக் கட்டுப்படுத்துங்கள், இல்லையெனில் நீங்கள் உங்களை அழித்து, எங்களை எல்லாம் திசைக்கொன்று சிதறடித்துவிடுவீர்கள் </w:t>
      </w:r>
      <w:r w:rsidR="008F333A">
        <w:rPr>
          <w:lang w:val="ru-RU"/>
        </w:rPr>
        <w:t xml:space="preserve">— </w:t>
      </w:r>
      <w:r w:rsidR="002C6C64" w:rsidRPr="00E236F4">
        <w:rPr>
          <w:lang w:val="ru-RU"/>
        </w:rPr>
        <w:t xml:space="preserve">நிச்சயமாக என்னால் உங்கள் கடன்களைத் தீர்க்க முடியாது. உங்கள் ஜெபத்தை இதயப்பூர்வமாகவும், பணிவடக்கத்துடனும் சொல்லுங்கள், அப்போதுதான் உங்கள் எண்ணங்களுடன் உங்களை உரையாட வைப்பதன் மூலம் சாத்தான் உங்களைக் கொள்ளையிட முடியாது. மரணத்தைப் பற்றி சிந்திப்பது இதில் உங்களுக்குப் பெரிதும் உதவும். </w:t>
      </w:r>
      <w:r>
        <w:rPr>
          <w:lang w:val="ru-RU"/>
        </w:rPr>
        <w:t>'</w:t>
      </w:r>
      <w:r w:rsidR="002C6C64" w:rsidRPr="00E236F4">
        <w:rPr>
          <w:lang w:val="ru-RU"/>
        </w:rPr>
        <w:t xml:space="preserve">கடவுள் என்னைத் தயார்படுத்திக்கொள்ள எனக்கு நேரமளித்துள்ளார், பின்னர் அவர் என்னைத் தன்பால் </w:t>
      </w:r>
      <w:r>
        <w:rPr>
          <w:lang w:val="ru-RU"/>
        </w:rPr>
        <w:t xml:space="preserve">அழைத்துக்கொள்வார்' </w:t>
      </w:r>
      <w:r w:rsidR="002C6C64" w:rsidRPr="00E236F4">
        <w:rPr>
          <w:lang w:val="ru-RU"/>
        </w:rPr>
        <w:t>என்று நீங்கள் நினைத்தால், எந்த எண்ணமும் மேலோங்காது. மரணம் வரும்போது, மனம் தன்னைச் சேகரித்துக்கொள்கிறது, அது எங்கு செல்லும் என்று தெரியாத இடத்திற்கு அலைந்து செல்வதில்லை, அல்லது பூமியின் எல்லைகள் வரை கொண்டு செல்லப்படுவதும் இல்லை.</w:t>
      </w:r>
    </w:p>
    <w:p w14:paraId="4E389F6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ஜெர்னா, நான் ஜெபிக்கும்போது என் மனம் அலைவது எனக்கு வருத்தமளிக்கிறது.</w:t>
      </w:r>
    </w:p>
    <w:p w14:paraId="0661321E" w14:textId="5D95236C" w:rsidR="00BA44CB" w:rsidRDefault="00BA44CB" w:rsidP="008F333A">
      <w:pPr>
        <w:rPr>
          <w:lang w:val="ru-RU"/>
        </w:rPr>
      </w:pPr>
      <w:r>
        <w:rPr>
          <w:lang w:val="ru-RU"/>
        </w:rPr>
        <w:tab/>
      </w:r>
      <w:r w:rsidR="008F333A">
        <w:rPr>
          <w:lang w:val="ru-RU"/>
        </w:rPr>
        <w:t xml:space="preserve">— </w:t>
      </w:r>
      <w:r w:rsidR="002C6C64" w:rsidRPr="00E236F4">
        <w:rPr>
          <w:lang w:val="ru-RU"/>
        </w:rPr>
        <w:t>என் மனமும் பல்வேறு கவலைகளால் சிதறடிக்கப்படுகிறது, ஆனாலும் அது எப்போதும் கடவுளுடன் இருக்க நான் விரும்புகிறேன். அப்போது நான் கூறுகிறேன்: 'என் கடவுளே, இது போன்ற ஒரு மனம் உமது சந்நிதியில் என்ன செய்கிறது? அது உம்மிடம் இருக்க வேண்டும் என்று நான் விரும்புவது என் அகந்தையே!</w:t>
      </w:r>
      <w:r>
        <w:rPr>
          <w:lang w:val="ru-RU"/>
        </w:rPr>
        <w:t xml:space="preserve">' </w:t>
      </w:r>
      <w:r w:rsidR="002C6C64" w:rsidRPr="00E236F4">
        <w:rPr>
          <w:lang w:val="ru-RU"/>
        </w:rPr>
        <w:t>ஒரு எளிய பணிவான எண்ணம் கடவுளின் அருளை ஈர்க்கிறது, மேலும் மனம் கடவுளிடம் திரும்புகிறது. நீங்களும் இவ்வாறு சொல்ல வேண்டும்: 'என் இறைவா, என் மனதை உம்மிடம் ஒருமுகப்படுத்த எனக்கு உதவாதது உமது சரிதான், ஏனெனில் நான் இழிந்தவனும் ஏழைமானும்தான்</w:t>
      </w:r>
      <w:r>
        <w:rPr>
          <w:lang w:val="ru-RU"/>
        </w:rPr>
        <w:t xml:space="preserve">.' </w:t>
      </w:r>
      <w:r w:rsidR="002C6C64" w:rsidRPr="00E236F4">
        <w:rPr>
          <w:lang w:val="ru-RU"/>
        </w:rPr>
        <w:t>இதை நீங்களே நம்பும்போது, கடவுள் உடனடியாக நீங்கள் ஒருமுகப்படுத்த உதவுவார்.</w:t>
      </w:r>
    </w:p>
    <w:p w14:paraId="0192678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அடிக்கடி என் ஜெபமாலையுடன் ஜெபிக்கும்போது, ஆரம்பத்தில் கவனம் செலுத்தினாலும், பின்னர் என் மனம் அலைகிறது. நான் முயற்சிக்கிறேன், கவனம் செலுத்துகிறேன், ஆனால் அது மீண்டும் அலைகிறது.</w:t>
      </w:r>
    </w:p>
    <w:p w14:paraId="685DA5F4" w14:textId="77777777" w:rsidR="00BA44CB" w:rsidRDefault="00BA44CB" w:rsidP="008F333A">
      <w:pPr>
        <w:rPr>
          <w:lang w:val="ru-RU"/>
        </w:rPr>
      </w:pPr>
      <w:r>
        <w:rPr>
          <w:lang w:val="ru-RU"/>
        </w:rPr>
        <w:tab/>
      </w:r>
      <w:r w:rsidR="008F333A">
        <w:rPr>
          <w:lang w:val="ru-RU"/>
        </w:rPr>
        <w:t xml:space="preserve">— </w:t>
      </w:r>
      <w:r w:rsidR="002C6C64" w:rsidRPr="00E236F4">
        <w:rPr>
          <w:lang w:val="ru-RU"/>
        </w:rPr>
        <w:t>உங்கள் பிரார்த்தனையில் பாதி அல்லது மூன்றில் ஒரு பங்கு மட்டுமே கடவுளின் அரியணையைச் சென்றடைந்து, மீதமுள்ளவை வழியில் தொலைந்துவிட்டால் அது எவ்வளவு வருத்தமாக இருக்கும் என்று சிந்தித்துப் பாருங்கள்! உங்களுக்கு விடாமுயற்சியும் பொறுமையும் தேவை. உங்கள் மனம் அலைகிறதா? அதைத் திருப்பிக் கொண்டுவாருங்கள்! அது மீண்டும் அலைகிறதா? மீண்டும் அதைத் திருப்பிக் கொண்டுவாருங்கள்.</w:t>
      </w:r>
    </w:p>
    <w:p w14:paraId="0FAA70AD" w14:textId="77777777" w:rsidR="00BA44CB" w:rsidRDefault="00BA44CB" w:rsidP="008F333A">
      <w:pPr>
        <w:rPr>
          <w:lang w:val="ru-RU"/>
        </w:rPr>
      </w:pPr>
      <w:r>
        <w:rPr>
          <w:lang w:val="ru-RU"/>
        </w:rPr>
        <w:tab/>
      </w:r>
      <w:r w:rsidR="008F333A">
        <w:rPr>
          <w:lang w:val="ru-RU"/>
        </w:rPr>
        <w:t xml:space="preserve">— </w:t>
      </w:r>
      <w:r w:rsidR="002C6C64" w:rsidRPr="00E236F4">
        <w:rPr>
          <w:lang w:val="ru-RU"/>
        </w:rPr>
        <w:t>ஆனால், ஜெரோண்டா, என்னால் ஏன் இவ்வளவு கடினமாக ஒருமுகப்படுத்த முடிகிறது?</w:t>
      </w:r>
    </w:p>
    <w:p w14:paraId="268AF745" w14:textId="1B96308A" w:rsidR="00BA44CB" w:rsidRDefault="00BA44CB" w:rsidP="008F333A">
      <w:pPr>
        <w:rPr>
          <w:lang w:val="ru-RU"/>
        </w:rPr>
      </w:pPr>
      <w:r>
        <w:rPr>
          <w:lang w:val="ru-RU"/>
        </w:rPr>
        <w:tab/>
      </w:r>
      <w:r w:rsidR="008F333A">
        <w:rPr>
          <w:lang w:val="ru-RU"/>
        </w:rPr>
        <w:t xml:space="preserve">— </w:t>
      </w:r>
      <w:r w:rsidR="002C6C64" w:rsidRPr="00E236F4">
        <w:rPr>
          <w:lang w:val="ru-RU"/>
        </w:rPr>
        <w:t xml:space="preserve">ஏனென்றால் நீங்கள் இன்னும் ஆன்மீகப் போராட்டத்தின் முதல் படியில் தான் இருக்கிறீர்கள். ஒரு குழந்தைக்கு ஐந்து வயது வந்த நிலையில் பிறப்பது இயற்கை ஒழுக்கத்திற்கு முரணாக இருக்குமல்லவா, அதுபோலவே இதுவும். நமது மனம் ஒரு குட்டியைப் போன்றது, அது முதலில் தன் தாயைப் பின்தொடர்ந்து ஓடும், ஆனால் விரைவில் மறந்துவிடும்: அது துள்ளிக் குதிக்கத் தொடங்கி, புல்லைக் கடிக்கிறது, விளையாடுகிறது, வெகுதூரம் ஓடிவிடுகிறது, பின்னர் புத்தி வரும்போது, தன் தாயை இழந்துவிட்டதை உணர்கிறது. அது ஓடிச் சென்று அவளைக் கண்டுபிடிக்கிறது, ஆனால் மீண்டும் விரைவில் மறந்துவிடுகிறது. அது சற்று வளர்ந்ததும், அதன் தாயின் பின்னால் கட்டிவிடப்படுகிறது, அதனால் அது எப்போதும் அவளுடன் இருக்கிறாள். நான் சொல்ல வருவது என்னவென்றால், ஆரம்பத்தில் பிரார்த்தனைகளின் போது மனம் அலைவது இயற்கையானது. ஆனால் ஒருவர் விடாமுயற்சியுடன் இருந்தால், அது கடவுளுடன் பிணைக்கப்பட்டு அவரிடமிருந்து பிரிக்கப்படாது; அது தொடர்ந்து பிரார்த்தனை செய்ய விரும்பும் . </w:t>
      </w:r>
      <w:r w:rsidR="002C6C64" w:rsidRPr="00E236F4">
        <w:rPr>
          <w:lang w:val="ru-RU"/>
        </w:rPr>
        <w:lastRenderedPageBreak/>
        <w:t>இதற்குப் பிறகு முழுமையான அமைதி வருகிறது: பிரார்த்தனை செய்யும் போது ஒரு எண்ணம் கூட நுழையாது, மேலும் மனம் எண்ணங்களிலிருந்து விடுபட்டு இருக்கும்.</w:t>
      </w:r>
      <w:r w:rsidR="003F678C">
        <w:rPr>
          <w:rStyle w:val="FootnoteReference"/>
          <w:lang w:val="ru-RU"/>
        </w:rPr>
        <w:footnoteReference w:id="141"/>
      </w:r>
      <w:r w:rsidR="002C6C64" w:rsidRPr="00E236F4">
        <w:rPr>
          <w:lang w:val="ru-RU"/>
        </w:rPr>
        <w:t xml:space="preserve"> அடுத்த கட்டம் தியானம்.</w:t>
      </w:r>
    </w:p>
    <w:p w14:paraId="035C0CB2" w14:textId="77777777" w:rsidR="00BA44CB" w:rsidRDefault="00BA44CB" w:rsidP="008F333A">
      <w:pPr>
        <w:rPr>
          <w:lang w:val="ru-RU"/>
        </w:rPr>
      </w:pPr>
    </w:p>
    <w:p w14:paraId="5E680FBD" w14:textId="77777777" w:rsidR="00BA44CB" w:rsidRDefault="002C6C64" w:rsidP="003F6AB7">
      <w:pPr>
        <w:pStyle w:val="Heading4"/>
        <w:rPr>
          <w:lang w:val="ru-RU"/>
        </w:rPr>
      </w:pPr>
      <w:bookmarkStart w:id="206" w:name="_Toc196716828"/>
      <w:bookmarkStart w:id="207" w:name="_Toc242628509"/>
      <w:r w:rsidRPr="00E236F4">
        <w:rPr>
          <w:lang w:val="ru-RU"/>
        </w:rPr>
        <w:t>நமது மனதிற்குச் செய்ய ஏதாவது ஒன்றைக் கொடுப்போம்</w:t>
      </w:r>
      <w:bookmarkEnd w:id="206"/>
      <w:bookmarkEnd w:id="207"/>
    </w:p>
    <w:p w14:paraId="0D785DDD" w14:textId="7D5FC727" w:rsidR="00BA44CB" w:rsidRDefault="008F333A" w:rsidP="003F6AB7">
      <w:pPr>
        <w:ind w:firstLine="720"/>
        <w:rPr>
          <w:lang w:val="ru-RU"/>
        </w:rPr>
      </w:pPr>
      <w:r>
        <w:rPr>
          <w:lang w:val="ru-RU"/>
        </w:rPr>
        <w:t xml:space="preserve">— </w:t>
      </w:r>
      <w:r w:rsidR="002C6C64" w:rsidRPr="00E236F4">
        <w:rPr>
          <w:lang w:val="ru-RU"/>
        </w:rPr>
        <w:t>கெரொண்டா, நான் இன்னும் உலகில் வாழ்ந்து கொண்டிருக்கிறேன். உங்களால் முடிந்தால், உலகத்தால் கவனச்சிதறலுக்கும், ஈர்க்கப்படுவதற்கும் எதிராக என்னைப் பாதுகாத்துக் கொள்வது எப்படி என்று எனக்கு அறிவுரை கூறுங்கள்.</w:t>
      </w:r>
    </w:p>
    <w:p w14:paraId="621300F8" w14:textId="4438134A" w:rsidR="00BA44CB" w:rsidRDefault="00BA44CB" w:rsidP="008F333A">
      <w:pPr>
        <w:rPr>
          <w:lang w:val="ru-RU"/>
        </w:rPr>
      </w:pPr>
      <w:r>
        <w:rPr>
          <w:lang w:val="ru-RU"/>
        </w:rPr>
        <w:tab/>
      </w:r>
      <w:r w:rsidR="008F333A">
        <w:rPr>
          <w:lang w:val="ru-RU"/>
        </w:rPr>
        <w:t xml:space="preserve">— </w:t>
      </w:r>
      <w:r w:rsidR="002C6C64" w:rsidRPr="00E236F4">
        <w:rPr>
          <w:lang w:val="ru-RU"/>
        </w:rPr>
        <w:t>இந்தக் கேள்விக்கான பதில்களை அப்பா இசாக் எழுத்துக்களில் நீங்கள் காண்பீர்கள். முதல் அத்தியாயத்தின் முதல் நான்கு வரிகளை கவனமாகப் படித்து அவற்றைப் பற்றி சிந்தியுங்கள். அந்த புனிதர் கூறுகிறார்: 'தேவபயம் நற்பண்பின் ஆரம்பம். அத்தகைய அச்சம், அவர்கள் கூறுவது போல், விசுவாசத்தினால் பிறக்கிறது, மேலும் ஒருவரின் மனம் உலகியல் இடையூறுகளுக்கு விடைபெற்று, இங்குமங்கும் அலைந்து திரியும் எண்ணங்களை ஒருங்கிணைத்து, ஆன்மாவின் எதிர்கால விதியுறழ்வைப் பற்றிய போதனைக்குத் தன்னை அர்ப்பணிக்கும்போது, அது ஒரு நபரின் இதயத்தில் விதைக்கப்படுகிறது</w:t>
      </w:r>
      <w:r>
        <w:rPr>
          <w:lang w:val="ru-RU"/>
        </w:rPr>
        <w:t>."</w:t>
      </w:r>
      <w:r w:rsidR="003F6AB7">
        <w:rPr>
          <w:rStyle w:val="FootnoteReference"/>
          <w:lang w:val="ru-RU"/>
        </w:rPr>
        <w:footnoteReference w:id="142"/>
      </w:r>
      <w:r w:rsidR="002C6C64" w:rsidRPr="00E236F4">
        <w:rPr>
          <w:lang w:val="ru-RU"/>
        </w:rPr>
        <w:t xml:space="preserve"> அத்தகைய ஆன்மீகப் பணிகளுக்கு சில முன்நிபந்தனைகள் தேவை என்பது உண்மை, மேலும் அவை உங்களிடம் இன்னும் இல்லை. ஆனால், நீங்கள் இன்னும் உலகில் இருக்கும்போதே, இதேபோன்ற ஒன்றை உங்களால் செய்ய முடியும். உங்களால் தொடர்ந்து ஜெபிக்க முடிவது கடினம், ஏனெனில் உள்மனத்தில் இன்னும் உணர்ச்சிகள் வசிப்பதால், ஆரம்பத்தில் ஜெபம் சற்று சோர்வூட்டுகிறது. ஆகையால், நீங்கள் ஜெபிக்காதபோதும் உங்கள் மனம் எதிலும் ஈடுபடாதபோதும், அதற்கு ஏதேனும் ஒரு வேலையைக் கொடுக்க முயற்சி செய்யுங்கள், அப்போதுதான் பிசாசு தன் விதைகளை விதைக்க வாய்ப்பைப் பெறமாட்டான். மனதிற்கான வேலை இதுவாக இருக்கலாம்: அதை ஒருமுகப்படுத்துவது, மரண நினைவை நன்கு வளர்ப்பது—ஆனால் நீங்கள் பெண்கள் எப்போதும் மனச்சோர்வுக்கும் விரக்திக்கும் அடிபணிய ஒரு சாக்குப்போக்கைத் தேடுகிறீர்கள்!… ஆகவே, புதிய ஏற்பாட்டின் நிகழ்வுகளைத் தொடர்ந்து நினைவு கூர்ந்து அவற்றைப் பற்றிச் சிந்திப்பது நல்லது. நற்செய்தி அறிவிப்பிலிருந்து தொடங்கி சிலுவைப்பாடுகளில் முடித்து, உங்கள் மனம் எப்போதும் அவற்றைச் சுற்றிச் சுழலட்டும். உங்கள் மனம் இந்தப் புனித நிகழ்வுகளைச் சுற்றி மட்டுமே தொடர்ந்து சுழலும் நிலையை அடையும்போது, உங்களுக்குள் ஒரு அக மாற்றம் ஏற்படும், அதுவே உங்கள் உயிர்த்தெழுதலாக இருக்கும்.</w:t>
      </w:r>
    </w:p>
    <w:p w14:paraId="14984C55" w14:textId="76DDD0D1" w:rsidR="00BA44CB" w:rsidRDefault="00BA44CB" w:rsidP="008F333A">
      <w:pPr>
        <w:rPr>
          <w:lang w:val="ru-RU"/>
        </w:rPr>
      </w:pPr>
      <w:r>
        <w:rPr>
          <w:lang w:val="ru-RU"/>
        </w:rPr>
        <w:tab/>
      </w:r>
      <w:r w:rsidR="008F333A">
        <w:rPr>
          <w:lang w:val="ru-RU"/>
        </w:rPr>
        <w:t xml:space="preserve">— </w:t>
      </w:r>
      <w:r w:rsidR="002C6C64" w:rsidRPr="00E236F4">
        <w:rPr>
          <w:lang w:val="ru-RU"/>
        </w:rPr>
        <w:t>ஜெரோண்டா, ஸ்டிகீராவின் இந்த வார்த்தைகள் எனக்கு மிகவும் பிடித்திருக்கின்றன: 'ஓ, உயிர் கொடுப்பவரே, உமது துளைக்கப்பட்ட விலா மூலம், நீர் வாழ்விற்கும் மீட்பிற்கும் ஆன அனைத்து நீரோட்டங்களையும் பொழிந்துள்ளீர்</w:t>
      </w:r>
      <w:r>
        <w:rPr>
          <w:lang w:val="ru-RU"/>
        </w:rPr>
        <w:t>.'</w:t>
      </w:r>
      <w:r w:rsidR="005D1647">
        <w:rPr>
          <w:rStyle w:val="FootnoteReference"/>
          <w:lang w:val="ru-RU"/>
        </w:rPr>
        <w:footnoteReference w:id="143"/>
      </w:r>
    </w:p>
    <w:p w14:paraId="37202F4F"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அவற்றை எப்படி ஒருவரால் விரும்பாமல் இருக்க முடியும்? ஒருவர் சிலுவை, கிறிஸ்துவின் துளைக்கப்பட்ட விலா, ஆணிகள், எள்ளுப்பழம், பித்தம், மற்றும் நமக்காகக் கர்த்தர் சகித்த பாடுகளின் நற்செய்திப் பகுதியின் ஒவ்வொரு விவரத்தையும் தியானிக்கும்போது, மனம் கோல்கொத்தாவில் கவனச்சிதறல் இல்லாமல் நிலைத்திருக்கிறது. பின்னர் ஆன்மா, சிலுவையில் அறையப்பட்ட கிறிஸ்துவிடம் தனக்காகவும், வாழ்பவர்களுக்காகவும் இறந்தவர்களுக்காகவும், நம் அனைவருக்காகவும் காயங்களைச் சுமந்த கிறிஸ்து அவர்கள் மீது இரக்கமாயிரட்டும் என்று சிதறாத கவனத்துடன் பிரார்த்திக்கிறது.</w:t>
      </w:r>
    </w:p>
    <w:p w14:paraId="3A88F5FB" w14:textId="77777777" w:rsidR="00BA44CB" w:rsidRDefault="00BA44CB" w:rsidP="008F333A">
      <w:pPr>
        <w:rPr>
          <w:lang w:val="ru-RU"/>
        </w:rPr>
      </w:pPr>
      <w:r>
        <w:rPr>
          <w:lang w:val="ru-RU"/>
        </w:rPr>
        <w:tab/>
      </w:r>
      <w:r w:rsidR="002C6C64" w:rsidRPr="00E236F4">
        <w:rPr>
          <w:lang w:val="ru-RU"/>
        </w:rPr>
        <w:t xml:space="preserve">நமது மனம், தன் இஷ்டப்படி விட்டுவிடப்பட்ட ஒரு பதின்ம வயதுச் சிறுவனைப் போன்றது; அது முடிவில்லாமல் இங்கும் அங்கும் அலைந்து திரியவும், கட்டுக்கடங்காமல் செல்லவும், விதிகளை மீறவும் விரும்புகிறது. இருப்பினும், நமது வாழ்வும் நமது இரட்சிப்பும் மனத்தின் ஒழுக்கத்தைச் சார்ந்துள்ளன. நாம் அதை அடக்கிப் பழக்கப்படுத்த முடிந்தால், அது அமைதியடைந்து, நல்லதாகவும் கீழ்ப்படிதலுள்ளதாகவும் மாறும். ஆகையால், முடிந்தவரை, மனம் </w:t>
      </w:r>
      <w:r w:rsidR="002C6C64" w:rsidRPr="00E236F4">
        <w:rPr>
          <w:lang w:val="ru-RU"/>
        </w:rPr>
        <w:lastRenderedPageBreak/>
        <w:t>வீணாக அலைவதை அனுமதிக்காதீர்கள். அதை ஆவிக்குரிய விதத்தில் பழக்குங்கள்; அதை வீட்டிலும், சொர்க்கத்திலும், அதன் பிதாவாகிய தேவன் அருகே அதிக நேரத்தைச் செலவிடக் கற்றுக் கொடுங்கள்.</w:t>
      </w:r>
    </w:p>
    <w:p w14:paraId="57A44DC8" w14:textId="77777777" w:rsidR="00BA44CB" w:rsidRDefault="00BA44CB" w:rsidP="008F333A">
      <w:pPr>
        <w:rPr>
          <w:lang w:val="ru-RU"/>
        </w:rPr>
      </w:pPr>
    </w:p>
    <w:p w14:paraId="664046F6" w14:textId="77777777" w:rsidR="00BA44CB" w:rsidRDefault="002C6C64" w:rsidP="005D1647">
      <w:pPr>
        <w:pStyle w:val="Heading4"/>
        <w:rPr>
          <w:lang w:val="ru-RU"/>
        </w:rPr>
      </w:pPr>
      <w:bookmarkStart w:id="208" w:name="_Toc196716829"/>
      <w:bookmarkStart w:id="209" w:name="_Toc242628510"/>
      <w:r w:rsidRPr="00E236F4">
        <w:rPr>
          <w:lang w:val="ru-RU"/>
        </w:rPr>
        <w:t>கடவுளின் பிரசன்ன உணர்வு</w:t>
      </w:r>
      <w:bookmarkEnd w:id="208"/>
      <w:bookmarkEnd w:id="209"/>
    </w:p>
    <w:p w14:paraId="10B73E4C" w14:textId="5548D5D6" w:rsidR="00BA44CB" w:rsidRDefault="008F333A" w:rsidP="005D1647">
      <w:pPr>
        <w:ind w:firstLine="720"/>
        <w:rPr>
          <w:lang w:val="ru-RU"/>
        </w:rPr>
      </w:pPr>
      <w:r>
        <w:rPr>
          <w:lang w:val="ru-RU"/>
        </w:rPr>
        <w:t xml:space="preserve">— </w:t>
      </w:r>
      <w:r w:rsidR="002C6C64" w:rsidRPr="00E236F4">
        <w:rPr>
          <w:lang w:val="ru-RU"/>
        </w:rPr>
        <w:t>கெரொண்டா, நான் ஏதேனும் ஒருவித மன வேலையில் ஈடுபட்டிருக்கும்போது, என்னால் ஜெபிக்க முடிவதில்லை.</w:t>
      </w:r>
    </w:p>
    <w:p w14:paraId="6369CD64"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வேலை செய்யும் போது, உங்கள் மனம் கடவுளிடமிருந்து விலகவில்லை என்றால், அது இயேசு ஜெபத்திற்குச் சமமானது. மாறாக, நீங்கள் ஜெபித்துக்கொண்டிருந்தாலும் உங்கள் மனம் கடவுளிடம் கவனம் செலுத்தவில்லை என்றால், அத்தகைய ஜெபம் பயனற்றது. ஒருவர் இயேசு ஜெபத்தால் சோர்வடைந்து, தனது மனதை கிறிஸ்து அல்லது தேவமாதாவின் முன் அமைத்தால், அதுவும் ஒரு ஜெபமே.</w:t>
      </w:r>
    </w:p>
    <w:p w14:paraId="781944E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இயேசு பிரார்த்தனையைச் சொல்லாமல் ஒருவரால் கடவுளின் நினைவைத் தக்கவைத்துக் கொள்ள முடியுமா?</w:t>
      </w:r>
    </w:p>
    <w:p w14:paraId="7748A5EB" w14:textId="7AB04349" w:rsidR="00BA44CB" w:rsidRDefault="00BA44CB" w:rsidP="008F333A">
      <w:pPr>
        <w:rPr>
          <w:lang w:val="ru-RU"/>
        </w:rPr>
      </w:pPr>
      <w:r>
        <w:rPr>
          <w:lang w:val="ru-RU"/>
        </w:rPr>
        <w:tab/>
      </w:r>
      <w:r w:rsidR="008F333A">
        <w:rPr>
          <w:lang w:val="ru-RU"/>
        </w:rPr>
        <w:t xml:space="preserve">— </w:t>
      </w:r>
      <w:r w:rsidR="002C6C64" w:rsidRPr="00E236F4">
        <w:rPr>
          <w:lang w:val="ru-RU"/>
        </w:rPr>
        <w:t>அவர்கள் தங்களுக்குள், 'நான் கடவுளிடமிருந்து எவ்வளவு தூரம் விலகி இருக்கிறேன்! அவருக்கு நெருக்கமாக இருக்க நான் என்ன செய்ய வேண்டும்?</w:t>
      </w:r>
      <w:r>
        <w:rPr>
          <w:lang w:val="ru-RU"/>
        </w:rPr>
        <w:t xml:space="preserve">' </w:t>
      </w:r>
      <w:r w:rsidR="002C6C64" w:rsidRPr="00E236F4">
        <w:rPr>
          <w:lang w:val="ru-RU"/>
        </w:rPr>
        <w:t>என்று கூறிக்கொண்டால், அதிலிருந்து கடவுளை நினைவுகூரும்போது, ஜெபமும் வருகிறது. கிறிஸ்துவின், கடவுளின் தாயின் மற்றும் புனிதர்களின் பிரசன்னத்தை எப்போதும் உணர முயற்சி செய்யுங்கள், மேலும் அவர்கள் உங்கள் அருகிலேயே இருக்கிறார்கள் என்பது போல நடந்துகொள்ளுங்கள். ஏனெனில், நமது சரீரக் கண்களால் அவர்களைக் காண முடியாவிட்டாலும், அவர்கள் உண்மையிலேயே இங்கேதான் இருக்கிறார்கள். உங்கள் எண்ணங்களையும் உணர்வுகளையும் அனைத்தையும் கடவுளின் பக்கம் திருப்பி, இவ்வாறு சொல்லுங்கள்: 'கடவுள் என்னைப் பார்க்கிறார். நான் இப்போது செய்வது அவருக்குப் பிடித்தமானதா? அவரை வருத்தப்படுத்தாமல் இருக்க நான் எதைத் தவிர்க்க வேண்டும்?</w:t>
      </w:r>
      <w:r>
        <w:rPr>
          <w:lang w:val="ru-RU"/>
        </w:rPr>
        <w:t xml:space="preserve">' </w:t>
      </w:r>
      <w:r w:rsidR="002C6C64" w:rsidRPr="00E236F4">
        <w:rPr>
          <w:lang w:val="ru-RU"/>
        </w:rPr>
        <w:t>படிப்படியாக, இதுவே உங்கள் அகநிலையாக மாறும். நீங்கள் கடவுளைப் பற்றி நினைத்து, அவரை மகிழ்விக்க முடிந்த அனைத்தையும் செய்வீர்கள். இப்படித்தான் கடவுள் மீதான அன்பு வளர்ந்து பெருகுகிறது; இப்படித்தான் மனம் மற்றும் இதயம் மகிழ்ச்சியைக் காண்கின்றன; மேலும் இப்படித்தான் நீங்கள் இயேசு பிரார்த்தனையில் சிரமமின்றி தொடர்ந்து நிலைத்திருக்கக் கற்றுக்கொள்வீர்கள்.</w:t>
      </w:r>
    </w:p>
    <w:p w14:paraId="005EB4D6" w14:textId="70AFF479" w:rsidR="00BA44CB" w:rsidRDefault="00BA44CB" w:rsidP="008F333A">
      <w:pPr>
        <w:rPr>
          <w:lang w:val="ru-RU"/>
        </w:rPr>
      </w:pPr>
      <w:r>
        <w:rPr>
          <w:lang w:val="ru-RU"/>
        </w:rPr>
        <w:tab/>
      </w:r>
      <w:r w:rsidR="008F333A">
        <w:rPr>
          <w:lang w:val="ru-RU"/>
        </w:rPr>
        <w:t xml:space="preserve">— </w:t>
      </w:r>
      <w:r w:rsidR="002C6C64" w:rsidRPr="00E236F4">
        <w:rPr>
          <w:lang w:val="ru-RU"/>
        </w:rPr>
        <w:t>ஜெரோண்டா, 'கடவுளை நினை</w:t>
      </w:r>
      <w:r w:rsidR="008F333A">
        <w:rPr>
          <w:lang w:val="ru-RU"/>
        </w:rPr>
        <w:t xml:space="preserve">, நீ </w:t>
      </w:r>
      <w:r w:rsidR="002C6C64" w:rsidRPr="00E236F4">
        <w:rPr>
          <w:lang w:val="ru-RU"/>
        </w:rPr>
        <w:t xml:space="preserve">கடவுளைக் </w:t>
      </w:r>
      <w:r>
        <w:rPr>
          <w:lang w:val="ru-RU"/>
        </w:rPr>
        <w:t xml:space="preserve">காண்பாய்' </w:t>
      </w:r>
      <w:r w:rsidR="002C6C64" w:rsidRPr="00E236F4">
        <w:rPr>
          <w:lang w:val="ru-RU"/>
        </w:rPr>
        <w:t>என்ற பழமொழிக்கு என்ன அர்த்தம்?</w:t>
      </w:r>
    </w:p>
    <w:p w14:paraId="5464A910" w14:textId="77777777" w:rsidR="00BA44CB" w:rsidRDefault="00BA44CB" w:rsidP="008F333A">
      <w:pPr>
        <w:rPr>
          <w:lang w:val="ru-RU"/>
        </w:rPr>
      </w:pPr>
      <w:r>
        <w:rPr>
          <w:lang w:val="ru-RU"/>
        </w:rPr>
        <w:tab/>
      </w:r>
      <w:r w:rsidR="008F333A">
        <w:rPr>
          <w:lang w:val="ru-RU"/>
        </w:rPr>
        <w:t xml:space="preserve">— </w:t>
      </w:r>
      <w:r w:rsidR="002C6C64" w:rsidRPr="00E236F4">
        <w:rPr>
          <w:lang w:val="ru-RU"/>
        </w:rPr>
        <w:t>கடவுளை நினைவுகூರುವது என்பது தன் மனதை கடவுளிடம் நிலைநிறுத்துவதாகும். கடவுளை நினைவுகூரும் ஒருவன் கடவுளிலேயே வாழ்கிறான், மேலும் இந்த வழியில் கடவுளை எல்லா இடங்களிலும் எல்லாவற்றிலும் காண்கிறான். இதை அடைந்தவன் தொடர்ந்து கடவுளின் பிரசன்னத்தை உணர்கிறான் மற்றும் அவருக்கு நன்றியுணர்வால் நிரம்புகிறான். அவன் எல்லாவற்றிலும் கடவுளின் ஆசீர்வாதத்தின் முத்திரையைக் காண்கிறான். அவர்கள் சுற்றும் முற்றும் பார்த்து, கடவுள் மனிதகுலம் மட்டுமல்ல, மிகச் சிறிய விஷயங்களிலும்கூட முழு உலகின் மீதும் அக்கறை கொள்கிறார் என்பதை உணர்கிறார்கள். அவர் எங்கு பார்த்தாலும், கடவுளின் மாட்சியைக் காண்கிறார். அவர் தனது பார்வையை வானத்திற்கு உயர்த்தி, கடவுளின் பிரசன்னத்தால் உருமாற்றமடைகிறார். அவர் பூமியையும், பறவைகளையும், மரங்களையும் பார்க்கிறார், இவை அனைத்திற்கும் பின்னால் அவற்றின் படைப்பாளரான கடவுளைக் காண்கிறார். இது ஒரே நேரத்தில் பிரார்த்தனையாகவும் கடவுளை நினைவு கூர்வதாகவும் இருக்கிறது.</w:t>
      </w:r>
    </w:p>
    <w:p w14:paraId="5DA3AEAB" w14:textId="77777777" w:rsidR="00BA44CB" w:rsidRDefault="00BA44CB" w:rsidP="008F333A">
      <w:pPr>
        <w:rPr>
          <w:lang w:val="ru-RU"/>
        </w:rPr>
      </w:pPr>
    </w:p>
    <w:p w14:paraId="6C56E4F3" w14:textId="34B6A34E" w:rsidR="00BA44CB" w:rsidRDefault="00BA44CB" w:rsidP="008F333A">
      <w:pPr>
        <w:rPr>
          <w:lang w:val="ru-RU"/>
        </w:rPr>
      </w:pPr>
    </w:p>
    <w:p w14:paraId="5CA84736" w14:textId="64F5CA26" w:rsidR="00BA44CB" w:rsidRDefault="00BA44CB" w:rsidP="00144522">
      <w:pPr>
        <w:pStyle w:val="Heading3"/>
        <w:rPr>
          <w:lang w:val="ru-RU"/>
        </w:rPr>
      </w:pPr>
      <w:r>
        <w:rPr>
          <w:lang w:val="ru-RU"/>
        </w:rPr>
        <w:tab/>
      </w:r>
      <w:bookmarkStart w:id="210" w:name="_Toc196716830"/>
      <w:bookmarkStart w:id="211" w:name="_Toc242628511"/>
      <w:r w:rsidR="00144522" w:rsidRPr="00E236F4">
        <w:rPr>
          <w:lang w:val="ru-RU"/>
        </w:rPr>
        <w:t>அத்தியாயம்</w:t>
      </w:r>
      <w:r w:rsidR="00144522">
        <w:rPr>
          <w:lang w:val="ru-RU"/>
        </w:rPr>
        <w:t xml:space="preserve"> 4</w:t>
      </w:r>
      <w:r w:rsidR="002C6C64" w:rsidRPr="00E236F4">
        <w:rPr>
          <w:lang w:val="ru-RU"/>
        </w:rPr>
        <w:t xml:space="preserve">. </w:t>
      </w:r>
      <w:r w:rsidR="00144522">
        <w:rPr>
          <w:lang w:val="ru-RU"/>
        </w:rPr>
        <w:br/>
      </w:r>
      <w:r w:rsidR="002C6C64" w:rsidRPr="00E236F4">
        <w:rPr>
          <w:lang w:val="ru-RU"/>
        </w:rPr>
        <w:t>மனம் மற்றும் இதயத்தின் ஒத்துழைப்பு</w:t>
      </w:r>
      <w:bookmarkEnd w:id="210"/>
      <w:bookmarkEnd w:id="211"/>
    </w:p>
    <w:p w14:paraId="04B4130A" w14:textId="77777777" w:rsidR="00BA44CB" w:rsidRDefault="00BA44CB" w:rsidP="008F333A">
      <w:pPr>
        <w:rPr>
          <w:lang w:val="ru-RU"/>
        </w:rPr>
      </w:pPr>
    </w:p>
    <w:p w14:paraId="5BB9AFE5" w14:textId="77777777" w:rsidR="00BA44CB" w:rsidRDefault="002C6C64" w:rsidP="00144522">
      <w:pPr>
        <w:pStyle w:val="Heading4"/>
        <w:rPr>
          <w:lang w:val="ru-RU"/>
        </w:rPr>
      </w:pPr>
      <w:bookmarkStart w:id="212" w:name="_Toc196716831"/>
      <w:bookmarkStart w:id="213" w:name="_Toc242628512"/>
      <w:r w:rsidRPr="00E236F4">
        <w:rPr>
          <w:lang w:val="ru-RU"/>
        </w:rPr>
        <w:t>மனமானது இதயத்துடன் ஒன்றிணையும்போது, பிரார்த்தனை இதயப்பூர்வமாகிறது</w:t>
      </w:r>
      <w:bookmarkEnd w:id="212"/>
      <w:bookmarkEnd w:id="213"/>
    </w:p>
    <w:p w14:paraId="6443C300" w14:textId="0B4B1D8F" w:rsidR="00BA44CB" w:rsidRDefault="002C6C64" w:rsidP="00144522">
      <w:pPr>
        <w:ind w:firstLine="720"/>
        <w:rPr>
          <w:lang w:val="ru-RU"/>
        </w:rPr>
      </w:pPr>
      <w:r w:rsidRPr="00E236F4">
        <w:rPr>
          <w:lang w:val="ru-RU"/>
        </w:rPr>
        <w:t>மூப்பரே, மனம் எப்படி இதயத்திற்குள் இறங்குகிறது?</w:t>
      </w:r>
    </w:p>
    <w:p w14:paraId="4B33BDC3" w14:textId="7EF8A466" w:rsidR="00BA44CB" w:rsidRDefault="00BA44CB" w:rsidP="008F333A">
      <w:pPr>
        <w:rPr>
          <w:lang w:val="ru-RU"/>
        </w:rPr>
      </w:pPr>
      <w:r>
        <w:rPr>
          <w:lang w:val="ru-RU"/>
        </w:rPr>
        <w:tab/>
      </w:r>
      <w:r w:rsidR="008F333A">
        <w:rPr>
          <w:lang w:val="ru-RU"/>
        </w:rPr>
        <w:t xml:space="preserve">— </w:t>
      </w:r>
      <w:r w:rsidR="002C6C64" w:rsidRPr="00E236F4">
        <w:rPr>
          <w:lang w:val="ru-RU"/>
        </w:rPr>
        <w:t xml:space="preserve">இதயம் வலியை உணரும்போது, மனம் இதயத்திற்குள் இறங்குகிறது. </w:t>
      </w:r>
      <w:r>
        <w:rPr>
          <w:lang w:val="ru-RU"/>
        </w:rPr>
        <w:t>'</w:t>
      </w:r>
      <w:r w:rsidR="002C6C64" w:rsidRPr="00E236F4">
        <w:rPr>
          <w:lang w:val="ru-RU"/>
        </w:rPr>
        <w:t xml:space="preserve">இதயம் </w:t>
      </w:r>
      <w:r>
        <w:rPr>
          <w:lang w:val="ru-RU"/>
        </w:rPr>
        <w:t>வலியை உணர்கிறது'</w:t>
      </w:r>
      <w:r w:rsidR="002C6C64" w:rsidRPr="00E236F4">
        <w:rPr>
          <w:lang w:val="ru-RU"/>
        </w:rPr>
        <w:t xml:space="preserve"> என்றால் என்ன? ஒரு நபர் கடவுளின் ஆசீர்வாதங்களையும், தனது நன்றில்லாமையையும் சிந்திக்கும்போது, ஒரு வலிக்குத்து இதயத்தைத் துளைக்கிறது, மேலும் மனம் அங்கு ஈர்க்கப்படுகிறது.</w:t>
      </w:r>
    </w:p>
    <w:p w14:paraId="616552D6"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எனக்குத் தலைவலி இருக்கும்போது, என்னால் பிரார்த்தனை செய்ய முடிவதில்லை.</w:t>
      </w:r>
    </w:p>
    <w:p w14:paraId="1625326F" w14:textId="439A34A8"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கால் வலிக்கிறது என்றும், அதே நேரத்தில் உங்கள் கையை ஒரு கத்தியால் வெட்டிக்கொண்டீர்கள் என்றும் கற்பனை செய்து பாருங்கள். என்ன நடக்கும்? உங்கள் காலில் உள்ள வலியை மறந்துவிட்டு, உங்கள் முழு கவனத்தையும் காயப்பட்ட கையில் செலுத்துவீர்கள். நீங்கள் பிரார்த்தனை செய்வதைத் தடுக்கும் தலைவலியும் இதேபோல்தான். முதலில் உங்கள் சொந்தப் பாவங்களைப் பற்றி சிந்தியுங்கள், பின்னர் மக்களின் துன்பங்களைப் பற்றி சிந்தியுங்கள், அப்போது உங்கள் இதயம் வலிக்கத் தொடங்கும். உங்கள் இதயத்தில் ஏற்படும் வலி, தலைவலியை </w:t>
      </w:r>
      <w:r>
        <w:rPr>
          <w:lang w:val="ru-RU"/>
        </w:rPr>
        <w:t>'சமநிலைப்படுத்துகிறது'</w:t>
      </w:r>
      <w:r w:rsidR="002C6C64" w:rsidRPr="00E236F4">
        <w:rPr>
          <w:lang w:val="ru-RU"/>
        </w:rPr>
        <w:t>, மேலும் உங்களுக்காகவும் முழு உலகிற்காகவும் மனப்பூர்வமான பிரார்த்தனை தொடங்குகிறது.</w:t>
      </w:r>
    </w:p>
    <w:p w14:paraId="5509B59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மனம் அலைந்து கவனம் சிதறுவதைத் தடுக்க ஒருவர் என்ன செய்ய வேண்டும்?</w:t>
      </w:r>
    </w:p>
    <w:p w14:paraId="1EB37370" w14:textId="5281FF67" w:rsidR="00BA44CB" w:rsidRDefault="00BA44CB" w:rsidP="008F333A">
      <w:pPr>
        <w:rPr>
          <w:lang w:val="ru-RU"/>
        </w:rPr>
      </w:pPr>
      <w:r>
        <w:rPr>
          <w:lang w:val="ru-RU"/>
        </w:rPr>
        <w:tab/>
      </w:r>
      <w:r w:rsidR="008F333A">
        <w:rPr>
          <w:lang w:val="ru-RU"/>
        </w:rPr>
        <w:t xml:space="preserve">— </w:t>
      </w:r>
      <w:r w:rsidR="002C6C64" w:rsidRPr="00E236F4">
        <w:rPr>
          <w:lang w:val="ru-RU"/>
        </w:rPr>
        <w:t>ஒளியின் வேகத்தை விட அதிக வேகத்தில் ஓடும் ஒரு மனதைக் கட்டுப்படுத்துவது கடினம். ஒரு குழந்தையைப் போல, நீங்கள் அதை 'கையால் பிடித்து</w:t>
      </w:r>
      <w:r>
        <w:rPr>
          <w:lang w:val="ru-RU"/>
        </w:rPr>
        <w:t xml:space="preserve">' </w:t>
      </w:r>
      <w:r w:rsidR="002C6C64" w:rsidRPr="00E236F4">
        <w:rPr>
          <w:lang w:val="ru-RU"/>
        </w:rPr>
        <w:t>துன்பப்படுபவர்கள், நோயுற்றவர்கள், கைவிடப்பட்டவர்கள் மற்றும் இறந்தவர்களிடம் வழிநடத்த வேண்டும். அப்போது, இதையெல்லாம் கண்ட மனமானது, இதயத்தின் கதவைத் தட்டத் தொடங்கும், மேலும் இதயமானது—எவ்வளவு கடினமாக இருந்தாலும்—திறந்து கொள்ளும், பிரார்த்தனை இதயப்பூர்வமாக மாறும், மேலும் அந்த நபர், கண்களில் கண்ணீருடன், கடவுளிடம் உதவி கேட்கத் தொடங்குவார். ஆனால் ஒரு நபர் இவை அனைத்தையும் பற்றி சிந்தித்து இரக்கமின்றி இருந்தால்—மனிதர்களின் துரதிர்ஷ்டங்களால், தண்டனை பெற்ற இறந்தவர்களின் சித்திரவதைகளால், அல்லது அவர்களின் ஆன்மாக்களின் துன்பத்தால் அவர்கள் அசைவடையவில்லை என்றால்—அப்படியானால் அந்த நபர் சோர்வடைந்துவிட்டார் என்றும், அவர்களுக்குள் இருக்கும் இவ்வுலகியல் பகுத்தறிவும் பழைய மனிதனும் மிகவும் வலிமையாக இருக்கிறார்கள் என்றும் அர்த்தம்.</w:t>
      </w:r>
    </w:p>
    <w:p w14:paraId="4FFB394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பெரும்பாலும் ஆராதனையின் போது என் மனம் வானத்தை நோக்கிச் செல்வதில்லை, மாறாக மக்களின் துன்பங்களில் கவனம் செலுத்துகிறது.</w:t>
      </w:r>
    </w:p>
    <w:p w14:paraId="3F1CAB57" w14:textId="2A7BC6A8" w:rsidR="00BA44CB" w:rsidRDefault="00BA44CB" w:rsidP="008F333A">
      <w:pPr>
        <w:rPr>
          <w:lang w:val="ru-RU"/>
        </w:rPr>
      </w:pPr>
      <w:r>
        <w:rPr>
          <w:lang w:val="ru-RU"/>
        </w:rPr>
        <w:tab/>
      </w:r>
      <w:r w:rsidR="008F333A">
        <w:rPr>
          <w:lang w:val="ru-RU"/>
        </w:rPr>
        <w:t xml:space="preserve">— </w:t>
      </w:r>
      <w:r w:rsidR="002C6C64" w:rsidRPr="00E236F4">
        <w:rPr>
          <w:lang w:val="ru-RU"/>
        </w:rPr>
        <w:t xml:space="preserve">இவை இரண்டும் பிரிக்க முடியாதபடி இணைந்தவை. நோக்கம் என்பது பிரார்த்தனை வார்த்தைகளைச் சொல்வதோ அல்லது மனதை எண்ணங்கள் இல்லாமல் வைத்திருப்பதோ மட்டுமல்ல; தேவை என்னவென்றால், </w:t>
      </w:r>
      <w:r>
        <w:rPr>
          <w:lang w:val="ru-RU"/>
        </w:rPr>
        <w:t xml:space="preserve">'சிறு இயந்திரம்' </w:t>
      </w:r>
      <w:r w:rsidR="002C6C64" w:rsidRPr="00E236F4">
        <w:rPr>
          <w:lang w:val="ru-RU"/>
        </w:rPr>
        <w:t>இயங்கத் தொடங்குவதுதான், அதனால் நீங்கள் எதற்காகப் பிரார்த்தனை செய்கிறீர்களோ அதற்காக இதயம் பரிவு கொள்ளும்.</w:t>
      </w:r>
    </w:p>
    <w:p w14:paraId="444D8C4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என் கடமைகளை முடித்துவிட்டு என் அறைக்குத் திரும்பும்போது, வேலை பற்றிய எண்ணங்களிலிருந்தும் பல்வேறு காட்சிகளிலிருந்தும் என்னை விடுவித்துக் கொள்ள என் எண்ணங்களை ஒருமுகப்படுத்த முயற்சிக்கிறேன், ஆனால் என் தலை இன்னும் சுழல்கிறது.</w:t>
      </w:r>
    </w:p>
    <w:p w14:paraId="48750661" w14:textId="243738A3" w:rsidR="00BA44CB" w:rsidRDefault="00BA44CB" w:rsidP="008F333A">
      <w:pPr>
        <w:rPr>
          <w:lang w:val="ru-RU"/>
        </w:rPr>
      </w:pPr>
      <w:r>
        <w:rPr>
          <w:lang w:val="ru-RU"/>
        </w:rPr>
        <w:tab/>
      </w:r>
      <w:r w:rsidR="008F333A">
        <w:rPr>
          <w:lang w:val="ru-RU"/>
        </w:rPr>
        <w:t xml:space="preserve">— </w:t>
      </w:r>
      <w:r w:rsidR="002C6C64" w:rsidRPr="00E236F4">
        <w:rPr>
          <w:lang w:val="ru-RU"/>
        </w:rPr>
        <w:t xml:space="preserve">இது </w:t>
      </w:r>
      <w:r>
        <w:rPr>
          <w:lang w:val="ru-RU"/>
        </w:rPr>
        <w:t>'</w:t>
      </w:r>
      <w:r w:rsidR="002C6C64" w:rsidRPr="00E236F4">
        <w:rPr>
          <w:lang w:val="ru-RU"/>
        </w:rPr>
        <w:t>உங்கள் மூளையை ஒன்றாகச் சேர்ப்பது</w:t>
      </w:r>
      <w:r>
        <w:rPr>
          <w:lang w:val="ru-RU"/>
        </w:rPr>
        <w:t xml:space="preserve">' </w:t>
      </w:r>
      <w:r w:rsidR="002C6C64" w:rsidRPr="00E236F4">
        <w:rPr>
          <w:lang w:val="ru-RU"/>
        </w:rPr>
        <w:t>பற்றியது அல்ல</w:t>
      </w:r>
      <w:r>
        <w:rPr>
          <w:lang w:val="ru-RU"/>
        </w:rPr>
        <w:t>,</w:t>
      </w:r>
      <w:r w:rsidR="002C6C64" w:rsidRPr="00E236F4">
        <w:rPr>
          <w:lang w:val="ru-RU"/>
        </w:rPr>
        <w:t xml:space="preserve"> உங்கள் மனதைப் பயன்படுத்துவது பற்றியது. மேலும், நீங்கள் உங்கள் தலையால் ஜெபிப்பதால் உங்கள் மூளையைச் சேகரிக்கிறீர்கள். ஒரு நபர் தன் தலையால் ஜெபிக்கும்போது, அவரது மூளை சிரமப்படுவது மற்றும் பின்னர் தலைவலி தொடங்குவது இயற்கையானது. இந்தப் பிரச்சினை உங்களுக்கொருவருக்கு மட்டுமல்ல. மக்கள் ஆன்மாவுக்கு நன்மை பயக்கும் செயல்களில் ஈடுபடுகிறார்கள்—உதாரணமாக, ' ' போன்ற ஒரு ஆன்மீகப் புத்தகத்தைப் படிப்பது—ஆனால் தங்கள் அறிவைப் பயன்படுத்துவதற்குப் பதிலாக, அதைப் பற்றி </w:t>
      </w:r>
      <w:r>
        <w:rPr>
          <w:lang w:val="ru-RU"/>
        </w:rPr>
        <w:t xml:space="preserve">'அதிகமாகச் சிந்திக்க' </w:t>
      </w:r>
      <w:r w:rsidR="002C6C64" w:rsidRPr="00E236F4">
        <w:rPr>
          <w:lang w:val="ru-RU"/>
        </w:rPr>
        <w:t>முயற்சிக்கிறார்கள், அதனால்தான் அவர்களுக்குத் தலைவலி ஏற்படுகிறது. மனதிலிருந்து வருவது போல் தோற்றமளிக்கும், ஆனால் இயந்திரத்தனமாக அணுகப்படும் பிரார்த்தனைகளும் இதே போன்ற சிக்கல்களை ஏற்படுத்துகின்றன,</w:t>
      </w:r>
      <w:r w:rsidR="008561EE">
        <w:rPr>
          <w:rStyle w:val="FootnoteReference"/>
          <w:lang w:val="ru-RU"/>
        </w:rPr>
        <w:footnoteReference w:id="144"/>
      </w:r>
      <w:r w:rsidR="002C6C64" w:rsidRPr="00E236F4">
        <w:rPr>
          <w:lang w:val="ru-RU"/>
        </w:rPr>
        <w:t xml:space="preserve"> , அதன் பிறகு அவர்களின் இதயங்கள் வலிக்கின்றன. நான் பிரார்த்தனை செய்யவும், கவனம் செலுத்தவும் முயற்சிக்கும்போது, என் மனம் கிறிஸ்துவின் பக்கம் திரும்ப வேண்டும். அப்போது அது அலைவதில்லை, மாறாக உடனடியாக இதயத்திற்கு </w:t>
      </w:r>
      <w:r>
        <w:rPr>
          <w:lang w:val="ru-RU"/>
        </w:rPr>
        <w:t>ஒரு 'செய்தியை'</w:t>
      </w:r>
      <w:r w:rsidR="002C6C64" w:rsidRPr="00E236F4">
        <w:rPr>
          <w:lang w:val="ru-RU"/>
        </w:rPr>
        <w:t xml:space="preserve"> அனுப்பி அதனுடன் இணைகிறது. புத்தியைக் கொண்டு செயல்படுவது முற்றிலும் வேறு விஷயம்; அது மிகவும் சோர்வூட்டுகிறது. மற்றொருவரின் வலியை உங்களுடையதாக மாற்றிக்கொள்ள வேண்டும் என்று நான் ஏன் அடிக்கடி சொல்கிறேன்? மனம் மற்றொருவரின் வலியில் நுழைய வேண்டும், அப்போதுதான் ஒருவர் பிரார்த்தனை செய்ய முடியும். இல்லையெனில், அது பிரார்த்தனை அல்ல, ஒரு அறிக்கை மட்டுமே. உதாரணமாக, உங்கள் அறிவைக் கொண்டு நோய்வாய்ப்பட்டவர்கள் இருக்கிறார்கள் என்றும், நீங்கள் அவர்களுக்காகப் பிரார்த்தனை செய்ய வேண்டும் என்றும் நீங்கள் சொல்லலாம், ஆனால் இதில் உங்கள் மனமும் உங்கள் இதயமும் ஈடுபடாது. ஆனால், நீங்களே வலியில் இருக்கும்போது, உங்கள் மனம் </w:t>
      </w:r>
      <w:r w:rsidR="002C6C64" w:rsidRPr="00E236F4">
        <w:rPr>
          <w:lang w:val="ru-RU"/>
        </w:rPr>
        <w:lastRenderedPageBreak/>
        <w:t>தொடர்ந்து அதில் கவனம் செலுத்துகிறது. அதுவேதான்: மற்றொருவரின் வலியை உங்களுடையதாக மாற்றிக்கொண்டால், உங்கள் மனம் உறுதியாக அதில் நிலைத்திருக்கும்.</w:t>
      </w:r>
    </w:p>
    <w:p w14:paraId="7B65237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ஆனால் அப்படிப்பட்ட நிலையில், மனம் சிதறாது என்பதற்கு என்ன உத்தரவாதம்?</w:t>
      </w:r>
    </w:p>
    <w:p w14:paraId="70D757A9"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 எந்த உத்தரவாதமும் இல்லை, மேலும் கவனம் சிதறவும் கூடும். அது வலியை எவ்வளவு தீவிரமாக உணர்கிறோம் என்பதைப் பொறுத்தது. உதாரணமாக, குடல்வால் அகற்றப்பட்ட நோயாளி ஒருவரின் வீட்டில்: அவரது உறவினர்கள் சிறிது நேரம் அவருடன் அமர்ந்திருக்கலாம், ஒருவேளை சிறிது பாடி அல்லது நடனமாடலாம், பின்னர் அனைவரும் தங்கள் வேலைகளைப் பார்த்துச் செல்வார்கள். ஒருவர் புற்றுநோய் போன்ற ஒரு தீவிரமான நோயால் பாதிக்கப்பட்டிருந்தால் அது வேறு விஷயம்: ஒரு பெரிய துயரச் சம்பவம் நடந்திருக்கிறது, அதை வீட்டில் உள்ள யாராலும் ஒரு கணமும் மறக்க முடியாது. அந்தச் சூழ்நிலையின் முழுத் தீவிரத்தையும் புரிந்துகொள்ளாத ஒருவரால் மட்டுமே கவனம் சிதறிப் போக முடியும். நான் சிறுவனாக இருந்தபோது, என் கடுமையாக நோய்வாய்ப்பட்ட சகோதரி ஒரு நாள் வீட்டிற்கு அழைத்து வரப்பட்டதை நான் நினைவுகூர்கிறேன். அவள் மரணத்தின் விளிம்பில் இருந்தாள், ஆனாலும் அவள் விரைவில் இறந்துவிடக்கூடும் என்பதை உணராமல், நான் என் ஹார்மோனிகாவை எடுத்துக்கொண்டு, அவள் அருகில் அமர்ந்து வாசிக்கத் தொடங்கினேன்.</w:t>
      </w:r>
    </w:p>
    <w:p w14:paraId="3CE9F15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மூளை ஒரு பௌதீக உறுப்பு </w:t>
      </w:r>
      <w:r w:rsidR="008F333A">
        <w:rPr>
          <w:lang w:val="ru-RU"/>
        </w:rPr>
        <w:t>என்றும்</w:t>
      </w:r>
      <w:r w:rsidR="002C6C64" w:rsidRPr="00E236F4">
        <w:rPr>
          <w:lang w:val="ru-RU"/>
        </w:rPr>
        <w:t xml:space="preserve">, மனம் ஆன்மீகமானது </w:t>
      </w:r>
      <w:r w:rsidR="008F333A">
        <w:rPr>
          <w:lang w:val="ru-RU"/>
        </w:rPr>
        <w:t>என்றும்</w:t>
      </w:r>
      <w:r w:rsidR="002C6C64" w:rsidRPr="00E236F4">
        <w:rPr>
          <w:lang w:val="ru-RU"/>
        </w:rPr>
        <w:t xml:space="preserve"> அர்த்தமா?</w:t>
      </w:r>
    </w:p>
    <w:p w14:paraId="370443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ஒரு மனிதனில் உள்ள மனம் </w:t>
      </w:r>
      <w:r w:rsidR="008F333A">
        <w:rPr>
          <w:lang w:val="ru-RU"/>
        </w:rPr>
        <w:t xml:space="preserve">என்பது </w:t>
      </w:r>
      <w:r w:rsidR="002C6C64" w:rsidRPr="00E236F4">
        <w:rPr>
          <w:lang w:val="ru-RU"/>
        </w:rPr>
        <w:t>ஒயினில் உள்ள மதுவைப் போன்றது: சக்தி அதில் தான் உள்ளது, திராட்சைச் சாற்றில் அல்ல. அவ்வாறே</w:t>
      </w:r>
      <w:r w:rsidR="008F333A">
        <w:rPr>
          <w:lang w:val="ru-RU"/>
        </w:rPr>
        <w:t>,</w:t>
      </w:r>
      <w:r w:rsidR="002C6C64" w:rsidRPr="00E236F4">
        <w:rPr>
          <w:lang w:val="ru-RU"/>
        </w:rPr>
        <w:t xml:space="preserve"> மனம் மூளையின் உயிர் சக்தி, ஒரு மனிதனில் உள்ள மிகச் சிறந்த விஷயம்.</w:t>
      </w:r>
    </w:p>
    <w:p w14:paraId="52D2A52A" w14:textId="77777777" w:rsidR="00BA44CB" w:rsidRDefault="00BA44CB" w:rsidP="008F333A">
      <w:pPr>
        <w:rPr>
          <w:lang w:val="ru-RU"/>
        </w:rPr>
      </w:pPr>
      <w:r>
        <w:rPr>
          <w:lang w:val="ru-RU"/>
        </w:rPr>
        <w:tab/>
      </w:r>
      <w:r w:rsidR="002C6C64" w:rsidRPr="00E236F4">
        <w:rPr>
          <w:lang w:val="ru-RU"/>
        </w:rPr>
        <w:t>'அப்படியானால், ஜெரோண்டா, மனம் வேலை செய்யாததால் இதயம் வேலை செய்வதை நிறுத்துகிறதா?</w:t>
      </w:r>
      <w:r w:rsidR="008F333A">
        <w:rPr>
          <w:lang w:val="ru-RU"/>
        </w:rPr>
        <w:t>'</w:t>
      </w:r>
    </w:p>
    <w:p w14:paraId="6D541127" w14:textId="77777777" w:rsidR="00BA44CB" w:rsidRDefault="00BA44CB" w:rsidP="008F333A">
      <w:pPr>
        <w:rPr>
          <w:lang w:val="ru-RU"/>
        </w:rPr>
      </w:pPr>
      <w:r>
        <w:rPr>
          <w:lang w:val="ru-RU"/>
        </w:rPr>
        <w:tab/>
      </w:r>
      <w:r w:rsidR="008F333A">
        <w:rPr>
          <w:lang w:val="ru-RU"/>
        </w:rPr>
        <w:t xml:space="preserve">— </w:t>
      </w:r>
      <w:r w:rsidR="002C6C64" w:rsidRPr="00E236F4">
        <w:rPr>
          <w:lang w:val="ru-RU"/>
        </w:rPr>
        <w:t>நிச்சயமாக இல்லை, ஆசீர்வதிக்கப்பட்டவரே! எல்லா சக்தியும் சரியாக அதில்தான் உள்ளது.</w:t>
      </w:r>
    </w:p>
    <w:p w14:paraId="1E2EC756" w14:textId="77777777" w:rsidR="00BA44CB" w:rsidRDefault="00BA44CB" w:rsidP="008F333A">
      <w:pPr>
        <w:rPr>
          <w:lang w:val="ru-RU"/>
        </w:rPr>
      </w:pPr>
      <w:r>
        <w:rPr>
          <w:lang w:val="ru-RU"/>
        </w:rPr>
        <w:tab/>
      </w:r>
      <w:r w:rsidR="008F333A">
        <w:rPr>
          <w:lang w:val="ru-RU"/>
        </w:rPr>
        <w:t xml:space="preserve">— </w:t>
      </w:r>
      <w:r w:rsidR="002C6C64" w:rsidRPr="00E236F4">
        <w:rPr>
          <w:lang w:val="ru-RU"/>
        </w:rPr>
        <w:t>மற்றும் மூளை, ஜெரோண்டா? பிரார்த்தனை செய்யும் போது அது முற்றிலும் பயனற்றதா?</w:t>
      </w:r>
    </w:p>
    <w:p w14:paraId="27D5077A"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அதுவும் தேவை, ஆனால் ஒரு குறிப்பிட்ட அளவிற்கு மட்டுமே: மற்றொருவரின் வலியில் நுழைவதற்கான முடிவை பகுத்தறிவு எடுக்கிறது. அவ்வளவுதான். பிறகு மனம் செயல்படத் தொடங்குகிறது. மக்கள் அனுபவிக்கும் குறிப்பிட்ட பிரச்சனைகள் மற்றும் சிரமங்களைப் பற்றி ஒருவர் சிந்திக்க வேண்டும், அவர்களுக்காக இரக்கப்பட வேண்டும், மேலும் பிரார்த்தனை செய்யத் தொடங்க வேண்டும்.</w:t>
      </w:r>
    </w:p>
    <w:p w14:paraId="49969C6B" w14:textId="77777777" w:rsidR="002039EF" w:rsidRPr="00846B18" w:rsidRDefault="002039EF" w:rsidP="002039EF">
      <w:pPr>
        <w:rPr>
          <w:lang w:val="ru-RU"/>
        </w:rPr>
      </w:pPr>
    </w:p>
    <w:p w14:paraId="0191A893" w14:textId="3FA8CB93" w:rsidR="00BA44CB" w:rsidRDefault="002C6C64" w:rsidP="004531D5">
      <w:pPr>
        <w:pStyle w:val="Heading4"/>
        <w:rPr>
          <w:lang w:val="ru-RU"/>
        </w:rPr>
      </w:pPr>
      <w:bookmarkStart w:id="214" w:name="_Toc196716832"/>
      <w:bookmarkStart w:id="215" w:name="_Toc242628513"/>
      <w:r w:rsidRPr="00E236F4">
        <w:rPr>
          <w:lang w:val="ru-RU"/>
        </w:rPr>
        <w:t>கடவுளின் அன்பு மனதை இதயத்திற்குள் ஒன்று சேர்க்கிறது</w:t>
      </w:r>
      <w:bookmarkEnd w:id="214"/>
      <w:bookmarkEnd w:id="215"/>
    </w:p>
    <w:p w14:paraId="337844EF" w14:textId="7DAF7F67" w:rsidR="00BA44CB" w:rsidRDefault="002C6C64" w:rsidP="004531D5">
      <w:pPr>
        <w:ind w:firstLine="720"/>
        <w:rPr>
          <w:lang w:val="ru-RU"/>
        </w:rPr>
      </w:pPr>
      <w:r w:rsidRPr="00E236F4">
        <w:rPr>
          <w:lang w:val="ru-RU"/>
        </w:rPr>
        <w:t xml:space="preserve">— ஜெபத்தின் போது, என் மனம் அலைவதைத் தடுக்க, நான் சில சமயங்களில், 'கர்த்தராகிய இயேசு கிறிஸ்துவே, தேவனாகிய தந்தையின் குமாரனே, உம்மை </w:t>
      </w:r>
      <w:r w:rsidR="00BA44CB">
        <w:rPr>
          <w:lang w:val="ru-RU"/>
        </w:rPr>
        <w:t xml:space="preserve">நேசிக்கிறேன்' </w:t>
      </w:r>
      <w:r w:rsidRPr="00E236F4">
        <w:rPr>
          <w:lang w:val="ru-RU"/>
        </w:rPr>
        <w:t>என்று சொல்லிக்கொள்வேன்</w:t>
      </w:r>
      <w:r w:rsidR="00BA44CB">
        <w:rPr>
          <w:lang w:val="ru-RU"/>
        </w:rPr>
        <w:t>.</w:t>
      </w:r>
    </w:p>
    <w:p w14:paraId="404DC22A" w14:textId="3D1B9C1B"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இயேசு கிறிஸ்துவை நேசிக்கிறீர்கள், ஆனாலும் இயேசு ஜெபத்தின் போது உங்கள் மனம் அவரிடமிருந்து விலகிச் செல்கிறது </w:t>
      </w:r>
      <w:r w:rsidR="008F333A">
        <w:rPr>
          <w:lang w:val="ru-RU"/>
        </w:rPr>
        <w:t xml:space="preserve">— </w:t>
      </w:r>
      <w:r w:rsidR="002C6C64" w:rsidRPr="00E236F4">
        <w:rPr>
          <w:lang w:val="ru-RU"/>
        </w:rPr>
        <w:t xml:space="preserve">அது சாத்தியமா? நீங்கள் அவரை நேசிக்கிறீர்கள் என்று ஒரு முறையோ அல்லது இரண்டு முறையோ சொல்வதற்கு </w:t>
      </w:r>
      <w:r w:rsidR="008F333A">
        <w:rPr>
          <w:lang w:val="ru-RU"/>
        </w:rPr>
        <w:t xml:space="preserve">— </w:t>
      </w:r>
      <w:r w:rsidR="002C6C64" w:rsidRPr="00E236F4">
        <w:rPr>
          <w:lang w:val="ru-RU"/>
        </w:rPr>
        <w:t>அது சாத்தியம். ஆனால் நீங்கள் இந்த வார்த்தைகளை எல்லா நேரமும் திரும்பத் திரும்பச் சொன்னால், அது உண்மையல்ல. உங்கள் இதயத்தில் ஒரு விஷயத்தையும், உங்கள் மனதில் மற்றொன்றையும், உங்கள் உதடுகளில் மூன்றாவதையும் கொண்டிருக்க முடியாது. அப்போது வேதவசனத்தின் வார்த்தைகள் நமக்குப் பொருந்தும்: 'இந்த மக்கள் தங்கள் வாயினாலே எனக்கு அருகே வருகிறார்கள், தங்கள் உதடுகளால் என்னை கனம்பண்ணுகிறார்கள்; ஆனால் அவர்களுடைய இருதயங்கள் எனக்குத் தூரமாயிருக்கிறது.'</w:t>
      </w:r>
      <w:r w:rsidR="002039EF">
        <w:rPr>
          <w:rStyle w:val="FootnoteReference"/>
          <w:lang w:val="ru-RU"/>
        </w:rPr>
        <w:footnoteReference w:id="145"/>
      </w:r>
    </w:p>
    <w:p w14:paraId="16996F36"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ஏன் உணர்வின்றி ஜெபிக்கிறேன்?</w:t>
      </w:r>
    </w:p>
    <w:p w14:paraId="1145D0C1" w14:textId="2CA924AC" w:rsidR="00BA44CB" w:rsidRDefault="00BA44CB" w:rsidP="008F333A">
      <w:pPr>
        <w:rPr>
          <w:lang w:val="ru-RU"/>
        </w:rPr>
      </w:pPr>
      <w:r>
        <w:rPr>
          <w:lang w:val="ru-RU"/>
        </w:rPr>
        <w:tab/>
      </w:r>
      <w:r w:rsidR="008F333A">
        <w:rPr>
          <w:lang w:val="ru-RU"/>
        </w:rPr>
        <w:t xml:space="preserve">— </w:t>
      </w:r>
      <w:r w:rsidR="002C6C64" w:rsidRPr="00E236F4">
        <w:rPr>
          <w:lang w:val="ru-RU"/>
        </w:rPr>
        <w:t>ஏனென்றால் நீங்கள் வெளிப்புற விஷயங்களால் கவனத்தைச் சிதறடிக்கிறீர்கள். உங்கள் இதயம் வேறு எங்கோ இருக்கிறது; அதில் தீவிரம் இல்லை, கடவுள் மீதான அன்பு இல்லை, அதனால்தான் இயேசு ஜெபம் பலவீனமாக வெளிவருகிறது. கடவுளின் அன்பு மனதை இதயத்திற்குள் ஒன்று சேர்க்கிறது, பின்னர் ஒரு நபர் 'தனது மனதை இழக்கிறார்</w:t>
      </w:r>
      <w:r>
        <w:rPr>
          <w:lang w:val="ru-RU"/>
        </w:rPr>
        <w:t>'.</w:t>
      </w:r>
    </w:p>
    <w:p w14:paraId="11FEDF8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எப்படி தொடர்ந்து கடவுளை நோக்கி முயன்று, இயேசு பிரார்த்தனையை இதயப்பூர்வமாகப் பயிற்சி செய்ய முடியும்?</w:t>
      </w:r>
    </w:p>
    <w:p w14:paraId="041C6110" w14:textId="3104A391"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ஒருவன் கடவுளின் ஆசீர்வாதங்களையும், ஆண்டவருக்கு நன்றி செலுத்த தன்னால் எதுவும் செய்யப்படவில்லை என்ற உண்மையையும் தனக்குத்தானே தொடர்ந்து நினைவுபடுத்திக் கொண்டால், ஒரு துயர வேதனை இதயத்தைத் துளைத்து, அது செயல்படத் தொடங்குகிறது. இதயம் அன்பினால் தன் சொந்த விருப்பப்படி சுருங்குகிறது, அன்றிலிருந்து ஜெபத்தை மனிதன் தொடர்வதில்லை, மாறாக ஜெபமே அவனைத் தொடர்கிறது. ஆகையால், எப்போதும் அன்பான மற்றும் தாழ்மையான எண்ணங்களைக் கொண்டிருங்கள். கர்த்தர் தாழ்மையுள்ளவர்களின் இதயங்களில் வாசம்பண்ணுகிறார்;</w:t>
      </w:r>
      <w:r w:rsidR="004E0811">
        <w:rPr>
          <w:rStyle w:val="FootnoteReference"/>
          <w:lang w:val="ru-RU"/>
        </w:rPr>
        <w:footnoteReference w:id="146"/>
      </w:r>
      <w:r w:rsidR="002C6C64" w:rsidRPr="00E236F4">
        <w:rPr>
          <w:lang w:val="ru-RU"/>
        </w:rPr>
        <w:t xml:space="preserve"> . ஆகவே, தேவனுடைய கிருபை உள் நுழையும், உங்கள் இதயம் இனிமையாக்கப்படும், உங்கள் ஜெபம் இதயப்பூர்வமானதாக மாறும்.</w:t>
      </w:r>
    </w:p>
    <w:p w14:paraId="7F37B853"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அந்த நேரத்தில் ஒரு தீய எண்ணம் கூட நுழைய முடியாது என்று அர்த்தமா?</w:t>
      </w:r>
    </w:p>
    <w:p w14:paraId="4718CCF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இல்லை, அது முடியாது. ஒரு தீய எண்ணம் எழ வேண்டுமென்றால், நீங்கள் ஜெபிப்பதை நிறுத்த வேண்டும். ஆனால் உங்கள் மனம் இயேசு ஜெபத்தைச் சொல்வதை நிறுத்தினாலும், உங்கள் இதயம் அதை ஜெபித்துக் கொண்டிருக்கும்போது, ஒரு தீய எண்ணம் எழவே முடியாது </w:t>
      </w:r>
      <w:r w:rsidR="008F333A">
        <w:rPr>
          <w:lang w:val="ru-RU"/>
        </w:rPr>
        <w:t>—</w:t>
      </w:r>
      <w:r w:rsidR="002C6C64" w:rsidRPr="00E236F4">
        <w:rPr>
          <w:lang w:val="ru-RU"/>
        </w:rPr>
        <w:t xml:space="preserve"> ஏனெனில் இதயம் ஜெபித்துக் கொண்டிருக்கிறது!</w:t>
      </w:r>
    </w:p>
    <w:p w14:paraId="65736E1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 மனதை ஒருமுகப்படுத்துவது எப்படி என்று எனக்கு ஆசீர்வாதம் செய்து அறிவுரை கூறுங்கள்.</w:t>
      </w:r>
    </w:p>
    <w:p w14:paraId="65305DD0" w14:textId="34DC4AEB" w:rsidR="00BA44CB" w:rsidRDefault="00BA44CB" w:rsidP="008F333A">
      <w:pPr>
        <w:rPr>
          <w:lang w:val="ru-RU"/>
        </w:rPr>
      </w:pPr>
      <w:r>
        <w:rPr>
          <w:lang w:val="ru-RU"/>
        </w:rPr>
        <w:tab/>
      </w:r>
      <w:r w:rsidR="008F333A">
        <w:rPr>
          <w:lang w:val="ru-RU"/>
        </w:rPr>
        <w:t xml:space="preserve">— </w:t>
      </w:r>
      <w:r w:rsidR="002C6C64" w:rsidRPr="00E236F4">
        <w:rPr>
          <w:lang w:val="ru-RU"/>
        </w:rPr>
        <w:t xml:space="preserve">பேறு பெற்ற ஆன்மாவே, உன் மனம் இதயத்தில் மையம் கொள்ள வேண்டும் என்று நான் விரும்புகிறேன். </w:t>
      </w:r>
      <w:r>
        <w:rPr>
          <w:lang w:val="ru-RU"/>
        </w:rPr>
        <w:t>'இதயம்' என்று</w:t>
      </w:r>
      <w:r w:rsidR="002C6C64" w:rsidRPr="00E236F4">
        <w:rPr>
          <w:lang w:val="ru-RU"/>
        </w:rPr>
        <w:t xml:space="preserve"> நாம் கூறும்போது அதன் பொருள் என்ன? எல்லாவற்றிற்கும் மேலாக, இதயம் என்பது மனதை வைப்பதற்கான ஒரு கொள்கலன் அல்ல. இதயம் </w:t>
      </w:r>
      <w:r w:rsidR="008F333A">
        <w:rPr>
          <w:lang w:val="ru-RU"/>
        </w:rPr>
        <w:t xml:space="preserve">என்பது </w:t>
      </w:r>
      <w:r w:rsidR="002C6C64" w:rsidRPr="00E236F4">
        <w:rPr>
          <w:lang w:val="ru-RU"/>
        </w:rPr>
        <w:t>நமது உணர்வுகள் மற்றும் உணர்ச்சிகளின் மையப் புள்ளி ஆகும். எனவே, 'மனது இதயத்தில் நிலைபெற வேண்டும்</w:t>
      </w:r>
      <w:r>
        <w:rPr>
          <w:lang w:val="ru-RU"/>
        </w:rPr>
        <w:t xml:space="preserve">' </w:t>
      </w:r>
      <w:r w:rsidR="002C6C64" w:rsidRPr="00E236F4">
        <w:rPr>
          <w:lang w:val="ru-RU"/>
        </w:rPr>
        <w:t>என்று நாம் கூறும்போது, அது அன்பு, கருணை, ஒரு பக்திமிக்க ஏக்கம், சொல்லொணா இனிமையான பரவசம் ஆகியவற்றில் நிலைபெற வேண்டும் என்பதே நமது கருத்து... கடவுள் அன்பாக இருக்கிறார், இதயம் அன்பைக் கொண்டிருக்கிறது; இதயம் தூய்மைப்படுத்தப்பட்டிருந்தால், ஒரு நபருக்குள் கடவுள் இருக்கிறார் என்று நாம் கூறலாம்.</w:t>
      </w:r>
    </w:p>
    <w:p w14:paraId="0F2AD13E" w14:textId="20173EB9" w:rsidR="00BA44CB" w:rsidRDefault="00BA44CB" w:rsidP="008F333A">
      <w:pPr>
        <w:rPr>
          <w:lang w:val="ru-RU"/>
        </w:rPr>
      </w:pPr>
      <w:r>
        <w:rPr>
          <w:lang w:val="ru-RU"/>
        </w:rPr>
        <w:tab/>
      </w:r>
      <w:r w:rsidR="002C6C64" w:rsidRPr="00E236F4">
        <w:rPr>
          <w:lang w:val="ru-RU"/>
        </w:rPr>
        <w:t>'உன் முழு இருதயத்தோடும், முழு ஆத்துமாவோடும், முழு மனதோடும் உன் தேவனாகிய கர்த்தரை நேசிப்பாயாக.'</w:t>
      </w:r>
      <w:r w:rsidR="00A91951">
        <w:rPr>
          <w:rStyle w:val="FootnoteReference"/>
          <w:lang w:val="ru-RU"/>
        </w:rPr>
        <w:footnoteReference w:id="147"/>
      </w:r>
      <w:r w:rsidR="002C6C64" w:rsidRPr="00E236F4">
        <w:rPr>
          <w:lang w:val="ru-RU"/>
        </w:rPr>
        <w:t xml:space="preserve"> உங்கள் முழு ஜீவனோடும் அவனை நேசியுங்கள். அன்பினாலும் நன்மையினாலும் இதயத்தில் வரும் அந்த இனிமையை மனம் சுவைத்தால், 'கர்த்தராகிய இயேசு கிறிஸ்துவே, என்மேல் இரக்கம் </w:t>
      </w:r>
      <w:r>
        <w:rPr>
          <w:lang w:val="ru-RU"/>
        </w:rPr>
        <w:t xml:space="preserve">கூர்ந்தருளும்' </w:t>
      </w:r>
      <w:r w:rsidR="002C6C64" w:rsidRPr="00E236F4">
        <w:rPr>
          <w:lang w:val="ru-RU"/>
        </w:rPr>
        <w:t>என்ற ஜெபம் ஒருவரின் முழு உள்ளத்தையும் பெரும் பிரமிப்பாலும் மென்மையாலும் நிரப்பும்.</w:t>
      </w:r>
    </w:p>
    <w:p w14:paraId="3BC9F808" w14:textId="77777777" w:rsidR="00BA44CB" w:rsidRDefault="00BA44CB" w:rsidP="008F333A">
      <w:pPr>
        <w:rPr>
          <w:lang w:val="ru-RU"/>
        </w:rPr>
      </w:pPr>
      <w:r>
        <w:rPr>
          <w:lang w:val="ru-RU"/>
        </w:rPr>
        <w:tab/>
      </w:r>
      <w:r w:rsidR="002C6C64" w:rsidRPr="00E236F4">
        <w:rPr>
          <w:lang w:val="ru-RU"/>
        </w:rPr>
        <w:t xml:space="preserve">ஆன்மீக வாழ்வின் முழு அடித்தளமும், ஒருவன் தன் இதயத்தைத் தூய்மைப்படுத்தி, அதில் கிறிஸ்துவை ஏற்றுக்கொண்டு, மனதைக் கட்டுப்படுத்துவதில்தான் உள்ளது. மனமானது இதயத்தில் வசிப்பதை இனிமையாகக் காண்கிறது என்பதை ஒருவன் உறுதி செய்ய வேண்டும். மனமானது இதயத்தில் இருப்பதை இனிமையாகக் கண்டால், அது இதயத்தை விட்டு வெளியேற விரும்பாது </w:t>
      </w:r>
      <w:r w:rsidR="008F333A">
        <w:rPr>
          <w:lang w:val="ru-RU"/>
        </w:rPr>
        <w:t xml:space="preserve">— </w:t>
      </w:r>
      <w:r w:rsidR="002C6C64" w:rsidRPr="00E236F4">
        <w:rPr>
          <w:lang w:val="ru-RU"/>
        </w:rPr>
        <w:t>ஒரு குழந்தை மிட்டாய் கடையை விட்டு வெளியேற விரும்பாதது போல.</w:t>
      </w:r>
    </w:p>
    <w:p w14:paraId="19C3300E" w14:textId="77777777" w:rsidR="00BA44CB" w:rsidRDefault="00BA44CB" w:rsidP="007C2074">
      <w:pPr>
        <w:rPr>
          <w:lang w:val="ru-RU"/>
        </w:rPr>
      </w:pPr>
    </w:p>
    <w:p w14:paraId="472A8A18" w14:textId="77777777" w:rsidR="00BA44CB" w:rsidRDefault="00BA44CB" w:rsidP="008F333A">
      <w:pPr>
        <w:rPr>
          <w:lang w:val="ru-RU"/>
        </w:rPr>
      </w:pPr>
    </w:p>
    <w:p w14:paraId="21D3E6A7" w14:textId="28BE6371" w:rsidR="00BA44CB" w:rsidRDefault="007C2074" w:rsidP="007C2074">
      <w:pPr>
        <w:pStyle w:val="Heading2"/>
        <w:rPr>
          <w:lang w:val="ru-RU"/>
        </w:rPr>
      </w:pPr>
      <w:bookmarkStart w:id="216" w:name="_Toc196716833"/>
      <w:bookmarkStart w:id="217" w:name="_Toc242628514"/>
      <w:r w:rsidRPr="00E236F4">
        <w:rPr>
          <w:lang w:val="ru-RU"/>
        </w:rPr>
        <w:t>பகுதி</w:t>
      </w:r>
      <w:r w:rsidRPr="00846B18">
        <w:rPr>
          <w:lang w:val="ru-RU"/>
        </w:rPr>
        <w:t xml:space="preserve"> 6</w:t>
      </w:r>
      <w:r w:rsidRPr="00E236F4">
        <w:rPr>
          <w:lang w:val="ru-RU"/>
        </w:rPr>
        <w:t xml:space="preserve">. </w:t>
      </w:r>
      <w:r w:rsidRPr="00846B18">
        <w:rPr>
          <w:lang w:val="ru-RU"/>
        </w:rPr>
        <w:br/>
      </w:r>
      <w:r w:rsidRPr="00E236F4">
        <w:rPr>
          <w:lang w:val="ru-RU"/>
        </w:rPr>
        <w:t>வழிபாட்டு வாழ்க்கை</w:t>
      </w:r>
      <w:bookmarkEnd w:id="216"/>
      <w:bookmarkEnd w:id="217"/>
    </w:p>
    <w:p w14:paraId="3AAB0C6F" w14:textId="2A042A5D" w:rsidR="00BA44CB" w:rsidRDefault="00C90354" w:rsidP="008F333A">
      <w:pPr>
        <w:rPr>
          <w:lang w:val="ru-RU"/>
        </w:rPr>
      </w:pPr>
      <w:r>
        <w:rPr>
          <w:lang w:val="ru-RU"/>
        </w:rPr>
        <w:t>"</w:t>
      </w:r>
      <w:r w:rsidR="002C6C64" w:rsidRPr="00E236F4">
        <w:rPr>
          <w:lang w:val="ru-RU"/>
        </w:rPr>
        <w:t>திருச்சபை என்பது கடவுளின் வீடே; அது ஒருவரைப் பரிசுத்தப்படுத்துகிறது, மேலும் அங்கே ஒருவர் தெய்வீக அருளைப் பெறுகிறார். இதைப் பற்றிய எண்ணமே ஒருவரைப் பிரமிப்பால் நிரப்பப் போதுமானது.</w:t>
      </w:r>
      <w:r w:rsidR="00BA44CB">
        <w:rPr>
          <w:lang w:val="ru-RU"/>
        </w:rPr>
        <w:t>"</w:t>
      </w:r>
    </w:p>
    <w:p w14:paraId="220BCCEA" w14:textId="77777777" w:rsidR="00BA44CB" w:rsidRDefault="00BA44CB" w:rsidP="008F333A">
      <w:pPr>
        <w:rPr>
          <w:lang w:val="ru-RU"/>
        </w:rPr>
      </w:pPr>
    </w:p>
    <w:p w14:paraId="7D3B4394" w14:textId="4F08DCCF" w:rsidR="00BA44CB" w:rsidRDefault="00BA44CB" w:rsidP="008F333A">
      <w:pPr>
        <w:rPr>
          <w:lang w:val="ru-RU"/>
        </w:rPr>
      </w:pPr>
    </w:p>
    <w:p w14:paraId="3953B0FE" w14:textId="417534DF" w:rsidR="00BA44CB" w:rsidRDefault="007C2074" w:rsidP="007C2074">
      <w:pPr>
        <w:pStyle w:val="Heading3"/>
        <w:rPr>
          <w:lang w:val="ru-RU"/>
        </w:rPr>
      </w:pPr>
      <w:bookmarkStart w:id="218" w:name="_Toc196716834"/>
      <w:bookmarkStart w:id="219" w:name="_Toc242628515"/>
      <w:r w:rsidRPr="00E236F4">
        <w:rPr>
          <w:lang w:val="ru-RU"/>
        </w:rPr>
        <w:t>அத்தியாயம்</w:t>
      </w:r>
      <w:r w:rsidR="009C4296">
        <w:rPr>
          <w:lang w:val="ru-RU"/>
        </w:rPr>
        <w:t xml:space="preserve"> 1</w:t>
      </w:r>
      <w:r w:rsidRPr="00E236F4">
        <w:rPr>
          <w:lang w:val="ru-RU"/>
        </w:rPr>
        <w:t xml:space="preserve">. </w:t>
      </w:r>
      <w:r w:rsidRPr="00846B18">
        <w:rPr>
          <w:lang w:val="ru-RU"/>
        </w:rPr>
        <w:br/>
      </w:r>
      <w:r w:rsidRPr="00E236F4">
        <w:rPr>
          <w:lang w:val="ru-RU"/>
        </w:rPr>
        <w:t>திருச்சபையின் ஆண்டுப் பருவங்கள் குறித்து</w:t>
      </w:r>
      <w:bookmarkEnd w:id="218"/>
      <w:bookmarkEnd w:id="219"/>
    </w:p>
    <w:p w14:paraId="269B2017" w14:textId="77777777" w:rsidR="00BA44CB" w:rsidRDefault="00BA44CB" w:rsidP="008F333A">
      <w:pPr>
        <w:rPr>
          <w:lang w:val="ru-RU"/>
        </w:rPr>
      </w:pPr>
    </w:p>
    <w:p w14:paraId="19FFD516" w14:textId="737CDEBB" w:rsidR="00BA44CB" w:rsidRDefault="002C6C64" w:rsidP="007C2074">
      <w:pPr>
        <w:pStyle w:val="Heading4"/>
        <w:rPr>
          <w:lang w:val="ru-RU"/>
        </w:rPr>
      </w:pPr>
      <w:bookmarkStart w:id="220" w:name="_Toc196716835"/>
      <w:bookmarkStart w:id="221" w:name="_Toc242628516"/>
      <w:r w:rsidRPr="00E236F4">
        <w:rPr>
          <w:lang w:val="ru-RU"/>
        </w:rPr>
        <w:lastRenderedPageBreak/>
        <w:t xml:space="preserve">'கிறிஸ்து </w:t>
      </w:r>
      <w:r w:rsidR="00BA44CB">
        <w:rPr>
          <w:lang w:val="ru-RU"/>
        </w:rPr>
        <w:t>பிறந்தார்'</w:t>
      </w:r>
      <w:r w:rsidR="007C2074">
        <w:rPr>
          <w:rStyle w:val="FootnoteReference"/>
          <w:lang w:val="ru-RU"/>
        </w:rPr>
        <w:footnoteReference w:id="148"/>
      </w:r>
      <w:bookmarkEnd w:id="220"/>
      <w:bookmarkEnd w:id="221"/>
    </w:p>
    <w:p w14:paraId="785256A8" w14:textId="43D734D9" w:rsidR="00BA44CB" w:rsidRDefault="00BA44CB" w:rsidP="008F333A">
      <w:pPr>
        <w:rPr>
          <w:lang w:val="ru-RU"/>
        </w:rPr>
      </w:pPr>
      <w:r>
        <w:rPr>
          <w:lang w:val="ru-RU"/>
        </w:rPr>
        <w:tab/>
      </w:r>
      <w:r w:rsidR="002C6C64" w:rsidRPr="00E236F4">
        <w:rPr>
          <w:lang w:val="ru-RU"/>
        </w:rPr>
        <w:t>மூப்பரே, கிறிஸ்துமஸ் நாளன்று இரவு முழுவதும் விழித்திருந்து வழிபாடு செய்த பிறகு, நாளை ஒரு குட்டித் தூக்கம் தூங்குவது சரியா?</w:t>
      </w:r>
      <w:r w:rsidR="00063F27">
        <w:rPr>
          <w:rStyle w:val="FootnoteReference"/>
          <w:lang w:val="ru-RU"/>
        </w:rPr>
        <w:footnoteReference w:id="149"/>
      </w:r>
    </w:p>
    <w:p w14:paraId="2F01747D" w14:textId="173C9D69" w:rsidR="00BA44CB" w:rsidRDefault="008F333A" w:rsidP="008F333A">
      <w:pPr>
        <w:rPr>
          <w:lang w:val="ru-RU"/>
        </w:rPr>
      </w:pPr>
      <w:r>
        <w:rPr>
          <w:lang w:val="ru-RU"/>
        </w:rPr>
        <w:t xml:space="preserve">— </w:t>
      </w:r>
      <w:r w:rsidR="002C6C64" w:rsidRPr="00E236F4">
        <w:rPr>
          <w:lang w:val="ru-RU"/>
        </w:rPr>
        <w:t>சரி, கிறிஸ்துமஸ் நாளிலும் நாம் தாராளமாகத் தூங்குவோம்! என் தாய் சொல்வதுண்டு: 'கிறிஸ்துமஸ் இரவில், யூதர்கள் மட்டுமே குறட்டை விடுகிறார்கள்</w:t>
      </w:r>
      <w:r w:rsidR="00BA44CB">
        <w:rPr>
          <w:lang w:val="ru-RU"/>
        </w:rPr>
        <w:t xml:space="preserve">.' </w:t>
      </w:r>
      <w:r w:rsidR="002C6C64" w:rsidRPr="00E236F4">
        <w:rPr>
          <w:lang w:val="ru-RU"/>
        </w:rPr>
        <w:t>கிறிஸ்து பிறந்த இரவில், இந்த உலகின் பெரியவர்களும் வல்லமையுள்ளவர்களும் ஆழ்ந்து உறங்கிக் கொண்டிருந்தனர், ஆனால் மேய்ப்பர்கள் விழிப்புடன் இருந்தனர்.</w:t>
      </w:r>
      <w:r w:rsidR="000A7CE3">
        <w:rPr>
          <w:rStyle w:val="FootnoteReference"/>
          <w:lang w:val="ru-RU"/>
        </w:rPr>
        <w:footnoteReference w:id="150"/>
      </w:r>
      <w:r w:rsidR="002C6C64" w:rsidRPr="00E236F4">
        <w:rPr>
          <w:lang w:val="ru-RU"/>
        </w:rPr>
        <w:t xml:space="preserve"> அவர்கள் இரவில் தங்கள் ஆடுகளைக் காவல் காத்து, புல்லாங்குழல் வாசித்தனர். வித்தியாசம் புரிகிறதா? விழிப்புடன் இருந்த மேய்ப்பர்களுக்குக் கிறிஸ்துவைக் காணும் பாக்கியம் கிடைத்தது.</w:t>
      </w:r>
    </w:p>
    <w:p w14:paraId="0C0A668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அந்த குகை எப்படி இருந்தது?</w:t>
      </w:r>
    </w:p>
    <w:p w14:paraId="3EBA273E" w14:textId="7C4454C3" w:rsidR="00BA44CB" w:rsidRDefault="00BA44CB" w:rsidP="008F333A">
      <w:pPr>
        <w:rPr>
          <w:lang w:val="ru-RU"/>
        </w:rPr>
      </w:pPr>
      <w:r>
        <w:rPr>
          <w:lang w:val="ru-RU"/>
        </w:rPr>
        <w:tab/>
      </w:r>
      <w:r w:rsidR="008F333A">
        <w:rPr>
          <w:lang w:val="ru-RU"/>
        </w:rPr>
        <w:t xml:space="preserve">— </w:t>
      </w:r>
      <w:r w:rsidR="002C6C64" w:rsidRPr="00E236F4">
        <w:rPr>
          <w:lang w:val="ru-RU"/>
        </w:rPr>
        <w:t>அது பாறையிலிருந்த ஒரு குகை, அதில் விலங்குகளுக்கான ஒரு தீவனப் பானை மட்டுமே இருந்தது; வேறு எதுவும் இல்லை. ஏழைகள் மட்டுமே தங்கள் ஆடுகளைப் பதுங்க வைக்க அங்கு வந்தார்கள். கடவுளின் தாய், யோசேப்புடன் சேர்ந்து, இந்த குகைக்கு வந்தார்,</w:t>
      </w:r>
      <w:r w:rsidR="00E84EE6">
        <w:rPr>
          <w:rStyle w:val="FootnoteReference"/>
          <w:lang w:val="ru-RU"/>
        </w:rPr>
        <w:footnoteReference w:id="151"/>
      </w:r>
      <w:r w:rsidR="002C6C64" w:rsidRPr="00E236F4">
        <w:rPr>
          <w:lang w:val="ru-RU"/>
        </w:rPr>
        <w:t xml:space="preserve"> ஏனெனில் அனைத்து சத்திரங்களும் நிரம்பியிருந்தன. அதில் ஒரு கழுதையும் ஒரு கன்றும் இருந்தன, அவை தங்கள் மூச்சினால் கிறிஸ்துவை வெதுவெதுப்பாக்கின.</w:t>
      </w:r>
    </w:p>
    <w:p w14:paraId="1889A132" w14:textId="264CF0CC" w:rsidR="00BA44CB" w:rsidRDefault="00BA44CB" w:rsidP="008F333A">
      <w:pPr>
        <w:rPr>
          <w:lang w:val="ru-RU"/>
        </w:rPr>
      </w:pPr>
      <w:r>
        <w:rPr>
          <w:lang w:val="ru-RU"/>
        </w:rPr>
        <w:tab/>
      </w:r>
      <w:r w:rsidR="002C6C64" w:rsidRPr="00E236F4">
        <w:rPr>
          <w:lang w:val="ru-RU"/>
        </w:rPr>
        <w:t>'தன்னைப் பெற்றவனைக் காளை அறிந்தது, தன் எஜமானின் மந்தையைக் கழுதை அறிந்தது'</w:t>
      </w:r>
      <w:r w:rsidR="000D2F66">
        <w:rPr>
          <w:rStyle w:val="FootnoteReference"/>
          <w:lang w:val="ru-RU"/>
        </w:rPr>
        <w:footnoteReference w:id="152"/>
      </w:r>
      <w:r w:rsidR="000D2F66" w:rsidRPr="000D2F66">
        <w:rPr>
          <w:lang w:val="ru-RU"/>
        </w:rPr>
        <w:t xml:space="preserve"> </w:t>
      </w:r>
      <w:r w:rsidR="008F333A">
        <w:rPr>
          <w:lang w:val="ru-RU"/>
        </w:rPr>
        <w:t xml:space="preserve">— </w:t>
      </w:r>
      <w:r w:rsidR="002C6C64" w:rsidRPr="00E236F4">
        <w:rPr>
          <w:lang w:val="ru-RU"/>
        </w:rPr>
        <w:t>இதுதானே இறைவாக்கினர் ஏசாயா கூறுவது?</w:t>
      </w:r>
    </w:p>
    <w:p w14:paraId="0D27C12C" w14:textId="008E579C" w:rsidR="00BA44CB" w:rsidRDefault="00BA44CB" w:rsidP="008F333A">
      <w:pPr>
        <w:rPr>
          <w:lang w:val="ru-RU"/>
        </w:rPr>
      </w:pPr>
      <w:r>
        <w:rPr>
          <w:lang w:val="ru-RU"/>
        </w:rPr>
        <w:tab/>
      </w:r>
      <w:r w:rsidR="008F333A">
        <w:rPr>
          <w:lang w:val="ru-RU"/>
        </w:rPr>
        <w:t xml:space="preserve">— </w:t>
      </w:r>
      <w:r w:rsidR="002C6C64" w:rsidRPr="00E236F4">
        <w:rPr>
          <w:lang w:val="ru-RU"/>
        </w:rPr>
        <w:t>ஜெரோண்டா, இன்றுள்ள ஸ்டிகெராவில், மிகவும் புனிதமான தெயோடோகோஸ், பிறந்த இயேசு கிறிஸ்துவைக் கண்டு, 'ஒரே நேரத்தில் மகிழ்ந்து அழுதார்:' என்று எவ்வளவு அழகாகச் சொல்லப்பட்டுள்ளது! ஓ, அனைத்தையும் போஷிப்பவரே, நான் உமக்கு மார்பை ஊட்டுவேனா, அல்லது என் மகனாகவும் என் கடவுளாகவும் உமக்குப் பாடுவேனா? நான் உம்மை என்ன என்று அழைப்பேன்?</w:t>
      </w:r>
      <w:r>
        <w:rPr>
          <w:lang w:val="ru-RU"/>
        </w:rPr>
        <w:t>'</w:t>
      </w:r>
      <w:r w:rsidR="00F5603B">
        <w:rPr>
          <w:rStyle w:val="FootnoteReference"/>
          <w:lang w:val="ru-RU"/>
        </w:rPr>
        <w:footnoteReference w:id="153"/>
      </w:r>
    </w:p>
    <w:p w14:paraId="5238DC0F" w14:textId="09D36073" w:rsidR="00BA44CB" w:rsidRDefault="008F333A" w:rsidP="008F333A">
      <w:pPr>
        <w:rPr>
          <w:lang w:val="ru-RU"/>
        </w:rPr>
      </w:pPr>
      <w:r>
        <w:rPr>
          <w:lang w:val="ru-RU"/>
        </w:rPr>
        <w:t xml:space="preserve">— </w:t>
      </w:r>
      <w:r w:rsidR="002C6C64" w:rsidRPr="00E236F4">
        <w:rPr>
          <w:lang w:val="ru-RU"/>
        </w:rPr>
        <w:t>இவை கடவுளின் மர்மங்கள், கடவுளின் மிகப்பெரிய தாழ்மையுணர்வு, அவரை நம்மால் புரிந்துகொள்ள முடியாதது!..</w:t>
      </w:r>
    </w:p>
    <w:p w14:paraId="1C42EF60" w14:textId="5F077C72" w:rsidR="00BA44CB" w:rsidRDefault="00BA44CB" w:rsidP="008F333A">
      <w:pPr>
        <w:rPr>
          <w:lang w:val="ru-RU"/>
        </w:rPr>
      </w:pPr>
      <w:r>
        <w:rPr>
          <w:lang w:val="ru-RU"/>
        </w:rPr>
        <w:tab/>
      </w:r>
      <w:r w:rsidR="008F333A">
        <w:rPr>
          <w:lang w:val="ru-RU"/>
        </w:rPr>
        <w:t xml:space="preserve">— </w:t>
      </w:r>
      <w:r w:rsidR="002C6C64" w:rsidRPr="00E236F4">
        <w:rPr>
          <w:lang w:val="ru-RU"/>
        </w:rPr>
        <w:t>ஜெரோண்டா, கிறிஸ்து பிறவி விழா நிகழ்வை நமது இதயங்களில் நாம் எப்படி அனுபவிக்க முடியும், மேலும் 'இன்று கன்னிகையிலிருந்து கிறிஸ்து பிறந்தார்</w:t>
      </w:r>
      <w:r>
        <w:rPr>
          <w:lang w:val="ru-RU"/>
        </w:rPr>
        <w:t xml:space="preserve">' </w:t>
      </w:r>
      <w:r w:rsidR="002C6C64" w:rsidRPr="00E236F4">
        <w:rPr>
          <w:lang w:val="ru-RU"/>
        </w:rPr>
        <w:t>என்பதை எப்படி உணர முடியும்</w:t>
      </w:r>
      <w:r w:rsidR="001279C6" w:rsidRPr="001279C6">
        <w:rPr>
          <w:lang w:val="ru-RU"/>
        </w:rPr>
        <w:t>?</w:t>
      </w:r>
      <w:r w:rsidR="001279C6">
        <w:rPr>
          <w:rStyle w:val="FootnoteReference"/>
          <w:lang w:val="ru-RU"/>
        </w:rPr>
        <w:footnoteReference w:id="154"/>
      </w:r>
    </w:p>
    <w:p w14:paraId="3506D7A6" w14:textId="79B433C6" w:rsidR="00BA44CB" w:rsidRDefault="00BA44CB" w:rsidP="008F333A">
      <w:pPr>
        <w:rPr>
          <w:lang w:val="ru-RU"/>
        </w:rPr>
      </w:pPr>
      <w:r>
        <w:rPr>
          <w:lang w:val="ru-RU"/>
        </w:rPr>
        <w:tab/>
      </w:r>
      <w:r w:rsidR="008F333A">
        <w:rPr>
          <w:lang w:val="ru-RU"/>
        </w:rPr>
        <w:t xml:space="preserve">— </w:t>
      </w:r>
      <w:r w:rsidR="002C6C64" w:rsidRPr="00E236F4">
        <w:rPr>
          <w:lang w:val="ru-RU"/>
        </w:rPr>
        <w:t>இந்த தெய்வீக நிகழ்வுகளை நாம் அனுபவித்து உணர்வதற்கு, மனம் தெய்வீக அர்த்தங்களில் கவனம் செலுத்த வேண்டும். அப்போது ஒரு மனிதன் உருமாற்றம் அடைகிறான். 'இன்று ஒரு பெரிய மற்றும் மகிமையான அற்புதம் நிகழ்த்தப்பட்டுள்ளது</w:t>
      </w:r>
      <w:r w:rsidR="001279C6" w:rsidRPr="00846B18">
        <w:rPr>
          <w:lang w:val="ru-RU"/>
        </w:rPr>
        <w:t>,</w:t>
      </w:r>
      <w:r>
        <w:rPr>
          <w:lang w:val="ru-RU"/>
        </w:rPr>
        <w:t xml:space="preserve">' </w:t>
      </w:r>
      <w:r w:rsidR="002C6C64" w:rsidRPr="00E236F4">
        <w:rPr>
          <w:lang w:val="ru-RU"/>
        </w:rPr>
        <w:t>என்று நாம் பாடும்போது,</w:t>
      </w:r>
      <w:r w:rsidR="001279C6">
        <w:rPr>
          <w:rStyle w:val="FootnoteReference"/>
          <w:lang w:val="ru-RU"/>
        </w:rPr>
        <w:footnoteReference w:id="155"/>
      </w:r>
      <w:r w:rsidR="002C6C64" w:rsidRPr="00E236F4">
        <w:rPr>
          <w:lang w:val="ru-RU"/>
        </w:rPr>
        <w:t xml:space="preserve"> </w:t>
      </w:r>
      <w:r w:rsidR="008F333A">
        <w:rPr>
          <w:lang w:val="ru-RU"/>
        </w:rPr>
        <w:t>—</w:t>
      </w:r>
      <w:r w:rsidR="002C6C64" w:rsidRPr="00E236F4">
        <w:rPr>
          <w:lang w:val="ru-RU"/>
        </w:rPr>
        <w:t xml:space="preserve"> நமது மனங்கள் அங்கே, </w:t>
      </w:r>
      <w:r>
        <w:rPr>
          <w:lang w:val="ru-RU"/>
        </w:rPr>
        <w:t>'</w:t>
      </w:r>
      <w:r w:rsidR="002C6C64" w:rsidRPr="00E236F4">
        <w:rPr>
          <w:lang w:val="ru-RU"/>
        </w:rPr>
        <w:t>மகிமையான</w:t>
      </w:r>
      <w:r>
        <w:rPr>
          <w:lang w:val="ru-RU"/>
        </w:rPr>
        <w:t xml:space="preserve">', </w:t>
      </w:r>
      <w:r w:rsidR="002C6C64" w:rsidRPr="00E236F4">
        <w:rPr>
          <w:lang w:val="ru-RU"/>
        </w:rPr>
        <w:t>அற்புதமான காரியங்களில் நிலைத்திருந்தால், கிறிஸ்துவின் பிறப்பின் மாபெரும் மர்மத்தை நமது இதயங்களால் நாம் அனுபவிப்போம்.</w:t>
      </w:r>
    </w:p>
    <w:p w14:paraId="78E28076" w14:textId="77777777" w:rsidR="00BA44CB" w:rsidRDefault="00BA44CB" w:rsidP="008F333A">
      <w:pPr>
        <w:rPr>
          <w:lang w:val="ru-RU"/>
        </w:rPr>
      </w:pPr>
      <w:r>
        <w:rPr>
          <w:lang w:val="ru-RU"/>
        </w:rPr>
        <w:tab/>
      </w:r>
      <w:r w:rsidR="002C6C64" w:rsidRPr="00E236F4">
        <w:rPr>
          <w:lang w:val="ru-RU"/>
        </w:rPr>
        <w:t>மேலும், உங்கள் இதயம் பெத்லகேமின் தீவனக்களமாக மாறவும், அந்த இறைக் குழந்தை தம்முடைய ஆசீர்வாதங்கள் அனைத்தையும் உங்கள் மீது பொழியவும் நான் பிரார்த்திப்பேன்.</w:t>
      </w:r>
    </w:p>
    <w:p w14:paraId="24B98065" w14:textId="77777777" w:rsidR="00BA44CB" w:rsidRDefault="00BA44CB" w:rsidP="008F333A">
      <w:pPr>
        <w:rPr>
          <w:lang w:val="ru-RU"/>
        </w:rPr>
      </w:pPr>
    </w:p>
    <w:p w14:paraId="62A2F88E" w14:textId="77777777" w:rsidR="00BA44CB" w:rsidRDefault="002C6C64" w:rsidP="00B80023">
      <w:pPr>
        <w:pStyle w:val="Heading4"/>
        <w:rPr>
          <w:lang w:val="ru-RU"/>
        </w:rPr>
      </w:pPr>
      <w:bookmarkStart w:id="222" w:name="_Toc196716836"/>
      <w:bookmarkStart w:id="223" w:name="_Toc242628517"/>
      <w:r w:rsidRPr="00E236F4">
        <w:rPr>
          <w:lang w:val="ru-RU"/>
        </w:rPr>
        <w:t xml:space="preserve">புனித லென்ட் </w:t>
      </w:r>
      <w:r w:rsidR="008F333A">
        <w:rPr>
          <w:lang w:val="ru-RU"/>
        </w:rPr>
        <w:t xml:space="preserve">— </w:t>
      </w:r>
      <w:r w:rsidRPr="00E236F4">
        <w:rPr>
          <w:lang w:val="ru-RU"/>
        </w:rPr>
        <w:t>கோல்கோதாவுக்கு ஒரு ஊர்வலம்</w:t>
      </w:r>
      <w:bookmarkEnd w:id="222"/>
      <w:bookmarkEnd w:id="223"/>
    </w:p>
    <w:p w14:paraId="533F6481" w14:textId="7F0EBC0C" w:rsidR="00BA44CB" w:rsidRDefault="008F333A" w:rsidP="004F7FDB">
      <w:pPr>
        <w:ind w:firstLine="720"/>
        <w:rPr>
          <w:lang w:val="ru-RU"/>
        </w:rPr>
      </w:pPr>
      <w:r>
        <w:rPr>
          <w:lang w:val="ru-RU"/>
        </w:rPr>
        <w:t xml:space="preserve">— </w:t>
      </w:r>
      <w:r w:rsidR="002C6C64" w:rsidRPr="00E236F4">
        <w:rPr>
          <w:lang w:val="ru-RU"/>
        </w:rPr>
        <w:t>அன்புள்ள சகோதரிகள், உங்களுக்கு ஆசீர்வதிக்கப்பட்ட ஒரு தவக்காலம் அமையவும், முதல் மூன்று நாட்களில் கடவுளின் சிறப்பு உதவி உங்களுக்குக் கிடைக்கவும் வாழ்த்துகிறேன்.</w:t>
      </w:r>
      <w:r w:rsidR="00B80023">
        <w:rPr>
          <w:rStyle w:val="FootnoteReference"/>
          <w:lang w:val="ru-RU"/>
        </w:rPr>
        <w:footnoteReference w:id="156"/>
      </w:r>
      <w:r w:rsidR="002C6C64" w:rsidRPr="00E236F4">
        <w:rPr>
          <w:lang w:val="ru-RU"/>
        </w:rPr>
        <w:t xml:space="preserve"> இந்த ஆண்டு, தவக்காலத்தின் போது, நீங்கள் பல கவலைகளால் மூழ்கடிக்கப்படாமல், உங்கள் </w:t>
      </w:r>
      <w:r w:rsidR="002C6C64" w:rsidRPr="00E236F4">
        <w:rPr>
          <w:lang w:val="ru-RU"/>
        </w:rPr>
        <w:lastRenderedPageBreak/>
        <w:t>இதயங்களில் கிறிஸ்துவின் பாடுகளில் பங்கெடுத்து, ஆன்மீகப் பணிகளில் உங்களை அதிகமாக அர்ப்பணிப்பீர்கள் என்று நம்புகிறேன். தவக்கால டிரையோடியனின்</w:t>
      </w:r>
      <w:r w:rsidR="006342EC">
        <w:rPr>
          <w:rStyle w:val="FootnoteReference"/>
          <w:lang w:val="ru-RU"/>
        </w:rPr>
        <w:footnoteReference w:id="157"/>
      </w:r>
      <w:r w:rsidR="006342EC" w:rsidRPr="006342EC">
        <w:rPr>
          <w:lang w:val="ru-RU"/>
        </w:rPr>
        <w:t xml:space="preserve"> </w:t>
      </w:r>
      <w:r w:rsidR="002C6C64" w:rsidRPr="00E236F4">
        <w:rPr>
          <w:lang w:val="ru-RU"/>
        </w:rPr>
        <w:t>பாடல் தொடங்கும் போது, கோல்கோதாவுக்குச் செல்லும் ஊர்வலத்தைத் தொடங்க வேண்டும். ஒருவர் இந்த நேரத்தை ஆன்மீக நன்மைக்காகச் செலவிட்டால், மரணத்திற்குப் பிறகு அவர்களின் ஆன்மா, மலையேறும் வழியில் எந்தத் தடையும் இன்றி மறு உலகிற்குச் செல்லும்.</w:t>
      </w:r>
      <w:r w:rsidR="004F7FDB">
        <w:rPr>
          <w:rStyle w:val="FootnoteReference"/>
          <w:lang w:val="ru-RU"/>
        </w:rPr>
        <w:footnoteReference w:id="158"/>
      </w:r>
      <w:r w:rsidR="002C6C64" w:rsidRPr="00E236F4">
        <w:rPr>
          <w:lang w:val="ru-RU"/>
        </w:rPr>
        <w:t xml:space="preserve"> இந்தப் புனித நாட்கள் ஒவ்வொரு ஆண்டும் வருகின்றன, ஆனால் ஒவ்வொரு ஆண்டும் நமக்குக் கிடைக்கும் நேரம் குறைந்து கொண்டே செல்கிறது என்பதே பிரச்சனை. மேலும், இந்த நேரத்தை நாம் எவ்வாறு பயன்படுத்துகிறோம்? பரலோகப் பேறுக்காகவா, அல்லது உலகியல் விஷயங்களில் வீணடித்து விடுகிறோமா?</w:t>
      </w:r>
    </w:p>
    <w:p w14:paraId="52A17EAB" w14:textId="77777777" w:rsidR="00BA44CB" w:rsidRDefault="00BA44CB" w:rsidP="008F333A">
      <w:pPr>
        <w:rPr>
          <w:lang w:val="ru-RU"/>
        </w:rPr>
      </w:pPr>
      <w:r>
        <w:rPr>
          <w:lang w:val="ru-RU"/>
        </w:rPr>
        <w:tab/>
      </w:r>
      <w:r w:rsidR="002C6C64" w:rsidRPr="00E236F4">
        <w:rPr>
          <w:lang w:val="ru-RU"/>
        </w:rPr>
        <w:t xml:space="preserve">துறவிகள் ஒவ்வொரு பெரிய நோன்பையும் மூன்று நாட்களுடன் தொடங்குகிறார்கள், அந்த நாட்களில் அவர்கள் தங்கள் முழு ஆற்றலையும் கடுமையான நோன்பிற்கும் தீவிரமான பிரார்த்தனைக்கும் அர்ப்பணிக்கிறார்கள். பக்தர்களும் தங்களுக்கென மூன்று சிறப்பு நாட்கள் உள்ளன </w:t>
      </w:r>
      <w:r w:rsidR="008F333A">
        <w:rPr>
          <w:lang w:val="ru-RU"/>
        </w:rPr>
        <w:t xml:space="preserve">— </w:t>
      </w:r>
      <w:r w:rsidR="002C6C64" w:rsidRPr="00E236F4">
        <w:rPr>
          <w:lang w:val="ru-RU"/>
        </w:rPr>
        <w:t xml:space="preserve">வருடத்திற்கு ஒரு முறை மட்டுமல்ல, ஒவ்வொரு வாரமும்: வெள்ளி, சனி மற்றும் ஞாயிறு </w:t>
      </w:r>
      <w:r w:rsidR="008F333A">
        <w:rPr>
          <w:lang w:val="ru-RU"/>
        </w:rPr>
        <w:t xml:space="preserve">— </w:t>
      </w:r>
      <w:r w:rsidR="002C6C64" w:rsidRPr="00E236F4">
        <w:rPr>
          <w:lang w:val="ru-RU"/>
        </w:rPr>
        <w:t xml:space="preserve">அந்த நாட்களில் அவர்கள் தங்கள் முழு ஆற்றலையும் தீவிரமான பொழுதுபோக்கு மற்றும் சந்தேகத்திற்குரிய இன்பங்களில் செலவிடுகிறார்கள். அதிர்ஷ்டவசமாக, இந்தப் பெருந்தொபையின் முதல் மூன்று நாட்களின் விரதம் மடாலயங்களிலும், பரந்த உலகில் உள்ள சில கிறிஸ்தவக் குடும்பங்களாலும் அனுசரிக்கப்படுகிறது </w:t>
      </w:r>
      <w:r w:rsidR="008F333A">
        <w:rPr>
          <w:lang w:val="ru-RU"/>
        </w:rPr>
        <w:t xml:space="preserve">— </w:t>
      </w:r>
      <w:r w:rsidR="002C6C64" w:rsidRPr="00E236F4">
        <w:rPr>
          <w:lang w:val="ru-RU"/>
        </w:rPr>
        <w:t>மேலும் இதுவே உலகைத் தாங்கி நிற்கிறது. இந்த மூன்று நாட்களில் தீவிரமான ஜெபமும் நோன்பும், பொதுவாக உலகியல் இன்பங்களின் மூன்று நாட்களில் மக்களைத் தாக்கும் பல ஆன்மீக வீழ்ச்சிகளிலிருந்து உலகைப் பாதுகாக்கின்றன.</w:t>
      </w:r>
    </w:p>
    <w:p w14:paraId="0F0F163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புனித நோன்பின் இந்த முதல் மூன்று நாட்களில் ஏன் இவ்வளவு கடுமை?</w:t>
      </w:r>
    </w:p>
    <w:p w14:paraId="308793E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முக்கியமாக ஒரு நபர் நோன்பு மற்றும் விரதத்தில் நிலைபெற வேண்டும் என்பதற்காக. இரண்டாவது வாரத்திலிருந்து, அவர்கள் தினமும் ஒரு முறை </w:t>
      </w:r>
      <w:r w:rsidR="008F333A">
        <w:rPr>
          <w:lang w:val="ru-RU"/>
        </w:rPr>
        <w:t>—</w:t>
      </w:r>
      <w:r w:rsidR="002C6C64" w:rsidRPr="00E236F4">
        <w:rPr>
          <w:lang w:val="ru-RU"/>
        </w:rPr>
        <w:t xml:space="preserve"> மாலையில் — மட்டும் உண்ணத் தொடங்கும் போது, அது அவர்களுக்கு ஒரு அரச விருந்தை விட இனிமையாக இருக்கும். நான் ஒரு சபை மடத்தில் வாழ்ந்தபோது, விரதத்தின் முதல் சில நாட்களுக்குப் பிறகு, பிற்பகல் நான்கு மணிக்குக் குடிக்கும் ஒரு சாதாரணக் குழம்பை ஒரு உண்மையான ஆசீர்வாதமாகக் கருதினோம். நீங்கள் மூன்று நாட்களாக எதுவும் சாப்பிடவோ குடிக்கவோ இல்லை, இப்போது நீங்கள் ஒவ்வொரு நாளும் கொஞ்சம் சூப் குடிக்கலாம் </w:t>
      </w:r>
      <w:r w:rsidR="008F333A">
        <w:rPr>
          <w:lang w:val="ru-RU"/>
        </w:rPr>
        <w:t xml:space="preserve">— </w:t>
      </w:r>
      <w:r w:rsidR="002C6C64" w:rsidRPr="00E236F4">
        <w:rPr>
          <w:lang w:val="ru-RU"/>
        </w:rPr>
        <w:t>இது ஒரு ஆசீர்வாதம் இல்லையா?</w:t>
      </w:r>
    </w:p>
    <w:p w14:paraId="06624F7B" w14:textId="21C3E639" w:rsidR="00BA44CB" w:rsidRDefault="00BA44CB" w:rsidP="008F333A">
      <w:pPr>
        <w:rPr>
          <w:lang w:val="ru-RU"/>
        </w:rPr>
      </w:pPr>
      <w:r>
        <w:rPr>
          <w:lang w:val="ru-RU"/>
        </w:rPr>
        <w:tab/>
      </w:r>
      <w:r w:rsidR="002C6C64" w:rsidRPr="00E236F4">
        <w:rPr>
          <w:lang w:val="ru-RU"/>
        </w:rPr>
        <w:t xml:space="preserve">பசியை அடக்கும் காலத்தின் தொடக்கத்தில் மூன்று நாட்கள் முழுமையான விரதம் இருப்பது, பெரிய நோன்புக் காலத்தின் முழு நாட்களிலும் நோன்பு நோற்க உதவுகிறது. ஆனால், ஒருவருக்கு உண்மையிலேயே மூன்று நாட்கள் இத்தகைய தவம் செய்வதற்கான சக்தி இல்லையென்றால், அவர்கள் மாலையில் ஒன்று அல்லது இரண்டு பிஸ்கட் சாப்பிடலாம், அல்லது குறைந்தபட்சம் ஒவ்வொரு நாளும் மாலை வரை உணவு மற்றும் தண்ணீர் இல்லாமல் இருக்கலாம். இங்கு சற்று இளமையாக இருப்பது நல்லது: எல்லாவற்றிற்கும் மேலாக, ஒரு நபர் மயங்கி விழுந்து, ஆன்மீகப் பணிகளில் ஈடுபட முடியாவிட்டால், அது என்ன பயன் தரும்? ஒருமுறை, பெரிய தவக்காலத்தின் முதல் வாரத்தில் ஒரு செவ்வாய்க்கிழமையன்று, வணக்கத்திற்குரிய பார்ப்ராம் மற்றும் ஜோவாசாப் ஆகியோரின் கலிவாவிலிருந்து வந்த எல்டர் பார்ப்ராம் , தமக்கு அறிமுகமான இரண்டு இளம் துறவிகள் அப்போதுதான் குடியேறியிருந்த ஒரு குகைக்குச் சென்றார். அவர் கதவைத் தட்டித் </w:t>
      </w:r>
      <w:r w:rsidR="008F333A">
        <w:rPr>
          <w:lang w:val="ru-RU"/>
        </w:rPr>
        <w:t xml:space="preserve">தட்டினார்—ஆனால் </w:t>
      </w:r>
      <w:r w:rsidR="002C6C64" w:rsidRPr="00E236F4">
        <w:rPr>
          <w:lang w:val="ru-RU"/>
        </w:rPr>
        <w:t>மௌனமே நிலவியது. அவரே கதவைத் திறந்து பார்த்தபோது, அந்த இரு சகோதரர்களும் அசைவற்றுக் கிடந்ததைக் கண்டார். "என்ன விஷயம்?</w:t>
      </w:r>
      <w:r>
        <w:rPr>
          <w:lang w:val="ru-RU"/>
        </w:rPr>
        <w:t>"</w:t>
      </w:r>
      <w:r w:rsidR="008F333A">
        <w:rPr>
          <w:lang w:val="ru-RU"/>
        </w:rPr>
        <w:t xml:space="preserve"> </w:t>
      </w:r>
      <w:r w:rsidR="002C6C64" w:rsidRPr="00E236F4">
        <w:rPr>
          <w:lang w:val="ru-RU"/>
        </w:rPr>
        <w:t>என்று கேட்டார்</w:t>
      </w:r>
      <w:r w:rsidR="008F333A">
        <w:rPr>
          <w:lang w:val="ru-RU"/>
        </w:rPr>
        <w:t xml:space="preserve">. </w:t>
      </w:r>
      <w:r>
        <w:rPr>
          <w:lang w:val="ru-RU"/>
        </w:rPr>
        <w:t>"</w:t>
      </w:r>
      <w:r w:rsidR="002C6C64" w:rsidRPr="00E236F4">
        <w:rPr>
          <w:lang w:val="ru-RU"/>
        </w:rPr>
        <w:t>உங்களுக்கு உடல்நிலை சரியில்லையா?</w:t>
      </w:r>
      <w:r w:rsidR="008F333A">
        <w:rPr>
          <w:lang w:val="ru-RU"/>
        </w:rPr>
        <w:t xml:space="preserve">" </w:t>
      </w:r>
      <w:r>
        <w:rPr>
          <w:lang w:val="ru-RU"/>
        </w:rPr>
        <w:t>"</w:t>
      </w:r>
      <w:r w:rsidR="002C6C64" w:rsidRPr="00E236F4">
        <w:rPr>
          <w:lang w:val="ru-RU"/>
        </w:rPr>
        <w:t>நாங்கள் உணவு அல்லது தண்ணீர் இல்லாமல் நோன்பு இருக்கிறோம்!</w:t>
      </w:r>
      <w:r>
        <w:rPr>
          <w:lang w:val="ru-RU"/>
        </w:rPr>
        <w:t xml:space="preserve">" </w:t>
      </w:r>
      <w:r w:rsidR="008F333A">
        <w:rPr>
          <w:lang w:val="ru-RU"/>
        </w:rPr>
        <w:t xml:space="preserve">என்று </w:t>
      </w:r>
      <w:r w:rsidR="002C6C64" w:rsidRPr="00E236F4">
        <w:rPr>
          <w:lang w:val="ru-RU"/>
        </w:rPr>
        <w:t>அவர்கள் பதிலளித்தனர். "வாங்க, சீக்கிரம் எழுந்திருங்கள்,</w:t>
      </w:r>
      <w:r w:rsidR="008F333A">
        <w:rPr>
          <w:lang w:val="ru-RU"/>
        </w:rPr>
        <w:t xml:space="preserve">" </w:t>
      </w:r>
      <w:r w:rsidR="002C6C64" w:rsidRPr="00E236F4">
        <w:rPr>
          <w:lang w:val="ru-RU"/>
        </w:rPr>
        <w:t xml:space="preserve">என்றார் அவர். </w:t>
      </w:r>
      <w:r w:rsidR="008F333A">
        <w:rPr>
          <w:lang w:val="ru-RU"/>
        </w:rPr>
        <w:t xml:space="preserve">'சற்று </w:t>
      </w:r>
      <w:r w:rsidR="002C6C64" w:rsidRPr="00E236F4">
        <w:rPr>
          <w:lang w:val="ru-RU"/>
        </w:rPr>
        <w:t>தேநீர் போடுங்கள், ஒரு கோப்பிற்கு இரண்டு ஸ்பூன் சர்க்கரை, சில ரஸ்க்ஸ் சாப்பிடுங்கள்; குறைந்தபட்சம் அப்போதுதான் உங்களால் பிரார்த்தனை செய்ய முடியும், இல்லையென்றால் உங்கள் கையால் ஜெபமாலையைக் கூட பிடிக்க முடியாது. இது என்ன விதமான நோன்பு? இதன் நோக்கம் என்ன?!</w:t>
      </w:r>
      <w:r>
        <w:rPr>
          <w:lang w:val="ru-RU"/>
        </w:rPr>
        <w:t>'</w:t>
      </w:r>
    </w:p>
    <w:p w14:paraId="29DB994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பெரிய நோன்பின் போது நான் எப்படி கடுமையான விரதத்தைக் கடைப்பிடிக்கக் கற்றுக்கொள்வது?</w:t>
      </w:r>
    </w:p>
    <w:p w14:paraId="506C8B83" w14:textId="56F054FF" w:rsidR="00BA44CB" w:rsidRDefault="00BA44CB" w:rsidP="008F333A">
      <w:pPr>
        <w:rPr>
          <w:lang w:val="ru-RU"/>
        </w:rPr>
      </w:pPr>
      <w:r>
        <w:rPr>
          <w:lang w:val="ru-RU"/>
        </w:rPr>
        <w:tab/>
      </w:r>
      <w:r w:rsidR="008F333A">
        <w:rPr>
          <w:lang w:val="ru-RU"/>
        </w:rPr>
        <w:t xml:space="preserve">— </w:t>
      </w:r>
      <w:r w:rsidR="002C6C64" w:rsidRPr="00E236F4">
        <w:rPr>
          <w:lang w:val="ru-RU"/>
        </w:rPr>
        <w:t xml:space="preserve">உலகில் உள்ள மக்கள் பெரிய நோன்பின் போது குறைந்தபட்சம் தங்களைக் கட்டுப்படுத்திக் கொள்ள நினைக்கிறார்கள், ஆனால் நாம் துறவிகள் ஆண்டு முழுவதும் </w:t>
      </w:r>
      <w:r w:rsidR="002C6C64" w:rsidRPr="00E236F4">
        <w:rPr>
          <w:lang w:val="ru-RU"/>
        </w:rPr>
        <w:lastRenderedPageBreak/>
        <w:t xml:space="preserve">தங்களைக் கட்டுப்படுத்திக் கொள்வதில் அதிக கவனம் செலுத்த வேண்டும். நாம் ஒவ்வொருவரும் கவனிக்க வேண்டிய முதன்மையான விஷயம் ஆன்மாவின் உணர்ச்சிகள்தான், </w:t>
      </w:r>
      <w:r w:rsidR="008F333A">
        <w:rPr>
          <w:lang w:val="ru-RU"/>
        </w:rPr>
        <w:t xml:space="preserve">அதைத் தொடர்ந்து </w:t>
      </w:r>
      <w:r w:rsidR="002C6C64" w:rsidRPr="00E236F4">
        <w:rPr>
          <w:lang w:val="ru-RU"/>
        </w:rPr>
        <w:t xml:space="preserve">மாம்சத்தின் உணர்ச்சிகள். ஒருவன் உடல் சார்ந்த தவத்திற்கு முன்னுரிமை அளித்து, ஆன்மாவின் உணர்ச்சிகளை வேரறுக்க முயற்சிக்காவிட்டால், அவன் ஒரே இடத்தில் சுழன்று கொண்டிருக்கிறான் என்று பொருள். ஒருமுறை, பெரிய நோன்பின் தொடக்கத்தில், ஒரு பொதுமகன் ஒரு மடாலயத்திற்கு வந்தார், மேலும் ஒரு துறவி அவரை முரட்டுத்தனமாக நடத்தினார். இருப்பினும், அந்த ஏழை மனிதருக்கு நல்ல எண்ணங்கள் இருந்தன, மேலும் அவர் அவரைக் கண்டிக்கவில்லை. பின்னர், இந்த பொதுமகன் என்னிடம் வந்து கூறினார்: </w:t>
      </w:r>
      <w:r>
        <w:rPr>
          <w:lang w:val="ru-RU"/>
        </w:rPr>
        <w:t>"</w:t>
      </w:r>
      <w:r w:rsidR="002C6C64" w:rsidRPr="00E236F4">
        <w:rPr>
          <w:lang w:val="ru-RU"/>
        </w:rPr>
        <w:t>நான் அவனால் புண்படவில்லை, ஜெரோண்டா; எல்லாவற்றிற்கும் மேலாக, அவன் கடுமையான மூன்று நாள் நோன்பை முடித்துவிட்டு வந்திருக்கிறான்!</w:t>
      </w:r>
      <w:r>
        <w:rPr>
          <w:lang w:val="ru-RU"/>
        </w:rPr>
        <w:t xml:space="preserve">" </w:t>
      </w:r>
      <w:r w:rsidR="002C6C64" w:rsidRPr="00E236F4">
        <w:rPr>
          <w:lang w:val="ru-RU"/>
        </w:rPr>
        <w:t>அந்தத் துறவி மூன்று நாட்கள் ஆன்மீக ரீதியாக நோன்பிருந்திருந்தால், அவன் ஒருவித ஆன்மீக இனிமையை உணர்ந்திருப்பான், மற்றவர்களிடம் மேலும் மரியாதையாகப் பேசியிருப்பான். ஆனால் அவன் பெருமையுடன் மூன்று நாட்கள் கடுமையாக நோன்பிருக்கத் தன்னைக் கட்டாயப்படுத்திக் கொண்டதால், எல்லோரும் தனக்குக் கடன்பட்டிருப்பதாக உணர்ந்தான்.</w:t>
      </w:r>
    </w:p>
    <w:p w14:paraId="63554F7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நோன்பு இருக்கும்போது நான் எதைப் பற்றி சிந்திக்க வேண்டும்?</w:t>
      </w:r>
    </w:p>
    <w:p w14:paraId="22BA3E8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கிறிஸ்துவின் பாடுகளையும், சிலுவையில் அவர் செய்த தியாகத்தையும் நினைத்துப் பாருங்கள். ஆனால் பொதுவாக, இதைச் செய்ய பெருவலையைக் காத்திருக்க வேண்டிய அவசியமில்லை </w:t>
      </w:r>
      <w:r w:rsidR="008F333A">
        <w:rPr>
          <w:lang w:val="ru-RU"/>
        </w:rPr>
        <w:t xml:space="preserve">— </w:t>
      </w:r>
      <w:r w:rsidR="002C6C64" w:rsidRPr="00E236F4">
        <w:rPr>
          <w:lang w:val="ru-RU"/>
        </w:rPr>
        <w:t>நாங்கள் துறவிகள் கிறிஸ்துவின் பாடுகளை தினமும் மீண்டும் அனுபவிக்க வேண்டும், ஏனெனில் திருச்சபைப் பாடல்களும் வழிபாடுகளும் ஒவ்வொரு நாளும் அவ்வாறு செய்ய எங்களுக்கு உதவுகின்றன.</w:t>
      </w:r>
    </w:p>
    <w:p w14:paraId="0788E292" w14:textId="77777777" w:rsidR="00BA44CB" w:rsidRDefault="00BA44CB" w:rsidP="008F333A">
      <w:pPr>
        <w:rPr>
          <w:lang w:val="ru-RU"/>
        </w:rPr>
      </w:pPr>
      <w:r>
        <w:rPr>
          <w:lang w:val="ru-RU"/>
        </w:rPr>
        <w:tab/>
      </w:r>
      <w:r w:rsidR="002C6C64" w:rsidRPr="00E236F4">
        <w:rPr>
          <w:lang w:val="ru-RU"/>
        </w:rPr>
        <w:t>பெரிய நோன்பின் போது</w:t>
      </w:r>
      <w:r w:rsidR="008F333A">
        <w:rPr>
          <w:lang w:val="ru-RU"/>
        </w:rPr>
        <w:t xml:space="preserve">, </w:t>
      </w:r>
      <w:r w:rsidR="002C6C64" w:rsidRPr="00E236F4">
        <w:rPr>
          <w:lang w:val="ru-RU"/>
        </w:rPr>
        <w:t xml:space="preserve">மனந்திரும்புதல், நமஸ்காரங்கள், உணர்ச்சிகளைக் கட்டுப்படுத்துதல், மற்றும் கிறிஸ்துவின் மீதான அன்பிற்காக நமது உணவு உட்கொள்ளலைக் குறைத்தல் </w:t>
      </w:r>
      <w:r w:rsidR="008F333A">
        <w:rPr>
          <w:lang w:val="ru-RU"/>
        </w:rPr>
        <w:t>ஆகியவற்றின் மூலம்,</w:t>
      </w:r>
      <w:r w:rsidR="002C6C64" w:rsidRPr="00E236F4">
        <w:rPr>
          <w:lang w:val="ru-RU"/>
        </w:rPr>
        <w:t xml:space="preserve"> நமது ஆண்டவரின் மீட்பளிக்கும் பாடுகளில் முழுமையாகப் பங்கேற்பதற்கும், ஆன்மீக முயற்சிக்குமான ஒரு சிறந்த வாய்ப்பு நமக்கு வழங்கப்படுகிறது.</w:t>
      </w:r>
    </w:p>
    <w:p w14:paraId="451E1357" w14:textId="77777777" w:rsidR="00BA44CB" w:rsidRDefault="00BA44CB" w:rsidP="008F333A">
      <w:pPr>
        <w:rPr>
          <w:lang w:val="ru-RU"/>
        </w:rPr>
      </w:pPr>
      <w:r>
        <w:rPr>
          <w:lang w:val="ru-RU"/>
        </w:rPr>
        <w:tab/>
      </w:r>
      <w:r w:rsidR="002C6C64" w:rsidRPr="00E236F4">
        <w:rPr>
          <w:lang w:val="ru-RU"/>
        </w:rPr>
        <w:t>ஆகவே, இந்த ஆன்மீக முயற்சியிலிருந்து மிகப்பெரிய பயனடைவோம். இப்பொழுது, சிலுவையில் அறையப்பட்ட ஆண்டவருக்கு அருகில் வரவும், அவருடைய உதவியைப் பெறவும் நமக்கு விதிவிலக்கான சாதகமான சூழ்நிலைகளும் மிகச் சிறந்த வாய்ப்பும் கிடைத்துள்ளன. நாம் எவ்வளவு அதிகமாக ஆன்மீக ரீதியாக நோன்பைக் கடைப்பிடிக்கிறோமோ, அவ்வளவு ஆழமாக நாம் உருமாற்றம் அடைவோம், அவ்வளவு மகிழ்ச்சியுடன் புனித உயிர்த்தெழுதலை வரவேற்போம்.</w:t>
      </w:r>
    </w:p>
    <w:p w14:paraId="5356122E" w14:textId="77777777" w:rsidR="00BA44CB" w:rsidRDefault="00BA44CB" w:rsidP="008F333A">
      <w:pPr>
        <w:rPr>
          <w:lang w:val="ru-RU"/>
        </w:rPr>
      </w:pPr>
      <w:r>
        <w:rPr>
          <w:lang w:val="ru-RU"/>
        </w:rPr>
        <w:tab/>
      </w:r>
      <w:r w:rsidR="002C6C64" w:rsidRPr="00E236F4">
        <w:rPr>
          <w:lang w:val="ru-RU"/>
        </w:rPr>
        <w:t>மகத்தான தவக்காலத்தில் உங்களுக்கு வலிமையும் மன உறுதியும் கிடைக்கட்டும் என வாழ்த்துகிறேன். இவ்வாறு, நீங்கள் கடவுளின் திருத்தாயும், உங்கள் பாதுகாவலருமான புனித யோவான் தெயோலோஜியனுடன் சேர்ந்து கொல்கொதாவில் உள்ள கிறிஸ்துவின் அருகே ஏறி, நமது ஆண்டவரின் பாடுகளில் பங்காளர்களாக ஆகவும். ஆமென்.</w:t>
      </w:r>
    </w:p>
    <w:p w14:paraId="4AE0F28B" w14:textId="77777777" w:rsidR="00BA44CB" w:rsidRDefault="00BA44CB" w:rsidP="008F333A">
      <w:pPr>
        <w:rPr>
          <w:lang w:val="ru-RU"/>
        </w:rPr>
      </w:pPr>
    </w:p>
    <w:p w14:paraId="586F3E60" w14:textId="7F9953D4" w:rsidR="00BA44CB" w:rsidRDefault="002C6C64" w:rsidP="00D13373">
      <w:pPr>
        <w:pStyle w:val="Heading4"/>
        <w:rPr>
          <w:lang w:val="ru-RU"/>
        </w:rPr>
      </w:pPr>
      <w:bookmarkStart w:id="224" w:name="_Toc196716837"/>
      <w:bookmarkStart w:id="225" w:name="_Toc242628518"/>
      <w:r w:rsidRPr="00E236F4">
        <w:rPr>
          <w:lang w:val="ru-RU"/>
        </w:rPr>
        <w:t>"கிறிஸ்துவே, உமது பாடுகளை ஆராதிக்கிறோம்</w:t>
      </w:r>
      <w:r w:rsidR="00BA44CB">
        <w:rPr>
          <w:lang w:val="ru-RU"/>
        </w:rPr>
        <w:t>"</w:t>
      </w:r>
      <w:r w:rsidR="00D13373">
        <w:rPr>
          <w:rStyle w:val="FootnoteReference"/>
          <w:lang w:val="ru-RU"/>
        </w:rPr>
        <w:footnoteReference w:id="159"/>
      </w:r>
      <w:bookmarkEnd w:id="224"/>
      <w:bookmarkEnd w:id="225"/>
    </w:p>
    <w:p w14:paraId="433132B3"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கிறிஸ்துவின் பாடுகளின் மீதான மரியாதை உணர்வை நான் எப்படி வளர்த்துக் கொள்வது?</w:t>
      </w:r>
    </w:p>
    <w:p w14:paraId="668C257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முதலாவதாக, கிறிஸ்து நமக்காகச் செய்த மாபெரும் தியாகத்தைப் பற்றியும், நாம் எவ்வளவு நன்றற்றவர்களாகவும் பாவிகளாகவும் இருக்கிறோம் என்பதைப் பற்றியும் நாம் சிந்திக்க வேண்டும். இதைப் பற்றிப் பேசும் புனிதத் தந்தையர்களைப் படியுங்கள் </w:t>
      </w:r>
      <w:r w:rsidR="008F333A">
        <w:rPr>
          <w:lang w:val="ru-RU"/>
        </w:rPr>
        <w:t xml:space="preserve">— </w:t>
      </w:r>
      <w:r w:rsidR="002C6C64" w:rsidRPr="00E236F4">
        <w:rPr>
          <w:lang w:val="ru-RU"/>
        </w:rPr>
        <w:t xml:space="preserve">அதுவும் உங்களுக்குச் சற்று உதவும். ஆனால் புனித பாடுகளே, ஆண்டவரின் தியாகமே, உங்களுக்கு மிகவும் அதிகமாக உதவும். கிறிஸ்து வார்த்தைகளால் மட்டும் நமக்குக் கற்பிக்கவில்லை </w:t>
      </w:r>
      <w:r w:rsidR="008F333A">
        <w:rPr>
          <w:lang w:val="ru-RU"/>
        </w:rPr>
        <w:t xml:space="preserve">— </w:t>
      </w:r>
      <w:r w:rsidR="002C6C64" w:rsidRPr="00E236F4">
        <w:rPr>
          <w:lang w:val="ru-RU"/>
        </w:rPr>
        <w:t>இல்லை, அவர் மனிதகுலத்திற்காகத் தம்மைப் பலியாக அர்ப்பணித்தார், துன்புற்றார், சிலுவையில் அறையப்பட்டார், மேலும் மிகுந்த அவமானத்தையும் சித்திரவதையையும் சகித்துக்கொண்டார்.</w:t>
      </w:r>
    </w:p>
    <w:p w14:paraId="66C434BC"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சிலுவையில் ஒரு அவமானகரமான மரணம், ஜெரோண்டா…</w:t>
      </w:r>
    </w:p>
    <w:p w14:paraId="00C39B00"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எல்லாவற்றிலும் அவமானகரமானது! அதைப் பற்றி நினைத்துப் பார்ப்பது திகிலூட்டுகிறது! எல்லாத் தீர்க்கதரிசிகளும் கிறிஸ்துவின் வருகையை முன்னறிவித்தனர், ஆனாலும் யூதர்கள் அவரைக் கசட்டி, அவர் மீது உமிழ்ந்து, அவரை ஏளனம் செய்து, இறுதியில் சிலுவையில் அறைந்தனர்! இதைப் பற்றி ஒருவர் சிந்திக்கும்போது, அது அவரைப் பெரும் பிரமிப்பால் நிரப்புகிறது. ஒருவேளை ஒரு துளி நல்லெண்ணமாவது உள்ள, மிகவும் அலட்சியமான நபராக இருந்தாலும், இந்தச் சிந்தனைகளால் ஆன்மீக வாழ்விற்கு விழித்தெழுவார்.</w:t>
      </w:r>
    </w:p>
    <w:p w14:paraId="00B0B12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புனித வியாழன் மாலை, பாடுகளின் ஆராதனைக்குப் பிறகு, நான் இரவு முழுவதும் தேவாலயத்தில் தங்குவதில்லை, மாறாக என் குடிலுக்குத் திரும்பிவிடுகிறேன்.</w:t>
      </w:r>
    </w:p>
    <w:p w14:paraId="744F1E3D"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என்ன ஒரு பரிதாபம். உங்களிடம் குறைந்தபட்சம் ஒரு துளி மரியாதையாவது இருக்கும் என்று நினைத்தேன்! புனித வியாழன் மாலையில் நீங்கள் உண்மையிலேயே தேவாலயத்தில் தங்குவதில்லைதானே? சிலுவையில் அறையப்பட்ட கிறிஸ்துவைத் தனியாக விட்டுவிட்டு உங்கள் அறைகளுக்குச் சென்றுவிடுகிறீர்களா?</w:t>
      </w:r>
    </w:p>
    <w:p w14:paraId="36F68E3C" w14:textId="77777777" w:rsidR="00BA44CB" w:rsidRDefault="00BA44CB" w:rsidP="008F333A">
      <w:pPr>
        <w:rPr>
          <w:lang w:val="ru-RU"/>
        </w:rPr>
      </w:pPr>
      <w:r>
        <w:rPr>
          <w:lang w:val="ru-RU"/>
        </w:rPr>
        <w:tab/>
      </w:r>
      <w:r w:rsidR="008F333A">
        <w:rPr>
          <w:lang w:val="ru-RU"/>
        </w:rPr>
        <w:t xml:space="preserve">— </w:t>
      </w:r>
      <w:r w:rsidR="002C6C64" w:rsidRPr="00E236F4">
        <w:rPr>
          <w:lang w:val="ru-RU"/>
        </w:rPr>
        <w:t>பல சகோதரிகள், ஜெரோண்டா—உண்மையில் பெரும்பான்மையானவர்கள்—பசிலியில் தங்குகிறார்கள், ஆனால் எனக்குச் சிறிதளவு சலசலப்பு ஏற்பட்டால்கூட கவனம் சிதறிவிடுவதால்</w:t>
      </w:r>
      <w:r w:rsidR="008F333A">
        <w:rPr>
          <w:lang w:val="ru-RU"/>
        </w:rPr>
        <w:t>,</w:t>
      </w:r>
      <w:r w:rsidR="002C6C64" w:rsidRPr="00E236F4">
        <w:rPr>
          <w:lang w:val="ru-RU"/>
        </w:rPr>
        <w:t xml:space="preserve"> என்னால் கவனம் செலுத்த முடியவில்லை—அதனால் நான் என் அறையில் விழிப்புடன் இருக்கிறேன்.</w:t>
      </w:r>
    </w:p>
    <w:p w14:paraId="13AFFFE2" w14:textId="7315B1D3" w:rsidR="00BA44CB" w:rsidRDefault="00BA44CB" w:rsidP="008F333A">
      <w:pPr>
        <w:rPr>
          <w:lang w:val="ru-RU"/>
        </w:rPr>
      </w:pPr>
      <w:r>
        <w:rPr>
          <w:lang w:val="ru-RU"/>
        </w:rPr>
        <w:tab/>
      </w:r>
      <w:r w:rsidR="008F333A">
        <w:rPr>
          <w:lang w:val="ru-RU"/>
        </w:rPr>
        <w:t xml:space="preserve">— </w:t>
      </w:r>
      <w:r w:rsidR="002C6C64" w:rsidRPr="00E236F4">
        <w:rPr>
          <w:lang w:val="ru-RU"/>
        </w:rPr>
        <w:t>சரி, அப்படியென்றால், மிகவும் சரி. உங்கள் அறையில் சிலுவைப் படத்தை வைத்திருங்கள், அதன் முன் இவ்வாறு ஜெபியுங்கள்: 'ஆண்டவரே, உமது பரிசுத்த சிலுவைப்பாடுகளுக்கு மகிமை</w:t>
      </w:r>
      <w:r>
        <w:rPr>
          <w:lang w:val="ru-RU"/>
        </w:rPr>
        <w:t xml:space="preserve">' </w:t>
      </w:r>
      <w:r w:rsidR="002C6C64" w:rsidRPr="00E236F4">
        <w:rPr>
          <w:lang w:val="ru-RU"/>
        </w:rPr>
        <w:t>மற்றும் 'மிகவும் பரிசுத்தமான கடவுளின் தாயே, உமது குமாரனின் சந்ததியை நாங்கள் ஆராதிக்கிறோம்</w:t>
      </w:r>
      <w:r>
        <w:rPr>
          <w:lang w:val="ru-RU"/>
        </w:rPr>
        <w:t>.'</w:t>
      </w:r>
      <w:r w:rsidR="002C6C64" w:rsidRPr="00E236F4">
        <w:rPr>
          <w:lang w:val="ru-RU"/>
        </w:rPr>
        <w:t xml:space="preserve"> அதே நேரத்தில்</w:t>
      </w:r>
      <w:r w:rsidR="008F333A">
        <w:rPr>
          <w:lang w:val="ru-RU"/>
        </w:rPr>
        <w:t xml:space="preserve">, </w:t>
      </w:r>
      <w:r w:rsidR="002C6C64" w:rsidRPr="00E236F4">
        <w:rPr>
          <w:lang w:val="ru-RU"/>
        </w:rPr>
        <w:t>உங்களால் முடிந்தவரை தண்டனிட்டு வணங்குங்கள். இந்த நாளை நீங்கள் ஆழமாக உணர வேண்டும், அதன் அனுபவத்தில் வாழ வேண்டும். புனித வெள்ளிக்கிழமை அன்று, இந்த நோக்கத்திற்காகவே நான் என் அறையில் என்னை பூட்டிக்கொள்கிறேன்.</w:t>
      </w:r>
    </w:p>
    <w:p w14:paraId="30ACAF30" w14:textId="77777777" w:rsidR="00BA44CB" w:rsidRDefault="00BA44CB" w:rsidP="008F333A">
      <w:pPr>
        <w:rPr>
          <w:lang w:val="ru-RU"/>
        </w:rPr>
      </w:pPr>
      <w:r>
        <w:rPr>
          <w:lang w:val="ru-RU"/>
        </w:rPr>
        <w:tab/>
      </w:r>
      <w:r w:rsidR="008F333A">
        <w:rPr>
          <w:lang w:val="ru-RU"/>
        </w:rPr>
        <w:t xml:space="preserve">— </w:t>
      </w:r>
      <w:r w:rsidR="002C6C64" w:rsidRPr="00E236F4">
        <w:rPr>
          <w:lang w:val="ru-RU"/>
        </w:rPr>
        <w:t>இந்த ஆண்டு, கெரோண்டா, புனித வெள்ளிக்கிழமை அன்று நான் கடுமையான உபவாசம் இருந்தேன், ஆனால் மாலையில், சவப்பெட்டியின் அடக்க ஆராதனையின் போது, என்னால் என் கால்களில் நிற்க முடியவில்லை. நான் ஆண்டவரின் பாடுகளைப் போதுமான மரியாதையுடன் கையாண்டிருந்தால், அத்தகைய தருணத்தில் தேவாலயத்தில் உட்கார எனக்கு நானே அனுமதித்திருப்பேனா?</w:t>
      </w:r>
    </w:p>
    <w:p w14:paraId="1930701D" w14:textId="03B5A4E8" w:rsidR="00BA44CB" w:rsidRDefault="00BA44CB" w:rsidP="008F333A">
      <w:pPr>
        <w:rPr>
          <w:lang w:val="ru-RU"/>
        </w:rPr>
      </w:pPr>
      <w:r>
        <w:rPr>
          <w:lang w:val="ru-RU"/>
        </w:rPr>
        <w:tab/>
      </w:r>
      <w:r w:rsidR="008F333A">
        <w:rPr>
          <w:lang w:val="ru-RU"/>
        </w:rPr>
        <w:t xml:space="preserve">— </w:t>
      </w:r>
      <w:r w:rsidR="002C6C64" w:rsidRPr="00E236F4">
        <w:rPr>
          <w:lang w:val="ru-RU"/>
        </w:rPr>
        <w:t>நீங்கள் உங்கள் விரதத்தில் மிகவும் விடாமுயற்சியுடன் இருப்பது நல்லது. மேலும், இது போன்ற ஒரு நாளில் எப்படி உண்ண முடியும்? இது கடினமாக இருப்பவர்கள் ஒரு ரஸ்க் மூலம் பசியைத் தணிக்கலாம். முற்காலத்தில், மடாலயங்களில் புனித வெள்ளிக்கிழமை அன்று, முதியவர்கள் மற்றும் நோயுற்ற துறவிகள் மட்டுமே மாலையில் ஒரு ரஸ்க் உடன் தேநீர் அருந்த அனுமதிக்கப்பட்டனர். இந்த நாளில் சில துறவிகள், சிலுவையில் யூதர்களால் கசப்புடன் கலந்த வினிகரைக் குடிக்கக் கொடுக்கப்பட்ட இறைவனைப் பின்பற்றி,</w:t>
      </w:r>
      <w:r w:rsidR="00195A03">
        <w:rPr>
          <w:rStyle w:val="FootnoteReference"/>
          <w:lang w:val="ru-RU"/>
        </w:rPr>
        <w:footnoteReference w:id="160"/>
      </w:r>
      <w:r w:rsidR="002C6C64" w:rsidRPr="00E236F4">
        <w:rPr>
          <w:lang w:val="ru-RU"/>
        </w:rPr>
        <w:t xml:space="preserve"> -ம் சிறிதளவு திராட்சை வினிகரை அருந்துகிறார்கள். நான் ஃபிலோதீவு மடாலயத்திற்கு வந்தபோது, எனது முதல் ஆண்டில் புனித வாரத்தின் போது எதையும் சாப்பிடவில்லை. புனித வெள்ளிக்கிழமையன்று, சிலர் எலுமிச்சைச் சாறு குடிக்கும் வழக்கம் இருப்பதை அறிந்து, நானும் சிறிதளவு குடித்தேன். ஆனால் அந்த எலுமிச்சைச் சாறு மிகவும் கடுமையாக இருந்தது, அதனால் நான் நினைவிழந்துவிட்டேன்.</w:t>
      </w:r>
    </w:p>
    <w:p w14:paraId="312C17E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பொதுவாக நோன்பு இருப்பது எனக்குக் கடினமாக இருந்தாலும், புனித வாரத்தின் போது என்னால் மூன்று நாட்கள் சாப்பிடாமல் இருக்க முடிகிறது, ஏன்?</w:t>
      </w:r>
    </w:p>
    <w:p w14:paraId="0BACEF36" w14:textId="77777777" w:rsidR="00BA44CB" w:rsidRDefault="00BA44CB" w:rsidP="008F333A">
      <w:pPr>
        <w:rPr>
          <w:lang w:val="ru-RU"/>
        </w:rPr>
      </w:pPr>
      <w:r>
        <w:rPr>
          <w:lang w:val="ru-RU"/>
        </w:rPr>
        <w:tab/>
      </w:r>
      <w:r w:rsidR="008F333A">
        <w:rPr>
          <w:lang w:val="ru-RU"/>
        </w:rPr>
        <w:t xml:space="preserve">— </w:t>
      </w:r>
      <w:r w:rsidR="002C6C64" w:rsidRPr="00E236F4">
        <w:rPr>
          <w:lang w:val="ru-RU"/>
        </w:rPr>
        <w:t>புனித வாரம் என்பது கிறிஸ்துவின் பாடுகளுக்காக இரங்கல் அனுசரிக்கும் காலமாகும். உங்களுக்கு நெருக்கமான ஒருவர் இறந்துவிட்டால், உங்களால் உணவைப் பற்றி நினைக்க முடியுமா? அப்படி ஒரு துயரச் சம்பவம் நிகழும்போது, உங்களால் உண்ணவோ குடிக்கவோ முடியாது.</w:t>
      </w:r>
    </w:p>
    <w:p w14:paraId="683B2031" w14:textId="3862278A"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இந்தப் பெரிய சனிக்கிழமையன்று நாங்கள் </w:t>
      </w:r>
      <w:r>
        <w:rPr>
          <w:lang w:val="ru-RU"/>
        </w:rPr>
        <w:t xml:space="preserve">'குற்றமற்ற' கீர்த்தனைகளைப் </w:t>
      </w:r>
      <w:r w:rsidR="002C6C64" w:rsidRPr="00E236F4">
        <w:rPr>
          <w:lang w:val="ru-RU"/>
        </w:rPr>
        <w:t xml:space="preserve">புகழ்ச்சிப் பாடல்களுடன் பாடியது இதுவே முதல் முறை </w:t>
      </w:r>
      <w:r w:rsidR="008F333A">
        <w:rPr>
          <w:lang w:val="ru-RU"/>
        </w:rPr>
        <w:t xml:space="preserve">— </w:t>
      </w:r>
      <w:r w:rsidR="002C6C64" w:rsidRPr="00E236F4">
        <w:rPr>
          <w:lang w:val="ru-RU"/>
        </w:rPr>
        <w:t>இதற்கு முன்பு நாங்கள் அவற்றை வாசிப்போம்.</w:t>
      </w:r>
      <w:r w:rsidR="00237AD1">
        <w:rPr>
          <w:rStyle w:val="FootnoteReference"/>
          <w:lang w:val="ru-RU"/>
        </w:rPr>
        <w:footnoteReference w:id="161"/>
      </w:r>
    </w:p>
    <w:p w14:paraId="311BD1DE" w14:textId="0B90B9C2" w:rsidR="00BA44CB" w:rsidRDefault="00BA44CB" w:rsidP="008F333A">
      <w:pPr>
        <w:rPr>
          <w:lang w:val="ru-RU"/>
        </w:rPr>
      </w:pPr>
      <w:r>
        <w:rPr>
          <w:lang w:val="ru-RU"/>
        </w:rPr>
        <w:tab/>
      </w:r>
      <w:r w:rsidR="008F333A">
        <w:rPr>
          <w:lang w:val="ru-RU"/>
        </w:rPr>
        <w:t xml:space="preserve">— </w:t>
      </w:r>
      <w:r w:rsidR="002C6C64" w:rsidRPr="00E236F4">
        <w:rPr>
          <w:lang w:val="ru-RU"/>
        </w:rPr>
        <w:t xml:space="preserve">நான் கேட்டேன். ஆனால் நீங்கள் உண்மையைச் சொல்ல வேண்டும். நீங்கள் பாடிக்கொண்டிருந்தபோது, நீங்கள் கிறிஸ்துவைப் பற்றி நினைத்தீர்களா, அவருடைய அடக்கத்தை மீண்டும் நிகழ்த்திக் காட்டினீர்களா? மேலும், சங்கீதத்தின் வசனங்களை ஓதிய சகோதரி, மற்றும் நீங்கள், சகோதரிகளே, ட्रोபாரியாவைப் பாடியவர்கள் </w:t>
      </w:r>
      <w:r w:rsidR="008F333A">
        <w:rPr>
          <w:lang w:val="ru-RU"/>
        </w:rPr>
        <w:t xml:space="preserve">— </w:t>
      </w:r>
      <w:r w:rsidR="002C6C64" w:rsidRPr="00E236F4">
        <w:rPr>
          <w:lang w:val="ru-RU"/>
        </w:rPr>
        <w:t xml:space="preserve">நீங்கள் அனைவரும் ஒரு மேடையில் இருப்பது போல் இருந்தீர்கள்! என்ன மாதிரியான ஒரு நிகழ்ச்சியை நடத்தியிருக்கிறீர்கள்? புதிய இசைப் பாடலைக் கற்றுக்கொண்டீர்களா? ஆனால் அது முற்றிலும் உலகியல் சார்ந்தது! இதைப் புரிந்துகொள்வது உண்மையிலேயே அவ்வளவு கடினமா? பெரிய சனிக்கிழமையின் </w:t>
      </w:r>
      <w:r>
        <w:rPr>
          <w:lang w:val="ru-RU"/>
        </w:rPr>
        <w:t xml:space="preserve">'குற்றமற்றவர்கள்' </w:t>
      </w:r>
      <w:r w:rsidR="002C6C64" w:rsidRPr="00E236F4">
        <w:rPr>
          <w:lang w:val="ru-RU"/>
        </w:rPr>
        <w:t xml:space="preserve">கல்லறையின் அருகே ஓதும் ஓர் புலம்பல். ஒரு புலம்பல்! மற்ற விஷயங்களில், சற்று உணர்ச்சிவசப்படுவது அவ்வளவு மோசமானதல்ல, ஆனால் இங்கே கிறிஸ்து சித்திரவதை செய்யப்பட்டார், அடிக்கப்பட்டார், நிந்திக்கப்பட்டார், பின்னர் சிலுவையில் அறையப்பட்டார், இப்போது நாங்கள் அவரை அடக்கம் செய்கிறோம். இத்தகைய நாளில் கூட </w:t>
      </w:r>
      <w:r w:rsidR="002C6C64" w:rsidRPr="00E236F4">
        <w:rPr>
          <w:lang w:val="ru-RU"/>
        </w:rPr>
        <w:lastRenderedPageBreak/>
        <w:t>நீங்கள் பாடுவதாக உணரவில்லை என்றால், உங்களுக்கு எப்படி உதவுவது என்று எனக்குத் தெரியவில்லை.</w:t>
      </w:r>
    </w:p>
    <w:p w14:paraId="38A6220F"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மவுண்ட் அத்தோஸ் விதியின்படி, புனித வெள்ளிக்கிழமையன்று மணிகள் இறுதிச் சடங்கிற்கான ஒலியை எழுப்புமா?</w:t>
      </w:r>
    </w:p>
    <w:p w14:paraId="12758A28" w14:textId="77777777" w:rsidR="00BA44CB" w:rsidRDefault="00BA44CB" w:rsidP="008F333A">
      <w:pPr>
        <w:rPr>
          <w:lang w:val="ru-RU"/>
        </w:rPr>
      </w:pPr>
      <w:r>
        <w:rPr>
          <w:lang w:val="ru-RU"/>
        </w:rPr>
        <w:tab/>
      </w:r>
      <w:r w:rsidR="008F333A">
        <w:rPr>
          <w:lang w:val="ru-RU"/>
        </w:rPr>
        <w:t xml:space="preserve">— </w:t>
      </w:r>
      <w:r w:rsidR="002C6C64" w:rsidRPr="00E236F4">
        <w:rPr>
          <w:lang w:val="ru-RU"/>
        </w:rPr>
        <w:t>சவப்பெட்டியை வெளியே கொண்டு செல்லும்போது மணிகள் ஒலிக்கின்றன.</w:t>
      </w:r>
    </w:p>
    <w:p w14:paraId="1ACDE656" w14:textId="77777777" w:rsidR="00BA44CB" w:rsidRDefault="00BA44CB" w:rsidP="008F333A">
      <w:pPr>
        <w:rPr>
          <w:lang w:val="ru-RU"/>
        </w:rPr>
      </w:pPr>
      <w:r>
        <w:rPr>
          <w:lang w:val="ru-RU"/>
        </w:rPr>
        <w:tab/>
      </w:r>
      <w:r w:rsidR="008F333A">
        <w:rPr>
          <w:lang w:val="ru-RU"/>
        </w:rPr>
        <w:t xml:space="preserve">— </w:t>
      </w:r>
      <w:r w:rsidR="002C6C64" w:rsidRPr="00E236F4">
        <w:rPr>
          <w:lang w:val="ru-RU"/>
        </w:rPr>
        <w:t>மேலும், இறுதிச் சடங்கு மணிகள் பகலிலும் ஒலிக்கப்படுகின்றனவா?</w:t>
      </w:r>
    </w:p>
    <w:p w14:paraId="68123659" w14:textId="77777777" w:rsidR="00BA44CB" w:rsidRDefault="00BA44CB" w:rsidP="008F333A">
      <w:pPr>
        <w:rPr>
          <w:lang w:val="ru-RU"/>
        </w:rPr>
      </w:pPr>
      <w:r>
        <w:rPr>
          <w:lang w:val="ru-RU"/>
        </w:rPr>
        <w:tab/>
      </w:r>
      <w:r w:rsidR="008F333A">
        <w:rPr>
          <w:lang w:val="ru-RU"/>
        </w:rPr>
        <w:t xml:space="preserve">— </w:t>
      </w:r>
      <w:r w:rsidR="002C6C64" w:rsidRPr="00E236F4">
        <w:rPr>
          <w:lang w:val="ru-RU"/>
        </w:rPr>
        <w:t>அவை எங்கே, எப்படி ஒலிக்கின்றன என்பது உண்மையிலேயே அவ்வளவு முக்கியமானதா? முக்கியமானது என்னவென்றால், கிறிஸ்துவின் அடக்கத்தை அறிவிக்கும் அந்த ஒலி, என் இதயத்தில் எதிரொலிக்க வேண்டும்.</w:t>
      </w:r>
    </w:p>
    <w:p w14:paraId="4B4863FB" w14:textId="77777777" w:rsidR="00BA44CB" w:rsidRDefault="00BA44CB" w:rsidP="008F333A">
      <w:pPr>
        <w:rPr>
          <w:lang w:val="ru-RU"/>
        </w:rPr>
      </w:pPr>
    </w:p>
    <w:p w14:paraId="63F9ADDA" w14:textId="2358F737" w:rsidR="00BA44CB" w:rsidRDefault="00C90354" w:rsidP="00D07549">
      <w:pPr>
        <w:pStyle w:val="Heading4"/>
        <w:rPr>
          <w:lang w:val="ru-RU"/>
        </w:rPr>
      </w:pPr>
      <w:bookmarkStart w:id="226" w:name="_Toc196716838"/>
      <w:bookmarkStart w:id="227" w:name="_Toc242628519"/>
      <w:r>
        <w:rPr>
          <w:lang w:val="ru-RU"/>
        </w:rPr>
        <w:t xml:space="preserve">"புனர் </w:t>
      </w:r>
      <w:r w:rsidR="002C6C64" w:rsidRPr="00E236F4">
        <w:rPr>
          <w:lang w:val="ru-RU"/>
        </w:rPr>
        <w:t>உயிர்த்தெழுந்த நாள்</w:t>
      </w:r>
      <w:r w:rsidR="00BA44CB">
        <w:rPr>
          <w:lang w:val="ru-RU"/>
        </w:rPr>
        <w:t>"</w:t>
      </w:r>
      <w:bookmarkEnd w:id="226"/>
      <w:bookmarkEnd w:id="227"/>
    </w:p>
    <w:p w14:paraId="0475D385" w14:textId="4A693FFD" w:rsidR="00BA44CB" w:rsidRDefault="008F333A" w:rsidP="00D07549">
      <w:pPr>
        <w:ind w:firstLine="720"/>
        <w:rPr>
          <w:lang w:val="ru-RU"/>
        </w:rPr>
      </w:pPr>
      <w:r>
        <w:rPr>
          <w:lang w:val="ru-RU"/>
        </w:rPr>
        <w:t xml:space="preserve">— </w:t>
      </w:r>
      <w:r w:rsidR="002C6C64" w:rsidRPr="00E236F4">
        <w:rPr>
          <w:lang w:val="ru-RU"/>
        </w:rPr>
        <w:t>ஜெரோண்டா, சில யாத்ரீகர்கள் தங்கள் குழந்தைகளுடன் இங்கு வந்திருந்தனர், அந்தச் சிறுவர்கள் மகிழ்ச்சியடைந்தனர்: "ஓ, இங்கு என்ன அழகான சிவப்பு முட்டைகள் இருக்கின்றன!</w:t>
      </w:r>
      <w:r w:rsidR="00BA44CB">
        <w:rPr>
          <w:lang w:val="ru-RU"/>
        </w:rPr>
        <w:t>"</w:t>
      </w:r>
    </w:p>
    <w:p w14:paraId="7199AF32" w14:textId="77777777" w:rsidR="00BA44CB" w:rsidRDefault="00BA44CB" w:rsidP="008F333A">
      <w:pPr>
        <w:rPr>
          <w:lang w:val="ru-RU"/>
        </w:rPr>
      </w:pPr>
      <w:r>
        <w:rPr>
          <w:lang w:val="ru-RU"/>
        </w:rPr>
        <w:tab/>
      </w:r>
      <w:r w:rsidR="008F333A">
        <w:rPr>
          <w:lang w:val="ru-RU"/>
        </w:rPr>
        <w:t xml:space="preserve">— </w:t>
      </w:r>
      <w:r w:rsidR="002C6C64" w:rsidRPr="00E236F4">
        <w:rPr>
          <w:lang w:val="ru-RU"/>
        </w:rPr>
        <w:t>குழந்தைகள் அழகான பொருட்களில் மனம் செலுத்த விடாதீர்கள், இல்லையென்றால் அவர்கள் வெளித்தோற்றத்தில் கவனம் செலுத்தி, ஆழ்ந்த அர்த்தத்தைத் தேட மாட்டார்கள். சிவப்பு முட்டை என்பது கிறிஸ்துவின் இரத்தத்தால் கறைபட்டுள்ள பூமியைக் குறிக்கிறது என்றும், முழு உலகமும் பாவத்திலிருந்து மீட்கப்பட்டுள்ளது என்றும் அவர்களிடம் சொல்லுங்கள்.</w:t>
      </w:r>
    </w:p>
    <w:p w14:paraId="0FED044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மிர்த் தைலம் சுமந்த பெண்களின் துணிச்சல் என்னைக் கவர்கிறது.</w:t>
      </w:r>
    </w:p>
    <w:p w14:paraId="6166835E" w14:textId="77777777" w:rsidR="00BA44CB" w:rsidRDefault="00BA44CB" w:rsidP="008F333A">
      <w:pPr>
        <w:rPr>
          <w:lang w:val="ru-RU"/>
        </w:rPr>
      </w:pPr>
      <w:r>
        <w:rPr>
          <w:lang w:val="ru-RU"/>
        </w:rPr>
        <w:tab/>
      </w:r>
      <w:r w:rsidR="008F333A">
        <w:rPr>
          <w:lang w:val="ru-RU"/>
        </w:rPr>
        <w:t xml:space="preserve">— </w:t>
      </w:r>
      <w:r w:rsidR="002C6C64" w:rsidRPr="00E236F4">
        <w:rPr>
          <w:lang w:val="ru-RU"/>
        </w:rPr>
        <w:t>மிர்த் தைலம் சுமந்தவர்கள் கிறிஸ்துவை முழுமையாக நம்பினர்; தெய்வீக அன்பு அவர்களுக்குள் எரிந்தது, அதனால் அவர்கள் எந்த ஆபத்தையும் பொருட்படுத்தவில்லை. அவர்களுக்குள் தெய்வீக அன்புத் தீ பற்றி எரியாவிட்டால், அவர்கள் இதைச் செய்யத் துணிந்திருப்பார்களா? விடியற்காலையில், தெருக்களில் வெளியே இருப்பது இன்னும் தடைசெய்யப்பட்டிருந்த நேரத்தில், அவர்கள் கையில் மிரா மற்றும் லாதான் நறுமணப் பொருட்களுடன் கிறிஸ்துவின் மீதான அன்புக்காகப் புனித கல்லறைக்குப் புறப்பட்டனர். இதனால்தான், தேவதையிடமிருந்து உயிர்த்தெழுதலின் மகிழ்ச்சியான செய்தியைக் கேட்க அவர்கள் தகுதியானவர்களாகக் கருதப்பட்டனர்.</w:t>
      </w:r>
    </w:p>
    <w:p w14:paraId="2C9D4A4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உயிர்த்தெழுந்ததன் மகிழ்ச்சியை நாம் எப்படி அனுபவிக்க முடியும்?</w:t>
      </w:r>
    </w:p>
    <w:p w14:paraId="15EB46A8" w14:textId="77777777" w:rsidR="00BA44CB" w:rsidRDefault="00BA44CB" w:rsidP="008F333A">
      <w:pPr>
        <w:rPr>
          <w:lang w:val="ru-RU"/>
        </w:rPr>
      </w:pPr>
      <w:r>
        <w:rPr>
          <w:lang w:val="ru-RU"/>
        </w:rPr>
        <w:tab/>
      </w:r>
      <w:r w:rsidR="008F333A">
        <w:rPr>
          <w:lang w:val="ru-RU"/>
        </w:rPr>
        <w:t xml:space="preserve">— </w:t>
      </w:r>
      <w:r w:rsidR="002C6C64" w:rsidRPr="00E236F4">
        <w:rPr>
          <w:lang w:val="ru-RU"/>
        </w:rPr>
        <w:t>உண்மையான மகிழ்ச்சி வர, நாம் நமக்குள் மகிழ்ச்சியான ஒரு துக்கத்தை வளர்க்க வேண்டும். நாம் புனித வாரத்தை பக்தி மற்றும் மரியாதையுடன் கழித்தால், புனித உயிர்த்தெழுதலை ஆன்மீகப் பரவசத்துடனும் புனிதமான மகிழ்ச்சியுடனும் சந்திப்போம்.</w:t>
      </w:r>
    </w:p>
    <w:p w14:paraId="55C3D61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ஏனோ ஈஸ்டர் இரவில் நான் குறிப்பாக மகிழ்ச்சியாக உணர்வதற்குக் கடினமாக இருக்கிறது…</w:t>
      </w:r>
    </w:p>
    <w:p w14:paraId="1FA6BA5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நடப்பதுண்டு </w:t>
      </w:r>
      <w:r w:rsidR="008F333A">
        <w:rPr>
          <w:lang w:val="ru-RU"/>
        </w:rPr>
        <w:t xml:space="preserve">— </w:t>
      </w:r>
      <w:r w:rsidR="002C6C64" w:rsidRPr="00E236F4">
        <w:rPr>
          <w:lang w:val="ru-RU"/>
        </w:rPr>
        <w:t>எல்லாவற்றிற்கும் மேலாக, புனித வாரம் முழுவதும் நாம் பாடுகளின் துயரத்தை அனுபவித்து வருகிறோம், குறிப்பாக புனித வெள்ளிக்கு முந்தைய நாள் இரவில். மேலும், மகிழ்ச்சியின் உணர்வை விட துயரத்தின் உணர்வு ஆழமானது என்பதால், இந்த மனநிலையை ஒரே நாளில் நம்மால் கடந்துவிட முடியாது. கிறிஸ்துவின் உயிர்த்தெழுதலில் ஆன்மா மகிழ்ச்சியடையவில்லை என்பதல்ல—அல்ல. இந்த மகிமையான நாள் கோரும் அளவிற்கு அது மகிழ்ச்சியடையவில்லை என்பதுதான். ஆனால் படிப்படியாக, ஒளி வாரத்தின் போது—முழுமையாக இது ஒரு தொடர்ச்சியான ஈஸ்டர் நாளாகும்—புனித வாரத்தின் துயரம் மங்கி, ஆன்மா ஈஸ்டர் மகிழ்ச்சியால் நிரம்புகிறது. இரண்டாம் நாளானவுடன், ஒரு நபர் ஈஸ்டரின் உணர்வை உணரத் தொடங்குகிறார்.</w:t>
      </w:r>
    </w:p>
    <w:p w14:paraId="3DE4131E"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சில மடாலயங்கள் ஈஸ்டரின் இரண்டாம் மற்றும் மூன்றாம் நாள்களில் ஏன் ஒரு ஊர்வலத்தை நடத்துகின்றன?</w:t>
      </w:r>
    </w:p>
    <w:p w14:paraId="156BCB2D" w14:textId="77777777" w:rsidR="00BA44CB" w:rsidRDefault="00BA44CB" w:rsidP="008F333A">
      <w:pPr>
        <w:rPr>
          <w:lang w:val="ru-RU"/>
        </w:rPr>
      </w:pPr>
      <w:r>
        <w:rPr>
          <w:lang w:val="ru-RU"/>
        </w:rPr>
        <w:tab/>
      </w:r>
      <w:r w:rsidR="008F333A">
        <w:rPr>
          <w:lang w:val="ru-RU"/>
        </w:rPr>
        <w:t xml:space="preserve">— </w:t>
      </w:r>
      <w:r w:rsidR="002C6C64" w:rsidRPr="00E236F4">
        <w:rPr>
          <w:lang w:val="ru-RU"/>
        </w:rPr>
        <w:t>தங்களைச் சுற்றியுள்ளவர்களுக்கு ஈஸ்டர் மகிழ்ச்சியைப் பரப்புவதற்காக.</w:t>
      </w:r>
    </w:p>
    <w:p w14:paraId="6B2FA607"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என்ன, அவர்கள் மணிகளையும் ஒலிக்கிறார்களா, ஜெரோண்டா?</w:t>
      </w:r>
    </w:p>
    <w:p w14:paraId="230611B8" w14:textId="22507D21" w:rsidR="00BA44CB" w:rsidRDefault="00BA44CB" w:rsidP="008F333A">
      <w:pPr>
        <w:rPr>
          <w:lang w:val="ru-RU"/>
        </w:rPr>
      </w:pPr>
      <w:r>
        <w:rPr>
          <w:lang w:val="ru-RU"/>
        </w:rPr>
        <w:tab/>
      </w:r>
      <w:r w:rsidR="008F333A">
        <w:rPr>
          <w:lang w:val="ru-RU"/>
        </w:rPr>
        <w:t xml:space="preserve">— </w:t>
      </w:r>
      <w:r w:rsidR="002C6C64" w:rsidRPr="00E236F4">
        <w:rPr>
          <w:lang w:val="ru-RU"/>
        </w:rPr>
        <w:t>ஒளி வாரத்தின் போது, மணிகள் ஒலிக்கின்றன, மேலும் மட்டங்கள், சுத்தியல்கள் மற்றும் சங்குத்தாளங்கள்</w:t>
      </w:r>
      <w:r w:rsidR="00EB7296">
        <w:rPr>
          <w:rStyle w:val="FootnoteReference"/>
          <w:lang w:val="ru-RU"/>
        </w:rPr>
        <w:footnoteReference w:id="162"/>
      </w:r>
      <w:r w:rsidR="00EB7296" w:rsidRPr="00EB7296">
        <w:rPr>
          <w:lang w:val="ru-RU"/>
        </w:rPr>
        <w:t xml:space="preserve"> </w:t>
      </w:r>
      <w:r w:rsidR="002C6C64" w:rsidRPr="00E236F4">
        <w:rPr>
          <w:lang w:val="ru-RU"/>
        </w:rPr>
        <w:t xml:space="preserve">மகிழ்ச்சியுடன் முழங்குகின்றன, இதயமும் 'புனித எழுந்திருக்கும் </w:t>
      </w:r>
      <w:r>
        <w:rPr>
          <w:lang w:val="ru-RU"/>
        </w:rPr>
        <w:t xml:space="preserve">நாளை' </w:t>
      </w:r>
      <w:r w:rsidR="002C6C64" w:rsidRPr="00E236F4">
        <w:rPr>
          <w:lang w:val="ru-RU"/>
        </w:rPr>
        <w:t>அனுபவித்துப் பாடுகிறது</w:t>
      </w:r>
      <w:r>
        <w:rPr>
          <w:lang w:val="ru-RU"/>
        </w:rPr>
        <w:t>.</w:t>
      </w:r>
      <w:r w:rsidR="00094686">
        <w:rPr>
          <w:rStyle w:val="FootnoteReference"/>
          <w:lang w:val="ru-RU"/>
        </w:rPr>
        <w:footnoteReference w:id="163"/>
      </w:r>
    </w:p>
    <w:p w14:paraId="35F1305F" w14:textId="7C8F5D95" w:rsidR="00BA44CB" w:rsidRDefault="00BA44CB" w:rsidP="008F333A">
      <w:pPr>
        <w:rPr>
          <w:lang w:val="ru-RU"/>
        </w:rPr>
      </w:pPr>
    </w:p>
    <w:p w14:paraId="2844A204" w14:textId="77777777" w:rsidR="00BA44CB" w:rsidRDefault="00BA44CB" w:rsidP="008F333A">
      <w:pPr>
        <w:rPr>
          <w:lang w:val="ru-RU"/>
        </w:rPr>
      </w:pPr>
      <w:r>
        <w:rPr>
          <w:lang w:val="ru-RU"/>
        </w:rPr>
        <w:tab/>
      </w:r>
      <w:r w:rsidR="002C6C64" w:rsidRPr="00E236F4">
        <w:rPr>
          <w:lang w:val="ru-RU"/>
        </w:rPr>
        <w:t>கிறிஸ்துவின் பரலோக மகிழ்ச்சி</w:t>
      </w:r>
    </w:p>
    <w:p w14:paraId="31284D5E" w14:textId="77777777" w:rsidR="00BA44CB" w:rsidRDefault="00BA44CB" w:rsidP="008F333A">
      <w:pPr>
        <w:rPr>
          <w:lang w:val="ru-RU"/>
        </w:rPr>
      </w:pPr>
      <w:r>
        <w:rPr>
          <w:lang w:val="ru-RU"/>
        </w:rPr>
        <w:tab/>
      </w:r>
      <w:r w:rsidR="002C6C64" w:rsidRPr="00E236F4">
        <w:rPr>
          <w:lang w:val="ru-RU"/>
        </w:rPr>
        <w:t>மேலும் ஈஸ்டரின் இடைவிடாத மகிழ்ச்சி</w:t>
      </w:r>
    </w:p>
    <w:p w14:paraId="02AEDF64" w14:textId="77777777" w:rsidR="00BA44CB" w:rsidRDefault="00BA44CB" w:rsidP="008F333A">
      <w:pPr>
        <w:rPr>
          <w:lang w:val="ru-RU"/>
        </w:rPr>
      </w:pPr>
      <w:r>
        <w:rPr>
          <w:lang w:val="ru-RU"/>
        </w:rPr>
        <w:lastRenderedPageBreak/>
        <w:tab/>
      </w:r>
      <w:r w:rsidR="002C6C64" w:rsidRPr="00E236F4">
        <w:rPr>
          <w:lang w:val="ru-RU"/>
        </w:rPr>
        <w:t>இனிமையான, அமைதியான அமைதியின்மையுடன்</w:t>
      </w:r>
    </w:p>
    <w:p w14:paraId="20123890" w14:textId="77777777" w:rsidR="00BA44CB" w:rsidRDefault="00BA44CB" w:rsidP="008F333A">
      <w:pPr>
        <w:rPr>
          <w:lang w:val="ru-RU"/>
        </w:rPr>
      </w:pPr>
      <w:r>
        <w:rPr>
          <w:lang w:val="ru-RU"/>
        </w:rPr>
        <w:tab/>
      </w:r>
      <w:r w:rsidR="002C6C64" w:rsidRPr="00E236F4">
        <w:rPr>
          <w:lang w:val="ru-RU"/>
        </w:rPr>
        <w:t>கடவுள் இதை என் ஆன்மீக சகோதரிகளுக்கு எப்போதும் வழங்குவாராக!</w:t>
      </w:r>
    </w:p>
    <w:p w14:paraId="77DD0DE5" w14:textId="77777777" w:rsidR="00BA44CB" w:rsidRDefault="00BA44CB" w:rsidP="008F333A">
      <w:pPr>
        <w:rPr>
          <w:lang w:val="ru-RU"/>
        </w:rPr>
      </w:pPr>
    </w:p>
    <w:p w14:paraId="02D99DAF" w14:textId="77777777" w:rsidR="00BA44CB" w:rsidRDefault="00BA44CB" w:rsidP="008F333A">
      <w:pPr>
        <w:rPr>
          <w:lang w:val="ru-RU"/>
        </w:rPr>
      </w:pPr>
    </w:p>
    <w:p w14:paraId="7C58E00D" w14:textId="766B0632" w:rsidR="00BA44CB" w:rsidRDefault="00BA44CB" w:rsidP="008F333A">
      <w:pPr>
        <w:rPr>
          <w:lang w:val="ru-RU"/>
        </w:rPr>
      </w:pPr>
    </w:p>
    <w:p w14:paraId="493A15FB" w14:textId="74F2C77D" w:rsidR="00BA44CB" w:rsidRDefault="00D07549" w:rsidP="00D07549">
      <w:pPr>
        <w:pStyle w:val="Heading3"/>
        <w:rPr>
          <w:lang w:val="ru-RU"/>
        </w:rPr>
      </w:pPr>
      <w:bookmarkStart w:id="228" w:name="_Toc196716839"/>
      <w:bookmarkStart w:id="229" w:name="_Toc242628520"/>
      <w:r w:rsidRPr="00E236F4">
        <w:rPr>
          <w:lang w:val="ru-RU"/>
        </w:rPr>
        <w:t>அத்தியாயம்</w:t>
      </w:r>
      <w:r w:rsidRPr="00846B18">
        <w:rPr>
          <w:lang w:val="ru-RU"/>
        </w:rPr>
        <w:t xml:space="preserve"> 2</w:t>
      </w:r>
      <w:r w:rsidR="002C6C64" w:rsidRPr="00E236F4">
        <w:rPr>
          <w:lang w:val="ru-RU"/>
        </w:rPr>
        <w:t xml:space="preserve">. </w:t>
      </w:r>
      <w:r w:rsidRPr="00846B18">
        <w:rPr>
          <w:lang w:val="ru-RU"/>
        </w:rPr>
        <w:br/>
      </w:r>
      <w:r w:rsidR="002C6C64" w:rsidRPr="00E236F4">
        <w:rPr>
          <w:lang w:val="ru-RU"/>
        </w:rPr>
        <w:t>கூட்டுத் துஆவத்தைப் பற்றி</w:t>
      </w:r>
      <w:bookmarkEnd w:id="228"/>
      <w:bookmarkEnd w:id="229"/>
    </w:p>
    <w:p w14:paraId="06C09D7E" w14:textId="77777777" w:rsidR="00BA44CB" w:rsidRDefault="00BA44CB" w:rsidP="008F333A">
      <w:pPr>
        <w:rPr>
          <w:lang w:val="ru-RU"/>
        </w:rPr>
      </w:pPr>
    </w:p>
    <w:p w14:paraId="484AE083" w14:textId="77777777" w:rsidR="00BA44CB" w:rsidRDefault="008F333A" w:rsidP="00D07549">
      <w:pPr>
        <w:pStyle w:val="Heading4"/>
        <w:rPr>
          <w:lang w:val="ru-RU"/>
        </w:rPr>
      </w:pPr>
      <w:bookmarkStart w:id="230" w:name="_Toc196716840"/>
      <w:bookmarkStart w:id="231" w:name="_Toc242628521"/>
      <w:r>
        <w:rPr>
          <w:lang w:val="ru-RU"/>
        </w:rPr>
        <w:t>திரு</w:t>
      </w:r>
      <w:r w:rsidR="002C6C64" w:rsidRPr="00E236F4">
        <w:rPr>
          <w:lang w:val="ru-RU"/>
        </w:rPr>
        <w:t>ச்சபை கடவுளின் வீடு</w:t>
      </w:r>
      <w:bookmarkEnd w:id="230"/>
      <w:bookmarkEnd w:id="231"/>
    </w:p>
    <w:p w14:paraId="5BCED968" w14:textId="26669410" w:rsidR="00BA44CB" w:rsidRDefault="002C6C64" w:rsidP="00D07549">
      <w:pPr>
        <w:ind w:firstLine="720"/>
        <w:rPr>
          <w:lang w:val="ru-RU"/>
        </w:rPr>
      </w:pPr>
      <w:r w:rsidRPr="00E236F4">
        <w:rPr>
          <w:lang w:val="ru-RU"/>
        </w:rPr>
        <w:t>ஜெரோண்டா, தேவாலயத்திற்குச் செல்வது அவசியமில்லை என்று பலர் நம்புகிறார்கள்.</w:t>
      </w:r>
    </w:p>
    <w:p w14:paraId="653CFE1A" w14:textId="77777777" w:rsidR="00BA44CB" w:rsidRDefault="00BA44CB" w:rsidP="008F333A">
      <w:pPr>
        <w:rPr>
          <w:lang w:val="ru-RU"/>
        </w:rPr>
      </w:pPr>
      <w:r>
        <w:rPr>
          <w:lang w:val="ru-RU"/>
        </w:rPr>
        <w:tab/>
      </w:r>
      <w:r w:rsidR="008F333A">
        <w:rPr>
          <w:lang w:val="ru-RU"/>
        </w:rPr>
        <w:t xml:space="preserve">— </w:t>
      </w:r>
      <w:r w:rsidR="002C6C64" w:rsidRPr="00E236F4">
        <w:rPr>
          <w:lang w:val="ru-RU"/>
        </w:rPr>
        <w:t>மக்கள் திருச்சபைக்குச் செல்வதன் ஆழ்ந்த முக்கியத்துவத்தை உணர்வதில்லை, மேலும் கர்த்தருடைய ஆலயத்தை புறக்கணிப்பதன் மூலம், அவர்கள் தங்கள் சொந்த கைகளால் கடவுளுடன் தங்களை இணைக்கும் கேபிளைத் துண்டிக்கிறார்கள். அப்படியானால், அவர்கள் எங்கே உதவி பெற முடியும்? துரதிர்ஷ்டவசமாக, பெரும்பாலான கிறிஸ்தவர்கள் திருவருட்சாதனங்களில் பங்கேற்பதில்லை, அதனால் அவர்கள் பிசாசுப் பாதிப்புக்கு ஆளாகிறார்கள்.</w:t>
      </w:r>
    </w:p>
    <w:p w14:paraId="15DB261B" w14:textId="77777777" w:rsidR="00BA44CB" w:rsidRDefault="00BA44CB" w:rsidP="008F333A">
      <w:pPr>
        <w:rPr>
          <w:lang w:val="ru-RU"/>
        </w:rPr>
      </w:pPr>
      <w:r>
        <w:rPr>
          <w:lang w:val="ru-RU"/>
        </w:rPr>
        <w:tab/>
      </w:r>
      <w:r w:rsidR="002C6C64" w:rsidRPr="00E236F4">
        <w:rPr>
          <w:lang w:val="ru-RU"/>
        </w:rPr>
        <w:t>நான் எப்போதும் பொது மக்கள் ஆலயத்திற்குச் செல்லுங்கள் என்று சொல்கிறேன்—அது கடவுள் தாமே இருக்கும் இல்லம்; அது ஒருவரைப் பரிசுத்தப்படுத்துகிறது, மேலும் அங்கே ஒருவர் தெய்வீகக் கிருபையைப் பெறுகிறார். இதை நினைத்தாலே ஒருவருக்குப் பிரமிப்பு ஏற்படப் போதுமானது. ஆலயத்தில், கிறிஸ்து, கடவுளின் தாய் மற்றும் புனிதர்கள் நம்மை நோக்கிப் பார்க்கிறார்கள்; அங்கே நாம் அவர்களிடம் உதவி கேட்கலாம் மற்றும் அவர்களிடம் எளிமையாகப் பேசலாம். வாசலுக்கு வெளியே இருப்பதன் மூலம், திருவருட்சாதனங்களின்படி வாழ்வதற்கான வாய்ப்பை நாம் இழக்கிறோம். அங்கே, ஆண்டவரின் திருச்சபையில், கிறிஸ்து நமக்காகப் பலியாக ஒப்புக்கொடுக்கப்பட்டு, தம்முடைய உடலையும் இரத்தத்தையும் நமக்குத் தருகிறார். இது நம்மை மிகுந்த பிரமிப்பால் நிரப்ப வேண்டுமல்லவா?</w:t>
      </w:r>
    </w:p>
    <w:p w14:paraId="3B40AA9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தற்போதைக்கு உடல்நலக்குறைவு காரணமாக என்னால் தேவாலயத்திற்குச் செல்ல முடியவில்லை. தேவாலய ஆராதனையை நான் எவ்வளவு ஏங்குகிறேன்!</w:t>
      </w:r>
    </w:p>
    <w:p w14:paraId="15C2E1A9" w14:textId="14D21D63" w:rsidR="00BA44CB" w:rsidRDefault="00BA44CB" w:rsidP="008F333A">
      <w:pPr>
        <w:rPr>
          <w:lang w:val="ru-RU"/>
        </w:rPr>
      </w:pPr>
      <w:r>
        <w:rPr>
          <w:lang w:val="ru-RU"/>
        </w:rPr>
        <w:tab/>
      </w:r>
      <w:r w:rsidR="008F333A">
        <w:rPr>
          <w:lang w:val="ru-RU"/>
        </w:rPr>
        <w:t xml:space="preserve">— </w:t>
      </w:r>
      <w:r w:rsidR="002C6C64" w:rsidRPr="00E236F4">
        <w:rPr>
          <w:lang w:val="ru-RU"/>
        </w:rPr>
        <w:t xml:space="preserve">இப்போது நீங்கள் சிறிது காலம் பொறுமையாக இருக்க வேண்டும். நான் இராணுவத்தில் பணியாற்றியபோது, நாங்கள் மலைகளில் ஒரு நடவடிக்கையில் பங்கேற்றோம், அப்போது க்ஷேத்ரபதி </w:t>
      </w:r>
      <w:r w:rsidR="008F333A">
        <w:rPr>
          <w:lang w:val="ru-RU"/>
        </w:rPr>
        <w:t>(</w:t>
      </w:r>
      <w:r w:rsidR="006B3BF5">
        <w:rPr>
          <w:rStyle w:val="FootnoteReference"/>
          <w:lang w:val="ru-RU"/>
        </w:rPr>
        <w:footnoteReference w:id="164"/>
      </w:r>
      <w:r w:rsidR="002C6C64" w:rsidRPr="00E236F4">
        <w:rPr>
          <w:lang w:val="ru-RU"/>
        </w:rPr>
        <w:t xml:space="preserve"> </w:t>
      </w:r>
      <w:r w:rsidR="008F333A">
        <w:rPr>
          <w:lang w:val="ru-RU"/>
        </w:rPr>
        <w:t xml:space="preserve">) — </w:t>
      </w:r>
      <w:r w:rsidR="002C6C64" w:rsidRPr="00E236F4">
        <w:rPr>
          <w:lang w:val="ru-RU"/>
        </w:rPr>
        <w:t xml:space="preserve">கற்பனை செய்து பாருங்கள்! </w:t>
      </w:r>
      <w:r w:rsidR="008F333A">
        <w:rPr>
          <w:lang w:val="ru-RU"/>
        </w:rPr>
        <w:t xml:space="preserve">— </w:t>
      </w:r>
      <w:r w:rsidR="002C6C64" w:rsidRPr="00E236F4">
        <w:rPr>
          <w:lang w:val="ru-RU"/>
        </w:rPr>
        <w:t xml:space="preserve">நான் ஏழு மாதங்களுக்கு ஒரு தேவாலயத்தைக் காணவில்லை. ஒருமுறை சில ரேடியோக்களைச் சரிசெய்ய நான் நஃப்க்டோஸ் (Nafpaktos) அனுப்பப்பட்டேன், மேலும் நான் உடனடியாகத் திரும்ப வேண்டியிருந்தது. நான் செய்ய வேண்டிய வேலையைச் செய்துவிட்டு, திரும்பி வரும் வழியில், சாலையோரத்தில் இருந்த ஒரு தேவாலயத்தில் நின்றேன். அது பெரிய நோன்பு காலம், உள்ளே அவர்கள் திருத்தெய்வத் தாய்க்கு அகாதிஸ்ட் பாடிக்கொண்டிருந்தார்கள். என்னால் உள்ளே நுழைய முடியவில்லை, ரேடியோக்களைக் கவனிக்காமல் விடவும் முடியவில்லை, மேலும் எனக்கு நேரமும் குறைவாக இருந்தது. நான் தேவாலய வாசலில் வெறும் ஐந்து நிமிடங்கள் மட்டுமே நின்றேன். நான் எவ்வளவு வருத்தப்பட்டேன் என்று உங்களுக்குத் தெரியுமா? நான் ஒரு குழந்தையைப் போல அழுதேன்! </w:t>
      </w:r>
      <w:r w:rsidR="00C90354">
        <w:rPr>
          <w:lang w:val="ru-RU"/>
        </w:rPr>
        <w:t>"</w:t>
      </w:r>
      <w:r w:rsidR="002C6C64" w:rsidRPr="00E236F4">
        <w:rPr>
          <w:lang w:val="ru-RU"/>
        </w:rPr>
        <w:t>என் கடவுளே,</w:t>
      </w:r>
      <w:r w:rsidR="008F333A">
        <w:rPr>
          <w:lang w:val="ru-RU"/>
        </w:rPr>
        <w:t xml:space="preserve">" என்று </w:t>
      </w:r>
      <w:r w:rsidR="002C6C64" w:rsidRPr="00E236F4">
        <w:rPr>
          <w:lang w:val="ru-RU"/>
        </w:rPr>
        <w:t>நான் புலம்பினேன்</w:t>
      </w:r>
      <w:r w:rsidR="008F333A">
        <w:rPr>
          <w:lang w:val="ru-RU"/>
        </w:rPr>
        <w:t>, "</w:t>
      </w:r>
      <w:r w:rsidR="002C6C64" w:rsidRPr="00E236F4">
        <w:rPr>
          <w:lang w:val="ru-RU"/>
        </w:rPr>
        <w:t>நான் என்ன ஆயிற்று! நான் குழந்தையாக இருந்ததிலிருந்து, தேவாலயத்தில் உள்ள பணியாளருக்கு முன்பே வந்துவிடுவேன். ஆனால் இப்போது ஏழு மாதங்களாக நான் தேவாலயத்திற்கே செல்லவில்லை!</w:t>
      </w:r>
      <w:r>
        <w:rPr>
          <w:lang w:val="ru-RU"/>
        </w:rPr>
        <w:t>"</w:t>
      </w:r>
    </w:p>
    <w:p w14:paraId="620A368F"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ஆர்கோண்டரியானில் உள்ள என் கடமைகளிலிருந்து நேராக நான் தேவாலயத்திற்கு வரும்போது, என்னால் ஆராதனையில் கவனம் செலுத்த முடியவில்லை.</w:t>
      </w:r>
    </w:p>
    <w:p w14:paraId="4C8EF52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ஆர்க்கோண்டரியானில் இருந்து நீங்கள் தேவாலயத்திற்குள் செல்கிறீர்கள். தேவாலயத்தில் இருந்து, சொர்க்கத்திற்குச் செல்கிறீர்கள், பின்னர் இன்னும் முன்னேறி </w:t>
      </w:r>
      <w:r w:rsidR="008F333A">
        <w:rPr>
          <w:lang w:val="ru-RU"/>
        </w:rPr>
        <w:t xml:space="preserve">— </w:t>
      </w:r>
      <w:r w:rsidR="002C6C64" w:rsidRPr="00E236F4">
        <w:rPr>
          <w:lang w:val="ru-RU"/>
        </w:rPr>
        <w:t>கடவுளிடம் செல்கிறீர்கள்.</w:t>
      </w:r>
    </w:p>
    <w:p w14:paraId="760A13F0"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ஆனால் அதை நான் எப்படிச் செய்வது, ஜெரோண்டா? கடவுளின் மகிமையைப் பற்றி சிந்திப்பதன் மூலம்?</w:t>
      </w:r>
    </w:p>
    <w:p w14:paraId="7005B745" w14:textId="77777777" w:rsidR="00BA44CB" w:rsidRDefault="00BA44CB" w:rsidP="008F333A">
      <w:pPr>
        <w:rPr>
          <w:lang w:val="ru-RU"/>
        </w:rPr>
      </w:pPr>
      <w:r>
        <w:rPr>
          <w:lang w:val="ru-RU"/>
        </w:rPr>
        <w:tab/>
      </w:r>
      <w:r w:rsidR="008F333A">
        <w:rPr>
          <w:lang w:val="ru-RU"/>
        </w:rPr>
        <w:t xml:space="preserve">— </w:t>
      </w:r>
      <w:r w:rsidR="002C6C64" w:rsidRPr="00E236F4">
        <w:rPr>
          <w:lang w:val="ru-RU"/>
        </w:rPr>
        <w:t>பூமியில் தேவாலயம் என்பது கடவுளின் மனிதனால் உருவாக்கப்பட்ட வீடு. ஆனால் கடவுளின் உருவாக்கப்படாத வீடு சொர்க்கத்தில் உள்ளது, அதுபோலவே நமது உண்மையான இல்லமும் சொர்க்கத்தில்தான் உள்ளது.</w:t>
      </w:r>
    </w:p>
    <w:p w14:paraId="1FBFEB0E" w14:textId="77777777" w:rsidR="00BA44CB" w:rsidRDefault="00BA44CB" w:rsidP="008F333A">
      <w:pPr>
        <w:rPr>
          <w:lang w:val="ru-RU"/>
        </w:rPr>
      </w:pPr>
    </w:p>
    <w:p w14:paraId="19237502" w14:textId="77777777" w:rsidR="00BA44CB" w:rsidRDefault="002C6C64" w:rsidP="00756D74">
      <w:pPr>
        <w:pStyle w:val="Heading4"/>
        <w:rPr>
          <w:lang w:val="ru-RU"/>
        </w:rPr>
      </w:pPr>
      <w:bookmarkStart w:id="232" w:name="_Toc196716841"/>
      <w:bookmarkStart w:id="233" w:name="_Toc242628522"/>
      <w:r w:rsidRPr="00E236F4">
        <w:rPr>
          <w:lang w:val="ru-RU"/>
        </w:rPr>
        <w:lastRenderedPageBreak/>
        <w:t>கூட்டுப் பிரார்த்தனையின் சக்தி</w:t>
      </w:r>
      <w:bookmarkEnd w:id="232"/>
      <w:bookmarkEnd w:id="233"/>
    </w:p>
    <w:p w14:paraId="341D857F" w14:textId="20A9475D" w:rsidR="00BA44CB" w:rsidRDefault="008F333A" w:rsidP="00756D74">
      <w:pPr>
        <w:ind w:firstLine="720"/>
        <w:rPr>
          <w:lang w:val="ru-RU"/>
        </w:rPr>
      </w:pPr>
      <w:r>
        <w:rPr>
          <w:lang w:val="ru-RU"/>
        </w:rPr>
        <w:t xml:space="preserve">— </w:t>
      </w:r>
      <w:r w:rsidR="002C6C64" w:rsidRPr="00E236F4">
        <w:rPr>
          <w:lang w:val="ru-RU"/>
        </w:rPr>
        <w:t>ஜெரோண்டா, சில சமயங்களில் ஆராதனையில் கலந்துகொள்வதற்குப் பதிலாக என் குகையில் தங்கி, என் ஜெபமாலையை ஜெபித்து, நமஸ்கரித்து, விதிமுறைகளையோ அல்லது ஆன்மீகப் புத்தகங்களையோ படிக்க வேண்டும் என்று எனக்குத் தோன்றுகிறது…</w:t>
      </w:r>
    </w:p>
    <w:p w14:paraId="5EFE61DE" w14:textId="77777777" w:rsidR="00BA44CB" w:rsidRDefault="00BA44CB" w:rsidP="008F333A">
      <w:pPr>
        <w:rPr>
          <w:lang w:val="ru-RU"/>
        </w:rPr>
      </w:pPr>
      <w:r>
        <w:rPr>
          <w:lang w:val="ru-RU"/>
        </w:rPr>
        <w:tab/>
      </w:r>
      <w:r w:rsidR="008F333A">
        <w:rPr>
          <w:lang w:val="ru-RU"/>
        </w:rPr>
        <w:t xml:space="preserve">— </w:t>
      </w:r>
      <w:r w:rsidR="002C6C64" w:rsidRPr="00E236F4">
        <w:rPr>
          <w:lang w:val="ru-RU"/>
        </w:rPr>
        <w:t>சேவையை மாற்றி வைக்கலாமா? இல்லை, முடியாது. ஆனால் உங்கள் அறைப் பணிகளை வேறு நேரத்திற்கு ஒத்திவைக்கலாம்.</w:t>
      </w:r>
    </w:p>
    <w:p w14:paraId="7D313C71"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ஆனால் சபையில், ஜெரோண்டா, என் அறையில் ஜெபிக்கும்போது நான் அனுபவிக்கும் அதே அருளின் உணர்வை நான் எப்போதும் உணர்வதில்லை.</w:t>
      </w:r>
    </w:p>
    <w:p w14:paraId="3C0261D7"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பாருங்கள், தனிப்பட்ட பிரார்த்தனை என்பது கூட்டுப் பிரார்த்தனைக்கான ஒரு தயாரிப்பு. தேவாலயத்தில் உங்கள் பிரார்த்தனையின் தரம் உங்கள் அறையில் இருப்பதை விடக் குறைவாக இருக்கலாம், ஏனென்றால் தனிமையில் உணரும் சுதந்திரத்தை தேவாலயத்தில் நீங்கள் உணர மாட்டீர்கள். ஆனால், திருச்சபையில் கூட்டுப் பிரார்த்தனை மிகவும் சக்திவாய்ந்தது, ஏனென்றால் அங்கே அனைவரும் ஒன்றாகப் பிரார்த்தனை செய்கிறார்கள்: ஒருவரின் பிரார்த்தனையில் அதிக ஆற்றலும், மற்றொருவரின் பிரார்த்தனையில் அதிக அன்பும், மூன்றாமவரின் பிரார்த்தனையில் வேறு ஏதோ ஒன்றும் இருக்கும்... எனவே, ஆராதனை நடைபெறும் அந்த இரண்டு அல்லது மூன்று மணிநேரமும் நீங்களும் திருச்சபையில் இருந்து மற்ற அனைவருடனும் சேர்ந்து பிரார்த்தனை செய்ய வேண்டும். கிறிஸ்து என்ன சொன்னார்?</w:t>
      </w:r>
    </w:p>
    <w:p w14:paraId="44B33791" w14:textId="1C201A9B" w:rsidR="00BA44CB" w:rsidRDefault="00BA44CB" w:rsidP="008F333A">
      <w:pPr>
        <w:rPr>
          <w:lang w:val="ru-RU"/>
        </w:rPr>
      </w:pPr>
      <w:r>
        <w:rPr>
          <w:lang w:val="ru-RU"/>
        </w:rPr>
        <w:tab/>
      </w:r>
      <w:r w:rsidR="002C6C64" w:rsidRPr="00E236F4">
        <w:rPr>
          <w:lang w:val="ru-RU"/>
        </w:rPr>
        <w:t>'இரண்டோ மூன்றோ பேர் என் நாமத்தில் ஒன்று கூடினால், அங்கே அவர்கள் நடுவில் நான் இருப்பேன்.'</w:t>
      </w:r>
      <w:r w:rsidR="00756D74">
        <w:rPr>
          <w:rStyle w:val="FootnoteReference"/>
          <w:lang w:val="ru-RU"/>
        </w:rPr>
        <w:footnoteReference w:id="165"/>
      </w:r>
    </w:p>
    <w:p w14:paraId="19E34916"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என் அறையில் ஜெபிக்கும்போது நான் ஆன்மீக ரீதியாக நன்றாக உணர்கிறேன் </w:t>
      </w:r>
      <w:r w:rsidR="008F333A">
        <w:rPr>
          <w:lang w:val="ru-RU"/>
        </w:rPr>
        <w:t xml:space="preserve">— </w:t>
      </w:r>
      <w:r w:rsidR="002C6C64" w:rsidRPr="00E236F4">
        <w:rPr>
          <w:lang w:val="ru-RU"/>
        </w:rPr>
        <w:t>ஆராதனையின் போது என் கவனம் சிதறுகிறது.</w:t>
      </w:r>
    </w:p>
    <w:p w14:paraId="111341DC" w14:textId="05AE74CA"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அறையில் இருக்கும்போது உங்கள் 'ஆன்மீக </w:t>
      </w:r>
      <w:r>
        <w:rPr>
          <w:lang w:val="ru-RU"/>
        </w:rPr>
        <w:t xml:space="preserve">நிலை' </w:t>
      </w:r>
      <w:r w:rsidR="002C6C64" w:rsidRPr="00E236F4">
        <w:rPr>
          <w:lang w:val="ru-RU"/>
        </w:rPr>
        <w:t xml:space="preserve">சிறப்பாக இருப்பது உங்களுக்கு மட்டுமே தோன்றுகிறது. நீங்கள் தேவாலயத்தில் ஜெபிக்க முயற்சி செய்து, கவனம் செலுத்தி, ஆராதனையின் போது இயேசு ஜெபத்தைச் செய்தால் உங்களுக்கு சரியான ஆன்மீகப் பக்குவம் கிடைக்கும். சிரமங்களை எதிர்கொள்ளும்போது அவற்றை வெல்வதைக் கற்றுக்கொள்ளுங்கள் </w:t>
      </w:r>
      <w:r w:rsidR="008F333A">
        <w:rPr>
          <w:lang w:val="ru-RU"/>
        </w:rPr>
        <w:t xml:space="preserve">— </w:t>
      </w:r>
      <w:r w:rsidR="002C6C64" w:rsidRPr="00E236F4">
        <w:rPr>
          <w:lang w:val="ru-RU"/>
        </w:rPr>
        <w:t>இல்லையென்றால், நீங்கள் அவற்றை ஒருபோதும் வெல்ல முடியாது. ஒரு வீரருக்குப் பயிற்சிப் பயிற்சிகள் முழுவதும் உண்மையான தோட்டாக்கள் கொடுக்கப்படாமல் வெறும் போலித் தோட்டாக்கள் மட்டுமே கொடுக்கப்பட்டால், அவர் எப்படிப் போராடக் கற்றுக்கொள்வார்?</w:t>
      </w:r>
    </w:p>
    <w:p w14:paraId="6B0DE3C0"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வழிபாட்டின் போது வாசனங்களையும் பாடல்களையும் ஒரே நேரத்தில் கவனித்துக்கொண்டே இயேசு ஜெபத்தைச் சொல்ல முடியாததால் நான் குழப்பமடைகிறேன்.</w:t>
      </w:r>
    </w:p>
    <w:p w14:paraId="1B2DCB0D" w14:textId="262EAD01" w:rsidR="00BA44CB" w:rsidRDefault="00BA44CB" w:rsidP="008F333A">
      <w:pPr>
        <w:rPr>
          <w:lang w:val="ru-RU"/>
        </w:rPr>
      </w:pPr>
      <w:r>
        <w:rPr>
          <w:lang w:val="ru-RU"/>
        </w:rPr>
        <w:tab/>
      </w:r>
      <w:r w:rsidR="008F333A">
        <w:rPr>
          <w:lang w:val="ru-RU"/>
        </w:rPr>
        <w:t xml:space="preserve">— </w:t>
      </w:r>
      <w:r w:rsidR="002C6C64" w:rsidRPr="00E236F4">
        <w:rPr>
          <w:lang w:val="ru-RU"/>
        </w:rPr>
        <w:t>ஏன் இரண்டிற்கும் இடையில் தடுமாறுகிறாய்? ஒருவேளை இந்தக் கவலை அனைத்தும், 'இப்போது நான் மனத் தியானத்தில் உண்மையாகவே சிறந்து விளங்கப் போகிறேன், நான் மிகவும் செல்வந்தனாகப் போகிறேன்!</w:t>
      </w:r>
      <w:r>
        <w:rPr>
          <w:lang w:val="ru-RU"/>
        </w:rPr>
        <w:t>'</w:t>
      </w:r>
      <w:r w:rsidR="002C6C64" w:rsidRPr="00E236F4">
        <w:rPr>
          <w:lang w:val="ru-RU"/>
        </w:rPr>
        <w:t xml:space="preserve"> என்று நீ உனக்கு நீயே சொல்லிக்கொள்வதிலிருந்து வருகிறதா? ஆனால் அதில் மறைந்திருக்கும் சுயநலமும் பெருமையும் உள்ளது. நீங்கள் முயற்சி செய்யவில்லை என்று அர்த்தமல்ல; எனது உதாரணம் ஒரு மிகைப்படுத்தல். உங்களிடம் நல்ல குணம் உள்ளது, கிறிஸ்து உங்களுக்கு உதவுவார். ஒரு குழந்தையைப் போல கடவுளுக்கு முன்பாக நில்லுங்கள், வேறு எதையும் நினைக்காதீர்கள். மேலும் எளிமையாக இருங்கள்—அப்போது கிறிஸ்துவும் கடவுளின் தாயும் உங்கள் மீது எந்த அருளைப் பொழிவார்கள் என்பதை நீங்கள் காண்பீர்கள். நீங்கள் தேவாலயத்திற்குள் நுழையும்போது, நீங்கள் ஒரு கப்பலில் ஏறியதாகக் கற்பனை செய்துகொள்ளுங்கள்; உங்களைக் கடவுளின் கைகளில் ஒப்படையுங்கள், மேலும் இந்தக் கப்பல் உங்களை நீங்கள் செல்ல வேண்டிய இடத்திற்கு அழைத்துச் செல்லட்டும்.</w:t>
      </w:r>
    </w:p>
    <w:p w14:paraId="00F11637" w14:textId="5CE7F732" w:rsidR="00BA44CB" w:rsidRDefault="00BA44CB" w:rsidP="008F333A">
      <w:pPr>
        <w:rPr>
          <w:lang w:val="ru-RU"/>
        </w:rPr>
      </w:pPr>
      <w:r>
        <w:rPr>
          <w:lang w:val="ru-RU"/>
        </w:rPr>
        <w:tab/>
      </w:r>
      <w:r w:rsidR="008F333A">
        <w:rPr>
          <w:lang w:val="ru-RU"/>
        </w:rPr>
        <w:t xml:space="preserve">— </w:t>
      </w:r>
      <w:r w:rsidR="002C6C64" w:rsidRPr="00E236F4">
        <w:rPr>
          <w:lang w:val="ru-RU"/>
        </w:rPr>
        <w:t>கெரொண்டா, நான் வழிபாட்டுகளின் போது தூக்கத்தில் தலையாட்டுகிறேன், அதனால் சில நேரங்களில் என்னால் முற்றிலும் கவனம் செலுத்த முடிவதில்லை. பிறகு ஒரு எண்ணம் எனக்குச் சொல்கிறது: 'நீ வழிபாட்டில் இருந்தால் என்ன? நீ எப்படியும் பிரார்த்தனை செய்யவில்லையே!</w:t>
      </w:r>
      <w:r>
        <w:rPr>
          <w:lang w:val="ru-RU"/>
        </w:rPr>
        <w:t>..'</w:t>
      </w:r>
    </w:p>
    <w:p w14:paraId="0674A991"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கொட்டாவி விடலாம் அல்லது தூக்கத்தில் தலையாட்டலாம், ஆனால் கப்பல் அதன் இலக்கை நோக்கி தொடர்ந்து பயணம் செய்து கொண்டிருக்கிறது. இது ஒரு கப்பலில் இருப்பது போன்றது: ஒரு மாலுமி காவல் காக்கிறார், மற்றொருவர் கொட்டாவி விடுகிறார், மூன்றாமவர் தூங்குகிறார், ஆனாலும் கப்பல் அதன் இலக்கை நோக்கி தொடர்ந்து முன்னேறிக்கொண்டிருக்கிறது. ஆனால் நீங்கள் விழிப்புடன் இருந்து கவனமாக இருப்பது நல்லது.</w:t>
      </w:r>
    </w:p>
    <w:p w14:paraId="5B2D24F4"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ஆராதனையின் போது மனம் ஜெபிக்கவில்லை என்றால், அந்த ஆராதனை ஒரு சுமையாகிவிடுகிறது.</w:t>
      </w:r>
    </w:p>
    <w:p w14:paraId="6B5E6991" w14:textId="2D24ADE9" w:rsidR="00BA44CB" w:rsidRDefault="00BA44CB" w:rsidP="008F333A">
      <w:pPr>
        <w:rPr>
          <w:lang w:val="ru-RU"/>
        </w:rPr>
      </w:pPr>
      <w:r>
        <w:rPr>
          <w:lang w:val="ru-RU"/>
        </w:rPr>
        <w:lastRenderedPageBreak/>
        <w:tab/>
      </w:r>
      <w:r w:rsidR="008F333A">
        <w:rPr>
          <w:lang w:val="ru-RU"/>
        </w:rPr>
        <w:t xml:space="preserve">— </w:t>
      </w:r>
      <w:r w:rsidR="002C6C64" w:rsidRPr="00E236F4">
        <w:rPr>
          <w:lang w:val="ru-RU"/>
        </w:rPr>
        <w:t xml:space="preserve">ஆம், ஏனெனில் அப்போது ஒருவன் ஆன்ம உணவில்லாமல் இருக்கிறான். மனம் புனிதமான அர்த்தங்களைப் புரிந்துகொள்ளத் தவறும்போது, அந்த ஆராதனை ஒரு உடல் பயிற்சியாக மாறிவிடுகிறது </w:t>
      </w:r>
      <w:r w:rsidR="008F333A">
        <w:rPr>
          <w:lang w:val="ru-RU"/>
        </w:rPr>
        <w:t>—</w:t>
      </w:r>
      <w:r w:rsidR="002C6C64" w:rsidRPr="00E236F4">
        <w:rPr>
          <w:lang w:val="ru-RU"/>
        </w:rPr>
        <w:t xml:space="preserve"> அது கடவுளின் அன்புக்காக இருந்தாலும் கூட. மேலும், ஆராதனையின் போது தலையாட்டினாலும், உறக்கத்தை எதிர்க்கும் ஒருவனுக்குக் கூட கணிசமான வெகுமதி கிடைக்கிறது.</w:t>
      </w:r>
      <w:r w:rsidR="00586086">
        <w:rPr>
          <w:rStyle w:val="FootnoteReference"/>
          <w:lang w:val="ru-RU"/>
        </w:rPr>
        <w:footnoteReference w:id="166"/>
      </w:r>
      <w:r w:rsidR="008F333A">
        <w:rPr>
          <w:lang w:val="ru-RU"/>
        </w:rPr>
        <w:t xml:space="preserve"> ,</w:t>
      </w:r>
      <w:r w:rsidR="002C6C64" w:rsidRPr="00E236F4">
        <w:rPr>
          <w:lang w:val="ru-RU"/>
        </w:rPr>
        <w:t xml:space="preserve"> தேவாலயத்தில் உள்ள ஸ்டாசியா (</w:t>
      </w:r>
      <w:r w:rsidR="00586086" w:rsidRPr="00586086">
        <w:rPr>
          <w:lang w:val="ru-RU"/>
        </w:rPr>
        <w:t>stasidia</w:t>
      </w:r>
      <w:r w:rsidR="002C6C64" w:rsidRPr="00E236F4">
        <w:rPr>
          <w:lang w:val="ru-RU"/>
        </w:rPr>
        <w:t>) உறங்குவதற்காக அல்ல; அதற்காக உங்கள் குடிலில் ஒரு படுக்கை இருக்கிறது. ஒருமுறை, இரண்டு பொது மக்கள் மாண்ட் அத்தோஸுக்கு வந்து, இரவு முழுவதும் நடைபெறும் ஜெபப் பிரார்த்தனைக்காக (All-Night Vigil) அங்கே இருந்தனர். அவர்கள் மடாலயத்தின் விருந்தினர் இல்லத்தில் அந்த ஜெபப் பிரார்த்தனை முழுவதும் உறங்கிவிட்டு, டாக்ஸாலஜி (Doxology) தொடங்குவதற்கு சற்று முன்புதான் தேவாலயத்திற்கு வந்தனர்.</w:t>
      </w:r>
      <w:r w:rsidR="005F7770">
        <w:rPr>
          <w:rStyle w:val="FootnoteReference"/>
          <w:lang w:val="ru-RU"/>
        </w:rPr>
        <w:footnoteReference w:id="167"/>
      </w:r>
      <w:r w:rsidR="002C6C64" w:rsidRPr="00E236F4">
        <w:rPr>
          <w:lang w:val="ru-RU"/>
        </w:rPr>
        <w:t xml:space="preserve"> அருகிலிருந்த ஸ்டாசிடியாவில் ஒரு துறவி தூக்கத்தில் தலையாட்டிக் கொண்டிருந்தார், ஆனால் தூங்கிவிடாமல் இருக்க முயற்சி செய்து கொண்டிருந்தார். அந்த சாதாரண மனிதர்களில் ஒருவர், இதைப் பார்த்து, மற்றவரிடம் கூறினார்: </w:t>
      </w:r>
      <w:r>
        <w:rPr>
          <w:lang w:val="ru-RU"/>
        </w:rPr>
        <w:t>"</w:t>
      </w:r>
      <w:r w:rsidR="002C6C64" w:rsidRPr="00E236F4">
        <w:rPr>
          <w:lang w:val="ru-RU"/>
        </w:rPr>
        <w:t>பாருங்கள், அந்தத் துறவி தூக்கத்தில் தலையாட்டிக் கொண்டிருக்கிறார்!</w:t>
      </w:r>
      <w:r>
        <w:rPr>
          <w:lang w:val="ru-RU"/>
        </w:rPr>
        <w:t xml:space="preserve">" </w:t>
      </w:r>
      <w:r w:rsidR="002C6C64" w:rsidRPr="00E236F4">
        <w:rPr>
          <w:lang w:val="ru-RU"/>
        </w:rPr>
        <w:t>அதற்கு அந்த மற்றவர், ஒரு புத்திசாலியான கொள்ளையனைப் போலப் பதிலளித்தார்:</w:t>
      </w:r>
      <w:r w:rsidR="005F7770">
        <w:rPr>
          <w:rStyle w:val="FootnoteReference"/>
          <w:lang w:val="ru-RU"/>
        </w:rPr>
        <w:footnoteReference w:id="168"/>
      </w:r>
      <w:r w:rsidR="002C6C64" w:rsidRPr="00E236F4">
        <w:rPr>
          <w:lang w:val="ru-RU"/>
        </w:rPr>
        <w:t xml:space="preserve"> "உனக்கு வெட்கமாக இல்லையா? நாங்கள் பல மணிநேரம் உறங்கிவிட்டு இப்போதுதான் வந்துள்ளோம். அவர் உறங்குவதற்குத் தன் குடிலுக்குச் சென்றிருக்கலாமே என்று நினைக்கவில்லையா? நிச்சயமாக ஒரு இறகுப் படுக்கையில் அல்ல, குறைந்தபட்சம் ஏதேனும் ஒரு பாயில் படுத்துக்கொள்வதிலாவது</w:t>
      </w:r>
      <w:r>
        <w:rPr>
          <w:lang w:val="ru-RU"/>
        </w:rPr>
        <w:t>.</w:t>
      </w:r>
    </w:p>
    <w:p w14:paraId="400E1ED8" w14:textId="77777777" w:rsidR="00BA44CB" w:rsidRDefault="00BA44CB" w:rsidP="008F333A">
      <w:pPr>
        <w:rPr>
          <w:lang w:val="ru-RU"/>
        </w:rPr>
      </w:pPr>
      <w:r>
        <w:rPr>
          <w:lang w:val="ru-RU"/>
        </w:rPr>
        <w:tab/>
      </w:r>
      <w:r w:rsidR="008F333A">
        <w:rPr>
          <w:lang w:val="ru-RU"/>
        </w:rPr>
        <w:t>— "</w:t>
      </w:r>
      <w:r w:rsidR="002C6C64" w:rsidRPr="00E236F4">
        <w:rPr>
          <w:lang w:val="ru-RU"/>
        </w:rPr>
        <w:t>ஆனால் நான், ஜெரோண்டா, தெய்வீக ஆராதனையில் எந்த மகிழ்ச்சியையும் காணவில்லை.</w:t>
      </w:r>
      <w:r w:rsidR="008F333A">
        <w:rPr>
          <w:lang w:val="ru-RU"/>
        </w:rPr>
        <w:t>"</w:t>
      </w:r>
    </w:p>
    <w:p w14:paraId="500DC35C" w14:textId="3A927A0D" w:rsidR="00BA44CB" w:rsidRDefault="00BA44CB" w:rsidP="008F333A">
      <w:pPr>
        <w:rPr>
          <w:lang w:val="ru-RU"/>
        </w:rPr>
      </w:pPr>
      <w:r>
        <w:rPr>
          <w:lang w:val="ru-RU"/>
        </w:rPr>
        <w:tab/>
      </w:r>
      <w:r w:rsidR="008F333A">
        <w:rPr>
          <w:lang w:val="ru-RU"/>
        </w:rPr>
        <w:t xml:space="preserve">— </w:t>
      </w:r>
      <w:r w:rsidR="002C6C64" w:rsidRPr="00E236F4">
        <w:rPr>
          <w:lang w:val="ru-RU"/>
        </w:rPr>
        <w:t xml:space="preserve">எல்லா நேரமும் நமக்கு மகிழ்ச்சி தேவையா? நீங்கள் கிறிஸ்துவுக்காகத்தான் தேவாலயத்தில் இருக்கிறீர்கள் </w:t>
      </w:r>
      <w:r w:rsidR="008F333A">
        <w:rPr>
          <w:lang w:val="ru-RU"/>
        </w:rPr>
        <w:t xml:space="preserve">— </w:t>
      </w:r>
      <w:r w:rsidR="002C6C64" w:rsidRPr="00E236F4">
        <w:rPr>
          <w:lang w:val="ru-RU"/>
        </w:rPr>
        <w:t>ஆனாலும் நீங்கள் ஸ்டாசியடியாவில் நின்று, கைப்பிடியைச் சாய்ந்து ஓய்வெடுக்கிறீர்கள். இதை இப்படி யோசித்துப் பார்: 'கிறிஸ்து சிலுவையில் தன் கைகளை விரித்தார், ஆனால் நான் இங்கே நின்று, ஜெபித்து, அதுமட்டுமின்றி ஓய்வெடுக்கவும் செய்கிறேன்!</w:t>
      </w:r>
      <w:r>
        <w:rPr>
          <w:lang w:val="ru-RU"/>
        </w:rPr>
        <w:t xml:space="preserve">' </w:t>
      </w:r>
      <w:r w:rsidR="002C6C64" w:rsidRPr="00E236F4">
        <w:rPr>
          <w:lang w:val="ru-RU"/>
        </w:rPr>
        <w:t>என்று உனக்கு நீயே சொல்லிக்கொள், அப்போது ஆராதனையின் போது உன் மனம் சோர்வடைவதை நிறுத்திவிடுவாய்.</w:t>
      </w:r>
    </w:p>
    <w:p w14:paraId="4EB211A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ஆராதனையின் போது அமர்வது சரியா?</w:t>
      </w:r>
    </w:p>
    <w:p w14:paraId="678550B8" w14:textId="39BCA48B"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கடினமாக இருந்தால், நீங்கள் சிறிது நேரம் அமரலாம். ஆனால் உங்களால் முடிந்தால், நின்றுகொண்டு ஜெபிப்பது நல்லது. நீங்கள் இதை </w:t>
      </w:r>
      <w:r>
        <w:rPr>
          <w:lang w:val="ru-RU"/>
        </w:rPr>
        <w:t>'</w:t>
      </w:r>
      <w:r w:rsidR="002C6C64" w:rsidRPr="00E236F4">
        <w:rPr>
          <w:lang w:val="ru-RU"/>
        </w:rPr>
        <w:t>அப்படித்தான் இருக்க வேண்டும்</w:t>
      </w:r>
      <w:r>
        <w:rPr>
          <w:lang w:val="ru-RU"/>
        </w:rPr>
        <w:t>'</w:t>
      </w:r>
      <w:r w:rsidR="002C6C64" w:rsidRPr="00E236F4">
        <w:rPr>
          <w:lang w:val="ru-RU"/>
        </w:rPr>
        <w:t xml:space="preserve"> என்பதற்காக அல்ல</w:t>
      </w:r>
      <w:r>
        <w:rPr>
          <w:lang w:val="ru-RU"/>
        </w:rPr>
        <w:t xml:space="preserve">, </w:t>
      </w:r>
      <w:r w:rsidR="002C6C64" w:rsidRPr="00E236F4">
        <w:rPr>
          <w:lang w:val="ru-RU"/>
        </w:rPr>
        <w:t>இதயப்பூர்வமாகச் செய்ய வேண்டும். நீங்கள் உங்களிடம், 'நான் தேவாலயத்திற்குச் சென்று, ஸ்டாசிடியாவில் நின்று, தரையைப் பார்த்து</w:t>
      </w:r>
      <w:r>
        <w:rPr>
          <w:lang w:val="ru-RU"/>
        </w:rPr>
        <w:t>,</w:t>
      </w:r>
      <w:r w:rsidR="002C6C64" w:rsidRPr="00E236F4">
        <w:rPr>
          <w:lang w:val="ru-RU"/>
        </w:rPr>
        <w:t xml:space="preserve"> அசைவற்று நிற்க வேண்டும்</w:t>
      </w:r>
      <w:r>
        <w:rPr>
          <w:lang w:val="ru-RU"/>
        </w:rPr>
        <w:t>' என்று</w:t>
      </w:r>
      <w:r w:rsidR="002C6C64" w:rsidRPr="00E236F4">
        <w:rPr>
          <w:lang w:val="ru-RU"/>
        </w:rPr>
        <w:t xml:space="preserve"> சொல்லிக்கொண்டால், அது அனைத்தும் செயற்கையாகவும் ஒரு சூத்திரத்தைப் பின்பற்றுவது போலவும் தோன்றும்.</w:t>
      </w:r>
    </w:p>
    <w:p w14:paraId="33A4AC32"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பெரும்பாலும், ஜெரோண்டா, நீண்ட நேரம் நின்றுகொண்டிருப்பதால் என் கால்கள் வலிக்கின்றன, அதனால் என்னால் தேவாலயத்தில் கவனம் செலுத்த முடியவில்லை. நான் என்ன செய்ய வேண்டும்?</w:t>
      </w:r>
    </w:p>
    <w:p w14:paraId="12CBD0A4" w14:textId="69C2ACC9" w:rsidR="00BA44CB" w:rsidRDefault="00BA44CB" w:rsidP="008F333A">
      <w:pPr>
        <w:rPr>
          <w:lang w:val="ru-RU"/>
        </w:rPr>
      </w:pPr>
      <w:r>
        <w:rPr>
          <w:lang w:val="ru-RU"/>
        </w:rPr>
        <w:tab/>
      </w:r>
      <w:r w:rsidR="008F333A">
        <w:rPr>
          <w:lang w:val="ru-RU"/>
        </w:rPr>
        <w:t xml:space="preserve">— </w:t>
      </w:r>
      <w:r w:rsidR="002C6C64" w:rsidRPr="00E236F4">
        <w:rPr>
          <w:lang w:val="ru-RU"/>
        </w:rPr>
        <w:t xml:space="preserve">கிறிஸ்துவின் கால்கள் ஆணியால் அடிக்கப்பட்ட மரக்கட்டைகளைப் பற்றி நினைத்து, 'நான் வேதனையில் இருப்பதற்குத் தேவனுக்கு </w:t>
      </w:r>
      <w:r>
        <w:rPr>
          <w:lang w:val="ru-RU"/>
        </w:rPr>
        <w:t>நன்றி'</w:t>
      </w:r>
      <w:r w:rsidR="002C6C64" w:rsidRPr="00E236F4">
        <w:rPr>
          <w:lang w:val="ru-RU"/>
        </w:rPr>
        <w:t xml:space="preserve"> என்று சொல்லுங்கள்</w:t>
      </w:r>
      <w:r>
        <w:rPr>
          <w:lang w:val="ru-RU"/>
        </w:rPr>
        <w:t xml:space="preserve">. </w:t>
      </w:r>
      <w:r w:rsidR="002C6C64" w:rsidRPr="00E236F4">
        <w:rPr>
          <w:lang w:val="ru-RU"/>
        </w:rPr>
        <w:t>அப்போது உங்கள் சொந்த வேதனையை மறந்து, உங்கள் இதயம் ஆறுதல் பெற்று, உங்கள் பிரார்த்தனை இதயத்திலிருந்து வரும்.</w:t>
      </w:r>
    </w:p>
    <w:p w14:paraId="6E0A0DF9" w14:textId="77777777" w:rsidR="00BA44CB" w:rsidRDefault="00BA44CB" w:rsidP="008F333A">
      <w:pPr>
        <w:rPr>
          <w:lang w:val="ru-RU"/>
        </w:rPr>
      </w:pPr>
    </w:p>
    <w:p w14:paraId="303F0294" w14:textId="300FED29" w:rsidR="00BA44CB" w:rsidRDefault="00BA44CB" w:rsidP="008F333A">
      <w:pPr>
        <w:rPr>
          <w:lang w:val="ru-RU"/>
        </w:rPr>
      </w:pPr>
    </w:p>
    <w:p w14:paraId="75385344" w14:textId="58EC7AD1" w:rsidR="00BA44CB" w:rsidRDefault="00D07549" w:rsidP="00D07549">
      <w:pPr>
        <w:pStyle w:val="Heading3"/>
        <w:rPr>
          <w:lang w:val="ru-RU"/>
        </w:rPr>
      </w:pPr>
      <w:bookmarkStart w:id="234" w:name="_Toc196716842"/>
      <w:bookmarkStart w:id="235" w:name="_Toc242628523"/>
      <w:r w:rsidRPr="00E236F4">
        <w:rPr>
          <w:lang w:val="ru-RU"/>
        </w:rPr>
        <w:t>அத்தியாயம்</w:t>
      </w:r>
      <w:r w:rsidRPr="00846B18">
        <w:rPr>
          <w:lang w:val="ru-RU"/>
        </w:rPr>
        <w:t xml:space="preserve"> 3</w:t>
      </w:r>
      <w:r w:rsidR="002C6C64" w:rsidRPr="00E236F4">
        <w:rPr>
          <w:lang w:val="ru-RU"/>
        </w:rPr>
        <w:t xml:space="preserve">. </w:t>
      </w:r>
      <w:r w:rsidRPr="00846B18">
        <w:rPr>
          <w:lang w:val="ru-RU"/>
        </w:rPr>
        <w:br/>
      </w:r>
      <w:r w:rsidR="002C6C64" w:rsidRPr="00E236F4">
        <w:rPr>
          <w:lang w:val="ru-RU"/>
        </w:rPr>
        <w:t>இறைவழிபாட்டு அருட்சாதனத்தில் பங்கேற்பு பற்றி</w:t>
      </w:r>
      <w:bookmarkEnd w:id="234"/>
      <w:bookmarkEnd w:id="235"/>
    </w:p>
    <w:p w14:paraId="6B623D4F" w14:textId="77777777" w:rsidR="00BA44CB" w:rsidRDefault="00BA44CB" w:rsidP="008F333A">
      <w:pPr>
        <w:rPr>
          <w:lang w:val="ru-RU"/>
        </w:rPr>
      </w:pPr>
    </w:p>
    <w:p w14:paraId="7C2FBDBB" w14:textId="77777777" w:rsidR="00BA44CB" w:rsidRDefault="002C6C64" w:rsidP="00D07549">
      <w:pPr>
        <w:pStyle w:val="Heading4"/>
        <w:rPr>
          <w:lang w:val="ru-RU"/>
        </w:rPr>
      </w:pPr>
      <w:bookmarkStart w:id="236" w:name="_Toc196716843"/>
      <w:bookmarkStart w:id="237" w:name="_Toc242628524"/>
      <w:r w:rsidRPr="00E236F4">
        <w:rPr>
          <w:lang w:val="ru-RU"/>
        </w:rPr>
        <w:lastRenderedPageBreak/>
        <w:t>திருவருட்சாதனங்கள் தனிப்பட்ட அனுபவத்தின் மூலம் அனுபவிக்கப்படுகின்றன</w:t>
      </w:r>
      <w:bookmarkEnd w:id="236"/>
      <w:bookmarkEnd w:id="237"/>
    </w:p>
    <w:p w14:paraId="4541E8D4" w14:textId="760C5870" w:rsidR="00BA44CB" w:rsidRDefault="002C6C64" w:rsidP="00D07549">
      <w:pPr>
        <w:ind w:firstLine="720"/>
        <w:rPr>
          <w:lang w:val="ru-RU"/>
        </w:rPr>
      </w:pPr>
      <w:r w:rsidRPr="00E236F4">
        <w:rPr>
          <w:lang w:val="ru-RU"/>
        </w:rPr>
        <w:t>ஜெரோண்டா, நான் திருப்பலியில் ஜெபித்துக் கொண்டிருந்தபோது, கிறிஸ்து என் பொருட்டு சிலுவையில் அறையப்பட்டார் என்ற ஒரு நடுக்கமூட்டும் உணர்தல் என்னுள் ஏற்பட்டது, மேலும் நான் நினைத்தேன்: 'கர்த்தரே, நான் உமக்காக என்ன செய்தேன்?</w:t>
      </w:r>
      <w:r w:rsidR="00BA44CB">
        <w:rPr>
          <w:lang w:val="ru-RU"/>
        </w:rPr>
        <w:t xml:space="preserve">' </w:t>
      </w:r>
      <w:r w:rsidRPr="00E236F4">
        <w:rPr>
          <w:lang w:val="ru-RU"/>
        </w:rPr>
        <w:t>சொல்லும், ஜெரோண்டா, கிறிஸ்துவுக்கு என் நன்றியைக் காட்ட நான் என்ன செய்ய முடியும்?</w:t>
      </w:r>
    </w:p>
    <w:p w14:paraId="1C86AA0B" w14:textId="77777777" w:rsidR="00BA44CB" w:rsidRDefault="00BA44CB" w:rsidP="008F333A">
      <w:pPr>
        <w:rPr>
          <w:lang w:val="ru-RU"/>
        </w:rPr>
      </w:pPr>
      <w:r>
        <w:rPr>
          <w:lang w:val="ru-RU"/>
        </w:rPr>
        <w:tab/>
      </w:r>
      <w:r w:rsidR="008F333A">
        <w:rPr>
          <w:lang w:val="ru-RU"/>
        </w:rPr>
        <w:t xml:space="preserve">— </w:t>
      </w:r>
      <w:r w:rsidR="002C6C64" w:rsidRPr="00E236F4">
        <w:rPr>
          <w:lang w:val="ru-RU"/>
        </w:rPr>
        <w:t>நீ இதை உணர்ந்தாலே போதும். கிறிஸ்து சிலுவையில் அறையப்பட்டார்; அவர் நமக்காகத் தம்மைத் தியாகம் செய்தார், இப்போது தம்முடைய உடலையும் இரத்தத்தையும் நமக்குத் தருகிறார். ஒருவன் இதைப் பற்றிச் சிந்திக்கும்போது, அவனுடைய இதயம் ஆர்வத்தால் எரிய வேண்டும்.</w:t>
      </w:r>
    </w:p>
    <w:p w14:paraId="2550FC0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உண்மையாகவே தெய்வீக நற்கருணை என்ற மர்மத்திற்குள் எப்படி நுழைய முடியும்?</w:t>
      </w:r>
    </w:p>
    <w:p w14:paraId="27C740C3" w14:textId="77777777" w:rsidR="00BA44CB" w:rsidRDefault="00BA44CB" w:rsidP="008F333A">
      <w:pPr>
        <w:rPr>
          <w:lang w:val="ru-RU"/>
        </w:rPr>
      </w:pPr>
      <w:r>
        <w:rPr>
          <w:lang w:val="ru-RU"/>
        </w:rPr>
        <w:tab/>
      </w:r>
      <w:r w:rsidR="008F333A">
        <w:rPr>
          <w:lang w:val="ru-RU"/>
        </w:rPr>
        <w:t xml:space="preserve">— </w:t>
      </w:r>
      <w:r w:rsidR="002C6C64" w:rsidRPr="00E236F4">
        <w:rPr>
          <w:lang w:val="ru-RU"/>
        </w:rPr>
        <w:t>தெய்வீக நற்கருணை வாழ்வை வாழுங்கள். இந்த மாபெரும் திருவருட்சாதனத்தால் நிரப்பப்பட, கிறிஸ்து தாமே இங்கும் இப்போதும் இருக்கிறார் என்று நீங்கள் நம்ப வேண்டும். அதை வெறுமனே நம்பி மட்டும் நிற்காமல், அதன்படி வாழவும் வேண்டும்.</w:t>
      </w:r>
    </w:p>
    <w:p w14:paraId="01515F8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திருப்பலி நேரத்தில் கவனம் செலுத்த எனக்கு என்ன உதவும்?</w:t>
      </w:r>
    </w:p>
    <w:p w14:paraId="47B29E65" w14:textId="19F38C63" w:rsidR="00BA44CB" w:rsidRDefault="00BA44CB" w:rsidP="008F333A">
      <w:pPr>
        <w:rPr>
          <w:lang w:val="ru-RU"/>
        </w:rPr>
      </w:pPr>
      <w:r>
        <w:rPr>
          <w:lang w:val="ru-RU"/>
        </w:rPr>
        <w:tab/>
      </w:r>
      <w:r w:rsidR="008F333A">
        <w:rPr>
          <w:lang w:val="ru-RU"/>
        </w:rPr>
        <w:t xml:space="preserve">— </w:t>
      </w:r>
      <w:r w:rsidR="002C6C64" w:rsidRPr="00E236F4">
        <w:rPr>
          <w:lang w:val="ru-RU"/>
        </w:rPr>
        <w:t>புனித தேவதைகள் தெய்வீக திருப்பலியில் பங்கேற்கின்றன. 'தேவதைகளின்</w:t>
      </w:r>
      <w:r w:rsidR="005F7770" w:rsidRPr="005F7770">
        <w:rPr>
          <w:lang w:val="ru-RU"/>
        </w:rPr>
        <w:t>,</w:t>
      </w:r>
      <w:r w:rsidR="002C6C64" w:rsidRPr="00E236F4">
        <w:rPr>
          <w:lang w:val="ru-RU"/>
        </w:rPr>
        <w:t xml:space="preserve"> கண்ணுக்குத் தெரியாத வரிசைகளால்</w:t>
      </w:r>
      <w:r w:rsidR="005F7770" w:rsidRPr="005F7770">
        <w:rPr>
          <w:lang w:val="ru-RU"/>
        </w:rPr>
        <w:t>,</w:t>
      </w:r>
      <w:r>
        <w:rPr>
          <w:lang w:val="ru-RU"/>
        </w:rPr>
        <w:t>'</w:t>
      </w:r>
      <w:r w:rsidR="005F7770">
        <w:rPr>
          <w:rStyle w:val="FootnoteReference"/>
          <w:lang w:val="ru-RU"/>
        </w:rPr>
        <w:footnoteReference w:id="169"/>
      </w:r>
      <w:r w:rsidR="002C6C64" w:rsidRPr="00E236F4">
        <w:rPr>
          <w:lang w:val="ru-RU"/>
        </w:rPr>
        <w:t xml:space="preserve"> </w:t>
      </w:r>
      <w:r w:rsidR="008F333A">
        <w:rPr>
          <w:lang w:val="ru-RU"/>
        </w:rPr>
        <w:t xml:space="preserve">— என்று </w:t>
      </w:r>
      <w:r w:rsidR="002C6C64" w:rsidRPr="00E236F4">
        <w:rPr>
          <w:lang w:val="ru-RU"/>
        </w:rPr>
        <w:t>நாம் பாடுகிறோம். இந்தக் கணத்தில் என்ன நடக்கிறது என்பதைப் பற்றி சிந்தியுங்கள், மன்றாட்டுகளைக் கவனமாகக் கேளுங்கள், இதயப்பூர்வமாகப் பிரார்த்தியுங்கள்: 'கர்த்தரே, இரக்கம் காட்டும்!</w:t>
      </w:r>
      <w:r>
        <w:rPr>
          <w:lang w:val="ru-RU"/>
        </w:rPr>
        <w:t xml:space="preserve">' </w:t>
      </w:r>
      <w:r w:rsidR="002C6C64" w:rsidRPr="00E236F4">
        <w:rPr>
          <w:lang w:val="ru-RU"/>
        </w:rPr>
        <w:t xml:space="preserve">எத்தனை விலைமதிப்பற்ற 'கர்த்தரே, </w:t>
      </w:r>
      <w:r>
        <w:rPr>
          <w:lang w:val="ru-RU"/>
        </w:rPr>
        <w:t xml:space="preserve">இரக்கம் காட்டும்' பிரார்த்தனைகளை </w:t>
      </w:r>
      <w:r w:rsidR="002C6C64" w:rsidRPr="00E236F4">
        <w:rPr>
          <w:lang w:val="ru-RU"/>
        </w:rPr>
        <w:t xml:space="preserve">நீங்கள் தவறவிட அனுமதித்துவிட்டீர்கள்! முழுப் பாடகர் குழுவும் </w:t>
      </w:r>
      <w:r>
        <w:rPr>
          <w:lang w:val="ru-RU"/>
        </w:rPr>
        <w:t>ஒரு</w:t>
      </w:r>
      <w:r w:rsidR="002C6C64" w:rsidRPr="00E236F4">
        <w:rPr>
          <w:lang w:val="ru-RU"/>
        </w:rPr>
        <w:t xml:space="preserve"> அழகான </w:t>
      </w:r>
      <w:r>
        <w:rPr>
          <w:lang w:val="ru-RU"/>
        </w:rPr>
        <w:t>"</w:t>
      </w:r>
      <w:r w:rsidR="002C6C64" w:rsidRPr="00E236F4">
        <w:rPr>
          <w:lang w:val="ru-RU"/>
        </w:rPr>
        <w:t>கிரியே, எலைசான்</w:t>
      </w:r>
      <w:r>
        <w:rPr>
          <w:lang w:val="ru-RU"/>
        </w:rPr>
        <w:t>" பாடலைப்</w:t>
      </w:r>
      <w:r w:rsidR="002C6C64" w:rsidRPr="00E236F4">
        <w:rPr>
          <w:lang w:val="ru-RU"/>
        </w:rPr>
        <w:t xml:space="preserve"> பாடுகிறது, பல சகோதரிகள் அதைக் கேட்டு மகிழ்கிறார்கள், ஆனாலும் டஜன் கணக்கான இதயங்கள் அசைவற்று இருக்கின்றன. ஆனால் அதனால் என்ன பயன்? மேலும் உங்கள் கவனம் இயேசு ஜெபத்தில் செலுத்தப்பட்டாலும், அதில் வேதனையோ அல்லது இரக்கமோ இல்லையென்றால் </w:t>
      </w:r>
      <w:r w:rsidR="008F333A">
        <w:rPr>
          <w:lang w:val="ru-RU"/>
        </w:rPr>
        <w:t xml:space="preserve">— </w:t>
      </w:r>
      <w:r w:rsidR="002C6C64" w:rsidRPr="00E236F4">
        <w:rPr>
          <w:lang w:val="ru-RU"/>
        </w:rPr>
        <w:t>இவை அனைத்தும் வீண்.</w:t>
      </w:r>
    </w:p>
    <w:p w14:paraId="11891E7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இரவு முழுவதும் நடைபெறும் ஜெப வேளையில் நான் மிகவும் சோர்ந்துவிடுகிறேன், வழிபாட்டுச் சேவை தொடங்கும் நேரத்தில் என்னிடம் கிட்டத்தட்ட எந்த சக்தியும் மீதமிருப்பதில்லை.</w:t>
      </w:r>
    </w:p>
    <w:p w14:paraId="75668D06"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அதில் ஆச்சரியமில்லை, ஆனால் நீங்கள் விடாமுயற்சியுடன் இருக்க வேண்டும். நீங்கள் பொறுமையாக இருந்து உங்களைக் கட்டாயப்படுத்தினால், கடவுளிடமிருந்து உதவி வரும், மேலும் உங்களுக்குள் ஒரு வலிமையான எழுச்சியை உணர்வீர்கள். உங்கள் சோர்வு நீங்கிவிடும், மேலும் ஜெபமாலைக்குப் பிறகும் உங்களுக்குத் தூக்கம் வராது; ஆன்மீகப் பணிகளில் ஈடுபட வேண்டும் என்ற ஒரு மனநிலை உங்களுக்கு ஏற்படும், அது நாள் முழுவதும் நீடிக்கும்.</w:t>
      </w:r>
    </w:p>
    <w:p w14:paraId="0511DCCD"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திருப்பலி நேரத்தில் அமரலாமா?</w:t>
      </w:r>
    </w:p>
    <w:p w14:paraId="42B7D69E" w14:textId="77777777" w:rsidR="00BA44CB" w:rsidRDefault="00BA44CB" w:rsidP="008F333A">
      <w:pPr>
        <w:rPr>
          <w:lang w:val="ru-RU"/>
        </w:rPr>
      </w:pPr>
      <w:r>
        <w:rPr>
          <w:lang w:val="ru-RU"/>
        </w:rPr>
        <w:tab/>
      </w:r>
      <w:r w:rsidR="008F333A">
        <w:rPr>
          <w:lang w:val="ru-RU"/>
        </w:rPr>
        <w:t xml:space="preserve">— </w:t>
      </w:r>
      <w:r w:rsidR="002C6C64" w:rsidRPr="00E236F4">
        <w:rPr>
          <w:lang w:val="ru-RU"/>
        </w:rPr>
        <w:t>பொதுவாக, திருப்பலி நேரத்தில் யாரும் உட்கார மாட்டார்கள். அது மிகவும் கடினமாக இருந்தால், நிருபத்தின் வாசகம் வாசிக்கப்படும்போது ஒருவர் உட்காரலாம். ஆனால் ஒருவருக்குக் கடுமையான உடல்நலப் பிரச்சினைகள் இருந்து, நிற்க முடியாவிட்டால், அப்போது உட்காருவது அனுமதிக்கப்படுகிறது. இருப்பினும், நான் திருப்பலி நேரத்தில் ஒருபோதும் உட்கார்வதில்லை.</w:t>
      </w:r>
    </w:p>
    <w:p w14:paraId="24B4C67F" w14:textId="2A4D2AB1"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குரு 'உன்பாலிருந்து </w:t>
      </w:r>
      <w:r>
        <w:rPr>
          <w:lang w:val="ru-RU"/>
        </w:rPr>
        <w:t>உமக்கே…'</w:t>
      </w:r>
      <w:r w:rsidR="002C6C64" w:rsidRPr="00E236F4">
        <w:rPr>
          <w:lang w:val="ru-RU"/>
        </w:rPr>
        <w:t xml:space="preserve"> என்று அறிவிக்கும்போது </w:t>
      </w:r>
      <w:r w:rsidR="008F333A">
        <w:rPr>
          <w:lang w:val="ru-RU"/>
        </w:rPr>
        <w:t xml:space="preserve">— </w:t>
      </w:r>
      <w:r w:rsidR="002C6C64" w:rsidRPr="00E236F4">
        <w:rPr>
          <w:lang w:val="ru-RU"/>
        </w:rPr>
        <w:t>நீங்கள் எப்படிப் பிரார்த்தனை செய்கிறீர்கள்?</w:t>
      </w:r>
    </w:p>
    <w:p w14:paraId="4FE7E5CF" w14:textId="0FAFB1F8" w:rsidR="00BA44CB" w:rsidRDefault="00BA44CB" w:rsidP="008F333A">
      <w:pPr>
        <w:rPr>
          <w:lang w:val="ru-RU"/>
        </w:rPr>
      </w:pPr>
      <w:r>
        <w:rPr>
          <w:lang w:val="ru-RU"/>
        </w:rPr>
        <w:tab/>
      </w:r>
      <w:r w:rsidR="008F333A">
        <w:rPr>
          <w:lang w:val="ru-RU"/>
        </w:rPr>
        <w:t xml:space="preserve">— </w:t>
      </w:r>
      <w:r w:rsidR="002C6C64" w:rsidRPr="00E236F4">
        <w:rPr>
          <w:lang w:val="ru-RU"/>
        </w:rPr>
        <w:t>ஏனெனில் அந்த நேரத்தில் பரிசுத்த ஆவியானவர் இறங்குகிறார், நான் மௌனமாக 'பரலோக ராஜாவே</w:t>
      </w:r>
      <w:r>
        <w:rPr>
          <w:lang w:val="ru-RU"/>
        </w:rPr>
        <w:t>', '</w:t>
      </w:r>
      <w:r w:rsidR="002C6C64" w:rsidRPr="00E236F4">
        <w:rPr>
          <w:lang w:val="ru-RU"/>
        </w:rPr>
        <w:t>கிறிஸ்துவே, நீர் ஆசீர்வதிக்கப்பட்டவர்</w:t>
      </w:r>
      <w:r>
        <w:rPr>
          <w:lang w:val="ru-RU"/>
        </w:rPr>
        <w:t>…'</w:t>
      </w:r>
      <w:r w:rsidR="00515929">
        <w:rPr>
          <w:rStyle w:val="FootnoteReference"/>
          <w:lang w:val="ru-RU"/>
        </w:rPr>
        <w:footnoteReference w:id="170"/>
      </w:r>
      <w:r w:rsidR="00515929" w:rsidRPr="00680B2A">
        <w:rPr>
          <w:lang w:val="ru-RU"/>
        </w:rPr>
        <w:t xml:space="preserve"> </w:t>
      </w:r>
      <w:r w:rsidR="002C6C64" w:rsidRPr="00E236F4">
        <w:rPr>
          <w:lang w:val="ru-RU"/>
        </w:rPr>
        <w:t xml:space="preserve">மற்றும் 'நீர் </w:t>
      </w:r>
      <w:r>
        <w:rPr>
          <w:lang w:val="ru-RU"/>
        </w:rPr>
        <w:t>இறங்கினபோது…'</w:t>
      </w:r>
      <w:r w:rsidR="00680B2A">
        <w:rPr>
          <w:rStyle w:val="FootnoteReference"/>
          <w:lang w:val="ru-RU"/>
        </w:rPr>
        <w:footnoteReference w:id="171"/>
      </w:r>
      <w:r w:rsidR="00680B2A" w:rsidRPr="00680B2A">
        <w:rPr>
          <w:lang w:val="ru-RU"/>
        </w:rPr>
        <w:t xml:space="preserve"> </w:t>
      </w:r>
      <w:r w:rsidR="002C6C64" w:rsidRPr="00E236F4">
        <w:rPr>
          <w:lang w:val="ru-RU"/>
        </w:rPr>
        <w:t>ஆகியவற்றைச் சொல்லி, தெய்வீக ஞானத்திற்காகப் பிரார்த்திக்கிறேன்.</w:t>
      </w:r>
    </w:p>
    <w:p w14:paraId="4830CD55" w14:textId="77777777" w:rsidR="00BA44CB" w:rsidRDefault="00BA44CB" w:rsidP="008F333A">
      <w:pPr>
        <w:rPr>
          <w:lang w:val="ru-RU"/>
        </w:rPr>
      </w:pPr>
    </w:p>
    <w:p w14:paraId="684238F0" w14:textId="77777777" w:rsidR="00BA44CB" w:rsidRDefault="002C6C64" w:rsidP="0007493B">
      <w:pPr>
        <w:pStyle w:val="Heading4"/>
        <w:rPr>
          <w:lang w:val="ru-RU"/>
        </w:rPr>
      </w:pPr>
      <w:bookmarkStart w:id="238" w:name="_Toc196716844"/>
      <w:bookmarkStart w:id="239" w:name="_Toc242628525"/>
      <w:r w:rsidRPr="00E236F4">
        <w:rPr>
          <w:lang w:val="ru-RU"/>
        </w:rPr>
        <w:t>புனித நற்கருணைக்கான தயாரிப்பு</w:t>
      </w:r>
      <w:bookmarkEnd w:id="238"/>
      <w:bookmarkEnd w:id="239"/>
    </w:p>
    <w:p w14:paraId="4296EE79" w14:textId="13420EE6" w:rsidR="00BA44CB" w:rsidRDefault="008F333A" w:rsidP="0007493B">
      <w:pPr>
        <w:ind w:firstLine="720"/>
        <w:rPr>
          <w:lang w:val="ru-RU"/>
        </w:rPr>
      </w:pPr>
      <w:r>
        <w:rPr>
          <w:lang w:val="ru-RU"/>
        </w:rPr>
        <w:t xml:space="preserve">— </w:t>
      </w:r>
      <w:r w:rsidR="002C6C64" w:rsidRPr="00E236F4">
        <w:rPr>
          <w:lang w:val="ru-RU"/>
        </w:rPr>
        <w:t>ஜெரோண்டா, ஒருவர் திருவருட்சாதனத்திற்கு எப்படித் தயாராக வேண்டும்?</w:t>
      </w:r>
    </w:p>
    <w:p w14:paraId="1B041474" w14:textId="09054816" w:rsidR="00BA44CB" w:rsidRDefault="00BA44CB" w:rsidP="008F333A">
      <w:pPr>
        <w:rPr>
          <w:lang w:val="ru-RU"/>
        </w:rPr>
      </w:pPr>
      <w:r>
        <w:rPr>
          <w:lang w:val="ru-RU"/>
        </w:rPr>
        <w:tab/>
      </w:r>
      <w:r w:rsidR="008F333A">
        <w:rPr>
          <w:lang w:val="ru-RU"/>
        </w:rPr>
        <w:t xml:space="preserve">— </w:t>
      </w:r>
      <w:r w:rsidR="002C6C64" w:rsidRPr="00E236F4">
        <w:rPr>
          <w:lang w:val="ru-RU"/>
        </w:rPr>
        <w:t xml:space="preserve">உண்மையில், ஒருவர் எல்லா நேரங்களிலும் தயாராக இருக்க வேண்டும்… ஆனால் நீங்கள் புனிதக் கூட்டுறவைப் பெறவிருக்கும்போது, அதிகமாக ஜெபிப்பதும், திருவசனங்களையும் </w:t>
      </w:r>
      <w:r w:rsidR="002C6C64" w:rsidRPr="00E236F4">
        <w:rPr>
          <w:lang w:val="ru-RU"/>
        </w:rPr>
        <w:lastRenderedPageBreak/>
        <w:t>ஆன்மீகப் புத்தகங்களையும் அதிகமாகப் படிப்பதும் நல்லது… தேவாலயத்தில் அதைக் கேட்பீர்கள் என்றாலும், உங்கள் அறையில் தனியாக புனிதக் கூட்டுறவுக்கான ஆராதனையைப் படிப்பது மிகவும் உதவியாக இருக்கும்.</w:t>
      </w:r>
      <w:r w:rsidR="0007493B">
        <w:rPr>
          <w:rStyle w:val="FootnoteReference"/>
          <w:lang w:val="ru-RU"/>
        </w:rPr>
        <w:footnoteReference w:id="172"/>
      </w:r>
      <w:r w:rsidR="002C6C64" w:rsidRPr="00E236F4">
        <w:rPr>
          <w:lang w:val="ru-RU"/>
        </w:rPr>
        <w:t xml:space="preserve"> அதன் மூலம், இந்தப் பிரார்த்தனைகளின் அர்த்தத்தை நீங்கள் நன்கு புரிந்துகொள்வீர்கள், மேலும் உங்கள் பாவ நிலையை ஆழமாக உணர்வீர்கள். நீங்கள் சிரம்பணிந்து வணங்கும் போது, 'மாபெரும் பாவமன்னிப்புக்கான கானனின்' முதல் ஓட்டையும்</w:t>
      </w:r>
      <w:r w:rsidR="00296944">
        <w:rPr>
          <w:rStyle w:val="FootnoteReference"/>
          <w:lang w:val="ru-RU"/>
        </w:rPr>
        <w:footnoteReference w:id="173"/>
      </w:r>
      <w:r w:rsidR="00296944" w:rsidRPr="00296944">
        <w:rPr>
          <w:lang w:val="ru-RU"/>
        </w:rPr>
        <w:t xml:space="preserve"> </w:t>
      </w:r>
      <w:r w:rsidR="002C6C64" w:rsidRPr="00E236F4">
        <w:rPr>
          <w:lang w:val="ru-RU"/>
        </w:rPr>
        <w:t xml:space="preserve">, மற்றும் </w:t>
      </w:r>
      <w:r>
        <w:rPr>
          <w:lang w:val="ru-RU"/>
        </w:rPr>
        <w:t xml:space="preserve">'தியோடோகாரியாவிலிருந்து' </w:t>
      </w:r>
      <w:r w:rsidR="002C6C64" w:rsidRPr="00E236F4">
        <w:rPr>
          <w:lang w:val="ru-RU"/>
        </w:rPr>
        <w:t>ஐந்தாம் ஸ்வரத்தில் உள்ள திங்கள் மற்றும் புதன்கிழமைக்கான கானன்களின் முதல் ஓட்டையும் பாடலாம்.</w:t>
      </w:r>
    </w:p>
    <w:p w14:paraId="4DAD23B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முன்கூட்டியே நற்கிரஸ்துவுக்காகத் தயாராக முடியாவிட்டால், திருப்பலி நேரத்தில் நான் என்ன செய்ய முடியும்?</w:t>
      </w:r>
    </w:p>
    <w:p w14:paraId="55E4D9F2" w14:textId="1F9606F0" w:rsidR="00BA44CB" w:rsidRDefault="00BA44CB" w:rsidP="008F333A">
      <w:pPr>
        <w:rPr>
          <w:lang w:val="ru-RU"/>
        </w:rPr>
      </w:pPr>
      <w:r>
        <w:rPr>
          <w:lang w:val="ru-RU"/>
        </w:rPr>
        <w:tab/>
      </w:r>
      <w:r w:rsidR="008F333A">
        <w:rPr>
          <w:lang w:val="ru-RU"/>
        </w:rPr>
        <w:t xml:space="preserve">— </w:t>
      </w:r>
      <w:r>
        <w:rPr>
          <w:lang w:val="ru-RU"/>
        </w:rPr>
        <w:t>'</w:t>
      </w:r>
      <w:r w:rsidR="002C6C64" w:rsidRPr="00E236F4">
        <w:rPr>
          <w:lang w:val="ru-RU"/>
        </w:rPr>
        <w:t xml:space="preserve">பேறுபெற்றது </w:t>
      </w:r>
      <w:r>
        <w:rPr>
          <w:lang w:val="ru-RU"/>
        </w:rPr>
        <w:t>இராச்சியம்' என்ற</w:t>
      </w:r>
      <w:r w:rsidR="002C6C64" w:rsidRPr="00E236F4">
        <w:rPr>
          <w:lang w:val="ru-RU"/>
        </w:rPr>
        <w:t xml:space="preserve"> வாழ்த்தொலிக்குப் பிறகு உங்கள் தவறொழுக்கத்தை முடித்துவிடத் திட்டமிடுகிறீர்களா? இதைப் புரிந்துகொள்ளுங்கள்: கிறிஸ்து ஒரு வழக்கறிஞர் அல்ல; உண்மையிலேயே உங்களுக்குத் தயாராவதற்கு வாய்ப்பு கிடைக்கவில்லை என்றால், அது அவருக்குத் தெரியும். தவிர்க்க முடியாத தடைகளால் நீங்கள் தயாராவதிலிருந்து தடுக்கப்பட்டீர்களா </w:t>
      </w:r>
      <w:r w:rsidR="008F333A">
        <w:rPr>
          <w:lang w:val="ru-RU"/>
        </w:rPr>
        <w:t xml:space="preserve">— </w:t>
      </w:r>
      <w:r w:rsidR="002C6C64" w:rsidRPr="00E236F4">
        <w:rPr>
          <w:lang w:val="ru-RU"/>
        </w:rPr>
        <w:t>அல்லது நீங்களே ஒரு தடையாக மாறினீர்களா? கடுமையான வேலைப் பளு காரணமாக, ஒரு விசுவாசிக்கு திருவருட்சாதனத்திற்கான பிரார்த்தனையைப் படிக்கக் கூட நேரம் இல்லாமல், நூறு பவுண்டு எடையுள்ள மரக்கட்டை போல புனிதக் கிண்ணத்தை அணுகும் நிலை சில சமயங்களில் ஏற்படுகிறது. அத்தகைய நேரங்களில், ஒருவர் பணிவான எண்ணங்களைக் கொண்டிருக்க வேண்டும்: 'கடவுளே, நான் ஒரு மரக்கட்டை, என்னை மன்னித்தருளும்</w:t>
      </w:r>
      <w:r>
        <w:rPr>
          <w:lang w:val="ru-RU"/>
        </w:rPr>
        <w:t xml:space="preserve">.' </w:t>
      </w:r>
      <w:r w:rsidR="002C6C64" w:rsidRPr="00E236F4">
        <w:rPr>
          <w:lang w:val="ru-RU"/>
        </w:rPr>
        <w:t xml:space="preserve">கடவுள் இதயத்தைப் பார்க்கிறார். பல நேரங்களில், ஒருவர் தாம் திருவருட்சாதனத்தைப் பெறத் தயாராக இருப்பதாக நினைக்கிறார், ஆனால் உண்மையில் அவர் தயாராக இருப்பதில்லை; மற்ற நேரங்களில், தாம் தயாராக இல்லை என்று கருதுகிறார்கள் </w:t>
      </w:r>
      <w:r w:rsidR="008F333A">
        <w:rPr>
          <w:lang w:val="ru-RU"/>
        </w:rPr>
        <w:t xml:space="preserve">— </w:t>
      </w:r>
      <w:r w:rsidR="002C6C64" w:rsidRPr="00E236F4">
        <w:rPr>
          <w:lang w:val="ru-RU"/>
        </w:rPr>
        <w:t>அப்போதுதான் அவர்கள் தயாராக இருக்கிறார்கள். பணிவான மனப்பான்மை, மனந்திரும்புதல் மற்றும் கடவுள் மீதான அன்பு ஆகியவையே சிறந்த தயாரிப்பாகும்.</w:t>
      </w:r>
    </w:p>
    <w:p w14:paraId="69AE9B44" w14:textId="77777777" w:rsidR="00BA44CB" w:rsidRDefault="00BA44CB" w:rsidP="008F333A">
      <w:pPr>
        <w:rPr>
          <w:lang w:val="ru-RU"/>
        </w:rPr>
      </w:pPr>
      <w:r>
        <w:rPr>
          <w:lang w:val="ru-RU"/>
        </w:rPr>
        <w:tab/>
      </w:r>
      <w:r w:rsidR="002C6C64" w:rsidRPr="00E236F4">
        <w:rPr>
          <w:lang w:val="ru-RU"/>
        </w:rPr>
        <w:t>திருவருட்சாதனத்திற்கான தயாரிப்பு என்பது ஆடை மாற்றுவதிலும், பல் துலக்குவதிலும் இல்லை. முக்கியமானது, ஒருவர் தன்னைத்தானே ஆராய்ந்து பார்ப்பதுதான்: அவர்களுக்கு தெய்வீக திருவருட்சாதனம் பெறுவதற்கான தேவை உள்ளதா? அவர்கள் தங்கள் மனச்சாட்சியுடன் அமைதியாக இருக்கிறார்களா? ஒருவேளை, அவர்கள் இன்னும் அறிக்கையிடாத, திருவருட்சாதனம் பெறுவதைத் தடுக்கும் ஏதேனும் ஒன்று இருக்கிறதா? புனித உடலையும் இரத்தத்தையும் பெறுவதற்கு, சரியான சூழ்நிலைகள் இருக்க வேண்டும். முக்கியமாக</w:t>
      </w:r>
      <w:r w:rsidR="008F333A">
        <w:rPr>
          <w:lang w:val="ru-RU"/>
        </w:rPr>
        <w:t xml:space="preserve">, </w:t>
      </w:r>
      <w:r w:rsidR="002C6C64" w:rsidRPr="00E236F4">
        <w:rPr>
          <w:lang w:val="ru-RU"/>
        </w:rPr>
        <w:t>ஒருவரின் உணர்ச்சிகளைக் கட்டுப்படுத்தும் தாழ்மையான விருப்பம் இருக்க வேண்டும், அப்போதுதான் கிறிஸ்து இதயத்தை விட்டு விலக விரும்ப மாட்டார். இல்லையெனில், புனித நற்கருணை மூலம் கிறிஸ்து நம்மில் நுழைகிறார், ஆனால்… உடனடியாக வெளியேறிவிடுகிறார், மேலும் நாம் எதையும் உணரவில்லை. ஆனால் கிறிஸ்து நீண்ட நேரம் தங்கியிருக்கும்போது, ஒரு நபருக்குள் ஒரு குறிப்பிட்ட மாற்றம் நிகழ்கிறது. இடைவிடாமல்</w:t>
      </w:r>
      <w:r w:rsidR="008F333A">
        <w:rPr>
          <w:lang w:val="ru-RU"/>
        </w:rPr>
        <w:t xml:space="preserve">, </w:t>
      </w:r>
      <w:r w:rsidR="002C6C64" w:rsidRPr="00E236F4">
        <w:rPr>
          <w:lang w:val="ru-RU"/>
        </w:rPr>
        <w:t>ஒரு திருவருட்சாதனத்திலிருந்து அடுத்த திருவருட்சாதனம் வரை தங்களுக்குள் கிறிஸ்துவை உணரும் நபர்களும் உள்ளனர்.</w:t>
      </w:r>
    </w:p>
    <w:p w14:paraId="768D0550" w14:textId="62B0E09B" w:rsidR="00BA44CB" w:rsidRDefault="00BA44CB" w:rsidP="008F333A">
      <w:pPr>
        <w:rPr>
          <w:lang w:val="ru-RU"/>
        </w:rPr>
      </w:pPr>
      <w:r>
        <w:rPr>
          <w:lang w:val="ru-RU"/>
        </w:rPr>
        <w:tab/>
      </w:r>
      <w:r w:rsidR="008F333A">
        <w:rPr>
          <w:lang w:val="ru-RU"/>
        </w:rPr>
        <w:t xml:space="preserve">— </w:t>
      </w:r>
      <w:r w:rsidR="002C6C64" w:rsidRPr="00E236F4">
        <w:rPr>
          <w:lang w:val="ru-RU"/>
        </w:rPr>
        <w:t>கெரொண்டா, சில சமயங்களில் குரு, 'கடவுள் பயத்துடனும், விசுவாசத்துடனும், அன்புடனும்</w:t>
      </w:r>
      <w:r w:rsidR="00AC532F" w:rsidRPr="00AC532F">
        <w:rPr>
          <w:lang w:val="ru-RU"/>
        </w:rPr>
        <w:t>,</w:t>
      </w:r>
      <w:r w:rsidR="002C6C64" w:rsidRPr="00E236F4">
        <w:rPr>
          <w:lang w:val="ru-RU"/>
        </w:rPr>
        <w:t xml:space="preserve"> முன்வாருங்கள்</w:t>
      </w:r>
      <w:r w:rsidR="00AC532F" w:rsidRPr="00AC532F">
        <w:rPr>
          <w:lang w:val="ru-RU"/>
        </w:rPr>
        <w:t>,</w:t>
      </w:r>
      <w:r>
        <w:rPr>
          <w:lang w:val="ru-RU"/>
        </w:rPr>
        <w:t xml:space="preserve">' </w:t>
      </w:r>
      <w:r w:rsidR="002C6C64" w:rsidRPr="00E236F4">
        <w:rPr>
          <w:lang w:val="ru-RU"/>
        </w:rPr>
        <w:t>என்று அறிவிக்கிறார்</w:t>
      </w:r>
      <w:r w:rsidR="00AC532F">
        <w:rPr>
          <w:rStyle w:val="FootnoteReference"/>
          <w:lang w:val="ru-RU"/>
        </w:rPr>
        <w:footnoteReference w:id="174"/>
      </w:r>
      <w:r w:rsidR="002C6C64" w:rsidRPr="00E236F4">
        <w:rPr>
          <w:lang w:val="ru-RU"/>
        </w:rPr>
        <w:t xml:space="preserve"> </w:t>
      </w:r>
      <w:r w:rsidR="008F333A">
        <w:rPr>
          <w:lang w:val="ru-RU"/>
        </w:rPr>
        <w:t xml:space="preserve">— </w:t>
      </w:r>
      <w:r w:rsidR="002C6C64" w:rsidRPr="00E236F4">
        <w:rPr>
          <w:lang w:val="ru-RU"/>
        </w:rPr>
        <w:t>அப்போது, நான் திருவருட்சாதனத்தைப் பெறத் தயாராக இல்லை என்று உணர்கிறேன்.</w:t>
      </w:r>
    </w:p>
    <w:p w14:paraId="431FD7F7" w14:textId="76D4D9B9" w:rsidR="00BA44CB" w:rsidRDefault="00BA44CB" w:rsidP="008F333A">
      <w:pPr>
        <w:rPr>
          <w:lang w:val="ru-RU"/>
        </w:rPr>
      </w:pPr>
      <w:r>
        <w:rPr>
          <w:lang w:val="ru-RU"/>
        </w:rPr>
        <w:tab/>
      </w:r>
      <w:r w:rsidR="008F333A">
        <w:rPr>
          <w:lang w:val="ru-RU"/>
        </w:rPr>
        <w:t xml:space="preserve">— </w:t>
      </w:r>
      <w:r w:rsidR="002C6C64" w:rsidRPr="00E236F4">
        <w:rPr>
          <w:lang w:val="ru-RU"/>
        </w:rPr>
        <w:t>மருத்துவமனைகளில், ஒரு குறிப்பிட்ட நேரத்தில், மருத்துவர்கள் நோயாளிகளைச் சுற்றிப் பார்க்க வருவார்கள், செவிலியர்கள் 'சுற்றுப்பரிசோதனை!</w:t>
      </w:r>
      <w:r>
        <w:rPr>
          <w:lang w:val="ru-RU"/>
        </w:rPr>
        <w:t>'</w:t>
      </w:r>
      <w:r w:rsidR="002C6C64" w:rsidRPr="00E236F4">
        <w:rPr>
          <w:lang w:val="ru-RU"/>
        </w:rPr>
        <w:t xml:space="preserve"> என்று சத்தமாக அறிவிப்பார்கள். அப்போது அனைத்துப் பார்வையாளர்களும் வார்டுகளை விட்டு வெளியேறுவார்கள், நோயாளிகள் தங்கள் படுக்கைகளில் அமர்ந்து, தாங்கள் எப்படி உணர்கிறோம் என்பதை மருத்துவரிடம் சொல்லவும், தங்கள் சிகிச்சை தொடர்பான உரிய அறிவுரைகளைப் பெறவும் காத்திருப்பார்கள். அதுபோலவே, குரு 'தேவ பயத்தினால்</w:t>
      </w:r>
      <w:r>
        <w:rPr>
          <w:lang w:val="ru-RU"/>
        </w:rPr>
        <w:t>...' என்று</w:t>
      </w:r>
      <w:r w:rsidR="002C6C64" w:rsidRPr="00E236F4">
        <w:rPr>
          <w:lang w:val="ru-RU"/>
        </w:rPr>
        <w:t xml:space="preserve"> கூறும்போது </w:t>
      </w:r>
      <w:r w:rsidR="008F333A">
        <w:rPr>
          <w:lang w:val="ru-RU"/>
        </w:rPr>
        <w:t xml:space="preserve">— </w:t>
      </w:r>
      <w:r w:rsidR="002C6C64" w:rsidRPr="00E236F4">
        <w:rPr>
          <w:lang w:val="ru-RU"/>
        </w:rPr>
        <w:t>மருத்துவர் வந்துவிட்டார் என்று கற்பனை செய்து, உங்கள் சொந்த பாவ உணர்வுடன், தேவனுடைய இரக்கத்தைத் தாழ்மையுடன் கேட்டு, திருவருட்சாதனத்தை அணுகுங்கள்.</w:t>
      </w:r>
    </w:p>
    <w:p w14:paraId="7FBAC260" w14:textId="77777777" w:rsidR="00BA44CB" w:rsidRDefault="00BA44CB" w:rsidP="008F333A">
      <w:pPr>
        <w:rPr>
          <w:lang w:val="ru-RU"/>
        </w:rPr>
      </w:pPr>
    </w:p>
    <w:p w14:paraId="6B88D17E" w14:textId="77777777" w:rsidR="00BA44CB" w:rsidRDefault="002C6C64" w:rsidP="00E92803">
      <w:pPr>
        <w:pStyle w:val="Heading4"/>
        <w:rPr>
          <w:lang w:val="ru-RU"/>
        </w:rPr>
      </w:pPr>
      <w:bookmarkStart w:id="240" w:name="_Toc196716845"/>
      <w:bookmarkStart w:id="241" w:name="_Toc242628526"/>
      <w:r w:rsidRPr="00E236F4">
        <w:rPr>
          <w:lang w:val="ru-RU"/>
        </w:rPr>
        <w:t>திருவருட்சாத</w:t>
      </w:r>
      <w:r w:rsidR="008F333A">
        <w:rPr>
          <w:lang w:val="ru-RU"/>
        </w:rPr>
        <w:t xml:space="preserve">னம் </w:t>
      </w:r>
      <w:r w:rsidRPr="00E236F4">
        <w:rPr>
          <w:lang w:val="ru-RU"/>
        </w:rPr>
        <w:t>மிகச் சிறந்த மருந்து</w:t>
      </w:r>
      <w:bookmarkEnd w:id="240"/>
      <w:bookmarkEnd w:id="241"/>
    </w:p>
    <w:p w14:paraId="1B515666" w14:textId="2C7C4AEF" w:rsidR="00BA44CB" w:rsidRDefault="008F333A" w:rsidP="00E92803">
      <w:pPr>
        <w:ind w:firstLine="720"/>
        <w:rPr>
          <w:lang w:val="ru-RU"/>
        </w:rPr>
      </w:pPr>
      <w:r>
        <w:rPr>
          <w:lang w:val="ru-RU"/>
        </w:rPr>
        <w:t xml:space="preserve">— </w:t>
      </w:r>
      <w:r w:rsidR="002C6C64" w:rsidRPr="00E236F4">
        <w:rPr>
          <w:lang w:val="ru-RU"/>
        </w:rPr>
        <w:t>ஜெரோண்டா, நீங்கள் வழிபாட்டின் போது மிகவும் சோர்வாக இருந்தீர்கள்;</w:t>
      </w:r>
      <w:r w:rsidR="00E92803">
        <w:rPr>
          <w:rStyle w:val="FootnoteReference"/>
          <w:lang w:val="ru-RU"/>
        </w:rPr>
        <w:footnoteReference w:id="175"/>
      </w:r>
      <w:r w:rsidR="002C6C64" w:rsidRPr="00E236F4">
        <w:rPr>
          <w:lang w:val="ru-RU"/>
        </w:rPr>
        <w:t xml:space="preserve"> நீங்கள் நன்றிப் பிரார்த்தனைகளைக் கேட்கத் தங்கியிருக்க வேண்டிய அவசியமில்லை.</w:t>
      </w:r>
    </w:p>
    <w:p w14:paraId="2F5B1123" w14:textId="74C817CC"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என்ன சொல்லிக்கொண்டிருக்கிறீர்கள்? நான் கிறிஸ்துவின் புனித இரகசியங்களைப் பெற்றுள்ளேன்; நிச்சயமாக நான் கடவுளுக்கு </w:t>
      </w:r>
      <w:r>
        <w:rPr>
          <w:lang w:val="ru-RU"/>
        </w:rPr>
        <w:t>'நன்றி' என்று</w:t>
      </w:r>
      <w:r w:rsidR="002C6C64" w:rsidRPr="00E236F4">
        <w:rPr>
          <w:lang w:val="ru-RU"/>
        </w:rPr>
        <w:t xml:space="preserve"> கூட சொல்ல முடியாதா? மிகுந்த அவசரத் தேவைகளின் போதே ஒருவர் முன்கூட்டியே செல்லலாம். நீங்கள் ஒருபோதும் வெளியேறக் கூடாது; நன்றிப் பிரார்த்தனைகளைக் கேட்டு முடிவில்லாமல் திரும்பச் சொல்லுங்கள்: 'என் இறைவா, உமக்கு நன்றி செலுத்துகிறேன், உமக்கு நன்றி செலுத்துகிறேன்! இறைவா, உமக்கு மகிமை, இறைவா, உமக்கு மகிமை!</w:t>
      </w:r>
      <w:r>
        <w:rPr>
          <w:lang w:val="ru-RU"/>
        </w:rPr>
        <w:t xml:space="preserve">' </w:t>
      </w:r>
      <w:r w:rsidR="008F333A">
        <w:rPr>
          <w:lang w:val="ru-RU"/>
        </w:rPr>
        <w:t xml:space="preserve">— </w:t>
      </w:r>
      <w:r w:rsidR="002C6C64" w:rsidRPr="00E236F4">
        <w:rPr>
          <w:lang w:val="ru-RU"/>
        </w:rPr>
        <w:t>அப்போது உங்கள் இதயம் மகிழும்.</w:t>
      </w:r>
    </w:p>
    <w:p w14:paraId="14654FAA" w14:textId="77777777" w:rsidR="00BA44CB" w:rsidRDefault="00BA44CB" w:rsidP="008F333A">
      <w:pPr>
        <w:rPr>
          <w:lang w:val="ru-RU"/>
        </w:rPr>
      </w:pPr>
      <w:r>
        <w:rPr>
          <w:lang w:val="ru-RU"/>
        </w:rPr>
        <w:tab/>
      </w:r>
      <w:r w:rsidR="002C6C64" w:rsidRPr="00E236F4">
        <w:rPr>
          <w:lang w:val="ru-RU"/>
        </w:rPr>
        <w:t xml:space="preserve">ஒருமுறை நான் ஒரு குறிப்பிட்ட அறையில் திருப்பலியில் கலந்துகொண்டேன். நான் மிகவும் சோர்வாகவும், களைப்பாகவும் இருந்தேன், மேலும் அதன்மேல், நான் திருவருட்சாதனத்தைப் பெறத் தயாராக இருந்ததால் பசியாகவும் இருந்தது. அங்கே அடுப்பு எதுவும் இல்லை, மேலும் நான் குளிரால் நடுங்கியபடியே திருப்பலி முழுவதும் நின்றுகொண்டிருந்தேன். ஆனால் நான் திருவருட்சாதனத்தைப் பெற்றவுடன், உடனடியாக என் உடலெங்கும் ஒரு சூடு பரவுவதை உணர்ந்தேன். உங்களுக்குத் தெரியுமா, அந்தக் காயில் ஹீட்டர்களைப் போல </w:t>
      </w:r>
      <w:r w:rsidR="008F333A">
        <w:rPr>
          <w:lang w:val="ru-RU"/>
        </w:rPr>
        <w:t xml:space="preserve">— </w:t>
      </w:r>
      <w:r w:rsidR="002C6C64" w:rsidRPr="00E236F4">
        <w:rPr>
          <w:lang w:val="ru-RU"/>
        </w:rPr>
        <w:t>மின்சாரம் காயில் வழியாகச் செல்லும்போது அது சிவந்து சூடாகிறது; என் உடல் முழுவதும் நான் உணர்ந்தது exactly அப்படித்தான். படிப்படியாக, என் உடல் முழுவதும் நெருப்பால் எரியத் தொடங்கியது. ஒரு இனிமையான நெருப்பு!</w:t>
      </w:r>
    </w:p>
    <w:p w14:paraId="71E59F35" w14:textId="31967365" w:rsidR="00BA44CB" w:rsidRDefault="00BA44CB" w:rsidP="008F333A">
      <w:pPr>
        <w:rPr>
          <w:lang w:val="ru-RU"/>
        </w:rPr>
      </w:pPr>
      <w:r>
        <w:rPr>
          <w:lang w:val="ru-RU"/>
        </w:rPr>
        <w:tab/>
      </w:r>
      <w:r w:rsidR="008F333A">
        <w:rPr>
          <w:lang w:val="ru-RU"/>
        </w:rPr>
        <w:t xml:space="preserve">— </w:t>
      </w:r>
      <w:r w:rsidR="002C6C64" w:rsidRPr="00E236F4">
        <w:rPr>
          <w:lang w:val="ru-RU"/>
        </w:rPr>
        <w:t>எரிகிறது, ஆனால் அழிந்து போகவில்லை, '</w:t>
      </w:r>
      <w:r w:rsidR="00D77A93">
        <w:rPr>
          <w:rStyle w:val="FootnoteReference"/>
          <w:lang w:val="ru-RU"/>
        </w:rPr>
        <w:footnoteReference w:id="176"/>
      </w:r>
      <w:r w:rsidR="002C6C64" w:rsidRPr="00E236F4">
        <w:rPr>
          <w:lang w:val="ru-RU"/>
        </w:rPr>
        <w:t xml:space="preserve"> ' ஜெரோண்டா…</w:t>
      </w:r>
    </w:p>
    <w:p w14:paraId="3F15BBB7"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எரியும்... ஒரு இனிமையான நெருப்பால்! அதன்பிறகு, பசியோ, சோர்வோ, குளிரோ இல்லை!..</w:t>
      </w:r>
    </w:p>
    <w:p w14:paraId="10D22E6B" w14:textId="77777777" w:rsidR="00BA44CB" w:rsidRDefault="00BA44CB" w:rsidP="008F333A">
      <w:pPr>
        <w:rPr>
          <w:lang w:val="ru-RU"/>
        </w:rPr>
      </w:pPr>
      <w:r>
        <w:rPr>
          <w:lang w:val="ru-RU"/>
        </w:rPr>
        <w:tab/>
      </w:r>
      <w:r w:rsidR="008F333A">
        <w:rPr>
          <w:lang w:val="ru-RU"/>
        </w:rPr>
        <w:t xml:space="preserve">— </w:t>
      </w:r>
      <w:r w:rsidR="002C6C64" w:rsidRPr="00E236F4">
        <w:rPr>
          <w:lang w:val="ru-RU"/>
        </w:rPr>
        <w:t>இது எவ்வளவு நேரம் நீடித்தது, ஜெரோண்டா?</w:t>
      </w:r>
    </w:p>
    <w:p w14:paraId="1F080F80" w14:textId="77777777" w:rsidR="00BA44CB" w:rsidRDefault="00BA44CB" w:rsidP="008F333A">
      <w:pPr>
        <w:rPr>
          <w:lang w:val="ru-RU"/>
        </w:rPr>
      </w:pPr>
      <w:r>
        <w:rPr>
          <w:lang w:val="ru-RU"/>
        </w:rPr>
        <w:tab/>
      </w:r>
      <w:r w:rsidR="008F333A">
        <w:rPr>
          <w:lang w:val="ru-RU"/>
        </w:rPr>
        <w:t xml:space="preserve">— </w:t>
      </w:r>
      <w:r w:rsidR="002C6C64" w:rsidRPr="00E236F4">
        <w:rPr>
          <w:lang w:val="ru-RU"/>
        </w:rPr>
        <w:t>திருவருட்சாதனத்திற்குப் பிறகு, தேவாலயத்திலேயே அதை உணர்ந்தேன், பின்னர் நான் வீட்டிற்குத் திரும்பும் வரை அந்த வெப்பத்தை உணர்ந்தேன்!</w:t>
      </w:r>
    </w:p>
    <w:p w14:paraId="6C8346C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உடல்ரீதியாக பலவீனமாகவும் நோய்வாய்ப்பட்டவர்களாகவும் இருக்கும் சிலர் ஏன் நோன்பை நன்றாகக் கடைப்பிடிக்க முடிகிறது?</w:t>
      </w:r>
    </w:p>
    <w:p w14:paraId="0FB84C39"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அவர்களின் இரகசியம், பிரார்த்தனை மற்றும் பரிசுத்தமான மர்மங்களைப் பெறுவதோடு இணைந்த ஒரு பணிவான மற்றும் பக்தி நிறைந்த முயற்சியில் உள்ளது. அவர்கள் தங்கள் ஆன்மாக்களை கிறிஸ்துவின் பரிசுத்த மர்மங்களால் வளர்க்கிறார்கள், மேலும் தங்கள் உடல்களையும் அவற்றால் வளர்க்கிறார்கள். நாம் திருவருட்சாதனத்தைப் பெறும்போது, மிகவும் பயனுள்ள மருந்தை எடுத்துக்கொள்கிறோம்: கிறிஸ்துவின் உடலும் இரத்தமும்.</w:t>
      </w:r>
    </w:p>
    <w:p w14:paraId="387264D8" w14:textId="77777777" w:rsidR="00BA44CB" w:rsidRDefault="00BA44CB" w:rsidP="008F333A">
      <w:pPr>
        <w:rPr>
          <w:lang w:val="ru-RU"/>
        </w:rPr>
      </w:pPr>
    </w:p>
    <w:p w14:paraId="211985F0" w14:textId="77777777" w:rsidR="00F93C88" w:rsidRPr="00846B18" w:rsidRDefault="00F93C88" w:rsidP="008F333A">
      <w:pPr>
        <w:rPr>
          <w:lang w:val="ru-RU"/>
        </w:rPr>
      </w:pPr>
    </w:p>
    <w:p w14:paraId="321BF774" w14:textId="43276C1B" w:rsidR="00BA44CB" w:rsidRDefault="00F93C88" w:rsidP="00F93C88">
      <w:pPr>
        <w:pStyle w:val="Heading3"/>
        <w:rPr>
          <w:lang w:val="ru-RU"/>
        </w:rPr>
      </w:pPr>
      <w:bookmarkStart w:id="242" w:name="_Toc196716846"/>
      <w:bookmarkStart w:id="243" w:name="_Toc242628527"/>
      <w:r w:rsidRPr="00E236F4">
        <w:rPr>
          <w:lang w:val="ru-RU"/>
        </w:rPr>
        <w:t>அத்தியாயம்</w:t>
      </w:r>
      <w:r w:rsidRPr="00846B18">
        <w:rPr>
          <w:lang w:val="ru-RU"/>
        </w:rPr>
        <w:t xml:space="preserve"> 4</w:t>
      </w:r>
      <w:r w:rsidR="002C6C64" w:rsidRPr="00E236F4">
        <w:rPr>
          <w:lang w:val="ru-RU"/>
        </w:rPr>
        <w:t xml:space="preserve">. </w:t>
      </w:r>
      <w:r w:rsidRPr="00846B18">
        <w:rPr>
          <w:lang w:val="ru-RU"/>
        </w:rPr>
        <w:br/>
      </w:r>
      <w:r w:rsidR="00C90354">
        <w:rPr>
          <w:lang w:val="ru-RU"/>
        </w:rPr>
        <w:t>"</w:t>
      </w:r>
      <w:r w:rsidR="002C6C64" w:rsidRPr="00E236F4">
        <w:rPr>
          <w:lang w:val="ru-RU"/>
        </w:rPr>
        <w:t>நமது கடவுளுக்குப் பாடுங்கள், பாடுங்கள்</w:t>
      </w:r>
      <w:r w:rsidR="00BA44CB">
        <w:rPr>
          <w:lang w:val="ru-RU"/>
        </w:rPr>
        <w:t>"</w:t>
      </w:r>
      <w:r>
        <w:rPr>
          <w:rStyle w:val="FootnoteReference"/>
          <w:lang w:val="ru-RU"/>
        </w:rPr>
        <w:footnoteReference w:id="177"/>
      </w:r>
      <w:bookmarkEnd w:id="242"/>
      <w:bookmarkEnd w:id="243"/>
    </w:p>
    <w:p w14:paraId="40968B60" w14:textId="7F0FEB9F" w:rsidR="00BA44CB" w:rsidRDefault="00BA44CB" w:rsidP="008F333A">
      <w:pPr>
        <w:rPr>
          <w:lang w:val="ru-RU"/>
        </w:rPr>
      </w:pPr>
    </w:p>
    <w:p w14:paraId="0E432F17" w14:textId="02F9A182" w:rsidR="00BA44CB" w:rsidRDefault="002C6C64" w:rsidP="00F93C88">
      <w:pPr>
        <w:pStyle w:val="Heading4"/>
        <w:rPr>
          <w:lang w:val="ru-RU"/>
        </w:rPr>
      </w:pPr>
      <w:bookmarkStart w:id="244" w:name="_Toc196716847"/>
      <w:bookmarkStart w:id="245" w:name="_Toc242628528"/>
      <w:r w:rsidRPr="00E236F4">
        <w:rPr>
          <w:lang w:val="ru-RU"/>
        </w:rPr>
        <w:t xml:space="preserve">திருச்சபைப் பாடல் </w:t>
      </w:r>
      <w:r w:rsidR="008F333A">
        <w:rPr>
          <w:lang w:val="ru-RU"/>
        </w:rPr>
        <w:t xml:space="preserve">என்பது </w:t>
      </w:r>
      <w:r w:rsidRPr="00E236F4">
        <w:rPr>
          <w:lang w:val="ru-RU"/>
        </w:rPr>
        <w:t>ஒரு வகை பிரார்த்தனை.</w:t>
      </w:r>
      <w:bookmarkEnd w:id="244"/>
      <w:bookmarkEnd w:id="245"/>
    </w:p>
    <w:p w14:paraId="17E12839" w14:textId="45ACB908" w:rsidR="00BA44CB" w:rsidRDefault="002C6C64" w:rsidP="00F93C88">
      <w:pPr>
        <w:ind w:firstLine="720"/>
        <w:rPr>
          <w:lang w:val="ru-RU"/>
        </w:rPr>
      </w:pPr>
      <w:r w:rsidRPr="00E236F4">
        <w:rPr>
          <w:lang w:val="ru-RU"/>
        </w:rPr>
        <w:t xml:space="preserve">ஜெரோண்டா, அது என் கடமை </w:t>
      </w:r>
      <w:r w:rsidR="008F333A">
        <w:rPr>
          <w:lang w:val="ru-RU"/>
        </w:rPr>
        <w:t>என்று</w:t>
      </w:r>
      <w:r w:rsidRPr="00E236F4">
        <w:rPr>
          <w:lang w:val="ru-RU"/>
        </w:rPr>
        <w:t xml:space="preserve"> நான் உணர்வதால், நான் அடிக்கடி பாடகர் குழுவில் உதவச் செல்கிறேன். நான் சரியானதைச் செய்கிறேனா?</w:t>
      </w:r>
    </w:p>
    <w:p w14:paraId="152C0D9F" w14:textId="37C49162" w:rsidR="00BA44CB" w:rsidRDefault="00BA44CB" w:rsidP="008F333A">
      <w:pPr>
        <w:rPr>
          <w:lang w:val="ru-RU"/>
        </w:rPr>
      </w:pPr>
      <w:r>
        <w:rPr>
          <w:lang w:val="ru-RU"/>
        </w:rPr>
        <w:tab/>
      </w:r>
      <w:r w:rsidR="008F333A">
        <w:rPr>
          <w:lang w:val="ru-RU"/>
        </w:rPr>
        <w:t xml:space="preserve">— </w:t>
      </w:r>
      <w:r w:rsidR="002C6C64" w:rsidRPr="00E236F4">
        <w:rPr>
          <w:lang w:val="ru-RU"/>
        </w:rPr>
        <w:t xml:space="preserve">திருச்சபைப் பாடலும் துறவறக் கீழ்ப்படிதல்களில் ஒன்றாகும். அதனால்தான் குரு </w:t>
      </w:r>
      <w:r>
        <w:rPr>
          <w:lang w:val="ru-RU"/>
        </w:rPr>
        <w:t>'பாடுபவர்களுக்காக'</w:t>
      </w:r>
      <w:r w:rsidR="002C6C64" w:rsidRPr="00E236F4">
        <w:rPr>
          <w:lang w:val="ru-RU"/>
        </w:rPr>
        <w:t xml:space="preserve"> பிரார்த்தனை செய்கிறார்</w:t>
      </w:r>
      <w:r>
        <w:rPr>
          <w:lang w:val="ru-RU"/>
        </w:rPr>
        <w:t>.</w:t>
      </w:r>
      <w:r w:rsidR="00F93C88">
        <w:rPr>
          <w:rStyle w:val="FootnoteReference"/>
          <w:lang w:val="ru-RU"/>
        </w:rPr>
        <w:footnoteReference w:id="178"/>
      </w:r>
      <w:r w:rsidR="002C6C64" w:rsidRPr="00E236F4">
        <w:rPr>
          <w:lang w:val="ru-RU"/>
        </w:rPr>
        <w:t xml:space="preserve"> திருப்பயணியர் திருச்சபையில் நிற்கும் முழு சபையினரையும் பிரதிநிதித்துவப்படுத்துகிறார். ஆனால் மக்களும் தங்கள் இதயங்களில்</w:t>
      </w:r>
      <w:r>
        <w:rPr>
          <w:lang w:val="ru-RU"/>
        </w:rPr>
        <w:t>,</w:t>
      </w:r>
      <w:r w:rsidR="002C6C64" w:rsidRPr="00E236F4">
        <w:rPr>
          <w:lang w:val="ru-RU"/>
        </w:rPr>
        <w:t xml:space="preserve"> 'கர்த்தரே, </w:t>
      </w:r>
      <w:r>
        <w:rPr>
          <w:lang w:val="ru-RU"/>
        </w:rPr>
        <w:t>இரக்கமாயிரும்' என்று</w:t>
      </w:r>
      <w:r w:rsidR="002C6C64" w:rsidRPr="00E236F4">
        <w:rPr>
          <w:lang w:val="ru-RU"/>
        </w:rPr>
        <w:t xml:space="preserve"> சொல்ல வேண்டும், மேலும் திருப்பயணியரின் 'கர்த்தரே, </w:t>
      </w:r>
      <w:r>
        <w:rPr>
          <w:lang w:val="ru-RU"/>
        </w:rPr>
        <w:t xml:space="preserve">இரக்கமாயிரும்' </w:t>
      </w:r>
      <w:r w:rsidR="002C6C64" w:rsidRPr="00E236F4">
        <w:rPr>
          <w:lang w:val="ru-RU"/>
        </w:rPr>
        <w:t>என்ற பாடலால் மட்டுமே ஆன்மீக ரீதியாக உயர்த்தப்படுவார்கள் என்று எதிர்பார்க்கக்கூடாது.</w:t>
      </w:r>
    </w:p>
    <w:p w14:paraId="6F5A1BE7" w14:textId="77777777" w:rsidR="00BA44CB" w:rsidRDefault="00BA44CB" w:rsidP="008F333A">
      <w:pPr>
        <w:rPr>
          <w:lang w:val="ru-RU"/>
        </w:rPr>
      </w:pPr>
      <w:r>
        <w:rPr>
          <w:lang w:val="ru-RU"/>
        </w:rPr>
        <w:tab/>
      </w:r>
      <w:r w:rsidR="002C6C64" w:rsidRPr="00E236F4">
        <w:rPr>
          <w:lang w:val="ru-RU"/>
        </w:rPr>
        <w:t xml:space="preserve">பண்டைய காலங்களில், விசுவாசிகள் அனைவரும் ஒன்றாகப் பாடினர், திருச்சபை விதிகளின்படி, அது அப்படித்தான் இருக்க வேண்டும். இருப்பினும், திருச்சபை சமூக </w:t>
      </w:r>
      <w:r w:rsidR="002C6C64" w:rsidRPr="00E236F4">
        <w:rPr>
          <w:lang w:val="ru-RU"/>
        </w:rPr>
        <w:lastRenderedPageBreak/>
        <w:t>உறுப்பினர்களிடையே வெவ்வேறு திறமைகள் கொண்டவர்கள் உள்ளனர்; எனவே, பாடுவதில் இடைவெளிகளையும் குழப்பங்களையும் தவிர்க்க, திருச்சபை அதன் உறுப்பினர்களிடையே பாடும் திறமை கொண்ட பக்திமிக்கவர்களைத் தேர்ந்தெடுத்து, அவர்கள் மட்டுமே பாட வேண்டும் என்று ஆணையிட்டது. அன்றிலிருந்து, மற்ற வழிபாட்டாளர்கள் தங்கள் உதடுகளால் அல்ல, தங்கள் மனதால் பாடுகிறார்கள், மேலும், அவர்கள் கன்டர்களின் பாடலைக் கேட்கும்போது, தங்களின் மக்களிலிருந்து தேர்ந்தெடுக்கப்பட்டவர்கள் இறைவனை இவ்வளவு அழகாகப் புகழ்கிறார்கள் என்பதில் அவர்கள் மகிழ்ச்சி அடைகிறார்கள்.</w:t>
      </w:r>
    </w:p>
    <w:p w14:paraId="727D16CE"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பாடுவதில்லை, ஆனால் தேவாலயப் பாடலைக் கேட்பவர் மட்டும் கடவுளுக்கு என்ன அர்ப்பணிக்கிறார்?</w:t>
      </w:r>
    </w:p>
    <w:p w14:paraId="003426C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ஒருவன் தேவனைத் துதிப்பதைக் கேட்டு அவருக்கு நன்றி செலுத்தும்போது </w:t>
      </w:r>
      <w:r w:rsidR="008F333A">
        <w:rPr>
          <w:lang w:val="ru-RU"/>
        </w:rPr>
        <w:t xml:space="preserve">— </w:t>
      </w:r>
      <w:r w:rsidR="002C6C64" w:rsidRPr="00E236F4">
        <w:rPr>
          <w:lang w:val="ru-RU"/>
        </w:rPr>
        <w:t>அத்தகையவன் கர்த்தருக்குப் பிரியமானவன் அல்லவா? இதுவும் தேவனுக்குச் செலுத்தப்படும் ஒரு காணிக்கை.</w:t>
      </w:r>
    </w:p>
    <w:p w14:paraId="68D44750" w14:textId="0EE88C57" w:rsidR="00BA44CB" w:rsidRDefault="00BA44CB" w:rsidP="008F333A">
      <w:pPr>
        <w:rPr>
          <w:lang w:val="ru-RU"/>
        </w:rPr>
      </w:pPr>
      <w:r>
        <w:rPr>
          <w:lang w:val="ru-RU"/>
        </w:rPr>
        <w:tab/>
      </w:r>
      <w:r w:rsidR="008F333A">
        <w:rPr>
          <w:lang w:val="ru-RU"/>
        </w:rPr>
        <w:t xml:space="preserve">— </w:t>
      </w:r>
      <w:r w:rsidR="002C6C64" w:rsidRPr="00E236F4">
        <w:rPr>
          <w:lang w:val="ru-RU"/>
        </w:rPr>
        <w:t>ஜெரோண்டா, சில நேரங்களில் இரவு முழுவதும் நடைபெறும் ஜெபமாலை ஒரு குறிப்பிட்ட தேவைக்காக நடத்தப்படுகிறது.</w:t>
      </w:r>
      <w:r w:rsidR="00F93C88">
        <w:rPr>
          <w:rStyle w:val="FootnoteReference"/>
          <w:lang w:val="ru-RU"/>
        </w:rPr>
        <w:footnoteReference w:id="179"/>
      </w:r>
      <w:r w:rsidR="002C6C64" w:rsidRPr="00E236F4">
        <w:rPr>
          <w:lang w:val="ru-RU"/>
        </w:rPr>
        <w:t xml:space="preserve"> நான் பாடகர் குழுவில் பாடிக்கொண்டிருக்கும்போது, என் கவனம் முக்கியமாக புத்தகங்களிலும் பாடுவதிலும் செலுத்தப்பட்டிருக்கும் பட்சத்தில், இந்தத் தேவைக்காக நான் எப்படி ஜெபிப்பது?</w:t>
      </w:r>
    </w:p>
    <w:p w14:paraId="36313011"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ஜெபமாலை தொடங்குவதற்கு முன்பு, இந்தத் தேவைக்காக நீங்கள் ஜெபிக்கலாம், பின்னர், உங்கள் இசைக்குழு பாடாதபோது, உங்கள் ஜெபமாலையைக் கொண்டு ஜெபிக்கலாம். மேலும், முழு ஆராதனை முழுவதும் உங்கள் மனம் மற்றும் இதயம், பிரார்த்தனை செய்யப்படும் நோக்கத்தில் தொடர்ந்து கவனம் செலுத்தினால், நீங்கள் பாடினாலும், சங்கீதப் புத்தகத்தையோ அல்லது மந்திரங்களையோ படித்தாலும், அல்லது வேறு ஏதேனும் வழியில் ஆராதனையில் பங்கேற்றாலும் </w:t>
      </w:r>
      <w:r w:rsidR="008F333A">
        <w:rPr>
          <w:lang w:val="ru-RU"/>
        </w:rPr>
        <w:t xml:space="preserve">— </w:t>
      </w:r>
      <w:r w:rsidR="002C6C64" w:rsidRPr="00E236F4">
        <w:rPr>
          <w:lang w:val="ru-RU"/>
        </w:rPr>
        <w:t>இவை அனைத்தும் அந்த குறிப்பிட்ட தேவைக்கான பிரார்த்தனையே ஆகும். உங்களுக்குத் தெரியுமா, ஒரு குறிப்பிட்ட தேவைக்காக நாம் இரவு முழுவதும் விழிப்பு ஆராதனை நடத்தும்போது, எக்டேனியாவில் இரண்டு அல்லது மூன்று மன்றாட்டங்கள் மட்டுமே அதற்கு அர்ப்பணிக்கப்படுகின்றன. மற்ற அனைத்தும் வழக்கமான ஆராதனை ஒழுங்கில் செல்கின்றன; இருப்பினும், இரவு முழுவதும் விழிப்பு ஆராதனை முழுவதுமே அந்தத் தேவைக்காக அர்ப்பணிக்கப்படுகிறது.</w:t>
      </w:r>
    </w:p>
    <w:p w14:paraId="619F59C0" w14:textId="77777777" w:rsidR="00BA44CB" w:rsidRDefault="00BA44CB" w:rsidP="008F333A">
      <w:pPr>
        <w:rPr>
          <w:lang w:val="ru-RU"/>
        </w:rPr>
      </w:pPr>
    </w:p>
    <w:p w14:paraId="5ADBBD70" w14:textId="77777777" w:rsidR="00BA44CB" w:rsidRDefault="002C6C64" w:rsidP="00F93C88">
      <w:pPr>
        <w:pStyle w:val="Heading4"/>
        <w:rPr>
          <w:lang w:val="ru-RU"/>
        </w:rPr>
      </w:pPr>
      <w:bookmarkStart w:id="246" w:name="_Toc196716848"/>
      <w:bookmarkStart w:id="247" w:name="_Toc242628529"/>
      <w:r w:rsidRPr="00E236F4">
        <w:rPr>
          <w:lang w:val="ru-RU"/>
        </w:rPr>
        <w:t>ஒரு நல்ல ஆன்மீக நிலை</w:t>
      </w:r>
      <w:bookmarkEnd w:id="246"/>
      <w:bookmarkEnd w:id="247"/>
    </w:p>
    <w:p w14:paraId="384FB5DC" w14:textId="39430320" w:rsidR="00BA44CB" w:rsidRDefault="008F333A" w:rsidP="00F93C88">
      <w:pPr>
        <w:ind w:firstLine="720"/>
        <w:rPr>
          <w:lang w:val="ru-RU"/>
        </w:rPr>
      </w:pPr>
      <w:r>
        <w:rPr>
          <w:lang w:val="ru-RU"/>
        </w:rPr>
        <w:t xml:space="preserve">— </w:t>
      </w:r>
      <w:r w:rsidR="002C6C64" w:rsidRPr="00E236F4">
        <w:rPr>
          <w:lang w:val="ru-RU"/>
        </w:rPr>
        <w:t>ஜெரோண்டா, எனக்குப் பாடுவதில் அவ்வளவு திறமை இல்லை. என் உச்சரிப்பு சரியாக இல்லாததால்தான் அப்படி என்று ஒரு எண்ணம் சொல்கிறது.</w:t>
      </w:r>
    </w:p>
    <w:p w14:paraId="6BE01951" w14:textId="13619455" w:rsidR="00BA44CB" w:rsidRDefault="00BA44CB" w:rsidP="008F333A">
      <w:pPr>
        <w:rPr>
          <w:lang w:val="ru-RU"/>
        </w:rPr>
      </w:pPr>
      <w:r>
        <w:rPr>
          <w:lang w:val="ru-RU"/>
        </w:rPr>
        <w:tab/>
      </w:r>
      <w:r w:rsidR="008F333A">
        <w:rPr>
          <w:lang w:val="ru-RU"/>
        </w:rPr>
        <w:t xml:space="preserve">— </w:t>
      </w:r>
      <w:r w:rsidR="002C6C64" w:rsidRPr="00E236F4">
        <w:rPr>
          <w:lang w:val="ru-RU"/>
        </w:rPr>
        <w:t>ஆனால் நிச்சயமாக உங்கள் இதயத்திலும் எப்போதும் எல்லாம் சரியாக இருப்பதில்லை. உள்ளே குழப்பம் இருக்கும்போது, உங்களால் சரியாகப் பாட முடியாது. பாடுவது உங்கள் அகநிலையைப் பொறுத்தது; அதைக் கவனித்துக் கொண்டிருங்கள். பலவீனமான குரல் கொண்ட ஒருவர் நல்ல ஆன்மீக நிலையில் இருந்தால், அவர் ஒரு குயிலைப் போலப் பாடுவார், ஆனால் மோசமான நிலையில் இருந்தால், ஒரு கொசு போல கீச்சிடும் சத்தம் வரும். மற்றொருவருக்குப் பயிற்சி பெற்ற குரல் இருக்கலாம், ஆனால் அவர்கள் நல்ல மனநிலையில் இல்லையென்றால், பாடுவதற்குப் பதிலாக ஒரு முதியவரைப் போல முணுமுணுப்பார்கள். ஒரு குறிப்பிட்ட சகோதரி பாடும்போது, அவர் எந்த நிலையில் இருக்கிறார் என்பதை உங்களாலேயே கேட்க முடியும்.</w:t>
      </w:r>
      <w:r w:rsidR="00F93C88">
        <w:rPr>
          <w:rStyle w:val="FootnoteReference"/>
          <w:lang w:val="ru-RU"/>
        </w:rPr>
        <w:footnoteReference w:id="180"/>
      </w:r>
    </w:p>
    <w:p w14:paraId="14505E69"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நாங்கள் தேவாலயத்தில் பாடும்போது, சுருதி விலகாமல் பாடுவதை உறுதி செய்துகொள்கிறோம்.</w:t>
      </w:r>
    </w:p>
    <w:p w14:paraId="05FE77B6" w14:textId="77777777" w:rsidR="00BA44CB" w:rsidRDefault="00BA44CB" w:rsidP="008F333A">
      <w:pPr>
        <w:rPr>
          <w:lang w:val="ru-RU"/>
        </w:rPr>
      </w:pPr>
      <w:r>
        <w:rPr>
          <w:lang w:val="ru-RU"/>
        </w:rPr>
        <w:tab/>
      </w:r>
      <w:r w:rsidR="008F333A">
        <w:rPr>
          <w:lang w:val="ru-RU"/>
        </w:rPr>
        <w:t xml:space="preserve">— </w:t>
      </w:r>
      <w:r w:rsidR="002C6C64" w:rsidRPr="00E236F4">
        <w:rPr>
          <w:lang w:val="ru-RU"/>
        </w:rPr>
        <w:t>நிச்சயமாக, நீங்கள் கவனமாக இருக்க வேண்டும், ஏனென்றால் எல்லாம் செய்யப்பட வேண்டும்</w:t>
      </w:r>
    </w:p>
    <w:p w14:paraId="06FD2ACE" w14:textId="278D0E6A" w:rsidR="00BA44CB" w:rsidRDefault="00BA44CB" w:rsidP="008F333A">
      <w:pPr>
        <w:rPr>
          <w:lang w:val="ru-RU"/>
        </w:rPr>
      </w:pPr>
      <w:r>
        <w:rPr>
          <w:lang w:val="ru-RU"/>
        </w:rPr>
        <w:tab/>
      </w:r>
      <w:r w:rsidR="002C6C64" w:rsidRPr="00E236F4">
        <w:rPr>
          <w:lang w:val="ru-RU"/>
        </w:rPr>
        <w:t>ஒரு முறையான மற்றும் ஒழுங்கான விதத்தில்.</w:t>
      </w:r>
      <w:r w:rsidR="00F93C88">
        <w:rPr>
          <w:rStyle w:val="FootnoteReference"/>
          <w:lang w:val="ru-RU"/>
        </w:rPr>
        <w:footnoteReference w:id="181"/>
      </w:r>
      <w:r w:rsidR="002C6C64" w:rsidRPr="00E236F4">
        <w:rPr>
          <w:lang w:val="ru-RU"/>
        </w:rPr>
        <w:t xml:space="preserve"> ஆனால் முதன்மையாக, நமது ஆன்மா சரியான நிலையில் இருப்பதையும், நம்மிலும் கடவுளுடனான நமது உறவிலும் எல்லாம் ஒழுங்காக இருப்பதையும் நாம் உறுதி செய்ய வேண்டும். ஒரு நபர் நல்ல ஆன்மீக நிலையில் இல்லாமல் பாடும்போது, அது சுருதி பிசகுவதை விட மோசமானது. நல்ல பாடல் சிறந்த மாற்றத்தை ஏற்படுத்துகிறது, அதே </w:t>
      </w:r>
      <w:r w:rsidR="008F333A">
        <w:rPr>
          <w:lang w:val="ru-RU"/>
        </w:rPr>
        <w:t>சமயம்</w:t>
      </w:r>
      <w:r w:rsidR="002C6C64" w:rsidRPr="00E236F4">
        <w:rPr>
          <w:lang w:val="ru-RU"/>
        </w:rPr>
        <w:t xml:space="preserve"> மோசமான </w:t>
      </w:r>
      <w:r w:rsidR="008F333A">
        <w:rPr>
          <w:lang w:val="ru-RU"/>
        </w:rPr>
        <w:t xml:space="preserve">பாடல் </w:t>
      </w:r>
      <w:r w:rsidR="002C6C64" w:rsidRPr="00E236F4">
        <w:rPr>
          <w:lang w:val="ru-RU"/>
        </w:rPr>
        <w:t xml:space="preserve">நிலைமையை மேலும் மோசமாக்கி, மக்கள் </w:t>
      </w:r>
      <w:r w:rsidR="002C6C64" w:rsidRPr="00E236F4">
        <w:rPr>
          <w:lang w:val="ru-RU"/>
        </w:rPr>
        <w:lastRenderedPageBreak/>
        <w:t>பிரார்த்தனை செய்ய முடியாத நிலைக்குத் தள்ளுகிறது. ஒரு நபர் உள்ளுக்குள் கலக்கத்தில் இருந்தால், அவரது ஆன்மாவில் அநீதியான எண்ணங்களையோ அல்லது சிறுமை உணர்வையோ கொண்டிருந்தால், அவர்களால் எப்படி நல்ல பாடலைப் பாட முடியும்? இதயப்பூர்வமாகப் பாடத் தேவையான பரலோக இனிமையை அவர்களால் எப்படி உணர முடியும்? அதனால்தான் கூறப்படுகிறது:</w:t>
      </w:r>
    </w:p>
    <w:p w14:paraId="6FDBC1E2" w14:textId="5EA6DEED" w:rsidR="00BA44CB" w:rsidRDefault="00BA44CB" w:rsidP="008F333A">
      <w:pPr>
        <w:rPr>
          <w:lang w:val="ru-RU"/>
        </w:rPr>
      </w:pPr>
      <w:r>
        <w:rPr>
          <w:lang w:val="ru-RU"/>
        </w:rPr>
        <w:tab/>
      </w:r>
      <w:r w:rsidR="002C6C64" w:rsidRPr="00E236F4">
        <w:rPr>
          <w:lang w:val="ru-RU"/>
        </w:rPr>
        <w:t>'யாராவது நல்ல மனநிலையில் இருக்கிறார்களா? அவர்கள் பாடட்டும்.'</w:t>
      </w:r>
      <w:r w:rsidR="00D01074">
        <w:rPr>
          <w:rStyle w:val="FootnoteReference"/>
          <w:lang w:val="ru-RU"/>
        </w:rPr>
        <w:footnoteReference w:id="182"/>
      </w:r>
      <w:r w:rsidR="002C6C64" w:rsidRPr="00E236F4">
        <w:rPr>
          <w:lang w:val="ru-RU"/>
        </w:rPr>
        <w:t xml:space="preserve"> கோட்பாட்டளவில், திருச்சபையில் பாடுபவர்கள் மற்ற சகோதர சகோதரிகளை விட மிகவும் உணர்திறன் மிக்க மற்றும் மென்மையான இதயத்தையும், இனிமையான மற்றும் மகிழ்ச்சியான அகநிலைப் பண்பையும் கொண்டிருக்க வேண்டும். சற்று யோசித்துப் பாருங்கள்: ஒருவரிடம் அந்த ஒளி உள்ளுக்குள் இல்லையென்றால், அவரால் எப்படி </w:t>
      </w:r>
      <w:r>
        <w:rPr>
          <w:lang w:val="ru-RU"/>
        </w:rPr>
        <w:t>'ஓ</w:t>
      </w:r>
      <w:r w:rsidR="002C6C64" w:rsidRPr="00E236F4">
        <w:rPr>
          <w:lang w:val="ru-RU"/>
        </w:rPr>
        <w:t xml:space="preserve"> மென்மையான </w:t>
      </w:r>
      <w:r>
        <w:rPr>
          <w:lang w:val="ru-RU"/>
        </w:rPr>
        <w:t>ஒளியே' என்று</w:t>
      </w:r>
      <w:r w:rsidR="002C6C64" w:rsidRPr="00E236F4">
        <w:rPr>
          <w:lang w:val="ru-RU"/>
        </w:rPr>
        <w:t xml:space="preserve"> பாட முடியும்?</w:t>
      </w:r>
    </w:p>
    <w:p w14:paraId="7F17FCB8" w14:textId="77777777" w:rsidR="00BA44CB" w:rsidRDefault="00BA44CB" w:rsidP="008F333A">
      <w:pPr>
        <w:rPr>
          <w:lang w:val="ru-RU"/>
        </w:rPr>
      </w:pPr>
    </w:p>
    <w:p w14:paraId="00904BC5" w14:textId="77777777" w:rsidR="00BA44CB" w:rsidRDefault="002C6C64" w:rsidP="00F93C88">
      <w:pPr>
        <w:pStyle w:val="Heading4"/>
        <w:rPr>
          <w:lang w:val="ru-RU"/>
        </w:rPr>
      </w:pPr>
      <w:bookmarkStart w:id="248" w:name="_Toc196716849"/>
      <w:bookmarkStart w:id="249" w:name="_Toc242628530"/>
      <w:r w:rsidRPr="00E236F4">
        <w:rPr>
          <w:lang w:val="ru-RU"/>
        </w:rPr>
        <w:t>இது அனைத்தும் பக்தி சம்பந்தப்பட்டது</w:t>
      </w:r>
      <w:bookmarkEnd w:id="248"/>
      <w:bookmarkEnd w:id="249"/>
    </w:p>
    <w:p w14:paraId="50C46FD6" w14:textId="564718D3" w:rsidR="00BA44CB" w:rsidRDefault="008F333A" w:rsidP="00F93C88">
      <w:pPr>
        <w:ind w:firstLine="720"/>
        <w:rPr>
          <w:lang w:val="ru-RU"/>
        </w:rPr>
      </w:pPr>
      <w:r>
        <w:rPr>
          <w:lang w:val="ru-RU"/>
        </w:rPr>
        <w:t xml:space="preserve">— </w:t>
      </w:r>
      <w:r w:rsidR="002C6C64" w:rsidRPr="00E236F4">
        <w:rPr>
          <w:lang w:val="ru-RU"/>
        </w:rPr>
        <w:t>கெரொண்டா, மக்கள் நான் மோசமாகப் பாடுகிறேன் என்று சொல்லும்போது, எனது பாடல் நுட்பத்தில் நான் என்ன மேம்படுத்த வேண்டும் என்பதைக் கண்டறிய முயற்சிக்கிறேன்.</w:t>
      </w:r>
    </w:p>
    <w:p w14:paraId="2A45F7D9" w14:textId="7A13F2C3" w:rsidR="00BA44CB" w:rsidRDefault="00BA44CB" w:rsidP="008F333A">
      <w:pPr>
        <w:rPr>
          <w:lang w:val="ru-RU"/>
        </w:rPr>
      </w:pPr>
      <w:r>
        <w:rPr>
          <w:lang w:val="ru-RU"/>
        </w:rPr>
        <w:tab/>
      </w:r>
      <w:r w:rsidR="008F333A">
        <w:rPr>
          <w:lang w:val="ru-RU"/>
        </w:rPr>
        <w:t xml:space="preserve">— </w:t>
      </w:r>
      <w:r w:rsidR="002C6C64" w:rsidRPr="00E236F4">
        <w:rPr>
          <w:lang w:val="ru-RU"/>
        </w:rPr>
        <w:t xml:space="preserve">நீங்கள் நிகழ்ச்சித் திறன்கள் அல்லது சரியான நுட்பத்தைப் பற்றி சிந்திப்பதை விட, ஒரு துறவற மனப்பான்மை, பக்தி மற்றும் பகுத்தறிவைப் பெற பாடுபட வேண்டும். பக்தியில்லாத திறமை என்பது ஒப்பனை போலாகும்: அது ஒரு வெளிப்புற, செயற்கையான மற்றும் இயற்கைக்கு மாறான ஒன்றாகும். மதச்சார்பற்ற உலகில், சில பாடகர்கள் தேவாலயத்தில் பாடவும், அதிக சம்பளம் பெறவும் வேண்டிய கட்டாயத்தின் காரணமாகத் தங்கள் குரலால் </w:t>
      </w:r>
      <w:r>
        <w:rPr>
          <w:lang w:val="ru-RU"/>
        </w:rPr>
        <w:t>'ஒரு காட்சியை அளிக்கிறார்கள்</w:t>
      </w:r>
      <w:r w:rsidR="002C6C64" w:rsidRPr="00E236F4">
        <w:rPr>
          <w:lang w:val="ru-RU"/>
        </w:rPr>
        <w:t>'. அவர்கள் கூறுகிறார்கள்: 'நான் ஒரு சிறிய பங்குக்கு நியமிக்கப்பட்டால், எப்படிப் பிழைப்பு நடத்துவேன்?</w:t>
      </w:r>
      <w:r>
        <w:rPr>
          <w:lang w:val="ru-RU"/>
        </w:rPr>
        <w:t xml:space="preserve">' </w:t>
      </w:r>
      <w:r w:rsidR="002C6C64" w:rsidRPr="00E236F4">
        <w:rPr>
          <w:lang w:val="ru-RU"/>
        </w:rPr>
        <w:t>எல்லாவற்றிற்கும் மேலாக, அவர்களிடம் ஒரு சாக்குப்போக்கு இருக்கிறது; அவர்கள் தங்கள் குடும்பங்களைப் பராமரிக்க வேண்டும், அதனால்தான் அவர்கள் ஒரு செயற்கையான பாணியில் பாடுகிறார்கள் மற்றும் கத்துகிறார்கள். ஆனால் ஒரு துறவிக்கு எந்த சாக்குப்போக்கும் இல்லை; அவர் இயல்பாகப் பாட வேண்டும். உங்கள் பாடல் இயல்பாகவும் மனதைத் தொடுவதாகவும் இருப்பதை உறுதிப்படுத்திக் கொள்ளுங்கள்; பாடும் கலையின் பொருட்டு அல்ல, கடவுளுக்காகப் பாடுங்கள். பாடும்போது, எது உள்ளார்ந்ததும் இதயப்பூர்வமானது, எது புற மற்றும் செயற்கையானது என்பதற்கு இடையே வேறுபடுத்திப் பார்க்க வேண்டும்.</w:t>
      </w:r>
    </w:p>
    <w:p w14:paraId="13FFF6CB"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உலகியல் முறையில் பாடுவதற்கு என் குரல்தான் காரணம் என்று சொல்லலாமா?</w:t>
      </w:r>
    </w:p>
    <w:p w14:paraId="196BC3F4"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பிரச்சனை உங்கள் குரலில் இல்லை, ஆனால் நீங்கள் இங்கே பங்குத்தளத்தில் பாடும் விதத்தில்தான் இருக்கிறது. நீங்கள் ஒருவிதமான உலகியல் ஆணவத்துடன் பாடுகிறீர்கள், கன்னியாமடம் வருவதற்கு முன்பு நீங்கள் கேட்ட சில கோரசுப் பாடகர்களைப் போலவே. உங்கள் பாடும் விதம் செயற்கையாக ஒலிக்கிறது. உங்கள் குரல் நாண்களை வருத்திக்கொள்ளாதீர்கள். அது கேட்பவர்களுக்கு எவ்வளவு சோர்வைத் தருகிறது என்பது உங்களுக்குத் தெரியுமா? இதயத்திலிருந்து பாடுங்கள்; இயல்பாக வரட்டும்.</w:t>
      </w:r>
    </w:p>
    <w:p w14:paraId="0E7E8209"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ஒருவேளை, ஜெரோண்டா, நான் சிறிது காலத்திற்குப் பாடுவதையே நிறுத்திவிட்டால் நல்லது என்று நினைக்கிறேன்?</w:t>
      </w:r>
    </w:p>
    <w:p w14:paraId="00D405C3"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இல்லை, பாடுங்கள். மற்ற சகோதரிகளின் பாடலைக் கேளுங்கள், படிப்படியாக அந்த உலகியல் பாணி மறைந்துவிடும். மாண்ட் அத்தோஸிலும் கூட, இளம் துறவிகள் ஆரம்பத்தில் உலகியல் பாணியில் தான் பாடுகிறார்கள். அவர்களிடம் இன்னும் துறவற அனுபவம் இல்லாதபோது, அவர்களால் எப்படி ஒரு துறவற பாணியில் பாட முடியும்? முன்னெல்லாம், அத்தோஸ் மலைப் பாடகர்களுக்குப் பொதுப் பாடகர்களுடன் அதிகத் தொடர்பு இருக்கவில்லை </w:t>
      </w:r>
      <w:r w:rsidR="008F333A">
        <w:rPr>
          <w:lang w:val="ru-RU"/>
        </w:rPr>
        <w:t xml:space="preserve">— </w:t>
      </w:r>
      <w:r w:rsidR="002C6C64" w:rsidRPr="00E236F4">
        <w:rPr>
          <w:lang w:val="ru-RU"/>
        </w:rPr>
        <w:t>அதனால் அவர்கள் மிகவும் மடாலய பாணியில் பாடினர். இப்போது அவர்கள் அதிகம் கலக்கத் தொடங்கியதால், அவர்கள் சரியான பாதையிலிருந்து சற்று விலகிவிட்டனர்: எல்லாவற்றிற்கும் மேலாக, ஒரு பூசணிக்காய்க்கு அருகில் வளரும் குடைமிளகாய்கூட அதன் சுவையை இழந்துவிடும்.</w:t>
      </w:r>
    </w:p>
    <w:p w14:paraId="46A24201" w14:textId="2B8DA22B" w:rsidR="00BA44CB" w:rsidRDefault="00BA44CB" w:rsidP="008F333A">
      <w:pPr>
        <w:rPr>
          <w:lang w:val="ru-RU"/>
        </w:rPr>
      </w:pPr>
      <w:r>
        <w:rPr>
          <w:lang w:val="ru-RU"/>
        </w:rPr>
        <w:tab/>
      </w:r>
      <w:r w:rsidR="002C6C64" w:rsidRPr="00E236F4">
        <w:rPr>
          <w:lang w:val="ru-RU"/>
        </w:rPr>
        <w:t>இது அனைத்தும் பக்திக்குரியது. பக்தி இல்லாமல், தேவாலயப் பாடல் சுவையிழந்த ஒயின் போன்றது; அது வெறுமனே எரிச்சலூட்டும் சுருதி பிழையான இசைக் கருவி போன்றது. ஒரு நபர் உரக்கப் பாடுகிறாரா அல்லது மெதுவாகப் பாடுகிறாரா என்பதில் எந்த வித்தியாசமும் இல்லை; முக்கிய விஷயம் அவர்கள் பக்தியுடன் பாடுவதுதான். அப்போது மெதுவான பாடலும் கூட மந்தமாக இல்லாமல், பணிவாகவும் இனிமையாகவும் ஒலிக்கும். மேலும்</w:t>
      </w:r>
      <w:r w:rsidR="008F333A">
        <w:rPr>
          <w:lang w:val="ru-RU"/>
        </w:rPr>
        <w:t>,</w:t>
      </w:r>
      <w:r w:rsidR="002C6C64" w:rsidRPr="00E236F4">
        <w:rPr>
          <w:lang w:val="ru-RU"/>
        </w:rPr>
        <w:t xml:space="preserve"> உரத்த </w:t>
      </w:r>
      <w:r w:rsidR="008F333A">
        <w:rPr>
          <w:lang w:val="ru-RU"/>
        </w:rPr>
        <w:t xml:space="preserve">பாடல் </w:t>
      </w:r>
      <w:r w:rsidR="002C6C64" w:rsidRPr="00E236F4">
        <w:rPr>
          <w:lang w:val="ru-RU"/>
        </w:rPr>
        <w:t xml:space="preserve">கட்டுக்கடங்காததாக இல்லாமல், சக்திவாய்ந்ததாகவும் இதயப்பூர்வமானதாகவும் ஒலிக்கும். </w:t>
      </w:r>
      <w:r w:rsidR="002C6C64" w:rsidRPr="00E236F4">
        <w:rPr>
          <w:lang w:val="ru-RU"/>
        </w:rPr>
        <w:lastRenderedPageBreak/>
        <w:t>தந்தை மகாரியஸ் பூசிக்காஸ்</w:t>
      </w:r>
      <w:r w:rsidR="00D01074">
        <w:rPr>
          <w:rStyle w:val="FootnoteReference"/>
          <w:lang w:val="ru-RU"/>
        </w:rPr>
        <w:footnoteReference w:id="183"/>
      </w:r>
      <w:r w:rsidR="00D01074" w:rsidRPr="00D01074">
        <w:rPr>
          <w:lang w:val="ru-RU"/>
        </w:rPr>
        <w:t xml:space="preserve"> -க்கு </w:t>
      </w:r>
      <w:r w:rsidR="002C6C64" w:rsidRPr="00E236F4">
        <w:rPr>
          <w:lang w:val="ru-RU"/>
        </w:rPr>
        <w:t xml:space="preserve">இடி போன்ற குரல் இருந்தது, ஆனால் அவர் இயல்பாகவும், மரியாதையுடனும், மென்மையுடனும் பாடினார்; அவருடைய இதயம் நடுங்குவதை உங்களால் உணர முடிந்தது </w:t>
      </w:r>
      <w:r w:rsidR="008F333A">
        <w:rPr>
          <w:lang w:val="ru-RU"/>
        </w:rPr>
        <w:t xml:space="preserve">— </w:t>
      </w:r>
      <w:r w:rsidR="002C6C64" w:rsidRPr="00E236F4">
        <w:rPr>
          <w:lang w:val="ru-RU"/>
        </w:rPr>
        <w:t xml:space="preserve">உங்கள் இதயமும் அதன் தாளத்தை விட்டு நின்றுவிடும். </w:t>
      </w:r>
      <w:r>
        <w:rPr>
          <w:lang w:val="ru-RU"/>
        </w:rPr>
        <w:t>'</w:t>
      </w:r>
      <w:r w:rsidR="002C6C64" w:rsidRPr="00E236F4">
        <w:rPr>
          <w:lang w:val="ru-RU"/>
        </w:rPr>
        <w:t>அது உங்கள் ஆன்மாவை முழுவதுமாக</w:t>
      </w:r>
      <w:r w:rsidR="00C90354">
        <w:rPr>
          <w:lang w:val="ru-RU"/>
        </w:rPr>
        <w:t xml:space="preserve"> உள்ளுக்குள் </w:t>
      </w:r>
      <w:r w:rsidR="002C6C64" w:rsidRPr="00E236F4">
        <w:rPr>
          <w:lang w:val="ru-RU"/>
        </w:rPr>
        <w:t>புரட்டிப் போடுகிறது</w:t>
      </w:r>
      <w:r>
        <w:rPr>
          <w:lang w:val="ru-RU"/>
        </w:rPr>
        <w:t xml:space="preserve">,' </w:t>
      </w:r>
      <w:r w:rsidR="008F333A">
        <w:rPr>
          <w:lang w:val="ru-RU"/>
        </w:rPr>
        <w:t xml:space="preserve">என்று </w:t>
      </w:r>
      <w:r w:rsidR="002C6C64" w:rsidRPr="00E236F4">
        <w:rPr>
          <w:lang w:val="ru-RU"/>
        </w:rPr>
        <w:t xml:space="preserve">அவரைப் பற்றி ஒரு வயதான துறவி கூறினார். தந்தை மகாரியோஸ், கப்ஸாலாவில் உள்ள ஸ்டாவ்ரோனிகிடா மடாலயத்தில் ஒரு அறையில் தனியாக வசித்தார். அவருக்குக் கீழே ஒரு ருமேனியர் வசித்தார்; அவர் பாடுவதில் அவ்வளவாகத் திறமை வாய்ந்தவராக இல்லை, ஆனால் அவர் தனது பக்திக்காகப் புகழப்பட்டார். மாலை நேரங்களில், தந்தை மகாரியஸ் தனது அறையின் பால்கனிக்கு வந்து, 'நான் என் கையை உமக்குத் </w:t>
      </w:r>
      <w:r>
        <w:rPr>
          <w:lang w:val="ru-RU"/>
        </w:rPr>
        <w:t xml:space="preserve">திறந்தேன்' </w:t>
      </w:r>
      <w:r w:rsidR="002C6C64" w:rsidRPr="00E236F4">
        <w:rPr>
          <w:lang w:val="ru-RU"/>
        </w:rPr>
        <w:t>(</w:t>
      </w:r>
      <w:r w:rsidR="004A23AE">
        <w:rPr>
          <w:rStyle w:val="FootnoteReference"/>
          <w:lang w:val="ru-RU"/>
        </w:rPr>
        <w:footnoteReference w:id="184"/>
      </w:r>
      <w:r w:rsidR="002C6C64" w:rsidRPr="00E236F4">
        <w:rPr>
          <w:lang w:val="ru-RU"/>
        </w:rPr>
        <w:t xml:space="preserve"> ) என்று பாடத் தொடங்குவார்; கீழே இருந்த ரொமேனியர் அடுத்த பத்தியைத் தொடர்ந்து பாடுவார்! ஓ, அது என்னவொரு அழகு!</w:t>
      </w:r>
    </w:p>
    <w:p w14:paraId="2AF83602" w14:textId="77777777" w:rsidR="00BA44CB" w:rsidRDefault="00BA44CB" w:rsidP="008F333A">
      <w:pPr>
        <w:rPr>
          <w:lang w:val="ru-RU"/>
        </w:rPr>
      </w:pPr>
      <w:r>
        <w:rPr>
          <w:lang w:val="ru-RU"/>
        </w:rPr>
        <w:tab/>
      </w:r>
      <w:r w:rsidR="002C6C64" w:rsidRPr="00E236F4">
        <w:rPr>
          <w:lang w:val="ru-RU"/>
        </w:rPr>
        <w:t>ஒரு பாடகரிடம் பணிவு இருக்கும்போது அது ஒரு பெரிய விஷயமாகும். அது எவ்வளவு முக்கியம் என்று உங்களுக்குத் தெரியுமா? அவர் உள்ளுக்குள் இருந்து மாற்றப்படுகிறார், மேலும் இந்த உள் மாற்றம் வெளிப்புறமாகப் பிரகாசிப்பதால், அவரைக் கேட்பவர்களும் சிறந்த முறையில் மாற்றப்படுகிறார்கள். இவ்வாறு அவர்களின் கூட்டுப் பிரார்த்தனை கடவுளுக்குப் பிரியமானதாகிறது.</w:t>
      </w:r>
    </w:p>
    <w:p w14:paraId="26B89E18" w14:textId="77777777" w:rsidR="00BA44CB" w:rsidRDefault="00BA44CB" w:rsidP="008F333A">
      <w:pPr>
        <w:rPr>
          <w:lang w:val="ru-RU"/>
        </w:rPr>
      </w:pPr>
    </w:p>
    <w:p w14:paraId="74E14BCB" w14:textId="77777777" w:rsidR="00BA44CB" w:rsidRDefault="002C6C64" w:rsidP="00DB74B6">
      <w:pPr>
        <w:pStyle w:val="Heading4"/>
        <w:rPr>
          <w:lang w:val="ru-RU"/>
        </w:rPr>
      </w:pPr>
      <w:bookmarkStart w:id="250" w:name="_Toc196716850"/>
      <w:bookmarkStart w:id="251" w:name="_Toc242628531"/>
      <w:r w:rsidRPr="00E236F4">
        <w:rPr>
          <w:lang w:val="ru-RU"/>
        </w:rPr>
        <w:t>புனிதமான அர்த்தங்கள் இதயத்தைத் துளைக்கின்றன</w:t>
      </w:r>
      <w:bookmarkEnd w:id="250"/>
      <w:bookmarkEnd w:id="251"/>
    </w:p>
    <w:p w14:paraId="253B5C6F" w14:textId="1395CCDF" w:rsidR="00BA44CB" w:rsidRDefault="008F333A" w:rsidP="00DB74B6">
      <w:pPr>
        <w:ind w:firstLine="720"/>
        <w:rPr>
          <w:lang w:val="ru-RU"/>
        </w:rPr>
      </w:pPr>
      <w:r>
        <w:rPr>
          <w:lang w:val="ru-RU"/>
        </w:rPr>
        <w:t xml:space="preserve">— </w:t>
      </w:r>
      <w:r w:rsidR="002C6C64" w:rsidRPr="00E236F4">
        <w:rPr>
          <w:lang w:val="ru-RU"/>
        </w:rPr>
        <w:t>ஜெரோண்டா, எனக்கு இரண்டாவது ஸ்வரம் பிடித்திருக்கிறது.</w:t>
      </w:r>
    </w:p>
    <w:p w14:paraId="177FA98D" w14:textId="5F17BAA7" w:rsidR="00BA44CB" w:rsidRDefault="00BA44CB" w:rsidP="008F333A">
      <w:pPr>
        <w:rPr>
          <w:lang w:val="ru-RU"/>
        </w:rPr>
      </w:pPr>
      <w:r>
        <w:rPr>
          <w:lang w:val="ru-RU"/>
        </w:rPr>
        <w:tab/>
      </w:r>
      <w:r w:rsidR="008F333A">
        <w:rPr>
          <w:lang w:val="ru-RU"/>
        </w:rPr>
        <w:t xml:space="preserve">— </w:t>
      </w:r>
      <w:r w:rsidR="002C6C64" w:rsidRPr="00E236F4">
        <w:rPr>
          <w:lang w:val="ru-RU"/>
        </w:rPr>
        <w:t xml:space="preserve">இரண்டாவது ஸ்வரம் முற்றிலும் பைசண்டைன் பாணி. அதை எந்த மேற்கத்திய இசைக்கருவிகளிலும் வாசிக்க முடியாது, வயலினில் மட்டுமே வாசிக்க முடியும். பாருங்கள், துருக்கியர்கள் தங்கள் இசையை பைசண்டியத்திலிருந்து எடுத்துக்கொண்டார்கள் </w:t>
      </w:r>
      <w:r w:rsidR="008F333A">
        <w:rPr>
          <w:lang w:val="ru-RU"/>
        </w:rPr>
        <w:t xml:space="preserve">— </w:t>
      </w:r>
      <w:r w:rsidR="002C6C64" w:rsidRPr="00E236F4">
        <w:rPr>
          <w:lang w:val="ru-RU"/>
        </w:rPr>
        <w:t xml:space="preserve">மேலும் அவர்கள் எவ்வளவு உருக்கமாகப் பாடுகிறார்கள்! ஆனால், அவர்கள் பாடல்களில் பற்றி என்னதான் பாடுகிறார்கள்? </w:t>
      </w:r>
      <w:r>
        <w:rPr>
          <w:lang w:val="ru-RU"/>
        </w:rPr>
        <w:t>"</w:t>
      </w:r>
      <w:r w:rsidR="002C6C64" w:rsidRPr="00E236F4">
        <w:rPr>
          <w:lang w:val="ru-RU"/>
        </w:rPr>
        <w:t>என் துக்கங்களை ஊசோவில் மூழ்கடிப்பேன், என் வயிற்றை இறைச்சியால் நிரப்பிக்கொள்வேன், வா-வா, ஓ-ஓ-ஓ!</w:t>
      </w:r>
      <w:r>
        <w:rPr>
          <w:lang w:val="ru-RU"/>
        </w:rPr>
        <w:t xml:space="preserve">.." </w:t>
      </w:r>
      <w:r w:rsidR="002C6C64" w:rsidRPr="00E236F4">
        <w:rPr>
          <w:lang w:val="ru-RU"/>
        </w:rPr>
        <w:t xml:space="preserve">ஒரு கிளாஸ் ஊசோ மற்றும் ஒரு துண்டு இறைச்சியைப் பற்றிப் பாடும்போது துருக்கியர்கள் பரவசமடைகிறார்கள்! ஆனால் நாம் சிலுவையில் அறையப்பட்ட, தன்னைத் தியாகம் செய்த கிறிஸ்துவைப் பற்றிப் பாடுகிறோம் </w:t>
      </w:r>
      <w:r w:rsidR="008F333A">
        <w:rPr>
          <w:lang w:val="ru-RU"/>
        </w:rPr>
        <w:t xml:space="preserve">— </w:t>
      </w:r>
      <w:r w:rsidR="002C6C64" w:rsidRPr="00E236F4">
        <w:rPr>
          <w:lang w:val="ru-RU"/>
        </w:rPr>
        <w:t>ஆனாலும் நாம் அசைவற்று இருக்கிறோமா?</w:t>
      </w:r>
    </w:p>
    <w:p w14:paraId="49D39C1F" w14:textId="102EEC96" w:rsidR="00BA44CB" w:rsidRDefault="00BA44CB" w:rsidP="008F333A">
      <w:pPr>
        <w:rPr>
          <w:lang w:val="ru-RU"/>
        </w:rPr>
      </w:pPr>
      <w:r>
        <w:rPr>
          <w:lang w:val="ru-RU"/>
        </w:rPr>
        <w:tab/>
      </w:r>
      <w:r w:rsidR="00C90354">
        <w:rPr>
          <w:lang w:val="ru-RU"/>
        </w:rPr>
        <w:t>"</w:t>
      </w:r>
      <w:r w:rsidR="002C6C64" w:rsidRPr="00E236F4">
        <w:rPr>
          <w:lang w:val="ru-RU"/>
        </w:rPr>
        <w:t>ஓ, மிகவும் ஆசீர்வதிக்கப்பட்ட மரமே, அதில் கிறிஸ்து, ராஜா மற்றும் ஆண்டவர் சிலுவையில் அறையப்பட்டார்</w:t>
      </w:r>
      <w:r>
        <w:rPr>
          <w:lang w:val="ru-RU"/>
        </w:rPr>
        <w:t>…"</w:t>
      </w:r>
      <w:r w:rsidR="007542E5">
        <w:rPr>
          <w:rStyle w:val="FootnoteReference"/>
          <w:lang w:val="ru-RU"/>
        </w:rPr>
        <w:footnoteReference w:id="185"/>
      </w:r>
      <w:r w:rsidR="007542E5" w:rsidRPr="007542E5">
        <w:rPr>
          <w:lang w:val="ru-RU"/>
        </w:rPr>
        <w:t xml:space="preserve"> </w:t>
      </w:r>
      <w:r w:rsidR="002C6C64" w:rsidRPr="00E236F4">
        <w:rPr>
          <w:lang w:val="ru-RU"/>
        </w:rPr>
        <w:t>ஒரு நபர் கிறிஸ்துவின் துன்பங்களைப் பற்றி நினைக்கும் தருணத்தில், அவர்கள் கண்ணீர் மல்க அசைவடைகிறார்கள். புனித சிலுவையின் குகையிலிருந்து வெகுதூரம் விலகாமல், ஒருமுறை நான் சுமார் ஒரு மீட்டர் நீளமுள்ள ஒரு மரக்கட்டைத் துண்டைக் கண்டேன், உடனடியாக கிறிஸ்துவின் சிலுவையைப் பற்றி நினைத்தேன். அதை என் குகைக்குக் கொண்டு வந்து, அது கிறிஸ்துவின் சிலுவை போலவே இறுக்கமாகப் பற்றிக்கொண்டேன். ஓ, என் இதயம் எவ்வளவு வேகமாகத் துடித்தது! என் உறக்கத்திலும் கூட அதை என் கைகளிலிருந்து விடவில்லை!..</w:t>
      </w:r>
    </w:p>
    <w:p w14:paraId="013E6438"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அந்த நேரத்தில் நீங்கள் கிறிஸ்துவின் சிலுவைப்பாடுகளைப் பற்றி சிந்தித்துக் கொண்டிருந்தீர்களா?</w:t>
      </w:r>
    </w:p>
    <w:p w14:paraId="683AB314" w14:textId="3DDF6D16" w:rsidR="00BA44CB" w:rsidRDefault="00BA44CB" w:rsidP="008F333A">
      <w:pPr>
        <w:rPr>
          <w:lang w:val="ru-RU"/>
        </w:rPr>
      </w:pPr>
      <w:r>
        <w:rPr>
          <w:lang w:val="ru-RU"/>
        </w:rPr>
        <w:tab/>
      </w:r>
      <w:r w:rsidR="008F333A">
        <w:rPr>
          <w:lang w:val="ru-RU"/>
        </w:rPr>
        <w:t xml:space="preserve">— </w:t>
      </w:r>
      <w:r w:rsidR="002C6C64" w:rsidRPr="00E236F4">
        <w:rPr>
          <w:lang w:val="ru-RU"/>
        </w:rPr>
        <w:t xml:space="preserve">சிலுவைப்பாடுகளைப் பற்றி மட்டும்தான், வேறு எதையும் பற்றி அல்ல! நான் கோல்கொத்தாவில் இருப்பது போலவும், உண்மையான சிலுவையைத் தழுவிக்கொள்வது போலவும் உணர்ந்தேன். அது உண்மையான சிலுவையே ஆக இருந்திருந்தால், என் உணர்வு இதைவிட அதிகமாக இருந்திருக்குமா என்று எனக்குத் தெரியவில்லை. என் இதயம் வெடித்துவிடும் போல இருந்தது, என் கன்னங்களில் கண்ணீர் வழிந்து கொண்டிருந்தது. என் இதயம் மிகவும் வேகமாகத் துடித்தது, அது என் விலா எலும்புக்கூட்டிலிருந்து வெளியே வந்துவிடும் போல இருந்தது. என் விலா எலும்புகள் உடைந்துவிடாமல் இருக்க, நான் அந்த மரத்தை எனக்கு நெருக்கமாகப் பிடித்துக்கொண்டேன். சரி, உங்களைப் பற்றி என்ன சொல்வது? நீங்கள் சிலுவை ஆராதனையின் ஒழுங்கமைப்பு உள்ள ஒரு புத்தகத்தை எடுத்துக்கொண்டு, 'கிறிஸ்துவின் சிலுவை, </w:t>
      </w:r>
      <w:r w:rsidR="002C6C64" w:rsidRPr="00E236F4">
        <w:rPr>
          <w:lang w:val="ru-RU"/>
        </w:rPr>
        <w:lastRenderedPageBreak/>
        <w:t>கிறிஸ்தவர்களின் நம்பிக்கை</w:t>
      </w:r>
      <w:r w:rsidR="00B5522A" w:rsidRPr="00B5522A">
        <w:rPr>
          <w:lang w:val="ru-RU"/>
        </w:rPr>
        <w:t>,</w:t>
      </w:r>
      <w:r>
        <w:rPr>
          <w:lang w:val="ru-RU"/>
        </w:rPr>
        <w:t>'</w:t>
      </w:r>
      <w:r w:rsidR="00B5522A">
        <w:rPr>
          <w:rStyle w:val="FootnoteReference"/>
          <w:lang w:val="ru-RU"/>
        </w:rPr>
        <w:footnoteReference w:id="186"/>
      </w:r>
      <w:r w:rsidR="002C6C64" w:rsidRPr="00E236F4">
        <w:rPr>
          <w:lang w:val="ru-RU"/>
        </w:rPr>
        <w:t xml:space="preserve"> என்று பாடுகிறீர்கள் </w:t>
      </w:r>
      <w:r w:rsidR="008F333A">
        <w:rPr>
          <w:lang w:val="ru-RU"/>
        </w:rPr>
        <w:t xml:space="preserve">— </w:t>
      </w:r>
      <w:r w:rsidR="002C6C64" w:rsidRPr="00E236F4">
        <w:rPr>
          <w:lang w:val="ru-RU"/>
        </w:rPr>
        <w:t>ஆனாலும் உங்கள் மனம் எங்கே இருக்கிறது என்று யாருக்கும் தெரியாது. அப்படியானால் ஆன்மா எப்படி மாற முடியும்? ஆ, இதயம் ஒருமுறை அசைந்தால்தான், ஆன்மா ஒருமுறை மாற்றப்பட்டால</w:t>
      </w:r>
      <w:r w:rsidR="008F333A">
        <w:rPr>
          <w:lang w:val="ru-RU"/>
        </w:rPr>
        <w:t>்தான்</w:t>
      </w:r>
      <w:r w:rsidR="002C6C64" w:rsidRPr="00E236F4">
        <w:rPr>
          <w:lang w:val="ru-RU"/>
        </w:rPr>
        <w:t>—அப்படியானால்</w:t>
      </w:r>
      <w:r w:rsidR="008F333A">
        <w:rPr>
          <w:lang w:val="ru-RU"/>
        </w:rPr>
        <w:t>,</w:t>
      </w:r>
      <w:r w:rsidR="002C6C64" w:rsidRPr="00E236F4">
        <w:rPr>
          <w:lang w:val="ru-RU"/>
        </w:rPr>
        <w:t xml:space="preserve"> பேராலயத்தில் என்னவொரு திருவிழா அன்று தொடங்கும்! நகரம் முழுவதற்கும்மான பேராலயத் திருவிழாவிற்கு நீங்கள் எப்போதாவது சென்றிருக்கிறீர்களா?</w:t>
      </w:r>
    </w:p>
    <w:p w14:paraId="256D4744" w14:textId="2E693C9E" w:rsidR="00BA44CB" w:rsidRDefault="00BA44CB" w:rsidP="008F333A">
      <w:pPr>
        <w:rPr>
          <w:lang w:val="ru-RU"/>
        </w:rPr>
      </w:pPr>
      <w:r>
        <w:rPr>
          <w:lang w:val="ru-RU"/>
        </w:rPr>
        <w:tab/>
      </w:r>
      <w:r w:rsidR="002C6C64" w:rsidRPr="00E236F4">
        <w:rPr>
          <w:lang w:val="ru-RU"/>
        </w:rPr>
        <w:t xml:space="preserve">ஒருவர் பாடுவதை மனதாலும் இதயத்தாலும் பின்தொடரும்போது, அவர் ஒருவித பக்தி உணர்வை உணரத் தொடங்குகிறார், மேலும் ஆழ்ந்த உணர்ச்சியும் மற்ற அனைத்தும் அவருக்குள் வருகின்றன. எனவே, தெய்வீக அர்த்தங்களைப் பற்றிக்கொள்ளுங்கள், அவை இதயத்தைத் துளைக்கும்படி. நமது இதயத்தின் தடைகளை ஒரு சொல் கூடத் தகர்த்தால், ஒரு நபர் உயர்த்தப்பட்டு, அகத்தில் உயர்ந்து, ஆன்மீக ரீதியாக மாற்றப்படுவார் </w:t>
      </w:r>
      <w:r w:rsidR="008F333A">
        <w:rPr>
          <w:lang w:val="ru-RU"/>
        </w:rPr>
        <w:t xml:space="preserve">— </w:t>
      </w:r>
      <w:r w:rsidR="002C6C64" w:rsidRPr="00E236F4">
        <w:rPr>
          <w:lang w:val="ru-RU"/>
        </w:rPr>
        <w:t xml:space="preserve">மேலும் வழிபாட்டின் மீதமுள்ள வார்த்தைகள் தடை இல்லாமல் அவர்களின் இதயத்திற்குள் பாய்வதோடு, இந்த ஆன்மீக மாற்றம் அவர்களின் முழு இருப்பையும் தொடும். </w:t>
      </w:r>
      <w:r>
        <w:rPr>
          <w:lang w:val="ru-RU"/>
        </w:rPr>
        <w:t>'</w:t>
      </w:r>
      <w:r w:rsidR="002C6C64" w:rsidRPr="00E236F4">
        <w:rPr>
          <w:lang w:val="ru-RU"/>
        </w:rPr>
        <w:t>என் மனம் பிரமித்து நிற்கிறது, உமக்குப் பாடுகிறேன்</w:t>
      </w:r>
      <w:r w:rsidR="00DB74B6" w:rsidRPr="00DB74B6">
        <w:rPr>
          <w:lang w:val="ru-RU"/>
        </w:rPr>
        <w:t>,</w:t>
      </w:r>
      <w:r w:rsidR="002C6C64" w:rsidRPr="00E236F4">
        <w:rPr>
          <w:lang w:val="ru-RU"/>
        </w:rPr>
        <w:t xml:space="preserve"> ஓ தேவ மா</w:t>
      </w:r>
      <w:r>
        <w:rPr>
          <w:lang w:val="ru-RU"/>
        </w:rPr>
        <w:t>தா' (</w:t>
      </w:r>
      <w:r w:rsidR="00DB74B6">
        <w:rPr>
          <w:rStyle w:val="FootnoteReference"/>
          <w:lang w:val="ru-RU"/>
        </w:rPr>
        <w:footnoteReference w:id="187"/>
      </w:r>
      <w:r w:rsidR="002C6C64" w:rsidRPr="00E236F4">
        <w:rPr>
          <w:lang w:val="ru-RU"/>
        </w:rPr>
        <w:t xml:space="preserve"> )</w:t>
      </w:r>
      <w:r>
        <w:rPr>
          <w:lang w:val="ru-RU"/>
        </w:rPr>
        <w:t xml:space="preserve"> என்ற பாடலைக்</w:t>
      </w:r>
      <w:r w:rsidR="002C6C64" w:rsidRPr="00E236F4">
        <w:rPr>
          <w:lang w:val="ru-RU"/>
        </w:rPr>
        <w:t xml:space="preserve"> கேட்கும்போது</w:t>
      </w:r>
      <w:r>
        <w:rPr>
          <w:lang w:val="ru-RU"/>
        </w:rPr>
        <w:t xml:space="preserve">, </w:t>
      </w:r>
      <w:r w:rsidR="002C6C64" w:rsidRPr="00E236F4">
        <w:rPr>
          <w:lang w:val="ru-RU"/>
        </w:rPr>
        <w:t xml:space="preserve">என் மனம் </w:t>
      </w:r>
      <w:r>
        <w:rPr>
          <w:lang w:val="ru-RU"/>
        </w:rPr>
        <w:t>'</w:t>
      </w:r>
      <w:r w:rsidR="002C6C64" w:rsidRPr="00E236F4">
        <w:rPr>
          <w:lang w:val="ru-RU"/>
        </w:rPr>
        <w:t>பிரமித்து</w:t>
      </w:r>
      <w:r>
        <w:rPr>
          <w:lang w:val="ru-RU"/>
        </w:rPr>
        <w:t xml:space="preserve">'ப் </w:t>
      </w:r>
      <w:r w:rsidR="002C6C64" w:rsidRPr="00E236F4">
        <w:rPr>
          <w:lang w:val="ru-RU"/>
        </w:rPr>
        <w:t>போகிறது—அதாவது, அது செயல்படுவதை நிறுத்திவிடுகிறது—மேலும் நான் கிட்டத்தட்ட சுயநினைவை இழந்துவிடுகிறேன். மேலும்</w:t>
      </w:r>
      <w:r w:rsidR="00604509" w:rsidRPr="00604509">
        <w:rPr>
          <w:lang w:val="ru-RU"/>
        </w:rPr>
        <w:t>,</w:t>
      </w:r>
      <w:r w:rsidR="002C6C64" w:rsidRPr="00E236F4">
        <w:rPr>
          <w:lang w:val="ru-RU"/>
        </w:rPr>
        <w:t xml:space="preserve"> 'ஓ பூமியே, மிகுந்த மகிழ்ச்சியுடன் </w:t>
      </w:r>
      <w:r>
        <w:rPr>
          <w:lang w:val="ru-RU"/>
        </w:rPr>
        <w:t>களிகூர்' (</w:t>
      </w:r>
      <w:r w:rsidR="00604509">
        <w:rPr>
          <w:rStyle w:val="FootnoteReference"/>
          <w:lang w:val="ru-RU"/>
        </w:rPr>
        <w:footnoteReference w:id="188"/>
      </w:r>
      <w:r w:rsidR="002C6C64" w:rsidRPr="00E236F4">
        <w:rPr>
          <w:lang w:val="ru-RU"/>
        </w:rPr>
        <w:t xml:space="preserve"> )</w:t>
      </w:r>
      <w:r>
        <w:rPr>
          <w:lang w:val="ru-RU"/>
        </w:rPr>
        <w:t xml:space="preserve"> என்ற பாட</w:t>
      </w:r>
      <w:r w:rsidR="002C6C64" w:rsidRPr="00E236F4">
        <w:rPr>
          <w:lang w:val="ru-RU"/>
        </w:rPr>
        <w:t>லைக் கேட்கும்போது, எனக்கு என்ன நடக்கிறது என்று உங்களுக்குத் தெரியுமா? என் இதயம் மகிழ்ச்சியால் துள்ளுகிறது, மேலும் என் உடல் முழுவதும் ஒருவித இனிமையான பரவசத்தால் நடுங்குகிறது. ஆனால், தேவாலயத்தில் பாடப்படும் மற்றும் வாசிக்கப்படும் பாடல்களின் அர்த்தத்தை யாராவது புறக்கணித்தால், ஒரு நபரின் இதயத்திலோ அல்லது உடலிலோ எதுவும் மாறாது.</w:t>
      </w:r>
    </w:p>
    <w:p w14:paraId="46B99ACF"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தாய்நாட்டைப் பற்றிய பழைய வீரர்களின் பாடல்கள் எனக்கு மிகவும் பிடிக்கும்.</w:t>
      </w:r>
    </w:p>
    <w:p w14:paraId="76EDAFBC" w14:textId="51CD1669" w:rsidR="00BA44CB" w:rsidRDefault="00BA44CB" w:rsidP="008F333A">
      <w:pPr>
        <w:rPr>
          <w:lang w:val="ru-RU"/>
        </w:rPr>
      </w:pPr>
      <w:r>
        <w:rPr>
          <w:lang w:val="ru-RU"/>
        </w:rPr>
        <w:tab/>
      </w:r>
      <w:r w:rsidR="008F333A">
        <w:rPr>
          <w:lang w:val="ru-RU"/>
        </w:rPr>
        <w:t xml:space="preserve">— </w:t>
      </w:r>
      <w:r w:rsidR="002C6C64" w:rsidRPr="00E236F4">
        <w:rPr>
          <w:lang w:val="ru-RU"/>
        </w:rPr>
        <w:t xml:space="preserve">பழைய வீரர்களின் பாடல்கள் தாயகப் பற்றைத் தூண்டுகின்றன, வீரச் செயல்களுக்கு உத்வேகம் அளிக்கின்றன, மன உறுதியை உயர்த்துகின்றன, மேலும் மக்களைப் போராடத் தூண்டுகின்றன. ஜெர்மன் ஆக்கிரமிப்பின் ஆண்டுகளில், ஒரு புல்லாங்குழல் வாசிக்கும் பார்வையற்ற இசைக்கலைஞர் இருந்தார் </w:t>
      </w:r>
      <w:r w:rsidR="008F333A">
        <w:rPr>
          <w:lang w:val="ru-RU"/>
        </w:rPr>
        <w:t xml:space="preserve">— </w:t>
      </w:r>
      <w:r w:rsidR="002C6C64" w:rsidRPr="00E236F4">
        <w:rPr>
          <w:lang w:val="ru-RU"/>
        </w:rPr>
        <w:t xml:space="preserve">அவர் எத்தனை பேரைப் போராடத் தூண்டினார் என்று உங்களுக்குத் தெரியுமா? அந்த ஏழை மனிதர் 'நலமாக இருங்கள், ஏழை </w:t>
      </w:r>
      <w:r>
        <w:rPr>
          <w:lang w:val="ru-RU"/>
        </w:rPr>
        <w:t>மக்களே' பாடலை</w:t>
      </w:r>
      <w:r w:rsidR="002C6C64" w:rsidRPr="00E236F4">
        <w:rPr>
          <w:lang w:val="ru-RU"/>
        </w:rPr>
        <w:t xml:space="preserve"> என்ன வேதனையுடன் வாசித்தார்! அவர் முழு தேசத்தின் மீதும் இரக்கம் கொண்டார், மேலும் அவரது வலியால் அவரது புல்லாங்குழல் இசை நொறுங்கியது. பிறகு அவர் தனது தொப்பியை நீட்டி பிச்சையிடுவார். ஜெர்மானியர்கள், 'அவர் குருடன்—என்ன பயன்</w:t>
      </w:r>
      <w:r>
        <w:rPr>
          <w:lang w:val="ru-RU"/>
        </w:rPr>
        <w:t xml:space="preserve">?' </w:t>
      </w:r>
      <w:r w:rsidR="002C6C64" w:rsidRPr="00E236F4">
        <w:rPr>
          <w:lang w:val="ru-RU"/>
        </w:rPr>
        <w:t>என்று கூறி அவரைத் தனியாக விட்டுவிடுவார்கள்; அவர்கள் அவர் மீது பணத்தைக்கூட வீசுவார்கள்! மேலும், தனது இசையின் மூலம்... அவர் பிரச்சாரம் செய்தார்! அப்போது மக்கள் விரக்தியில் இருந்தனர், ஆனால் அவர் அவர்களின் ஆன்மாவில் ஒரு நெருப்பைப் பற்றவைத்தார், மேலும் பலர் உறுதியுடன் நிரம்ப, செர்வாஸின் துணைப்படைப் பிரிவுகளில் சேர நேராக டுஜுமர்கா மலைகளுக்குப் புறப்பட்டனர்.</w:t>
      </w:r>
      <w:r w:rsidR="0072018F">
        <w:rPr>
          <w:rStyle w:val="FootnoteReference"/>
          <w:lang w:val="ru-RU"/>
        </w:rPr>
        <w:footnoteReference w:id="189"/>
      </w:r>
      <w:r w:rsidR="002C6C64" w:rsidRPr="00E236F4">
        <w:rPr>
          <w:lang w:val="ru-RU"/>
        </w:rPr>
        <w:t xml:space="preserve"> சற்று கற்பனை செய்து பாருங்கள்: எல்லாவற்றையும் அப்படியே விட்டுவிட்டு, கிறிஸ்துவின் மீதான அன்புக்காக ஒரு ஆன்மீகப் போரை நடத்தச் செல்வது!</w:t>
      </w:r>
    </w:p>
    <w:p w14:paraId="78A64ED5" w14:textId="77777777" w:rsidR="00BA44CB" w:rsidRDefault="00BA44CB" w:rsidP="008F333A">
      <w:pPr>
        <w:rPr>
          <w:lang w:val="ru-RU"/>
        </w:rPr>
      </w:pPr>
      <w:r>
        <w:rPr>
          <w:lang w:val="ru-RU"/>
        </w:rPr>
        <w:tab/>
      </w:r>
      <w:r w:rsidR="002C6C64" w:rsidRPr="00E236F4">
        <w:rPr>
          <w:lang w:val="ru-RU"/>
        </w:rPr>
        <w:t>நான் ஒரு அணிவகுப்பின் ஒலிகளைக் கேட்கும்போது, என் கண்களில் கண்ணீர் துளிர்க்கிறது... நான் உடனடியாகப் போரையும், விடுதலைக்கான போராட்டத்தையும், தங்கள் இரத்தத்தைச் சிந்திய, கொல்லப்பட்ட வீரர்களையும் நினைக்கிறேன். நான் திருச்சபையின் பாவமன்னிப்புத் தோபரியாக்களைக் கேட்கும்போது, என் இதயம் உடைந்துவிடுகிறது. நான் பாஸ்கல் ஸ்டிகீராக்களைக் கேட்கும்போது</w:t>
      </w:r>
      <w:r w:rsidR="008F333A">
        <w:rPr>
          <w:lang w:val="ru-RU"/>
        </w:rPr>
        <w:t xml:space="preserve">, </w:t>
      </w:r>
      <w:r w:rsidR="002C6C64" w:rsidRPr="00E236F4">
        <w:rPr>
          <w:lang w:val="ru-RU"/>
        </w:rPr>
        <w:t>நான் மகிழ்ச்சியடைகிறேன். நானே அவற்றைப் பாடும்போது, என் மனம் கடவுளிடம் இருக்கிறது, என் இதயம் நடுங்குகிறது. நான் துக்ககரமான ஸ்டிகீராக்களைப் பாடும்போது</w:t>
      </w:r>
      <w:r w:rsidR="008F333A">
        <w:rPr>
          <w:lang w:val="ru-RU"/>
        </w:rPr>
        <w:t xml:space="preserve">, </w:t>
      </w:r>
      <w:r w:rsidR="002C6C64" w:rsidRPr="00E236F4">
        <w:rPr>
          <w:lang w:val="ru-RU"/>
        </w:rPr>
        <w:t>என் ஆன்மா வலிப்படைகிறது, நான் சோகத்துடன் பாடுகிறேன். நான் மகிழ்ச்சியான பாடல்களைப் பாடும்போது</w:t>
      </w:r>
      <w:r w:rsidR="008F333A">
        <w:rPr>
          <w:lang w:val="ru-RU"/>
        </w:rPr>
        <w:t xml:space="preserve">, </w:t>
      </w:r>
      <w:r w:rsidR="002C6C64" w:rsidRPr="00E236F4">
        <w:rPr>
          <w:lang w:val="ru-RU"/>
        </w:rPr>
        <w:t xml:space="preserve">நான் மகிழ்ச்சியடைகிறேன். பொருளுடன் </w:t>
      </w:r>
      <w:r w:rsidR="002C6C64" w:rsidRPr="00E236F4">
        <w:rPr>
          <w:lang w:val="ru-RU"/>
        </w:rPr>
        <w:lastRenderedPageBreak/>
        <w:t>தொடங்க வேண்டும் என்பதைப் புரிந்துகொள்ளுங்கள். மனம் தெய்வீகப் பொருட்களில் கவனம் செலுத்துகிறதா? அப்படியானால், ஒரு நபர் ஆன்மீக ரீதியாக மாற்றப்படுகிறார்; இதயம் எரிகிறது, மேலும் இந்த ஆன்மீக மென்மையை ஆன்மீக மகிழ்ச்சியுடன் ஏற்றுக்கொள்கிறது. ஆனால் மனம் இருக்க வேண்டிய இடத்தில் இல்லையென்றால், அங்கே மென்மையும் இல்லை, மகிழ்ச்சியும் இல்லை.</w:t>
      </w:r>
    </w:p>
    <w:p w14:paraId="5A4630F4" w14:textId="77777777" w:rsidR="00BA44CB" w:rsidRDefault="00BA44CB" w:rsidP="008F333A">
      <w:pPr>
        <w:rPr>
          <w:lang w:val="ru-RU"/>
        </w:rPr>
      </w:pPr>
    </w:p>
    <w:p w14:paraId="5759EFD3" w14:textId="77777777" w:rsidR="00BA44CB" w:rsidRDefault="002C6C64" w:rsidP="00604509">
      <w:pPr>
        <w:pStyle w:val="Heading4"/>
        <w:rPr>
          <w:lang w:val="ru-RU"/>
        </w:rPr>
      </w:pPr>
      <w:bookmarkStart w:id="252" w:name="_Toc196716851"/>
      <w:bookmarkStart w:id="253" w:name="_Toc242628532"/>
      <w:r w:rsidRPr="00E236F4">
        <w:rPr>
          <w:lang w:val="ru-RU"/>
        </w:rPr>
        <w:t>இசை இதயத்தால் இசைக்கப்படுகிறது</w:t>
      </w:r>
      <w:bookmarkEnd w:id="252"/>
      <w:bookmarkEnd w:id="253"/>
    </w:p>
    <w:p w14:paraId="0DE417B3" w14:textId="364EB7E8" w:rsidR="00BA44CB" w:rsidRDefault="002C6C64" w:rsidP="00604509">
      <w:pPr>
        <w:ind w:firstLine="720"/>
        <w:rPr>
          <w:lang w:val="ru-RU"/>
        </w:rPr>
      </w:pPr>
      <w:r w:rsidRPr="00E236F4">
        <w:rPr>
          <w:lang w:val="ru-RU"/>
        </w:rPr>
        <w:t xml:space="preserve">திருச்சபைப் பாடல் என்பது பிரார்த்தனை மட்டுமல்ல, ஒரு வகையில் </w:t>
      </w:r>
      <w:r w:rsidR="00BA44CB">
        <w:rPr>
          <w:lang w:val="ru-RU"/>
        </w:rPr>
        <w:t>'</w:t>
      </w:r>
      <w:r w:rsidRPr="00E236F4">
        <w:rPr>
          <w:lang w:val="ru-RU"/>
        </w:rPr>
        <w:t>பித்து'வும் கூட</w:t>
      </w:r>
      <w:r w:rsidR="00BA44CB">
        <w:rPr>
          <w:lang w:val="ru-RU"/>
        </w:rPr>
        <w:t xml:space="preserve">; </w:t>
      </w:r>
      <w:r w:rsidRPr="00E236F4">
        <w:rPr>
          <w:lang w:val="ru-RU"/>
        </w:rPr>
        <w:t>இதயம்</w:t>
      </w:r>
      <w:r w:rsidR="00BA44CB">
        <w:rPr>
          <w:lang w:val="ru-RU"/>
        </w:rPr>
        <w:t>,</w:t>
      </w:r>
      <w:r w:rsidRPr="00E236F4">
        <w:rPr>
          <w:lang w:val="ru-RU"/>
        </w:rPr>
        <w:t xml:space="preserve"> ஒருவிதத்தில், வெடித்துச் சிதறுகிறது, மேலும் ஆன்மீக, இதயப்பூர்வமான உணர்ச்சிகள் அதன் ஆழத்திலிருந்து பொங்கி வெளிப்படுகின்றன. ஒருவர் கிறிஸ்துவைப் பற்றியும், சொர்க்கத்தைப் பற்றியும் சிந்திக்கும்போது, அவர்கள் இதயத்திலிருந்து பாடுகிறார்கள். மேலும், அவர்கள் வானுலகின் இன்பத்தைச் சிறிதளவிற்குச் சிறிதளவாகச் சுவைக்கத் தொடங்கும் போது, ஒவ்வொரு கீர்த்தனத்திலும் அவர்களின் இதயத்தின் துடிப்பைக் கேட்க முடிகிறது. மனது வார்த்தைகளில் லயிக்காவிட்டாலும், சொர்க்கம் என்ற எண்ணம் மட்டும் இருந்தாலே, இதயம் ஒரு நைட்டிங்கேலின் இதயத்தைப் போல நடுங்கும். அது பாடும்போது, அதன் உடல் முழுவதும் நடுங்கும், அது அமர்ந்திருக்கும் கிளை கூட முழுமையாக நடுங்கும். அது, 'என்னைத் தொடாதே, எனக்கு எதுவும் தேவையில்லை, நான் முற்றிலும், முற்றிலும் பைத்தியமாகிவிட்டேன்!</w:t>
      </w:r>
      <w:r w:rsidR="00BA44CB">
        <w:rPr>
          <w:lang w:val="ru-RU"/>
        </w:rPr>
        <w:t xml:space="preserve">' </w:t>
      </w:r>
      <w:r w:rsidRPr="00E236F4">
        <w:rPr>
          <w:lang w:val="ru-RU"/>
        </w:rPr>
        <w:t>என்று சொல்வது போல் இருக்கும்.</w:t>
      </w:r>
    </w:p>
    <w:p w14:paraId="3D11E29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இசைக்குறிப்புகளிலிருந்து நான் பாடும்போது, என் பாடல் மிகவும் வறண்டதாகத் தோன்றுகிறது, ஆனால் மனப்பாடமாகப் </w:t>
      </w:r>
      <w:r w:rsidR="008F333A">
        <w:rPr>
          <w:lang w:val="ru-RU"/>
        </w:rPr>
        <w:t xml:space="preserve">பாடும்போது </w:t>
      </w:r>
      <w:r w:rsidR="002C6C64" w:rsidRPr="00E236F4">
        <w:rPr>
          <w:lang w:val="ru-RU"/>
        </w:rPr>
        <w:t>அது மனதிலிருந்து வருவது போல் இருக்கிறது என்று எனக்குத் தோன்றுகிறது.</w:t>
      </w:r>
    </w:p>
    <w:p w14:paraId="33503A31" w14:textId="77777777" w:rsidR="00BA44CB" w:rsidRDefault="00BA44CB" w:rsidP="008F333A">
      <w:pPr>
        <w:rPr>
          <w:lang w:val="ru-RU"/>
        </w:rPr>
      </w:pPr>
      <w:r>
        <w:rPr>
          <w:lang w:val="ru-RU"/>
        </w:rPr>
        <w:tab/>
      </w:r>
      <w:r w:rsidR="008F333A">
        <w:rPr>
          <w:lang w:val="ru-RU"/>
        </w:rPr>
        <w:t xml:space="preserve">— </w:t>
      </w:r>
      <w:r w:rsidR="002C6C64" w:rsidRPr="00E236F4">
        <w:rPr>
          <w:lang w:val="ru-RU"/>
        </w:rPr>
        <w:t>இசைக்குறிப்புகள் நம்மை ஓரளவு கட்டுப்படுத்துகின்றன, ஆனால் இதயத்தைக் கட்டுப்படுத்த முடியாது. இதயம் செயல்படத் தொடங்கும் போது, ஒலிகள் தங்கள் எல்லைகளைத் தாண்டி எல்லையற்ற வெளியில் பறக்கின்றன, அப்போது பாட்டு தெய்வீகமாக மாறுகிறது! அப்போது, நீங்கள் எங்காவது சுருதி பிசகினாலும், அதன் இனிமையை நீங்கள் உணர்வீர்கள், ஏனென்றால் அது இதயத்திலிருந்து பாய்வதால்.</w:t>
      </w:r>
    </w:p>
    <w:p w14:paraId="114E9004"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 பாடகர் தனியாகப் பாடாமல், ஒரு இசைக்குழுவுடன் பாடும்போது இதை எப்படி அடைய முடியும்?</w:t>
      </w:r>
    </w:p>
    <w:p w14:paraId="11873CED" w14:textId="3DDC8FA3" w:rsidR="00BA44CB" w:rsidRDefault="00BA44CB" w:rsidP="008F333A">
      <w:pPr>
        <w:rPr>
          <w:lang w:val="ru-RU"/>
        </w:rPr>
      </w:pPr>
      <w:r>
        <w:rPr>
          <w:lang w:val="ru-RU"/>
        </w:rPr>
        <w:tab/>
      </w:r>
      <w:r w:rsidR="00403920">
        <w:rPr>
          <w:rStyle w:val="FootnoteReference"/>
          <w:lang w:val="ru-RU"/>
        </w:rPr>
        <w:footnoteReference w:id="190"/>
      </w:r>
      <w:r w:rsidR="008F333A">
        <w:rPr>
          <w:lang w:val="ru-RU"/>
        </w:rPr>
        <w:t xml:space="preserve">— </w:t>
      </w:r>
      <w:r w:rsidR="00606773" w:rsidRPr="00606773">
        <w:rPr>
          <w:lang w:val="ru-RU"/>
        </w:rPr>
        <w:t xml:space="preserve">முதன்மைப் பாடகர் </w:t>
      </w:r>
      <w:r w:rsidR="002C6C64" w:rsidRPr="00E236F4">
        <w:rPr>
          <w:lang w:val="ru-RU"/>
        </w:rPr>
        <w:t>இதயத்திலிருந்து பாடினால், மற்றப் பாடகர்கள் அவரிடமிருந்து உத்வேகம் பெற்று, வார்த்தையின் சிறந்த அர்த்தத்தில்</w:t>
      </w:r>
      <w:r w:rsidR="008F333A">
        <w:rPr>
          <w:lang w:val="ru-RU"/>
        </w:rPr>
        <w:t>,</w:t>
      </w:r>
      <w:r w:rsidR="002C6C64" w:rsidRPr="00E236F4">
        <w:rPr>
          <w:lang w:val="ru-RU"/>
        </w:rPr>
        <w:t xml:space="preserve"> மெய்மறந்து போகிறார்கள்.</w:t>
      </w:r>
    </w:p>
    <w:p w14:paraId="13D5C788"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முதன்மைப் பாடகர் இதயத்திலிருந்து பாடவில்லை என்றால் என்ன செய்வது? அப்போது மற்றொரு பாடகர் இதயத்திலிருந்து பாட முடியுமா? எல்லாவற்றிற்கும் மேலாக, அவர் முதன்மைப் பாடகர் அமைத்த தாளத்தையும் சுரத்தையும் பின்பற்றுவார்.</w:t>
      </w:r>
    </w:p>
    <w:p w14:paraId="4BEC84BC"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உங்கள் பார்வையில், முதன்மைப் பாடகர் என்ன செய்கிறார்—பாடகரின் இதயத்தை எடுத்துவிடுகிறாரா? இதயத்திற்கு இதில் எந்த சம்பந்தமும் இல்லை. ஒரு பாடகர் இசைக் குழுவில் மிக பலவீனமான குரலைக் கொண்டிருக்கலாம், ஆனால் அவர் பாடுவதில் தன் இதயத்தைச் செலுத்தினால், அவர் இதயத்திலிருந்து பாடுவார், ஏனென்றால் அவரால் வேறுவிதமாகப் பாட முடியாது. அவன் பாடுகிறான், உள்ளுக்குள் அவன் மிகவும் உணர்ச்சிவசப்படுகிறான், அவனது இதயம் படபடக்கிறது, கண்களில் கண்ணீர் கசிவடைகிறது. புரிகிறதா? தலைமைப் பாடகரோ மற்ற பாடகர்களோ அவனுக்குத் தடையாக இல்லை. எனவே, நமக்காக நாமே சாக்குப்போக்குகள் சொல்லிக்கொள்ள வேண்டாம். என் கருத்துப்படி, பெண்கள் இதயப்பூர்வமாகவும், அன்போடும் மென்மையோடும் பாடாதபோது அவர்களுக்கு எந்தக் காரணமும் இல்லை—ஏனெனில் அவர்கள் இயல்பாகவே இந்த இதயப்பூர்வமான அன்பையும் மென்மையையும் பெற்றுள்ளனர்.</w:t>
      </w:r>
    </w:p>
    <w:p w14:paraId="61719ABD"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எனக்கு ஒரு எண்ணம் தோன்றுகிறது: நாம் கீர்த்தனைகளின் உணர்வை வெளிப்படுத்துகிறோம், ஆனால் அது மேலோட்டமாகவே இருக்கிறது.</w:t>
      </w:r>
    </w:p>
    <w:p w14:paraId="0AD46937"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தேவாலயப் பாடல்களில் உள்ள ஆன்மா உள்ளிருந்தே, இதயத்திலிருந்தே வருகிறது. மனம் அர்த்தத்தில் கவனம் செலுத்தும்போது, அதுவே இதயப்பூர்வமான உணர்வைத் தூண்டுகிறது </w:t>
      </w:r>
      <w:r w:rsidR="008F333A">
        <w:rPr>
          <w:lang w:val="ru-RU"/>
        </w:rPr>
        <w:t xml:space="preserve">— </w:t>
      </w:r>
      <w:r w:rsidR="002C6C64" w:rsidRPr="00E236F4">
        <w:rPr>
          <w:lang w:val="ru-RU"/>
        </w:rPr>
        <w:t>ஒரு இதயப்பூர்வமான நடுக்கத்தை! இதயமே இசையை இயற்றுகிறது. ஒரு மனிதனுக்குள் இருக்கும் வலிமை, கருணை மற்றும் வேதனை ஆகியவை உணர்வையும், உயிரையும், ஒரு துடிப்பையும் உருவாக்குகின்றன, மேலும் இது திருச்சபைப் பாடல்களுக்கு இனிமையைக் கொடுக்கிறது. நீங்கள் அதன் உள்ளர்த்தத்தை ஆராய்ந்தால், எப்படிப் பாடுவீர்கள் என்று உங்களுக்குத் தெரியுமா?!</w:t>
      </w:r>
    </w:p>
    <w:p w14:paraId="51A7F3D4"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எங்களிடமிருந்து நீங்கள் என்ன விரும்புகிறீர்கள் என்று நாங்கள் புரிந்துகொள்வோம், ஜெரோண்டா.</w:t>
      </w:r>
    </w:p>
    <w:p w14:paraId="61EA3E24" w14:textId="1B7E57BF" w:rsidR="00BA44CB" w:rsidRDefault="00BA44CB" w:rsidP="008F333A">
      <w:pPr>
        <w:rPr>
          <w:lang w:val="ru-RU"/>
        </w:rPr>
      </w:pPr>
      <w:r>
        <w:rPr>
          <w:lang w:val="ru-RU"/>
        </w:rPr>
        <w:tab/>
      </w:r>
      <w:r w:rsidR="008F333A">
        <w:rPr>
          <w:lang w:val="ru-RU"/>
        </w:rPr>
        <w:t xml:space="preserve">— </w:t>
      </w:r>
      <w:r w:rsidR="002C6C64" w:rsidRPr="00E236F4">
        <w:rPr>
          <w:lang w:val="ru-RU"/>
        </w:rPr>
        <w:t>நீங்கள் வெறுமனே புரிந்துகொள்வது மட்டுமல்ல, என்னுடன் சேர்ந்து உங்கள் பகுத்தறிவையும் இழந்துவிடுவீர்கள்! பாருங்கள், சில இசைக்கலைஞர்கள் வேண்டுமென்றே வாசிப்பதற்கு முன்பு ஒயின் அருந்தி, பின்னர் தங்கள் முழு இதயத்துடனும் பாடுகிறார்கள்</w:t>
      </w:r>
      <w:r w:rsidR="008F333A">
        <w:rPr>
          <w:lang w:val="ru-RU"/>
        </w:rPr>
        <w:t>;</w:t>
      </w:r>
      <w:r w:rsidR="002C6C64" w:rsidRPr="00E236F4">
        <w:rPr>
          <w:lang w:val="ru-RU"/>
        </w:rPr>
        <w:t xml:space="preserve"> அவர்களின் உந்து சக்தி ஒயின். ஆனால் நீங்கள் தெய்வீக நெருப்பாலும் பரிசுத்த ஆவியாலும் மயங்க வேண்டும்!</w:t>
      </w:r>
      <w:r w:rsidR="00643CBB">
        <w:rPr>
          <w:rStyle w:val="FootnoteReference"/>
          <w:lang w:val="ru-RU"/>
        </w:rPr>
        <w:footnoteReference w:id="191"/>
      </w:r>
    </w:p>
    <w:p w14:paraId="396A54E5" w14:textId="77777777" w:rsidR="00BA44CB" w:rsidRDefault="00BA44CB" w:rsidP="008F333A">
      <w:pPr>
        <w:rPr>
          <w:lang w:val="ru-RU"/>
        </w:rPr>
      </w:pPr>
    </w:p>
    <w:p w14:paraId="3D5A48D6" w14:textId="77777777" w:rsidR="00BA44CB" w:rsidRDefault="00BA44CB" w:rsidP="008F333A">
      <w:pPr>
        <w:rPr>
          <w:lang w:val="ru-RU"/>
        </w:rPr>
      </w:pPr>
    </w:p>
    <w:p w14:paraId="2EE59DE0" w14:textId="3BB559E6" w:rsidR="00BA44CB" w:rsidRDefault="005D07B0" w:rsidP="005D07B0">
      <w:pPr>
        <w:pStyle w:val="Heading2"/>
        <w:rPr>
          <w:lang w:val="ru-RU"/>
        </w:rPr>
      </w:pPr>
      <w:bookmarkStart w:id="254" w:name="_Toc196716852"/>
      <w:bookmarkStart w:id="255" w:name="_Toc242628533"/>
      <w:r w:rsidRPr="00E236F4">
        <w:rPr>
          <w:lang w:val="ru-RU"/>
        </w:rPr>
        <w:t>பகுதி</w:t>
      </w:r>
      <w:r w:rsidRPr="00846B18">
        <w:rPr>
          <w:lang w:val="ru-RU"/>
        </w:rPr>
        <w:t xml:space="preserve"> 7</w:t>
      </w:r>
      <w:r w:rsidRPr="00E236F4">
        <w:rPr>
          <w:lang w:val="ru-RU"/>
        </w:rPr>
        <w:t xml:space="preserve">. </w:t>
      </w:r>
      <w:r w:rsidRPr="00846B18">
        <w:rPr>
          <w:lang w:val="ru-RU"/>
        </w:rPr>
        <w:br/>
      </w:r>
      <w:r w:rsidRPr="00E236F4">
        <w:rPr>
          <w:lang w:val="ru-RU"/>
        </w:rPr>
        <w:t>புகழ்ச்சிக்குரிய களத்தில்</w:t>
      </w:r>
      <w:bookmarkEnd w:id="254"/>
      <w:bookmarkEnd w:id="255"/>
    </w:p>
    <w:p w14:paraId="62D0024B" w14:textId="65F503D7" w:rsidR="00BA44CB" w:rsidRDefault="00BA44CB" w:rsidP="008F333A">
      <w:pPr>
        <w:rPr>
          <w:lang w:val="ru-RU"/>
        </w:rPr>
      </w:pPr>
      <w:r>
        <w:rPr>
          <w:lang w:val="ru-RU"/>
        </w:rPr>
        <w:t>"</w:t>
      </w:r>
      <w:r w:rsidR="002C6C64" w:rsidRPr="00E236F4">
        <w:rPr>
          <w:lang w:val="ru-RU"/>
        </w:rPr>
        <w:t>ஆவிக்குரிய உலகிற்குத் திரும்புங்கள், துதியின் ராஜ்யத்திற்கு. 'தேவனே, உமக்கு மகிமை; தேவனே</w:t>
      </w:r>
      <w:r>
        <w:rPr>
          <w:lang w:val="ru-RU"/>
        </w:rPr>
        <w:t>,</w:t>
      </w:r>
      <w:r w:rsidR="002C6C64" w:rsidRPr="00E236F4">
        <w:rPr>
          <w:lang w:val="ru-RU"/>
        </w:rPr>
        <w:t xml:space="preserve"> உமக்கு மகிமை'—இந்த வார்த்தைகளைத் தொடர்ந்து சொல்லுங்கள்</w:t>
      </w:r>
      <w:r>
        <w:rPr>
          <w:lang w:val="ru-RU"/>
        </w:rPr>
        <w:t>."</w:t>
      </w:r>
    </w:p>
    <w:p w14:paraId="2F4499C8" w14:textId="77777777" w:rsidR="00BA44CB" w:rsidRDefault="00BA44CB" w:rsidP="008F333A">
      <w:pPr>
        <w:rPr>
          <w:lang w:val="ru-RU"/>
        </w:rPr>
      </w:pPr>
    </w:p>
    <w:p w14:paraId="4D86ACE4" w14:textId="60F4ED68" w:rsidR="00BA44CB" w:rsidRDefault="00BA44CB" w:rsidP="008F333A">
      <w:pPr>
        <w:rPr>
          <w:lang w:val="ru-RU"/>
        </w:rPr>
      </w:pPr>
    </w:p>
    <w:p w14:paraId="3A1EEDAD" w14:textId="4378D387" w:rsidR="00BA44CB" w:rsidRDefault="005D07B0" w:rsidP="005D07B0">
      <w:pPr>
        <w:pStyle w:val="Heading3"/>
        <w:rPr>
          <w:lang w:val="ru-RU"/>
        </w:rPr>
      </w:pPr>
      <w:bookmarkStart w:id="256" w:name="_Toc196716853"/>
      <w:bookmarkStart w:id="257" w:name="_Toc242628534"/>
      <w:r w:rsidRPr="00E236F4">
        <w:rPr>
          <w:lang w:val="ru-RU"/>
        </w:rPr>
        <w:t>அத்தியாயம்</w:t>
      </w:r>
      <w:r w:rsidR="00E129C8">
        <w:rPr>
          <w:lang w:val="ru-RU"/>
        </w:rPr>
        <w:t xml:space="preserve"> 1</w:t>
      </w:r>
      <w:r w:rsidRPr="00E236F4">
        <w:rPr>
          <w:lang w:val="ru-RU"/>
        </w:rPr>
        <w:t xml:space="preserve">. </w:t>
      </w:r>
      <w:r w:rsidRPr="00846B18">
        <w:rPr>
          <w:lang w:val="ru-RU"/>
        </w:rPr>
        <w:br/>
      </w:r>
      <w:r w:rsidRPr="00E236F4">
        <w:rPr>
          <w:lang w:val="ru-RU"/>
        </w:rPr>
        <w:t>தேவனைத் துதிப்பதைப் பற்றி</w:t>
      </w:r>
      <w:bookmarkEnd w:id="256"/>
      <w:bookmarkEnd w:id="257"/>
    </w:p>
    <w:p w14:paraId="038638C0" w14:textId="77777777" w:rsidR="00BA44CB" w:rsidRDefault="00BA44CB" w:rsidP="008F333A">
      <w:pPr>
        <w:rPr>
          <w:lang w:val="ru-RU"/>
        </w:rPr>
      </w:pPr>
    </w:p>
    <w:p w14:paraId="4749138D" w14:textId="77777777" w:rsidR="00BA44CB" w:rsidRDefault="002C6C64" w:rsidP="005D07B0">
      <w:pPr>
        <w:pStyle w:val="Heading4"/>
        <w:rPr>
          <w:lang w:val="ru-RU"/>
        </w:rPr>
      </w:pPr>
      <w:bookmarkStart w:id="258" w:name="_Toc196716854"/>
      <w:bookmarkStart w:id="259" w:name="_Toc242628535"/>
      <w:r w:rsidRPr="00E236F4">
        <w:rPr>
          <w:lang w:val="ru-RU"/>
        </w:rPr>
        <w:t>துதிப் பாடலிலும் மனந்திரும்புதல் உள்ளது.</w:t>
      </w:r>
      <w:bookmarkEnd w:id="258"/>
      <w:bookmarkEnd w:id="259"/>
    </w:p>
    <w:p w14:paraId="2B67DE19" w14:textId="4F3BE18F" w:rsidR="00BA44CB" w:rsidRDefault="002C6C64" w:rsidP="005D07B0">
      <w:pPr>
        <w:ind w:firstLine="720"/>
        <w:rPr>
          <w:lang w:val="ru-RU"/>
        </w:rPr>
      </w:pPr>
      <w:r w:rsidRPr="00E236F4">
        <w:rPr>
          <w:lang w:val="ru-RU"/>
        </w:rPr>
        <w:t>ஜெரோண்டா, நான் செய்ய வேண்டிய முயற்சியைச் செய்யவில்லை, இது எனக்கு வருத்தமளிக்கிறது.</w:t>
      </w:r>
    </w:p>
    <w:p w14:paraId="17A958FD" w14:textId="77777777" w:rsidR="00BA44CB" w:rsidRDefault="00BA44CB" w:rsidP="008F333A">
      <w:pPr>
        <w:rPr>
          <w:lang w:val="ru-RU"/>
        </w:rPr>
      </w:pPr>
      <w:r>
        <w:rPr>
          <w:lang w:val="ru-RU"/>
        </w:rPr>
        <w:tab/>
      </w:r>
      <w:r w:rsidR="008F333A">
        <w:rPr>
          <w:lang w:val="ru-RU"/>
        </w:rPr>
        <w:t xml:space="preserve">— </w:t>
      </w:r>
      <w:r w:rsidR="002C6C64" w:rsidRPr="00E236F4">
        <w:rPr>
          <w:lang w:val="ru-RU"/>
        </w:rPr>
        <w:t>கவனமாக இருந்து கடவுளை மகிமைப்படுத்துங்கள்.</w:t>
      </w:r>
    </w:p>
    <w:p w14:paraId="0A24BDB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நான் கடவுளைப் புகழ்வதை விட, அவரிடம் மன்னிப்புக் கேட்பதிலேயே அதிக நேரம் செலவிடுகிறேன்.</w:t>
      </w:r>
    </w:p>
    <w:p w14:paraId="5142CC9E" w14:textId="4DD895F3" w:rsidR="00BA44CB" w:rsidRDefault="00BA44CB" w:rsidP="008F333A">
      <w:pPr>
        <w:rPr>
          <w:lang w:val="ru-RU"/>
        </w:rPr>
      </w:pPr>
      <w:r>
        <w:rPr>
          <w:lang w:val="ru-RU"/>
        </w:rPr>
        <w:tab/>
      </w:r>
      <w:r w:rsidR="008F333A">
        <w:rPr>
          <w:lang w:val="ru-RU"/>
        </w:rPr>
        <w:t xml:space="preserve">— </w:t>
      </w:r>
      <w:r w:rsidR="002C6C64" w:rsidRPr="00E236F4">
        <w:rPr>
          <w:lang w:val="ru-RU"/>
        </w:rPr>
        <w:t xml:space="preserve">மன்னிப்புக் கேட்பதும் ஒரு நல்ல விஷயம்தான், ஆனால் அவரை மகிமைப்படுத்துவதே இன்னும் சிறந்தது. புகழ்ச்சியிலும் மனந்திரும்புதல் உள்ளது, அதில் பணிவு இருப்பதால் அது தெய்வீக ஆறுதலைத் தருகிறது. 'தேவனே, உமக்கு </w:t>
      </w:r>
      <w:r>
        <w:rPr>
          <w:lang w:val="ru-RU"/>
        </w:rPr>
        <w:t xml:space="preserve">மகிமை' </w:t>
      </w:r>
      <w:r w:rsidR="002C6C64" w:rsidRPr="00E236F4">
        <w:rPr>
          <w:lang w:val="ru-RU"/>
        </w:rPr>
        <w:t xml:space="preserve">என்பதற்கு, 'தேவனே, என் பாவங்களுக்காக என்னை மன்னித்தருளும், அப்பொழுது தேவதூதர்கள் உம்மைப் புகழ்வது போல நானும் உம்மைப் </w:t>
      </w:r>
      <w:r>
        <w:rPr>
          <w:lang w:val="ru-RU"/>
        </w:rPr>
        <w:t xml:space="preserve">புகழ்வேன்' </w:t>
      </w:r>
      <w:r w:rsidR="002C6C64" w:rsidRPr="00E236F4">
        <w:rPr>
          <w:lang w:val="ru-RU"/>
        </w:rPr>
        <w:t>என்றும் பொரு</w:t>
      </w:r>
      <w:r>
        <w:rPr>
          <w:lang w:val="ru-RU"/>
        </w:rPr>
        <w:t>ள்.</w:t>
      </w:r>
    </w:p>
    <w:p w14:paraId="0ED82BD5"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ஜெரோண்டா, நான் என் பிரார்த்தனையை, பாவியான என் மீது இரக்கம் காட்டுமாறு கடவுளிடம் கேட்பதன் மூலம் தொடங்குவதில்லை, மாறாக ஒரு துதியுடன் தொடங்குகிறேன். ஒருவேளை இது தவறோ?</w:t>
      </w:r>
    </w:p>
    <w:p w14:paraId="1797EDF0"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முற்றிலும் சரி. துதியின் உள்ளே மனந்திரும்புதல் இருக்கிறது என்று நாம் சொல்லவில்லையா? மகிழ்ச்சியான மனநிலை கொண்டவர்கள் துதிப்பதற்குச் சாய்வார்கள். பாருங்கள், ஒருவர் கடவுள் மீதான அன்பினால், தங்கள் பாவ வீழ்ச்சியை ஆழமாக வருந்தி, பின்னர் மனந்திரும்புகிறார் என்றால், இது கடவுளை இரக்கத்திற்குத் தூண்டுகிறது. ஆனால் வேறுபட்ட மனப்பான்மை கொண்ட ஒருவர், மனந்திரும்பிய பிறகு, தங்கள் முந்தைய பாவ வாழ்க்கையிலிருந்து மீட்கப்பட்டதற்காக இரவும் பகலும் கடவுளுக்கு நன்றி செலுத்தி அவரைப் போற்றுகிறார், மேலும் கடவுள் தனது பிள்ளையின் அன்பில் மகிழ்கிறார்.</w:t>
      </w:r>
    </w:p>
    <w:p w14:paraId="3BE4394E" w14:textId="77777777" w:rsidR="00BA44CB" w:rsidRDefault="00BA44CB" w:rsidP="008F333A">
      <w:pPr>
        <w:rPr>
          <w:lang w:val="ru-RU"/>
        </w:rPr>
      </w:pPr>
    </w:p>
    <w:p w14:paraId="21C27E67" w14:textId="77777777" w:rsidR="00BA44CB" w:rsidRDefault="002C6C64" w:rsidP="005D07B0">
      <w:pPr>
        <w:pStyle w:val="Heading4"/>
        <w:rPr>
          <w:lang w:val="ru-RU"/>
        </w:rPr>
      </w:pPr>
      <w:bookmarkStart w:id="260" w:name="_Toc196716855"/>
      <w:bookmarkStart w:id="261" w:name="_Toc242628536"/>
      <w:r w:rsidRPr="00E236F4">
        <w:rPr>
          <w:lang w:val="ru-RU"/>
        </w:rPr>
        <w:t>புகழ்ச்சி என்பது மிகப்பெரிய நன்றியுணர்வின் வெளிப்பாடாகும்</w:t>
      </w:r>
      <w:bookmarkEnd w:id="260"/>
      <w:bookmarkEnd w:id="261"/>
    </w:p>
    <w:p w14:paraId="3EB80DA3" w14:textId="7C0AE48F" w:rsidR="00BA44CB" w:rsidRDefault="008F333A" w:rsidP="005D07B0">
      <w:pPr>
        <w:ind w:firstLine="720"/>
        <w:rPr>
          <w:lang w:val="ru-RU"/>
        </w:rPr>
      </w:pPr>
      <w:r>
        <w:rPr>
          <w:lang w:val="ru-RU"/>
        </w:rPr>
        <w:t xml:space="preserve">— </w:t>
      </w:r>
      <w:r w:rsidR="002C6C64" w:rsidRPr="00E236F4">
        <w:rPr>
          <w:lang w:val="ru-RU"/>
        </w:rPr>
        <w:t>மூப்பரே, இப்போது பெய்த மழை என்ன வகை மழை? இலைகள் இன்னும் முற்றிலும் உலர்ந்து இருக்கின்றனவே!</w:t>
      </w:r>
      <w:r w:rsidR="005D07B0">
        <w:rPr>
          <w:rStyle w:val="FootnoteReference"/>
          <w:lang w:val="ru-RU"/>
        </w:rPr>
        <w:footnoteReference w:id="192"/>
      </w:r>
    </w:p>
    <w:p w14:paraId="314985AC" w14:textId="7BFD62FD" w:rsidR="00BA44CB" w:rsidRDefault="008F333A" w:rsidP="005D07B0">
      <w:pPr>
        <w:ind w:firstLine="720"/>
        <w:rPr>
          <w:lang w:val="ru-RU"/>
        </w:rPr>
      </w:pPr>
      <w:r>
        <w:rPr>
          <w:lang w:val="ru-RU"/>
        </w:rPr>
        <w:t xml:space="preserve">— </w:t>
      </w:r>
      <w:r w:rsidR="002C6C64" w:rsidRPr="00E236F4">
        <w:rPr>
          <w:lang w:val="ru-RU"/>
        </w:rPr>
        <w:t>அதற்கு நான் என்ன சொல்வது? இலைகளை மட்டும் நனைத்த மழையே போதுமானதல்லவா? வானத்தில் மேகங்களைப் பார்த்தபோது, கடவுளுக்கு இருந்த நன்றியுணர்வால் என்னால் தூங்க முடியவில்லை. 'என் கடவுளே,</w:t>
      </w:r>
      <w:r>
        <w:rPr>
          <w:lang w:val="ru-RU"/>
        </w:rPr>
        <w:t>' என்று</w:t>
      </w:r>
      <w:r w:rsidR="002C6C64" w:rsidRPr="00E236F4">
        <w:rPr>
          <w:lang w:val="ru-RU"/>
        </w:rPr>
        <w:t xml:space="preserve"> சொன்னேன், 'மழை பெறுவதற்கு நாங்கள் தகுதியற்றவர்கள்</w:t>
      </w:r>
      <w:r w:rsidR="00BA44CB">
        <w:rPr>
          <w:lang w:val="ru-RU"/>
        </w:rPr>
        <w:t xml:space="preserve">.' </w:t>
      </w:r>
      <w:r w:rsidR="002C6C64" w:rsidRPr="00E236F4">
        <w:rPr>
          <w:lang w:val="ru-RU"/>
        </w:rPr>
        <w:t>நன்றிகெட்ட தன்மையிடம் எச்சரிக்கையாக இருங்கள். கடவுள் உங்களுக்குத் தரும் எல்லாவற்றிற்கும் அவருக்கு நன்றி சொல்லுங்கள்.</w:t>
      </w:r>
    </w:p>
    <w:p w14:paraId="504A086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மடாலயத்தின் தேவைகளுக்காக நாம் கேட்கும் வரங்களைக் கடவுள் தரும்போது, அவருக்கு நமது நன்றியை எப்படித் தெரிவிப்பது?</w:t>
      </w:r>
    </w:p>
    <w:p w14:paraId="6D1EB91E"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தம்முடைய புனிதர்கள் மூலம் உதவி அனுப்பிய கடவுளுக்கு நன்றி செலுத்த விழிப்புடன் இருங்கள். மேலும், எப்போதும் இந்த விதியைப் பின்பற்றுங்கள்: எந்தவொரு வேண்டுதலுக்குப் பிறகும், நீங்கள் மனப்பூர்வமாகவும் தீவிரமாகவும் பிரார்த்தனை செய்தவுடன், நல்ல இறைவன் அதை நிறைவேற்றும் போதே </w:t>
      </w:r>
      <w:r w:rsidR="008F333A">
        <w:rPr>
          <w:lang w:val="ru-RU"/>
        </w:rPr>
        <w:t xml:space="preserve">— </w:t>
      </w:r>
      <w:r w:rsidR="002C6C64" w:rsidRPr="00E236F4">
        <w:rPr>
          <w:lang w:val="ru-RU"/>
        </w:rPr>
        <w:t>மனமார்ந்த புகழ்ச்சியைச் செலுத்தி, மகிழ்ச்சியுடன் நன்றி கூறுங்கள்.</w:t>
      </w:r>
    </w:p>
    <w:p w14:paraId="203EFDD9"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நாம் அவருக்குப் புகழ்ச்சி எவ்வாறு செலுத்த வேண்டும்?</w:t>
      </w:r>
    </w:p>
    <w:p w14:paraId="4662F116" w14:textId="16B3208F" w:rsidR="00BA44CB" w:rsidRDefault="00BA44CB" w:rsidP="008F333A">
      <w:pPr>
        <w:rPr>
          <w:lang w:val="ru-RU"/>
        </w:rPr>
      </w:pPr>
      <w:r>
        <w:rPr>
          <w:lang w:val="ru-RU"/>
        </w:rPr>
        <w:tab/>
      </w:r>
      <w:r w:rsidR="008F333A">
        <w:rPr>
          <w:lang w:val="ru-RU"/>
        </w:rPr>
        <w:t xml:space="preserve">— </w:t>
      </w:r>
      <w:r w:rsidR="002C6C64" w:rsidRPr="00E236F4">
        <w:rPr>
          <w:lang w:val="ru-RU"/>
        </w:rPr>
        <w:t>புகழ்ச்சியை உரக்கவோ,</w:t>
      </w:r>
      <w:r w:rsidR="005D07B0">
        <w:rPr>
          <w:rStyle w:val="FootnoteReference"/>
          <w:lang w:val="ru-RU"/>
        </w:rPr>
        <w:footnoteReference w:id="193"/>
      </w:r>
      <w:r w:rsidR="002C6C64" w:rsidRPr="00E236F4">
        <w:rPr>
          <w:lang w:val="ru-RU"/>
        </w:rPr>
        <w:t xml:space="preserve"> , அல்லது மனதிலிருந்து மட்டுமேயோ வழங்கலாம்; இரண்டாவது வழியில்</w:t>
      </w:r>
      <w:r w:rsidR="008F333A">
        <w:rPr>
          <w:lang w:val="ru-RU"/>
        </w:rPr>
        <w:t xml:space="preserve">, </w:t>
      </w:r>
      <w:r w:rsidR="002C6C64" w:rsidRPr="00E236F4">
        <w:rPr>
          <w:lang w:val="ru-RU"/>
        </w:rPr>
        <w:t xml:space="preserve">அது அகப் புகழ்ச்சி </w:t>
      </w:r>
      <w:r w:rsidR="008F333A">
        <w:rPr>
          <w:lang w:val="ru-RU"/>
        </w:rPr>
        <w:t>ஆகும்</w:t>
      </w:r>
      <w:r w:rsidR="002C6C64" w:rsidRPr="00E236F4">
        <w:rPr>
          <w:lang w:val="ru-RU"/>
        </w:rPr>
        <w:t>.</w:t>
      </w:r>
    </w:p>
    <w:p w14:paraId="39851D85"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துதியில் எப்போதும் நன்றியுணர்வு இருக்குமா?</w:t>
      </w:r>
    </w:p>
    <w:p w14:paraId="40D39A25" w14:textId="77777777" w:rsidR="00BA44CB" w:rsidRDefault="00BA44CB" w:rsidP="008F333A">
      <w:pPr>
        <w:rPr>
          <w:lang w:val="ru-RU"/>
        </w:rPr>
      </w:pPr>
      <w:r>
        <w:rPr>
          <w:lang w:val="ru-RU"/>
        </w:rPr>
        <w:tab/>
      </w:r>
      <w:r w:rsidR="008F333A">
        <w:rPr>
          <w:lang w:val="ru-RU"/>
        </w:rPr>
        <w:t xml:space="preserve">— </w:t>
      </w:r>
      <w:r w:rsidR="002C6C64" w:rsidRPr="00E236F4">
        <w:rPr>
          <w:lang w:val="ru-RU"/>
        </w:rPr>
        <w:t>சரி, நன்றியுணர்வின்றி எந்த விதமான புகழ்ச்சியும் இருக்க முடியும்? தேவதைகள் அவரைப் புகழும்போது கடவுளுக்கு நன்றி செலுத்துவதில்லையா?</w:t>
      </w:r>
    </w:p>
    <w:p w14:paraId="6DFD77BC"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புகழ்ச்சிக்கும் நன்றியுணர்வுக்கும் உள்ள வேறுபாடு என்ன?</w:t>
      </w:r>
    </w:p>
    <w:p w14:paraId="51957DE6" w14:textId="77777777" w:rsidR="00BA44CB" w:rsidRDefault="00BA44CB" w:rsidP="008F333A">
      <w:pPr>
        <w:rPr>
          <w:lang w:val="ru-RU"/>
        </w:rPr>
      </w:pPr>
      <w:r>
        <w:rPr>
          <w:lang w:val="ru-RU"/>
        </w:rPr>
        <w:tab/>
      </w:r>
      <w:r w:rsidR="008F333A">
        <w:rPr>
          <w:lang w:val="ru-RU"/>
        </w:rPr>
        <w:t xml:space="preserve">— </w:t>
      </w:r>
      <w:r w:rsidR="002C6C64" w:rsidRPr="00E236F4">
        <w:rPr>
          <w:lang w:val="ru-RU"/>
        </w:rPr>
        <w:t>புகழ்ச்சி என்பது மகிழ்ச்சியான நன்றி தெரிவித்தல், நன்றியுணர்வின் வெளிப்பாடு, இதயத்திலிருந்து, உள்ளிலிருந்து பீறிட்டு வரும் ஒரு எழுச்சி. ஒருவருக்கு ஒரு குறிப்பிட்ட ட्रोபாரியனின் எல்லா வார்த்தைகளும் மனப்பாடம் தெரிந்திருக்காது; அவர்கள் அதில் பாதியைத் தெரிந்துகொண்டு, இடைவெளிகளைத் தங்களின் சொந்த வார்த்தைகளால் நிரப்பலாம், ஆனால் அவர்களின் இதயம் ஆனந்தத்தால் இன்னும் நடுங்கும். நீங்கள் கடவுளின் ஏராளமான ஆசீர்வாதங்களுக்காக அவருக்கு நன்றி தெரிவித்தால், நீங்கள் நன்றி செலுத்தும்போதும் அவரை மகிமைப்படுத்தும்போதும், அவருடைய நன்மையின் முழு செழுமையை உணர்வீர்கள்.</w:t>
      </w:r>
    </w:p>
    <w:p w14:paraId="2F53CDDE" w14:textId="77777777" w:rsidR="00BA44CB" w:rsidRDefault="00BA44CB" w:rsidP="008F333A">
      <w:pPr>
        <w:rPr>
          <w:lang w:val="ru-RU"/>
        </w:rPr>
      </w:pPr>
    </w:p>
    <w:p w14:paraId="48FB9BD0" w14:textId="77777777" w:rsidR="00BA44CB" w:rsidRDefault="002C6C64" w:rsidP="005D07B0">
      <w:pPr>
        <w:pStyle w:val="Heading4"/>
        <w:rPr>
          <w:lang w:val="ru-RU"/>
        </w:rPr>
      </w:pPr>
      <w:bookmarkStart w:id="262" w:name="_Toc196716856"/>
      <w:bookmarkStart w:id="263" w:name="_Toc242628537"/>
      <w:r w:rsidRPr="00E236F4">
        <w:rPr>
          <w:lang w:val="ru-RU"/>
        </w:rPr>
        <w:t>புகழ்ச்சி, கடவுளுக்கு நன்றி கூறுவதில் தொடங்குகிறது</w:t>
      </w:r>
      <w:bookmarkEnd w:id="262"/>
      <w:bookmarkEnd w:id="263"/>
    </w:p>
    <w:p w14:paraId="7191B94E" w14:textId="3D0D7984" w:rsidR="00BA44CB" w:rsidRDefault="008F333A" w:rsidP="005D07B0">
      <w:pPr>
        <w:ind w:firstLine="720"/>
        <w:rPr>
          <w:lang w:val="ru-RU"/>
        </w:rPr>
      </w:pPr>
      <w:r>
        <w:rPr>
          <w:lang w:val="ru-RU"/>
        </w:rPr>
        <w:t xml:space="preserve">— </w:t>
      </w:r>
      <w:r w:rsidR="002C6C64" w:rsidRPr="00E236F4">
        <w:rPr>
          <w:lang w:val="ru-RU"/>
        </w:rPr>
        <w:t>கெரொண்டா, கடவுளிடம் நமக்குள்ள நன்றியுணர்வும்</w:t>
      </w:r>
      <w:r>
        <w:rPr>
          <w:lang w:val="ru-RU"/>
        </w:rPr>
        <w:t xml:space="preserve">, </w:t>
      </w:r>
      <w:r w:rsidR="002C6C64" w:rsidRPr="00E236F4">
        <w:rPr>
          <w:lang w:val="ru-RU"/>
        </w:rPr>
        <w:t>அவரைப் புகழ்வதும் ஒன்றೇதானா?</w:t>
      </w:r>
    </w:p>
    <w:p w14:paraId="3D19D74C" w14:textId="77777777" w:rsidR="00BA44CB" w:rsidRDefault="00BA44CB" w:rsidP="008F333A">
      <w:pPr>
        <w:rPr>
          <w:lang w:val="ru-RU"/>
        </w:rPr>
      </w:pPr>
      <w:r>
        <w:rPr>
          <w:lang w:val="ru-RU"/>
        </w:rPr>
        <w:tab/>
      </w:r>
      <w:r w:rsidR="008F333A">
        <w:rPr>
          <w:lang w:val="ru-RU"/>
        </w:rPr>
        <w:t xml:space="preserve">— </w:t>
      </w:r>
      <w:r w:rsidR="002C6C64" w:rsidRPr="00E236F4">
        <w:rPr>
          <w:lang w:val="ru-RU"/>
        </w:rPr>
        <w:t>நன்றியுணர்வு மிக முக்கியமான விஷயம். இதிலிருந்தே துதி தொடங்குகிறது.</w:t>
      </w:r>
    </w:p>
    <w:p w14:paraId="04530C97"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கடவுளிடம் நன்றியுணர்வை ஒருவர் எப்படி வளர்த்துக் கொள்ளலாம்?</w:t>
      </w:r>
    </w:p>
    <w:p w14:paraId="1B4439D5" w14:textId="77777777" w:rsidR="00BA44CB" w:rsidRDefault="00BA44CB" w:rsidP="008F333A">
      <w:pPr>
        <w:rPr>
          <w:lang w:val="ru-RU"/>
        </w:rPr>
      </w:pPr>
      <w:r>
        <w:rPr>
          <w:lang w:val="ru-RU"/>
        </w:rPr>
        <w:tab/>
      </w:r>
      <w:r w:rsidR="008F333A">
        <w:rPr>
          <w:lang w:val="ru-RU"/>
        </w:rPr>
        <w:t xml:space="preserve">— </w:t>
      </w:r>
      <w:r w:rsidR="002C6C64" w:rsidRPr="00E236F4">
        <w:rPr>
          <w:lang w:val="ru-RU"/>
        </w:rPr>
        <w:t>ஒருவரின் ஆன்மாவில் கடவுளிடம் நன்றியுணர்வு கொள்ள, ஒருவரின் சொந்த நடத்தைகளைக் கவனிப்பதும், அண்டை வீட்டாரைச் சரியாக நடத்துவதும், மற்றவர்களுக்கு நன்றியுள்ளவர்களாக இருப்பதும் மிகவும் உதவியாக இருக்கும். தனது அண்டை வீட்டாருக்கு ஒரு சிறிய கருணைக்காகக் கூட நன்றியுணர்வு கொள்பவர், தம் மீது தாராளமாகத் தனது ஆசீர்வாதங்களைப் பொழிந்து, தொடர்ந்து பொழிந்து வரும் கிறிஸ்துவின் மீது, ஐயுறவின்றி ஒப்பற்ற பெரிய நன்றியுணர்வைக் கொண்டிருப்பார். இப்படியாக, ஒரு நபர் எப்போதும் நன்றியுணர்வால் நிரம்பியிருப்பார்; ஏனெனில், அவர்கள் தங்களது நன்றியைக் கிறிஸ்துவிடம் எவ்வாறு வெளிப்படுத்துவது என்று சிந்தித்துக் கொண்டிருக்கும்போதே, ஆண்டவர் அவர்கள் மீது இன்னும் பெரிய ஆசீர்வாதங்களைப் பொழிவார், அதனால் ஒரு உண்மையான ஆன்மா அவருடைய அன்பினால் உருகிவிடும். ஏனெனில், ஒரு நபருக்கு ஆன்மீக ஏற்புத்திறன் இருந்து, கடவுள் தரும் மிகச் சிறிய பரிசுகளுக்குக் கூட அவர் தொடர்ந்து நன்றி செலுத்தினால், கடவுள் இதற்கு இன்னும் பெரிய ஆசீர்வாதங்களுடன் பதிலளிக்கிறார்.</w:t>
      </w:r>
    </w:p>
    <w:p w14:paraId="447313E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கடவுளின் ஆசீர்வாதங்களைப் பற்றி சிந்திக்கும்போது, ஒவ்வொன்றையும் குறிப்பாக சிந்திக்க வேண்டுமா அல்லது பொதுவாக சிந்திக்க வேண்டுமா?</w:t>
      </w:r>
    </w:p>
    <w:p w14:paraId="4F54D54C" w14:textId="77777777" w:rsidR="00BA44CB" w:rsidRDefault="00BA44CB" w:rsidP="008F333A">
      <w:pPr>
        <w:rPr>
          <w:lang w:val="ru-RU"/>
        </w:rPr>
      </w:pPr>
      <w:r>
        <w:rPr>
          <w:lang w:val="ru-RU"/>
        </w:rPr>
        <w:tab/>
      </w:r>
      <w:r w:rsidR="008F333A">
        <w:rPr>
          <w:lang w:val="ru-RU"/>
        </w:rPr>
        <w:t xml:space="preserve">— </w:t>
      </w:r>
      <w:r w:rsidR="002C6C64" w:rsidRPr="00E236F4">
        <w:rPr>
          <w:lang w:val="ru-RU"/>
        </w:rPr>
        <w:t>ஒவ்வொரு ஆசீர்வாதத்தையும் தனித்தனியாக சிந்தித்துப் பார்க்க முடிந்தால், அதுவே எல்லாவற்றையும் விடச் சிறந்தது. நீங்கள் எல்லாவற்றிலும் கவனம் செலுத்தி, எதையும் தவறவிடாமல் இருந்தால், நன்மைமிக்க கடவுளின் மிகச் சிறிய தொடுதலையும் நீங்கள் உணர்ந்து பெரும் நன்றியுணர்வை அடைவீர்கள். ஒரு குழந்தையின் மனம் அதன் தாயின் மீது குவிந்திருக்கும்போது, அவள் செய்யும் மென்மையான தொடுதல்களை அது உணர்கிறது. ஆனால் அது அதன் பொம்மைகளில் மூழ்கியிருந்தால், அவள் அதைத் தடவிக் கொடுத்து முத்தமிட்டாலும் அது எதையும் உணராது. கடவுள் நம்மைத் தொடர்ந்து மென்மையுடன் தொடுகிறார். கடவுளின் ஆசீர்வாதங்களைச் சிந்திக்கும் ஒருவன் மென்மையால் நெகிழ்ந்து, அவனது இதயம் உவகை கொண்டு, தொடர்ந்து கடவுளைத் துதிக்கிறான்.</w:t>
      </w:r>
    </w:p>
    <w:p w14:paraId="0C933811"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கடவுளிடம் நன்றியுணர்வுடன் இதயம் எப்படி மகிழ்ச்சியடையத் தொடங்குவது மற்றும் இன்பம் காண்பது?</w:t>
      </w:r>
    </w:p>
    <w:p w14:paraId="369487F0" w14:textId="0CEA86DE" w:rsidR="00BA44CB" w:rsidRDefault="00BA44CB" w:rsidP="008F333A">
      <w:pPr>
        <w:rPr>
          <w:lang w:val="ru-RU"/>
        </w:rPr>
      </w:pPr>
      <w:r>
        <w:rPr>
          <w:lang w:val="ru-RU"/>
        </w:rPr>
        <w:tab/>
      </w:r>
      <w:r w:rsidR="008F333A">
        <w:rPr>
          <w:lang w:val="ru-RU"/>
        </w:rPr>
        <w:t xml:space="preserve">— </w:t>
      </w:r>
      <w:r w:rsidR="002C6C64" w:rsidRPr="00E236F4">
        <w:rPr>
          <w:lang w:val="ru-RU"/>
        </w:rPr>
        <w:t>பணிவாலும் அன்பாலும், ஒரு மனிதன் கடவுளின் மாபெரும் ஆசீர்வாதங்களை உணர்ந்து, நன்றியுள்ள ஊழியனாக மாறுகிறான்.</w:t>
      </w:r>
      <w:r w:rsidR="00797C61">
        <w:rPr>
          <w:rStyle w:val="FootnoteReference"/>
          <w:lang w:val="ru-RU"/>
        </w:rPr>
        <w:footnoteReference w:id="194"/>
      </w:r>
      <w:r w:rsidR="002C6C64" w:rsidRPr="00E236F4">
        <w:rPr>
          <w:lang w:val="ru-RU"/>
        </w:rPr>
        <w:t xml:space="preserve"> </w:t>
      </w:r>
      <w:r w:rsidR="008F333A">
        <w:rPr>
          <w:lang w:val="ru-RU"/>
        </w:rPr>
        <w:t>"</w:t>
      </w:r>
      <w:r w:rsidR="002C6C64" w:rsidRPr="00E236F4">
        <w:rPr>
          <w:lang w:val="ru-RU"/>
        </w:rPr>
        <w:t>என் தேவனே,</w:t>
      </w:r>
      <w:r w:rsidR="008F333A">
        <w:rPr>
          <w:lang w:val="ru-RU"/>
        </w:rPr>
        <w:t xml:space="preserve">" என்று </w:t>
      </w:r>
      <w:r w:rsidR="002C6C64" w:rsidRPr="00E236F4">
        <w:rPr>
          <w:lang w:val="ru-RU"/>
        </w:rPr>
        <w:t xml:space="preserve">அவன் கூறுகிறான், </w:t>
      </w:r>
      <w:r w:rsidR="008F333A">
        <w:rPr>
          <w:lang w:val="ru-RU"/>
        </w:rPr>
        <w:t>"</w:t>
      </w:r>
      <w:r w:rsidR="002C6C64" w:rsidRPr="00E236F4">
        <w:rPr>
          <w:lang w:val="ru-RU"/>
        </w:rPr>
        <w:t>உம்முடைய பராமரிப்புக்கு நான் தகுதியற்றவன்; என்னை விட அதிகமாகத் துன்புறும் வேறொருவனை உதவுங்கள்</w:t>
      </w:r>
      <w:r>
        <w:rPr>
          <w:lang w:val="ru-RU"/>
        </w:rPr>
        <w:t>..."</w:t>
      </w:r>
      <w:r w:rsidR="002C6C64" w:rsidRPr="00E236F4">
        <w:rPr>
          <w:lang w:val="ru-RU"/>
        </w:rPr>
        <w:t xml:space="preserve"> மேலும் கடவுள், அத்தகைய அன்பையும் பணிவையும் கண்டு, அந்த மனிதன் மீது தம்முடைய கிருபையைப் பொழிகிறார். இவ்வாறு இந்தப் பரஸ்பரப் பரிமாற்றம் தொடர்கிறது: மனிதன் நன்றி செலுத்துகிறான் </w:t>
      </w:r>
      <w:r w:rsidR="008F333A">
        <w:rPr>
          <w:lang w:val="ru-RU"/>
        </w:rPr>
        <w:t xml:space="preserve">— </w:t>
      </w:r>
      <w:r w:rsidR="002C6C64" w:rsidRPr="00E236F4">
        <w:rPr>
          <w:lang w:val="ru-RU"/>
        </w:rPr>
        <w:t>கடவுள் அவனுக்கு எப்போதும் புதிய வரங்களை அளிக்கிறார்.</w:t>
      </w:r>
    </w:p>
    <w:p w14:paraId="725E7526" w14:textId="77777777" w:rsidR="00BA44CB" w:rsidRDefault="00BA44CB" w:rsidP="008F333A">
      <w:pPr>
        <w:rPr>
          <w:lang w:val="ru-RU"/>
        </w:rPr>
      </w:pPr>
    </w:p>
    <w:p w14:paraId="08D4BC3D" w14:textId="5EC08D96" w:rsidR="00BA44CB" w:rsidRDefault="002C6C64" w:rsidP="00CD1597">
      <w:pPr>
        <w:pStyle w:val="Heading4"/>
        <w:rPr>
          <w:lang w:val="ru-RU"/>
        </w:rPr>
      </w:pPr>
      <w:bookmarkStart w:id="264" w:name="_Toc196716857"/>
      <w:bookmarkStart w:id="265" w:name="_Toc242628538"/>
      <w:r w:rsidRPr="00E236F4">
        <w:rPr>
          <w:lang w:val="ru-RU"/>
        </w:rPr>
        <w:t>"தேவனே, உமக்கு மகிமை</w:t>
      </w:r>
      <w:r w:rsidR="00BA44CB">
        <w:rPr>
          <w:lang w:val="ru-RU"/>
        </w:rPr>
        <w:t>"</w:t>
      </w:r>
      <w:bookmarkEnd w:id="264"/>
      <w:bookmarkEnd w:id="265"/>
    </w:p>
    <w:p w14:paraId="7CD037E5" w14:textId="7982FB73" w:rsidR="00BA44CB" w:rsidRDefault="008F333A" w:rsidP="00CD1597">
      <w:pPr>
        <w:ind w:firstLine="720"/>
        <w:rPr>
          <w:lang w:val="ru-RU"/>
        </w:rPr>
      </w:pPr>
      <w:r>
        <w:rPr>
          <w:lang w:val="ru-RU"/>
        </w:rPr>
        <w:t xml:space="preserve">— </w:t>
      </w:r>
      <w:r w:rsidR="002C6C64" w:rsidRPr="00E236F4">
        <w:rPr>
          <w:lang w:val="ru-RU"/>
        </w:rPr>
        <w:t>கெரொண்டா, 'தேவனே, உமக்கு மகிமை</w:t>
      </w:r>
      <w:r w:rsidR="00BA44CB">
        <w:rPr>
          <w:lang w:val="ru-RU"/>
        </w:rPr>
        <w:t xml:space="preserve">' என்ற </w:t>
      </w:r>
      <w:r w:rsidR="002C6C64" w:rsidRPr="00E236F4">
        <w:rPr>
          <w:lang w:val="ru-RU"/>
        </w:rPr>
        <w:t>வார்த்தைகளின் அர்த்தம் என்ன?</w:t>
      </w:r>
    </w:p>
    <w:p w14:paraId="70332943" w14:textId="16E72B94" w:rsidR="00BA44CB" w:rsidRDefault="00BA44CB" w:rsidP="008F333A">
      <w:pPr>
        <w:rPr>
          <w:lang w:val="ru-RU"/>
        </w:rPr>
      </w:pPr>
      <w:r>
        <w:rPr>
          <w:lang w:val="ru-RU"/>
        </w:rPr>
        <w:tab/>
      </w:r>
      <w:r w:rsidR="008F333A">
        <w:rPr>
          <w:lang w:val="ru-RU"/>
        </w:rPr>
        <w:t xml:space="preserve">— </w:t>
      </w:r>
      <w:r w:rsidR="002C6C64" w:rsidRPr="00E236F4">
        <w:rPr>
          <w:lang w:val="ru-RU"/>
        </w:rPr>
        <w:t xml:space="preserve">'தேவனே, உமக்கு </w:t>
      </w:r>
      <w:r>
        <w:rPr>
          <w:lang w:val="ru-RU"/>
        </w:rPr>
        <w:t>மகிமை' என்ற</w:t>
      </w:r>
      <w:r w:rsidR="002C6C64" w:rsidRPr="00E236F4">
        <w:rPr>
          <w:lang w:val="ru-RU"/>
        </w:rPr>
        <w:t xml:space="preserve"> வார்த்தைகளின் பொருள் 'அனைவரும் தேவனை அறிந்துகொள்ள </w:t>
      </w:r>
      <w:r>
        <w:rPr>
          <w:lang w:val="ru-RU"/>
        </w:rPr>
        <w:t>வேண்டும்'</w:t>
      </w:r>
      <w:r w:rsidR="002C6C64" w:rsidRPr="00E236F4">
        <w:rPr>
          <w:lang w:val="ru-RU"/>
        </w:rPr>
        <w:t xml:space="preserve"> என்பதாகும்</w:t>
      </w:r>
      <w:r>
        <w:rPr>
          <w:lang w:val="ru-RU"/>
        </w:rPr>
        <w:t xml:space="preserve">. </w:t>
      </w:r>
      <w:r w:rsidR="002C6C64" w:rsidRPr="00E236F4">
        <w:rPr>
          <w:lang w:val="ru-RU"/>
        </w:rPr>
        <w:t>பாருங்கள், கிறிஸ்துவே சொந்தமாகக் கூறினார்:</w:t>
      </w:r>
    </w:p>
    <w:p w14:paraId="5A823415" w14:textId="4FEFBB65" w:rsidR="00BA44CB" w:rsidRDefault="00BA44CB" w:rsidP="008F333A">
      <w:pPr>
        <w:rPr>
          <w:lang w:val="ru-RU"/>
        </w:rPr>
      </w:pPr>
      <w:r>
        <w:rPr>
          <w:lang w:val="ru-RU"/>
        </w:rPr>
        <w:tab/>
      </w:r>
      <w:r w:rsidR="002C6C64" w:rsidRPr="00E236F4">
        <w:rPr>
          <w:lang w:val="ru-RU"/>
        </w:rPr>
        <w:t>'பூமியில் உம்மை மகிமைப்படுத்தினேன்; இப்பொழுது, பிதாவே, என்னை மகிமைப்படுத்துங்கள்.'</w:t>
      </w:r>
      <w:r w:rsidR="00CD1597">
        <w:rPr>
          <w:rStyle w:val="FootnoteReference"/>
          <w:lang w:val="ru-RU"/>
        </w:rPr>
        <w:footnoteReference w:id="195"/>
      </w:r>
      <w:r w:rsidR="002C6C64" w:rsidRPr="00E236F4">
        <w:rPr>
          <w:lang w:val="ru-RU"/>
        </w:rPr>
        <w:t xml:space="preserve"> சிலர் இந்த வார்த்தைகளைத் தவறாகப் புரிந்துகொண்டு, 'கிறிஸ்துவும் மகிமையைத் தேடுகிறார்!</w:t>
      </w:r>
      <w:r>
        <w:rPr>
          <w:lang w:val="ru-RU"/>
        </w:rPr>
        <w:t xml:space="preserve">' </w:t>
      </w:r>
      <w:r w:rsidR="002C6C64" w:rsidRPr="00E236F4">
        <w:rPr>
          <w:lang w:val="ru-RU"/>
        </w:rPr>
        <w:t>என்று கூறுகிறார்கள். ஆனால் இந்த வார்த்தைகளின் பொருள் பின்வருமாறு: 'பிதாவே, நான் பூமியில் உம்மை வெளிப்படுத்தினேன்; மக்களும் விசுவாசிப்பதற்காக, என்னையும் வெளிப்படுத்துங்கள்</w:t>
      </w:r>
      <w:r>
        <w:rPr>
          <w:lang w:val="ru-RU"/>
        </w:rPr>
        <w:t>.'</w:t>
      </w:r>
    </w:p>
    <w:p w14:paraId="222B5E94" w14:textId="1870D82F"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'கர்த்தரே, </w:t>
      </w:r>
      <w:r>
        <w:rPr>
          <w:lang w:val="ru-RU"/>
        </w:rPr>
        <w:t>இரக்கமாயிருங்கள்' என்பதை</w:t>
      </w:r>
      <w:r w:rsidR="002C6C64" w:rsidRPr="00E236F4">
        <w:rPr>
          <w:lang w:val="ru-RU"/>
        </w:rPr>
        <w:t xml:space="preserve"> விட 'தேவனே</w:t>
      </w:r>
      <w:r>
        <w:rPr>
          <w:lang w:val="ru-RU"/>
        </w:rPr>
        <w:t>,</w:t>
      </w:r>
      <w:r w:rsidR="002C6C64" w:rsidRPr="00E236F4">
        <w:rPr>
          <w:lang w:val="ru-RU"/>
        </w:rPr>
        <w:t xml:space="preserve"> உமக்கு </w:t>
      </w:r>
      <w:r>
        <w:rPr>
          <w:lang w:val="ru-RU"/>
        </w:rPr>
        <w:t>மகிமை' என்று</w:t>
      </w:r>
      <w:r w:rsidR="002C6C64" w:rsidRPr="00E236F4">
        <w:rPr>
          <w:lang w:val="ru-RU"/>
        </w:rPr>
        <w:t xml:space="preserve"> அடிக்கடி கூற விரும்புகிறேன். ஒருவேளை அது தவறோ?</w:t>
      </w:r>
    </w:p>
    <w:p w14:paraId="7A4AAFEF" w14:textId="0B25A7C6" w:rsidR="00BA44CB" w:rsidRDefault="00BA44CB" w:rsidP="008F333A">
      <w:pPr>
        <w:rPr>
          <w:lang w:val="ru-RU"/>
        </w:rPr>
      </w:pPr>
      <w:r>
        <w:rPr>
          <w:lang w:val="ru-RU"/>
        </w:rPr>
        <w:tab/>
      </w:r>
      <w:r w:rsidR="008F333A">
        <w:rPr>
          <w:lang w:val="ru-RU"/>
        </w:rPr>
        <w:t xml:space="preserve">— </w:t>
      </w:r>
      <w:r w:rsidR="002C6C64" w:rsidRPr="00E236F4">
        <w:rPr>
          <w:lang w:val="ru-RU"/>
        </w:rPr>
        <w:t>இல்லை, ஆசீர்வதிக்கப்பட்ட ஆன்மாவே, அது முற்றிலும் சரி! என்னால் நாள் முழுவதும் ஊசிவேலை செய்து கொண்டே, 'தேவனே, உமக்கு மகிமை! நான் உயிருடன் இருப்பதால் தேவனே, உமக்கு மகிமை. நான் இறந்து உம்மிடம் செல்வதால் தேவனே, உமக்கு மகிமை' என்று திரும்பத் திரும்பச் சொல்ல முடியும். இறைவா, உமக்கு மகுடம் உண்டாகட்டும், ஏனெனில் நான் நரகத்திற்குச் சென்றாலும், என் இடத்திற்குப் பதிலாக வேறு ஒருவர் நரகத்திலிருந்து சொர்க்கத்திற்குக் கொண்டு செல்லப்படுவார். ஆகவே, நான் நரகத்தில் அனுபவிக்கும் துன்பத்திற்காக நான் வருந்தாமல் இருப்பதற்காக, கடவுள் பல பாவிகளை நரகத்திலிருந்து சொர்க்கத்திற்குக் கொண்டு செல்லட்டும், அதன் மூலம் அவர்கள் மீதான அவருடைய மகிழ்ச்சி பெருகவும், எனக்காக அவர் கொள்ளும் துயரம் குறையவும்</w:t>
      </w:r>
      <w:r>
        <w:rPr>
          <w:lang w:val="ru-RU"/>
        </w:rPr>
        <w:t>."</w:t>
      </w:r>
    </w:p>
    <w:p w14:paraId="6B8CA6A1" w14:textId="46DA7294" w:rsidR="00BA44CB" w:rsidRDefault="00BA44CB" w:rsidP="008F333A">
      <w:pPr>
        <w:rPr>
          <w:lang w:val="ru-RU"/>
        </w:rPr>
      </w:pPr>
      <w:r>
        <w:rPr>
          <w:lang w:val="ru-RU"/>
        </w:rPr>
        <w:tab/>
      </w:r>
      <w:r w:rsidR="002C6C64" w:rsidRPr="00E236F4">
        <w:rPr>
          <w:lang w:val="ru-RU"/>
        </w:rPr>
        <w:t xml:space="preserve">'தேவனே, உமக்கு </w:t>
      </w:r>
      <w:r>
        <w:rPr>
          <w:lang w:val="ru-RU"/>
        </w:rPr>
        <w:t>மகிமை' என்ற</w:t>
      </w:r>
      <w:r w:rsidR="002C6C64" w:rsidRPr="00E236F4">
        <w:rPr>
          <w:lang w:val="ru-RU"/>
        </w:rPr>
        <w:t xml:space="preserve"> வார்த்தைகள் உங்கள் உதடுகளை விட்டு ஒருபோதும் விலகாதிருக்கட்டும். நான் வேதனையில் இருக்கும்போது, 'தேவனே, உமக்கு </w:t>
      </w:r>
      <w:r>
        <w:rPr>
          <w:lang w:val="ru-RU"/>
        </w:rPr>
        <w:t>மகிமை'</w:t>
      </w:r>
      <w:r w:rsidR="002C6C64" w:rsidRPr="00E236F4">
        <w:rPr>
          <w:lang w:val="ru-RU"/>
        </w:rPr>
        <w:t xml:space="preserve"> என்பதே என் மருந்து; மற்ற மாத்திரைகள் எனக்கு உதவவில்லை. 'தேவனே, உமக்கு </w:t>
      </w:r>
      <w:r>
        <w:rPr>
          <w:lang w:val="ru-RU"/>
        </w:rPr>
        <w:t xml:space="preserve">மகிமை' என்பது </w:t>
      </w:r>
      <w:r w:rsidR="002C6C64" w:rsidRPr="00E236F4">
        <w:rPr>
          <w:lang w:val="ru-RU"/>
        </w:rPr>
        <w:t xml:space="preserve">'கர்த்தராகிய இயேசு கிறிஸ்துவே, எனக்கு </w:t>
      </w:r>
      <w:r>
        <w:rPr>
          <w:lang w:val="ru-RU"/>
        </w:rPr>
        <w:t xml:space="preserve">இரங்குவீராக' </w:t>
      </w:r>
      <w:r w:rsidR="002C6C64" w:rsidRPr="00E236F4">
        <w:rPr>
          <w:lang w:val="ru-RU"/>
        </w:rPr>
        <w:t xml:space="preserve">என்பதை விடவும் உயர்ந்தது. மூப்பர் திகோன் கூறுவார்: </w:t>
      </w:r>
      <w:r>
        <w:rPr>
          <w:lang w:val="ru-RU"/>
        </w:rPr>
        <w:t>"</w:t>
      </w:r>
      <w:r w:rsidR="00C90354">
        <w:rPr>
          <w:lang w:val="ru-RU"/>
        </w:rPr>
        <w:t>'</w:t>
      </w:r>
      <w:r w:rsidR="002C6C64" w:rsidRPr="00E236F4">
        <w:rPr>
          <w:lang w:val="ru-RU"/>
        </w:rPr>
        <w:t xml:space="preserve">கர்த்தராகிய இயேசு </w:t>
      </w:r>
      <w:r w:rsidR="00C90354">
        <w:rPr>
          <w:lang w:val="ru-RU"/>
        </w:rPr>
        <w:t xml:space="preserve">கிறிஸ்துவே' </w:t>
      </w:r>
      <w:r w:rsidR="002C6C64" w:rsidRPr="00E236F4">
        <w:rPr>
          <w:lang w:val="ru-RU"/>
        </w:rPr>
        <w:t xml:space="preserve">என்பது நூறு த்ராக்மாக்கள் மதிப்புடையது, ஆனால் 'தேவனே, உமக்கு </w:t>
      </w:r>
      <w:r w:rsidR="00C90354">
        <w:rPr>
          <w:lang w:val="ru-RU"/>
        </w:rPr>
        <w:t>மகிமை</w:t>
      </w:r>
      <w:r w:rsidR="008F333A">
        <w:rPr>
          <w:lang w:val="ru-RU"/>
        </w:rPr>
        <w:t xml:space="preserve">' என்பது </w:t>
      </w:r>
      <w:r w:rsidR="002C6C64" w:rsidRPr="00E236F4">
        <w:rPr>
          <w:lang w:val="ru-RU"/>
        </w:rPr>
        <w:t>ஆயிரம் த்ராக்மாக்கள் மதிப்புடையது</w:t>
      </w:r>
      <w:r>
        <w:rPr>
          <w:lang w:val="ru-RU"/>
        </w:rPr>
        <w:t xml:space="preserve">," </w:t>
      </w:r>
      <w:r w:rsidR="002C6C64" w:rsidRPr="00E236F4">
        <w:rPr>
          <w:lang w:val="ru-RU"/>
        </w:rPr>
        <w:t xml:space="preserve">அதாவது, அதைவிடவும் அதிகம். இதன் மூலம் அவர் என்ன சொல்கிறார் என்றால், ஒருவன் தேவனுடைய இரக்கத்தைத் தேவையினால் தேடுகிறான், ஆனால் தேவனுக்கு மகிமை அளிக்கிறான் அன்பினால்; ஆகையால், மகிமைப்படுத்தல் தேவனுக்கு முன்பாக அதிகமான மதிப்புடையது. எல்லாம் நலமாக இருக்கும்போதும், நாம் துன்பங்களை அனுபவிக்கும்போதும் </w:t>
      </w:r>
      <w:r>
        <w:rPr>
          <w:lang w:val="ru-RU"/>
        </w:rPr>
        <w:t>'தேவனே</w:t>
      </w:r>
      <w:r w:rsidR="002C6C64" w:rsidRPr="00E236F4">
        <w:rPr>
          <w:lang w:val="ru-RU"/>
        </w:rPr>
        <w:t xml:space="preserve">, உமக்கு </w:t>
      </w:r>
      <w:r>
        <w:rPr>
          <w:lang w:val="ru-RU"/>
        </w:rPr>
        <w:t xml:space="preserve">மகிமை' </w:t>
      </w:r>
      <w:r w:rsidR="002C6C64" w:rsidRPr="00E236F4">
        <w:rPr>
          <w:lang w:val="ru-RU"/>
        </w:rPr>
        <w:t>என்று சொல்ல மூத்தவர் எங்களுக்கு அறிவுறுத்தினார், ஏனெனில் நமது ஆன்மாக்களின் நன்மைக்காகச் சோதனைகளும் கடவுளால் அனுமதிக்கப்படுகின்றன.</w:t>
      </w:r>
    </w:p>
    <w:p w14:paraId="02B67BC7" w14:textId="1DDD4CC5"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சில சமயங்களில் நான் 'தேவனுக்கு </w:t>
      </w:r>
      <w:r>
        <w:rPr>
          <w:lang w:val="ru-RU"/>
        </w:rPr>
        <w:t xml:space="preserve">மகிமை' </w:t>
      </w:r>
      <w:r w:rsidR="002C6C64" w:rsidRPr="00E236F4">
        <w:rPr>
          <w:lang w:val="ru-RU"/>
        </w:rPr>
        <w:t>என்று சொல்லும்போது என் ஆத்துமாவில் ஒருவிதமான மகிழ்ச்சியை உணர்கிறேன். இது என்ன?</w:t>
      </w:r>
    </w:p>
    <w:p w14:paraId="724210D7" w14:textId="48279C9B" w:rsidR="00BA44CB" w:rsidRDefault="00BA44CB" w:rsidP="008F333A">
      <w:pPr>
        <w:rPr>
          <w:lang w:val="ru-RU"/>
        </w:rPr>
      </w:pPr>
      <w:r>
        <w:rPr>
          <w:lang w:val="ru-RU"/>
        </w:rPr>
        <w:tab/>
      </w:r>
      <w:r w:rsidR="008F333A">
        <w:rPr>
          <w:lang w:val="ru-RU"/>
        </w:rPr>
        <w:t xml:space="preserve">— </w:t>
      </w:r>
      <w:r w:rsidR="002C6C64" w:rsidRPr="00E236F4">
        <w:rPr>
          <w:lang w:val="ru-RU"/>
        </w:rPr>
        <w:t>அதுதான் உண்மையான ஆன்மீக மகிழ்ச்சி!… அந்த வார்த்தைகளால் நீங்கள் என்னை எவ்வளவு மகிழ்ச்சியூட்டியுள்ளீர்கள்! இந்த மகிழ்ச்சியில்</w:t>
      </w:r>
      <w:r>
        <w:rPr>
          <w:lang w:val="ru-RU"/>
        </w:rPr>
        <w:t>,</w:t>
      </w:r>
      <w:r w:rsidR="002C6C64" w:rsidRPr="00E236F4">
        <w:rPr>
          <w:lang w:val="ru-RU"/>
        </w:rPr>
        <w:t xml:space="preserve"> நான் இப்போதே ஒரு பேனாவை எடுத்து</w:t>
      </w:r>
      <w:r>
        <w:rPr>
          <w:lang w:val="ru-RU"/>
        </w:rPr>
        <w:t xml:space="preserve">, </w:t>
      </w:r>
      <w:r w:rsidR="002C6C64" w:rsidRPr="00E236F4">
        <w:rPr>
          <w:lang w:val="ru-RU"/>
        </w:rPr>
        <w:t xml:space="preserve">ஒரு காகிதத் தாளை முழுவதும் இந்த வார்த்தைகளால் நிரப்பும் வரை 'தேவனுக்கு மகிமை, தேவனுக்கு </w:t>
      </w:r>
      <w:r>
        <w:rPr>
          <w:lang w:val="ru-RU"/>
        </w:rPr>
        <w:t>மகிமை…' என்று</w:t>
      </w:r>
      <w:r w:rsidR="002C6C64" w:rsidRPr="00E236F4">
        <w:rPr>
          <w:lang w:val="ru-RU"/>
        </w:rPr>
        <w:t xml:space="preserve"> எழுதத் தொடங்குவேன்! வரவிருக்கும் வாழ்வில், தேவனைத் தொடர்ந்து மகிமைப்படுத்தும் தேவதையுலகினருடன் நீங்கள் இருக்கவும் தேவன் உங்களுக்கு அருள் புரியட்டும். ஆமென்.</w:t>
      </w:r>
    </w:p>
    <w:p w14:paraId="1B5C7DB2" w14:textId="77777777" w:rsidR="00BA44CB" w:rsidRDefault="00BA44CB" w:rsidP="008F333A">
      <w:pPr>
        <w:rPr>
          <w:lang w:val="ru-RU"/>
        </w:rPr>
      </w:pPr>
    </w:p>
    <w:p w14:paraId="12E55655" w14:textId="6B8D0096" w:rsidR="00BA44CB" w:rsidRDefault="00BA44CB" w:rsidP="008F333A">
      <w:pPr>
        <w:rPr>
          <w:lang w:val="ru-RU"/>
        </w:rPr>
      </w:pPr>
    </w:p>
    <w:p w14:paraId="57D7B821" w14:textId="6356E5E5" w:rsidR="00BA44CB" w:rsidRDefault="009E7352" w:rsidP="009E7352">
      <w:pPr>
        <w:pStyle w:val="Heading3"/>
        <w:rPr>
          <w:lang w:val="ru-RU"/>
        </w:rPr>
      </w:pPr>
      <w:bookmarkStart w:id="266" w:name="_Toc196716858"/>
      <w:bookmarkStart w:id="267" w:name="_Toc242628539"/>
      <w:r w:rsidRPr="00E236F4">
        <w:rPr>
          <w:lang w:val="ru-RU"/>
        </w:rPr>
        <w:lastRenderedPageBreak/>
        <w:t>அத்தியாயம்</w:t>
      </w:r>
      <w:r w:rsidRPr="00846B18">
        <w:rPr>
          <w:lang w:val="ru-RU"/>
        </w:rPr>
        <w:t xml:space="preserve"> 2</w:t>
      </w:r>
      <w:r w:rsidRPr="00E236F4">
        <w:rPr>
          <w:lang w:val="ru-RU"/>
        </w:rPr>
        <w:t xml:space="preserve">. </w:t>
      </w:r>
      <w:r w:rsidRPr="00846B18">
        <w:rPr>
          <w:lang w:val="ru-RU"/>
        </w:rPr>
        <w:br/>
      </w:r>
      <w:r w:rsidRPr="00E236F4">
        <w:rPr>
          <w:lang w:val="ru-RU"/>
        </w:rPr>
        <w:t>புகழ்ச்சி உலகம்</w:t>
      </w:r>
      <w:bookmarkEnd w:id="266"/>
      <w:bookmarkEnd w:id="267"/>
    </w:p>
    <w:p w14:paraId="17E00EFC" w14:textId="77777777" w:rsidR="00BA44CB" w:rsidRDefault="00BA44CB" w:rsidP="008F333A">
      <w:pPr>
        <w:rPr>
          <w:lang w:val="ru-RU"/>
        </w:rPr>
      </w:pPr>
    </w:p>
    <w:p w14:paraId="15A9ECB7" w14:textId="77777777" w:rsidR="00BA44CB" w:rsidRDefault="002C6C64" w:rsidP="009E7352">
      <w:pPr>
        <w:pStyle w:val="Heading4"/>
        <w:rPr>
          <w:lang w:val="ru-RU"/>
        </w:rPr>
      </w:pPr>
      <w:bookmarkStart w:id="268" w:name="_Toc196716859"/>
      <w:bookmarkStart w:id="269" w:name="_Toc242628540"/>
      <w:r w:rsidRPr="00E236F4">
        <w:rPr>
          <w:lang w:val="ru-RU"/>
        </w:rPr>
        <w:t>புகழ்ச்சி உலகில் இரண்டு பதவிகள்</w:t>
      </w:r>
      <w:bookmarkEnd w:id="268"/>
      <w:bookmarkEnd w:id="269"/>
    </w:p>
    <w:p w14:paraId="47D1075D" w14:textId="28DBFAE3" w:rsidR="00BA44CB" w:rsidRDefault="002C6C64" w:rsidP="009E7352">
      <w:pPr>
        <w:ind w:firstLine="720"/>
        <w:rPr>
          <w:lang w:val="ru-RU"/>
        </w:rPr>
      </w:pPr>
      <w:r w:rsidRPr="00E236F4">
        <w:rPr>
          <w:lang w:val="ru-RU"/>
        </w:rPr>
        <w:t xml:space="preserve">புகழ்ச்சி என்பதைப் புரிந்துகொள்வதற்கான திறவுகோல் என்னவென்றால், இந்தத் தளத்தில் இரண்டு நிலைகள் உள்ளன. ஒரு நபர் முதல் நிலையைக் கடந்து செல்லவில்லை என்றால், அவர்களால் இரண்டாவது நிலைக்கு உயர முடியாது. முதல் நிலையில், ஒரு நபர் துன்பத்தைத் தாங்கிக்கொள்கிறார், ஆனால் எல்லாவற்றையும் சரியாக உணர்கிறார். அவர்கள் நல்ல எண்ணங்களைப் பின்பற்றுகிறார்கள், தங்களைத் தாங்களே கண்டிக்கிறார்கள், தங்களைத் தாழ்த்திக்கொள்கிறார்கள், மனந்திரும்புகிறார்கள், மேலும் எல்லாவற்றிற்கும் கடவுளுக்கு நன்றி செலுத்துகிறார்கள்: </w:t>
      </w:r>
      <w:r w:rsidR="008F333A">
        <w:rPr>
          <w:lang w:val="ru-RU"/>
        </w:rPr>
        <w:t>"</w:t>
      </w:r>
      <w:r w:rsidRPr="00E236F4">
        <w:rPr>
          <w:lang w:val="ru-RU"/>
        </w:rPr>
        <w:t>என் தேவனே,</w:t>
      </w:r>
      <w:r w:rsidR="008F333A">
        <w:rPr>
          <w:lang w:val="ru-RU"/>
        </w:rPr>
        <w:t>" என்று</w:t>
      </w:r>
      <w:r w:rsidRPr="00E236F4">
        <w:rPr>
          <w:lang w:val="ru-RU"/>
        </w:rPr>
        <w:t xml:space="preserve"> அவர் கூறுகிறார், </w:t>
      </w:r>
      <w:r w:rsidR="008F333A">
        <w:rPr>
          <w:lang w:val="ru-RU"/>
        </w:rPr>
        <w:t>"</w:t>
      </w:r>
      <w:r w:rsidRPr="00E236F4">
        <w:rPr>
          <w:lang w:val="ru-RU"/>
        </w:rPr>
        <w:t>நான் உமக்கு நன்றி செலுத்துகிறேன்; என் பாவங்களினிமித்தமே நான் இவையெல்லாம் அனுபவிக்கிறேன். இதைவிட மோசமானதை நான் அனுபவிக்கத் தகுதியானவன், ஆனால் அதைத் தாங்கிக்கொள்ள என்னால் முடியாது என்று அஞ்சுகிறேன். நான் உம்மை வேண்டுகிறேன், இவையெல்லாம் சகித்துக்கொள்ள எனக்குப் பொறுமையும் வலிமையையும் தாரும்.</w:t>
      </w:r>
      <w:r w:rsidR="00BA44CB">
        <w:rPr>
          <w:lang w:val="ru-RU"/>
        </w:rPr>
        <w:t xml:space="preserve">" </w:t>
      </w:r>
      <w:r w:rsidRPr="00E236F4">
        <w:rPr>
          <w:lang w:val="ru-RU"/>
        </w:rPr>
        <w:t xml:space="preserve">அப்போது தெய்வீக ஆறுதல் வருகிறது, மேலும் அந்த நபர் இரண்டாம் கட்டத்திற்குச் செல்கிறார். பாவங்களைக் கைவிடுவதால் வரும் தெய்வீக ஆறுதலை அனுபவித்து, மகிழ்ச்சியான கண்ணீரைக் கடந்து, மகிமைப்படுத்தும் நிலையை அடைந்தவர்களும் இருக்கிறார்கள். அப்போது அந்த நபருக்குச் சோகமில்லை; அவனால் தாங்க முடியாத அளவுக்குப் புனிதமான மகிழ்ச்சியையும் கடவுளுக்கு நன்றியுணர்வையும் அவன் உணர்கிறான். அவர்கள் தொடர்ந்து </w:t>
      </w:r>
      <w:r w:rsidR="00BA44CB">
        <w:rPr>
          <w:lang w:val="ru-RU"/>
        </w:rPr>
        <w:t>'</w:t>
      </w:r>
      <w:r w:rsidRPr="00E236F4">
        <w:rPr>
          <w:lang w:val="ru-RU"/>
        </w:rPr>
        <w:t>தேவனே</w:t>
      </w:r>
      <w:r w:rsidR="00BA44CB">
        <w:rPr>
          <w:lang w:val="ru-RU"/>
        </w:rPr>
        <w:t>,</w:t>
      </w:r>
      <w:r w:rsidRPr="00E236F4">
        <w:rPr>
          <w:lang w:val="ru-RU"/>
        </w:rPr>
        <w:t xml:space="preserve"> உமக்கு </w:t>
      </w:r>
      <w:r w:rsidR="00BA44CB">
        <w:rPr>
          <w:lang w:val="ru-RU"/>
        </w:rPr>
        <w:t>மகிமை' என்று</w:t>
      </w:r>
      <w:r w:rsidRPr="00E236F4">
        <w:rPr>
          <w:lang w:val="ru-RU"/>
        </w:rPr>
        <w:t xml:space="preserve"> கூறி, தேவனுடைய பெரிய ஆசீர்வாதங்களுக்காகவும், அவருடைய பெரிய அன்புக்காகவும் அவருக்கு நன்றி செலுத்துகிறார்கள். பின்னர், ஆன்மா தானாகவே ஜெபத்தை நோக்கித் திரும்புகிறது, தேவனை மகிமைப்படுத்தத் தொடங்குகிறது, அல்லது, குறைந்தபட்சம், தாம் அவருடைய ஆசீர்வாதங்களுக்குத் தகுதியற்றவர்களாக இருந்ததற்காக தேவனிடம் மன்னிப்புக் கேட்கிறது.</w:t>
      </w:r>
    </w:p>
    <w:p w14:paraId="747EE8F7"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தந்தை திகோன் எப்படி ஜெபித்தார்?</w:t>
      </w:r>
    </w:p>
    <w:p w14:paraId="29313CF5" w14:textId="1AB7F321" w:rsidR="00BA44CB" w:rsidRDefault="00BA44CB" w:rsidP="008F333A">
      <w:pPr>
        <w:rPr>
          <w:lang w:val="ru-RU"/>
        </w:rPr>
      </w:pPr>
      <w:r>
        <w:rPr>
          <w:lang w:val="ru-RU"/>
        </w:rPr>
        <w:tab/>
      </w:r>
      <w:r w:rsidR="008F333A">
        <w:rPr>
          <w:lang w:val="ru-RU"/>
        </w:rPr>
        <w:t xml:space="preserve">— </w:t>
      </w:r>
      <w:r w:rsidR="002C6C64" w:rsidRPr="00E236F4">
        <w:rPr>
          <w:lang w:val="ru-RU"/>
        </w:rPr>
        <w:t>தந்தை திகோன் மகிமைப்படுத்தும் நிலைக்குள் நுழைந்து, இனி பிரார்த்தனையில் இல்லை, ஆனால் மகிமைப்படுத்தலிலேயே இருந்தார். அவரது உதடுகளிலிருந்து கேட்பதெல்லாம்: 'தேவனே, உமக்கு மகிமை, தேவனே, உமக்கு மகிமை!</w:t>
      </w:r>
      <w:r>
        <w:rPr>
          <w:lang w:val="ru-RU"/>
        </w:rPr>
        <w:t xml:space="preserve">..' </w:t>
      </w:r>
      <w:r w:rsidR="008F333A">
        <w:rPr>
          <w:lang w:val="ru-RU"/>
        </w:rPr>
        <w:t xml:space="preserve">— </w:t>
      </w:r>
      <w:r w:rsidR="002C6C64" w:rsidRPr="00E236F4">
        <w:rPr>
          <w:lang w:val="ru-RU"/>
        </w:rPr>
        <w:t xml:space="preserve">மேலும் ஆண்டின் ஏறக்குறைய ஒவ்வொரு நாளும் அவருக்கு </w:t>
      </w:r>
      <w:r>
        <w:rPr>
          <w:lang w:val="ru-RU"/>
        </w:rPr>
        <w:t>'</w:t>
      </w:r>
      <w:r w:rsidR="002C6C64" w:rsidRPr="00E236F4">
        <w:rPr>
          <w:lang w:val="ru-RU"/>
        </w:rPr>
        <w:t>ஒளிமயமானதாக</w:t>
      </w:r>
      <w:r>
        <w:rPr>
          <w:lang w:val="ru-RU"/>
        </w:rPr>
        <w:t>'</w:t>
      </w:r>
      <w:r w:rsidR="002C6C64" w:rsidRPr="00E236F4">
        <w:rPr>
          <w:lang w:val="ru-RU"/>
        </w:rPr>
        <w:t xml:space="preserve"> இருந்தது</w:t>
      </w:r>
      <w:r w:rsidR="009E7352" w:rsidRPr="009E7352">
        <w:rPr>
          <w:lang w:val="ru-RU"/>
        </w:rPr>
        <w:t>,</w:t>
      </w:r>
      <w:r w:rsidR="009E7352">
        <w:rPr>
          <w:rStyle w:val="FootnoteReference"/>
          <w:lang w:val="ru-RU"/>
        </w:rPr>
        <w:footnoteReference w:id="196"/>
      </w:r>
      <w:r w:rsidR="002C6C64" w:rsidRPr="00E236F4">
        <w:rPr>
          <w:lang w:val="ru-RU"/>
        </w:rPr>
        <w:t xml:space="preserve"> ஏனெனில் அவர் தொடர்ந்து பாஸ்கல் மகிழ்ச்சியில் வாழ்ந்தார்.</w:t>
      </w:r>
    </w:p>
    <w:p w14:paraId="3DE63AC4" w14:textId="77777777" w:rsidR="00BA44CB" w:rsidRDefault="00BA44CB" w:rsidP="008F333A">
      <w:pPr>
        <w:rPr>
          <w:lang w:val="ru-RU"/>
        </w:rPr>
      </w:pPr>
      <w:r>
        <w:rPr>
          <w:lang w:val="ru-RU"/>
        </w:rPr>
        <w:tab/>
      </w:r>
      <w:r w:rsidR="002C6C64" w:rsidRPr="00E236F4">
        <w:rPr>
          <w:lang w:val="ru-RU"/>
        </w:rPr>
        <w:t>அத்தகைய நிலையில் உள்ளவர்களுக்கு, எப்போதும் ஈஸ்டர், எப்போதும் உயிர்த்தெழுதல்! எல்லா மணிகளும் மகிழ்ச்சியுடன் ஒலிக்கின்றன.</w:t>
      </w:r>
    </w:p>
    <w:p w14:paraId="7A2FB334" w14:textId="3F77469B" w:rsidR="00BA44CB" w:rsidRDefault="00BA44CB" w:rsidP="008F333A">
      <w:pPr>
        <w:rPr>
          <w:lang w:val="ru-RU"/>
        </w:rPr>
      </w:pPr>
      <w:r>
        <w:rPr>
          <w:lang w:val="ru-RU"/>
        </w:rPr>
        <w:tab/>
      </w:r>
      <w:r w:rsidR="002C6C64" w:rsidRPr="00E236F4">
        <w:rPr>
          <w:lang w:val="ru-RU"/>
        </w:rPr>
        <w:t>இனிய சத்தமுள்ள தாள வாத்தியங்களால் அவரைப் புகழுங்கள், ஆரவாரிக்கிற தாள வாத்தியங்களால் அவரைப் புகழுங்கள்!</w:t>
      </w:r>
      <w:r w:rsidR="009E7352">
        <w:rPr>
          <w:rStyle w:val="FootnoteReference"/>
          <w:lang w:val="ru-RU"/>
        </w:rPr>
        <w:footnoteReference w:id="197"/>
      </w:r>
      <w:r w:rsidR="009E7352" w:rsidRPr="009E7352">
        <w:rPr>
          <w:lang w:val="ru-RU"/>
        </w:rPr>
        <w:t xml:space="preserve"> </w:t>
      </w:r>
      <w:r w:rsidR="002C6C64" w:rsidRPr="00E236F4">
        <w:rPr>
          <w:lang w:val="ru-RU"/>
        </w:rPr>
        <w:t>நாள் முழுவதும் அவர்கள் தேவனை மகிமைப்படுத்துகிறார்கள், மேலும் அவர்களின் இதயத் துடிப்பு ஒரு மணியின் ஒலி போன்றது.</w:t>
      </w:r>
    </w:p>
    <w:p w14:paraId="399A48A4" w14:textId="77777777" w:rsidR="00BA44CB" w:rsidRDefault="00BA44CB" w:rsidP="008F333A">
      <w:pPr>
        <w:rPr>
          <w:lang w:val="ru-RU"/>
        </w:rPr>
      </w:pPr>
    </w:p>
    <w:p w14:paraId="5EC3A054" w14:textId="77777777" w:rsidR="00BA44CB" w:rsidRDefault="002C6C64" w:rsidP="009E7352">
      <w:pPr>
        <w:pStyle w:val="Heading4"/>
        <w:rPr>
          <w:lang w:val="ru-RU"/>
        </w:rPr>
      </w:pPr>
      <w:bookmarkStart w:id="270" w:name="_Toc196716860"/>
      <w:bookmarkStart w:id="271" w:name="_Toc242628541"/>
      <w:r w:rsidRPr="00E236F4">
        <w:rPr>
          <w:lang w:val="ru-RU"/>
        </w:rPr>
        <w:t>மனந்திரும்புதலின் கண்ணீரும், துதியின் கண்ணீரும்</w:t>
      </w:r>
      <w:bookmarkEnd w:id="270"/>
      <w:bookmarkEnd w:id="271"/>
    </w:p>
    <w:p w14:paraId="6CEFE98A" w14:textId="443EB21D" w:rsidR="00BA44CB" w:rsidRDefault="008F333A" w:rsidP="009E7352">
      <w:pPr>
        <w:ind w:firstLine="720"/>
        <w:rPr>
          <w:lang w:val="ru-RU"/>
        </w:rPr>
      </w:pPr>
      <w:r>
        <w:rPr>
          <w:lang w:val="ru-RU"/>
        </w:rPr>
        <w:t xml:space="preserve">— </w:t>
      </w:r>
      <w:r w:rsidR="002C6C64" w:rsidRPr="00E236F4">
        <w:rPr>
          <w:lang w:val="ru-RU"/>
        </w:rPr>
        <w:t>ஜெரோண்டா, அப்பா இசாக் கண்ணீரைப் பற்றி எழுதும்போது, 'சில கண்ணீர் உடலை எரித்து வற்றிவிடும், மற்ற கண்ணீர் அதை மகிழ்வித்து போஷிக்கிறது' என்று கூறும் வார்த்தைகளை எங்களுக்கு விளக்குங்கள். பாவத்தின் காரணமாகத் தாழ்மையடைந்த இதயத்தின் மென்மையிலிருந்து பிறக்கும் கண்ணீர்—அவை உடலை எரித்து வற்றிவிடும்… இருப்பினும், வேறு ஒரு வகையான கண்ணீர், அறிவிலிருந்து மற்றும் பகுத்தறிவிலிருந்து எழுகிறது: அவை முகத்தை அலங்கரித்து உடலைப் போஷிக்கின்றன.</w:t>
      </w:r>
      <w:r w:rsidR="00BA44CB">
        <w:rPr>
          <w:lang w:val="ru-RU"/>
        </w:rPr>
        <w:t>"</w:t>
      </w:r>
      <w:r w:rsidR="009E7352">
        <w:rPr>
          <w:rStyle w:val="FootnoteReference"/>
          <w:lang w:val="ru-RU"/>
        </w:rPr>
        <w:footnoteReference w:id="198"/>
      </w:r>
    </w:p>
    <w:p w14:paraId="2468446A" w14:textId="77777777" w:rsidR="00BA44CB" w:rsidRDefault="00BA44CB" w:rsidP="008F333A">
      <w:pPr>
        <w:rPr>
          <w:lang w:val="ru-RU"/>
        </w:rPr>
      </w:pPr>
      <w:r>
        <w:rPr>
          <w:lang w:val="ru-RU"/>
        </w:rPr>
        <w:tab/>
      </w:r>
      <w:r w:rsidR="008F333A">
        <w:rPr>
          <w:lang w:val="ru-RU"/>
        </w:rPr>
        <w:t xml:space="preserve">— </w:t>
      </w:r>
      <w:r w:rsidR="002C6C64" w:rsidRPr="00E236F4">
        <w:rPr>
          <w:lang w:val="ru-RU"/>
        </w:rPr>
        <w:t>முதல் கண்ணீர்</w:t>
      </w:r>
      <w:r w:rsidR="008F333A">
        <w:rPr>
          <w:lang w:val="ru-RU"/>
        </w:rPr>
        <w:t xml:space="preserve">, </w:t>
      </w:r>
      <w:r w:rsidR="002C6C64" w:rsidRPr="00E236F4">
        <w:rPr>
          <w:lang w:val="ru-RU"/>
        </w:rPr>
        <w:t xml:space="preserve">மனந்திரும்புதலின் கண்ணீர். நீங்கள் செய்த பாவத்திற்காக ஆழமாகவும் உண்மையாகவும் துயரப்படுகிறீர்கள், அதைத் தாழ்மையுடன் புலம்புகிறீர்கள். இந்தக் கண்ணீர் ஒருவரைத் தளரச் செய்கிறது, ஆனாலும் அவற்றில் தெய்வீக ஆறுதலும் உள்ளது. இருப்பினும், ஆன்மா கடவுளுடன் ஒப்புரவாகும்போது, நன்றியுணர்வின் மற்றும் புகழ்ச்சியின் கண்ணீர் வருகிறது, இவை மகிழ்ச்சிக் கண்ணீராகும். அப்போது ஆன்மா தன்னை ஒரு வேறுபட்ட இடத்தில் </w:t>
      </w:r>
      <w:r w:rsidR="002C6C64" w:rsidRPr="00E236F4">
        <w:rPr>
          <w:lang w:val="ru-RU"/>
        </w:rPr>
        <w:lastRenderedPageBreak/>
        <w:t>காண்கிறது; அது மென்மையான இனிமையில், ஒரு தெய்வீக இனிமையில், மகிழ்ச்சியுடன் உயர்ந்தெழுகிறது. இந்த இரண்டாவது நிலையில், ஒருவருக்கு சிறிதளவு உணவே தேவைப்படுகிறது. இதயம் மகிழ்ச்சியடைகிறது, மேலும் அவர் உண்ணும் சிறிதளவே உடலுக்குப் போதுமானது; உண்மையில், தூக்கமின்மை அவருக்கு எந்தத் தீங்கும் விளைவிப்பதில்லை. அவர் தன்னைக் கட்டாயப்படுத்தி விழித்திருப்பதில்லை, மாறாக மிகுந்த மகிழ்ச்சியின் காரணமாக அவரால் தூங்க முடியவில்லை. தெய்வீகக் கவனிப்பு அவரது இதயத்தில் பிரகாசிக்கிறது, மேலும் அவர் தூக்கத்தை மறந்துவிடுகிறார். இந்த மாபெரும் மகிழ்ச்சி, தூக்கமின்மையை ஈடுசெய்வதை விட அதிகமாகச் செய்கிறது.</w:t>
      </w:r>
    </w:p>
    <w:p w14:paraId="71628A7B" w14:textId="45BF617E" w:rsidR="00BA44CB" w:rsidRDefault="00BA44CB" w:rsidP="008F333A">
      <w:pPr>
        <w:rPr>
          <w:lang w:val="ru-RU"/>
        </w:rPr>
      </w:pPr>
      <w:r>
        <w:rPr>
          <w:lang w:val="ru-RU"/>
        </w:rPr>
        <w:tab/>
      </w:r>
      <w:r w:rsidR="008F333A">
        <w:rPr>
          <w:lang w:val="ru-RU"/>
        </w:rPr>
        <w:t xml:space="preserve">— </w:t>
      </w:r>
      <w:r w:rsidR="002C6C64" w:rsidRPr="00E236F4">
        <w:rPr>
          <w:lang w:val="ru-RU"/>
        </w:rPr>
        <w:t xml:space="preserve">கெரொண்டா, ஒருவரால் கண்ணீருடன், 'கிறிஸ்து பிறந்தார், அவருக்கு மகிமை </w:t>
      </w:r>
      <w:r>
        <w:rPr>
          <w:lang w:val="ru-RU"/>
        </w:rPr>
        <w:t xml:space="preserve">சேருங்கள்' </w:t>
      </w:r>
      <w:r w:rsidR="002C6C64" w:rsidRPr="00E236F4">
        <w:rPr>
          <w:lang w:val="ru-RU"/>
        </w:rPr>
        <w:t>என்று பாட முடியுமா?</w:t>
      </w:r>
    </w:p>
    <w:p w14:paraId="7D2458A5"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அவர் கடவுளுக்கு நன்றி தெரிவிக்கும் கண்ணீருடன் அதைப் பாட முடியும்!</w:t>
      </w:r>
    </w:p>
    <w:p w14:paraId="41356CC2"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ஜெரோண்டா, ஒருவர் கடவுளை மகிமைப்படுத்தும்போது அழ முடியுமா?</w:t>
      </w:r>
    </w:p>
    <w:p w14:paraId="6E7D070E" w14:textId="1A5E58EA" w:rsidR="00BA44CB" w:rsidRDefault="00BA44CB" w:rsidP="008F333A">
      <w:pPr>
        <w:rPr>
          <w:lang w:val="ru-RU"/>
        </w:rPr>
      </w:pPr>
      <w:r>
        <w:rPr>
          <w:lang w:val="ru-RU"/>
        </w:rPr>
        <w:tab/>
      </w:r>
      <w:r w:rsidR="008F333A">
        <w:rPr>
          <w:lang w:val="ru-RU"/>
        </w:rPr>
        <w:t xml:space="preserve">— </w:t>
      </w:r>
      <w:r w:rsidR="002C6C64" w:rsidRPr="00E236F4">
        <w:rPr>
          <w:lang w:val="ru-RU"/>
        </w:rPr>
        <w:t xml:space="preserve">ஆம்! நன்றியால் பிறக்கும் சொல்லொணா மகிழ்ச்சியை அவன் உணர்கிறான், அதை அவனால் அடக்க முடியாத அளவிற்கு. இது உண்மையான புகழ்ச்சிப் பிரவாகம். ஆன்மீக உலகத்தை, புகழ்ச்சி உலகத்தை நோக்குங்கள்! </w:t>
      </w:r>
      <w:r>
        <w:rPr>
          <w:lang w:val="ru-RU"/>
        </w:rPr>
        <w:t>"</w:t>
      </w:r>
      <w:r w:rsidR="002C6C64" w:rsidRPr="00E236F4">
        <w:rPr>
          <w:lang w:val="ru-RU"/>
        </w:rPr>
        <w:t>தேவனே, உமக்கு மகிமை; தேவன</w:t>
      </w:r>
      <w:r>
        <w:rPr>
          <w:lang w:val="ru-RU"/>
        </w:rPr>
        <w:t>ே,</w:t>
      </w:r>
      <w:r w:rsidR="002C6C64" w:rsidRPr="00E236F4">
        <w:rPr>
          <w:lang w:val="ru-RU"/>
        </w:rPr>
        <w:t xml:space="preserve"> உமக்கு மகிமை</w:t>
      </w:r>
      <w:r>
        <w:rPr>
          <w:lang w:val="ru-RU"/>
        </w:rPr>
        <w:t>"</w:t>
      </w:r>
      <w:r w:rsidR="002C6C64" w:rsidRPr="00E236F4">
        <w:rPr>
          <w:lang w:val="ru-RU"/>
        </w:rPr>
        <w:t>—இந்த வார்த்தைகளைத் தொடர்ந்து சொல்லுங்கள். அப்போது எல்லாம் உங்களை மென்மையால் நிரப்பும்; எல்லாவற்றிற்கும் நீங்கள் தேவன் மீது பெரும் நன்றியுணர்வை உணர்வீர்கள், மேலும் தேவன் தம்முடைய ஆசீர்வாதங்களின் பெருக்கத்தால் உங்களை மூழ்கடிப்பார்.</w:t>
      </w:r>
    </w:p>
    <w:p w14:paraId="742C81CD" w14:textId="77777777" w:rsidR="00BA44CB" w:rsidRDefault="00BA44CB" w:rsidP="008F333A">
      <w:pPr>
        <w:rPr>
          <w:lang w:val="ru-RU"/>
        </w:rPr>
      </w:pPr>
    </w:p>
    <w:p w14:paraId="5E09FD5C" w14:textId="4D84A14A" w:rsidR="00BA44CB" w:rsidRDefault="00BA44CB" w:rsidP="008F333A">
      <w:pPr>
        <w:rPr>
          <w:lang w:val="ru-RU"/>
        </w:rPr>
      </w:pPr>
    </w:p>
    <w:p w14:paraId="457622FA" w14:textId="53325206" w:rsidR="00BA44CB" w:rsidRDefault="009E7352" w:rsidP="009E7352">
      <w:pPr>
        <w:pStyle w:val="Heading3"/>
        <w:rPr>
          <w:lang w:val="ru-RU"/>
        </w:rPr>
      </w:pPr>
      <w:bookmarkStart w:id="272" w:name="_Toc196716861"/>
      <w:bookmarkStart w:id="273" w:name="_Toc242628542"/>
      <w:r w:rsidRPr="00E236F4">
        <w:rPr>
          <w:lang w:val="ru-RU"/>
        </w:rPr>
        <w:t>அத்தியாயம்</w:t>
      </w:r>
      <w:r w:rsidRPr="00846B18">
        <w:rPr>
          <w:lang w:val="ru-RU"/>
        </w:rPr>
        <w:t xml:space="preserve"> 3</w:t>
      </w:r>
      <w:r w:rsidR="002C6C64" w:rsidRPr="00E236F4">
        <w:rPr>
          <w:lang w:val="ru-RU"/>
        </w:rPr>
        <w:t xml:space="preserve">. </w:t>
      </w:r>
      <w:r w:rsidRPr="00846B18">
        <w:rPr>
          <w:lang w:val="ru-RU"/>
        </w:rPr>
        <w:br/>
      </w:r>
      <w:r w:rsidR="002C6C64" w:rsidRPr="00E236F4">
        <w:rPr>
          <w:lang w:val="ru-RU"/>
        </w:rPr>
        <w:t>கடவுளின் பரிசுகள்</w:t>
      </w:r>
      <w:bookmarkEnd w:id="272"/>
      <w:bookmarkEnd w:id="273"/>
    </w:p>
    <w:p w14:paraId="114D9C69" w14:textId="77777777" w:rsidR="00BA44CB" w:rsidRDefault="00BA44CB" w:rsidP="008F333A">
      <w:pPr>
        <w:rPr>
          <w:lang w:val="ru-RU"/>
        </w:rPr>
      </w:pPr>
    </w:p>
    <w:p w14:paraId="7167E771" w14:textId="77777777" w:rsidR="00BA44CB" w:rsidRDefault="002C6C64" w:rsidP="009E7352">
      <w:pPr>
        <w:pStyle w:val="Heading4"/>
        <w:rPr>
          <w:lang w:val="ru-RU"/>
        </w:rPr>
      </w:pPr>
      <w:bookmarkStart w:id="274" w:name="_Toc196716862"/>
      <w:bookmarkStart w:id="275" w:name="_Toc242628543"/>
      <w:r w:rsidRPr="00E236F4">
        <w:rPr>
          <w:lang w:val="ru-RU"/>
        </w:rPr>
        <w:t>கடவுள் தனது அருளை சிறிதளவായി வழங்குகிறார்</w:t>
      </w:r>
      <w:bookmarkEnd w:id="274"/>
      <w:bookmarkEnd w:id="275"/>
    </w:p>
    <w:p w14:paraId="656AA5CB" w14:textId="6976109B" w:rsidR="00BA44CB" w:rsidRDefault="002C6C64" w:rsidP="009E7352">
      <w:pPr>
        <w:ind w:firstLine="720"/>
        <w:rPr>
          <w:lang w:val="ru-RU"/>
        </w:rPr>
      </w:pPr>
      <w:r w:rsidRPr="00E236F4">
        <w:rPr>
          <w:lang w:val="ru-RU"/>
        </w:rPr>
        <w:t>மூப்பரே, ஏன் சில சமயங்களில் ஜெபத்தின் போது அருளை நாம் தெளிவாக உணர்கிறோம், மற்ற நேரங்களில் ஒன்றும் உணரவில்லை?</w:t>
      </w:r>
    </w:p>
    <w:p w14:paraId="11BC2D9F" w14:textId="663A8123" w:rsidR="00BA44CB" w:rsidRDefault="00BA44CB" w:rsidP="008F333A">
      <w:pPr>
        <w:rPr>
          <w:lang w:val="ru-RU"/>
        </w:rPr>
      </w:pPr>
      <w:r>
        <w:rPr>
          <w:lang w:val="ru-RU"/>
        </w:rPr>
        <w:tab/>
      </w:r>
      <w:r w:rsidR="008F333A">
        <w:rPr>
          <w:lang w:val="ru-RU"/>
        </w:rPr>
        <w:t xml:space="preserve">— </w:t>
      </w:r>
      <w:r w:rsidR="002C6C64" w:rsidRPr="00E236F4">
        <w:rPr>
          <w:lang w:val="ru-RU"/>
        </w:rPr>
        <w:t>நல்ல இறைவன், நம்மை மகத்தான செயல்களுக்குத் தூண்டுவதற்காக, அவ்வப்போது இதுபோன்ற ஆசீர்வாதங்களை நமக்கு வழங்குகிறார். நாம் ஒரு சிறு குழந்தைக்கு ஒரு மிட்டாயைக் கொடுத்து, 'நீ நன்றாக நடந்துகொண்டால், இன்னொன்று தருவேன்</w:t>
      </w:r>
      <w:r>
        <w:rPr>
          <w:lang w:val="ru-RU"/>
        </w:rPr>
        <w:t xml:space="preserve">' </w:t>
      </w:r>
      <w:r w:rsidR="008F333A">
        <w:rPr>
          <w:lang w:val="ru-RU"/>
        </w:rPr>
        <w:t>என்று</w:t>
      </w:r>
      <w:r w:rsidR="002C6C64" w:rsidRPr="00E236F4">
        <w:rPr>
          <w:lang w:val="ru-RU"/>
        </w:rPr>
        <w:t xml:space="preserve"> சொல்வது போலத்தான் இதுவும்</w:t>
      </w:r>
      <w:r w:rsidR="008F333A">
        <w:rPr>
          <w:lang w:val="ru-RU"/>
        </w:rPr>
        <w:t xml:space="preserve">. </w:t>
      </w:r>
      <w:r w:rsidR="002C6C64" w:rsidRPr="00E236F4">
        <w:rPr>
          <w:lang w:val="ru-RU"/>
        </w:rPr>
        <w:t>அதேபோல, கடவுள் நமக்கு அத்தகைய 'மிட்டாய்களை</w:t>
      </w:r>
      <w:r>
        <w:rPr>
          <w:lang w:val="ru-RU"/>
        </w:rPr>
        <w:t>'த்</w:t>
      </w:r>
      <w:r w:rsidR="002C6C64" w:rsidRPr="00E236F4">
        <w:rPr>
          <w:lang w:val="ru-RU"/>
        </w:rPr>
        <w:t xml:space="preserve"> தருகிறார்</w:t>
      </w:r>
      <w:r>
        <w:rPr>
          <w:lang w:val="ru-RU"/>
        </w:rPr>
        <w:t xml:space="preserve">, </w:t>
      </w:r>
      <w:r w:rsidR="002C6C64" w:rsidRPr="00E236F4">
        <w:rPr>
          <w:lang w:val="ru-RU"/>
        </w:rPr>
        <w:t>அதன் மூலம் அவர் எவ்வளவு இனிமையானவர் என்பதை நாம் உணர்ந்து, அவரை மகிழ்விக்கவும் அவருக்கு நெருக்கமாக இருக்கவும் முயற்சிப்பதற்காக.</w:t>
      </w:r>
    </w:p>
    <w:p w14:paraId="7653ABA4"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ஜெரோண்டா, தனது விருப்ப உணர்ச்சிகளிலிருந்து இன்னும் தூய்மைப்படுத்தப்படாத ஒருவரின் பிரார்த்தனையில் அனுபவிக்கும் இனிமை பற்றி என்ன சொல்வது </w:t>
      </w:r>
      <w:r w:rsidR="008F333A">
        <w:rPr>
          <w:lang w:val="ru-RU"/>
        </w:rPr>
        <w:t xml:space="preserve">— </w:t>
      </w:r>
      <w:r w:rsidR="002C6C64" w:rsidRPr="00E236F4">
        <w:rPr>
          <w:lang w:val="ru-RU"/>
        </w:rPr>
        <w:t>இது ஆன்மீக உணர்வாக இல்லாமல், ஒரு புலனுணர்வு உணர்வாக இருக்கலாமா?</w:t>
      </w:r>
    </w:p>
    <w:p w14:paraId="742643AA" w14:textId="77777777" w:rsidR="00BA44CB" w:rsidRDefault="00BA44CB" w:rsidP="008F333A">
      <w:pPr>
        <w:rPr>
          <w:lang w:val="ru-RU"/>
        </w:rPr>
      </w:pPr>
      <w:r>
        <w:rPr>
          <w:lang w:val="ru-RU"/>
        </w:rPr>
        <w:tab/>
      </w:r>
      <w:r w:rsidR="008F333A">
        <w:rPr>
          <w:lang w:val="ru-RU"/>
        </w:rPr>
        <w:t xml:space="preserve">— </w:t>
      </w:r>
      <w:r w:rsidR="002C6C64" w:rsidRPr="00E236F4">
        <w:rPr>
          <w:lang w:val="ru-RU"/>
        </w:rPr>
        <w:t>முதலில், ஒருவேளை… ஆனால் ஒருவர் ஆன்மீக ரீதியாக வளரும்போது, எல்லாம் தானாகவே சரியாகிவிடும்; எல்லாவற்றிற்கும் மேலாக, ஒரு பழம் பழுக்கும் வரை புளிப்பாகவும், வாயுக் கசப்புடனும் இருக்கும்… ஒருவரின் நன்மைக்காகவே கடவுள் படிப்படியாகத் தம் அருளை வழங்குகிறார், ஏனெனில் அவர்கள் ஒருவேளை கடவுளின் முழுமையான அருளை ஒரே நேரத்தில் அனுபவித்தால், அவர்களால் அதைத் தாங்கிக்கொள்ள முடியாது. ஆனால் ஒருவன் இந்தச் சிறிய விஷயக் கூட கடவுளிடமிருந்துதான் வருகிறது என்பதை உணரத் தவறி, தானாகவே தான் ஒன்றுமில்லை என்பதை உறுதியாக நம்பாவிட்டால், இந்த வரங்கள் தனக்குச் சொந்தமானவை அல்ல, கடவுளுடையவை என்பதை அவர்கள் புரிந்துகொள்ளும் வரை கடவுள் அவனிடமிருந்து தனது வரங்களைத் திரும்பப் பெற்றுக்கொள்வார்.</w:t>
      </w:r>
    </w:p>
    <w:p w14:paraId="28AB524A"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கெரொண்டா, ஒரு நாள் முழுவதும் கீழ்ப்படிதலில் உழைத்த பிறகு, நான் என் குடிலுக்குத் திரும்பும்போது, ஓய்வெடுக்க விரும்புவதில்லை; மாறாக, கடவுளுடன் இருக்க விரும்புகிறேன்.</w:t>
      </w:r>
    </w:p>
    <w:p w14:paraId="40FFDEEB" w14:textId="77777777" w:rsidR="00BA44CB" w:rsidRDefault="00BA44CB" w:rsidP="008F333A">
      <w:pPr>
        <w:rPr>
          <w:lang w:val="ru-RU"/>
        </w:rPr>
      </w:pPr>
      <w:r>
        <w:rPr>
          <w:lang w:val="ru-RU"/>
        </w:rPr>
        <w:tab/>
      </w:r>
      <w:r w:rsidR="008F333A">
        <w:rPr>
          <w:lang w:val="ru-RU"/>
        </w:rPr>
        <w:t xml:space="preserve">— </w:t>
      </w:r>
      <w:r w:rsidR="002C6C64" w:rsidRPr="00E236F4">
        <w:rPr>
          <w:lang w:val="ru-RU"/>
        </w:rPr>
        <w:t>அதாவது, உங்கள் ஆன்மீக வயல்களில் கோதுமை முளைத்துள்ளது. சோம்பேறியாக இருக்காதீர்கள்; செழிப்பான அறுவடையை அறுக்கவும்.</w:t>
      </w:r>
    </w:p>
    <w:p w14:paraId="33196036"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இதுபோன்ற சூழ்நிலைகளில் நான் எப்படி கடவுளை மகிமைப்படுத்த வேண்டும்?</w:t>
      </w:r>
    </w:p>
    <w:p w14:paraId="7E4AF00C"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உங்கள் இதயத்தில் உள்ளதை இறைவனிடம் எளிமையாகச் சொல்லுங்கள். இறைவன் உங்களைத் தாலாட்டி இருக்கிறார் </w:t>
      </w:r>
      <w:r w:rsidR="008F333A">
        <w:rPr>
          <w:lang w:val="ru-RU"/>
        </w:rPr>
        <w:t xml:space="preserve">— </w:t>
      </w:r>
      <w:r w:rsidR="002C6C64" w:rsidRPr="00E236F4">
        <w:rPr>
          <w:lang w:val="ru-RU"/>
        </w:rPr>
        <w:t>அதை உங்களால் உணர முடிகிறது.</w:t>
      </w:r>
    </w:p>
    <w:p w14:paraId="2AE2B3E4" w14:textId="77777777" w:rsidR="00BA44CB" w:rsidRDefault="00BA44CB" w:rsidP="008F333A">
      <w:pPr>
        <w:rPr>
          <w:lang w:val="ru-RU"/>
        </w:rPr>
      </w:pPr>
    </w:p>
    <w:p w14:paraId="0974B947" w14:textId="77777777" w:rsidR="00BA44CB" w:rsidRDefault="002C6C64" w:rsidP="00656681">
      <w:pPr>
        <w:pStyle w:val="Heading4"/>
        <w:rPr>
          <w:lang w:val="ru-RU"/>
        </w:rPr>
      </w:pPr>
      <w:bookmarkStart w:id="276" w:name="_Toc196716863"/>
      <w:bookmarkStart w:id="277" w:name="_Toc242628544"/>
      <w:r w:rsidRPr="00E236F4">
        <w:rPr>
          <w:lang w:val="ru-RU"/>
        </w:rPr>
        <w:t>பிரார்த்தனையில் தெய்வீக ஆறுதல்</w:t>
      </w:r>
      <w:bookmarkEnd w:id="276"/>
      <w:bookmarkEnd w:id="277"/>
    </w:p>
    <w:p w14:paraId="17104E8B" w14:textId="561BF437" w:rsidR="00BA44CB" w:rsidRDefault="008F333A" w:rsidP="00656681">
      <w:pPr>
        <w:ind w:firstLine="720"/>
        <w:rPr>
          <w:lang w:val="ru-RU"/>
        </w:rPr>
      </w:pPr>
      <w:r>
        <w:rPr>
          <w:lang w:val="ru-RU"/>
        </w:rPr>
        <w:t xml:space="preserve">— </w:t>
      </w:r>
      <w:r w:rsidR="002C6C64" w:rsidRPr="00E236F4">
        <w:rPr>
          <w:lang w:val="ru-RU"/>
        </w:rPr>
        <w:t>ஜெரோண்டா, கடவுள் ஏன் சில சமயங்களில் ஒரு இனிமையான நறுமணத்தை அனுப்புகிறார்?</w:t>
      </w:r>
    </w:p>
    <w:p w14:paraId="25FF3145"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கடவுள் சில சமயங்களில் ஜெபத்தின் போதும், சில </w:t>
      </w:r>
      <w:r w:rsidR="008F333A">
        <w:rPr>
          <w:lang w:val="ru-RU"/>
        </w:rPr>
        <w:t xml:space="preserve">சமயங்களில் </w:t>
      </w:r>
      <w:r w:rsidR="002C6C64" w:rsidRPr="00E236F4">
        <w:rPr>
          <w:lang w:val="ru-RU"/>
        </w:rPr>
        <w:t>மற்ற நேரங்களிலும் ஒரு நறுமணத்தை நாம் உணர அனுமதிக்கிறார், அது ஆறுதல் அளிக்க, பலப்படுத்த அல்லது எதையாவது வெளிப்படுத்த. ஆனால் அவர் எப்போதும் ஒரு குறிப்பிட்ட நோக்கத்துடன் தான் அவ்வாறு செய்கிறார்.</w:t>
      </w:r>
    </w:p>
    <w:p w14:paraId="1BA99559"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குருவே, நான் இயேசு பிரார்த்தனை செய்து கடவுளின் கருணையைக் கேட்கும்போது, ஒருவிதமான உள்ளார்ந்த மாற்றத்தையும், ஒரு மென்மையான உணர்வையும் நான் உணர்கிறேன்.</w:t>
      </w:r>
    </w:p>
    <w:p w14:paraId="4923FA01" w14:textId="77777777" w:rsidR="00BA44CB" w:rsidRDefault="00BA44CB" w:rsidP="008F333A">
      <w:pPr>
        <w:rPr>
          <w:lang w:val="ru-RU"/>
        </w:rPr>
      </w:pPr>
      <w:r>
        <w:rPr>
          <w:lang w:val="ru-RU"/>
        </w:rPr>
        <w:tab/>
      </w:r>
      <w:r w:rsidR="002C6C64" w:rsidRPr="00E236F4">
        <w:rPr>
          <w:lang w:val="ru-RU"/>
        </w:rPr>
        <w:t>— ஒருவன் பணிவுடன் கடவுளின் கருணையைக் கேட்டு, தன் பாவ நிலையை உணரும்போது, கடவுள் தன் அருளை அவனுக்கு அனுப்புகிறார், அந்த நபரும் ஆன்மீக ரீதியாக மாற்றமடைகிறான். அவர்கள் தங்கள் பாவங்களால் கடவுளை வருத்தப்படுத்தியதற்காக வருந்துகிறார்கள், மனந்திரும்புகிறார்கள், மனமுடைந்து போகிறார்கள், கடவுள் அவர்களுக்கு அத்தகைய தெய்வீக ஆறுதலால் அவர்களைப் பரிசளிக்கிறார்.</w:t>
      </w:r>
    </w:p>
    <w:p w14:paraId="520942A2"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நான் இயேசு பிரார்த்தனை செய்யும்போது, ஒருவித ஆறுதலையும் மகிழ்ச்சியையும் உணர்கிறேன். இது கடவுளிடமிருந்து வருகிறதா, அல்லது இது ஒரு மாயையா?</w:t>
      </w:r>
    </w:p>
    <w:p w14:paraId="39CFE468"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ஒரு கெட்ட விஷயம் அல்ல, ஆனால் அதில் கவனம் செலுத்தாமல் இருப்பது நல்லது. ஒரு நபர் இதுபோன்ற விஷயங்களில் கவனம் செலுத்தாதபோது, கடவுள் மேலும் நெகிழ்ந்து, அவருக்கு மற்ற வழிகளில் தனது உதவியை வழங்குகிறார். வெறும் இன்பம் அல்லது மகிழ்ச்சியை உணர்வதற்காக மட்டும் பிரார்த்தனை செய்யாதபடி கவனமாக இருங்கள். எல்லாவற்றிற்கும் மேலாக, ஒரு குழந்தை தன் தந்தையிடம் ஓடிச் செல்வது அவர் தனக்கு ஒரு சாக்லேட் தருவதற்காக அல்ல, மாறாக அவர் தன் தந்தையை நேசிப்பதற்காகத்தான்; ஆனால், அந்தத் தந்தையே குழந்தைக்கு ஒரு சாக்லேட் கொடுக்க விரும்பினால் அது வேறு விஷயம்.</w:t>
      </w:r>
    </w:p>
    <w:p w14:paraId="1B50A85D" w14:textId="77777777" w:rsidR="00BA44CB" w:rsidRDefault="00BA44CB" w:rsidP="008F333A">
      <w:pPr>
        <w:rPr>
          <w:lang w:val="ru-RU"/>
        </w:rPr>
      </w:pPr>
      <w:r>
        <w:rPr>
          <w:lang w:val="ru-RU"/>
        </w:rPr>
        <w:tab/>
      </w:r>
      <w:r w:rsidR="002C6C64" w:rsidRPr="00E236F4">
        <w:rPr>
          <w:lang w:val="ru-RU"/>
        </w:rPr>
        <w:t>கடவுளுடன் ஐக்கியப்படுவதற்காக அல்லாமல், மகிழ்ச்சியை உணர்வதற்காக மட்டும் செய்யப்படும் பிரார்த்தனை உண்மையான பிரார்த்தனை அல்ல.</w:t>
      </w:r>
    </w:p>
    <w:p w14:paraId="7F9ED9B7" w14:textId="77777777" w:rsidR="00BA44CB" w:rsidRDefault="00BA44CB" w:rsidP="008F333A">
      <w:pPr>
        <w:rPr>
          <w:lang w:val="ru-RU"/>
        </w:rPr>
      </w:pPr>
      <w:r>
        <w:rPr>
          <w:lang w:val="ru-RU"/>
        </w:rPr>
        <w:tab/>
      </w:r>
      <w:r w:rsidR="008F333A">
        <w:rPr>
          <w:lang w:val="ru-RU"/>
        </w:rPr>
        <w:t xml:space="preserve">— </w:t>
      </w:r>
      <w:r w:rsidR="002C6C64" w:rsidRPr="00E236F4">
        <w:rPr>
          <w:lang w:val="ru-RU"/>
        </w:rPr>
        <w:t>சில சமயங்களில், கெரொண்டா, நான் ஒரு சிக்கலுக்குத் தீர்வு காண ஜெபிக்கும்போது, என் ஜெபத்தில் புகழ்ச்சி இருப்பதாக உணர்கிறேன். அது இயல்பானதா?</w:t>
      </w:r>
    </w:p>
    <w:p w14:paraId="44038F44" w14:textId="77777777" w:rsidR="00BA44CB" w:rsidRDefault="00BA44CB" w:rsidP="008F333A">
      <w:pPr>
        <w:rPr>
          <w:lang w:val="ru-RU"/>
        </w:rPr>
      </w:pPr>
      <w:r>
        <w:rPr>
          <w:lang w:val="ru-RU"/>
        </w:rPr>
        <w:tab/>
      </w:r>
      <w:r w:rsidR="008F333A">
        <w:rPr>
          <w:lang w:val="ru-RU"/>
        </w:rPr>
        <w:t xml:space="preserve">— </w:t>
      </w:r>
      <w:r w:rsidR="002C6C64" w:rsidRPr="00E236F4">
        <w:rPr>
          <w:lang w:val="ru-RU"/>
        </w:rPr>
        <w:t>பிரார்த்தனைக்குப் பிறகு, உங்களுக்கு தெய்வீக ஆறுதல் உணர்வு ஏற்படுகிறதா?</w:t>
      </w:r>
    </w:p>
    <w:p w14:paraId="5A0FC29C" w14:textId="77777777" w:rsidR="00BA44CB" w:rsidRDefault="00BA44CB" w:rsidP="008F333A">
      <w:pPr>
        <w:rPr>
          <w:lang w:val="ru-RU"/>
        </w:rPr>
      </w:pPr>
      <w:r>
        <w:rPr>
          <w:lang w:val="ru-RU"/>
        </w:rPr>
        <w:tab/>
      </w:r>
      <w:r w:rsidR="008F333A">
        <w:rPr>
          <w:lang w:val="ru-RU"/>
        </w:rPr>
        <w:t xml:space="preserve">— </w:t>
      </w:r>
      <w:r w:rsidR="002C6C64" w:rsidRPr="00E236F4">
        <w:rPr>
          <w:lang w:val="ru-RU"/>
        </w:rPr>
        <w:t>அது தெய்வீக ஆறுதலா இல்லையா என்று எனக்குத் தெரியவில்லை, ஜெரோண்டா... ஆனால் நான் அமைதியையும் நம்பிக்கையையும் உணர்கிறேன்.</w:t>
      </w:r>
    </w:p>
    <w:p w14:paraId="2BEDB0AB"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கடவுள் மீதான உங்கள் நம்பிக்கையும் தெய்வீக ஆறுதலும் ஒன்றாக இணைந்துள்ளன.</w:t>
      </w:r>
    </w:p>
    <w:p w14:paraId="7D0D9993"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ஒருவர் கடவுளுடன் சரியாக ஐக்கியமாகிறாரா என்பதை எப்படி அறிவது?</w:t>
      </w:r>
    </w:p>
    <w:p w14:paraId="3925DD19"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அவர்கள் தெய்வீக ஆறுதலை உணர்ந்தால், அவர்கள் கடவுளுடன் சரியாக ஐக்கியமாகிறார்கள். இந்தத் தெய்வீக ஆறுதல், சொர்க்கம் பூமிக்கு ஒப்பற்றது போல, மனித ஆறுதலுக்கு ஒப்பற்றது.</w:t>
      </w:r>
    </w:p>
    <w:p w14:paraId="3708509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என்னால் முடிந்தவரை முயற்சி செய்கிறேன், ஜெபத்தில் பாடுபடுகிறேன், ஆனால் எனக்கு எந்த ஆறுதலும் கிடைக்கவில்லை.</w:t>
      </w:r>
    </w:p>
    <w:p w14:paraId="0779FE7A" w14:textId="77777777" w:rsidR="00BA44CB" w:rsidRDefault="00BA44CB" w:rsidP="008F333A">
      <w:pPr>
        <w:rPr>
          <w:lang w:val="ru-RU"/>
        </w:rPr>
      </w:pPr>
      <w:r>
        <w:rPr>
          <w:lang w:val="ru-RU"/>
        </w:rPr>
        <w:tab/>
      </w:r>
      <w:r w:rsidR="008F333A">
        <w:rPr>
          <w:lang w:val="ru-RU"/>
        </w:rPr>
        <w:t xml:space="preserve">— </w:t>
      </w:r>
      <w:r w:rsidR="002C6C64" w:rsidRPr="00E236F4">
        <w:rPr>
          <w:lang w:val="ru-RU"/>
        </w:rPr>
        <w:t xml:space="preserve">அது நல்லது. நீங்கள் தன்னலமின்றி இறைவனுக்கு சேவை செய்கிறீர்கள் என்று அர்த்தம். நமது இதயங்களை இறைவனிடம் ஒப்படைத்து, அவனது கருணையை பணிவோடு கேட்போம்; நமக்கு என்ன தேவை என்பதை அவனுக்குத் துல்லியமாகத் தெரியும். ஒரு ஆன்மீக மனிதன் தன் ஆன்மாவின் இரட்சிப்பைத் தவிர வேறு எதையும் தேடுவதில்லை. மேலும் அவன் தெய்வீக இன்பங்களுக்காகப் பாடுபடுவதில்லை </w:t>
      </w:r>
      <w:r w:rsidR="008F333A">
        <w:rPr>
          <w:lang w:val="ru-RU"/>
        </w:rPr>
        <w:t xml:space="preserve">— </w:t>
      </w:r>
      <w:r w:rsidR="002C6C64" w:rsidRPr="00E236F4">
        <w:rPr>
          <w:lang w:val="ru-RU"/>
        </w:rPr>
        <w:t>இல்லை, அவன் அன்பின் காரணமாக அவ்வாறு செய்கிறான், கடவுள் தனக்குக் கொடுப்பதை ஏற்றுக்கொள்கிறான்.</w:t>
      </w:r>
    </w:p>
    <w:p w14:paraId="0216889A" w14:textId="77777777" w:rsidR="00BA44CB" w:rsidRDefault="00BA44CB" w:rsidP="008F333A">
      <w:pPr>
        <w:rPr>
          <w:lang w:val="ru-RU"/>
        </w:rPr>
      </w:pPr>
    </w:p>
    <w:p w14:paraId="042F5A61" w14:textId="77777777" w:rsidR="00BA44CB" w:rsidRDefault="002C6C64" w:rsidP="00656681">
      <w:pPr>
        <w:pStyle w:val="Heading4"/>
        <w:rPr>
          <w:lang w:val="ru-RU"/>
        </w:rPr>
      </w:pPr>
      <w:bookmarkStart w:id="278" w:name="_Toc196716864"/>
      <w:bookmarkStart w:id="279" w:name="_Toc242628545"/>
      <w:r w:rsidRPr="00E236F4">
        <w:rPr>
          <w:lang w:val="ru-RU"/>
        </w:rPr>
        <w:t>இறைக்கருணையின் வருகை</w:t>
      </w:r>
      <w:bookmarkEnd w:id="278"/>
      <w:bookmarkEnd w:id="279"/>
    </w:p>
    <w:p w14:paraId="770792F9" w14:textId="35832BAD" w:rsidR="00BA44CB" w:rsidRDefault="008F333A" w:rsidP="00656681">
      <w:pPr>
        <w:ind w:firstLine="720"/>
        <w:rPr>
          <w:lang w:val="ru-RU"/>
        </w:rPr>
      </w:pPr>
      <w:r>
        <w:rPr>
          <w:lang w:val="ru-RU"/>
        </w:rPr>
        <w:t xml:space="preserve">— </w:t>
      </w:r>
      <w:r w:rsidR="002C6C64" w:rsidRPr="00E236F4">
        <w:rPr>
          <w:lang w:val="ru-RU"/>
        </w:rPr>
        <w:t>ஜெரோண்டா, படைக்கப்படாத ஒளி என்றால் என்ன?</w:t>
      </w:r>
    </w:p>
    <w:p w14:paraId="71DD1468" w14:textId="77777777" w:rsidR="00BA44CB" w:rsidRDefault="00BA44CB" w:rsidP="008F333A">
      <w:pPr>
        <w:rPr>
          <w:lang w:val="ru-RU"/>
        </w:rPr>
      </w:pPr>
      <w:r>
        <w:rPr>
          <w:lang w:val="ru-RU"/>
        </w:rPr>
        <w:tab/>
      </w:r>
      <w:r w:rsidR="008F333A">
        <w:rPr>
          <w:lang w:val="ru-RU"/>
        </w:rPr>
        <w:t xml:space="preserve">— </w:t>
      </w:r>
      <w:r w:rsidR="002C6C64" w:rsidRPr="00E236F4">
        <w:rPr>
          <w:lang w:val="ru-RU"/>
        </w:rPr>
        <w:t>எனக்கு எப்படித் தெரியும்? என் அடுப்பு மனிதனால் செய்யப்பட்டது, அதை சூடாக வைத்திருக்க நான் தீ மூட்டுகிறேன். எனக்கு ஒளி தேவைப்பட்டால், நான் ஒரு மெழுகுவர்த்தியை ஏற்றுவேன், அப்போது எல்லாம் என்னால் பார்க்க முடியும்!</w:t>
      </w:r>
    </w:p>
    <w:p w14:paraId="18AC659E" w14:textId="5BEC0273" w:rsidR="00BA44CB" w:rsidRDefault="00BA44CB" w:rsidP="008F333A">
      <w:pPr>
        <w:rPr>
          <w:lang w:val="ru-RU"/>
        </w:rPr>
      </w:pPr>
      <w:r>
        <w:rPr>
          <w:lang w:val="ru-RU"/>
        </w:rPr>
        <w:tab/>
      </w:r>
      <w:r w:rsidR="002C6C64" w:rsidRPr="00E236F4">
        <w:rPr>
          <w:lang w:val="ru-RU"/>
        </w:rPr>
        <w:t xml:space="preserve">ஒளி அல்லது தெய்வீகப் பரிசுகளை ஒருபோதும் தேடக்கூடாது, மாறாக மனந்திரும்புதலை மட்டுமே தேட வேண்டும், அது பணிவை நோக்கி வழிநடத்தும்; அப்போது நல்ல கடவுள் ஒருவருக்குத் தேவையானதை வழங்குவார். ஒருமுறை நான் தியோனிசியஸின் தந்தை டேவிடைப் </w:t>
      </w:r>
      <w:r w:rsidR="002C6C64" w:rsidRPr="00E236F4">
        <w:rPr>
          <w:lang w:val="ru-RU"/>
        </w:rPr>
        <w:lastRenderedPageBreak/>
        <w:t>பார்க்கச் சென்றேன்.</w:t>
      </w:r>
      <w:r w:rsidR="00656681">
        <w:rPr>
          <w:rStyle w:val="FootnoteReference"/>
          <w:lang w:val="ru-RU"/>
        </w:rPr>
        <w:footnoteReference w:id="199"/>
      </w:r>
      <w:r w:rsidR="002C6C64" w:rsidRPr="00E236F4">
        <w:rPr>
          <w:lang w:val="ru-RU"/>
        </w:rPr>
        <w:t xml:space="preserve"> அவர் ஒரு அழுக்கு, இருண்ட மற்றும் ஒழுங்கற்ற அறையில் வசித்தார். ஆனால் அந்த இருண்ட அறையில் அவர் ஒளியில் வாழ்ந்தார். அவர் பிரார்த்தனையில் பெரும் முன்னேற்றம் கண்டிருந்தார் மற்றும் உயர் ஆன்மீகப் பதவியை அடைந்திருந்தார். அவரிடம் எதையும் கேட்க எனக்குப் பயமாக இருந்தது! 'இதைப் பற்றிப் பேசக் கூடாது, இதைப் பற்றிப் பேசக் கூடாது</w:t>
      </w:r>
      <w:r>
        <w:rPr>
          <w:lang w:val="ru-RU"/>
        </w:rPr>
        <w:t xml:space="preserve">,' </w:t>
      </w:r>
      <w:r w:rsidR="008F333A">
        <w:rPr>
          <w:lang w:val="ru-RU"/>
        </w:rPr>
        <w:t xml:space="preserve">என்று </w:t>
      </w:r>
      <w:r w:rsidR="002C6C64" w:rsidRPr="00E236F4">
        <w:rPr>
          <w:lang w:val="ru-RU"/>
        </w:rPr>
        <w:t>அவர் திரும்பத் திரும்பச் சொல்வார். எந்த ஒளியும் இல்லாமல், இருளின் நடுவில் ஒளியைக் காண்பது என்றால் என்னவென்று உங்களுக்குத் தெரியுமா? குப்பை மலைகளுக்கு மத்தியில் வாழ்ந்தும், கடவுளின் வாசஸ்தலங்களில் குடியிருப்பது!</w:t>
      </w:r>
    </w:p>
    <w:p w14:paraId="70C42667" w14:textId="087EDFB3" w:rsidR="00BA44CB" w:rsidRDefault="00BA44CB" w:rsidP="008F333A">
      <w:pPr>
        <w:rPr>
          <w:lang w:val="ru-RU"/>
        </w:rPr>
      </w:pPr>
      <w:r>
        <w:rPr>
          <w:lang w:val="ru-RU"/>
        </w:rPr>
        <w:tab/>
        <w:t>"</w:t>
      </w:r>
      <w:r w:rsidR="002C6C64" w:rsidRPr="00E236F4">
        <w:rPr>
          <w:lang w:val="ru-RU"/>
        </w:rPr>
        <w:t>ஆவியினுடைய வரத்தைப் பெற, இரத்தம் சிந்த வேண்டும்</w:t>
      </w:r>
      <w:r>
        <w:rPr>
          <w:lang w:val="ru-RU"/>
        </w:rPr>
        <w:t>."</w:t>
      </w:r>
      <w:r w:rsidR="00616CA3">
        <w:rPr>
          <w:rStyle w:val="FootnoteReference"/>
          <w:lang w:val="ru-RU"/>
        </w:rPr>
        <w:footnoteReference w:id="200"/>
      </w:r>
      <w:r w:rsidR="002C6C64" w:rsidRPr="00E236F4">
        <w:rPr>
          <w:lang w:val="ru-RU"/>
        </w:rPr>
        <w:t xml:space="preserve"> நான் ஒரு தங்கும் விடுதியில் வசித்தபோது, ஒருமுறை தவக்காலத்தின் போது இதை நடைமுறைப்படுத்த முடிவு செய்தேன். நான் எனக்காக எந்தச் சலுகையும் அளிக்கவில்லை; நான் வில்லை மிகவும் இறுக்கமாக இழுத்தேன்</w:t>
      </w:r>
      <w:r>
        <w:rPr>
          <w:lang w:val="ru-RU"/>
        </w:rPr>
        <w:t xml:space="preserve">, </w:t>
      </w:r>
      <w:r w:rsidR="002C6C64" w:rsidRPr="00E236F4">
        <w:rPr>
          <w:lang w:val="ru-RU"/>
        </w:rPr>
        <w:t xml:space="preserve">அது உடைந்துவிடும் விளிம்பில் இருந்தது. நான் மிகவும் சோர்வடைந்து, சாலையின் நடுவிலேயே சரிந்து விழுந்து, மக்கள் என்னைப் பார்த்து, 'பாருங்கள், இந்தத் துறவிகள் சோர்வுற்று விழும் அளவுக்குக் கடுமையாக </w:t>
      </w:r>
      <w:r>
        <w:rPr>
          <w:lang w:val="ru-RU"/>
        </w:rPr>
        <w:t xml:space="preserve">உழைக்கிறார்கள்' </w:t>
      </w:r>
      <w:r w:rsidR="002C6C64" w:rsidRPr="00E236F4">
        <w:rPr>
          <w:lang w:val="ru-RU"/>
        </w:rPr>
        <w:t>என்று சொல்லாமல் இருக்க, கடவுளே என்னை எழுந்து நிற்க உதவுங்கள் என்று கேட்பேன். அது ஒரு தினசரி சோதனையாக இருந்தது. லாசரஸ் சனிக்கிழமைக்கு முந்தைய வியாழக்கிழமை மாலை, என் குடிலில் ஜெபித்துக் கொண்டிருந்தபோது, எனக்கு அப்படி ஒரு இனிமையும், அப்படி ஒரு மகிழ்ச்சியும் ஏற்பட்டது! ஒரு ஒளி என் மீது பிரகாசித்தது; என் கண்களிலிருந்து கண்ணீர் வழிந்தோடியது—இனிமையான கண்ணீர். இது இருபது அல்லது முப்பது நிமிடங்கள் நீடித்தது, மேலும் அது எனக்கு அளித்த வலிமை, குறைந்தது பத்து முழு ஆண்டுகளுக்கு என்னை ஆன்மீக ரீதியாகப் போஷித்தது.</w:t>
      </w:r>
    </w:p>
    <w:p w14:paraId="516DA275" w14:textId="1DA792DE" w:rsidR="00BA44CB" w:rsidRDefault="00BA44CB" w:rsidP="008F333A">
      <w:pPr>
        <w:rPr>
          <w:lang w:val="ru-RU"/>
        </w:rPr>
      </w:pPr>
      <w:r>
        <w:rPr>
          <w:lang w:val="ru-RU"/>
        </w:rPr>
        <w:tab/>
      </w:r>
      <w:r w:rsidR="002C6C64" w:rsidRPr="00E236F4">
        <w:rPr>
          <w:lang w:val="ru-RU"/>
        </w:rPr>
        <w:t>இது பற்றி மூத்த பேதுருவிடம் கேட்டபோது,</w:t>
      </w:r>
      <w:r w:rsidR="00BE095A">
        <w:rPr>
          <w:rStyle w:val="FootnoteReference"/>
          <w:lang w:val="ru-RU"/>
        </w:rPr>
        <w:footnoteReference w:id="201"/>
      </w:r>
      <w:r w:rsidR="002C6C64" w:rsidRPr="00E236F4">
        <w:rPr>
          <w:lang w:val="ru-RU"/>
        </w:rPr>
        <w:t xml:space="preserve"> அவர் என்னிடம் கூறினார்: </w:t>
      </w:r>
      <w:r w:rsidR="00C90354">
        <w:rPr>
          <w:lang w:val="ru-RU"/>
        </w:rPr>
        <w:t>"</w:t>
      </w:r>
      <w:r w:rsidR="002C6C64" w:rsidRPr="00E236F4">
        <w:rPr>
          <w:lang w:val="ru-RU"/>
        </w:rPr>
        <w:t>நான் அடிக்கடி இத்தகைய நிலைகளை அனுபவிக்கிறேன். அத்தகைய தருணங்களில், தெய்வீக அருள் என்னை ஆட்கொள்ளும்போது, கடவுளின் அன்பால் என் இதயம் இனிமையாக இதமடைகிறது, மேலும் ஒரு அசாதாரண ஒளி என்னை உள்ளிருந்தும் புறமிருந்தும் பிரகாசிக்கச் செய்கிறது. அத்தகைய சமயங்களில், என் முகம்கூட ஒளிர்வதை நான் உணர்கிறேன். என் அறையும்கூட ஒளிமயமாகிறது! அப்போது நான் என் ஸ்கூஃபியாவைக் கழற்றி, பணிவாகத் தலைவணங்கி , கிறிஸ்துவிடம் கூறுகிறேன்: 'கர்த்தரே, உமது நன்மையின் ஈட்டியால் என் இதயத்தைத் துளைத்தருளும்</w:t>
      </w:r>
      <w:r>
        <w:rPr>
          <w:lang w:val="ru-RU"/>
        </w:rPr>
        <w:t>.'</w:t>
      </w:r>
      <w:r w:rsidR="002C6C64" w:rsidRPr="00E236F4">
        <w:rPr>
          <w:lang w:val="ru-RU"/>
        </w:rPr>
        <w:t xml:space="preserve"> பெரும் நன்றியுணர்வால், என் கண்களிலிருந்து இனிமையான கண்ணீர் இடைவிடாமல் ஓடுகிறது, மேலும் நான் கடவுளைத் துதிக்கிறேன். அப்போது எல்லாம் நின்றுவிடுகிறது, ஏனென்றால் நான் கிறிஸ்துவை மிகவும் நெருக்கமாக உணர்கிறேன், மேலும் எதையும் கேட்க முடியவில்லை; ஜெபம் நின்றுவிடுகிறது, ஜெபமாலை அசையவில்லை.</w:t>
      </w:r>
      <w:r>
        <w:rPr>
          <w:lang w:val="ru-RU"/>
        </w:rPr>
        <w:t>"</w:t>
      </w:r>
    </w:p>
    <w:p w14:paraId="2711E162"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ஒருவர் தனது சரீரக் கண்களால் படைக்கப்படாத ஒளியைப் பார்க்கிறாரா?</w:t>
      </w:r>
    </w:p>
    <w:p w14:paraId="36AAE385" w14:textId="77777777" w:rsidR="00BA44CB" w:rsidRDefault="00BA44CB" w:rsidP="008F333A">
      <w:pPr>
        <w:rPr>
          <w:lang w:val="ru-RU"/>
        </w:rPr>
      </w:pPr>
      <w:r>
        <w:rPr>
          <w:lang w:val="ru-RU"/>
        </w:rPr>
        <w:tab/>
      </w:r>
      <w:r w:rsidR="008F333A">
        <w:rPr>
          <w:lang w:val="ru-RU"/>
        </w:rPr>
        <w:t xml:space="preserve">— </w:t>
      </w:r>
      <w:r w:rsidR="002C6C64" w:rsidRPr="00E236F4">
        <w:rPr>
          <w:lang w:val="ru-RU"/>
        </w:rPr>
        <w:t>உங்கள் சிறுசிறு சண்டைகளை ஒருபுறம் ஒதுக்கி வைத்தவுடன், நான் உங்களுக்குச் சொல்கிறேன்.</w:t>
      </w:r>
    </w:p>
    <w:p w14:paraId="3BD4645A" w14:textId="77777777" w:rsidR="00BA44CB" w:rsidRDefault="00BA44CB" w:rsidP="008F333A">
      <w:pPr>
        <w:rPr>
          <w:lang w:val="ru-RU"/>
        </w:rPr>
      </w:pPr>
      <w:r>
        <w:rPr>
          <w:lang w:val="ru-RU"/>
        </w:rPr>
        <w:tab/>
      </w:r>
      <w:r w:rsidR="008F333A">
        <w:rPr>
          <w:lang w:val="ru-RU"/>
        </w:rPr>
        <w:t xml:space="preserve">— </w:t>
      </w:r>
      <w:r w:rsidR="002C6C64" w:rsidRPr="00E236F4">
        <w:rPr>
          <w:lang w:val="ru-RU"/>
        </w:rPr>
        <w:t>ஜெரோண்டா, நாங்கள் அவற்றை ஒழிக்கும் நேரத்தில், நீங்கள் ஏற்கெனவே அத்தோஸ் மலைக்குப் புறப்பட்டிருப்பீர்கள்… சரி, தயவுசெய்து: இது ஒரு ஆன்மீகத் தொண்டுச் செயலாக இருக்கட்டும்!</w:t>
      </w:r>
    </w:p>
    <w:p w14:paraId="2919D53E" w14:textId="1B6F4C97" w:rsidR="00BA44CB" w:rsidRDefault="00BA44CB" w:rsidP="008F333A">
      <w:pPr>
        <w:rPr>
          <w:lang w:val="ru-RU"/>
        </w:rPr>
      </w:pPr>
      <w:r>
        <w:rPr>
          <w:lang w:val="ru-RU"/>
        </w:rPr>
        <w:tab/>
      </w:r>
      <w:r w:rsidR="008F333A">
        <w:rPr>
          <w:lang w:val="ru-RU"/>
        </w:rPr>
        <w:t xml:space="preserve">— </w:t>
      </w:r>
      <w:r w:rsidR="002C6C64" w:rsidRPr="00E236F4">
        <w:rPr>
          <w:lang w:val="ru-RU"/>
        </w:rPr>
        <w:t>நான் கடுனகியில், புனித ஹிப்பாடியஸின் குகையில் வசித்தபோது, ஒரு மாலை என் ஜெபமாலையைப் பயன்படுத்தி மாலைத் திருப்பலி ஜெபித்து, சிறிது தேநீர் அருந்திவிட்டு தொடர்ந்து ஜெபித்துக் கொண்டிருந்தேன். நான் கம்பளைன் மற்றும் அகதிஸ்ட் (</w:t>
      </w:r>
      <w:r w:rsidR="00575180">
        <w:rPr>
          <w:rStyle w:val="FootnoteReference"/>
          <w:lang w:val="ru-RU"/>
        </w:rPr>
        <w:footnoteReference w:id="202"/>
      </w:r>
      <w:r w:rsidR="002C6C64" w:rsidRPr="00E236F4">
        <w:rPr>
          <w:lang w:val="ru-RU"/>
        </w:rPr>
        <w:t xml:space="preserve"> ) ஆகியவற்றிற்கான தேவையான ஜெபமாலையின் எண்ணிக்கையை முடித்துவிட்டு, பின்னர் இயேசு ஜெபத்தைச் சொல்லத் தொடங்கினேன். நான் அதை எவ்வளவு நேரம் திரும்பச் சொன்னேனோ, அவ்வளவு என் சோர்வு நீங்கி, ஒரு பெரிய இலகுவான உணர்வை நான் பெற்றேன். என் ஆன்மாவில் அப்படி ஒரு மகிழ்ச்சியை உணர்ந்தேன், அதனால் எனக்குத் தூங்கவே மனமில்லை, மேலும் நான் இயேசு பிரார்த்தனையை இடைவிடாமல் ஜெபித்தேன். இரவு சுமார் பதினொரு மணியளவில், என் சிற்றறை திடீரென ஒருவித இனிமையான, பரலோக ஒளியால் நிரம்பியது. அது மிகவும் தீவிரமாக இருந்தது, ஆனால் அது என் கண்களைக் குருடாக்கவில்லை. </w:t>
      </w:r>
      <w:r w:rsidR="002C6C64" w:rsidRPr="00E236F4">
        <w:rPr>
          <w:lang w:val="ru-RU"/>
        </w:rPr>
        <w:lastRenderedPageBreak/>
        <w:t xml:space="preserve">அதே நேரத்தில், என் கண்கள் இந்த ஒளியைத் தாங்கும் அளவுக்கு </w:t>
      </w:r>
      <w:r>
        <w:rPr>
          <w:lang w:val="ru-RU"/>
        </w:rPr>
        <w:t>'வலிமையடைந்து'விட்டன</w:t>
      </w:r>
      <w:r w:rsidR="002C6C64" w:rsidRPr="00E236F4">
        <w:rPr>
          <w:lang w:val="ru-RU"/>
        </w:rPr>
        <w:t xml:space="preserve"> என்பதை நான் உணர்ந்தேன். நான் இந்த நிலையில், இந்த தெய்வீக ஒளியில் இருந்தபோது, நான் மற்றொரு உலகில் </w:t>
      </w:r>
      <w:r w:rsidR="008F333A">
        <w:rPr>
          <w:lang w:val="ru-RU"/>
        </w:rPr>
        <w:t xml:space="preserve">- </w:t>
      </w:r>
      <w:r w:rsidR="002C6C64" w:rsidRPr="00E236F4">
        <w:rPr>
          <w:lang w:val="ru-RU"/>
        </w:rPr>
        <w:t xml:space="preserve">ஆன்மீக உலகில் - இருப்பதைக் கண்டேன். நான் சொல்ல முடியாத மகிழ்ச்சியை உணர்ந்தேன், என் உடல் இலேசாக உணர்ந்தது; உடலின் கனம் மறைந்துவிட்டது. நான் கடவுளின் அருளையும், தெய்வீக ஞான ஒளியையும் உணர்ந்தேன். தெய்வீக பதில்கள் என் மனதில் மின்னலாயின. நான் எதையும் கேட்க எண்ணவில்லை, ஆனால் ஒரு கேள்வி எழும்பிய உடனேயே, அதற்கான பதிலைப் பெற்றேன். பதில்கள் எளிய வார்த்தைகளில் இருந்தன, ஆனாலும் அவை இறையியலால் நிரம்பியிருந்தன; அவை புனிதமான உரைகள். அதை நான் எழுதினால், அது இரண்டாவது </w:t>
      </w:r>
      <w:r>
        <w:rPr>
          <w:lang w:val="ru-RU"/>
        </w:rPr>
        <w:t>'எவர்கெட்டின்'</w:t>
      </w:r>
      <w:r w:rsidR="002C6C64" w:rsidRPr="00E236F4">
        <w:rPr>
          <w:lang w:val="ru-RU"/>
        </w:rPr>
        <w:t xml:space="preserve"> ஆகிவிடும். இது இரவு முழுவதும், காலையில் ஒன்பது மணி வரை தொடர்ந்தது. அந்த ஒளி மங்கியபோது, எல்லாம் எனக்கு இருளாகத் தோன்றியது. நான் தெருவுக்குச் சென்றேன், அது இரவு போல இருந்தது. 'என்ன நேரம்? விடியல் இன்னும் வரவில்லையா?</w:t>
      </w:r>
      <w:r>
        <w:rPr>
          <w:lang w:val="ru-RU"/>
        </w:rPr>
        <w:t xml:space="preserve">' </w:t>
      </w:r>
      <w:r w:rsidR="008F333A">
        <w:rPr>
          <w:lang w:val="ru-RU"/>
        </w:rPr>
        <w:t xml:space="preserve">என்று </w:t>
      </w:r>
      <w:r w:rsidR="002C6C64" w:rsidRPr="00E236F4">
        <w:rPr>
          <w:lang w:val="ru-RU"/>
        </w:rPr>
        <w:t>அவ்வழியாகச் சென்ற ஒரு துறவியிடம் கேட்டேன். அவர் என்னைப் பார்த்து, திகைப்புடன்</w:t>
      </w:r>
      <w:r w:rsidR="008F333A">
        <w:rPr>
          <w:lang w:val="ru-RU"/>
        </w:rPr>
        <w:t xml:space="preserve">, </w:t>
      </w:r>
      <w:r w:rsidR="002C6C64" w:rsidRPr="00E236F4">
        <w:rPr>
          <w:lang w:val="ru-RU"/>
        </w:rPr>
        <w:t>'தந்தை பெயசிஸ், நீங்கள் என்ன சொன்னீர்கள்?</w:t>
      </w:r>
      <w:r>
        <w:rPr>
          <w:lang w:val="ru-RU"/>
        </w:rPr>
        <w:t xml:space="preserve">' </w:t>
      </w:r>
      <w:r w:rsidR="002C6C64" w:rsidRPr="00E236F4">
        <w:rPr>
          <w:lang w:val="ru-RU"/>
        </w:rPr>
        <w:t>என்று கேட்டார். 'நான் என்ன சொன்னேன்...?</w:t>
      </w:r>
      <w:r>
        <w:rPr>
          <w:lang w:val="ru-RU"/>
        </w:rPr>
        <w:t>'</w:t>
      </w:r>
      <w:r w:rsidR="002C6C64" w:rsidRPr="00E236F4">
        <w:rPr>
          <w:lang w:val="ru-RU"/>
        </w:rPr>
        <w:t xml:space="preserve"> என்று எனக்கு நானே கேட்டுக்கொண்டு, என் குடிலுக்குத் திரும்பினேன். என் கைக்கடிகாரத்தைப் பார்த்தபோது, என்ன நடந்தது என்று திடீரென்று உணர்ந்தேன். அது காலை ஒன்பது மணி; சூரியன் வானத்தில் உச்சியில் இருந்தான், ஆனாலும் அந்த நாள் எனக்கு இரவைப் போலத் தோன்றியது! சூரிய கிரகணம் ஏற்பட்டது போல, சூரியன் மங்கலாகவே ஒளிர்வதாக எனக்குத் தோன்றியது. பிரகாசமான ஒளியில் இருந்து திடீரென இருளுக்குள் தள்ளப்பட்ட ஒருவரைப் போல உணர்ந்தேன் </w:t>
      </w:r>
      <w:r w:rsidR="008F333A">
        <w:rPr>
          <w:lang w:val="ru-RU"/>
        </w:rPr>
        <w:t xml:space="preserve">— </w:t>
      </w:r>
      <w:r w:rsidR="002C6C64" w:rsidRPr="00E236F4">
        <w:rPr>
          <w:lang w:val="ru-RU"/>
        </w:rPr>
        <w:t xml:space="preserve">அவ்வளவு வித்தியாசமாக இருந்தது! இந்த தெய்வீக நிலை முடிவுக்கு வந்தபோது, நான் எனது இயல்பான வாழ்க்கைக்குத் திரும்பி, எப்போதும் போல எனது வேலைகளைச் செய்யத் தொடங்கினேன். நான் கொஞ்சம் தையல் வேலை செய்தேன், என் ஜெபமாலையில் மணிகளை எண்ணினேன், ஒன்பது மணிக்கு மேல் சாப்பிடுவதற்காக சில ரஸ்க்ஸ் (வறண்ட ரொட்டித் துண்டுகள்) ஊறவைத்தேன்… ஆனால் இவை அனைத்தையும் செய்யும்போது, நான் ஒரு வேலியில் தேய்த்துக் கொண்டும், புல்லை மென்று கொண்டும், இங்கும் அங்கும் குறி இல்லாமல் பார்த்துக் கொண்டும் இருக்கும் ஒரு விலங்கு போல உணர்ந்தேன், மேலும் எனக்கு நானே சொல்லிக்கொண்டேன்: </w:t>
      </w:r>
      <w:r w:rsidR="00C90354">
        <w:rPr>
          <w:lang w:val="ru-RU"/>
        </w:rPr>
        <w:t>"</w:t>
      </w:r>
      <w:r w:rsidR="002C6C64" w:rsidRPr="00E236F4">
        <w:rPr>
          <w:lang w:val="ru-RU"/>
        </w:rPr>
        <w:t xml:space="preserve">நான் என்ன செய்து கொண்டிருக்கிறேன் என்று பாருங்கள்! </w:t>
      </w:r>
      <w:r>
        <w:rPr>
          <w:lang w:val="ru-RU"/>
        </w:rPr>
        <w:t>"</w:t>
      </w:r>
      <w:r w:rsidR="002C6C64" w:rsidRPr="00E236F4">
        <w:rPr>
          <w:lang w:val="ru-RU"/>
        </w:rPr>
        <w:t>இப்படியே—பல வருடங்களுக்கு?</w:t>
      </w:r>
      <w:r>
        <w:rPr>
          <w:lang w:val="ru-RU"/>
        </w:rPr>
        <w:t xml:space="preserve">" </w:t>
      </w:r>
      <w:r w:rsidR="002C6C64" w:rsidRPr="00E236F4">
        <w:rPr>
          <w:lang w:val="ru-RU"/>
        </w:rPr>
        <w:t>மாலை வரை, நான் ஓய்வெடுக்க வேண்டும் என்ற தேவை கூட உணரவில்லை—அவ்வளவு தீவிரமாக இருந்தது அந்த நிலை! அன்று முழுவதும், என் பார்வை மங்கியிருந்தது; என் வேலைகளை நான் சிரமப்பட்டுத்தான் செய்து முடித்தேன். ஆனாலும் அது கோடைக்காலம், சூரியன் பிரகாசமாக ஒளிர்ந்து கொண்டிருந்தது. அடுத்த நாள், என்னால் மீண்டும் இயல்பாகப் பார்க்க முடிந்தது. நான் என் விதியைப் பின்பற்றிக் கொண்டிருந்தேன், ஆனால் முந்தைய நாள் போல ஒரு விலங்கு போல நான் உணரவில்லை.</w:t>
      </w:r>
    </w:p>
    <w:p w14:paraId="635856DE" w14:textId="77777777" w:rsidR="00BA44CB" w:rsidRDefault="00BA44CB" w:rsidP="008F333A">
      <w:pPr>
        <w:rPr>
          <w:lang w:val="ru-RU"/>
        </w:rPr>
      </w:pPr>
      <w:r>
        <w:rPr>
          <w:lang w:val="ru-RU"/>
        </w:rPr>
        <w:tab/>
      </w:r>
      <w:r w:rsidR="002C6C64" w:rsidRPr="00E236F4">
        <w:rPr>
          <w:lang w:val="ru-RU"/>
        </w:rPr>
        <w:t>நாம் என்ன அர்த்தமற்ற விஷயங்களுக்காக நம் நேரத்தை வீணடிக்கிறோம், அதன் விளைவாக நாம் எதை இழக்கிறோம்! அதனால்தான், நான் சிறுமை, சண்டை மற்றும் கோழைத்தனத்தைக் காணும்போது, நான் மிகவும் வருத்தமடைகிறேன்.</w:t>
      </w:r>
    </w:p>
    <w:p w14:paraId="369548EB" w14:textId="77777777" w:rsidR="00BA44CB" w:rsidRDefault="00BA44CB" w:rsidP="008F333A">
      <w:pPr>
        <w:rPr>
          <w:lang w:val="ru-RU"/>
        </w:rPr>
      </w:pPr>
    </w:p>
    <w:p w14:paraId="64E7DB63" w14:textId="77777777" w:rsidR="00BA44CB" w:rsidRDefault="002C6C64" w:rsidP="006F1786">
      <w:pPr>
        <w:pStyle w:val="Heading4"/>
        <w:rPr>
          <w:lang w:val="ru-RU"/>
        </w:rPr>
      </w:pPr>
      <w:bookmarkStart w:id="280" w:name="_Toc196716865"/>
      <w:bookmarkStart w:id="281" w:name="_Toc242628546"/>
      <w:r w:rsidRPr="00E236F4">
        <w:rPr>
          <w:lang w:val="ru-RU"/>
        </w:rPr>
        <w:t>கிறிஸ்துவின் சந்நிதியில் மனம் மௌனமாக இருக்கிறது</w:t>
      </w:r>
      <w:bookmarkEnd w:id="280"/>
      <w:bookmarkEnd w:id="281"/>
    </w:p>
    <w:p w14:paraId="3745EE53" w14:textId="12478A73" w:rsidR="00BA44CB" w:rsidRDefault="008F333A" w:rsidP="006F1786">
      <w:pPr>
        <w:ind w:firstLine="720"/>
        <w:rPr>
          <w:lang w:val="ru-RU"/>
        </w:rPr>
      </w:pPr>
      <w:r>
        <w:rPr>
          <w:lang w:val="ru-RU"/>
        </w:rPr>
        <w:t xml:space="preserve">— </w:t>
      </w:r>
      <w:r w:rsidR="002C6C64" w:rsidRPr="00E236F4">
        <w:rPr>
          <w:lang w:val="ru-RU"/>
        </w:rPr>
        <w:t>ஜெரோண்டா, அப்பா யாக்கோப் எழுதுகிறார்: 'தீனசித்தமுள்ளவன், தேவனுக்கு முன்பாக நிற்கும்போது, ஜெபிக்கத் துணியான்</w:t>
      </w:r>
      <w:r w:rsidR="00BA44CB">
        <w:rPr>
          <w:lang w:val="ru-RU"/>
        </w:rPr>
        <w:t>.'</w:t>
      </w:r>
      <w:r w:rsidR="006F1786">
        <w:rPr>
          <w:rStyle w:val="FootnoteReference"/>
          <w:lang w:val="ru-RU"/>
        </w:rPr>
        <w:footnoteReference w:id="203"/>
      </w:r>
      <w:r w:rsidR="002C6C64" w:rsidRPr="00E236F4">
        <w:rPr>
          <w:lang w:val="ru-RU"/>
        </w:rPr>
        <w:t xml:space="preserve"> அப்படியானால், தீனசித்தமுள்ளவன் என்ன செய்கிறான்?</w:t>
      </w:r>
    </w:p>
    <w:p w14:paraId="0CB5ED4C" w14:textId="77777777" w:rsidR="00BA44CB" w:rsidRDefault="00BA44CB" w:rsidP="008F333A">
      <w:pPr>
        <w:rPr>
          <w:lang w:val="ru-RU"/>
        </w:rPr>
      </w:pPr>
      <w:r>
        <w:rPr>
          <w:lang w:val="ru-RU"/>
        </w:rPr>
        <w:tab/>
      </w:r>
      <w:r w:rsidR="008F333A">
        <w:rPr>
          <w:lang w:val="ru-RU"/>
        </w:rPr>
        <w:t xml:space="preserve">— </w:t>
      </w:r>
      <w:r w:rsidR="002C6C64" w:rsidRPr="00E236F4">
        <w:rPr>
          <w:lang w:val="ru-RU"/>
        </w:rPr>
        <w:t>ஜெபிப்பதற்கும், கடவுளுடன் பேசுவதற்கும் தன்னைத் தகுதியற்றவராக அவர் உணர்கிறார்.</w:t>
      </w:r>
    </w:p>
    <w:p w14:paraId="45B1531B" w14:textId="77777777" w:rsidR="00BA44CB" w:rsidRDefault="00BA44CB" w:rsidP="008F333A">
      <w:pPr>
        <w:rPr>
          <w:lang w:val="ru-RU"/>
        </w:rPr>
      </w:pPr>
      <w:r>
        <w:rPr>
          <w:lang w:val="ru-RU"/>
        </w:rPr>
        <w:tab/>
      </w:r>
      <w:r w:rsidR="008F333A">
        <w:rPr>
          <w:lang w:val="ru-RU"/>
        </w:rPr>
        <w:t xml:space="preserve">— </w:t>
      </w:r>
      <w:r w:rsidR="002C6C64" w:rsidRPr="00E236F4">
        <w:rPr>
          <w:lang w:val="ru-RU"/>
        </w:rPr>
        <w:t>அப்படியானால், அவர் என்ன செய்கிறார், ஜெரோண்டா?</w:t>
      </w:r>
    </w:p>
    <w:p w14:paraId="2A3E06ED" w14:textId="77777777" w:rsidR="00BA44CB" w:rsidRDefault="00BA44CB" w:rsidP="008F333A">
      <w:pPr>
        <w:rPr>
          <w:lang w:val="ru-RU"/>
        </w:rPr>
      </w:pPr>
      <w:r>
        <w:rPr>
          <w:lang w:val="ru-RU"/>
        </w:rPr>
        <w:tab/>
      </w:r>
      <w:r w:rsidR="008F333A">
        <w:rPr>
          <w:lang w:val="ru-RU"/>
        </w:rPr>
        <w:t xml:space="preserve">— </w:t>
      </w:r>
      <w:r w:rsidR="002C6C64" w:rsidRPr="00E236F4">
        <w:rPr>
          <w:lang w:val="ru-RU"/>
        </w:rPr>
        <w:t>அவர் தேவனுக்கு முன்பாக நின்றாலே போதும்.</w:t>
      </w:r>
    </w:p>
    <w:p w14:paraId="2FCBA5BC" w14:textId="77777777" w:rsidR="00BA44CB" w:rsidRDefault="00BA44CB" w:rsidP="008F333A">
      <w:pPr>
        <w:rPr>
          <w:lang w:val="ru-RU"/>
        </w:rPr>
      </w:pPr>
      <w:r>
        <w:rPr>
          <w:lang w:val="ru-RU"/>
        </w:rPr>
        <w:tab/>
      </w:r>
      <w:r w:rsidR="008F333A">
        <w:rPr>
          <w:lang w:val="ru-RU"/>
        </w:rPr>
        <w:t xml:space="preserve">— </w:t>
      </w:r>
      <w:r w:rsidR="002C6C64" w:rsidRPr="00E236F4">
        <w:rPr>
          <w:lang w:val="ru-RU"/>
        </w:rPr>
        <w:t>கெரொண்டா, நீங்கள் உழைத்த இடங்களில் பிரார்த்தனையை எப்படிப் பயிற்சி செய்தீர்கள்?</w:t>
      </w:r>
    </w:p>
    <w:p w14:paraId="259FA07C" w14:textId="77777777" w:rsidR="00BA44CB" w:rsidRDefault="00BA44CB" w:rsidP="008F333A">
      <w:pPr>
        <w:rPr>
          <w:lang w:val="ru-RU"/>
        </w:rPr>
      </w:pPr>
      <w:r>
        <w:rPr>
          <w:lang w:val="ru-RU"/>
        </w:rPr>
        <w:tab/>
      </w:r>
      <w:r w:rsidR="008F333A">
        <w:rPr>
          <w:lang w:val="ru-RU"/>
        </w:rPr>
        <w:t xml:space="preserve">— </w:t>
      </w:r>
      <w:r w:rsidR="002C6C64" w:rsidRPr="00E236F4">
        <w:rPr>
          <w:lang w:val="ru-RU"/>
        </w:rPr>
        <w:t>நான் ஜபத்தில் என்னை மறந்துவிடுவேன்… ஜபத்தில் தன்னை மறப்பது என்றால் என்னவென்று உங்களுக்குத் தெரியுமா? அதில் மூழ்குவது. ஒரு இனிமையான மூழ்கல்.</w:t>
      </w:r>
    </w:p>
    <w:p w14:paraId="40FB89BE" w14:textId="77777777" w:rsidR="00BA44CB" w:rsidRDefault="00BA44CB" w:rsidP="008F333A">
      <w:pPr>
        <w:rPr>
          <w:lang w:val="ru-RU"/>
        </w:rPr>
      </w:pPr>
      <w:r>
        <w:rPr>
          <w:lang w:val="ru-RU"/>
        </w:rPr>
        <w:lastRenderedPageBreak/>
        <w:tab/>
      </w:r>
      <w:r w:rsidR="008F333A">
        <w:rPr>
          <w:lang w:val="ru-RU"/>
        </w:rPr>
        <w:t xml:space="preserve">— </w:t>
      </w:r>
      <w:r w:rsidR="002C6C64" w:rsidRPr="00E236F4">
        <w:rPr>
          <w:lang w:val="ru-RU"/>
        </w:rPr>
        <w:t>ஜெரோண்டா, நீங்கள் இடம் மற்றும் கால உணர்வு இரண்டையும் இழந்தீர்களா என்று சொல்கிறீர்களா?</w:t>
      </w:r>
    </w:p>
    <w:p w14:paraId="296A49A2" w14:textId="77777777" w:rsidR="00BA44CB" w:rsidRDefault="00BA44CB" w:rsidP="008F333A">
      <w:pPr>
        <w:rPr>
          <w:lang w:val="ru-RU"/>
        </w:rPr>
      </w:pPr>
      <w:r>
        <w:rPr>
          <w:lang w:val="ru-RU"/>
        </w:rPr>
        <w:tab/>
      </w:r>
      <w:r w:rsidR="008F333A">
        <w:rPr>
          <w:lang w:val="ru-RU"/>
        </w:rPr>
        <w:t xml:space="preserve">— </w:t>
      </w:r>
      <w:r w:rsidR="002C6C64" w:rsidRPr="00E236F4">
        <w:rPr>
          <w:lang w:val="ru-RU"/>
        </w:rPr>
        <w:t>ஆம், நான் ஜபத்தில் முற்றிலும் என்னை மறந்துவிடுவேன்… ஒரு எண்ணத்தைக் கூட மனதில் கொண்டுவர, நான் என் ஜபத்தை நிறுத்த வேண்டியிருந்தது. மேலும் மேலும் ஆழமாகச் செல்வது எப்படி இருக்கும் என்று உங்களுக்குத் தெரியுமா?.. அப்போது உங்களுக்கு வேறு எதுவும் தேவையில்லை; உங்களுக்கு எதுவும் வேண்டாம்.</w:t>
      </w:r>
    </w:p>
    <w:p w14:paraId="5D7BA11F" w14:textId="55B2E6E8" w:rsidR="00BA44CB" w:rsidRDefault="00BA44CB" w:rsidP="008F333A">
      <w:pPr>
        <w:rPr>
          <w:lang w:val="ru-RU"/>
        </w:rPr>
      </w:pPr>
      <w:r>
        <w:rPr>
          <w:lang w:val="ru-RU"/>
        </w:rPr>
        <w:tab/>
      </w:r>
      <w:r w:rsidR="008F333A">
        <w:rPr>
          <w:lang w:val="ru-RU"/>
        </w:rPr>
        <w:t xml:space="preserve">— </w:t>
      </w:r>
      <w:r w:rsidR="002C6C64" w:rsidRPr="00E236F4">
        <w:rPr>
          <w:lang w:val="ru-RU"/>
        </w:rPr>
        <w:t>அப்படியானால், ஜெரோண்டா, நீங்கள் 'கர்த்தராகிய இயேசு கிறிஸ்துவே, என்மேல் இரக்கமாயிருங்கள்</w:t>
      </w:r>
      <w:r>
        <w:rPr>
          <w:lang w:val="ru-RU"/>
        </w:rPr>
        <w:t xml:space="preserve">' என்று </w:t>
      </w:r>
      <w:r w:rsidR="002C6C64" w:rsidRPr="00E236F4">
        <w:rPr>
          <w:lang w:val="ru-RU"/>
        </w:rPr>
        <w:t>மட்டும்தான் சொல்கிறீர்களா?</w:t>
      </w:r>
    </w:p>
    <w:p w14:paraId="77CD7790" w14:textId="77777777" w:rsidR="00BA44CB" w:rsidRDefault="00BA44CB" w:rsidP="008F333A">
      <w:pPr>
        <w:rPr>
          <w:lang w:val="ru-RU"/>
        </w:rPr>
      </w:pPr>
      <w:r>
        <w:rPr>
          <w:lang w:val="ru-RU"/>
        </w:rPr>
        <w:tab/>
      </w:r>
      <w:r w:rsidR="008F333A">
        <w:rPr>
          <w:lang w:val="ru-RU"/>
        </w:rPr>
        <w:t xml:space="preserve">— </w:t>
      </w:r>
      <w:r w:rsidR="002C6C64" w:rsidRPr="00E236F4">
        <w:rPr>
          <w:lang w:val="ru-RU"/>
        </w:rPr>
        <w:t>நீங்கள் இனி எதையும் பேசுவதில்லை; நீங்கள் தெய்வீக வெப்பத்தையும் இனிமையையும் மட்டுமே உணர்கிறீர்கள். இந்த நிலையில், இயேசு ஜெபம் நின்றுவிடுகிறது, ஏனென்றால் மனம் கடவுளுடன் ஐக்கியமடைந்து, எதுவுக்காகவும் அவனிடமிருந்து பிரிய விரும்புவதில்லை: அது மிகவும் இனிமையான உணர்வைத் தருகிறது.</w:t>
      </w:r>
    </w:p>
    <w:p w14:paraId="5CD70C08" w14:textId="77777777" w:rsidR="00BA44CB" w:rsidRDefault="00BA44CB" w:rsidP="008F333A">
      <w:pPr>
        <w:rPr>
          <w:lang w:val="ru-RU"/>
        </w:rPr>
      </w:pPr>
      <w:r>
        <w:rPr>
          <w:lang w:val="ru-RU"/>
        </w:rPr>
        <w:tab/>
      </w:r>
      <w:r w:rsidR="002C6C64" w:rsidRPr="00E236F4">
        <w:rPr>
          <w:lang w:val="ru-RU"/>
        </w:rPr>
        <w:t>ஒருவர் இந்த நிலையை அடையும்போது, பிரார்த்தனை தானாகவே நின்றுவிடுகிறது. மேலும், பிரார்த்தனை மட்டுமல்ல, மனமே கடவுளின் சன்னிதியில் ஒரு நிலைக்கு வருகிறது. எண்ணங்கள் மறைந்து, ஆன்மா தெய்வீக அன்பு, தெய்வீக வெப்பம் மற்றும் அக்கறையின் இனிமையை மட்டுமே உணர்கிறது. இது எதையும் நினைக்காமல், தன் தாயின் மடியில் மகிழும் ஒரு குழந்தையைப் போன்றது. ஒரு குழந்தை தன் தாயின் மடியில் அமைதியாக இருக்கும்போது, அது எதையாவது பேசுகிறதா? இல்லை, அவர்கள் இப்போது ஒன்றாக இருக்கிறார்கள், அங்கேதான் அவர்களின் ஐக்கியம் உள்ளது.</w:t>
      </w:r>
    </w:p>
    <w:p w14:paraId="7D049D13" w14:textId="48206C24" w:rsidR="00BA44CB" w:rsidRPr="008525AA" w:rsidRDefault="002C6C64" w:rsidP="008F333A">
      <w:pPr>
        <w:rPr>
          <w:lang w:val="ru-RU"/>
        </w:rPr>
      </w:pPr>
      <w:r w:rsidRPr="00E236F4">
        <w:rPr>
          <w:lang w:val="ru-RU"/>
        </w:rPr>
        <w:t>மௌனத்தில் இறைவனின் செபத்தை ஜெபிப்பது உண்மையிலேயே நன்று, ஆனால் அதைவிட மேலானது மௌனத்திற்குள்ளான மௌனம்</w:t>
      </w:r>
      <w:r w:rsidR="008F333A">
        <w:rPr>
          <w:lang w:val="ru-RU"/>
        </w:rPr>
        <w:t xml:space="preserve">—அதாவது </w:t>
      </w:r>
      <w:r w:rsidRPr="00E236F4">
        <w:rPr>
          <w:lang w:val="ru-RU"/>
        </w:rPr>
        <w:t>கிறிஸ்துவின் சந்நிதியில் மனம் ஓய்வெடுப்பது.</w:t>
      </w:r>
    </w:p>
    <w:sectPr w:rsidR="00BA44CB" w:rsidRPr="008525AA" w:rsidSect="00C00542">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6323A" w14:textId="77777777" w:rsidR="00E007FD" w:rsidRDefault="00E007FD" w:rsidP="00BB6246">
      <w:r>
        <w:separator/>
      </w:r>
    </w:p>
  </w:endnote>
  <w:endnote w:type="continuationSeparator" w:id="0">
    <w:p w14:paraId="5625725A" w14:textId="77777777" w:rsidR="00E007FD" w:rsidRDefault="00E007FD" w:rsidP="00BB6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1548D" w14:textId="77777777" w:rsidR="008525AA" w:rsidRDefault="008525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470719"/>
      <w:docPartObj>
        <w:docPartGallery w:val="Page Numbers (Bottom of Page)"/>
        <w:docPartUnique/>
      </w:docPartObj>
    </w:sdtPr>
    <w:sdtEndPr>
      <w:rPr>
        <w:noProof/>
      </w:rPr>
    </w:sdtEndPr>
    <w:sdtContent>
      <w:p w14:paraId="47C175C9" w14:textId="6F0460DC" w:rsidR="00BE79C0" w:rsidRDefault="00BE79C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18AE2" w14:textId="77777777" w:rsidR="00BE79C0" w:rsidRDefault="00BE7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E0A20" w14:textId="77777777" w:rsidR="008525AA" w:rsidRDefault="008525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114522" w14:textId="77777777" w:rsidR="00E007FD" w:rsidRDefault="00E007FD" w:rsidP="00BB6246">
      <w:r>
        <w:separator/>
      </w:r>
    </w:p>
  </w:footnote>
  <w:footnote w:type="continuationSeparator" w:id="0">
    <w:p w14:paraId="47A17E8D" w14:textId="77777777" w:rsidR="00E007FD" w:rsidRDefault="00E007FD" w:rsidP="00BB6246">
      <w:r>
        <w:continuationSeparator/>
      </w:r>
    </w:p>
  </w:footnote>
  <w:footnote w:id="1">
    <w:p w14:paraId="418FEFAA" w14:textId="145DBB18" w:rsidR="00FF60F4" w:rsidRPr="00FF60F4" w:rsidRDefault="00FF60F4">
      <w:pPr>
        <w:pStyle w:val="FootnoteText"/>
        <w:rPr>
          <w:lang w:val="ru-RU"/>
        </w:rPr>
      </w:pPr>
      <w:r>
        <w:rPr>
          <w:rStyle w:val="FootnoteReference"/>
        </w:rPr>
        <w:footnoteRef/>
      </w:r>
      <w:r w:rsidRPr="00FF60F4">
        <w:rPr>
          <w:lang w:val="ru-RU"/>
        </w:rPr>
        <w:t xml:space="preserve"> </w:t>
      </w:r>
      <w:r w:rsidRPr="00E236F4">
        <w:rPr>
          <w:lang w:val="ru-RU"/>
        </w:rPr>
        <w:t xml:space="preserve">புனித யோவான் தெயோலோஜியனின் மடாலயத்தின் தலைமை அன்னை அவர்களின் மவுண்ட் அத்தோஸ் பாரம்பரியத்தின்படி, மவுண்ட் அத்தோஸின் மூத்த பைசியோஸைக் குறிப்பிடும்போது, அவரது வெளியீடுகள் முழுவதும் பெரிய எழுத்து பயன்படுத்தப்படுகிறது, இதன் மூலம் ஒரு ஆன்மீக வழிகாட்டி மற்றும் ஆசிரியராக அவர் மீது அவர்கள் கொண்டிருக்கும் சிறப்பு மரியாதையை வெளிப்படுத்துகிறார்கள். இந்த புத்தகங்களின் ரஷ்ய மறுபதிப்புகளில் நாங்கள் இந்த மரபைத் தக்கவைத்துள்ளோம். </w:t>
      </w:r>
      <w:r>
        <w:rPr>
          <w:lang w:val="ru-RU"/>
        </w:rPr>
        <w:t xml:space="preserve">— </w:t>
      </w:r>
      <w:r w:rsidRPr="00E236F4">
        <w:rPr>
          <w:lang w:val="ru-RU"/>
        </w:rPr>
        <w:t>பதிப்பாசிரியர்.</w:t>
      </w:r>
    </w:p>
  </w:footnote>
  <w:footnote w:id="2">
    <w:p w14:paraId="5C362953" w14:textId="2B51C510" w:rsidR="00BB6246" w:rsidRPr="00FF60F4" w:rsidRDefault="00BB6246">
      <w:pPr>
        <w:pStyle w:val="FootnoteText"/>
        <w:rPr>
          <w:lang w:val="ru-RU"/>
        </w:rPr>
      </w:pPr>
      <w:r>
        <w:rPr>
          <w:rStyle w:val="FootnoteReference"/>
        </w:rPr>
        <w:footnoteRef/>
      </w:r>
      <w:r w:rsidRPr="00FF60F4">
        <w:rPr>
          <w:lang w:val="ru-RU"/>
        </w:rPr>
        <w:t xml:space="preserve"> </w:t>
      </w:r>
      <w:r w:rsidRPr="00E236F4">
        <w:rPr>
          <w:lang w:val="ru-RU"/>
        </w:rPr>
        <w:t>லூக்கா 10:27</w:t>
      </w:r>
    </w:p>
  </w:footnote>
  <w:footnote w:id="3">
    <w:p w14:paraId="34CF2C3D" w14:textId="345937AD" w:rsidR="00680D37" w:rsidRPr="008525AA" w:rsidRDefault="00680D37" w:rsidP="00680D37">
      <w:pPr>
        <w:rPr>
          <w:lang w:val="ru-RU"/>
        </w:rPr>
      </w:pPr>
      <w:r w:rsidRPr="00680D37">
        <w:rPr>
          <w:rStyle w:val="FootnoteReference"/>
          <w:szCs w:val="16"/>
        </w:rPr>
        <w:footnoteRef/>
      </w:r>
      <w:r w:rsidRPr="00680D37">
        <w:rPr>
          <w:szCs w:val="16"/>
          <w:lang w:val="ru-RU"/>
        </w:rPr>
        <w:t xml:space="preserve"> "அந்த நாளில், கடவுள் நம்மைத் திருவசனங்களை ஓதத் தவறியதற்காகவோ, ஜெபத்தை புறக்கணித்ததற்காகவோ நியாயந்தீர்க்க மாட்டார், மாறாக, இவற்றைப் புறக்கணிப்பதன் மூலம் பேய்களுக்கு ஒரு பிடிமானத்தை நாம் கொடுப்பதற்காகவே நியாயந்தீர்ப்பார்." காண்க: இசாக் தி சிரியன், த வேர்ட்ஸ் ஆஃப் தி அஸ்கெட்டி (The Words of the Ascetic). வார்த்தை 71. ஹோலி டிரினிட்டி செயின்ட் செர்ஜியஸ் லவ்ரா, 2008. பக். 432. — மொழிபெயர்ப்பாளரின் குறிப்பு.</w:t>
      </w:r>
    </w:p>
  </w:footnote>
  <w:footnote w:id="4">
    <w:p w14:paraId="10D186AC" w14:textId="7025450E" w:rsidR="00680D37" w:rsidRPr="008525AA" w:rsidRDefault="00680D37" w:rsidP="00680D37">
      <w:pPr>
        <w:rPr>
          <w:szCs w:val="16"/>
          <w:lang w:val="ru-RU"/>
        </w:rPr>
      </w:pPr>
      <w:r>
        <w:rPr>
          <w:rStyle w:val="FootnoteReference"/>
        </w:rPr>
        <w:footnoteRef/>
      </w:r>
      <w:r w:rsidRPr="00680D37">
        <w:rPr>
          <w:lang w:val="ru-RU"/>
        </w:rPr>
        <w:t xml:space="preserve"> </w:t>
      </w:r>
      <w:r w:rsidRPr="00B177F6">
        <w:rPr>
          <w:szCs w:val="16"/>
          <w:lang w:val="ru-RU"/>
        </w:rPr>
        <w:t>பின்னர், இந்தத் துறவி மரியாதைக்குரிய பைசியஸ் அவர்களே என்பது தெரியவந்தது. (இனிமேல், கிரேக்க ஆசிரியர்களின் குறிப்புகள் மேற்கோள் காட்டப்படாமல் கொடுக்கப்பட்டுள்ளன.)</w:t>
      </w:r>
    </w:p>
  </w:footnote>
  <w:footnote w:id="5">
    <w:p w14:paraId="28B7CFED" w14:textId="08ED9507"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நவம்பர் 1983-ல் வழங்கப்பட்டது. இந்த வெளிப்பாடு கடவுளிடமிருந்து வந்தது.</w:t>
      </w:r>
    </w:p>
  </w:footnote>
  <w:footnote w:id="6">
    <w:p w14:paraId="071B15A1" w14:textId="1601A9C9" w:rsidR="00C90354" w:rsidRPr="008525AA" w:rsidRDefault="00C90354" w:rsidP="00C90354">
      <w:pPr>
        <w:rPr>
          <w:lang w:val="ru-RU"/>
        </w:rPr>
      </w:pPr>
      <w:r>
        <w:rPr>
          <w:rStyle w:val="FootnoteReference"/>
        </w:rPr>
        <w:footnoteRef/>
      </w:r>
      <w:r w:rsidRPr="00C90354">
        <w:rPr>
          <w:lang w:val="ru-RU"/>
        </w:rPr>
        <w:t xml:space="preserve"> </w:t>
      </w:r>
      <w:r w:rsidRPr="00B177F6">
        <w:rPr>
          <w:szCs w:val="16"/>
          <w:lang w:val="ru-RU"/>
        </w:rPr>
        <w:t xml:space="preserve">கி.மு. 166-ல் அன்டியோக்கஸ் </w:t>
      </w:r>
      <w:r w:rsidRPr="00B177F6">
        <w:rPr>
          <w:szCs w:val="16"/>
        </w:rPr>
        <w:t>IV</w:t>
      </w:r>
      <w:r w:rsidRPr="00087A5D">
        <w:rPr>
          <w:szCs w:val="16"/>
          <w:lang w:val="ru-RU"/>
        </w:rPr>
        <w:t xml:space="preserve"> </w:t>
      </w:r>
      <w:r w:rsidRPr="00B177F6">
        <w:rPr>
          <w:szCs w:val="16"/>
          <w:lang w:val="ru-RU"/>
        </w:rPr>
        <w:t>எப்பிபேன்ஸுக்கும் அவரது வாரிசுகளுக்கும் எதிராக நடந்த யூத கிளர்ச்சியின் தலைவரான யூதாவுக்கு, 'மக்கபேயஸ்' என்ற பெயர் (பழங்கால எபிரேய மொழியில் 'சுத்தியல்' என்பதிலிருந்து) கொடுக்கப்பட்டது. மக்கபேயர்கள் தங்கள் முன்னோர்களின் நம்பிக்கையையும் இஸ்ரேலின் தேசிய சுதந்திரத்தையும் காக்க நடந்த போராட்டத்தில் தங்களைத் தனித்துக் காட்டினர். (1, 2 மற்றும் 3 மகபேவர்களைப் பார்க்கவும்.)</w:t>
      </w:r>
    </w:p>
  </w:footnote>
  <w:footnote w:id="7">
    <w:p w14:paraId="756CE495" w14:textId="218E04C1" w:rsidR="00C90354" w:rsidRPr="008525AA" w:rsidRDefault="00C90354">
      <w:pPr>
        <w:pStyle w:val="FootnoteText"/>
        <w:rPr>
          <w:lang w:val="ru-RU"/>
        </w:rPr>
      </w:pPr>
      <w:r>
        <w:rPr>
          <w:rStyle w:val="FootnoteReference"/>
        </w:rPr>
        <w:footnoteRef/>
      </w:r>
      <w:r w:rsidRPr="008525AA">
        <w:rPr>
          <w:lang w:val="ru-RU"/>
        </w:rPr>
        <w:t xml:space="preserve"> </w:t>
      </w:r>
      <w:r w:rsidRPr="00B177F6">
        <w:rPr>
          <w:szCs w:val="16"/>
          <w:lang w:val="ru-RU"/>
        </w:rPr>
        <w:t>1981-ல் கூறப்பட்டது</w:t>
      </w:r>
    </w:p>
  </w:footnote>
  <w:footnote w:id="8">
    <w:p w14:paraId="43ABB699" w14:textId="49BAA342"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1953-ல், எஸ்ஃபிஃக்மென் மடாலயத்தில்.</w:t>
      </w:r>
    </w:p>
  </w:footnote>
  <w:footnote w:id="9">
    <w:p w14:paraId="5FB1827A" w14:textId="0C345F42"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முற்காலத்தில், சூடான நீர் நிரப்பப்பட்ட பாட்டில்களுக்குப் பதிலாக சூடேற்றப்பட்ட செங்கற்கள் பயன்படுத்தப்பட்டன.</w:t>
      </w:r>
    </w:p>
  </w:footnote>
  <w:footnote w:id="10">
    <w:p w14:paraId="018A07DD" w14:textId="23ADFA3B" w:rsidR="00C90354" w:rsidRPr="008525AA" w:rsidRDefault="00C90354" w:rsidP="00C90354">
      <w:pPr>
        <w:rPr>
          <w:szCs w:val="16"/>
          <w:lang w:val="ru-RU"/>
        </w:rPr>
      </w:pPr>
      <w:r>
        <w:rPr>
          <w:rStyle w:val="FootnoteReference"/>
        </w:rPr>
        <w:footnoteRef/>
      </w:r>
      <w:r w:rsidRPr="00C90354">
        <w:rPr>
          <w:lang w:val="ru-RU"/>
        </w:rPr>
        <w:t xml:space="preserve"> </w:t>
      </w:r>
      <w:r w:rsidRPr="00B177F6">
        <w:rPr>
          <w:szCs w:val="16"/>
          <w:lang w:val="ru-RU"/>
        </w:rPr>
        <w:t>அக்டோபர் 1962 முதல் ஏப்ரல் 1964 வரை.</w:t>
      </w:r>
    </w:p>
  </w:footnote>
  <w:footnote w:id="11">
    <w:p w14:paraId="613FD659" w14:textId="302D4B06"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பிப்ரவரி 1963-ல்.</w:t>
      </w:r>
    </w:p>
  </w:footnote>
  <w:footnote w:id="12">
    <w:p w14:paraId="65E167D2" w14:textId="2AFBF83A"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யாக்கோபு 4:6, 1 பேதுரு 5:5, நீதிமொழிகள் 3:34-ஐப் பார்க்கவும்.</w:t>
      </w:r>
    </w:p>
  </w:footnote>
  <w:footnote w:id="13">
    <w:p w14:paraId="30477D49" w14:textId="1673881F" w:rsidR="00C90354" w:rsidRPr="008525AA" w:rsidRDefault="00C90354" w:rsidP="00C90354">
      <w:pPr>
        <w:rPr>
          <w:szCs w:val="16"/>
          <w:lang w:val="ru-RU"/>
        </w:rPr>
      </w:pPr>
      <w:r>
        <w:rPr>
          <w:rStyle w:val="FootnoteReference"/>
        </w:rPr>
        <w:footnoteRef/>
      </w:r>
      <w:r w:rsidRPr="008525AA">
        <w:rPr>
          <w:lang w:val="ru-RU"/>
        </w:rPr>
        <w:t xml:space="preserve"> </w:t>
      </w:r>
      <w:r w:rsidRPr="00B177F6">
        <w:rPr>
          <w:szCs w:val="16"/>
          <w:lang w:val="ru-RU"/>
        </w:rPr>
        <w:t>சங். 50:19-ஐப் பார்க்கவும்.</w:t>
      </w:r>
    </w:p>
  </w:footnote>
  <w:footnote w:id="14">
    <w:p w14:paraId="708583C6" w14:textId="1C69F995" w:rsidR="001A5E24" w:rsidRPr="008525AA" w:rsidRDefault="001A5E24" w:rsidP="001A5E24">
      <w:pPr>
        <w:rPr>
          <w:szCs w:val="16"/>
          <w:lang w:val="ru-RU"/>
        </w:rPr>
      </w:pPr>
      <w:r>
        <w:rPr>
          <w:rStyle w:val="FootnoteReference"/>
        </w:rPr>
        <w:footnoteRef/>
      </w:r>
      <w:r w:rsidRPr="008525AA">
        <w:rPr>
          <w:lang w:val="ru-RU"/>
        </w:rPr>
        <w:t xml:space="preserve"> </w:t>
      </w:r>
      <w:r w:rsidRPr="00B177F6">
        <w:rPr>
          <w:szCs w:val="16"/>
          <w:lang w:val="ru-RU"/>
        </w:rPr>
        <w:t>மத். 15:21–28, மாற். 7:25–30-ஐப் பார்க்கவும்.</w:t>
      </w:r>
    </w:p>
  </w:footnote>
  <w:footnote w:id="15">
    <w:p w14:paraId="440662A1" w14:textId="7D498788" w:rsidR="001A5E24" w:rsidRPr="008525AA" w:rsidRDefault="001A5E24" w:rsidP="001A5E24">
      <w:pPr>
        <w:rPr>
          <w:szCs w:val="16"/>
          <w:lang w:val="ru-RU"/>
        </w:rPr>
      </w:pPr>
      <w:r>
        <w:rPr>
          <w:rStyle w:val="FootnoteReference"/>
        </w:rPr>
        <w:footnoteRef/>
      </w:r>
      <w:r w:rsidRPr="008525AA">
        <w:rPr>
          <w:lang w:val="ru-RU"/>
        </w:rPr>
        <w:t xml:space="preserve"> </w:t>
      </w:r>
      <w:r w:rsidRPr="00B177F6">
        <w:rPr>
          <w:szCs w:val="16"/>
          <w:lang w:val="ru-RU"/>
        </w:rPr>
        <w:t>லூக்கா 18:2–8-ஐப் பார்க்கவும்.</w:t>
      </w:r>
    </w:p>
  </w:footnote>
  <w:footnote w:id="16">
    <w:p w14:paraId="2F8CBBF2" w14:textId="73A329BD" w:rsidR="00E3603A" w:rsidRPr="008525AA" w:rsidRDefault="00E3603A" w:rsidP="00E3603A">
      <w:pPr>
        <w:rPr>
          <w:szCs w:val="16"/>
          <w:lang w:val="ru-RU"/>
        </w:rPr>
      </w:pPr>
      <w:r>
        <w:rPr>
          <w:rStyle w:val="FootnoteReference"/>
        </w:rPr>
        <w:footnoteRef/>
      </w:r>
      <w:r w:rsidRPr="00E3603A">
        <w:rPr>
          <w:lang w:val="ru-RU"/>
        </w:rPr>
        <w:t xml:space="preserve"> </w:t>
      </w:r>
      <w:r w:rsidRPr="00B177F6">
        <w:rPr>
          <w:szCs w:val="16"/>
          <w:lang w:val="ru-RU"/>
        </w:rPr>
        <w:t>காண்க: ஜான் கிளைமாகஸ், தெய்வீக ஏணியின் படிக்கட்டுகள். வார்த்தை 28, பத்தி 3.</w:t>
      </w:r>
    </w:p>
  </w:footnote>
  <w:footnote w:id="17">
    <w:p w14:paraId="32064D91" w14:textId="68E17FAE" w:rsidR="00E3603A" w:rsidRPr="008525AA" w:rsidRDefault="00E3603A" w:rsidP="00E3603A">
      <w:pPr>
        <w:rPr>
          <w:szCs w:val="16"/>
          <w:lang w:val="ru-RU"/>
        </w:rPr>
      </w:pPr>
      <w:r>
        <w:rPr>
          <w:rStyle w:val="FootnoteReference"/>
        </w:rPr>
        <w:footnoteRef/>
      </w:r>
      <w:r w:rsidRPr="008525AA">
        <w:rPr>
          <w:lang w:val="ru-RU"/>
        </w:rPr>
        <w:t xml:space="preserve"> </w:t>
      </w:r>
      <w:r w:rsidRPr="00B177F6">
        <w:rPr>
          <w:szCs w:val="16"/>
          <w:lang w:val="ru-RU"/>
        </w:rPr>
        <w:t>லூக்கா 18:13.</w:t>
      </w:r>
    </w:p>
  </w:footnote>
  <w:footnote w:id="18">
    <w:p w14:paraId="203EF6AA" w14:textId="50675933" w:rsidR="00E3603A" w:rsidRPr="008525AA" w:rsidRDefault="00E3603A" w:rsidP="00E3603A">
      <w:pPr>
        <w:rPr>
          <w:szCs w:val="16"/>
          <w:lang w:val="ru-RU"/>
        </w:rPr>
      </w:pPr>
      <w:r>
        <w:rPr>
          <w:rStyle w:val="FootnoteReference"/>
        </w:rPr>
        <w:footnoteRef/>
      </w:r>
      <w:r w:rsidRPr="008525AA">
        <w:rPr>
          <w:lang w:val="ru-RU"/>
        </w:rPr>
        <w:t xml:space="preserve"> </w:t>
      </w:r>
      <w:r w:rsidRPr="00B177F6">
        <w:rPr>
          <w:szCs w:val="16"/>
          <w:lang w:val="ru-RU"/>
        </w:rPr>
        <w:t>மத். 5:24.</w:t>
      </w:r>
    </w:p>
  </w:footnote>
  <w:footnote w:id="19">
    <w:p w14:paraId="30A83476" w14:textId="724A3445" w:rsidR="00E3603A" w:rsidRPr="008525AA" w:rsidRDefault="00E3603A" w:rsidP="00E3603A">
      <w:pPr>
        <w:rPr>
          <w:szCs w:val="16"/>
          <w:lang w:val="ru-RU"/>
        </w:rPr>
      </w:pPr>
      <w:r>
        <w:rPr>
          <w:rStyle w:val="FootnoteReference"/>
        </w:rPr>
        <w:footnoteRef/>
      </w:r>
      <w:r w:rsidRPr="00E3603A">
        <w:rPr>
          <w:lang w:val="ru-RU"/>
        </w:rPr>
        <w:t xml:space="preserve"> </w:t>
      </w:r>
      <w:r w:rsidRPr="00B177F6">
        <w:rPr>
          <w:szCs w:val="16"/>
          <w:lang w:val="ru-RU"/>
        </w:rPr>
        <w:t>"உண்மையுடன் ஜெபிப்பவனுக்கான ஜெபம், இறுதி நியாயத்தீர்ப்புக்கு முந்தைய, ஒரு நீதிமன்றம், ஒரு தீர்ப்பாயம் மற்றும் நியாயாதிபதியின் சிம்மாசனம் ஆகும்." காண்க: ஜான் கிளைமாகஸ், தெய்வீக ஏணியின் படிக்கட்டுகள். வார்த்தை 28, பத்தி 1. மாஸ்கோ, 2002. ப. 283. — மொழிபெயர்ப்பாளரின் குறிப்பு.</w:t>
      </w:r>
    </w:p>
  </w:footnote>
  <w:footnote w:id="20">
    <w:p w14:paraId="0BAD234F" w14:textId="12DE1ACC"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 xml:space="preserve">மனச்சோர்வு (கிரேக்கம்: </w:t>
      </w:r>
      <w:r w:rsidRPr="00B177F6">
        <w:rPr>
          <w:szCs w:val="16"/>
        </w:rPr>
        <w:t>άκηδία</w:t>
      </w:r>
      <w:r w:rsidRPr="00087A5D">
        <w:rPr>
          <w:szCs w:val="16"/>
          <w:lang w:val="ru-RU"/>
        </w:rPr>
        <w:t xml:space="preserve"> </w:t>
      </w:r>
      <w:r w:rsidRPr="00B177F6">
        <w:rPr>
          <w:szCs w:val="16"/>
          <w:lang w:val="ru-RU"/>
        </w:rPr>
        <w:t>— நேரடியாக 'விடாமுயற்சியின்மை') என்பது பொதுவாக நவீன ரஷ்யாவில் துக்கம், மனச்சோர்வு மற்றும் சலிப்பு ஆகியவற்றுடன் தொடர்புடையது. இருப்பினும், துறவறப் பிதாக்களின் இலக்கியத்தில், இந்த உணர்ச்சி துக்கத்தின் உணர்ச்சியிலிருந்து வேறுபடுகிறது, மேலும் இதை சோம்பல், தைரியமின்மை, ஆன்மீகப் போராட்டத்தை கோழைத்தனமாகக் கைவிடுதல், பொழுதுபோக்குக்கான ஆசை மற்றும் ஆன்மீகத் தளர்வு என மிகவும் துல்லியமாக விவரிக்கலாம். வெளிப்படையாக, மனச்சோர்வு செயலற்ற தன்மையாக மட்டுமல்லாமல், அதே அக மந்தநிலையைத் தக்கவைத்துக்கொண்டு, மிகவும் தொடர்ச்சியான மற்றும் தீவிரமான வெளிப்புற நடவடிக்கைகளாகவும் வெளிப்படலாம். 'பிரார்த்தனையில் அது பலவீனமானது, ஆனால் உடல் உழைப்பில் அது இரும்பைப் போல வலிமையானது, மற்றும் கைவேலையில் அது அயராதது' (தி லேடர் ஆஃப் டிவைன் அசென்ட், வார்த்தை 13, பத்தி 2). — மொழிபெயர்ப்பாளரின் குறிப்பு.</w:t>
      </w:r>
    </w:p>
  </w:footnote>
  <w:footnote w:id="21">
    <w:p w14:paraId="60250415" w14:textId="61D51B2D"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துறவற விதி, ஜெபமாலை, நமஸ்காரங்கள் மற்றும் ஆன்மீகப் போதனைகள் நிறைந்த வாசிப்பு ஆகியவற்றைக் கொண்ட ஜெபத்தைக் குறிப்பிடுகிறது.</w:t>
      </w:r>
    </w:p>
  </w:footnote>
  <w:footnote w:id="22">
    <w:p w14:paraId="734A244C" w14:textId="1DA756AE" w:rsidR="008D7874" w:rsidRPr="008525AA" w:rsidRDefault="008D7874" w:rsidP="008D7874">
      <w:pPr>
        <w:rPr>
          <w:szCs w:val="16"/>
          <w:lang w:val="ru-RU"/>
        </w:rPr>
      </w:pPr>
      <w:r>
        <w:rPr>
          <w:rStyle w:val="FootnoteReference"/>
        </w:rPr>
        <w:footnoteRef/>
      </w:r>
      <w:r w:rsidRPr="008D7874">
        <w:rPr>
          <w:lang w:val="ru-RU"/>
        </w:rPr>
        <w:t xml:space="preserve"> </w:t>
      </w:r>
      <w:r w:rsidRPr="00B177F6">
        <w:rPr>
          <w:szCs w:val="16"/>
          <w:lang w:val="ru-RU"/>
        </w:rPr>
        <w:t>மிகப் பரிசுத்தமான கடவுளின் தாய்க்கான செப நியதிக்குப் பிந்தைய ஒரு ஸ்டிச்செரா.</w:t>
      </w:r>
    </w:p>
  </w:footnote>
  <w:footnote w:id="23">
    <w:p w14:paraId="4261ACE1" w14:textId="269269BB"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நவம்பர் 1966-ல், மரியாதைக்குரிய அந்த முதியவர், மூச்சுக்குழாய் விரிவாக்கம் நோயால் பாதிக்கப்பட்டிருந்ததால், தனது இடது நுரையீரலின் மேல் பகுதியையும் கீழ் பகுதியின் ஒரு பகுதியையும் அகற்றுவதற்கான அறுவை சிகிச்சைக்கு உட்பட்டார். — மொழிபெயர்ப்பாளரின் குறிப்பு.</w:t>
      </w:r>
    </w:p>
  </w:footnote>
  <w:footnote w:id="24">
    <w:p w14:paraId="301989F4" w14:textId="1B71D1B4"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தூய வயோதிபர் என்பதன் பொருள், அவர் கடவுளுடனான தனது ஐக்கியத்தையோ அல்லது தனது செபத்தையோ குறுக்கிடவில்லை என்பதாகும்.</w:t>
      </w:r>
    </w:p>
  </w:footnote>
  <w:footnote w:id="25">
    <w:p w14:paraId="338C94E1" w14:textId="40EDC125" w:rsidR="00E11073" w:rsidRPr="008525AA" w:rsidRDefault="00E11073" w:rsidP="00E11073">
      <w:pPr>
        <w:rPr>
          <w:szCs w:val="16"/>
          <w:lang w:val="ru-RU"/>
        </w:rPr>
      </w:pPr>
      <w:r>
        <w:rPr>
          <w:rStyle w:val="FootnoteReference"/>
        </w:rPr>
        <w:footnoteRef/>
      </w:r>
      <w:r w:rsidRPr="008525AA">
        <w:rPr>
          <w:lang w:val="ru-RU"/>
        </w:rPr>
        <w:t xml:space="preserve"> </w:t>
      </w:r>
      <w:r w:rsidRPr="00B177F6">
        <w:rPr>
          <w:szCs w:val="16"/>
          <w:lang w:val="ru-RU"/>
        </w:rPr>
        <w:t>2 கொரி. 9:7.</w:t>
      </w:r>
    </w:p>
  </w:footnote>
  <w:footnote w:id="26">
    <w:p w14:paraId="55289435" w14:textId="030FF547" w:rsidR="00E11073" w:rsidRPr="008525AA" w:rsidRDefault="00E11073" w:rsidP="00E11073">
      <w:pPr>
        <w:rPr>
          <w:szCs w:val="16"/>
          <w:lang w:val="ru-RU"/>
        </w:rPr>
      </w:pPr>
      <w:r>
        <w:rPr>
          <w:rStyle w:val="FootnoteReference"/>
        </w:rPr>
        <w:footnoteRef/>
      </w:r>
      <w:r w:rsidRPr="008525AA">
        <w:rPr>
          <w:lang w:val="ru-RU"/>
        </w:rPr>
        <w:t xml:space="preserve"> </w:t>
      </w:r>
      <w:r w:rsidRPr="00B177F6">
        <w:rPr>
          <w:szCs w:val="16"/>
          <w:lang w:val="ru-RU"/>
        </w:rPr>
        <w:t>1 பேதுரு 1:16, லேவியராகமம் 11:44.</w:t>
      </w:r>
    </w:p>
  </w:footnote>
  <w:footnote w:id="27">
    <w:p w14:paraId="0746CEE8" w14:textId="17C6D7EE" w:rsidR="00E11073" w:rsidRPr="008525AA" w:rsidRDefault="00E11073" w:rsidP="00E11073">
      <w:pPr>
        <w:rPr>
          <w:szCs w:val="16"/>
          <w:lang w:val="ru-RU"/>
        </w:rPr>
      </w:pPr>
      <w:r>
        <w:rPr>
          <w:rStyle w:val="FootnoteReference"/>
        </w:rPr>
        <w:footnoteRef/>
      </w:r>
      <w:r w:rsidRPr="00E11073">
        <w:rPr>
          <w:lang w:val="ru-RU"/>
        </w:rPr>
        <w:t xml:space="preserve"> </w:t>
      </w:r>
      <w:r w:rsidRPr="00B177F6">
        <w:rPr>
          <w:szCs w:val="16"/>
          <w:lang w:val="ru-RU"/>
        </w:rPr>
        <w:t>மற்றொரு துறவியின் அறைக்குள் நுழைவதற்கு முன், மடாலயங்களில் தட்டி, 'நமது புனித தந்தையர்களின் ஜெபத்தினால், எங்கள் கடவுளாகிய கர்த்தராகிய இயேசு கிறிஸ்து, எங்கள் மீது கருணை கூர்ந்தருளும்' என்று கூறி, 'ஆமென்' என்ற பதிலுக்காகக் காத்திருப்பது வழக்கம். — மொழிபெயர்ப்பாளரின் குறிப்பு.</w:t>
      </w:r>
    </w:p>
  </w:footnote>
  <w:footnote w:id="28">
    <w:p w14:paraId="78B4ADD2" w14:textId="62D3F93C" w:rsidR="00E11073" w:rsidRPr="00E11073" w:rsidRDefault="00E11073" w:rsidP="00E11073">
      <w:pPr>
        <w:rPr>
          <w:szCs w:val="16"/>
          <w:lang w:val="ru-RU"/>
        </w:rPr>
      </w:pPr>
      <w:r>
        <w:rPr>
          <w:rStyle w:val="FootnoteReference"/>
        </w:rPr>
        <w:footnoteRef/>
      </w:r>
      <w:r w:rsidRPr="00E11073">
        <w:rPr>
          <w:lang w:val="ru-RU"/>
        </w:rPr>
        <w:t xml:space="preserve"> </w:t>
      </w:r>
      <w:r w:rsidRPr="00B177F6">
        <w:rPr>
          <w:szCs w:val="16"/>
          <w:lang w:val="ru-RU"/>
        </w:rPr>
        <w:t>இங்கு மதிப்புக்குரிய பைசியோஸ் '</w:t>
      </w:r>
      <w:r w:rsidRPr="00B177F6">
        <w:rPr>
          <w:szCs w:val="16"/>
        </w:rPr>
        <w:t>κομπολόγια</w:t>
      </w:r>
      <w:r w:rsidRPr="00B177F6">
        <w:rPr>
          <w:szCs w:val="16"/>
          <w:lang w:val="ru-RU"/>
        </w:rPr>
        <w:t>' என்ற வார்த்தையைப் பயன்படுத்துகிறார், இது பொதுவாக முடிச்சிடப்பட்ட ஜெபமாலைகளைக் குறிக்காமல், முஸ்லிம்கள் மற்றும் கத்தோலிக்கர்கள் இருவரும் பயன்படுத்தும் மணிகள் போன்ற ஜெபக் கயிறுகளைக் குறிக்கிறது. — மொழிபெயர்ப்பாளரின் குறிப்பு.</w:t>
      </w:r>
    </w:p>
  </w:footnote>
  <w:footnote w:id="29">
    <w:p w14:paraId="29349FC0" w14:textId="0C244EEB" w:rsidR="00CC3B31" w:rsidRPr="00CC3B31" w:rsidRDefault="00CC3B31" w:rsidP="00CC3B31">
      <w:pPr>
        <w:rPr>
          <w:szCs w:val="16"/>
          <w:lang w:val="ru-RU"/>
        </w:rPr>
      </w:pPr>
      <w:r>
        <w:rPr>
          <w:rStyle w:val="FootnoteReference"/>
        </w:rPr>
        <w:footnoteRef/>
      </w:r>
      <w:r w:rsidRPr="008525AA">
        <w:rPr>
          <w:lang w:val="ru-RU"/>
        </w:rPr>
        <w:t xml:space="preserve"> </w:t>
      </w:r>
      <w:r w:rsidRPr="00B177F6">
        <w:rPr>
          <w:szCs w:val="16"/>
          <w:lang w:val="ru-RU"/>
        </w:rPr>
        <w:t>தி.பா. 108:7.</w:t>
      </w:r>
    </w:p>
  </w:footnote>
  <w:footnote w:id="30">
    <w:p w14:paraId="1FFCB78D" w14:textId="51E8C523" w:rsidR="00991B74" w:rsidRPr="00991B74" w:rsidRDefault="00991B74" w:rsidP="00991B74">
      <w:pPr>
        <w:rPr>
          <w:szCs w:val="16"/>
          <w:lang w:val="ru-RU"/>
        </w:rPr>
      </w:pPr>
      <w:r>
        <w:rPr>
          <w:rStyle w:val="FootnoteReference"/>
        </w:rPr>
        <w:footnoteRef/>
      </w:r>
      <w:r w:rsidRPr="008525AA">
        <w:rPr>
          <w:lang w:val="ru-RU"/>
        </w:rPr>
        <w:t xml:space="preserve"> </w:t>
      </w:r>
      <w:r w:rsidRPr="00B177F6">
        <w:rPr>
          <w:szCs w:val="16"/>
          <w:lang w:val="ru-RU"/>
        </w:rPr>
        <w:t>1958 முதல் 1962 வரை.</w:t>
      </w:r>
    </w:p>
  </w:footnote>
  <w:footnote w:id="31">
    <w:p w14:paraId="7503A865" w14:textId="456812E5" w:rsidR="006466DF" w:rsidRPr="006466DF" w:rsidRDefault="006466DF" w:rsidP="006466DF">
      <w:pPr>
        <w:rPr>
          <w:szCs w:val="16"/>
          <w:lang w:val="ru-RU"/>
        </w:rPr>
      </w:pPr>
      <w:r>
        <w:rPr>
          <w:rStyle w:val="FootnoteReference"/>
        </w:rPr>
        <w:footnoteRef/>
      </w:r>
      <w:r w:rsidRPr="008525AA">
        <w:rPr>
          <w:lang w:val="ru-RU"/>
        </w:rPr>
        <w:t xml:space="preserve"> </w:t>
      </w:r>
      <w:r w:rsidRPr="00B177F6">
        <w:rPr>
          <w:szCs w:val="16"/>
          <w:lang w:val="ru-RU"/>
        </w:rPr>
        <w:t>1984-ல்.</w:t>
      </w:r>
    </w:p>
  </w:footnote>
  <w:footnote w:id="32">
    <w:p w14:paraId="52778002" w14:textId="1EADFFB2" w:rsidR="0013406E" w:rsidRPr="0013406E" w:rsidRDefault="0013406E" w:rsidP="0013406E">
      <w:pPr>
        <w:rPr>
          <w:szCs w:val="16"/>
          <w:lang w:val="ru-RU"/>
        </w:rPr>
      </w:pPr>
      <w:r>
        <w:rPr>
          <w:rStyle w:val="FootnoteReference"/>
        </w:rPr>
        <w:footnoteRef/>
      </w:r>
      <w:r w:rsidRPr="0013406E">
        <w:rPr>
          <w:lang w:val="ru-RU"/>
        </w:rPr>
        <w:t xml:space="preserve"> </w:t>
      </w:r>
      <w:r w:rsidRPr="00B177F6">
        <w:rPr>
          <w:szCs w:val="16"/>
          <w:lang w:val="ru-RU"/>
        </w:rPr>
        <w:t xml:space="preserve">"படத்தின் வழிபாடு மூலத்தின் பால் செலுத்தப்படுகிறது." காண்க: புனித பேசில் மகான், *புனித ஆவியார் பற்றி*, ஐகோனியத்தின் ஆயர் புனித ஆம்ஃபிலோக்கியுஸுக்கு, அதிகாரம் 18. </w:t>
      </w:r>
      <w:r w:rsidRPr="00B177F6">
        <w:rPr>
          <w:szCs w:val="16"/>
        </w:rPr>
        <w:t>ஏழாவது</w:t>
      </w:r>
      <w:r w:rsidRPr="00087A5D">
        <w:rPr>
          <w:szCs w:val="16"/>
          <w:lang w:val="ru-RU"/>
        </w:rPr>
        <w:t xml:space="preserve"> </w:t>
      </w:r>
      <w:r w:rsidRPr="00B177F6">
        <w:rPr>
          <w:szCs w:val="16"/>
          <w:lang w:val="ru-RU"/>
        </w:rPr>
        <w:t>உலகளாவிய திருத்தந்தை மாமன்றம் இந்த சூத்திரத்தை மேற்கோள் காட்டுகிறது, இது உருவ வழிபாட்டைப் பாதுகாப்பதற்கான ஒரு தந்தையர் சாட்சியமாக மாறியுள்ளது. — மொழிபெயர்ப்பாளரின் குறிப்பு.</w:t>
      </w:r>
    </w:p>
  </w:footnote>
  <w:footnote w:id="33">
    <w:p w14:paraId="0F9180A7" w14:textId="27641A4B" w:rsidR="00E41E94" w:rsidRPr="00E41E94" w:rsidRDefault="00E41E94" w:rsidP="00E41E94">
      <w:pPr>
        <w:rPr>
          <w:szCs w:val="16"/>
          <w:lang w:val="ru-RU"/>
        </w:rPr>
      </w:pPr>
      <w:r>
        <w:rPr>
          <w:rStyle w:val="FootnoteReference"/>
        </w:rPr>
        <w:footnoteRef/>
      </w:r>
      <w:r w:rsidRPr="00E41E94">
        <w:rPr>
          <w:lang w:val="ru-RU"/>
        </w:rPr>
        <w:t xml:space="preserve"> </w:t>
      </w:r>
      <w:r w:rsidRPr="00B177F6">
        <w:rPr>
          <w:szCs w:val="16"/>
          <w:lang w:val="ru-RU"/>
        </w:rPr>
        <w:t>"எவர்கெட்டினோஸ்" என்பது புனிதத் தந்தையர்களின் பல்வேறு போதனைகள் மற்றும் கதைகளின் தொகுப்பாகும். இது</w:t>
      </w:r>
      <w:r w:rsidRPr="00087A5D">
        <w:rPr>
          <w:szCs w:val="16"/>
          <w:lang w:val="ru-RU"/>
        </w:rPr>
        <w:t xml:space="preserve"> 11 </w:t>
      </w:r>
      <w:r w:rsidRPr="00B177F6">
        <w:rPr>
          <w:szCs w:val="16"/>
          <w:lang w:val="ru-RU"/>
        </w:rPr>
        <w:t>ஆம் நூற்றாண்டில், கான்ஸ்டான்டினோப்பிளில் உள்ள பனகியா எவர்கெடிடா (எங்கள் அன்னை கருணைமிகுந்தவள்) மடாலயத்தின் நிறுவனர், நன்கொடையாளர் மற்றும் மடாலயத் தலைவர் ஆகியவரான பவுல் என்ற துறவியால் தொகுக்கப்பட்டது. இந்த மடாலயத்தின் பெயரிலிருந்தே இந்தத் தொகுப்பும் அதன் பெயரைப் பெறுகிறது. 1783-ல் கிரேக்க மொழியில் முதன்முதலில் வெளியிடப்பட்டது; ரஷ்ய மொழிபெயர்ப்பு: எவர்கெட்டினோஸ், அல்லது பிளாகோலியுபியே, நான்கு தொகுதிகளில் (இரண்டு புத்தகங்களில்). மாஸ்கோ: புனிதத் திருத்துவத்தின் பெயரிலான சகோதரத்துவம், 2011. — மொழிபெயர்ப்பாளரின் குறிப்பு.</w:t>
      </w:r>
    </w:p>
  </w:footnote>
  <w:footnote w:id="34">
    <w:p w14:paraId="4942E44F" w14:textId="501731B4" w:rsidR="00FB731A" w:rsidRPr="00FB731A" w:rsidRDefault="00FB731A" w:rsidP="00FB731A">
      <w:pPr>
        <w:rPr>
          <w:szCs w:val="16"/>
          <w:lang w:val="ru-RU"/>
        </w:rPr>
      </w:pPr>
      <w:r>
        <w:rPr>
          <w:rStyle w:val="FootnoteReference"/>
        </w:rPr>
        <w:footnoteRef/>
      </w:r>
      <w:r w:rsidRPr="00FB731A">
        <w:rPr>
          <w:lang w:val="ru-RU"/>
        </w:rPr>
        <w:t xml:space="preserve"> </w:t>
      </w:r>
      <w:r w:rsidRPr="00B177F6">
        <w:rPr>
          <w:szCs w:val="16"/>
          <w:lang w:val="ru-RU"/>
        </w:rPr>
        <w:t>தீபைட் என்பது மேல் எகிப்தில் உள்ள ஒரு பகுதியாகும், இதன் தலைநகரம் தீப்கள் ஆகும். கிறிஸ்தவத்தின் ஆரம்ப நூற்றாண்டுகளில், இங்குள்ள பாலைவனத்தில்தான் துறவறம் வளரத் தொடங்கியது.</w:t>
      </w:r>
    </w:p>
  </w:footnote>
  <w:footnote w:id="35">
    <w:p w14:paraId="387027AF" w14:textId="0D5B11BA" w:rsidR="00FB731A" w:rsidRPr="00FB731A" w:rsidRDefault="00FB731A" w:rsidP="00FB731A">
      <w:pPr>
        <w:rPr>
          <w:szCs w:val="16"/>
          <w:lang w:val="ru-RU"/>
        </w:rPr>
      </w:pPr>
      <w:r>
        <w:rPr>
          <w:rStyle w:val="FootnoteReference"/>
        </w:rPr>
        <w:footnoteRef/>
      </w:r>
      <w:r w:rsidRPr="00FB731A">
        <w:rPr>
          <w:lang w:val="ru-RU"/>
        </w:rPr>
        <w:t xml:space="preserve"> </w:t>
      </w:r>
      <w:r w:rsidRPr="00B177F6">
        <w:rPr>
          <w:szCs w:val="16"/>
          <w:lang w:val="ru-RU"/>
        </w:rPr>
        <w:t>நைட்ரியா— லிபியப் பாலைவனத்திற்கு அருகில் எகிப்தில் உள்ள ஒரு பள்ளத்தாக்கு, இங்கு உப்பு மற்றும் சல்பேட்டர் கொண்ட ஏராளமான ஏரிகள் உள்ளன. கிறிஸ்தவத்தின் ஆரம்ப நூற்றாண்டுகளில், இது துறவறத்தின் மிகப்பெரிய மையங்களில் ஒன்றாக இருந்தது.</w:t>
      </w:r>
    </w:p>
  </w:footnote>
  <w:footnote w:id="36">
    <w:p w14:paraId="4E21E19B" w14:textId="72455B0C" w:rsidR="00D919DA" w:rsidRPr="00D919DA" w:rsidRDefault="00D919DA">
      <w:pPr>
        <w:pStyle w:val="FootnoteText"/>
        <w:rPr>
          <w:lang w:val="ru-RU"/>
        </w:rPr>
      </w:pPr>
      <w:r>
        <w:rPr>
          <w:rStyle w:val="FootnoteReference"/>
        </w:rPr>
        <w:footnoteRef/>
      </w:r>
      <w:r w:rsidRPr="00D919DA">
        <w:rPr>
          <w:lang w:val="ru-RU"/>
        </w:rPr>
        <w:t xml:space="preserve"> </w:t>
      </w:r>
      <w:r w:rsidRPr="00B177F6">
        <w:rPr>
          <w:szCs w:val="16"/>
          <w:lang w:val="ru-RU"/>
        </w:rPr>
        <w:t>"தியோடோகாரியன்" — இது மிகவும் புனிதமான தியோடோகோஸுக்கான 62 வழிபாட்டுப் பாடல்களின் தொகுப்பாகும். இது புனித நிக்கோதேமஸ் தி ஹேஜியோரிட்டால் மவுண்ட் அத்தோஸின் கையெழுத்துப் பிரதிகளிலிருந்து தொகுக்கப்பட்டு 1796-ல் வெளியிடப்பட்டது. ஸ்லாவோனிக் மொழிபெயர்ப்புக்கு, பார்க்க: தியோடோகாரியன். ஒவ்வொரு நாளுக்கான கடவுளின் தாயின் பாடல்கள். மாஸ்கோ: ஆர்த்தடாக்ஸ் செயின்ட் திகோன்ஸ் பல்கலைக்கழகம், மானுடவியல், 2006. — மொழிபெயர்ப்பாளரின் குறிப்பு.</w:t>
      </w:r>
    </w:p>
  </w:footnote>
  <w:footnote w:id="37">
    <w:p w14:paraId="1F29A962" w14:textId="51684711" w:rsidR="00594C50" w:rsidRPr="00594C50" w:rsidRDefault="00594C50" w:rsidP="00594C50">
      <w:pPr>
        <w:rPr>
          <w:szCs w:val="16"/>
          <w:lang w:val="ru-RU"/>
        </w:rPr>
      </w:pPr>
      <w:r>
        <w:rPr>
          <w:rStyle w:val="FootnoteReference"/>
        </w:rPr>
        <w:footnoteRef/>
      </w:r>
      <w:r w:rsidRPr="00594C50">
        <w:rPr>
          <w:lang w:val="ru-RU"/>
        </w:rPr>
        <w:t xml:space="preserve"> </w:t>
      </w:r>
      <w:r w:rsidRPr="00B177F6">
        <w:rPr>
          <w:szCs w:val="16"/>
          <w:lang w:val="ru-RU"/>
        </w:rPr>
        <w:t>காண்க: புனித மலையின் முதியவர் பைசியோஸ். புனித மலையின் தந்தையர்கள் மற்றும் புனித மலையிலிருந்து கதைகள். புனித தரிசனம் செர்ஜியஸ் லாவ்ரா, 2001. பக். 126–129. — மொழிபெயர்ப்பாளரின் குறிப்பு.</w:t>
      </w:r>
    </w:p>
  </w:footnote>
  <w:footnote w:id="38">
    <w:p w14:paraId="51B9C2BC" w14:textId="4F387164" w:rsidR="0027722F" w:rsidRPr="0027722F" w:rsidRDefault="0027722F" w:rsidP="0027722F">
      <w:pPr>
        <w:rPr>
          <w:szCs w:val="16"/>
          <w:lang w:val="ru-RU"/>
        </w:rPr>
      </w:pPr>
      <w:r>
        <w:rPr>
          <w:rStyle w:val="FootnoteReference"/>
        </w:rPr>
        <w:footnoteRef/>
      </w:r>
      <w:r w:rsidRPr="0027722F">
        <w:rPr>
          <w:lang w:val="ru-RU"/>
        </w:rPr>
        <w:t xml:space="preserve"> </w:t>
      </w:r>
      <w:r w:rsidRPr="00B177F6">
        <w:rPr>
          <w:szCs w:val="16"/>
          <w:lang w:val="ru-RU"/>
        </w:rPr>
        <w:t>காண்க: புனித யோவான் கிறிசோஸ்தோம். புனித பாஸ்காவுக்கான பிரசங்கம். கிரீஸில், ஈஸ்டர் ஆராதனையின் போது புனித யோவான் கிறிசோஸ்டத்தின் பிரசங்கம் வாசிக்கப்படும்போது, சபை மக்கள் குருவுக்குப் பின்னால் 'பிரசங்கத்தில்' இருந்து வரும் சில சொற்றொடர்களின் முடிவுகளை ஒருமித்துச் சொல்வார்கள், உதாரணமாக: 'நரகமே, கலங்குவாயாக…' அனைவரும்: 'கலங்குவாயாக!' — மொழிபெயர்ப்பாளரின் குறிப்பு.</w:t>
      </w:r>
    </w:p>
  </w:footnote>
  <w:footnote w:id="39">
    <w:p w14:paraId="5131D0B1" w14:textId="59FA3057" w:rsidR="0027722F" w:rsidRPr="0027722F" w:rsidRDefault="0027722F" w:rsidP="0027722F">
      <w:pPr>
        <w:rPr>
          <w:szCs w:val="16"/>
          <w:lang w:val="ru-RU"/>
        </w:rPr>
      </w:pPr>
      <w:r>
        <w:rPr>
          <w:rStyle w:val="FootnoteReference"/>
        </w:rPr>
        <w:footnoteRef/>
      </w:r>
      <w:r w:rsidRPr="0027722F">
        <w:rPr>
          <w:lang w:val="ru-RU"/>
        </w:rPr>
        <w:t xml:space="preserve"> </w:t>
      </w:r>
      <w:r w:rsidRPr="00B177F6">
        <w:rPr>
          <w:szCs w:val="16"/>
          <w:lang w:val="ru-RU"/>
        </w:rPr>
        <w:t>காண்க: தெய்வீக ஏற்றத்திற்கான படிக்கட்டு. சொல் 13, பத்தி 15. — மொழிபெயர்ப்பாளரின் குறிப்பு.</w:t>
      </w:r>
    </w:p>
  </w:footnote>
  <w:footnote w:id="40">
    <w:p w14:paraId="5AD2819D" w14:textId="5C2C6886" w:rsidR="00B153D3" w:rsidRPr="00B153D3" w:rsidRDefault="00B153D3" w:rsidP="00B153D3">
      <w:pPr>
        <w:rPr>
          <w:szCs w:val="16"/>
          <w:lang w:val="ru-RU"/>
        </w:rPr>
      </w:pPr>
      <w:r>
        <w:rPr>
          <w:rStyle w:val="FootnoteReference"/>
        </w:rPr>
        <w:footnoteRef/>
      </w:r>
      <w:r w:rsidRPr="00B153D3">
        <w:rPr>
          <w:lang w:val="ru-RU"/>
        </w:rPr>
        <w:t xml:space="preserve"> </w:t>
      </w:r>
      <w:r w:rsidRPr="00B177F6">
        <w:rPr>
          <w:szCs w:val="16"/>
          <w:lang w:val="ru-RU"/>
        </w:rPr>
        <w:t xml:space="preserve">கிரேக்க மொழியில், 'புவிநமஸ்காரம்' மற்றும் 'மனந்திரும்புதல்' ஆகிய வார்த்தைகள் ஒத்தொலிகள் ஆகும், அவை </w:t>
      </w:r>
      <w:r w:rsidRPr="00B177F6">
        <w:rPr>
          <w:szCs w:val="16"/>
        </w:rPr>
        <w:t>μετάνοια</w:t>
      </w:r>
      <w:r w:rsidRPr="00087A5D">
        <w:rPr>
          <w:szCs w:val="16"/>
          <w:lang w:val="ru-RU"/>
        </w:rPr>
        <w:t xml:space="preserve"> </w:t>
      </w:r>
      <w:r w:rsidRPr="00B177F6">
        <w:rPr>
          <w:szCs w:val="16"/>
          <w:lang w:val="ru-RU"/>
        </w:rPr>
        <w:t>(அர்த்தம், 'மனமாற்றம்') என்ற சொல்லால் குறிக்கப்படுகின்றன. — மொழிபெயர்ப்பாளர் குறிப்பு.</w:t>
      </w:r>
    </w:p>
  </w:footnote>
  <w:footnote w:id="41">
    <w:p w14:paraId="38204870" w14:textId="791A7B6A" w:rsidR="00E21D01" w:rsidRPr="00E21D01" w:rsidRDefault="00E21D01" w:rsidP="00E21D01">
      <w:pPr>
        <w:rPr>
          <w:szCs w:val="16"/>
          <w:lang w:val="ru-RU"/>
        </w:rPr>
      </w:pPr>
      <w:r>
        <w:rPr>
          <w:rStyle w:val="FootnoteReference"/>
        </w:rPr>
        <w:footnoteRef/>
      </w:r>
      <w:r w:rsidRPr="00E21D01">
        <w:rPr>
          <w:lang w:val="ru-RU"/>
        </w:rPr>
        <w:t xml:space="preserve"> </w:t>
      </w:r>
      <w:r w:rsidRPr="00B177F6">
        <w:rPr>
          <w:szCs w:val="16"/>
          <w:lang w:val="ru-RU"/>
        </w:rPr>
        <w:t>காண்க: மவுண்ட் அத்தோஸின் முதியவர் பைசியோஸ். மவுண்ட் அத்தோஸின் தந்தையர்கள் மற்றும் மவுண்ட் அத்தோஸிலிருந்து கதைகள். பக். 13–39. — மொழிபெயர்ப்பாளரின் குறிப்பு.</w:t>
      </w:r>
    </w:p>
  </w:footnote>
  <w:footnote w:id="42">
    <w:p w14:paraId="64125C25" w14:textId="3C850B24" w:rsidR="00E21D01" w:rsidRPr="00E21D01" w:rsidRDefault="00E21D01" w:rsidP="00E21D01">
      <w:pPr>
        <w:rPr>
          <w:szCs w:val="16"/>
          <w:lang w:val="ru-RU"/>
        </w:rPr>
      </w:pPr>
      <w:r>
        <w:rPr>
          <w:rStyle w:val="FootnoteReference"/>
        </w:rPr>
        <w:footnoteRef/>
      </w:r>
      <w:r w:rsidRPr="00E21D01">
        <w:rPr>
          <w:lang w:val="ru-RU"/>
        </w:rPr>
        <w:t xml:space="preserve"> </w:t>
      </w:r>
      <w:r w:rsidRPr="00B177F6">
        <w:rPr>
          <w:szCs w:val="16"/>
          <w:lang w:val="ru-RU"/>
        </w:rPr>
        <w:t>காண்க: சிரியாவைச் சேர்ந்த கனவான இசாக்கு. துறவற வாழ்க்கைச் சொற்கள். சொல் 70. ப. 429. — மொழிபெயர்ப்பாளரின் குறிப்பு.</w:t>
      </w:r>
    </w:p>
  </w:footnote>
  <w:footnote w:id="43">
    <w:p w14:paraId="7E0C2A82" w14:textId="4BA24C8C" w:rsidR="007D430E" w:rsidRPr="007D430E" w:rsidRDefault="007D430E" w:rsidP="007D430E">
      <w:pPr>
        <w:rPr>
          <w:szCs w:val="16"/>
          <w:lang w:val="ru-RU"/>
        </w:rPr>
      </w:pPr>
      <w:r>
        <w:rPr>
          <w:rStyle w:val="FootnoteReference"/>
        </w:rPr>
        <w:footnoteRef/>
      </w:r>
      <w:r w:rsidRPr="007D430E">
        <w:rPr>
          <w:lang w:val="ru-RU"/>
        </w:rPr>
        <w:t xml:space="preserve"> </w:t>
      </w:r>
      <w:r w:rsidRPr="00B177F6">
        <w:rPr>
          <w:szCs w:val="16"/>
          <w:lang w:val="ru-RU"/>
        </w:rPr>
        <w:t>மரியாதைக்குரிய பாயிசியோஸ், மிகவும் பரிசுத்தமான கடவுளின் தாயார் மீது சிறப்பான பக்தி கொண்டிருந்தார். அவர் சில சமயங்களில், ஒரு காகிதத்தில் எழுதப்பட்டிருந்த அவருடைய பெயரை நீண்ட நேரம் முத்தமிட்டுக் கொண்டிருப்பார்.</w:t>
      </w:r>
    </w:p>
  </w:footnote>
  <w:footnote w:id="44">
    <w:p w14:paraId="4FDE1456" w14:textId="191ED14B" w:rsidR="007D430E" w:rsidRPr="007D430E" w:rsidRDefault="007D430E" w:rsidP="007D430E">
      <w:pPr>
        <w:rPr>
          <w:szCs w:val="16"/>
          <w:lang w:val="ru-RU"/>
        </w:rPr>
      </w:pPr>
      <w:r>
        <w:rPr>
          <w:rStyle w:val="FootnoteReference"/>
        </w:rPr>
        <w:footnoteRef/>
      </w:r>
      <w:r w:rsidRPr="007D430E">
        <w:rPr>
          <w:lang w:val="ru-RU"/>
        </w:rPr>
        <w:t xml:space="preserve"> </w:t>
      </w:r>
      <w:r w:rsidRPr="00B177F6">
        <w:rPr>
          <w:szCs w:val="16"/>
          <w:lang w:val="ru-RU"/>
        </w:rPr>
        <w:t xml:space="preserve">மகாலோகாரி (அர்த்தம் 'மகத்தான மகிழ்ச்சி') என்று அழைக்கப்படும், கடவுளின் தாயின் டினோஸ் உருவம், அறிவித்தல் நிகழ்வின் ஒரு பழங்காலப் படமாகும், இது தோராயமாக 25×35 செ.மீ. அளவு கொண்டது. </w:t>
      </w:r>
      <w:r w:rsidRPr="00087A5D">
        <w:rPr>
          <w:szCs w:val="16"/>
          <w:lang w:val="ru-RU"/>
        </w:rPr>
        <w:t xml:space="preserve">10 </w:t>
      </w:r>
      <w:r w:rsidRPr="00B177F6">
        <w:rPr>
          <w:szCs w:val="16"/>
          <w:lang w:val="ru-RU"/>
        </w:rPr>
        <w:t>ஆம் நூற்றாண்டில், இந்த உருவப்படம் ஒரு தேவாலயத்தின் இடிபாடுகளுக்கு அடியில் புதைக்கப்பட்டது, பின்னர் 1823 இல் மீண்டும் கண்டுபிடிக்கப்பட்டது. இந்த உருவப்படம் பல அற்புதங்களைச் செய்ததாகக் கூறப்படுகிறது, மேலும் அதன் நினைவாகக் கட்டப்பட்ட அறிவித்தல் தேவாலயம், ஆண்டுதோறும் பத்து லட்சத்திற்கும் மேற்பட்ட யாத்ரீகர்களை வரவேற்கிறது. — மொழிபெயர்ப்பாளரின் குறிப்பு.</w:t>
      </w:r>
    </w:p>
  </w:footnote>
  <w:footnote w:id="45">
    <w:p w14:paraId="37D19A68" w14:textId="7CA6544F" w:rsidR="007D430E" w:rsidRPr="007D430E" w:rsidRDefault="007D430E" w:rsidP="007D430E">
      <w:pPr>
        <w:rPr>
          <w:lang w:val="ru-RU"/>
        </w:rPr>
      </w:pPr>
      <w:r>
        <w:rPr>
          <w:rStyle w:val="FootnoteReference"/>
        </w:rPr>
        <w:footnoteRef/>
      </w:r>
      <w:r w:rsidRPr="007D430E">
        <w:rPr>
          <w:lang w:val="ru-RU"/>
        </w:rPr>
        <w:t xml:space="preserve"> </w:t>
      </w:r>
      <w:r w:rsidRPr="00B177F6">
        <w:rPr>
          <w:szCs w:val="16"/>
          <w:lang w:val="ru-RU"/>
        </w:rPr>
        <w:t xml:space="preserve">ஸ்ட்ராபெரி மரம் (லத்தீன்: </w:t>
      </w:r>
      <w:r w:rsidRPr="00B177F6">
        <w:rPr>
          <w:szCs w:val="16"/>
        </w:rPr>
        <w:t>அர்புடஸ்</w:t>
      </w:r>
      <w:r w:rsidRPr="00B177F6">
        <w:rPr>
          <w:szCs w:val="16"/>
          <w:lang w:val="ru-RU"/>
        </w:rPr>
        <w:t>) என்பது ஹீத் குடும்பத்தைச் சேர்ந்த ஒரு சிறிய எவர்கிரீன் மரம் அல்லது புதர் ஆகும், இது மென்மையான பவள-சிவப்பு அல்லது வெடிப்புகளுடன் கூடிய, சொரசொரப்பான பழுப்பு நிறப் பட்டைகளைக் கொண்டுள்ளது. — மொழிபெயர்ப்பாளரின் குறிப்பு</w:t>
      </w:r>
    </w:p>
  </w:footnote>
  <w:footnote w:id="46">
    <w:p w14:paraId="3D599F9F" w14:textId="13FD5955" w:rsidR="007D430E" w:rsidRPr="007D430E" w:rsidRDefault="007D430E" w:rsidP="007D430E">
      <w:pPr>
        <w:rPr>
          <w:lang w:val="ru-RU"/>
        </w:rPr>
      </w:pPr>
      <w:r>
        <w:rPr>
          <w:rStyle w:val="FootnoteReference"/>
        </w:rPr>
        <w:footnoteRef/>
      </w:r>
      <w:r w:rsidRPr="007D430E">
        <w:rPr>
          <w:lang w:val="ru-RU"/>
        </w:rPr>
        <w:t xml:space="preserve"> </w:t>
      </w:r>
      <w:r w:rsidRPr="00B177F6">
        <w:rPr>
          <w:szCs w:val="16"/>
          <w:lang w:val="ru-RU"/>
        </w:rPr>
        <w:t>கிரேக்க திருச்சபையில், பொது மக்கள் மற்றும் துறவிகள், மிகவும் புனிதமான தெயோடோகோஸின் (கடவுளின் தாய்) மரியாள், பனகியா, பனகுடா போன்ற பெயர்களையும், மேலும் கர்த்தராகிய கிறிஸ்துவின் மரியாள் போன்ற பெயர்களையும் கூட சூடிக்கொள்ளலாம். — மொழிபெயர்ப்பாளரின் குறிப்பு.</w:t>
      </w:r>
    </w:p>
  </w:footnote>
  <w:footnote w:id="47">
    <w:p w14:paraId="5DABB800" w14:textId="3D12DB89" w:rsidR="00174620" w:rsidRPr="00174620" w:rsidRDefault="00174620" w:rsidP="00174620">
      <w:pPr>
        <w:rPr>
          <w:szCs w:val="16"/>
          <w:lang w:val="ru-RU"/>
        </w:rPr>
      </w:pPr>
      <w:r>
        <w:rPr>
          <w:rStyle w:val="FootnoteReference"/>
        </w:rPr>
        <w:footnoteRef/>
      </w:r>
      <w:r w:rsidRPr="00174620">
        <w:rPr>
          <w:lang w:val="ru-RU"/>
        </w:rPr>
        <w:t xml:space="preserve"> </w:t>
      </w:r>
      <w:r w:rsidRPr="00B177F6">
        <w:rPr>
          <w:szCs w:val="16"/>
          <w:lang w:val="ru-RU"/>
        </w:rPr>
        <w:t>ஆக்டோஎகோஸ், தொனி 1. ஞாயிற்றுக்கிழமைகளில் திருப்பலியில், ஆசீர்வதிக்கப்பட்ட, தெயோட்டோகோஸ்.</w:t>
      </w:r>
    </w:p>
  </w:footnote>
  <w:footnote w:id="48">
    <w:p w14:paraId="41D40356" w14:textId="447E0194" w:rsidR="00B70E0D" w:rsidRPr="00B70E0D" w:rsidRDefault="00B70E0D" w:rsidP="00B70E0D">
      <w:pPr>
        <w:rPr>
          <w:szCs w:val="16"/>
          <w:lang w:val="ru-RU"/>
        </w:rPr>
      </w:pPr>
      <w:r>
        <w:rPr>
          <w:rStyle w:val="FootnoteReference"/>
        </w:rPr>
        <w:footnoteRef/>
      </w:r>
      <w:r w:rsidRPr="00B70E0D">
        <w:rPr>
          <w:lang w:val="ru-RU"/>
        </w:rPr>
        <w:t xml:space="preserve"> </w:t>
      </w:r>
      <w:r w:rsidRPr="00B177F6">
        <w:rPr>
          <w:szCs w:val="16"/>
          <w:lang w:val="ru-RU"/>
        </w:rPr>
        <w:t>மரியாதைக்குரிய பைசியோஸ் இதை 1984-ல் கூறினார், மேலும் எந்த விளக்கமும் அளிக்கவில்லை.</w:t>
      </w:r>
    </w:p>
  </w:footnote>
  <w:footnote w:id="49">
    <w:p w14:paraId="55EFF3A7" w14:textId="29172ECF" w:rsidR="00B703C5" w:rsidRPr="00B703C5" w:rsidRDefault="00B703C5" w:rsidP="00B703C5">
      <w:pPr>
        <w:rPr>
          <w:szCs w:val="16"/>
          <w:lang w:val="ru-RU"/>
        </w:rPr>
      </w:pPr>
      <w:r>
        <w:rPr>
          <w:rStyle w:val="FootnoteReference"/>
        </w:rPr>
        <w:footnoteRef/>
      </w:r>
      <w:r w:rsidRPr="00B703C5">
        <w:rPr>
          <w:lang w:val="ru-RU"/>
        </w:rPr>
        <w:t xml:space="preserve"> </w:t>
      </w:r>
      <w:r w:rsidRPr="00B177F6">
        <w:rPr>
          <w:szCs w:val="16"/>
          <w:lang w:val="ru-RU"/>
        </w:rPr>
        <w:t xml:space="preserve">எரோஸ் (கிரேக்கம்: </w:t>
      </w:r>
      <w:r w:rsidRPr="00B177F6">
        <w:rPr>
          <w:szCs w:val="16"/>
        </w:rPr>
        <w:t>έρως</w:t>
      </w:r>
      <w:r w:rsidRPr="00B177F6">
        <w:rPr>
          <w:szCs w:val="16"/>
          <w:lang w:val="ru-RU"/>
        </w:rPr>
        <w:t>) — தீவிரமான, உணர்ச்சிமிக்க காதல்; மகிழ்ச்சி, ஆறுதல். — மொழிபெயர்ப்பாளரின் குறிப்பு.</w:t>
      </w:r>
    </w:p>
  </w:footnote>
  <w:footnote w:id="50">
    <w:p w14:paraId="034EA29F" w14:textId="05E40A96" w:rsidR="00B25A4B" w:rsidRPr="00B25A4B" w:rsidRDefault="00B25A4B" w:rsidP="00B25A4B">
      <w:pPr>
        <w:rPr>
          <w:szCs w:val="16"/>
          <w:lang w:val="ru-RU"/>
        </w:rPr>
      </w:pPr>
      <w:r>
        <w:rPr>
          <w:rStyle w:val="FootnoteReference"/>
        </w:rPr>
        <w:footnoteRef/>
      </w:r>
      <w:r w:rsidRPr="00B25A4B">
        <w:rPr>
          <w:lang w:val="ru-RU"/>
        </w:rPr>
        <w:t xml:space="preserve"> </w:t>
      </w:r>
      <w:r w:rsidRPr="00B177F6">
        <w:rPr>
          <w:szCs w:val="16"/>
          <w:lang w:val="ru-RU"/>
        </w:rPr>
        <w:t>'அதிபதி விரும்பினால்' என்ற சொற்றொடர் துறவிச் சட்டங்களிலிருந்து எடுக்கப்பட்டது, மேலும் சட்டத்தில் சில மாற்றங்களை அதிபதியின் விருப்பப்படி செய்யலாம் என்பதாகும். இதைக் கூறும் போது, போற்றத்தக்க பைசியஸ், 'உங்கள் இதயத்தின் கட்டளைகளின்படி செயல்படுங்கள்' என்பதே பொருள் என்று கூறுகிறார்.</w:t>
      </w:r>
    </w:p>
  </w:footnote>
  <w:footnote w:id="51">
    <w:p w14:paraId="4C071D4A" w14:textId="7BFEBEFC" w:rsidR="00B25A4B" w:rsidRPr="00B25A4B" w:rsidRDefault="00B25A4B" w:rsidP="00B25A4B">
      <w:pPr>
        <w:rPr>
          <w:szCs w:val="16"/>
          <w:lang w:val="ru-RU"/>
        </w:rPr>
      </w:pPr>
      <w:r>
        <w:rPr>
          <w:rStyle w:val="FootnoteReference"/>
        </w:rPr>
        <w:footnoteRef/>
      </w:r>
      <w:r w:rsidRPr="00B25A4B">
        <w:rPr>
          <w:lang w:val="ru-RU"/>
        </w:rPr>
        <w:t xml:space="preserve"> </w:t>
      </w:r>
      <w:r w:rsidRPr="00B177F6">
        <w:rPr>
          <w:szCs w:val="16"/>
          <w:lang w:val="ru-RU"/>
        </w:rPr>
        <w:t>இது, பெரிய நோன்பின் ஐந்தாவது வாரத்தின் சனிக்கிழமையன்று வாசிக்கப்படும் பெரிய அகாதிஸ்ட்டைக் குறிக்கிறது, இது மற்ற அனைத்து அகாதிஸ்ட்களுக்கும் ஒரு முன்மாதிரியாக அமைந்தது. இதன் கிரேக்க மூலத்தில் குறிப்பிடத்தக்க கவித்துவ அழகு உள்ளது. — மொழிபெயர்ப்பாளரின் குறிப்பு.</w:t>
      </w:r>
    </w:p>
  </w:footnote>
  <w:footnote w:id="52">
    <w:p w14:paraId="2EEBC018" w14:textId="5FF29E84" w:rsidR="00B25A4B" w:rsidRPr="00B25A4B" w:rsidRDefault="00B25A4B" w:rsidP="00B25A4B">
      <w:pPr>
        <w:rPr>
          <w:szCs w:val="16"/>
          <w:lang w:val="ru-RU"/>
        </w:rPr>
      </w:pPr>
      <w:r>
        <w:rPr>
          <w:rStyle w:val="FootnoteReference"/>
        </w:rPr>
        <w:footnoteRef/>
      </w:r>
      <w:r w:rsidRPr="00B25A4B">
        <w:rPr>
          <w:lang w:val="ru-RU"/>
        </w:rPr>
        <w:t xml:space="preserve"> </w:t>
      </w:r>
      <w:r w:rsidRPr="00B177F6">
        <w:rPr>
          <w:szCs w:val="16"/>
          <w:lang w:val="ru-RU"/>
        </w:rPr>
        <w:t>இது ஒரு வாழ்த்துக் கடிதத்தைக் குறிக்கிறது, அதில் பொதுவாக ஆன்மீக வழிகாட்டுதலும் அடங்கியிருக்கும்.</w:t>
      </w:r>
    </w:p>
  </w:footnote>
  <w:footnote w:id="53">
    <w:p w14:paraId="7D9DE6F6" w14:textId="1005F771" w:rsidR="00B25A4B" w:rsidRPr="00B25A4B" w:rsidRDefault="00B25A4B" w:rsidP="00B25A4B">
      <w:pPr>
        <w:rPr>
          <w:szCs w:val="16"/>
          <w:lang w:val="ru-RU"/>
        </w:rPr>
      </w:pPr>
      <w:r>
        <w:rPr>
          <w:rStyle w:val="FootnoteReference"/>
        </w:rPr>
        <w:footnoteRef/>
      </w:r>
      <w:r w:rsidRPr="00B25A4B">
        <w:rPr>
          <w:lang w:val="ru-RU"/>
        </w:rPr>
        <w:t xml:space="preserve"> </w:t>
      </w:r>
      <w:r w:rsidRPr="00B177F6">
        <w:rPr>
          <w:szCs w:val="16"/>
          <w:lang w:val="ru-RU"/>
        </w:rPr>
        <w:t>சுரோட்டி மடாலயம் புதிய பாணி நாட்காட்டியைப் பின்பற்றுகிறது, அதே சமயம் மவுண்ட் அத்தோஸ் பழைய பாணியைப் பின்பற்றுகிறது; எனவே, சுரோட்டியில், தூக்கத் திருவிழா மற்றும் பிற நிலையான திருச்சபை திருவிழாக்கள் 13 நாட்கள் முன்னதாகக் கொண்டாடப்படுகின்றன, அதே நேரத்தில் ஈஸ்டர் மற்றும் பாஸ்கல் சுழற்சியின் திருவிழாக்கள் ஒரே நேரத்தில் கொண்டாடப்படுகின்றன. — மொழிபெயர்ப்பாளரின் குறிப்பு.</w:t>
      </w:r>
    </w:p>
  </w:footnote>
  <w:footnote w:id="54">
    <w:p w14:paraId="1FE24585" w14:textId="69248726" w:rsidR="00B25A4B" w:rsidRPr="00B25A4B" w:rsidRDefault="00B25A4B" w:rsidP="00B25A4B">
      <w:pPr>
        <w:rPr>
          <w:szCs w:val="16"/>
          <w:lang w:val="ru-RU"/>
        </w:rPr>
      </w:pPr>
      <w:r>
        <w:rPr>
          <w:rStyle w:val="FootnoteReference"/>
        </w:rPr>
        <w:footnoteRef/>
      </w:r>
      <w:r w:rsidRPr="00B25A4B">
        <w:rPr>
          <w:lang w:val="ru-RU"/>
        </w:rPr>
        <w:t xml:space="preserve"> </w:t>
      </w:r>
      <w:r w:rsidRPr="00B177F6">
        <w:rPr>
          <w:szCs w:val="16"/>
          <w:lang w:val="ru-RU"/>
        </w:rPr>
        <w:t>மிகப் பரிசுத்தமான தேவ மாதாவிற்கான ஜெப நியதி முடிவில் பாடப்படும் ஸ்டிகெரா.</w:t>
      </w:r>
    </w:p>
  </w:footnote>
  <w:footnote w:id="55">
    <w:p w14:paraId="482647B8" w14:textId="7C25FF6C" w:rsidR="007D1BA6" w:rsidRPr="007D1BA6" w:rsidRDefault="007D1BA6" w:rsidP="007D1BA6">
      <w:pPr>
        <w:rPr>
          <w:szCs w:val="16"/>
          <w:lang w:val="ru-RU"/>
        </w:rPr>
      </w:pPr>
      <w:r>
        <w:rPr>
          <w:rStyle w:val="FootnoteReference"/>
        </w:rPr>
        <w:footnoteRef/>
      </w:r>
      <w:r w:rsidRPr="008525AA">
        <w:rPr>
          <w:lang w:val="ru-RU"/>
        </w:rPr>
        <w:t xml:space="preserve"> </w:t>
      </w:r>
      <w:r w:rsidRPr="00B177F6">
        <w:rPr>
          <w:szCs w:val="16"/>
          <w:lang w:val="ru-RU"/>
        </w:rPr>
        <w:t>1955–1958-இல்.</w:t>
      </w:r>
    </w:p>
  </w:footnote>
  <w:footnote w:id="56">
    <w:p w14:paraId="2BDC0D41" w14:textId="67DB546C" w:rsidR="007D1BA6" w:rsidRPr="007D1BA6" w:rsidRDefault="007D1BA6" w:rsidP="007D1BA6">
      <w:pPr>
        <w:rPr>
          <w:szCs w:val="16"/>
          <w:lang w:val="ru-RU"/>
        </w:rPr>
      </w:pPr>
      <w:r>
        <w:rPr>
          <w:rStyle w:val="FootnoteReference"/>
        </w:rPr>
        <w:footnoteRef/>
      </w:r>
      <w:r w:rsidRPr="007D1BA6">
        <w:rPr>
          <w:lang w:val="ru-RU"/>
        </w:rPr>
        <w:t xml:space="preserve"> </w:t>
      </w:r>
      <w:r w:rsidRPr="00B177F6">
        <w:rPr>
          <w:szCs w:val="16"/>
          <w:lang w:val="ru-RU"/>
        </w:rPr>
        <w:t>'ஏனெனில், சிறப்புமிக்க மனிதர்களைப் புகழ்கிறவன், அதே போன்ற சூழ்நிலைகளில் அவர்களைப் பின்பற்றத் தவறமாட்டான் என்பது சந்தேகத்திற்கு அப்பாற்பட்டது.' காண்க: புனித பேசில் தி கிரேட். படைப்புகள். தொகுதி 1. உரை 19. நாற்பது வீரர்களின் திருவிழா நாளில். மாஸ்கோ: சிபீர்ஸ்கயா ப்ளாகோஸ்வோன்னிட்சா, 2012. ப. 1028. — மொழிபெயர்ப்பாளரின் குறிப்பு.</w:t>
      </w:r>
    </w:p>
  </w:footnote>
  <w:footnote w:id="57">
    <w:p w14:paraId="5C217C5C" w14:textId="619D6D1F" w:rsidR="00B0346B" w:rsidRPr="00B0346B" w:rsidRDefault="00B0346B" w:rsidP="00B0346B">
      <w:pPr>
        <w:rPr>
          <w:szCs w:val="16"/>
          <w:lang w:val="ru-RU"/>
        </w:rPr>
      </w:pPr>
      <w:r>
        <w:rPr>
          <w:rStyle w:val="FootnoteReference"/>
        </w:rPr>
        <w:footnoteRef/>
      </w:r>
      <w:r w:rsidRPr="00B0346B">
        <w:rPr>
          <w:lang w:val="ru-RU"/>
        </w:rPr>
        <w:t xml:space="preserve"> </w:t>
      </w:r>
      <w:r w:rsidRPr="00B177F6">
        <w:rPr>
          <w:szCs w:val="16"/>
          <w:lang w:val="ru-RU"/>
        </w:rPr>
        <w:t>மரியாதைக்குரியவர், ஒரு நபரைப் போஷித்து மகிழ்விக்கும் தெய்வீக அருளைக் குறிப்பிடுகிறார்.</w:t>
      </w:r>
    </w:p>
  </w:footnote>
  <w:footnote w:id="58">
    <w:p w14:paraId="47FB48BA" w14:textId="58333395" w:rsidR="00A529F7" w:rsidRPr="00A529F7" w:rsidRDefault="00A529F7" w:rsidP="00A529F7">
      <w:pPr>
        <w:rPr>
          <w:szCs w:val="16"/>
          <w:lang w:val="ru-RU"/>
        </w:rPr>
      </w:pPr>
      <w:r>
        <w:rPr>
          <w:rStyle w:val="FootnoteReference"/>
        </w:rPr>
        <w:footnoteRef/>
      </w:r>
      <w:r w:rsidRPr="00A529F7">
        <w:rPr>
          <w:lang w:val="ru-RU"/>
        </w:rPr>
        <w:t xml:space="preserve"> </w:t>
      </w:r>
      <w:r w:rsidRPr="00B177F6">
        <w:rPr>
          <w:szCs w:val="16"/>
          <w:lang w:val="ru-RU"/>
        </w:rPr>
        <w:t>1967–1968-ல்</w:t>
      </w:r>
    </w:p>
  </w:footnote>
  <w:footnote w:id="59">
    <w:p w14:paraId="73B70B89" w14:textId="6DA18823" w:rsidR="00A529F7" w:rsidRPr="00A529F7" w:rsidRDefault="00A529F7">
      <w:pPr>
        <w:pStyle w:val="FootnoteText"/>
        <w:rPr>
          <w:lang w:val="ru-RU"/>
        </w:rPr>
      </w:pPr>
      <w:r>
        <w:rPr>
          <w:rStyle w:val="FootnoteReference"/>
        </w:rPr>
        <w:footnoteRef/>
      </w:r>
      <w:r w:rsidRPr="00A529F7">
        <w:rPr>
          <w:lang w:val="ru-RU"/>
        </w:rPr>
        <w:t xml:space="preserve"> </w:t>
      </w:r>
      <w:r w:rsidRPr="00B177F6">
        <w:rPr>
          <w:szCs w:val="16"/>
          <w:lang w:val="ru-RU"/>
        </w:rPr>
        <w:t>கப்படோசியாவின் வணக்கத்திற்குரிய அர்சேனியஸ் (†1924) — வணக்கத்திற்குரிய பைசியஸின் சக நாட்டவரும் உறவினரும் ஆவார். புனித அர்சேனியஸ், ஒரு மதகுருவாக இருந்ததால், அவரே அவருக்கு ஞானஸ்நானம் செய்து, தம்முடைய சொந்தப் பெயரையே அந்தப் பிறந்த குழந்தைக்குச் சூட்டினார். இந்த அன்பான மேய்ப்பர், அற்புதங்களைச் செய்பவர் மற்றும் துறவி, 1986-ல் கான்ஸ்டான்டினோப்பிளின் பேராயத்தினால் புனிதர் என அறிவிக்கப்பட்டார். அவருக்கு அர்ப்பணிக்கப்பட்ட தேவாலயத்தில் உள்ள சுரோட்டி மடாலயத்தில் அவரது புனிதத் தலை பாதுகாக்கப்படுகிறது. கபடோசியாவின் இறைபக்தி நிறைந்த அர்செனியஸின் நினைவுத் திருநாள் அக்டோபர் 28 அன்று (புதிய காலண்டர் முறைப்படி நவம்பர் 10) கொண்டாடப்படுகிறது. — மொழிபெயர்ப்பாளரின் குறிப்பு.</w:t>
      </w:r>
    </w:p>
  </w:footnote>
  <w:footnote w:id="60">
    <w:p w14:paraId="3378E603" w14:textId="3C57A9EA" w:rsidR="00A529F7" w:rsidRPr="00A529F7" w:rsidRDefault="00A529F7" w:rsidP="00A529F7">
      <w:pPr>
        <w:rPr>
          <w:szCs w:val="16"/>
          <w:lang w:val="ru-RU"/>
        </w:rPr>
      </w:pPr>
      <w:r>
        <w:rPr>
          <w:rStyle w:val="FootnoteReference"/>
        </w:rPr>
        <w:footnoteRef/>
      </w:r>
      <w:r w:rsidRPr="00A529F7">
        <w:rPr>
          <w:lang w:val="ru-RU"/>
        </w:rPr>
        <w:t xml:space="preserve"> </w:t>
      </w:r>
      <w:r w:rsidRPr="00B177F6">
        <w:rPr>
          <w:szCs w:val="16"/>
          <w:lang w:val="ru-RU"/>
        </w:rPr>
        <w:t>காண்க: மவுண்ட் அத்தோஸின் முதியவர் பைசியோஸ். மவுண்ட் அத்தோஸின் தந்தையர்கள் மற்றும் மவுண்ட் அத்தோஸிலிருந்து கதைகள். பக்கங்கள் 9–10. — மொழிபெயர்ப்பாளரின் குறிப்பு.</w:t>
      </w:r>
    </w:p>
  </w:footnote>
  <w:footnote w:id="61">
    <w:p w14:paraId="704036DC" w14:textId="063AD753" w:rsidR="00A529F7" w:rsidRPr="00A529F7" w:rsidRDefault="00A529F7" w:rsidP="00A529F7">
      <w:pPr>
        <w:rPr>
          <w:szCs w:val="16"/>
          <w:lang w:val="ru-RU"/>
        </w:rPr>
      </w:pPr>
      <w:r>
        <w:rPr>
          <w:rStyle w:val="FootnoteReference"/>
        </w:rPr>
        <w:footnoteRef/>
      </w:r>
      <w:r w:rsidRPr="00A529F7">
        <w:rPr>
          <w:lang w:val="ru-RU"/>
        </w:rPr>
        <w:t xml:space="preserve"> </w:t>
      </w:r>
      <w:r w:rsidRPr="00B177F6">
        <w:rPr>
          <w:szCs w:val="16"/>
          <w:lang w:val="ru-RU"/>
        </w:rPr>
        <w:t>கிரேக்க திருச்சபையில், ஒரு புனிதரின் தகுதி (புனிதர், போற்றத்தக்கவர், வீரமார்த்தலர்) எதுவாக இருந்தாலும், அதிகாலைத் திருப்பலியில் (Matins) கானனின் டிரோபாரியத்திற்கு முன்பு அதே பல்லவி பாடப்படுகிறது. உதாரணமாக: 'கடவுளின் புனித பாசில், எங்களுக்காகக் கடவுளிடம் மன்றாடுங்கள்.' — மொழிபெயர்ப்பாளரின் குறிப்பு.</w:t>
      </w:r>
    </w:p>
  </w:footnote>
  <w:footnote w:id="62">
    <w:p w14:paraId="17AEA011" w14:textId="1302E99A" w:rsidR="001C5DAE" w:rsidRPr="001C5DAE" w:rsidRDefault="001C5DAE" w:rsidP="001C5DAE">
      <w:pPr>
        <w:rPr>
          <w:szCs w:val="16"/>
          <w:lang w:val="ru-RU"/>
        </w:rPr>
      </w:pPr>
      <w:r>
        <w:rPr>
          <w:rStyle w:val="FootnoteReference"/>
        </w:rPr>
        <w:footnoteRef/>
      </w:r>
      <w:r w:rsidRPr="001C5DAE">
        <w:rPr>
          <w:lang w:val="ru-RU"/>
        </w:rPr>
        <w:t xml:space="preserve"> </w:t>
      </w:r>
      <w:r w:rsidRPr="00B177F6">
        <w:rPr>
          <w:szCs w:val="16"/>
          <w:lang w:val="ru-RU"/>
        </w:rPr>
        <w:t>கபடோசியாவின் புனித அர்செனியஸுக்கு அர்ப்பணிக்கப்பட்ட தேவாலயம், 1974-ல் சுரோட்டியில் உள்ள பெண்களின் ஹெசிச்சாஸ்டிரியனில், போற்றத்தக்க பைசியோஸின் ஆசீர்வாதத்துடன் கட்டப்பட்டது. மேலும், 2014-ல் அந்தப் பெரியவர் பைசியோஸ் புனிதர் என அறிவிக்கப்பட்டதைத் தொடர்ந்து, அர்செனியஸ் மற்றும் பைசியஸ் ஆகிய இரு போற்றத்தக்க பிதாக்களின் மரியாதைக்காக இந்தத் தேவாலயத்தின் மாபெரும் அர்ப்பணிப்பு விழா நடைபெற்றது. — மொழிபெயர்ப்பாளரின் குறிப்பு.</w:t>
      </w:r>
    </w:p>
  </w:footnote>
  <w:footnote w:id="63">
    <w:p w14:paraId="2C86AE98" w14:textId="37D3E8DD" w:rsidR="001C5DAE" w:rsidRPr="001C5DAE" w:rsidRDefault="001C5DAE" w:rsidP="001C5DAE">
      <w:pPr>
        <w:rPr>
          <w:szCs w:val="16"/>
          <w:lang w:val="ru-RU"/>
        </w:rPr>
      </w:pPr>
      <w:r>
        <w:rPr>
          <w:rStyle w:val="FootnoteReference"/>
        </w:rPr>
        <w:footnoteRef/>
      </w:r>
      <w:r w:rsidRPr="001C5DAE">
        <w:rPr>
          <w:lang w:val="ru-RU"/>
        </w:rPr>
        <w:t xml:space="preserve"> </w:t>
      </w:r>
      <w:r w:rsidRPr="00B177F6">
        <w:rPr>
          <w:szCs w:val="16"/>
          <w:lang w:val="ru-RU"/>
        </w:rPr>
        <w:t>அறுவை சிகிச்சைக்குப் பிறகு திரவத்தை வெளியேற்றுவதற்காக.</w:t>
      </w:r>
    </w:p>
  </w:footnote>
  <w:footnote w:id="64">
    <w:p w14:paraId="73434E32" w14:textId="74571015" w:rsidR="001C5DAE" w:rsidRPr="001C5DAE" w:rsidRDefault="001C5DAE" w:rsidP="001C5DAE">
      <w:pPr>
        <w:rPr>
          <w:szCs w:val="16"/>
          <w:lang w:val="ru-RU"/>
        </w:rPr>
      </w:pPr>
      <w:r>
        <w:rPr>
          <w:rStyle w:val="FootnoteReference"/>
        </w:rPr>
        <w:footnoteRef/>
      </w:r>
      <w:r w:rsidRPr="001C5DAE">
        <w:rPr>
          <w:lang w:val="ru-RU"/>
        </w:rPr>
        <w:t xml:space="preserve"> </w:t>
      </w:r>
      <w:r w:rsidRPr="00B177F6">
        <w:rPr>
          <w:szCs w:val="16"/>
          <w:lang w:val="ru-RU"/>
        </w:rPr>
        <w:t>சீனாயைச் சேர்ந்த வணக்கத்திற்குரிய ஜார்ஜ் (†552) ஒருமுறை, ஈஸ்டர் திருநாளின் போது, ஜெருசலேமில் உள்ள புனித கல்லறைத் திருச்சபையில் திருவருட்சாதனத்தைப் பெற்றுக்கொள்ளும் தனது விருப்பத்தை பிரார்த்தனையுடன் வெளிப்படுத்தினார். சினாய் மலையில் உள்ள தனது குகையில் இருந்தபோது, அவர் திடீரென்று தன்னை ஜெருசலேமில் உள்ள புனித கல்லறை தேவாலயத்தில் (கால்நடையாக 12 நாட்கள் பயணிக்க வேண்டிய இடம்) தெய்வீக திருப்பலியில் கலந்துகொள்வதைக் கண்டார், மேலும் ஜெருசலேமின் பேராயரின் கைகளிலிருந்து புனித நற்கருணை பெற்றார். புகழ்பெற்ற ஜார்ஜின் நினைவு, பிரைட் வீக்கின் புதன்கிழமையிலும் (சினாய் புனிதர்களின் சினாக்ஸிஸில்) மற்றும் மார்ச் 11 (24) ஆம் தேதியிலும் கொண்டாடப்படுகிறது. — மொழிபெயர்ப்பாளரின் குறிப்பு.</w:t>
      </w:r>
    </w:p>
  </w:footnote>
  <w:footnote w:id="65">
    <w:p w14:paraId="74BE4662" w14:textId="0F714395" w:rsidR="001C5DAE" w:rsidRPr="001C5DAE" w:rsidRDefault="001C5DAE" w:rsidP="001C5DAE">
      <w:pPr>
        <w:rPr>
          <w:szCs w:val="16"/>
          <w:lang w:val="ru-RU"/>
        </w:rPr>
      </w:pPr>
      <w:r>
        <w:rPr>
          <w:rStyle w:val="FootnoteReference"/>
        </w:rPr>
        <w:footnoteRef/>
      </w:r>
      <w:r w:rsidRPr="001C5DAE">
        <w:rPr>
          <w:lang w:val="ru-RU"/>
        </w:rPr>
        <w:t xml:space="preserve"> </w:t>
      </w:r>
      <w:r w:rsidRPr="00B177F6">
        <w:rPr>
          <w:szCs w:val="16"/>
          <w:lang w:val="ru-RU"/>
        </w:rPr>
        <w:t>மரியாதைக்குரிய பைசியோஸ் சிகிச்சை பெற்றுக்கொண்டிருந்த தெசலோனிக்கியிலிருந்து லாமியா நகரத்திற்கு உள்ள தூரம் தோராயமாக 270 கி.மீ. ஆகும். — மொழிபெயர்ப்பாளரின் குறிப்பு.</w:t>
      </w:r>
    </w:p>
  </w:footnote>
  <w:footnote w:id="66">
    <w:p w14:paraId="7780B351" w14:textId="74A44C52" w:rsidR="00346C83" w:rsidRPr="00346C83" w:rsidRDefault="00346C83" w:rsidP="00346C83">
      <w:pPr>
        <w:rPr>
          <w:szCs w:val="16"/>
          <w:lang w:val="ru-RU"/>
        </w:rPr>
      </w:pPr>
      <w:r>
        <w:rPr>
          <w:rStyle w:val="FootnoteReference"/>
        </w:rPr>
        <w:footnoteRef/>
      </w:r>
      <w:r w:rsidRPr="008525AA">
        <w:rPr>
          <w:lang w:val="ru-RU"/>
        </w:rPr>
        <w:t xml:space="preserve"> </w:t>
      </w:r>
      <w:r w:rsidRPr="00B177F6">
        <w:rPr>
          <w:szCs w:val="16"/>
          <w:lang w:val="ru-RU"/>
        </w:rPr>
        <w:t>மத். 6:4.</w:t>
      </w:r>
    </w:p>
  </w:footnote>
  <w:footnote w:id="67">
    <w:p w14:paraId="07F91A59" w14:textId="5A6E384F" w:rsidR="007C7B4C" w:rsidRPr="007C7B4C" w:rsidRDefault="007C7B4C" w:rsidP="007C7B4C">
      <w:pPr>
        <w:rPr>
          <w:szCs w:val="16"/>
          <w:lang w:val="ru-RU"/>
        </w:rPr>
      </w:pPr>
      <w:r>
        <w:rPr>
          <w:rStyle w:val="FootnoteReference"/>
        </w:rPr>
        <w:footnoteRef/>
      </w:r>
      <w:r w:rsidRPr="007C7B4C">
        <w:rPr>
          <w:lang w:val="ru-RU"/>
        </w:rPr>
        <w:t xml:space="preserve"> </w:t>
      </w:r>
      <w:r w:rsidRPr="00B177F6">
        <w:rPr>
          <w:szCs w:val="16"/>
          <w:lang w:val="ru-RU"/>
        </w:rPr>
        <w:t>காண்க: மவுண்ட் அத்தோஸின் முதியவர் பைசியோஸ். மவுண்ட் அத்தோஸின் தந்தையர்கள் மற்றும் மவுண்ட் அத்தோஸிலிருந்து கதைகள். — மொழிபெயர்ப்பாளரின் குறிப்பு.</w:t>
      </w:r>
    </w:p>
  </w:footnote>
  <w:footnote w:id="68">
    <w:p w14:paraId="520B0FF6" w14:textId="41635FB0" w:rsidR="00F0353C" w:rsidRPr="00F0353C" w:rsidRDefault="00F0353C" w:rsidP="00F0353C">
      <w:pPr>
        <w:rPr>
          <w:szCs w:val="16"/>
          <w:lang w:val="ru-RU"/>
        </w:rPr>
      </w:pPr>
      <w:r>
        <w:rPr>
          <w:rStyle w:val="FootnoteReference"/>
        </w:rPr>
        <w:footnoteRef/>
      </w:r>
      <w:r w:rsidRPr="00F0353C">
        <w:rPr>
          <w:lang w:val="ru-RU"/>
        </w:rPr>
        <w:t xml:space="preserve"> </w:t>
      </w:r>
      <w:r w:rsidRPr="00B177F6">
        <w:rPr>
          <w:szCs w:val="16"/>
          <w:lang w:val="ru-RU"/>
        </w:rPr>
        <w:t>புனித வீரமரணமடைந்த பெர்கமோனின் ஆயர் அன்டிபாஸ் († சுமார் 68), நெருப்பில் சூடேற்றப்பட்ட ஒரு செப்புக் காளைக்குள் வைக்கப்பட்டு வீரமரணம் அடைந்தார். ஏப்ரல் 11 (24) அன்று நினைவுகூரப்படுகிறது. — மொழிபெயர்ப்பாளரின் குறிப்பு.</w:t>
      </w:r>
    </w:p>
  </w:footnote>
  <w:footnote w:id="69">
    <w:p w14:paraId="2A818533" w14:textId="6C3581EB" w:rsidR="00F0353C" w:rsidRPr="00F0353C" w:rsidRDefault="00F0353C" w:rsidP="00F0353C">
      <w:pPr>
        <w:rPr>
          <w:szCs w:val="16"/>
          <w:lang w:val="ru-RU"/>
        </w:rPr>
      </w:pPr>
      <w:r>
        <w:rPr>
          <w:rStyle w:val="FootnoteReference"/>
        </w:rPr>
        <w:footnoteRef/>
      </w:r>
      <w:r w:rsidRPr="008525AA">
        <w:rPr>
          <w:lang w:val="ru-RU"/>
        </w:rPr>
        <w:t xml:space="preserve"> </w:t>
      </w:r>
      <w:r w:rsidRPr="00B177F6">
        <w:rPr>
          <w:szCs w:val="16"/>
          <w:lang w:val="ru-RU"/>
        </w:rPr>
        <w:t>வெளி. 2:13.</w:t>
      </w:r>
    </w:p>
  </w:footnote>
  <w:footnote w:id="70">
    <w:p w14:paraId="7A9B658A" w14:textId="00BE92FC" w:rsidR="00AB495D" w:rsidRPr="00AB495D" w:rsidRDefault="00AB495D" w:rsidP="00AB495D">
      <w:pPr>
        <w:rPr>
          <w:szCs w:val="16"/>
          <w:lang w:val="ru-RU"/>
        </w:rPr>
      </w:pPr>
      <w:r>
        <w:rPr>
          <w:rStyle w:val="FootnoteReference"/>
        </w:rPr>
        <w:footnoteRef/>
      </w:r>
      <w:r w:rsidRPr="00AB495D">
        <w:rPr>
          <w:lang w:val="ru-RU"/>
        </w:rPr>
        <w:t xml:space="preserve"> </w:t>
      </w:r>
      <w:r w:rsidRPr="00B177F6">
        <w:rPr>
          <w:szCs w:val="16"/>
          <w:lang w:val="ru-RU"/>
        </w:rPr>
        <w:t>கிரேக்க மொழியிலிருந்து மொழிபெயர்க்கப்பட்ட இரினா என்ற பெயரின் பொருள் 'அமைதி' என்பதாகும். பெரிய வீரமங்கை இரினாவின் திருவிழா நாள் மே 5 (18) ஆகும். — மொழிபெயர்ப்பாளரின் குறிப்பு.</w:t>
      </w:r>
    </w:p>
  </w:footnote>
  <w:footnote w:id="71">
    <w:p w14:paraId="245C3B88" w14:textId="41BAEA0D" w:rsidR="00A52794" w:rsidRPr="00A52794" w:rsidRDefault="00A52794" w:rsidP="00A52794">
      <w:pPr>
        <w:rPr>
          <w:szCs w:val="16"/>
          <w:lang w:val="ru-RU"/>
        </w:rPr>
      </w:pPr>
      <w:r>
        <w:rPr>
          <w:rStyle w:val="FootnoteReference"/>
        </w:rPr>
        <w:footnoteRef/>
      </w:r>
      <w:r w:rsidRPr="00A52794">
        <w:rPr>
          <w:lang w:val="ru-RU"/>
        </w:rPr>
        <w:t xml:space="preserve"> </w:t>
      </w:r>
      <w:r w:rsidRPr="00B177F6">
        <w:rPr>
          <w:szCs w:val="16"/>
          <w:lang w:val="ru-RU"/>
        </w:rPr>
        <w:t>எகிப்தின் மாபெரும் வீரமரணமடைந்த மினா (ம. சு. 304) கிறிஸ்தவர்களைத் துன்புறுத்த மறுத்து, தனது இராணுவப் பதவியைத் துறந்தார். சிறிது காலம் அவர் மலைகளில் ஒரு முனிவராக வாழ்ந்தார், அதன்பிறகு கிறிஸ்துவுக்காக கொடூரமான சித்திரவதைகளை அனுபவித்தார். நவம்பர் 11 (24) அன்று நினைவுகூரப்படுகிறது. — மொழிபெயர்ப்பாளரின் குறிப்பு.</w:t>
      </w:r>
    </w:p>
  </w:footnote>
  <w:footnote w:id="72">
    <w:p w14:paraId="5D98AD59" w14:textId="16E8F563" w:rsidR="001F0404" w:rsidRPr="001F0404" w:rsidRDefault="001F0404">
      <w:pPr>
        <w:pStyle w:val="FootnoteText"/>
        <w:rPr>
          <w:lang w:val="ru-RU"/>
        </w:rPr>
      </w:pPr>
      <w:r>
        <w:rPr>
          <w:rStyle w:val="FootnoteReference"/>
        </w:rPr>
        <w:footnoteRef/>
      </w:r>
      <w:r w:rsidRPr="001F0404">
        <w:rPr>
          <w:lang w:val="ru-RU"/>
        </w:rPr>
        <w:t xml:space="preserve"> </w:t>
      </w:r>
      <w:r w:rsidRPr="00B177F6">
        <w:rPr>
          <w:szCs w:val="16"/>
          <w:lang w:val="ru-RU"/>
        </w:rPr>
        <w:t>1953–1955-ல் எஸ்ஃபிஃக்மென் மடாலயத்தில்.</w:t>
      </w:r>
    </w:p>
  </w:footnote>
  <w:footnote w:id="73">
    <w:p w14:paraId="17EE9386" w14:textId="58A5D14B" w:rsidR="00C55468" w:rsidRPr="00C55468" w:rsidRDefault="00C55468" w:rsidP="00C55468">
      <w:pPr>
        <w:rPr>
          <w:szCs w:val="16"/>
          <w:lang w:val="ru-RU"/>
        </w:rPr>
      </w:pPr>
      <w:r>
        <w:rPr>
          <w:rStyle w:val="FootnoteReference"/>
        </w:rPr>
        <w:footnoteRef/>
      </w:r>
      <w:r w:rsidRPr="00C55468">
        <w:rPr>
          <w:lang w:val="ru-RU"/>
        </w:rPr>
        <w:t xml:space="preserve"> </w:t>
      </w:r>
      <w:r w:rsidRPr="00B177F6">
        <w:rPr>
          <w:szCs w:val="16"/>
          <w:lang w:val="ru-RU"/>
        </w:rPr>
        <w:t xml:space="preserve">ட்ரிமைத்தஸின் புனித ஸ்பைரிடோன் († சு. 348) — சைப்ரஸ் தீவில் ஒரு ஆயராக இருந்தார் மற்றும் </w:t>
      </w:r>
      <w:r w:rsidRPr="00B177F6">
        <w:rPr>
          <w:szCs w:val="16"/>
        </w:rPr>
        <w:t>முதல்</w:t>
      </w:r>
      <w:r w:rsidRPr="00087A5D">
        <w:rPr>
          <w:szCs w:val="16"/>
          <w:lang w:val="ru-RU"/>
        </w:rPr>
        <w:t xml:space="preserve"> </w:t>
      </w:r>
      <w:r w:rsidRPr="00B177F6">
        <w:rPr>
          <w:szCs w:val="16"/>
          <w:lang w:val="ru-RU"/>
        </w:rPr>
        <w:t>உலகளாவிய திருத்தொழிலில் பங்கேற்றார். அவர் புனித நிக்கோலஸுக்கு இணையாக ஒரு அற்புதங்களைச் செய்பவராகப் பண்டைய காலத்திலிருந்தே வணங்கப்பட்டு வருகிறார். டிசம்பர் 12 (25) அன்று நினைவுகூரப்படுகிறது. — மொழிபெயர்ப்பாளரின் குறிப்பு.</w:t>
      </w:r>
    </w:p>
  </w:footnote>
  <w:footnote w:id="74">
    <w:p w14:paraId="18EA43DD" w14:textId="1A7A8742" w:rsidR="008B6249" w:rsidRPr="008B6249" w:rsidRDefault="008B6249" w:rsidP="008B6249">
      <w:pPr>
        <w:rPr>
          <w:szCs w:val="16"/>
          <w:lang w:val="ru-RU"/>
        </w:rPr>
      </w:pPr>
      <w:r>
        <w:rPr>
          <w:rStyle w:val="FootnoteReference"/>
        </w:rPr>
        <w:footnoteRef/>
      </w:r>
      <w:r w:rsidRPr="008B6249">
        <w:rPr>
          <w:lang w:val="ru-RU"/>
        </w:rPr>
        <w:t xml:space="preserve"> </w:t>
      </w:r>
      <w:r w:rsidRPr="00B177F6">
        <w:rPr>
          <w:szCs w:val="16"/>
          <w:lang w:val="ru-RU"/>
        </w:rPr>
        <w:t>கெஃபாலோனியாவின் வணக்கத்திற்குரிய ஜெராசிமோஸ் (†1579) — இவர் ஒரு ஹயரோமன்க் (பாதிரியார் துறவி). இவர் அத்தோஸ் மலை, ஜெருசலேம் மற்றும் கெஃபாலோனியா தீவில் துறவு வாழ்க்கை வாழ்ந்தார். அங்குதான் அவரது அழிவற்ற புனித अवशेषங்கள் அமைந்துள்ளன. அவரது திருவிழா நாட்கள் ஆகஸ்ட் 15 (28) மற்றும் அக்டோபர் 20 (நவம்பர் 2). — மொழிபெயர்ப்பாளர் குறிப்பு</w:t>
      </w:r>
    </w:p>
  </w:footnote>
  <w:footnote w:id="75">
    <w:p w14:paraId="178269FB" w14:textId="1101E143" w:rsidR="008B6249" w:rsidRPr="008B6249" w:rsidRDefault="008B6249" w:rsidP="008B6249">
      <w:pPr>
        <w:rPr>
          <w:szCs w:val="16"/>
          <w:lang w:val="ru-RU"/>
        </w:rPr>
      </w:pPr>
      <w:r>
        <w:rPr>
          <w:rStyle w:val="FootnoteReference"/>
        </w:rPr>
        <w:footnoteRef/>
      </w:r>
      <w:r w:rsidRPr="008B6249">
        <w:rPr>
          <w:lang w:val="ru-RU"/>
        </w:rPr>
        <w:t xml:space="preserve"> </w:t>
      </w:r>
      <w:r w:rsidRPr="00B177F6">
        <w:rPr>
          <w:szCs w:val="16"/>
          <w:lang w:val="ru-RU"/>
        </w:rPr>
        <w:t>சாக்ளின்டோஸின் புனித தியோனிசியஸ் (†1622) — கெஃபலோனியாவின் புனித ஜெராசிமஸின் பேரன், ஒரு கற்றறிந்தவர், இவர் சாக்ளின்டோஸில் உள்ள புனித அனாஃபோனித்ரியா தேவ மாதாவின் மடாலயத்தில் ஒரு துறவியாக வாழ்ந்தார். — மொழிபெயர்ப்பாளரின் குறிப்பு.</w:t>
      </w:r>
    </w:p>
  </w:footnote>
  <w:footnote w:id="76">
    <w:p w14:paraId="5912A2AF" w14:textId="056279F5" w:rsidR="00BE79C0" w:rsidRPr="00BE79C0" w:rsidRDefault="00BE79C0" w:rsidP="00BE79C0">
      <w:pPr>
        <w:rPr>
          <w:szCs w:val="16"/>
          <w:lang w:val="ru-RU"/>
        </w:rPr>
      </w:pPr>
      <w:r>
        <w:rPr>
          <w:rStyle w:val="FootnoteReference"/>
        </w:rPr>
        <w:footnoteRef/>
      </w:r>
      <w:r w:rsidRPr="00BE79C0">
        <w:rPr>
          <w:lang w:val="ru-RU"/>
        </w:rPr>
        <w:t xml:space="preserve"> </w:t>
      </w:r>
      <w:r w:rsidRPr="00B177F6">
        <w:rPr>
          <w:szCs w:val="16"/>
          <w:lang w:val="ru-RU"/>
        </w:rPr>
        <w:t>மரியாதைக்குரிய பைசியோஸ் இங்கு அவரது பெயரைக் குறிப்பிடவில்லை. காண்க: புனித மலையின் முதியவர் பைசியோஸ். கபடோசியாவின் புனித அர்செனியஸ். மாஸ்கோ: ஹோலி மவுண்டன், 2010. ப. 33. — மொழிபெயர்ப்பாளரின் குறிப்பு.</w:t>
      </w:r>
    </w:p>
  </w:footnote>
  <w:footnote w:id="77">
    <w:p w14:paraId="140BA0D5" w14:textId="5043F742" w:rsidR="00BE79C0" w:rsidRPr="00BE79C0" w:rsidRDefault="00BE79C0" w:rsidP="00BE79C0">
      <w:pPr>
        <w:rPr>
          <w:szCs w:val="16"/>
          <w:lang w:val="ru-RU"/>
        </w:rPr>
      </w:pPr>
      <w:r>
        <w:rPr>
          <w:rStyle w:val="FootnoteReference"/>
        </w:rPr>
        <w:footnoteRef/>
      </w:r>
      <w:r w:rsidRPr="008525AA">
        <w:rPr>
          <w:lang w:val="ru-RU"/>
        </w:rPr>
        <w:t xml:space="preserve"> </w:t>
      </w:r>
      <w:r w:rsidRPr="00B177F6">
        <w:rPr>
          <w:szCs w:val="16"/>
          <w:lang w:val="ru-RU"/>
        </w:rPr>
        <w:t>மத். 6:21.</w:t>
      </w:r>
    </w:p>
  </w:footnote>
  <w:footnote w:id="78">
    <w:p w14:paraId="603AC004" w14:textId="684AB592" w:rsidR="007447C4" w:rsidRPr="007447C4" w:rsidRDefault="007447C4" w:rsidP="007447C4">
      <w:pPr>
        <w:rPr>
          <w:szCs w:val="16"/>
          <w:lang w:val="ru-RU"/>
        </w:rPr>
      </w:pPr>
      <w:r>
        <w:rPr>
          <w:rStyle w:val="FootnoteReference"/>
        </w:rPr>
        <w:footnoteRef/>
      </w:r>
      <w:r w:rsidRPr="007447C4">
        <w:rPr>
          <w:lang w:val="ru-RU"/>
        </w:rPr>
        <w:t xml:space="preserve"> </w:t>
      </w:r>
      <w:r w:rsidRPr="00B177F6">
        <w:rPr>
          <w:szCs w:val="16"/>
          <w:lang w:val="ru-RU"/>
        </w:rPr>
        <w:t>புனித பூமிக்கு யாத்திரை செய்த பிறகுதான் அருட்திரு அர்செனியஸ் என்று அழைக்கப்பட்டார். ஹஜ்ஜெஃபெண்டி — துருக்கிய மொழியில் இருந்து, நேரடியாக 'திரு யாத்ரீகர்' என்று பொருள். — மொழிபெயர்ப்பாளரின் குறிப்பு.</w:t>
      </w:r>
    </w:p>
  </w:footnote>
  <w:footnote w:id="79">
    <w:p w14:paraId="5928E4AE" w14:textId="7DB4ED68" w:rsidR="007447C4" w:rsidRPr="007447C4" w:rsidRDefault="007447C4" w:rsidP="007447C4">
      <w:pPr>
        <w:rPr>
          <w:szCs w:val="16"/>
          <w:lang w:val="ru-RU"/>
        </w:rPr>
      </w:pPr>
      <w:r>
        <w:rPr>
          <w:rStyle w:val="FootnoteReference"/>
        </w:rPr>
        <w:footnoteRef/>
      </w:r>
      <w:r w:rsidRPr="007447C4">
        <w:rPr>
          <w:lang w:val="ru-RU"/>
        </w:rPr>
        <w:t xml:space="preserve"> </w:t>
      </w:r>
      <w:r w:rsidRPr="00B177F6">
        <w:rPr>
          <w:szCs w:val="16"/>
          <w:lang w:val="ru-RU"/>
        </w:rPr>
        <w:t>பூரணமுனிவர் பைசியோஸ், கபடோசியாவின் புனித அர்செனியஸ் செய்த சில குறிப்பிட்ட அற்புதங்களைக் குறிப்பிடுகிறார் (அவரது வீட்டிற்குள் புகுந்த திருடர்கள் வெறுங்கையுடன் திரும்பியது மட்டுமல்லாமல், மன்னிப்பையும் கோரினர்). காண்க: மவுண்ட் அதோஸின் முதியவர் பைசியோஸ். கபடோசியாவின் புனித அர்செனியஸ். பக்கங்கள் 94–95, 96, 100–101, 101–103, 104. — மொழிபெயர்ப்பாளரின் குறிப்பு.</w:t>
      </w:r>
    </w:p>
  </w:footnote>
  <w:footnote w:id="80">
    <w:p w14:paraId="32EC5DAE" w14:textId="57BDDE90" w:rsidR="00EE1DFA" w:rsidRPr="00EE1DFA" w:rsidRDefault="00EE1DFA" w:rsidP="00EE1DFA">
      <w:pPr>
        <w:rPr>
          <w:szCs w:val="16"/>
          <w:lang w:val="ru-RU"/>
        </w:rPr>
      </w:pPr>
      <w:r>
        <w:rPr>
          <w:rStyle w:val="FootnoteReference"/>
        </w:rPr>
        <w:footnoteRef/>
      </w:r>
      <w:r w:rsidRPr="00EE1DFA">
        <w:rPr>
          <w:lang w:val="ru-RU"/>
        </w:rPr>
        <w:t xml:space="preserve"> </w:t>
      </w:r>
      <w:r w:rsidRPr="00B177F6">
        <w:rPr>
          <w:szCs w:val="16"/>
          <w:lang w:val="ru-RU"/>
        </w:rPr>
        <w:t>இத்தகைய அறிவுரை, போற்றத்தக்க பைசியோஸ் மருத்துவ சிகிச்சையை நிராகரிக்கிறார் என்று அர்த்தமல்ல; இதைச் சொல்வதன் மூலம், நம்பிக்கையுடன் புனிதர்களிடம் உதவி கேட்கும்படி அவர் நம்மை ஊக்குவிக்கிறார்.</w:t>
      </w:r>
    </w:p>
  </w:footnote>
  <w:footnote w:id="81">
    <w:p w14:paraId="338E3077" w14:textId="00B144FB" w:rsidR="0074674D" w:rsidRPr="0074674D" w:rsidRDefault="0074674D" w:rsidP="0074674D">
      <w:pPr>
        <w:rPr>
          <w:szCs w:val="16"/>
          <w:lang w:val="ru-RU"/>
        </w:rPr>
      </w:pPr>
      <w:r>
        <w:rPr>
          <w:rStyle w:val="FootnoteReference"/>
        </w:rPr>
        <w:footnoteRef/>
      </w:r>
      <w:r w:rsidRPr="008525AA">
        <w:rPr>
          <w:lang w:val="ru-RU"/>
        </w:rPr>
        <w:t xml:space="preserve"> </w:t>
      </w:r>
      <w:r w:rsidRPr="00B177F6">
        <w:rPr>
          <w:szCs w:val="16"/>
          <w:lang w:val="ru-RU"/>
        </w:rPr>
        <w:t>யோவான் 14:12-ஐப் பார்க்கவும்.</w:t>
      </w:r>
    </w:p>
  </w:footnote>
  <w:footnote w:id="82">
    <w:p w14:paraId="2D30DAF3" w14:textId="01C2CA9D" w:rsidR="0074674D" w:rsidRPr="0074674D" w:rsidRDefault="0074674D" w:rsidP="0074674D">
      <w:pPr>
        <w:rPr>
          <w:szCs w:val="16"/>
          <w:lang w:val="ru-RU"/>
        </w:rPr>
      </w:pPr>
      <w:r>
        <w:rPr>
          <w:rStyle w:val="FootnoteReference"/>
        </w:rPr>
        <w:footnoteRef/>
      </w:r>
      <w:r w:rsidRPr="0074674D">
        <w:rPr>
          <w:lang w:val="ru-RU"/>
        </w:rPr>
        <w:t xml:space="preserve"> </w:t>
      </w:r>
      <w:r w:rsidRPr="00B177F6">
        <w:rPr>
          <w:szCs w:val="16"/>
          <w:lang w:val="ru-RU"/>
        </w:rPr>
        <w:t>நிகோமீடியாவின் வீரமரணம் அடைந்த லூசில்லியன் (†275) — அவருடைய நினைவு, கிளாடியஸ், ஹிபியாட்டஸ், பவுல் மற்றும் டியோனிசியஸ் ஆகிய நான்கு இளைஞர்கள் மற்றும் புனித கன்னியாஸ்திரி பவுலா ஆகியோருடன் சேர்ந்து ஜூன் 3 (16) அன்று அனுசரிக்கப்படுகிறது.</w:t>
      </w:r>
    </w:p>
  </w:footnote>
  <w:footnote w:id="83">
    <w:p w14:paraId="09B20849" w14:textId="6C7FF312" w:rsidR="00886AE2" w:rsidRPr="00886AE2" w:rsidRDefault="00886AE2" w:rsidP="00886AE2">
      <w:pPr>
        <w:rPr>
          <w:szCs w:val="16"/>
          <w:lang w:val="ru-RU"/>
        </w:rPr>
      </w:pPr>
      <w:r>
        <w:rPr>
          <w:rStyle w:val="FootnoteReference"/>
        </w:rPr>
        <w:footnoteRef/>
      </w:r>
      <w:r w:rsidRPr="00886AE2">
        <w:rPr>
          <w:lang w:val="ru-RU"/>
        </w:rPr>
        <w:t xml:space="preserve"> </w:t>
      </w:r>
      <w:r w:rsidRPr="00B177F6">
        <w:rPr>
          <w:szCs w:val="16"/>
          <w:lang w:val="ru-RU"/>
        </w:rPr>
        <w:t>"மேலும், நீங்கள் இரு பகுதிகளையும்—மகிமைப்படுத்தலையும் தாழ்மையையும்—நிறைவேற்றிய பின், நீங்கள் கேட்க வேண்டியதைக் கேளுங்கள்; அதாவது, நான் மேலே சொன்னது போல், செல்வத்தை அல்ல, உலகப் புகழை அல்ல, உடல் நலத்தை அல்ல… ஆனால், உங்களுக்குக் கட்டளையிடப்பட்டபடி, தேவனுடைய ராஜ்யத்தை மட்டுமே கேளுங்கள்." காண்க: புனித பேசில் மகான். படைப்புகள். தொகுதி 2. தவம் செய்பவர்களுக்கான விதிகள். அதிகாரம் 1. மாஸ்கோ: சிபிரிஸ்கயா பிளாகோஸ்வோன்னிட்சா, 2009. பக். 323–325. — மொழிபெயர்ப்பாளரின் குறிப்பு.</w:t>
      </w:r>
    </w:p>
  </w:footnote>
  <w:footnote w:id="84">
    <w:p w14:paraId="15CD800F" w14:textId="47E128EB" w:rsidR="00886AE2" w:rsidRPr="00886AE2" w:rsidRDefault="00886AE2" w:rsidP="00886AE2">
      <w:pPr>
        <w:rPr>
          <w:szCs w:val="16"/>
          <w:lang w:val="ru-RU"/>
        </w:rPr>
      </w:pPr>
      <w:r>
        <w:rPr>
          <w:rStyle w:val="FootnoteReference"/>
        </w:rPr>
        <w:footnoteRef/>
      </w:r>
      <w:r w:rsidRPr="008525AA">
        <w:rPr>
          <w:lang w:val="ru-RU"/>
        </w:rPr>
        <w:t xml:space="preserve"> </w:t>
      </w:r>
      <w:r w:rsidRPr="00B177F6">
        <w:rPr>
          <w:szCs w:val="16"/>
          <w:lang w:val="ru-RU"/>
        </w:rPr>
        <w:t>மத். 6:33.</w:t>
      </w:r>
    </w:p>
  </w:footnote>
  <w:footnote w:id="85">
    <w:p w14:paraId="77E3A696" w14:textId="659783C6" w:rsidR="00886AE2" w:rsidRPr="00886AE2" w:rsidRDefault="00886AE2" w:rsidP="00886AE2">
      <w:pPr>
        <w:rPr>
          <w:szCs w:val="16"/>
          <w:lang w:val="ru-RU"/>
        </w:rPr>
      </w:pPr>
      <w:r>
        <w:rPr>
          <w:rStyle w:val="FootnoteReference"/>
        </w:rPr>
        <w:footnoteRef/>
      </w:r>
      <w:r w:rsidRPr="008525AA">
        <w:rPr>
          <w:lang w:val="ru-RU"/>
        </w:rPr>
        <w:t xml:space="preserve"> </w:t>
      </w:r>
      <w:r w:rsidRPr="00B177F6">
        <w:rPr>
          <w:szCs w:val="16"/>
          <w:lang w:val="ru-RU"/>
        </w:rPr>
        <w:t>மத். 21:22-ஐப் பார்க்கவும்.</w:t>
      </w:r>
    </w:p>
  </w:footnote>
  <w:footnote w:id="86">
    <w:p w14:paraId="45548A17" w14:textId="11510540" w:rsidR="00BF0B4D" w:rsidRPr="00BF0B4D" w:rsidRDefault="00BF0B4D" w:rsidP="00BF0B4D">
      <w:pPr>
        <w:rPr>
          <w:szCs w:val="16"/>
          <w:lang w:val="ru-RU"/>
        </w:rPr>
      </w:pPr>
      <w:r>
        <w:rPr>
          <w:rStyle w:val="FootnoteReference"/>
        </w:rPr>
        <w:footnoteRef/>
      </w:r>
      <w:r w:rsidRPr="008525AA">
        <w:rPr>
          <w:lang w:val="ru-RU"/>
        </w:rPr>
        <w:t xml:space="preserve"> </w:t>
      </w:r>
      <w:r w:rsidRPr="00B177F6">
        <w:rPr>
          <w:szCs w:val="16"/>
          <w:lang w:val="ru-RU"/>
        </w:rPr>
        <w:t>மத். 6:11.</w:t>
      </w:r>
    </w:p>
  </w:footnote>
  <w:footnote w:id="87">
    <w:p w14:paraId="544CBA13" w14:textId="0080D709" w:rsidR="00544F7F" w:rsidRPr="00544F7F" w:rsidRDefault="00544F7F" w:rsidP="00544F7F">
      <w:pPr>
        <w:rPr>
          <w:szCs w:val="16"/>
          <w:lang w:val="ru-RU"/>
        </w:rPr>
      </w:pPr>
      <w:r>
        <w:rPr>
          <w:rStyle w:val="FootnoteReference"/>
        </w:rPr>
        <w:footnoteRef/>
      </w:r>
      <w:r w:rsidRPr="008525AA">
        <w:rPr>
          <w:lang w:val="ru-RU"/>
        </w:rPr>
        <w:t xml:space="preserve"> </w:t>
      </w:r>
      <w:r w:rsidRPr="00B177F6">
        <w:rPr>
          <w:szCs w:val="16"/>
          <w:lang w:val="ru-RU"/>
        </w:rPr>
        <w:t>1 சாமு. 8:4–22-ஐப் பார்க்கவும்.</w:t>
      </w:r>
    </w:p>
  </w:footnote>
  <w:footnote w:id="88">
    <w:p w14:paraId="7CEA9C6F" w14:textId="35DDDEC4" w:rsidR="00544F7F" w:rsidRPr="00544F7F" w:rsidRDefault="00544F7F" w:rsidP="00544F7F">
      <w:pPr>
        <w:rPr>
          <w:szCs w:val="16"/>
          <w:lang w:val="ru-RU"/>
        </w:rPr>
      </w:pPr>
      <w:r>
        <w:rPr>
          <w:rStyle w:val="FootnoteReference"/>
        </w:rPr>
        <w:footnoteRef/>
      </w:r>
      <w:r w:rsidRPr="008525AA">
        <w:rPr>
          <w:lang w:val="ru-RU"/>
        </w:rPr>
        <w:t xml:space="preserve"> </w:t>
      </w:r>
      <w:r w:rsidRPr="00B177F6">
        <w:rPr>
          <w:szCs w:val="16"/>
          <w:lang w:val="ru-RU"/>
        </w:rPr>
        <w:t>1 சாமு. 14:24–31, 22:16–21-ஐப் பார்க்கவும்.</w:t>
      </w:r>
    </w:p>
  </w:footnote>
  <w:footnote w:id="89">
    <w:p w14:paraId="671C3BAB" w14:textId="7F41DE7E" w:rsidR="00544F7F" w:rsidRPr="00544F7F" w:rsidRDefault="00544F7F" w:rsidP="00544F7F">
      <w:pPr>
        <w:rPr>
          <w:szCs w:val="16"/>
          <w:lang w:val="ru-RU"/>
        </w:rPr>
      </w:pPr>
      <w:r>
        <w:rPr>
          <w:rStyle w:val="FootnoteReference"/>
        </w:rPr>
        <w:footnoteRef/>
      </w:r>
      <w:r w:rsidRPr="008525AA">
        <w:rPr>
          <w:lang w:val="ru-RU"/>
        </w:rPr>
        <w:t xml:space="preserve"> </w:t>
      </w:r>
      <w:r w:rsidRPr="00B177F6">
        <w:rPr>
          <w:szCs w:val="16"/>
          <w:lang w:val="ru-RU"/>
        </w:rPr>
        <w:t>மத். 6:10.</w:t>
      </w:r>
    </w:p>
  </w:footnote>
  <w:footnote w:id="90">
    <w:p w14:paraId="50C10038" w14:textId="544EF1A2" w:rsidR="00370C58" w:rsidRPr="00370C58" w:rsidRDefault="00370C58" w:rsidP="00370C58">
      <w:pPr>
        <w:rPr>
          <w:szCs w:val="16"/>
          <w:lang w:val="ru-RU"/>
        </w:rPr>
      </w:pPr>
      <w:r>
        <w:rPr>
          <w:rStyle w:val="FootnoteReference"/>
        </w:rPr>
        <w:footnoteRef/>
      </w:r>
      <w:r w:rsidRPr="00370C58">
        <w:rPr>
          <w:lang w:val="ru-RU"/>
        </w:rPr>
        <w:t xml:space="preserve"> </w:t>
      </w:r>
      <w:r w:rsidRPr="00B177F6">
        <w:rPr>
          <w:szCs w:val="16"/>
          <w:lang w:val="ru-RU"/>
        </w:rPr>
        <w:t>"உலகத்தை நேசிக்கும்போது ஒருவருக்கு கடவுள் மீது அன்பு ஏற்படுவது சாத்தியமற்றது." காண்க:</w:t>
      </w:r>
      <w:r>
        <w:rPr>
          <w:szCs w:val="16"/>
          <w:lang w:val="ru-RU"/>
        </w:rPr>
        <w:t xml:space="preserve"> </w:t>
      </w:r>
      <w:r w:rsidRPr="00B177F6">
        <w:rPr>
          <w:szCs w:val="16"/>
          <w:lang w:val="ru-RU"/>
        </w:rPr>
        <w:tab/>
        <w:t>இசாக்கியார் தி சிரியன், துறவறப் பொன்மொழிகள். பொன்மொழி 35. ப. 190. — மொழிபெயர்ப்பாளரின் குறிப்பு.</w:t>
      </w:r>
    </w:p>
  </w:footnote>
  <w:footnote w:id="91">
    <w:p w14:paraId="3508F46A" w14:textId="40AA9317" w:rsidR="00370C58" w:rsidRPr="00370C58" w:rsidRDefault="00370C58" w:rsidP="00370C58">
      <w:pPr>
        <w:rPr>
          <w:szCs w:val="16"/>
          <w:lang w:val="ru-RU"/>
        </w:rPr>
      </w:pPr>
      <w:r>
        <w:rPr>
          <w:rStyle w:val="FootnoteReference"/>
        </w:rPr>
        <w:footnoteRef/>
      </w:r>
      <w:r w:rsidRPr="008525AA">
        <w:rPr>
          <w:lang w:val="ru-RU"/>
        </w:rPr>
        <w:t xml:space="preserve"> </w:t>
      </w:r>
      <w:r w:rsidRPr="00B177F6">
        <w:rPr>
          <w:szCs w:val="16"/>
          <w:lang w:val="ru-RU"/>
        </w:rPr>
        <w:t>மத். 7:7.</w:t>
      </w:r>
    </w:p>
  </w:footnote>
  <w:footnote w:id="92">
    <w:p w14:paraId="7CB39477" w14:textId="514E14C0" w:rsidR="007649E5" w:rsidRPr="007649E5" w:rsidRDefault="007649E5" w:rsidP="007649E5">
      <w:pPr>
        <w:rPr>
          <w:szCs w:val="16"/>
          <w:lang w:val="ru-RU"/>
        </w:rPr>
      </w:pPr>
      <w:r>
        <w:rPr>
          <w:rStyle w:val="FootnoteReference"/>
        </w:rPr>
        <w:footnoteRef/>
      </w:r>
      <w:r w:rsidRPr="007649E5">
        <w:rPr>
          <w:lang w:val="ru-RU"/>
        </w:rPr>
        <w:t xml:space="preserve"> </w:t>
      </w:r>
      <w:r w:rsidRPr="00B177F6">
        <w:rPr>
          <w:szCs w:val="16"/>
          <w:lang w:val="ru-RU"/>
        </w:rPr>
        <w:t>கிரீஸில் உள்ள பல துறவிகள் OGA (</w:t>
      </w:r>
      <w:r w:rsidRPr="00087A5D">
        <w:rPr>
          <w:szCs w:val="16"/>
          <w:lang w:val="ru-RU"/>
        </w:rPr>
        <w:t>'</w:t>
      </w:r>
      <w:r w:rsidRPr="00B177F6">
        <w:rPr>
          <w:szCs w:val="16"/>
        </w:rPr>
        <w:t>Οργανισμός</w:t>
      </w:r>
      <w:r w:rsidRPr="00087A5D">
        <w:rPr>
          <w:szCs w:val="16"/>
          <w:lang w:val="ru-RU"/>
        </w:rPr>
        <w:t xml:space="preserve"> </w:t>
      </w:r>
      <w:r w:rsidRPr="00B177F6">
        <w:rPr>
          <w:szCs w:val="16"/>
        </w:rPr>
        <w:t>Γεωργικών</w:t>
      </w:r>
      <w:r w:rsidRPr="00087A5D">
        <w:rPr>
          <w:szCs w:val="16"/>
          <w:lang w:val="ru-RU"/>
        </w:rPr>
        <w:t xml:space="preserve"> </w:t>
      </w:r>
      <w:r w:rsidRPr="00B177F6">
        <w:rPr>
          <w:szCs w:val="16"/>
        </w:rPr>
        <w:t>Ασφαλίσεων</w:t>
      </w:r>
      <w:r w:rsidRPr="00B177F6">
        <w:rPr>
          <w:szCs w:val="16"/>
          <w:lang w:val="ru-RU"/>
        </w:rPr>
        <w:t>) — அதாவது விவசாயக் காப்பீட்டு அமைப்பிலிருந்து — ஓய்வூதியம் பெறுகிறார்கள். —</w:t>
      </w:r>
      <w:r>
        <w:rPr>
          <w:szCs w:val="16"/>
          <w:lang w:val="ru-RU"/>
        </w:rPr>
        <w:t xml:space="preserve"> </w:t>
      </w:r>
      <w:r w:rsidRPr="00B177F6">
        <w:rPr>
          <w:szCs w:val="16"/>
          <w:lang w:val="ru-RU"/>
        </w:rPr>
        <w:tab/>
        <w:t>மொழிபெயர்ப்பாளரின் குறிப்பு.</w:t>
      </w:r>
    </w:p>
  </w:footnote>
  <w:footnote w:id="93">
    <w:p w14:paraId="11B28DE1" w14:textId="2F569D1F" w:rsidR="007649E5" w:rsidRPr="007649E5" w:rsidRDefault="007649E5" w:rsidP="007649E5">
      <w:pPr>
        <w:rPr>
          <w:szCs w:val="16"/>
          <w:lang w:val="ru-RU"/>
        </w:rPr>
      </w:pPr>
      <w:r>
        <w:rPr>
          <w:rStyle w:val="FootnoteReference"/>
        </w:rPr>
        <w:footnoteRef/>
      </w:r>
      <w:r w:rsidRPr="007649E5">
        <w:rPr>
          <w:lang w:val="ru-RU"/>
        </w:rPr>
        <w:t xml:space="preserve"> </w:t>
      </w:r>
      <w:r w:rsidRPr="00B177F6">
        <w:rPr>
          <w:szCs w:val="16"/>
          <w:lang w:val="ru-RU"/>
        </w:rPr>
        <w:t>அருட்தந்தை இங்கு மிகவும் நோய்வாய்ப்பட்டு, ஆழ்ந்த பக்தி கொண்ட ஒரு சகோதரியை உரையாற்றுகிறார்.</w:t>
      </w:r>
    </w:p>
  </w:footnote>
  <w:footnote w:id="94">
    <w:p w14:paraId="2340BD97" w14:textId="1B5CE15B" w:rsidR="00452F2C" w:rsidRPr="00452F2C" w:rsidRDefault="00452F2C" w:rsidP="00452F2C">
      <w:pPr>
        <w:rPr>
          <w:szCs w:val="16"/>
          <w:lang w:val="ru-RU"/>
        </w:rPr>
      </w:pPr>
      <w:r>
        <w:rPr>
          <w:rStyle w:val="FootnoteReference"/>
        </w:rPr>
        <w:footnoteRef/>
      </w:r>
      <w:r w:rsidRPr="008525AA">
        <w:rPr>
          <w:lang w:val="ru-RU"/>
        </w:rPr>
        <w:t xml:space="preserve"> </w:t>
      </w:r>
      <w:r w:rsidRPr="00B177F6">
        <w:rPr>
          <w:szCs w:val="16"/>
          <w:lang w:val="ru-RU"/>
        </w:rPr>
        <w:t>தி.பா. 33:2.</w:t>
      </w:r>
    </w:p>
  </w:footnote>
  <w:footnote w:id="95">
    <w:p w14:paraId="5A83BF5F" w14:textId="7CEB01B8" w:rsidR="003E70F1" w:rsidRPr="003E70F1" w:rsidRDefault="003E70F1" w:rsidP="003E70F1">
      <w:pPr>
        <w:rPr>
          <w:szCs w:val="16"/>
          <w:lang w:val="ru-RU"/>
        </w:rPr>
      </w:pPr>
      <w:r>
        <w:rPr>
          <w:rStyle w:val="FootnoteReference"/>
        </w:rPr>
        <w:footnoteRef/>
      </w:r>
      <w:r w:rsidRPr="003E70F1">
        <w:rPr>
          <w:lang w:val="ru-RU"/>
        </w:rPr>
        <w:t xml:space="preserve"> </w:t>
      </w:r>
      <w:r w:rsidRPr="00B177F6">
        <w:rPr>
          <w:szCs w:val="16"/>
          <w:lang w:val="ru-RU"/>
        </w:rPr>
        <w:t>மேலும் காண்க: தி நியூ அத்தோஸ் பேட்டரிகோன், தொகுதி 1. மாஸ்கோ: ஓர்ஃபோகிராஃப், 2013. பக். 62–89. — மொழிபெயர்ப்பாளரின் குறிப்பு.</w:t>
      </w:r>
    </w:p>
  </w:footnote>
  <w:footnote w:id="96">
    <w:p w14:paraId="77ADF04A" w14:textId="41A0716B" w:rsidR="008A49F6" w:rsidRPr="008A49F6" w:rsidRDefault="008A49F6" w:rsidP="008A49F6">
      <w:pPr>
        <w:rPr>
          <w:szCs w:val="16"/>
          <w:lang w:val="ru-RU"/>
        </w:rPr>
      </w:pPr>
      <w:r>
        <w:rPr>
          <w:rStyle w:val="FootnoteReference"/>
        </w:rPr>
        <w:footnoteRef/>
      </w:r>
      <w:r w:rsidRPr="008A49F6">
        <w:rPr>
          <w:lang w:val="ru-RU"/>
        </w:rPr>
        <w:t xml:space="preserve"> </w:t>
      </w:r>
      <w:r w:rsidRPr="00B177F6">
        <w:rPr>
          <w:szCs w:val="16"/>
          <w:lang w:val="ru-RU"/>
        </w:rPr>
        <w:t>அருட்தந்தை பைசியஸ், அவர் நித்திரை கொள்ளுவதற்குச் சரியாக ஒரு மாதத்திற்கு முன்பு, 11 ஜூன் 1994 அன்று உரைத்தது.</w:t>
      </w:r>
    </w:p>
  </w:footnote>
  <w:footnote w:id="97">
    <w:p w14:paraId="4892E95B" w14:textId="79680791" w:rsidR="00B27881" w:rsidRPr="00B27881" w:rsidRDefault="00B27881" w:rsidP="00B27881">
      <w:pPr>
        <w:rPr>
          <w:szCs w:val="16"/>
          <w:lang w:val="ru-RU"/>
        </w:rPr>
      </w:pPr>
      <w:r>
        <w:rPr>
          <w:rStyle w:val="FootnoteReference"/>
        </w:rPr>
        <w:footnoteRef/>
      </w:r>
      <w:r w:rsidRPr="00B27881">
        <w:rPr>
          <w:lang w:val="ru-RU"/>
        </w:rPr>
        <w:t xml:space="preserve"> </w:t>
      </w:r>
      <w:r w:rsidRPr="00B177F6">
        <w:rPr>
          <w:szCs w:val="16"/>
          <w:lang w:val="ru-RU"/>
        </w:rPr>
        <w:t>அது மரியாதைக்குரிய பைசியோஸ் அவர்களே.</w:t>
      </w:r>
    </w:p>
  </w:footnote>
  <w:footnote w:id="98">
    <w:p w14:paraId="7A54CA3F" w14:textId="3DE09F6A" w:rsidR="00EE1D87" w:rsidRPr="00EE1D87" w:rsidRDefault="00EE1D87" w:rsidP="00EE1D87">
      <w:pPr>
        <w:rPr>
          <w:szCs w:val="16"/>
          <w:lang w:val="ru-RU"/>
        </w:rPr>
      </w:pPr>
      <w:r>
        <w:rPr>
          <w:rStyle w:val="FootnoteReference"/>
        </w:rPr>
        <w:footnoteRef/>
      </w:r>
      <w:r w:rsidRPr="008525AA">
        <w:rPr>
          <w:lang w:val="ru-RU"/>
        </w:rPr>
        <w:t xml:space="preserve"> </w:t>
      </w:r>
      <w:r w:rsidRPr="00B177F6">
        <w:rPr>
          <w:szCs w:val="16"/>
          <w:lang w:val="ru-RU"/>
        </w:rPr>
        <w:t>மாற்கு 12:44.</w:t>
      </w:r>
    </w:p>
  </w:footnote>
  <w:footnote w:id="99">
    <w:p w14:paraId="261B1EE7" w14:textId="1C9878FB" w:rsidR="00356169" w:rsidRPr="00356169" w:rsidRDefault="00356169" w:rsidP="00356169">
      <w:pPr>
        <w:rPr>
          <w:szCs w:val="16"/>
          <w:lang w:val="ru-RU"/>
        </w:rPr>
      </w:pPr>
      <w:r>
        <w:rPr>
          <w:rStyle w:val="FootnoteReference"/>
        </w:rPr>
        <w:footnoteRef/>
      </w:r>
      <w:r w:rsidRPr="008525AA">
        <w:rPr>
          <w:lang w:val="ru-RU"/>
        </w:rPr>
        <w:t xml:space="preserve"> </w:t>
      </w:r>
      <w:r w:rsidRPr="00B177F6">
        <w:rPr>
          <w:szCs w:val="16"/>
          <w:lang w:val="ru-RU"/>
        </w:rPr>
        <w:t>மத். 8:22 மற்றும் லூக் 9:60-ஐப் பார்க்கவும்.</w:t>
      </w:r>
    </w:p>
  </w:footnote>
  <w:footnote w:id="100">
    <w:p w14:paraId="67042AC6" w14:textId="713F1CA1" w:rsidR="007640A9" w:rsidRPr="007640A9" w:rsidRDefault="007640A9" w:rsidP="007640A9">
      <w:pPr>
        <w:rPr>
          <w:szCs w:val="16"/>
          <w:lang w:val="ru-RU"/>
        </w:rPr>
      </w:pPr>
      <w:r>
        <w:rPr>
          <w:rStyle w:val="FootnoteReference"/>
        </w:rPr>
        <w:footnoteRef/>
      </w:r>
      <w:r w:rsidRPr="007640A9">
        <w:rPr>
          <w:lang w:val="ru-RU"/>
        </w:rPr>
        <w:t xml:space="preserve"> </w:t>
      </w:r>
      <w:r w:rsidRPr="00B177F6">
        <w:rPr>
          <w:szCs w:val="16"/>
          <w:lang w:val="ru-RU"/>
        </w:rPr>
        <w:t>மரியாதைக்குரிய பைசியோஸ் சிறிது காலம் பொருளாளராகப் பணியாற்றினார்—அவர் உணவு சேமிப்பு மற்றும் விநியோகத்திற்குப் பொறுப்பாக இருந்தார்.</w:t>
      </w:r>
    </w:p>
  </w:footnote>
  <w:footnote w:id="101">
    <w:p w14:paraId="5BB8E8B5" w14:textId="03AF2742" w:rsidR="00EE735D" w:rsidRPr="00EE735D" w:rsidRDefault="00EE735D" w:rsidP="00EE735D">
      <w:pPr>
        <w:rPr>
          <w:szCs w:val="16"/>
          <w:lang w:val="ru-RU"/>
        </w:rPr>
      </w:pPr>
      <w:r>
        <w:rPr>
          <w:rStyle w:val="FootnoteReference"/>
        </w:rPr>
        <w:footnoteRef/>
      </w:r>
      <w:r w:rsidRPr="00EE735D">
        <w:rPr>
          <w:lang w:val="ru-RU"/>
        </w:rPr>
        <w:t xml:space="preserve"> </w:t>
      </w:r>
      <w:r w:rsidRPr="00B177F6">
        <w:rPr>
          <w:szCs w:val="16"/>
          <w:lang w:val="ru-RU"/>
        </w:rPr>
        <w:t>ஒரு மடகுல சமூகம் (சுயவிதி மடம்) என்பது, துறவிகள் ஒரு பொதுவான மடாலயத் தலைவரைத் தேர்ந்தெடுக்காமல், தங்கள் ஆன்மீகப் பயிற்சியிலும், தங்களின் சொந்தப் பொருள் தேவைகளைப் பூர்த்தி செய்வதிலும் தனிப்பட்ட வாழ்க்கை முறையைப் பின்பற்றும் ஒரு மடமாகும். புனித மலையில் (பான்டோக்ரேட்டர்) இருந்த கடைசி தனிநடைமுறை மடம் 1992-ல் ஒரு கூட்டு மடமாக மாற்றப்பட்டது. — மொழிபெயர்ப்பாளரின் குறிப்பு.</w:t>
      </w:r>
    </w:p>
  </w:footnote>
  <w:footnote w:id="102">
    <w:p w14:paraId="7FE619AE" w14:textId="70944B03" w:rsidR="005E12D0" w:rsidRPr="005E12D0" w:rsidRDefault="005E12D0" w:rsidP="005E12D0">
      <w:pPr>
        <w:rPr>
          <w:szCs w:val="16"/>
          <w:lang w:val="ru-RU"/>
        </w:rPr>
      </w:pPr>
      <w:r>
        <w:rPr>
          <w:rStyle w:val="FootnoteReference"/>
        </w:rPr>
        <w:footnoteRef/>
      </w:r>
      <w:r w:rsidRPr="005E12D0">
        <w:rPr>
          <w:lang w:val="ru-RU"/>
        </w:rPr>
        <w:t xml:space="preserve"> </w:t>
      </w:r>
      <w:r w:rsidRPr="00B177F6">
        <w:rPr>
          <w:szCs w:val="16"/>
          <w:lang w:val="ru-RU"/>
        </w:rPr>
        <w:t>அத்தோஸ் பாரம்பரியத்தின்படி, ப்ரோஸ்கோமெடியாவின் முடிவுக்கு முன்பு, பாதிரியார் ஒரு சிறிய மணியை ஒலிக்கிறார், மேலும் அவர் அவர்களுக்காக திருப்பலிப் பொருட்களை எடுக்கும்போது, விசுவாசிகள் வாழும் மற்றும் இறந்த ஆர்த்தடாக்ஸ் கிறிஸ்தவர்களின் பெயர்களை மௌனமாக நினைவுகூர்கிறார்கள்.</w:t>
      </w:r>
    </w:p>
  </w:footnote>
  <w:footnote w:id="103">
    <w:p w14:paraId="40D82F4D" w14:textId="53E068CF" w:rsidR="003C279C" w:rsidRPr="003C279C" w:rsidRDefault="003C279C" w:rsidP="003C279C">
      <w:pPr>
        <w:rPr>
          <w:szCs w:val="16"/>
          <w:lang w:val="ru-RU"/>
        </w:rPr>
      </w:pPr>
      <w:r>
        <w:rPr>
          <w:rStyle w:val="FootnoteReference"/>
        </w:rPr>
        <w:footnoteRef/>
      </w:r>
      <w:r w:rsidRPr="003C279C">
        <w:rPr>
          <w:lang w:val="ru-RU"/>
        </w:rPr>
        <w:t xml:space="preserve"> </w:t>
      </w:r>
      <w:r w:rsidRPr="00B177F6">
        <w:rPr>
          <w:szCs w:val="16"/>
          <w:lang w:val="ru-RU"/>
        </w:rPr>
        <w:t>'உங்கள் ஆன்மா அமைதியடையட்டும்' என்பது கிரீஸில் ஒரு பொதுவான ஆசீர்வாதம். — மொழிபெயர்ப்பாளரின் குறிப்பு.</w:t>
      </w:r>
    </w:p>
  </w:footnote>
  <w:footnote w:id="104">
    <w:p w14:paraId="62AC84C0" w14:textId="69349017" w:rsidR="00D00C78" w:rsidRPr="00D00C78" w:rsidRDefault="00D00C78" w:rsidP="00D00C78">
      <w:pPr>
        <w:rPr>
          <w:szCs w:val="16"/>
          <w:lang w:val="ru-RU"/>
        </w:rPr>
      </w:pPr>
      <w:r>
        <w:rPr>
          <w:rStyle w:val="FootnoteReference"/>
        </w:rPr>
        <w:footnoteRef/>
      </w:r>
      <w:r w:rsidRPr="00D00C78">
        <w:rPr>
          <w:lang w:val="ru-RU"/>
        </w:rPr>
        <w:t xml:space="preserve"> </w:t>
      </w:r>
      <w:r w:rsidRPr="00B177F6">
        <w:rPr>
          <w:szCs w:val="16"/>
          <w:lang w:val="ru-RU"/>
        </w:rPr>
        <w:t>இது மிகவும் மரியாதைக்குரிய பைசியோஸ் அவர்களைப் பற்றியது.</w:t>
      </w:r>
    </w:p>
  </w:footnote>
  <w:footnote w:id="105">
    <w:p w14:paraId="5C4295DA" w14:textId="04DE0599" w:rsidR="0046557E" w:rsidRPr="0046557E" w:rsidRDefault="0046557E" w:rsidP="0046557E">
      <w:pPr>
        <w:rPr>
          <w:szCs w:val="16"/>
          <w:lang w:val="ru-RU"/>
        </w:rPr>
      </w:pPr>
      <w:r>
        <w:rPr>
          <w:rStyle w:val="FootnoteReference"/>
        </w:rPr>
        <w:footnoteRef/>
      </w:r>
      <w:r w:rsidRPr="0046557E">
        <w:rPr>
          <w:lang w:val="ru-RU"/>
        </w:rPr>
        <w:t xml:space="preserve"> </w:t>
      </w:r>
      <w:r w:rsidRPr="00B177F6">
        <w:rPr>
          <w:szCs w:val="16"/>
          <w:lang w:val="ru-RU"/>
        </w:rPr>
        <w:t>பெருங்குடலின் தீங்கான கட்டியை அகற்றுதல் (பிப்ரவரி 1994).</w:t>
      </w:r>
    </w:p>
  </w:footnote>
  <w:footnote w:id="106">
    <w:p w14:paraId="569DEEFF" w14:textId="47702948" w:rsidR="00816862" w:rsidRPr="00816862" w:rsidRDefault="00816862" w:rsidP="00816862">
      <w:pPr>
        <w:rPr>
          <w:szCs w:val="16"/>
          <w:lang w:val="ru-RU"/>
        </w:rPr>
      </w:pPr>
      <w:r>
        <w:rPr>
          <w:rStyle w:val="FootnoteReference"/>
        </w:rPr>
        <w:footnoteRef/>
      </w:r>
      <w:r w:rsidRPr="00816862">
        <w:rPr>
          <w:lang w:val="ru-RU"/>
        </w:rPr>
        <w:t xml:space="preserve"> </w:t>
      </w:r>
      <w:r w:rsidRPr="00B177F6">
        <w:rPr>
          <w:szCs w:val="16"/>
          <w:lang w:val="ru-RU"/>
        </w:rPr>
        <w:t>காண்க: மணி நேரங்களின் புத்தகம். நள்ளிரவு வழிபாட்டின் மற்றும் மாலை வழிபாட்டின் முடிவில் எக்டேனியா நேரத்தில் செய்யப்படும் பிரார்த்தனை.</w:t>
      </w:r>
    </w:p>
  </w:footnote>
  <w:footnote w:id="107">
    <w:p w14:paraId="60D9CF15" w14:textId="1E313DFE" w:rsidR="001170A0" w:rsidRPr="001170A0" w:rsidRDefault="001170A0" w:rsidP="001170A0">
      <w:pPr>
        <w:rPr>
          <w:szCs w:val="16"/>
          <w:lang w:val="ru-RU"/>
        </w:rPr>
      </w:pPr>
      <w:r>
        <w:rPr>
          <w:rStyle w:val="FootnoteReference"/>
        </w:rPr>
        <w:footnoteRef/>
      </w:r>
      <w:r w:rsidRPr="001170A0">
        <w:rPr>
          <w:lang w:val="ru-RU"/>
        </w:rPr>
        <w:t xml:space="preserve"> </w:t>
      </w:r>
      <w:r w:rsidRPr="00B177F6">
        <w:rPr>
          <w:szCs w:val="16"/>
          <w:lang w:val="ru-RU"/>
        </w:rPr>
        <w:t>அவர் ஓய்வடைவதற்கு இரண்டு வாரங்களுக்கு முன்பு, 28 ஜூன் 1994 அன்று, பேராவலியன பாயிசியோஸால் கூறப்பட்டது.</w:t>
      </w:r>
    </w:p>
  </w:footnote>
  <w:footnote w:id="108">
    <w:p w14:paraId="79C1665E" w14:textId="5BC549A7" w:rsidR="00FE12DD" w:rsidRPr="00FE12DD" w:rsidRDefault="00FE12DD" w:rsidP="00FE12DD">
      <w:pPr>
        <w:rPr>
          <w:szCs w:val="16"/>
          <w:lang w:val="ru-RU"/>
        </w:rPr>
      </w:pPr>
      <w:r>
        <w:rPr>
          <w:rStyle w:val="FootnoteReference"/>
        </w:rPr>
        <w:footnoteRef/>
      </w:r>
      <w:r w:rsidRPr="008525AA">
        <w:rPr>
          <w:lang w:val="ru-RU"/>
        </w:rPr>
        <w:t xml:space="preserve"> </w:t>
      </w:r>
      <w:r w:rsidRPr="00B177F6">
        <w:rPr>
          <w:szCs w:val="16"/>
          <w:lang w:val="ru-RU"/>
        </w:rPr>
        <w:t>யோவான் 5:24.</w:t>
      </w:r>
    </w:p>
  </w:footnote>
  <w:footnote w:id="109">
    <w:p w14:paraId="68EDC8EF" w14:textId="758F18FB" w:rsidR="00FE12DD" w:rsidRPr="00FE12DD" w:rsidRDefault="00FE12DD" w:rsidP="00FE12DD">
      <w:pPr>
        <w:rPr>
          <w:szCs w:val="16"/>
          <w:lang w:val="ru-RU"/>
        </w:rPr>
      </w:pPr>
      <w:r>
        <w:rPr>
          <w:rStyle w:val="FootnoteReference"/>
        </w:rPr>
        <w:footnoteRef/>
      </w:r>
      <w:r w:rsidRPr="00FE12DD">
        <w:rPr>
          <w:lang w:val="ru-RU"/>
        </w:rPr>
        <w:t xml:space="preserve"> </w:t>
      </w:r>
      <w:r w:rsidRPr="00B177F6">
        <w:rPr>
          <w:szCs w:val="16"/>
          <w:lang w:val="ru-RU"/>
        </w:rPr>
        <w:t>அத்தோஸ் மலையின் முதியவர் பைசியோஸ். அத்தோஸ் மலையின் புனிதத் தந்தையர்கள் மற்றும் அத்தோஸ் மலையிலிருந்து கதைகள். பக். 89–93. — மொழிபெயர்ப்பாளரின் குறிப்பு.</w:t>
      </w:r>
    </w:p>
  </w:footnote>
  <w:footnote w:id="110">
    <w:p w14:paraId="68F7D6FD" w14:textId="557A7480" w:rsidR="00FE12DD" w:rsidRPr="00FE12DD" w:rsidRDefault="00FE12DD" w:rsidP="00FE12DD">
      <w:pPr>
        <w:rPr>
          <w:szCs w:val="16"/>
          <w:lang w:val="ru-RU"/>
        </w:rPr>
      </w:pPr>
      <w:r>
        <w:rPr>
          <w:rStyle w:val="FootnoteReference"/>
        </w:rPr>
        <w:footnoteRef/>
      </w:r>
      <w:r w:rsidRPr="00FE12DD">
        <w:rPr>
          <w:lang w:val="ru-RU"/>
        </w:rPr>
        <w:t xml:space="preserve"> </w:t>
      </w:r>
      <w:r w:rsidRPr="00B177F6">
        <w:rPr>
          <w:szCs w:val="16"/>
          <w:lang w:val="ru-RU"/>
        </w:rPr>
        <w:t>கிரேக்க திருச்சபையின் பாரம்பரியத்தின்படி, இறந்தவர்களின் எச்சங்கள் பல ஆண்டுகளுக்குப் பிறகு தோண்டி எடுக்கப்பட்டு, கழுவப்பட்டு, ஒரு சிறப்பு வைப்பகத்தில் — ஒரு எலும்புக் கூடத்தில் — வைக்கப்படுகின்றன. — மொழிபெயர்ப்பாளரின் குறிப்பு.</w:t>
      </w:r>
    </w:p>
  </w:footnote>
  <w:footnote w:id="111">
    <w:p w14:paraId="5F1B36C8" w14:textId="7AEBC087" w:rsidR="007D27CC" w:rsidRPr="007D27CC" w:rsidRDefault="007D27CC" w:rsidP="007D27CC">
      <w:pPr>
        <w:rPr>
          <w:szCs w:val="16"/>
          <w:lang w:val="ru-RU"/>
        </w:rPr>
      </w:pPr>
      <w:r>
        <w:rPr>
          <w:rStyle w:val="FootnoteReference"/>
        </w:rPr>
        <w:footnoteRef/>
      </w:r>
      <w:r w:rsidRPr="007D27CC">
        <w:rPr>
          <w:lang w:val="ru-RU"/>
        </w:rPr>
        <w:t xml:space="preserve"> </w:t>
      </w:r>
      <w:r w:rsidRPr="00B177F6">
        <w:rPr>
          <w:szCs w:val="16"/>
          <w:lang w:val="ru-RU"/>
        </w:rPr>
        <w:t>ஸ்லாவோனிக் பதிப்பில் அத்தகைய சொற்றொடர் இல்லை. — மொழிபெயர்ப்பாளரின் குறிப்பு.</w:t>
      </w:r>
    </w:p>
  </w:footnote>
  <w:footnote w:id="112">
    <w:p w14:paraId="77AF7FF8" w14:textId="105723D7" w:rsidR="00685709" w:rsidRPr="00685709" w:rsidRDefault="00685709" w:rsidP="00685709">
      <w:pPr>
        <w:rPr>
          <w:szCs w:val="16"/>
          <w:lang w:val="ru-RU"/>
        </w:rPr>
      </w:pPr>
      <w:r>
        <w:rPr>
          <w:rStyle w:val="FootnoteReference"/>
        </w:rPr>
        <w:footnoteRef/>
      </w:r>
      <w:r w:rsidRPr="00685709">
        <w:rPr>
          <w:lang w:val="ru-RU"/>
        </w:rPr>
        <w:t xml:space="preserve"> </w:t>
      </w:r>
      <w:r w:rsidRPr="00B177F6">
        <w:rPr>
          <w:szCs w:val="16"/>
          <w:lang w:val="ru-RU"/>
        </w:rPr>
        <w:t>இது சங்கீதம் 118-இன் பெயர், இது 'குற்றமற்ற வழியில் நடப்பவர்கள் பாக்கியவான்கள்' என்ற வார்த்தைகளுடன் தொடங்குகிறது.</w:t>
      </w:r>
    </w:p>
  </w:footnote>
  <w:footnote w:id="113">
    <w:p w14:paraId="348C740D" w14:textId="158E69C6" w:rsidR="0024756D" w:rsidRPr="0024756D" w:rsidRDefault="0024756D" w:rsidP="0024756D">
      <w:pPr>
        <w:rPr>
          <w:szCs w:val="16"/>
          <w:lang w:val="ru-RU"/>
        </w:rPr>
      </w:pPr>
      <w:r>
        <w:rPr>
          <w:rStyle w:val="FootnoteReference"/>
        </w:rPr>
        <w:footnoteRef/>
      </w:r>
      <w:r w:rsidRPr="0024756D">
        <w:rPr>
          <w:lang w:val="ru-RU"/>
        </w:rPr>
        <w:t xml:space="preserve"> </w:t>
      </w:r>
      <w:r w:rsidRPr="00B177F6">
        <w:rPr>
          <w:szCs w:val="16"/>
          <w:lang w:val="ru-RU"/>
        </w:rPr>
        <w:t>அர்கோண்டாரிக் — பார்வையாளர்களுக்கான வரவேற்பறை, அத்துடன் ஒரு மடாலய விருந்தினர் இல்லம். — மொழிபெயர்ப்பாளர் குறிப்பு.</w:t>
      </w:r>
    </w:p>
  </w:footnote>
  <w:footnote w:id="114">
    <w:p w14:paraId="781DB55B" w14:textId="5D962B0A" w:rsidR="006A5D97" w:rsidRPr="006A5D97" w:rsidRDefault="006A5D97" w:rsidP="006A5D97">
      <w:pPr>
        <w:rPr>
          <w:szCs w:val="16"/>
          <w:lang w:val="ru-RU"/>
        </w:rPr>
      </w:pPr>
      <w:r>
        <w:rPr>
          <w:rStyle w:val="FootnoteReference"/>
        </w:rPr>
        <w:footnoteRef/>
      </w:r>
      <w:r w:rsidRPr="008525AA">
        <w:rPr>
          <w:lang w:val="ru-RU"/>
        </w:rPr>
        <w:t xml:space="preserve"> </w:t>
      </w:r>
      <w:r w:rsidRPr="00B177F6">
        <w:rPr>
          <w:szCs w:val="16"/>
          <w:lang w:val="ru-RU"/>
        </w:rPr>
        <w:t>டிசம்பர் 1993-ல் உரைக்கப்பட்டது.</w:t>
      </w:r>
    </w:p>
  </w:footnote>
  <w:footnote w:id="115">
    <w:p w14:paraId="114970BC" w14:textId="77C8D68D" w:rsidR="005D72F9" w:rsidRPr="005D72F9" w:rsidRDefault="005D72F9" w:rsidP="005D72F9">
      <w:pPr>
        <w:rPr>
          <w:szCs w:val="16"/>
          <w:lang w:val="ru-RU"/>
        </w:rPr>
      </w:pPr>
      <w:r>
        <w:rPr>
          <w:rStyle w:val="FootnoteReference"/>
        </w:rPr>
        <w:footnoteRef/>
      </w:r>
      <w:r w:rsidRPr="005D72F9">
        <w:rPr>
          <w:lang w:val="ru-RU"/>
        </w:rPr>
        <w:t xml:space="preserve"> </w:t>
      </w:r>
      <w:r w:rsidRPr="00B177F6">
        <w:rPr>
          <w:szCs w:val="16"/>
          <w:lang w:val="ru-RU"/>
        </w:rPr>
        <w:t xml:space="preserve">கதிஸ்மா (கிரேக்கச் சொல்லான </w:t>
      </w:r>
      <w:r w:rsidRPr="00B177F6">
        <w:rPr>
          <w:szCs w:val="16"/>
        </w:rPr>
        <w:t>καθίζω</w:t>
      </w:r>
      <w:r w:rsidRPr="00B177F6">
        <w:rPr>
          <w:szCs w:val="16"/>
          <w:lang w:val="ru-RU"/>
        </w:rPr>
        <w:t xml:space="preserve"> என்பதிலிருந்து - 'இருத்தல்') - பைசண்டைன் வழிபாட்டு முறையின் வழிபாட்டு மரபில், சங்கீதப் புத்தகத்தின் ஒரு பகுதியாகும். 150 சங்கீதங்களைக் கொண்ட சங்கீதப் புத்தகம், அனைத்து கதிஸ்மாக்களும் தோராயமாக சம நீளத்தில் இருக்கும் வகையில் 20 கதிஸ்மாக்களாகப் பிரிக்கப்பட்டுள்ளது. சங்கீதப் புத்தகத்தைப் படிக்கும்போது, திருச்சபையின் விதிமுறைகள் சபையார் அமர அனுமதிக்கின்றன. — மொழிபெயர்ப்பாளரின் குறிப்பு.</w:t>
      </w:r>
    </w:p>
  </w:footnote>
  <w:footnote w:id="116">
    <w:p w14:paraId="1B0B2D2F" w14:textId="48CDE801" w:rsidR="00D279EF" w:rsidRPr="00D279EF" w:rsidRDefault="00D279EF" w:rsidP="00D279EF">
      <w:pPr>
        <w:rPr>
          <w:szCs w:val="16"/>
          <w:lang w:val="ru-RU"/>
        </w:rPr>
      </w:pPr>
      <w:r>
        <w:rPr>
          <w:rStyle w:val="FootnoteReference"/>
        </w:rPr>
        <w:footnoteRef/>
      </w:r>
      <w:r w:rsidRPr="008525AA">
        <w:rPr>
          <w:lang w:val="ru-RU"/>
        </w:rPr>
        <w:t xml:space="preserve"> </w:t>
      </w:r>
      <w:r w:rsidRPr="00B177F6">
        <w:rPr>
          <w:szCs w:val="16"/>
          <w:lang w:val="ru-RU"/>
        </w:rPr>
        <w:t>திபா. 103:35.</w:t>
      </w:r>
    </w:p>
  </w:footnote>
  <w:footnote w:id="117">
    <w:p w14:paraId="11895E8C" w14:textId="149A4A48" w:rsidR="00DC1B2D" w:rsidRPr="00DC1B2D" w:rsidRDefault="00DC1B2D" w:rsidP="00DC1B2D">
      <w:pPr>
        <w:rPr>
          <w:szCs w:val="16"/>
          <w:lang w:val="ru-RU"/>
        </w:rPr>
      </w:pPr>
      <w:r>
        <w:rPr>
          <w:rStyle w:val="FootnoteReference"/>
        </w:rPr>
        <w:footnoteRef/>
      </w:r>
      <w:r w:rsidRPr="008525AA">
        <w:rPr>
          <w:lang w:val="ru-RU"/>
        </w:rPr>
        <w:t xml:space="preserve"> </w:t>
      </w:r>
      <w:r w:rsidRPr="00B177F6">
        <w:rPr>
          <w:szCs w:val="16"/>
          <w:lang w:val="ru-RU"/>
        </w:rPr>
        <w:t>திபா. 36:39.</w:t>
      </w:r>
    </w:p>
  </w:footnote>
  <w:footnote w:id="118">
    <w:p w14:paraId="1CA29552" w14:textId="3A2F0236" w:rsidR="001D6CF4" w:rsidRPr="001D6CF4" w:rsidRDefault="001D6CF4" w:rsidP="001D6CF4">
      <w:pPr>
        <w:rPr>
          <w:szCs w:val="16"/>
          <w:lang w:val="ru-RU"/>
        </w:rPr>
      </w:pPr>
      <w:r>
        <w:rPr>
          <w:rStyle w:val="FootnoteReference"/>
        </w:rPr>
        <w:footnoteRef/>
      </w:r>
      <w:r w:rsidRPr="001D6CF4">
        <w:rPr>
          <w:lang w:val="ru-RU"/>
        </w:rPr>
        <w:t xml:space="preserve"> </w:t>
      </w:r>
      <w:r w:rsidRPr="00B177F6">
        <w:rPr>
          <w:szCs w:val="16"/>
          <w:lang w:val="ru-RU"/>
        </w:rPr>
        <w:t>இந்தப் பதிப்பின் இணைப்பிதழைப் பார்க்கவும், பக்கங்கள் 251–268.</w:t>
      </w:r>
    </w:p>
  </w:footnote>
  <w:footnote w:id="119">
    <w:p w14:paraId="7CB6C59D" w14:textId="6DB60F2B" w:rsidR="00C854D5" w:rsidRPr="00C854D5" w:rsidRDefault="00C854D5" w:rsidP="00C854D5">
      <w:pPr>
        <w:rPr>
          <w:szCs w:val="16"/>
          <w:lang w:val="ru-RU"/>
        </w:rPr>
      </w:pPr>
      <w:r>
        <w:rPr>
          <w:rStyle w:val="FootnoteReference"/>
        </w:rPr>
        <w:footnoteRef/>
      </w:r>
      <w:r w:rsidRPr="00C854D5">
        <w:rPr>
          <w:lang w:val="ru-RU"/>
        </w:rPr>
        <w:t xml:space="preserve"> </w:t>
      </w:r>
      <w:r w:rsidRPr="00B177F6">
        <w:rPr>
          <w:szCs w:val="16"/>
          <w:lang w:val="ru-RU"/>
        </w:rPr>
        <w:t>வழிபாட்டு விதிமுறைகளின்படி, மாலைப் பாடையில் சங்கீதப் புத்தகத்திலிருந்து ஒரு கதிஸ்மாவும், அதிகாலைப் பாடையில் இரண்டு கதிஸ்மாக்களும் வாசிக்கப்படுகின்றன. இந்த வழியில், ஒரு வார காலத்தில் சங்கீதப் புத்தகம் முழுவதும் வாசிக்கப்படுகிறது.</w:t>
      </w:r>
    </w:p>
  </w:footnote>
  <w:footnote w:id="120">
    <w:p w14:paraId="1E25BFAB" w14:textId="28B7BFD7" w:rsidR="00145553" w:rsidRPr="00145553" w:rsidRDefault="00145553" w:rsidP="00145553">
      <w:pPr>
        <w:rPr>
          <w:szCs w:val="16"/>
          <w:lang w:val="ru-RU"/>
        </w:rPr>
      </w:pPr>
      <w:r>
        <w:rPr>
          <w:rStyle w:val="FootnoteReference"/>
        </w:rPr>
        <w:footnoteRef/>
      </w:r>
      <w:r w:rsidRPr="00145553">
        <w:rPr>
          <w:lang w:val="ru-RU"/>
        </w:rPr>
        <w:t xml:space="preserve"> </w:t>
      </w:r>
      <w:r w:rsidRPr="00B177F6">
        <w:rPr>
          <w:szCs w:val="16"/>
          <w:lang w:val="ru-RU"/>
        </w:rPr>
        <w:t>திபா. 50.</w:t>
      </w:r>
    </w:p>
  </w:footnote>
  <w:footnote w:id="121">
    <w:p w14:paraId="50CD1E00" w14:textId="21E025CB" w:rsidR="00B30DA1" w:rsidRPr="00B30DA1" w:rsidRDefault="00B30DA1" w:rsidP="00B30DA1">
      <w:pPr>
        <w:rPr>
          <w:szCs w:val="16"/>
          <w:lang w:val="ru-RU"/>
        </w:rPr>
      </w:pPr>
      <w:r>
        <w:rPr>
          <w:rStyle w:val="FootnoteReference"/>
        </w:rPr>
        <w:footnoteRef/>
      </w:r>
      <w:r w:rsidRPr="00B30DA1">
        <w:rPr>
          <w:lang w:val="ru-RU"/>
        </w:rPr>
        <w:t xml:space="preserve"> </w:t>
      </w:r>
      <w:r w:rsidRPr="00B177F6">
        <w:rPr>
          <w:szCs w:val="16"/>
          <w:lang w:val="ru-RU"/>
        </w:rPr>
        <w:t>முதல் பகுதியில் சங்கீதங்கள் 1–54, இரண்டாம் பகுதியில் சங்கீதங்கள் 55–100, மற்றும் மூன்றாம் பகுதியில் சங்கீதங்கள் 101–150 உள்ளன.</w:t>
      </w:r>
    </w:p>
  </w:footnote>
  <w:footnote w:id="122">
    <w:p w14:paraId="1FB4BC86" w14:textId="0808EAB9" w:rsidR="00453B38" w:rsidRPr="00453B38" w:rsidRDefault="00453B38" w:rsidP="00453B38">
      <w:pPr>
        <w:rPr>
          <w:szCs w:val="16"/>
          <w:lang w:val="ru-RU"/>
        </w:rPr>
      </w:pPr>
      <w:r>
        <w:rPr>
          <w:rStyle w:val="FootnoteReference"/>
        </w:rPr>
        <w:footnoteRef/>
      </w:r>
      <w:r w:rsidRPr="00453B38">
        <w:rPr>
          <w:lang w:val="ru-RU"/>
        </w:rPr>
        <w:t xml:space="preserve"> </w:t>
      </w:r>
      <w:r w:rsidRPr="00B177F6">
        <w:rPr>
          <w:szCs w:val="16"/>
          <w:lang w:val="ru-RU"/>
        </w:rPr>
        <w:t>மரியாதைக்குரியவர் உடலைக் குறிப்பிடுகிறார், அது, அப்போஸ்தலனாகிய பவுலின் கூற்றுப்படி,</w:t>
      </w:r>
      <w:r>
        <w:rPr>
          <w:szCs w:val="16"/>
          <w:lang w:val="ru-RU"/>
        </w:rPr>
        <w:t xml:space="preserve"> </w:t>
      </w:r>
      <w:r w:rsidRPr="00B177F6">
        <w:rPr>
          <w:szCs w:val="16"/>
          <w:lang w:val="ru-RU"/>
        </w:rPr>
        <w:tab/>
        <w:t>புனித ஆவியின் ஆலயம் (1 கொரி. 6:19 பார்க்க).</w:t>
      </w:r>
    </w:p>
  </w:footnote>
  <w:footnote w:id="123">
    <w:p w14:paraId="4FE07208" w14:textId="2AF7D767" w:rsidR="00453B38" w:rsidRPr="00453B38" w:rsidRDefault="00453B38" w:rsidP="00453B38">
      <w:pPr>
        <w:rPr>
          <w:szCs w:val="16"/>
          <w:lang w:val="ru-RU"/>
        </w:rPr>
      </w:pPr>
      <w:r>
        <w:rPr>
          <w:rStyle w:val="FootnoteReference"/>
        </w:rPr>
        <w:footnoteRef/>
      </w:r>
      <w:r w:rsidRPr="00453B38">
        <w:rPr>
          <w:lang w:val="ru-RU"/>
        </w:rPr>
        <w:t xml:space="preserve"> </w:t>
      </w:r>
      <w:r w:rsidRPr="00B177F6">
        <w:rPr>
          <w:szCs w:val="16"/>
          <w:lang w:val="ru-RU"/>
        </w:rPr>
        <w:t>முதலாவதாகவும் முக்கியமாகவும், இயேசு பிரார்த்தனையின் வார்த்தைகள் கடவுளின் வார்த்தையின் அவதாரக் கோட்பாட்டைக் கொண்டுள்ளன: 'கர்த்தர்' என்பது கிறிஸ்துவின் தெய்வீக இயல்பைக் குறிக்கிறது, 'இயேசு' என்பது அவருடைய மனித இயல்பை வெளிப்படுத்துகிறது, மற்றும் 'கிறிஸ்து' என்பது இரண்டையும் ஒரே நபரில் இணைந்திருப்பதைக் குறிக்கிறது. 'தேவனுடைய குமாரன்' என்பது, கிறிஸ்துவில் உள்ள இரு இயல்புகளும் அவற்றின் ஐக்கியத்திற்குப் பிறகும் கலக்கமற்று இருக்கின்றன என்பதைக் காட்டுகிறது. காண்க: தெய்வீக ஜெபத்தின் வார்த்தைகள் குறித்து ஒரு குறிப்பிட்ட அறியப்படாத புனிதரின் அற்புதமான வார்த்தைகள். டோப்ரோடோலியூபியாவிலிருந்து கிரேக்க மொழியிலிருந்து மொழிபெயர்க்கப்பட்டது, தொகுதி 5. மாஸ்கோ: மாண்ட் ஆத்தோஸில் உள்ள பண்டேலைமோன் மடத்தின் மெத்தோசியன், 1991. ப. 5. — மொழிபெயர்ப்பாளரின் குறிப்பு.</w:t>
      </w:r>
    </w:p>
  </w:footnote>
  <w:footnote w:id="124">
    <w:p w14:paraId="598AD4D2" w14:textId="2B515C51" w:rsidR="00E67E91" w:rsidRPr="00087A5D" w:rsidRDefault="00E67E91" w:rsidP="00E67E91">
      <w:pPr>
        <w:rPr>
          <w:szCs w:val="16"/>
          <w:lang w:val="ru-RU"/>
        </w:rPr>
      </w:pPr>
      <w:r>
        <w:rPr>
          <w:rStyle w:val="FootnoteReference"/>
        </w:rPr>
        <w:footnoteRef/>
      </w:r>
      <w:r w:rsidRPr="00087A5D">
        <w:rPr>
          <w:lang w:val="ru-RU"/>
        </w:rPr>
        <w:t xml:space="preserve"> </w:t>
      </w:r>
      <w:r w:rsidRPr="008525AA">
        <w:rPr>
          <w:szCs w:val="16"/>
          <w:lang w:val="el-GR"/>
        </w:rPr>
        <w:t>அநாமதேய</w:t>
      </w:r>
      <w:r w:rsidRPr="00087A5D">
        <w:rPr>
          <w:szCs w:val="16"/>
          <w:lang w:val="ru-RU"/>
        </w:rPr>
        <w:t xml:space="preserve"> </w:t>
      </w:r>
      <w:r w:rsidRPr="008525AA">
        <w:rPr>
          <w:szCs w:val="16"/>
          <w:lang w:val="el-GR"/>
        </w:rPr>
        <w:t>ஹெசிக்காஸ்ட்</w:t>
      </w:r>
      <w:r w:rsidRPr="00087A5D">
        <w:rPr>
          <w:szCs w:val="16"/>
          <w:lang w:val="ru-RU"/>
        </w:rPr>
        <w:t xml:space="preserve">, </w:t>
      </w:r>
      <w:r w:rsidRPr="008525AA">
        <w:rPr>
          <w:szCs w:val="16"/>
          <w:lang w:val="el-GR"/>
        </w:rPr>
        <w:t>நெப்டிக்</w:t>
      </w:r>
      <w:r w:rsidRPr="00087A5D">
        <w:rPr>
          <w:szCs w:val="16"/>
          <w:lang w:val="ru-RU"/>
        </w:rPr>
        <w:t xml:space="preserve"> </w:t>
      </w:r>
      <w:r w:rsidRPr="008525AA">
        <w:rPr>
          <w:szCs w:val="16"/>
          <w:lang w:val="el-GR"/>
        </w:rPr>
        <w:t>கோட்பாடு</w:t>
      </w:r>
      <w:r w:rsidRPr="00087A5D">
        <w:rPr>
          <w:szCs w:val="16"/>
          <w:lang w:val="ru-RU"/>
        </w:rPr>
        <w:t xml:space="preserve">, </w:t>
      </w:r>
      <w:r w:rsidRPr="008525AA">
        <w:rPr>
          <w:szCs w:val="16"/>
          <w:lang w:val="el-GR"/>
        </w:rPr>
        <w:t>அத்தோஸ்</w:t>
      </w:r>
      <w:r w:rsidRPr="00087A5D">
        <w:rPr>
          <w:szCs w:val="16"/>
          <w:lang w:val="ru-RU"/>
        </w:rPr>
        <w:t xml:space="preserve"> </w:t>
      </w:r>
      <w:r w:rsidRPr="008525AA">
        <w:rPr>
          <w:szCs w:val="16"/>
          <w:lang w:val="el-GR"/>
        </w:rPr>
        <w:t>மலையில்</w:t>
      </w:r>
      <w:r w:rsidRPr="00087A5D">
        <w:rPr>
          <w:szCs w:val="16"/>
          <w:lang w:val="ru-RU"/>
        </w:rPr>
        <w:t xml:space="preserve"> </w:t>
      </w:r>
      <w:r w:rsidRPr="008525AA">
        <w:rPr>
          <w:szCs w:val="16"/>
          <w:lang w:val="el-GR"/>
        </w:rPr>
        <w:t>உள்ள</w:t>
      </w:r>
      <w:r w:rsidRPr="00087A5D">
        <w:rPr>
          <w:szCs w:val="16"/>
          <w:lang w:val="ru-RU"/>
        </w:rPr>
        <w:t xml:space="preserve"> </w:t>
      </w:r>
      <w:r w:rsidRPr="008525AA">
        <w:rPr>
          <w:szCs w:val="16"/>
          <w:lang w:val="el-GR"/>
        </w:rPr>
        <w:t>செனோபோனின்</w:t>
      </w:r>
      <w:r w:rsidRPr="00087A5D">
        <w:rPr>
          <w:szCs w:val="16"/>
          <w:lang w:val="ru-RU"/>
        </w:rPr>
        <w:t xml:space="preserve"> </w:t>
      </w:r>
      <w:r w:rsidRPr="008525AA">
        <w:rPr>
          <w:szCs w:val="16"/>
          <w:lang w:val="el-GR"/>
        </w:rPr>
        <w:t>புனித</w:t>
      </w:r>
      <w:r w:rsidRPr="00087A5D">
        <w:rPr>
          <w:szCs w:val="16"/>
          <w:lang w:val="ru-RU"/>
        </w:rPr>
        <w:t xml:space="preserve"> </w:t>
      </w:r>
      <w:r w:rsidRPr="008525AA">
        <w:rPr>
          <w:szCs w:val="16"/>
          <w:lang w:val="el-GR"/>
        </w:rPr>
        <w:t>மடாலயத்தின்</w:t>
      </w:r>
      <w:r w:rsidRPr="00087A5D">
        <w:rPr>
          <w:szCs w:val="16"/>
          <w:lang w:val="ru-RU"/>
        </w:rPr>
        <w:t xml:space="preserve"> </w:t>
      </w:r>
      <w:r w:rsidRPr="008525AA">
        <w:rPr>
          <w:szCs w:val="16"/>
          <w:lang w:val="el-GR"/>
        </w:rPr>
        <w:t>கையெழுத்துப்</w:t>
      </w:r>
      <w:r w:rsidRPr="00087A5D">
        <w:rPr>
          <w:szCs w:val="16"/>
          <w:lang w:val="ru-RU"/>
        </w:rPr>
        <w:t xml:space="preserve"> </w:t>
      </w:r>
      <w:r w:rsidRPr="008525AA">
        <w:rPr>
          <w:szCs w:val="16"/>
          <w:lang w:val="el-GR"/>
        </w:rPr>
        <w:t>பிரதியிலிருந்து</w:t>
      </w:r>
      <w:r w:rsidRPr="00087A5D">
        <w:rPr>
          <w:szCs w:val="16"/>
          <w:lang w:val="ru-RU"/>
        </w:rPr>
        <w:t>, '</w:t>
      </w:r>
      <w:r w:rsidRPr="008525AA">
        <w:rPr>
          <w:szCs w:val="16"/>
          <w:lang w:val="el-GR"/>
        </w:rPr>
        <w:t>ஆர்த்தடாக்ஸ்</w:t>
      </w:r>
      <w:r w:rsidRPr="00087A5D">
        <w:rPr>
          <w:szCs w:val="16"/>
          <w:lang w:val="ru-RU"/>
        </w:rPr>
        <w:t xml:space="preserve"> </w:t>
      </w:r>
      <w:r w:rsidRPr="008525AA">
        <w:rPr>
          <w:szCs w:val="16"/>
          <w:lang w:val="el-GR"/>
        </w:rPr>
        <w:t>கிப்செலி</w:t>
      </w:r>
      <w:r w:rsidRPr="00087A5D">
        <w:rPr>
          <w:szCs w:val="16"/>
          <w:lang w:val="ru-RU"/>
        </w:rPr>
        <w:t>'</w:t>
      </w:r>
      <w:r w:rsidRPr="008525AA">
        <w:rPr>
          <w:szCs w:val="16"/>
          <w:lang w:val="el-GR"/>
        </w:rPr>
        <w:t>யால்</w:t>
      </w:r>
      <w:r w:rsidRPr="00087A5D">
        <w:rPr>
          <w:szCs w:val="16"/>
          <w:lang w:val="ru-RU"/>
        </w:rPr>
        <w:t xml:space="preserve"> </w:t>
      </w:r>
      <w:r w:rsidRPr="008525AA">
        <w:rPr>
          <w:szCs w:val="16"/>
          <w:lang w:val="el-GR"/>
        </w:rPr>
        <w:t>வெளியிடப்பட்டது</w:t>
      </w:r>
      <w:r w:rsidRPr="00087A5D">
        <w:rPr>
          <w:szCs w:val="16"/>
          <w:lang w:val="ru-RU"/>
        </w:rPr>
        <w:t xml:space="preserve">, </w:t>
      </w:r>
      <w:r w:rsidRPr="008525AA">
        <w:rPr>
          <w:szCs w:val="16"/>
          <w:lang w:val="el-GR"/>
        </w:rPr>
        <w:t>தெசலோனிக்கி</w:t>
      </w:r>
      <w:r w:rsidRPr="00087A5D">
        <w:rPr>
          <w:szCs w:val="16"/>
          <w:lang w:val="ru-RU"/>
        </w:rPr>
        <w:t xml:space="preserve"> 1979, </w:t>
      </w:r>
      <w:r w:rsidRPr="008525AA">
        <w:rPr>
          <w:szCs w:val="16"/>
          <w:lang w:val="el-GR"/>
        </w:rPr>
        <w:t>பக்கங்கள்</w:t>
      </w:r>
      <w:r w:rsidRPr="00087A5D">
        <w:rPr>
          <w:szCs w:val="16"/>
          <w:lang w:val="ru-RU"/>
        </w:rPr>
        <w:t xml:space="preserve"> 97–99.</w:t>
      </w:r>
    </w:p>
  </w:footnote>
  <w:footnote w:id="125">
    <w:p w14:paraId="48D7C4CE" w14:textId="3B98FFA4" w:rsidR="00E67E91" w:rsidRPr="00087A5D" w:rsidRDefault="00E67E91" w:rsidP="00E67E91">
      <w:pPr>
        <w:rPr>
          <w:szCs w:val="16"/>
          <w:lang w:val="ru-RU"/>
        </w:rPr>
      </w:pPr>
      <w:r>
        <w:rPr>
          <w:rStyle w:val="FootnoteReference"/>
        </w:rPr>
        <w:footnoteRef/>
      </w:r>
      <w:r w:rsidRPr="00087A5D">
        <w:rPr>
          <w:lang w:val="ru-RU"/>
        </w:rPr>
        <w:t xml:space="preserve"> </w:t>
      </w:r>
      <w:r w:rsidRPr="00B177F6">
        <w:rPr>
          <w:szCs w:val="16"/>
          <w:lang w:val="ru-RU"/>
        </w:rPr>
        <w:t>மாற்கு</w:t>
      </w:r>
      <w:r w:rsidRPr="00087A5D">
        <w:rPr>
          <w:szCs w:val="16"/>
          <w:lang w:val="ru-RU"/>
        </w:rPr>
        <w:t xml:space="preserve"> 12:30-</w:t>
      </w:r>
      <w:r w:rsidRPr="008525AA">
        <w:rPr>
          <w:szCs w:val="16"/>
          <w:lang w:val="el-GR"/>
        </w:rPr>
        <w:t>ஐப்</w:t>
      </w:r>
      <w:r w:rsidRPr="00087A5D">
        <w:rPr>
          <w:szCs w:val="16"/>
          <w:lang w:val="ru-RU"/>
        </w:rPr>
        <w:t xml:space="preserve"> </w:t>
      </w:r>
      <w:r w:rsidRPr="00B177F6">
        <w:rPr>
          <w:szCs w:val="16"/>
          <w:lang w:val="ru-RU"/>
        </w:rPr>
        <w:t>பார்க்கவும்</w:t>
      </w:r>
      <w:r w:rsidRPr="00087A5D">
        <w:rPr>
          <w:szCs w:val="16"/>
          <w:lang w:val="ru-RU"/>
        </w:rPr>
        <w:t>.</w:t>
      </w:r>
    </w:p>
  </w:footnote>
  <w:footnote w:id="126">
    <w:p w14:paraId="5B4B2209" w14:textId="46B589C6" w:rsidR="0079612D" w:rsidRPr="00087A5D" w:rsidRDefault="0079612D" w:rsidP="0079612D">
      <w:pPr>
        <w:rPr>
          <w:szCs w:val="16"/>
          <w:lang w:val="ru-RU"/>
        </w:rPr>
      </w:pPr>
      <w:r>
        <w:rPr>
          <w:rStyle w:val="FootnoteReference"/>
        </w:rPr>
        <w:footnoteRef/>
      </w:r>
      <w:r w:rsidRPr="00087A5D">
        <w:rPr>
          <w:lang w:val="ru-RU"/>
        </w:rPr>
        <w:t xml:space="preserve"> </w:t>
      </w:r>
      <w:r w:rsidRPr="00B177F6">
        <w:rPr>
          <w:szCs w:val="16"/>
          <w:lang w:val="ru-RU"/>
        </w:rPr>
        <w:t>நாம் மிகவும் மரியாதைக்குரிய பைசியஸ் அவர்களையே பற்றிப் பேசிக்கொண்டிருக்கிறோம்</w:t>
      </w:r>
      <w:r w:rsidRPr="00087A5D">
        <w:rPr>
          <w:szCs w:val="16"/>
          <w:lang w:val="ru-RU"/>
        </w:rPr>
        <w:t>.</w:t>
      </w:r>
    </w:p>
  </w:footnote>
  <w:footnote w:id="127">
    <w:p w14:paraId="5C50E04F" w14:textId="33FEBCAB" w:rsidR="0079612D" w:rsidRPr="0079612D" w:rsidRDefault="0079612D" w:rsidP="0079612D">
      <w:pPr>
        <w:rPr>
          <w:szCs w:val="16"/>
          <w:lang w:val="ru-RU"/>
        </w:rPr>
      </w:pPr>
      <w:r>
        <w:rPr>
          <w:rStyle w:val="FootnoteReference"/>
        </w:rPr>
        <w:footnoteRef/>
      </w:r>
      <w:r w:rsidRPr="0079612D">
        <w:rPr>
          <w:lang w:val="ru-RU"/>
        </w:rPr>
        <w:t xml:space="preserve"> </w:t>
      </w:r>
      <w:r w:rsidRPr="00B177F6">
        <w:rPr>
          <w:szCs w:val="16"/>
          <w:lang w:val="ru-RU"/>
        </w:rPr>
        <w:t>அதாவது, புனித அன்னாள் ஸ்கெட்டா.</w:t>
      </w:r>
    </w:p>
  </w:footnote>
  <w:footnote w:id="128">
    <w:p w14:paraId="1ADD8DC1" w14:textId="1958AB48" w:rsidR="00FB2B02" w:rsidRPr="00FB2B02" w:rsidRDefault="00FB2B02" w:rsidP="00FB2B02">
      <w:pPr>
        <w:rPr>
          <w:szCs w:val="16"/>
          <w:lang w:val="ru-RU"/>
        </w:rPr>
      </w:pPr>
      <w:r>
        <w:rPr>
          <w:rStyle w:val="FootnoteReference"/>
        </w:rPr>
        <w:footnoteRef/>
      </w:r>
      <w:r w:rsidRPr="008525AA">
        <w:rPr>
          <w:lang w:val="ru-RU"/>
        </w:rPr>
        <w:t xml:space="preserve"> </w:t>
      </w:r>
      <w:r w:rsidRPr="00B177F6">
        <w:rPr>
          <w:szCs w:val="16"/>
          <w:lang w:val="ru-RU"/>
        </w:rPr>
        <w:t>1964–1967.</w:t>
      </w:r>
    </w:p>
  </w:footnote>
  <w:footnote w:id="129">
    <w:p w14:paraId="31A2BE9E" w14:textId="6901B910" w:rsidR="00F24FA7" w:rsidRPr="00F24FA7" w:rsidRDefault="00F24FA7" w:rsidP="00F24FA7">
      <w:pPr>
        <w:rPr>
          <w:szCs w:val="16"/>
          <w:lang w:val="ru-RU"/>
        </w:rPr>
      </w:pPr>
      <w:r>
        <w:rPr>
          <w:rStyle w:val="FootnoteReference"/>
        </w:rPr>
        <w:footnoteRef/>
      </w:r>
      <w:r w:rsidRPr="008525AA">
        <w:rPr>
          <w:lang w:val="ru-RU"/>
        </w:rPr>
        <w:t xml:space="preserve"> </w:t>
      </w:r>
      <w:r w:rsidRPr="00B177F6">
        <w:rPr>
          <w:szCs w:val="16"/>
          <w:lang w:val="ru-RU"/>
        </w:rPr>
        <w:t>பல்லெடுத்த பாடல் 5:2.</w:t>
      </w:r>
    </w:p>
  </w:footnote>
  <w:footnote w:id="130">
    <w:p w14:paraId="2009B778" w14:textId="66EA36DB" w:rsidR="00C63ADB" w:rsidRPr="00C63ADB" w:rsidRDefault="00C63ADB" w:rsidP="00C63ADB">
      <w:pPr>
        <w:rPr>
          <w:szCs w:val="16"/>
          <w:lang w:val="ru-RU"/>
        </w:rPr>
      </w:pPr>
      <w:r>
        <w:rPr>
          <w:rStyle w:val="FootnoteReference"/>
        </w:rPr>
        <w:footnoteRef/>
      </w:r>
      <w:r w:rsidRPr="00C63ADB">
        <w:rPr>
          <w:lang w:val="ru-RU"/>
        </w:rPr>
        <w:t xml:space="preserve"> </w:t>
      </w:r>
      <w:r w:rsidRPr="00B177F6">
        <w:rPr>
          <w:szCs w:val="16"/>
          <w:lang w:val="ru-RU"/>
        </w:rPr>
        <w:t>'ரெவரெண்ட்' என்பது, பிரார்த்தனைச் செயல் உடற்பயிற்சியையும், உணர்ச்சிகளுக்கு எதிரான போராட்டத்தையும் தேவைப்படுத்துகிறது என்பதையும், 'நிர்வாணம்' எனப்படும் நிலையை அடைய கிழக்கத்திய மதங்களின் பின்தொடர்பவர்கள் பயன்படுத்தும் நுட்பங்களுடன் இதற்கு எந்தத் தொடர்பும் இல்லை என்பதையும் குறிக்கிறது.</w:t>
      </w:r>
    </w:p>
  </w:footnote>
  <w:footnote w:id="131">
    <w:p w14:paraId="3F1B2BF3" w14:textId="4553E218" w:rsidR="000A2E7E" w:rsidRPr="000A2E7E" w:rsidRDefault="000A2E7E" w:rsidP="000A2E7E">
      <w:pPr>
        <w:rPr>
          <w:szCs w:val="16"/>
          <w:lang w:val="ru-RU"/>
        </w:rPr>
      </w:pPr>
      <w:r>
        <w:rPr>
          <w:rStyle w:val="FootnoteReference"/>
        </w:rPr>
        <w:footnoteRef/>
      </w:r>
      <w:r w:rsidRPr="000A2E7E">
        <w:rPr>
          <w:lang w:val="ru-RU"/>
        </w:rPr>
        <w:t xml:space="preserve"> </w:t>
      </w:r>
      <w:r w:rsidRPr="00B177F6">
        <w:rPr>
          <w:szCs w:val="16"/>
          <w:lang w:val="ru-RU"/>
        </w:rPr>
        <w:t>"உடல் சோதிக்கப்படாததும், இதயம் துயரப்படாததும் ஆன எந்தவொரு பிரார்த்தனையும், கருப்பையில் உள்ள பிறக்காத கருவை விடச் சிறந்ததாகக் கருதப்படாது, ஏனெனில் அத்தகைய பிரார்த்தனையில் ஆன்மா இல்லை." காண்க: சிரியாவைச் சேர்ந்த இசாக்கு, போற்றத்தக்கவர். துறவற வாழ்க்கை வார்த்தைகள். வார்த்தை 11. ப. 78. — மொழிபெயர்ப்பாளரின் குறிப்பு.</w:t>
      </w:r>
    </w:p>
  </w:footnote>
  <w:footnote w:id="132">
    <w:p w14:paraId="4A647051" w14:textId="33D54053" w:rsidR="000963F4" w:rsidRPr="000963F4" w:rsidRDefault="000963F4" w:rsidP="000963F4">
      <w:pPr>
        <w:rPr>
          <w:szCs w:val="16"/>
          <w:lang w:val="ru-RU"/>
        </w:rPr>
      </w:pPr>
      <w:r>
        <w:rPr>
          <w:rStyle w:val="FootnoteReference"/>
        </w:rPr>
        <w:footnoteRef/>
      </w:r>
      <w:r w:rsidRPr="000963F4">
        <w:rPr>
          <w:lang w:val="ru-RU"/>
        </w:rPr>
        <w:t xml:space="preserve"> </w:t>
      </w:r>
      <w:r w:rsidRPr="00B177F6">
        <w:rPr>
          <w:szCs w:val="16"/>
          <w:lang w:val="ru-RU"/>
        </w:rPr>
        <w:t>காண்க: மேற்கூறியது, உரை 52, 70. — மொழிபெயர்ப்பாளரின் குறிப்பு.</w:t>
      </w:r>
    </w:p>
  </w:footnote>
  <w:footnote w:id="133">
    <w:p w14:paraId="6A7DC020" w14:textId="66622366" w:rsidR="006108A7" w:rsidRPr="006108A7" w:rsidRDefault="006108A7" w:rsidP="006108A7">
      <w:pPr>
        <w:rPr>
          <w:szCs w:val="16"/>
          <w:lang w:val="ru-RU"/>
        </w:rPr>
      </w:pPr>
      <w:r>
        <w:rPr>
          <w:rStyle w:val="FootnoteReference"/>
        </w:rPr>
        <w:footnoteRef/>
      </w:r>
      <w:r w:rsidRPr="006108A7">
        <w:rPr>
          <w:lang w:val="ru-RU"/>
        </w:rPr>
        <w:t xml:space="preserve"> </w:t>
      </w:r>
      <w:r w:rsidRPr="00B177F6">
        <w:rPr>
          <w:szCs w:val="16"/>
          <w:lang w:val="ru-RU"/>
        </w:rPr>
        <w:t>குகைவாசியான மூப்பர் அர்சேனியஸ் (1886–1983) அத்தோஸ் மலையில், புனித அன்னாவின் சிறிய ஸ்கெட்டாவின் குகைகளில் ஒரு துறவியாக வாழ்ந்தார்.</w:t>
      </w:r>
    </w:p>
  </w:footnote>
  <w:footnote w:id="134">
    <w:p w14:paraId="2FD5BC8B" w14:textId="24BC4676" w:rsidR="00A873F6" w:rsidRPr="00A873F6" w:rsidRDefault="00A873F6" w:rsidP="00A873F6">
      <w:pPr>
        <w:rPr>
          <w:szCs w:val="16"/>
          <w:lang w:val="ru-RU"/>
        </w:rPr>
      </w:pPr>
      <w:r>
        <w:rPr>
          <w:rStyle w:val="FootnoteReference"/>
        </w:rPr>
        <w:footnoteRef/>
      </w:r>
      <w:r w:rsidRPr="00A873F6">
        <w:rPr>
          <w:lang w:val="ru-RU"/>
        </w:rPr>
        <w:t xml:space="preserve"> </w:t>
      </w:r>
      <w:r w:rsidRPr="00B177F6">
        <w:rPr>
          <w:szCs w:val="16"/>
          <w:lang w:val="ru-RU"/>
        </w:rPr>
        <w:t>காண்க: இஞ்ஞாசியார் (பிரயான்சானினோவ்), புனிதரின் தொகுக்கப்பட்ட படைப்புகள். தொகுதி 1. துறவற அனுபவங்கள். இயேசு பிரார்த்தனையின் பயிற்சி குறித்து. ப. 291.</w:t>
      </w:r>
    </w:p>
  </w:footnote>
  <w:footnote w:id="135">
    <w:p w14:paraId="13DB0D71" w14:textId="3C06B325" w:rsidR="001204D5" w:rsidRPr="001204D5" w:rsidRDefault="001204D5" w:rsidP="001204D5">
      <w:pPr>
        <w:rPr>
          <w:szCs w:val="16"/>
          <w:lang w:val="ru-RU"/>
        </w:rPr>
      </w:pPr>
      <w:r>
        <w:rPr>
          <w:rStyle w:val="FootnoteReference"/>
        </w:rPr>
        <w:footnoteRef/>
      </w:r>
      <w:r w:rsidRPr="001204D5">
        <w:rPr>
          <w:lang w:val="ru-RU"/>
        </w:rPr>
        <w:t xml:space="preserve"> </w:t>
      </w:r>
      <w:r w:rsidRPr="00B177F6">
        <w:rPr>
          <w:szCs w:val="16"/>
          <w:lang w:val="ru-RU"/>
        </w:rPr>
        <w:t>பூஜனீய பாயிசியஸ் *ஒரு யாத்ரீகரின் ஆன்மீகத் தந்தைக்கு இரகசியக் கதைகள்* என்ற புத்தகத்தை குறிப்பிடுகிறார்.</w:t>
      </w:r>
    </w:p>
  </w:footnote>
  <w:footnote w:id="136">
    <w:p w14:paraId="54F69290" w14:textId="26ED9E6E" w:rsidR="004935BD" w:rsidRPr="004935BD" w:rsidRDefault="004935BD" w:rsidP="004935BD">
      <w:pPr>
        <w:rPr>
          <w:szCs w:val="16"/>
          <w:lang w:val="ru-RU"/>
        </w:rPr>
      </w:pPr>
      <w:r>
        <w:rPr>
          <w:rStyle w:val="FootnoteReference"/>
        </w:rPr>
        <w:footnoteRef/>
      </w:r>
      <w:r w:rsidRPr="004935BD">
        <w:rPr>
          <w:lang w:val="ru-RU"/>
        </w:rPr>
        <w:t xml:space="preserve"> </w:t>
      </w:r>
      <w:r w:rsidRPr="00B177F6">
        <w:rPr>
          <w:szCs w:val="16"/>
          <w:lang w:val="ru-RU"/>
        </w:rPr>
        <w:t>பிரார்த்தனை மற்றும் நிதானத்திற்கு அர்ப்பணிக்கப்பட்ட தந்தையியல் நூல்களின் மிகவும் பிரபலமான தொகுப்பு *டோப்ரோடோலூபியே* (*நன்மையின் அன்பு*), இது 1782-ல் கொரிந்தின் புனித மகாரியஸ் (†1805) மற்றும் அத்தோஸ் மலையின் புனித நிக்கோடெமஸ் (†1809) ஆகியோரால் தொகுத்து வெளியிடப்பட்டது.</w:t>
      </w:r>
    </w:p>
  </w:footnote>
  <w:footnote w:id="137">
    <w:p w14:paraId="2D3244C4" w14:textId="583DDBEB" w:rsidR="00944848" w:rsidRPr="00944848" w:rsidRDefault="00944848" w:rsidP="00944848">
      <w:pPr>
        <w:rPr>
          <w:szCs w:val="16"/>
          <w:lang w:val="ru-RU"/>
        </w:rPr>
      </w:pPr>
      <w:r>
        <w:rPr>
          <w:rStyle w:val="FootnoteReference"/>
        </w:rPr>
        <w:footnoteRef/>
      </w:r>
      <w:r w:rsidRPr="00944848">
        <w:rPr>
          <w:lang w:val="ru-RU"/>
        </w:rPr>
        <w:t xml:space="preserve"> </w:t>
      </w:r>
      <w:r w:rsidRPr="00B177F6">
        <w:rPr>
          <w:szCs w:val="16"/>
          <w:lang w:val="ru-RU"/>
        </w:rPr>
        <w:t>பிரார்த்தனையில் மூழ்குவது பற்றி – பக். 245 பார்க்கவும்.</w:t>
      </w:r>
    </w:p>
  </w:footnote>
  <w:footnote w:id="138">
    <w:p w14:paraId="74274584" w14:textId="3D827349" w:rsidR="0024490B" w:rsidRPr="0024490B" w:rsidRDefault="0024490B" w:rsidP="0024490B">
      <w:pPr>
        <w:rPr>
          <w:szCs w:val="16"/>
          <w:lang w:val="ru-RU"/>
        </w:rPr>
      </w:pPr>
      <w:r>
        <w:rPr>
          <w:rStyle w:val="FootnoteReference"/>
        </w:rPr>
        <w:footnoteRef/>
      </w:r>
      <w:r w:rsidRPr="0024490B">
        <w:rPr>
          <w:lang w:val="ru-RU"/>
        </w:rPr>
        <w:t xml:space="preserve"> </w:t>
      </w:r>
      <w:r w:rsidRPr="00B177F6">
        <w:rPr>
          <w:szCs w:val="16"/>
          <w:lang w:val="ru-RU"/>
        </w:rPr>
        <w:t>தெசலோனிக்கியின் பேராயர், புனித கிரிகோரி பாலாமாஸ், *பிரார்த்தனை மற்றும் இதயத்தின் தூய்மை* மீது, மூன்று அத்தியாயங்கள் // டோப்ரோடோலியுபியே. 5 தொகுதிகளில். தொகுதி 5. 4வது பதிப்பு. மாஸ்கோ: ஸ்ரெட்டென்ஸ்கி மடாலயப் பதிப்பகம், 2010. பக்கங்கள் 291–294.</w:t>
      </w:r>
    </w:p>
  </w:footnote>
  <w:footnote w:id="139">
    <w:p w14:paraId="3C6F568F" w14:textId="27132378" w:rsidR="00AE7166" w:rsidRPr="00AE7166" w:rsidRDefault="00AE7166" w:rsidP="00AE7166">
      <w:pPr>
        <w:rPr>
          <w:szCs w:val="16"/>
          <w:lang w:val="ru-RU"/>
        </w:rPr>
      </w:pPr>
      <w:r>
        <w:rPr>
          <w:rStyle w:val="FootnoteReference"/>
        </w:rPr>
        <w:footnoteRef/>
      </w:r>
      <w:r w:rsidRPr="008525AA">
        <w:rPr>
          <w:lang w:val="ru-RU"/>
        </w:rPr>
        <w:t xml:space="preserve"> </w:t>
      </w:r>
      <w:r w:rsidRPr="00B177F6">
        <w:rPr>
          <w:szCs w:val="16"/>
          <w:lang w:val="ru-RU"/>
        </w:rPr>
        <w:t>ஆதியாகமம் 1:26-ஐப் பார்க்கவும்.</w:t>
      </w:r>
    </w:p>
  </w:footnote>
  <w:footnote w:id="140">
    <w:p w14:paraId="53A38B4B" w14:textId="60F81C8A" w:rsidR="00FD4765" w:rsidRPr="00FD4765" w:rsidRDefault="00FD4765" w:rsidP="00FD4765">
      <w:pPr>
        <w:rPr>
          <w:szCs w:val="16"/>
          <w:lang w:val="ru-RU"/>
        </w:rPr>
      </w:pPr>
      <w:r>
        <w:rPr>
          <w:rStyle w:val="FootnoteReference"/>
        </w:rPr>
        <w:footnoteRef/>
      </w:r>
      <w:r w:rsidRPr="00FD4765">
        <w:rPr>
          <w:lang w:val="ru-RU"/>
        </w:rPr>
        <w:t xml:space="preserve"> </w:t>
      </w:r>
      <w:r w:rsidRPr="00B177F6">
        <w:rPr>
          <w:szCs w:val="16"/>
          <w:lang w:val="ru-RU"/>
        </w:rPr>
        <w:t>இசாக்கியார், சிரியாவின் போற்றத்தக்க துறவி. துறவற உரைகள். உரை 70. ப. 78. — மொழிபெயர்ப்பாளரின் குறிப்பு.</w:t>
      </w:r>
    </w:p>
  </w:footnote>
  <w:footnote w:id="141">
    <w:p w14:paraId="6BD0E3D0" w14:textId="292C40E9" w:rsidR="003F678C" w:rsidRPr="003F678C" w:rsidRDefault="003F678C" w:rsidP="003F678C">
      <w:pPr>
        <w:rPr>
          <w:szCs w:val="16"/>
          <w:lang w:val="ru-RU"/>
        </w:rPr>
      </w:pPr>
      <w:r>
        <w:rPr>
          <w:rStyle w:val="FootnoteReference"/>
        </w:rPr>
        <w:footnoteRef/>
      </w:r>
      <w:r w:rsidRPr="003F678C">
        <w:rPr>
          <w:lang w:val="ru-RU"/>
        </w:rPr>
        <w:t xml:space="preserve"> </w:t>
      </w:r>
      <w:r w:rsidRPr="00B177F6">
        <w:rPr>
          <w:szCs w:val="16"/>
          <w:lang w:val="ru-RU"/>
        </w:rPr>
        <w:t>இது ஒரு ஆன்மீக நிலையாகும், இதில் ஒரு நபர், உணர்ச்சிகளிலிருந்து தூய்மைப்படுத்தப்பட்ட பிறகு, இனி எண்ணங்களைக் கொண்டிருக்க மாட்டார். அப்பா இசாக் எழுதுவது போல, 'ஆத்துமா எண்ணங்களின் அமைதியை அடைகிறது; எண்ணங்களின் அமைதியிலிருந்து அது மனத் தூய்மைக்கு உயர்கிறது, மேலும் மனத் தூய்மை மூலம் ஒரு நபர் கடவுளின் இரகசியங்களின் தரிசனத்தை அடைகிறார்… இதற்குப் பிறகு, தீர்க்கதரிசி எசேக்கியேல் கண்டது போல, மனம் வெளிப்பாடுகளின் மற்றும் அடையாளங்களின் தரிசனத்தை அடைகிறது." (காண்க: சிரியாவின் கனவான இசாக்கு. துறவறச் சொற்கள். சொல் 59. ப. 386.) — மொழிபெயர்ப்பாளரின் குறிப்பு.</w:t>
      </w:r>
    </w:p>
  </w:footnote>
  <w:footnote w:id="142">
    <w:p w14:paraId="3648E882" w14:textId="13B37B24" w:rsidR="003F6AB7" w:rsidRPr="003F6AB7" w:rsidRDefault="003F6AB7" w:rsidP="003F6AB7">
      <w:pPr>
        <w:rPr>
          <w:szCs w:val="16"/>
          <w:lang w:val="ru-RU"/>
        </w:rPr>
      </w:pPr>
      <w:r>
        <w:rPr>
          <w:rStyle w:val="FootnoteReference"/>
        </w:rPr>
        <w:footnoteRef/>
      </w:r>
      <w:r w:rsidRPr="003F6AB7">
        <w:rPr>
          <w:lang w:val="ru-RU"/>
        </w:rPr>
        <w:t xml:space="preserve"> </w:t>
      </w:r>
      <w:r w:rsidRPr="00B177F6">
        <w:rPr>
          <w:szCs w:val="16"/>
          <w:lang w:val="ru-RU"/>
        </w:rPr>
        <w:t>காண்க: சிரியாவின் இசாக்கு, துறவற உரைகள். உரை 1. ப. 19. — மொழிபெயர்ப்பாளரின் குறிப்பு.</w:t>
      </w:r>
    </w:p>
  </w:footnote>
  <w:footnote w:id="143">
    <w:p w14:paraId="36A0CFC6" w14:textId="112AD39E" w:rsidR="005D1647" w:rsidRPr="005D1647" w:rsidRDefault="005D1647" w:rsidP="005D1647">
      <w:pPr>
        <w:rPr>
          <w:szCs w:val="16"/>
          <w:lang w:val="ru-RU"/>
        </w:rPr>
      </w:pPr>
      <w:r>
        <w:rPr>
          <w:rStyle w:val="FootnoteReference"/>
        </w:rPr>
        <w:footnoteRef/>
      </w:r>
      <w:r w:rsidRPr="005D1647">
        <w:rPr>
          <w:lang w:val="ru-RU"/>
        </w:rPr>
        <w:t xml:space="preserve"> </w:t>
      </w:r>
      <w:r w:rsidRPr="00B177F6">
        <w:rPr>
          <w:szCs w:val="16"/>
          <w:lang w:val="ru-RU"/>
        </w:rPr>
        <w:t>காண்க: ஆக்டோஎக்கோஸ், 5 ஆம் தொனி. சனிக்கிழமை மாலையில், ஸ்டிகீரா ஆராதனையில் ஸ்டிகீராக்கள். ரஷ்ய மொழியில்: 'ஓ, உயிர் அளிப்பவரே, உமது ஊடுருவிய மார்பிலிருந்து, நீர் அனைவருக்கும் வாழ்வின் மற்றும் மீட்பின் நீரோடைகளைப் பாய்ச்சினீர்.'</w:t>
      </w:r>
    </w:p>
  </w:footnote>
  <w:footnote w:id="144">
    <w:p w14:paraId="7584881F" w14:textId="524835A3" w:rsidR="008561EE" w:rsidRPr="008561EE" w:rsidRDefault="008561EE" w:rsidP="008561EE">
      <w:pPr>
        <w:rPr>
          <w:szCs w:val="16"/>
          <w:lang w:val="ru-RU"/>
        </w:rPr>
      </w:pPr>
      <w:r>
        <w:rPr>
          <w:rStyle w:val="FootnoteReference"/>
        </w:rPr>
        <w:footnoteRef/>
      </w:r>
      <w:r w:rsidRPr="008525AA">
        <w:rPr>
          <w:lang w:val="ru-RU"/>
        </w:rPr>
        <w:t xml:space="preserve"> </w:t>
      </w:r>
      <w:r w:rsidRPr="00B177F6">
        <w:rPr>
          <w:szCs w:val="16"/>
          <w:lang w:val="ru-RU"/>
        </w:rPr>
        <w:t>உதாரணமாக, தங்கள் மூச்சைப் பிடித்துக் கொள்வதன் மூலம்.</w:t>
      </w:r>
    </w:p>
  </w:footnote>
  <w:footnote w:id="145">
    <w:p w14:paraId="6740807D" w14:textId="0AF36537" w:rsidR="002039EF" w:rsidRPr="008525AA" w:rsidRDefault="002039EF" w:rsidP="002039EF">
      <w:pPr>
        <w:rPr>
          <w:szCs w:val="16"/>
          <w:lang w:val="ru-RU"/>
        </w:rPr>
      </w:pPr>
      <w:r>
        <w:rPr>
          <w:rStyle w:val="FootnoteReference"/>
        </w:rPr>
        <w:footnoteRef/>
      </w:r>
      <w:r w:rsidRPr="008525AA">
        <w:rPr>
          <w:lang w:val="ru-RU"/>
        </w:rPr>
        <w:t xml:space="preserve"> </w:t>
      </w:r>
      <w:r w:rsidRPr="00B177F6">
        <w:rPr>
          <w:szCs w:val="16"/>
          <w:lang w:val="ru-RU"/>
        </w:rPr>
        <w:t>மத். 15:8. மேலும் காண்க: ஏசா. 29:13.</w:t>
      </w:r>
    </w:p>
  </w:footnote>
  <w:footnote w:id="146">
    <w:p w14:paraId="1A03CD77" w14:textId="12CB7A74" w:rsidR="004E0811" w:rsidRPr="008525AA" w:rsidRDefault="004E0811">
      <w:pPr>
        <w:pStyle w:val="FootnoteText"/>
        <w:rPr>
          <w:lang w:val="ru-RU"/>
        </w:rPr>
      </w:pPr>
      <w:r>
        <w:rPr>
          <w:rStyle w:val="FootnoteReference"/>
        </w:rPr>
        <w:footnoteRef/>
      </w:r>
      <w:r w:rsidRPr="008525AA">
        <w:rPr>
          <w:lang w:val="ru-RU"/>
        </w:rPr>
        <w:t xml:space="preserve"> </w:t>
      </w:r>
      <w:r w:rsidRPr="00B177F6">
        <w:rPr>
          <w:szCs w:val="16"/>
          <w:lang w:val="ru-RU"/>
        </w:rPr>
        <w:t>ஏசா. 66:1–2-ஐப் பார்க்கவும்.</w:t>
      </w:r>
    </w:p>
  </w:footnote>
  <w:footnote w:id="147">
    <w:p w14:paraId="36CE0843" w14:textId="1174BC66" w:rsidR="00A91951" w:rsidRPr="008525AA" w:rsidRDefault="00A91951" w:rsidP="00A91951">
      <w:pPr>
        <w:rPr>
          <w:szCs w:val="16"/>
          <w:lang w:val="ru-RU"/>
        </w:rPr>
      </w:pPr>
      <w:r>
        <w:rPr>
          <w:rStyle w:val="FootnoteReference"/>
        </w:rPr>
        <w:footnoteRef/>
      </w:r>
      <w:r w:rsidRPr="008525AA">
        <w:rPr>
          <w:lang w:val="ru-RU"/>
        </w:rPr>
        <w:t xml:space="preserve"> </w:t>
      </w:r>
      <w:r w:rsidRPr="00B177F6">
        <w:rPr>
          <w:szCs w:val="16"/>
          <w:lang w:val="ru-RU"/>
        </w:rPr>
        <w:t>மத்தேயு 22:37.</w:t>
      </w:r>
    </w:p>
  </w:footnote>
  <w:footnote w:id="148">
    <w:p w14:paraId="18798F5E" w14:textId="3E185907" w:rsidR="007C2074" w:rsidRPr="008525AA" w:rsidRDefault="007C2074" w:rsidP="007C2074">
      <w:pPr>
        <w:rPr>
          <w:szCs w:val="16"/>
          <w:lang w:val="ru-RU"/>
        </w:rPr>
      </w:pPr>
      <w:r>
        <w:rPr>
          <w:rStyle w:val="FootnoteReference"/>
        </w:rPr>
        <w:footnoteRef/>
      </w:r>
      <w:r w:rsidRPr="007C2074">
        <w:rPr>
          <w:lang w:val="ru-RU"/>
        </w:rPr>
        <w:t xml:space="preserve"> </w:t>
      </w:r>
      <w:r w:rsidRPr="00B177F6">
        <w:rPr>
          <w:szCs w:val="16"/>
          <w:lang w:val="ru-RU"/>
        </w:rPr>
        <w:t>கிறிஸ்துவின் பிறவி விழாக்கான கானனின் முதல் ஓட்டின் இர்மோஸ்.</w:t>
      </w:r>
    </w:p>
  </w:footnote>
  <w:footnote w:id="149">
    <w:p w14:paraId="321340F3" w14:textId="76869DDB" w:rsidR="00063F27" w:rsidRPr="008525AA" w:rsidRDefault="00063F27" w:rsidP="00063F27">
      <w:pPr>
        <w:rPr>
          <w:szCs w:val="16"/>
          <w:lang w:val="ru-RU"/>
        </w:rPr>
      </w:pPr>
      <w:r>
        <w:rPr>
          <w:rStyle w:val="FootnoteReference"/>
        </w:rPr>
        <w:footnoteRef/>
      </w:r>
      <w:r w:rsidRPr="00063F27">
        <w:rPr>
          <w:lang w:val="ru-RU"/>
        </w:rPr>
        <w:t xml:space="preserve"> </w:t>
      </w:r>
      <w:r w:rsidRPr="00B177F6">
        <w:rPr>
          <w:szCs w:val="16"/>
          <w:lang w:val="ru-RU"/>
        </w:rPr>
        <w:t>புனித யோவான் தெயோலோஜியனின் மடாலயத்தில், ஜாக்கிரதைப் பிரார்த்தனை வழக்கமாக இரவு 9 மணிக்குத் தொடங்கி, திருப்பலியுடன் சேர்ந்து சுமார் அதிகாலை 4 மணிக்கு முடிவடைகிறது. — மொழிபெயர்ப்பாளரின் குறிப்பு.</w:t>
      </w:r>
    </w:p>
  </w:footnote>
  <w:footnote w:id="150">
    <w:p w14:paraId="0B6F722E" w14:textId="2D4652DA" w:rsidR="000A7CE3" w:rsidRPr="008525AA" w:rsidRDefault="000A7CE3" w:rsidP="000A7CE3">
      <w:pPr>
        <w:rPr>
          <w:szCs w:val="16"/>
          <w:lang w:val="ru-RU"/>
        </w:rPr>
      </w:pPr>
      <w:r>
        <w:rPr>
          <w:rStyle w:val="FootnoteReference"/>
        </w:rPr>
        <w:footnoteRef/>
      </w:r>
      <w:r w:rsidRPr="008525AA">
        <w:rPr>
          <w:lang w:val="ru-RU"/>
        </w:rPr>
        <w:t xml:space="preserve"> </w:t>
      </w:r>
      <w:r w:rsidRPr="00B177F6">
        <w:rPr>
          <w:szCs w:val="16"/>
          <w:lang w:val="ru-RU"/>
        </w:rPr>
        <w:t>லூக்கா 2:8-ஐப் பார்க்கவும்.</w:t>
      </w:r>
    </w:p>
  </w:footnote>
  <w:footnote w:id="151">
    <w:p w14:paraId="6474BC84" w14:textId="72B34FB1" w:rsidR="00E84EE6" w:rsidRPr="008525AA" w:rsidRDefault="00E84EE6" w:rsidP="00E84EE6">
      <w:pPr>
        <w:rPr>
          <w:szCs w:val="16"/>
          <w:lang w:val="ru-RU"/>
        </w:rPr>
      </w:pPr>
      <w:r>
        <w:rPr>
          <w:rStyle w:val="FootnoteReference"/>
        </w:rPr>
        <w:footnoteRef/>
      </w:r>
      <w:r w:rsidRPr="008525AA">
        <w:rPr>
          <w:lang w:val="ru-RU"/>
        </w:rPr>
        <w:t xml:space="preserve"> </w:t>
      </w:r>
      <w:r w:rsidRPr="00B177F6">
        <w:rPr>
          <w:szCs w:val="16"/>
          <w:lang w:val="ru-RU"/>
        </w:rPr>
        <w:t>லூக்கா 2:7-ஐப் பார்க்கவும்.</w:t>
      </w:r>
    </w:p>
  </w:footnote>
  <w:footnote w:id="152">
    <w:p w14:paraId="70BE94AD" w14:textId="30667EF8" w:rsidR="000D2F66" w:rsidRPr="008525AA" w:rsidRDefault="000D2F66" w:rsidP="000D2F66">
      <w:pPr>
        <w:rPr>
          <w:szCs w:val="16"/>
          <w:lang w:val="ru-RU"/>
        </w:rPr>
      </w:pPr>
      <w:r>
        <w:rPr>
          <w:rStyle w:val="FootnoteReference"/>
        </w:rPr>
        <w:footnoteRef/>
      </w:r>
      <w:r w:rsidRPr="008525AA">
        <w:rPr>
          <w:lang w:val="ru-RU"/>
        </w:rPr>
        <w:t xml:space="preserve"> </w:t>
      </w:r>
      <w:r w:rsidRPr="00B177F6">
        <w:rPr>
          <w:szCs w:val="16"/>
          <w:lang w:val="ru-RU"/>
        </w:rPr>
        <w:t>ஏசா. 1:3.</w:t>
      </w:r>
    </w:p>
  </w:footnote>
  <w:footnote w:id="153">
    <w:p w14:paraId="6FC3B776" w14:textId="0AF39193" w:rsidR="00F5603B" w:rsidRPr="008525AA" w:rsidRDefault="00F5603B" w:rsidP="00F5603B">
      <w:pPr>
        <w:rPr>
          <w:szCs w:val="16"/>
          <w:lang w:val="ru-RU"/>
        </w:rPr>
      </w:pPr>
      <w:r>
        <w:rPr>
          <w:rStyle w:val="FootnoteReference"/>
        </w:rPr>
        <w:footnoteRef/>
      </w:r>
      <w:r w:rsidRPr="00F5603B">
        <w:rPr>
          <w:lang w:val="ru-RU"/>
        </w:rPr>
        <w:t xml:space="preserve"> </w:t>
      </w:r>
      <w:r w:rsidRPr="00B177F6">
        <w:rPr>
          <w:szCs w:val="16"/>
          <w:lang w:val="ru-RU"/>
        </w:rPr>
        <w:t>இந்த ஸ்டிகெரா ஸ்லாவோனிக் மெனாயோனில் காணப்படவில்லை, ஆனால் கிரேக்க மெனாயோனில் இது டிசம்பர் 24 அன்று மாலைப் பிரார்த்தனையில் 'ஆண்டவரே, நான் உம்மை அழைத்தேன்' என்பதன் மூன்றாவது ஸ்டிகெரா ஆகும். — மொழிபெயர்ப்பாளரின் குறிப்பு.</w:t>
      </w:r>
    </w:p>
  </w:footnote>
  <w:footnote w:id="154">
    <w:p w14:paraId="3D3DFCC1" w14:textId="6B014244" w:rsidR="001279C6" w:rsidRPr="008525AA" w:rsidRDefault="001279C6" w:rsidP="001279C6">
      <w:pPr>
        <w:rPr>
          <w:szCs w:val="16"/>
          <w:lang w:val="ru-RU"/>
        </w:rPr>
      </w:pPr>
      <w:r>
        <w:rPr>
          <w:rStyle w:val="FootnoteReference"/>
        </w:rPr>
        <w:footnoteRef/>
      </w:r>
      <w:r w:rsidRPr="001279C6">
        <w:rPr>
          <w:lang w:val="ru-RU"/>
        </w:rPr>
        <w:t xml:space="preserve"> </w:t>
      </w:r>
      <w:r w:rsidRPr="00B177F6">
        <w:rPr>
          <w:szCs w:val="16"/>
          <w:lang w:val="ru-RU"/>
        </w:rPr>
        <w:t>கிறிஸ்துவின் பிறவி விழாவின் முந்தைய நாள், ஒன்பதாவது மணி நேரத்திற்கான ஒரு ஸ்டிகீரா.</w:t>
      </w:r>
    </w:p>
  </w:footnote>
  <w:footnote w:id="155">
    <w:p w14:paraId="11332C2B" w14:textId="66D61B1B" w:rsidR="001279C6" w:rsidRPr="008525AA" w:rsidRDefault="001279C6" w:rsidP="001279C6">
      <w:pPr>
        <w:rPr>
          <w:szCs w:val="16"/>
          <w:lang w:val="ru-RU"/>
        </w:rPr>
      </w:pPr>
      <w:r>
        <w:rPr>
          <w:rStyle w:val="FootnoteReference"/>
        </w:rPr>
        <w:footnoteRef/>
      </w:r>
      <w:r w:rsidRPr="001279C6">
        <w:rPr>
          <w:lang w:val="ru-RU"/>
        </w:rPr>
        <w:t xml:space="preserve"> </w:t>
      </w:r>
      <w:r w:rsidRPr="00B177F6">
        <w:rPr>
          <w:szCs w:val="16"/>
          <w:lang w:val="ru-RU"/>
        </w:rPr>
        <w:t>கிறிஸ்துவின் பிறவி விழாவுக்கான முதல் ஸ்டிகீரா.</w:t>
      </w:r>
    </w:p>
  </w:footnote>
  <w:footnote w:id="156">
    <w:p w14:paraId="64D49117" w14:textId="7D68A096" w:rsidR="00B80023" w:rsidRPr="008525AA" w:rsidRDefault="00B80023" w:rsidP="00B80023">
      <w:pPr>
        <w:rPr>
          <w:szCs w:val="16"/>
          <w:lang w:val="ru-RU"/>
        </w:rPr>
      </w:pPr>
      <w:r>
        <w:rPr>
          <w:rStyle w:val="FootnoteReference"/>
        </w:rPr>
        <w:footnoteRef/>
      </w:r>
      <w:r w:rsidRPr="00B80023">
        <w:rPr>
          <w:lang w:val="ru-RU"/>
        </w:rPr>
        <w:t xml:space="preserve"> </w:t>
      </w:r>
      <w:r w:rsidRPr="00B177F6">
        <w:rPr>
          <w:szCs w:val="16"/>
          <w:lang w:val="ru-RU"/>
        </w:rPr>
        <w:t>விதிகள் படி, பெரிய நோன்பின் முதல் மூன்று நாட்களில் உணவு மற்றும் நீர் ஆகியவற்றிலிருந்து முழுமையான விலகல் அவசியம்.</w:t>
      </w:r>
    </w:p>
  </w:footnote>
  <w:footnote w:id="157">
    <w:p w14:paraId="361C31F3" w14:textId="42E2F92B" w:rsidR="006342EC" w:rsidRPr="008525AA" w:rsidRDefault="006342EC" w:rsidP="006342EC">
      <w:pPr>
        <w:rPr>
          <w:szCs w:val="16"/>
          <w:lang w:val="ru-RU"/>
        </w:rPr>
      </w:pPr>
      <w:r>
        <w:rPr>
          <w:rStyle w:val="FootnoteReference"/>
        </w:rPr>
        <w:footnoteRef/>
      </w:r>
      <w:r w:rsidRPr="006342EC">
        <w:rPr>
          <w:lang w:val="ru-RU"/>
        </w:rPr>
        <w:t xml:space="preserve"> </w:t>
      </w:r>
      <w:r w:rsidRPr="00B177F6">
        <w:rPr>
          <w:szCs w:val="16"/>
          <w:lang w:val="ru-RU"/>
        </w:rPr>
        <w:t>பொதுவுடைமகனும் பரிசேயனும் பற்றிய ஞாயிறு முதல் பெரிய சனிக்கிழமை வரை லென்டின் டிரையோடியன் பாடப்படுகிறது.</w:t>
      </w:r>
    </w:p>
  </w:footnote>
  <w:footnote w:id="158">
    <w:p w14:paraId="73511CE8" w14:textId="62272A54" w:rsidR="004F7FDB" w:rsidRPr="008525AA" w:rsidRDefault="004F7FDB" w:rsidP="004F7FDB">
      <w:pPr>
        <w:rPr>
          <w:szCs w:val="16"/>
          <w:lang w:val="ru-RU"/>
        </w:rPr>
      </w:pPr>
      <w:r>
        <w:rPr>
          <w:rStyle w:val="FootnoteReference"/>
        </w:rPr>
        <w:footnoteRef/>
      </w:r>
      <w:r w:rsidRPr="004F7FDB">
        <w:rPr>
          <w:lang w:val="ru-RU"/>
        </w:rPr>
        <w:t xml:space="preserve"> </w:t>
      </w:r>
      <w:r w:rsidRPr="00B177F6">
        <w:rPr>
          <w:szCs w:val="16"/>
          <w:lang w:val="ru-RU"/>
        </w:rPr>
        <w:t>பார்க்க: புதிய புனித பசிலின் சீடரான மடாலயத் துறவி கிரிகோரி. மரண வேளையில் ஆன்மாவின் சோதனைகள் குறித்து.</w:t>
      </w:r>
    </w:p>
  </w:footnote>
  <w:footnote w:id="159">
    <w:p w14:paraId="3831EBD8" w14:textId="5F55391E" w:rsidR="00D13373" w:rsidRPr="008525AA" w:rsidRDefault="00D13373" w:rsidP="00D13373">
      <w:pPr>
        <w:rPr>
          <w:szCs w:val="16"/>
          <w:lang w:val="ru-RU"/>
        </w:rPr>
      </w:pPr>
      <w:r>
        <w:rPr>
          <w:rStyle w:val="FootnoteReference"/>
        </w:rPr>
        <w:footnoteRef/>
      </w:r>
      <w:r w:rsidRPr="00D13373">
        <w:rPr>
          <w:lang w:val="ru-RU"/>
        </w:rPr>
        <w:t xml:space="preserve"> </w:t>
      </w:r>
      <w:r w:rsidRPr="00B177F6">
        <w:rPr>
          <w:szCs w:val="16"/>
          <w:lang w:val="ru-RU"/>
        </w:rPr>
        <w:t>புனித வெள்ளிக்கிழமை ஒன்பதாவது மணி நேரத்திற்கான டிரோபாரியான்.</w:t>
      </w:r>
    </w:p>
  </w:footnote>
  <w:footnote w:id="160">
    <w:p w14:paraId="6A840888" w14:textId="323E04AF" w:rsidR="00195A03" w:rsidRPr="008525AA" w:rsidRDefault="00195A03" w:rsidP="00195A03">
      <w:pPr>
        <w:rPr>
          <w:szCs w:val="16"/>
          <w:lang w:val="ru-RU"/>
        </w:rPr>
      </w:pPr>
      <w:r>
        <w:rPr>
          <w:rStyle w:val="FootnoteReference"/>
        </w:rPr>
        <w:footnoteRef/>
      </w:r>
      <w:r w:rsidRPr="008525AA">
        <w:rPr>
          <w:lang w:val="ru-RU"/>
        </w:rPr>
        <w:t xml:space="preserve"> </w:t>
      </w:r>
      <w:r w:rsidRPr="00B177F6">
        <w:rPr>
          <w:szCs w:val="16"/>
          <w:lang w:val="ru-RU"/>
        </w:rPr>
        <w:t>மத். 27:34, யோவான் 19:28–29 பார்க்க.</w:t>
      </w:r>
    </w:p>
  </w:footnote>
  <w:footnote w:id="161">
    <w:p w14:paraId="2893A928" w14:textId="6B3CCAF0" w:rsidR="00237AD1" w:rsidRPr="008525AA" w:rsidRDefault="00237AD1" w:rsidP="00237AD1">
      <w:pPr>
        <w:rPr>
          <w:szCs w:val="16"/>
          <w:lang w:val="ru-RU"/>
        </w:rPr>
      </w:pPr>
      <w:r>
        <w:rPr>
          <w:rStyle w:val="FootnoteReference"/>
        </w:rPr>
        <w:footnoteRef/>
      </w:r>
      <w:r w:rsidRPr="00237AD1">
        <w:rPr>
          <w:lang w:val="ru-RU"/>
        </w:rPr>
        <w:t xml:space="preserve"> </w:t>
      </w:r>
      <w:r w:rsidRPr="00B177F6">
        <w:rPr>
          <w:szCs w:val="16"/>
          <w:lang w:val="ru-RU"/>
        </w:rPr>
        <w:t>பழங்கால திருச்சபை பாரம்பரியத்தின்படி, பெரிய சனிக்கிழமையன்று சங்கீதம் 118 ('குற்றமற்றவர்') பாடப்படுகிறது, அதன் வசனங்கள் 'புகழ்ச்சிகள்' எனப்படும் இறுதிச்சடங்கு ட्रोபாரியங்களின் பாடலுடன் மாறி மாறிப் பாடப்படுகின்றன. — மொழிபெயர்ப்பாளரின் குறிப்பு.</w:t>
      </w:r>
    </w:p>
  </w:footnote>
  <w:footnote w:id="162">
    <w:p w14:paraId="7B22DED6" w14:textId="1C5FB446" w:rsidR="00EB7296" w:rsidRPr="008525AA" w:rsidRDefault="00EB7296" w:rsidP="00EB7296">
      <w:pPr>
        <w:rPr>
          <w:szCs w:val="16"/>
          <w:lang w:val="ru-RU"/>
        </w:rPr>
      </w:pPr>
      <w:r>
        <w:rPr>
          <w:rStyle w:val="FootnoteReference"/>
        </w:rPr>
        <w:footnoteRef/>
      </w:r>
      <w:r w:rsidRPr="00EB7296">
        <w:rPr>
          <w:lang w:val="ru-RU"/>
        </w:rPr>
        <w:t xml:space="preserve"> </w:t>
      </w:r>
      <w:r w:rsidRPr="00B177F6">
        <w:rPr>
          <w:szCs w:val="16"/>
          <w:lang w:val="ru-RU"/>
        </w:rPr>
        <w:t>பிலோ — ஒரு பெரிய மரத்தால் ஆன தொங்கும் பலகை. க்ளெபலோ — ஒரு உலோகத்தால் ஆன தொங்கும் பலகை. சிமண்ட்ர் — ஒரு கையடக்க மரப் பலகை. — மொழிபெயர்ப்பாளரின் குறிப்பு.</w:t>
      </w:r>
    </w:p>
  </w:footnote>
  <w:footnote w:id="163">
    <w:p w14:paraId="04DD106B" w14:textId="44EFFBB1" w:rsidR="00094686" w:rsidRPr="008525AA" w:rsidRDefault="00094686" w:rsidP="00094686">
      <w:pPr>
        <w:rPr>
          <w:szCs w:val="16"/>
          <w:lang w:val="ru-RU"/>
        </w:rPr>
      </w:pPr>
      <w:r>
        <w:rPr>
          <w:rStyle w:val="FootnoteReference"/>
        </w:rPr>
        <w:footnoteRef/>
      </w:r>
      <w:r w:rsidRPr="00094686">
        <w:rPr>
          <w:lang w:val="ru-RU"/>
        </w:rPr>
        <w:t xml:space="preserve"> </w:t>
      </w:r>
      <w:r w:rsidRPr="00B177F6">
        <w:rPr>
          <w:szCs w:val="16"/>
          <w:lang w:val="ru-RU"/>
        </w:rPr>
        <w:t>பாஸ்கல் கேனனின் முதல் ஓட்டின் இர்மாஸ்.</w:t>
      </w:r>
    </w:p>
  </w:footnote>
  <w:footnote w:id="164">
    <w:p w14:paraId="5BBE1B5B" w14:textId="4387EF7D" w:rsidR="006B3BF5" w:rsidRPr="008525AA" w:rsidRDefault="006B3BF5" w:rsidP="006B3BF5">
      <w:pPr>
        <w:rPr>
          <w:szCs w:val="16"/>
          <w:lang w:val="ru-RU"/>
        </w:rPr>
      </w:pPr>
      <w:r>
        <w:rPr>
          <w:rStyle w:val="FootnoteReference"/>
        </w:rPr>
        <w:footnoteRef/>
      </w:r>
      <w:r w:rsidRPr="006B3BF5">
        <w:rPr>
          <w:lang w:val="ru-RU"/>
        </w:rPr>
        <w:t xml:space="preserve"> </w:t>
      </w:r>
      <w:r w:rsidRPr="00B177F6">
        <w:rPr>
          <w:szCs w:val="16"/>
          <w:lang w:val="ru-RU"/>
        </w:rPr>
        <w:t>இது மேற்கு கிரீஸில் உள்ள நௌபாக்டியன் மலைகளைக் குறிக்கிறது.</w:t>
      </w:r>
    </w:p>
  </w:footnote>
  <w:footnote w:id="165">
    <w:p w14:paraId="16A963D5" w14:textId="0314B39D" w:rsidR="00756D74" w:rsidRPr="008525AA" w:rsidRDefault="00756D74" w:rsidP="00756D74">
      <w:pPr>
        <w:rPr>
          <w:szCs w:val="16"/>
          <w:lang w:val="ru-RU"/>
        </w:rPr>
      </w:pPr>
      <w:r>
        <w:rPr>
          <w:rStyle w:val="FootnoteReference"/>
        </w:rPr>
        <w:footnoteRef/>
      </w:r>
      <w:r w:rsidRPr="008525AA">
        <w:rPr>
          <w:lang w:val="ru-RU"/>
        </w:rPr>
        <w:t xml:space="preserve"> </w:t>
      </w:r>
      <w:r w:rsidRPr="00B177F6">
        <w:rPr>
          <w:szCs w:val="16"/>
          <w:lang w:val="ru-RU"/>
        </w:rPr>
        <w:t>மத். 18:20.</w:t>
      </w:r>
    </w:p>
  </w:footnote>
  <w:footnote w:id="166">
    <w:p w14:paraId="6D4400C4" w14:textId="3059B48B" w:rsidR="00586086" w:rsidRPr="008525AA" w:rsidRDefault="00586086" w:rsidP="00586086">
      <w:pPr>
        <w:rPr>
          <w:szCs w:val="16"/>
          <w:lang w:val="ru-RU"/>
        </w:rPr>
      </w:pPr>
      <w:r>
        <w:rPr>
          <w:rStyle w:val="FootnoteReference"/>
        </w:rPr>
        <w:footnoteRef/>
      </w:r>
      <w:r w:rsidRPr="00586086">
        <w:rPr>
          <w:lang w:val="ru-RU"/>
        </w:rPr>
        <w:t xml:space="preserve"> </w:t>
      </w:r>
      <w:r w:rsidRPr="00B177F6">
        <w:rPr>
          <w:szCs w:val="16"/>
          <w:lang w:val="ru-RU"/>
        </w:rPr>
        <w:t>ஸ்டாசிடியா — உயரமான முதுகுச் சாயுடன் மடக்கக்கூடிய இருக்கை கொண்ட ஒரு மர நாற்காலி, அதில் நிற்கவோ அல்லது உட்காரவோ முடியும். ஸ்டாசிடியாக்கள் கிரேக்க தேவாலயங்களில் சுவர்களை ஒட்டி அடுக்கப்பட்டிருக்கும். — மொழிபெயர்ப்பாளரின் குறிப்பு.</w:t>
      </w:r>
    </w:p>
  </w:footnote>
  <w:footnote w:id="167">
    <w:p w14:paraId="6CF67CF8" w14:textId="65F7A8DF" w:rsidR="005F7770" w:rsidRPr="008525AA" w:rsidRDefault="005F7770" w:rsidP="005F7770">
      <w:pPr>
        <w:rPr>
          <w:szCs w:val="16"/>
          <w:lang w:val="ru-RU"/>
        </w:rPr>
      </w:pPr>
      <w:r>
        <w:rPr>
          <w:rStyle w:val="FootnoteReference"/>
        </w:rPr>
        <w:footnoteRef/>
      </w:r>
      <w:r w:rsidRPr="005F7770">
        <w:rPr>
          <w:lang w:val="ru-RU"/>
        </w:rPr>
        <w:t xml:space="preserve"> </w:t>
      </w:r>
      <w:r w:rsidRPr="00B177F6">
        <w:rPr>
          <w:szCs w:val="16"/>
          <w:lang w:val="ru-RU"/>
        </w:rPr>
        <w:t>அதாவது, விழித்திருப்பு முடிவடையும் தறுவாயில்.</w:t>
      </w:r>
    </w:p>
  </w:footnote>
  <w:footnote w:id="168">
    <w:p w14:paraId="733096BD" w14:textId="0F6406C5" w:rsidR="005F7770" w:rsidRPr="008525AA" w:rsidRDefault="005F7770" w:rsidP="005F7770">
      <w:pPr>
        <w:rPr>
          <w:szCs w:val="16"/>
          <w:lang w:val="ru-RU"/>
        </w:rPr>
      </w:pPr>
      <w:r>
        <w:rPr>
          <w:rStyle w:val="FootnoteReference"/>
        </w:rPr>
        <w:footnoteRef/>
      </w:r>
      <w:r w:rsidRPr="005F7770">
        <w:rPr>
          <w:lang w:val="ru-RU"/>
        </w:rPr>
        <w:t xml:space="preserve"> </w:t>
      </w:r>
      <w:r w:rsidRPr="00B177F6">
        <w:rPr>
          <w:szCs w:val="16"/>
          <w:lang w:val="ru-RU"/>
        </w:rPr>
        <w:t>இது, கிறிஸ்துவுடன் சிலுவையில் அறையப்பட்ட இரண்டு திருடர்களில் ஒருவனைக் குறிக்கிறது, அவன் மற்றவனுக்கு: 'நீயும் அதே தண்டனைக்குள்ளானாய் என்பதால், தேவனுக்குப் பயப்படவில்லையா? நாம் செய்த செயல்களுக்குரிய பலனைப் பெறுவதால், நாம் நியாயமாகத் தண்டிக்கப்படுகிறோம், ஆனால் இந்த மனிதன் ஒன்றும் தவறு செய்யவில்லை' (லூக்கா 23:40–41) என்று சொன்னான்.</w:t>
      </w:r>
    </w:p>
  </w:footnote>
  <w:footnote w:id="169">
    <w:p w14:paraId="2F5D672A" w14:textId="49A4C243" w:rsidR="005F7770" w:rsidRPr="008525AA" w:rsidRDefault="005F7770" w:rsidP="005F7770">
      <w:pPr>
        <w:rPr>
          <w:szCs w:val="16"/>
          <w:lang w:val="ru-RU"/>
        </w:rPr>
      </w:pPr>
      <w:r>
        <w:rPr>
          <w:rStyle w:val="FootnoteReference"/>
        </w:rPr>
        <w:footnoteRef/>
      </w:r>
      <w:r w:rsidRPr="005F7770">
        <w:rPr>
          <w:lang w:val="ru-RU"/>
        </w:rPr>
        <w:t xml:space="preserve"> </w:t>
      </w:r>
      <w:r w:rsidRPr="00B177F6">
        <w:rPr>
          <w:szCs w:val="16"/>
          <w:lang w:val="ru-RU"/>
        </w:rPr>
        <w:t>செருபிகப் பாடல். இந்த வழிபாட்டுப் பாடல், ஈட்டிகாரர்களால் சூழப்பட்டு நகரத்திற்குள் நுழையும் ஒரு பைசண்டைன் பேரரசருக்கு அளிக்கப்படும் மரியாதைக்குக் குறையாத மரியாதையுடன், கிறிஸ்துவை வரவேற்குமாறு நம்மை அழைக்கிறது. — மொழிபெயர்ப்பாளரின் குறிப்பு.</w:t>
      </w:r>
    </w:p>
  </w:footnote>
  <w:footnote w:id="170">
    <w:p w14:paraId="0EA45AF8" w14:textId="51AE3A7F" w:rsidR="00515929" w:rsidRPr="008525AA" w:rsidRDefault="00515929" w:rsidP="00515929">
      <w:pPr>
        <w:rPr>
          <w:szCs w:val="16"/>
          <w:lang w:val="ru-RU"/>
        </w:rPr>
      </w:pPr>
      <w:r>
        <w:rPr>
          <w:rStyle w:val="FootnoteReference"/>
        </w:rPr>
        <w:footnoteRef/>
      </w:r>
      <w:r w:rsidRPr="008525AA">
        <w:rPr>
          <w:lang w:val="ru-RU"/>
        </w:rPr>
        <w:t xml:space="preserve"> </w:t>
      </w:r>
      <w:r w:rsidRPr="00B177F6">
        <w:rPr>
          <w:szCs w:val="16"/>
          <w:lang w:val="ru-RU"/>
        </w:rPr>
        <w:t>பெந்தேகோஸ்தே டிரோபாரியான்.</w:t>
      </w:r>
    </w:p>
  </w:footnote>
  <w:footnote w:id="171">
    <w:p w14:paraId="624B2087" w14:textId="55D1545A" w:rsidR="00680B2A" w:rsidRPr="008525AA" w:rsidRDefault="00680B2A" w:rsidP="00680B2A">
      <w:pPr>
        <w:rPr>
          <w:szCs w:val="16"/>
          <w:lang w:val="ru-RU"/>
        </w:rPr>
      </w:pPr>
      <w:r>
        <w:rPr>
          <w:rStyle w:val="FootnoteReference"/>
        </w:rPr>
        <w:footnoteRef/>
      </w:r>
      <w:r w:rsidRPr="008525AA">
        <w:rPr>
          <w:lang w:val="ru-RU"/>
        </w:rPr>
        <w:t xml:space="preserve"> </w:t>
      </w:r>
      <w:r w:rsidRPr="00B177F6">
        <w:rPr>
          <w:szCs w:val="16"/>
          <w:lang w:val="ru-RU"/>
        </w:rPr>
        <w:t>பெந்தேகோஸ்தே கான்டாக்கியன்.</w:t>
      </w:r>
    </w:p>
  </w:footnote>
  <w:footnote w:id="172">
    <w:p w14:paraId="6DE47ACC" w14:textId="2AC07C13" w:rsidR="0007493B" w:rsidRPr="008525AA" w:rsidRDefault="0007493B" w:rsidP="0007493B">
      <w:pPr>
        <w:rPr>
          <w:szCs w:val="16"/>
          <w:lang w:val="ru-RU"/>
        </w:rPr>
      </w:pPr>
      <w:r>
        <w:rPr>
          <w:rStyle w:val="FootnoteReference"/>
        </w:rPr>
        <w:footnoteRef/>
      </w:r>
      <w:r w:rsidRPr="0007493B">
        <w:rPr>
          <w:lang w:val="ru-RU"/>
        </w:rPr>
        <w:t xml:space="preserve"> </w:t>
      </w:r>
      <w:r w:rsidRPr="00B177F6">
        <w:rPr>
          <w:szCs w:val="16"/>
          <w:lang w:val="ru-RU"/>
        </w:rPr>
        <w:t>திருவருட்சாதன ஆராதனை பொதுவாக தேவாலயத்தில் அதிகாலைப் பிரார்த்தனைகளின் போது வாசிக்கப்படுகிறது.</w:t>
      </w:r>
    </w:p>
  </w:footnote>
  <w:footnote w:id="173">
    <w:p w14:paraId="2AAB1B68" w14:textId="2CAD4CD5" w:rsidR="00296944" w:rsidRPr="008525AA" w:rsidRDefault="00296944" w:rsidP="00296944">
      <w:pPr>
        <w:rPr>
          <w:szCs w:val="16"/>
          <w:lang w:val="ru-RU"/>
        </w:rPr>
      </w:pPr>
      <w:r>
        <w:rPr>
          <w:rStyle w:val="FootnoteReference"/>
        </w:rPr>
        <w:footnoteRef/>
      </w:r>
      <w:r w:rsidRPr="00296944">
        <w:rPr>
          <w:lang w:val="ru-RU"/>
        </w:rPr>
        <w:t xml:space="preserve"> </w:t>
      </w:r>
      <w:r w:rsidRPr="00B177F6">
        <w:rPr>
          <w:szCs w:val="16"/>
          <w:lang w:val="ru-RU"/>
        </w:rPr>
        <w:t>கிரேட்டின் புனித ஆண்ட்ரூவால் இயற்றப்பட்ட பெரிய கானன், பெரிய நோன்பின் முதல் வாரத்தின் முதல் நான்கு நாட்களில் பெரிய மாலைத் துதியின் போது சில பகுதிகளாகவும், ஐந்தாம் வாரத்தில் புதன்கிழமை பெரிய மாலைத் துதியிலும் வியாழக்கிழமை அதிகாலைத் துதியிலும் முழுமையாகவும் பாடப்படுகிறது.</w:t>
      </w:r>
    </w:p>
  </w:footnote>
  <w:footnote w:id="174">
    <w:p w14:paraId="36A57BCB" w14:textId="340F2931" w:rsidR="00AC532F" w:rsidRPr="008525AA" w:rsidRDefault="00AC532F" w:rsidP="00AC532F">
      <w:pPr>
        <w:rPr>
          <w:szCs w:val="16"/>
          <w:lang w:val="ru-RU"/>
        </w:rPr>
      </w:pPr>
      <w:r>
        <w:rPr>
          <w:rStyle w:val="FootnoteReference"/>
        </w:rPr>
        <w:footnoteRef/>
      </w:r>
      <w:r w:rsidRPr="00AC532F">
        <w:rPr>
          <w:lang w:val="ru-RU"/>
        </w:rPr>
        <w:t xml:space="preserve"> </w:t>
      </w:r>
      <w:r w:rsidRPr="00B177F6">
        <w:rPr>
          <w:szCs w:val="16"/>
          <w:lang w:val="ru-RU"/>
        </w:rPr>
        <w:t>ரஷ்ய மரபில், இந்த முழக்கம் சற்று வித்தியாசமாக அமைக்கப்பட்டுள்ளது: 'கடவுள் அச்சத்துடனும் விசுவாசத்துடனும், நெருங்கி வாருங்கள்.' — மொழிபெயர்ப்பாளரின் குறிப்பு.</w:t>
      </w:r>
    </w:p>
  </w:footnote>
  <w:footnote w:id="175">
    <w:p w14:paraId="375374D6" w14:textId="688EFB76" w:rsidR="00E92803" w:rsidRPr="008525AA" w:rsidRDefault="00E92803" w:rsidP="00E92803">
      <w:pPr>
        <w:rPr>
          <w:szCs w:val="16"/>
          <w:lang w:val="ru-RU"/>
        </w:rPr>
      </w:pPr>
      <w:r>
        <w:rPr>
          <w:rStyle w:val="FootnoteReference"/>
        </w:rPr>
        <w:footnoteRef/>
      </w:r>
      <w:r w:rsidRPr="00E92803">
        <w:rPr>
          <w:lang w:val="ru-RU"/>
        </w:rPr>
        <w:t xml:space="preserve"> </w:t>
      </w:r>
      <w:r w:rsidRPr="00B177F6">
        <w:rPr>
          <w:szCs w:val="16"/>
          <w:lang w:val="ru-RU"/>
        </w:rPr>
        <w:t>மரியாதைக்குரிய பைசியோஸ் அவர்களின் மறைவுக்கு ஒரு மாதத்திற்கு முன்பு, ஜூன் 1994-ல் கூறப்பட்டது.</w:t>
      </w:r>
    </w:p>
  </w:footnote>
  <w:footnote w:id="176">
    <w:p w14:paraId="73D5A8A1" w14:textId="23124D31" w:rsidR="00D77A93" w:rsidRPr="008525AA" w:rsidRDefault="00D77A93" w:rsidP="00D77A93">
      <w:pPr>
        <w:rPr>
          <w:szCs w:val="16"/>
          <w:lang w:val="ru-RU"/>
        </w:rPr>
      </w:pPr>
      <w:r>
        <w:rPr>
          <w:rStyle w:val="FootnoteReference"/>
        </w:rPr>
        <w:footnoteRef/>
      </w:r>
      <w:r w:rsidRPr="008525AA">
        <w:rPr>
          <w:lang w:val="ru-RU"/>
        </w:rPr>
        <w:t xml:space="preserve"> </w:t>
      </w:r>
      <w:r w:rsidRPr="00B177F6">
        <w:rPr>
          <w:szCs w:val="16"/>
          <w:lang w:val="ru-RU"/>
        </w:rPr>
        <w:t>புற. 3:2.</w:t>
      </w:r>
    </w:p>
  </w:footnote>
  <w:footnote w:id="177">
    <w:p w14:paraId="5A6B3008" w14:textId="7A03E874" w:rsidR="00F93C88" w:rsidRPr="008525AA" w:rsidRDefault="00F93C88" w:rsidP="00F93C88">
      <w:pPr>
        <w:rPr>
          <w:szCs w:val="16"/>
          <w:lang w:val="ru-RU"/>
        </w:rPr>
      </w:pPr>
      <w:r>
        <w:rPr>
          <w:rStyle w:val="FootnoteReference"/>
        </w:rPr>
        <w:footnoteRef/>
      </w:r>
      <w:r w:rsidRPr="008525AA">
        <w:rPr>
          <w:lang w:val="ru-RU"/>
        </w:rPr>
        <w:t xml:space="preserve"> </w:t>
      </w:r>
      <w:r w:rsidRPr="00B177F6">
        <w:rPr>
          <w:szCs w:val="16"/>
          <w:lang w:val="ru-RU"/>
        </w:rPr>
        <w:t>திவயதூது 46:7.</w:t>
      </w:r>
    </w:p>
  </w:footnote>
  <w:footnote w:id="178">
    <w:p w14:paraId="0B0A1E18" w14:textId="5182CF9E" w:rsidR="00F93C88" w:rsidRPr="008525AA" w:rsidRDefault="00F93C88" w:rsidP="00F93C88">
      <w:pPr>
        <w:rPr>
          <w:szCs w:val="16"/>
          <w:lang w:val="ru-RU"/>
        </w:rPr>
      </w:pPr>
      <w:r>
        <w:rPr>
          <w:rStyle w:val="FootnoteReference"/>
        </w:rPr>
        <w:footnoteRef/>
      </w:r>
      <w:r w:rsidRPr="00F93C88">
        <w:rPr>
          <w:lang w:val="ru-RU"/>
        </w:rPr>
        <w:t xml:space="preserve"> </w:t>
      </w:r>
      <w:r w:rsidRPr="00B177F6">
        <w:rPr>
          <w:szCs w:val="16"/>
          <w:lang w:val="ru-RU"/>
        </w:rPr>
        <w:t>லிட்டனியில் உள்ள மன்றாடுகளில் ஒன்று.</w:t>
      </w:r>
    </w:p>
  </w:footnote>
  <w:footnote w:id="179">
    <w:p w14:paraId="0A5C9FAE" w14:textId="0C643C7E" w:rsidR="00F93C88" w:rsidRPr="008525AA" w:rsidRDefault="00F93C88" w:rsidP="00F93C88">
      <w:pPr>
        <w:rPr>
          <w:szCs w:val="16"/>
          <w:lang w:val="ru-RU"/>
        </w:rPr>
      </w:pPr>
      <w:r>
        <w:rPr>
          <w:rStyle w:val="FootnoteReference"/>
        </w:rPr>
        <w:footnoteRef/>
      </w:r>
      <w:r w:rsidRPr="00F93C88">
        <w:rPr>
          <w:lang w:val="ru-RU"/>
        </w:rPr>
        <w:t xml:space="preserve"> </w:t>
      </w:r>
      <w:r w:rsidRPr="00B177F6">
        <w:rPr>
          <w:szCs w:val="16"/>
          <w:lang w:val="ru-RU"/>
        </w:rPr>
        <w:t>விழிப்புப் பிரார்த்தனைகள் திருவிழா நாட்களைக் கௌரவிக்க மட்டுமல்ல, தீ விபத்துகள், நோய்கள், ஒரு நன்றிக்கடனுக்காக போன்ற சிறப்புச் சூழ்நிலைகளிலும் நடத்தப்படுகின்றன —</w:t>
      </w:r>
      <w:r w:rsidRPr="00052EAF">
        <w:rPr>
          <w:szCs w:val="16"/>
          <w:lang w:val="ru-RU"/>
        </w:rPr>
        <w:t xml:space="preserve"> </w:t>
      </w:r>
      <w:r w:rsidRPr="00B177F6">
        <w:rPr>
          <w:szCs w:val="16"/>
          <w:lang w:val="ru-RU"/>
        </w:rPr>
        <w:tab/>
        <w:t>மொழிபெயர்ப்பாளரின் குறிப்பு.</w:t>
      </w:r>
    </w:p>
  </w:footnote>
  <w:footnote w:id="180">
    <w:p w14:paraId="218444F4" w14:textId="4AAACD12" w:rsidR="00F93C88" w:rsidRPr="00F93C88" w:rsidRDefault="00F93C88" w:rsidP="00F93C88">
      <w:pPr>
        <w:rPr>
          <w:szCs w:val="16"/>
          <w:lang w:val="ru-RU"/>
        </w:rPr>
      </w:pPr>
      <w:r>
        <w:rPr>
          <w:rStyle w:val="FootnoteReference"/>
        </w:rPr>
        <w:footnoteRef/>
      </w:r>
      <w:r w:rsidRPr="00F93C88">
        <w:rPr>
          <w:lang w:val="ru-RU"/>
        </w:rPr>
        <w:t xml:space="preserve"> </w:t>
      </w:r>
      <w:r w:rsidRPr="00B177F6">
        <w:rPr>
          <w:szCs w:val="16"/>
          <w:lang w:val="ru-RU"/>
        </w:rPr>
        <w:t>வழக்கமாக வார நாட்களில், சகோதரிகள் மாறி மாறி ஸ்டிகீரா மற்றும் டிரோபாரியாவைப் பாடுகிறார்கள். — மொழிபெயர்ப்பாளரின் குறிப்பு.</w:t>
      </w:r>
    </w:p>
  </w:footnote>
  <w:footnote w:id="181">
    <w:p w14:paraId="696EC59B" w14:textId="743B3E9A" w:rsidR="00F93C88" w:rsidRPr="008525AA" w:rsidRDefault="00F93C88" w:rsidP="00F93C88">
      <w:pPr>
        <w:rPr>
          <w:szCs w:val="16"/>
          <w:lang w:val="ru-RU"/>
        </w:rPr>
      </w:pPr>
      <w:r>
        <w:rPr>
          <w:rStyle w:val="FootnoteReference"/>
        </w:rPr>
        <w:footnoteRef/>
      </w:r>
      <w:r w:rsidRPr="008525AA">
        <w:rPr>
          <w:lang w:val="ru-RU"/>
        </w:rPr>
        <w:t xml:space="preserve"> </w:t>
      </w:r>
      <w:r w:rsidRPr="00B177F6">
        <w:rPr>
          <w:szCs w:val="16"/>
          <w:lang w:val="ru-RU"/>
        </w:rPr>
        <w:t>1 கொரி. 14:40.</w:t>
      </w:r>
    </w:p>
  </w:footnote>
  <w:footnote w:id="182">
    <w:p w14:paraId="42C304B0" w14:textId="7209AA3A" w:rsidR="00D01074" w:rsidRPr="008525AA" w:rsidRDefault="00D01074" w:rsidP="00D01074">
      <w:pPr>
        <w:rPr>
          <w:szCs w:val="16"/>
          <w:lang w:val="ru-RU"/>
        </w:rPr>
      </w:pPr>
      <w:r>
        <w:rPr>
          <w:rStyle w:val="FootnoteReference"/>
        </w:rPr>
        <w:footnoteRef/>
      </w:r>
      <w:r w:rsidRPr="008525AA">
        <w:rPr>
          <w:lang w:val="ru-RU"/>
        </w:rPr>
        <w:t xml:space="preserve"> </w:t>
      </w:r>
      <w:r w:rsidRPr="00B177F6">
        <w:rPr>
          <w:szCs w:val="16"/>
          <w:lang w:val="ru-RU"/>
        </w:rPr>
        <w:t>யாக்கோபு 5:13.</w:t>
      </w:r>
    </w:p>
  </w:footnote>
  <w:footnote w:id="183">
    <w:p w14:paraId="434158D2" w14:textId="2A7E1375" w:rsidR="00D01074" w:rsidRPr="008525AA" w:rsidRDefault="00D01074" w:rsidP="00D01074">
      <w:pPr>
        <w:rPr>
          <w:szCs w:val="16"/>
          <w:lang w:val="ru-RU"/>
        </w:rPr>
      </w:pPr>
      <w:r>
        <w:rPr>
          <w:rStyle w:val="FootnoteReference"/>
        </w:rPr>
        <w:footnoteRef/>
      </w:r>
      <w:r w:rsidRPr="00D01074">
        <w:rPr>
          <w:lang w:val="ru-RU"/>
        </w:rPr>
        <w:t xml:space="preserve"> </w:t>
      </w:r>
      <w:r w:rsidRPr="00B177F6">
        <w:rPr>
          <w:szCs w:val="16"/>
          <w:lang w:val="ru-RU"/>
        </w:rPr>
        <w:t>மகாரியோஸ் பூசிகாஸ் (1886–1965) — ஸ்டாவ்ரோனிகிடா மடாலயத்திற்குச் சொந்தமான அறைகளில் ஒன்றில் வாழ்ந்த ஒரு கீர்த்தனைப் பாடகர். — மொழிபெயர்ப்பாளரின் குறிப்பு.</w:t>
      </w:r>
    </w:p>
  </w:footnote>
  <w:footnote w:id="184">
    <w:p w14:paraId="73931E6A" w14:textId="1E75B99E" w:rsidR="004A23AE" w:rsidRPr="008525AA" w:rsidRDefault="004A23AE" w:rsidP="004A23AE">
      <w:pPr>
        <w:rPr>
          <w:szCs w:val="16"/>
          <w:lang w:val="ru-RU"/>
        </w:rPr>
      </w:pPr>
      <w:r>
        <w:rPr>
          <w:rStyle w:val="FootnoteReference"/>
        </w:rPr>
        <w:footnoteRef/>
      </w:r>
      <w:r w:rsidRPr="004A23AE">
        <w:rPr>
          <w:lang w:val="ru-RU"/>
        </w:rPr>
        <w:t xml:space="preserve"> </w:t>
      </w:r>
      <w:r w:rsidRPr="00B177F6">
        <w:rPr>
          <w:szCs w:val="16"/>
          <w:lang w:val="ru-RU"/>
        </w:rPr>
        <w:t>திபா. 103:28. இந்தத் திபனியத்தின் 28-வது வசனத்திலிருந்து இறுதிவரை உள்ள வசனங்கள், பண்டிகைக் கால இரவு முழுவதும் நடைபெறும் ஜாக்கிரதைப் பாடல்களில் பாடப்படுகின்றன.</w:t>
      </w:r>
    </w:p>
  </w:footnote>
  <w:footnote w:id="185">
    <w:p w14:paraId="7336E193" w14:textId="592227BC" w:rsidR="007542E5" w:rsidRPr="007542E5" w:rsidRDefault="007542E5">
      <w:pPr>
        <w:pStyle w:val="FootnoteText"/>
        <w:rPr>
          <w:lang w:val="ru-RU"/>
        </w:rPr>
      </w:pPr>
      <w:r>
        <w:rPr>
          <w:rStyle w:val="FootnoteReference"/>
        </w:rPr>
        <w:footnoteRef/>
      </w:r>
      <w:r w:rsidRPr="007542E5">
        <w:rPr>
          <w:lang w:val="ru-RU"/>
        </w:rPr>
        <w:t xml:space="preserve"> </w:t>
      </w:r>
      <w:r w:rsidRPr="00B177F6">
        <w:rPr>
          <w:szCs w:val="16"/>
          <w:lang w:val="ru-RU"/>
        </w:rPr>
        <w:t>புனித சிலுவையின் உயர்த்தல் திருவிழாவுக்கான (செப்டம்பர் 14 (27)) கானனின் ஐந்தாம் பாடலின் இர்மோஸ்.</w:t>
      </w:r>
    </w:p>
  </w:footnote>
  <w:footnote w:id="186">
    <w:p w14:paraId="3F68C846" w14:textId="7B7F0B57" w:rsidR="00B5522A" w:rsidRPr="008525AA" w:rsidRDefault="00B5522A" w:rsidP="00B5522A">
      <w:pPr>
        <w:rPr>
          <w:szCs w:val="16"/>
          <w:lang w:val="ru-RU"/>
        </w:rPr>
      </w:pPr>
      <w:r>
        <w:rPr>
          <w:rStyle w:val="FootnoteReference"/>
        </w:rPr>
        <w:footnoteRef/>
      </w:r>
      <w:r w:rsidRPr="00B5522A">
        <w:rPr>
          <w:lang w:val="ru-RU"/>
        </w:rPr>
        <w:t xml:space="preserve"> </w:t>
      </w:r>
      <w:r w:rsidRPr="00B177F6">
        <w:rPr>
          <w:szCs w:val="16"/>
          <w:lang w:val="ru-RU"/>
        </w:rPr>
        <w:t>புனித சிலுவையின் உயர்த்தல் திருவிழாவின் மதியப் பிரார்த்தனைக்காக சங்கீதம் 50-ஐ அடிப்படையாகக் கொண்ட ஒரு ஸ்டிகீரா.</w:t>
      </w:r>
    </w:p>
  </w:footnote>
  <w:footnote w:id="187">
    <w:p w14:paraId="2C2FA0FF" w14:textId="21E97684" w:rsidR="00DB74B6" w:rsidRPr="008525AA" w:rsidRDefault="00DB74B6" w:rsidP="00DB74B6">
      <w:pPr>
        <w:rPr>
          <w:szCs w:val="16"/>
          <w:lang w:val="ru-RU"/>
        </w:rPr>
      </w:pPr>
      <w:r>
        <w:rPr>
          <w:rStyle w:val="FootnoteReference"/>
        </w:rPr>
        <w:footnoteRef/>
      </w:r>
      <w:r w:rsidRPr="00DB74B6">
        <w:rPr>
          <w:lang w:val="ru-RU"/>
        </w:rPr>
        <w:t xml:space="preserve"> </w:t>
      </w:r>
      <w:r w:rsidRPr="00B177F6">
        <w:rPr>
          <w:szCs w:val="16"/>
          <w:lang w:val="ru-RU"/>
        </w:rPr>
        <w:t>கர்த்தருடைய வெளிப்பாட்டுத் திருவிழாவின் முதல் கானனின் ஒன்பதாவது கீதத்தின் இர்மோஸ்.</w:t>
      </w:r>
    </w:p>
  </w:footnote>
  <w:footnote w:id="188">
    <w:p w14:paraId="16475291" w14:textId="1CD2A04F" w:rsidR="00604509" w:rsidRPr="008525AA" w:rsidRDefault="00604509" w:rsidP="00604509">
      <w:pPr>
        <w:rPr>
          <w:szCs w:val="16"/>
          <w:lang w:val="ru-RU"/>
        </w:rPr>
      </w:pPr>
      <w:r>
        <w:rPr>
          <w:rStyle w:val="FootnoteReference"/>
        </w:rPr>
        <w:footnoteRef/>
      </w:r>
      <w:r w:rsidRPr="00604509">
        <w:rPr>
          <w:lang w:val="ru-RU"/>
        </w:rPr>
        <w:t xml:space="preserve"> </w:t>
      </w:r>
      <w:r w:rsidRPr="00B177F6">
        <w:rPr>
          <w:szCs w:val="16"/>
          <w:lang w:val="ru-RU"/>
        </w:rPr>
        <w:t>மிகப் பரிசுத்த தெயோட்டோகோஸின் அறிவிப்புத் திருவிழாவுக்கான கானனின் ஒன்பதாவது கீதத்தின் பல்லவி.</w:t>
      </w:r>
    </w:p>
  </w:footnote>
  <w:footnote w:id="189">
    <w:p w14:paraId="43E18932" w14:textId="0DA1BCA5" w:rsidR="0072018F" w:rsidRPr="008525AA" w:rsidRDefault="0072018F" w:rsidP="0072018F">
      <w:pPr>
        <w:rPr>
          <w:szCs w:val="16"/>
          <w:lang w:val="ru-RU"/>
        </w:rPr>
      </w:pPr>
      <w:r>
        <w:rPr>
          <w:rStyle w:val="FootnoteReference"/>
        </w:rPr>
        <w:footnoteRef/>
      </w:r>
      <w:r w:rsidRPr="0072018F">
        <w:rPr>
          <w:lang w:val="ru-RU"/>
        </w:rPr>
        <w:t xml:space="preserve"> </w:t>
      </w:r>
      <w:r w:rsidRPr="00B177F6">
        <w:rPr>
          <w:szCs w:val="16"/>
          <w:lang w:val="ru-RU"/>
        </w:rPr>
        <w:t>செர்வாஸ் நெப்போலியன் (1891–1957) — ஒரு அரசியல் மற்றும் இராணுவ ஆளுமை, ஜெர்மன் ஆக்கிரமிப்பின் போது தேசிய எதிர்ப்பியக்கத்தின் முன்னணி ஆளுமைகளில் ஒருவர். ஆக்கிரமிப்பு முடிவடைந்த நேரத்தில், ட்சுமெர்கா மலைகள் அமைந்துள்ள ஏட்டோலியா-அக்கர்னானியா மற்றும் எபிருஸ் ஆகிய பெரும்பாலான கிரேக்கப் பகுதிகளை செர்வாஸின் இராணுவப் படைகள் கட்டுப்பாட்டில் வைத்திருந்தன.</w:t>
      </w:r>
    </w:p>
  </w:footnote>
  <w:footnote w:id="190">
    <w:p w14:paraId="517F455E" w14:textId="1951DFEC" w:rsidR="00403920" w:rsidRPr="008525AA" w:rsidRDefault="00403920" w:rsidP="00403920">
      <w:pPr>
        <w:rPr>
          <w:szCs w:val="16"/>
          <w:lang w:val="ru-RU"/>
        </w:rPr>
      </w:pPr>
      <w:r>
        <w:rPr>
          <w:rStyle w:val="FootnoteReference"/>
        </w:rPr>
        <w:footnoteRef/>
      </w:r>
      <w:r w:rsidRPr="00403920">
        <w:rPr>
          <w:lang w:val="ru-RU"/>
        </w:rPr>
        <w:t xml:space="preserve"> </w:t>
      </w:r>
      <w:r w:rsidRPr="00B177F6">
        <w:rPr>
          <w:szCs w:val="16"/>
          <w:lang w:val="ru-RU"/>
        </w:rPr>
        <w:t>ப்ரோடோப்சால்ட் (கிரேக்க மொழியில் 'முதல் பாடகர்') — ஒரு இசைக்குழுவில் முன்னணிப் பாடகர், இசைக்குழுத் தலைவர். — மொழிபெயர்ப்பாளரின் குறிப்பு.</w:t>
      </w:r>
    </w:p>
  </w:footnote>
  <w:footnote w:id="191">
    <w:p w14:paraId="58F8FBA6" w14:textId="7FE8324E" w:rsidR="00643CBB" w:rsidRPr="008525AA" w:rsidRDefault="00643CBB" w:rsidP="00643CBB">
      <w:pPr>
        <w:rPr>
          <w:szCs w:val="16"/>
          <w:lang w:val="ru-RU"/>
        </w:rPr>
      </w:pPr>
      <w:r>
        <w:rPr>
          <w:rStyle w:val="FootnoteReference"/>
        </w:rPr>
        <w:footnoteRef/>
      </w:r>
      <w:r w:rsidRPr="008525AA">
        <w:rPr>
          <w:lang w:val="ru-RU"/>
        </w:rPr>
        <w:t xml:space="preserve"> </w:t>
      </w:r>
      <w:r w:rsidRPr="00B177F6">
        <w:rPr>
          <w:szCs w:val="16"/>
          <w:lang w:val="ru-RU"/>
        </w:rPr>
        <w:t>காண்க: மத்தேயு 3:11.</w:t>
      </w:r>
    </w:p>
  </w:footnote>
  <w:footnote w:id="192">
    <w:p w14:paraId="48EF3FC1" w14:textId="6D279EF2" w:rsidR="005D07B0" w:rsidRPr="008525AA" w:rsidRDefault="005D07B0" w:rsidP="005D07B0">
      <w:pPr>
        <w:rPr>
          <w:szCs w:val="16"/>
          <w:lang w:val="ru-RU"/>
        </w:rPr>
      </w:pPr>
      <w:r>
        <w:rPr>
          <w:rStyle w:val="FootnoteReference"/>
        </w:rPr>
        <w:footnoteRef/>
      </w:r>
      <w:r w:rsidRPr="005D07B0">
        <w:rPr>
          <w:lang w:val="ru-RU"/>
        </w:rPr>
        <w:t xml:space="preserve"> </w:t>
      </w:r>
      <w:r w:rsidRPr="00B177F6">
        <w:rPr>
          <w:szCs w:val="16"/>
          <w:lang w:val="ru-RU"/>
        </w:rPr>
        <w:t>இது ஒரு கடுமையான வறட்சியின் போது, ஒரு நாள் ஒரு லேசான மழை பெய்தபோது கூறப்பட்டது.</w:t>
      </w:r>
    </w:p>
  </w:footnote>
  <w:footnote w:id="193">
    <w:p w14:paraId="70F4CC5D" w14:textId="016F67A0" w:rsidR="005D07B0" w:rsidRPr="008525AA" w:rsidRDefault="005D07B0" w:rsidP="005D07B0">
      <w:pPr>
        <w:rPr>
          <w:szCs w:val="16"/>
          <w:lang w:val="ru-RU"/>
        </w:rPr>
      </w:pPr>
      <w:r>
        <w:rPr>
          <w:rStyle w:val="FootnoteReference"/>
        </w:rPr>
        <w:footnoteRef/>
      </w:r>
      <w:r w:rsidRPr="005D07B0">
        <w:rPr>
          <w:lang w:val="ru-RU"/>
        </w:rPr>
        <w:t xml:space="preserve"> </w:t>
      </w:r>
      <w:r w:rsidRPr="00B177F6">
        <w:rPr>
          <w:szCs w:val="16"/>
          <w:lang w:val="ru-RU"/>
        </w:rPr>
        <w:t>கடவுளுக்கு நன்றியுணர்வின் அடையாளமாக, ஒருவர் 'உமக்கு மகிமை...' என்ற துதியினைச் சொல்லலாம் அல்லது 'எங்கள் கடவுளே, உமக்கு மகிமை, உமக்கு மகிமை' என்று ஜெபமாலை கொண்டு ஜெபிக்கலாம்.</w:t>
      </w:r>
    </w:p>
  </w:footnote>
  <w:footnote w:id="194">
    <w:p w14:paraId="1C44A9CC" w14:textId="171078E3" w:rsidR="00797C61" w:rsidRPr="008525AA" w:rsidRDefault="00797C61" w:rsidP="00797C61">
      <w:pPr>
        <w:rPr>
          <w:szCs w:val="16"/>
          <w:lang w:val="ru-RU"/>
        </w:rPr>
      </w:pPr>
      <w:r>
        <w:rPr>
          <w:rStyle w:val="FootnoteReference"/>
        </w:rPr>
        <w:footnoteRef/>
      </w:r>
      <w:r w:rsidRPr="008525AA">
        <w:rPr>
          <w:lang w:val="ru-RU"/>
        </w:rPr>
        <w:t xml:space="preserve"> </w:t>
      </w:r>
      <w:r w:rsidRPr="00B177F6">
        <w:rPr>
          <w:szCs w:val="16"/>
          <w:lang w:val="ru-RU"/>
        </w:rPr>
        <w:t>மத். 25:21–23-ஐப் பார்க்கவும்.</w:t>
      </w:r>
    </w:p>
  </w:footnote>
  <w:footnote w:id="195">
    <w:p w14:paraId="3AF4F63F" w14:textId="66E61E01" w:rsidR="00CD1597" w:rsidRPr="008525AA" w:rsidRDefault="00CD1597" w:rsidP="00CD1597">
      <w:pPr>
        <w:rPr>
          <w:szCs w:val="16"/>
          <w:lang w:val="ru-RU"/>
        </w:rPr>
      </w:pPr>
      <w:r>
        <w:rPr>
          <w:rStyle w:val="FootnoteReference"/>
        </w:rPr>
        <w:footnoteRef/>
      </w:r>
      <w:r w:rsidRPr="008525AA">
        <w:rPr>
          <w:lang w:val="ru-RU"/>
        </w:rPr>
        <w:t xml:space="preserve"> </w:t>
      </w:r>
      <w:r w:rsidRPr="00B177F6">
        <w:rPr>
          <w:szCs w:val="16"/>
          <w:lang w:val="ru-RU"/>
        </w:rPr>
        <w:t>யோவான் 17:4–5-ஐப் பார்க்கவும்.</w:t>
      </w:r>
    </w:p>
  </w:footnote>
  <w:footnote w:id="196">
    <w:p w14:paraId="1DF6FADA" w14:textId="6C126615" w:rsidR="009E7352" w:rsidRPr="008525AA" w:rsidRDefault="009E7352" w:rsidP="009E7352">
      <w:pPr>
        <w:rPr>
          <w:szCs w:val="16"/>
          <w:lang w:val="ru-RU"/>
        </w:rPr>
      </w:pPr>
      <w:r>
        <w:rPr>
          <w:rStyle w:val="FootnoteReference"/>
        </w:rPr>
        <w:footnoteRef/>
      </w:r>
      <w:r w:rsidRPr="009E7352">
        <w:rPr>
          <w:lang w:val="ru-RU"/>
        </w:rPr>
        <w:t xml:space="preserve"> </w:t>
      </w:r>
      <w:r w:rsidRPr="00B177F6">
        <w:rPr>
          <w:szCs w:val="16"/>
          <w:lang w:val="ru-RU"/>
        </w:rPr>
        <w:t>ஈஸ்டருக்குப் பிந்தைய முதல் வாரம் பிரைட் வீக் என்று அழைக்கப்படுகிறது.</w:t>
      </w:r>
    </w:p>
  </w:footnote>
  <w:footnote w:id="197">
    <w:p w14:paraId="5DDC85D1" w14:textId="7061CCE1" w:rsidR="009E7352" w:rsidRPr="008525AA" w:rsidRDefault="009E7352" w:rsidP="009E7352">
      <w:pPr>
        <w:rPr>
          <w:szCs w:val="16"/>
          <w:lang w:val="ru-RU"/>
        </w:rPr>
      </w:pPr>
      <w:r>
        <w:rPr>
          <w:rStyle w:val="FootnoteReference"/>
        </w:rPr>
        <w:footnoteRef/>
      </w:r>
      <w:r w:rsidRPr="008525AA">
        <w:rPr>
          <w:lang w:val="ru-RU"/>
        </w:rPr>
        <w:t xml:space="preserve"> </w:t>
      </w:r>
      <w:r w:rsidRPr="00B177F6">
        <w:rPr>
          <w:szCs w:val="16"/>
          <w:lang w:val="ru-RU"/>
        </w:rPr>
        <w:t>சங். 150:5.</w:t>
      </w:r>
    </w:p>
  </w:footnote>
  <w:footnote w:id="198">
    <w:p w14:paraId="3443E7D7" w14:textId="3CF81632" w:rsidR="009E7352" w:rsidRPr="008525AA" w:rsidRDefault="009E7352" w:rsidP="009E7352">
      <w:pPr>
        <w:rPr>
          <w:szCs w:val="16"/>
          <w:lang w:val="ru-RU"/>
        </w:rPr>
      </w:pPr>
      <w:r>
        <w:rPr>
          <w:rStyle w:val="FootnoteReference"/>
        </w:rPr>
        <w:footnoteRef/>
      </w:r>
      <w:r w:rsidRPr="009E7352">
        <w:rPr>
          <w:lang w:val="ru-RU"/>
        </w:rPr>
        <w:t xml:space="preserve"> </w:t>
      </w:r>
      <w:r w:rsidRPr="00B177F6">
        <w:rPr>
          <w:szCs w:val="16"/>
          <w:lang w:val="ru-RU"/>
        </w:rPr>
        <w:t>காண்க: சிரியாவைச் சேர்ந்த இசாக், போற்றத்தக்கவர். துறவறவுரைகள். சொல் 21. ப. 126. — மொழிபெயர்ப்பாளரின் குறிப்பு.</w:t>
      </w:r>
    </w:p>
  </w:footnote>
  <w:footnote w:id="199">
    <w:p w14:paraId="0826E161" w14:textId="468CE2E4" w:rsidR="00656681" w:rsidRPr="008525AA" w:rsidRDefault="00656681" w:rsidP="00656681">
      <w:pPr>
        <w:rPr>
          <w:szCs w:val="16"/>
          <w:lang w:val="ru-RU"/>
        </w:rPr>
      </w:pPr>
      <w:r>
        <w:rPr>
          <w:rStyle w:val="FootnoteReference"/>
        </w:rPr>
        <w:footnoteRef/>
      </w:r>
      <w:r w:rsidRPr="00656681">
        <w:rPr>
          <w:lang w:val="ru-RU"/>
        </w:rPr>
        <w:t xml:space="preserve"> </w:t>
      </w:r>
      <w:r w:rsidRPr="00B177F6">
        <w:rPr>
          <w:szCs w:val="16"/>
          <w:lang w:val="ru-RU"/>
        </w:rPr>
        <w:t>மேலும் காண்க: தி நியூ அத்தோனைட் பேட்டரிகான், தொகுதி 1, பக்கங்கள் 172–181. — மொழிபெயர்ப்பாளரின் குறிப்பு.</w:t>
      </w:r>
    </w:p>
  </w:footnote>
  <w:footnote w:id="200">
    <w:p w14:paraId="06589C50" w14:textId="4C1CB5FE" w:rsidR="00616CA3" w:rsidRPr="008525AA" w:rsidRDefault="00616CA3" w:rsidP="00616CA3">
      <w:pPr>
        <w:rPr>
          <w:szCs w:val="16"/>
          <w:lang w:val="ru-RU"/>
        </w:rPr>
      </w:pPr>
      <w:r>
        <w:rPr>
          <w:rStyle w:val="FootnoteReference"/>
        </w:rPr>
        <w:footnoteRef/>
      </w:r>
      <w:r w:rsidRPr="00616CA3">
        <w:rPr>
          <w:lang w:val="ru-RU"/>
        </w:rPr>
        <w:t xml:space="preserve"> </w:t>
      </w:r>
      <w:r w:rsidRPr="00B177F6">
        <w:rPr>
          <w:szCs w:val="16"/>
          <w:lang w:val="ru-RU"/>
        </w:rPr>
        <w:t>காண்க: நினைவுகூரத்தக்க கதைகள். அப்பா லோங்கிநஸ் பற்றி.</w:t>
      </w:r>
    </w:p>
  </w:footnote>
  <w:footnote w:id="201">
    <w:p w14:paraId="40BA2198" w14:textId="0685EEBF" w:rsidR="00BE095A" w:rsidRPr="008525AA" w:rsidRDefault="00BE095A" w:rsidP="00BE095A">
      <w:pPr>
        <w:rPr>
          <w:szCs w:val="16"/>
          <w:lang w:val="ru-RU"/>
        </w:rPr>
      </w:pPr>
      <w:r>
        <w:rPr>
          <w:rStyle w:val="FootnoteReference"/>
        </w:rPr>
        <w:footnoteRef/>
      </w:r>
      <w:r w:rsidRPr="00BE095A">
        <w:rPr>
          <w:lang w:val="ru-RU"/>
        </w:rPr>
        <w:t xml:space="preserve"> </w:t>
      </w:r>
      <w:r w:rsidRPr="00B177F6">
        <w:rPr>
          <w:szCs w:val="16"/>
          <w:lang w:val="ru-RU"/>
        </w:rPr>
        <w:t>கட்டௌனக்கின் தந்தை பீட்டர் குறித்து, அத்தோஸ் மலையின் முதியவர் பைசியோஸ் எழுதிய 'அத்தோஸ் மலையின் தந்தையர்கள் மற்றும் அத்தோஸ் மலைக் கதைகள்' (பக். 65–75) நூலைப் பார்க்கவும்.</w:t>
      </w:r>
    </w:p>
  </w:footnote>
  <w:footnote w:id="202">
    <w:p w14:paraId="17D9F654" w14:textId="0211708E" w:rsidR="00575180" w:rsidRPr="008525AA" w:rsidRDefault="00575180" w:rsidP="00575180">
      <w:pPr>
        <w:rPr>
          <w:szCs w:val="16"/>
          <w:lang w:val="ru-RU"/>
        </w:rPr>
      </w:pPr>
      <w:r>
        <w:rPr>
          <w:rStyle w:val="FootnoteReference"/>
        </w:rPr>
        <w:footnoteRef/>
      </w:r>
      <w:r w:rsidRPr="00575180">
        <w:rPr>
          <w:lang w:val="ru-RU"/>
        </w:rPr>
        <w:t xml:space="preserve"> </w:t>
      </w:r>
      <w:r w:rsidRPr="00B177F6">
        <w:rPr>
          <w:szCs w:val="16"/>
          <w:lang w:val="ru-RU"/>
        </w:rPr>
        <w:t>மிகப் பரிசுத்தமான தேவ மாதாவிற்கான அகதிஸ்ட், பொதுவாக அத்தோஸ் மலையில் மாலைத் திருப்பலியின் போது ஓதப்படுகிறது. — மொழிபெயர்ப்பாளரின் குறிப்பு.</w:t>
      </w:r>
    </w:p>
  </w:footnote>
  <w:footnote w:id="203">
    <w:p w14:paraId="5D971479" w14:textId="3C92B8D7" w:rsidR="006F1786" w:rsidRPr="008525AA" w:rsidRDefault="006F1786" w:rsidP="006F1786">
      <w:pPr>
        <w:rPr>
          <w:szCs w:val="16"/>
          <w:lang w:val="ru-RU"/>
        </w:rPr>
      </w:pPr>
      <w:r>
        <w:rPr>
          <w:rStyle w:val="FootnoteReference"/>
        </w:rPr>
        <w:footnoteRef/>
      </w:r>
      <w:r w:rsidRPr="006F1786">
        <w:rPr>
          <w:lang w:val="ru-RU"/>
        </w:rPr>
        <w:t xml:space="preserve"> </w:t>
      </w:r>
      <w:r w:rsidRPr="00B177F6">
        <w:rPr>
          <w:szCs w:val="16"/>
          <w:lang w:val="ru-RU"/>
        </w:rPr>
        <w:t>"உண்மையாகப் பணிவுள்ள மனமுடையவன், ஜெபிக்கத் தொடங்கும் போது கடவுளிடம் ஜெபிக்கத் துணிய மாட்டான், தன்னை ஜெபிப்பதற்குத் தகுதியானவன் என்றும் கருத மாட்டான், வேறு எதையும் கேட்கவும் மாட்டான்; எதற்காக ஜெபிப்பது என்றும் அவனுக்குத் தெரியாது, ஆனால் அவன் தன் எண்ணங்கள் அனைத்திலும் மௌனமாக இருந்து, இரக்கத்தையும், மேலும் தமக்கு அருளப்படும் எந்தவொரு அருளையும் மட்டுமே எதிர்பார்த்துக் காத்திருப்பான்..." காண்க: இசாக்குஸ் தி சிரியன், த அஸ்கெடிக் சேயிங்ஸ். கூற்று 48. ப. 262. — மொழிபெயர்ப்பாளரின் குறிப்பு.</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045EAD" w14:textId="77777777" w:rsidR="008525AA" w:rsidRDefault="008525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8F1BF" w14:textId="77777777" w:rsidR="008525AA" w:rsidRDefault="008525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FF6EF" w14:textId="77777777" w:rsidR="008525AA" w:rsidRDefault="008525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42BB473A"/>
    <w:multiLevelType w:val="hybridMultilevel"/>
    <w:tmpl w:val="53CACC2A"/>
    <w:lvl w:ilvl="0" w:tplc="BEC646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 w:numId="3" w16cid:durableId="16676329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linkStyles/>
  <w:defaultTabStop w:val="720"/>
  <w:autoHyphenatio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FA2"/>
    <w:rsid w:val="000439A7"/>
    <w:rsid w:val="00063F27"/>
    <w:rsid w:val="0007493B"/>
    <w:rsid w:val="00087A5D"/>
    <w:rsid w:val="00094686"/>
    <w:rsid w:val="000963F4"/>
    <w:rsid w:val="000A2E7E"/>
    <w:rsid w:val="000A7CE3"/>
    <w:rsid w:val="000D2F66"/>
    <w:rsid w:val="001170A0"/>
    <w:rsid w:val="001204D5"/>
    <w:rsid w:val="001279C6"/>
    <w:rsid w:val="0013406E"/>
    <w:rsid w:val="00144522"/>
    <w:rsid w:val="00145553"/>
    <w:rsid w:val="00174620"/>
    <w:rsid w:val="00193EC0"/>
    <w:rsid w:val="00195A03"/>
    <w:rsid w:val="001A5E24"/>
    <w:rsid w:val="001C5DAE"/>
    <w:rsid w:val="001D6CF4"/>
    <w:rsid w:val="001F0404"/>
    <w:rsid w:val="002039EF"/>
    <w:rsid w:val="00237AD1"/>
    <w:rsid w:val="00240542"/>
    <w:rsid w:val="0024490B"/>
    <w:rsid w:val="0024756D"/>
    <w:rsid w:val="002546E7"/>
    <w:rsid w:val="00256916"/>
    <w:rsid w:val="0027722F"/>
    <w:rsid w:val="00296944"/>
    <w:rsid w:val="002B331E"/>
    <w:rsid w:val="002B5D93"/>
    <w:rsid w:val="002C6C64"/>
    <w:rsid w:val="002D536C"/>
    <w:rsid w:val="00346C83"/>
    <w:rsid w:val="00356169"/>
    <w:rsid w:val="0036378F"/>
    <w:rsid w:val="00370C58"/>
    <w:rsid w:val="00396403"/>
    <w:rsid w:val="00396F71"/>
    <w:rsid w:val="003C279C"/>
    <w:rsid w:val="003D761C"/>
    <w:rsid w:val="003E70F1"/>
    <w:rsid w:val="003F678C"/>
    <w:rsid w:val="003F6AB7"/>
    <w:rsid w:val="00403920"/>
    <w:rsid w:val="00406F23"/>
    <w:rsid w:val="00452F2C"/>
    <w:rsid w:val="004531D5"/>
    <w:rsid w:val="00453B38"/>
    <w:rsid w:val="0046557E"/>
    <w:rsid w:val="00487A0A"/>
    <w:rsid w:val="004935BD"/>
    <w:rsid w:val="004A23AE"/>
    <w:rsid w:val="004E0811"/>
    <w:rsid w:val="004F7FDB"/>
    <w:rsid w:val="00515929"/>
    <w:rsid w:val="00531246"/>
    <w:rsid w:val="00544F7F"/>
    <w:rsid w:val="00575180"/>
    <w:rsid w:val="00586086"/>
    <w:rsid w:val="00594C50"/>
    <w:rsid w:val="005D07B0"/>
    <w:rsid w:val="005D1647"/>
    <w:rsid w:val="005D72F9"/>
    <w:rsid w:val="005E12D0"/>
    <w:rsid w:val="005F7770"/>
    <w:rsid w:val="00604509"/>
    <w:rsid w:val="00606773"/>
    <w:rsid w:val="006108A7"/>
    <w:rsid w:val="00616CA3"/>
    <w:rsid w:val="006342EC"/>
    <w:rsid w:val="00643CBB"/>
    <w:rsid w:val="006466DF"/>
    <w:rsid w:val="00656485"/>
    <w:rsid w:val="00656681"/>
    <w:rsid w:val="00680B2A"/>
    <w:rsid w:val="00680D37"/>
    <w:rsid w:val="00683E83"/>
    <w:rsid w:val="00685709"/>
    <w:rsid w:val="006A5D97"/>
    <w:rsid w:val="006B3BF5"/>
    <w:rsid w:val="006F1786"/>
    <w:rsid w:val="0072018F"/>
    <w:rsid w:val="007447C4"/>
    <w:rsid w:val="0074674D"/>
    <w:rsid w:val="007542E5"/>
    <w:rsid w:val="00756D74"/>
    <w:rsid w:val="007640A9"/>
    <w:rsid w:val="007649E5"/>
    <w:rsid w:val="00771447"/>
    <w:rsid w:val="0079612D"/>
    <w:rsid w:val="00797C61"/>
    <w:rsid w:val="007C2074"/>
    <w:rsid w:val="007C7B4C"/>
    <w:rsid w:val="007D1BA6"/>
    <w:rsid w:val="007D27CC"/>
    <w:rsid w:val="007D430E"/>
    <w:rsid w:val="00816862"/>
    <w:rsid w:val="008303CC"/>
    <w:rsid w:val="00846B18"/>
    <w:rsid w:val="008525AA"/>
    <w:rsid w:val="008561EE"/>
    <w:rsid w:val="00886AE2"/>
    <w:rsid w:val="008A49F6"/>
    <w:rsid w:val="008B6249"/>
    <w:rsid w:val="008D7874"/>
    <w:rsid w:val="008F333A"/>
    <w:rsid w:val="00921FA2"/>
    <w:rsid w:val="00944848"/>
    <w:rsid w:val="00972C79"/>
    <w:rsid w:val="00991B74"/>
    <w:rsid w:val="009C4296"/>
    <w:rsid w:val="009E7352"/>
    <w:rsid w:val="00A006EB"/>
    <w:rsid w:val="00A52794"/>
    <w:rsid w:val="00A529F7"/>
    <w:rsid w:val="00A873F6"/>
    <w:rsid w:val="00A91951"/>
    <w:rsid w:val="00A921B8"/>
    <w:rsid w:val="00AA009A"/>
    <w:rsid w:val="00AB495D"/>
    <w:rsid w:val="00AC532F"/>
    <w:rsid w:val="00AE7166"/>
    <w:rsid w:val="00B0346B"/>
    <w:rsid w:val="00B153D3"/>
    <w:rsid w:val="00B25A4B"/>
    <w:rsid w:val="00B27881"/>
    <w:rsid w:val="00B30DA1"/>
    <w:rsid w:val="00B5522A"/>
    <w:rsid w:val="00B703C5"/>
    <w:rsid w:val="00B70E0D"/>
    <w:rsid w:val="00B80023"/>
    <w:rsid w:val="00BA44CB"/>
    <w:rsid w:val="00BB6246"/>
    <w:rsid w:val="00BE095A"/>
    <w:rsid w:val="00BE79C0"/>
    <w:rsid w:val="00BF0B4D"/>
    <w:rsid w:val="00C00542"/>
    <w:rsid w:val="00C55468"/>
    <w:rsid w:val="00C63ADB"/>
    <w:rsid w:val="00C761BA"/>
    <w:rsid w:val="00C854D5"/>
    <w:rsid w:val="00C90354"/>
    <w:rsid w:val="00CB725C"/>
    <w:rsid w:val="00CC3B31"/>
    <w:rsid w:val="00CD1597"/>
    <w:rsid w:val="00D00C78"/>
    <w:rsid w:val="00D01074"/>
    <w:rsid w:val="00D06C1B"/>
    <w:rsid w:val="00D07549"/>
    <w:rsid w:val="00D13373"/>
    <w:rsid w:val="00D279EF"/>
    <w:rsid w:val="00D77A93"/>
    <w:rsid w:val="00D919DA"/>
    <w:rsid w:val="00DB74B6"/>
    <w:rsid w:val="00DC1B2D"/>
    <w:rsid w:val="00E007FD"/>
    <w:rsid w:val="00E04C50"/>
    <w:rsid w:val="00E11073"/>
    <w:rsid w:val="00E129C8"/>
    <w:rsid w:val="00E21D01"/>
    <w:rsid w:val="00E236F4"/>
    <w:rsid w:val="00E3603A"/>
    <w:rsid w:val="00E41E94"/>
    <w:rsid w:val="00E67E91"/>
    <w:rsid w:val="00E84EE6"/>
    <w:rsid w:val="00E92803"/>
    <w:rsid w:val="00EB7296"/>
    <w:rsid w:val="00EE1D87"/>
    <w:rsid w:val="00EE1DFA"/>
    <w:rsid w:val="00EE735D"/>
    <w:rsid w:val="00F0353C"/>
    <w:rsid w:val="00F24FA7"/>
    <w:rsid w:val="00F5603B"/>
    <w:rsid w:val="00F90898"/>
    <w:rsid w:val="00F93C88"/>
    <w:rsid w:val="00FB2B02"/>
    <w:rsid w:val="00FB731A"/>
    <w:rsid w:val="00FC13D8"/>
    <w:rsid w:val="00FD4765"/>
    <w:rsid w:val="00FE12DD"/>
    <w:rsid w:val="00FF60F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5680E0"/>
  <w15:docId w15:val="{B36ED049-8149-4F19-B44F-2C568B85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A5D"/>
  </w:style>
  <w:style w:type="paragraph" w:styleId="Heading1">
    <w:name w:val="heading 1"/>
    <w:basedOn w:val="Normal"/>
    <w:next w:val="Normal"/>
    <w:link w:val="Heading1Char"/>
    <w:qFormat/>
    <w:rsid w:val="00087A5D"/>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087A5D"/>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087A5D"/>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087A5D"/>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087A5D"/>
    <w:pPr>
      <w:keepNext/>
      <w:tabs>
        <w:tab w:val="left" w:pos="475"/>
      </w:tabs>
      <w:outlineLvl w:val="4"/>
    </w:pPr>
    <w:rPr>
      <w:b/>
      <w:i/>
      <w:color w:val="0000FF"/>
    </w:rPr>
  </w:style>
  <w:style w:type="paragraph" w:styleId="Heading6">
    <w:name w:val="heading 6"/>
    <w:basedOn w:val="Normal"/>
    <w:next w:val="Normal"/>
    <w:link w:val="Heading6Char"/>
    <w:qFormat/>
    <w:rsid w:val="00087A5D"/>
    <w:pPr>
      <w:keepNext/>
      <w:outlineLvl w:val="5"/>
    </w:pPr>
    <w:rPr>
      <w:b/>
    </w:rPr>
  </w:style>
  <w:style w:type="character" w:default="1" w:styleId="DefaultParagraphFont">
    <w:name w:val="Default Paragraph Font"/>
    <w:uiPriority w:val="1"/>
    <w:semiHidden/>
    <w:unhideWhenUsed/>
    <w:rsid w:val="00087A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7A5D"/>
  </w:style>
  <w:style w:type="character" w:customStyle="1" w:styleId="Heading1Char">
    <w:name w:val="Heading 1 Char"/>
    <w:basedOn w:val="DefaultParagraphFont"/>
    <w:link w:val="Heading1"/>
    <w:rsid w:val="00E236F4"/>
    <w:rPr>
      <w:rFonts w:ascii="Arial" w:hAnsi="Arial"/>
      <w:b/>
      <w:color w:val="800000"/>
      <w:spacing w:val="30"/>
      <w:kern w:val="28"/>
      <w:sz w:val="56"/>
    </w:rPr>
  </w:style>
  <w:style w:type="character" w:customStyle="1" w:styleId="Heading2Char">
    <w:name w:val="Heading 2 Char"/>
    <w:basedOn w:val="DefaultParagraphFont"/>
    <w:link w:val="Heading2"/>
    <w:rsid w:val="00E236F4"/>
    <w:rPr>
      <w:rFonts w:ascii="Arial" w:hAnsi="Arial"/>
      <w:b/>
      <w:color w:val="800000"/>
      <w:spacing w:val="20"/>
      <w:sz w:val="38"/>
    </w:rPr>
  </w:style>
  <w:style w:type="character" w:customStyle="1" w:styleId="Heading3Char">
    <w:name w:val="Heading 3 Char"/>
    <w:basedOn w:val="DefaultParagraphFont"/>
    <w:link w:val="Heading3"/>
    <w:rsid w:val="00E236F4"/>
    <w:rPr>
      <w:rFonts w:ascii="Arial" w:hAnsi="Arial"/>
      <w:b/>
      <w:color w:val="0000FF"/>
      <w:spacing w:val="16"/>
      <w:sz w:val="30"/>
    </w:rPr>
  </w:style>
  <w:style w:type="character" w:customStyle="1" w:styleId="Heading4Char">
    <w:name w:val="Heading 4 Char"/>
    <w:basedOn w:val="DefaultParagraphFont"/>
    <w:link w:val="Heading4"/>
    <w:rsid w:val="00087A5D"/>
    <w:rPr>
      <w:rFonts w:ascii="Arial" w:hAnsi="Arial"/>
      <w:b/>
      <w:color w:val="0000FF"/>
      <w:sz w:val="24"/>
    </w:rPr>
  </w:style>
  <w:style w:type="character" w:customStyle="1" w:styleId="Heading5Char">
    <w:name w:val="Heading 5 Char"/>
    <w:basedOn w:val="DefaultParagraphFont"/>
    <w:link w:val="Heading5"/>
    <w:rsid w:val="00087A5D"/>
    <w:rPr>
      <w:b/>
      <w:i/>
      <w:color w:val="0000FF"/>
      <w:sz w:val="24"/>
    </w:rPr>
  </w:style>
  <w:style w:type="character" w:customStyle="1" w:styleId="Heading6Char">
    <w:name w:val="Heading 6 Char"/>
    <w:basedOn w:val="DefaultParagraphFont"/>
    <w:link w:val="Heading6"/>
    <w:rsid w:val="00087A5D"/>
    <w:rPr>
      <w:b/>
      <w:sz w:val="24"/>
    </w:rPr>
  </w:style>
  <w:style w:type="paragraph" w:styleId="Footer">
    <w:name w:val="footer"/>
    <w:basedOn w:val="Normal"/>
    <w:link w:val="FooterChar"/>
    <w:rsid w:val="00087A5D"/>
    <w:pPr>
      <w:tabs>
        <w:tab w:val="center" w:pos="4320"/>
        <w:tab w:val="right" w:pos="8640"/>
      </w:tabs>
    </w:pPr>
  </w:style>
  <w:style w:type="character" w:customStyle="1" w:styleId="FooterChar">
    <w:name w:val="Footer Char"/>
    <w:basedOn w:val="DefaultParagraphFont"/>
    <w:link w:val="Footer"/>
    <w:rsid w:val="00E236F4"/>
    <w:rPr>
      <w:sz w:val="24"/>
    </w:rPr>
  </w:style>
  <w:style w:type="character" w:styleId="PageNumber">
    <w:name w:val="page number"/>
    <w:basedOn w:val="DefaultParagraphFont"/>
    <w:rsid w:val="00087A5D"/>
  </w:style>
  <w:style w:type="paragraph" w:customStyle="1" w:styleId="headingredital">
    <w:name w:val="heading_red_ital"/>
    <w:basedOn w:val="Normal"/>
    <w:rsid w:val="00087A5D"/>
    <w:rPr>
      <w:i/>
      <w:color w:val="800000"/>
    </w:rPr>
  </w:style>
  <w:style w:type="paragraph" w:styleId="Header">
    <w:name w:val="header"/>
    <w:basedOn w:val="Normal"/>
    <w:link w:val="HeaderChar"/>
    <w:rsid w:val="00087A5D"/>
    <w:pPr>
      <w:tabs>
        <w:tab w:val="center" w:pos="4320"/>
        <w:tab w:val="right" w:pos="8640"/>
      </w:tabs>
    </w:pPr>
  </w:style>
  <w:style w:type="character" w:customStyle="1" w:styleId="HeaderChar">
    <w:name w:val="Header Char"/>
    <w:basedOn w:val="DefaultParagraphFont"/>
    <w:link w:val="Header"/>
    <w:rsid w:val="00E236F4"/>
    <w:rPr>
      <w:sz w:val="24"/>
    </w:rPr>
  </w:style>
  <w:style w:type="paragraph" w:styleId="TOC5">
    <w:name w:val="toc 5"/>
    <w:basedOn w:val="Normal"/>
    <w:next w:val="Normal"/>
    <w:autoRedefine/>
    <w:uiPriority w:val="39"/>
    <w:rsid w:val="00087A5D"/>
    <w:pPr>
      <w:ind w:left="960"/>
    </w:pPr>
    <w:rPr>
      <w:rFonts w:asciiTheme="minorHAnsi" w:hAnsiTheme="minorHAnsi" w:cstheme="minorHAnsi"/>
      <w:szCs w:val="24"/>
    </w:rPr>
  </w:style>
  <w:style w:type="paragraph" w:styleId="TOC4">
    <w:name w:val="toc 4"/>
    <w:basedOn w:val="Normal"/>
    <w:next w:val="Normal"/>
    <w:autoRedefine/>
    <w:uiPriority w:val="39"/>
    <w:rsid w:val="00087A5D"/>
    <w:pPr>
      <w:ind w:left="720"/>
    </w:pPr>
    <w:rPr>
      <w:rFonts w:asciiTheme="minorHAnsi" w:hAnsiTheme="minorHAnsi" w:cstheme="minorHAnsi"/>
      <w:szCs w:val="24"/>
    </w:rPr>
  </w:style>
  <w:style w:type="paragraph" w:styleId="EnvelopeAddress">
    <w:name w:val="envelope address"/>
    <w:basedOn w:val="Normal"/>
    <w:rsid w:val="00087A5D"/>
    <w:pPr>
      <w:framePr w:w="7920" w:h="1980" w:hRule="exact" w:hSpace="180" w:wrap="auto" w:hAnchor="page" w:xAlign="center" w:yAlign="bottom"/>
      <w:ind w:left="2880"/>
    </w:pPr>
    <w:rPr>
      <w:sz w:val="28"/>
    </w:rPr>
  </w:style>
  <w:style w:type="paragraph" w:styleId="EnvelopeReturn">
    <w:name w:val="envelope return"/>
    <w:basedOn w:val="Normal"/>
    <w:rsid w:val="00087A5D"/>
  </w:style>
  <w:style w:type="character" w:styleId="Hyperlink">
    <w:name w:val="Hyperlink"/>
    <w:uiPriority w:val="99"/>
    <w:rsid w:val="00087A5D"/>
    <w:rPr>
      <w:color w:val="0000FF"/>
      <w:u w:val="single"/>
    </w:rPr>
  </w:style>
  <w:style w:type="character" w:styleId="FollowedHyperlink">
    <w:name w:val="FollowedHyperlink"/>
    <w:rsid w:val="00087A5D"/>
    <w:rPr>
      <w:color w:val="800080"/>
      <w:u w:val="single"/>
    </w:rPr>
  </w:style>
  <w:style w:type="paragraph" w:styleId="Title">
    <w:name w:val="Title"/>
    <w:basedOn w:val="Normal"/>
    <w:next w:val="Normal"/>
    <w:link w:val="TitleChar"/>
    <w:autoRedefine/>
    <w:uiPriority w:val="10"/>
    <w:qFormat/>
    <w:rsid w:val="00087A5D"/>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087A5D"/>
    <w:rPr>
      <w:rFonts w:ascii="Arial" w:hAnsi="Arial"/>
      <w:b/>
      <w:color w:val="FF0000"/>
      <w:spacing w:val="-10"/>
      <w:kern w:val="28"/>
      <w:sz w:val="56"/>
      <w:szCs w:val="56"/>
    </w:rPr>
  </w:style>
  <w:style w:type="paragraph" w:customStyle="1" w:styleId="Title2">
    <w:name w:val="Title2"/>
    <w:basedOn w:val="Normal"/>
    <w:link w:val="Title2Char"/>
    <w:autoRedefine/>
    <w:qFormat/>
    <w:rsid w:val="00087A5D"/>
    <w:pPr>
      <w:jc w:val="center"/>
    </w:pPr>
    <w:rPr>
      <w:rFonts w:ascii="Arial" w:hAnsi="Arial" w:cs="Arial"/>
      <w:b/>
      <w:bCs/>
      <w:color w:val="FF0000"/>
      <w:sz w:val="36"/>
      <w:szCs w:val="36"/>
      <w:lang w:val="ru-RU"/>
    </w:rPr>
  </w:style>
  <w:style w:type="character" w:customStyle="1" w:styleId="Title2Char">
    <w:name w:val="Title2 Char"/>
    <w:link w:val="Title2"/>
    <w:rsid w:val="00087A5D"/>
    <w:rPr>
      <w:rFonts w:ascii="Arial" w:hAnsi="Arial" w:cs="Arial"/>
      <w:b/>
      <w:bCs/>
      <w:color w:val="FF0000"/>
      <w:sz w:val="36"/>
      <w:szCs w:val="36"/>
      <w:lang w:val="ru-RU"/>
    </w:rPr>
  </w:style>
  <w:style w:type="paragraph" w:customStyle="1" w:styleId="Insert">
    <w:name w:val="Insert"/>
    <w:basedOn w:val="Normal"/>
    <w:link w:val="InsertChar"/>
    <w:autoRedefine/>
    <w:qFormat/>
    <w:rsid w:val="00BA44CB"/>
    <w:rPr>
      <w:b/>
      <w:bCs/>
      <w:color w:val="FF0000"/>
      <w:szCs w:val="24"/>
      <w:lang w:val="ru-RU"/>
    </w:rPr>
  </w:style>
  <w:style w:type="character" w:customStyle="1" w:styleId="InsertChar">
    <w:name w:val="Insert Char"/>
    <w:basedOn w:val="DefaultParagraphFont"/>
    <w:link w:val="Insert"/>
    <w:rsid w:val="00BA44CB"/>
    <w:rPr>
      <w:b/>
      <w:bCs/>
      <w:color w:val="FF0000"/>
      <w:szCs w:val="24"/>
      <w:lang w:val="ru-RU"/>
    </w:rPr>
  </w:style>
  <w:style w:type="paragraph" w:styleId="FootnoteText">
    <w:name w:val="footnote text"/>
    <w:basedOn w:val="Normal"/>
    <w:link w:val="FootnoteTextChar"/>
    <w:uiPriority w:val="99"/>
    <w:semiHidden/>
    <w:unhideWhenUsed/>
    <w:rsid w:val="00BB6246"/>
  </w:style>
  <w:style w:type="character" w:customStyle="1" w:styleId="FootnoteTextChar">
    <w:name w:val="Footnote Text Char"/>
    <w:basedOn w:val="DefaultParagraphFont"/>
    <w:link w:val="FootnoteText"/>
    <w:uiPriority w:val="99"/>
    <w:semiHidden/>
    <w:rsid w:val="00BB6246"/>
  </w:style>
  <w:style w:type="character" w:styleId="FootnoteReference">
    <w:name w:val="footnote reference"/>
    <w:basedOn w:val="DefaultParagraphFont"/>
    <w:uiPriority w:val="99"/>
    <w:semiHidden/>
    <w:unhideWhenUsed/>
    <w:rsid w:val="00BB6246"/>
    <w:rPr>
      <w:vertAlign w:val="superscript"/>
    </w:rPr>
  </w:style>
  <w:style w:type="paragraph" w:styleId="ListParagraph">
    <w:name w:val="List Paragraph"/>
    <w:basedOn w:val="Normal"/>
    <w:uiPriority w:val="34"/>
    <w:qFormat/>
    <w:rsid w:val="00E3603A"/>
    <w:pPr>
      <w:ind w:left="720"/>
      <w:contextualSpacing/>
    </w:pPr>
  </w:style>
  <w:style w:type="paragraph" w:styleId="TOC1">
    <w:name w:val="toc 1"/>
    <w:basedOn w:val="Normal"/>
    <w:next w:val="Normal"/>
    <w:autoRedefine/>
    <w:uiPriority w:val="39"/>
    <w:unhideWhenUsed/>
    <w:rsid w:val="00846B18"/>
    <w:pPr>
      <w:spacing w:before="120"/>
    </w:pPr>
    <w:rPr>
      <w:rFonts w:asciiTheme="minorHAnsi" w:hAnsiTheme="minorHAnsi" w:cstheme="minorHAnsi"/>
      <w:b/>
      <w:bCs/>
      <w:i/>
      <w:iCs/>
      <w:szCs w:val="28"/>
    </w:rPr>
  </w:style>
  <w:style w:type="paragraph" w:styleId="TOC2">
    <w:name w:val="toc 2"/>
    <w:basedOn w:val="Normal"/>
    <w:next w:val="Normal"/>
    <w:autoRedefine/>
    <w:uiPriority w:val="39"/>
    <w:unhideWhenUsed/>
    <w:rsid w:val="00846B18"/>
    <w:pPr>
      <w:spacing w:before="120"/>
      <w:ind w:left="240"/>
    </w:pPr>
    <w:rPr>
      <w:rFonts w:asciiTheme="minorHAnsi" w:hAnsiTheme="minorHAnsi" w:cstheme="minorHAnsi"/>
      <w:b/>
      <w:bCs/>
      <w:sz w:val="22"/>
      <w:szCs w:val="26"/>
    </w:rPr>
  </w:style>
  <w:style w:type="paragraph" w:styleId="TOC3">
    <w:name w:val="toc 3"/>
    <w:basedOn w:val="Normal"/>
    <w:next w:val="Normal"/>
    <w:autoRedefine/>
    <w:uiPriority w:val="39"/>
    <w:unhideWhenUsed/>
    <w:rsid w:val="00846B18"/>
    <w:pPr>
      <w:ind w:left="480"/>
    </w:pPr>
    <w:rPr>
      <w:rFonts w:asciiTheme="minorHAnsi" w:hAnsiTheme="minorHAnsi" w:cstheme="minorHAnsi"/>
      <w:szCs w:val="24"/>
    </w:rPr>
  </w:style>
  <w:style w:type="paragraph" w:styleId="TOC6">
    <w:name w:val="toc 6"/>
    <w:basedOn w:val="Normal"/>
    <w:next w:val="Normal"/>
    <w:autoRedefine/>
    <w:uiPriority w:val="39"/>
    <w:unhideWhenUsed/>
    <w:rsid w:val="00846B18"/>
    <w:pPr>
      <w:ind w:left="1200"/>
    </w:pPr>
    <w:rPr>
      <w:rFonts w:asciiTheme="minorHAnsi" w:hAnsiTheme="minorHAnsi" w:cstheme="minorHAnsi"/>
      <w:szCs w:val="24"/>
    </w:rPr>
  </w:style>
  <w:style w:type="paragraph" w:styleId="TOC7">
    <w:name w:val="toc 7"/>
    <w:basedOn w:val="Normal"/>
    <w:next w:val="Normal"/>
    <w:autoRedefine/>
    <w:uiPriority w:val="39"/>
    <w:unhideWhenUsed/>
    <w:rsid w:val="00846B18"/>
    <w:pPr>
      <w:ind w:left="1440"/>
    </w:pPr>
    <w:rPr>
      <w:rFonts w:asciiTheme="minorHAnsi" w:hAnsiTheme="minorHAnsi" w:cstheme="minorHAnsi"/>
      <w:szCs w:val="24"/>
    </w:rPr>
  </w:style>
  <w:style w:type="paragraph" w:styleId="TOC8">
    <w:name w:val="toc 8"/>
    <w:basedOn w:val="Normal"/>
    <w:next w:val="Normal"/>
    <w:autoRedefine/>
    <w:uiPriority w:val="39"/>
    <w:unhideWhenUsed/>
    <w:rsid w:val="00846B18"/>
    <w:pPr>
      <w:ind w:left="1680"/>
    </w:pPr>
    <w:rPr>
      <w:rFonts w:asciiTheme="minorHAnsi" w:hAnsiTheme="minorHAnsi" w:cstheme="minorHAnsi"/>
      <w:szCs w:val="24"/>
    </w:rPr>
  </w:style>
  <w:style w:type="paragraph" w:styleId="TOC9">
    <w:name w:val="toc 9"/>
    <w:basedOn w:val="Normal"/>
    <w:next w:val="Normal"/>
    <w:autoRedefine/>
    <w:uiPriority w:val="39"/>
    <w:unhideWhenUsed/>
    <w:rsid w:val="00846B18"/>
    <w:pPr>
      <w:ind w:left="1920"/>
    </w:pPr>
    <w:rPr>
      <w:rFonts w:asciiTheme="minorHAnsi" w:hAnsiTheme="minorHAnsi" w:cstheme="minorHAnsi"/>
      <w:szCs w:val="24"/>
    </w:rPr>
  </w:style>
  <w:style w:type="character" w:styleId="UnresolvedMention">
    <w:name w:val="Unresolved Mention"/>
    <w:basedOn w:val="DefaultParagraphFont"/>
    <w:uiPriority w:val="99"/>
    <w:semiHidden/>
    <w:unhideWhenUsed/>
    <w:rsid w:val="00846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928C418-3EED-4FA6-86AE-520292FAA793}">
  <we:reference id="wa200010453" version="1.0.0.1" store="en-US" storeType="OMEX"/>
  <we:alternateReferences>
    <we:reference id="wa200010453" version="1.0.0.1" store="" storeType="OMEX"/>
  </we:alternateReferences>
  <we:properties>
    <we:property name="claude.fileId" value="&quot;72fc39f7-51bd-4e60-b85d-de3f94fd36ac&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2DFFA-CB5E-4BD8-B7D3-41C9FCFA5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14</TotalTime>
  <Pages>1</Pages>
  <Words>43479</Words>
  <Characters>359140</Characters>
  <Application>Microsoft Office Word</Application>
  <DocSecurity>0</DocSecurity>
  <Lines>7041</Lines>
  <Paragraphs>1548</Paragraphs>
  <ScaleCrop>false</ScaleCrop>
  <HeadingPairs>
    <vt:vector size="2" baseType="variant">
      <vt:variant>
        <vt:lpstr>Title</vt:lpstr>
      </vt:variant>
      <vt:variant>
        <vt:i4>1</vt:i4>
      </vt:variant>
    </vt:vector>
  </HeadingPairs>
  <TitlesOfParts>
    <vt:vector size="1" baseType="lpstr">
      <vt:lpstr>தொகுதி 6. ஜெபத்தைப் பற்றி</vt:lpstr>
    </vt:vector>
  </TitlesOfParts>
  <Company>Orthodox.Asia</Company>
  <LinksUpToDate>false</LinksUpToDate>
  <CharactersWithSpaces>401071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தொகுதி 6. ஜெபத்தைப் பற்றி</dc:title>
  <dc:creator>மூப்பர் புனித மலை பைசியோஸ்</dc:creator>
  <cp:lastModifiedBy>Dmitri Gropen</cp:lastModifiedBy>
  <cp:revision>9</cp:revision>
  <cp:lastPrinted>2025-04-28T14:13:00Z</cp:lastPrinted>
  <dcterms:created xsi:type="dcterms:W3CDTF">2025-04-28T14:12:00Z</dcterms:created>
  <dcterms:modified xsi:type="dcterms:W3CDTF">2026-10-11T23:28:00Z</dcterms:modified>
  <dc:subject>10</dc:subject>
  <cp:keywords>புனித மலை பைசியோஸ், புனித பைசியோஸ், புனித மலை பைசியோஸின் போதனைகள், ஜெபத்தைப் பற்றி, ஆர்த்தடாக்ஸ் கிறிஸ்தவம், ஆர்த்தடாக்ஸ் நூல்கள், ஆன்மீக இலக்கியம், ஜெபம், இயேசு ஜெபம், இதய ஜெபம், இடைவிடாத ஜெபம், சங்கீதப் புத்தகம், ஆன்மீக வாழ்க்கை, மனந்திரும்புதல், தாழ்மை, புனித ஆதோஸ் மலை, ஆதோஸ் மலை மூப்பர்கள், புனித பிதாக்கள்</cp:keywords>
  <dc:description>புனித மலை பைசியோஸின் போதனைத் தொகுப்பின் ஆறாவது தொகுதி, மனிதனுக்கும் கடவுளுக்கும் இடையிலான உயிருள்ள உறவாகவும் ஆன்மீக வாழ்க்கையின் அடித்தளமாகவும் விளங்கும் ஜெபத்திற்கு அர்ப்பணிக்கப்பட்டுள்ளது. தூய்மையான இதய ஜெபத்தைப் பெறுவதற்கு மனந்திரும்புதல், தாழ்மை மற்றும் அன்பின் முக்கியத்துவத்தை மூப்பர் விளக்குகிறார்; மனச்சிதறல், மனச்சோர்வு மற்றும் ஆன்மீகச் சோம்பலுடன் போராடக் கற்றுத் தருகிறார். இயேசு ஜெபம், சங்கீதப் புத்தகம் வாசித்தல், ஜெபமாலையுடன் ஜெபித்தல், திருவழிபாட்டில் பங்கேற்றல் மற்றும் பிறருக்காகப் பரிந்து ஜெபித்தல் ஆகியவற்றிற்குச் சிறப்புக் கவனம் செலுத்தப்படுகிறது. துறவிகள் மற்றும் சாதாரண விசுவாசிகளுடனான உரையாடல்களின் அடிப்படையில், இடைவிடாத ஜெபத்தைக் கற்றுக்கொள்வது எப்படி, வாழ்க்கையின் எல்லாச் சூழ்நிலைகளிலும் கடவுளுக்கு நன்றி செலுத்தி அவரைத் துதிப்பது எப்படி என்பது குறித்து புனித பைசியோஸ் நடைமுறை ஆலோசனைகளை வழங்குகிறார். தங்கள் ஜெப வாழ்க்கையை ஆழப்படுத்தி கடவுளை நெருங்க விரும்பும் அனைத்து ஆர்த்தடாக்ஸ் கிறிஸ்தவர்களுக்கும் இந்நூல் உரியது.</dc:description>
  <dc:language>ta</dc:language>
</cp:coreProperties>
</file>