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0C583F" w:rsidRDefault="00BA44CB" w:rsidP="00BA44CB">
      <w:pPr>
        <w:jc w:val="center"/>
        <w:rPr>
          <w:color w:val="FF0000"/>
          <w:sz w:val="36"/>
          <w:szCs w:val="32"/>
        </w:rPr>
      </w:pPr>
      <w:r w:rsidRPr="000C583F">
        <w:rPr>
          <w:color w:val="FF0000"/>
          <w:sz w:val="36"/>
          <w:szCs w:val="32"/>
        </w:rPr>
        <w:t>Kenangan yang diberkati</w:t>
      </w:r>
    </w:p>
    <w:p w14:paraId="2075A50C" w14:textId="1888E60F" w:rsidR="00BA44CB" w:rsidRPr="000C583F" w:rsidRDefault="00BA44CB" w:rsidP="00BA44CB">
      <w:pPr>
        <w:jc w:val="center"/>
        <w:rPr>
          <w:color w:val="FF0000"/>
          <w:sz w:val="36"/>
          <w:szCs w:val="32"/>
        </w:rPr>
      </w:pPr>
      <w:r w:rsidRPr="000C583F">
        <w:rPr>
          <w:color w:val="FF0000"/>
          <w:sz w:val="36"/>
          <w:szCs w:val="32"/>
        </w:rPr>
        <w:t>Elder Paisios dari Gunung Athos</w:t>
      </w:r>
    </w:p>
    <w:p w14:paraId="28B3B463" w14:textId="56EE7D8D" w:rsidR="00BA44CB" w:rsidRPr="000C583F" w:rsidRDefault="00BA44CB" w:rsidP="00BA44CB">
      <w:pPr>
        <w:jc w:val="center"/>
        <w:rPr>
          <w:color w:val="FF0000"/>
          <w:sz w:val="36"/>
          <w:szCs w:val="32"/>
        </w:rPr>
      </w:pPr>
      <w:r w:rsidRPr="000C583F">
        <w:rPr>
          <w:color w:val="FF0000"/>
          <w:sz w:val="36"/>
          <w:szCs w:val="32"/>
        </w:rPr>
        <w:t>Kata-kata</w:t>
      </w:r>
    </w:p>
    <w:p w14:paraId="7A755A33" w14:textId="30B19BD3" w:rsidR="00BA44CB" w:rsidRPr="000C583F" w:rsidRDefault="00BA44CB" w:rsidP="00BA44CB">
      <w:pPr>
        <w:pStyle w:val="Title"/>
      </w:pPr>
      <w:r w:rsidRPr="000C583F">
        <w:t xml:space="preserve">Jilid </w:t>
      </w:r>
      <w:r>
        <w:t>VI</w:t>
      </w:r>
    </w:p>
    <w:p w14:paraId="4D6BC01C" w14:textId="16537B98" w:rsidR="00BA44CB" w:rsidRPr="000C583F" w:rsidRDefault="00BA44CB" w:rsidP="00BA44CB">
      <w:pPr>
        <w:pStyle w:val="Title"/>
      </w:pPr>
      <w:r w:rsidRPr="000C583F">
        <w:t xml:space="preserve">Tentang Doa </w:t>
      </w:r>
    </w:p>
    <w:p w14:paraId="764B70F2" w14:textId="77777777" w:rsidR="00846B18" w:rsidRPr="000C583F" w:rsidRDefault="00846B18" w:rsidP="00396403"/>
    <w:p w14:paraId="14E7578D" w14:textId="77777777" w:rsidR="00BA44CB" w:rsidRPr="000C583F" w:rsidRDefault="00BA44CB" w:rsidP="00846B18"/>
    <w:p w14:paraId="468074E2" w14:textId="77777777" w:rsidR="00846B18" w:rsidRDefault="00846B18" w:rsidP="00846B18">
      <w:pPr>
        <w:rPr>
          <w:lang w:val="ru-RU"/>
        </w:rPr>
      </w:pPr>
      <w:r>
        <w:rPr>
          <w:b/>
          <w:bCs/>
          <w:lang w:val="ru-RU"/>
        </w:rPr>
        <w:t>Kandungan</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7C11E1C8" w14:textId="02685157" w:rsidR="000C583F" w:rsidRDefault="000C583F">
      <w:pPr>
        <w:pStyle w:val="TOC4"/>
        <w:tabs>
          <w:tab w:val="right" w:leader="dot" w:pos="10790"/>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079" w:history="1">
        <w:r w:rsidRPr="0068682E">
          <w:rPr>
            <w:rStyle w:val="Hyperlink"/>
            <w:noProof/>
          </w:rPr>
          <w:t>Dari Para Penyunting</w:t>
        </w:r>
        <w:r>
          <w:rPr>
            <w:noProof/>
            <w:webHidden/>
          </w:rPr>
          <w:tab/>
        </w:r>
        <w:r>
          <w:rPr>
            <w:noProof/>
            <w:webHidden/>
          </w:rPr>
          <w:fldChar w:fldCharType="begin"/>
        </w:r>
        <w:r>
          <w:rPr>
            <w:noProof/>
            <w:webHidden/>
          </w:rPr>
          <w:instrText xml:space="preserve"> PAGEREF _Toc242628079 \h </w:instrText>
        </w:r>
        <w:r>
          <w:rPr>
            <w:noProof/>
            <w:webHidden/>
          </w:rPr>
        </w:r>
        <w:r>
          <w:rPr>
            <w:noProof/>
            <w:webHidden/>
          </w:rPr>
          <w:fldChar w:fldCharType="separate"/>
        </w:r>
        <w:r w:rsidR="00CD4DF9">
          <w:rPr>
            <w:noProof/>
            <w:webHidden/>
          </w:rPr>
          <w:t>4</w:t>
        </w:r>
        <w:r>
          <w:rPr>
            <w:noProof/>
            <w:webHidden/>
          </w:rPr>
          <w:fldChar w:fldCharType="end"/>
        </w:r>
      </w:hyperlink>
    </w:p>
    <w:p w14:paraId="550F9DA8" w14:textId="4C0CB5C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80" w:history="1">
        <w:r w:rsidRPr="0068682E">
          <w:rPr>
            <w:rStyle w:val="Hyperlink"/>
            <w:noProof/>
          </w:rPr>
          <w:t>Troparion kepada yang Terhormat Paissios dari Gunung Athos</w:t>
        </w:r>
        <w:r>
          <w:rPr>
            <w:noProof/>
            <w:webHidden/>
          </w:rPr>
          <w:tab/>
        </w:r>
        <w:r>
          <w:rPr>
            <w:noProof/>
            <w:webHidden/>
          </w:rPr>
          <w:fldChar w:fldCharType="begin"/>
        </w:r>
        <w:r>
          <w:rPr>
            <w:noProof/>
            <w:webHidden/>
          </w:rPr>
          <w:instrText xml:space="preserve"> PAGEREF _Toc242628080 \h </w:instrText>
        </w:r>
        <w:r>
          <w:rPr>
            <w:noProof/>
            <w:webHidden/>
          </w:rPr>
        </w:r>
        <w:r>
          <w:rPr>
            <w:noProof/>
            <w:webHidden/>
          </w:rPr>
          <w:fldChar w:fldCharType="separate"/>
        </w:r>
        <w:r w:rsidR="00CD4DF9">
          <w:rPr>
            <w:noProof/>
            <w:webHidden/>
          </w:rPr>
          <w:t>5</w:t>
        </w:r>
        <w:r>
          <w:rPr>
            <w:noProof/>
            <w:webHidden/>
          </w:rPr>
          <w:fldChar w:fldCharType="end"/>
        </w:r>
      </w:hyperlink>
    </w:p>
    <w:p w14:paraId="5320145D" w14:textId="34DBD2B1"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81" w:history="1">
        <w:r w:rsidRPr="0068682E">
          <w:rPr>
            <w:rStyle w:val="Hyperlink"/>
            <w:noProof/>
          </w:rPr>
          <w:t>Kontakion</w:t>
        </w:r>
        <w:r>
          <w:rPr>
            <w:noProof/>
            <w:webHidden/>
          </w:rPr>
          <w:tab/>
        </w:r>
        <w:r>
          <w:rPr>
            <w:noProof/>
            <w:webHidden/>
          </w:rPr>
          <w:fldChar w:fldCharType="begin"/>
        </w:r>
        <w:r>
          <w:rPr>
            <w:noProof/>
            <w:webHidden/>
          </w:rPr>
          <w:instrText xml:space="preserve"> PAGEREF _Toc242628081 \h </w:instrText>
        </w:r>
        <w:r>
          <w:rPr>
            <w:noProof/>
            <w:webHidden/>
          </w:rPr>
        </w:r>
        <w:r>
          <w:rPr>
            <w:noProof/>
            <w:webHidden/>
          </w:rPr>
          <w:fldChar w:fldCharType="separate"/>
        </w:r>
        <w:r w:rsidR="00CD4DF9">
          <w:rPr>
            <w:noProof/>
            <w:webHidden/>
          </w:rPr>
          <w:t>5</w:t>
        </w:r>
        <w:r>
          <w:rPr>
            <w:noProof/>
            <w:webHidden/>
          </w:rPr>
          <w:fldChar w:fldCharType="end"/>
        </w:r>
      </w:hyperlink>
    </w:p>
    <w:p w14:paraId="10BA27ED" w14:textId="2F285B9D"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82" w:history="1">
        <w:r w:rsidRPr="0068682E">
          <w:rPr>
            <w:rStyle w:val="Hyperlink"/>
            <w:noProof/>
          </w:rPr>
          <w:t>Kandungan</w:t>
        </w:r>
        <w:r>
          <w:rPr>
            <w:noProof/>
            <w:webHidden/>
          </w:rPr>
          <w:tab/>
        </w:r>
        <w:r>
          <w:rPr>
            <w:noProof/>
            <w:webHidden/>
          </w:rPr>
          <w:fldChar w:fldCharType="begin"/>
        </w:r>
        <w:r>
          <w:rPr>
            <w:noProof/>
            <w:webHidden/>
          </w:rPr>
          <w:instrText xml:space="preserve"> PAGEREF _Toc242628082 \h </w:instrText>
        </w:r>
        <w:r>
          <w:rPr>
            <w:noProof/>
            <w:webHidden/>
          </w:rPr>
        </w:r>
        <w:r>
          <w:rPr>
            <w:noProof/>
            <w:webHidden/>
          </w:rPr>
          <w:fldChar w:fldCharType="separate"/>
        </w:r>
        <w:r w:rsidR="00CD4DF9">
          <w:rPr>
            <w:noProof/>
            <w:webHidden/>
          </w:rPr>
          <w:t>5</w:t>
        </w:r>
        <w:r>
          <w:rPr>
            <w:noProof/>
            <w:webHidden/>
          </w:rPr>
          <w:fldChar w:fldCharType="end"/>
        </w:r>
      </w:hyperlink>
    </w:p>
    <w:p w14:paraId="509A7767" w14:textId="7CF65F94" w:rsidR="000C583F" w:rsidRDefault="000C583F">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083" w:history="1">
        <w:r w:rsidRPr="0068682E">
          <w:rPr>
            <w:rStyle w:val="Hyperlink"/>
            <w:noProof/>
          </w:rPr>
          <w:t>Bahagian 1.  Mengenai persekutuan dengan Tuhan</w:t>
        </w:r>
        <w:r>
          <w:rPr>
            <w:noProof/>
            <w:webHidden/>
          </w:rPr>
          <w:tab/>
        </w:r>
        <w:r>
          <w:rPr>
            <w:noProof/>
            <w:webHidden/>
          </w:rPr>
          <w:fldChar w:fldCharType="begin"/>
        </w:r>
        <w:r>
          <w:rPr>
            <w:noProof/>
            <w:webHidden/>
          </w:rPr>
          <w:instrText xml:space="preserve"> PAGEREF _Toc242628083 \h </w:instrText>
        </w:r>
        <w:r>
          <w:rPr>
            <w:noProof/>
            <w:webHidden/>
          </w:rPr>
        </w:r>
        <w:r>
          <w:rPr>
            <w:noProof/>
            <w:webHidden/>
          </w:rPr>
          <w:fldChar w:fldCharType="separate"/>
        </w:r>
        <w:r w:rsidR="00CD4DF9">
          <w:rPr>
            <w:noProof/>
            <w:webHidden/>
          </w:rPr>
          <w:t>7</w:t>
        </w:r>
        <w:r>
          <w:rPr>
            <w:noProof/>
            <w:webHidden/>
          </w:rPr>
          <w:fldChar w:fldCharType="end"/>
        </w:r>
      </w:hyperlink>
    </w:p>
    <w:p w14:paraId="50E38F1F" w14:textId="2BBEF789"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084" w:history="1">
        <w:r w:rsidRPr="0068682E">
          <w:rPr>
            <w:rStyle w:val="Hyperlink"/>
            <w:noProof/>
          </w:rPr>
          <w:t>Bab 1.  Bahawa doa adalah perbualan dengan Tuhan</w:t>
        </w:r>
        <w:r>
          <w:rPr>
            <w:noProof/>
            <w:webHidden/>
          </w:rPr>
          <w:tab/>
        </w:r>
        <w:r>
          <w:rPr>
            <w:noProof/>
            <w:webHidden/>
          </w:rPr>
          <w:fldChar w:fldCharType="begin"/>
        </w:r>
        <w:r>
          <w:rPr>
            <w:noProof/>
            <w:webHidden/>
          </w:rPr>
          <w:instrText xml:space="preserve"> PAGEREF _Toc242628084 \h </w:instrText>
        </w:r>
        <w:r>
          <w:rPr>
            <w:noProof/>
            <w:webHidden/>
          </w:rPr>
        </w:r>
        <w:r>
          <w:rPr>
            <w:noProof/>
            <w:webHidden/>
          </w:rPr>
          <w:fldChar w:fldCharType="separate"/>
        </w:r>
        <w:r w:rsidR="00CD4DF9">
          <w:rPr>
            <w:noProof/>
            <w:webHidden/>
          </w:rPr>
          <w:t>7</w:t>
        </w:r>
        <w:r>
          <w:rPr>
            <w:noProof/>
            <w:webHidden/>
          </w:rPr>
          <w:fldChar w:fldCharType="end"/>
        </w:r>
      </w:hyperlink>
    </w:p>
    <w:p w14:paraId="44F676E5" w14:textId="743C2CF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85" w:history="1">
        <w:r w:rsidRPr="0068682E">
          <w:rPr>
            <w:rStyle w:val="Hyperlink"/>
            <w:noProof/>
          </w:rPr>
          <w:t>Berbahagialah mereka yang telah mewujudkan hubungan dengan Pusat Komando Syurga</w:t>
        </w:r>
        <w:r>
          <w:rPr>
            <w:noProof/>
            <w:webHidden/>
          </w:rPr>
          <w:tab/>
        </w:r>
        <w:r>
          <w:rPr>
            <w:noProof/>
            <w:webHidden/>
          </w:rPr>
          <w:fldChar w:fldCharType="begin"/>
        </w:r>
        <w:r>
          <w:rPr>
            <w:noProof/>
            <w:webHidden/>
          </w:rPr>
          <w:instrText xml:space="preserve"> PAGEREF _Toc242628085 \h </w:instrText>
        </w:r>
        <w:r>
          <w:rPr>
            <w:noProof/>
            <w:webHidden/>
          </w:rPr>
        </w:r>
        <w:r>
          <w:rPr>
            <w:noProof/>
            <w:webHidden/>
          </w:rPr>
          <w:fldChar w:fldCharType="separate"/>
        </w:r>
        <w:r w:rsidR="00CD4DF9">
          <w:rPr>
            <w:noProof/>
            <w:webHidden/>
          </w:rPr>
          <w:t>7</w:t>
        </w:r>
        <w:r>
          <w:rPr>
            <w:noProof/>
            <w:webHidden/>
          </w:rPr>
          <w:fldChar w:fldCharType="end"/>
        </w:r>
      </w:hyperlink>
    </w:p>
    <w:p w14:paraId="3E3C18D7" w14:textId="1F61BF0E"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86" w:history="1">
        <w:r w:rsidRPr="0068682E">
          <w:rPr>
            <w:rStyle w:val="Hyperlink"/>
            <w:noProof/>
          </w:rPr>
          <w:t>Kristus memberi kita peluang untuk bercakap dengan-Nya</w:t>
        </w:r>
        <w:r>
          <w:rPr>
            <w:noProof/>
            <w:webHidden/>
          </w:rPr>
          <w:tab/>
        </w:r>
        <w:r>
          <w:rPr>
            <w:noProof/>
            <w:webHidden/>
          </w:rPr>
          <w:fldChar w:fldCharType="begin"/>
        </w:r>
        <w:r>
          <w:rPr>
            <w:noProof/>
            <w:webHidden/>
          </w:rPr>
          <w:instrText xml:space="preserve"> PAGEREF _Toc242628086 \h </w:instrText>
        </w:r>
        <w:r>
          <w:rPr>
            <w:noProof/>
            <w:webHidden/>
          </w:rPr>
        </w:r>
        <w:r>
          <w:rPr>
            <w:noProof/>
            <w:webHidden/>
          </w:rPr>
          <w:fldChar w:fldCharType="separate"/>
        </w:r>
        <w:r w:rsidR="00CD4DF9">
          <w:rPr>
            <w:noProof/>
            <w:webHidden/>
          </w:rPr>
          <w:t>8</w:t>
        </w:r>
        <w:r>
          <w:rPr>
            <w:noProof/>
            <w:webHidden/>
          </w:rPr>
          <w:fldChar w:fldCharType="end"/>
        </w:r>
      </w:hyperlink>
    </w:p>
    <w:p w14:paraId="2291CE4B" w14:textId="55AB312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87" w:history="1">
        <w:r w:rsidRPr="0068682E">
          <w:rPr>
            <w:rStyle w:val="Hyperlink"/>
            <w:noProof/>
          </w:rPr>
          <w:t>Hasrat yang mendalam untuk berdoa</w:t>
        </w:r>
        <w:r>
          <w:rPr>
            <w:noProof/>
            <w:webHidden/>
          </w:rPr>
          <w:tab/>
        </w:r>
        <w:r>
          <w:rPr>
            <w:noProof/>
            <w:webHidden/>
          </w:rPr>
          <w:fldChar w:fldCharType="begin"/>
        </w:r>
        <w:r>
          <w:rPr>
            <w:noProof/>
            <w:webHidden/>
          </w:rPr>
          <w:instrText xml:space="preserve"> PAGEREF _Toc242628087 \h </w:instrText>
        </w:r>
        <w:r>
          <w:rPr>
            <w:noProof/>
            <w:webHidden/>
          </w:rPr>
        </w:r>
        <w:r>
          <w:rPr>
            <w:noProof/>
            <w:webHidden/>
          </w:rPr>
          <w:fldChar w:fldCharType="separate"/>
        </w:r>
        <w:r w:rsidR="00CD4DF9">
          <w:rPr>
            <w:noProof/>
            <w:webHidden/>
          </w:rPr>
          <w:t>9</w:t>
        </w:r>
        <w:r>
          <w:rPr>
            <w:noProof/>
            <w:webHidden/>
          </w:rPr>
          <w:fldChar w:fldCharType="end"/>
        </w:r>
      </w:hyperlink>
    </w:p>
    <w:p w14:paraId="4EA3D316" w14:textId="6AA16C84"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088" w:history="1">
        <w:r w:rsidRPr="0068682E">
          <w:rPr>
            <w:rStyle w:val="Hyperlink"/>
            <w:noProof/>
          </w:rPr>
          <w:t>Bab 2.  Mengenai Kepentingan Doa</w:t>
        </w:r>
        <w:r>
          <w:rPr>
            <w:noProof/>
            <w:webHidden/>
          </w:rPr>
          <w:tab/>
        </w:r>
        <w:r>
          <w:rPr>
            <w:noProof/>
            <w:webHidden/>
          </w:rPr>
          <w:fldChar w:fldCharType="begin"/>
        </w:r>
        <w:r>
          <w:rPr>
            <w:noProof/>
            <w:webHidden/>
          </w:rPr>
          <w:instrText xml:space="preserve"> PAGEREF _Toc242628088 \h </w:instrText>
        </w:r>
        <w:r>
          <w:rPr>
            <w:noProof/>
            <w:webHidden/>
          </w:rPr>
        </w:r>
        <w:r>
          <w:rPr>
            <w:noProof/>
            <w:webHidden/>
          </w:rPr>
          <w:fldChar w:fldCharType="separate"/>
        </w:r>
        <w:r w:rsidR="00CD4DF9">
          <w:rPr>
            <w:noProof/>
            <w:webHidden/>
          </w:rPr>
          <w:t>10</w:t>
        </w:r>
        <w:r>
          <w:rPr>
            <w:noProof/>
            <w:webHidden/>
          </w:rPr>
          <w:fldChar w:fldCharType="end"/>
        </w:r>
      </w:hyperlink>
    </w:p>
    <w:p w14:paraId="7DE5C389" w14:textId="05097C1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89" w:history="1">
        <w:r w:rsidRPr="0068682E">
          <w:rPr>
            <w:rStyle w:val="Hyperlink"/>
            <w:noProof/>
          </w:rPr>
          <w:t>Marilah kita menganggap doa sebagai satu keperluan</w:t>
        </w:r>
        <w:r>
          <w:rPr>
            <w:noProof/>
            <w:webHidden/>
          </w:rPr>
          <w:tab/>
        </w:r>
        <w:r>
          <w:rPr>
            <w:noProof/>
            <w:webHidden/>
          </w:rPr>
          <w:fldChar w:fldCharType="begin"/>
        </w:r>
        <w:r>
          <w:rPr>
            <w:noProof/>
            <w:webHidden/>
          </w:rPr>
          <w:instrText xml:space="preserve"> PAGEREF _Toc242628089 \h </w:instrText>
        </w:r>
        <w:r>
          <w:rPr>
            <w:noProof/>
            <w:webHidden/>
          </w:rPr>
        </w:r>
        <w:r>
          <w:rPr>
            <w:noProof/>
            <w:webHidden/>
          </w:rPr>
          <w:fldChar w:fldCharType="separate"/>
        </w:r>
        <w:r w:rsidR="00CD4DF9">
          <w:rPr>
            <w:noProof/>
            <w:webHidden/>
          </w:rPr>
          <w:t>10</w:t>
        </w:r>
        <w:r>
          <w:rPr>
            <w:noProof/>
            <w:webHidden/>
          </w:rPr>
          <w:fldChar w:fldCharType="end"/>
        </w:r>
      </w:hyperlink>
    </w:p>
    <w:p w14:paraId="728B6916" w14:textId="0013F37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0" w:history="1">
        <w:r w:rsidRPr="0068682E">
          <w:rPr>
            <w:rStyle w:val="Hyperlink"/>
            <w:noProof/>
          </w:rPr>
          <w:t>Doa adalah rasa keselamatan</w:t>
        </w:r>
        <w:r>
          <w:rPr>
            <w:noProof/>
            <w:webHidden/>
          </w:rPr>
          <w:tab/>
        </w:r>
        <w:r>
          <w:rPr>
            <w:noProof/>
            <w:webHidden/>
          </w:rPr>
          <w:fldChar w:fldCharType="begin"/>
        </w:r>
        <w:r>
          <w:rPr>
            <w:noProof/>
            <w:webHidden/>
          </w:rPr>
          <w:instrText xml:space="preserve"> PAGEREF _Toc242628090 \h </w:instrText>
        </w:r>
        <w:r>
          <w:rPr>
            <w:noProof/>
            <w:webHidden/>
          </w:rPr>
        </w:r>
        <w:r>
          <w:rPr>
            <w:noProof/>
            <w:webHidden/>
          </w:rPr>
          <w:fldChar w:fldCharType="separate"/>
        </w:r>
        <w:r w:rsidR="00CD4DF9">
          <w:rPr>
            <w:noProof/>
            <w:webHidden/>
          </w:rPr>
          <w:t>11</w:t>
        </w:r>
        <w:r>
          <w:rPr>
            <w:noProof/>
            <w:webHidden/>
          </w:rPr>
          <w:fldChar w:fldCharType="end"/>
        </w:r>
      </w:hyperlink>
    </w:p>
    <w:p w14:paraId="694B56D1" w14:textId="0C1829C6"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1" w:history="1">
        <w:r w:rsidRPr="0068682E">
          <w:rPr>
            <w:rStyle w:val="Hyperlink"/>
            <w:noProof/>
            <w:lang w:val="ru-RU"/>
          </w:rPr>
          <w:t>Seruan untuk Berdoa</w:t>
        </w:r>
        <w:r>
          <w:rPr>
            <w:noProof/>
            <w:webHidden/>
          </w:rPr>
          <w:tab/>
        </w:r>
        <w:r>
          <w:rPr>
            <w:noProof/>
            <w:webHidden/>
          </w:rPr>
          <w:fldChar w:fldCharType="begin"/>
        </w:r>
        <w:r>
          <w:rPr>
            <w:noProof/>
            <w:webHidden/>
          </w:rPr>
          <w:instrText xml:space="preserve"> PAGEREF _Toc242628091 \h </w:instrText>
        </w:r>
        <w:r>
          <w:rPr>
            <w:noProof/>
            <w:webHidden/>
          </w:rPr>
        </w:r>
        <w:r>
          <w:rPr>
            <w:noProof/>
            <w:webHidden/>
          </w:rPr>
          <w:fldChar w:fldCharType="separate"/>
        </w:r>
        <w:r w:rsidR="00CD4DF9">
          <w:rPr>
            <w:noProof/>
            <w:webHidden/>
          </w:rPr>
          <w:t>12</w:t>
        </w:r>
        <w:r>
          <w:rPr>
            <w:noProof/>
            <w:webHidden/>
          </w:rPr>
          <w:fldChar w:fldCharType="end"/>
        </w:r>
      </w:hyperlink>
    </w:p>
    <w:p w14:paraId="0A4E8A70" w14:textId="3A606349"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092" w:history="1">
        <w:r w:rsidRPr="0068682E">
          <w:rPr>
            <w:rStyle w:val="Hyperlink"/>
            <w:noProof/>
            <w:lang w:val="ru-RU"/>
          </w:rPr>
          <w:t>Bab 3.  Bagaimana berdoa supaya Tuhan mendengar kita</w:t>
        </w:r>
        <w:r>
          <w:rPr>
            <w:noProof/>
            <w:webHidden/>
          </w:rPr>
          <w:tab/>
        </w:r>
        <w:r>
          <w:rPr>
            <w:noProof/>
            <w:webHidden/>
          </w:rPr>
          <w:fldChar w:fldCharType="begin"/>
        </w:r>
        <w:r>
          <w:rPr>
            <w:noProof/>
            <w:webHidden/>
          </w:rPr>
          <w:instrText xml:space="preserve"> PAGEREF _Toc242628092 \h </w:instrText>
        </w:r>
        <w:r>
          <w:rPr>
            <w:noProof/>
            <w:webHidden/>
          </w:rPr>
        </w:r>
        <w:r>
          <w:rPr>
            <w:noProof/>
            <w:webHidden/>
          </w:rPr>
          <w:fldChar w:fldCharType="separate"/>
        </w:r>
        <w:r w:rsidR="00CD4DF9">
          <w:rPr>
            <w:noProof/>
            <w:webHidden/>
          </w:rPr>
          <w:t>13</w:t>
        </w:r>
        <w:r>
          <w:rPr>
            <w:noProof/>
            <w:webHidden/>
          </w:rPr>
          <w:fldChar w:fldCharType="end"/>
        </w:r>
      </w:hyperlink>
    </w:p>
    <w:p w14:paraId="02219D7E" w14:textId="6C87930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3" w:history="1">
        <w:r w:rsidRPr="0068682E">
          <w:rPr>
            <w:rStyle w:val="Hyperlink"/>
            <w:noProof/>
            <w:lang w:val="ru-RU"/>
          </w:rPr>
          <w:t>Hawa nafsu adalah seperti gangguan radio yang mengganggu hubungan kita dengan Tuhan</w:t>
        </w:r>
        <w:r>
          <w:rPr>
            <w:noProof/>
            <w:webHidden/>
          </w:rPr>
          <w:tab/>
        </w:r>
        <w:r>
          <w:rPr>
            <w:noProof/>
            <w:webHidden/>
          </w:rPr>
          <w:fldChar w:fldCharType="begin"/>
        </w:r>
        <w:r>
          <w:rPr>
            <w:noProof/>
            <w:webHidden/>
          </w:rPr>
          <w:instrText xml:space="preserve"> PAGEREF _Toc242628093 \h </w:instrText>
        </w:r>
        <w:r>
          <w:rPr>
            <w:noProof/>
            <w:webHidden/>
          </w:rPr>
        </w:r>
        <w:r>
          <w:rPr>
            <w:noProof/>
            <w:webHidden/>
          </w:rPr>
          <w:fldChar w:fldCharType="separate"/>
        </w:r>
        <w:r w:rsidR="00CD4DF9">
          <w:rPr>
            <w:noProof/>
            <w:webHidden/>
          </w:rPr>
          <w:t>13</w:t>
        </w:r>
        <w:r>
          <w:rPr>
            <w:noProof/>
            <w:webHidden/>
          </w:rPr>
          <w:fldChar w:fldCharType="end"/>
        </w:r>
      </w:hyperlink>
    </w:p>
    <w:p w14:paraId="5EA3A418" w14:textId="42C83B8A"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4" w:history="1">
        <w:r w:rsidRPr="0068682E">
          <w:rPr>
            <w:rStyle w:val="Hyperlink"/>
            <w:noProof/>
            <w:lang w:val="ru-RU"/>
          </w:rPr>
          <w:t>'Aku' dan 'milikku' menghalang saya daripada menjalin hubungan dengan Tuhan</w:t>
        </w:r>
        <w:r>
          <w:rPr>
            <w:noProof/>
            <w:webHidden/>
          </w:rPr>
          <w:tab/>
        </w:r>
        <w:r>
          <w:rPr>
            <w:noProof/>
            <w:webHidden/>
          </w:rPr>
          <w:fldChar w:fldCharType="begin"/>
        </w:r>
        <w:r>
          <w:rPr>
            <w:noProof/>
            <w:webHidden/>
          </w:rPr>
          <w:instrText xml:space="preserve"> PAGEREF _Toc242628094 \h </w:instrText>
        </w:r>
        <w:r>
          <w:rPr>
            <w:noProof/>
            <w:webHidden/>
          </w:rPr>
        </w:r>
        <w:r>
          <w:rPr>
            <w:noProof/>
            <w:webHidden/>
          </w:rPr>
          <w:fldChar w:fldCharType="separate"/>
        </w:r>
        <w:r w:rsidR="00CD4DF9">
          <w:rPr>
            <w:noProof/>
            <w:webHidden/>
          </w:rPr>
          <w:t>13</w:t>
        </w:r>
        <w:r>
          <w:rPr>
            <w:noProof/>
            <w:webHidden/>
          </w:rPr>
          <w:fldChar w:fldCharType="end"/>
        </w:r>
      </w:hyperlink>
    </w:p>
    <w:p w14:paraId="46DB04D6" w14:textId="308125D2"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5" w:history="1">
        <w:r w:rsidRPr="0068682E">
          <w:rPr>
            <w:rStyle w:val="Hyperlink"/>
            <w:noProof/>
            <w:lang w:val="ru-RU"/>
          </w:rPr>
          <w:t>Tuhan tidak mendengar doa orang sombong</w:t>
        </w:r>
        <w:r>
          <w:rPr>
            <w:noProof/>
            <w:webHidden/>
          </w:rPr>
          <w:tab/>
        </w:r>
        <w:r>
          <w:rPr>
            <w:noProof/>
            <w:webHidden/>
          </w:rPr>
          <w:fldChar w:fldCharType="begin"/>
        </w:r>
        <w:r>
          <w:rPr>
            <w:noProof/>
            <w:webHidden/>
          </w:rPr>
          <w:instrText xml:space="preserve"> PAGEREF _Toc242628095 \h </w:instrText>
        </w:r>
        <w:r>
          <w:rPr>
            <w:noProof/>
            <w:webHidden/>
          </w:rPr>
        </w:r>
        <w:r>
          <w:rPr>
            <w:noProof/>
            <w:webHidden/>
          </w:rPr>
          <w:fldChar w:fldCharType="separate"/>
        </w:r>
        <w:r w:rsidR="00CD4DF9">
          <w:rPr>
            <w:noProof/>
            <w:webHidden/>
          </w:rPr>
          <w:t>15</w:t>
        </w:r>
        <w:r>
          <w:rPr>
            <w:noProof/>
            <w:webHidden/>
          </w:rPr>
          <w:fldChar w:fldCharType="end"/>
        </w:r>
      </w:hyperlink>
    </w:p>
    <w:p w14:paraId="5B556799" w14:textId="09FF863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6" w:history="1">
        <w:r w:rsidRPr="0068682E">
          <w:rPr>
            <w:rStyle w:val="Hyperlink"/>
            <w:noProof/>
            <w:lang w:val="ru-RU"/>
          </w:rPr>
          <w:t>Doa memerlukan ketekunan dan kesabaran</w:t>
        </w:r>
        <w:r>
          <w:rPr>
            <w:noProof/>
            <w:webHidden/>
          </w:rPr>
          <w:tab/>
        </w:r>
        <w:r>
          <w:rPr>
            <w:noProof/>
            <w:webHidden/>
          </w:rPr>
          <w:fldChar w:fldCharType="begin"/>
        </w:r>
        <w:r>
          <w:rPr>
            <w:noProof/>
            <w:webHidden/>
          </w:rPr>
          <w:instrText xml:space="preserve"> PAGEREF _Toc242628096 \h </w:instrText>
        </w:r>
        <w:r>
          <w:rPr>
            <w:noProof/>
            <w:webHidden/>
          </w:rPr>
        </w:r>
        <w:r>
          <w:rPr>
            <w:noProof/>
            <w:webHidden/>
          </w:rPr>
          <w:fldChar w:fldCharType="separate"/>
        </w:r>
        <w:r w:rsidR="00CD4DF9">
          <w:rPr>
            <w:noProof/>
            <w:webHidden/>
          </w:rPr>
          <w:t>16</w:t>
        </w:r>
        <w:r>
          <w:rPr>
            <w:noProof/>
            <w:webHidden/>
          </w:rPr>
          <w:fldChar w:fldCharType="end"/>
        </w:r>
      </w:hyperlink>
    </w:p>
    <w:p w14:paraId="76743AF6" w14:textId="32B95C76"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097" w:history="1">
        <w:r w:rsidRPr="0068682E">
          <w:rPr>
            <w:rStyle w:val="Hyperlink"/>
            <w:noProof/>
            <w:lang w:val="ru-RU"/>
          </w:rPr>
          <w:t>Bab 4.  Bagaimana untuk bersedia untuk komuni dengan Tuhan</w:t>
        </w:r>
        <w:r>
          <w:rPr>
            <w:noProof/>
            <w:webHidden/>
          </w:rPr>
          <w:tab/>
        </w:r>
        <w:r>
          <w:rPr>
            <w:noProof/>
            <w:webHidden/>
          </w:rPr>
          <w:fldChar w:fldCharType="begin"/>
        </w:r>
        <w:r>
          <w:rPr>
            <w:noProof/>
            <w:webHidden/>
          </w:rPr>
          <w:instrText xml:space="preserve"> PAGEREF _Toc242628097 \h </w:instrText>
        </w:r>
        <w:r>
          <w:rPr>
            <w:noProof/>
            <w:webHidden/>
          </w:rPr>
        </w:r>
        <w:r>
          <w:rPr>
            <w:noProof/>
            <w:webHidden/>
          </w:rPr>
          <w:fldChar w:fldCharType="separate"/>
        </w:r>
        <w:r w:rsidR="00CD4DF9">
          <w:rPr>
            <w:noProof/>
            <w:webHidden/>
          </w:rPr>
          <w:t>16</w:t>
        </w:r>
        <w:r>
          <w:rPr>
            <w:noProof/>
            <w:webHidden/>
          </w:rPr>
          <w:fldChar w:fldCharType="end"/>
        </w:r>
      </w:hyperlink>
    </w:p>
    <w:p w14:paraId="6406DC29" w14:textId="59C23A8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8" w:history="1">
        <w:r w:rsidRPr="0068682E">
          <w:rPr>
            <w:rStyle w:val="Hyperlink"/>
            <w:noProof/>
            <w:lang w:val="ru-RU"/>
          </w:rPr>
          <w:t>Pengakuan yang rendah hati kepada Kristus</w:t>
        </w:r>
        <w:r>
          <w:rPr>
            <w:noProof/>
            <w:webHidden/>
          </w:rPr>
          <w:tab/>
        </w:r>
        <w:r>
          <w:rPr>
            <w:noProof/>
            <w:webHidden/>
          </w:rPr>
          <w:fldChar w:fldCharType="begin"/>
        </w:r>
        <w:r>
          <w:rPr>
            <w:noProof/>
            <w:webHidden/>
          </w:rPr>
          <w:instrText xml:space="preserve"> PAGEREF _Toc242628098 \h </w:instrText>
        </w:r>
        <w:r>
          <w:rPr>
            <w:noProof/>
            <w:webHidden/>
          </w:rPr>
        </w:r>
        <w:r>
          <w:rPr>
            <w:noProof/>
            <w:webHidden/>
          </w:rPr>
          <w:fldChar w:fldCharType="separate"/>
        </w:r>
        <w:r w:rsidR="00CD4DF9">
          <w:rPr>
            <w:noProof/>
            <w:webHidden/>
          </w:rPr>
          <w:t>16</w:t>
        </w:r>
        <w:r>
          <w:rPr>
            <w:noProof/>
            <w:webHidden/>
          </w:rPr>
          <w:fldChar w:fldCharType="end"/>
        </w:r>
      </w:hyperlink>
    </w:p>
    <w:p w14:paraId="76390734" w14:textId="67FB7168"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099" w:history="1">
        <w:r w:rsidRPr="0068682E">
          <w:rPr>
            <w:rStyle w:val="Hyperlink"/>
            <w:noProof/>
            <w:lang w:val="ru-RU"/>
          </w:rPr>
          <w:t>"Tenanglah dahulu"</w:t>
        </w:r>
        <w:r>
          <w:rPr>
            <w:noProof/>
            <w:webHidden/>
          </w:rPr>
          <w:tab/>
        </w:r>
        <w:r>
          <w:rPr>
            <w:noProof/>
            <w:webHidden/>
          </w:rPr>
          <w:fldChar w:fldCharType="begin"/>
        </w:r>
        <w:r>
          <w:rPr>
            <w:noProof/>
            <w:webHidden/>
          </w:rPr>
          <w:instrText xml:space="preserve"> PAGEREF _Toc242628099 \h </w:instrText>
        </w:r>
        <w:r>
          <w:rPr>
            <w:noProof/>
            <w:webHidden/>
          </w:rPr>
        </w:r>
        <w:r>
          <w:rPr>
            <w:noProof/>
            <w:webHidden/>
          </w:rPr>
          <w:fldChar w:fldCharType="separate"/>
        </w:r>
        <w:r w:rsidR="00CD4DF9">
          <w:rPr>
            <w:noProof/>
            <w:webHidden/>
          </w:rPr>
          <w:t>17</w:t>
        </w:r>
        <w:r>
          <w:rPr>
            <w:noProof/>
            <w:webHidden/>
          </w:rPr>
          <w:fldChar w:fldCharType="end"/>
        </w:r>
      </w:hyperlink>
    </w:p>
    <w:p w14:paraId="04D64ED4" w14:textId="6C29749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0" w:history="1">
        <w:r w:rsidRPr="0068682E">
          <w:rPr>
            <w:rStyle w:val="Hyperlink"/>
            <w:noProof/>
            <w:lang w:val="ru-RU"/>
          </w:rPr>
          <w:t>Doa adalah 'sebuah penghakiman sebelum Penghakiman'</w:t>
        </w:r>
        <w:r>
          <w:rPr>
            <w:noProof/>
            <w:webHidden/>
          </w:rPr>
          <w:tab/>
        </w:r>
        <w:r>
          <w:rPr>
            <w:noProof/>
            <w:webHidden/>
          </w:rPr>
          <w:fldChar w:fldCharType="begin"/>
        </w:r>
        <w:r>
          <w:rPr>
            <w:noProof/>
            <w:webHidden/>
          </w:rPr>
          <w:instrText xml:space="preserve"> PAGEREF _Toc242628100 \h </w:instrText>
        </w:r>
        <w:r>
          <w:rPr>
            <w:noProof/>
            <w:webHidden/>
          </w:rPr>
        </w:r>
        <w:r>
          <w:rPr>
            <w:noProof/>
            <w:webHidden/>
          </w:rPr>
          <w:fldChar w:fldCharType="separate"/>
        </w:r>
        <w:r w:rsidR="00CD4DF9">
          <w:rPr>
            <w:noProof/>
            <w:webHidden/>
          </w:rPr>
          <w:t>18</w:t>
        </w:r>
        <w:r>
          <w:rPr>
            <w:noProof/>
            <w:webHidden/>
          </w:rPr>
          <w:fldChar w:fldCharType="end"/>
        </w:r>
      </w:hyperlink>
    </w:p>
    <w:p w14:paraId="2C9AD516" w14:textId="58B4C66C" w:rsidR="000C583F" w:rsidRDefault="000C583F">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01" w:history="1">
        <w:r w:rsidRPr="0068682E">
          <w:rPr>
            <w:rStyle w:val="Hyperlink"/>
            <w:noProof/>
            <w:lang w:val="ru-RU"/>
          </w:rPr>
          <w:t>Bahagian 2.  Perjuangan untuk Berdoa</w:t>
        </w:r>
        <w:r>
          <w:rPr>
            <w:noProof/>
            <w:webHidden/>
          </w:rPr>
          <w:tab/>
        </w:r>
        <w:r>
          <w:rPr>
            <w:noProof/>
            <w:webHidden/>
          </w:rPr>
          <w:fldChar w:fldCharType="begin"/>
        </w:r>
        <w:r>
          <w:rPr>
            <w:noProof/>
            <w:webHidden/>
          </w:rPr>
          <w:instrText xml:space="preserve"> PAGEREF _Toc242628101 \h </w:instrText>
        </w:r>
        <w:r>
          <w:rPr>
            <w:noProof/>
            <w:webHidden/>
          </w:rPr>
        </w:r>
        <w:r>
          <w:rPr>
            <w:noProof/>
            <w:webHidden/>
          </w:rPr>
          <w:fldChar w:fldCharType="separate"/>
        </w:r>
        <w:r w:rsidR="00CD4DF9">
          <w:rPr>
            <w:noProof/>
            <w:webHidden/>
          </w:rPr>
          <w:t>19</w:t>
        </w:r>
        <w:r>
          <w:rPr>
            <w:noProof/>
            <w:webHidden/>
          </w:rPr>
          <w:fldChar w:fldCharType="end"/>
        </w:r>
      </w:hyperlink>
    </w:p>
    <w:p w14:paraId="4AED7E10" w14:textId="553EC69A"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02" w:history="1">
        <w:r w:rsidRPr="0068682E">
          <w:rPr>
            <w:rStyle w:val="Hyperlink"/>
            <w:noProof/>
            <w:lang w:val="ru-RU"/>
          </w:rPr>
          <w:t>Bab 1.  Mengenai kesukaran berdoa</w:t>
        </w:r>
        <w:r>
          <w:rPr>
            <w:noProof/>
            <w:webHidden/>
          </w:rPr>
          <w:tab/>
        </w:r>
        <w:r>
          <w:rPr>
            <w:noProof/>
            <w:webHidden/>
          </w:rPr>
          <w:fldChar w:fldCharType="begin"/>
        </w:r>
        <w:r>
          <w:rPr>
            <w:noProof/>
            <w:webHidden/>
          </w:rPr>
          <w:instrText xml:space="preserve"> PAGEREF _Toc242628102 \h </w:instrText>
        </w:r>
        <w:r>
          <w:rPr>
            <w:noProof/>
            <w:webHidden/>
          </w:rPr>
        </w:r>
        <w:r>
          <w:rPr>
            <w:noProof/>
            <w:webHidden/>
          </w:rPr>
          <w:fldChar w:fldCharType="separate"/>
        </w:r>
        <w:r w:rsidR="00CD4DF9">
          <w:rPr>
            <w:noProof/>
            <w:webHidden/>
          </w:rPr>
          <w:t>19</w:t>
        </w:r>
        <w:r>
          <w:rPr>
            <w:noProof/>
            <w:webHidden/>
          </w:rPr>
          <w:fldChar w:fldCharType="end"/>
        </w:r>
      </w:hyperlink>
    </w:p>
    <w:p w14:paraId="140A1A2F" w14:textId="01ECAEF9"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3" w:history="1">
        <w:r w:rsidRPr="0068682E">
          <w:rPr>
            <w:rStyle w:val="Hyperlink"/>
            <w:noProof/>
            <w:lang w:val="ru-RU"/>
          </w:rPr>
          <w:t>Keputusasaan menjadikan seseorang sama sekali tidak berguna</w:t>
        </w:r>
        <w:r>
          <w:rPr>
            <w:noProof/>
            <w:webHidden/>
          </w:rPr>
          <w:tab/>
        </w:r>
        <w:r>
          <w:rPr>
            <w:noProof/>
            <w:webHidden/>
          </w:rPr>
          <w:fldChar w:fldCharType="begin"/>
        </w:r>
        <w:r>
          <w:rPr>
            <w:noProof/>
            <w:webHidden/>
          </w:rPr>
          <w:instrText xml:space="preserve"> PAGEREF _Toc242628103 \h </w:instrText>
        </w:r>
        <w:r>
          <w:rPr>
            <w:noProof/>
            <w:webHidden/>
          </w:rPr>
        </w:r>
        <w:r>
          <w:rPr>
            <w:noProof/>
            <w:webHidden/>
          </w:rPr>
          <w:fldChar w:fldCharType="separate"/>
        </w:r>
        <w:r w:rsidR="00CD4DF9">
          <w:rPr>
            <w:noProof/>
            <w:webHidden/>
          </w:rPr>
          <w:t>19</w:t>
        </w:r>
        <w:r>
          <w:rPr>
            <w:noProof/>
            <w:webHidden/>
          </w:rPr>
          <w:fldChar w:fldCharType="end"/>
        </w:r>
      </w:hyperlink>
    </w:p>
    <w:p w14:paraId="629B45E7" w14:textId="168FA7D6"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4" w:history="1">
        <w:r w:rsidRPr="0068682E">
          <w:rPr>
            <w:rStyle w:val="Hyperlink"/>
            <w:noProof/>
            <w:lang w:val="ru-RU"/>
          </w:rPr>
          <w:t>Jangan potong benang</w:t>
        </w:r>
        <w:r>
          <w:rPr>
            <w:noProof/>
            <w:webHidden/>
          </w:rPr>
          <w:tab/>
        </w:r>
        <w:r>
          <w:rPr>
            <w:noProof/>
            <w:webHidden/>
          </w:rPr>
          <w:fldChar w:fldCharType="begin"/>
        </w:r>
        <w:r>
          <w:rPr>
            <w:noProof/>
            <w:webHidden/>
          </w:rPr>
          <w:instrText xml:space="preserve"> PAGEREF _Toc242628104 \h </w:instrText>
        </w:r>
        <w:r>
          <w:rPr>
            <w:noProof/>
            <w:webHidden/>
          </w:rPr>
        </w:r>
        <w:r>
          <w:rPr>
            <w:noProof/>
            <w:webHidden/>
          </w:rPr>
          <w:fldChar w:fldCharType="separate"/>
        </w:r>
        <w:r w:rsidR="00CD4DF9">
          <w:rPr>
            <w:noProof/>
            <w:webHidden/>
          </w:rPr>
          <w:t>20</w:t>
        </w:r>
        <w:r>
          <w:rPr>
            <w:noProof/>
            <w:webHidden/>
          </w:rPr>
          <w:fldChar w:fldCharType="end"/>
        </w:r>
      </w:hyperlink>
    </w:p>
    <w:p w14:paraId="79D59E09" w14:textId="53CE183A"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5" w:history="1">
        <w:r w:rsidRPr="0068682E">
          <w:rPr>
            <w:rStyle w:val="Hyperlink"/>
            <w:noProof/>
            <w:lang w:val="ru-RU"/>
          </w:rPr>
          <w:t>Kerana Tuhan mengasihi orang yang memberi dengan gembira.</w:t>
        </w:r>
        <w:r>
          <w:rPr>
            <w:noProof/>
            <w:webHidden/>
          </w:rPr>
          <w:tab/>
        </w:r>
        <w:r>
          <w:rPr>
            <w:noProof/>
            <w:webHidden/>
          </w:rPr>
          <w:fldChar w:fldCharType="begin"/>
        </w:r>
        <w:r>
          <w:rPr>
            <w:noProof/>
            <w:webHidden/>
          </w:rPr>
          <w:instrText xml:space="preserve"> PAGEREF _Toc242628105 \h </w:instrText>
        </w:r>
        <w:r>
          <w:rPr>
            <w:noProof/>
            <w:webHidden/>
          </w:rPr>
        </w:r>
        <w:r>
          <w:rPr>
            <w:noProof/>
            <w:webHidden/>
          </w:rPr>
          <w:fldChar w:fldCharType="separate"/>
        </w:r>
        <w:r w:rsidR="00CD4DF9">
          <w:rPr>
            <w:noProof/>
            <w:webHidden/>
          </w:rPr>
          <w:t>21</w:t>
        </w:r>
        <w:r>
          <w:rPr>
            <w:noProof/>
            <w:webHidden/>
          </w:rPr>
          <w:fldChar w:fldCharType="end"/>
        </w:r>
      </w:hyperlink>
    </w:p>
    <w:p w14:paraId="131CA76C" w14:textId="6A9A4A2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6" w:history="1">
        <w:r w:rsidRPr="0068682E">
          <w:rPr>
            <w:rStyle w:val="Hyperlink"/>
            <w:noProof/>
            <w:lang w:val="ru-RU"/>
          </w:rPr>
          <w:t>Tetapkan niat untuk memulakan</w:t>
        </w:r>
        <w:r>
          <w:rPr>
            <w:noProof/>
            <w:webHidden/>
          </w:rPr>
          <w:tab/>
        </w:r>
        <w:r>
          <w:rPr>
            <w:noProof/>
            <w:webHidden/>
          </w:rPr>
          <w:fldChar w:fldCharType="begin"/>
        </w:r>
        <w:r>
          <w:rPr>
            <w:noProof/>
            <w:webHidden/>
          </w:rPr>
          <w:instrText xml:space="preserve"> PAGEREF _Toc242628106 \h </w:instrText>
        </w:r>
        <w:r>
          <w:rPr>
            <w:noProof/>
            <w:webHidden/>
          </w:rPr>
        </w:r>
        <w:r>
          <w:rPr>
            <w:noProof/>
            <w:webHidden/>
          </w:rPr>
          <w:fldChar w:fldCharType="separate"/>
        </w:r>
        <w:r w:rsidR="00CD4DF9">
          <w:rPr>
            <w:noProof/>
            <w:webHidden/>
          </w:rPr>
          <w:t>21</w:t>
        </w:r>
        <w:r>
          <w:rPr>
            <w:noProof/>
            <w:webHidden/>
          </w:rPr>
          <w:fldChar w:fldCharType="end"/>
        </w:r>
      </w:hyperlink>
    </w:p>
    <w:p w14:paraId="4D4FA04B" w14:textId="17E7DE69"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7" w:history="1">
        <w:r w:rsidRPr="0068682E">
          <w:rPr>
            <w:rStyle w:val="Hyperlink"/>
            <w:noProof/>
            <w:lang w:val="ru-RU"/>
          </w:rPr>
          <w:t>Marilah kita berikan jiwa makanan yang diidamkannya</w:t>
        </w:r>
        <w:r>
          <w:rPr>
            <w:noProof/>
            <w:webHidden/>
          </w:rPr>
          <w:tab/>
        </w:r>
        <w:r>
          <w:rPr>
            <w:noProof/>
            <w:webHidden/>
          </w:rPr>
          <w:fldChar w:fldCharType="begin"/>
        </w:r>
        <w:r>
          <w:rPr>
            <w:noProof/>
            <w:webHidden/>
          </w:rPr>
          <w:instrText xml:space="preserve"> PAGEREF _Toc242628107 \h </w:instrText>
        </w:r>
        <w:r>
          <w:rPr>
            <w:noProof/>
            <w:webHidden/>
          </w:rPr>
        </w:r>
        <w:r>
          <w:rPr>
            <w:noProof/>
            <w:webHidden/>
          </w:rPr>
          <w:fldChar w:fldCharType="separate"/>
        </w:r>
        <w:r w:rsidR="00CD4DF9">
          <w:rPr>
            <w:noProof/>
            <w:webHidden/>
          </w:rPr>
          <w:t>22</w:t>
        </w:r>
        <w:r>
          <w:rPr>
            <w:noProof/>
            <w:webHidden/>
          </w:rPr>
          <w:fldChar w:fldCharType="end"/>
        </w:r>
      </w:hyperlink>
    </w:p>
    <w:p w14:paraId="02C530B8" w14:textId="386AC912"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8" w:history="1">
        <w:r w:rsidRPr="0068682E">
          <w:rPr>
            <w:rStyle w:val="Hyperlink"/>
            <w:noProof/>
            <w:lang w:val="ru-RU"/>
          </w:rPr>
          <w:t>Doa mesti bermula daripada kasih sayang</w:t>
        </w:r>
        <w:r>
          <w:rPr>
            <w:noProof/>
            <w:webHidden/>
          </w:rPr>
          <w:tab/>
        </w:r>
        <w:r>
          <w:rPr>
            <w:noProof/>
            <w:webHidden/>
          </w:rPr>
          <w:fldChar w:fldCharType="begin"/>
        </w:r>
        <w:r>
          <w:rPr>
            <w:noProof/>
            <w:webHidden/>
          </w:rPr>
          <w:instrText xml:space="preserve"> PAGEREF _Toc242628108 \h </w:instrText>
        </w:r>
        <w:r>
          <w:rPr>
            <w:noProof/>
            <w:webHidden/>
          </w:rPr>
        </w:r>
        <w:r>
          <w:rPr>
            <w:noProof/>
            <w:webHidden/>
          </w:rPr>
          <w:fldChar w:fldCharType="separate"/>
        </w:r>
        <w:r w:rsidR="00CD4DF9">
          <w:rPr>
            <w:noProof/>
            <w:webHidden/>
          </w:rPr>
          <w:t>23</w:t>
        </w:r>
        <w:r>
          <w:rPr>
            <w:noProof/>
            <w:webHidden/>
          </w:rPr>
          <w:fldChar w:fldCharType="end"/>
        </w:r>
      </w:hyperlink>
    </w:p>
    <w:p w14:paraId="61EAC3A8" w14:textId="4ADD9081"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09" w:history="1">
        <w:r w:rsidRPr="0068682E">
          <w:rPr>
            <w:rStyle w:val="Hyperlink"/>
            <w:noProof/>
            <w:lang w:val="ru-RU"/>
          </w:rPr>
          <w:t>Kita tidak boleh mengganggu orang lain atau diri kita sendiri daripada berdoa</w:t>
        </w:r>
        <w:r>
          <w:rPr>
            <w:noProof/>
            <w:webHidden/>
          </w:rPr>
          <w:tab/>
        </w:r>
        <w:r>
          <w:rPr>
            <w:noProof/>
            <w:webHidden/>
          </w:rPr>
          <w:fldChar w:fldCharType="begin"/>
        </w:r>
        <w:r>
          <w:rPr>
            <w:noProof/>
            <w:webHidden/>
          </w:rPr>
          <w:instrText xml:space="preserve"> PAGEREF _Toc242628109 \h </w:instrText>
        </w:r>
        <w:r>
          <w:rPr>
            <w:noProof/>
            <w:webHidden/>
          </w:rPr>
        </w:r>
        <w:r>
          <w:rPr>
            <w:noProof/>
            <w:webHidden/>
          </w:rPr>
          <w:fldChar w:fldCharType="separate"/>
        </w:r>
        <w:r w:rsidR="00CD4DF9">
          <w:rPr>
            <w:noProof/>
            <w:webHidden/>
          </w:rPr>
          <w:t>23</w:t>
        </w:r>
        <w:r>
          <w:rPr>
            <w:noProof/>
            <w:webHidden/>
          </w:rPr>
          <w:fldChar w:fldCharType="end"/>
        </w:r>
      </w:hyperlink>
    </w:p>
    <w:p w14:paraId="0660E272" w14:textId="0BA522D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0" w:history="1">
        <w:r w:rsidRPr="0068682E">
          <w:rPr>
            <w:rStyle w:val="Hyperlink"/>
            <w:noProof/>
            <w:lang w:val="ru-RU"/>
          </w:rPr>
          <w:t>Sila sampaikan mimpi ini kepada mereka yang tidak dapat tidur</w:t>
        </w:r>
        <w:r>
          <w:rPr>
            <w:noProof/>
            <w:webHidden/>
          </w:rPr>
          <w:tab/>
        </w:r>
        <w:r>
          <w:rPr>
            <w:noProof/>
            <w:webHidden/>
          </w:rPr>
          <w:fldChar w:fldCharType="begin"/>
        </w:r>
        <w:r>
          <w:rPr>
            <w:noProof/>
            <w:webHidden/>
          </w:rPr>
          <w:instrText xml:space="preserve"> PAGEREF _Toc242628110 \h </w:instrText>
        </w:r>
        <w:r>
          <w:rPr>
            <w:noProof/>
            <w:webHidden/>
          </w:rPr>
        </w:r>
        <w:r>
          <w:rPr>
            <w:noProof/>
            <w:webHidden/>
          </w:rPr>
          <w:fldChar w:fldCharType="separate"/>
        </w:r>
        <w:r w:rsidR="00CD4DF9">
          <w:rPr>
            <w:noProof/>
            <w:webHidden/>
          </w:rPr>
          <w:t>25</w:t>
        </w:r>
        <w:r>
          <w:rPr>
            <w:noProof/>
            <w:webHidden/>
          </w:rPr>
          <w:fldChar w:fldCharType="end"/>
        </w:r>
      </w:hyperlink>
    </w:p>
    <w:p w14:paraId="4DDBF4CC" w14:textId="63525317"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11" w:history="1">
        <w:r w:rsidRPr="0068682E">
          <w:rPr>
            <w:rStyle w:val="Hyperlink"/>
            <w:noProof/>
            <w:lang w:val="ru-RU"/>
          </w:rPr>
          <w:t>Bab 2.  Bagaimana syaitan memerangi  menentang orang yang berdoa</w:t>
        </w:r>
        <w:r>
          <w:rPr>
            <w:noProof/>
            <w:webHidden/>
          </w:rPr>
          <w:tab/>
        </w:r>
        <w:r>
          <w:rPr>
            <w:noProof/>
            <w:webHidden/>
          </w:rPr>
          <w:fldChar w:fldCharType="begin"/>
        </w:r>
        <w:r>
          <w:rPr>
            <w:noProof/>
            <w:webHidden/>
          </w:rPr>
          <w:instrText xml:space="preserve"> PAGEREF _Toc242628111 \h </w:instrText>
        </w:r>
        <w:r>
          <w:rPr>
            <w:noProof/>
            <w:webHidden/>
          </w:rPr>
        </w:r>
        <w:r>
          <w:rPr>
            <w:noProof/>
            <w:webHidden/>
          </w:rPr>
          <w:fldChar w:fldCharType="separate"/>
        </w:r>
        <w:r w:rsidR="00CD4DF9">
          <w:rPr>
            <w:noProof/>
            <w:webHidden/>
          </w:rPr>
          <w:t>25</w:t>
        </w:r>
        <w:r>
          <w:rPr>
            <w:noProof/>
            <w:webHidden/>
          </w:rPr>
          <w:fldChar w:fldCharType="end"/>
        </w:r>
      </w:hyperlink>
    </w:p>
    <w:p w14:paraId="0A4B1798" w14:textId="37DD28D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2" w:history="1">
        <w:r w:rsidRPr="0068682E">
          <w:rPr>
            <w:rStyle w:val="Hyperlink"/>
            <w:noProof/>
            <w:lang w:val="ru-RU"/>
          </w:rPr>
          <w:t>Jangan berbual dengan syaitan</w:t>
        </w:r>
        <w:r>
          <w:rPr>
            <w:noProof/>
            <w:webHidden/>
          </w:rPr>
          <w:tab/>
        </w:r>
        <w:r>
          <w:rPr>
            <w:noProof/>
            <w:webHidden/>
          </w:rPr>
          <w:fldChar w:fldCharType="begin"/>
        </w:r>
        <w:r>
          <w:rPr>
            <w:noProof/>
            <w:webHidden/>
          </w:rPr>
          <w:instrText xml:space="preserve"> PAGEREF _Toc242628112 \h </w:instrText>
        </w:r>
        <w:r>
          <w:rPr>
            <w:noProof/>
            <w:webHidden/>
          </w:rPr>
        </w:r>
        <w:r>
          <w:rPr>
            <w:noProof/>
            <w:webHidden/>
          </w:rPr>
          <w:fldChar w:fldCharType="separate"/>
        </w:r>
        <w:r w:rsidR="00CD4DF9">
          <w:rPr>
            <w:noProof/>
            <w:webHidden/>
          </w:rPr>
          <w:t>25</w:t>
        </w:r>
        <w:r>
          <w:rPr>
            <w:noProof/>
            <w:webHidden/>
          </w:rPr>
          <w:fldChar w:fldCharType="end"/>
        </w:r>
      </w:hyperlink>
    </w:p>
    <w:p w14:paraId="7DD4E1C1" w14:textId="09160D5D"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3" w:history="1">
        <w:r w:rsidRPr="0068682E">
          <w:rPr>
            <w:rStyle w:val="Hyperlink"/>
            <w:noProof/>
            <w:lang w:val="ru-RU"/>
          </w:rPr>
          <w:t>Syaitan menghalang seseorang daripada berdoa</w:t>
        </w:r>
        <w:r>
          <w:rPr>
            <w:noProof/>
            <w:webHidden/>
          </w:rPr>
          <w:tab/>
        </w:r>
        <w:r>
          <w:rPr>
            <w:noProof/>
            <w:webHidden/>
          </w:rPr>
          <w:fldChar w:fldCharType="begin"/>
        </w:r>
        <w:r>
          <w:rPr>
            <w:noProof/>
            <w:webHidden/>
          </w:rPr>
          <w:instrText xml:space="preserve"> PAGEREF _Toc242628113 \h </w:instrText>
        </w:r>
        <w:r>
          <w:rPr>
            <w:noProof/>
            <w:webHidden/>
          </w:rPr>
        </w:r>
        <w:r>
          <w:rPr>
            <w:noProof/>
            <w:webHidden/>
          </w:rPr>
          <w:fldChar w:fldCharType="separate"/>
        </w:r>
        <w:r w:rsidR="00CD4DF9">
          <w:rPr>
            <w:noProof/>
            <w:webHidden/>
          </w:rPr>
          <w:t>26</w:t>
        </w:r>
        <w:r>
          <w:rPr>
            <w:noProof/>
            <w:webHidden/>
          </w:rPr>
          <w:fldChar w:fldCharType="end"/>
        </w:r>
      </w:hyperlink>
    </w:p>
    <w:p w14:paraId="6AE5AA83" w14:textId="0A5D54C4"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14" w:history="1">
        <w:r w:rsidRPr="0068682E">
          <w:rPr>
            <w:rStyle w:val="Hyperlink"/>
            <w:noProof/>
            <w:lang w:val="ru-RU"/>
          </w:rPr>
          <w:t>Bab 3.  Bagaimana hati dipanaskan oleh doa</w:t>
        </w:r>
        <w:r>
          <w:rPr>
            <w:noProof/>
            <w:webHidden/>
          </w:rPr>
          <w:tab/>
        </w:r>
        <w:r>
          <w:rPr>
            <w:noProof/>
            <w:webHidden/>
          </w:rPr>
          <w:fldChar w:fldCharType="begin"/>
        </w:r>
        <w:r>
          <w:rPr>
            <w:noProof/>
            <w:webHidden/>
          </w:rPr>
          <w:instrText xml:space="preserve"> PAGEREF _Toc242628114 \h </w:instrText>
        </w:r>
        <w:r>
          <w:rPr>
            <w:noProof/>
            <w:webHidden/>
          </w:rPr>
        </w:r>
        <w:r>
          <w:rPr>
            <w:noProof/>
            <w:webHidden/>
          </w:rPr>
          <w:fldChar w:fldCharType="separate"/>
        </w:r>
        <w:r w:rsidR="00CD4DF9">
          <w:rPr>
            <w:noProof/>
            <w:webHidden/>
          </w:rPr>
          <w:t>27</w:t>
        </w:r>
        <w:r>
          <w:rPr>
            <w:noProof/>
            <w:webHidden/>
          </w:rPr>
          <w:fldChar w:fldCharType="end"/>
        </w:r>
      </w:hyperlink>
    </w:p>
    <w:p w14:paraId="07CB581B" w14:textId="11014172"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5" w:history="1">
        <w:r w:rsidRPr="0068682E">
          <w:rPr>
            <w:rStyle w:val="Hyperlink"/>
            <w:noProof/>
            <w:lang w:val="ru-RU"/>
          </w:rPr>
          <w:t>Ikon suci membantu kita berdoa</w:t>
        </w:r>
        <w:r>
          <w:rPr>
            <w:noProof/>
            <w:webHidden/>
          </w:rPr>
          <w:tab/>
        </w:r>
        <w:r>
          <w:rPr>
            <w:noProof/>
            <w:webHidden/>
          </w:rPr>
          <w:fldChar w:fldCharType="begin"/>
        </w:r>
        <w:r>
          <w:rPr>
            <w:noProof/>
            <w:webHidden/>
          </w:rPr>
          <w:instrText xml:space="preserve"> PAGEREF _Toc242628115 \h </w:instrText>
        </w:r>
        <w:r>
          <w:rPr>
            <w:noProof/>
            <w:webHidden/>
          </w:rPr>
        </w:r>
        <w:r>
          <w:rPr>
            <w:noProof/>
            <w:webHidden/>
          </w:rPr>
          <w:fldChar w:fldCharType="separate"/>
        </w:r>
        <w:r w:rsidR="00CD4DF9">
          <w:rPr>
            <w:noProof/>
            <w:webHidden/>
          </w:rPr>
          <w:t>27</w:t>
        </w:r>
        <w:r>
          <w:rPr>
            <w:noProof/>
            <w:webHidden/>
          </w:rPr>
          <w:fldChar w:fldCharType="end"/>
        </w:r>
      </w:hyperlink>
    </w:p>
    <w:p w14:paraId="1EFFC8AC" w14:textId="063E9AF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6" w:history="1">
        <w:r w:rsidRPr="0068682E">
          <w:rPr>
            <w:rStyle w:val="Hyperlink"/>
            <w:noProof/>
            <w:lang w:val="ru-RU"/>
          </w:rPr>
          <w:t>Rosaari adalah senapang mesin menentang syaitan</w:t>
        </w:r>
        <w:r>
          <w:rPr>
            <w:noProof/>
            <w:webHidden/>
          </w:rPr>
          <w:tab/>
        </w:r>
        <w:r>
          <w:rPr>
            <w:noProof/>
            <w:webHidden/>
          </w:rPr>
          <w:fldChar w:fldCharType="begin"/>
        </w:r>
        <w:r>
          <w:rPr>
            <w:noProof/>
            <w:webHidden/>
          </w:rPr>
          <w:instrText xml:space="preserve"> PAGEREF _Toc242628116 \h </w:instrText>
        </w:r>
        <w:r>
          <w:rPr>
            <w:noProof/>
            <w:webHidden/>
          </w:rPr>
        </w:r>
        <w:r>
          <w:rPr>
            <w:noProof/>
            <w:webHidden/>
          </w:rPr>
          <w:fldChar w:fldCharType="separate"/>
        </w:r>
        <w:r w:rsidR="00CD4DF9">
          <w:rPr>
            <w:noProof/>
            <w:webHidden/>
          </w:rPr>
          <w:t>28</w:t>
        </w:r>
        <w:r>
          <w:rPr>
            <w:noProof/>
            <w:webHidden/>
          </w:rPr>
          <w:fldChar w:fldCharType="end"/>
        </w:r>
      </w:hyperlink>
    </w:p>
    <w:p w14:paraId="55C21F30" w14:textId="212E8C53"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7" w:history="1">
        <w:r w:rsidRPr="0068682E">
          <w:rPr>
            <w:rStyle w:val="Hyperlink"/>
            <w:noProof/>
            <w:lang w:val="ru-RU"/>
          </w:rPr>
          <w:t>Bacaan rohani sebelum doa</w:t>
        </w:r>
        <w:r>
          <w:rPr>
            <w:noProof/>
            <w:webHidden/>
          </w:rPr>
          <w:tab/>
        </w:r>
        <w:r>
          <w:rPr>
            <w:noProof/>
            <w:webHidden/>
          </w:rPr>
          <w:fldChar w:fldCharType="begin"/>
        </w:r>
        <w:r>
          <w:rPr>
            <w:noProof/>
            <w:webHidden/>
          </w:rPr>
          <w:instrText xml:space="preserve"> PAGEREF _Toc242628117 \h </w:instrText>
        </w:r>
        <w:r>
          <w:rPr>
            <w:noProof/>
            <w:webHidden/>
          </w:rPr>
        </w:r>
        <w:r>
          <w:rPr>
            <w:noProof/>
            <w:webHidden/>
          </w:rPr>
          <w:fldChar w:fldCharType="separate"/>
        </w:r>
        <w:r w:rsidR="00CD4DF9">
          <w:rPr>
            <w:noProof/>
            <w:webHidden/>
          </w:rPr>
          <w:t>29</w:t>
        </w:r>
        <w:r>
          <w:rPr>
            <w:noProof/>
            <w:webHidden/>
          </w:rPr>
          <w:fldChar w:fldCharType="end"/>
        </w:r>
      </w:hyperlink>
    </w:p>
    <w:p w14:paraId="133350D4" w14:textId="557EDAE3"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8" w:history="1">
        <w:r w:rsidRPr="0068682E">
          <w:rPr>
            <w:rStyle w:val="Hyperlink"/>
            <w:noProof/>
            <w:lang w:val="ru-RU"/>
          </w:rPr>
          <w:t>Kanon permohonan kepada Theotokos yang Paling Suci amat memberi manfaat kepada jiwa</w:t>
        </w:r>
        <w:r>
          <w:rPr>
            <w:noProof/>
            <w:webHidden/>
          </w:rPr>
          <w:tab/>
        </w:r>
        <w:r>
          <w:rPr>
            <w:noProof/>
            <w:webHidden/>
          </w:rPr>
          <w:fldChar w:fldCharType="begin"/>
        </w:r>
        <w:r>
          <w:rPr>
            <w:noProof/>
            <w:webHidden/>
          </w:rPr>
          <w:instrText xml:space="preserve"> PAGEREF _Toc242628118 \h </w:instrText>
        </w:r>
        <w:r>
          <w:rPr>
            <w:noProof/>
            <w:webHidden/>
          </w:rPr>
        </w:r>
        <w:r>
          <w:rPr>
            <w:noProof/>
            <w:webHidden/>
          </w:rPr>
          <w:fldChar w:fldCharType="separate"/>
        </w:r>
        <w:r w:rsidR="00CD4DF9">
          <w:rPr>
            <w:noProof/>
            <w:webHidden/>
          </w:rPr>
          <w:t>30</w:t>
        </w:r>
        <w:r>
          <w:rPr>
            <w:noProof/>
            <w:webHidden/>
          </w:rPr>
          <w:fldChar w:fldCharType="end"/>
        </w:r>
      </w:hyperlink>
    </w:p>
    <w:p w14:paraId="32B08712" w14:textId="1A8256D2"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19" w:history="1">
        <w:r w:rsidRPr="0068682E">
          <w:rPr>
            <w:rStyle w:val="Hyperlink"/>
            <w:noProof/>
            <w:lang w:val="ru-RU"/>
          </w:rPr>
          <w:t>Nyanyian gereja menggembirakan dan menenangkan jiwa</w:t>
        </w:r>
        <w:r>
          <w:rPr>
            <w:noProof/>
            <w:webHidden/>
          </w:rPr>
          <w:tab/>
        </w:r>
        <w:r>
          <w:rPr>
            <w:noProof/>
            <w:webHidden/>
          </w:rPr>
          <w:fldChar w:fldCharType="begin"/>
        </w:r>
        <w:r>
          <w:rPr>
            <w:noProof/>
            <w:webHidden/>
          </w:rPr>
          <w:instrText xml:space="preserve"> PAGEREF _Toc242628119 \h </w:instrText>
        </w:r>
        <w:r>
          <w:rPr>
            <w:noProof/>
            <w:webHidden/>
          </w:rPr>
        </w:r>
        <w:r>
          <w:rPr>
            <w:noProof/>
            <w:webHidden/>
          </w:rPr>
          <w:fldChar w:fldCharType="separate"/>
        </w:r>
        <w:r w:rsidR="00CD4DF9">
          <w:rPr>
            <w:noProof/>
            <w:webHidden/>
          </w:rPr>
          <w:t>30</w:t>
        </w:r>
        <w:r>
          <w:rPr>
            <w:noProof/>
            <w:webHidden/>
          </w:rPr>
          <w:fldChar w:fldCharType="end"/>
        </w:r>
      </w:hyperlink>
    </w:p>
    <w:p w14:paraId="393A7DE7" w14:textId="5FBC91C6"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20" w:history="1">
        <w:r w:rsidRPr="0068682E">
          <w:rPr>
            <w:rStyle w:val="Hyperlink"/>
            <w:noProof/>
            <w:lang w:val="ru-RU"/>
          </w:rPr>
          <w:t>Bab 4.  'Marilah, kita menyembah…'</w:t>
        </w:r>
        <w:r>
          <w:rPr>
            <w:noProof/>
            <w:webHidden/>
          </w:rPr>
          <w:tab/>
        </w:r>
        <w:r>
          <w:rPr>
            <w:noProof/>
            <w:webHidden/>
          </w:rPr>
          <w:fldChar w:fldCharType="begin"/>
        </w:r>
        <w:r>
          <w:rPr>
            <w:noProof/>
            <w:webHidden/>
          </w:rPr>
          <w:instrText xml:space="preserve"> PAGEREF _Toc242628120 \h </w:instrText>
        </w:r>
        <w:r>
          <w:rPr>
            <w:noProof/>
            <w:webHidden/>
          </w:rPr>
        </w:r>
        <w:r>
          <w:rPr>
            <w:noProof/>
            <w:webHidden/>
          </w:rPr>
          <w:fldChar w:fldCharType="separate"/>
        </w:r>
        <w:r w:rsidR="00CD4DF9">
          <w:rPr>
            <w:noProof/>
            <w:webHidden/>
          </w:rPr>
          <w:t>31</w:t>
        </w:r>
        <w:r>
          <w:rPr>
            <w:noProof/>
            <w:webHidden/>
          </w:rPr>
          <w:fldChar w:fldCharType="end"/>
        </w:r>
      </w:hyperlink>
    </w:p>
    <w:p w14:paraId="13FCE1E2" w14:textId="4D8A5A2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21" w:history="1">
        <w:r w:rsidRPr="0068682E">
          <w:rPr>
            <w:rStyle w:val="Hyperlink"/>
            <w:noProof/>
            <w:lang w:val="ru-RU"/>
          </w:rPr>
          <w:t>Menunduk lebih bermanfaat daripada mana-mana amalan rohani lain</w:t>
        </w:r>
        <w:r>
          <w:rPr>
            <w:noProof/>
            <w:webHidden/>
          </w:rPr>
          <w:tab/>
        </w:r>
        <w:r>
          <w:rPr>
            <w:noProof/>
            <w:webHidden/>
          </w:rPr>
          <w:fldChar w:fldCharType="begin"/>
        </w:r>
        <w:r>
          <w:rPr>
            <w:noProof/>
            <w:webHidden/>
          </w:rPr>
          <w:instrText xml:space="preserve"> PAGEREF _Toc242628121 \h </w:instrText>
        </w:r>
        <w:r>
          <w:rPr>
            <w:noProof/>
            <w:webHidden/>
          </w:rPr>
        </w:r>
        <w:r>
          <w:rPr>
            <w:noProof/>
            <w:webHidden/>
          </w:rPr>
          <w:fldChar w:fldCharType="separate"/>
        </w:r>
        <w:r w:rsidR="00CD4DF9">
          <w:rPr>
            <w:noProof/>
            <w:webHidden/>
          </w:rPr>
          <w:t>31</w:t>
        </w:r>
        <w:r>
          <w:rPr>
            <w:noProof/>
            <w:webHidden/>
          </w:rPr>
          <w:fldChar w:fldCharType="end"/>
        </w:r>
      </w:hyperlink>
    </w:p>
    <w:p w14:paraId="67726235" w14:textId="28352B98"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22" w:history="1">
        <w:r w:rsidRPr="0068682E">
          <w:rPr>
            <w:rStyle w:val="Hyperlink"/>
            <w:noProof/>
            <w:lang w:val="ru-RU"/>
          </w:rPr>
          <w:t>Melalui sujud kita memohon keampunan daripada Tuhan dan menyatakan kesyukuran kita kepada-Nya</w:t>
        </w:r>
        <w:r>
          <w:rPr>
            <w:noProof/>
            <w:webHidden/>
          </w:rPr>
          <w:tab/>
        </w:r>
        <w:r>
          <w:rPr>
            <w:noProof/>
            <w:webHidden/>
          </w:rPr>
          <w:fldChar w:fldCharType="begin"/>
        </w:r>
        <w:r>
          <w:rPr>
            <w:noProof/>
            <w:webHidden/>
          </w:rPr>
          <w:instrText xml:space="preserve"> PAGEREF _Toc242628122 \h </w:instrText>
        </w:r>
        <w:r>
          <w:rPr>
            <w:noProof/>
            <w:webHidden/>
          </w:rPr>
        </w:r>
        <w:r>
          <w:rPr>
            <w:noProof/>
            <w:webHidden/>
          </w:rPr>
          <w:fldChar w:fldCharType="separate"/>
        </w:r>
        <w:r w:rsidR="00CD4DF9">
          <w:rPr>
            <w:noProof/>
            <w:webHidden/>
          </w:rPr>
          <w:t>32</w:t>
        </w:r>
        <w:r>
          <w:rPr>
            <w:noProof/>
            <w:webHidden/>
          </w:rPr>
          <w:fldChar w:fldCharType="end"/>
        </w:r>
      </w:hyperlink>
    </w:p>
    <w:p w14:paraId="2A2E738E" w14:textId="1CE01361"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23" w:history="1">
        <w:r w:rsidRPr="0068682E">
          <w:rPr>
            <w:rStyle w:val="Hyperlink"/>
            <w:noProof/>
            <w:lang w:val="ru-RU"/>
          </w:rPr>
          <w:t>Sujud pinggang dan sujud penuh</w:t>
        </w:r>
        <w:r>
          <w:rPr>
            <w:noProof/>
            <w:webHidden/>
          </w:rPr>
          <w:tab/>
        </w:r>
        <w:r>
          <w:rPr>
            <w:noProof/>
            <w:webHidden/>
          </w:rPr>
          <w:fldChar w:fldCharType="begin"/>
        </w:r>
        <w:r>
          <w:rPr>
            <w:noProof/>
            <w:webHidden/>
          </w:rPr>
          <w:instrText xml:space="preserve"> PAGEREF _Toc242628123 \h </w:instrText>
        </w:r>
        <w:r>
          <w:rPr>
            <w:noProof/>
            <w:webHidden/>
          </w:rPr>
        </w:r>
        <w:r>
          <w:rPr>
            <w:noProof/>
            <w:webHidden/>
          </w:rPr>
          <w:fldChar w:fldCharType="separate"/>
        </w:r>
        <w:r w:rsidR="00CD4DF9">
          <w:rPr>
            <w:noProof/>
            <w:webHidden/>
          </w:rPr>
          <w:t>33</w:t>
        </w:r>
        <w:r>
          <w:rPr>
            <w:noProof/>
            <w:webHidden/>
          </w:rPr>
          <w:fldChar w:fldCharType="end"/>
        </w:r>
      </w:hyperlink>
    </w:p>
    <w:p w14:paraId="5313E26E" w14:textId="08A2883E"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24" w:history="1">
        <w:r w:rsidRPr="0068682E">
          <w:rPr>
            <w:rStyle w:val="Hyperlink"/>
            <w:noProof/>
            <w:lang w:val="ru-RU"/>
          </w:rPr>
          <w:t>"Barangsiapa berusaha, akan menemui jalan"</w:t>
        </w:r>
        <w:r>
          <w:rPr>
            <w:noProof/>
            <w:webHidden/>
          </w:rPr>
          <w:tab/>
        </w:r>
        <w:r>
          <w:rPr>
            <w:noProof/>
            <w:webHidden/>
          </w:rPr>
          <w:fldChar w:fldCharType="begin"/>
        </w:r>
        <w:r>
          <w:rPr>
            <w:noProof/>
            <w:webHidden/>
          </w:rPr>
          <w:instrText xml:space="preserve"> PAGEREF _Toc242628124 \h </w:instrText>
        </w:r>
        <w:r>
          <w:rPr>
            <w:noProof/>
            <w:webHidden/>
          </w:rPr>
        </w:r>
        <w:r>
          <w:rPr>
            <w:noProof/>
            <w:webHidden/>
          </w:rPr>
          <w:fldChar w:fldCharType="separate"/>
        </w:r>
        <w:r w:rsidR="00CD4DF9">
          <w:rPr>
            <w:noProof/>
            <w:webHidden/>
          </w:rPr>
          <w:t>33</w:t>
        </w:r>
        <w:r>
          <w:rPr>
            <w:noProof/>
            <w:webHidden/>
          </w:rPr>
          <w:fldChar w:fldCharType="end"/>
        </w:r>
      </w:hyperlink>
    </w:p>
    <w:p w14:paraId="3CE2799E" w14:textId="3BA60F93" w:rsidR="000C583F" w:rsidRDefault="000C583F">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25" w:history="1">
        <w:r w:rsidRPr="0068682E">
          <w:rPr>
            <w:rStyle w:val="Hyperlink"/>
            <w:noProof/>
            <w:lang w:val="ru-RU"/>
          </w:rPr>
          <w:t>Bahagian 3.  Ibu Allah Yang Paling Suci, para malaikat dan para orang suci —  perantara di hadapan Tuhan dan pelindung kita</w:t>
        </w:r>
        <w:r>
          <w:rPr>
            <w:noProof/>
            <w:webHidden/>
          </w:rPr>
          <w:tab/>
        </w:r>
        <w:r>
          <w:rPr>
            <w:noProof/>
            <w:webHidden/>
          </w:rPr>
          <w:fldChar w:fldCharType="begin"/>
        </w:r>
        <w:r>
          <w:rPr>
            <w:noProof/>
            <w:webHidden/>
          </w:rPr>
          <w:instrText xml:space="preserve"> PAGEREF _Toc242628125 \h </w:instrText>
        </w:r>
        <w:r>
          <w:rPr>
            <w:noProof/>
            <w:webHidden/>
          </w:rPr>
        </w:r>
        <w:r>
          <w:rPr>
            <w:noProof/>
            <w:webHidden/>
          </w:rPr>
          <w:fldChar w:fldCharType="separate"/>
        </w:r>
        <w:r w:rsidR="00CD4DF9">
          <w:rPr>
            <w:noProof/>
            <w:webHidden/>
          </w:rPr>
          <w:t>34</w:t>
        </w:r>
        <w:r>
          <w:rPr>
            <w:noProof/>
            <w:webHidden/>
          </w:rPr>
          <w:fldChar w:fldCharType="end"/>
        </w:r>
      </w:hyperlink>
    </w:p>
    <w:p w14:paraId="57606C34" w14:textId="66583657"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26" w:history="1">
        <w:r w:rsidRPr="0068682E">
          <w:rPr>
            <w:rStyle w:val="Hyperlink"/>
            <w:noProof/>
            <w:lang w:val="ru-RU"/>
          </w:rPr>
          <w:t>Bab 1.  Mengenai hakikat bahawa Ibu Allah yang Maha Suci adalah  ibu kita yang penyayang dan penuh perhatian</w:t>
        </w:r>
        <w:r>
          <w:rPr>
            <w:noProof/>
            <w:webHidden/>
          </w:rPr>
          <w:tab/>
        </w:r>
        <w:r>
          <w:rPr>
            <w:noProof/>
            <w:webHidden/>
          </w:rPr>
          <w:fldChar w:fldCharType="begin"/>
        </w:r>
        <w:r>
          <w:rPr>
            <w:noProof/>
            <w:webHidden/>
          </w:rPr>
          <w:instrText xml:space="preserve"> PAGEREF _Toc242628126 \h </w:instrText>
        </w:r>
        <w:r>
          <w:rPr>
            <w:noProof/>
            <w:webHidden/>
          </w:rPr>
        </w:r>
        <w:r>
          <w:rPr>
            <w:noProof/>
            <w:webHidden/>
          </w:rPr>
          <w:fldChar w:fldCharType="separate"/>
        </w:r>
        <w:r w:rsidR="00CD4DF9">
          <w:rPr>
            <w:noProof/>
            <w:webHidden/>
          </w:rPr>
          <w:t>34</w:t>
        </w:r>
        <w:r>
          <w:rPr>
            <w:noProof/>
            <w:webHidden/>
          </w:rPr>
          <w:fldChar w:fldCharType="end"/>
        </w:r>
      </w:hyperlink>
    </w:p>
    <w:p w14:paraId="2923DD82" w14:textId="1645A8BA"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27" w:history="1">
        <w:r w:rsidRPr="0068682E">
          <w:rPr>
            <w:rStyle w:val="Hyperlink"/>
            <w:noProof/>
            <w:lang w:val="ru-RU"/>
          </w:rPr>
          <w:t>Penghormatan kepada Ibu Allah Yang Maha Suci</w:t>
        </w:r>
        <w:r>
          <w:rPr>
            <w:noProof/>
            <w:webHidden/>
          </w:rPr>
          <w:tab/>
        </w:r>
        <w:r>
          <w:rPr>
            <w:noProof/>
            <w:webHidden/>
          </w:rPr>
          <w:fldChar w:fldCharType="begin"/>
        </w:r>
        <w:r>
          <w:rPr>
            <w:noProof/>
            <w:webHidden/>
          </w:rPr>
          <w:instrText xml:space="preserve"> PAGEREF _Toc242628127 \h </w:instrText>
        </w:r>
        <w:r>
          <w:rPr>
            <w:noProof/>
            <w:webHidden/>
          </w:rPr>
        </w:r>
        <w:r>
          <w:rPr>
            <w:noProof/>
            <w:webHidden/>
          </w:rPr>
          <w:fldChar w:fldCharType="separate"/>
        </w:r>
        <w:r w:rsidR="00CD4DF9">
          <w:rPr>
            <w:noProof/>
            <w:webHidden/>
          </w:rPr>
          <w:t>34</w:t>
        </w:r>
        <w:r>
          <w:rPr>
            <w:noProof/>
            <w:webHidden/>
          </w:rPr>
          <w:fldChar w:fldCharType="end"/>
        </w:r>
      </w:hyperlink>
    </w:p>
    <w:p w14:paraId="5FF59D2A" w14:textId="46E6ED74"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28" w:history="1">
        <w:r w:rsidRPr="0068682E">
          <w:rPr>
            <w:rStyle w:val="Hyperlink"/>
            <w:noProof/>
            <w:lang w:val="ru-RU"/>
          </w:rPr>
          <w:t>"Umat-Mu membawakan Ibu-Mu di hadapan-Mu dalam doa, ya Kristus"</w:t>
        </w:r>
        <w:r>
          <w:rPr>
            <w:noProof/>
            <w:webHidden/>
          </w:rPr>
          <w:tab/>
        </w:r>
        <w:r>
          <w:rPr>
            <w:noProof/>
            <w:webHidden/>
          </w:rPr>
          <w:fldChar w:fldCharType="begin"/>
        </w:r>
        <w:r>
          <w:rPr>
            <w:noProof/>
            <w:webHidden/>
          </w:rPr>
          <w:instrText xml:space="preserve"> PAGEREF _Toc242628128 \h </w:instrText>
        </w:r>
        <w:r>
          <w:rPr>
            <w:noProof/>
            <w:webHidden/>
          </w:rPr>
        </w:r>
        <w:r>
          <w:rPr>
            <w:noProof/>
            <w:webHidden/>
          </w:rPr>
          <w:fldChar w:fldCharType="separate"/>
        </w:r>
        <w:r w:rsidR="00CD4DF9">
          <w:rPr>
            <w:noProof/>
            <w:webHidden/>
          </w:rPr>
          <w:t>35</w:t>
        </w:r>
        <w:r>
          <w:rPr>
            <w:noProof/>
            <w:webHidden/>
          </w:rPr>
          <w:fldChar w:fldCharType="end"/>
        </w:r>
      </w:hyperlink>
    </w:p>
    <w:p w14:paraId="6C9B4566" w14:textId="21BC2D2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29" w:history="1">
        <w:r w:rsidRPr="0068682E">
          <w:rPr>
            <w:rStyle w:val="Hyperlink"/>
            <w:noProof/>
            <w:lang w:val="ru-RU"/>
          </w:rPr>
          <w:t>"Engkau memohon syafaat bagi semua, wahai Yang Mulia"</w:t>
        </w:r>
        <w:r>
          <w:rPr>
            <w:noProof/>
            <w:webHidden/>
          </w:rPr>
          <w:tab/>
        </w:r>
        <w:r>
          <w:rPr>
            <w:noProof/>
            <w:webHidden/>
          </w:rPr>
          <w:fldChar w:fldCharType="begin"/>
        </w:r>
        <w:r>
          <w:rPr>
            <w:noProof/>
            <w:webHidden/>
          </w:rPr>
          <w:instrText xml:space="preserve"> PAGEREF _Toc242628129 \h </w:instrText>
        </w:r>
        <w:r>
          <w:rPr>
            <w:noProof/>
            <w:webHidden/>
          </w:rPr>
        </w:r>
        <w:r>
          <w:rPr>
            <w:noProof/>
            <w:webHidden/>
          </w:rPr>
          <w:fldChar w:fldCharType="separate"/>
        </w:r>
        <w:r w:rsidR="00CD4DF9">
          <w:rPr>
            <w:noProof/>
            <w:webHidden/>
          </w:rPr>
          <w:t>37</w:t>
        </w:r>
        <w:r>
          <w:rPr>
            <w:noProof/>
            <w:webHidden/>
          </w:rPr>
          <w:fldChar w:fldCharType="end"/>
        </w:r>
      </w:hyperlink>
    </w:p>
    <w:p w14:paraId="1BC23E89" w14:textId="2DE66C6A"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30" w:history="1">
        <w:r w:rsidRPr="0068682E">
          <w:rPr>
            <w:rStyle w:val="Hyperlink"/>
            <w:noProof/>
            <w:lang w:val="ru-RU"/>
          </w:rPr>
          <w:t>Bab 2.  Mengenai Malaikat Penjaga</w:t>
        </w:r>
        <w:r>
          <w:rPr>
            <w:noProof/>
            <w:webHidden/>
          </w:rPr>
          <w:tab/>
        </w:r>
        <w:r>
          <w:rPr>
            <w:noProof/>
            <w:webHidden/>
          </w:rPr>
          <w:fldChar w:fldCharType="begin"/>
        </w:r>
        <w:r>
          <w:rPr>
            <w:noProof/>
            <w:webHidden/>
          </w:rPr>
          <w:instrText xml:space="preserve"> PAGEREF _Toc242628130 \h </w:instrText>
        </w:r>
        <w:r>
          <w:rPr>
            <w:noProof/>
            <w:webHidden/>
          </w:rPr>
        </w:r>
        <w:r>
          <w:rPr>
            <w:noProof/>
            <w:webHidden/>
          </w:rPr>
          <w:fldChar w:fldCharType="separate"/>
        </w:r>
        <w:r w:rsidR="00CD4DF9">
          <w:rPr>
            <w:noProof/>
            <w:webHidden/>
          </w:rPr>
          <w:t>38</w:t>
        </w:r>
        <w:r>
          <w:rPr>
            <w:noProof/>
            <w:webHidden/>
          </w:rPr>
          <w:fldChar w:fldCharType="end"/>
        </w:r>
      </w:hyperlink>
    </w:p>
    <w:p w14:paraId="05E5D794" w14:textId="35A17B5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1" w:history="1">
        <w:r w:rsidRPr="0068682E">
          <w:rPr>
            <w:rStyle w:val="Hyperlink"/>
            <w:noProof/>
            <w:lang w:val="ru-RU"/>
          </w:rPr>
          <w:t>Malaikat Penjaga itu dekat dengan kita</w:t>
        </w:r>
        <w:r>
          <w:rPr>
            <w:noProof/>
            <w:webHidden/>
          </w:rPr>
          <w:tab/>
        </w:r>
        <w:r>
          <w:rPr>
            <w:noProof/>
            <w:webHidden/>
          </w:rPr>
          <w:fldChar w:fldCharType="begin"/>
        </w:r>
        <w:r>
          <w:rPr>
            <w:noProof/>
            <w:webHidden/>
          </w:rPr>
          <w:instrText xml:space="preserve"> PAGEREF _Toc242628131 \h </w:instrText>
        </w:r>
        <w:r>
          <w:rPr>
            <w:noProof/>
            <w:webHidden/>
          </w:rPr>
        </w:r>
        <w:r>
          <w:rPr>
            <w:noProof/>
            <w:webHidden/>
          </w:rPr>
          <w:fldChar w:fldCharType="separate"/>
        </w:r>
        <w:r w:rsidR="00CD4DF9">
          <w:rPr>
            <w:noProof/>
            <w:webHidden/>
          </w:rPr>
          <w:t>38</w:t>
        </w:r>
        <w:r>
          <w:rPr>
            <w:noProof/>
            <w:webHidden/>
          </w:rPr>
          <w:fldChar w:fldCharType="end"/>
        </w:r>
      </w:hyperlink>
    </w:p>
    <w:p w14:paraId="5D8BF905" w14:textId="249FA62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2" w:history="1">
        <w:r w:rsidRPr="0068682E">
          <w:rPr>
            <w:rStyle w:val="Hyperlink"/>
            <w:noProof/>
            <w:lang w:val="ru-RU"/>
          </w:rPr>
          <w:t>Malaikat penjaga kita melindungi kita</w:t>
        </w:r>
        <w:r>
          <w:rPr>
            <w:noProof/>
            <w:webHidden/>
          </w:rPr>
          <w:tab/>
        </w:r>
        <w:r>
          <w:rPr>
            <w:noProof/>
            <w:webHidden/>
          </w:rPr>
          <w:fldChar w:fldCharType="begin"/>
        </w:r>
        <w:r>
          <w:rPr>
            <w:noProof/>
            <w:webHidden/>
          </w:rPr>
          <w:instrText xml:space="preserve"> PAGEREF _Toc242628132 \h </w:instrText>
        </w:r>
        <w:r>
          <w:rPr>
            <w:noProof/>
            <w:webHidden/>
          </w:rPr>
        </w:r>
        <w:r>
          <w:rPr>
            <w:noProof/>
            <w:webHidden/>
          </w:rPr>
          <w:fldChar w:fldCharType="separate"/>
        </w:r>
        <w:r w:rsidR="00CD4DF9">
          <w:rPr>
            <w:noProof/>
            <w:webHidden/>
          </w:rPr>
          <w:t>39</w:t>
        </w:r>
        <w:r>
          <w:rPr>
            <w:noProof/>
            <w:webHidden/>
          </w:rPr>
          <w:fldChar w:fldCharType="end"/>
        </w:r>
      </w:hyperlink>
    </w:p>
    <w:p w14:paraId="5DDD0DC1" w14:textId="6DFC9B94"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33" w:history="1">
        <w:r w:rsidRPr="0068682E">
          <w:rPr>
            <w:rStyle w:val="Hyperlink"/>
            <w:noProof/>
            <w:lang w:val="ru-RU"/>
          </w:rPr>
          <w:t>Bab 3.  Bahawa orang-orang suci adalah anak-anak kesayangan Tuhan</w:t>
        </w:r>
        <w:r>
          <w:rPr>
            <w:noProof/>
            <w:webHidden/>
          </w:rPr>
          <w:tab/>
        </w:r>
        <w:r>
          <w:rPr>
            <w:noProof/>
            <w:webHidden/>
          </w:rPr>
          <w:fldChar w:fldCharType="begin"/>
        </w:r>
        <w:r>
          <w:rPr>
            <w:noProof/>
            <w:webHidden/>
          </w:rPr>
          <w:instrText xml:space="preserve"> PAGEREF _Toc242628133 \h </w:instrText>
        </w:r>
        <w:r>
          <w:rPr>
            <w:noProof/>
            <w:webHidden/>
          </w:rPr>
        </w:r>
        <w:r>
          <w:rPr>
            <w:noProof/>
            <w:webHidden/>
          </w:rPr>
          <w:fldChar w:fldCharType="separate"/>
        </w:r>
        <w:r w:rsidR="00CD4DF9">
          <w:rPr>
            <w:noProof/>
            <w:webHidden/>
          </w:rPr>
          <w:t>40</w:t>
        </w:r>
        <w:r>
          <w:rPr>
            <w:noProof/>
            <w:webHidden/>
          </w:rPr>
          <w:fldChar w:fldCharType="end"/>
        </w:r>
      </w:hyperlink>
    </w:p>
    <w:p w14:paraId="04659642" w14:textId="4AECC9DD"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4" w:history="1">
        <w:r w:rsidRPr="0068682E">
          <w:rPr>
            <w:rStyle w:val="Hyperlink"/>
            <w:noProof/>
            <w:lang w:val="ru-RU"/>
          </w:rPr>
          <w:t>"Menghormati seorang orang suci bermakna meneladani beliau"</w:t>
        </w:r>
        <w:r>
          <w:rPr>
            <w:noProof/>
            <w:webHidden/>
          </w:rPr>
          <w:tab/>
        </w:r>
        <w:r>
          <w:rPr>
            <w:noProof/>
            <w:webHidden/>
          </w:rPr>
          <w:fldChar w:fldCharType="begin"/>
        </w:r>
        <w:r>
          <w:rPr>
            <w:noProof/>
            <w:webHidden/>
          </w:rPr>
          <w:instrText xml:space="preserve"> PAGEREF _Toc242628134 \h </w:instrText>
        </w:r>
        <w:r>
          <w:rPr>
            <w:noProof/>
            <w:webHidden/>
          </w:rPr>
        </w:r>
        <w:r>
          <w:rPr>
            <w:noProof/>
            <w:webHidden/>
          </w:rPr>
          <w:fldChar w:fldCharType="separate"/>
        </w:r>
        <w:r w:rsidR="00CD4DF9">
          <w:rPr>
            <w:noProof/>
            <w:webHidden/>
          </w:rPr>
          <w:t>40</w:t>
        </w:r>
        <w:r>
          <w:rPr>
            <w:noProof/>
            <w:webHidden/>
          </w:rPr>
          <w:fldChar w:fldCharType="end"/>
        </w:r>
      </w:hyperlink>
    </w:p>
    <w:p w14:paraId="48422018" w14:textId="2CC6A994"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5" w:history="1">
        <w:r w:rsidRPr="0068682E">
          <w:rPr>
            <w:rStyle w:val="Hyperlink"/>
            <w:noProof/>
            <w:lang w:val="ru-RU"/>
          </w:rPr>
          <w:t>Haruman relik suci</w:t>
        </w:r>
        <w:r>
          <w:rPr>
            <w:noProof/>
            <w:webHidden/>
          </w:rPr>
          <w:tab/>
        </w:r>
        <w:r>
          <w:rPr>
            <w:noProof/>
            <w:webHidden/>
          </w:rPr>
          <w:fldChar w:fldCharType="begin"/>
        </w:r>
        <w:r>
          <w:rPr>
            <w:noProof/>
            <w:webHidden/>
          </w:rPr>
          <w:instrText xml:space="preserve"> PAGEREF _Toc242628135 \h </w:instrText>
        </w:r>
        <w:r>
          <w:rPr>
            <w:noProof/>
            <w:webHidden/>
          </w:rPr>
        </w:r>
        <w:r>
          <w:rPr>
            <w:noProof/>
            <w:webHidden/>
          </w:rPr>
          <w:fldChar w:fldCharType="separate"/>
        </w:r>
        <w:r w:rsidR="00CD4DF9">
          <w:rPr>
            <w:noProof/>
            <w:webHidden/>
          </w:rPr>
          <w:t>41</w:t>
        </w:r>
        <w:r>
          <w:rPr>
            <w:noProof/>
            <w:webHidden/>
          </w:rPr>
          <w:fldChar w:fldCharType="end"/>
        </w:r>
      </w:hyperlink>
    </w:p>
    <w:p w14:paraId="2BD60273" w14:textId="4339D97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6" w:history="1">
        <w:r w:rsidRPr="0068682E">
          <w:rPr>
            <w:rStyle w:val="Hyperlink"/>
            <w:noProof/>
            <w:lang w:val="ru-RU"/>
          </w:rPr>
          <w:t>Marilah kita berpaling kepada para kudus dengan penuh penghormatan</w:t>
        </w:r>
        <w:r>
          <w:rPr>
            <w:noProof/>
            <w:webHidden/>
          </w:rPr>
          <w:tab/>
        </w:r>
        <w:r>
          <w:rPr>
            <w:noProof/>
            <w:webHidden/>
          </w:rPr>
          <w:fldChar w:fldCharType="begin"/>
        </w:r>
        <w:r>
          <w:rPr>
            <w:noProof/>
            <w:webHidden/>
          </w:rPr>
          <w:instrText xml:space="preserve"> PAGEREF _Toc242628136 \h </w:instrText>
        </w:r>
        <w:r>
          <w:rPr>
            <w:noProof/>
            <w:webHidden/>
          </w:rPr>
        </w:r>
        <w:r>
          <w:rPr>
            <w:noProof/>
            <w:webHidden/>
          </w:rPr>
          <w:fldChar w:fldCharType="separate"/>
        </w:r>
        <w:r w:rsidR="00CD4DF9">
          <w:rPr>
            <w:noProof/>
            <w:webHidden/>
          </w:rPr>
          <w:t>41</w:t>
        </w:r>
        <w:r>
          <w:rPr>
            <w:noProof/>
            <w:webHidden/>
          </w:rPr>
          <w:fldChar w:fldCharType="end"/>
        </w:r>
      </w:hyperlink>
    </w:p>
    <w:p w14:paraId="4C28C56D" w14:textId="06C2CBBC"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7" w:history="1">
        <w:r w:rsidRPr="0068682E">
          <w:rPr>
            <w:rStyle w:val="Hyperlink"/>
            <w:noProof/>
            <w:lang w:val="ru-RU"/>
          </w:rPr>
          <w:t>Pertolongan para kudus</w:t>
        </w:r>
        <w:r>
          <w:rPr>
            <w:noProof/>
            <w:webHidden/>
          </w:rPr>
          <w:tab/>
        </w:r>
        <w:r>
          <w:rPr>
            <w:noProof/>
            <w:webHidden/>
          </w:rPr>
          <w:fldChar w:fldCharType="begin"/>
        </w:r>
        <w:r>
          <w:rPr>
            <w:noProof/>
            <w:webHidden/>
          </w:rPr>
          <w:instrText xml:space="preserve"> PAGEREF _Toc242628137 \h </w:instrText>
        </w:r>
        <w:r>
          <w:rPr>
            <w:noProof/>
            <w:webHidden/>
          </w:rPr>
        </w:r>
        <w:r>
          <w:rPr>
            <w:noProof/>
            <w:webHidden/>
          </w:rPr>
          <w:fldChar w:fldCharType="separate"/>
        </w:r>
        <w:r w:rsidR="00CD4DF9">
          <w:rPr>
            <w:noProof/>
            <w:webHidden/>
          </w:rPr>
          <w:t>42</w:t>
        </w:r>
        <w:r>
          <w:rPr>
            <w:noProof/>
            <w:webHidden/>
          </w:rPr>
          <w:fldChar w:fldCharType="end"/>
        </w:r>
      </w:hyperlink>
    </w:p>
    <w:p w14:paraId="532AC3A8" w14:textId="295AFB38"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8" w:history="1">
        <w:r w:rsidRPr="0068682E">
          <w:rPr>
            <w:rStyle w:val="Hyperlink"/>
            <w:noProof/>
            <w:lang w:val="ru-RU"/>
          </w:rPr>
          <w:t>Para orang suci merapatkan jurang</w:t>
        </w:r>
        <w:r>
          <w:rPr>
            <w:noProof/>
            <w:webHidden/>
          </w:rPr>
          <w:tab/>
        </w:r>
        <w:r>
          <w:rPr>
            <w:noProof/>
            <w:webHidden/>
          </w:rPr>
          <w:fldChar w:fldCharType="begin"/>
        </w:r>
        <w:r>
          <w:rPr>
            <w:noProof/>
            <w:webHidden/>
          </w:rPr>
          <w:instrText xml:space="preserve"> PAGEREF _Toc242628138 \h </w:instrText>
        </w:r>
        <w:r>
          <w:rPr>
            <w:noProof/>
            <w:webHidden/>
          </w:rPr>
        </w:r>
        <w:r>
          <w:rPr>
            <w:noProof/>
            <w:webHidden/>
          </w:rPr>
          <w:fldChar w:fldCharType="separate"/>
        </w:r>
        <w:r w:rsidR="00CD4DF9">
          <w:rPr>
            <w:noProof/>
            <w:webHidden/>
          </w:rPr>
          <w:t>44</w:t>
        </w:r>
        <w:r>
          <w:rPr>
            <w:noProof/>
            <w:webHidden/>
          </w:rPr>
          <w:fldChar w:fldCharType="end"/>
        </w:r>
      </w:hyperlink>
    </w:p>
    <w:p w14:paraId="2AA0F4CD" w14:textId="424F2753"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39" w:history="1">
        <w:r w:rsidRPr="0068682E">
          <w:rPr>
            <w:rStyle w:val="Hyperlink"/>
            <w:noProof/>
            <w:lang w:val="ru-RU"/>
          </w:rPr>
          <w:t>Para santo yang tidak dikenali membantu 'secara rahsia'</w:t>
        </w:r>
        <w:r>
          <w:rPr>
            <w:noProof/>
            <w:webHidden/>
          </w:rPr>
          <w:tab/>
        </w:r>
        <w:r>
          <w:rPr>
            <w:noProof/>
            <w:webHidden/>
          </w:rPr>
          <w:fldChar w:fldCharType="begin"/>
        </w:r>
        <w:r>
          <w:rPr>
            <w:noProof/>
            <w:webHidden/>
          </w:rPr>
          <w:instrText xml:space="preserve"> PAGEREF _Toc242628139 \h </w:instrText>
        </w:r>
        <w:r>
          <w:rPr>
            <w:noProof/>
            <w:webHidden/>
          </w:rPr>
        </w:r>
        <w:r>
          <w:rPr>
            <w:noProof/>
            <w:webHidden/>
          </w:rPr>
          <w:fldChar w:fldCharType="separate"/>
        </w:r>
        <w:r w:rsidR="00CD4DF9">
          <w:rPr>
            <w:noProof/>
            <w:webHidden/>
          </w:rPr>
          <w:t>44</w:t>
        </w:r>
        <w:r>
          <w:rPr>
            <w:noProof/>
            <w:webHidden/>
          </w:rPr>
          <w:fldChar w:fldCharType="end"/>
        </w:r>
      </w:hyperlink>
    </w:p>
    <w:p w14:paraId="7BDC1E1B" w14:textId="337AA6B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40" w:history="1">
        <w:r w:rsidRPr="0068682E">
          <w:rPr>
            <w:rStyle w:val="Hyperlink"/>
            <w:noProof/>
            <w:lang w:val="ru-RU"/>
          </w:rPr>
          <w:t>Pelayan suci dan pembela suci</w:t>
        </w:r>
        <w:r>
          <w:rPr>
            <w:noProof/>
            <w:webHidden/>
          </w:rPr>
          <w:tab/>
        </w:r>
        <w:r>
          <w:rPr>
            <w:noProof/>
            <w:webHidden/>
          </w:rPr>
          <w:fldChar w:fldCharType="begin"/>
        </w:r>
        <w:r>
          <w:rPr>
            <w:noProof/>
            <w:webHidden/>
          </w:rPr>
          <w:instrText xml:space="preserve"> PAGEREF _Toc242628140 \h </w:instrText>
        </w:r>
        <w:r>
          <w:rPr>
            <w:noProof/>
            <w:webHidden/>
          </w:rPr>
        </w:r>
        <w:r>
          <w:rPr>
            <w:noProof/>
            <w:webHidden/>
          </w:rPr>
          <w:fldChar w:fldCharType="separate"/>
        </w:r>
        <w:r w:rsidR="00CD4DF9">
          <w:rPr>
            <w:noProof/>
            <w:webHidden/>
          </w:rPr>
          <w:t>45</w:t>
        </w:r>
        <w:r>
          <w:rPr>
            <w:noProof/>
            <w:webHidden/>
          </w:rPr>
          <w:fldChar w:fldCharType="end"/>
        </w:r>
      </w:hyperlink>
    </w:p>
    <w:p w14:paraId="467BF682" w14:textId="64CEFBB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41" w:history="1">
        <w:r w:rsidRPr="0068682E">
          <w:rPr>
            <w:rStyle w:val="Hyperlink"/>
            <w:noProof/>
            <w:lang w:val="ru-RU"/>
          </w:rPr>
          <w:t>Mukjizat Para Kudus</w:t>
        </w:r>
        <w:r>
          <w:rPr>
            <w:noProof/>
            <w:webHidden/>
          </w:rPr>
          <w:tab/>
        </w:r>
        <w:r>
          <w:rPr>
            <w:noProof/>
            <w:webHidden/>
          </w:rPr>
          <w:fldChar w:fldCharType="begin"/>
        </w:r>
        <w:r>
          <w:rPr>
            <w:noProof/>
            <w:webHidden/>
          </w:rPr>
          <w:instrText xml:space="preserve"> PAGEREF _Toc242628141 \h </w:instrText>
        </w:r>
        <w:r>
          <w:rPr>
            <w:noProof/>
            <w:webHidden/>
          </w:rPr>
        </w:r>
        <w:r>
          <w:rPr>
            <w:noProof/>
            <w:webHidden/>
          </w:rPr>
          <w:fldChar w:fldCharType="separate"/>
        </w:r>
        <w:r w:rsidR="00CD4DF9">
          <w:rPr>
            <w:noProof/>
            <w:webHidden/>
          </w:rPr>
          <w:t>47</w:t>
        </w:r>
        <w:r>
          <w:rPr>
            <w:noProof/>
            <w:webHidden/>
          </w:rPr>
          <w:fldChar w:fldCharType="end"/>
        </w:r>
      </w:hyperlink>
    </w:p>
    <w:p w14:paraId="1CACA714" w14:textId="51446C6E"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42" w:history="1">
        <w:r w:rsidRPr="0068682E">
          <w:rPr>
            <w:rStyle w:val="Hyperlink"/>
            <w:noProof/>
            <w:lang w:val="ru-RU"/>
          </w:rPr>
          <w:t>Kehadiran hidup para orang suci</w:t>
        </w:r>
        <w:r>
          <w:rPr>
            <w:noProof/>
            <w:webHidden/>
          </w:rPr>
          <w:tab/>
        </w:r>
        <w:r>
          <w:rPr>
            <w:noProof/>
            <w:webHidden/>
          </w:rPr>
          <w:fldChar w:fldCharType="begin"/>
        </w:r>
        <w:r>
          <w:rPr>
            <w:noProof/>
            <w:webHidden/>
          </w:rPr>
          <w:instrText xml:space="preserve"> PAGEREF _Toc242628142 \h </w:instrText>
        </w:r>
        <w:r>
          <w:rPr>
            <w:noProof/>
            <w:webHidden/>
          </w:rPr>
        </w:r>
        <w:r>
          <w:rPr>
            <w:noProof/>
            <w:webHidden/>
          </w:rPr>
          <w:fldChar w:fldCharType="separate"/>
        </w:r>
        <w:r w:rsidR="00CD4DF9">
          <w:rPr>
            <w:noProof/>
            <w:webHidden/>
          </w:rPr>
          <w:t>48</w:t>
        </w:r>
        <w:r>
          <w:rPr>
            <w:noProof/>
            <w:webHidden/>
          </w:rPr>
          <w:fldChar w:fldCharType="end"/>
        </w:r>
      </w:hyperlink>
    </w:p>
    <w:p w14:paraId="2692798B" w14:textId="0B80ED3C" w:rsidR="000C583F" w:rsidRDefault="000C583F">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43" w:history="1">
        <w:r w:rsidRPr="0068682E">
          <w:rPr>
            <w:rStyle w:val="Hyperlink"/>
            <w:noProof/>
            <w:lang w:val="ru-RU"/>
          </w:rPr>
          <w:t>Bahagian 4.  "Mintalah, maka kamu akan diberi"</w:t>
        </w:r>
        <w:r>
          <w:rPr>
            <w:noProof/>
            <w:webHidden/>
          </w:rPr>
          <w:tab/>
        </w:r>
        <w:r>
          <w:rPr>
            <w:noProof/>
            <w:webHidden/>
          </w:rPr>
          <w:fldChar w:fldCharType="begin"/>
        </w:r>
        <w:r>
          <w:rPr>
            <w:noProof/>
            <w:webHidden/>
          </w:rPr>
          <w:instrText xml:space="preserve"> PAGEREF _Toc242628143 \h </w:instrText>
        </w:r>
        <w:r>
          <w:rPr>
            <w:noProof/>
            <w:webHidden/>
          </w:rPr>
        </w:r>
        <w:r>
          <w:rPr>
            <w:noProof/>
            <w:webHidden/>
          </w:rPr>
          <w:fldChar w:fldCharType="separate"/>
        </w:r>
        <w:r w:rsidR="00CD4DF9">
          <w:rPr>
            <w:noProof/>
            <w:webHidden/>
          </w:rPr>
          <w:t>49</w:t>
        </w:r>
        <w:r>
          <w:rPr>
            <w:noProof/>
            <w:webHidden/>
          </w:rPr>
          <w:fldChar w:fldCharType="end"/>
        </w:r>
      </w:hyperlink>
    </w:p>
    <w:p w14:paraId="5C4D83B7" w14:textId="4A7FC9EB"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44" w:history="1">
        <w:r w:rsidRPr="0068682E">
          <w:rPr>
            <w:rStyle w:val="Hyperlink"/>
            <w:noProof/>
            <w:lang w:val="ru-RU"/>
          </w:rPr>
          <w:t>Bab 1.  Mengenai berdoa untuk diri sendiri</w:t>
        </w:r>
        <w:r>
          <w:rPr>
            <w:noProof/>
            <w:webHidden/>
          </w:rPr>
          <w:tab/>
        </w:r>
        <w:r>
          <w:rPr>
            <w:noProof/>
            <w:webHidden/>
          </w:rPr>
          <w:fldChar w:fldCharType="begin"/>
        </w:r>
        <w:r>
          <w:rPr>
            <w:noProof/>
            <w:webHidden/>
          </w:rPr>
          <w:instrText xml:space="preserve"> PAGEREF _Toc242628144 \h </w:instrText>
        </w:r>
        <w:r>
          <w:rPr>
            <w:noProof/>
            <w:webHidden/>
          </w:rPr>
        </w:r>
        <w:r>
          <w:rPr>
            <w:noProof/>
            <w:webHidden/>
          </w:rPr>
          <w:fldChar w:fldCharType="separate"/>
        </w:r>
        <w:r w:rsidR="00CD4DF9">
          <w:rPr>
            <w:noProof/>
            <w:webHidden/>
          </w:rPr>
          <w:t>49</w:t>
        </w:r>
        <w:r>
          <w:rPr>
            <w:noProof/>
            <w:webHidden/>
          </w:rPr>
          <w:fldChar w:fldCharType="end"/>
        </w:r>
      </w:hyperlink>
    </w:p>
    <w:p w14:paraId="24C2E27E" w14:textId="5BC7D8F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45" w:history="1">
        <w:r w:rsidRPr="0068682E">
          <w:rPr>
            <w:rStyle w:val="Hyperlink"/>
            <w:noProof/>
            <w:lang w:val="ru-RU"/>
          </w:rPr>
          <w:t>Marilah kita memohon rahmat Tuhan untuk diri kita sendiri dan untuk orang lain</w:t>
        </w:r>
        <w:r>
          <w:rPr>
            <w:noProof/>
            <w:webHidden/>
          </w:rPr>
          <w:tab/>
        </w:r>
        <w:r>
          <w:rPr>
            <w:noProof/>
            <w:webHidden/>
          </w:rPr>
          <w:fldChar w:fldCharType="begin"/>
        </w:r>
        <w:r>
          <w:rPr>
            <w:noProof/>
            <w:webHidden/>
          </w:rPr>
          <w:instrText xml:space="preserve"> PAGEREF _Toc242628145 \h </w:instrText>
        </w:r>
        <w:r>
          <w:rPr>
            <w:noProof/>
            <w:webHidden/>
          </w:rPr>
        </w:r>
        <w:r>
          <w:rPr>
            <w:noProof/>
            <w:webHidden/>
          </w:rPr>
          <w:fldChar w:fldCharType="separate"/>
        </w:r>
        <w:r w:rsidR="00CD4DF9">
          <w:rPr>
            <w:noProof/>
            <w:webHidden/>
          </w:rPr>
          <w:t>49</w:t>
        </w:r>
        <w:r>
          <w:rPr>
            <w:noProof/>
            <w:webHidden/>
          </w:rPr>
          <w:fldChar w:fldCharType="end"/>
        </w:r>
      </w:hyperlink>
    </w:p>
    <w:p w14:paraId="6377BB89" w14:textId="0BFC889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46" w:history="1">
        <w:r w:rsidRPr="0068682E">
          <w:rPr>
            <w:rStyle w:val="Hyperlink"/>
            <w:noProof/>
            <w:lang w:val="ru-RU"/>
          </w:rPr>
          <w:t>Doa untuk usaha rohani</w:t>
        </w:r>
        <w:r>
          <w:rPr>
            <w:noProof/>
            <w:webHidden/>
          </w:rPr>
          <w:tab/>
        </w:r>
        <w:r>
          <w:rPr>
            <w:noProof/>
            <w:webHidden/>
          </w:rPr>
          <w:fldChar w:fldCharType="begin"/>
        </w:r>
        <w:r>
          <w:rPr>
            <w:noProof/>
            <w:webHidden/>
          </w:rPr>
          <w:instrText xml:space="preserve"> PAGEREF _Toc242628146 \h </w:instrText>
        </w:r>
        <w:r>
          <w:rPr>
            <w:noProof/>
            <w:webHidden/>
          </w:rPr>
        </w:r>
        <w:r>
          <w:rPr>
            <w:noProof/>
            <w:webHidden/>
          </w:rPr>
          <w:fldChar w:fldCharType="separate"/>
        </w:r>
        <w:r w:rsidR="00CD4DF9">
          <w:rPr>
            <w:noProof/>
            <w:webHidden/>
          </w:rPr>
          <w:t>50</w:t>
        </w:r>
        <w:r>
          <w:rPr>
            <w:noProof/>
            <w:webHidden/>
          </w:rPr>
          <w:fldChar w:fldCharType="end"/>
        </w:r>
      </w:hyperlink>
    </w:p>
    <w:p w14:paraId="036266B7" w14:textId="331A707D"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47" w:history="1">
        <w:r w:rsidRPr="0068682E">
          <w:rPr>
            <w:rStyle w:val="Hyperlink"/>
            <w:noProof/>
            <w:lang w:val="ru-RU"/>
          </w:rPr>
          <w:t>Doa ketika sakit</w:t>
        </w:r>
        <w:r>
          <w:rPr>
            <w:noProof/>
            <w:webHidden/>
          </w:rPr>
          <w:tab/>
        </w:r>
        <w:r>
          <w:rPr>
            <w:noProof/>
            <w:webHidden/>
          </w:rPr>
          <w:fldChar w:fldCharType="begin"/>
        </w:r>
        <w:r>
          <w:rPr>
            <w:noProof/>
            <w:webHidden/>
          </w:rPr>
          <w:instrText xml:space="preserve"> PAGEREF _Toc242628147 \h </w:instrText>
        </w:r>
        <w:r>
          <w:rPr>
            <w:noProof/>
            <w:webHidden/>
          </w:rPr>
        </w:r>
        <w:r>
          <w:rPr>
            <w:noProof/>
            <w:webHidden/>
          </w:rPr>
          <w:fldChar w:fldCharType="separate"/>
        </w:r>
        <w:r w:rsidR="00CD4DF9">
          <w:rPr>
            <w:noProof/>
            <w:webHidden/>
          </w:rPr>
          <w:t>51</w:t>
        </w:r>
        <w:r>
          <w:rPr>
            <w:noProof/>
            <w:webHidden/>
          </w:rPr>
          <w:fldChar w:fldCharType="end"/>
        </w:r>
      </w:hyperlink>
    </w:p>
    <w:p w14:paraId="710B3C31" w14:textId="50A8840B"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48" w:history="1">
        <w:r w:rsidRPr="0068682E">
          <w:rPr>
            <w:rStyle w:val="Hyperlink"/>
            <w:noProof/>
            <w:lang w:val="ru-RU"/>
          </w:rPr>
          <w:t>Bab 2.  Mengenai berdoa untuk orang lain</w:t>
        </w:r>
        <w:r>
          <w:rPr>
            <w:noProof/>
            <w:webHidden/>
          </w:rPr>
          <w:tab/>
        </w:r>
        <w:r>
          <w:rPr>
            <w:noProof/>
            <w:webHidden/>
          </w:rPr>
          <w:fldChar w:fldCharType="begin"/>
        </w:r>
        <w:r>
          <w:rPr>
            <w:noProof/>
            <w:webHidden/>
          </w:rPr>
          <w:instrText xml:space="preserve"> PAGEREF _Toc242628148 \h </w:instrText>
        </w:r>
        <w:r>
          <w:rPr>
            <w:noProof/>
            <w:webHidden/>
          </w:rPr>
        </w:r>
        <w:r>
          <w:rPr>
            <w:noProof/>
            <w:webHidden/>
          </w:rPr>
          <w:fldChar w:fldCharType="separate"/>
        </w:r>
        <w:r w:rsidR="00CD4DF9">
          <w:rPr>
            <w:noProof/>
            <w:webHidden/>
          </w:rPr>
          <w:t>52</w:t>
        </w:r>
        <w:r>
          <w:rPr>
            <w:noProof/>
            <w:webHidden/>
          </w:rPr>
          <w:fldChar w:fldCharType="end"/>
        </w:r>
      </w:hyperlink>
    </w:p>
    <w:p w14:paraId="5711091A" w14:textId="1AFFE44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49" w:history="1">
        <w:r w:rsidRPr="0068682E">
          <w:rPr>
            <w:rStyle w:val="Hyperlink"/>
            <w:noProof/>
            <w:lang w:val="ru-RU"/>
          </w:rPr>
          <w:t>Berdoa untuk keamanan sambil sedar akan kealpaan diri sendiri</w:t>
        </w:r>
        <w:r>
          <w:rPr>
            <w:noProof/>
            <w:webHidden/>
          </w:rPr>
          <w:tab/>
        </w:r>
        <w:r>
          <w:rPr>
            <w:noProof/>
            <w:webHidden/>
          </w:rPr>
          <w:fldChar w:fldCharType="begin"/>
        </w:r>
        <w:r>
          <w:rPr>
            <w:noProof/>
            <w:webHidden/>
          </w:rPr>
          <w:instrText xml:space="preserve"> PAGEREF _Toc242628149 \h </w:instrText>
        </w:r>
        <w:r>
          <w:rPr>
            <w:noProof/>
            <w:webHidden/>
          </w:rPr>
        </w:r>
        <w:r>
          <w:rPr>
            <w:noProof/>
            <w:webHidden/>
          </w:rPr>
          <w:fldChar w:fldCharType="separate"/>
        </w:r>
        <w:r w:rsidR="00CD4DF9">
          <w:rPr>
            <w:noProof/>
            <w:webHidden/>
          </w:rPr>
          <w:t>52</w:t>
        </w:r>
        <w:r>
          <w:rPr>
            <w:noProof/>
            <w:webHidden/>
          </w:rPr>
          <w:fldChar w:fldCharType="end"/>
        </w:r>
      </w:hyperlink>
    </w:p>
    <w:p w14:paraId="43971A77" w14:textId="1E6C51D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0" w:history="1">
        <w:r w:rsidRPr="0068682E">
          <w:rPr>
            <w:rStyle w:val="Hyperlink"/>
            <w:noProof/>
            <w:lang w:val="ru-RU"/>
          </w:rPr>
          <w:t>Sakit orang lain mesti menjadi sakit kita sendiri</w:t>
        </w:r>
        <w:r>
          <w:rPr>
            <w:noProof/>
            <w:webHidden/>
          </w:rPr>
          <w:tab/>
        </w:r>
        <w:r>
          <w:rPr>
            <w:noProof/>
            <w:webHidden/>
          </w:rPr>
          <w:fldChar w:fldCharType="begin"/>
        </w:r>
        <w:r>
          <w:rPr>
            <w:noProof/>
            <w:webHidden/>
          </w:rPr>
          <w:instrText xml:space="preserve"> PAGEREF _Toc242628150 \h </w:instrText>
        </w:r>
        <w:r>
          <w:rPr>
            <w:noProof/>
            <w:webHidden/>
          </w:rPr>
        </w:r>
        <w:r>
          <w:rPr>
            <w:noProof/>
            <w:webHidden/>
          </w:rPr>
          <w:fldChar w:fldCharType="separate"/>
        </w:r>
        <w:r w:rsidR="00CD4DF9">
          <w:rPr>
            <w:noProof/>
            <w:webHidden/>
          </w:rPr>
          <w:t>53</w:t>
        </w:r>
        <w:r>
          <w:rPr>
            <w:noProof/>
            <w:webHidden/>
          </w:rPr>
          <w:fldChar w:fldCharType="end"/>
        </w:r>
      </w:hyperlink>
    </w:p>
    <w:p w14:paraId="16DF0FEA" w14:textId="74873EE8"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1" w:history="1">
        <w:r w:rsidRPr="0068682E">
          <w:rPr>
            <w:rStyle w:val="Hyperlink"/>
            <w:noProof/>
            <w:lang w:val="ru-RU"/>
          </w:rPr>
          <w:t>Doa untuk keperluan khusus dan untuk seluruh dunia</w:t>
        </w:r>
        <w:r>
          <w:rPr>
            <w:noProof/>
            <w:webHidden/>
          </w:rPr>
          <w:tab/>
        </w:r>
        <w:r>
          <w:rPr>
            <w:noProof/>
            <w:webHidden/>
          </w:rPr>
          <w:fldChar w:fldCharType="begin"/>
        </w:r>
        <w:r>
          <w:rPr>
            <w:noProof/>
            <w:webHidden/>
          </w:rPr>
          <w:instrText xml:space="preserve"> PAGEREF _Toc242628151 \h </w:instrText>
        </w:r>
        <w:r>
          <w:rPr>
            <w:noProof/>
            <w:webHidden/>
          </w:rPr>
        </w:r>
        <w:r>
          <w:rPr>
            <w:noProof/>
            <w:webHidden/>
          </w:rPr>
          <w:fldChar w:fldCharType="separate"/>
        </w:r>
        <w:r w:rsidR="00CD4DF9">
          <w:rPr>
            <w:noProof/>
            <w:webHidden/>
          </w:rPr>
          <w:t>55</w:t>
        </w:r>
        <w:r>
          <w:rPr>
            <w:noProof/>
            <w:webHidden/>
          </w:rPr>
          <w:fldChar w:fldCharType="end"/>
        </w:r>
      </w:hyperlink>
    </w:p>
    <w:p w14:paraId="06723ED5" w14:textId="4815EB5A"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2" w:history="1">
        <w:r w:rsidRPr="0068682E">
          <w:rPr>
            <w:rStyle w:val="Hyperlink"/>
            <w:noProof/>
            <w:lang w:val="ru-RU"/>
          </w:rPr>
          <w:t>Doa untuk mereka yang meminta doa kita</w:t>
        </w:r>
        <w:r>
          <w:rPr>
            <w:noProof/>
            <w:webHidden/>
          </w:rPr>
          <w:tab/>
        </w:r>
        <w:r>
          <w:rPr>
            <w:noProof/>
            <w:webHidden/>
          </w:rPr>
          <w:fldChar w:fldCharType="begin"/>
        </w:r>
        <w:r>
          <w:rPr>
            <w:noProof/>
            <w:webHidden/>
          </w:rPr>
          <w:instrText xml:space="preserve"> PAGEREF _Toc242628152 \h </w:instrText>
        </w:r>
        <w:r>
          <w:rPr>
            <w:noProof/>
            <w:webHidden/>
          </w:rPr>
        </w:r>
        <w:r>
          <w:rPr>
            <w:noProof/>
            <w:webHidden/>
          </w:rPr>
          <w:fldChar w:fldCharType="separate"/>
        </w:r>
        <w:r w:rsidR="00CD4DF9">
          <w:rPr>
            <w:noProof/>
            <w:webHidden/>
          </w:rPr>
          <w:t>56</w:t>
        </w:r>
        <w:r>
          <w:rPr>
            <w:noProof/>
            <w:webHidden/>
          </w:rPr>
          <w:fldChar w:fldCharType="end"/>
        </w:r>
      </w:hyperlink>
    </w:p>
    <w:p w14:paraId="67E1150B" w14:textId="1234651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3" w:history="1">
        <w:r w:rsidRPr="0068682E">
          <w:rPr>
            <w:rStyle w:val="Hyperlink"/>
            <w:noProof/>
            <w:lang w:val="ru-RU"/>
          </w:rPr>
          <w:t>Doa untuk Orang Sakit</w:t>
        </w:r>
        <w:r>
          <w:rPr>
            <w:noProof/>
            <w:webHidden/>
          </w:rPr>
          <w:tab/>
        </w:r>
        <w:r>
          <w:rPr>
            <w:noProof/>
            <w:webHidden/>
          </w:rPr>
          <w:fldChar w:fldCharType="begin"/>
        </w:r>
        <w:r>
          <w:rPr>
            <w:noProof/>
            <w:webHidden/>
          </w:rPr>
          <w:instrText xml:space="preserve"> PAGEREF _Toc242628153 \h </w:instrText>
        </w:r>
        <w:r>
          <w:rPr>
            <w:noProof/>
            <w:webHidden/>
          </w:rPr>
        </w:r>
        <w:r>
          <w:rPr>
            <w:noProof/>
            <w:webHidden/>
          </w:rPr>
          <w:fldChar w:fldCharType="separate"/>
        </w:r>
        <w:r w:rsidR="00CD4DF9">
          <w:rPr>
            <w:noProof/>
            <w:webHidden/>
          </w:rPr>
          <w:t>57</w:t>
        </w:r>
        <w:r>
          <w:rPr>
            <w:noProof/>
            <w:webHidden/>
          </w:rPr>
          <w:fldChar w:fldCharType="end"/>
        </w:r>
      </w:hyperlink>
    </w:p>
    <w:p w14:paraId="40F13285" w14:textId="20CA4583"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4" w:history="1">
        <w:r w:rsidRPr="0068682E">
          <w:rPr>
            <w:rStyle w:val="Hyperlink"/>
            <w:noProof/>
            <w:lang w:val="ru-RU"/>
          </w:rPr>
          <w:t>Penghiburan Ilahi menyusuli doa yang dipanjatkan dalam kesakitan</w:t>
        </w:r>
        <w:r>
          <w:rPr>
            <w:noProof/>
            <w:webHidden/>
          </w:rPr>
          <w:tab/>
        </w:r>
        <w:r>
          <w:rPr>
            <w:noProof/>
            <w:webHidden/>
          </w:rPr>
          <w:fldChar w:fldCharType="begin"/>
        </w:r>
        <w:r>
          <w:rPr>
            <w:noProof/>
            <w:webHidden/>
          </w:rPr>
          <w:instrText xml:space="preserve"> PAGEREF _Toc242628154 \h </w:instrText>
        </w:r>
        <w:r>
          <w:rPr>
            <w:noProof/>
            <w:webHidden/>
          </w:rPr>
        </w:r>
        <w:r>
          <w:rPr>
            <w:noProof/>
            <w:webHidden/>
          </w:rPr>
          <w:fldChar w:fldCharType="separate"/>
        </w:r>
        <w:r w:rsidR="00CD4DF9">
          <w:rPr>
            <w:noProof/>
            <w:webHidden/>
          </w:rPr>
          <w:t>57</w:t>
        </w:r>
        <w:r>
          <w:rPr>
            <w:noProof/>
            <w:webHidden/>
          </w:rPr>
          <w:fldChar w:fldCharType="end"/>
        </w:r>
      </w:hyperlink>
    </w:p>
    <w:p w14:paraId="002BE4E6" w14:textId="77C0445D"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55" w:history="1">
        <w:r w:rsidRPr="0068682E">
          <w:rPr>
            <w:rStyle w:val="Hyperlink"/>
            <w:noProof/>
            <w:lang w:val="ru-RU"/>
          </w:rPr>
          <w:t>Bab 3.  Doa untuk Arwah</w:t>
        </w:r>
        <w:r>
          <w:rPr>
            <w:noProof/>
            <w:webHidden/>
          </w:rPr>
          <w:tab/>
        </w:r>
        <w:r>
          <w:rPr>
            <w:noProof/>
            <w:webHidden/>
          </w:rPr>
          <w:fldChar w:fldCharType="begin"/>
        </w:r>
        <w:r>
          <w:rPr>
            <w:noProof/>
            <w:webHidden/>
          </w:rPr>
          <w:instrText xml:space="preserve"> PAGEREF _Toc242628155 \h </w:instrText>
        </w:r>
        <w:r>
          <w:rPr>
            <w:noProof/>
            <w:webHidden/>
          </w:rPr>
        </w:r>
        <w:r>
          <w:rPr>
            <w:noProof/>
            <w:webHidden/>
          </w:rPr>
          <w:fldChar w:fldCharType="separate"/>
        </w:r>
        <w:r w:rsidR="00CD4DF9">
          <w:rPr>
            <w:noProof/>
            <w:webHidden/>
          </w:rPr>
          <w:t>58</w:t>
        </w:r>
        <w:r>
          <w:rPr>
            <w:noProof/>
            <w:webHidden/>
          </w:rPr>
          <w:fldChar w:fldCharType="end"/>
        </w:r>
      </w:hyperlink>
    </w:p>
    <w:p w14:paraId="2EF8F118" w14:textId="58F1E34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6" w:history="1">
        <w:r w:rsidRPr="0068682E">
          <w:rPr>
            <w:rStyle w:val="Hyperlink"/>
            <w:noProof/>
            <w:lang w:val="ru-RU"/>
          </w:rPr>
          <w:t>'Dia akan melalui kematian dan memasuki kehidupan'</w:t>
        </w:r>
        <w:r>
          <w:rPr>
            <w:noProof/>
            <w:webHidden/>
          </w:rPr>
          <w:tab/>
        </w:r>
        <w:r>
          <w:rPr>
            <w:noProof/>
            <w:webHidden/>
          </w:rPr>
          <w:fldChar w:fldCharType="begin"/>
        </w:r>
        <w:r>
          <w:rPr>
            <w:noProof/>
            <w:webHidden/>
          </w:rPr>
          <w:instrText xml:space="preserve"> PAGEREF _Toc242628156 \h </w:instrText>
        </w:r>
        <w:r>
          <w:rPr>
            <w:noProof/>
            <w:webHidden/>
          </w:rPr>
        </w:r>
        <w:r>
          <w:rPr>
            <w:noProof/>
            <w:webHidden/>
          </w:rPr>
          <w:fldChar w:fldCharType="separate"/>
        </w:r>
        <w:r w:rsidR="00CD4DF9">
          <w:rPr>
            <w:noProof/>
            <w:webHidden/>
          </w:rPr>
          <w:t>58</w:t>
        </w:r>
        <w:r>
          <w:rPr>
            <w:noProof/>
            <w:webHidden/>
          </w:rPr>
          <w:fldChar w:fldCharType="end"/>
        </w:r>
      </w:hyperlink>
    </w:p>
    <w:p w14:paraId="1F45FFA3" w14:textId="4F300608"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7" w:history="1">
        <w:r w:rsidRPr="0068682E">
          <w:rPr>
            <w:rStyle w:val="Hyperlink"/>
            <w:noProof/>
            <w:lang w:val="ru-RU"/>
          </w:rPr>
          <w:t>Marilah kita sentiasa berdoa untuk arwah</w:t>
        </w:r>
        <w:r>
          <w:rPr>
            <w:noProof/>
            <w:webHidden/>
          </w:rPr>
          <w:tab/>
        </w:r>
        <w:r>
          <w:rPr>
            <w:noProof/>
            <w:webHidden/>
          </w:rPr>
          <w:fldChar w:fldCharType="begin"/>
        </w:r>
        <w:r>
          <w:rPr>
            <w:noProof/>
            <w:webHidden/>
          </w:rPr>
          <w:instrText xml:space="preserve"> PAGEREF _Toc242628157 \h </w:instrText>
        </w:r>
        <w:r>
          <w:rPr>
            <w:noProof/>
            <w:webHidden/>
          </w:rPr>
        </w:r>
        <w:r>
          <w:rPr>
            <w:noProof/>
            <w:webHidden/>
          </w:rPr>
          <w:fldChar w:fldCharType="separate"/>
        </w:r>
        <w:r w:rsidR="00CD4DF9">
          <w:rPr>
            <w:noProof/>
            <w:webHidden/>
          </w:rPr>
          <w:t>59</w:t>
        </w:r>
        <w:r>
          <w:rPr>
            <w:noProof/>
            <w:webHidden/>
          </w:rPr>
          <w:fldChar w:fldCharType="end"/>
        </w:r>
      </w:hyperlink>
    </w:p>
    <w:p w14:paraId="5B6CD0E0" w14:textId="68DB0D0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8" w:history="1">
        <w:r w:rsidRPr="0068682E">
          <w:rPr>
            <w:rStyle w:val="Hyperlink"/>
            <w:noProof/>
            <w:lang w:val="ru-RU"/>
          </w:rPr>
          <w:t>Arwah memerlukan doa kita</w:t>
        </w:r>
        <w:r>
          <w:rPr>
            <w:noProof/>
            <w:webHidden/>
          </w:rPr>
          <w:tab/>
        </w:r>
        <w:r>
          <w:rPr>
            <w:noProof/>
            <w:webHidden/>
          </w:rPr>
          <w:fldChar w:fldCharType="begin"/>
        </w:r>
        <w:r>
          <w:rPr>
            <w:noProof/>
            <w:webHidden/>
          </w:rPr>
          <w:instrText xml:space="preserve"> PAGEREF _Toc242628158 \h </w:instrText>
        </w:r>
        <w:r>
          <w:rPr>
            <w:noProof/>
            <w:webHidden/>
          </w:rPr>
        </w:r>
        <w:r>
          <w:rPr>
            <w:noProof/>
            <w:webHidden/>
          </w:rPr>
          <w:fldChar w:fldCharType="separate"/>
        </w:r>
        <w:r w:rsidR="00CD4DF9">
          <w:rPr>
            <w:noProof/>
            <w:webHidden/>
          </w:rPr>
          <w:t>59</w:t>
        </w:r>
        <w:r>
          <w:rPr>
            <w:noProof/>
            <w:webHidden/>
          </w:rPr>
          <w:fldChar w:fldCharType="end"/>
        </w:r>
      </w:hyperlink>
    </w:p>
    <w:p w14:paraId="78961835" w14:textId="5FD26DE6"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59" w:history="1">
        <w:r w:rsidRPr="0068682E">
          <w:rPr>
            <w:rStyle w:val="Hyperlink"/>
            <w:noProof/>
            <w:lang w:val="ru-RU"/>
          </w:rPr>
          <w:t>Ketenangan bagi orang yang telah meninggal</w:t>
        </w:r>
        <w:r>
          <w:rPr>
            <w:noProof/>
            <w:webHidden/>
          </w:rPr>
          <w:tab/>
        </w:r>
        <w:r>
          <w:rPr>
            <w:noProof/>
            <w:webHidden/>
          </w:rPr>
          <w:fldChar w:fldCharType="begin"/>
        </w:r>
        <w:r>
          <w:rPr>
            <w:noProof/>
            <w:webHidden/>
          </w:rPr>
          <w:instrText xml:space="preserve"> PAGEREF _Toc242628159 \h </w:instrText>
        </w:r>
        <w:r>
          <w:rPr>
            <w:noProof/>
            <w:webHidden/>
          </w:rPr>
        </w:r>
        <w:r>
          <w:rPr>
            <w:noProof/>
            <w:webHidden/>
          </w:rPr>
          <w:fldChar w:fldCharType="separate"/>
        </w:r>
        <w:r w:rsidR="00CD4DF9">
          <w:rPr>
            <w:noProof/>
            <w:webHidden/>
          </w:rPr>
          <w:t>60</w:t>
        </w:r>
        <w:r>
          <w:rPr>
            <w:noProof/>
            <w:webHidden/>
          </w:rPr>
          <w:fldChar w:fldCharType="end"/>
        </w:r>
      </w:hyperlink>
    </w:p>
    <w:p w14:paraId="312BAC9B" w14:textId="25D1DE95"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60" w:history="1">
        <w:r w:rsidRPr="0068682E">
          <w:rPr>
            <w:rStyle w:val="Hyperlink"/>
            <w:noProof/>
            <w:lang w:val="ru-RU"/>
          </w:rPr>
          <w:t>Bab 4.  Bagaimana Mazmur itu adalah kilat petir yang menumbangkan syaitan</w:t>
        </w:r>
        <w:r>
          <w:rPr>
            <w:noProof/>
            <w:webHidden/>
          </w:rPr>
          <w:tab/>
        </w:r>
        <w:r>
          <w:rPr>
            <w:noProof/>
            <w:webHidden/>
          </w:rPr>
          <w:fldChar w:fldCharType="begin"/>
        </w:r>
        <w:r>
          <w:rPr>
            <w:noProof/>
            <w:webHidden/>
          </w:rPr>
          <w:instrText xml:space="preserve"> PAGEREF _Toc242628160 \h </w:instrText>
        </w:r>
        <w:r>
          <w:rPr>
            <w:noProof/>
            <w:webHidden/>
          </w:rPr>
        </w:r>
        <w:r>
          <w:rPr>
            <w:noProof/>
            <w:webHidden/>
          </w:rPr>
          <w:fldChar w:fldCharType="separate"/>
        </w:r>
        <w:r w:rsidR="00CD4DF9">
          <w:rPr>
            <w:noProof/>
            <w:webHidden/>
          </w:rPr>
          <w:t>61</w:t>
        </w:r>
        <w:r>
          <w:rPr>
            <w:noProof/>
            <w:webHidden/>
          </w:rPr>
          <w:fldChar w:fldCharType="end"/>
        </w:r>
      </w:hyperlink>
    </w:p>
    <w:p w14:paraId="738979D1" w14:textId="1523FB3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61" w:history="1">
        <w:r w:rsidRPr="0068682E">
          <w:rPr>
            <w:rStyle w:val="Hyperlink"/>
            <w:noProof/>
            <w:lang w:val="ru-RU"/>
          </w:rPr>
          <w:t>Zabur Daud diilhamkan secara ilahi</w:t>
        </w:r>
        <w:r>
          <w:rPr>
            <w:noProof/>
            <w:webHidden/>
          </w:rPr>
          <w:tab/>
        </w:r>
        <w:r>
          <w:rPr>
            <w:noProof/>
            <w:webHidden/>
          </w:rPr>
          <w:fldChar w:fldCharType="begin"/>
        </w:r>
        <w:r>
          <w:rPr>
            <w:noProof/>
            <w:webHidden/>
          </w:rPr>
          <w:instrText xml:space="preserve"> PAGEREF _Toc242628161 \h </w:instrText>
        </w:r>
        <w:r>
          <w:rPr>
            <w:noProof/>
            <w:webHidden/>
          </w:rPr>
        </w:r>
        <w:r>
          <w:rPr>
            <w:noProof/>
            <w:webHidden/>
          </w:rPr>
          <w:fldChar w:fldCharType="separate"/>
        </w:r>
        <w:r w:rsidR="00CD4DF9">
          <w:rPr>
            <w:noProof/>
            <w:webHidden/>
          </w:rPr>
          <w:t>61</w:t>
        </w:r>
        <w:r>
          <w:rPr>
            <w:noProof/>
            <w:webHidden/>
          </w:rPr>
          <w:fldChar w:fldCharType="end"/>
        </w:r>
      </w:hyperlink>
    </w:p>
    <w:p w14:paraId="7C133A03" w14:textId="4DECDFF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62" w:history="1">
        <w:r w:rsidRPr="0068682E">
          <w:rPr>
            <w:rStyle w:val="Hyperlink"/>
            <w:noProof/>
            <w:lang w:val="ru-RU"/>
          </w:rPr>
          <w:t>Membaca Mazmur mengikut 'Keadaan' Santo Arsenius</w:t>
        </w:r>
        <w:r>
          <w:rPr>
            <w:noProof/>
            <w:webHidden/>
          </w:rPr>
          <w:tab/>
        </w:r>
        <w:r>
          <w:rPr>
            <w:noProof/>
            <w:webHidden/>
          </w:rPr>
          <w:fldChar w:fldCharType="begin"/>
        </w:r>
        <w:r>
          <w:rPr>
            <w:noProof/>
            <w:webHidden/>
          </w:rPr>
          <w:instrText xml:space="preserve"> PAGEREF _Toc242628162 \h </w:instrText>
        </w:r>
        <w:r>
          <w:rPr>
            <w:noProof/>
            <w:webHidden/>
          </w:rPr>
        </w:r>
        <w:r>
          <w:rPr>
            <w:noProof/>
            <w:webHidden/>
          </w:rPr>
          <w:fldChar w:fldCharType="separate"/>
        </w:r>
        <w:r w:rsidR="00CD4DF9">
          <w:rPr>
            <w:noProof/>
            <w:webHidden/>
          </w:rPr>
          <w:t>62</w:t>
        </w:r>
        <w:r>
          <w:rPr>
            <w:noProof/>
            <w:webHidden/>
          </w:rPr>
          <w:fldChar w:fldCharType="end"/>
        </w:r>
      </w:hyperlink>
    </w:p>
    <w:p w14:paraId="08A5854C" w14:textId="48B37DCD"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63" w:history="1">
        <w:r w:rsidRPr="0068682E">
          <w:rPr>
            <w:rStyle w:val="Hyperlink"/>
            <w:noProof/>
            <w:lang w:val="ru-RU"/>
          </w:rPr>
          <w:t>Marilah kita berdoa untuk pelbagai keperluan</w:t>
        </w:r>
        <w:r>
          <w:rPr>
            <w:noProof/>
            <w:webHidden/>
          </w:rPr>
          <w:tab/>
        </w:r>
        <w:r>
          <w:rPr>
            <w:noProof/>
            <w:webHidden/>
          </w:rPr>
          <w:fldChar w:fldCharType="begin"/>
        </w:r>
        <w:r>
          <w:rPr>
            <w:noProof/>
            <w:webHidden/>
          </w:rPr>
          <w:instrText xml:space="preserve"> PAGEREF _Toc242628163 \h </w:instrText>
        </w:r>
        <w:r>
          <w:rPr>
            <w:noProof/>
            <w:webHidden/>
          </w:rPr>
        </w:r>
        <w:r>
          <w:rPr>
            <w:noProof/>
            <w:webHidden/>
          </w:rPr>
          <w:fldChar w:fldCharType="separate"/>
        </w:r>
        <w:r w:rsidR="00CD4DF9">
          <w:rPr>
            <w:noProof/>
            <w:webHidden/>
          </w:rPr>
          <w:t>63</w:t>
        </w:r>
        <w:r>
          <w:rPr>
            <w:noProof/>
            <w:webHidden/>
          </w:rPr>
          <w:fldChar w:fldCharType="end"/>
        </w:r>
      </w:hyperlink>
    </w:p>
    <w:p w14:paraId="50F75FFE" w14:textId="4F12A1B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64" w:history="1">
        <w:r w:rsidRPr="0068682E">
          <w:rPr>
            <w:rStyle w:val="Hyperlink"/>
            <w:noProof/>
            <w:lang w:val="ru-RU"/>
          </w:rPr>
          <w:t>Doa daripada Mazmur</w:t>
        </w:r>
        <w:r>
          <w:rPr>
            <w:noProof/>
            <w:webHidden/>
          </w:rPr>
          <w:tab/>
        </w:r>
        <w:r>
          <w:rPr>
            <w:noProof/>
            <w:webHidden/>
          </w:rPr>
          <w:fldChar w:fldCharType="begin"/>
        </w:r>
        <w:r>
          <w:rPr>
            <w:noProof/>
            <w:webHidden/>
          </w:rPr>
          <w:instrText xml:space="preserve"> PAGEREF _Toc242628164 \h </w:instrText>
        </w:r>
        <w:r>
          <w:rPr>
            <w:noProof/>
            <w:webHidden/>
          </w:rPr>
        </w:r>
        <w:r>
          <w:rPr>
            <w:noProof/>
            <w:webHidden/>
          </w:rPr>
          <w:fldChar w:fldCharType="separate"/>
        </w:r>
        <w:r w:rsidR="00CD4DF9">
          <w:rPr>
            <w:noProof/>
            <w:webHidden/>
          </w:rPr>
          <w:t>64</w:t>
        </w:r>
        <w:r>
          <w:rPr>
            <w:noProof/>
            <w:webHidden/>
          </w:rPr>
          <w:fldChar w:fldCharType="end"/>
        </w:r>
      </w:hyperlink>
    </w:p>
    <w:p w14:paraId="3D2A73A2" w14:textId="431DBCD1" w:rsidR="000C583F" w:rsidRDefault="000C583F">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65" w:history="1">
        <w:r w:rsidRPr="0068682E">
          <w:rPr>
            <w:rStyle w:val="Hyperlink"/>
            <w:noProof/>
            <w:lang w:val="ru-RU"/>
          </w:rPr>
          <w:t>Bahagian 5.  Doa Yesus dan Kesederhanaan</w:t>
        </w:r>
        <w:r>
          <w:rPr>
            <w:noProof/>
            <w:webHidden/>
          </w:rPr>
          <w:tab/>
        </w:r>
        <w:r>
          <w:rPr>
            <w:noProof/>
            <w:webHidden/>
          </w:rPr>
          <w:fldChar w:fldCharType="begin"/>
        </w:r>
        <w:r>
          <w:rPr>
            <w:noProof/>
            <w:webHidden/>
          </w:rPr>
          <w:instrText xml:space="preserve"> PAGEREF _Toc242628165 \h </w:instrText>
        </w:r>
        <w:r>
          <w:rPr>
            <w:noProof/>
            <w:webHidden/>
          </w:rPr>
        </w:r>
        <w:r>
          <w:rPr>
            <w:noProof/>
            <w:webHidden/>
          </w:rPr>
          <w:fldChar w:fldCharType="separate"/>
        </w:r>
        <w:r w:rsidR="00CD4DF9">
          <w:rPr>
            <w:noProof/>
            <w:webHidden/>
          </w:rPr>
          <w:t>65</w:t>
        </w:r>
        <w:r>
          <w:rPr>
            <w:noProof/>
            <w:webHidden/>
          </w:rPr>
          <w:fldChar w:fldCharType="end"/>
        </w:r>
      </w:hyperlink>
    </w:p>
    <w:p w14:paraId="20A2D7F5" w14:textId="1F6F1E2C"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66" w:history="1">
        <w:r w:rsidRPr="0068682E">
          <w:rPr>
            <w:rStyle w:val="Hyperlink"/>
            <w:noProof/>
            <w:lang w:val="ru-RU"/>
          </w:rPr>
          <w:t>Bab 1.  Mengenai Kuasa Doa Yesus</w:t>
        </w:r>
        <w:r>
          <w:rPr>
            <w:noProof/>
            <w:webHidden/>
          </w:rPr>
          <w:tab/>
        </w:r>
        <w:r>
          <w:rPr>
            <w:noProof/>
            <w:webHidden/>
          </w:rPr>
          <w:fldChar w:fldCharType="begin"/>
        </w:r>
        <w:r>
          <w:rPr>
            <w:noProof/>
            <w:webHidden/>
          </w:rPr>
          <w:instrText xml:space="preserve"> PAGEREF _Toc242628166 \h </w:instrText>
        </w:r>
        <w:r>
          <w:rPr>
            <w:noProof/>
            <w:webHidden/>
          </w:rPr>
        </w:r>
        <w:r>
          <w:rPr>
            <w:noProof/>
            <w:webHidden/>
          </w:rPr>
          <w:fldChar w:fldCharType="separate"/>
        </w:r>
        <w:r w:rsidR="00CD4DF9">
          <w:rPr>
            <w:noProof/>
            <w:webHidden/>
          </w:rPr>
          <w:t>65</w:t>
        </w:r>
        <w:r>
          <w:rPr>
            <w:noProof/>
            <w:webHidden/>
          </w:rPr>
          <w:fldChar w:fldCharType="end"/>
        </w:r>
      </w:hyperlink>
    </w:p>
    <w:p w14:paraId="22439E22" w14:textId="7C1B4D18"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67" w:history="1">
        <w:r w:rsidRPr="0068682E">
          <w:rPr>
            <w:rStyle w:val="Hyperlink"/>
            <w:noProof/>
            <w:lang w:val="ru-RU"/>
          </w:rPr>
          <w:t>"Ya Tuhan Yesus Kristus, Anak Allah, kasihanilah aku"</w:t>
        </w:r>
        <w:r>
          <w:rPr>
            <w:noProof/>
            <w:webHidden/>
          </w:rPr>
          <w:tab/>
        </w:r>
        <w:r>
          <w:rPr>
            <w:noProof/>
            <w:webHidden/>
          </w:rPr>
          <w:fldChar w:fldCharType="begin"/>
        </w:r>
        <w:r>
          <w:rPr>
            <w:noProof/>
            <w:webHidden/>
          </w:rPr>
          <w:instrText xml:space="preserve"> PAGEREF _Toc242628167 \h </w:instrText>
        </w:r>
        <w:r>
          <w:rPr>
            <w:noProof/>
            <w:webHidden/>
          </w:rPr>
        </w:r>
        <w:r>
          <w:rPr>
            <w:noProof/>
            <w:webHidden/>
          </w:rPr>
          <w:fldChar w:fldCharType="separate"/>
        </w:r>
        <w:r w:rsidR="00CD4DF9">
          <w:rPr>
            <w:noProof/>
            <w:webHidden/>
          </w:rPr>
          <w:t>65</w:t>
        </w:r>
        <w:r>
          <w:rPr>
            <w:noProof/>
            <w:webHidden/>
          </w:rPr>
          <w:fldChar w:fldCharType="end"/>
        </w:r>
      </w:hyperlink>
    </w:p>
    <w:p w14:paraId="171646CF" w14:textId="1F2056F3"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68" w:history="1">
        <w:r w:rsidRPr="0068682E">
          <w:rPr>
            <w:rStyle w:val="Hyperlink"/>
            <w:noProof/>
            <w:lang w:val="ru-RU"/>
          </w:rPr>
          <w:t>Doa adalah senjata yang hebat menentang syaitan</w:t>
        </w:r>
        <w:r>
          <w:rPr>
            <w:noProof/>
            <w:webHidden/>
          </w:rPr>
          <w:tab/>
        </w:r>
        <w:r>
          <w:rPr>
            <w:noProof/>
            <w:webHidden/>
          </w:rPr>
          <w:fldChar w:fldCharType="begin"/>
        </w:r>
        <w:r>
          <w:rPr>
            <w:noProof/>
            <w:webHidden/>
          </w:rPr>
          <w:instrText xml:space="preserve"> PAGEREF _Toc242628168 \h </w:instrText>
        </w:r>
        <w:r>
          <w:rPr>
            <w:noProof/>
            <w:webHidden/>
          </w:rPr>
        </w:r>
        <w:r>
          <w:rPr>
            <w:noProof/>
            <w:webHidden/>
          </w:rPr>
          <w:fldChar w:fldCharType="separate"/>
        </w:r>
        <w:r w:rsidR="00CD4DF9">
          <w:rPr>
            <w:noProof/>
            <w:webHidden/>
          </w:rPr>
          <w:t>66</w:t>
        </w:r>
        <w:r>
          <w:rPr>
            <w:noProof/>
            <w:webHidden/>
          </w:rPr>
          <w:fldChar w:fldCharType="end"/>
        </w:r>
      </w:hyperlink>
    </w:p>
    <w:p w14:paraId="4CA73F7A" w14:textId="6C0C7482"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69" w:history="1">
        <w:r w:rsidRPr="0068682E">
          <w:rPr>
            <w:rStyle w:val="Hyperlink"/>
            <w:noProof/>
            <w:lang w:val="ru-RU"/>
          </w:rPr>
          <w:t>Untuk memurnikan hati, seseorang memerlukan Doa Yesus dan usaha asketik</w:t>
        </w:r>
        <w:r>
          <w:rPr>
            <w:noProof/>
            <w:webHidden/>
          </w:rPr>
          <w:tab/>
        </w:r>
        <w:r>
          <w:rPr>
            <w:noProof/>
            <w:webHidden/>
          </w:rPr>
          <w:fldChar w:fldCharType="begin"/>
        </w:r>
        <w:r>
          <w:rPr>
            <w:noProof/>
            <w:webHidden/>
          </w:rPr>
          <w:instrText xml:space="preserve"> PAGEREF _Toc242628169 \h </w:instrText>
        </w:r>
        <w:r>
          <w:rPr>
            <w:noProof/>
            <w:webHidden/>
          </w:rPr>
        </w:r>
        <w:r>
          <w:rPr>
            <w:noProof/>
            <w:webHidden/>
          </w:rPr>
          <w:fldChar w:fldCharType="separate"/>
        </w:r>
        <w:r w:rsidR="00CD4DF9">
          <w:rPr>
            <w:noProof/>
            <w:webHidden/>
          </w:rPr>
          <w:t>67</w:t>
        </w:r>
        <w:r>
          <w:rPr>
            <w:noProof/>
            <w:webHidden/>
          </w:rPr>
          <w:fldChar w:fldCharType="end"/>
        </w:r>
      </w:hyperlink>
    </w:p>
    <w:p w14:paraId="473B01B6" w14:textId="6E72717C"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70" w:history="1">
        <w:r w:rsidRPr="0068682E">
          <w:rPr>
            <w:rStyle w:val="Hyperlink"/>
            <w:noProof/>
            <w:lang w:val="ru-RU"/>
          </w:rPr>
          <w:t>Bab 2.  Mengenai Amalan Doa</w:t>
        </w:r>
        <w:r>
          <w:rPr>
            <w:noProof/>
            <w:webHidden/>
          </w:rPr>
          <w:tab/>
        </w:r>
        <w:r>
          <w:rPr>
            <w:noProof/>
            <w:webHidden/>
          </w:rPr>
          <w:fldChar w:fldCharType="begin"/>
        </w:r>
        <w:r>
          <w:rPr>
            <w:noProof/>
            <w:webHidden/>
          </w:rPr>
          <w:instrText xml:space="preserve"> PAGEREF _Toc242628170 \h </w:instrText>
        </w:r>
        <w:r>
          <w:rPr>
            <w:noProof/>
            <w:webHidden/>
          </w:rPr>
        </w:r>
        <w:r>
          <w:rPr>
            <w:noProof/>
            <w:webHidden/>
          </w:rPr>
          <w:fldChar w:fldCharType="separate"/>
        </w:r>
        <w:r w:rsidR="00CD4DF9">
          <w:rPr>
            <w:noProof/>
            <w:webHidden/>
          </w:rPr>
          <w:t>67</w:t>
        </w:r>
        <w:r>
          <w:rPr>
            <w:noProof/>
            <w:webHidden/>
          </w:rPr>
          <w:fldChar w:fldCharType="end"/>
        </w:r>
      </w:hyperlink>
    </w:p>
    <w:p w14:paraId="3DBD8D84" w14:textId="0811694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1" w:history="1">
        <w:r w:rsidRPr="0068682E">
          <w:rPr>
            <w:rStyle w:val="Hyperlink"/>
            <w:noProof/>
            <w:lang w:val="ru-RU"/>
          </w:rPr>
          <w:t>Dengan suara nyaring, berbisik, atau dalam fikiran?</w:t>
        </w:r>
        <w:r>
          <w:rPr>
            <w:noProof/>
            <w:webHidden/>
          </w:rPr>
          <w:tab/>
        </w:r>
        <w:r>
          <w:rPr>
            <w:noProof/>
            <w:webHidden/>
          </w:rPr>
          <w:fldChar w:fldCharType="begin"/>
        </w:r>
        <w:r>
          <w:rPr>
            <w:noProof/>
            <w:webHidden/>
          </w:rPr>
          <w:instrText xml:space="preserve"> PAGEREF _Toc242628171 \h </w:instrText>
        </w:r>
        <w:r>
          <w:rPr>
            <w:noProof/>
            <w:webHidden/>
          </w:rPr>
        </w:r>
        <w:r>
          <w:rPr>
            <w:noProof/>
            <w:webHidden/>
          </w:rPr>
          <w:fldChar w:fldCharType="separate"/>
        </w:r>
        <w:r w:rsidR="00CD4DF9">
          <w:rPr>
            <w:noProof/>
            <w:webHidden/>
          </w:rPr>
          <w:t>67</w:t>
        </w:r>
        <w:r>
          <w:rPr>
            <w:noProof/>
            <w:webHidden/>
          </w:rPr>
          <w:fldChar w:fldCharType="end"/>
        </w:r>
      </w:hyperlink>
    </w:p>
    <w:p w14:paraId="2BEAD819" w14:textId="5BCCFACE"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2" w:history="1">
        <w:r w:rsidRPr="0068682E">
          <w:rPr>
            <w:rStyle w:val="Hyperlink"/>
            <w:noProof/>
            <w:lang w:val="ru-RU"/>
          </w:rPr>
          <w:t>Bersembahyang Doa Yesus di mana sahaja anda berada</w:t>
        </w:r>
        <w:r>
          <w:rPr>
            <w:noProof/>
            <w:webHidden/>
          </w:rPr>
          <w:tab/>
        </w:r>
        <w:r>
          <w:rPr>
            <w:noProof/>
            <w:webHidden/>
          </w:rPr>
          <w:fldChar w:fldCharType="begin"/>
        </w:r>
        <w:r>
          <w:rPr>
            <w:noProof/>
            <w:webHidden/>
          </w:rPr>
          <w:instrText xml:space="preserve"> PAGEREF _Toc242628172 \h </w:instrText>
        </w:r>
        <w:r>
          <w:rPr>
            <w:noProof/>
            <w:webHidden/>
          </w:rPr>
        </w:r>
        <w:r>
          <w:rPr>
            <w:noProof/>
            <w:webHidden/>
          </w:rPr>
          <w:fldChar w:fldCharType="separate"/>
        </w:r>
        <w:r w:rsidR="00CD4DF9">
          <w:rPr>
            <w:noProof/>
            <w:webHidden/>
          </w:rPr>
          <w:t>68</w:t>
        </w:r>
        <w:r>
          <w:rPr>
            <w:noProof/>
            <w:webHidden/>
          </w:rPr>
          <w:fldChar w:fldCharType="end"/>
        </w:r>
      </w:hyperlink>
    </w:p>
    <w:p w14:paraId="6B70F412" w14:textId="7053FE5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3" w:history="1">
        <w:r w:rsidRPr="0068682E">
          <w:rPr>
            <w:rStyle w:val="Hyperlink"/>
            <w:noProof/>
            <w:lang w:val="ru-RU"/>
          </w:rPr>
          <w:t>Doa spontan</w:t>
        </w:r>
        <w:r>
          <w:rPr>
            <w:noProof/>
            <w:webHidden/>
          </w:rPr>
          <w:tab/>
        </w:r>
        <w:r>
          <w:rPr>
            <w:noProof/>
            <w:webHidden/>
          </w:rPr>
          <w:fldChar w:fldCharType="begin"/>
        </w:r>
        <w:r>
          <w:rPr>
            <w:noProof/>
            <w:webHidden/>
          </w:rPr>
          <w:instrText xml:space="preserve"> PAGEREF _Toc242628173 \h </w:instrText>
        </w:r>
        <w:r>
          <w:rPr>
            <w:noProof/>
            <w:webHidden/>
          </w:rPr>
        </w:r>
        <w:r>
          <w:rPr>
            <w:noProof/>
            <w:webHidden/>
          </w:rPr>
          <w:fldChar w:fldCharType="separate"/>
        </w:r>
        <w:r w:rsidR="00CD4DF9">
          <w:rPr>
            <w:noProof/>
            <w:webHidden/>
          </w:rPr>
          <w:t>68</w:t>
        </w:r>
        <w:r>
          <w:rPr>
            <w:noProof/>
            <w:webHidden/>
          </w:rPr>
          <w:fldChar w:fldCharType="end"/>
        </w:r>
      </w:hyperlink>
    </w:p>
    <w:p w14:paraId="67505132" w14:textId="19370B52"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4" w:history="1">
        <w:r w:rsidRPr="0068682E">
          <w:rPr>
            <w:rStyle w:val="Hyperlink"/>
            <w:noProof/>
            <w:lang w:val="ru-RU"/>
          </w:rPr>
          <w:t>Automatisme dalam doa</w:t>
        </w:r>
        <w:r>
          <w:rPr>
            <w:noProof/>
            <w:webHidden/>
          </w:rPr>
          <w:tab/>
        </w:r>
        <w:r>
          <w:rPr>
            <w:noProof/>
            <w:webHidden/>
          </w:rPr>
          <w:fldChar w:fldCharType="begin"/>
        </w:r>
        <w:r>
          <w:rPr>
            <w:noProof/>
            <w:webHidden/>
          </w:rPr>
          <w:instrText xml:space="preserve"> PAGEREF _Toc242628174 \h </w:instrText>
        </w:r>
        <w:r>
          <w:rPr>
            <w:noProof/>
            <w:webHidden/>
          </w:rPr>
        </w:r>
        <w:r>
          <w:rPr>
            <w:noProof/>
            <w:webHidden/>
          </w:rPr>
          <w:fldChar w:fldCharType="separate"/>
        </w:r>
        <w:r w:rsidR="00CD4DF9">
          <w:rPr>
            <w:noProof/>
            <w:webHidden/>
          </w:rPr>
          <w:t>69</w:t>
        </w:r>
        <w:r>
          <w:rPr>
            <w:noProof/>
            <w:webHidden/>
          </w:rPr>
          <w:fldChar w:fldCharType="end"/>
        </w:r>
      </w:hyperlink>
    </w:p>
    <w:p w14:paraId="0F47D258" w14:textId="34762CE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5" w:history="1">
        <w:r w:rsidRPr="0068682E">
          <w:rPr>
            <w:rStyle w:val="Hyperlink"/>
            <w:noProof/>
            <w:lang w:val="ru-RU"/>
          </w:rPr>
          <w:t>Menahan nafas untuk menumpukan fikiran</w:t>
        </w:r>
        <w:r>
          <w:rPr>
            <w:noProof/>
            <w:webHidden/>
          </w:rPr>
          <w:tab/>
        </w:r>
        <w:r>
          <w:rPr>
            <w:noProof/>
            <w:webHidden/>
          </w:rPr>
          <w:fldChar w:fldCharType="begin"/>
        </w:r>
        <w:r>
          <w:rPr>
            <w:noProof/>
            <w:webHidden/>
          </w:rPr>
          <w:instrText xml:space="preserve"> PAGEREF _Toc242628175 \h </w:instrText>
        </w:r>
        <w:r>
          <w:rPr>
            <w:noProof/>
            <w:webHidden/>
          </w:rPr>
        </w:r>
        <w:r>
          <w:rPr>
            <w:noProof/>
            <w:webHidden/>
          </w:rPr>
          <w:fldChar w:fldCharType="separate"/>
        </w:r>
        <w:r w:rsidR="00CD4DF9">
          <w:rPr>
            <w:noProof/>
            <w:webHidden/>
          </w:rPr>
          <w:t>69</w:t>
        </w:r>
        <w:r>
          <w:rPr>
            <w:noProof/>
            <w:webHidden/>
          </w:rPr>
          <w:fldChar w:fldCharType="end"/>
        </w:r>
      </w:hyperlink>
    </w:p>
    <w:p w14:paraId="515D3204" w14:textId="3E80FD4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6" w:history="1">
        <w:r w:rsidRPr="0068682E">
          <w:rPr>
            <w:rStyle w:val="Hyperlink"/>
            <w:noProof/>
            <w:lang w:val="ru-RU"/>
          </w:rPr>
          <w:t>Doa memerlukan usaha</w:t>
        </w:r>
        <w:r>
          <w:rPr>
            <w:noProof/>
            <w:webHidden/>
          </w:rPr>
          <w:tab/>
        </w:r>
        <w:r>
          <w:rPr>
            <w:noProof/>
            <w:webHidden/>
          </w:rPr>
          <w:fldChar w:fldCharType="begin"/>
        </w:r>
        <w:r>
          <w:rPr>
            <w:noProof/>
            <w:webHidden/>
          </w:rPr>
          <w:instrText xml:space="preserve"> PAGEREF _Toc242628176 \h </w:instrText>
        </w:r>
        <w:r>
          <w:rPr>
            <w:noProof/>
            <w:webHidden/>
          </w:rPr>
        </w:r>
        <w:r>
          <w:rPr>
            <w:noProof/>
            <w:webHidden/>
          </w:rPr>
          <w:fldChar w:fldCharType="separate"/>
        </w:r>
        <w:r w:rsidR="00CD4DF9">
          <w:rPr>
            <w:noProof/>
            <w:webHidden/>
          </w:rPr>
          <w:t>70</w:t>
        </w:r>
        <w:r>
          <w:rPr>
            <w:noProof/>
            <w:webHidden/>
          </w:rPr>
          <w:fldChar w:fldCharType="end"/>
        </w:r>
      </w:hyperlink>
    </w:p>
    <w:p w14:paraId="7F549832" w14:textId="6029D3CE"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7" w:history="1">
        <w:r w:rsidRPr="0068682E">
          <w:rPr>
            <w:rStyle w:val="Hyperlink"/>
            <w:noProof/>
            <w:lang w:val="ru-RU"/>
          </w:rPr>
          <w:t>Taubat adalah jalan paling pasti kepada doa</w:t>
        </w:r>
        <w:r>
          <w:rPr>
            <w:noProof/>
            <w:webHidden/>
          </w:rPr>
          <w:tab/>
        </w:r>
        <w:r>
          <w:rPr>
            <w:noProof/>
            <w:webHidden/>
          </w:rPr>
          <w:fldChar w:fldCharType="begin"/>
        </w:r>
        <w:r>
          <w:rPr>
            <w:noProof/>
            <w:webHidden/>
          </w:rPr>
          <w:instrText xml:space="preserve"> PAGEREF _Toc242628177 \h </w:instrText>
        </w:r>
        <w:r>
          <w:rPr>
            <w:noProof/>
            <w:webHidden/>
          </w:rPr>
        </w:r>
        <w:r>
          <w:rPr>
            <w:noProof/>
            <w:webHidden/>
          </w:rPr>
          <w:fldChar w:fldCharType="separate"/>
        </w:r>
        <w:r w:rsidR="00CD4DF9">
          <w:rPr>
            <w:noProof/>
            <w:webHidden/>
          </w:rPr>
          <w:t>71</w:t>
        </w:r>
        <w:r>
          <w:rPr>
            <w:noProof/>
            <w:webHidden/>
          </w:rPr>
          <w:fldChar w:fldCharType="end"/>
        </w:r>
      </w:hyperlink>
    </w:p>
    <w:p w14:paraId="6B5FA0B6" w14:textId="46D65CC3"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78" w:history="1">
        <w:r w:rsidRPr="0068682E">
          <w:rPr>
            <w:rStyle w:val="Hyperlink"/>
            <w:noProof/>
            <w:lang w:val="ru-RU"/>
          </w:rPr>
          <w:t>Bab 3.  Tentang Tindakan Cerdas</w:t>
        </w:r>
        <w:r>
          <w:rPr>
            <w:noProof/>
            <w:webHidden/>
          </w:rPr>
          <w:tab/>
        </w:r>
        <w:r>
          <w:rPr>
            <w:noProof/>
            <w:webHidden/>
          </w:rPr>
          <w:fldChar w:fldCharType="begin"/>
        </w:r>
        <w:r>
          <w:rPr>
            <w:noProof/>
            <w:webHidden/>
          </w:rPr>
          <w:instrText xml:space="preserve"> PAGEREF _Toc242628178 \h </w:instrText>
        </w:r>
        <w:r>
          <w:rPr>
            <w:noProof/>
            <w:webHidden/>
          </w:rPr>
        </w:r>
        <w:r>
          <w:rPr>
            <w:noProof/>
            <w:webHidden/>
          </w:rPr>
          <w:fldChar w:fldCharType="separate"/>
        </w:r>
        <w:r w:rsidR="00CD4DF9">
          <w:rPr>
            <w:noProof/>
            <w:webHidden/>
          </w:rPr>
          <w:t>72</w:t>
        </w:r>
        <w:r>
          <w:rPr>
            <w:noProof/>
            <w:webHidden/>
          </w:rPr>
          <w:fldChar w:fldCharType="end"/>
        </w:r>
      </w:hyperlink>
    </w:p>
    <w:p w14:paraId="4EA54B58" w14:textId="1E914094"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79" w:history="1">
        <w:r w:rsidRPr="0068682E">
          <w:rPr>
            <w:rStyle w:val="Hyperlink"/>
            <w:noProof/>
            <w:lang w:val="ru-RU"/>
          </w:rPr>
          <w:t>Akai adalah anugerah yang hebat, tetapi ia mesti diselaraskan dengan frekuensi Ilahi</w:t>
        </w:r>
        <w:r>
          <w:rPr>
            <w:noProof/>
            <w:webHidden/>
          </w:rPr>
          <w:tab/>
        </w:r>
        <w:r>
          <w:rPr>
            <w:noProof/>
            <w:webHidden/>
          </w:rPr>
          <w:fldChar w:fldCharType="begin"/>
        </w:r>
        <w:r>
          <w:rPr>
            <w:noProof/>
            <w:webHidden/>
          </w:rPr>
          <w:instrText xml:space="preserve"> PAGEREF _Toc242628179 \h </w:instrText>
        </w:r>
        <w:r>
          <w:rPr>
            <w:noProof/>
            <w:webHidden/>
          </w:rPr>
        </w:r>
        <w:r>
          <w:rPr>
            <w:noProof/>
            <w:webHidden/>
          </w:rPr>
          <w:fldChar w:fldCharType="separate"/>
        </w:r>
        <w:r w:rsidR="00CD4DF9">
          <w:rPr>
            <w:noProof/>
            <w:webHidden/>
          </w:rPr>
          <w:t>72</w:t>
        </w:r>
        <w:r>
          <w:rPr>
            <w:noProof/>
            <w:webHidden/>
          </w:rPr>
          <w:fldChar w:fldCharType="end"/>
        </w:r>
      </w:hyperlink>
    </w:p>
    <w:p w14:paraId="36485818" w14:textId="0BEB213A"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80" w:history="1">
        <w:r w:rsidRPr="0068682E">
          <w:rPr>
            <w:rStyle w:val="Hyperlink"/>
            <w:noProof/>
            <w:lang w:val="ru-RU"/>
          </w:rPr>
          <w:t>Kesedaran Rohani</w:t>
        </w:r>
        <w:r>
          <w:rPr>
            <w:noProof/>
            <w:webHidden/>
          </w:rPr>
          <w:tab/>
        </w:r>
        <w:r>
          <w:rPr>
            <w:noProof/>
            <w:webHidden/>
          </w:rPr>
          <w:fldChar w:fldCharType="begin"/>
        </w:r>
        <w:r>
          <w:rPr>
            <w:noProof/>
            <w:webHidden/>
          </w:rPr>
          <w:instrText xml:space="preserve"> PAGEREF _Toc242628180 \h </w:instrText>
        </w:r>
        <w:r>
          <w:rPr>
            <w:noProof/>
            <w:webHidden/>
          </w:rPr>
        </w:r>
        <w:r>
          <w:rPr>
            <w:noProof/>
            <w:webHidden/>
          </w:rPr>
          <w:fldChar w:fldCharType="separate"/>
        </w:r>
        <w:r w:rsidR="00CD4DF9">
          <w:rPr>
            <w:noProof/>
            <w:webHidden/>
          </w:rPr>
          <w:t>72</w:t>
        </w:r>
        <w:r>
          <w:rPr>
            <w:noProof/>
            <w:webHidden/>
          </w:rPr>
          <w:fldChar w:fldCharType="end"/>
        </w:r>
      </w:hyperlink>
    </w:p>
    <w:p w14:paraId="1068647E" w14:textId="344F5FA6"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81" w:history="1">
        <w:r w:rsidRPr="0068682E">
          <w:rPr>
            <w:rStyle w:val="Hyperlink"/>
            <w:noProof/>
            <w:lang w:val="ru-RU"/>
          </w:rPr>
          <w:t>Mengumpulkan fikiran</w:t>
        </w:r>
        <w:r>
          <w:rPr>
            <w:noProof/>
            <w:webHidden/>
          </w:rPr>
          <w:tab/>
        </w:r>
        <w:r>
          <w:rPr>
            <w:noProof/>
            <w:webHidden/>
          </w:rPr>
          <w:fldChar w:fldCharType="begin"/>
        </w:r>
        <w:r>
          <w:rPr>
            <w:noProof/>
            <w:webHidden/>
          </w:rPr>
          <w:instrText xml:space="preserve"> PAGEREF _Toc242628181 \h </w:instrText>
        </w:r>
        <w:r>
          <w:rPr>
            <w:noProof/>
            <w:webHidden/>
          </w:rPr>
        </w:r>
        <w:r>
          <w:rPr>
            <w:noProof/>
            <w:webHidden/>
          </w:rPr>
          <w:fldChar w:fldCharType="separate"/>
        </w:r>
        <w:r w:rsidR="00CD4DF9">
          <w:rPr>
            <w:noProof/>
            <w:webHidden/>
          </w:rPr>
          <w:t>73</w:t>
        </w:r>
        <w:r>
          <w:rPr>
            <w:noProof/>
            <w:webHidden/>
          </w:rPr>
          <w:fldChar w:fldCharType="end"/>
        </w:r>
      </w:hyperlink>
    </w:p>
    <w:p w14:paraId="0FE3EC1A" w14:textId="1FA97F6D"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82" w:history="1">
        <w:r w:rsidRPr="0068682E">
          <w:rPr>
            <w:rStyle w:val="Hyperlink"/>
            <w:noProof/>
            <w:lang w:val="ru-RU"/>
          </w:rPr>
          <w:t>Marilah kita berikan minda kita sesuatu untuk dilakukan</w:t>
        </w:r>
        <w:r>
          <w:rPr>
            <w:noProof/>
            <w:webHidden/>
          </w:rPr>
          <w:tab/>
        </w:r>
        <w:r>
          <w:rPr>
            <w:noProof/>
            <w:webHidden/>
          </w:rPr>
          <w:fldChar w:fldCharType="begin"/>
        </w:r>
        <w:r>
          <w:rPr>
            <w:noProof/>
            <w:webHidden/>
          </w:rPr>
          <w:instrText xml:space="preserve"> PAGEREF _Toc242628182 \h </w:instrText>
        </w:r>
        <w:r>
          <w:rPr>
            <w:noProof/>
            <w:webHidden/>
          </w:rPr>
        </w:r>
        <w:r>
          <w:rPr>
            <w:noProof/>
            <w:webHidden/>
          </w:rPr>
          <w:fldChar w:fldCharType="separate"/>
        </w:r>
        <w:r w:rsidR="00CD4DF9">
          <w:rPr>
            <w:noProof/>
            <w:webHidden/>
          </w:rPr>
          <w:t>74</w:t>
        </w:r>
        <w:r>
          <w:rPr>
            <w:noProof/>
            <w:webHidden/>
          </w:rPr>
          <w:fldChar w:fldCharType="end"/>
        </w:r>
      </w:hyperlink>
    </w:p>
    <w:p w14:paraId="35E54902" w14:textId="726FA8BE"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83" w:history="1">
        <w:r w:rsidRPr="0068682E">
          <w:rPr>
            <w:rStyle w:val="Hyperlink"/>
            <w:noProof/>
            <w:lang w:val="ru-RU"/>
          </w:rPr>
          <w:t>Rasa kehadiran Tuhan</w:t>
        </w:r>
        <w:r>
          <w:rPr>
            <w:noProof/>
            <w:webHidden/>
          </w:rPr>
          <w:tab/>
        </w:r>
        <w:r>
          <w:rPr>
            <w:noProof/>
            <w:webHidden/>
          </w:rPr>
          <w:fldChar w:fldCharType="begin"/>
        </w:r>
        <w:r>
          <w:rPr>
            <w:noProof/>
            <w:webHidden/>
          </w:rPr>
          <w:instrText xml:space="preserve"> PAGEREF _Toc242628183 \h </w:instrText>
        </w:r>
        <w:r>
          <w:rPr>
            <w:noProof/>
            <w:webHidden/>
          </w:rPr>
        </w:r>
        <w:r>
          <w:rPr>
            <w:noProof/>
            <w:webHidden/>
          </w:rPr>
          <w:fldChar w:fldCharType="separate"/>
        </w:r>
        <w:r w:rsidR="00CD4DF9">
          <w:rPr>
            <w:noProof/>
            <w:webHidden/>
          </w:rPr>
          <w:t>74</w:t>
        </w:r>
        <w:r>
          <w:rPr>
            <w:noProof/>
            <w:webHidden/>
          </w:rPr>
          <w:fldChar w:fldCharType="end"/>
        </w:r>
      </w:hyperlink>
    </w:p>
    <w:p w14:paraId="382EA7F8" w14:textId="38CB3453"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84" w:history="1">
        <w:r w:rsidRPr="0068682E">
          <w:rPr>
            <w:rStyle w:val="Hyperlink"/>
            <w:noProof/>
            <w:lang w:val="ru-RU"/>
          </w:rPr>
          <w:t>Bab 4.  Mengenai kerjasama akal dan hati</w:t>
        </w:r>
        <w:r>
          <w:rPr>
            <w:noProof/>
            <w:webHidden/>
          </w:rPr>
          <w:tab/>
        </w:r>
        <w:r>
          <w:rPr>
            <w:noProof/>
            <w:webHidden/>
          </w:rPr>
          <w:fldChar w:fldCharType="begin"/>
        </w:r>
        <w:r>
          <w:rPr>
            <w:noProof/>
            <w:webHidden/>
          </w:rPr>
          <w:instrText xml:space="preserve"> PAGEREF _Toc242628184 \h </w:instrText>
        </w:r>
        <w:r>
          <w:rPr>
            <w:noProof/>
            <w:webHidden/>
          </w:rPr>
        </w:r>
        <w:r>
          <w:rPr>
            <w:noProof/>
            <w:webHidden/>
          </w:rPr>
          <w:fldChar w:fldCharType="separate"/>
        </w:r>
        <w:r w:rsidR="00CD4DF9">
          <w:rPr>
            <w:noProof/>
            <w:webHidden/>
          </w:rPr>
          <w:t>75</w:t>
        </w:r>
        <w:r>
          <w:rPr>
            <w:noProof/>
            <w:webHidden/>
          </w:rPr>
          <w:fldChar w:fldCharType="end"/>
        </w:r>
      </w:hyperlink>
    </w:p>
    <w:p w14:paraId="70EEB18D" w14:textId="4A991C16"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85" w:history="1">
        <w:r w:rsidRPr="0068682E">
          <w:rPr>
            <w:rStyle w:val="Hyperlink"/>
            <w:noProof/>
            <w:lang w:val="ru-RU"/>
          </w:rPr>
          <w:t>Doa menjadi ikhlas apabila akal bersatu dengan hati</w:t>
        </w:r>
        <w:r>
          <w:rPr>
            <w:noProof/>
            <w:webHidden/>
          </w:rPr>
          <w:tab/>
        </w:r>
        <w:r>
          <w:rPr>
            <w:noProof/>
            <w:webHidden/>
          </w:rPr>
          <w:fldChar w:fldCharType="begin"/>
        </w:r>
        <w:r>
          <w:rPr>
            <w:noProof/>
            <w:webHidden/>
          </w:rPr>
          <w:instrText xml:space="preserve"> PAGEREF _Toc242628185 \h </w:instrText>
        </w:r>
        <w:r>
          <w:rPr>
            <w:noProof/>
            <w:webHidden/>
          </w:rPr>
        </w:r>
        <w:r>
          <w:rPr>
            <w:noProof/>
            <w:webHidden/>
          </w:rPr>
          <w:fldChar w:fldCharType="separate"/>
        </w:r>
        <w:r w:rsidR="00CD4DF9">
          <w:rPr>
            <w:noProof/>
            <w:webHidden/>
          </w:rPr>
          <w:t>75</w:t>
        </w:r>
        <w:r>
          <w:rPr>
            <w:noProof/>
            <w:webHidden/>
          </w:rPr>
          <w:fldChar w:fldCharType="end"/>
        </w:r>
      </w:hyperlink>
    </w:p>
    <w:p w14:paraId="101E73F9" w14:textId="62DFF83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86" w:history="1">
        <w:r w:rsidRPr="0068682E">
          <w:rPr>
            <w:rStyle w:val="Hyperlink"/>
            <w:noProof/>
            <w:lang w:val="ru-RU"/>
          </w:rPr>
          <w:t>Cinta Tuhan menghimpunkan fikiran ke dalam hati</w:t>
        </w:r>
        <w:r>
          <w:rPr>
            <w:noProof/>
            <w:webHidden/>
          </w:rPr>
          <w:tab/>
        </w:r>
        <w:r>
          <w:rPr>
            <w:noProof/>
            <w:webHidden/>
          </w:rPr>
          <w:fldChar w:fldCharType="begin"/>
        </w:r>
        <w:r>
          <w:rPr>
            <w:noProof/>
            <w:webHidden/>
          </w:rPr>
          <w:instrText xml:space="preserve"> PAGEREF _Toc242628186 \h </w:instrText>
        </w:r>
        <w:r>
          <w:rPr>
            <w:noProof/>
            <w:webHidden/>
          </w:rPr>
        </w:r>
        <w:r>
          <w:rPr>
            <w:noProof/>
            <w:webHidden/>
          </w:rPr>
          <w:fldChar w:fldCharType="separate"/>
        </w:r>
        <w:r w:rsidR="00CD4DF9">
          <w:rPr>
            <w:noProof/>
            <w:webHidden/>
          </w:rPr>
          <w:t>77</w:t>
        </w:r>
        <w:r>
          <w:rPr>
            <w:noProof/>
            <w:webHidden/>
          </w:rPr>
          <w:fldChar w:fldCharType="end"/>
        </w:r>
      </w:hyperlink>
    </w:p>
    <w:p w14:paraId="7B53D3C5" w14:textId="6A3E6279" w:rsidR="000C583F" w:rsidRDefault="000C583F">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187" w:history="1">
        <w:r w:rsidRPr="0068682E">
          <w:rPr>
            <w:rStyle w:val="Hyperlink"/>
            <w:noProof/>
            <w:lang w:val="ru-RU"/>
          </w:rPr>
          <w:t>Bahagian 6.  Kehidupan Liturgi</w:t>
        </w:r>
        <w:r>
          <w:rPr>
            <w:noProof/>
            <w:webHidden/>
          </w:rPr>
          <w:tab/>
        </w:r>
        <w:r>
          <w:rPr>
            <w:noProof/>
            <w:webHidden/>
          </w:rPr>
          <w:fldChar w:fldCharType="begin"/>
        </w:r>
        <w:r>
          <w:rPr>
            <w:noProof/>
            <w:webHidden/>
          </w:rPr>
          <w:instrText xml:space="preserve"> PAGEREF _Toc242628187 \h </w:instrText>
        </w:r>
        <w:r>
          <w:rPr>
            <w:noProof/>
            <w:webHidden/>
          </w:rPr>
        </w:r>
        <w:r>
          <w:rPr>
            <w:noProof/>
            <w:webHidden/>
          </w:rPr>
          <w:fldChar w:fldCharType="separate"/>
        </w:r>
        <w:r w:rsidR="00CD4DF9">
          <w:rPr>
            <w:noProof/>
            <w:webHidden/>
          </w:rPr>
          <w:t>77</w:t>
        </w:r>
        <w:r>
          <w:rPr>
            <w:noProof/>
            <w:webHidden/>
          </w:rPr>
          <w:fldChar w:fldCharType="end"/>
        </w:r>
      </w:hyperlink>
    </w:p>
    <w:p w14:paraId="59F0353C" w14:textId="267E04F0"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88" w:history="1">
        <w:r w:rsidRPr="0068682E">
          <w:rPr>
            <w:rStyle w:val="Hyperlink"/>
            <w:noProof/>
            <w:lang w:val="ru-RU"/>
          </w:rPr>
          <w:t>Bab 1.  Mengenai Musim-musim Tahun Gerejawi</w:t>
        </w:r>
        <w:r>
          <w:rPr>
            <w:noProof/>
            <w:webHidden/>
          </w:rPr>
          <w:tab/>
        </w:r>
        <w:r>
          <w:rPr>
            <w:noProof/>
            <w:webHidden/>
          </w:rPr>
          <w:fldChar w:fldCharType="begin"/>
        </w:r>
        <w:r>
          <w:rPr>
            <w:noProof/>
            <w:webHidden/>
          </w:rPr>
          <w:instrText xml:space="preserve"> PAGEREF _Toc242628188 \h </w:instrText>
        </w:r>
        <w:r>
          <w:rPr>
            <w:noProof/>
            <w:webHidden/>
          </w:rPr>
        </w:r>
        <w:r>
          <w:rPr>
            <w:noProof/>
            <w:webHidden/>
          </w:rPr>
          <w:fldChar w:fldCharType="separate"/>
        </w:r>
        <w:r w:rsidR="00CD4DF9">
          <w:rPr>
            <w:noProof/>
            <w:webHidden/>
          </w:rPr>
          <w:t>78</w:t>
        </w:r>
        <w:r>
          <w:rPr>
            <w:noProof/>
            <w:webHidden/>
          </w:rPr>
          <w:fldChar w:fldCharType="end"/>
        </w:r>
      </w:hyperlink>
    </w:p>
    <w:p w14:paraId="6F37249F" w14:textId="61430FF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89" w:history="1">
        <w:r w:rsidRPr="0068682E">
          <w:rPr>
            <w:rStyle w:val="Hyperlink"/>
            <w:noProof/>
            <w:lang w:val="ru-RU"/>
          </w:rPr>
          <w:t>'Kristus telah lahir'</w:t>
        </w:r>
        <w:r>
          <w:rPr>
            <w:noProof/>
            <w:webHidden/>
          </w:rPr>
          <w:tab/>
        </w:r>
        <w:r>
          <w:rPr>
            <w:noProof/>
            <w:webHidden/>
          </w:rPr>
          <w:fldChar w:fldCharType="begin"/>
        </w:r>
        <w:r>
          <w:rPr>
            <w:noProof/>
            <w:webHidden/>
          </w:rPr>
          <w:instrText xml:space="preserve"> PAGEREF _Toc242628189 \h </w:instrText>
        </w:r>
        <w:r>
          <w:rPr>
            <w:noProof/>
            <w:webHidden/>
          </w:rPr>
        </w:r>
        <w:r>
          <w:rPr>
            <w:noProof/>
            <w:webHidden/>
          </w:rPr>
          <w:fldChar w:fldCharType="separate"/>
        </w:r>
        <w:r w:rsidR="00CD4DF9">
          <w:rPr>
            <w:noProof/>
            <w:webHidden/>
          </w:rPr>
          <w:t>78</w:t>
        </w:r>
        <w:r>
          <w:rPr>
            <w:noProof/>
            <w:webHidden/>
          </w:rPr>
          <w:fldChar w:fldCharType="end"/>
        </w:r>
      </w:hyperlink>
    </w:p>
    <w:p w14:paraId="3184E232" w14:textId="44D5326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0" w:history="1">
        <w:r w:rsidRPr="0068682E">
          <w:rPr>
            <w:rStyle w:val="Hyperlink"/>
            <w:noProof/>
            <w:lang w:val="ru-RU"/>
          </w:rPr>
          <w:t>Puasa Kudus — prosesi ke Golgota</w:t>
        </w:r>
        <w:r>
          <w:rPr>
            <w:noProof/>
            <w:webHidden/>
          </w:rPr>
          <w:tab/>
        </w:r>
        <w:r>
          <w:rPr>
            <w:noProof/>
            <w:webHidden/>
          </w:rPr>
          <w:fldChar w:fldCharType="begin"/>
        </w:r>
        <w:r>
          <w:rPr>
            <w:noProof/>
            <w:webHidden/>
          </w:rPr>
          <w:instrText xml:space="preserve"> PAGEREF _Toc242628190 \h </w:instrText>
        </w:r>
        <w:r>
          <w:rPr>
            <w:noProof/>
            <w:webHidden/>
          </w:rPr>
        </w:r>
        <w:r>
          <w:rPr>
            <w:noProof/>
            <w:webHidden/>
          </w:rPr>
          <w:fldChar w:fldCharType="separate"/>
        </w:r>
        <w:r w:rsidR="00CD4DF9">
          <w:rPr>
            <w:noProof/>
            <w:webHidden/>
          </w:rPr>
          <w:t>78</w:t>
        </w:r>
        <w:r>
          <w:rPr>
            <w:noProof/>
            <w:webHidden/>
          </w:rPr>
          <w:fldChar w:fldCharType="end"/>
        </w:r>
      </w:hyperlink>
    </w:p>
    <w:p w14:paraId="51E66A82" w14:textId="2D04CD42"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1" w:history="1">
        <w:r w:rsidRPr="0068682E">
          <w:rPr>
            <w:rStyle w:val="Hyperlink"/>
            <w:noProof/>
            <w:lang w:val="ru-RU"/>
          </w:rPr>
          <w:t>"Kami menyembah Kesengsaraan-Mu, ya Kristus"</w:t>
        </w:r>
        <w:r>
          <w:rPr>
            <w:noProof/>
            <w:webHidden/>
          </w:rPr>
          <w:tab/>
        </w:r>
        <w:r>
          <w:rPr>
            <w:noProof/>
            <w:webHidden/>
          </w:rPr>
          <w:fldChar w:fldCharType="begin"/>
        </w:r>
        <w:r>
          <w:rPr>
            <w:noProof/>
            <w:webHidden/>
          </w:rPr>
          <w:instrText xml:space="preserve"> PAGEREF _Toc242628191 \h </w:instrText>
        </w:r>
        <w:r>
          <w:rPr>
            <w:noProof/>
            <w:webHidden/>
          </w:rPr>
        </w:r>
        <w:r>
          <w:rPr>
            <w:noProof/>
            <w:webHidden/>
          </w:rPr>
          <w:fldChar w:fldCharType="separate"/>
        </w:r>
        <w:r w:rsidR="00CD4DF9">
          <w:rPr>
            <w:noProof/>
            <w:webHidden/>
          </w:rPr>
          <w:t>80</w:t>
        </w:r>
        <w:r>
          <w:rPr>
            <w:noProof/>
            <w:webHidden/>
          </w:rPr>
          <w:fldChar w:fldCharType="end"/>
        </w:r>
      </w:hyperlink>
    </w:p>
    <w:p w14:paraId="0F90EEF9" w14:textId="01C6FAF1"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2" w:history="1">
        <w:r w:rsidRPr="0068682E">
          <w:rPr>
            <w:rStyle w:val="Hyperlink"/>
            <w:noProof/>
            <w:lang w:val="ru-RU"/>
          </w:rPr>
          <w:t>"Hari Kebangkitan"</w:t>
        </w:r>
        <w:r>
          <w:rPr>
            <w:noProof/>
            <w:webHidden/>
          </w:rPr>
          <w:tab/>
        </w:r>
        <w:r>
          <w:rPr>
            <w:noProof/>
            <w:webHidden/>
          </w:rPr>
          <w:fldChar w:fldCharType="begin"/>
        </w:r>
        <w:r>
          <w:rPr>
            <w:noProof/>
            <w:webHidden/>
          </w:rPr>
          <w:instrText xml:space="preserve"> PAGEREF _Toc242628192 \h </w:instrText>
        </w:r>
        <w:r>
          <w:rPr>
            <w:noProof/>
            <w:webHidden/>
          </w:rPr>
        </w:r>
        <w:r>
          <w:rPr>
            <w:noProof/>
            <w:webHidden/>
          </w:rPr>
          <w:fldChar w:fldCharType="separate"/>
        </w:r>
        <w:r w:rsidR="00CD4DF9">
          <w:rPr>
            <w:noProof/>
            <w:webHidden/>
          </w:rPr>
          <w:t>81</w:t>
        </w:r>
        <w:r>
          <w:rPr>
            <w:noProof/>
            <w:webHidden/>
          </w:rPr>
          <w:fldChar w:fldCharType="end"/>
        </w:r>
      </w:hyperlink>
    </w:p>
    <w:p w14:paraId="462C6F98" w14:textId="1411D6ED"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93" w:history="1">
        <w:r w:rsidRPr="0068682E">
          <w:rPr>
            <w:rStyle w:val="Hyperlink"/>
            <w:noProof/>
            <w:lang w:val="ru-RU"/>
          </w:rPr>
          <w:t>Bab 2.  Mengenai doa berjemaah</w:t>
        </w:r>
        <w:r>
          <w:rPr>
            <w:noProof/>
            <w:webHidden/>
          </w:rPr>
          <w:tab/>
        </w:r>
        <w:r>
          <w:rPr>
            <w:noProof/>
            <w:webHidden/>
          </w:rPr>
          <w:fldChar w:fldCharType="begin"/>
        </w:r>
        <w:r>
          <w:rPr>
            <w:noProof/>
            <w:webHidden/>
          </w:rPr>
          <w:instrText xml:space="preserve"> PAGEREF _Toc242628193 \h </w:instrText>
        </w:r>
        <w:r>
          <w:rPr>
            <w:noProof/>
            <w:webHidden/>
          </w:rPr>
        </w:r>
        <w:r>
          <w:rPr>
            <w:noProof/>
            <w:webHidden/>
          </w:rPr>
          <w:fldChar w:fldCharType="separate"/>
        </w:r>
        <w:r w:rsidR="00CD4DF9">
          <w:rPr>
            <w:noProof/>
            <w:webHidden/>
          </w:rPr>
          <w:t>82</w:t>
        </w:r>
        <w:r>
          <w:rPr>
            <w:noProof/>
            <w:webHidden/>
          </w:rPr>
          <w:fldChar w:fldCharType="end"/>
        </w:r>
      </w:hyperlink>
    </w:p>
    <w:p w14:paraId="31C1E958" w14:textId="2AEB590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4" w:history="1">
        <w:r w:rsidRPr="0068682E">
          <w:rPr>
            <w:rStyle w:val="Hyperlink"/>
            <w:noProof/>
            <w:lang w:val="ru-RU"/>
          </w:rPr>
          <w:t>Gereja adalah rumah Tuhan</w:t>
        </w:r>
        <w:r>
          <w:rPr>
            <w:noProof/>
            <w:webHidden/>
          </w:rPr>
          <w:tab/>
        </w:r>
        <w:r>
          <w:rPr>
            <w:noProof/>
            <w:webHidden/>
          </w:rPr>
          <w:fldChar w:fldCharType="begin"/>
        </w:r>
        <w:r>
          <w:rPr>
            <w:noProof/>
            <w:webHidden/>
          </w:rPr>
          <w:instrText xml:space="preserve"> PAGEREF _Toc242628194 \h </w:instrText>
        </w:r>
        <w:r>
          <w:rPr>
            <w:noProof/>
            <w:webHidden/>
          </w:rPr>
        </w:r>
        <w:r>
          <w:rPr>
            <w:noProof/>
            <w:webHidden/>
          </w:rPr>
          <w:fldChar w:fldCharType="separate"/>
        </w:r>
        <w:r w:rsidR="00CD4DF9">
          <w:rPr>
            <w:noProof/>
            <w:webHidden/>
          </w:rPr>
          <w:t>82</w:t>
        </w:r>
        <w:r>
          <w:rPr>
            <w:noProof/>
            <w:webHidden/>
          </w:rPr>
          <w:fldChar w:fldCharType="end"/>
        </w:r>
      </w:hyperlink>
    </w:p>
    <w:p w14:paraId="7721A79D" w14:textId="4E09CBC6"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5" w:history="1">
        <w:r w:rsidRPr="0068682E">
          <w:rPr>
            <w:rStyle w:val="Hyperlink"/>
            <w:noProof/>
            <w:lang w:val="ru-RU"/>
          </w:rPr>
          <w:t>Kuasa doa berjemaah</w:t>
        </w:r>
        <w:r>
          <w:rPr>
            <w:noProof/>
            <w:webHidden/>
          </w:rPr>
          <w:tab/>
        </w:r>
        <w:r>
          <w:rPr>
            <w:noProof/>
            <w:webHidden/>
          </w:rPr>
          <w:fldChar w:fldCharType="begin"/>
        </w:r>
        <w:r>
          <w:rPr>
            <w:noProof/>
            <w:webHidden/>
          </w:rPr>
          <w:instrText xml:space="preserve"> PAGEREF _Toc242628195 \h </w:instrText>
        </w:r>
        <w:r>
          <w:rPr>
            <w:noProof/>
            <w:webHidden/>
          </w:rPr>
        </w:r>
        <w:r>
          <w:rPr>
            <w:noProof/>
            <w:webHidden/>
          </w:rPr>
          <w:fldChar w:fldCharType="separate"/>
        </w:r>
        <w:r w:rsidR="00CD4DF9">
          <w:rPr>
            <w:noProof/>
            <w:webHidden/>
          </w:rPr>
          <w:t>83</w:t>
        </w:r>
        <w:r>
          <w:rPr>
            <w:noProof/>
            <w:webHidden/>
          </w:rPr>
          <w:fldChar w:fldCharType="end"/>
        </w:r>
      </w:hyperlink>
    </w:p>
    <w:p w14:paraId="61281949" w14:textId="7AA89092"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196" w:history="1">
        <w:r w:rsidRPr="0068682E">
          <w:rPr>
            <w:rStyle w:val="Hyperlink"/>
            <w:noProof/>
            <w:lang w:val="ru-RU"/>
          </w:rPr>
          <w:t>Bab 3.  Mengenai Penyertaan dalam Sakramen Ekaristi Ilahi</w:t>
        </w:r>
        <w:r>
          <w:rPr>
            <w:noProof/>
            <w:webHidden/>
          </w:rPr>
          <w:tab/>
        </w:r>
        <w:r>
          <w:rPr>
            <w:noProof/>
            <w:webHidden/>
          </w:rPr>
          <w:fldChar w:fldCharType="begin"/>
        </w:r>
        <w:r>
          <w:rPr>
            <w:noProof/>
            <w:webHidden/>
          </w:rPr>
          <w:instrText xml:space="preserve"> PAGEREF _Toc242628196 \h </w:instrText>
        </w:r>
        <w:r>
          <w:rPr>
            <w:noProof/>
            <w:webHidden/>
          </w:rPr>
        </w:r>
        <w:r>
          <w:rPr>
            <w:noProof/>
            <w:webHidden/>
          </w:rPr>
          <w:fldChar w:fldCharType="separate"/>
        </w:r>
        <w:r w:rsidR="00CD4DF9">
          <w:rPr>
            <w:noProof/>
            <w:webHidden/>
          </w:rPr>
          <w:t>84</w:t>
        </w:r>
        <w:r>
          <w:rPr>
            <w:noProof/>
            <w:webHidden/>
          </w:rPr>
          <w:fldChar w:fldCharType="end"/>
        </w:r>
      </w:hyperlink>
    </w:p>
    <w:p w14:paraId="5A5EEB0C" w14:textId="4DF7004F"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7" w:history="1">
        <w:r w:rsidRPr="0068682E">
          <w:rPr>
            <w:rStyle w:val="Hyperlink"/>
            <w:noProof/>
            <w:lang w:val="ru-RU"/>
          </w:rPr>
          <w:t>Sakramen dialami melalui pengalaman peribadi</w:t>
        </w:r>
        <w:r>
          <w:rPr>
            <w:noProof/>
            <w:webHidden/>
          </w:rPr>
          <w:tab/>
        </w:r>
        <w:r>
          <w:rPr>
            <w:noProof/>
            <w:webHidden/>
          </w:rPr>
          <w:fldChar w:fldCharType="begin"/>
        </w:r>
        <w:r>
          <w:rPr>
            <w:noProof/>
            <w:webHidden/>
          </w:rPr>
          <w:instrText xml:space="preserve"> PAGEREF _Toc242628197 \h </w:instrText>
        </w:r>
        <w:r>
          <w:rPr>
            <w:noProof/>
            <w:webHidden/>
          </w:rPr>
        </w:r>
        <w:r>
          <w:rPr>
            <w:noProof/>
            <w:webHidden/>
          </w:rPr>
          <w:fldChar w:fldCharType="separate"/>
        </w:r>
        <w:r w:rsidR="00CD4DF9">
          <w:rPr>
            <w:noProof/>
            <w:webHidden/>
          </w:rPr>
          <w:t>84</w:t>
        </w:r>
        <w:r>
          <w:rPr>
            <w:noProof/>
            <w:webHidden/>
          </w:rPr>
          <w:fldChar w:fldCharType="end"/>
        </w:r>
      </w:hyperlink>
    </w:p>
    <w:p w14:paraId="066C09EC" w14:textId="0DCB8C1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8" w:history="1">
        <w:r w:rsidRPr="0068682E">
          <w:rPr>
            <w:rStyle w:val="Hyperlink"/>
            <w:noProof/>
            <w:lang w:val="ru-RU"/>
          </w:rPr>
          <w:t>Persiapan untuk Komuni Suci</w:t>
        </w:r>
        <w:r>
          <w:rPr>
            <w:noProof/>
            <w:webHidden/>
          </w:rPr>
          <w:tab/>
        </w:r>
        <w:r>
          <w:rPr>
            <w:noProof/>
            <w:webHidden/>
          </w:rPr>
          <w:fldChar w:fldCharType="begin"/>
        </w:r>
        <w:r>
          <w:rPr>
            <w:noProof/>
            <w:webHidden/>
          </w:rPr>
          <w:instrText xml:space="preserve"> PAGEREF _Toc242628198 \h </w:instrText>
        </w:r>
        <w:r>
          <w:rPr>
            <w:noProof/>
            <w:webHidden/>
          </w:rPr>
        </w:r>
        <w:r>
          <w:rPr>
            <w:noProof/>
            <w:webHidden/>
          </w:rPr>
          <w:fldChar w:fldCharType="separate"/>
        </w:r>
        <w:r w:rsidR="00CD4DF9">
          <w:rPr>
            <w:noProof/>
            <w:webHidden/>
          </w:rPr>
          <w:t>85</w:t>
        </w:r>
        <w:r>
          <w:rPr>
            <w:noProof/>
            <w:webHidden/>
          </w:rPr>
          <w:fldChar w:fldCharType="end"/>
        </w:r>
      </w:hyperlink>
    </w:p>
    <w:p w14:paraId="79C55F0C" w14:textId="1AC88A6D"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199" w:history="1">
        <w:r w:rsidRPr="0068682E">
          <w:rPr>
            <w:rStyle w:val="Hyperlink"/>
            <w:noProof/>
            <w:lang w:val="ru-RU"/>
          </w:rPr>
          <w:t>Komuni Ilahi adalah ubat yang paling berkesan</w:t>
        </w:r>
        <w:r>
          <w:rPr>
            <w:noProof/>
            <w:webHidden/>
          </w:rPr>
          <w:tab/>
        </w:r>
        <w:r>
          <w:rPr>
            <w:noProof/>
            <w:webHidden/>
          </w:rPr>
          <w:fldChar w:fldCharType="begin"/>
        </w:r>
        <w:r>
          <w:rPr>
            <w:noProof/>
            <w:webHidden/>
          </w:rPr>
          <w:instrText xml:space="preserve"> PAGEREF _Toc242628199 \h </w:instrText>
        </w:r>
        <w:r>
          <w:rPr>
            <w:noProof/>
            <w:webHidden/>
          </w:rPr>
        </w:r>
        <w:r>
          <w:rPr>
            <w:noProof/>
            <w:webHidden/>
          </w:rPr>
          <w:fldChar w:fldCharType="separate"/>
        </w:r>
        <w:r w:rsidR="00CD4DF9">
          <w:rPr>
            <w:noProof/>
            <w:webHidden/>
          </w:rPr>
          <w:t>86</w:t>
        </w:r>
        <w:r>
          <w:rPr>
            <w:noProof/>
            <w:webHidden/>
          </w:rPr>
          <w:fldChar w:fldCharType="end"/>
        </w:r>
      </w:hyperlink>
    </w:p>
    <w:p w14:paraId="23DC5808" w14:textId="7B5366EE"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200" w:history="1">
        <w:r w:rsidRPr="0068682E">
          <w:rPr>
            <w:rStyle w:val="Hyperlink"/>
            <w:noProof/>
            <w:lang w:val="ru-RU"/>
          </w:rPr>
          <w:t>Bab 4.  "Nyanyilah bagi Tuhan kita, nyanyilah"</w:t>
        </w:r>
        <w:r>
          <w:rPr>
            <w:noProof/>
            <w:webHidden/>
          </w:rPr>
          <w:tab/>
        </w:r>
        <w:r>
          <w:rPr>
            <w:noProof/>
            <w:webHidden/>
          </w:rPr>
          <w:fldChar w:fldCharType="begin"/>
        </w:r>
        <w:r>
          <w:rPr>
            <w:noProof/>
            <w:webHidden/>
          </w:rPr>
          <w:instrText xml:space="preserve"> PAGEREF _Toc242628200 \h </w:instrText>
        </w:r>
        <w:r>
          <w:rPr>
            <w:noProof/>
            <w:webHidden/>
          </w:rPr>
        </w:r>
        <w:r>
          <w:rPr>
            <w:noProof/>
            <w:webHidden/>
          </w:rPr>
          <w:fldChar w:fldCharType="separate"/>
        </w:r>
        <w:r w:rsidR="00CD4DF9">
          <w:rPr>
            <w:noProof/>
            <w:webHidden/>
          </w:rPr>
          <w:t>87</w:t>
        </w:r>
        <w:r>
          <w:rPr>
            <w:noProof/>
            <w:webHidden/>
          </w:rPr>
          <w:fldChar w:fldCharType="end"/>
        </w:r>
      </w:hyperlink>
    </w:p>
    <w:p w14:paraId="5729EA5F" w14:textId="4D574135"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01" w:history="1">
        <w:r w:rsidRPr="0068682E">
          <w:rPr>
            <w:rStyle w:val="Hyperlink"/>
            <w:noProof/>
            <w:lang w:val="ru-RU"/>
          </w:rPr>
          <w:t>Nyanyian gereja adalah satu bentuk doa</w:t>
        </w:r>
        <w:r>
          <w:rPr>
            <w:noProof/>
            <w:webHidden/>
          </w:rPr>
          <w:tab/>
        </w:r>
        <w:r>
          <w:rPr>
            <w:noProof/>
            <w:webHidden/>
          </w:rPr>
          <w:fldChar w:fldCharType="begin"/>
        </w:r>
        <w:r>
          <w:rPr>
            <w:noProof/>
            <w:webHidden/>
          </w:rPr>
          <w:instrText xml:space="preserve"> PAGEREF _Toc242628201 \h </w:instrText>
        </w:r>
        <w:r>
          <w:rPr>
            <w:noProof/>
            <w:webHidden/>
          </w:rPr>
        </w:r>
        <w:r>
          <w:rPr>
            <w:noProof/>
            <w:webHidden/>
          </w:rPr>
          <w:fldChar w:fldCharType="separate"/>
        </w:r>
        <w:r w:rsidR="00CD4DF9">
          <w:rPr>
            <w:noProof/>
            <w:webHidden/>
          </w:rPr>
          <w:t>87</w:t>
        </w:r>
        <w:r>
          <w:rPr>
            <w:noProof/>
            <w:webHidden/>
          </w:rPr>
          <w:fldChar w:fldCharType="end"/>
        </w:r>
      </w:hyperlink>
    </w:p>
    <w:p w14:paraId="7E111294" w14:textId="0E114421"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02" w:history="1">
        <w:r w:rsidRPr="0068682E">
          <w:rPr>
            <w:rStyle w:val="Hyperlink"/>
            <w:noProof/>
            <w:lang w:val="ru-RU"/>
          </w:rPr>
          <w:t>Kehadiran rohani yang baik</w:t>
        </w:r>
        <w:r>
          <w:rPr>
            <w:noProof/>
            <w:webHidden/>
          </w:rPr>
          <w:tab/>
        </w:r>
        <w:r>
          <w:rPr>
            <w:noProof/>
            <w:webHidden/>
          </w:rPr>
          <w:fldChar w:fldCharType="begin"/>
        </w:r>
        <w:r>
          <w:rPr>
            <w:noProof/>
            <w:webHidden/>
          </w:rPr>
          <w:instrText xml:space="preserve"> PAGEREF _Toc242628202 \h </w:instrText>
        </w:r>
        <w:r>
          <w:rPr>
            <w:noProof/>
            <w:webHidden/>
          </w:rPr>
        </w:r>
        <w:r>
          <w:rPr>
            <w:noProof/>
            <w:webHidden/>
          </w:rPr>
          <w:fldChar w:fldCharType="separate"/>
        </w:r>
        <w:r w:rsidR="00CD4DF9">
          <w:rPr>
            <w:noProof/>
            <w:webHidden/>
          </w:rPr>
          <w:t>87</w:t>
        </w:r>
        <w:r>
          <w:rPr>
            <w:noProof/>
            <w:webHidden/>
          </w:rPr>
          <w:fldChar w:fldCharType="end"/>
        </w:r>
      </w:hyperlink>
    </w:p>
    <w:p w14:paraId="7002B053" w14:textId="3A8C3627"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03" w:history="1">
        <w:r w:rsidRPr="0068682E">
          <w:rPr>
            <w:rStyle w:val="Hyperlink"/>
            <w:noProof/>
            <w:lang w:val="ru-RU"/>
          </w:rPr>
          <w:t>Semua ini adalah soal kesalehan</w:t>
        </w:r>
        <w:r>
          <w:rPr>
            <w:noProof/>
            <w:webHidden/>
          </w:rPr>
          <w:tab/>
        </w:r>
        <w:r>
          <w:rPr>
            <w:noProof/>
            <w:webHidden/>
          </w:rPr>
          <w:fldChar w:fldCharType="begin"/>
        </w:r>
        <w:r>
          <w:rPr>
            <w:noProof/>
            <w:webHidden/>
          </w:rPr>
          <w:instrText xml:space="preserve"> PAGEREF _Toc242628203 \h </w:instrText>
        </w:r>
        <w:r>
          <w:rPr>
            <w:noProof/>
            <w:webHidden/>
          </w:rPr>
        </w:r>
        <w:r>
          <w:rPr>
            <w:noProof/>
            <w:webHidden/>
          </w:rPr>
          <w:fldChar w:fldCharType="separate"/>
        </w:r>
        <w:r w:rsidR="00CD4DF9">
          <w:rPr>
            <w:noProof/>
            <w:webHidden/>
          </w:rPr>
          <w:t>88</w:t>
        </w:r>
        <w:r>
          <w:rPr>
            <w:noProof/>
            <w:webHidden/>
          </w:rPr>
          <w:fldChar w:fldCharType="end"/>
        </w:r>
      </w:hyperlink>
    </w:p>
    <w:p w14:paraId="32334408" w14:textId="6452AF29"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04" w:history="1">
        <w:r w:rsidRPr="0068682E">
          <w:rPr>
            <w:rStyle w:val="Hyperlink"/>
            <w:noProof/>
            <w:lang w:val="ru-RU"/>
          </w:rPr>
          <w:t>Maksud-maksud suci menembusi hati</w:t>
        </w:r>
        <w:r>
          <w:rPr>
            <w:noProof/>
            <w:webHidden/>
          </w:rPr>
          <w:tab/>
        </w:r>
        <w:r>
          <w:rPr>
            <w:noProof/>
            <w:webHidden/>
          </w:rPr>
          <w:fldChar w:fldCharType="begin"/>
        </w:r>
        <w:r>
          <w:rPr>
            <w:noProof/>
            <w:webHidden/>
          </w:rPr>
          <w:instrText xml:space="preserve"> PAGEREF _Toc242628204 \h </w:instrText>
        </w:r>
        <w:r>
          <w:rPr>
            <w:noProof/>
            <w:webHidden/>
          </w:rPr>
        </w:r>
        <w:r>
          <w:rPr>
            <w:noProof/>
            <w:webHidden/>
          </w:rPr>
          <w:fldChar w:fldCharType="separate"/>
        </w:r>
        <w:r w:rsidR="00CD4DF9">
          <w:rPr>
            <w:noProof/>
            <w:webHidden/>
          </w:rPr>
          <w:t>89</w:t>
        </w:r>
        <w:r>
          <w:rPr>
            <w:noProof/>
            <w:webHidden/>
          </w:rPr>
          <w:fldChar w:fldCharType="end"/>
        </w:r>
      </w:hyperlink>
    </w:p>
    <w:p w14:paraId="73C5C5B0" w14:textId="7218124C"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05" w:history="1">
        <w:r w:rsidRPr="0068682E">
          <w:rPr>
            <w:rStyle w:val="Hyperlink"/>
            <w:noProof/>
            <w:lang w:val="ru-RU"/>
          </w:rPr>
          <w:t>Musik disusun oleh hati</w:t>
        </w:r>
        <w:r>
          <w:rPr>
            <w:noProof/>
            <w:webHidden/>
          </w:rPr>
          <w:tab/>
        </w:r>
        <w:r>
          <w:rPr>
            <w:noProof/>
            <w:webHidden/>
          </w:rPr>
          <w:fldChar w:fldCharType="begin"/>
        </w:r>
        <w:r>
          <w:rPr>
            <w:noProof/>
            <w:webHidden/>
          </w:rPr>
          <w:instrText xml:space="preserve"> PAGEREF _Toc242628205 \h </w:instrText>
        </w:r>
        <w:r>
          <w:rPr>
            <w:noProof/>
            <w:webHidden/>
          </w:rPr>
        </w:r>
        <w:r>
          <w:rPr>
            <w:noProof/>
            <w:webHidden/>
          </w:rPr>
          <w:fldChar w:fldCharType="separate"/>
        </w:r>
        <w:r w:rsidR="00CD4DF9">
          <w:rPr>
            <w:noProof/>
            <w:webHidden/>
          </w:rPr>
          <w:t>90</w:t>
        </w:r>
        <w:r>
          <w:rPr>
            <w:noProof/>
            <w:webHidden/>
          </w:rPr>
          <w:fldChar w:fldCharType="end"/>
        </w:r>
      </w:hyperlink>
    </w:p>
    <w:p w14:paraId="053DE887" w14:textId="1C3C3578" w:rsidR="000C583F" w:rsidRDefault="000C583F">
      <w:pPr>
        <w:pStyle w:val="TOC2"/>
        <w:tabs>
          <w:tab w:val="right" w:leader="dot" w:pos="10790"/>
        </w:tabs>
        <w:rPr>
          <w:rFonts w:eastAsiaTheme="minorEastAsia" w:cstheme="minorBidi"/>
          <w:b w:val="0"/>
          <w:bCs w:val="0"/>
          <w:noProof/>
          <w:kern w:val="2"/>
          <w:sz w:val="24"/>
          <w:szCs w:val="24"/>
          <w:lang w:bidi="ta-IN"/>
          <w14:ligatures w14:val="standardContextual"/>
        </w:rPr>
      </w:pPr>
      <w:hyperlink w:anchor="_Toc242628206" w:history="1">
        <w:r w:rsidRPr="0068682E">
          <w:rPr>
            <w:rStyle w:val="Hyperlink"/>
            <w:noProof/>
            <w:lang w:val="ru-RU"/>
          </w:rPr>
          <w:t>Bahagian 7.  Dalam alam pujian</w:t>
        </w:r>
        <w:r>
          <w:rPr>
            <w:noProof/>
            <w:webHidden/>
          </w:rPr>
          <w:tab/>
        </w:r>
        <w:r>
          <w:rPr>
            <w:noProof/>
            <w:webHidden/>
          </w:rPr>
          <w:fldChar w:fldCharType="begin"/>
        </w:r>
        <w:r>
          <w:rPr>
            <w:noProof/>
            <w:webHidden/>
          </w:rPr>
          <w:instrText xml:space="preserve"> PAGEREF _Toc242628206 \h </w:instrText>
        </w:r>
        <w:r>
          <w:rPr>
            <w:noProof/>
            <w:webHidden/>
          </w:rPr>
        </w:r>
        <w:r>
          <w:rPr>
            <w:noProof/>
            <w:webHidden/>
          </w:rPr>
          <w:fldChar w:fldCharType="separate"/>
        </w:r>
        <w:r w:rsidR="00CD4DF9">
          <w:rPr>
            <w:noProof/>
            <w:webHidden/>
          </w:rPr>
          <w:t>91</w:t>
        </w:r>
        <w:r>
          <w:rPr>
            <w:noProof/>
            <w:webHidden/>
          </w:rPr>
          <w:fldChar w:fldCharType="end"/>
        </w:r>
      </w:hyperlink>
    </w:p>
    <w:p w14:paraId="330E32A0" w14:textId="20C75F9F"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207" w:history="1">
        <w:r w:rsidRPr="0068682E">
          <w:rPr>
            <w:rStyle w:val="Hyperlink"/>
            <w:noProof/>
            <w:lang w:val="ru-RU"/>
          </w:rPr>
          <w:t>Bab 1.  Mengenai Pujian kepada Tuhan</w:t>
        </w:r>
        <w:r>
          <w:rPr>
            <w:noProof/>
            <w:webHidden/>
          </w:rPr>
          <w:tab/>
        </w:r>
        <w:r>
          <w:rPr>
            <w:noProof/>
            <w:webHidden/>
          </w:rPr>
          <w:fldChar w:fldCharType="begin"/>
        </w:r>
        <w:r>
          <w:rPr>
            <w:noProof/>
            <w:webHidden/>
          </w:rPr>
          <w:instrText xml:space="preserve"> PAGEREF _Toc242628207 \h </w:instrText>
        </w:r>
        <w:r>
          <w:rPr>
            <w:noProof/>
            <w:webHidden/>
          </w:rPr>
        </w:r>
        <w:r>
          <w:rPr>
            <w:noProof/>
            <w:webHidden/>
          </w:rPr>
          <w:fldChar w:fldCharType="separate"/>
        </w:r>
        <w:r w:rsidR="00CD4DF9">
          <w:rPr>
            <w:noProof/>
            <w:webHidden/>
          </w:rPr>
          <w:t>91</w:t>
        </w:r>
        <w:r>
          <w:rPr>
            <w:noProof/>
            <w:webHidden/>
          </w:rPr>
          <w:fldChar w:fldCharType="end"/>
        </w:r>
      </w:hyperlink>
    </w:p>
    <w:p w14:paraId="42B8E4B7" w14:textId="6300F26C"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08" w:history="1">
        <w:r w:rsidRPr="0068682E">
          <w:rPr>
            <w:rStyle w:val="Hyperlink"/>
            <w:noProof/>
            <w:lang w:val="ru-RU"/>
          </w:rPr>
          <w:t>Taubat juga hadir dalam doxologi</w:t>
        </w:r>
        <w:r>
          <w:rPr>
            <w:noProof/>
            <w:webHidden/>
          </w:rPr>
          <w:tab/>
        </w:r>
        <w:r>
          <w:rPr>
            <w:noProof/>
            <w:webHidden/>
          </w:rPr>
          <w:fldChar w:fldCharType="begin"/>
        </w:r>
        <w:r>
          <w:rPr>
            <w:noProof/>
            <w:webHidden/>
          </w:rPr>
          <w:instrText xml:space="preserve"> PAGEREF _Toc242628208 \h </w:instrText>
        </w:r>
        <w:r>
          <w:rPr>
            <w:noProof/>
            <w:webHidden/>
          </w:rPr>
        </w:r>
        <w:r>
          <w:rPr>
            <w:noProof/>
            <w:webHidden/>
          </w:rPr>
          <w:fldChar w:fldCharType="separate"/>
        </w:r>
        <w:r w:rsidR="00CD4DF9">
          <w:rPr>
            <w:noProof/>
            <w:webHidden/>
          </w:rPr>
          <w:t>91</w:t>
        </w:r>
        <w:r>
          <w:rPr>
            <w:noProof/>
            <w:webHidden/>
          </w:rPr>
          <w:fldChar w:fldCharType="end"/>
        </w:r>
      </w:hyperlink>
    </w:p>
    <w:p w14:paraId="4A2B09FC" w14:textId="778CCBB9"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09" w:history="1">
        <w:r w:rsidRPr="0068682E">
          <w:rPr>
            <w:rStyle w:val="Hyperlink"/>
            <w:noProof/>
            <w:lang w:val="ru-RU"/>
          </w:rPr>
          <w:t>Pujian adalah ungkapan kesyukuran yang paling besar</w:t>
        </w:r>
        <w:r>
          <w:rPr>
            <w:noProof/>
            <w:webHidden/>
          </w:rPr>
          <w:tab/>
        </w:r>
        <w:r>
          <w:rPr>
            <w:noProof/>
            <w:webHidden/>
          </w:rPr>
          <w:fldChar w:fldCharType="begin"/>
        </w:r>
        <w:r>
          <w:rPr>
            <w:noProof/>
            <w:webHidden/>
          </w:rPr>
          <w:instrText xml:space="preserve"> PAGEREF _Toc242628209 \h </w:instrText>
        </w:r>
        <w:r>
          <w:rPr>
            <w:noProof/>
            <w:webHidden/>
          </w:rPr>
        </w:r>
        <w:r>
          <w:rPr>
            <w:noProof/>
            <w:webHidden/>
          </w:rPr>
          <w:fldChar w:fldCharType="separate"/>
        </w:r>
        <w:r w:rsidR="00CD4DF9">
          <w:rPr>
            <w:noProof/>
            <w:webHidden/>
          </w:rPr>
          <w:t>91</w:t>
        </w:r>
        <w:r>
          <w:rPr>
            <w:noProof/>
            <w:webHidden/>
          </w:rPr>
          <w:fldChar w:fldCharType="end"/>
        </w:r>
      </w:hyperlink>
    </w:p>
    <w:p w14:paraId="702AE9A7" w14:textId="304B5A79"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0" w:history="1">
        <w:r w:rsidRPr="0068682E">
          <w:rPr>
            <w:rStyle w:val="Hyperlink"/>
            <w:noProof/>
            <w:lang w:val="ru-RU"/>
          </w:rPr>
          <w:t>Pujian bermula dengan kesyukuran kepada Tuhan</w:t>
        </w:r>
        <w:r>
          <w:rPr>
            <w:noProof/>
            <w:webHidden/>
          </w:rPr>
          <w:tab/>
        </w:r>
        <w:r>
          <w:rPr>
            <w:noProof/>
            <w:webHidden/>
          </w:rPr>
          <w:fldChar w:fldCharType="begin"/>
        </w:r>
        <w:r>
          <w:rPr>
            <w:noProof/>
            <w:webHidden/>
          </w:rPr>
          <w:instrText xml:space="preserve"> PAGEREF _Toc242628210 \h </w:instrText>
        </w:r>
        <w:r>
          <w:rPr>
            <w:noProof/>
            <w:webHidden/>
          </w:rPr>
        </w:r>
        <w:r>
          <w:rPr>
            <w:noProof/>
            <w:webHidden/>
          </w:rPr>
          <w:fldChar w:fldCharType="separate"/>
        </w:r>
        <w:r w:rsidR="00CD4DF9">
          <w:rPr>
            <w:noProof/>
            <w:webHidden/>
          </w:rPr>
          <w:t>92</w:t>
        </w:r>
        <w:r>
          <w:rPr>
            <w:noProof/>
            <w:webHidden/>
          </w:rPr>
          <w:fldChar w:fldCharType="end"/>
        </w:r>
      </w:hyperlink>
    </w:p>
    <w:p w14:paraId="39529518" w14:textId="0C0EF6DB"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1" w:history="1">
        <w:r w:rsidRPr="0068682E">
          <w:rPr>
            <w:rStyle w:val="Hyperlink"/>
            <w:noProof/>
            <w:lang w:val="ru-RU"/>
          </w:rPr>
          <w:t>"Kemuliaan bagi-Mu, ya Tuhan"</w:t>
        </w:r>
        <w:r>
          <w:rPr>
            <w:noProof/>
            <w:webHidden/>
          </w:rPr>
          <w:tab/>
        </w:r>
        <w:r>
          <w:rPr>
            <w:noProof/>
            <w:webHidden/>
          </w:rPr>
          <w:fldChar w:fldCharType="begin"/>
        </w:r>
        <w:r>
          <w:rPr>
            <w:noProof/>
            <w:webHidden/>
          </w:rPr>
          <w:instrText xml:space="preserve"> PAGEREF _Toc242628211 \h </w:instrText>
        </w:r>
        <w:r>
          <w:rPr>
            <w:noProof/>
            <w:webHidden/>
          </w:rPr>
        </w:r>
        <w:r>
          <w:rPr>
            <w:noProof/>
            <w:webHidden/>
          </w:rPr>
          <w:fldChar w:fldCharType="separate"/>
        </w:r>
        <w:r w:rsidR="00CD4DF9">
          <w:rPr>
            <w:noProof/>
            <w:webHidden/>
          </w:rPr>
          <w:t>93</w:t>
        </w:r>
        <w:r>
          <w:rPr>
            <w:noProof/>
            <w:webHidden/>
          </w:rPr>
          <w:fldChar w:fldCharType="end"/>
        </w:r>
      </w:hyperlink>
    </w:p>
    <w:p w14:paraId="302E8313" w14:textId="5F91F6D4"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212" w:history="1">
        <w:r w:rsidRPr="0068682E">
          <w:rPr>
            <w:rStyle w:val="Hyperlink"/>
            <w:noProof/>
            <w:lang w:val="ru-RU"/>
          </w:rPr>
          <w:t>Bab 2.  Mengenai Alam Pujian</w:t>
        </w:r>
        <w:r>
          <w:rPr>
            <w:noProof/>
            <w:webHidden/>
          </w:rPr>
          <w:tab/>
        </w:r>
        <w:r>
          <w:rPr>
            <w:noProof/>
            <w:webHidden/>
          </w:rPr>
          <w:fldChar w:fldCharType="begin"/>
        </w:r>
        <w:r>
          <w:rPr>
            <w:noProof/>
            <w:webHidden/>
          </w:rPr>
          <w:instrText xml:space="preserve"> PAGEREF _Toc242628212 \h </w:instrText>
        </w:r>
        <w:r>
          <w:rPr>
            <w:noProof/>
            <w:webHidden/>
          </w:rPr>
        </w:r>
        <w:r>
          <w:rPr>
            <w:noProof/>
            <w:webHidden/>
          </w:rPr>
          <w:fldChar w:fldCharType="separate"/>
        </w:r>
        <w:r w:rsidR="00CD4DF9">
          <w:rPr>
            <w:noProof/>
            <w:webHidden/>
          </w:rPr>
          <w:t>93</w:t>
        </w:r>
        <w:r>
          <w:rPr>
            <w:noProof/>
            <w:webHidden/>
          </w:rPr>
          <w:fldChar w:fldCharType="end"/>
        </w:r>
      </w:hyperlink>
    </w:p>
    <w:p w14:paraId="03674314" w14:textId="6CDFF2FC"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3" w:history="1">
        <w:r w:rsidRPr="0068682E">
          <w:rPr>
            <w:rStyle w:val="Hyperlink"/>
            <w:noProof/>
            <w:lang w:val="ru-RU"/>
          </w:rPr>
          <w:t>Dua Pangkat dalam Kerajaan Pujian</w:t>
        </w:r>
        <w:r>
          <w:rPr>
            <w:noProof/>
            <w:webHidden/>
          </w:rPr>
          <w:tab/>
        </w:r>
        <w:r>
          <w:rPr>
            <w:noProof/>
            <w:webHidden/>
          </w:rPr>
          <w:fldChar w:fldCharType="begin"/>
        </w:r>
        <w:r>
          <w:rPr>
            <w:noProof/>
            <w:webHidden/>
          </w:rPr>
          <w:instrText xml:space="preserve"> PAGEREF _Toc242628213 \h </w:instrText>
        </w:r>
        <w:r>
          <w:rPr>
            <w:noProof/>
            <w:webHidden/>
          </w:rPr>
        </w:r>
        <w:r>
          <w:rPr>
            <w:noProof/>
            <w:webHidden/>
          </w:rPr>
          <w:fldChar w:fldCharType="separate"/>
        </w:r>
        <w:r w:rsidR="00CD4DF9">
          <w:rPr>
            <w:noProof/>
            <w:webHidden/>
          </w:rPr>
          <w:t>93</w:t>
        </w:r>
        <w:r>
          <w:rPr>
            <w:noProof/>
            <w:webHidden/>
          </w:rPr>
          <w:fldChar w:fldCharType="end"/>
        </w:r>
      </w:hyperlink>
    </w:p>
    <w:p w14:paraId="2B84FB35" w14:textId="2C5FA2B1"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4" w:history="1">
        <w:r w:rsidRPr="0068682E">
          <w:rPr>
            <w:rStyle w:val="Hyperlink"/>
            <w:noProof/>
            <w:lang w:val="ru-RU"/>
          </w:rPr>
          <w:t>Air mata taubat dan air mata pujian</w:t>
        </w:r>
        <w:r>
          <w:rPr>
            <w:noProof/>
            <w:webHidden/>
          </w:rPr>
          <w:tab/>
        </w:r>
        <w:r>
          <w:rPr>
            <w:noProof/>
            <w:webHidden/>
          </w:rPr>
          <w:fldChar w:fldCharType="begin"/>
        </w:r>
        <w:r>
          <w:rPr>
            <w:noProof/>
            <w:webHidden/>
          </w:rPr>
          <w:instrText xml:space="preserve"> PAGEREF _Toc242628214 \h </w:instrText>
        </w:r>
        <w:r>
          <w:rPr>
            <w:noProof/>
            <w:webHidden/>
          </w:rPr>
        </w:r>
        <w:r>
          <w:rPr>
            <w:noProof/>
            <w:webHidden/>
          </w:rPr>
          <w:fldChar w:fldCharType="separate"/>
        </w:r>
        <w:r w:rsidR="00CD4DF9">
          <w:rPr>
            <w:noProof/>
            <w:webHidden/>
          </w:rPr>
          <w:t>94</w:t>
        </w:r>
        <w:r>
          <w:rPr>
            <w:noProof/>
            <w:webHidden/>
          </w:rPr>
          <w:fldChar w:fldCharType="end"/>
        </w:r>
      </w:hyperlink>
    </w:p>
    <w:p w14:paraId="27A5E8C9" w14:textId="2218D87B" w:rsidR="000C583F" w:rsidRDefault="000C583F">
      <w:pPr>
        <w:pStyle w:val="TOC3"/>
        <w:tabs>
          <w:tab w:val="right" w:leader="dot" w:pos="10790"/>
        </w:tabs>
        <w:rPr>
          <w:rFonts w:eastAsiaTheme="minorEastAsia" w:cstheme="minorBidi"/>
          <w:noProof/>
          <w:kern w:val="2"/>
          <w:sz w:val="24"/>
          <w:lang w:bidi="ta-IN"/>
          <w14:ligatures w14:val="standardContextual"/>
        </w:rPr>
      </w:pPr>
      <w:hyperlink w:anchor="_Toc242628215" w:history="1">
        <w:r w:rsidRPr="0068682E">
          <w:rPr>
            <w:rStyle w:val="Hyperlink"/>
            <w:noProof/>
            <w:lang w:val="ru-RU"/>
          </w:rPr>
          <w:t>Bab 3.  Tentang Anugerah Tuhan</w:t>
        </w:r>
        <w:r>
          <w:rPr>
            <w:noProof/>
            <w:webHidden/>
          </w:rPr>
          <w:tab/>
        </w:r>
        <w:r>
          <w:rPr>
            <w:noProof/>
            <w:webHidden/>
          </w:rPr>
          <w:fldChar w:fldCharType="begin"/>
        </w:r>
        <w:r>
          <w:rPr>
            <w:noProof/>
            <w:webHidden/>
          </w:rPr>
          <w:instrText xml:space="preserve"> PAGEREF _Toc242628215 \h </w:instrText>
        </w:r>
        <w:r>
          <w:rPr>
            <w:noProof/>
            <w:webHidden/>
          </w:rPr>
        </w:r>
        <w:r>
          <w:rPr>
            <w:noProof/>
            <w:webHidden/>
          </w:rPr>
          <w:fldChar w:fldCharType="separate"/>
        </w:r>
        <w:r w:rsidR="00CD4DF9">
          <w:rPr>
            <w:noProof/>
            <w:webHidden/>
          </w:rPr>
          <w:t>94</w:t>
        </w:r>
        <w:r>
          <w:rPr>
            <w:noProof/>
            <w:webHidden/>
          </w:rPr>
          <w:fldChar w:fldCharType="end"/>
        </w:r>
      </w:hyperlink>
    </w:p>
    <w:p w14:paraId="22E03A44" w14:textId="64840A7E"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6" w:history="1">
        <w:r w:rsidRPr="0068682E">
          <w:rPr>
            <w:rStyle w:val="Hyperlink"/>
            <w:noProof/>
            <w:lang w:val="ru-RU"/>
          </w:rPr>
          <w:t>Tuhan mengurniakan rahmat-Nya sedikit demi sedikit</w:t>
        </w:r>
        <w:r>
          <w:rPr>
            <w:noProof/>
            <w:webHidden/>
          </w:rPr>
          <w:tab/>
        </w:r>
        <w:r>
          <w:rPr>
            <w:noProof/>
            <w:webHidden/>
          </w:rPr>
          <w:fldChar w:fldCharType="begin"/>
        </w:r>
        <w:r>
          <w:rPr>
            <w:noProof/>
            <w:webHidden/>
          </w:rPr>
          <w:instrText xml:space="preserve"> PAGEREF _Toc242628216 \h </w:instrText>
        </w:r>
        <w:r>
          <w:rPr>
            <w:noProof/>
            <w:webHidden/>
          </w:rPr>
        </w:r>
        <w:r>
          <w:rPr>
            <w:noProof/>
            <w:webHidden/>
          </w:rPr>
          <w:fldChar w:fldCharType="separate"/>
        </w:r>
        <w:r w:rsidR="00CD4DF9">
          <w:rPr>
            <w:noProof/>
            <w:webHidden/>
          </w:rPr>
          <w:t>95</w:t>
        </w:r>
        <w:r>
          <w:rPr>
            <w:noProof/>
            <w:webHidden/>
          </w:rPr>
          <w:fldChar w:fldCharType="end"/>
        </w:r>
      </w:hyperlink>
    </w:p>
    <w:p w14:paraId="0F2814FA" w14:textId="054EB616"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7" w:history="1">
        <w:r w:rsidRPr="0068682E">
          <w:rPr>
            <w:rStyle w:val="Hyperlink"/>
            <w:noProof/>
            <w:lang w:val="ru-RU"/>
          </w:rPr>
          <w:t>Penghiburan Ilahi dalam doa</w:t>
        </w:r>
        <w:r>
          <w:rPr>
            <w:noProof/>
            <w:webHidden/>
          </w:rPr>
          <w:tab/>
        </w:r>
        <w:r>
          <w:rPr>
            <w:noProof/>
            <w:webHidden/>
          </w:rPr>
          <w:fldChar w:fldCharType="begin"/>
        </w:r>
        <w:r>
          <w:rPr>
            <w:noProof/>
            <w:webHidden/>
          </w:rPr>
          <w:instrText xml:space="preserve"> PAGEREF _Toc242628217 \h </w:instrText>
        </w:r>
        <w:r>
          <w:rPr>
            <w:noProof/>
            <w:webHidden/>
          </w:rPr>
        </w:r>
        <w:r>
          <w:rPr>
            <w:noProof/>
            <w:webHidden/>
          </w:rPr>
          <w:fldChar w:fldCharType="separate"/>
        </w:r>
        <w:r w:rsidR="00CD4DF9">
          <w:rPr>
            <w:noProof/>
            <w:webHidden/>
          </w:rPr>
          <w:t>95</w:t>
        </w:r>
        <w:r>
          <w:rPr>
            <w:noProof/>
            <w:webHidden/>
          </w:rPr>
          <w:fldChar w:fldCharType="end"/>
        </w:r>
      </w:hyperlink>
    </w:p>
    <w:p w14:paraId="0FB97F3C" w14:textId="6699A0C0"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8" w:history="1">
        <w:r w:rsidRPr="0068682E">
          <w:rPr>
            <w:rStyle w:val="Hyperlink"/>
            <w:noProof/>
            <w:lang w:val="ru-RU"/>
          </w:rPr>
          <w:t>Ziarah Rahmat Ilahi</w:t>
        </w:r>
        <w:r>
          <w:rPr>
            <w:noProof/>
            <w:webHidden/>
          </w:rPr>
          <w:tab/>
        </w:r>
        <w:r>
          <w:rPr>
            <w:noProof/>
            <w:webHidden/>
          </w:rPr>
          <w:fldChar w:fldCharType="begin"/>
        </w:r>
        <w:r>
          <w:rPr>
            <w:noProof/>
            <w:webHidden/>
          </w:rPr>
          <w:instrText xml:space="preserve"> PAGEREF _Toc242628218 \h </w:instrText>
        </w:r>
        <w:r>
          <w:rPr>
            <w:noProof/>
            <w:webHidden/>
          </w:rPr>
        </w:r>
        <w:r>
          <w:rPr>
            <w:noProof/>
            <w:webHidden/>
          </w:rPr>
          <w:fldChar w:fldCharType="separate"/>
        </w:r>
        <w:r w:rsidR="00CD4DF9">
          <w:rPr>
            <w:noProof/>
            <w:webHidden/>
          </w:rPr>
          <w:t>96</w:t>
        </w:r>
        <w:r>
          <w:rPr>
            <w:noProof/>
            <w:webHidden/>
          </w:rPr>
          <w:fldChar w:fldCharType="end"/>
        </w:r>
      </w:hyperlink>
    </w:p>
    <w:p w14:paraId="5A52CE0D" w14:textId="75DD57A1" w:rsidR="000C583F" w:rsidRDefault="000C583F">
      <w:pPr>
        <w:pStyle w:val="TOC4"/>
        <w:tabs>
          <w:tab w:val="right" w:leader="dot" w:pos="10790"/>
        </w:tabs>
        <w:rPr>
          <w:rFonts w:eastAsiaTheme="minorEastAsia" w:cstheme="minorBidi"/>
          <w:noProof/>
          <w:kern w:val="2"/>
          <w:sz w:val="24"/>
          <w:lang w:bidi="ta-IN"/>
          <w14:ligatures w14:val="standardContextual"/>
        </w:rPr>
      </w:pPr>
      <w:hyperlink w:anchor="_Toc242628219" w:history="1">
        <w:r w:rsidRPr="0068682E">
          <w:rPr>
            <w:rStyle w:val="Hyperlink"/>
            <w:noProof/>
            <w:lang w:val="ru-RU"/>
          </w:rPr>
          <w:t>Akai menjadi senyap di hadapan Kristus</w:t>
        </w:r>
        <w:r>
          <w:rPr>
            <w:noProof/>
            <w:webHidden/>
          </w:rPr>
          <w:tab/>
        </w:r>
        <w:r>
          <w:rPr>
            <w:noProof/>
            <w:webHidden/>
          </w:rPr>
          <w:fldChar w:fldCharType="begin"/>
        </w:r>
        <w:r>
          <w:rPr>
            <w:noProof/>
            <w:webHidden/>
          </w:rPr>
          <w:instrText xml:space="preserve"> PAGEREF _Toc242628219 \h </w:instrText>
        </w:r>
        <w:r>
          <w:rPr>
            <w:noProof/>
            <w:webHidden/>
          </w:rPr>
        </w:r>
        <w:r>
          <w:rPr>
            <w:noProof/>
            <w:webHidden/>
          </w:rPr>
          <w:fldChar w:fldCharType="separate"/>
        </w:r>
        <w:r w:rsidR="00CD4DF9">
          <w:rPr>
            <w:noProof/>
            <w:webHidden/>
          </w:rPr>
          <w:t>97</w:t>
        </w:r>
        <w:r>
          <w:rPr>
            <w:noProof/>
            <w:webHidden/>
          </w:rPr>
          <w:fldChar w:fldCharType="end"/>
        </w:r>
      </w:hyperlink>
    </w:p>
    <w:p w14:paraId="4D64A243" w14:textId="7FD2EAB4" w:rsidR="00846B18" w:rsidRPr="00846B18" w:rsidRDefault="000C583F"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Pr="000C583F" w:rsidRDefault="002C6C64" w:rsidP="008F333A">
      <w:r w:rsidRPr="00E236F4">
        <w:rPr>
          <w:lang w:val="ru-RU"/>
        </w:rPr>
        <w:t>Yang Terpuji Paisios berhasrat menerbitkan sebuah buku yang bermanfaat untuk semua: orang awam, sami dan paderi, tetapi beliau tidak sempat berbuat demikian kerana telah mencurahkan semua masa dan tenaganya untuk berdoa dan berbual dengan mereka yang datang kepadanya. Selepas kewafatan Bapa yang dihormati itu, surat-suratnya, nota daripada ajaran dan perbualannya disusun agar mudah digunakan dalam kehidupan seharian, kerana orang tua itu sendiri pernah berkata: 'Tugas anda adalah bekerja, melaksanakan apa yang telah anda dengar</w:t>
      </w:r>
      <w:r w:rsidR="00BA44CB">
        <w:rPr>
          <w:lang w:val="ru-RU"/>
        </w:rPr>
        <w:t>.'</w:t>
      </w:r>
      <w:r w:rsidRPr="00E236F4">
        <w:rPr>
          <w:lang w:val="ru-RU"/>
        </w:rPr>
        <w:t xml:space="preserve"> </w:t>
      </w:r>
      <w:r w:rsidRPr="000C583F">
        <w:t xml:space="preserve">Yang Terpuji Paisios membawa kita ke alam pujian, bermula dengan perkara yang paling mudah dan paling penting: bagaimana untuk memahami bahawa doa </w:t>
      </w:r>
      <w:r w:rsidR="008F333A" w:rsidRPr="000C583F">
        <w:t xml:space="preserve">adalah </w:t>
      </w:r>
      <w:r w:rsidRPr="000C583F">
        <w:t>keperluan penting bagi kita, bagaimana untuk mendekatinya dan mengekalkan tumpuan, dan bagaimana untuk memerangi kemalasan dan keputusasaan. Dengan membekalkan kita dengan senjata rohani seperti Mazmur, sujud dan doa dengan krusyen, bapa tua itu mengajar kita untuk berdoa tanpa henti dan bersyukur atas segala-galanya.</w:t>
      </w:r>
    </w:p>
    <w:p w14:paraId="706C0F01" w14:textId="77777777" w:rsidR="00BA44CB" w:rsidRPr="000C583F" w:rsidRDefault="00BA44CB" w:rsidP="008F333A"/>
    <w:p w14:paraId="0A5E9443" w14:textId="0A166763" w:rsidR="00BA44CB" w:rsidRPr="000C583F" w:rsidRDefault="00BA44CB" w:rsidP="0046557E">
      <w:pPr>
        <w:pStyle w:val="Heading4"/>
      </w:pPr>
      <w:bookmarkStart w:id="0" w:name="_Toc196716725"/>
      <w:bookmarkStart w:id="1" w:name="_Toc242628079"/>
      <w:r w:rsidRPr="000C583F">
        <w:lastRenderedPageBreak/>
        <w:t>Dari Para Penyunting</w:t>
      </w:r>
      <w:bookmarkEnd w:id="0"/>
      <w:bookmarkEnd w:id="1"/>
    </w:p>
    <w:p w14:paraId="657EAC58" w14:textId="7C06F0B5" w:rsidR="00BA44CB" w:rsidRPr="000C583F" w:rsidRDefault="002C6C64" w:rsidP="00FF60F4">
      <w:pPr>
        <w:ind w:firstLine="720"/>
      </w:pPr>
      <w:r w:rsidRPr="000C583F">
        <w:t>Kami berbesar hati mempersembahkan kepada pembaca kami sebuah buku baharu daripada siri 'Pendeta Paisios dari Gunung Athos: Kata-kata</w:t>
      </w:r>
      <w:r w:rsidR="00BA44CB" w:rsidRPr="000C583F">
        <w:t xml:space="preserve">'. </w:t>
      </w:r>
      <w:r w:rsidRPr="000C583F">
        <w:t xml:space="preserve">Jilid ini dikhaskan untuk doa. Doa </w:t>
      </w:r>
      <w:r w:rsidR="008F333A" w:rsidRPr="000C583F">
        <w:t xml:space="preserve">adalah </w:t>
      </w:r>
      <w:r w:rsidRPr="000C583F">
        <w:t xml:space="preserve">kehidupan jiwa manusia, udaranya dan nutrisinya. Doa </w:t>
      </w:r>
      <w:r w:rsidR="008F333A" w:rsidRPr="000C583F">
        <w:t xml:space="preserve">adalah </w:t>
      </w:r>
      <w:r w:rsidRPr="000C583F">
        <w:t xml:space="preserve">anugerah Tuhan kepada umat manusia, satu peluang yang diberikan kepada kita oleh Pencipta kita untuk beralih kepada-Nya pada bila-bila masa dan dalam setiap keperluan, dengan keyakinan bahawa kita akan didengari oleh-Nya. Prasyarat utama untuk doa yang murni ialah kasih, hati yang bebas daripada niat jahat, fikiran yang fokus, keikhlasan dan ketekunan. Melalui doa, seseorang turut menerima rahmat Ilahi dan diterangi oleh Cahaya. Doa </w:t>
      </w:r>
      <w:r w:rsidR="008F333A" w:rsidRPr="000C583F">
        <w:t xml:space="preserve">adalah </w:t>
      </w:r>
      <w:r w:rsidRPr="000C583F">
        <w:t>satu seni yang memerlukan usaha, disiplin diri, kesabaran dan ketekunan. Elder Paisios</w:t>
      </w:r>
      <w:r w:rsidR="00FF60F4">
        <w:rPr>
          <w:rStyle w:val="FootnoteReference"/>
          <w:lang w:val="ru-RU"/>
        </w:rPr>
        <w:footnoteReference w:id="1"/>
      </w:r>
      <w:r w:rsidR="00FF60F4" w:rsidRPr="000C583F">
        <w:t xml:space="preserve"> </w:t>
      </w:r>
      <w:r w:rsidRPr="000C583F">
        <w:t>menguasai seni ini dengan sempurna. Buku ini menghimpunkan fragmen pengalaman rohani yang tidak ternilai daripada Elder, yang diambil daripada petikan perbincangannya dengan sami dan orang awam yang masih wujud.</w:t>
      </w:r>
    </w:p>
    <w:p w14:paraId="0961CEB4" w14:textId="77777777" w:rsidR="00BA44CB" w:rsidRPr="000C583F" w:rsidRDefault="00BA44CB" w:rsidP="008F333A">
      <w:r w:rsidRPr="000C583F">
        <w:tab/>
      </w:r>
      <w:r w:rsidR="002C6C64" w:rsidRPr="000C583F">
        <w:t>Tua Athos Paisios telah lama dikenali oleh orang Ortodoks di Rusia. Perlu diingati bahawa bakal Orang Kudus Gunung Athos (yang nama sekulernya ialah Arsenios Eznipedis) dilahirkan pada 25 Julai 1924 di Asia Kecil, di Cappadocia, di kampung Farasy, dalam sebuah keluarga yang mempunyai sembilan orang anak lain. Santo Arsenius dari Kapadokia († 924, diperingati pada 10 November) membaptiskan biarawan masa depan itu, memberinya nama sendiri semasa pembaptisan, dan meramalkan cukur rambutnya.</w:t>
      </w:r>
    </w:p>
    <w:p w14:paraId="4F05D28C" w14:textId="77777777" w:rsidR="00BA44CB" w:rsidRPr="000C583F" w:rsidRDefault="00BA44CB" w:rsidP="008F333A">
      <w:r w:rsidRPr="000C583F">
        <w:tab/>
      </w:r>
      <w:r w:rsidR="002C6C64" w:rsidRPr="000C583F">
        <w:t>Pada tahun 1924, keluarga Eznepidis berpindah dari Cappadocia ke Greece. Pada tahun 1945, Arsenius dipanggil masuk tentera. Pada masa itu, perang saudara sedang berkecamuk di Greece (1944–1948). Arsenius sentiasa sukarela untuk misi paling berbahaya, tidak pernah teragak-agak mempertaruhkan nyawanya sendiri demi menyelamatkan jirannya. Arsenius pertama kali melawat Gunung Athos pada tahun 1950, dan menjelang 1954 beliau telah menerima cukuran rambut sebagai rasofor di Biara Esfigmenou di Gunung Athos; dua tahun kemudian, di Biara Philotheou, beliau dicukur rambut mengikut skema kecil dan diberi nama Paisios.</w:t>
      </w:r>
    </w:p>
    <w:p w14:paraId="738B3E29" w14:textId="0DA15621" w:rsidR="00BA44CB" w:rsidRPr="000C583F" w:rsidRDefault="00BA44CB" w:rsidP="008F333A">
      <w:r w:rsidRPr="000C583F">
        <w:tab/>
      </w:r>
      <w:r w:rsidR="002C6C64" w:rsidRPr="000C583F">
        <w:t xml:space="preserve">Selama dua tahun, dari 1962 hingga 1964, sami Paisios tinggal sebagai sami di Gunung Sinai sebelum kembali sekali lagi ke Gunung Athos. Pada tahun 1979, beliau menetap tidak jauh dari Karyes, </w:t>
      </w:r>
      <w:r w:rsidRPr="000C583F">
        <w:t>'ibu kota'</w:t>
      </w:r>
      <w:r w:rsidR="002C6C64" w:rsidRPr="000C583F">
        <w:t xml:space="preserve"> Gunung Athos</w:t>
      </w:r>
      <w:r w:rsidRPr="000C583F">
        <w:t xml:space="preserve">, </w:t>
      </w:r>
      <w:r w:rsidR="002C6C64" w:rsidRPr="000C583F">
        <w:t>di sel Kelahiran Theotokos yang Paling Suci</w:t>
      </w:r>
      <w:r w:rsidRPr="000C583F">
        <w:t>, '</w:t>
      </w:r>
      <w:r w:rsidR="002C6C64" w:rsidRPr="000C583F">
        <w:t>Panaguda</w:t>
      </w:r>
      <w:r w:rsidRPr="000C583F">
        <w:t xml:space="preserve">', </w:t>
      </w:r>
      <w:r w:rsidR="002C6C64" w:rsidRPr="000C583F">
        <w:t>di mana Sang Tua menerima pelawat yang tidak terhitung. Dari matahari terbit hingga larut malam, beliau menerima pelawat, menenangkan mereka dan menyingkirkan keputusasaan mereka, memenuhi jiwa mereka dengan kasih, iman dan harapan; manakala pada waktu malam beliau membaca surat-surat dan berdoa kepada Tuhan untuk mereka yang menderita.</w:t>
      </w:r>
    </w:p>
    <w:p w14:paraId="19807BF5" w14:textId="77777777" w:rsidR="00BA44CB" w:rsidRPr="000C583F" w:rsidRDefault="00BA44CB" w:rsidP="008F333A">
      <w:r w:rsidRPr="000C583F">
        <w:tab/>
      </w:r>
      <w:r w:rsidR="002C6C64" w:rsidRPr="000C583F">
        <w:t xml:space="preserve">Pada tahun 1988, kesihatan Sang Tuha merosot dengan teruk; beliau menjalani beberapa pembedahan, yang terakhir—pada Februari 1994—berlangsung selama lima jam. Pada 12 Julai 1994, pada pukul sebelas pagi, Sang Tuha Paisios meninggal dunia. Relik suci beliau disemadikan di Biara St John the Theologian di Suroti (berhampiran Thessaloniki) </w:t>
      </w:r>
      <w:r w:rsidR="008F333A" w:rsidRPr="000C583F">
        <w:t xml:space="preserve">— </w:t>
      </w:r>
      <w:r w:rsidR="002C6C64" w:rsidRPr="000C583F">
        <w:t>sebuah biara yang pernah diasaskan dengan restu Pendeta Paisios, di mana beliau sendiri berkhidmat sebagai bapa rohani kepada semua biarawati di situ. Elder itu bercakap panjang lebar dengan anak-anak rohani beliau, memberi sokongan dan pencerahan kepada mereka; transkrip perbualan-perbualan ini membentuk asas penerbitan ini.</w:t>
      </w:r>
    </w:p>
    <w:p w14:paraId="5450F289" w14:textId="3F74FA8D" w:rsidR="00BA44CB" w:rsidRPr="000C583F" w:rsidRDefault="00BA44CB" w:rsidP="008F333A">
      <w:r w:rsidRPr="000C583F">
        <w:tab/>
      </w:r>
      <w:r w:rsidR="002C6C64" w:rsidRPr="000C583F">
        <w:t xml:space="preserve">Anak-anak rohani merujuk kepada bapa rohani mereka </w:t>
      </w:r>
      <w:r w:rsidRPr="000C583F">
        <w:t>sebagai '</w:t>
      </w:r>
      <w:r w:rsidR="002C6C64" w:rsidRPr="000C583F">
        <w:t>geronda</w:t>
      </w:r>
      <w:r w:rsidRPr="000C583F">
        <w:t xml:space="preserve">', </w:t>
      </w:r>
      <w:r w:rsidR="002C6C64" w:rsidRPr="000C583F">
        <w:t>yang diterjemahkan ke dalam bahasa Rusia sebagai 'elder</w:t>
      </w:r>
      <w:r w:rsidRPr="000C583F">
        <w:t xml:space="preserve">'. </w:t>
      </w:r>
      <w:r w:rsidR="002C6C64" w:rsidRPr="000C583F">
        <w:t>Dalam ajaran Pendeta Paissios, konsep 'lyubochestvie' muncul dengan sangat kerap. Istilah ini tidak digunakan secara meluas dalam bahasa Rusia moden, tetapi ia wujud dalam bahasa Slavia Kuno. 'Cinta kepada Tuhan</w:t>
      </w:r>
      <w:r w:rsidR="008F333A" w:rsidRPr="000C583F">
        <w:t>',</w:t>
      </w:r>
      <w:r w:rsidR="002C6C64" w:rsidRPr="000C583F">
        <w:t xml:space="preserve"> seperti yang digunakan di sini oleh Orang Suci Gunung Athos</w:t>
      </w:r>
      <w:r w:rsidR="008F333A" w:rsidRPr="000C583F">
        <w:t xml:space="preserve">, </w:t>
      </w:r>
      <w:r w:rsidR="002C6C64" w:rsidRPr="000C583F">
        <w:t xml:space="preserve">merangkumi semangat, kemuliaan rohani, pengorbanan diri, keterusterangan, dan kejujuran terhadap diri sendiri dan terhadap Tuhan—semua ini secara serentak. Perkara ini dibincangkan dengan lebih terperinci, sedikit demi sedikit, dalam jilid-jilid sebelumnya </w:t>
      </w:r>
      <w:r w:rsidR="00C90354" w:rsidRPr="000C583F">
        <w:t xml:space="preserve">daripada </w:t>
      </w:r>
      <w:r w:rsidRPr="000C583F">
        <w:t xml:space="preserve">'Perkataan' </w:t>
      </w:r>
      <w:r w:rsidR="002C6C64" w:rsidRPr="000C583F">
        <w:t>Sang Wali.</w:t>
      </w:r>
    </w:p>
    <w:p w14:paraId="17723B8E" w14:textId="374A4E07" w:rsidR="00BA44CB" w:rsidRPr="000C583F" w:rsidRDefault="00BA44CB" w:rsidP="008F333A">
      <w:r w:rsidRPr="000C583F">
        <w:tab/>
      </w:r>
      <w:r w:rsidR="002C6C64" w:rsidRPr="000C583F">
        <w:t xml:space="preserve">Matlamat utama yang dicita-citakan seseorang ialah penyatuan dengan Tuhan—pengdian—yang dihalang oleh syaitan, musuh umat manusia, dengan segala cara yang mungkin. Syaitan itu sangat keji sehingga Sang Tuha mengelak daripada menyebut namanya, sebaliknya merujuknya </w:t>
      </w:r>
      <w:r w:rsidRPr="000C583F">
        <w:t xml:space="preserve">sebagai 'tangalashka' </w:t>
      </w:r>
      <w:r w:rsidR="002C6C64" w:rsidRPr="000C583F">
        <w:t xml:space="preserve">(daripada bahasa Turki </w:t>
      </w:r>
      <w:r w:rsidR="002C6C64">
        <w:t xml:space="preserve">dangalak </w:t>
      </w:r>
      <w:r w:rsidR="008F333A" w:rsidRPr="000C583F">
        <w:t xml:space="preserve">— </w:t>
      </w:r>
      <w:r w:rsidR="002C6C64" w:rsidRPr="000C583F">
        <w:t>bermaksud mudah tertipu, tidak berpendidikan, tidak beradab, tidak maju, kasar, biadab, jahil, lemah akal, dan bodoh).</w:t>
      </w:r>
    </w:p>
    <w:p w14:paraId="407CE23A" w14:textId="77777777" w:rsidR="00BA44CB" w:rsidRPr="000C583F" w:rsidRDefault="00BA44CB" w:rsidP="008F333A">
      <w:r w:rsidRPr="000C583F">
        <w:lastRenderedPageBreak/>
        <w:tab/>
      </w:r>
      <w:r w:rsidR="002C6C64" w:rsidRPr="000C583F">
        <w:t xml:space="preserve">Persatuan dengan Tuhan memerlukan perubahan pemikiran, perubahan cara berfikir seseorang. Seseorang yang bersifat rohani mengikuti logik yang berbeza, yang sering kali tidak dapat difahami oleh orang-orang dunia ini. Inilah 'kegilaan suci' yang dibicarakan oleh Bapa Paisios dan yang beliau serukan kepada kita. Persatuan dengan Tuhan bukanlah hubungan luaran yang formal; ia adalah hubungan tanpa syarat, apabila jiwa seseorang membara; ia adalah ikatan cinta, apabila seseorang melupakan dirinya dan hidup semata-mata dengan keinginan dan kerinduan kepada Yang Dikasihi. Eros Ilahi </w:t>
      </w:r>
      <w:r w:rsidR="008F333A" w:rsidRPr="000C583F">
        <w:t xml:space="preserve">— </w:t>
      </w:r>
      <w:r w:rsidR="002C6C64" w:rsidRPr="000C583F">
        <w:t>begitulah cara Wali Paisios menggambarkan keadaan ini, yang menggemakan apa yang telah dikatakan berabad-abad sebelum beliau oleh ahli teologi mistik Bizantium seperti Santo Maksimus Pengakuan Iman dan Simeon Teolog Baru.</w:t>
      </w:r>
    </w:p>
    <w:p w14:paraId="33DDF94D" w14:textId="75EBB0C3" w:rsidR="00BA44CB" w:rsidRPr="000C583F" w:rsidRDefault="00BA44CB" w:rsidP="008F333A">
      <w:r w:rsidRPr="000C583F">
        <w:tab/>
      </w:r>
      <w:r w:rsidR="002C6C64" w:rsidRPr="000C583F">
        <w:t xml:space="preserve">Kami berharap bahawa penerbitan yang dinantikan lama bagi jilid keenam </w:t>
      </w:r>
      <w:r w:rsidRPr="000C583F">
        <w:t xml:space="preserve">*Words* </w:t>
      </w:r>
      <w:r w:rsidR="002C6C64" w:rsidRPr="000C583F">
        <w:t>karya Bapa Paissios dalam bahasa Rusia tidak diragukan lagi akan menyumbang kepada perbendaharaan kebijaksanaan rohani dan menjadi sumber faedah rohani kepada pembaca, bersama edisi terdahulu bagi lima jilid sebelumnya yang memuatkan renungan bijaksana ahli asketis Gunung Suci itu.</w:t>
      </w:r>
    </w:p>
    <w:p w14:paraId="750DB45C" w14:textId="77777777" w:rsidR="00BA44CB" w:rsidRPr="000C583F" w:rsidRDefault="00BA44CB" w:rsidP="008F333A"/>
    <w:p w14:paraId="3E8A4E63" w14:textId="77777777" w:rsidR="00BA44CB" w:rsidRPr="000C583F" w:rsidRDefault="002C6C64" w:rsidP="0046557E">
      <w:pPr>
        <w:pStyle w:val="Heading4"/>
      </w:pPr>
      <w:bookmarkStart w:id="2" w:name="_Toc196716726"/>
      <w:bookmarkStart w:id="3" w:name="_Toc242628080"/>
      <w:r w:rsidRPr="000C583F">
        <w:t>Troparion kepada yang Terhormat Paissios dari Gunung Athos</w:t>
      </w:r>
      <w:bookmarkEnd w:id="2"/>
      <w:bookmarkEnd w:id="3"/>
    </w:p>
    <w:p w14:paraId="48A94CB2" w14:textId="1B4DB155" w:rsidR="00BA44CB" w:rsidRPr="000C583F" w:rsidRDefault="002C6C64" w:rsidP="00BB6246">
      <w:pPr>
        <w:ind w:firstLine="720"/>
        <w:rPr>
          <w:b/>
          <w:bCs/>
          <w:color w:val="0000FF"/>
        </w:rPr>
      </w:pPr>
      <w:r w:rsidRPr="000C583F">
        <w:rPr>
          <w:b/>
          <w:bCs/>
          <w:color w:val="0000FF"/>
        </w:rPr>
        <w:t>Nada 5. Serupa dengan: Firman Yang Sebaya</w:t>
      </w:r>
    </w:p>
    <w:p w14:paraId="178D5C54" w14:textId="77777777" w:rsidR="00BA44CB" w:rsidRPr="000C583F" w:rsidRDefault="002C6C64" w:rsidP="00BA44CB">
      <w:pPr>
        <w:ind w:firstLine="720"/>
      </w:pPr>
      <w:r w:rsidRPr="000C583F">
        <w:t>Setelah menerima api kasih Ilahi, / melalui suatu perbuatan yang melebihi segala-galanya, Engkau sepenuhnya berdedikasi kepada Tuhan, / dan Engkau menjadi penghibur bagi ramai orang, / mengajar mereka dengan kata-kata Ilahi, / melakukan mukjizat melalui doa-doa Engkau, / Paisios, Pembawa Tuhan, / dan sekarang berdoalah tanpa henti // untuk seluruh dunia, Yang Terpuji.</w:t>
      </w:r>
    </w:p>
    <w:p w14:paraId="3442C78D" w14:textId="251BB28C" w:rsidR="00BA44CB" w:rsidRPr="000C583F" w:rsidRDefault="00BA44CB" w:rsidP="008F333A"/>
    <w:p w14:paraId="0689D03D" w14:textId="0E98B75D" w:rsidR="00BA44CB" w:rsidRPr="000C583F" w:rsidRDefault="002C6C64" w:rsidP="0046557E">
      <w:pPr>
        <w:pStyle w:val="Heading4"/>
      </w:pPr>
      <w:bookmarkStart w:id="4" w:name="_Toc196716727"/>
      <w:bookmarkStart w:id="5" w:name="_Toc242628081"/>
      <w:r w:rsidRPr="000C583F">
        <w:t>Kontakion</w:t>
      </w:r>
      <w:bookmarkEnd w:id="4"/>
      <w:bookmarkEnd w:id="5"/>
    </w:p>
    <w:p w14:paraId="228E6AC8" w14:textId="27715112" w:rsidR="00BA44CB" w:rsidRPr="000C583F" w:rsidRDefault="002C6C64" w:rsidP="00BB6246">
      <w:pPr>
        <w:ind w:firstLine="720"/>
        <w:rPr>
          <w:b/>
          <w:bCs/>
          <w:color w:val="0000FF"/>
        </w:rPr>
      </w:pPr>
      <w:r w:rsidRPr="000C583F">
        <w:rPr>
          <w:b/>
          <w:bCs/>
          <w:color w:val="0000FF"/>
        </w:rPr>
        <w:t>Nada 8. Serupa dengan: Yang Dipilih</w:t>
      </w:r>
    </w:p>
    <w:p w14:paraId="2DA043D5" w14:textId="77777777" w:rsidR="00BA44CB" w:rsidRPr="000C583F" w:rsidRDefault="002C6C64" w:rsidP="00BA44CB">
      <w:pPr>
        <w:ind w:firstLine="720"/>
      </w:pPr>
      <w:r w:rsidRPr="000C583F">
        <w:t>Setelah hidup di bumi sebagai seorang malaikat, / Engkau bersinar dengan kasih, Yang Terpuji Paisius, / tiang besar para rahib, / pembimbing orang-orang beriman kepada kehidupan yang suci, / dan Engkau terbukti menjadi penghibur paling manis bagi seluruh dunia, / oleh sebab itu kami memohon kepada Engkau: // Bersukacitalah, Bapa seluruh dunia.</w:t>
      </w:r>
    </w:p>
    <w:p w14:paraId="4A855BD4" w14:textId="77777777" w:rsidR="00BA44CB" w:rsidRPr="000C583F" w:rsidRDefault="00BA44CB" w:rsidP="008F333A"/>
    <w:p w14:paraId="73816CD6" w14:textId="77777777" w:rsidR="00BA44CB" w:rsidRPr="000C583F" w:rsidRDefault="00BA44CB" w:rsidP="008F333A"/>
    <w:p w14:paraId="7C928D1B" w14:textId="206269C7" w:rsidR="00BA44CB" w:rsidRPr="000C583F" w:rsidRDefault="00BA44CB" w:rsidP="0046557E">
      <w:pPr>
        <w:pStyle w:val="Heading4"/>
      </w:pPr>
      <w:bookmarkStart w:id="6" w:name="_Toc196716728"/>
      <w:bookmarkStart w:id="7" w:name="_Toc242628082"/>
      <w:r w:rsidRPr="000C583F">
        <w:t>Kandungan</w:t>
      </w:r>
      <w:bookmarkEnd w:id="6"/>
      <w:bookmarkEnd w:id="7"/>
    </w:p>
    <w:p w14:paraId="758BE0A1" w14:textId="7A9E2175" w:rsidR="00BA44CB" w:rsidRPr="000C583F" w:rsidRDefault="002C6C64" w:rsidP="00BA44CB">
      <w:pPr>
        <w:ind w:firstLine="720"/>
      </w:pPr>
      <w:r w:rsidRPr="000C583F">
        <w:t xml:space="preserve">Dalam lima jilid sebelumnya </w:t>
      </w:r>
      <w:r w:rsidR="00BA44CB" w:rsidRPr="000C583F">
        <w:t xml:space="preserve">daripada 'Perkataan' </w:t>
      </w:r>
      <w:r w:rsidRPr="000C583F">
        <w:t>Bapa Paissios, topik doa sering dibangkitkan. Bapa Paissios, sebagai seorang biarawan 'tanpa cela atau celaan</w:t>
      </w:r>
      <w:r w:rsidR="00BA44CB" w:rsidRPr="000C583F">
        <w:t xml:space="preserve">', </w:t>
      </w:r>
      <w:r w:rsidRPr="000C583F">
        <w:t xml:space="preserve">menganggap doa sebagai tugas utamanya. Dalam pergaulannya dengan pelbagai orang , sama ada sami mahupun orang awam, beliau sentiasa berusaha membantu mereka belajar mempercayakan hidup mereka kepada Tuhan melalui doa. Jilid keenam </w:t>
      </w:r>
      <w:r w:rsidR="00BA44CB" w:rsidRPr="000C583F">
        <w:t xml:space="preserve">'Kata-kata' </w:t>
      </w:r>
      <w:r w:rsidRPr="000C583F">
        <w:t>Sang Tua ini, yang anda pegang di tangan dan diterbitkan dengan berkat Gembala Utama kami, Kebawah Duli Yang Mulia Metropolitan Nikodimos dari Kassandria, mengandungi ajaran Sang Tua yang dikhaskan sepenuhnya untuk doa.</w:t>
      </w:r>
    </w:p>
    <w:p w14:paraId="5FAC5EE0" w14:textId="3416BC97" w:rsidR="00BA44CB" w:rsidRPr="000C583F" w:rsidRDefault="00BA44CB" w:rsidP="008F333A">
      <w:r w:rsidRPr="000C583F">
        <w:tab/>
      </w:r>
      <w:r w:rsidR="002C6C64" w:rsidRPr="000C583F">
        <w:t>Menurut Wali Paissios, doa adalah satu peluang besar yang dianugerahkan kepada kita oleh Tuhan supaya kita dapat berhubung dengan-Nya dan memohon pertolongan daripada-Nya. Hal itu menyakitkan hati Sang Penatua apabila melihat orang menderita dan 'bergantung pada kekuatan manusia mereka yang terhad</w:t>
      </w:r>
      <w:r w:rsidRPr="000C583F">
        <w:t xml:space="preserve">', </w:t>
      </w:r>
      <w:r w:rsidR="002C6C64" w:rsidRPr="000C583F">
        <w:t>melupakan bahawa mereka mempunyai peluang untuk meminta pertolongan daripada Tuhan, 'Yang dapat menghantar bukan sahaja kuasa ilahi, tetapi banyak kuasa ilahi, dan pertolongan yang dianugerahkan kemudiannya bukan sahaja pertolongan ilahi, tetapi satu mukjizat Tuhan</w:t>
      </w:r>
      <w:r w:rsidRPr="000C583F">
        <w:t>'.</w:t>
      </w:r>
      <w:r w:rsidR="002C6C64" w:rsidRPr="000C583F">
        <w:t xml:space="preserve"> Oleh itu, orang tua itu menegaskan bahawa kita mesti menganggap doa sebagai satu keperluan, dan beliau berusaha membantu mereka yang belum menguasai seni berdoa untuk 'bermula dengan baik, supaya hati dapat</w:t>
      </w:r>
      <w:r w:rsidR="00C90354" w:rsidRPr="000C583F">
        <w:t xml:space="preserve"> "</w:t>
      </w:r>
      <w:r w:rsidR="002C6C64" w:rsidRPr="000C583F">
        <w:t>hidup</w:t>
      </w:r>
      <w:r w:rsidRPr="000C583F">
        <w:t xml:space="preserve">" dan </w:t>
      </w:r>
      <w:r w:rsidR="002C6C64" w:rsidRPr="000C583F">
        <w:t>mula berfungsi dalam doa</w:t>
      </w:r>
      <w:r w:rsidRPr="000C583F">
        <w:t>.'</w:t>
      </w:r>
      <w:r w:rsidR="002C6C64" w:rsidRPr="000C583F">
        <w:t xml:space="preserve"> Bagi mereka yang telah memupuk tabiat doa yang baik, orang tua itu menggalakkan mereka untuk berdoa dengan semangat dan kehangatan yang lebih besar. Kepada kedua-dua kumpulan, beliau berusaha menjelaskan bahawa prasyarat utama untuk perhubungan dengan Tuhan ialah taubat dan kerendahan hati. </w:t>
      </w:r>
      <w:r w:rsidR="008F333A" w:rsidRPr="000C583F">
        <w:t>"</w:t>
      </w:r>
      <w:r w:rsidR="002C6C64" w:rsidRPr="000C583F">
        <w:t>Saudara saya,</w:t>
      </w:r>
      <w:r w:rsidR="008F333A" w:rsidRPr="000C583F">
        <w:t xml:space="preserve">" </w:t>
      </w:r>
      <w:r w:rsidR="002C6C64" w:rsidRPr="000C583F">
        <w:t xml:space="preserve">tulis bapa tua itu dalam salah satu suratnya, </w:t>
      </w:r>
      <w:r w:rsidR="008F333A" w:rsidRPr="000C583F">
        <w:t>"</w:t>
      </w:r>
      <w:r w:rsidR="002C6C64" w:rsidRPr="000C583F">
        <w:t>tidak meminta apa-apa selain taubat dalam doa… Taubat akan memberi anda kerendahan hati; kerendahan hati akan memberi anda kasih karunia Tuhan; dan dalam kasih karunia-Nya, Tuhan telah menyimpan untuk anda segala yang diperlukan untuk keselamatan, dan, lebih daripada itu, sekiranya perlu, di sana juga terdapat segala yang diperlukan supaya anda dapat membantu jiwa orang lain apabila berpeluang</w:t>
      </w:r>
      <w:r w:rsidRPr="000C583F">
        <w:t>."</w:t>
      </w:r>
      <w:r w:rsidR="002C6C64" w:rsidRPr="000C583F">
        <w:t xml:space="preserve"> Dan dalam surat lain, orang tua itu menulis sebagai berikut: </w:t>
      </w:r>
      <w:r w:rsidR="00C90354" w:rsidRPr="000C583F">
        <w:t>"</w:t>
      </w:r>
      <w:r w:rsidR="002C6C64" w:rsidRPr="000C583F">
        <w:t xml:space="preserve">Saya berusaha </w:t>
      </w:r>
      <w:r w:rsidR="002C6C64" w:rsidRPr="000C583F">
        <w:lastRenderedPageBreak/>
        <w:t>merendahkan diri di hadapan Tuhan, meletakkan dosa-dosa dan ketidaksyukuran saya di hadapan-Nya, dengan rendah hati memohon rahmat-Nya dan bersyukur kepada-Nya dalam pujian</w:t>
      </w:r>
      <w:r w:rsidRPr="000C583F">
        <w:t>."</w:t>
      </w:r>
    </w:p>
    <w:p w14:paraId="674871F7" w14:textId="2CD25797" w:rsidR="00BA44CB" w:rsidRPr="000C583F" w:rsidRDefault="00BA44CB" w:rsidP="008F333A">
      <w:r w:rsidRPr="000C583F">
        <w:tab/>
      </w:r>
      <w:r w:rsidR="002C6C64" w:rsidRPr="000C583F">
        <w:t xml:space="preserve">Buku ini terdiri daripada tujuh bahagian. Bahagian pertama membincangkan doa secara umum, dengan doa yang diamalkan oleh orang tua itu, merasainya sebagai keperluan jiwa untuk pergaulan yang berterusan dan tidak henti-henti dengan Tuhan. Beliau berkata bahawa kita mesti sentiasa berhubung dengan Tuhan dan tidak pernah mematikan </w:t>
      </w:r>
      <w:r w:rsidRPr="000C583F">
        <w:t>'</w:t>
      </w:r>
      <w:r w:rsidR="002C6C64" w:rsidRPr="000C583F">
        <w:t>radio</w:t>
      </w:r>
      <w:r w:rsidRPr="000C583F">
        <w:t>'</w:t>
      </w:r>
      <w:r w:rsidR="002C6C64" w:rsidRPr="000C583F">
        <w:t xml:space="preserve"> kita yang diset kepada frekuensi Tuhan, agar kita berasa selamat. Doa adalah sumber keselamatan. Jika kita menyedari hakikat ini, kita akan merasakan keperluan untuk pergaulan yang tiada henti dengan Tuhan dan mencapai doa yang tiada henti.</w:t>
      </w:r>
    </w:p>
    <w:p w14:paraId="152022E0" w14:textId="1BB3EB70" w:rsidR="00BA44CB" w:rsidRPr="000C583F" w:rsidRDefault="00BA44CB" w:rsidP="008F333A">
      <w:r w:rsidRPr="000C583F">
        <w:tab/>
      </w:r>
      <w:r w:rsidR="002C6C64" w:rsidRPr="000C583F">
        <w:t xml:space="preserve">Tua Paisios memimpin kita dengan tangan menuju doa yang tulen dan suci, menunjukkan prasyaratnya dan menekankan bahawa, di samping doa, perjuangan rohani yang sepadan juga mesti berlaku. Dengan kata lain, untuk kekal berhubung dengan Tuhan, kita mesti menyalurkan diri pada frekuensi yang sama seperti </w:t>
      </w:r>
      <w:r w:rsidR="008F333A" w:rsidRPr="000C583F">
        <w:t xml:space="preserve">Dia—iaitu </w:t>
      </w:r>
      <w:r w:rsidR="002C6C64" w:rsidRPr="000C583F">
        <w:t xml:space="preserve">frekuensi kerendahan hati dan kasih. Hawa nafsu, terutamanya kesombongan dan kekurangan kemuliaan rohani (iaitu, kekurangan pengorbanan diri), adalah seperti gangguan radio yang menghalang pergaulan kita dengan Tuhan. Oleh itu, sebelum kita mula berdoa </w:t>
      </w:r>
      <w:r w:rsidR="008F333A" w:rsidRPr="000C583F">
        <w:t xml:space="preserve">— </w:t>
      </w:r>
      <w:r w:rsidR="002C6C64" w:rsidRPr="000C583F">
        <w:t xml:space="preserve">iaitu, untuk bersatu dengan Tuhan sambil berada pada gelombang yang sama dengan-Nya </w:t>
      </w:r>
      <w:r w:rsidR="008F333A" w:rsidRPr="000C583F">
        <w:t xml:space="preserve">— </w:t>
      </w:r>
      <w:r w:rsidR="002C6C64" w:rsidRPr="000C583F">
        <w:t>persiapan adalah perlu, sama seperti yang kita lakukan sebelum mengambil Perjamuan Kudus. Taubat dan pengakuan dosa kita dengan rendah hati kepada Tuhan 'meruntuhkan tembok itu, atau lebih tepatnya, Tuhan sendiri membuka pintu bagi kita, dan kita menerima kasih karunia pergaulan dengan-Nya</w:t>
      </w:r>
      <w:r w:rsidRPr="000C583F">
        <w:t>.'</w:t>
      </w:r>
    </w:p>
    <w:p w14:paraId="060C6FCE" w14:textId="4E858C3B" w:rsidR="00BA44CB" w:rsidRPr="000C583F" w:rsidRDefault="00BA44CB" w:rsidP="008F333A">
      <w:r w:rsidRPr="000C583F">
        <w:tab/>
      </w:r>
      <w:r w:rsidR="002C6C64" w:rsidRPr="000C583F">
        <w:t xml:space="preserve">Bahagian kedua jilid ini membincangkan halangan yang kita hadapi dalam doa: kecuaian, keputusasaan dan gangguan. Iblis juga cuba menjauhkan kita daripada pergaulan dengan Tuhan dengan melibatkan kita dalam perbualan kecilnya sendiri. Sang Wali menawarkan nasihat praktikal tentang bagaimana hati kita boleh dipanaskan dan mula bekerja dalam doa. Bacaan ringkas tetapi </w:t>
      </w:r>
      <w:r w:rsidRPr="000C583F">
        <w:t xml:space="preserve">'berkuasa' </w:t>
      </w:r>
      <w:r w:rsidR="002C6C64" w:rsidRPr="000C583F">
        <w:t xml:space="preserve">sebelum doa memanaskan hati. Menyanyikan himne gereja membantu mengatasi keputusasaan dan mewujudkan keadaan terbaik untuk penglibatan secara sukarela dalam Doa Yesus. Si Tua menyebut rosario sebagai 'mesin laras menentang </w:t>
      </w:r>
      <w:r w:rsidRPr="000C583F">
        <w:t xml:space="preserve">syaitan' </w:t>
      </w:r>
      <w:r w:rsidR="002C6C64" w:rsidRPr="000C583F">
        <w:t>dan menjelaskan bahawa sujud membantu 'memulakan enjin rohani kita</w:t>
      </w:r>
      <w:r w:rsidRPr="000C583F">
        <w:t>'.</w:t>
      </w:r>
    </w:p>
    <w:p w14:paraId="10B14A66" w14:textId="77777777" w:rsidR="00BA44CB" w:rsidRPr="000C583F" w:rsidRDefault="00BA44CB" w:rsidP="008F333A">
      <w:r w:rsidRPr="000C583F">
        <w:tab/>
      </w:r>
      <w:r w:rsidR="002C6C64" w:rsidRPr="000C583F">
        <w:t xml:space="preserve">Bahagian ketiga jilid </w:t>
      </w:r>
      <w:r w:rsidR="008F333A" w:rsidRPr="000C583F">
        <w:t>ini</w:t>
      </w:r>
      <w:r w:rsidR="002C6C64" w:rsidRPr="000C583F">
        <w:t xml:space="preserve"> membincangkan tentang Ibu kita yang penyayang dan penuh kasih—Theotokos yang Maha Suci—malaikat penjaga, dan juga para orang suci—pembela dan perantara kita di hadapan Tuhan. Melalui ketaatannya yang sempurna kepada Tuhan dan kerendahan hatinya, Bunda Allah Yang Maha Suci menjadi peserta dalam pemenuhan rancangan abadi Tuhan untuk keselamatan umat manusia. Itulah sebabnya Dia mendengar doa-doa kita dan menyampaikan permohonan kita kepada Anak-Nya dan kepada Tuhan. Pada masa yang sama, jika kita hidup menurut kehendak Tuhan, malaikat penjaga kita tetap berada di sisi kita, melindungi kita dan menyelamatkan kita daripada bahaya dan malapetaka. Dan semua orang kudus, apabila kita memohon pertolongan mereka dengan iman dan kesalehan, segera datang membantu kita.</w:t>
      </w:r>
    </w:p>
    <w:p w14:paraId="4670F120" w14:textId="50965AC2" w:rsidR="00BA44CB" w:rsidRPr="000C583F" w:rsidRDefault="00BA44CB" w:rsidP="008F333A">
      <w:r w:rsidRPr="000C583F">
        <w:tab/>
      </w:r>
      <w:r w:rsidR="002C6C64" w:rsidRPr="000C583F">
        <w:t xml:space="preserve">Bahagian keempat dikhaskan untuk permohonan dalam doa. Orang Tua itu berkata bahawa adalah baik untuk membahagikan doa kepada tiga bahagian: untuk diri sendiri, untuk dunia, dan untuk orang yang telah meninggal dunia. Bab terakhir bahagian keempat membincangkan Mazmur dan cara berdoa menggunakannya, dengan mengambil contoh daripada </w:t>
      </w:r>
      <w:r w:rsidRPr="000C583F">
        <w:t xml:space="preserve">'Keadaan-Keadaan' </w:t>
      </w:r>
      <w:r w:rsidR="002C6C64" w:rsidRPr="000C583F">
        <w:t xml:space="preserve">daripada yang Terpuji Arsenius dari Kapadokia. </w:t>
      </w:r>
      <w:r w:rsidRPr="000C583F">
        <w:t>'Kejadian' itu</w:t>
      </w:r>
      <w:r w:rsidR="002C6C64" w:rsidRPr="000C583F">
        <w:t xml:space="preserve"> sendiri, dan susunan yang diikuti oleh Pendeta Paisios apabila berdoa untuk keperluan tertentu sambil membaca mazmur yang berkaitan, dihuraikan dalam lampiran di akhir jilid.</w:t>
      </w:r>
    </w:p>
    <w:p w14:paraId="5EC13BB0" w14:textId="6857C55B" w:rsidR="00BA44CB" w:rsidRPr="000C583F" w:rsidRDefault="00BA44CB" w:rsidP="008F333A">
      <w:r w:rsidRPr="000C583F">
        <w:tab/>
      </w:r>
      <w:r w:rsidR="002C6C64" w:rsidRPr="000C583F">
        <w:t>Bahagian kelima mengandungi nasihat orang tua itu mengenai Doa Yesus dan mengenai kesederhanaan—iaitu, kewaspadaan rohani—yang diperlukan untuk menghimpunkan fikiran. Minda manusia adalah seperti 'remaja yang dibiarkan mengikut kehendaknya sendiri, yang mahu berkeliaran ke sana ke mari tanpa henti, hidup liar dan melanggar peraturan</w:t>
      </w:r>
      <w:r w:rsidRPr="000C583F">
        <w:t xml:space="preserve">.' </w:t>
      </w:r>
      <w:r w:rsidR="002C6C64" w:rsidRPr="000C583F">
        <w:t>Tokoh itu menasihati agar memupuknya secara rohani dan mengajarnya 'menghabiskan lebih banyak masa di rumah, di syurga, dekat dengan Bapa dan Tuhan-Nya</w:t>
      </w:r>
      <w:r w:rsidRPr="000C583F">
        <w:t>.'</w:t>
      </w:r>
    </w:p>
    <w:p w14:paraId="631ACC63" w14:textId="19AA5E89" w:rsidR="00BA44CB" w:rsidRPr="000C583F" w:rsidRDefault="00BA44CB" w:rsidP="008F333A">
      <w:r w:rsidRPr="000C583F">
        <w:tab/>
      </w:r>
      <w:r w:rsidR="002C6C64" w:rsidRPr="000C583F">
        <w:t xml:space="preserve">Mengenai mengumpulkan fikiran dalam Doa Yesus, bapa tua itu, walaupun tidak menolak pelbagai kaedah teknikal, menekankan bahawa kaedah-kaedah ini hanyalah bersifat sampingan; prasyarat utama untuk mengamalkan Doa Yesus ialah taubat dan kesedihan yang ikhlas, yang akan datang secara semula jadi, tanpa usaha buatan, apabila seseorang menyedari betapa berdosa dan tidak bersyukurnya mereka di hadapan pelbagai rahmat Tuhan, dan juga apabila mereka keluar dari batasan </w:t>
      </w:r>
      <w:r w:rsidRPr="000C583F">
        <w:t>'diri'</w:t>
      </w:r>
      <w:r w:rsidR="002C6C64" w:rsidRPr="000C583F">
        <w:t xml:space="preserve"> mereka sendiri dan meletakkan diri mereka di tempat mereka yang menderita.</w:t>
      </w:r>
    </w:p>
    <w:p w14:paraId="2EB89BE9" w14:textId="7708A90E" w:rsidR="00BA44CB" w:rsidRPr="000C583F" w:rsidRDefault="00BA44CB" w:rsidP="008F333A">
      <w:r w:rsidRPr="000C583F">
        <w:tab/>
      </w:r>
      <w:r w:rsidR="002C6C64" w:rsidRPr="000C583F">
        <w:t xml:space="preserve">Bahagian keenam membincangkan kehidupan liturgi Gereja kita. Di sini dikumpulkan nasihat-nasihat Sang Wali mengenai penyertaan dalam ibadat gereja dan persiapan yang sewajarnya untuk menerima Misteri </w:t>
      </w:r>
      <w:r w:rsidR="002C6C64" w:rsidRPr="000C583F">
        <w:lastRenderedPageBreak/>
        <w:t>Kudus Kristus. Bab terakhir bahagian ini dikhaskan untuk nyanyian gereja, yang 'bukan sekadar doa, tetapi di dalamnya hati, seolah-olah, meletup, dan perasaan rohani hati melimpah ruah</w:t>
      </w:r>
      <w:r w:rsidRPr="000C583F">
        <w:t>.'</w:t>
      </w:r>
    </w:p>
    <w:p w14:paraId="0A52B5A9" w14:textId="130EF351" w:rsidR="00BA44CB" w:rsidRPr="000C583F" w:rsidRDefault="00BA44CB" w:rsidP="008F333A">
      <w:r w:rsidRPr="000C583F">
        <w:tab/>
      </w:r>
      <w:r w:rsidR="002C6C64" w:rsidRPr="000C583F">
        <w:t>Bahagian ketujuh dan terakhir jilid ini dikhaskan untuk memuliakan Tuhan. Si Tua menasihati bahawa selepas setiap pengajuan permohonan kita</w:t>
      </w:r>
      <w:r w:rsidR="00C90354" w:rsidRPr="000C583F">
        <w:t xml:space="preserve">, kita harus </w:t>
      </w:r>
      <w:r w:rsidR="002C6C64" w:rsidRPr="000C583F">
        <w:t>'menyampaikan pujian ikhlas dan mengucapkan syukur dengan sukacita</w:t>
      </w:r>
      <w:r w:rsidRPr="000C583F">
        <w:t xml:space="preserve">.' </w:t>
      </w:r>
      <w:r w:rsidR="002C6C64" w:rsidRPr="000C583F">
        <w:t>Beliau juga menekankan bahawa sesiapa yang meluangkan masa untuk merenungkan pelbagai rahmat Tuhan akan memuliakan Tuhan siang dan malam. Dan anak-anak-Nya yang dikasihi memuji-Nya walaupun dalam kesedihan dan cubaan. Dalam pujian yang berterusan kepada Tuhan, dalam kesyukuran yang berterusan kepada-Nya, seseorang mengalami 'segala kekayaan Kebaikan-Nya</w:t>
      </w:r>
      <w:r w:rsidRPr="000C583F">
        <w:t>.'</w:t>
      </w:r>
      <w:r w:rsidR="002C6C64" w:rsidRPr="000C583F">
        <w:t xml:space="preserve"> Dan semakin seseorang memuji dan bersyukur kepada Tuhan, semakin banyak rahmat yang Tuhan kurniakan kepada mereka. Bab terakhir bahagian ketujuh dikhaskan untuk anugerah ilahi yang dianugerahkan kepada orang yang rendah hati dan penyayang Tuhan </w:t>
      </w:r>
      <w:r w:rsidR="008F333A" w:rsidRPr="000C583F">
        <w:t xml:space="preserve">— </w:t>
      </w:r>
      <w:r w:rsidR="002C6C64" w:rsidRPr="000C583F">
        <w:t>mereka yang mengamalkan taubat dan mengorbankan segala-galanya demi cinta kepada Tuhan. The Elder, setelah merasai sendiri kemanisan yang agung dan kegembiraan yang tidak terkatakan yang dianugerahkan oleh rahmat Ilahi kepada jiwa yang dilawatinya, berkata tentang keadaan ini sebagai berikut: 'Maka akal menjadi tenang di hadirat Tuhan. Fikiran lenyap, dan jiwa hanya merasakan kemanisan cinta Ilahi, kehangatan dan keprihatinan Ilahi.</w:t>
      </w:r>
      <w:r w:rsidRPr="000C583F">
        <w:t xml:space="preserve">" </w:t>
      </w:r>
      <w:r w:rsidR="002C6C64" w:rsidRPr="000C583F">
        <w:t xml:space="preserve">Doa kemudiannya berhenti, kerana </w:t>
      </w:r>
      <w:r w:rsidR="00C90354" w:rsidRPr="000C583F">
        <w:t>"</w:t>
      </w:r>
      <w:r w:rsidR="002C6C64" w:rsidRPr="000C583F">
        <w:t>akal telah bersatu dengan Tuhan dan tidak mahu berpisah daripada-Nya untuk apa jua perkara.</w:t>
      </w:r>
      <w:r w:rsidRPr="000C583F">
        <w:t>"</w:t>
      </w:r>
    </w:p>
    <w:p w14:paraId="1526628E" w14:textId="2ECCF0FD" w:rsidR="00BA44CB" w:rsidRPr="000C583F" w:rsidRDefault="00BA44CB" w:rsidP="008F333A">
      <w:r w:rsidRPr="000C583F">
        <w:tab/>
      </w:r>
      <w:r w:rsidR="002C6C64" w:rsidRPr="000C583F">
        <w:t>Sepanjang jilid ini, terdapat rujukan berulang kepada kerendahan hati dan kesedaran kita tentang kealpaan diri sendiri, serta kepada kelakuan mulia dan kesertaan dalam penderitaan orang lain. Semua perkara di atas merupakan, bagi Wali Paissios, prinsip asas kehidupan rohani dan prasyarat yang perlu untuk berdoa dari hati. 'Setakat yang mungkin, amalkan doa dari hati, yang disatukan dengan kasih dan kerendahan hati</w:t>
      </w:r>
      <w:r w:rsidRPr="000C583F">
        <w:t xml:space="preserve">,' </w:t>
      </w:r>
      <w:r w:rsidR="002C6C64" w:rsidRPr="000C583F">
        <w:t xml:space="preserve">nasihat Wali itu dalam salah satu suratnya. Selain itu, Tua itu sering memetik contoh daripada pengalaman rohani perjuangannya sendiri, atau berkongsi dengan kita pengalamannya tentang keadaan ilahi yang telah dilaluinya. Ini juga merupakan satu bentuk </w:t>
      </w:r>
      <w:r w:rsidRPr="000C583F">
        <w:t>'</w:t>
      </w:r>
      <w:r w:rsidR="002C6C64" w:rsidRPr="000C583F">
        <w:t>sedekah rohani</w:t>
      </w:r>
      <w:r w:rsidRPr="000C583F">
        <w:t xml:space="preserve">' </w:t>
      </w:r>
      <w:r w:rsidR="002C6C64" w:rsidRPr="000C583F">
        <w:t>yang dianugerahkan kepada kita daripada kasih sayang beliau yang besar, untuk membantu kita.</w:t>
      </w:r>
    </w:p>
    <w:p w14:paraId="08C6104A" w14:textId="77777777" w:rsidR="00BA44CB" w:rsidRPr="000C583F" w:rsidRDefault="00BA44CB" w:rsidP="008F333A">
      <w:r w:rsidRPr="000C583F">
        <w:tab/>
      </w:r>
      <w:r w:rsidR="002C6C64" w:rsidRPr="000C583F">
        <w:t>Kami mengucapkan terima kasih setulus hati kepada semua yang membaca manuskrip jilid ini semasa ia sedang disiapkan untuk diterbitkan dan nasihat mereka telah membantu memperbaikinya.</w:t>
      </w:r>
    </w:p>
    <w:p w14:paraId="2B80FDCD" w14:textId="77777777" w:rsidR="00BA44CB" w:rsidRPr="000C583F" w:rsidRDefault="00BA44CB" w:rsidP="008F333A">
      <w:r w:rsidRPr="000C583F">
        <w:tab/>
      </w:r>
      <w:r w:rsidR="002C6C64" w:rsidRPr="000C583F">
        <w:t>Kami berdoa agar, dengan pertolongan Tuhan, kami dapat mencintai doa dan bekerja dengan rendah hati serta tekun untuk memupuknya dalam diri kami, supaya kami dapat mengambil bahagian dalam Kerajaan Kristus, memuliakan-Nya sebagai Tuhan selama-lamanya. Amin.</w:t>
      </w:r>
    </w:p>
    <w:p w14:paraId="2564B60D" w14:textId="77777777" w:rsidR="00BB6246" w:rsidRPr="000C583F" w:rsidRDefault="00BB6246" w:rsidP="00BB6246"/>
    <w:p w14:paraId="171BA413" w14:textId="1D5DAFB3" w:rsidR="00BA44CB" w:rsidRPr="000C583F" w:rsidRDefault="002C6C64" w:rsidP="00BB6246">
      <w:pPr>
        <w:ind w:firstLine="720"/>
        <w:rPr>
          <w:i/>
          <w:iCs/>
        </w:rPr>
      </w:pPr>
      <w:r w:rsidRPr="000C583F">
        <w:rPr>
          <w:i/>
          <w:iCs/>
        </w:rPr>
        <w:t xml:space="preserve">Jumaat Minggu Cerah 2012, hari perayaan ikon Bunda Allah yang Maha Suci 'Sumber </w:t>
      </w:r>
      <w:r w:rsidR="00BA44CB" w:rsidRPr="000C583F">
        <w:rPr>
          <w:i/>
          <w:iCs/>
        </w:rPr>
        <w:t>Kehidupan'</w:t>
      </w:r>
    </w:p>
    <w:p w14:paraId="28C3CA3B" w14:textId="39198C5A" w:rsidR="00BA44CB" w:rsidRPr="000C583F" w:rsidRDefault="002C6C64" w:rsidP="00BB6246">
      <w:pPr>
        <w:ind w:firstLine="720"/>
        <w:rPr>
          <w:i/>
          <w:iCs/>
        </w:rPr>
      </w:pPr>
      <w:r w:rsidRPr="000C583F">
        <w:rPr>
          <w:i/>
          <w:iCs/>
        </w:rPr>
        <w:t>Biarawati Biara St. Yohanes Rasul dan Penginjil, Teolog, Suster Philothea, bersama para saudarinya dalam Kristus</w:t>
      </w:r>
      <w:r w:rsidR="00BA44CB" w:rsidRPr="000C583F">
        <w:rPr>
          <w:i/>
          <w:iCs/>
        </w:rPr>
        <w:t>.</w:t>
      </w:r>
    </w:p>
    <w:p w14:paraId="691B0FA6" w14:textId="77777777" w:rsidR="00BA44CB" w:rsidRPr="000C583F" w:rsidRDefault="00BA44CB" w:rsidP="008F333A"/>
    <w:p w14:paraId="367EB249" w14:textId="7A31F1ED" w:rsidR="00BA44CB" w:rsidRPr="000C583F" w:rsidRDefault="00BA44CB" w:rsidP="008F333A"/>
    <w:p w14:paraId="4743C19B" w14:textId="2B9EDBB7" w:rsidR="00BA44CB" w:rsidRPr="000C583F" w:rsidRDefault="00BA44CB" w:rsidP="00BA44CB">
      <w:pPr>
        <w:pStyle w:val="Heading2"/>
      </w:pPr>
      <w:bookmarkStart w:id="8" w:name="_Toc196716729"/>
      <w:bookmarkStart w:id="9" w:name="_Toc242628083"/>
      <w:r w:rsidRPr="000C583F">
        <w:t xml:space="preserve">Bahagian 1. </w:t>
      </w:r>
      <w:r w:rsidRPr="000C583F">
        <w:br/>
        <w:t>Mengenai persekutuan dengan Tuhan</w:t>
      </w:r>
      <w:bookmarkEnd w:id="8"/>
      <w:bookmarkEnd w:id="9"/>
    </w:p>
    <w:p w14:paraId="7B250845" w14:textId="1FA5A119" w:rsidR="00BA44CB" w:rsidRPr="000C583F" w:rsidRDefault="00C90354" w:rsidP="008F333A">
      <w:r w:rsidRPr="000C583F">
        <w:t>"</w:t>
      </w:r>
      <w:r w:rsidR="002C6C64" w:rsidRPr="000C583F">
        <w:t>Berbahagialah mereka yang telah mewujudkan hubungan dengan Pusat Komando Syurga dan, sambil memuliakan Tuhan, bekerja dengan-Nya pada gelombang yang sama.</w:t>
      </w:r>
      <w:r w:rsidR="00BA44CB" w:rsidRPr="000C583F">
        <w:t>"</w:t>
      </w:r>
    </w:p>
    <w:p w14:paraId="68828B4B" w14:textId="77777777" w:rsidR="00BA44CB" w:rsidRPr="000C583F" w:rsidRDefault="00BA44CB" w:rsidP="008F333A"/>
    <w:p w14:paraId="2E70980D" w14:textId="56BB3F91" w:rsidR="00BA44CB" w:rsidRPr="000C583F" w:rsidRDefault="00BA44CB" w:rsidP="008F333A"/>
    <w:p w14:paraId="2E9A0AA7" w14:textId="66833AFF" w:rsidR="00BA44CB" w:rsidRPr="000C583F" w:rsidRDefault="000439A7" w:rsidP="000439A7">
      <w:pPr>
        <w:pStyle w:val="Heading3"/>
      </w:pPr>
      <w:bookmarkStart w:id="10" w:name="_Toc196716730"/>
      <w:bookmarkStart w:id="11" w:name="_Toc242628084"/>
      <w:r w:rsidRPr="000C583F">
        <w:t>Bab 1</w:t>
      </w:r>
      <w:r w:rsidR="002C6C64" w:rsidRPr="000C583F">
        <w:t xml:space="preserve">. </w:t>
      </w:r>
      <w:r w:rsidRPr="000C583F">
        <w:br/>
      </w:r>
      <w:r w:rsidR="002C6C64" w:rsidRPr="000C583F">
        <w:t>Bahawa doa adalah perbualan dengan Tuhan</w:t>
      </w:r>
      <w:bookmarkEnd w:id="10"/>
      <w:bookmarkEnd w:id="11"/>
    </w:p>
    <w:p w14:paraId="594EF6BF" w14:textId="77777777" w:rsidR="00BA44CB" w:rsidRPr="000C583F" w:rsidRDefault="00BA44CB" w:rsidP="008F333A"/>
    <w:p w14:paraId="19F26D1E" w14:textId="77777777" w:rsidR="00BA44CB" w:rsidRPr="000C583F" w:rsidRDefault="002C6C64" w:rsidP="0046557E">
      <w:pPr>
        <w:pStyle w:val="Heading4"/>
      </w:pPr>
      <w:bookmarkStart w:id="12" w:name="_Toc196716731"/>
      <w:bookmarkStart w:id="13" w:name="_Toc242628085"/>
      <w:r w:rsidRPr="000C583F">
        <w:t>Berbahagialah mereka yang telah mewujudkan hubungan dengan Pusat Komando Syurga</w:t>
      </w:r>
      <w:bookmarkEnd w:id="12"/>
      <w:bookmarkEnd w:id="13"/>
    </w:p>
    <w:p w14:paraId="777D0605" w14:textId="455CF366" w:rsidR="00BA44CB" w:rsidRPr="000C583F" w:rsidRDefault="002C6C64" w:rsidP="000439A7">
      <w:pPr>
        <w:ind w:firstLine="720"/>
      </w:pPr>
      <w:r w:rsidRPr="000C583F">
        <w:t>Geronda, apa makna doa bagi anda secara peribadi?</w:t>
      </w:r>
    </w:p>
    <w:p w14:paraId="7D9A9331" w14:textId="77777777" w:rsidR="00BA44CB" w:rsidRPr="000C583F" w:rsidRDefault="00BA44CB" w:rsidP="008F333A">
      <w:r w:rsidRPr="000C583F">
        <w:tab/>
      </w:r>
      <w:r w:rsidR="008F333A" w:rsidRPr="000C583F">
        <w:t xml:space="preserve">— </w:t>
      </w:r>
      <w:r w:rsidR="002C6C64" w:rsidRPr="000C583F">
        <w:t>Apabila saya berdoa, saya menghantar isyarat radio dan meminta pertolongan. Saya sentiasa meminta pertolongan daripada Kristus, daripada Ibu Tuhan, daripada para orang suci… Baik untuk diri saya sendiri mahupun untuk orang lain. Lagipun, jika anda tidak meminta, anda tidak akan menerima pertolongan.</w:t>
      </w:r>
    </w:p>
    <w:p w14:paraId="7A637EA6" w14:textId="246E0A67" w:rsidR="00BA44CB" w:rsidRPr="000C583F" w:rsidRDefault="00BA44CB" w:rsidP="008F333A">
      <w:r w:rsidRPr="000C583F">
        <w:lastRenderedPageBreak/>
        <w:tab/>
      </w:r>
      <w:r w:rsidR="002C6C64" w:rsidRPr="000C583F">
        <w:t>Saya ingat, semasa perang saudara, kami dikepung dan terputus hubungan di atas sebuah bukit oleh pasukan komunis seramai 1,600 orang. Dan kami hanya mempunyai 180 pejuang. Kami menggali parit dan bertahan di belakang batu-batu. Jika mereka menawan kami, mereka tidak akan membiarkan seorang pun daripada kami hidup. Sebagai pengendali radio, saya cuba memasang antena untuk menghubungi Ibu Pejabat. Tetapi tidak berhasil: ia terus-menerus tumbang akibat peluru dan serpihan bom. Komandan kompani menjerit: 'Singkirkan antena itu sekarang juga, lari ke sini dan bantu aku mengangkat kotak-kotak grenad!</w:t>
      </w:r>
      <w:r w:rsidRPr="000C583F">
        <w:t>'</w:t>
      </w:r>
      <w:r w:rsidR="002C6C64" w:rsidRPr="000C583F">
        <w:t xml:space="preserve"> Setiap kali komandan kompi merangkak ke arah para penembak mesin untuk memeriksa mereka dan memberi arahan, saya akan segera berlari kembali ke radio. Semasa dia memberi arahan, saya akan cuba berulang kali memasang antena, dan kemudian berlari kembali untuk membantu mengangkat peti supaya komandan tidak memarahi saya. Akhirnya, dengan bantuan sebatang kayu dan sekop tentera, saya berjaya memasang antena dan mewujudkan hubungan dengan pos komando. Saya hanya sempat menghantar dua patah perkataan </w:t>
      </w:r>
      <w:r w:rsidR="008F333A" w:rsidRPr="000C583F">
        <w:t xml:space="preserve">— </w:t>
      </w:r>
      <w:r w:rsidR="002C6C64" w:rsidRPr="000C583F">
        <w:t xml:space="preserve">koordinat kami. Syukur kepada Tuhan, beberapa patah perkataan itu sudah cukup untuk mengubah segala-galanya! Pada waktu subuh, pesawat serangan kami tiba dan membom kedudukan musuh. Kami diselamatkan! Anda fikir itu </w:t>
      </w:r>
      <w:r w:rsidR="008F333A" w:rsidRPr="000C583F">
        <w:t xml:space="preserve">bukan </w:t>
      </w:r>
      <w:r w:rsidR="002C6C64" w:rsidRPr="000C583F">
        <w:t xml:space="preserve">apa-apa? Seratus lapan puluh pejuang dikelilingi oleh satu ribu enam ratus, dan akhirnya </w:t>
      </w:r>
      <w:r w:rsidR="008F333A" w:rsidRPr="000C583F">
        <w:t xml:space="preserve">– </w:t>
      </w:r>
      <w:r w:rsidR="002C6C64" w:rsidRPr="000C583F">
        <w:t>mereka terselamat!</w:t>
      </w:r>
    </w:p>
    <w:p w14:paraId="42BCDF66" w14:textId="6F210871" w:rsidR="00BA44CB" w:rsidRPr="000C583F" w:rsidRDefault="00BA44CB" w:rsidP="008F333A">
      <w:r w:rsidRPr="000C583F">
        <w:tab/>
      </w:r>
      <w:r w:rsidR="002C6C64" w:rsidRPr="000C583F">
        <w:t>Pada ketika itulah saya sedar apakah panggilan agung seorang sami: membantu melalui doa. Orang dunia terus berkata: 'Apa yang para biksu ini lakukan? Kenapa mereka tidak keluar ke dunia untuk membantu masyarakat?</w:t>
      </w:r>
      <w:r w:rsidRPr="000C583F">
        <w:t xml:space="preserve">' </w:t>
      </w:r>
      <w:r w:rsidR="002C6C64" w:rsidRPr="000C583F">
        <w:t>Tetapi bercakap begitu sama seperti menyalahkan seorang pengendali radio dalam peperangan: 'Apa kau sibuk-sibuk dengan radio itu? Tinggalkan, ambil senapang dan lari untuk menembak!</w:t>
      </w:r>
      <w:r w:rsidRPr="000C583F">
        <w:t>..'</w:t>
      </w:r>
    </w:p>
    <w:p w14:paraId="2E068BF9" w14:textId="77777777" w:rsidR="00BA44CB" w:rsidRPr="000C583F" w:rsidRDefault="00BA44CB" w:rsidP="008F333A">
      <w:r w:rsidRPr="000C583F">
        <w:tab/>
      </w:r>
      <w:r w:rsidR="002C6C64" w:rsidRPr="000C583F">
        <w:t>Walaupun kita berjaya menghubungi setiap stesen radio di dunia, ia tidak akan berguna bagi kita melainkan kita mempunyai pergaulan dan hubungan syurgawi dengan Tuhan. Komunikasi dan hubungan dengan-Nya adalah penting jika kita ingin meminta pertolongan daripada-Nya. Dan bukan sekadar untuk meminta, tetapi juga untuk menerima. Berbahagialah mereka yang telah mewujudkan hubungan dengan Pusat Komando Syurga dan, dengan penuh penghormatan di hadapan Tuhan, bekerja dengan-Nya pada gelombang yang sama.</w:t>
      </w:r>
    </w:p>
    <w:p w14:paraId="1BFC1286" w14:textId="77777777" w:rsidR="00BA44CB" w:rsidRPr="000C583F" w:rsidRDefault="00BA44CB" w:rsidP="008F333A"/>
    <w:p w14:paraId="56FEB640" w14:textId="77777777" w:rsidR="00BA44CB" w:rsidRPr="000C583F" w:rsidRDefault="002C6C64" w:rsidP="0046557E">
      <w:pPr>
        <w:pStyle w:val="Heading4"/>
      </w:pPr>
      <w:bookmarkStart w:id="14" w:name="_Toc196716732"/>
      <w:bookmarkStart w:id="15" w:name="_Toc242628086"/>
      <w:r w:rsidRPr="000C583F">
        <w:t>Kristus memberi kita peluang untuk bercakap dengan-Nya</w:t>
      </w:r>
      <w:bookmarkEnd w:id="14"/>
      <w:bookmarkEnd w:id="15"/>
    </w:p>
    <w:p w14:paraId="7648F1C4" w14:textId="305F66FD" w:rsidR="00BA44CB" w:rsidRPr="000C583F" w:rsidRDefault="008F333A" w:rsidP="000439A7">
      <w:pPr>
        <w:ind w:firstLine="720"/>
      </w:pPr>
      <w:r w:rsidRPr="000C583F">
        <w:t xml:space="preserve">— </w:t>
      </w:r>
      <w:r w:rsidR="002C6C64" w:rsidRPr="000C583F">
        <w:t>Geronda, doa saya menimbulkan kesedihan dan kesusahan. Saya langsung tidak dapat berdoa. Apa yang harus saya lakukan?</w:t>
      </w:r>
    </w:p>
    <w:p w14:paraId="25A58347" w14:textId="3BEF14E3" w:rsidR="00BA44CB" w:rsidRPr="000C583F" w:rsidRDefault="00BA44CB" w:rsidP="008F333A">
      <w:r w:rsidRPr="000C583F">
        <w:tab/>
      </w:r>
      <w:r w:rsidR="008F333A" w:rsidRPr="000C583F">
        <w:t xml:space="preserve">— </w:t>
      </w:r>
      <w:r w:rsidR="002C6C64" w:rsidRPr="000C583F">
        <w:t xml:space="preserve">Bercakap sahaja dengan Kristus, dengan Ibu Tuhan, dengan para malaikat dan dengan para kudus—secara santai, ikhlas, dan tanpa memilih kata-kata dengan teliti. Lakukan ini di mana sahaja anda berada, dan katakan apa sahaja yang terlintas di fikiran. Sebagai contoh: </w:t>
      </w:r>
      <w:r w:rsidRPr="000C583F">
        <w:t>'</w:t>
      </w:r>
      <w:r w:rsidR="002C6C64" w:rsidRPr="000C583F">
        <w:t>Kristusku!</w:t>
      </w:r>
      <w:r w:rsidRPr="000C583F">
        <w:t xml:space="preserve">' </w:t>
      </w:r>
      <w:r w:rsidR="002C6C64" w:rsidRPr="000C583F">
        <w:t>atau 'Ibu Tuhan, Engkau tahu keadaanku. Tolonglah aku!</w:t>
      </w:r>
      <w:r w:rsidRPr="000C583F">
        <w:t xml:space="preserve">' </w:t>
      </w:r>
      <w:r w:rsidR="002C6C64" w:rsidRPr="000C583F">
        <w:t xml:space="preserve">Teruskan bercakap dengan Mereka seperti ini, dengan ringkas dan rendah hati, tentang apa sahaja yang membimbangkan anda. Dan selepas </w:t>
      </w:r>
      <w:r w:rsidR="008F333A" w:rsidRPr="000C583F">
        <w:t xml:space="preserve">itu, </w:t>
      </w:r>
      <w:r w:rsidR="002C6C64" w:rsidRPr="000C583F">
        <w:t>ucapkan Doa Yesus: 'Tuhan Yesus Kristus, kasihanilah aku</w:t>
      </w:r>
      <w:r w:rsidRPr="000C583F">
        <w:t>.'</w:t>
      </w:r>
    </w:p>
    <w:p w14:paraId="2BB4F168" w14:textId="77777777" w:rsidR="00BA44CB" w:rsidRPr="000C583F" w:rsidRDefault="00BA44CB" w:rsidP="008F333A">
      <w:r w:rsidRPr="000C583F">
        <w:tab/>
      </w:r>
      <w:r w:rsidR="008F333A" w:rsidRPr="000C583F">
        <w:t xml:space="preserve">— </w:t>
      </w:r>
      <w:r w:rsidR="002C6C64" w:rsidRPr="000C583F">
        <w:t>Geronda, doa saya terganggu.</w:t>
      </w:r>
    </w:p>
    <w:p w14:paraId="3B36B05F" w14:textId="77777777" w:rsidR="00BA44CB" w:rsidRPr="000C583F" w:rsidRDefault="00BA44CB" w:rsidP="008F333A">
      <w:r w:rsidRPr="000C583F">
        <w:tab/>
      </w:r>
      <w:r w:rsidR="008F333A" w:rsidRPr="000C583F">
        <w:t xml:space="preserve">— </w:t>
      </w:r>
      <w:r w:rsidR="002C6C64" w:rsidRPr="000C583F">
        <w:t xml:space="preserve">Apabila anda berdoa, fikirkan siapakah yang sedang anda ajak bicara sekarang. Kepada Tuhan itu sendiri! Adakah anda fikir itu perkara remeh? Apabila seseorang bercakap dengan pegawai penting, lihatlah betapa berhati-hatinya mereka memilih kata-kata! Mereka berhati-hati agar tidak terkeluar kata-kata yang bodoh; kadang-kadang mereka gagap, lidah mereka seolah-olah terkunci kerana rasa malu… Tetapi jika kita bercakap dengan seseorang dengan begitu berhati-hati, betapa lebih tenangnya kita mestilah apabila bercakap dengan Tuhan! Fikirkanlah: malah seorang kanak-kanak, apabila ingin bercakap dengan ayahnya atau orang tua, akan berasa malu semasa perbualan itu. Dan apabila seorang kanak-kanak ingin bercakap dengan seorang guru, yang juga sedikit ditakuti olehnya, dia akan berasa lebih malu lagi. Dan bagaimana dengan kita? Kita bercakap dengan Tuhan Sendiri, dengan Ibu Tuhan, dengan orang-orang kudus </w:t>
      </w:r>
      <w:r w:rsidR="008F333A" w:rsidRPr="000C583F">
        <w:t xml:space="preserve">— </w:t>
      </w:r>
      <w:r w:rsidR="002C6C64" w:rsidRPr="000C583F">
        <w:t>namun kita tidak menyedari perkara ini?</w:t>
      </w:r>
    </w:p>
    <w:p w14:paraId="530404D9" w14:textId="77777777" w:rsidR="00BA44CB" w:rsidRPr="000C583F" w:rsidRDefault="00BA44CB" w:rsidP="008F333A">
      <w:r w:rsidRPr="000C583F">
        <w:tab/>
      </w:r>
      <w:r w:rsidR="008F333A" w:rsidRPr="000C583F">
        <w:t xml:space="preserve">— </w:t>
      </w:r>
      <w:r w:rsidR="002C6C64" w:rsidRPr="000C583F">
        <w:t xml:space="preserve">Sebelum saya datang ke biara, Geronda, saya tidak pernah ragu bahawa kehidupan biara dan doa tidak dapat dipisahkan. Tetapi sekarang saya mendapati sangat sukar untuk berdoa… Bagi saya, doa </w:t>
      </w:r>
      <w:r w:rsidR="008F333A" w:rsidRPr="000C583F">
        <w:t xml:space="preserve">adalah </w:t>
      </w:r>
      <w:r w:rsidR="002C6C64" w:rsidRPr="000C583F">
        <w:t>tugas yang paling sukar dan paling melelahkan.</w:t>
      </w:r>
    </w:p>
    <w:p w14:paraId="2791CB73" w14:textId="694C4183" w:rsidR="00BA44CB" w:rsidRPr="000C583F" w:rsidRDefault="00BA44CB" w:rsidP="008F333A">
      <w:r w:rsidRPr="000C583F">
        <w:tab/>
      </w:r>
      <w:r w:rsidR="008F333A" w:rsidRPr="000C583F">
        <w:t xml:space="preserve">— </w:t>
      </w:r>
      <w:r w:rsidR="002C6C64" w:rsidRPr="000C583F">
        <w:t xml:space="preserve">Anda seorang ahli filologi, bukan? Anda suka bercakap, dan anda tidak pernah jemu berbual dengan orang lain. Namun dengan Kristus, Yang sudi berbual dengan anda, anda menjadi penat bercakap, dan perbualan sedemikian terasa sukar bagi anda. Adakah anda waras? Itu seperti berkata: 'Oh, menyusahkan betul, </w:t>
      </w:r>
      <w:r w:rsidR="002C6C64" w:rsidRPr="000C583F">
        <w:lastRenderedPageBreak/>
        <w:t>sudah tiba masanya untuk pergi bercakap dengan Tsar… Saya tidak mempunyai keinginan untuk berbuat demikian, tetapi tiada pilihan, saya terpaksa pergi</w:t>
      </w:r>
      <w:r w:rsidRPr="000C583F">
        <w:t xml:space="preserve">.' </w:t>
      </w:r>
      <w:r w:rsidR="002C6C64" w:rsidRPr="000C583F">
        <w:t>Kristus memberi kita peluang untuk berkomunikasi dengan-Nya sentiasa dalam doa, namun kita… tidak mahu? Betapa parahnya keadaan ini!… Dan perkara yang paling mengejutkan ialah Dia sendiri mahu bercakap dengan kita, ingin membantu kita, tetapi kita, lihatlah, terlalu malas untuk bercakap dengan-Nya!</w:t>
      </w:r>
    </w:p>
    <w:p w14:paraId="4E12ED74" w14:textId="77777777" w:rsidR="00BA44CB" w:rsidRPr="000C583F" w:rsidRDefault="00BA44CB" w:rsidP="008F333A">
      <w:r w:rsidRPr="000C583F">
        <w:tab/>
      </w:r>
      <w:r w:rsidR="008F333A" w:rsidRPr="000C583F">
        <w:t xml:space="preserve">— </w:t>
      </w:r>
      <w:r w:rsidR="002C6C64" w:rsidRPr="000C583F">
        <w:t>Geronda, saya sering mendapati diri saya asyik berbual, dan kemudian saya berasa bersalah mengenainya.</w:t>
      </w:r>
    </w:p>
    <w:p w14:paraId="665CFC8D" w14:textId="77777777" w:rsidR="00BA44CB" w:rsidRPr="000C583F" w:rsidRDefault="00BA44CB" w:rsidP="008F333A">
      <w:r w:rsidRPr="000C583F">
        <w:tab/>
      </w:r>
      <w:r w:rsidR="008F333A" w:rsidRPr="000C583F">
        <w:t xml:space="preserve">— </w:t>
      </w:r>
      <w:r w:rsidR="002C6C64" w:rsidRPr="000C583F">
        <w:t>Jika kamu terasa ingin bercakap</w:t>
      </w:r>
      <w:r w:rsidR="008F333A" w:rsidRPr="000C583F">
        <w:t xml:space="preserve">, </w:t>
      </w:r>
      <w:r w:rsidR="002C6C64" w:rsidRPr="000C583F">
        <w:t>lebih baik bercakaplah dengan Kristus. Apabila seseorang bercakap dengan Kristus, dia tidak pernah menyesalinya. Jelas bahawa kecenderungan untuk bergosip adalah satu nafsu. Tetapi jika kamu mengalihkan kecenderungan ini kepada manfaat rohani, ia boleh menjadi batu loncatan kepada doa. Bolehkah kamu bayangkan, ada orang yang tidak sudi bercakap langsung! Tetapi ada kekuatan tertentu dalam dirimu; kau sentiasa gatal nak berbual dengan seseorang… Jika kau salurkan keinginan ini untuk manfaat rohani, jiwamu akan disucikan. Cubalah bercakap dengan orang lain hanya apabila perlu, dan berbual dengan Kristus sepanjang masa. Sebaik sahaja anda memulakan perbualan yang rendah hati dengan-Nya, anda akan berhenti menyedari apa yang berlaku di sekeliling anda: begitulah menarik dan manisnya persekutuan ini. Malah perbualan rohani pun membuatkan saya penat, tetapi apabila saya berdoa, saya merasai ketenangan yang luar biasa.</w:t>
      </w:r>
    </w:p>
    <w:p w14:paraId="6C102EC0" w14:textId="77777777" w:rsidR="00BA44CB" w:rsidRPr="000C583F" w:rsidRDefault="00BA44CB" w:rsidP="008F333A">
      <w:r w:rsidRPr="000C583F">
        <w:tab/>
      </w:r>
      <w:r w:rsidR="002C6C64" w:rsidRPr="000C583F">
        <w:t>Doa adalah perbualan dengan Tuhan. Kadang-kadang saya cemburu kepada orang-orang yang hidup pada zaman Kristus: mereka melihat-Nya dengan mata mereka sendiri dan mendengar-Nya dengan telinga mereka sendiri; mereka bahkan boleh bercakap dengan-Nya. Tetapi saya rasa kita berada dalam kedudukan yang lebih baik daripada mereka, kerana mereka tidak dapat mengganggu-Nya dengan kerap, sedangkan dalam doa kita dapat bercakap dengan-Nya tanpa henti.</w:t>
      </w:r>
    </w:p>
    <w:p w14:paraId="201F004D" w14:textId="77777777" w:rsidR="00BB6246" w:rsidRPr="000C583F" w:rsidRDefault="00BB6246" w:rsidP="0046557E">
      <w:pPr>
        <w:pStyle w:val="Heading4"/>
      </w:pPr>
    </w:p>
    <w:p w14:paraId="29687534" w14:textId="23A8DC7A" w:rsidR="00BA44CB" w:rsidRPr="000C583F" w:rsidRDefault="002C6C64" w:rsidP="0046557E">
      <w:pPr>
        <w:pStyle w:val="Heading4"/>
      </w:pPr>
      <w:bookmarkStart w:id="16" w:name="_Toc196716733"/>
      <w:bookmarkStart w:id="17" w:name="_Toc242628087"/>
      <w:r w:rsidRPr="000C583F">
        <w:t>Hasrat yang mendalam untuk berdoa</w:t>
      </w:r>
      <w:bookmarkEnd w:id="16"/>
      <w:bookmarkEnd w:id="17"/>
    </w:p>
    <w:p w14:paraId="088BC357" w14:textId="0F3618F7" w:rsidR="00BA44CB" w:rsidRPr="000C583F" w:rsidRDefault="008F333A" w:rsidP="000439A7">
      <w:pPr>
        <w:ind w:firstLine="720"/>
      </w:pPr>
      <w:r w:rsidRPr="000C583F">
        <w:t xml:space="preserve">— </w:t>
      </w:r>
      <w:r w:rsidR="002C6C64" w:rsidRPr="000C583F">
        <w:t>Geronda, bagaimana seseorang harus berdoa?</w:t>
      </w:r>
    </w:p>
    <w:p w14:paraId="04195CED" w14:textId="77777777" w:rsidR="00BA44CB" w:rsidRPr="000C583F" w:rsidRDefault="00BA44CB" w:rsidP="008F333A">
      <w:r w:rsidRPr="000C583F">
        <w:tab/>
      </w:r>
      <w:r w:rsidR="008F333A" w:rsidRPr="000C583F">
        <w:t xml:space="preserve">— </w:t>
      </w:r>
      <w:r w:rsidR="002C6C64" w:rsidRPr="000C583F">
        <w:t xml:space="preserve">Bayangkan anda seorang kanak-kanak kecil dan Tuhan </w:t>
      </w:r>
      <w:r w:rsidR="008F333A" w:rsidRPr="000C583F">
        <w:t xml:space="preserve">adalah </w:t>
      </w:r>
      <w:r w:rsidR="002C6C64" w:rsidRPr="000C583F">
        <w:t>Bapa anda, dan tanpa kehilangan rasa itu, mohonlah kepada-Nya segala yang anda perlukan. Jika anda bercakap dengan Tuhan dengan cara ini, akan tiba masanya anda tidak lagi ingin menyimpang daripada-Nya walaupun setapak. Kerana hanya dalam Tuhan seseorang menemui keamanan, keselesaan dan kasih yang tidak terluahkan, bersatu dengan kelembutan Ilahi.</w:t>
      </w:r>
    </w:p>
    <w:p w14:paraId="5253117C" w14:textId="77777777" w:rsidR="00BA44CB" w:rsidRPr="000C583F" w:rsidRDefault="00BA44CB" w:rsidP="008F333A">
      <w:r w:rsidRPr="000C583F">
        <w:tab/>
      </w:r>
      <w:r w:rsidR="002C6C64" w:rsidRPr="000C583F">
        <w:t>Berdoa bermakna menyambut Kristus ke dalam hati anda dan mengasihi-Nya dengan segenap jiwa anda.</w:t>
      </w:r>
    </w:p>
    <w:p w14:paraId="6F7AFFDA" w14:textId="3BD457B9" w:rsidR="00BA44CB" w:rsidRPr="000C583F" w:rsidRDefault="00BA44CB" w:rsidP="008F333A">
      <w:r w:rsidRPr="000C583F">
        <w:tab/>
      </w:r>
      <w:r w:rsidR="008F333A" w:rsidRPr="000C583F">
        <w:t>"</w:t>
      </w:r>
      <w:r w:rsidR="002C6C64" w:rsidRPr="000C583F">
        <w:t>Kamu hendak mengasihi Tuhan, Tuhanmu, dengan segenap hatimu, dan dengan segenap jiwamu, dan dengan segenap kekuatanmu, dan dengan segenap akal budimu</w:t>
      </w:r>
      <w:r w:rsidR="008F333A" w:rsidRPr="000C583F">
        <w:t>" (</w:t>
      </w:r>
      <w:r w:rsidR="00BB6246">
        <w:rPr>
          <w:rStyle w:val="FootnoteReference"/>
          <w:lang w:val="ru-RU"/>
        </w:rPr>
        <w:footnoteReference w:id="2"/>
      </w:r>
      <w:r w:rsidR="002C6C64" w:rsidRPr="000C583F">
        <w:t xml:space="preserve"> </w:t>
      </w:r>
      <w:r w:rsidR="008F333A" w:rsidRPr="000C583F">
        <w:t xml:space="preserve">), </w:t>
      </w:r>
      <w:r w:rsidR="002C6C64" w:rsidRPr="000C583F">
        <w:t xml:space="preserve">firman Kitab Suci. Apabila seseorang, setelah mencintai Tuhan, berada dalam persekutuan dengan-Nya, tiada apa pun di dunia ini yang mampu menggoda-Nya lagi. Dia menjadi seolah-olah gila. Mainkan muzik terbaik untuk orang gila—ia tidak akan menggugah hatinya. Bawalah dia ke muzium dan tunjukkan lukisan-lukisan artis terhebat dunia—dia akan melaluinya seolah-olah tiada apa-apa yang berlaku. Hidangkan padanya hidangan paling yang paling lazat, pakailah dia dengan pakaian paling indah dan bergaya, penuhi udara di sekelilingnya dengan wangian paling halus </w:t>
      </w:r>
      <w:r w:rsidR="008F333A" w:rsidRPr="000C583F">
        <w:t xml:space="preserve">— </w:t>
      </w:r>
      <w:r w:rsidR="002C6C64" w:rsidRPr="000C583F">
        <w:t xml:space="preserve">dia tidak akan berkedip pun atau mengendus. Seorang gila hidup dalam dunianya sendiri. Begitulah juga dengan seseorang yang bersatu dengan alam syurga: dia sepenuhnya berada di sana; dia sama sekali tidak mempunyai keinginan untuk turun ke bumi. Cubalah pisahkan seorang kanak-kanak daripada ibunya ketika dia memeluknya! Sama seperti anda tidak dapat memisahkan seseorang daripada doa setelah dia memahami maknanya. Apa yang dirasai seorang kecil dalam pelukan ibunya? Ini hanya dapat difahami oleh seseorang yang pernah merasakan bahawa Tuhan berada di sisinya </w:t>
      </w:r>
      <w:r w:rsidR="008F333A" w:rsidRPr="000C583F">
        <w:t xml:space="preserve">— </w:t>
      </w:r>
      <w:r w:rsidR="002C6C64" w:rsidRPr="000C583F">
        <w:t xml:space="preserve">dekat, sangat dekat — dan </w:t>
      </w:r>
      <w:r w:rsidR="008F333A" w:rsidRPr="000C583F">
        <w:t>bahawa</w:t>
      </w:r>
      <w:r w:rsidR="002C6C64" w:rsidRPr="000C583F">
        <w:t xml:space="preserve"> dirinya sendiri </w:t>
      </w:r>
      <w:r w:rsidR="008F333A" w:rsidRPr="000C583F">
        <w:t xml:space="preserve">adalah </w:t>
      </w:r>
      <w:r w:rsidR="002C6C64" w:rsidRPr="000C583F">
        <w:t>seorang anak dalam pelukan-Nya.</w:t>
      </w:r>
    </w:p>
    <w:p w14:paraId="6CA580C1" w14:textId="54C63459" w:rsidR="00BA44CB" w:rsidRPr="000C583F" w:rsidRDefault="00BA44CB" w:rsidP="008F333A">
      <w:r w:rsidRPr="000C583F">
        <w:tab/>
      </w:r>
      <w:r w:rsidR="002C6C64" w:rsidRPr="000C583F">
        <w:t>Saya mengenali orang yang, ketika berdoa, berasa seolah-olah mereka adalah kanak-kanak kecil. Jika ada yang mendengar mereka pada masa itu, mereka pasti akan berseru: 'Tapi mereka cuma kanak-kanak kecil!</w:t>
      </w:r>
      <w:r w:rsidRPr="000C583F">
        <w:t xml:space="preserve">...' </w:t>
      </w:r>
      <w:r w:rsidR="002C6C64" w:rsidRPr="000C583F">
        <w:t xml:space="preserve">Dan jika ada yang sempat melihat bagaimana mereka berkelakuan semasa berdoa, mereka akan berkata bahawa orang-orang ini sudah pasti gila! Mereka menjadi seperti seorang anak yang berlari sekuat tenaga </w:t>
      </w:r>
      <w:r w:rsidR="002C6C64" w:rsidRPr="000C583F">
        <w:lastRenderedPageBreak/>
        <w:t>ke arah ayahnya, memegang lengan bajunya dan merayu: 'Saya tidak tahu bagaimana, tetapi ayah mesti melakukan ini!… Dengan apa jua cara sekalipun, cuma lakukanlah, tolong, tolong!</w:t>
      </w:r>
      <w:r w:rsidRPr="000C583F">
        <w:t xml:space="preserve">' </w:t>
      </w:r>
      <w:r w:rsidR="008F333A" w:rsidRPr="000C583F">
        <w:t xml:space="preserve">— </w:t>
      </w:r>
      <w:r w:rsidR="002C6C64" w:rsidRPr="000C583F">
        <w:t>dengan kesederhanaan dan keberanian sebegitulah orang-orang ini merayu kepada Tuhan.</w:t>
      </w:r>
    </w:p>
    <w:p w14:paraId="3508D7FF" w14:textId="77777777" w:rsidR="00BA44CB" w:rsidRPr="000C583F" w:rsidRDefault="00BA44CB" w:rsidP="008F333A">
      <w:r w:rsidRPr="000C583F">
        <w:tab/>
      </w:r>
      <w:r w:rsidR="008F333A" w:rsidRPr="000C583F">
        <w:t xml:space="preserve">— </w:t>
      </w:r>
      <w:r w:rsidR="002C6C64" w:rsidRPr="000C583F">
        <w:t>Geronda, adakah keinginan untuk berdoa boleh timbul semata-mata daripada keperluan sentimental untuk persekutuan, untuk penghiburan?</w:t>
      </w:r>
    </w:p>
    <w:p w14:paraId="320889E6" w14:textId="06DC2C1C" w:rsidR="00BA44CB" w:rsidRPr="000C583F" w:rsidRDefault="00BA44CB" w:rsidP="008F333A">
      <w:r w:rsidRPr="000C583F">
        <w:tab/>
      </w:r>
      <w:r w:rsidR="008F333A" w:rsidRPr="000C583F">
        <w:t xml:space="preserve">— </w:t>
      </w:r>
      <w:r w:rsidR="002C6C64" w:rsidRPr="000C583F">
        <w:t xml:space="preserve">Baiklah, apa salahnya keinginan untuk berdoa timbul daripada keperluan yang baik, walaupun bersifat sentimental, untuk Tuhan? Namun, nampaknya anda sering terlupa perkara ini dan hanya berdoa apabila sesuatu berlaku kepada anda. Sudah tentu, inilah sebabnya Tuhan membenarkan pelbagai kesukaran dan ujian </w:t>
      </w:r>
      <w:r w:rsidRPr="000C583F">
        <w:t>'berlaku</w:t>
      </w:r>
      <w:r w:rsidR="002C6C64" w:rsidRPr="000C583F">
        <w:t>'. Dia melakukan ini supaya kita berpaling kepada-Nya. Tetapi bukankah lebih baik bagi seorang anak berlari kepada ayah atau ibunya semata-mata kerana mereka menyayangi mereka, daripada kerana sesuatu telah berlaku kepada mereka? Bolehkah anda bayangkan seorang anak yang tahu betapa besarnya kasih ibu bapanya, tetapi terpaksa dipaksa untuk berlari ke dalam pelukan ibunya atau ayahnya?</w:t>
      </w:r>
    </w:p>
    <w:p w14:paraId="6A7A15BD" w14:textId="77777777" w:rsidR="00BA44CB" w:rsidRPr="000C583F" w:rsidRDefault="00BA44CB" w:rsidP="008F333A">
      <w:r w:rsidRPr="000C583F">
        <w:tab/>
      </w:r>
      <w:r w:rsidR="002C6C64" w:rsidRPr="000C583F">
        <w:t xml:space="preserve">Tuhan </w:t>
      </w:r>
      <w:r w:rsidR="008F333A" w:rsidRPr="000C583F">
        <w:t xml:space="preserve">adalah </w:t>
      </w:r>
      <w:r w:rsidR="002C6C64" w:rsidRPr="000C583F">
        <w:t>Bapa kita yang penyayang dan penuh perhatian; Dia mengasihi kita. Itulah sebabnya kita harus sungguh-sungguh menantikan waktu doa tiba secepat mungkin, dan tidak pernah jemu bercakap dengan-Nya.</w:t>
      </w:r>
    </w:p>
    <w:p w14:paraId="7EB8B97C" w14:textId="77777777" w:rsidR="00BA44CB" w:rsidRPr="000C583F" w:rsidRDefault="00BA44CB" w:rsidP="008F333A"/>
    <w:p w14:paraId="6D26A18B" w14:textId="68A0DFDB" w:rsidR="00BA44CB" w:rsidRPr="000C583F" w:rsidRDefault="00BA44CB" w:rsidP="008F333A"/>
    <w:p w14:paraId="0A6600EE" w14:textId="5E8C4534" w:rsidR="00BA44CB" w:rsidRPr="000C583F" w:rsidRDefault="00531246" w:rsidP="00531246">
      <w:pPr>
        <w:pStyle w:val="Heading3"/>
      </w:pPr>
      <w:bookmarkStart w:id="18" w:name="_Toc196716734"/>
      <w:bookmarkStart w:id="19" w:name="_Toc242628088"/>
      <w:r w:rsidRPr="000C583F">
        <w:t>Bab 2</w:t>
      </w:r>
      <w:r w:rsidR="002C6C64" w:rsidRPr="000C583F">
        <w:t xml:space="preserve">. </w:t>
      </w:r>
      <w:r w:rsidRPr="000C583F">
        <w:br/>
      </w:r>
      <w:r w:rsidR="002C6C64" w:rsidRPr="000C583F">
        <w:t>Mengenai Kepentingan Doa</w:t>
      </w:r>
      <w:bookmarkEnd w:id="18"/>
      <w:bookmarkEnd w:id="19"/>
    </w:p>
    <w:p w14:paraId="248F105E" w14:textId="77777777" w:rsidR="00BA44CB" w:rsidRPr="000C583F" w:rsidRDefault="00BA44CB" w:rsidP="008F333A"/>
    <w:p w14:paraId="31CDB5CE" w14:textId="77777777" w:rsidR="00BA44CB" w:rsidRPr="000C583F" w:rsidRDefault="002C6C64" w:rsidP="00531246">
      <w:pPr>
        <w:pStyle w:val="Heading4"/>
      </w:pPr>
      <w:bookmarkStart w:id="20" w:name="_Toc196716735"/>
      <w:bookmarkStart w:id="21" w:name="_Toc242628089"/>
      <w:r w:rsidRPr="000C583F">
        <w:t>Marilah kita menganggap doa sebagai satu keperluan</w:t>
      </w:r>
      <w:bookmarkEnd w:id="20"/>
      <w:bookmarkEnd w:id="21"/>
    </w:p>
    <w:p w14:paraId="53974361" w14:textId="1F739FFF" w:rsidR="00BA44CB" w:rsidRPr="000C583F" w:rsidRDefault="002C6C64" w:rsidP="00531246">
      <w:pPr>
        <w:ind w:firstLine="720"/>
      </w:pPr>
      <w:r w:rsidRPr="000C583F">
        <w:t>Penatua, saya tidak mempunyai banyak iman dan saya berasa lemah.</w:t>
      </w:r>
    </w:p>
    <w:p w14:paraId="5B257F8B" w14:textId="77777777" w:rsidR="00BA44CB" w:rsidRPr="000C583F" w:rsidRDefault="00BA44CB" w:rsidP="008F333A">
      <w:r w:rsidRPr="000C583F">
        <w:tab/>
      </w:r>
      <w:r w:rsidR="008F333A" w:rsidRPr="000C583F">
        <w:t xml:space="preserve">— </w:t>
      </w:r>
      <w:r w:rsidR="002C6C64" w:rsidRPr="000C583F">
        <w:t>Tahukah kamu apa yang harus kamu lakukan? Peluklah Tuhan dan berpeganglah kepada-Nya! Pernahkah kamu melihat seorang anak yang berpegang pada leher ayahnya? Lakukanlah perkara yang sama: peluklah Dia dan jangan melepaskan, supaya Dia tidak dapat menjauhkanmu dari-Nya. Maka kamu akan merasakan keyakinan dan kekuatan.</w:t>
      </w:r>
    </w:p>
    <w:p w14:paraId="2C857B32" w14:textId="77777777" w:rsidR="00BA44CB" w:rsidRPr="000C583F" w:rsidRDefault="00BA44CB" w:rsidP="008F333A">
      <w:r w:rsidRPr="000C583F">
        <w:tab/>
      </w:r>
      <w:r w:rsidR="008F333A" w:rsidRPr="000C583F">
        <w:t xml:space="preserve">— </w:t>
      </w:r>
      <w:r w:rsidR="002C6C64" w:rsidRPr="000C583F">
        <w:t>Ya, Geronda, saya rasa saya perlu bergantung kepada Tuhan, tetapi ia begitu sukar…</w:t>
      </w:r>
    </w:p>
    <w:p w14:paraId="67B30F94" w14:textId="77777777" w:rsidR="00BA44CB" w:rsidRPr="000C583F" w:rsidRDefault="00BA44CB" w:rsidP="008F333A">
      <w:r w:rsidRPr="000C583F">
        <w:tab/>
      </w:r>
      <w:r w:rsidR="008F333A" w:rsidRPr="000C583F">
        <w:t xml:space="preserve">— </w:t>
      </w:r>
      <w:r w:rsidR="002C6C64" w:rsidRPr="000C583F">
        <w:t>Angkat sahaja tanganmu ke atas, menjulur ke arah Syurga. Semakin kuat kamu menarik, semakin panjang ia akan menjadi. Sudah tentu bukan serta-merta… Tetapi kemudian kamu akan dapat berpaut pada Tuhan.</w:t>
      </w:r>
    </w:p>
    <w:p w14:paraId="5DB36839" w14:textId="77777777" w:rsidR="00BA44CB" w:rsidRPr="000C583F" w:rsidRDefault="00BA44CB" w:rsidP="008F333A">
      <w:r w:rsidRPr="000C583F">
        <w:tab/>
      </w:r>
      <w:r w:rsidR="008F333A" w:rsidRPr="000C583F">
        <w:t xml:space="preserve">— </w:t>
      </w:r>
      <w:r w:rsidR="002C6C64" w:rsidRPr="000C583F">
        <w:t>Geronda, apabila saya kekurangan masa, saya berdoa dengan tergesa-gesa. Adakah anda fikir saya mungkin mencuri masa yang sepatutnya saya curahkan untuk Kristus?</w:t>
      </w:r>
    </w:p>
    <w:p w14:paraId="6730F60E" w14:textId="33E6C2E5" w:rsidR="00BA44CB" w:rsidRPr="000C583F" w:rsidRDefault="00BA44CB" w:rsidP="008F333A">
      <w:r w:rsidRPr="000C583F">
        <w:tab/>
      </w:r>
      <w:r w:rsidR="008F333A" w:rsidRPr="000C583F">
        <w:t xml:space="preserve">— </w:t>
      </w:r>
      <w:r w:rsidR="002C6C64" w:rsidRPr="000C583F">
        <w:t xml:space="preserve">Anda tahu, Kristus mempunyai segala-galanya dengan melimpah ruah. Sama ada anda 'mencuri' daripada-Nya atau tidak, Dia tidak akan kekurangan apa-apa. Tetapi anda sendiri tidak mendapat sebarang manfaat daripada doa yang tergesa-gesa seperti itu </w:t>
      </w:r>
      <w:r w:rsidR="008F333A" w:rsidRPr="000C583F">
        <w:t xml:space="preserve">— </w:t>
      </w:r>
      <w:r w:rsidR="002C6C64" w:rsidRPr="000C583F">
        <w:t>itu sudah pasti. Fikirkanlah: bukan Kristus yang memerlukan doa kita, tetapi kita sendiri yang memerlukan pertolongan-Nya. Dan kita berdoa bukan kerana Kristus memerlukannya, tetapi kerana, dengan berdoa, kita bersatu dengan Tuhan, Yang menciptakan kita. Jika kita tidak berdoa, kita akan jatuh ke tangan syaitan, dan celakalah kita ketika itu. Adakah anda ingat apa yang dikatakan oleh Abba Isaac si Suriah: 'Tuhan tidak akan bertanya kepada kita mengapa kita tidak berdoa, tetapi mengapa kita tidak kekal dalam pergaulan dengan-Nya dan dengan itu memberi syaitan hak untuk menyiksa kita</w:t>
      </w:r>
      <w:r w:rsidRPr="000C583F">
        <w:t>.'</w:t>
      </w:r>
      <w:r w:rsidR="00680D37">
        <w:rPr>
          <w:rStyle w:val="FootnoteReference"/>
          <w:lang w:val="ru-RU"/>
        </w:rPr>
        <w:footnoteReference w:id="3"/>
      </w:r>
    </w:p>
    <w:p w14:paraId="4C15C269" w14:textId="77777777" w:rsidR="00BA44CB" w:rsidRPr="000C583F" w:rsidRDefault="00BA44CB" w:rsidP="008F333A">
      <w:r w:rsidRPr="000C583F">
        <w:tab/>
      </w:r>
      <w:r w:rsidR="008F333A" w:rsidRPr="000C583F">
        <w:t xml:space="preserve">— </w:t>
      </w:r>
      <w:r w:rsidR="002C6C64" w:rsidRPr="000C583F">
        <w:t>Geronda, bagaimana seseorang boleh belajar untuk mencintai doa?</w:t>
      </w:r>
    </w:p>
    <w:p w14:paraId="3F2CB847" w14:textId="77777777" w:rsidR="00BA44CB" w:rsidRPr="000C583F" w:rsidRDefault="00BA44CB" w:rsidP="008F333A">
      <w:r w:rsidRPr="000C583F">
        <w:tab/>
      </w:r>
      <w:r w:rsidR="008F333A" w:rsidRPr="000C583F">
        <w:t xml:space="preserve">— </w:t>
      </w:r>
      <w:r w:rsidR="002C6C64" w:rsidRPr="000C583F">
        <w:t>Anda mesti sedar bahawa doa itu penting. Sama seperti tubuh memerlukan makanan untuk hidup, begitu juga jiwa perlu diberi makan supaya tidak mati. Jika jiwa dibiarkan tanpa makanan, ia akan menjadi lemah, dan kemudian kematian rohani akan menyusul.</w:t>
      </w:r>
    </w:p>
    <w:p w14:paraId="523BCAAC" w14:textId="77777777" w:rsidR="00BA44CB" w:rsidRPr="000C583F" w:rsidRDefault="00BA44CB" w:rsidP="008F333A">
      <w:r w:rsidRPr="000C583F">
        <w:tab/>
      </w:r>
      <w:r w:rsidR="008F333A" w:rsidRPr="000C583F">
        <w:t xml:space="preserve">— </w:t>
      </w:r>
      <w:r w:rsidR="002C6C64" w:rsidRPr="000C583F">
        <w:t>Geronda, apa yang menghalang doa?</w:t>
      </w:r>
    </w:p>
    <w:p w14:paraId="7AAADCF5" w14:textId="77777777" w:rsidR="00BA44CB" w:rsidRPr="000C583F" w:rsidRDefault="00BA44CB" w:rsidP="008F333A">
      <w:r w:rsidRPr="000C583F">
        <w:tab/>
      </w:r>
      <w:r w:rsidR="008F333A" w:rsidRPr="000C583F">
        <w:t xml:space="preserve">— </w:t>
      </w:r>
      <w:r w:rsidR="002C6C64" w:rsidRPr="000C583F">
        <w:t xml:space="preserve">Doa hanya menjadi sukar apabila kita tidak merasakan bahawa ia adalah penting. Jika seseorang tidak memahami makna doa, tidak merasai sendiri bahawa ia penting bagi dirinya, maka dia akan menganggap </w:t>
      </w:r>
      <w:r w:rsidR="002C6C64" w:rsidRPr="000C583F">
        <w:lastRenderedPageBreak/>
        <w:t>doa sebagai satu beban. Orang seperti itu akan menjadi seperti bayi yang tidak bijak yang, berpaling dari susu ibunya, menolak segala kemanisan kasih sayang dan perhatiannya. Anak seperti itu membesar menjadi lemah dan tidak bahagia.</w:t>
      </w:r>
    </w:p>
    <w:p w14:paraId="74E6E52D" w14:textId="77777777" w:rsidR="00BA44CB" w:rsidRPr="000C583F" w:rsidRDefault="00BA44CB" w:rsidP="008F333A"/>
    <w:p w14:paraId="77089224" w14:textId="77777777" w:rsidR="00BA44CB" w:rsidRPr="000C583F" w:rsidRDefault="002C6C64" w:rsidP="00531246">
      <w:pPr>
        <w:pStyle w:val="Heading4"/>
      </w:pPr>
      <w:bookmarkStart w:id="22" w:name="_Toc196716736"/>
      <w:bookmarkStart w:id="23" w:name="_Toc242628090"/>
      <w:r w:rsidRPr="000C583F">
        <w:t>Doa adalah rasa keselamatan</w:t>
      </w:r>
      <w:bookmarkEnd w:id="22"/>
      <w:bookmarkEnd w:id="23"/>
    </w:p>
    <w:p w14:paraId="47EAE6E6" w14:textId="58F2D600" w:rsidR="00BA44CB" w:rsidRPr="000C583F" w:rsidRDefault="008F333A" w:rsidP="00531246">
      <w:pPr>
        <w:ind w:firstLine="720"/>
      </w:pPr>
      <w:r w:rsidRPr="000C583F">
        <w:t xml:space="preserve">— </w:t>
      </w:r>
      <w:r w:rsidR="002C6C64" w:rsidRPr="000C583F">
        <w:t>Geronda, bagaimana seseorang boleh merasakan bahawa doa itu perlu?</w:t>
      </w:r>
    </w:p>
    <w:p w14:paraId="65801DCB" w14:textId="77777777" w:rsidR="00BA44CB" w:rsidRPr="000C583F" w:rsidRDefault="00BA44CB" w:rsidP="008F333A">
      <w:r w:rsidRPr="000C583F">
        <w:tab/>
      </w:r>
      <w:r w:rsidR="008F333A" w:rsidRPr="000C583F">
        <w:t xml:space="preserve">— </w:t>
      </w:r>
      <w:r w:rsidR="002C6C64" w:rsidRPr="000C583F">
        <w:t>Oh, sekiranya kamu pernah melalui perang, kita akan saling memahami!… Semasa perang, kami menggunakan protokol komunikasi radio yang berbeza dengan pos komando. Terdapat mod hubungan berterusan, di mana kami pengendali radio tidak pernah meninggalkan radio kami, sentiasa berada di udara. Oh, ketika itulah kami berasa yakin; kami tahu dengan pasti bahawa kami dilindungi! Jika kami berjaya berhubung setiap dua jam, kami tidak lagi merasakan keyakinan yang sama. Dan jika kami hanya menghubungi markas komando dua kali sehari, pada waktu pagi dan waktu malam, kami merasakan situasi kami sangat genting. Begitu juga dengan doa. Semakin seseorang berdoa, semakin kuat rasa keselamatan rohani mereka. Doa adalah rasa keselamatan.</w:t>
      </w:r>
    </w:p>
    <w:p w14:paraId="5B50BFA4" w14:textId="5449149E" w:rsidR="00BA44CB" w:rsidRPr="000C583F" w:rsidRDefault="00BA44CB" w:rsidP="008F333A">
      <w:r w:rsidRPr="000C583F">
        <w:tab/>
      </w:r>
      <w:r w:rsidR="002C6C64" w:rsidRPr="000C583F">
        <w:t xml:space="preserve">Dengan kekal berhubung secara berterusan, 'dalam keadaan komunikasi </w:t>
      </w:r>
      <w:r w:rsidRPr="000C583F">
        <w:t xml:space="preserve">berterusan' </w:t>
      </w:r>
      <w:r w:rsidR="002C6C64" w:rsidRPr="000C583F">
        <w:t>dengan Tuhan, kita dapat menangkis segala kejahatan. Dahulu, seorang sami sedang menaiki bas.</w:t>
      </w:r>
      <w:r w:rsidR="00680D37">
        <w:rPr>
          <w:rStyle w:val="FootnoteReference"/>
          <w:lang w:val="ru-RU"/>
        </w:rPr>
        <w:footnoteReference w:id="4"/>
      </w:r>
      <w:r w:rsidR="002C6C64" w:rsidRPr="000C583F">
        <w:t xml:space="preserve"> Dia duduk di situ berdoa dengan mata terpejam, dan semua penumpang menyangka dia sedang tidur. Sebuah lori yang sedang menghampiri tiba-tiba melanggar tiang dan teralih ke lorong bertentangan. Kereta-kereta mula bertembung antara satu sama lain </w:t>
      </w:r>
      <w:r w:rsidR="008F333A" w:rsidRPr="000C583F">
        <w:t xml:space="preserve">— </w:t>
      </w:r>
      <w:r w:rsidR="002C6C64" w:rsidRPr="000C583F">
        <w:t>ia adalah kemalangan yang mengerikan! Namun, dengan cara yang sukar dijelaskan, bas itu terpelanting keluar dari jalan pada jarak yang selamat. Seolah-olah ada tangan ghaib yang mengangkatnya dan membawanya ke tepi jalan!... Tiada seorang pun penumpang yang cedera. Mereka diselamatkan oleh doa sami itu.</w:t>
      </w:r>
    </w:p>
    <w:p w14:paraId="6DEE3DD3" w14:textId="77777777" w:rsidR="00BA44CB" w:rsidRPr="000C583F" w:rsidRDefault="00BA44CB" w:rsidP="008F333A">
      <w:r w:rsidRPr="000C583F">
        <w:tab/>
      </w:r>
      <w:r w:rsidR="008F333A" w:rsidRPr="000C583F">
        <w:t xml:space="preserve">— </w:t>
      </w:r>
      <w:r w:rsidR="002C6C64" w:rsidRPr="000C583F">
        <w:t>Geronda, orang awam sering bertanya bagaimana mereka boleh melatih diri untuk berdoa.</w:t>
      </w:r>
    </w:p>
    <w:p w14:paraId="4AE98775" w14:textId="45E74875" w:rsidR="00BA44CB" w:rsidRPr="000C583F" w:rsidRDefault="00BA44CB" w:rsidP="008F333A">
      <w:r w:rsidRPr="000C583F">
        <w:tab/>
      </w:r>
      <w:r w:rsidR="008F333A" w:rsidRPr="000C583F">
        <w:t xml:space="preserve">— </w:t>
      </w:r>
      <w:r w:rsidR="002C6C64" w:rsidRPr="000C583F">
        <w:t>Dengarlah ini. Dahulu kala, sesetengah daripada mereka yang mencurahkan diri kepada kehidupan biara dan memiliki watak yang kuat akan pergi dan mengamalkan pengasingan diri di antara tebing yang sukar diakses, di gua, di kubur pagan atau di tempat ibadat syaitan. Di sana mereka berdepan pelbagai bahaya: batu-batu akan jatuh dari tebing ke atas kepala mereka, syaitan akan menyerang mereka, dan banyak godaan lain menanti mereka… Ketakutan memaksa orang-orang ini untuk sentiasa berseru: 'Kristusku!… Ibu Tuhan!</w:t>
      </w:r>
      <w:r w:rsidRPr="000C583F">
        <w:t xml:space="preserve">…' </w:t>
      </w:r>
      <w:r w:rsidR="002C6C64" w:rsidRPr="000C583F">
        <w:t xml:space="preserve">Dengan demikian, melalui ketakutan, orang-orang ini memperoleh tabiat baik doa yang tiada henti. Sekarang bayangkan zaman kita sendiri; bayangkan orang yang memandu kereta pada waktu pagi, setelah </w:t>
      </w:r>
      <w:r w:rsidRPr="000C583F">
        <w:t xml:space="preserve">'riang gembira' </w:t>
      </w:r>
      <w:r w:rsidR="002C6C64" w:rsidRPr="000C583F">
        <w:t xml:space="preserve">menghabiskan malam sebelumnya di pesta dan kelab, dengan alkohol, dadah dan </w:t>
      </w:r>
      <w:r w:rsidRPr="000C583F">
        <w:t>'keseronokan'</w:t>
      </w:r>
      <w:r w:rsidR="002C6C64" w:rsidRPr="000C583F">
        <w:t xml:space="preserve"> lain dalam kehidupan moden. Memandu selepas malam yang tidak tidur dan liar, orang-orang seperti ini tidak mempunyai kawalan sama ada ke atas diri mereka sendiri atau kereta mereka. Dan bayangkan seorang Kristian biasa yang, dengan penuh kesedaran akan berapa ramai 'wira</w:t>
      </w:r>
      <w:r w:rsidRPr="000C583F">
        <w:t>'</w:t>
      </w:r>
      <w:r w:rsidR="002C6C64" w:rsidRPr="000C583F">
        <w:t xml:space="preserve"> seperti itu di jalan raya</w:t>
      </w:r>
      <w:r w:rsidRPr="000C583F">
        <w:t xml:space="preserve">, </w:t>
      </w:r>
      <w:r w:rsidR="002C6C64" w:rsidRPr="000C583F">
        <w:t xml:space="preserve">juga menghidupkan enjin keretanya pada waktu pagi dan berangkat ke tempat kerja. Bolehkah dia pasti dia akan pulang ke rumah dengan selamat? Bolehkah dia mengatakan dengan yakin bahawa dia akan sampai ke rumah </w:t>
      </w:r>
      <w:r w:rsidR="008F333A" w:rsidRPr="000C583F">
        <w:t xml:space="preserve">— </w:t>
      </w:r>
      <w:r w:rsidR="002C6C64" w:rsidRPr="000C583F">
        <w:t>atau adakah dia, tercedera parah selepas kemalangan, akan dibawa pergi dengan ambulans? Sekarang beritahu saya: bukankah itu sudah cukup untuk membuat seseorang sentiasa berseru: 'Kristusku!… Bunda Maria!</w:t>
      </w:r>
      <w:r w:rsidRPr="000C583F">
        <w:t>…'</w:t>
      </w:r>
      <w:r w:rsidR="002C6C64" w:rsidRPr="000C583F">
        <w:t>? Jika orang awam memperoleh faedah rohani daripada ketakutan mereka terhadap bahaya-bahaya ini, mereka akan melebihi kami para sami dalam berdoa… Dan mereka juga akan mengelakkan bahaya yang mengancam mereka itu.</w:t>
      </w:r>
    </w:p>
    <w:p w14:paraId="632F1024" w14:textId="3E2AB26D" w:rsidR="00BA44CB" w:rsidRPr="000C583F" w:rsidRDefault="00BA44CB" w:rsidP="008F333A">
      <w:r w:rsidRPr="000C583F">
        <w:tab/>
      </w:r>
      <w:r w:rsidR="002C6C64" w:rsidRPr="000C583F">
        <w:t xml:space="preserve">Saya </w:t>
      </w:r>
      <w:r w:rsidR="008F333A" w:rsidRPr="000C583F">
        <w:t>ter</w:t>
      </w:r>
      <w:r w:rsidR="002C6C64" w:rsidRPr="000C583F">
        <w:t>ingat seorang lelaki yang datang ke sel saya. Dia hampir putus asa: kerana kecuaian, dia telah melanggar seorang kanak-kanak di jalan raya, tetapi, syukur kepada Tuhan, kanak-kanak itu terselamat. Lelaki ini terus-menerus mengulangi: 'Saya seorang penjenayah dan layak dihukum</w:t>
      </w:r>
      <w:r w:rsidRPr="000C583F">
        <w:t xml:space="preserve">.' </w:t>
      </w:r>
      <w:r w:rsidR="002C6C64" w:rsidRPr="000C583F">
        <w:t>'Dan ketika anda melanggarnya, adakah anda berdoa?</w:t>
      </w:r>
      <w:r w:rsidRPr="000C583F">
        <w:t xml:space="preserve">' </w:t>
      </w:r>
      <w:r w:rsidR="002C6C64" w:rsidRPr="000C583F">
        <w:t xml:space="preserve">saya bertanya. </w:t>
      </w:r>
      <w:r w:rsidRPr="000C583F">
        <w:t>'</w:t>
      </w:r>
      <w:r w:rsidR="002C6C64" w:rsidRPr="000C583F">
        <w:t>Tidak</w:t>
      </w:r>
      <w:r w:rsidRPr="000C583F">
        <w:t>,</w:t>
      </w:r>
      <w:r w:rsidR="008F333A" w:rsidRPr="000C583F">
        <w:t xml:space="preserve">' </w:t>
      </w:r>
      <w:r w:rsidR="002C6C64" w:rsidRPr="000C583F">
        <w:t>jawabnya. 'Anda memang layak dihukum,</w:t>
      </w:r>
      <w:r w:rsidR="008F333A" w:rsidRPr="000C583F">
        <w:t xml:space="preserve">' </w:t>
      </w:r>
      <w:r w:rsidR="002C6C64" w:rsidRPr="000C583F">
        <w:t>balas saya, 'tetapi bukan kerana melanggar kanak-kanak itu. Anda layak menerima hukuman yang lebih besar k kerana tidak berdoa</w:t>
      </w:r>
      <w:r w:rsidRPr="000C583F">
        <w:t xml:space="preserve">.' </w:t>
      </w:r>
      <w:r w:rsidR="002C6C64" w:rsidRPr="000C583F">
        <w:t xml:space="preserve">Dan saya menceritakan kepadanya tentang seorang kenalan saya. Dia seorang penjawat awam, tetapi telah mencapai tahap kebajikan yang tinggi. Dia sentiasa mengucapkan Doa Yesus: di tempat kerja, semasa dalam perjalanan, di mana-mana sahaja. Doanya telah menjadi spontan; air mata pujian dan kegembiraan mengalir dari matanya. Malah dokumen di atas mejanya basah kuyup dengan air mata. Itulah sebabnya dia </w:t>
      </w:r>
      <w:r w:rsidR="002C6C64" w:rsidRPr="000C583F">
        <w:lastRenderedPageBreak/>
        <w:t>ingin meninggalkan kerjanya; dia bersedia menerima pencen yang lebih kecil. Dan begitulah dia datang ke Gunung Athos dan melawat saya di kaliva saya untuk bertanya bagaimana dia harus hidup dari sekarang. "Jangan berhenti kerja,</w:t>
      </w:r>
      <w:r w:rsidR="008F333A" w:rsidRPr="000C583F">
        <w:t xml:space="preserve">" </w:t>
      </w:r>
      <w:r w:rsidR="002C6C64" w:rsidRPr="000C583F">
        <w:t xml:space="preserve">kata saya kepadanya. </w:t>
      </w:r>
      <w:r w:rsidR="008F333A" w:rsidRPr="000C583F">
        <w:t>"</w:t>
      </w:r>
      <w:r w:rsidR="002C6C64" w:rsidRPr="000C583F">
        <w:t>Dan jika rakan sekerja anda mula bertanya mengapa anda menangis, jawablah: 'Anda tahu, saya baru sahaja teringat arwah ayah saya</w:t>
      </w:r>
      <w:r w:rsidRPr="000C583F">
        <w:t>.'"</w:t>
      </w:r>
      <w:r w:rsidR="002C6C64" w:rsidRPr="000C583F">
        <w:t xml:space="preserve"> Suatu hari, lelaki ini sedang memandu keretanya apabila tiba-tiba seorang kanak-kanak berlari keluar ke jalan di hadapannya. Perlanggaran itu tidak dapat dielakkan: impaknya menyebabkan kanak-kanak itu terpelanting seperti bola. Tetapi ternyata kanak-kanak itu tidak cedera langsung. Dialah Tuhan yang menyelamatkannya daripada kecederaan, kerana walaupun ketika memandu, lelaki ini tidak pernah berhenti berdoa.</w:t>
      </w:r>
    </w:p>
    <w:p w14:paraId="369CA9F7" w14:textId="77777777" w:rsidR="00BA44CB" w:rsidRPr="000C583F" w:rsidRDefault="00BA44CB" w:rsidP="008F333A"/>
    <w:p w14:paraId="00D42F3F" w14:textId="77777777" w:rsidR="00BA44CB" w:rsidRPr="000C583F" w:rsidRDefault="002C6C64" w:rsidP="0046557E">
      <w:pPr>
        <w:pStyle w:val="Heading4"/>
      </w:pPr>
      <w:bookmarkStart w:id="24" w:name="_Toc196716737"/>
      <w:bookmarkStart w:id="25" w:name="_Toc242628091"/>
      <w:r w:rsidRPr="000C583F">
        <w:t>Seruan untuk Berdoa</w:t>
      </w:r>
      <w:bookmarkEnd w:id="24"/>
      <w:bookmarkEnd w:id="25"/>
    </w:p>
    <w:p w14:paraId="475F12C8" w14:textId="33312E91" w:rsidR="00BA44CB" w:rsidRPr="000C583F" w:rsidRDefault="008F333A" w:rsidP="00C90354">
      <w:pPr>
        <w:ind w:firstLine="720"/>
      </w:pPr>
      <w:r w:rsidRPr="000C583F">
        <w:t xml:space="preserve">— </w:t>
      </w:r>
      <w:r w:rsidR="002C6C64" w:rsidRPr="000C583F">
        <w:t>Geronda, adakah akan berlaku perang?</w:t>
      </w:r>
    </w:p>
    <w:p w14:paraId="010C377E" w14:textId="6ADB43CA" w:rsidR="00BA44CB" w:rsidRPr="000C583F" w:rsidRDefault="00BA44CB" w:rsidP="008F333A">
      <w:r w:rsidRPr="000C583F">
        <w:tab/>
      </w:r>
      <w:r w:rsidR="008F333A" w:rsidRPr="000C583F">
        <w:t xml:space="preserve">— </w:t>
      </w:r>
      <w:r w:rsidR="002C6C64" w:rsidRPr="000C583F">
        <w:t>Adakah anda berdoa supaya ia tidak berlaku? Dari musim bunga hingga musim luruh, saya mengisytiharkan mobilisasi untuk berdoa bagi diri saya sendiri. Memang, saya melakukannya secara senyap, dan selain diri saya sendiri, tiada siapa yang tahu tentang seruan saya untuk berdoa secara aktif. Saya berdoa agar Tuhan merahmati kita, membantu kita mengelakkan perang dan penggerakan sebenar, apabila orang ramai pergi ke barisan hadapan dan menumpahkan darah. Saya menerima mesej berikut:</w:t>
      </w:r>
      <w:r w:rsidR="00C90354">
        <w:rPr>
          <w:rStyle w:val="FootnoteReference"/>
          <w:lang w:val="ru-RU"/>
        </w:rPr>
        <w:footnoteReference w:id="5"/>
      </w:r>
      <w:r w:rsidR="002C6C64" w:rsidRPr="000C583F">
        <w:t xml:space="preserve"> </w:t>
      </w:r>
      <w:r w:rsidR="00C90354" w:rsidRPr="000C583F">
        <w:t>"</w:t>
      </w:r>
      <w:r w:rsidR="002C6C64" w:rsidRPr="000C583F">
        <w:t>Pada hari Ahad, 16 Oktober, orang Turki merancang untuk menyerang Greece. Berdoalah lebih giat lagi supaya rancangan mereka dapat digagalkan.</w:t>
      </w:r>
      <w:r w:rsidRPr="000C583F">
        <w:t xml:space="preserve">" </w:t>
      </w:r>
      <w:r w:rsidR="002C6C64" w:rsidRPr="000C583F">
        <w:t>Syukur kepada Tuhan, Ibu Tuhan yang Maha Suci telah melindungi kita setakat ini. Marilah kita berdoa agar Dia terus melindungi kita di masa depan.</w:t>
      </w:r>
    </w:p>
    <w:p w14:paraId="78D81E19" w14:textId="77777777" w:rsidR="00BA44CB" w:rsidRPr="000C583F" w:rsidRDefault="00BA44CB" w:rsidP="008F333A">
      <w:r w:rsidRPr="000C583F">
        <w:tab/>
      </w:r>
      <w:r w:rsidR="008F333A" w:rsidRPr="000C583F">
        <w:t xml:space="preserve">— </w:t>
      </w:r>
      <w:r w:rsidR="002C6C64" w:rsidRPr="000C583F">
        <w:t>Geronda, sekarang bahaya segera terhadap Greece telah berlalu, patutkah kita terus berdoa agar tiada peperangan?</w:t>
      </w:r>
    </w:p>
    <w:p w14:paraId="54767228" w14:textId="104E803D" w:rsidR="00BA44CB" w:rsidRPr="000C583F" w:rsidRDefault="00BA44CB" w:rsidP="008F333A">
      <w:r w:rsidRPr="000C583F">
        <w:tab/>
      </w:r>
      <w:r w:rsidR="008F333A" w:rsidRPr="000C583F">
        <w:t xml:space="preserve">— </w:t>
      </w:r>
      <w:r w:rsidR="002C6C64" w:rsidRPr="000C583F">
        <w:t xml:space="preserve">Bukankah sudah cukup banyak perang di dunia ini? Apa maksud </w:t>
      </w:r>
      <w:r w:rsidRPr="000C583F">
        <w:t>'</w:t>
      </w:r>
      <w:r w:rsidR="002C6C64" w:rsidRPr="000C583F">
        <w:t>untuk Greece</w:t>
      </w:r>
      <w:r w:rsidRPr="000C583F">
        <w:t xml:space="preserve">' atau </w:t>
      </w:r>
      <w:r w:rsidR="002C6C64" w:rsidRPr="000C583F">
        <w:t xml:space="preserve">'bukan untuk </w:t>
      </w:r>
      <w:r w:rsidRPr="000C583F">
        <w:t>Greece'</w:t>
      </w:r>
      <w:r w:rsidR="002C6C64" w:rsidRPr="000C583F">
        <w:t>? Di mana sahaja perang sedang berkecamuk sekarang, orang ramai—saudara kita</w:t>
      </w:r>
      <w:r w:rsidR="008F333A" w:rsidRPr="000C583F">
        <w:t>—sedang</w:t>
      </w:r>
      <w:r w:rsidR="002C6C64" w:rsidRPr="000C583F">
        <w:t xml:space="preserve"> menderita dan mati. Bukankah kita semua saudara lelaki dan perempuan melalui Adam dan Hawa? Sudah tentu, keluarga kita telah berpecah, dan orang ramai telah berhijrah ke pelbagai pelosok dunia. Kita orang Yunani </w:t>
      </w:r>
      <w:r w:rsidR="008F333A" w:rsidRPr="000C583F">
        <w:t xml:space="preserve">adalah </w:t>
      </w:r>
      <w:r w:rsidR="002C6C64" w:rsidRPr="000C583F">
        <w:t>saudara kepada penganut Ortodoks</w:t>
      </w:r>
      <w:r w:rsidR="008F333A" w:rsidRPr="000C583F">
        <w:t xml:space="preserve">, </w:t>
      </w:r>
      <w:r w:rsidR="002C6C64" w:rsidRPr="000C583F">
        <w:t xml:space="preserve">baik secara jasmani mahupun rohani, tetapi kita juga saudara kepada mereka yang bukan Ortodoks </w:t>
      </w:r>
      <w:r w:rsidR="008F333A" w:rsidRPr="000C583F">
        <w:t xml:space="preserve">— </w:t>
      </w:r>
      <w:r w:rsidR="002C6C64" w:rsidRPr="000C583F">
        <w:t>walaupun, diakui, hanya secara jasmani. Oleh itu, kita mesti berdoa untuk mereka yang bukan Ortodoks dengan belas kasihan yang lebih besar, kerana mereka lebih malang.</w:t>
      </w:r>
    </w:p>
    <w:p w14:paraId="7BCAEAA1" w14:textId="7448C10E" w:rsidR="00BA44CB" w:rsidRPr="000C583F" w:rsidRDefault="00BA44CB" w:rsidP="008F333A">
      <w:r w:rsidRPr="000C583F">
        <w:tab/>
      </w:r>
      <w:r w:rsidR="008F333A" w:rsidRPr="000C583F">
        <w:t xml:space="preserve">— </w:t>
      </w:r>
      <w:r w:rsidR="002C6C64" w:rsidRPr="000C583F">
        <w:t>Geronda, Greece sedang melalui masa-masa sukar sekarang. Melihat keadaan ini, saya berdoa dengan banyak menggunakan rosari saya setiap hari, memohon kepada Tuhan agar membantu tanah air kita. Anda berdoa dan berdoa, kemudian anda terfikir: 'Adakah keselamatan Greece benar-benar bergantung pada rosari anda?</w:t>
      </w:r>
      <w:r w:rsidRPr="000C583F">
        <w:t>'</w:t>
      </w:r>
    </w:p>
    <w:p w14:paraId="04B35854" w14:textId="77777777" w:rsidR="00BA44CB" w:rsidRPr="000C583F" w:rsidRDefault="00BA44CB" w:rsidP="008F333A">
      <w:r w:rsidRPr="000C583F">
        <w:tab/>
      </w:r>
      <w:r w:rsidR="008F333A" w:rsidRPr="000C583F">
        <w:t xml:space="preserve">— </w:t>
      </w:r>
      <w:r w:rsidR="002C6C64" w:rsidRPr="000C583F">
        <w:t>Jangan risau; keselamatan Greece tidak bergantung pada rosari anda. Tetapi kerana anda sentiasa memikirkan kesukaran yang dihadapi Greece, itu bermakna anda merasakan kesakitan tanah air anda dan meminta Tuhan campur tangan. Dan hanya Dia yang dapat membantu.</w:t>
      </w:r>
    </w:p>
    <w:p w14:paraId="79800239" w14:textId="02A0FF40" w:rsidR="00BA44CB" w:rsidRPr="000C583F" w:rsidRDefault="00BA44CB" w:rsidP="008F333A">
      <w:r w:rsidRPr="000C583F">
        <w:tab/>
      </w:r>
      <w:r w:rsidR="002C6C64" w:rsidRPr="000C583F">
        <w:t>Berdoalah agar Tuhan membangkitkan orang-orang rohani, orang-orang Makkabeus.</w:t>
      </w:r>
      <w:r w:rsidR="00C90354">
        <w:rPr>
          <w:rStyle w:val="FootnoteReference"/>
          <w:lang w:val="ru-RU"/>
        </w:rPr>
        <w:footnoteReference w:id="6"/>
      </w:r>
      <w:r w:rsidR="002C6C64" w:rsidRPr="000C583F">
        <w:t xml:space="preserve"> Kini amat diperlukan orang-orang yang berani seperti itu. Waktunya telah tiba untuk pertempuran antara kebaikan dan kejahatan. Lagipun, ketidakpatuhan undang-undang hari ini telah diangkat menjadi undang-undang, dan dosa menjadi suatu fesyen. Namun, apabila anda melihat masalah semakin bertambah di Greece, apabila anda melihat kerajaan meluluskan undang-undang gila, apabila seluruh negara digegarkan oleh ketidakstabilan, jangan takut </w:t>
      </w:r>
      <w:r w:rsidR="008F333A" w:rsidRPr="000C583F">
        <w:t xml:space="preserve">— </w:t>
      </w:r>
      <w:r w:rsidR="002C6C64" w:rsidRPr="000C583F">
        <w:t>Tuhan akan campur tangan dan membantu.</w:t>
      </w:r>
      <w:r w:rsidR="00C90354">
        <w:rPr>
          <w:rStyle w:val="FootnoteReference"/>
          <w:lang w:val="ru-RU"/>
        </w:rPr>
        <w:footnoteReference w:id="7"/>
      </w:r>
    </w:p>
    <w:p w14:paraId="2DCD344E" w14:textId="77777777" w:rsidR="00BA44CB" w:rsidRPr="000C583F" w:rsidRDefault="00BA44CB" w:rsidP="008F333A">
      <w:r w:rsidRPr="000C583F">
        <w:tab/>
      </w:r>
      <w:r w:rsidR="008F333A" w:rsidRPr="000C583F">
        <w:t xml:space="preserve">— </w:t>
      </w:r>
      <w:r w:rsidR="002C6C64" w:rsidRPr="000C583F">
        <w:t>Berdasarkan apa yang anda katakan, Geronda, kita perlu mengetepikan semua urusan kita dan menumpukan segala kekuatan kita kepada doa…</w:t>
      </w:r>
    </w:p>
    <w:p w14:paraId="2F27404A" w14:textId="77777777" w:rsidR="00BA44CB" w:rsidRPr="000C583F" w:rsidRDefault="00BA44CB" w:rsidP="008F333A">
      <w:r w:rsidRPr="000C583F">
        <w:tab/>
      </w:r>
      <w:r w:rsidR="008F333A" w:rsidRPr="000C583F">
        <w:t xml:space="preserve">— </w:t>
      </w:r>
      <w:r w:rsidR="002C6C64" w:rsidRPr="000C583F">
        <w:t xml:space="preserve">Adakah anda benar-benar fikir ini masih boleh diperdebatkan?! Lihat: seluruh dunia sedang mendidih seperti kuali besar! Gereja, negara, puak dan bangsa </w:t>
      </w:r>
      <w:r w:rsidR="008F333A" w:rsidRPr="000C583F">
        <w:t xml:space="preserve">— </w:t>
      </w:r>
      <w:r w:rsidR="002C6C64" w:rsidRPr="000C583F">
        <w:t xml:space="preserve">semuanya telah dibalikkan! Dan tiada siapa tahu ke mana ini akan membawa, bukan e . Semoga Tuhan menghulurkan tangan-Nya! Dan para sami mesti berdoa </w:t>
      </w:r>
      <w:r w:rsidR="002C6C64" w:rsidRPr="000C583F">
        <w:lastRenderedPageBreak/>
        <w:t>dengan sangat sekarang. Tugas dan kebimbangan, walaupun yang mendesak, mesti diketepikan, dan semua kekuatan kita dicurahkan untuk berdoa.</w:t>
      </w:r>
    </w:p>
    <w:p w14:paraId="17E3F251" w14:textId="77777777" w:rsidR="00BA44CB" w:rsidRPr="000C583F" w:rsidRDefault="00BA44CB" w:rsidP="008F333A">
      <w:r w:rsidRPr="000C583F">
        <w:tab/>
      </w:r>
      <w:r w:rsidR="002C6C64" w:rsidRPr="000C583F">
        <w:t>Dengan rendah hati, dan sebaik mungkin, doakanlah orang-orang di dunia. Mereka telah memberikan Kuasa Jahat kuasa yang besar ke atas diri mereka sendiri dan sedang menderita akibatnya. Jangan lupa bahawa kita menjadi sami demi keselamatan diri kita sendiri dan untuk membantu dunia melalui doa. Marilah kita berusaha menjadi sami yang baik. Marilah kita berdoa dengan rosari kita dan sujud untuk diri kita sendiri dan untuk dunia. Kerana melalui rosari dan sujudlah seorang sami membantu orang lain.</w:t>
      </w:r>
    </w:p>
    <w:p w14:paraId="3F25D25D" w14:textId="77777777" w:rsidR="00BA44CB" w:rsidRPr="000C583F" w:rsidRDefault="00BA44CB" w:rsidP="008F333A"/>
    <w:p w14:paraId="48AB8E64" w14:textId="1ED3D1D6" w:rsidR="00BA44CB" w:rsidRPr="000C583F" w:rsidRDefault="00BA44CB" w:rsidP="008F333A"/>
    <w:p w14:paraId="1AC845F1" w14:textId="2AE06190" w:rsidR="00BA44CB" w:rsidRPr="000C583F" w:rsidRDefault="00C90354" w:rsidP="00C90354">
      <w:pPr>
        <w:pStyle w:val="Heading3"/>
      </w:pPr>
      <w:bookmarkStart w:id="26" w:name="_Toc196716738"/>
      <w:bookmarkStart w:id="27" w:name="_Toc242628092"/>
      <w:r w:rsidRPr="000C583F">
        <w:t>Bab 3</w:t>
      </w:r>
      <w:r w:rsidR="002C6C64" w:rsidRPr="000C583F">
        <w:t xml:space="preserve">. </w:t>
      </w:r>
      <w:r w:rsidRPr="000C583F">
        <w:br/>
      </w:r>
      <w:r w:rsidR="002C6C64" w:rsidRPr="000C583F">
        <w:t>Bagaimana berdoa supaya Tuhan mendengar kita</w:t>
      </w:r>
      <w:bookmarkEnd w:id="26"/>
      <w:bookmarkEnd w:id="27"/>
    </w:p>
    <w:p w14:paraId="17583FB8" w14:textId="77777777" w:rsidR="00BA44CB" w:rsidRPr="000C583F" w:rsidRDefault="00BA44CB" w:rsidP="008F333A"/>
    <w:p w14:paraId="702CF1F9" w14:textId="77777777" w:rsidR="00BA44CB" w:rsidRPr="000C583F" w:rsidRDefault="002C6C64" w:rsidP="0046557E">
      <w:pPr>
        <w:pStyle w:val="Heading4"/>
      </w:pPr>
      <w:bookmarkStart w:id="28" w:name="_Toc196716739"/>
      <w:bookmarkStart w:id="29" w:name="_Toc242628093"/>
      <w:r w:rsidRPr="000C583F">
        <w:t xml:space="preserve">Hawa nafsu </w:t>
      </w:r>
      <w:r w:rsidR="008F333A" w:rsidRPr="000C583F">
        <w:t xml:space="preserve">adalah seperti </w:t>
      </w:r>
      <w:r w:rsidRPr="000C583F">
        <w:t>gangguan radio yang mengganggu hubungan kita dengan Tuhan</w:t>
      </w:r>
      <w:bookmarkEnd w:id="28"/>
      <w:bookmarkEnd w:id="29"/>
    </w:p>
    <w:p w14:paraId="0445B612" w14:textId="2F9131B6" w:rsidR="00BA44CB" w:rsidRPr="000C583F" w:rsidRDefault="002C6C64" w:rsidP="00C90354">
      <w:pPr>
        <w:ind w:firstLine="720"/>
      </w:pPr>
      <w:r w:rsidRPr="000C583F">
        <w:t>Elder, jika nafsu bersemadi dalam diri saya, adakah hati saya boleh mula bekerja dalam doa?</w:t>
      </w:r>
    </w:p>
    <w:p w14:paraId="2E359A1A" w14:textId="3CB302B3" w:rsidR="00BA44CB" w:rsidRPr="000C583F" w:rsidRDefault="00BA44CB" w:rsidP="008F333A">
      <w:r w:rsidRPr="000C583F">
        <w:tab/>
      </w:r>
      <w:r w:rsidR="008F333A" w:rsidRPr="000C583F">
        <w:t xml:space="preserve">— </w:t>
      </w:r>
      <w:r w:rsidR="002C6C64" w:rsidRPr="000C583F">
        <w:t>Bagaimana hati anda boleh mula berfungsi dalam doa jika anda menyimpan nafsu? Cuba ambil kabel yang busuk dan pasangkan ke dalam soket telefon. Adakah anda dapat mendengar sebarang bunyi melalui pendengar? Disebabkan litar pintas yang berterusan, sambungan akan terputus-putus; semua yang akan anda dengar melalui pendengar hanyalah siulan dan bunyi berkeret. Demikianlah keadaannya dengan seseorang: apabila terdapat 'kebusukan</w:t>
      </w:r>
      <w:r w:rsidRPr="000C583F">
        <w:t>'</w:t>
      </w:r>
      <w:r w:rsidR="002C6C64" w:rsidRPr="000C583F">
        <w:t xml:space="preserve"> dalam diri mereka</w:t>
      </w:r>
      <w:r w:rsidRPr="000C583F">
        <w:t xml:space="preserve">, </w:t>
      </w:r>
      <w:r w:rsidR="002C6C64" w:rsidRPr="000C583F">
        <w:t>apabila nafsu bersemayam di dalamnya, maka 'litar pintas</w:t>
      </w:r>
      <w:r w:rsidRPr="000C583F">
        <w:t>'</w:t>
      </w:r>
      <w:r w:rsidR="002C6C64" w:rsidRPr="000C583F">
        <w:t xml:space="preserve"> berlaku dalam kehidupan rohani mereka</w:t>
      </w:r>
      <w:r w:rsidRPr="000C583F">
        <w:t xml:space="preserve">. </w:t>
      </w:r>
      <w:r w:rsidR="002C6C64" w:rsidRPr="000C583F">
        <w:t xml:space="preserve">Mereka secara rohani 'memutus hubungan dengan diri mereka sendiri'. Seseorang mesti melindungi diri daripada kesombongan, egoisme, kehendak sendiri dan kelucahan. Kerana jika nafsu-nafsu ini menguasai seseorang, rahmat Tuhan—yang diperlukan untuk doa—tidak dapat turun kepadanya. Seseorang mesti membersihkan </w:t>
      </w:r>
      <w:r w:rsidRPr="000C583F">
        <w:t>'kabel'</w:t>
      </w:r>
      <w:r w:rsidR="002C6C64" w:rsidRPr="000C583F">
        <w:t xml:space="preserve"> dalaman dirinya daripada karat supaya ia dapat menghantar arus dengan baik dan hubungan dengan Tuhan dapat terjalin. Semakin seseorang membersihkan diri daripada nafsu, semakin maju doanya.</w:t>
      </w:r>
    </w:p>
    <w:p w14:paraId="78539AE0" w14:textId="6CE0EA40" w:rsidR="00BA44CB" w:rsidRPr="000C583F" w:rsidRDefault="00BA44CB" w:rsidP="008F333A">
      <w:r w:rsidRPr="000C583F">
        <w:tab/>
      </w:r>
      <w:r w:rsidR="002C6C64" w:rsidRPr="000C583F">
        <w:t xml:space="preserve">Hawa nafsu </w:t>
      </w:r>
      <w:r w:rsidR="008F333A" w:rsidRPr="000C583F">
        <w:t xml:space="preserve">adalah </w:t>
      </w:r>
      <w:r w:rsidR="002C6C64" w:rsidRPr="000C583F">
        <w:t xml:space="preserve">seperti gangguan radio, menghalang kita daripada mewujudkan hubungan dengan Tuhan. Jika gangguan ini tidak hilang, bagaimana seseorang boleh bercakap dengan Tuhan dalam doa? Saya teringat bahawa di barisan hadapan, apabila seorang pengendali radio mendengar gangguan, dia akan menjawab sesiapa yang memanggilnya: </w:t>
      </w:r>
      <w:r w:rsidRPr="000C583F">
        <w:t>"</w:t>
      </w:r>
      <w:r w:rsidR="002C6C64" w:rsidRPr="000C583F">
        <w:t xml:space="preserve">Saya tidak dapat mendengar anda, kekuatan isyarat </w:t>
      </w:r>
      <w:r w:rsidR="00C90354" w:rsidRPr="000C583F">
        <w:t xml:space="preserve">'sifar' </w:t>
      </w:r>
      <w:r w:rsidR="002C6C64" w:rsidRPr="000C583F">
        <w:t xml:space="preserve">(atau kekuatan isyarat </w:t>
      </w:r>
      <w:r w:rsidR="00C90354" w:rsidRPr="000C583F">
        <w:t>'satu'</w:t>
      </w:r>
      <w:r w:rsidR="002C6C64" w:rsidRPr="000C583F">
        <w:t>). Periksa sambungan anda dan cuba lagi!</w:t>
      </w:r>
      <w:r w:rsidRPr="000C583F">
        <w:t xml:space="preserve">" </w:t>
      </w:r>
      <w:r w:rsidR="002C6C64" w:rsidRPr="000C583F">
        <w:t>Kerana gangguan itu, mustahil untuk memahami kata-kata. Kekuatan isyarat perlu sekurang-kurangnya 'tiga</w:t>
      </w:r>
      <w:r w:rsidRPr="000C583F">
        <w:t xml:space="preserve">'. </w:t>
      </w:r>
      <w:r w:rsidR="002C6C64" w:rsidRPr="000C583F">
        <w:t xml:space="preserve">Kekuatan isyarat </w:t>
      </w:r>
      <w:r w:rsidRPr="000C583F">
        <w:t xml:space="preserve">'lima' </w:t>
      </w:r>
      <w:r w:rsidR="002C6C64" w:rsidRPr="000C583F">
        <w:t xml:space="preserve">dianggap sangat baik </w:t>
      </w:r>
      <w:r w:rsidR="008F333A" w:rsidRPr="000C583F">
        <w:t xml:space="preserve">— </w:t>
      </w:r>
      <w:r w:rsidR="002C6C64" w:rsidRPr="000C583F">
        <w:t>sambungan ketika itu sempurna. Jika tidak, pengendali radio akan menjerit hingga suaranya serak, namun dia tidak dapat didengar kerana penyetelan yang buruk. Pertama, pengendali radio perlu menyetel pemancar dan penerima radionya pada frekuensi yang sama, dan hanya selepas itu dia boleh mewujudkan hubungan dengan pos komando pada frekuensi tersebut.</w:t>
      </w:r>
    </w:p>
    <w:p w14:paraId="044430FE" w14:textId="600E81F3" w:rsidR="00BA44CB" w:rsidRPr="000C583F" w:rsidRDefault="00BA44CB" w:rsidP="008F333A">
      <w:r w:rsidRPr="000C583F">
        <w:tab/>
      </w:r>
      <w:r w:rsidR="002C6C64" w:rsidRPr="000C583F">
        <w:t xml:space="preserve">Untuk </w:t>
      </w:r>
      <w:r w:rsidRPr="000C583F">
        <w:t>'</w:t>
      </w:r>
      <w:r w:rsidR="002C6C64" w:rsidRPr="000C583F">
        <w:t>menyetel' diri kepada Tuhan, kita perlu mengambil langkah yang sama. Pemancar stesen radio rohani anda mesti diselaraskan pada frekuensi Cinta, dan penerimanya pada frekuensi Kerendahan Hati. Ini diperlukan supaya Tuhan dapat mendengar kita, dan kita dapat mendengar-Nya. Kerana 'Cinta adalah Kerendahan</w:t>
      </w:r>
      <w:r w:rsidRPr="000C583F">
        <w:t xml:space="preserve"> Hati' </w:t>
      </w:r>
      <w:r w:rsidR="002C6C64" w:rsidRPr="000C583F">
        <w:t xml:space="preserve">adalah tepat frekuensi di mana Tuhan </w:t>
      </w:r>
      <w:r w:rsidRPr="000C583F">
        <w:t>'beroperasi</w:t>
      </w:r>
      <w:r w:rsidR="002C6C64" w:rsidRPr="000C583F">
        <w:t xml:space="preserve">'. Seseorang mesti berusaha sedaya upaya untuk </w:t>
      </w:r>
      <w:r w:rsidRPr="000C583F">
        <w:t xml:space="preserve">'menerima' </w:t>
      </w:r>
      <w:r w:rsidR="002C6C64" w:rsidRPr="000C583F">
        <w:t>frekuensi ini dan menyelaras dengannya. Kemudian, mereka akan mewujudkan hubungan dengan Tuhan, dan minda mereka akan sentiasa bermastautin dalam Tuhan. Jadi, saya berharap anda mewujudkan hubungan Ilahi ini. Amin.</w:t>
      </w:r>
    </w:p>
    <w:p w14:paraId="03D71D56" w14:textId="77777777" w:rsidR="00BA44CB" w:rsidRPr="000C583F" w:rsidRDefault="00BA44CB" w:rsidP="008F333A"/>
    <w:p w14:paraId="35155DE4" w14:textId="28ACF67F" w:rsidR="00BA44CB" w:rsidRPr="000C583F" w:rsidRDefault="00BA44CB" w:rsidP="00531246">
      <w:pPr>
        <w:pStyle w:val="Heading4"/>
      </w:pPr>
      <w:bookmarkStart w:id="30" w:name="_Toc196716740"/>
      <w:bookmarkStart w:id="31" w:name="_Toc242628094"/>
      <w:r w:rsidRPr="000C583F">
        <w:t xml:space="preserve">'Aku' </w:t>
      </w:r>
      <w:r w:rsidR="002C6C64" w:rsidRPr="000C583F">
        <w:t xml:space="preserve">dan </w:t>
      </w:r>
      <w:r w:rsidRPr="000C583F">
        <w:t xml:space="preserve">'milikku' </w:t>
      </w:r>
      <w:r w:rsidR="002C6C64" w:rsidRPr="000C583F">
        <w:t>menghalang saya daripada menjalin hubungan dengan Tuhan</w:t>
      </w:r>
      <w:bookmarkEnd w:id="30"/>
      <w:bookmarkEnd w:id="31"/>
    </w:p>
    <w:p w14:paraId="321F8368" w14:textId="137DFCE3" w:rsidR="00BA44CB" w:rsidRPr="000C583F" w:rsidRDefault="008F333A" w:rsidP="00531246">
      <w:pPr>
        <w:ind w:firstLine="720"/>
      </w:pPr>
      <w:r w:rsidRPr="000C583F">
        <w:t xml:space="preserve">— </w:t>
      </w:r>
      <w:r w:rsidR="002C6C64" w:rsidRPr="000C583F">
        <w:t xml:space="preserve">Geronda, anda berkata bahawa saya perlu mengecas semula bateri saya dengan elektrik rohani. Bagaimana sebenarnya saya perlu mengecasnya? </w:t>
      </w:r>
      <w:r w:rsidRPr="000C583F">
        <w:t xml:space="preserve">— </w:t>
      </w:r>
      <w:r w:rsidR="002C6C64" w:rsidRPr="000C583F">
        <w:t xml:space="preserve">Budidayakan dalam diri anda kemuliaan rohani dan sifat tidak mementingkan diri, supaya </w:t>
      </w:r>
      <w:r w:rsidR="00BA44CB" w:rsidRPr="000C583F">
        <w:t xml:space="preserve">'Saya' </w:t>
      </w:r>
      <w:r w:rsidR="002C6C64" w:rsidRPr="000C583F">
        <w:t xml:space="preserve">dan 'milik </w:t>
      </w:r>
      <w:r w:rsidR="00BA44CB" w:rsidRPr="000C583F">
        <w:t xml:space="preserve">saya' </w:t>
      </w:r>
      <w:r w:rsidR="002C6C64" w:rsidRPr="000C583F">
        <w:t>hilang daripada diri anda</w:t>
      </w:r>
      <w:r w:rsidR="00BA44CB" w:rsidRPr="000C583F">
        <w:t>.</w:t>
      </w:r>
      <w:r w:rsidR="002C6C64" w:rsidRPr="000C583F">
        <w:t xml:space="preserve"> </w:t>
      </w:r>
      <w:r w:rsidR="00BA44CB" w:rsidRPr="000C583F">
        <w:t xml:space="preserve">'Aku' </w:t>
      </w:r>
      <w:r w:rsidR="002C6C64" w:rsidRPr="000C583F">
        <w:t xml:space="preserve">dan </w:t>
      </w:r>
      <w:r w:rsidR="00BA44CB" w:rsidRPr="000C583F">
        <w:t xml:space="preserve">'milikku' </w:t>
      </w:r>
      <w:r w:rsidR="002C6C64" w:rsidRPr="000C583F">
        <w:t>menghalang doa kerana ia memisahkan seseorang daripada Tuhan, seolah-olah menutupnya dengan lapisan penebat. Tahukah anda apakah bahan penebat? Seseorang yang telah memisahkan dirinya daripada Tuhan berdoa, dan Tuhan seolah-olah berkata kepadanya: 'Tidak, anakKu, Aku tidak faham engkau!</w:t>
      </w:r>
      <w:r w:rsidR="00BA44CB" w:rsidRPr="000C583F">
        <w:t>..'</w:t>
      </w:r>
    </w:p>
    <w:p w14:paraId="634A9E1C" w14:textId="77777777" w:rsidR="00BA44CB" w:rsidRPr="000C583F" w:rsidRDefault="00BA44CB" w:rsidP="008F333A">
      <w:r w:rsidRPr="000C583F">
        <w:lastRenderedPageBreak/>
        <w:tab/>
      </w:r>
      <w:r w:rsidR="008F333A" w:rsidRPr="000C583F">
        <w:t xml:space="preserve">— </w:t>
      </w:r>
      <w:r w:rsidR="002C6C64" w:rsidRPr="000C583F">
        <w:t>Geronda, adakah mungkin seorang sami menuruti peraturannya dengan tekun, tetapi kekurangan pengorbanan diri dan kasih sayang terhadap saudaranya?</w:t>
      </w:r>
    </w:p>
    <w:p w14:paraId="1EC1EC3A" w14:textId="77777777" w:rsidR="00BA44CB" w:rsidRPr="000C583F" w:rsidRDefault="00BA44CB" w:rsidP="008F333A">
      <w:r w:rsidRPr="000C583F">
        <w:tab/>
      </w:r>
      <w:r w:rsidR="008F333A" w:rsidRPr="000C583F">
        <w:t xml:space="preserve">— </w:t>
      </w:r>
      <w:r w:rsidR="002C6C64" w:rsidRPr="000C583F">
        <w:t xml:space="preserve">Ya, sudah tentu dia boleh. Jika seorang sami hanya memikirkan dirinya sendiri, dia mungkin mengucapkan doa, melakukan amalan asketik yang hebat, berpuasa, dan sujud… Namun, sambil melakukan semua amalan ini, dia hanya membesarkan rasa bangga dirinya sendiri, sambil kekal tidak peduli terhadap orang lain. Dengan bertindak sedemikian, seorang sami akan sentiasa kekal sebagai peminta. Malah dalam pengamalan asketisisme, dia hanya mementingkan diri sendiri </w:t>
      </w:r>
      <w:r w:rsidR="008F333A" w:rsidRPr="000C583F">
        <w:t xml:space="preserve">— </w:t>
      </w:r>
      <w:r w:rsidR="002C6C64" w:rsidRPr="000C583F">
        <w:t xml:space="preserve">melakukan apa sahaja yang terlintas di fikirannya. Namun, dia mesti benar-benar berusaha memperbaiki dirinya </w:t>
      </w:r>
      <w:r w:rsidR="008F333A" w:rsidRPr="000C583F">
        <w:t xml:space="preserve">— </w:t>
      </w:r>
      <w:r w:rsidR="002C6C64" w:rsidRPr="000C583F">
        <w:t>membasmi nafsu-nafsunya; jika tidak, dia tidak akan berjaya.</w:t>
      </w:r>
    </w:p>
    <w:p w14:paraId="3AE4FDB0" w14:textId="77777777" w:rsidR="00BA44CB" w:rsidRPr="000C583F" w:rsidRDefault="00BA44CB" w:rsidP="008F333A">
      <w:r w:rsidRPr="000C583F">
        <w:tab/>
      </w:r>
      <w:r w:rsidR="008F333A" w:rsidRPr="000C583F">
        <w:t xml:space="preserve">— </w:t>
      </w:r>
      <w:r w:rsidR="002C6C64" w:rsidRPr="000C583F">
        <w:t>Jadi, Geronda, adakah itu bermakna seseorang mesti sempurna dalam ketaatan, bersama para biarawati, dan dalam segala hal?</w:t>
      </w:r>
    </w:p>
    <w:p w14:paraId="0C0B2B84" w14:textId="77777777" w:rsidR="00BA44CB" w:rsidRPr="000C583F" w:rsidRDefault="00BA44CB" w:rsidP="008F333A">
      <w:r w:rsidRPr="000C583F">
        <w:tab/>
      </w:r>
      <w:r w:rsidR="008F333A" w:rsidRPr="000C583F">
        <w:t xml:space="preserve">— </w:t>
      </w:r>
      <w:r w:rsidR="002C6C64" w:rsidRPr="000C583F">
        <w:t xml:space="preserve">Sudah tentu, dalam segala hal! Untuk menjalin hubungan dengan Kristus dan tidak kehilangannya, seluruh hidup anda mesti membawa kegembiraan kepada Kristus. Dan Kristus bersukacita apabila kita membawa kegembiraan kepada jiran kita, apabila kita menyenangkan hati mereka </w:t>
      </w:r>
      <w:r w:rsidR="008F333A" w:rsidRPr="000C583F">
        <w:t xml:space="preserve">— </w:t>
      </w:r>
      <w:r w:rsidR="002C6C64" w:rsidRPr="000C583F">
        <w:t>dalam erti kata yang terbaik. Itulah sebabnya saya menekankan kepentingan kemuliaan rohani dan pengorbanan diri. Bagaimanapun, jika seorang sami mengikuti peraturan dan melakukan sujudnya, tetapi tidak mengambil berat tentang pengorbanan diri, kemuliaan, kasih kepada orang lain dan seumpamanya, maka sujud dan doanya sama sekali tidak bermakna.</w:t>
      </w:r>
    </w:p>
    <w:p w14:paraId="51ACA21C" w14:textId="648865AD" w:rsidR="00BA44CB" w:rsidRPr="000C583F" w:rsidRDefault="00BA44CB" w:rsidP="008F333A">
      <w:r w:rsidRPr="000C583F">
        <w:tab/>
      </w:r>
      <w:r w:rsidR="002C6C64" w:rsidRPr="000C583F">
        <w:t>Pada masa saya mula-mula datang ke biara,</w:t>
      </w:r>
      <w:r w:rsidR="00C90354">
        <w:rPr>
          <w:rStyle w:val="FootnoteReference"/>
          <w:lang w:val="ru-RU"/>
        </w:rPr>
        <w:footnoteReference w:id="8"/>
      </w:r>
      <w:r w:rsidR="002C6C64" w:rsidRPr="000C583F">
        <w:t xml:space="preserve"> sebagai seorang novis saya ditugaskan membantu di ruang makan. Pada waktu itu, seorang sami tua berusia lapan puluh tahun, yang agak lemah, meminta saya membawakan sup ke biliknya dari semasa ke semasa. Jadi, setelah menamatkan tugas saya, saya akan menuang sup ke dalam mangkuk dan membawakannya kepadanya. Suatu hari, seorang saudara melihat perkara ini dan mula memarahi saya: 'Dengar, jangan buat dia terbiasa dilayan begitu istimewa!… Kalau tidak, setelah dia terbiasa, dia akan mula meminta ini dan itu dan tidak akan memberi kamu sejenak ketenangan. Kamu akan begitu sibuk menjaga orang tua ini sehingga kamu tidak akan mampu lagi mematuhi peraturan!' Oh, awak tak tahu betapa dia menyeksakan saya dengan permintaan-permintaannya! Saya pernah tolong dia sekali masa dia selesema, dan selepas itu dia langsung tak bagi saya tenang! Sesekali dia ketuk dinding: 'Tunjukkan kasih sayang, buatkan saya secawan teh!</w:t>
      </w:r>
      <w:r w:rsidR="00C90354" w:rsidRPr="000C583F">
        <w:t xml:space="preserve">' </w:t>
      </w:r>
      <w:r w:rsidR="002C6C64" w:rsidRPr="000C583F">
        <w:t>Lepas tu: 'Tunjukkan kasih sayang, tolong pusingkan saya ke sebelah lagi!</w:t>
      </w:r>
      <w:r w:rsidR="00C90354" w:rsidRPr="000C583F">
        <w:t>'</w:t>
      </w:r>
      <w:r w:rsidR="002C6C64" w:rsidRPr="000C583F">
        <w:t xml:space="preserve"> Beberapa minit kemudian, ketukan lagi dan: 'Tunjukkan kasih sayang, letakkan batu bata panas di belakang bawahku!</w:t>
      </w:r>
      <w:r w:rsidR="00C90354" w:rsidRPr="000C583F">
        <w:t>..'</w:t>
      </w:r>
      <w:r w:rsidR="00C90354">
        <w:rPr>
          <w:rStyle w:val="FootnoteReference"/>
          <w:lang w:val="ru-RU"/>
        </w:rPr>
        <w:footnoteReference w:id="9"/>
      </w:r>
      <w:r w:rsidR="00C90354" w:rsidRPr="000C583F">
        <w:t xml:space="preserve"> </w:t>
      </w:r>
      <w:r w:rsidR="002C6C64" w:rsidRPr="000C583F">
        <w:t xml:space="preserve">'Tuangkan teh untukku </w:t>
      </w:r>
      <w:r w:rsidR="008F333A" w:rsidRPr="000C583F">
        <w:t xml:space="preserve">— </w:t>
      </w:r>
      <w:r w:rsidR="002C6C64" w:rsidRPr="000C583F">
        <w:t xml:space="preserve">berikan aku batu bata!.. Tuangkan teh untukku </w:t>
      </w:r>
      <w:r w:rsidR="008F333A" w:rsidRPr="000C583F">
        <w:t xml:space="preserve">— </w:t>
      </w:r>
      <w:r w:rsidR="002C6C64" w:rsidRPr="000C583F">
        <w:t>berikan aku batu bata!.. Tapi aku ada peraturan!.. Bilakah aku sepatutnya mengikutinya?! Orang tua itu telah membawa aku ke ambang kegilaan!</w:t>
      </w:r>
      <w:r w:rsidRPr="000C583F">
        <w:t>.."</w:t>
      </w:r>
    </w:p>
    <w:p w14:paraId="6535E583" w14:textId="736EB31D" w:rsidR="00BA44CB" w:rsidRPr="000C583F" w:rsidRDefault="00BA44CB" w:rsidP="008F333A">
      <w:r w:rsidRPr="000C583F">
        <w:tab/>
      </w:r>
      <w:r w:rsidR="002C6C64" w:rsidRPr="000C583F">
        <w:t xml:space="preserve">Bolehkah anda bayangkan apa yang sedang berlaku? Keadaannya sangat teruk! Seorang lelaki tua di belakang dinding sedang menderita, mengerang, memohon pertolongan, namun biarawan itu enggan pergi, supaya tidak melanggar peraturan!… Ini adalah tanda sebuah keadaan yang benar-benar berhati batu dan tiada jiwa. Dan apakah keraguan yang mungkin ada: bagi Tuhan, sebuah batu bata dan secawan teh jauh lebih bermakna daripada sebarang jumlah sujud </w:t>
      </w:r>
      <w:r w:rsidRPr="000C583F">
        <w:t xml:space="preserve">'sempurna' </w:t>
      </w:r>
      <w:r w:rsidR="002C6C64" w:rsidRPr="000C583F">
        <w:t>dan manik-manik rosari! Lagipun, sambil berdiri di hadapan Kristus dengan zikirnya, sami itu memohon kepada-Nya: 'Tuhan Yesus Kristus, kasihanilah aku!</w:t>
      </w:r>
      <w:r w:rsidRPr="000C583F">
        <w:t xml:space="preserve">' </w:t>
      </w:r>
      <w:r w:rsidR="008F333A" w:rsidRPr="000C583F">
        <w:t xml:space="preserve">— </w:t>
      </w:r>
      <w:r w:rsidR="002C6C64" w:rsidRPr="000C583F">
        <w:t>namun pada masa yang sama dia menyergah jiran yang menderita itu: 'Biarkan aku tenang!</w:t>
      </w:r>
      <w:r w:rsidRPr="000C583F">
        <w:t>'</w:t>
      </w:r>
    </w:p>
    <w:p w14:paraId="6AE82080" w14:textId="77777777" w:rsidR="00BA44CB" w:rsidRPr="000C583F" w:rsidRDefault="00BA44CB" w:rsidP="008F333A">
      <w:r w:rsidRPr="000C583F">
        <w:tab/>
      </w:r>
      <w:r w:rsidR="008F333A" w:rsidRPr="000C583F">
        <w:t xml:space="preserve">— </w:t>
      </w:r>
      <w:r w:rsidR="002C6C64" w:rsidRPr="000C583F">
        <w:t>Geronda, bagaimana seseorang menerima berkat Tuhan?</w:t>
      </w:r>
    </w:p>
    <w:p w14:paraId="49CF46FC" w14:textId="111156E9" w:rsidR="00BA44CB" w:rsidRPr="000C583F" w:rsidRDefault="00BA44CB" w:rsidP="008F333A">
      <w:r w:rsidRPr="000C583F">
        <w:tab/>
      </w:r>
      <w:r w:rsidR="008F333A" w:rsidRPr="000C583F">
        <w:t xml:space="preserve">— </w:t>
      </w:r>
      <w:r w:rsidR="002C6C64" w:rsidRPr="000C583F">
        <w:t>Tuhan memberkati seseorang jika orang itu dikasihi-Nya. Mengapa Tuhan akan menurunkan berkat-Nya kepada orang asing? Supaya orang asing itu menjatuhkan berkat-Nya ke tanah dan menginjaknya? Saya telah mengalaminya sendiri. Apabila saya tinggal di Gunung Sinai,</w:t>
      </w:r>
      <w:r w:rsidR="00C90354">
        <w:rPr>
          <w:rStyle w:val="FootnoteReference"/>
          <w:lang w:val="ru-RU"/>
        </w:rPr>
        <w:footnoteReference w:id="10"/>
      </w:r>
      <w:r w:rsidR="002C6C64" w:rsidRPr="000C583F">
        <w:t xml:space="preserve"> , berlaku kemarau teruk. Tiada setitis pun hujan turun selama beberapa tahun, jadi kedua-dua Biara Santa Katarina dan orang Badui yang tinggal berhampiran menghadapi masa yang sangat sukar. Para biarawan berdoa agar hujan turun, tetapi tidak berhasil. Kemudian tiba masanya untuk memangkas pokok zaitun.</w:t>
      </w:r>
      <w:r w:rsidR="00C90354">
        <w:rPr>
          <w:rStyle w:val="FootnoteReference"/>
          <w:lang w:val="ru-RU"/>
        </w:rPr>
        <w:footnoteReference w:id="11"/>
      </w:r>
      <w:r w:rsidR="002C6C64" w:rsidRPr="000C583F">
        <w:t xml:space="preserve"> Saya datang membantu. Orang Bedouin memangkas pokok-pokok biara; para biarawan menyimpan dahan tebal untuk biara dan menumpuk dahan </w:t>
      </w:r>
      <w:r w:rsidR="002C6C64" w:rsidRPr="000C583F">
        <w:lastRenderedPageBreak/>
        <w:t xml:space="preserve">nipis ke satu sisi. Orang Bedouin bertanya jika mereka boleh mengambil dahan-dahan ini untuk memasak makanan di atas api dan mengekalkan kehangatan pada waktu malam </w:t>
      </w:r>
      <w:r w:rsidR="008F333A" w:rsidRPr="000C583F">
        <w:t xml:space="preserve">— </w:t>
      </w:r>
      <w:r w:rsidR="002C6C64" w:rsidRPr="000C583F">
        <w:t xml:space="preserve">lagipun, di Gunung Sinai sangat sejuk. Tetapi para sami tidak membenarkan mereka mengambil ranting-ranting itu, dan para Bedouin beredar dengan perasaan kecewa. Keesokan harinya, para Bedouin datang lagi ke biara dengan permintaan yang sama. Saya mengikat semua ranting nipis itu menjadi ikatan dan memberikannya kepada mereka. Kemudian seorang Bedouin tua berkata kepada saya: </w:t>
      </w:r>
      <w:r w:rsidR="00C90354" w:rsidRPr="000C583F">
        <w:t>"</w:t>
      </w:r>
      <w:r w:rsidR="002C6C64" w:rsidRPr="000C583F">
        <w:t xml:space="preserve">Anda orang yang baik. Hujan akan </w:t>
      </w:r>
      <w:r w:rsidRPr="000C583F">
        <w:t xml:space="preserve">turun.' </w:t>
      </w:r>
      <w:r w:rsidR="002C6C64" w:rsidRPr="000C583F">
        <w:t>Dan memang, sebaik sahaja saya kembali ke biara, hujan pun mula turun. Ia adalah hujan lebat dan berpanjangan. Dengan itu, kata-kata baik orang Bedouin itu membuka pintu langit. Tetapi pada masa itu, saya tidak memberitahu sesiapa mengenainya.</w:t>
      </w:r>
    </w:p>
    <w:p w14:paraId="368E8BBD" w14:textId="77777777" w:rsidR="00BA44CB" w:rsidRPr="000C583F" w:rsidRDefault="00BA44CB" w:rsidP="008F333A"/>
    <w:p w14:paraId="5B1BF6B5" w14:textId="77777777" w:rsidR="00BA44CB" w:rsidRPr="000C583F" w:rsidRDefault="002C6C64" w:rsidP="00531246">
      <w:pPr>
        <w:pStyle w:val="Heading4"/>
      </w:pPr>
      <w:bookmarkStart w:id="32" w:name="_Toc196716741"/>
      <w:bookmarkStart w:id="33" w:name="_Toc242628095"/>
      <w:r w:rsidRPr="000C583F">
        <w:t>Tuhan tidak mendengar doa orang sombong</w:t>
      </w:r>
      <w:bookmarkEnd w:id="32"/>
      <w:bookmarkEnd w:id="33"/>
    </w:p>
    <w:p w14:paraId="38888B8A" w14:textId="15939DDD" w:rsidR="00BA44CB" w:rsidRPr="000C583F" w:rsidRDefault="008F333A" w:rsidP="00531246">
      <w:pPr>
        <w:ind w:firstLine="720"/>
      </w:pPr>
      <w:r w:rsidRPr="000C583F">
        <w:t xml:space="preserve">— </w:t>
      </w:r>
      <w:r w:rsidR="002C6C64" w:rsidRPr="000C583F">
        <w:t>Geronda, saya telah berkelakuan amat memalukan beberapa hari kebelakangan ini… Sekarang saya tidak dapat menyingkirkan pemikiran bahawa doa saya tidak menyenangkan Tuhan.</w:t>
      </w:r>
    </w:p>
    <w:p w14:paraId="14CBFD2C" w14:textId="5CFC430E" w:rsidR="00BA44CB" w:rsidRPr="000C583F" w:rsidRDefault="00BA44CB" w:rsidP="008F333A">
      <w:r w:rsidRPr="000C583F">
        <w:tab/>
      </w:r>
      <w:r w:rsidR="008F333A" w:rsidRPr="000C583F">
        <w:t xml:space="preserve">— </w:t>
      </w:r>
      <w:r w:rsidR="002C6C64" w:rsidRPr="000C583F">
        <w:t xml:space="preserve">Jika pemikiran ini berpunca daripada kerendahan hati yang sejati dan anda mengakui bahawa tingkah laku anda yang memalukan telah menyinggung Tuhan, maka anda akan merasakan penghiburan ilahi. Tetapi jika, bukannya kerendahan hati, anda hanya bersedih secara mementingkan diri sendiri dan mencabut rambut, sambil berseru: 'Oh… Sudah sampai begitu ke aku?! Bagaimana sebenarnya saya boleh melakukan ini?! </w:t>
      </w:r>
      <w:r w:rsidR="008F333A" w:rsidRPr="000C583F">
        <w:t xml:space="preserve">— </w:t>
      </w:r>
      <w:r w:rsidR="002C6C64" w:rsidRPr="000C583F">
        <w:t>maka kamu tidak akan menerima apa-apa penghiburan, kerana</w:t>
      </w:r>
    </w:p>
    <w:p w14:paraId="56D0CFE9" w14:textId="70722424" w:rsidR="00BA44CB" w:rsidRPr="000C583F" w:rsidRDefault="00BA44CB" w:rsidP="008F333A">
      <w:r w:rsidRPr="000C583F">
        <w:tab/>
      </w:r>
      <w:r w:rsidR="002C6C64" w:rsidRPr="000C583F">
        <w:t>Tuhan menentang orang sombong.</w:t>
      </w:r>
      <w:r w:rsidR="00C90354">
        <w:rPr>
          <w:rStyle w:val="FootnoteReference"/>
          <w:lang w:val="ru-RU"/>
        </w:rPr>
        <w:footnoteReference w:id="12"/>
      </w:r>
      <w:r w:rsidR="002C6C64" w:rsidRPr="000C583F">
        <w:t xml:space="preserve"> Tuhan tidak mendengar doa orang sombong, kerana kesombongan adalah dinding antara manusia dan Tuhan. Supaya doa kita didengari, ia mesti datang daripada</w:t>
      </w:r>
    </w:p>
    <w:p w14:paraId="4E46B99A" w14:textId="45D24FAD" w:rsidR="00BA44CB" w:rsidRPr="000C583F" w:rsidRDefault="00BA44CB" w:rsidP="008F333A">
      <w:r w:rsidRPr="000C583F">
        <w:tab/>
      </w:r>
      <w:r w:rsidR="002C6C64" w:rsidRPr="000C583F">
        <w:t>hati yang hancur dan rendah hati.</w:t>
      </w:r>
      <w:r w:rsidR="00C90354">
        <w:rPr>
          <w:rStyle w:val="FootnoteReference"/>
          <w:lang w:val="ru-RU"/>
        </w:rPr>
        <w:footnoteReference w:id="13"/>
      </w:r>
      <w:r w:rsidR="002C6C64" w:rsidRPr="000C583F">
        <w:t xml:space="preserve"> Jika kita berkata dengan rendah hati yang mendalam: 'Tuhan, adakah seseorang seperti saya ini sama sekali dapat didengari?</w:t>
      </w:r>
      <w:r w:rsidRPr="000C583F">
        <w:t xml:space="preserve">..' </w:t>
      </w:r>
      <w:r w:rsidR="008F333A" w:rsidRPr="000C583F">
        <w:t xml:space="preserve">— </w:t>
      </w:r>
      <w:r w:rsidR="002C6C64" w:rsidRPr="000C583F">
        <w:t xml:space="preserve">maka Tuhan Yang Maha Baik segera mendengar kita. </w:t>
      </w:r>
    </w:p>
    <w:p w14:paraId="7947ACB2" w14:textId="77777777" w:rsidR="00BA44CB" w:rsidRPr="000C583F" w:rsidRDefault="00BA44CB" w:rsidP="008F333A">
      <w:r w:rsidRPr="000C583F">
        <w:tab/>
      </w:r>
      <w:r w:rsidR="008F333A" w:rsidRPr="000C583F">
        <w:t xml:space="preserve">— </w:t>
      </w:r>
      <w:r w:rsidR="002C6C64" w:rsidRPr="000C583F">
        <w:t>Geronda, mengapa kadang-kadang, apabila saya bergelut dengan godaan tertentu, saya tidak dapat berdoa?</w:t>
      </w:r>
    </w:p>
    <w:p w14:paraId="0E819F36" w14:textId="6097D958" w:rsidR="00BA44CB" w:rsidRPr="000C583F" w:rsidRDefault="00BA44CB" w:rsidP="008F333A">
      <w:r w:rsidRPr="000C583F">
        <w:tab/>
      </w:r>
      <w:r w:rsidR="008F333A" w:rsidRPr="000C583F">
        <w:t xml:space="preserve">— </w:t>
      </w:r>
      <w:r w:rsidR="002C6C64" w:rsidRPr="000C583F">
        <w:t xml:space="preserve">Jika godaan menguasai kamu dan kamu tidak dapat berdoa, itu bermakna terdapat sifat mementingkan diri sendiri dan kesombongan dalam dirimu. Godaan itu kekal sehingga seseorang membenci </w:t>
      </w:r>
      <w:r w:rsidRPr="000C583F">
        <w:t>'diri'</w:t>
      </w:r>
      <w:r w:rsidR="002C6C64" w:rsidRPr="000C583F">
        <w:t xml:space="preserve"> batinnya sendiri</w:t>
      </w:r>
      <w:r w:rsidRPr="000C583F">
        <w:t xml:space="preserve">. </w:t>
      </w:r>
      <w:r w:rsidR="002C6C64" w:rsidRPr="000C583F">
        <w:t xml:space="preserve">Sebaik sahaja </w:t>
      </w:r>
      <w:r w:rsidRPr="000C583F">
        <w:t>'diri'</w:t>
      </w:r>
      <w:r w:rsidR="002C6C64" w:rsidRPr="000C583F">
        <w:t xml:space="preserve"> batin </w:t>
      </w:r>
      <w:r w:rsidRPr="000C583F">
        <w:t xml:space="preserve">itu </w:t>
      </w:r>
      <w:r w:rsidR="002C6C64" w:rsidRPr="000C583F">
        <w:t>menjadi menjijikkan bagi seseorang, Kristus datang membantu dan godaan itu hilang.</w:t>
      </w:r>
    </w:p>
    <w:p w14:paraId="7DF424D7" w14:textId="77777777" w:rsidR="00BA44CB" w:rsidRPr="000C583F" w:rsidRDefault="00BA44CB" w:rsidP="008F333A">
      <w:r w:rsidRPr="000C583F">
        <w:tab/>
      </w:r>
      <w:r w:rsidR="008F333A" w:rsidRPr="000C583F">
        <w:t xml:space="preserve">— </w:t>
      </w:r>
      <w:r w:rsidR="002C6C64" w:rsidRPr="000C583F">
        <w:t>Geronda, saya memohon kepada Tuhan agar membantu saya menyingkirkan sikap kasar saya terhadap para saudara perempuan, tetapi saya tidak melihat sebarang hasil.</w:t>
      </w:r>
    </w:p>
    <w:p w14:paraId="711C3879" w14:textId="77777777" w:rsidR="00BA44CB" w:rsidRPr="000C583F" w:rsidRDefault="00BA44CB" w:rsidP="008F333A">
      <w:r w:rsidRPr="000C583F">
        <w:tab/>
      </w:r>
      <w:r w:rsidR="008F333A" w:rsidRPr="000C583F">
        <w:t xml:space="preserve">— </w:t>
      </w:r>
      <w:r w:rsidR="002C6C64" w:rsidRPr="000C583F">
        <w:t xml:space="preserve">Apabila seseorang berusaha dan berdoa, tetapi tidak melihat sebarang hasil, itu bermakna sama ada sifat mementingkan diri sendiri dan kesombongan sudah bersemayam dalam dirinya, atau terdapat kecenderungan kepada kesombongan. Sifat mementingkan diri sendiri dan kesombongan menghalang rahmat Ilahi daripada datang sebagai jawapan kepada doa. Tuhan Yang Baik mengabulkan apa yang kita minta dalam doa </w:t>
      </w:r>
      <w:r w:rsidR="008F333A" w:rsidRPr="000C583F">
        <w:t xml:space="preserve">— </w:t>
      </w:r>
      <w:r w:rsidR="002C6C64" w:rsidRPr="000C583F">
        <w:t>dengan syarat kita memiliki kerendahan hati dan kesedaran tentang ke berdosaan kita sendiri.</w:t>
      </w:r>
    </w:p>
    <w:p w14:paraId="686F6FC5" w14:textId="77777777" w:rsidR="00BA44CB" w:rsidRPr="000C583F" w:rsidRDefault="00BA44CB" w:rsidP="008F333A">
      <w:r w:rsidRPr="000C583F">
        <w:tab/>
      </w:r>
      <w:r w:rsidR="008F333A" w:rsidRPr="000C583F">
        <w:t xml:space="preserve">— </w:t>
      </w:r>
      <w:r w:rsidR="002C6C64" w:rsidRPr="000C583F">
        <w:t>Bapa tua, saya dengan sungguh-sungguh memohon kepada Tuhan agar Dia menyelamatkan saya daripada satu kelemahan tertentu; saya sedang berjuang, cuba mencabutnya… Tetapi kerana kesombongan saya, Tuhan tidak membantu saya. Apa yang harus saya lakukan?</w:t>
      </w:r>
    </w:p>
    <w:p w14:paraId="67F006B9" w14:textId="2F33C585" w:rsidR="00BA44CB" w:rsidRPr="000C583F" w:rsidRDefault="00BA44CB" w:rsidP="008F333A">
      <w:r w:rsidRPr="000C583F">
        <w:tab/>
      </w:r>
      <w:r w:rsidR="008F333A" w:rsidRPr="000C583F">
        <w:t xml:space="preserve">— </w:t>
      </w:r>
      <w:r w:rsidR="002C6C64" w:rsidRPr="000C583F">
        <w:t>Pertama sekali, mohon keampunan daripada Tuhan. Katakan: 'Ya Tuhanku, kesombongan bersemayam dalam diri aku; aku sendiri menghalang bantuan-Mu daripada tiba. Tetapi aku memohon kepada-Mu: berikan pencerahan, bantu aku memahami dengan tepat apa yang perlu aku lakukan, bagaimana aku dapat mengatasi kelemahanku</w:t>
      </w:r>
      <w:r w:rsidRPr="000C583F">
        <w:t>.'</w:t>
      </w:r>
      <w:r w:rsidR="002C6C64" w:rsidRPr="000C583F">
        <w:t xml:space="preserve"> Sebaik sahaja anda mengakui bahawa terdapat kesombongan dalam diri anda dan inilah sebabnya nafsu ini tidak meninggalkan anda, Tuhan akan segera mendedahkan kepada anda punca, akar kelemahan anda, dan bagaimana untuk berjuang memupuskannya.</w:t>
      </w:r>
    </w:p>
    <w:p w14:paraId="08AE2D49" w14:textId="77777777" w:rsidR="00BA44CB" w:rsidRPr="000C583F" w:rsidRDefault="00BA44CB" w:rsidP="008F333A">
      <w:r w:rsidRPr="000C583F">
        <w:tab/>
      </w:r>
      <w:r w:rsidR="008F333A" w:rsidRPr="000C583F">
        <w:t xml:space="preserve">— </w:t>
      </w:r>
      <w:r w:rsidR="002C6C64" w:rsidRPr="000C583F">
        <w:t>Geronda, apakah keadaan fikiran seseorang sewaktu berdoa?</w:t>
      </w:r>
    </w:p>
    <w:p w14:paraId="224A9033" w14:textId="77777777" w:rsidR="00BA44CB" w:rsidRPr="000C583F" w:rsidRDefault="00BA44CB" w:rsidP="008F333A">
      <w:r w:rsidRPr="000C583F">
        <w:tab/>
      </w:r>
      <w:r w:rsidR="008F333A" w:rsidRPr="000C583F">
        <w:t xml:space="preserve">— </w:t>
      </w:r>
      <w:r w:rsidR="002C6C64" w:rsidRPr="000C583F">
        <w:t>Sikap rendah hati. Maka Tuhan akan membantu anda. Orang yang rendah hati tidak mempunyai kehendak sendiri; mereka taat kepada kehendak Tuhan dan memelihara perintah-Nya. Itulah sebabnya Tuhan mendengar doa mereka dan menganugerahkan berkat surgawi kepada mereka. Setakat seseorang mendengar Tuhan, begitulah juga Tuhan Yang Baik mendengar mereka.</w:t>
      </w:r>
    </w:p>
    <w:p w14:paraId="61502988" w14:textId="77777777" w:rsidR="00BA44CB" w:rsidRPr="000C583F" w:rsidRDefault="00BA44CB" w:rsidP="008F333A"/>
    <w:p w14:paraId="13D4CEE7" w14:textId="77777777" w:rsidR="00BA44CB" w:rsidRPr="000C583F" w:rsidRDefault="002C6C64" w:rsidP="00531246">
      <w:pPr>
        <w:pStyle w:val="Heading4"/>
      </w:pPr>
      <w:bookmarkStart w:id="34" w:name="_Toc196716742"/>
      <w:bookmarkStart w:id="35" w:name="_Toc242628096"/>
      <w:r w:rsidRPr="000C583F">
        <w:t>Doa memerlukan ketekunan dan kesabaran</w:t>
      </w:r>
      <w:bookmarkEnd w:id="34"/>
      <w:bookmarkEnd w:id="35"/>
    </w:p>
    <w:p w14:paraId="3A65ED3D" w14:textId="16D3646E" w:rsidR="00BA44CB" w:rsidRPr="000C583F" w:rsidRDefault="008F333A" w:rsidP="00531246">
      <w:pPr>
        <w:ind w:firstLine="720"/>
      </w:pPr>
      <w:r w:rsidRPr="000C583F">
        <w:t xml:space="preserve">— </w:t>
      </w:r>
      <w:r w:rsidR="002C6C64" w:rsidRPr="000C583F">
        <w:t>Geronda, kadang-kadang saya berdoa kepada Tuhan dengan permintaan tertentu. Tetapi tiada apa-apa berlaku, dan saya bertanya pada diri sendiri: 'Adakah Tuhan sama sekali mendengar doa saya?</w:t>
      </w:r>
      <w:r w:rsidR="00BA44CB" w:rsidRPr="000C583F">
        <w:t>'</w:t>
      </w:r>
    </w:p>
    <w:p w14:paraId="78EFBB65" w14:textId="78667079" w:rsidR="00BA44CB" w:rsidRPr="000C583F" w:rsidRDefault="00BA44CB" w:rsidP="008F333A">
      <w:r w:rsidRPr="000C583F">
        <w:tab/>
      </w:r>
      <w:r w:rsidR="008F333A" w:rsidRPr="000C583F">
        <w:t xml:space="preserve">— </w:t>
      </w:r>
      <w:r w:rsidR="002C6C64" w:rsidRPr="000C583F">
        <w:t>Soalan 'Adakah Dia mendengar?</w:t>
      </w:r>
      <w:r w:rsidRPr="000C583F">
        <w:t xml:space="preserve">' itu </w:t>
      </w:r>
      <w:r w:rsidR="002C6C64" w:rsidRPr="000C583F">
        <w:t>menunjukkan bahawa kamu meragui kasih Tuhan. Dan dengan meragui kasih-Nya, kamu mengemukakan permohonan dengan satu tangan, sambil segera menariknya balik dengan tangan yang satu lagi. Dengan bertindak demikian, kamu kehilangan hak untuk 'dilayani di luar giliran</w:t>
      </w:r>
      <w:r w:rsidRPr="000C583F">
        <w:t>'.</w:t>
      </w:r>
    </w:p>
    <w:p w14:paraId="1AF42A76" w14:textId="77777777" w:rsidR="00BA44CB" w:rsidRPr="000C583F" w:rsidRDefault="00BA44CB" w:rsidP="008F333A">
      <w:r w:rsidRPr="000C583F">
        <w:tab/>
      </w:r>
      <w:r w:rsidR="008F333A" w:rsidRPr="000C583F">
        <w:t xml:space="preserve">— </w:t>
      </w:r>
      <w:r w:rsidR="002C6C64" w:rsidRPr="000C583F">
        <w:t>Geronda, apabila saya memohon sesuatu daripada Tuhan dan tidak menerimanya serta-merta, patutkah saya terus berdoa?</w:t>
      </w:r>
    </w:p>
    <w:p w14:paraId="233A7151" w14:textId="0531012A" w:rsidR="00BA44CB" w:rsidRPr="000C583F" w:rsidRDefault="00BA44CB" w:rsidP="008F333A">
      <w:r w:rsidRPr="000C583F">
        <w:tab/>
      </w:r>
      <w:r w:rsidR="008F333A" w:rsidRPr="000C583F">
        <w:t xml:space="preserve">— </w:t>
      </w:r>
      <w:r w:rsidR="002C6C64" w:rsidRPr="000C583F">
        <w:t>Ya, anda mesti. Bersikaplah gigih. Lagipun, apabila kita pergi ke mana-mana pejabat kerajaan dan membuat permohonan kepada seorang penjawat awam, kadangkala kita terpaksa bersikap gigih untuk mendapatkan apa yang kita mahukan. 'Tolong bantu saya,' kata kita, 'kalau tidak saya tidak akan pergi dari sini</w:t>
      </w:r>
      <w:r w:rsidRPr="000C583F">
        <w:t>.'</w:t>
      </w:r>
      <w:r w:rsidR="002C6C64" w:rsidRPr="000C583F">
        <w:t xml:space="preserve"> Jadi dalam doa juga, , ketekunan diperlukan: adakah anda ingat betapa tekunnya wanita Kanaan itu merayu kepada Kristus?</w:t>
      </w:r>
      <w:r w:rsidR="001A5E24">
        <w:rPr>
          <w:rStyle w:val="FootnoteReference"/>
          <w:lang w:val="ru-RU"/>
        </w:rPr>
        <w:footnoteReference w:id="14"/>
      </w:r>
      <w:r w:rsidR="001A5E24" w:rsidRPr="000C583F">
        <w:t xml:space="preserve"> </w:t>
      </w:r>
      <w:r w:rsidR="002C6C64" w:rsidRPr="000C583F">
        <w:t>Dan janda dalam Injil, yang merayu kepada hakim yang tidak adil, juga tekun.</w:t>
      </w:r>
      <w:r w:rsidR="001A5E24">
        <w:rPr>
          <w:rStyle w:val="FootnoteReference"/>
          <w:lang w:val="ru-RU"/>
        </w:rPr>
        <w:footnoteReference w:id="15"/>
      </w:r>
    </w:p>
    <w:p w14:paraId="3D85E549" w14:textId="77777777" w:rsidR="00BA44CB" w:rsidRPr="000C583F" w:rsidRDefault="00BA44CB" w:rsidP="008F333A">
      <w:r w:rsidRPr="000C583F">
        <w:tab/>
      </w:r>
      <w:r w:rsidR="008F333A" w:rsidRPr="000C583F">
        <w:t xml:space="preserve">— </w:t>
      </w:r>
      <w:r w:rsidR="002C6C64" w:rsidRPr="000C583F">
        <w:t>Namun, Geronda, jika masa berlalu dan permohonan saya tidak dijawab, saya menjadi kecewa.</w:t>
      </w:r>
    </w:p>
    <w:p w14:paraId="6549B3A6" w14:textId="4157D1F3" w:rsidR="00BA44CB" w:rsidRPr="000C583F" w:rsidRDefault="00BA44CB" w:rsidP="008F333A">
      <w:r w:rsidRPr="000C583F">
        <w:tab/>
      </w:r>
      <w:r w:rsidR="008F333A" w:rsidRPr="000C583F">
        <w:t xml:space="preserve">— </w:t>
      </w:r>
      <w:r w:rsidR="002C6C64" w:rsidRPr="000C583F">
        <w:t xml:space="preserve">Apabila kita meminta sesuatu dalam doa, kita mesti menunggu dengan sabar. Suatu kali, mataku bengkak dan mula sakit teramat sangat. Aku menghampiri ikon Sang Ibu Allah Yang Paling Suci tiga kali dan memohon kepada-Nya untuk menyembuhkanku supaya aku dapat membaca Mazmur pada waktu malam. Saya mengoleskan minyak dari lampu ke mata yang sakit itu di hadapan ikon, tetapi mata itu terus sakit. Selepas beberapa hari, keadaannya menjadi lebih teruk: mata itu terus sakit dan semakin bengkak. Dua minggu berlalu begitu sahaja. Kemudian, dengan rasa malu yang teramat, saya menghampiri semula ikon Sang Ibu Allah Yang Maha Suci dan berkata: </w:t>
      </w:r>
      <w:r w:rsidRPr="000C583F">
        <w:t>"</w:t>
      </w:r>
      <w:r w:rsidR="002C6C64" w:rsidRPr="000C583F">
        <w:t>Ibu Tuhan, ampunilah saya, tetapi saya terpaksa mengganggu-Mu sekali lagi.</w:t>
      </w:r>
      <w:r w:rsidRPr="000C583F">
        <w:t xml:space="preserve">" </w:t>
      </w:r>
      <w:r w:rsidR="002C6C64" w:rsidRPr="000C583F">
        <w:t xml:space="preserve">Saya menyapu minyak dari lampu itu ke mata saya sekali lagi, dan kesakitan itu hilang serta-merta. Adakah anda fikir Bunda Allah yang Maha Suci tidak dapat menyembuhkan saya terus-menerus, sebaik sahaja saya pertama kali memohon kepada-Nya? Sudah tentu Dia boleh. Tetapi, kerana mengetahui sesuatu yang saya tidak tahu, Dia membiarkan saya menderita seketika. Jadi, anda juga harus meminta dengan rendah hati dan menunggu dengan sabar. Doa yang dipanjatkan dengan iman, kesakitan, ketekunan dan kesabaran didengari </w:t>
      </w:r>
      <w:r w:rsidR="008F333A" w:rsidRPr="000C583F">
        <w:t>—</w:t>
      </w:r>
      <w:r w:rsidR="002C6C64" w:rsidRPr="000C583F">
        <w:t xml:space="preserve"> dengan syarat, sudah tentu, apa yang dipohon adalah untuk kebaikan kita sendiri.</w:t>
      </w:r>
    </w:p>
    <w:p w14:paraId="158AC71A" w14:textId="577DDB38" w:rsidR="00BA44CB" w:rsidRPr="000C583F" w:rsidRDefault="00BA44CB" w:rsidP="008F333A"/>
    <w:p w14:paraId="7448C3F7" w14:textId="77777777" w:rsidR="00E3603A" w:rsidRPr="000C583F" w:rsidRDefault="00E3603A" w:rsidP="008F333A"/>
    <w:p w14:paraId="33C2EFE3" w14:textId="285C5D08" w:rsidR="00BA44CB" w:rsidRPr="000C583F" w:rsidRDefault="00E3603A" w:rsidP="00E3603A">
      <w:pPr>
        <w:pStyle w:val="Heading3"/>
      </w:pPr>
      <w:bookmarkStart w:id="36" w:name="_Toc196716743"/>
      <w:bookmarkStart w:id="37" w:name="_Toc242628097"/>
      <w:r w:rsidRPr="000C583F">
        <w:t>Bab</w:t>
      </w:r>
      <w:r w:rsidR="00846B18" w:rsidRPr="000C583F">
        <w:t xml:space="preserve"> 4</w:t>
      </w:r>
      <w:r w:rsidRPr="000C583F">
        <w:t xml:space="preserve">. </w:t>
      </w:r>
      <w:r w:rsidRPr="000C583F">
        <w:br/>
        <w:t>Bagaimana untuk bersedia untuk komuni dengan Tuhan</w:t>
      </w:r>
      <w:bookmarkEnd w:id="36"/>
      <w:bookmarkEnd w:id="37"/>
    </w:p>
    <w:p w14:paraId="4DC7E3B3" w14:textId="77777777" w:rsidR="00BA44CB" w:rsidRPr="000C583F" w:rsidRDefault="00BA44CB" w:rsidP="008F333A"/>
    <w:p w14:paraId="5EAA81AE" w14:textId="77777777" w:rsidR="00BA44CB" w:rsidRPr="000C583F" w:rsidRDefault="002C6C64" w:rsidP="0046557E">
      <w:pPr>
        <w:pStyle w:val="Heading4"/>
      </w:pPr>
      <w:bookmarkStart w:id="38" w:name="_Toc196716744"/>
      <w:bookmarkStart w:id="39" w:name="_Toc242628098"/>
      <w:r w:rsidRPr="000C583F">
        <w:t>Pengakuan yang rendah hati kepada Kristus</w:t>
      </w:r>
      <w:bookmarkEnd w:id="38"/>
      <w:bookmarkEnd w:id="39"/>
    </w:p>
    <w:p w14:paraId="44A0A038" w14:textId="08772A9D" w:rsidR="00BA44CB" w:rsidRPr="000C583F" w:rsidRDefault="002C6C64" w:rsidP="00E3603A">
      <w:pPr>
        <w:ind w:firstLine="720"/>
      </w:pPr>
      <w:r w:rsidRPr="000C583F">
        <w:t>Wahai Saudara Tua, apakah persiapan yang diperlukan sebelum berdoa?</w:t>
      </w:r>
    </w:p>
    <w:p w14:paraId="73E0271F" w14:textId="5FB66D67" w:rsidR="00BA44CB" w:rsidRPr="000C583F" w:rsidRDefault="00BA44CB" w:rsidP="008F333A">
      <w:r w:rsidRPr="000C583F">
        <w:tab/>
      </w:r>
      <w:r w:rsidR="008F333A" w:rsidRPr="000C583F">
        <w:t xml:space="preserve">— </w:t>
      </w:r>
      <w:r w:rsidR="002C6C64" w:rsidRPr="000C583F">
        <w:t xml:space="preserve">Ia serupa dengan persiapan untuk Komuni Suci. Lagipun, Misteri Suci Kristus adalah penerimaan ilahi, manakala doa adalah komuni ilahi. Apabila kita menerima Komuni, kita mengambil Kristus ke dalam diri kita, dan rahmat ilahi datang kepada kita. Dan dalam doa, kita bersatu dengan Kristus tanpa henti dan juga menerima rahmat Ilahi </w:t>
      </w:r>
      <w:r w:rsidR="008F333A" w:rsidRPr="000C583F">
        <w:t xml:space="preserve">— </w:t>
      </w:r>
      <w:r w:rsidR="002C6C64" w:rsidRPr="000C583F">
        <w:t>dengan cara yang berbeza. Bukankah sudah cukup untuk bersatu dengan Kristus dan menerima rahmat Ilahi? Dalam Komuni, kita mengambil Tubuh dan Darah Kristus, manakala dalam doa kita bersatu dengan Tuhan. Sebelum menerima Komuni Suci, seseorang mesti mengaku dosa kepada bapa rohani. Begitu juga</w:t>
      </w:r>
      <w:r w:rsidR="008F333A" w:rsidRPr="000C583F">
        <w:t>,</w:t>
      </w:r>
      <w:r w:rsidR="002C6C64" w:rsidRPr="000C583F">
        <w:t xml:space="preserve"> sebelum memulakan doa</w:t>
      </w:r>
      <w:r w:rsidR="008F333A" w:rsidRPr="000C583F">
        <w:t>—dengan</w:t>
      </w:r>
      <w:r w:rsidR="002C6C64" w:rsidRPr="000C583F">
        <w:t xml:space="preserve"> kata lain, sebelum memulakan pergaulan dengan Tuhan—pengakuan yang rendah hati kepada Kristus adalah perlu. Sebelum memulakan doa, seseorang mesti dengan rendah hati mengaku: 'Tuhan, amalan hamba amatlah malang… Hamba penuh dengan dosa dan nafsu… Aku bahkan tidak layak untuk Engkau memandangku, tetapi aku tetap memohon kepada-Mu: bantulah aku.</w:t>
      </w:r>
      <w:r w:rsidRPr="000C583F">
        <w:t xml:space="preserve">" </w:t>
      </w:r>
      <w:r w:rsidR="002C6C64" w:rsidRPr="000C583F">
        <w:t>Dari pengakuan yang rendah hati seperti itu kepada Kristus, anugerah Ilahi datang kepada seseorang, dan mereka mula berkomuni dengan Tuhan.</w:t>
      </w:r>
    </w:p>
    <w:p w14:paraId="4C923FCE" w14:textId="5220CA88" w:rsidR="00BA44CB" w:rsidRPr="000C583F" w:rsidRDefault="00BA44CB" w:rsidP="008F333A">
      <w:r w:rsidRPr="000C583F">
        <w:lastRenderedPageBreak/>
        <w:tab/>
      </w:r>
      <w:r w:rsidR="002C6C64" w:rsidRPr="000C583F">
        <w:t>Jika seseorang tidak bertaubat dan dengan rendah hati mengaku dosa-dosanya kepada Tuhan, dia akan kekal dalam keadaan tidak teratur. Dan ketidakteraturan ini akan menjadi dinding yang menghalangnya daripada bersatu dengan Tuhan. Pintu itu akan kekal tertutup, dan jiwa tidak akan menemui ketenangan. Tetapi jika seseorang berkata, 'Aku telah berdosa</w:t>
      </w:r>
      <w:r w:rsidRPr="000C583F">
        <w:t>,</w:t>
      </w:r>
      <w:r w:rsidR="002C6C64" w:rsidRPr="000C583F">
        <w:t xml:space="preserve"> ya Tuhan</w:t>
      </w:r>
      <w:r w:rsidRPr="000C583F">
        <w:t xml:space="preserve">,' </w:t>
      </w:r>
      <w:r w:rsidR="002C6C64" w:rsidRPr="000C583F">
        <w:t>maka tembok itu akan runtuh—atau, lebih tepatnya, Tuhan sendiri akan membuka pintu itu, dan orang itu akan menerima rahmat pergaulan dengan-Nya.</w:t>
      </w:r>
    </w:p>
    <w:p w14:paraId="3BBDA774" w14:textId="49CBEE96" w:rsidR="00E3603A" w:rsidRPr="000C583F" w:rsidRDefault="00BA44CB" w:rsidP="008F333A">
      <w:r w:rsidRPr="000C583F">
        <w:tab/>
      </w:r>
      <w:r w:rsidR="008F333A" w:rsidRPr="000C583F">
        <w:t xml:space="preserve">— </w:t>
      </w:r>
      <w:r w:rsidR="002C6C64" w:rsidRPr="000C583F">
        <w:t xml:space="preserve">Geronda, saya membaca dalam </w:t>
      </w:r>
      <w:r w:rsidRPr="000C583F">
        <w:t>*</w:t>
      </w:r>
      <w:r w:rsidR="002C6C64" w:rsidRPr="000C583F">
        <w:t>The Ladder</w:t>
      </w:r>
      <w:r w:rsidRPr="000C583F">
        <w:t xml:space="preserve">* </w:t>
      </w:r>
      <w:r w:rsidR="002C6C64" w:rsidRPr="000C583F">
        <w:t>bahawa, apabila bangkit untuk berdoa, seseorang mesti berpakaian dengan pakaian yang akan dipakai apabila bersedia untuk hadir di hadapan raja.</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Apakah jenis pakaian ini?</w:t>
      </w:r>
    </w:p>
    <w:p w14:paraId="47E1A94E" w14:textId="72893AA7" w:rsidR="00BA44CB" w:rsidRPr="000C583F" w:rsidRDefault="00BA44CB" w:rsidP="008F333A">
      <w:r w:rsidRPr="000C583F">
        <w:tab/>
      </w:r>
      <w:r w:rsidR="008F333A" w:rsidRPr="000C583F">
        <w:t xml:space="preserve">— </w:t>
      </w:r>
      <w:r w:rsidR="002C6C64" w:rsidRPr="000C583F">
        <w:t xml:space="preserve">merendahkan diri di hadapan Tuhan dan dengan rendah hati memohon keampunan atas dosa-dosa </w:t>
      </w:r>
      <w:r w:rsidR="008F333A" w:rsidRPr="000C583F">
        <w:t xml:space="preserve">— </w:t>
      </w:r>
      <w:r w:rsidR="002C6C64" w:rsidRPr="000C583F">
        <w:t>inilah pakaiannya. Katakan: 'Ya Tuhanku, aku tidak bersyukur; aku telah berdosa dengan sangat berat kepada-Mu; aku telah menyedihkan-Mu… Ampunilah aku!</w:t>
      </w:r>
      <w:r w:rsidRPr="000C583F">
        <w:t xml:space="preserve">' </w:t>
      </w:r>
      <w:r w:rsidR="002C6C64" w:rsidRPr="000C583F">
        <w:t>Tetapi janganlah mengucapkan kata-kata ini secara mekanikal; ucapkanlah dengan penyesalan yang ikhlas dari hati. Adakah anda kini faham apakah 'pakaian' yang patut dipakai apabila bermunajat dengan Tuhan? Jika anda kekurangan pakaian ini—penyesalan ini—maka, apabila anda bangun untuk berdoa, seolah-olah anda berkata kepada Tuhan: 'Halo, bagaimana khabar? Apa yang baru di dunia?</w:t>
      </w:r>
      <w:r w:rsidRPr="000C583F">
        <w:t xml:space="preserve">' </w:t>
      </w:r>
      <w:r w:rsidR="002C6C64" w:rsidRPr="000C583F">
        <w:t>Lagipun, kita juga mesti memohon keampunan daripada s , seseorang yang kita bersalah kepadanya! Betapa lebih pentingnya, oleh itu, untuk memohon keampunan Tuhan atas kesalahan harian kita!</w:t>
      </w:r>
    </w:p>
    <w:p w14:paraId="6DE7E2C9" w14:textId="77777777" w:rsidR="00BA44CB" w:rsidRPr="000C583F" w:rsidRDefault="00BA44CB" w:rsidP="008F333A">
      <w:r w:rsidRPr="000C583F">
        <w:tab/>
      </w:r>
      <w:r w:rsidR="008F333A" w:rsidRPr="000C583F">
        <w:t xml:space="preserve">— </w:t>
      </w:r>
      <w:r w:rsidR="002C6C64" w:rsidRPr="000C583F">
        <w:t>Jadi, Geronda, patutkah saya merenungkan dosa-dosa yang saya lakukan setiap hari?</w:t>
      </w:r>
    </w:p>
    <w:p w14:paraId="6310A592" w14:textId="6DBACAE3" w:rsidR="00BA44CB" w:rsidRPr="000C583F" w:rsidRDefault="00BA44CB" w:rsidP="008F333A">
      <w:r w:rsidRPr="000C583F">
        <w:tab/>
      </w:r>
      <w:r w:rsidR="008F333A" w:rsidRPr="000C583F">
        <w:t xml:space="preserve">— </w:t>
      </w:r>
      <w:r w:rsidR="002C6C64" w:rsidRPr="000C583F">
        <w:t>Pertama, mohonlah ampun kepada Tuhan atas dosa-dosa tertentu yang telah kamu lakukan sepanjang hari. Kemudian renungkan betapa berdosanya kamu secara umum. Dengan melakukan ini, kamu merendahkan diri dan kemudian mula memohon kepada Tuhan apa yang kamu perlukan. Apabila saya bangun untuk berdoa, saya mulakan dengan kata-kata pemungut cukai dalam Injil: 'Ya Tuhan, kasihanilah aku yang berdosa.'</w:t>
      </w:r>
      <w:r w:rsidR="00E3603A">
        <w:rPr>
          <w:rStyle w:val="FootnoteReference"/>
          <w:lang w:val="ru-RU"/>
        </w:rPr>
        <w:footnoteReference w:id="17"/>
      </w:r>
      <w:r w:rsidR="002C6C64" w:rsidRPr="000C583F">
        <w:t xml:space="preserve"> Saya berbisik kata-kata ini beberapa kali, dan kemudian saya membaca Doa Tuhan.</w:t>
      </w:r>
    </w:p>
    <w:p w14:paraId="4A6460ED" w14:textId="2186E858" w:rsidR="00BA44CB" w:rsidRPr="000C583F" w:rsidRDefault="00BA44CB" w:rsidP="008F333A">
      <w:r w:rsidRPr="000C583F">
        <w:tab/>
      </w:r>
      <w:r w:rsidR="002C6C64" w:rsidRPr="000C583F">
        <w:t>Suatu kali saya meminta Tuhan mengajar saya cara berdoa. Dan saya mendapat visi: seorang pemuda, kira-kira berumur tujuh belas tahun, sedang berdoa. Oh, dia membuat saya merasakan penyesalan yang amat mendalam!… Betapa dia menangis, betapa dia berdoa!… Saya terkejut dan terharu mendalam. Dia memulakan doanya dengan pengakuan: 'Betapa tidak bersyukurnya saya, betapa sukar dibetulkannya…</w:t>
      </w:r>
      <w:r w:rsidR="008F333A" w:rsidRPr="000C583F">
        <w:t xml:space="preserve">' — </w:t>
      </w:r>
      <w:r w:rsidR="002C6C64" w:rsidRPr="000C583F">
        <w:t>dan kemudian menyambung: 'Ya Tuhan! Saya benar-benar seorang pendosa!.. Bagaimana saya boleh memperbaiki diri jika Engkau tidak membantu saya?!</w:t>
      </w:r>
      <w:r w:rsidRPr="000C583F">
        <w:t xml:space="preserve">' </w:t>
      </w:r>
      <w:r w:rsidR="008F333A" w:rsidRPr="000C583F">
        <w:t xml:space="preserve">— </w:t>
      </w:r>
      <w:r w:rsidR="002C6C64" w:rsidRPr="000C583F">
        <w:t>dan mula memohon kepada Tuhan apa yang dia perlukan.</w:t>
      </w:r>
    </w:p>
    <w:p w14:paraId="7258F221" w14:textId="77777777" w:rsidR="00BA44CB" w:rsidRPr="000C583F" w:rsidRDefault="00BA44CB" w:rsidP="008F333A">
      <w:r w:rsidRPr="000C583F">
        <w:tab/>
      </w:r>
      <w:r w:rsidR="008F333A" w:rsidRPr="000C583F">
        <w:t xml:space="preserve">— </w:t>
      </w:r>
      <w:r w:rsidR="002C6C64" w:rsidRPr="000C583F">
        <w:t>Geronda, sering semasa berdoa fikiran saya teralih kepada dosa-dosa tertentu, dan saya tidak dapat menumpukan perhatian.</w:t>
      </w:r>
    </w:p>
    <w:p w14:paraId="35549130" w14:textId="54596D50" w:rsidR="00BA44CB" w:rsidRPr="000C583F" w:rsidRDefault="00BA44CB" w:rsidP="008F333A">
      <w:r w:rsidRPr="000C583F">
        <w:tab/>
      </w:r>
      <w:r w:rsidR="008F333A" w:rsidRPr="000C583F">
        <w:t xml:space="preserve">— </w:t>
      </w:r>
      <w:r w:rsidR="002C6C64" w:rsidRPr="000C583F">
        <w:t>Kami bersetuju: seseorang mesti memeriksa dirinya dan mengaku dosa-dosanya sebelum memulakan doa, bukan semasa berdoa. Mengimbau kembali semasa solat di mana dan bagaimana anda tersilap bukanlah pemeriksaan diri lagi, tetapi omongan sia-sia dengan syaitan. Sebelum solat, anda perlu merenungkan apa yang tidak kena pada diri anda, menetapkan matlamat, mengarahkan daya fikiran anda kepadanya, dan memerintahkan diri anda: 'Tembak!</w:t>
      </w:r>
      <w:r w:rsidRPr="000C583F">
        <w:t>'</w:t>
      </w:r>
    </w:p>
    <w:p w14:paraId="64D6B71B" w14:textId="77777777" w:rsidR="00BA44CB" w:rsidRPr="000C583F" w:rsidRDefault="00BA44CB" w:rsidP="008F333A"/>
    <w:p w14:paraId="304A6BB3" w14:textId="34AEADD8" w:rsidR="00BA44CB" w:rsidRPr="000C583F" w:rsidRDefault="00BA44CB" w:rsidP="0046557E">
      <w:pPr>
        <w:pStyle w:val="Heading4"/>
      </w:pPr>
      <w:bookmarkStart w:id="40" w:name="_Toc196716745"/>
      <w:bookmarkStart w:id="41" w:name="_Toc242628099"/>
      <w:r w:rsidRPr="000C583F">
        <w:t xml:space="preserve">"Tenanglah </w:t>
      </w:r>
      <w:r w:rsidR="002C6C64" w:rsidRPr="000C583F">
        <w:t>dahulu</w:t>
      </w:r>
      <w:r w:rsidRPr="000C583F">
        <w:t>"</w:t>
      </w:r>
      <w:bookmarkEnd w:id="40"/>
      <w:bookmarkEnd w:id="41"/>
    </w:p>
    <w:p w14:paraId="340ADFF0" w14:textId="1C3B76D4" w:rsidR="00BA44CB" w:rsidRPr="000C583F" w:rsidRDefault="008F333A" w:rsidP="00E3603A">
      <w:pPr>
        <w:ind w:firstLine="720"/>
      </w:pPr>
      <w:r w:rsidRPr="000C583F">
        <w:t xml:space="preserve">— </w:t>
      </w:r>
      <w:r w:rsidR="002C6C64" w:rsidRPr="000C583F">
        <w:t>Geronda, bagaimana jika saya berdosa bukan dengan sengaja tetapi kerana cuai, dan saya sendiri tidak menyedarinya? Lagipun, dalam kes itu, saya tidak akan dapat menyedari bahawa saya telah menyinggung perasaan seorang saudara perempuan dan perlu meminta maaf daripadanya. Bukankah hubungan doa saya dengan Tuhan akan terputus dalam kes itu?</w:t>
      </w:r>
    </w:p>
    <w:p w14:paraId="5754F4DE" w14:textId="77777777" w:rsidR="00BA44CB" w:rsidRPr="000C583F" w:rsidRDefault="00BA44CB" w:rsidP="008F333A">
      <w:r w:rsidRPr="000C583F">
        <w:tab/>
      </w:r>
      <w:r w:rsidR="008F333A" w:rsidRPr="000C583F">
        <w:t xml:space="preserve">— </w:t>
      </w:r>
      <w:r w:rsidR="002C6C64" w:rsidRPr="000C583F">
        <w:t xml:space="preserve">Untuk mengelakkan kehilangan hubungan anda dengan Tuhan dan untuk menemui kedamaian, perhatikan diri anda dengan teliti. Kekalkan diri dalam keadaan waspada yang berterusan. Ini diperlukan supaya anda dapat menjejaki kesilapan anda, bertaubat dan memohon keampunan. Jika anda tidak melakukan ini, maka… ya, anda mungkin merasakan kegembiraan tertentu dalam doa </w:t>
      </w:r>
      <w:r w:rsidR="008F333A" w:rsidRPr="000C583F">
        <w:t xml:space="preserve">— </w:t>
      </w:r>
      <w:r w:rsidR="002C6C64" w:rsidRPr="000C583F">
        <w:t>tetapi kegembiraan itu bukanlah kegembiraan rohani. Jiwa anda tidak akan dapat mengembangkan sayap rohaniahnya dan terbang ke Syurga. Hanya mereka yang bersatu dengan Tuhan terbang ke Syurga.</w:t>
      </w:r>
    </w:p>
    <w:p w14:paraId="638E705E" w14:textId="77777777" w:rsidR="00BA44CB" w:rsidRPr="000C583F" w:rsidRDefault="00BA44CB" w:rsidP="008F333A">
      <w:r w:rsidRPr="000C583F">
        <w:tab/>
      </w:r>
      <w:r w:rsidR="008F333A" w:rsidRPr="000C583F">
        <w:t xml:space="preserve">— </w:t>
      </w:r>
      <w:r w:rsidR="002C6C64" w:rsidRPr="000C583F">
        <w:t>Kadang-kadang, Geronda, sebelum saya berdoa, saya rasa semacam gelisah, tidak tenang…</w:t>
      </w:r>
    </w:p>
    <w:p w14:paraId="2C0B8E34" w14:textId="77777777" w:rsidR="00BA44CB" w:rsidRPr="000C583F" w:rsidRDefault="00BA44CB" w:rsidP="008F333A">
      <w:r w:rsidRPr="000C583F">
        <w:lastRenderedPageBreak/>
        <w:tab/>
      </w:r>
      <w:r w:rsidR="008F333A" w:rsidRPr="000C583F">
        <w:t xml:space="preserve">— </w:t>
      </w:r>
      <w:r w:rsidR="002C6C64" w:rsidRPr="000C583F">
        <w:t>Jika anda merasakan kegelisahan dalaman atau kepahitan di hati anda, ketahuilah bahawa anda telah menyinggung salah seorang saudara perempuan. Itulah sebabnya anda berasa bersalah. Minta maaf kepada saudara perempuan itu, dan kegelisahan itu akan hilang.</w:t>
      </w:r>
    </w:p>
    <w:p w14:paraId="156F4903" w14:textId="77777777" w:rsidR="00BA44CB" w:rsidRPr="000C583F" w:rsidRDefault="00BA44CB" w:rsidP="008F333A">
      <w:r w:rsidRPr="000C583F">
        <w:tab/>
      </w:r>
      <w:r w:rsidR="008F333A" w:rsidRPr="000C583F">
        <w:t xml:space="preserve">— </w:t>
      </w:r>
      <w:r w:rsidR="002C6C64" w:rsidRPr="000C583F">
        <w:t>Geronda, tidak bolehkah saya menyingkirkan rasa gelisah ini hanya dengan doa? Adakah benar-benar perlu memohon keampunan?</w:t>
      </w:r>
    </w:p>
    <w:p w14:paraId="02B0CB3E" w14:textId="77777777" w:rsidR="00BA44CB" w:rsidRPr="000C583F" w:rsidRDefault="00BA44CB" w:rsidP="008F333A">
      <w:r w:rsidRPr="000C583F">
        <w:tab/>
      </w:r>
      <w:r w:rsidR="008F333A" w:rsidRPr="000C583F">
        <w:t xml:space="preserve">— </w:t>
      </w:r>
      <w:r w:rsidR="002C6C64" w:rsidRPr="000C583F">
        <w:t xml:space="preserve">Baiklah, jika anda telah menyakiti hati seorang saudara perempuan, anda tidak akan dapat menyelesaikannya hanya dengan doa. Anda mesti pergi kepada saudara perempuan anda, tunduk kepadanya dan memohon keampunan. Jika anda tidak menunduk sekali pun kepada saudara perempuan anda, malah tiga ratus kali sujud di sel anda tidak akan membantu langsung. Jika anda tidak menunjukkan kerendahan hati di hadapan orang yang anda sakiti hati, jika anda tidak mengaku kesalahan anda kepadanya </w:t>
      </w:r>
      <w:r w:rsidR="008F333A" w:rsidRPr="000C583F">
        <w:t xml:space="preserve">— </w:t>
      </w:r>
      <w:r w:rsidR="002C6C64" w:rsidRPr="000C583F">
        <w:t>ia tidak akan ada gunanya.</w:t>
      </w:r>
    </w:p>
    <w:p w14:paraId="331D8B84" w14:textId="3C5EE9DF" w:rsidR="00BA44CB" w:rsidRPr="000C583F" w:rsidRDefault="00BA44CB" w:rsidP="008F333A">
      <w:r w:rsidRPr="000C583F">
        <w:tab/>
      </w:r>
      <w:r w:rsidR="002C6C64" w:rsidRPr="000C583F">
        <w:t>'Pertama, berbaikilah dengan saudaramu'</w:t>
      </w:r>
      <w:r w:rsidR="00E3603A">
        <w:rPr>
          <w:rStyle w:val="FootnoteReference"/>
          <w:lang w:val="ru-RU"/>
        </w:rPr>
        <w:footnoteReference w:id="18"/>
      </w:r>
      <w:r w:rsidR="00E3603A" w:rsidRPr="000C583F">
        <w:t xml:space="preserve"> </w:t>
      </w:r>
      <w:r w:rsidR="008F333A" w:rsidRPr="000C583F">
        <w:t xml:space="preserve">— </w:t>
      </w:r>
      <w:r w:rsidR="002C6C64" w:rsidRPr="000C583F">
        <w:t>kata Injil. Hanya kemudian</w:t>
      </w:r>
    </w:p>
    <w:p w14:paraId="7CF2B36D" w14:textId="77777777" w:rsidR="00BA44CB" w:rsidRPr="000C583F" w:rsidRDefault="00BA44CB" w:rsidP="008F333A">
      <w:r w:rsidRPr="000C583F">
        <w:tab/>
      </w:r>
      <w:r w:rsidR="002C6C64" w:rsidRPr="000C583F">
        <w:t>bawalah hadiahmu. Pengecualiannya ialah apabila anda telah bertaubat atas kesalahan terhadap seorang saudara perempuan dan telah berazam untuk meminta keampunan daripadanya, tetapi tidak dapat menemuinya. Jika anda telah berazam dengan teguh untuk meminta keampunan daripada saudara perempuan anda pada kesempatan pertama, doa anda diterima oleh Tuhan.</w:t>
      </w:r>
    </w:p>
    <w:p w14:paraId="5D0BF682" w14:textId="77777777" w:rsidR="00BA44CB" w:rsidRPr="000C583F" w:rsidRDefault="00BA44CB" w:rsidP="008F333A">
      <w:r w:rsidRPr="000C583F">
        <w:tab/>
      </w:r>
      <w:r w:rsidR="008F333A" w:rsidRPr="000C583F">
        <w:t xml:space="preserve">— </w:t>
      </w:r>
      <w:r w:rsidR="002C6C64" w:rsidRPr="000C583F">
        <w:t xml:space="preserve">Geronda, kadang-kadang saya bergaduh dengan seorang saudara perempuan, dan kemudian, apabila saya kembali ke sel saya, saya menjadi tenang; saya malah boleh berdoa. Tetapi kemudian saya terserempak dengan saudara perempuan itu, dan hati saya </w:t>
      </w:r>
      <w:r w:rsidR="008F333A" w:rsidRPr="000C583F">
        <w:t xml:space="preserve">— </w:t>
      </w:r>
      <w:r w:rsidR="002C6C64" w:rsidRPr="000C583F">
        <w:t xml:space="preserve">oh! </w:t>
      </w:r>
      <w:r w:rsidR="008F333A" w:rsidRPr="000C583F">
        <w:t xml:space="preserve">— </w:t>
      </w:r>
      <w:r w:rsidR="002C6C64" w:rsidRPr="000C583F">
        <w:t>menjadi begitu pahit terhadapnya!… Saya malah sengaja mengelakkannya.</w:t>
      </w:r>
    </w:p>
    <w:p w14:paraId="407D0843" w14:textId="12E0A179" w:rsidR="00BA44CB" w:rsidRPr="000C583F" w:rsidRDefault="00BA44CB" w:rsidP="008F333A">
      <w:r w:rsidRPr="000C583F">
        <w:tab/>
      </w:r>
      <w:r w:rsidR="008F333A" w:rsidRPr="000C583F">
        <w:t xml:space="preserve">— </w:t>
      </w:r>
      <w:r w:rsidR="002C6C64" w:rsidRPr="000C583F">
        <w:t xml:space="preserve">Saya tidak faham perkara ini. Anda bergaduh dengan seorang saudara perempuan, kemudian, seolah-olah tiada apa yang berlaku, anda pergi ke sel anda dan </w:t>
      </w:r>
      <w:r w:rsidRPr="000C583F">
        <w:t>'tenang'</w:t>
      </w:r>
      <w:r w:rsidR="002C6C64" w:rsidRPr="000C583F">
        <w:t xml:space="preserve">? Bagaimana anda boleh tenang, bagaimana anda boleh berdoa, melainkan anda terlebih dahulu tunduk di hadapannya dan memohon keampunan? Tetapi bayangkan, selepas doa peribadi anda, anda benar-benar merasakan ketenangan Tuhan. Ketika itu hati anda pasti telah menjadi lembut. Dan jika ia telah lembut, anda akan cuba untuk tidak mengelak bertemu dengan saudara perempuan anda, sebaliknya akan pergi menemuinya sendiri, mencari berkat itu daripada Tuhan </w:t>
      </w:r>
      <w:r w:rsidR="008F333A" w:rsidRPr="000C583F">
        <w:t xml:space="preserve">— </w:t>
      </w:r>
      <w:r w:rsidR="002C6C64" w:rsidRPr="000C583F">
        <w:t>peluang untuk memohon keampunan daripadanya.</w:t>
      </w:r>
    </w:p>
    <w:p w14:paraId="74CFD41B" w14:textId="77777777" w:rsidR="00BA44CB" w:rsidRPr="000C583F" w:rsidRDefault="00BA44CB" w:rsidP="008F333A">
      <w:r w:rsidRPr="000C583F">
        <w:tab/>
      </w:r>
      <w:r w:rsidR="008F333A" w:rsidRPr="000C583F">
        <w:t xml:space="preserve">— </w:t>
      </w:r>
      <w:r w:rsidR="002C6C64" w:rsidRPr="000C583F">
        <w:t>Atau mungkin, Geronda, saya hanya menganggap diri saya benar, dan itulah sebabnya saya dapat berdoa?</w:t>
      </w:r>
    </w:p>
    <w:p w14:paraId="07E68ADD" w14:textId="54B97500" w:rsidR="00BA44CB" w:rsidRPr="000C583F" w:rsidRDefault="00BA44CB" w:rsidP="008F333A">
      <w:r w:rsidRPr="000C583F">
        <w:tab/>
      </w:r>
      <w:r w:rsidR="008F333A" w:rsidRPr="000C583F">
        <w:t xml:space="preserve">— </w:t>
      </w:r>
      <w:r w:rsidR="002C6C64" w:rsidRPr="000C583F">
        <w:t>Fikirkan sendiri: apakah jenis doa itu? Hanya apabila seseorang menyalahkan dirinya sendiri dan berkata kepada jirannya, 'Maafkan aku dan berkahilah aku</w:t>
      </w:r>
      <w:r w:rsidRPr="000C583F">
        <w:t xml:space="preserve">,' </w:t>
      </w:r>
      <w:r w:rsidR="002C6C64" w:rsidRPr="000C583F">
        <w:t>barulah rahmat Tuhan akan turun ke atasnya, dan dia akan dapat bersatu dengan Tuhan.</w:t>
      </w:r>
    </w:p>
    <w:p w14:paraId="285FB2FE" w14:textId="77777777" w:rsidR="00BA44CB" w:rsidRPr="000C583F" w:rsidRDefault="00BA44CB" w:rsidP="008F333A"/>
    <w:p w14:paraId="30C24643" w14:textId="12ACE00C" w:rsidR="00BA44CB" w:rsidRPr="000C583F" w:rsidRDefault="002C6C64" w:rsidP="0046557E">
      <w:pPr>
        <w:pStyle w:val="Heading4"/>
      </w:pPr>
      <w:bookmarkStart w:id="42" w:name="_Toc196716746"/>
      <w:bookmarkStart w:id="43" w:name="_Toc242628100"/>
      <w:r w:rsidRPr="000C583F">
        <w:t xml:space="preserve">Doa </w:t>
      </w:r>
      <w:r w:rsidR="008F333A" w:rsidRPr="000C583F">
        <w:t xml:space="preserve">adalah </w:t>
      </w:r>
      <w:r w:rsidRPr="000C583F">
        <w:t xml:space="preserve">'sebuah penghakiman sebelum </w:t>
      </w:r>
      <w:r w:rsidR="00BA44CB" w:rsidRPr="000C583F">
        <w:t>Penghakiman'</w:t>
      </w:r>
      <w:bookmarkEnd w:id="42"/>
      <w:bookmarkEnd w:id="43"/>
    </w:p>
    <w:p w14:paraId="45D4AEF3" w14:textId="5E8F0B0F" w:rsidR="00BA44CB" w:rsidRPr="000C583F" w:rsidRDefault="008F333A" w:rsidP="00E3603A">
      <w:pPr>
        <w:ind w:firstLine="720"/>
      </w:pPr>
      <w:r w:rsidRPr="000C583F">
        <w:t xml:space="preserve">— </w:t>
      </w:r>
      <w:r w:rsidR="002C6C64" w:rsidRPr="000C583F">
        <w:t xml:space="preserve">Geronda, St John Climacus berkata bahawa doa adalah </w:t>
      </w:r>
      <w:r w:rsidR="00C90354" w:rsidRPr="000C583F">
        <w:t>'</w:t>
      </w:r>
      <w:r w:rsidR="002C6C64" w:rsidRPr="000C583F">
        <w:t>satu penghakiman sebelum Penghakiman</w:t>
      </w:r>
      <w:r w:rsidR="00BA44CB" w:rsidRPr="000C583F">
        <w:t>'.</w:t>
      </w:r>
      <w:r w:rsidR="00E3603A">
        <w:rPr>
          <w:rStyle w:val="FootnoteReference"/>
          <w:lang w:val="ru-RU"/>
        </w:rPr>
        <w:footnoteReference w:id="19"/>
      </w:r>
    </w:p>
    <w:p w14:paraId="3CFF9EE9" w14:textId="270F8F74" w:rsidR="00BA44CB" w:rsidRPr="000C583F" w:rsidRDefault="00BA44CB" w:rsidP="008F333A">
      <w:r w:rsidRPr="000C583F">
        <w:tab/>
      </w:r>
      <w:r w:rsidR="008F333A" w:rsidRPr="000C583F">
        <w:t xml:space="preserve">— </w:t>
      </w:r>
      <w:r w:rsidR="002C6C64" w:rsidRPr="000C583F">
        <w:t xml:space="preserve">Memang begitu. Apabila seseorang berdoa dengan betul, doanya </w:t>
      </w:r>
      <w:r w:rsidR="008F333A" w:rsidRPr="000C583F">
        <w:t xml:space="preserve">adalah </w:t>
      </w:r>
      <w:r w:rsidR="002C6C64" w:rsidRPr="000C583F">
        <w:t>'suatu penghakiman sebelum Penghakiman Akhir</w:t>
      </w:r>
      <w:r w:rsidRPr="000C583F">
        <w:t xml:space="preserve">'. </w:t>
      </w:r>
      <w:r w:rsidR="002C6C64" w:rsidRPr="000C583F">
        <w:t>Jika seseorang yang sihat secara rohani, ketika mula berdoa, merasakan kepahitan di hatinya, dia akan mencari puncanya. Dia akan bertanya pada dirinya sendiri: 'Mengapa saya berasa begini? Mungkin saya telah menyakiti saudara melalui tingkah laku saya? Atau adakah saya telah menghakimi seseorang, atau, kerana kecuaian, gagal menolak pemikiran penghakiman? Mungkin saya telah tenggelam dalam pemikiran kesombongan? Atau adakah kehendak diri sendiri bersemayam dalam diri saya, menghalang saya daripada bersatu dengan Tuhan?</w:t>
      </w:r>
      <w:r w:rsidRPr="000C583F">
        <w:t>"</w:t>
      </w:r>
    </w:p>
    <w:p w14:paraId="0F26539E" w14:textId="77777777" w:rsidR="00BA44CB" w:rsidRPr="000C583F" w:rsidRDefault="00BA44CB" w:rsidP="008F333A">
      <w:r w:rsidRPr="000C583F">
        <w:tab/>
      </w:r>
      <w:r w:rsidR="008F333A" w:rsidRPr="000C583F">
        <w:t xml:space="preserve">— </w:t>
      </w:r>
      <w:r w:rsidR="002C6C64" w:rsidRPr="000C583F">
        <w:t>Tetapi bagaimana jika, Geronda, dia bertanya soalan-soalan ini kepada dirinya sendiri, bertanya berulang kali, namun masih tidak menemui apa-apa dalam dirinya?..</w:t>
      </w:r>
    </w:p>
    <w:p w14:paraId="5D361394" w14:textId="77777777" w:rsidR="00BA44CB" w:rsidRPr="000C583F" w:rsidRDefault="00BA44CB" w:rsidP="008F333A">
      <w:r w:rsidRPr="000C583F">
        <w:tab/>
      </w:r>
      <w:r w:rsidR="008F333A" w:rsidRPr="000C583F">
        <w:t xml:space="preserve">— </w:t>
      </w:r>
      <w:r w:rsidR="002C6C64" w:rsidRPr="000C583F">
        <w:t>Itu tidak mungkin. Pasti ada sesuatu seperti itu yang telah berlaku kepadanya! Jika dia menyelami lebih dalam arkib batinnya, dan menjalankan siasatan terhadap dirinya sendiri, dia akan menemui bukti, dan dia akan memahami di mana kesalahannya.</w:t>
      </w:r>
    </w:p>
    <w:p w14:paraId="544F619C" w14:textId="47504C2C" w:rsidR="00BA44CB" w:rsidRPr="000C583F" w:rsidRDefault="00BA44CB" w:rsidP="008F333A">
      <w:r w:rsidRPr="000C583F">
        <w:tab/>
      </w:r>
      <w:r w:rsidR="008F333A" w:rsidRPr="000C583F">
        <w:t xml:space="preserve">— </w:t>
      </w:r>
      <w:r w:rsidR="002C6C64" w:rsidRPr="000C583F">
        <w:t xml:space="preserve">Geronda, apa maksud anda dengan </w:t>
      </w:r>
      <w:r w:rsidRPr="000C583F">
        <w:t>'</w:t>
      </w:r>
      <w:r w:rsidR="002C6C64" w:rsidRPr="000C583F">
        <w:t xml:space="preserve">menyelidiki diri </w:t>
      </w:r>
      <w:r w:rsidRPr="000C583F">
        <w:t>sendiri'</w:t>
      </w:r>
      <w:r w:rsidR="002C6C64" w:rsidRPr="000C583F">
        <w:t>? Bukankah sudah mencukupi sekadar mengaku dosa-dosa kepada Tuhan?</w:t>
      </w:r>
    </w:p>
    <w:p w14:paraId="56F2439B" w14:textId="724553D1" w:rsidR="00BA44CB" w:rsidRPr="000C583F" w:rsidRDefault="00BA44CB" w:rsidP="008F333A">
      <w:r w:rsidRPr="000C583F">
        <w:lastRenderedPageBreak/>
        <w:tab/>
      </w:r>
      <w:r w:rsidR="008F333A" w:rsidRPr="000C583F">
        <w:t xml:space="preserve">— </w:t>
      </w:r>
      <w:r w:rsidR="002C6C64" w:rsidRPr="000C583F">
        <w:t xml:space="preserve">Apa yang hendak dia mengaku jika dia sendiri tidak tahu apa kesalahannya? Sudah tentu, pertama sekali anda perlu </w:t>
      </w:r>
      <w:r w:rsidRPr="000C583F">
        <w:t xml:space="preserve">'menyiasat' </w:t>
      </w:r>
      <w:r w:rsidR="002C6C64" w:rsidRPr="000C583F">
        <w:t xml:space="preserve">diri sendiri: soal siasat, meneliti tempat kejadian, analisis forensik… Baiklah, jika dia masih tidak menemui apa-apa, maka suruh dia sujud dua atau tiga kali, berlutut dan berkata: 'Ya Tuhanku, pasti aku telah berdosa dalam suatu cara. Cerahkanlah aku </w:t>
      </w:r>
      <w:r w:rsidR="008F333A" w:rsidRPr="000C583F">
        <w:t xml:space="preserve">— </w:t>
      </w:r>
      <w:r w:rsidR="002C6C64" w:rsidRPr="000C583F">
        <w:t>dalam hal apa sebenarnya?</w:t>
      </w:r>
      <w:r w:rsidRPr="000C583F">
        <w:t xml:space="preserve">' </w:t>
      </w:r>
      <w:r w:rsidR="002C6C64" w:rsidRPr="000C583F">
        <w:t>Sebaik sahaja dia berkata demikian, kerendahan hati akan segera menyingkirkan kabus godaan, dan dia akan melihat sebab apa yang sedang berlaku. Maksud saya ialah, apabila melihat kerendahan hati seseorang, Tuhan menghantarkan rahmat-Nya kepadanya. Dan seseorang yang diterangi oleh rahmat dapat melihat dengan jelas di mana dia telah berdosa dan diberi peluang untuk memperbaiki diri.</w:t>
      </w:r>
    </w:p>
    <w:p w14:paraId="16D7700C" w14:textId="77777777" w:rsidR="00BA44CB" w:rsidRPr="000C583F" w:rsidRDefault="00BA44CB" w:rsidP="008F333A">
      <w:r w:rsidRPr="000C583F">
        <w:tab/>
      </w:r>
      <w:r w:rsidR="008F333A" w:rsidRPr="000C583F">
        <w:t xml:space="preserve">— </w:t>
      </w:r>
      <w:r w:rsidR="002C6C64" w:rsidRPr="000C583F">
        <w:t>Geronda, apa yang membantu kita mengekalkan hubungan yang berterusan dengan Tuhan?</w:t>
      </w:r>
    </w:p>
    <w:p w14:paraId="48458274" w14:textId="77777777" w:rsidR="00BA44CB" w:rsidRPr="000C583F" w:rsidRDefault="00BA44CB" w:rsidP="008F333A">
      <w:r w:rsidRPr="000C583F">
        <w:tab/>
      </w:r>
      <w:r w:rsidR="008F333A" w:rsidRPr="000C583F">
        <w:t xml:space="preserve">— </w:t>
      </w:r>
      <w:r w:rsidR="002C6C64" w:rsidRPr="000C583F">
        <w:t xml:space="preserve">Ketenangan fikiran sangat membantu. Apabila jiwa dalam keadaan tenang, doa mengalir dengan semula jadi. Itulah sebabnya tidak dibenarkan menyimpan niat jahat terhadap sesiapa pun. Namun, jika anda telah menyimpan fikiran yang tidak baik terhadap seseorang, maka beritahu Ibu Superior. Usirlah semua fikiran tidak baik yang lain juga, dan gantikanlah dengan fikiran yang baik. Kerana fikiran yang baik membersihkan jalan untuk doa </w:t>
      </w:r>
      <w:r w:rsidR="008F333A" w:rsidRPr="000C583F">
        <w:t xml:space="preserve">— </w:t>
      </w:r>
      <w:r w:rsidR="002C6C64" w:rsidRPr="000C583F">
        <w:t>dan kemudian doa mengalir dengan mudah.</w:t>
      </w:r>
    </w:p>
    <w:p w14:paraId="7DCDC340" w14:textId="77777777" w:rsidR="00BA44CB" w:rsidRPr="000C583F" w:rsidRDefault="00BA44CB" w:rsidP="008F333A"/>
    <w:p w14:paraId="79D7A329" w14:textId="77777777" w:rsidR="00BA44CB" w:rsidRPr="000C583F" w:rsidRDefault="00BA44CB" w:rsidP="008F333A"/>
    <w:p w14:paraId="40C4B873" w14:textId="017FF286" w:rsidR="00BA44CB" w:rsidRPr="000C583F" w:rsidRDefault="008D7874" w:rsidP="008D7874">
      <w:pPr>
        <w:pStyle w:val="Heading2"/>
      </w:pPr>
      <w:bookmarkStart w:id="44" w:name="_Toc196716747"/>
      <w:bookmarkStart w:id="45" w:name="_Toc242628101"/>
      <w:r w:rsidRPr="000C583F">
        <w:t xml:space="preserve">Bahagian 2. </w:t>
      </w:r>
      <w:r w:rsidRPr="000C583F">
        <w:br/>
        <w:t>Perjuangan untuk Berdoa</w:t>
      </w:r>
      <w:bookmarkEnd w:id="44"/>
      <w:bookmarkEnd w:id="45"/>
    </w:p>
    <w:p w14:paraId="26FC97D1" w14:textId="5E412472" w:rsidR="00BA44CB" w:rsidRPr="000C583F" w:rsidRDefault="00C90354" w:rsidP="008F333A">
      <w:r w:rsidRPr="000C583F">
        <w:t>"</w:t>
      </w:r>
      <w:r w:rsidR="002C6C64" w:rsidRPr="000C583F">
        <w:t>Hati seseorang yang telah mengalami rahmat besar Tuhan menjadi lebih kuat, menjadi hangat, dan bahkan boleh mencapai doa yang tiada henti.</w:t>
      </w:r>
      <w:r w:rsidR="00BA44CB" w:rsidRPr="000C583F">
        <w:t>"</w:t>
      </w:r>
    </w:p>
    <w:p w14:paraId="47BBF204" w14:textId="77777777" w:rsidR="00BA44CB" w:rsidRPr="000C583F" w:rsidRDefault="00BA44CB" w:rsidP="008F333A"/>
    <w:p w14:paraId="29953642" w14:textId="4358FBAD" w:rsidR="00BA44CB" w:rsidRPr="000C583F" w:rsidRDefault="00BA44CB" w:rsidP="008F333A"/>
    <w:p w14:paraId="0FA11F6C" w14:textId="72F4A6A4" w:rsidR="00BA44CB" w:rsidRPr="000C583F" w:rsidRDefault="008D7874" w:rsidP="008D7874">
      <w:pPr>
        <w:pStyle w:val="Heading3"/>
      </w:pPr>
      <w:bookmarkStart w:id="46" w:name="_Toc196716748"/>
      <w:bookmarkStart w:id="47" w:name="_Toc242628102"/>
      <w:r w:rsidRPr="000C583F">
        <w:t>Bab 1</w:t>
      </w:r>
      <w:r w:rsidR="002C6C64" w:rsidRPr="000C583F">
        <w:t xml:space="preserve">. </w:t>
      </w:r>
      <w:r w:rsidRPr="000C583F">
        <w:br/>
      </w:r>
      <w:r w:rsidR="002C6C64" w:rsidRPr="000C583F">
        <w:t>Mengenai kesukaran berdoa</w:t>
      </w:r>
      <w:bookmarkEnd w:id="46"/>
      <w:bookmarkEnd w:id="47"/>
    </w:p>
    <w:p w14:paraId="19D87A4F" w14:textId="77777777" w:rsidR="00BA44CB" w:rsidRPr="000C583F" w:rsidRDefault="00BA44CB" w:rsidP="008F333A"/>
    <w:p w14:paraId="3A443EDE" w14:textId="4B40B002" w:rsidR="00BA44CB" w:rsidRPr="000C583F" w:rsidRDefault="002C6C64" w:rsidP="0046557E">
      <w:pPr>
        <w:pStyle w:val="Heading4"/>
      </w:pPr>
      <w:bookmarkStart w:id="48" w:name="_Toc196716749"/>
      <w:bookmarkStart w:id="49" w:name="_Toc242628103"/>
      <w:r w:rsidRPr="000C583F">
        <w:t>Keputusasaan</w:t>
      </w:r>
      <w:r w:rsidR="008D7874">
        <w:rPr>
          <w:rStyle w:val="FootnoteReference"/>
          <w:lang w:val="ru-RU"/>
        </w:rPr>
        <w:footnoteReference w:id="20"/>
      </w:r>
      <w:r w:rsidR="008D7874" w:rsidRPr="000C583F">
        <w:t xml:space="preserve"> </w:t>
      </w:r>
      <w:r w:rsidRPr="000C583F">
        <w:t>menjadikan seseorang sama sekali tidak berguna</w:t>
      </w:r>
      <w:bookmarkEnd w:id="48"/>
      <w:bookmarkEnd w:id="49"/>
    </w:p>
    <w:p w14:paraId="74E5D771" w14:textId="20D8DA87" w:rsidR="00BA44CB" w:rsidRPr="000C583F" w:rsidRDefault="002C6C64" w:rsidP="008F333A">
      <w:r w:rsidRPr="000C583F">
        <w:t>Elder, apakah perbezaan antara keputusasaan dan kemalasan?</w:t>
      </w:r>
    </w:p>
    <w:p w14:paraId="59200BC5" w14:textId="77777777" w:rsidR="00BA44CB" w:rsidRPr="000C583F" w:rsidRDefault="00BA44CB" w:rsidP="008F333A">
      <w:r w:rsidRPr="000C583F">
        <w:tab/>
      </w:r>
      <w:r w:rsidR="008F333A" w:rsidRPr="000C583F">
        <w:t xml:space="preserve">— </w:t>
      </w:r>
      <w:r w:rsidR="002C6C64" w:rsidRPr="000C583F">
        <w:t>Keputusasaan adalah kemurungan rohani, manakala kemalasan berkaitan dengan jiwa dan tubuh. Semoga Tuhan menganugerahkan supaya tiada satu pun daripadanya. Kadang-kadang kesengsaraan keputusasaan dan kemalasan menimpa orang yang mempunyai kecenderungan serius terhadap kehidupan rohani, orang yang sensitif dan berprinsip.</w:t>
      </w:r>
    </w:p>
    <w:p w14:paraId="2904D884" w14:textId="77777777" w:rsidR="00BA44CB" w:rsidRPr="000C583F" w:rsidRDefault="00BA44CB" w:rsidP="008F333A">
      <w:r w:rsidRPr="000C583F">
        <w:tab/>
      </w:r>
      <w:r w:rsidR="002C6C64" w:rsidRPr="000C583F">
        <w:t>Yang Jahat tidak menyebabkan begitu banyak kemudaratan kepada orang yang kulit tebal. Tetapi jika godaan telah mengganggu orang yang sensitif secara mendalam, maka mereka kemudiannya jatuh ke dalam keputusasaan. Untuk mencari kekuatan dalam diri mereka untuk memulakan semula enjin rohani mereka, mereka mesti mengenal pasti punca kesedihan mereka dan menanganinya secara rohani. Lihat, luka seperti ini tidak boleh dibiarkan tanpa rawatan! Jika tidak, anda akan terus tersandung dan jatuh sepanjang jalan.</w:t>
      </w:r>
    </w:p>
    <w:p w14:paraId="589B630B" w14:textId="77777777" w:rsidR="00BA44CB" w:rsidRPr="000C583F" w:rsidRDefault="00BA44CB" w:rsidP="008F333A">
      <w:r w:rsidRPr="000C583F">
        <w:tab/>
      </w:r>
      <w:r w:rsidR="002C6C64" w:rsidRPr="000C583F">
        <w:t>Kegagalan emosi, selepas beberapa ketika, membawa kepada kegagalan fizikal dan menjadikan seseorang sama sekali tidak mampu melakukan apa-apa. Namun, perubatan tidak dapat memahami punca penyakit itu. Dan bagaimana ia boleh menemuinya? Anda tidak dapat melihat punca ini di bawah mikroskop; mikroba rohani yang harus dipersalahkan di sini. Tahukah anda berapa ramai orang yang penyayang dan sensitif telah menjadi tidak berguna!</w:t>
      </w:r>
    </w:p>
    <w:p w14:paraId="0AE97281" w14:textId="25D10E79" w:rsidR="00BA44CB" w:rsidRPr="000C583F" w:rsidRDefault="00BA44CB" w:rsidP="008F333A">
      <w:r w:rsidRPr="000C583F">
        <w:lastRenderedPageBreak/>
        <w:tab/>
      </w:r>
      <w:r w:rsidR="008F333A" w:rsidRPr="000C583F">
        <w:t xml:space="preserve">— </w:t>
      </w:r>
      <w:r w:rsidR="002C6C64" w:rsidRPr="000C583F">
        <w:t>Geronda, saya berasa begitu letih sehingga saya sama sekali tidak dapat menunaikan peraturan sel saya.</w:t>
      </w:r>
      <w:r w:rsidR="008D7874">
        <w:rPr>
          <w:rStyle w:val="FootnoteReference"/>
          <w:lang w:val="ru-RU"/>
        </w:rPr>
        <w:footnoteReference w:id="21"/>
      </w:r>
      <w:r w:rsidR="002C6C64" w:rsidRPr="000C583F">
        <w:t xml:space="preserve"> Adakah ini disebabkan keletihan atau kemalasan?</w:t>
      </w:r>
    </w:p>
    <w:p w14:paraId="7A576729" w14:textId="15583085" w:rsidR="00BA44CB" w:rsidRPr="000C583F" w:rsidRDefault="00BA44CB" w:rsidP="008F333A">
      <w:r w:rsidRPr="000C583F">
        <w:tab/>
      </w:r>
      <w:r w:rsidR="008F333A" w:rsidRPr="000C583F">
        <w:t xml:space="preserve">— </w:t>
      </w:r>
      <w:r w:rsidR="002C6C64" w:rsidRPr="000C583F">
        <w:t>Ingat tak: 'Tubuhku telah haus kerana dosa-dosaku yang banyak, dan jiwaku juga telah haus</w:t>
      </w:r>
      <w:r w:rsidRPr="000C583F">
        <w:t>'</w:t>
      </w:r>
      <w:r w:rsidR="008D7874" w:rsidRPr="000C583F">
        <w:t>?</w:t>
      </w:r>
      <w:r w:rsidR="008D7874">
        <w:rPr>
          <w:rStyle w:val="FootnoteReference"/>
          <w:lang w:val="ru-RU"/>
        </w:rPr>
        <w:footnoteReference w:id="22"/>
      </w:r>
      <w:r w:rsidR="002C6C64" w:rsidRPr="000C583F">
        <w:t xml:space="preserve"> Kamu tidak mengalami keletihan fizikal, tetapi keruntuhan semangat. Namun ini lebih berbahaya daripada keletihan fizikal. Seseorang yang rohnya patah semangat 'hancur </w:t>
      </w:r>
      <w:r w:rsidRPr="000C583F">
        <w:t xml:space="preserve">berderai', </w:t>
      </w:r>
      <w:r w:rsidR="002C6C64" w:rsidRPr="000C583F">
        <w:t xml:space="preserve">'terjejas </w:t>
      </w:r>
      <w:r w:rsidRPr="000C583F">
        <w:t>teruk'</w:t>
      </w:r>
      <w:r w:rsidR="002C6C64" w:rsidRPr="000C583F">
        <w:t>; dia menjadi seperti kereta yang badan luaran masih elok tetapi enjinnya rosak.</w:t>
      </w:r>
    </w:p>
    <w:p w14:paraId="1F7D1800" w14:textId="77777777" w:rsidR="00BA44CB" w:rsidRPr="000C583F" w:rsidRDefault="00BA44CB" w:rsidP="008F333A">
      <w:r w:rsidRPr="000C583F">
        <w:tab/>
      </w:r>
      <w:r w:rsidR="008F333A" w:rsidRPr="000C583F">
        <w:t xml:space="preserve">— </w:t>
      </w:r>
      <w:r w:rsidR="002C6C64" w:rsidRPr="000C583F">
        <w:t>Geronda, dulu saya sangat suka berdoa, sujud dan membaca buku rohani!… Tapi sekarang?… Saya tak mampu menggerakkan jari pun.</w:t>
      </w:r>
    </w:p>
    <w:p w14:paraId="439549C4" w14:textId="77777777" w:rsidR="00BA44CB" w:rsidRPr="000C583F" w:rsidRDefault="00BA44CB" w:rsidP="008F333A">
      <w:r w:rsidRPr="000C583F">
        <w:tab/>
      </w:r>
      <w:r w:rsidR="008F333A" w:rsidRPr="000C583F">
        <w:t xml:space="preserve">— </w:t>
      </w:r>
      <w:r w:rsidR="002C6C64" w:rsidRPr="000C583F">
        <w:t>Mengapa begitu? Sudah tentu kamu tidak kekurangan kekuatan? Aku dapat melihat kamu mempunyai kekuatan yang banyak. Beberapa tahun yang lalu, ketika biara sedang dibina, kamu bekerja di tapak pembinaan sepanjang hari, bukan!… Dan kamu ingat betapa banyak kamu berdoa ketika itu, berapa banyak sujud yang kamu lakukan?</w:t>
      </w:r>
    </w:p>
    <w:p w14:paraId="5A429DEC" w14:textId="77777777" w:rsidR="00BA44CB" w:rsidRPr="000C583F" w:rsidRDefault="00BA44CB" w:rsidP="008F333A">
      <w:r w:rsidRPr="000C583F">
        <w:tab/>
      </w:r>
      <w:r w:rsidR="008F333A" w:rsidRPr="000C583F">
        <w:t xml:space="preserve">— </w:t>
      </w:r>
      <w:r w:rsidR="002C6C64" w:rsidRPr="000C583F">
        <w:t>Mungkin, Geronda, hakikatnya saya telah mendedikasikan diri sepenuhnya kepada kerja saya?</w:t>
      </w:r>
    </w:p>
    <w:p w14:paraId="3A2C19BA" w14:textId="42473FA6" w:rsidR="00BA44CB" w:rsidRPr="000C583F" w:rsidRDefault="00BA44CB" w:rsidP="008F333A">
      <w:r w:rsidRPr="000C583F">
        <w:tab/>
      </w:r>
      <w:r w:rsidR="008F333A" w:rsidRPr="000C583F">
        <w:t xml:space="preserve">— </w:t>
      </w:r>
      <w:r w:rsidR="002C6C64" w:rsidRPr="000C583F">
        <w:t>Mungkin sebenarnya kamu telah membiarkan dirimu menjadi leka. Ayuh, pejamahlah dirimu; pelajari untuk mencintai asketisisme! Aku hidup dengan separuh paru-paru—yang selebihnya telah mereka keluarkan.</w:t>
      </w:r>
      <w:r w:rsidR="00E11073">
        <w:rPr>
          <w:rStyle w:val="FootnoteReference"/>
          <w:lang w:val="ru-RU"/>
        </w:rPr>
        <w:footnoteReference w:id="23"/>
      </w:r>
      <w:r w:rsidR="002C6C64" w:rsidRPr="000C583F">
        <w:t xml:space="preserve"> Tapi tahukah kamu berapa banyak sujud yang aku lakukan? Oh tidak, aku tak akan beritahu </w:t>
      </w:r>
      <w:r w:rsidR="008F333A" w:rsidRPr="000C583F">
        <w:t>kamu—</w:t>
      </w:r>
      <w:r w:rsidR="002C6C64" w:rsidRPr="000C583F">
        <w:t>ini rahsia ketenteraan! Tapi saya beritahu awak secara rahsia: setiap hari saya berdoa dengan zikir saya, tunduk menyembah tanah, dan apabila tangan kanan saya penat, saya membuat tanda salib dengan tangan kiri. Saya tidak membangga diri; saya beritahu awak ini kerana kasih sayang. Awak tahu bagaimana orang yang seribu kali ganda lebih lemah daripada awak berjuang? Dan awak?.. Dengan kesihatan kamu, pasukan payung terjun pasti gembira menerima kamu! Bagaimana kamu boleh biarkan diri kamu menjadi begitu tidak cergas? Saya akan berdoa untuk kamu, tetapi kamu sendiri mesti berusaha! Fahamkah kamu? Serahkan diri kamu sepenuhnya kepada kerja rohani, dan kamu akan melihat hasil dalam ketaatan kamu juga.</w:t>
      </w:r>
    </w:p>
    <w:p w14:paraId="612BB998" w14:textId="77777777" w:rsidR="00BA44CB" w:rsidRPr="000C583F" w:rsidRDefault="00BA44CB" w:rsidP="008F333A">
      <w:r w:rsidRPr="000C583F">
        <w:tab/>
      </w:r>
      <w:r w:rsidR="008F333A" w:rsidRPr="000C583F">
        <w:t xml:space="preserve">— </w:t>
      </w:r>
      <w:r w:rsidR="002C6C64" w:rsidRPr="000C583F">
        <w:t>Geronda, kadangkala keputusasaan menguasai diri saya di sel ini.</w:t>
      </w:r>
    </w:p>
    <w:p w14:paraId="32F4CC05" w14:textId="745E4F19" w:rsidR="00BA44CB" w:rsidRPr="000C583F" w:rsidRDefault="00BA44CB" w:rsidP="008F333A">
      <w:r w:rsidRPr="000C583F">
        <w:tab/>
      </w:r>
      <w:r w:rsidR="008F333A" w:rsidRPr="000C583F">
        <w:t xml:space="preserve">— </w:t>
      </w:r>
      <w:r w:rsidR="002C6C64" w:rsidRPr="000C583F">
        <w:t>Dan apa yang kamu lakukan di bilik kamu? Kamu berdoa, membaca karya Bapa-bapa Gereja? Atau kamu hanya bersantai sahaja? Usaha sebaik mungkin agar masa kamu tidak terbuang sia-sia. Jika kamu tidak dapat berdoa</w:t>
      </w:r>
      <w:r w:rsidR="008F333A" w:rsidRPr="000C583F">
        <w:t xml:space="preserve">, </w:t>
      </w:r>
      <w:r w:rsidR="002C6C64" w:rsidRPr="000C583F">
        <w:t>bacalah Bapa-bapa Gereja—tulisan mereka amat membantu kamu dalam keadaan ini. Dan jika kamu berputus asa, syaitan mungkin akan mengambil kesempatan atas semangatmu yang rendah dan 'membawa kamu kepada tiada</w:t>
      </w:r>
      <w:r w:rsidRPr="000C583F">
        <w:t>.'</w:t>
      </w:r>
    </w:p>
    <w:p w14:paraId="629D16B9" w14:textId="77777777" w:rsidR="00BA44CB" w:rsidRPr="000C583F" w:rsidRDefault="00BA44CB" w:rsidP="008F333A"/>
    <w:p w14:paraId="4FD343CA" w14:textId="77777777" w:rsidR="00BA44CB" w:rsidRPr="000C583F" w:rsidRDefault="002C6C64" w:rsidP="00531246">
      <w:pPr>
        <w:pStyle w:val="Heading4"/>
      </w:pPr>
      <w:bookmarkStart w:id="50" w:name="_Toc196716750"/>
      <w:bookmarkStart w:id="51" w:name="_Toc242628104"/>
      <w:r w:rsidRPr="000C583F">
        <w:t>Jangan potong benang</w:t>
      </w:r>
      <w:bookmarkEnd w:id="50"/>
      <w:bookmarkEnd w:id="51"/>
    </w:p>
    <w:p w14:paraId="5D4F7C0E" w14:textId="3F7D953E" w:rsidR="00BA44CB" w:rsidRPr="000C583F" w:rsidRDefault="008F333A" w:rsidP="00531246">
      <w:pPr>
        <w:ind w:firstLine="720"/>
      </w:pPr>
      <w:r w:rsidRPr="000C583F">
        <w:t xml:space="preserve">— </w:t>
      </w:r>
      <w:r w:rsidR="002C6C64" w:rsidRPr="000C583F">
        <w:t>Geronda, berapa ramai orang sebenarnya yang anda layani!… Menjelang malam anda benar-benar keletihan, tetapi pada waktu pagi anda tidak akan menyangka betapa penatnya diri anda. Anda kelihatan bersinar! Bagaimana anda dapat melakukannya?</w:t>
      </w:r>
    </w:p>
    <w:p w14:paraId="2A98F6DE" w14:textId="34B21D44" w:rsidR="00BA44CB" w:rsidRPr="000C583F" w:rsidRDefault="00BA44CB" w:rsidP="008F333A">
      <w:r w:rsidRPr="000C583F">
        <w:tab/>
      </w:r>
      <w:r w:rsidR="008F333A" w:rsidRPr="000C583F">
        <w:t xml:space="preserve">— </w:t>
      </w:r>
      <w:r w:rsidR="002C6C64" w:rsidRPr="000C583F">
        <w:t>Baiklah, bagaimana?.. Saya hanya 'tidak memutuskan talinya</w:t>
      </w:r>
      <w:r w:rsidRPr="000C583F">
        <w:t xml:space="preserve">,' </w:t>
      </w:r>
      <w:r w:rsidR="002C6C64" w:rsidRPr="000C583F">
        <w:t>itu sahaja.</w:t>
      </w:r>
      <w:r w:rsidR="00E11073">
        <w:rPr>
          <w:rStyle w:val="FootnoteReference"/>
          <w:lang w:val="ru-RU"/>
        </w:rPr>
        <w:footnoteReference w:id="24"/>
      </w:r>
    </w:p>
    <w:p w14:paraId="6E16C87C" w14:textId="2339C7A1" w:rsidR="00BA44CB" w:rsidRPr="000C583F" w:rsidRDefault="00BA44CB" w:rsidP="008F333A">
      <w:r w:rsidRPr="000C583F">
        <w:tab/>
      </w:r>
      <w:r w:rsidR="008F333A" w:rsidRPr="000C583F">
        <w:t xml:space="preserve">— </w:t>
      </w:r>
      <w:r w:rsidR="002C6C64" w:rsidRPr="000C583F">
        <w:t>Kadang-kadang, Geronda, kerana tugas saya, saya terlepas Doa Petang di gereja. Saya kembali ke sel saya, benar-benar penat, dan berkata: 'Oh, saya baring saja… Tak mengapa, saya akan berbaring dan berdoa dengan rosari saya</w:t>
      </w:r>
      <w:r w:rsidRPr="000C583F">
        <w:t xml:space="preserve">.' </w:t>
      </w:r>
      <w:r w:rsidR="002C6C64" w:rsidRPr="000C583F">
        <w:t xml:space="preserve">Tetapi semua 'sesi </w:t>
      </w:r>
      <w:r w:rsidRPr="000C583F">
        <w:t>rosari'</w:t>
      </w:r>
      <w:r w:rsidR="002C6C64" w:rsidRPr="000C583F">
        <w:t xml:space="preserve"> saya di atas katil berakhir dengan saya tertidur dan langsung tidak berdoa.</w:t>
      </w:r>
    </w:p>
    <w:p w14:paraId="6875CD6F" w14:textId="77777777" w:rsidR="00BA44CB" w:rsidRPr="000C583F" w:rsidRDefault="00BA44CB" w:rsidP="008F333A">
      <w:r w:rsidRPr="000C583F">
        <w:tab/>
      </w:r>
      <w:r w:rsidR="008F333A" w:rsidRPr="000C583F">
        <w:t xml:space="preserve">— </w:t>
      </w:r>
      <w:r w:rsidR="002C6C64" w:rsidRPr="000C583F">
        <w:t>Tidak, hai jiwa yang diberkati, walau betapa penatnya kamu, kamu tidak boleh tidur tanpa berdoa. Sekurang-kurangnya, baca Trisagion dan Mazmur 50, hormatilah ikon Kristus dan Bunda Allah yang Maha Suci, buatlah tanda salib di atas bantalmu, dan barulah kamu berbaring. Dan jangan lupa menetapkan penggera anda supaya anda boleh bangun sejam sebelum permulaan Ibadah Tengah Malam untuk devosi peribadi anda! Anda mesti memaksa diri untuk berdoa. Tetapi paksaan ini mesti datang dari hati—hati mesti merasakan bahawa tiada cara lain.</w:t>
      </w:r>
    </w:p>
    <w:p w14:paraId="11C8F128" w14:textId="77777777" w:rsidR="00D919DA" w:rsidRPr="000C583F" w:rsidRDefault="00D919DA" w:rsidP="008F333A"/>
    <w:p w14:paraId="57EC5586" w14:textId="0A1CE6A5" w:rsidR="00BA44CB" w:rsidRPr="000C583F" w:rsidRDefault="002C6C64" w:rsidP="00D919DA">
      <w:pPr>
        <w:pStyle w:val="Heading4"/>
      </w:pPr>
      <w:bookmarkStart w:id="52" w:name="_Toc196716751"/>
      <w:bookmarkStart w:id="53" w:name="_Toc242628105"/>
      <w:r w:rsidRPr="000C583F">
        <w:lastRenderedPageBreak/>
        <w:t>Kerana Tuhan mengasihi orang yang memberi dengan gembira.</w:t>
      </w:r>
      <w:r w:rsidR="00E11073">
        <w:rPr>
          <w:rStyle w:val="FootnoteReference"/>
          <w:lang w:val="ru-RU"/>
        </w:rPr>
        <w:footnoteReference w:id="25"/>
      </w:r>
      <w:bookmarkEnd w:id="52"/>
      <w:bookmarkEnd w:id="53"/>
    </w:p>
    <w:p w14:paraId="285A8CA1" w14:textId="77777777" w:rsidR="00BA44CB" w:rsidRPr="000C583F" w:rsidRDefault="00BA44CB" w:rsidP="008F333A">
      <w:r w:rsidRPr="000C583F">
        <w:tab/>
      </w:r>
      <w:r w:rsidR="008F333A" w:rsidRPr="000C583F">
        <w:t xml:space="preserve">— </w:t>
      </w:r>
      <w:r w:rsidR="002C6C64" w:rsidRPr="000C583F">
        <w:t>Tetapi bagaimana jika, Geronda, saya langsung tiada kekuatan atau keinginan sama sekali?</w:t>
      </w:r>
    </w:p>
    <w:p w14:paraId="0625F855" w14:textId="77777777" w:rsidR="00BA44CB" w:rsidRPr="000C583F" w:rsidRDefault="00BA44CB" w:rsidP="008F333A">
      <w:r w:rsidRPr="000C583F">
        <w:tab/>
      </w:r>
      <w:r w:rsidR="008F333A" w:rsidRPr="000C583F">
        <w:t xml:space="preserve">— </w:t>
      </w:r>
      <w:r w:rsidR="002C6C64" w:rsidRPr="000C583F">
        <w:t>Paksa diri anda juga. Walaupun sedikit demi sedikit, lakukan sedikit kerja rohani. Cubalah sediakan sekurang-kurangnya sedikit masa setiap hari untuk kegiatan rohani: baca buku rohani untuk seketika, berdoa untuk seketika. Lagipun, membaca Bapa-bapa Gereja yang Kudus, doa dan nyanyian gereja adalah makanan yang diperlukan oleh jiwa setiap hari.</w:t>
      </w:r>
    </w:p>
    <w:p w14:paraId="39A63FCB" w14:textId="3BE150BA" w:rsidR="00BA44CB" w:rsidRPr="000C583F" w:rsidRDefault="00BA44CB" w:rsidP="008F333A">
      <w:r w:rsidRPr="000C583F">
        <w:tab/>
      </w:r>
      <w:r w:rsidR="002C6C64" w:rsidRPr="000C583F">
        <w:t xml:space="preserve">Kita tidak boleh membiarkan hari kita berlalu sepenuhnya tanpa doa. Dalam perang, keadaannya begini: semasa duduk di parit selama beberapa hari tanpa sebarang serangan, kami akan menembak beberapa dasa ke arah musuh dari semasa ke semasa </w:t>
      </w:r>
      <w:r w:rsidR="008F333A" w:rsidRPr="000C583F">
        <w:t xml:space="preserve">— </w:t>
      </w:r>
      <w:r w:rsidR="002C6C64" w:rsidRPr="000C583F">
        <w:t xml:space="preserve">supaya mereka tidak menyangka kami sedang tidur dan cuba mengejutkan kami. Kita mesti bertindak dengan cara yang sama dalam perjuangan rohani. Jika pada masa-masa tertentu kekuatan kita habis dan kita tidak dapat sepenuhnya mematuhi peraturan monastik kita, janganlah kita sepenuhnya </w:t>
      </w:r>
      <w:r w:rsidRPr="000C583F">
        <w:t>'</w:t>
      </w:r>
      <w:r w:rsidR="002C6C64" w:rsidRPr="000C583F">
        <w:t>putuskan barisan</w:t>
      </w:r>
      <w:r w:rsidRPr="000C583F">
        <w:t xml:space="preserve">'; </w:t>
      </w:r>
      <w:r w:rsidR="002C6C64" w:rsidRPr="000C583F">
        <w:t>marilah kita cuba untuk terus berhubung dengan Tuhan. Beberapa kali sujud, sedikit doa dengan rosario… Marilah kita menembak sekurang-kurangnya beberapa dasa dengan senjata automatik kita ke arah musuh rohani kita</w:t>
      </w:r>
      <w:r w:rsidR="008F333A" w:rsidRPr="000C583F">
        <w:t>—</w:t>
      </w:r>
      <w:r w:rsidR="002C6C64" w:rsidRPr="000C583F">
        <w:t>tangalashka. Lagipun, jika kita langsung tidak menembak, dia akan menawan kita. Dan sebaik sahaja kita merasakan bahawa kita telah menunggu seketika, kita akan meneruskan pertempuran dengan sepenuh tenaga.</w:t>
      </w:r>
    </w:p>
    <w:p w14:paraId="54FAB0D1" w14:textId="0DAF3157" w:rsidR="00BA44CB" w:rsidRPr="000C583F" w:rsidRDefault="00BA44CB" w:rsidP="008F333A">
      <w:r w:rsidRPr="000C583F">
        <w:tab/>
      </w:r>
      <w:r w:rsidR="002C6C64" w:rsidRPr="000C583F">
        <w:t>Dengan mengabaikan peraturan biarawinya, gagal melakukan beberapa sujud sekalipun, dan sama sekali tidak berdoa dengan rosarynya, seorang sami menjadi pahit hati dan liar. Dia mungkin mampu melakukan kerja yang tidak bersifat rohani—seperti mengangkut batu atau bahkan menulis buku—tetapi dia tidak mampu berdoa. Saya melihat bagaimana sesetengah sami sentiasa bekerja, sambil sama sekali mengabaikan bacaan yang mendidik dan doa. 'Saya akan buat ini juga,</w:t>
      </w:r>
      <w:r w:rsidR="008F333A" w:rsidRPr="000C583F">
        <w:t xml:space="preserve">' </w:t>
      </w:r>
      <w:r w:rsidR="002C6C64" w:rsidRPr="000C583F">
        <w:t>kata mereka, 'dan kemudian itu juga</w:t>
      </w:r>
      <w:r w:rsidRPr="000C583F">
        <w:t xml:space="preserve">.' </w:t>
      </w:r>
      <w:r w:rsidR="002C6C64" w:rsidRPr="000C583F">
        <w:t xml:space="preserve">Mereka tidak dapat berhenti; mereka berhenti berdoa sama sekali dan akhirnya menjadi pahit hati dan liar, berubah menjadi orang duniawi. Pernahkah anda melihat pekerja keras di dunia sekular? Mereka boleh menebas batu dari pagi hingga malam di bawah terik matahari yang membakar, mereka boleh menebang pokok hari demi hari… Tetapi cubalah menyeret mereka ke gereja! Mereka tidak akan mampu berdiri di sana walaupun setengah jam </w:t>
      </w:r>
      <w:r w:rsidR="008F333A" w:rsidRPr="000C583F">
        <w:t xml:space="preserve">— </w:t>
      </w:r>
      <w:r w:rsidR="002C6C64" w:rsidRPr="000C583F">
        <w:t>walaupun anda menjanjikan gaji tiga kali ganda. Mereka keluar dari gereja dan berdiri di situ sambil merokok. Saya sendiri telah melihat ini lebih daripada sekali.</w:t>
      </w:r>
    </w:p>
    <w:p w14:paraId="0287FC32" w14:textId="77777777" w:rsidR="00BA44CB" w:rsidRPr="000C583F" w:rsidRDefault="00BA44CB" w:rsidP="008F333A">
      <w:r w:rsidRPr="000C583F">
        <w:tab/>
      </w:r>
      <w:r w:rsidR="002C6C64" w:rsidRPr="000C583F">
        <w:t>Tanpa doa, seseorang menjauh dari Tuhan dan menjadi seperti lembu: dia bekerja, kemudian makan, kemudian tidur, makan lagi, bekerja lagi… Dan semakin jauh dia menjauh dari Tuhan, semakin sukar baginya untuk kembali. Hati menjadi dingin, dan tiba satu ketika di mana ia sama sekali tidak mampu berdoa. Untuk orang seperti itu sedar diri, hatinya mesti lembut, bertaubat, dan dipenuhi dengan kesedihan hati.</w:t>
      </w:r>
    </w:p>
    <w:p w14:paraId="53A6AFE0" w14:textId="77777777" w:rsidR="00BA44CB" w:rsidRPr="000C583F" w:rsidRDefault="00BA44CB" w:rsidP="008F333A"/>
    <w:p w14:paraId="2FE01362" w14:textId="77777777" w:rsidR="00BA44CB" w:rsidRPr="000C583F" w:rsidRDefault="002C6C64" w:rsidP="00D919DA">
      <w:pPr>
        <w:pStyle w:val="Heading4"/>
      </w:pPr>
      <w:bookmarkStart w:id="54" w:name="_Toc196716752"/>
      <w:bookmarkStart w:id="55" w:name="_Toc242628106"/>
      <w:r w:rsidRPr="000C583F">
        <w:t>Tetapkan niat untuk memulakan</w:t>
      </w:r>
      <w:bookmarkEnd w:id="54"/>
      <w:bookmarkEnd w:id="55"/>
    </w:p>
    <w:p w14:paraId="2B7941B9" w14:textId="3CB61212" w:rsidR="00BA44CB" w:rsidRPr="000C583F" w:rsidRDefault="008F333A" w:rsidP="00D919DA">
      <w:pPr>
        <w:ind w:firstLine="720"/>
      </w:pPr>
      <w:r w:rsidRPr="000C583F">
        <w:t xml:space="preserve">— </w:t>
      </w:r>
      <w:r w:rsidR="002C6C64" w:rsidRPr="000C583F">
        <w:t>Geronda, dari mana datangnya kemalasan ini dalam diri saya?</w:t>
      </w:r>
    </w:p>
    <w:p w14:paraId="77CA08C1" w14:textId="77777777" w:rsidR="00BA44CB" w:rsidRPr="000C583F" w:rsidRDefault="00BA44CB" w:rsidP="008F333A">
      <w:r w:rsidRPr="000C583F">
        <w:tab/>
      </w:r>
      <w:r w:rsidR="008F333A" w:rsidRPr="000C583F">
        <w:t xml:space="preserve">— </w:t>
      </w:r>
      <w:r w:rsidR="002C6C64" w:rsidRPr="000C583F">
        <w:t>Ketiadaan minat, katamu? Saya rasa ia timbul kerana kamu tidak bersukacita dalam kehidupan rohani! Kamu tidak bergembira dalam perkara rohani kerana kamu belum merasai betapa manisnya kehidupan rohani itu.</w:t>
      </w:r>
    </w:p>
    <w:p w14:paraId="6412C07F" w14:textId="77777777" w:rsidR="00BA44CB" w:rsidRPr="000C583F" w:rsidRDefault="00BA44CB" w:rsidP="008F333A">
      <w:r w:rsidRPr="000C583F">
        <w:tab/>
      </w:r>
      <w:r w:rsidR="008F333A" w:rsidRPr="000C583F">
        <w:t xml:space="preserve">— </w:t>
      </w:r>
      <w:r w:rsidR="002C6C64" w:rsidRPr="000C583F">
        <w:t xml:space="preserve">Geronda, katakanlah tempoh kealpaan ini berakhir. Apakah cara yang betul untuk kembali kepada kehidupan rohani yang normal </w:t>
      </w:r>
      <w:r w:rsidR="008F333A" w:rsidRPr="000C583F">
        <w:t xml:space="preserve">— </w:t>
      </w:r>
      <w:r w:rsidR="002C6C64" w:rsidRPr="000C583F">
        <w:t xml:space="preserve">sekaligus atau secara beransur-ansur? Adakah mungkin untuk membina semula disiplin rohani saya sedikit demi sedikit: </w:t>
      </w:r>
      <w:r w:rsidR="008F333A" w:rsidRPr="000C583F">
        <w:t>pada</w:t>
      </w:r>
      <w:r w:rsidR="002C6C64" w:rsidRPr="000C583F">
        <w:t xml:space="preserve"> hari pertama</w:t>
      </w:r>
      <w:r w:rsidR="008F333A" w:rsidRPr="000C583F">
        <w:t xml:space="preserve">, </w:t>
      </w:r>
      <w:r w:rsidR="002C6C64" w:rsidRPr="000C583F">
        <w:t xml:space="preserve">hanya sedikit Doa Yesus; </w:t>
      </w:r>
      <w:r w:rsidR="008F333A" w:rsidRPr="000C583F">
        <w:t>pada</w:t>
      </w:r>
      <w:r w:rsidR="002C6C64" w:rsidRPr="000C583F">
        <w:t xml:space="preserve"> hari kedua</w:t>
      </w:r>
      <w:r w:rsidR="008F333A" w:rsidRPr="000C583F">
        <w:t xml:space="preserve">, </w:t>
      </w:r>
      <w:r w:rsidR="002C6C64" w:rsidRPr="000C583F">
        <w:t xml:space="preserve">sedikit lagi; </w:t>
      </w:r>
      <w:r w:rsidR="008F333A" w:rsidRPr="000C583F">
        <w:t>dan</w:t>
      </w:r>
      <w:r w:rsidR="002C6C64" w:rsidRPr="000C583F">
        <w:t xml:space="preserve"> kemudian menambah sedikit lagi setiap kali?..</w:t>
      </w:r>
    </w:p>
    <w:p w14:paraId="1B0A8FA3" w14:textId="77777777" w:rsidR="00BA44CB" w:rsidRPr="000C583F" w:rsidRDefault="00BA44CB" w:rsidP="008F333A">
      <w:r w:rsidRPr="000C583F">
        <w:tab/>
      </w:r>
      <w:r w:rsidR="008F333A" w:rsidRPr="000C583F">
        <w:t xml:space="preserve">— </w:t>
      </w:r>
      <w:r w:rsidR="002C6C64" w:rsidRPr="000C583F">
        <w:t xml:space="preserve">Pertama, anda perlu mempunyai keinginan untuk memulakan. Kemudian anda perlu memaksa diri sedikit dan merealisasikan keinginan itu. Walaupun seseorang itu keletihan, dengan memaksa diri sedikit sahaja, mereka akan merasakan kekuatan kembali dan dapat meneruskan kerja rohani mereka. Amalan kecil disiplin diri ini mempunyai nilai yang amat besar di mata Tuhan. Apabila Tuhan melihat keikhlasan kita, Dia sendiri akan campur tangan. Dan apabila Dia campur tangan, </w:t>
      </w:r>
      <w:r w:rsidR="008F333A" w:rsidRPr="000C583F">
        <w:t xml:space="preserve">maka </w:t>
      </w:r>
      <w:r w:rsidR="002C6C64" w:rsidRPr="000C583F">
        <w:t xml:space="preserve">campur tangan Ilahi </w:t>
      </w:r>
      <w:r w:rsidR="008F333A" w:rsidRPr="000C583F">
        <w:t>inilah yang</w:t>
      </w:r>
      <w:r w:rsidR="002C6C64" w:rsidRPr="000C583F">
        <w:t xml:space="preserve"> menyelamatkan kita.</w:t>
      </w:r>
    </w:p>
    <w:p w14:paraId="46BCE43A" w14:textId="77777777" w:rsidR="00BA44CB" w:rsidRPr="000C583F" w:rsidRDefault="00BA44CB" w:rsidP="008F333A">
      <w:r w:rsidRPr="000C583F">
        <w:tab/>
      </w:r>
      <w:r w:rsidR="008F333A" w:rsidRPr="000C583F">
        <w:t xml:space="preserve">— </w:t>
      </w:r>
      <w:r w:rsidR="002C6C64" w:rsidRPr="000C583F">
        <w:t>Geronda, kadang-kadang saya ada masa lapang, tetapi saya tidak berasa ingin melakukan apa-apa yang bersifat rohani.</w:t>
      </w:r>
    </w:p>
    <w:p w14:paraId="686EE715" w14:textId="6C2642CC" w:rsidR="00BA44CB" w:rsidRPr="000C583F" w:rsidRDefault="00BA44CB" w:rsidP="008F333A">
      <w:r w:rsidRPr="000C583F">
        <w:lastRenderedPageBreak/>
        <w:tab/>
      </w:r>
      <w:r w:rsidR="008F333A" w:rsidRPr="000C583F">
        <w:t xml:space="preserve">— </w:t>
      </w:r>
      <w:r w:rsidR="002C6C64" w:rsidRPr="000C583F">
        <w:t xml:space="preserve">Itu memang berlaku. Ia dipanggil </w:t>
      </w:r>
      <w:r w:rsidRPr="000C583F">
        <w:t>'</w:t>
      </w:r>
      <w:r w:rsidR="002C6C64" w:rsidRPr="000C583F">
        <w:t>hilang selera makan</w:t>
      </w:r>
      <w:r w:rsidRPr="000C583F">
        <w:t xml:space="preserve">'. </w:t>
      </w:r>
      <w:r w:rsidR="002C6C64" w:rsidRPr="000C583F">
        <w:t>Pada masa itulah anda perlu memaksa diri sedikit ke arah perkara rohani. Lagipun, apabila seseorang jatuh sakit, mereka biasanya hilang selera makan. Tetapi orang yang sakit itu memaksa diri untuk makan, walaupun ia satu perjuangan. Sama ada anda ada selera atau tidak</w:t>
      </w:r>
      <w:r w:rsidR="008F333A" w:rsidRPr="000C583F">
        <w:t xml:space="preserve">, </w:t>
      </w:r>
      <w:r w:rsidR="002C6C64" w:rsidRPr="000C583F">
        <w:t xml:space="preserve">anda masih perlu memaksa diri. Mulakan dengan sesuatu yang ringan, kerana perut anda terlalu lemah untuk makanan berat, kemudian beralih kepada sesuatu yang sedikit lebih berkhasiat… Dengan cara itu, selera makan anda akan kembali secara beransur-ansur. Lagipun, jika anda langsung tidak makan apa-apa, anda tidak akan pernah bangkit semula. Begitulah juga dengan anda—jangan biarkan diri anda terabai dari segi rohani! Jika anda berputus asa terhadap diri sendiri dan berhenti menyara diri sama sekali, anda akan memusnahkan diri sendiri. Berikan diri anda sudu-sudu makanan rohani yang ringan sehingga anda perlahan-lahan sedar kembali. Untuk bermula, anda perlu berusaha </w:t>
      </w:r>
      <w:r w:rsidR="008F333A" w:rsidRPr="000C583F">
        <w:t xml:space="preserve">— </w:t>
      </w:r>
      <w:r w:rsidR="002C6C64" w:rsidRPr="000C583F">
        <w:t>walaupun sedikit saja.</w:t>
      </w:r>
    </w:p>
    <w:p w14:paraId="56EE3163" w14:textId="77777777" w:rsidR="00BA44CB" w:rsidRPr="000C583F" w:rsidRDefault="00BA44CB" w:rsidP="008F333A">
      <w:r w:rsidRPr="000C583F">
        <w:tab/>
      </w:r>
      <w:r w:rsidR="008F333A" w:rsidRPr="000C583F">
        <w:t xml:space="preserve">— </w:t>
      </w:r>
      <w:r w:rsidR="002C6C64" w:rsidRPr="000C583F">
        <w:t xml:space="preserve">Betul, Geronda, di situlah letak kesukaran saya </w:t>
      </w:r>
      <w:r w:rsidR="008F333A" w:rsidRPr="000C583F">
        <w:t xml:space="preserve">— </w:t>
      </w:r>
      <w:r w:rsidR="002C6C64" w:rsidRPr="000C583F">
        <w:t>saya langsung tidak dapat memulakan! Saya tidak mampu memaksa diri untuk menepati rutin.</w:t>
      </w:r>
    </w:p>
    <w:p w14:paraId="39AA3068" w14:textId="5451D95E" w:rsidR="00BA44CB" w:rsidRPr="000C583F" w:rsidRDefault="00BA44CB" w:rsidP="008F333A">
      <w:r w:rsidRPr="000C583F">
        <w:tab/>
      </w:r>
      <w:r w:rsidR="008F333A" w:rsidRPr="000C583F">
        <w:t xml:space="preserve">— </w:t>
      </w:r>
      <w:r w:rsidR="002C6C64" w:rsidRPr="000C583F">
        <w:t>Ya… Minyak enjin anda telah mengental. Tetapi mulakan dengan sedikit: beberapa sujud, sedikit bacaan daripada Bapa-bapa Gereja, sedikit doa dengan rosari anda. Dengan cara itu, hati anda akan perlahan-lahan menjadi hangat. Katakan pada diri sendiri: 'Baiklah, hari ini aku akan melakukan sekurang-kurangnya lima sujud</w:t>
      </w:r>
      <w:r w:rsidRPr="000C583F">
        <w:t xml:space="preserve">.' </w:t>
      </w:r>
      <w:r w:rsidR="002C6C64" w:rsidRPr="000C583F">
        <w:t xml:space="preserve">Kamu akan lihat sendiri: apabila enjinmu mula hidup dan memecut, kamu akan mahu ia terus berjalan </w:t>
      </w:r>
      <w:r w:rsidR="008F333A" w:rsidRPr="000C583F">
        <w:t xml:space="preserve">— </w:t>
      </w:r>
      <w:r w:rsidR="002C6C64" w:rsidRPr="000C583F">
        <w:t>kamu tidak akan dapat menghentikannya.</w:t>
      </w:r>
    </w:p>
    <w:p w14:paraId="6AC5F421" w14:textId="77777777" w:rsidR="00BA44CB" w:rsidRPr="000C583F" w:rsidRDefault="00BA44CB" w:rsidP="008F333A"/>
    <w:p w14:paraId="1C0B01B1" w14:textId="77777777" w:rsidR="00BA44CB" w:rsidRPr="000C583F" w:rsidRDefault="002C6C64" w:rsidP="00D919DA">
      <w:pPr>
        <w:pStyle w:val="Heading4"/>
      </w:pPr>
      <w:bookmarkStart w:id="56" w:name="_Toc196716753"/>
      <w:bookmarkStart w:id="57" w:name="_Toc242628107"/>
      <w:r w:rsidRPr="000C583F">
        <w:t>Marilah kita berikan jiwa makanan yang diidamkannya</w:t>
      </w:r>
      <w:bookmarkEnd w:id="56"/>
      <w:bookmarkEnd w:id="57"/>
    </w:p>
    <w:p w14:paraId="7BD59A35" w14:textId="7B051A0E" w:rsidR="00BA44CB" w:rsidRPr="000C583F" w:rsidRDefault="008F333A" w:rsidP="00D919DA">
      <w:pPr>
        <w:ind w:firstLine="720"/>
      </w:pPr>
      <w:r w:rsidRPr="000C583F">
        <w:t xml:space="preserve">— </w:t>
      </w:r>
      <w:r w:rsidR="002C6C64" w:rsidRPr="000C583F">
        <w:t xml:space="preserve">Geronda, di mana saya patut bermula jika saya tiada </w:t>
      </w:r>
      <w:r w:rsidR="00BA44CB" w:rsidRPr="000C583F">
        <w:t xml:space="preserve">'selera' </w:t>
      </w:r>
      <w:r w:rsidR="002C6C64" w:rsidRPr="000C583F">
        <w:t>untuk makanan rohani?</w:t>
      </w:r>
    </w:p>
    <w:p w14:paraId="5FF49025" w14:textId="77777777" w:rsidR="00BA44CB" w:rsidRPr="000C583F" w:rsidRDefault="00BA44CB" w:rsidP="008F333A">
      <w:r w:rsidRPr="000C583F">
        <w:tab/>
      </w:r>
      <w:r w:rsidR="008F333A" w:rsidRPr="000C583F">
        <w:t xml:space="preserve">— </w:t>
      </w:r>
      <w:r w:rsidR="002C6C64" w:rsidRPr="000C583F">
        <w:t xml:space="preserve">Mulakan dengan makanan rohani yang paling menyelerakan bagi anda </w:t>
      </w:r>
      <w:r w:rsidR="008F333A" w:rsidRPr="000C583F">
        <w:t>—</w:t>
      </w:r>
      <w:r w:rsidR="002C6C64" w:rsidRPr="000C583F">
        <w:t xml:space="preserve"> itu akan membangkitkan selera anda untuk yang lain. Sediakan meja rohani, susun pelbagai hidangan rohani, duduk dan pandanglah ia: apa yang akan membangkitkan selera rohani anda? Adakah anda ingin membaca beberapa halaman daripada Bapa-Bapa Kudus? Mengucapkan beberapa doa dengan rosari anda? Menyanyikan kanon doa? Membaca Mazmur atau melakukan beberapa sujud? Apa? Anda langsung tidak berasa ingin melakukan apa-apa? Bagaimana pula dengan ketukan di dahi menggunakan sudu kayu?</w:t>
      </w:r>
    </w:p>
    <w:p w14:paraId="7DE677C0" w14:textId="77777777" w:rsidR="00BA44CB" w:rsidRPr="000C583F" w:rsidRDefault="00BA44CB" w:rsidP="008F333A">
      <w:r w:rsidRPr="000C583F">
        <w:tab/>
      </w:r>
      <w:r w:rsidR="008F333A" w:rsidRPr="000C583F">
        <w:t xml:space="preserve">— </w:t>
      </w:r>
      <w:r w:rsidR="002C6C64" w:rsidRPr="000C583F">
        <w:t>Bolehkah saya mulakan dengan menjahit, Geronda?</w:t>
      </w:r>
    </w:p>
    <w:p w14:paraId="5B93064A" w14:textId="77777777" w:rsidR="00BA44CB" w:rsidRPr="000C583F" w:rsidRDefault="00BA44CB" w:rsidP="008F333A">
      <w:r w:rsidRPr="000C583F">
        <w:tab/>
      </w:r>
      <w:r w:rsidR="008F333A" w:rsidRPr="000C583F">
        <w:t xml:space="preserve">— </w:t>
      </w:r>
      <w:r w:rsidR="002C6C64" w:rsidRPr="000C583F">
        <w:t>Anda boleh. Tetapi jangan lupa mengucapkan Doa Yesus semasa anda menjahit.</w:t>
      </w:r>
    </w:p>
    <w:p w14:paraId="6226ED43" w14:textId="77777777" w:rsidR="00BA44CB" w:rsidRPr="000C583F" w:rsidRDefault="00BA44CB" w:rsidP="008F333A">
      <w:r w:rsidRPr="000C583F">
        <w:tab/>
      </w:r>
      <w:r w:rsidR="008F333A" w:rsidRPr="000C583F">
        <w:t xml:space="preserve">— </w:t>
      </w:r>
      <w:r w:rsidR="002C6C64" w:rsidRPr="000C583F">
        <w:t>Geronda, bukankah ada bahaya lain di sini: bahawa dengan melakukan apa yang saya gemari, saya sedang mengikut kehendak sendiri?</w:t>
      </w:r>
    </w:p>
    <w:p w14:paraId="5393657A" w14:textId="6CB45C1D" w:rsidR="00BA44CB" w:rsidRPr="000C583F" w:rsidRDefault="00BA44CB" w:rsidP="008F333A">
      <w:r w:rsidRPr="000C583F">
        <w:tab/>
      </w:r>
      <w:r w:rsidR="008F333A" w:rsidRPr="000C583F">
        <w:t xml:space="preserve">— </w:t>
      </w:r>
      <w:r w:rsidR="002C6C64" w:rsidRPr="000C583F">
        <w:t xml:space="preserve">Saya akan terangkan. Dalam amalan rohani, seseorang mesti memelihara jiwa dengan apa yang menyenangkan hatinya dan apa yang diidamkannya. Dengan cara ini, jiwa menjadi gembira, terpelihara dan terdorong untuk berusaha lebih giat dalam hal rohani. Lagipun, apabila kita sakit dan tubuh kita mengidamkan sesuatu, kita akan mendengarnya. Semasa kecil, apabila saya menghidap anemia, saya sentiasa meminta lemon daripada ibu bapa saya. Tetapi ibu bapa saya tidak tahu sama ada saya mampu makan sebanyak itu, jadi mereka tidak memberikannya kepada saya, menunggu nasihat doktor. Dan apa yang berlaku? Doktor datang, memeriksa saya dan tiba-tiba berkata: </w:t>
      </w:r>
      <w:r w:rsidRPr="000C583F">
        <w:t>'</w:t>
      </w:r>
      <w:r w:rsidR="002C6C64" w:rsidRPr="000C583F">
        <w:t>Beri anak itu banyak lemon!</w:t>
      </w:r>
      <w:r w:rsidRPr="000C583F">
        <w:t xml:space="preserve">' </w:t>
      </w:r>
      <w:r w:rsidR="002C6C64" w:rsidRPr="000C583F">
        <w:t>Anda lihat: badan saya kekurangan vitamin yang terdapat dalam lemon, dan ia sendiri yang memintanya.</w:t>
      </w:r>
    </w:p>
    <w:p w14:paraId="74934941" w14:textId="77777777" w:rsidR="00BA44CB" w:rsidRPr="000C583F" w:rsidRDefault="00BA44CB" w:rsidP="008F333A">
      <w:r w:rsidRPr="000C583F">
        <w:tab/>
      </w:r>
      <w:r w:rsidR="008F333A" w:rsidRPr="000C583F">
        <w:t xml:space="preserve">— </w:t>
      </w:r>
      <w:r w:rsidR="002C6C64" w:rsidRPr="000C583F">
        <w:t>Geronda, ketika saya bergelut dengan apatis, saya menyusun jadual untuk kehidupan rohani saya agar dapat mengatasinya, dan saya cuba mematuhinya.</w:t>
      </w:r>
    </w:p>
    <w:p w14:paraId="66BBC7DB" w14:textId="77777777" w:rsidR="00BA44CB" w:rsidRPr="000C583F" w:rsidRDefault="00BA44CB" w:rsidP="008F333A">
      <w:r w:rsidRPr="000C583F">
        <w:tab/>
      </w:r>
      <w:r w:rsidR="008F333A" w:rsidRPr="000C583F">
        <w:t xml:space="preserve">— </w:t>
      </w:r>
      <w:r w:rsidR="002C6C64" w:rsidRPr="000C583F">
        <w:t xml:space="preserve">Rutin </w:t>
      </w:r>
      <w:r w:rsidR="008F333A" w:rsidRPr="000C583F">
        <w:t xml:space="preserve">adalah </w:t>
      </w:r>
      <w:r w:rsidR="002C6C64" w:rsidRPr="000C583F">
        <w:t>perkara yang baik. Tetapi pertama sekali, seseorang mesti mencurahkan hatinya ke dalamnya. Kemudian barulah dia boleh menyusun rutin.</w:t>
      </w:r>
    </w:p>
    <w:p w14:paraId="49D41B60" w14:textId="77777777" w:rsidR="00BA44CB" w:rsidRPr="000C583F" w:rsidRDefault="00BA44CB" w:rsidP="008F333A">
      <w:r w:rsidRPr="000C583F">
        <w:tab/>
      </w:r>
      <w:r w:rsidR="008F333A" w:rsidRPr="000C583F">
        <w:t xml:space="preserve">— </w:t>
      </w:r>
      <w:r w:rsidR="002C6C64" w:rsidRPr="000C583F">
        <w:t>Mungkin, Geronda, anda boleh menuliskan rutin rohani untuk saya sendiri?</w:t>
      </w:r>
    </w:p>
    <w:p w14:paraId="319C9B4C" w14:textId="2972F3F5" w:rsidR="00BA44CB" w:rsidRDefault="00BA44CB" w:rsidP="008F333A">
      <w:pPr>
        <w:rPr>
          <w:lang w:val="ru-RU"/>
        </w:rPr>
      </w:pPr>
      <w:r w:rsidRPr="000C583F">
        <w:tab/>
      </w:r>
      <w:r w:rsidR="008F333A" w:rsidRPr="000C583F">
        <w:t xml:space="preserve">— </w:t>
      </w:r>
      <w:r w:rsidR="002C6C64" w:rsidRPr="000C583F">
        <w:t>Mengapa tidak? Ambillah ini: 'Lakukan apa sahaja amalan rohani yang anda sendiri gemari</w:t>
      </w:r>
      <w:r w:rsidRPr="000C583F">
        <w:t xml:space="preserve">.' </w:t>
      </w:r>
      <w:r w:rsidR="002C6C64" w:rsidRPr="000C583F">
        <w:t xml:space="preserve">Tidak perlu memaksa diri ke dalam kerangka yang kaku dengan kebimbangan dan rasa bersalah. Dengarlah suara diri anda: apa pemakanan khusus yang diperlukan jiwa anda? Kemudian, berikanlah ia itu. </w:t>
      </w:r>
      <w:r w:rsidR="008F333A" w:rsidRPr="000C583F">
        <w:t>Jika</w:t>
      </w:r>
      <w:r w:rsidR="002C6C64" w:rsidRPr="000C583F">
        <w:t xml:space="preserve"> anda terasa ingin menyanyi</w:t>
      </w:r>
      <w:r w:rsidR="008F333A" w:rsidRPr="000C583F">
        <w:t xml:space="preserve">, </w:t>
      </w:r>
      <w:r w:rsidR="002C6C64" w:rsidRPr="000C583F">
        <w:t>nyanyilah. Jika anda terasa keinginan untuk membaca</w:t>
      </w:r>
      <w:r w:rsidR="008F333A" w:rsidRPr="000C583F">
        <w:t xml:space="preserve">, </w:t>
      </w:r>
      <w:r w:rsidR="002C6C64" w:rsidRPr="000C583F">
        <w:t>duduk dan membaca. Jika anda tertarik kepada Doa Yesus</w:t>
      </w:r>
      <w:r w:rsidR="008F333A" w:rsidRPr="000C583F">
        <w:t xml:space="preserve">, </w:t>
      </w:r>
      <w:r w:rsidR="002C6C64" w:rsidRPr="000C583F">
        <w:t xml:space="preserve">berdoalah. Anda boleh melakukan apa sahaja aktiviti lain yang menyuburkan jiwa; perkara utama </w:t>
      </w:r>
      <w:r w:rsidR="008F333A" w:rsidRPr="000C583F">
        <w:t xml:space="preserve">ialah </w:t>
      </w:r>
      <w:r w:rsidR="002C6C64" w:rsidRPr="000C583F">
        <w:t xml:space="preserve">jangan mengehadkan diri sendiri. </w:t>
      </w:r>
      <w:r w:rsidR="002C6C64" w:rsidRPr="00E236F4">
        <w:rPr>
          <w:lang w:val="ru-RU"/>
        </w:rPr>
        <w:t xml:space="preserve">Saya harap anda faham maksud saya. Tetapi segala yang kita bincangkan sekarang terutamanya terpakai pada permulaan perjalanan rohani, ketika jiwa anda belum lagi merasai kemanisan kehidupan rohani. Kemudian anda akan menjejakkan kaki ke landasan rohani, </w:t>
      </w:r>
      <w:r w:rsidR="002C6C64" w:rsidRPr="00E236F4">
        <w:rPr>
          <w:lang w:val="ru-RU"/>
        </w:rPr>
        <w:lastRenderedPageBreak/>
        <w:t>dan ia akan membimbing anda ke destinasi anda dengan sendirinya. Jadi jangan risau. Dengan rahmat Tuhan, enjin dalaman anda akan hidup dan lokomotif rohani akan meluncur laju ke hadapan.</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108"/>
      <w:r w:rsidRPr="00E236F4">
        <w:rPr>
          <w:lang w:val="ru-RU"/>
        </w:rPr>
        <w:t>Doa mesti bermula daripada kasih sayang</w:t>
      </w:r>
      <w:bookmarkEnd w:id="58"/>
      <w:bookmarkEnd w:id="59"/>
    </w:p>
    <w:p w14:paraId="499029E4" w14:textId="3D076D62" w:rsidR="00BA44CB" w:rsidRDefault="008F333A" w:rsidP="00E11073">
      <w:pPr>
        <w:ind w:firstLine="720"/>
        <w:rPr>
          <w:lang w:val="ru-RU"/>
        </w:rPr>
      </w:pPr>
      <w:r>
        <w:rPr>
          <w:lang w:val="ru-RU"/>
        </w:rPr>
        <w:t xml:space="preserve">— </w:t>
      </w:r>
      <w:r w:rsidR="002C6C64" w:rsidRPr="00E236F4">
        <w:rPr>
          <w:lang w:val="ru-RU"/>
        </w:rPr>
        <w:t>Geronda, kamu sangat penat… Dari mana kamu masih mendapat kekuatan untuk berdoa?</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Saya tidak membazirkan tenaga saya dalam doa; sebaliknya</w:t>
      </w:r>
      <w:r w:rsidR="008F333A">
        <w:rPr>
          <w:lang w:val="ru-RU"/>
        </w:rPr>
        <w:t>,</w:t>
      </w:r>
      <w:r w:rsidR="002C6C64" w:rsidRPr="00E236F4">
        <w:rPr>
          <w:lang w:val="ru-RU"/>
        </w:rPr>
        <w:t xml:space="preserve"> saya mendapat kekuatan daripadanya. Saya malah sedar perkara ini: seseorang benar-benar memperoleh kekuatan hanya melalui doa. Apabila doa datang dari hati, ia menghalau keletihan, mengantuk dan kelaparan. Jiwa menjadi hangat, dan anda tidak lagi merasakan keperluan untuk tidur atau makan. Anda hidup dalam keadaan ghaib dan disuburkan dengan cara yang berbeza </w:t>
      </w:r>
      <w:r w:rsidR="008F333A">
        <w:rPr>
          <w:lang w:val="ru-RU"/>
        </w:rPr>
        <w:t xml:space="preserve">— </w:t>
      </w:r>
      <w:r w:rsidR="002C6C64" w:rsidRPr="00E236F4">
        <w:rPr>
          <w:lang w:val="ru-RU"/>
        </w:rPr>
        <w:t>anda disuburkan oleh perkara-perkara rohani.</w:t>
      </w:r>
    </w:p>
    <w:p w14:paraId="7A5896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tetapi saya tidak mempunyai kecintaan terhadap doa.</w:t>
      </w:r>
    </w:p>
    <w:p w14:paraId="450955B1" w14:textId="0ADD862C" w:rsidR="00BA44CB" w:rsidRDefault="00BA44CB" w:rsidP="008F333A">
      <w:pPr>
        <w:rPr>
          <w:lang w:val="ru-RU"/>
        </w:rPr>
      </w:pPr>
      <w:r>
        <w:rPr>
          <w:lang w:val="ru-RU"/>
        </w:rPr>
        <w:tab/>
      </w:r>
      <w:r w:rsidR="008F333A">
        <w:rPr>
          <w:lang w:val="ru-RU"/>
        </w:rPr>
        <w:t xml:space="preserve">— </w:t>
      </w:r>
      <w:r w:rsidR="002C6C64" w:rsidRPr="00E236F4">
        <w:rPr>
          <w:lang w:val="ru-RU"/>
        </w:rPr>
        <w:t>Hati kamu belum hangat lagi. Kamu berdoa bukan kerana kamu mahu, tetapi kerana 'kamu perlu</w:t>
      </w:r>
      <w:r>
        <w:rPr>
          <w:lang w:val="ru-RU"/>
        </w:rPr>
        <w:t xml:space="preserve">'. </w:t>
      </w:r>
      <w:r w:rsidR="002C6C64" w:rsidRPr="00E236F4">
        <w:rPr>
          <w:lang w:val="ru-RU"/>
        </w:rPr>
        <w:t xml:space="preserve">Titik permulaan bagi tindakanmu </w:t>
      </w:r>
      <w:r w:rsidR="008F333A">
        <w:rPr>
          <w:lang w:val="ru-RU"/>
        </w:rPr>
        <w:t xml:space="preserve">ialah </w:t>
      </w:r>
      <w:r w:rsidR="002C6C64" w:rsidRPr="00E236F4">
        <w:rPr>
          <w:lang w:val="ru-RU"/>
        </w:rPr>
        <w:t>disiplin, itulah sebabnya semuanya terasa begitu kering. Ceritakan padaku, bagaimana biasanya kamu memulakan doamu?</w:t>
      </w:r>
    </w:p>
    <w:p w14:paraId="51A9D1D2"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apa maksudmu, Geronda?.. Dengan pemikiran bahawa saya mesti berdoa untuk diri sendiri, bahawa saya mesti berdoa untuk orang lain…</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Engkau benar-benar seorang yang luar biasa!… Engkau melakukan segala-galanya kerana 'ia mesti dilakukan</w:t>
      </w:r>
      <w:r>
        <w:rPr>
          <w:lang w:val="ru-RU"/>
        </w:rPr>
        <w:t xml:space="preserve">.' </w:t>
      </w:r>
      <w:r w:rsidR="002C6C64" w:rsidRPr="00E236F4">
        <w:rPr>
          <w:lang w:val="ru-RU"/>
        </w:rPr>
        <w:t xml:space="preserve">Berdoa </w:t>
      </w:r>
      <w:r w:rsidR="008F333A">
        <w:rPr>
          <w:lang w:val="ru-RU"/>
        </w:rPr>
        <w:t xml:space="preserve">— </w:t>
      </w:r>
      <w:r w:rsidR="002C6C64" w:rsidRPr="00E236F4">
        <w:rPr>
          <w:lang w:val="ru-RU"/>
        </w:rPr>
        <w:t>'ia mesti dilakukan</w:t>
      </w:r>
      <w:r>
        <w:rPr>
          <w:lang w:val="ru-RU"/>
        </w:rPr>
        <w:t xml:space="preserve">,' </w:t>
      </w:r>
      <w:r w:rsidR="002C6C64" w:rsidRPr="00E236F4">
        <w:rPr>
          <w:lang w:val="ru-RU"/>
        </w:rPr>
        <w:t xml:space="preserve">sujud </w:t>
      </w:r>
      <w:r w:rsidR="008F333A">
        <w:rPr>
          <w:lang w:val="ru-RU"/>
        </w:rPr>
        <w:t xml:space="preserve">— </w:t>
      </w:r>
      <w:r w:rsidR="002C6C64" w:rsidRPr="00E236F4">
        <w:rPr>
          <w:lang w:val="ru-RU"/>
        </w:rPr>
        <w:t>'ia mesti dilakukan</w:t>
      </w:r>
      <w:r>
        <w:rPr>
          <w:lang w:val="ru-RU"/>
        </w:rPr>
        <w:t xml:space="preserve">,' </w:t>
      </w:r>
      <w:r w:rsidR="002C6C64" w:rsidRPr="00E236F4">
        <w:rPr>
          <w:lang w:val="ru-RU"/>
        </w:rPr>
        <w:t xml:space="preserve">membaca Kitab Suci </w:t>
      </w:r>
      <w:r w:rsidR="008F333A">
        <w:rPr>
          <w:lang w:val="ru-RU"/>
        </w:rPr>
        <w:t xml:space="preserve">— </w:t>
      </w:r>
      <w:r w:rsidR="002C6C64" w:rsidRPr="00E236F4">
        <w:rPr>
          <w:lang w:val="ru-RU"/>
        </w:rPr>
        <w:t xml:space="preserve">itu 'mesti dilakukan' juga… Dengan semua </w:t>
      </w:r>
      <w:r>
        <w:rPr>
          <w:lang w:val="ru-RU"/>
        </w:rPr>
        <w:t>'mesti'</w:t>
      </w:r>
      <w:r w:rsidR="002C6C64" w:rsidRPr="00E236F4">
        <w:rPr>
          <w:lang w:val="ru-RU"/>
        </w:rPr>
        <w:t xml:space="preserve"> ini, engkau sedang menolak diri sendiri ke sudut sempit. Sudah tentu, baiklah anda seorang yang berdisiplin. Tetapi anda tidak seharusnya bermula dengan itu; anda seharusnya bermula dengan pemikiran yang mudah, rendah hati, dengan kesakitan. Hati anda mesti hidup; ia mesti merasakan kesakitan. Kemudian anda tidak perlu memberi tekanan pada diri sendiri. Anda akan merasakan kegembiraan, rasa kagum dan keseronokan.</w:t>
      </w:r>
    </w:p>
    <w:p w14:paraId="7ABB227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terasa seolah-olah ada sesuatu yang membebani saya semasa berdoa… Jiwa saya tidak terbang ke Syurga.</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 xml:space="preserve">Adakah kamu pernah merasakan kegembiraan semasa berdoa? Saya bertanya kerana nampaknya kamu sedang menolak diri kamu ke sudut sempit. Kamu memulakan kerja rohani kamu atas dasar cinta, tetapi kemudian, sedikit demi sedikit, sifat mementingkan diri sendiri merayap masuk </w:t>
      </w:r>
      <w:r w:rsidR="008F333A">
        <w:rPr>
          <w:lang w:val="ru-RU"/>
        </w:rPr>
        <w:t xml:space="preserve">— </w:t>
      </w:r>
      <w:r w:rsidR="002C6C64" w:rsidRPr="00E236F4">
        <w:rPr>
          <w:lang w:val="ru-RU"/>
        </w:rPr>
        <w:t xml:space="preserve">dan kamu langsung tidak menyedarinya! Anda mula mengira: 'Hari ini saya akan melakukan sujud sebanyak ini, berdoa rosari sebanyak ini; esok </w:t>
      </w:r>
      <w:r w:rsidR="008F333A">
        <w:rPr>
          <w:lang w:val="ru-RU"/>
        </w:rPr>
        <w:t xml:space="preserve">— </w:t>
      </w:r>
      <w:r w:rsidR="002C6C64" w:rsidRPr="00E236F4">
        <w:rPr>
          <w:lang w:val="ru-RU"/>
        </w:rPr>
        <w:t xml:space="preserve">sebanyak ini; lusa </w:t>
      </w:r>
      <w:r w:rsidR="008F333A">
        <w:rPr>
          <w:lang w:val="ru-RU"/>
        </w:rPr>
        <w:t xml:space="preserve">— </w:t>
      </w:r>
      <w:r w:rsidR="002C6C64" w:rsidRPr="00E236F4">
        <w:rPr>
          <w:lang w:val="ru-RU"/>
        </w:rPr>
        <w:t xml:space="preserve">lebih banyak </w:t>
      </w:r>
      <w:r>
        <w:rPr>
          <w:lang w:val="ru-RU"/>
        </w:rPr>
        <w:t xml:space="preserve">lagi…' </w:t>
      </w:r>
      <w:r w:rsidR="002C6C64" w:rsidRPr="00E236F4">
        <w:rPr>
          <w:lang w:val="ru-RU"/>
        </w:rPr>
        <w:t>Dan apa yang memacu anda, pertama sekali, bukanlah kasih kepada Kristus atau kepada orang yang memerlukan bantuan doa anda. Tidak, anda mahu merasakan bahawa anda telah melakukan banyak perkara; anda tergesa-gesa untuk dimasukkan dalam senarai orang suci. Anda tidak berkata dengan rendah hati: 'Baiklah, memandangkan Tuhan telah berkata:</w:t>
      </w:r>
    </w:p>
    <w:p w14:paraId="53A93BA0" w14:textId="0E119FB5" w:rsidR="00BA44CB" w:rsidRDefault="00BA44CB" w:rsidP="008F333A">
      <w:pPr>
        <w:rPr>
          <w:lang w:val="ru-RU"/>
        </w:rPr>
      </w:pPr>
      <w:r>
        <w:rPr>
          <w:lang w:val="ru-RU"/>
        </w:rPr>
        <w:tab/>
      </w:r>
      <w:r w:rsidR="002C6C64" w:rsidRPr="00E236F4">
        <w:rPr>
          <w:lang w:val="ru-RU"/>
        </w:rPr>
        <w:t>'Be holy,</w:t>
      </w:r>
      <w:r w:rsidR="00E11073">
        <w:rPr>
          <w:rStyle w:val="FootnoteReference"/>
          <w:lang w:val="ru-RU"/>
        </w:rPr>
        <w:footnoteReference w:id="26"/>
      </w:r>
      <w:r w:rsidR="002C6C64" w:rsidRPr="00E236F4">
        <w:rPr>
          <w:lang w:val="ru-RU"/>
        </w:rPr>
        <w:t xml:space="preserve"> ' maka saya juga akan berusaha sebaik mungkin</w:t>
      </w:r>
      <w:r>
        <w:rPr>
          <w:lang w:val="ru-RU"/>
        </w:rPr>
        <w:t xml:space="preserve">." </w:t>
      </w:r>
      <w:r w:rsidR="002C6C64" w:rsidRPr="00E236F4">
        <w:rPr>
          <w:lang w:val="ru-RU"/>
        </w:rPr>
        <w:t xml:space="preserve">Anda dipacu oleh pengiraan dingin: </w:t>
      </w:r>
      <w:r w:rsidR="00C90354">
        <w:rPr>
          <w:lang w:val="ru-RU"/>
        </w:rPr>
        <w:t>"</w:t>
      </w:r>
      <w:r w:rsidR="002C6C64" w:rsidRPr="00E236F4">
        <w:rPr>
          <w:lang w:val="ru-RU"/>
        </w:rPr>
        <w:t>Saya benar-benar mesti menjadi seorang santo.</w:t>
      </w:r>
      <w:r>
        <w:rPr>
          <w:lang w:val="ru-RU"/>
        </w:rPr>
        <w:t>"</w:t>
      </w:r>
    </w:p>
    <w:p w14:paraId="5335B7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saya boleh menekan diri sendiri sedikit lagi supaya saya dapat berdoa dengan lebih baik?</w:t>
      </w:r>
    </w:p>
    <w:p w14:paraId="1DB5C863" w14:textId="77777777" w:rsidR="00BA44CB" w:rsidRDefault="00BA44CB" w:rsidP="008F333A">
      <w:pPr>
        <w:rPr>
          <w:lang w:val="ru-RU"/>
        </w:rPr>
      </w:pPr>
      <w:r>
        <w:rPr>
          <w:lang w:val="ru-RU"/>
        </w:rPr>
        <w:tab/>
      </w:r>
      <w:r w:rsidR="008F333A">
        <w:rPr>
          <w:lang w:val="ru-RU"/>
        </w:rPr>
        <w:t xml:space="preserve">— </w:t>
      </w:r>
      <w:r w:rsidR="002C6C64" w:rsidRPr="00E236F4">
        <w:rPr>
          <w:lang w:val="ru-RU"/>
        </w:rPr>
        <w:t>Apa sebenarnya kaitan doa dengan mengetatkan skrup?.. Mengapa doa anda tidak sekadar bermula daripada kasih?</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Tetapi bagaimana ini boleh dicapai, Geronda?</w:t>
      </w:r>
    </w:p>
    <w:p w14:paraId="29F52FA5" w14:textId="77777777" w:rsidR="00BA44CB" w:rsidRDefault="00BA44CB" w:rsidP="008F333A">
      <w:pPr>
        <w:rPr>
          <w:lang w:val="ru-RU"/>
        </w:rPr>
      </w:pPr>
      <w:r>
        <w:rPr>
          <w:lang w:val="ru-RU"/>
        </w:rPr>
        <w:tab/>
      </w:r>
      <w:r w:rsidR="008F333A">
        <w:rPr>
          <w:lang w:val="ru-RU"/>
        </w:rPr>
        <w:t xml:space="preserve">— </w:t>
      </w:r>
      <w:r w:rsidR="002C6C64" w:rsidRPr="00E236F4">
        <w:rPr>
          <w:lang w:val="ru-RU"/>
        </w:rPr>
        <w:t>Seseorang mesti merenungkan nikmat Tuhan dan Dia sendiri, Pemberi Nikmat kita. Setelah menyedari ketidaksyukuran dan kefasikan diri sendiri, seseorang mesti memohon rahmat-Nya. Hati seseorang yang telah mengalami nikmat besar Tuhan menjadi lebih kuat, terhangatkan, dan mungkin mencapai doa yang tiada henti.</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109"/>
      <w:r w:rsidRPr="00E236F4">
        <w:rPr>
          <w:lang w:val="ru-RU"/>
        </w:rPr>
        <w:t>Kita tidak boleh mengganggu orang lain atau diri kita sendiri daripada berdoa</w:t>
      </w:r>
      <w:bookmarkEnd w:id="60"/>
      <w:bookmarkEnd w:id="61"/>
    </w:p>
    <w:p w14:paraId="3DED8112" w14:textId="4C716B80" w:rsidR="00BA44CB" w:rsidRDefault="008F333A" w:rsidP="00E11073">
      <w:pPr>
        <w:ind w:firstLine="720"/>
        <w:rPr>
          <w:lang w:val="ru-RU"/>
        </w:rPr>
      </w:pPr>
      <w:r>
        <w:rPr>
          <w:lang w:val="ru-RU"/>
        </w:rPr>
        <w:t xml:space="preserve">— </w:t>
      </w:r>
      <w:r w:rsidR="002C6C64" w:rsidRPr="00E236F4">
        <w:rPr>
          <w:lang w:val="ru-RU"/>
        </w:rPr>
        <w:t>Wira, kadang-kadang saya berdoa di sel saya, dan saya mendapati diri saya berfikir: 'Bagaimana jika ada seorang saudara perempuan yang tertera masuk sekarang…!</w:t>
      </w:r>
      <w:r w:rsidR="00BA44CB">
        <w:rPr>
          <w:lang w:val="ru-RU"/>
        </w:rPr>
        <w:t xml:space="preserve">' </w:t>
      </w:r>
      <w:r w:rsidR="002C6C64" w:rsidRPr="00E236F4">
        <w:rPr>
          <w:lang w:val="ru-RU"/>
        </w:rPr>
        <w:t>Pemikiran seperti itu mengganggu doa saya.</w:t>
      </w:r>
    </w:p>
    <w:p w14:paraId="651ABB1E" w14:textId="1FB8955D"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Saya lebih rela dipukul di kepala dengan belakang tukul daripada seseorang memecah masuk ke sel saya dan menjumpai saya sedang berdoa! Apabila anda tiba-tiba terganggu semasa berdoa, ia seolah-olah anda sedang terbang dan seseorang memegang sayap anda lalu mematahkannya! Anda tidak faham apa maksudnya mengganggu seseorang ketika dia sedang berdoa </w:t>
      </w:r>
      <w:r w:rsidR="008F333A">
        <w:rPr>
          <w:lang w:val="ru-RU"/>
        </w:rPr>
        <w:t xml:space="preserve">— </w:t>
      </w:r>
      <w:r w:rsidR="002C6C64" w:rsidRPr="00E236F4">
        <w:rPr>
          <w:lang w:val="ru-RU"/>
        </w:rPr>
        <w:t xml:space="preserve">kerana anda sendiri belum pernah mengalami keadaan rohani dalam doa. Anda tidak tahu dari pengalaman apa maksudnya bersatu dengan Tuhan </w:t>
      </w:r>
      <w:r w:rsidR="008F333A">
        <w:rPr>
          <w:lang w:val="ru-RU"/>
        </w:rPr>
        <w:t xml:space="preserve">— </w:t>
      </w:r>
      <w:r w:rsidR="002C6C64" w:rsidRPr="00E236F4">
        <w:rPr>
          <w:lang w:val="ru-RU"/>
        </w:rPr>
        <w:t xml:space="preserve">saya bercakap tentang satu keadaan di mana seseorang, jika boleh saya katakan begitu, terangkat dari tanah. </w:t>
      </w:r>
      <w:r w:rsidR="008F333A">
        <w:rPr>
          <w:lang w:val="ru-RU"/>
        </w:rPr>
        <w:t>Jika</w:t>
      </w:r>
      <w:r w:rsidR="002C6C64" w:rsidRPr="00E236F4">
        <w:rPr>
          <w:lang w:val="ru-RU"/>
        </w:rPr>
        <w:t xml:space="preserve"> anda tahu</w:t>
      </w:r>
      <w:r w:rsidR="008F333A">
        <w:rPr>
          <w:lang w:val="ru-RU"/>
        </w:rPr>
        <w:t xml:space="preserve">, </w:t>
      </w:r>
      <w:r w:rsidR="002C6C64" w:rsidRPr="00E236F4">
        <w:rPr>
          <w:lang w:val="ru-RU"/>
        </w:rPr>
        <w:t>anda akan menghormati doa orang lain. Jika anda memiliki kepekaan rohani ini, anda akan berfikir: 'Bagaimana seseorang boleh mengganggu orang lain ketika mereka sedang berdoa?</w:t>
      </w:r>
      <w:r>
        <w:rPr>
          <w:lang w:val="ru-RU"/>
        </w:rPr>
        <w:t xml:space="preserve">' </w:t>
      </w:r>
      <w:r w:rsidR="002C6C64" w:rsidRPr="00E236F4">
        <w:rPr>
          <w:lang w:val="ru-RU"/>
        </w:rPr>
        <w:t>Setelah menyedari kerosakan besar yang anda timbulkan dengan menarik mereka daripada doa mereka, anda akan lebih berhati-hati. Apabila saya bercakap tentang berhati-hati, saya tidak bermaksud kebimbangan atau rasa canggung, tetapi rasa hormat terhadap seorang saudara perempuan yang pada saat ini sedang bermunajat dengan Tuhan. Tetapi anda kekurangan kepekaan rohani… Baiklah, sekurang-kurangnya, bersopan santunlah. Jadikan peraturan untuk mengetuk pintu seseorang dan berkata dengan nyaring: 'Melalui doa bapa-bapa suci kita</w:t>
      </w:r>
      <w:r>
        <w:rPr>
          <w:lang w:val="ru-RU"/>
        </w:rPr>
        <w:t>…'</w:t>
      </w:r>
      <w:r w:rsidR="00E11073">
        <w:rPr>
          <w:rStyle w:val="FootnoteReference"/>
          <w:lang w:val="ru-RU"/>
        </w:rPr>
        <w:footnoteReference w:id="27"/>
      </w:r>
      <w:r w:rsidR="00E11073" w:rsidRPr="00E11073">
        <w:rPr>
          <w:lang w:val="ru-RU"/>
        </w:rPr>
        <w:t xml:space="preserve"> </w:t>
      </w:r>
      <w:r w:rsidR="008F333A">
        <w:rPr>
          <w:lang w:val="ru-RU"/>
        </w:rPr>
        <w:t xml:space="preserve">— </w:t>
      </w:r>
      <w:r w:rsidR="002C6C64" w:rsidRPr="00E236F4">
        <w:rPr>
          <w:lang w:val="ru-RU"/>
        </w:rPr>
        <w:t xml:space="preserve">supaya orang itu tidak perlu risau anda akan memecah masuk ke bilik mereka, dan tidak akan sentiasa berada dalam keadaan tegang. Berjaga-jaga secara rohani </w:t>
      </w:r>
      <w:r w:rsidR="008F333A">
        <w:rPr>
          <w:lang w:val="ru-RU"/>
        </w:rPr>
        <w:t>adalah</w:t>
      </w:r>
      <w:r w:rsidR="002C6C64" w:rsidRPr="00E236F4">
        <w:rPr>
          <w:lang w:val="ru-RU"/>
        </w:rPr>
        <w:t xml:space="preserve"> satu perkara, tetapi sentiasa cemas dan gelisah, sambil tertanya-tanya: 'Adakah seseorang akan memecah masuk ke sel saya?' adalah perkara yang berbeza </w:t>
      </w:r>
      <w:r w:rsidR="008F333A">
        <w:rPr>
          <w:lang w:val="ru-RU"/>
        </w:rPr>
        <w:t xml:space="preserve">sama sekali. </w:t>
      </w:r>
      <w:r w:rsidR="002C6C64" w:rsidRPr="00E236F4">
        <w:rPr>
          <w:lang w:val="ru-RU"/>
        </w:rPr>
        <w:t>Yang kedua sangat meletihkan dan melemahkan seseorang.</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Tetapi mungkin, Geronda, saudari itu tidak mengetuk pintu dengan niat jahat, tetapi semata-mata kerana naif?</w:t>
      </w:r>
    </w:p>
    <w:p w14:paraId="28A37009" w14:textId="1B89D832" w:rsidR="00BA44CB" w:rsidRDefault="00BA44CB" w:rsidP="008F333A">
      <w:pPr>
        <w:rPr>
          <w:lang w:val="ru-RU"/>
        </w:rPr>
      </w:pPr>
      <w:r>
        <w:rPr>
          <w:lang w:val="ru-RU"/>
        </w:rPr>
        <w:tab/>
      </w:r>
      <w:r w:rsidR="008F333A">
        <w:rPr>
          <w:lang w:val="ru-RU"/>
        </w:rPr>
        <w:t xml:space="preserve">— </w:t>
      </w:r>
      <w:r w:rsidR="002C6C64" w:rsidRPr="00E236F4">
        <w:rPr>
          <w:lang w:val="ru-RU"/>
        </w:rPr>
        <w:t xml:space="preserve">Betapa naifnya!… Mengetuk sekali pintu dan, apabila tidak mendengar </w:t>
      </w:r>
      <w:r>
        <w:rPr>
          <w:lang w:val="ru-RU"/>
        </w:rPr>
        <w:t>'</w:t>
      </w:r>
      <w:r w:rsidR="002C6C64" w:rsidRPr="00E236F4">
        <w:rPr>
          <w:lang w:val="ru-RU"/>
        </w:rPr>
        <w:t>Amin</w:t>
      </w:r>
      <w:r>
        <w:rPr>
          <w:lang w:val="ru-RU"/>
        </w:rPr>
        <w:t>'</w:t>
      </w:r>
      <w:r w:rsidR="002C6C64" w:rsidRPr="00E236F4">
        <w:rPr>
          <w:lang w:val="ru-RU"/>
        </w:rPr>
        <w:t xml:space="preserve"> sebagai jawapan</w:t>
      </w:r>
      <w:r>
        <w:rPr>
          <w:lang w:val="ru-RU"/>
        </w:rPr>
        <w:t xml:space="preserve">, terus </w:t>
      </w:r>
      <w:r w:rsidR="002C6C64" w:rsidRPr="00E236F4">
        <w:rPr>
          <w:lang w:val="ru-RU"/>
        </w:rPr>
        <w:t>menerobos masuk ke sel orang lain!… Saya langsung tidak dapat membayangkan bagaimana sesiapa pun boleh berkelakuan sebegitu. Bagaimana jika, sekarang ini, di sebalik pintu itu, seorang saudari sedang menangis, berdoa kepada Tuhan, dan tidak mahu sesiapa melihatnya? Apabila saya pergi ke sel jiran di Gunung Athos dan mendengar para saudara mengucapkan Doa Petang, saya boleh berdiri di luar dalam kesejukan selama sejam penuh, berdoa dengan rosari saya dan menunggu sehingga mereka selesai. Saya melakukan ini kerana saya tidak mahu mengganggu mereka atau meletakkan mereka dalam kedudukan yang canggung; saya tidak mahu mereka mempercepat upacara hanya kerana saya. Apabila saya mendengar kidmat dari gereja, adakah saya akan membuka pintu dan masuk seolah-olah tiada apa-apa yang tidak kena, seolah-olah saya mempunyai hak untuk berbuat demikian? Dan siapa yang memberi saya hak itu? Tidak, para saudara mungkin gembira untuk memberi saya hak sedemikian, tetapi saya sendiri tidak mahu menuntut hak yang mementingkan diri sendiri itu untuk diri saya. Lagipun</w:t>
      </w:r>
      <w:r w:rsidR="008F333A">
        <w:rPr>
          <w:lang w:val="ru-RU"/>
        </w:rPr>
        <w:t>,</w:t>
      </w:r>
      <w:r w:rsidR="002C6C64" w:rsidRPr="00E236F4">
        <w:rPr>
          <w:lang w:val="ru-RU"/>
        </w:rPr>
        <w:t xml:space="preserve"> itu </w:t>
      </w:r>
      <w:r w:rsidR="008F333A">
        <w:rPr>
          <w:lang w:val="ru-RU"/>
        </w:rPr>
        <w:t>adalah</w:t>
      </w:r>
      <w:r w:rsidR="002C6C64" w:rsidRPr="00E236F4">
        <w:rPr>
          <w:lang w:val="ru-RU"/>
        </w:rPr>
        <w:t xml:space="preserve"> sikap mementingkan diri sendiri, untuk berfikir bahawa saya seorang yang penting dan tidak menunjukkan rasa hormat kepada jiran saya.</w:t>
      </w:r>
    </w:p>
    <w:p w14:paraId="78D6E40A" w14:textId="12238BBE" w:rsidR="00BA44CB" w:rsidRDefault="00BA44CB" w:rsidP="008F333A">
      <w:pPr>
        <w:rPr>
          <w:lang w:val="ru-RU"/>
        </w:rPr>
      </w:pPr>
      <w:r>
        <w:rPr>
          <w:lang w:val="ru-RU"/>
        </w:rPr>
        <w:tab/>
      </w:r>
      <w:r w:rsidR="002C6C64" w:rsidRPr="00E236F4">
        <w:rPr>
          <w:lang w:val="ru-RU"/>
        </w:rPr>
        <w:t>Kita mesti peka secara rohani. Suatu kali, di Gunung Sinai, saya sedang turun dari seli para Kudus Galaktion dan Epistimia menuju ke biara. Tiba-tiba, saya melihat dua kanak-kanak Badwi di hadapan saya: seorang budak lelaki dan seorang budak perempuan. Kanak-kanak itu berdiri tepat di atas laluan. Mereka memegang tasbih</w:t>
      </w:r>
      <w:r w:rsidR="00E11073">
        <w:rPr>
          <w:rStyle w:val="FootnoteReference"/>
          <w:lang w:val="ru-RU"/>
        </w:rPr>
        <w:footnoteReference w:id="28"/>
      </w:r>
      <w:r w:rsidR="00E11073">
        <w:rPr>
          <w:lang w:val="ru-RU"/>
        </w:rPr>
        <w:t xml:space="preserve"> </w:t>
      </w:r>
      <w:r w:rsidR="002C6C64" w:rsidRPr="00E236F4">
        <w:rPr>
          <w:lang w:val="ru-RU"/>
        </w:rPr>
        <w:t>dan sedang berdoa. Tiada jalan lain, jadi, dengan berhati-hati agar tidak mengganggu mereka, saya berpaling dan mundur sedikit. Saya menunggu sehingga mereka selesai berdoa, dan hanya selepas itu saya meneruskan perjalanan.</w:t>
      </w:r>
    </w:p>
    <w:p w14:paraId="0C129AF2" w14:textId="77777777" w:rsidR="00BA44CB" w:rsidRDefault="00BA44CB" w:rsidP="008F333A">
      <w:pPr>
        <w:rPr>
          <w:lang w:val="ru-RU"/>
        </w:rPr>
      </w:pPr>
      <w:r>
        <w:rPr>
          <w:lang w:val="ru-RU"/>
        </w:rPr>
        <w:tab/>
      </w:r>
      <w:r w:rsidR="002C6C64" w:rsidRPr="00E236F4">
        <w:rPr>
          <w:lang w:val="ru-RU"/>
        </w:rPr>
        <w:t>'Geronda, sebaik sahaja saya mula berdoa, pelbagai tugasan yang belum saya selesaikan dalam tanggungjawab saya terlintas di fikiran.'</w:t>
      </w:r>
    </w:p>
    <w:p w14:paraId="0229B54E" w14:textId="7ED80EB3" w:rsidR="00BA44CB" w:rsidRDefault="00BA44CB" w:rsidP="008F333A">
      <w:pPr>
        <w:rPr>
          <w:lang w:val="ru-RU"/>
        </w:rPr>
      </w:pPr>
      <w:r>
        <w:rPr>
          <w:lang w:val="ru-RU"/>
        </w:rPr>
        <w:tab/>
      </w:r>
      <w:r w:rsidR="002C6C64" w:rsidRPr="00E236F4">
        <w:rPr>
          <w:lang w:val="ru-RU"/>
        </w:rPr>
        <w:t xml:space="preserve">'Saya juga; jika saya belum menyelesaikan sesuatu, saya tidak dapat berdoa dengan tenang. Jadi, jika anda ingin mengelakkan gangguan semasa berdoa, selesaikan dahulu apa sahaja yang boleh diselesaikan dengan cepat. Kemudian mulakan doa dan katakan pada diri sendiri: </w:t>
      </w:r>
      <w:r w:rsidR="00C90354">
        <w:rPr>
          <w:lang w:val="ru-RU"/>
        </w:rPr>
        <w:t>"</w:t>
      </w:r>
      <w:r w:rsidR="002C6C64" w:rsidRPr="00E236F4">
        <w:rPr>
          <w:lang w:val="ru-RU"/>
        </w:rPr>
        <w:t>Baiklah, saya telah menyelesaikan semuanya. Kini satu-satunya yang belum selesai ialah jiwa saya. Sudah tiba masanya untuk menumpukannya.</w:t>
      </w:r>
      <w:r>
        <w:rPr>
          <w:lang w:val="ru-RU"/>
        </w:rPr>
        <w:t>"'</w:t>
      </w:r>
    </w:p>
    <w:p w14:paraId="5D679EA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rasa jika sesuatu yang sukar berlaku dalam hidup saya, ia akan membantu saya dalam doa.</w:t>
      </w:r>
    </w:p>
    <w:p w14:paraId="63C1021B"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Apa sebenarnya yang awak cakap ni? Perlukah perang meletus, atau sesuatu, untuk awak mencari Kristus? Apabila segala-galanya di sekeliling awak tenang dan damai, itulah prasyarat terbaik untuk ketenangan dan ketenangan batin. Doa memerlukan kebebasan daripada gangguan luaran dan sikap batin yang betul. Dan secara amnya, kebebasan daripada gangguan sangat membantu dalam kehidupan rohani.</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110"/>
      <w:r w:rsidRPr="00E236F4">
        <w:rPr>
          <w:lang w:val="ru-RU"/>
        </w:rPr>
        <w:t>Sila sampaikan mimpi ini kepada mereka yang tidak dapat tidur</w:t>
      </w:r>
      <w:bookmarkEnd w:id="62"/>
      <w:bookmarkEnd w:id="63"/>
    </w:p>
    <w:p w14:paraId="36B878CC" w14:textId="3F8FC487" w:rsidR="00BA44CB" w:rsidRDefault="008F333A" w:rsidP="00CC3B31">
      <w:pPr>
        <w:ind w:firstLine="720"/>
        <w:rPr>
          <w:lang w:val="ru-RU"/>
        </w:rPr>
      </w:pPr>
      <w:r>
        <w:rPr>
          <w:lang w:val="ru-RU"/>
        </w:rPr>
        <w:t xml:space="preserve">— </w:t>
      </w:r>
      <w:r w:rsidR="002C6C64" w:rsidRPr="00E236F4">
        <w:rPr>
          <w:lang w:val="ru-RU"/>
        </w:rPr>
        <w:t>Geronda, mengapa saya rasa mengantuk semasa berdoa?</w:t>
      </w:r>
    </w:p>
    <w:p w14:paraId="7EEAE621" w14:textId="6E766724" w:rsidR="00BA44CB" w:rsidRDefault="00BA44CB" w:rsidP="008F333A">
      <w:pPr>
        <w:rPr>
          <w:lang w:val="ru-RU"/>
        </w:rPr>
      </w:pPr>
      <w:r>
        <w:rPr>
          <w:lang w:val="ru-RU"/>
        </w:rPr>
        <w:tab/>
      </w:r>
      <w:r w:rsidR="002C6C64" w:rsidRPr="00E236F4">
        <w:rPr>
          <w:lang w:val="ru-RU"/>
        </w:rPr>
        <w:t xml:space="preserve">— Kerana kamu sedang tidur sambil berjalan! Kamu telah membiarkan dirimu menjadi lengah, dan sekarang kamu terpaksa sentiasa menyemangati dirimu sendiri. Tetapi fikirkanlah: adakah kamu benar-benar boleh tidur dengan tenang apabila sesuatu benar-benar membimbangkanmu? Atau, sebagai contoh, jika seseorang telah berbuat baik sangat kepada kita </w:t>
      </w:r>
      <w:r w:rsidR="008F333A">
        <w:rPr>
          <w:lang w:val="ru-RU"/>
        </w:rPr>
        <w:t xml:space="preserve">— </w:t>
      </w:r>
      <w:r w:rsidR="002C6C64" w:rsidRPr="00E236F4">
        <w:rPr>
          <w:lang w:val="ru-RU"/>
        </w:rPr>
        <w:t>dalam kes itu, kita tidak akan terlalu malas dan akan dapat berdoa untuk orang itu sepanjang malam. Jika kita mempunyai kekuatan untuk itu, maka mengapa tidak kita ajukan soalan berikut kepada diri sendiri: 'Jika saya sanggup tidak tidur demi seorang yang berjasa, apa yang menghalang saya daripada mengorbankan tidur saya sebagai tanda kesyukuran kepada Tuhan, Yang memikul Salib dan menanggung kesengsaraan disalib demi saya?</w:t>
      </w:r>
      <w:r>
        <w:rPr>
          <w:lang w:val="ru-RU"/>
        </w:rPr>
        <w:t>'</w:t>
      </w:r>
    </w:p>
    <w:p w14:paraId="4DFF056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mengantuk boleh disebabkan oleh kelemahan fizikal?</w:t>
      </w:r>
    </w:p>
    <w:p w14:paraId="371FA209" w14:textId="77777777" w:rsidR="00BA44CB" w:rsidRDefault="00BA44CB" w:rsidP="008F333A">
      <w:pPr>
        <w:rPr>
          <w:lang w:val="ru-RU"/>
        </w:rPr>
      </w:pPr>
      <w:r>
        <w:rPr>
          <w:lang w:val="ru-RU"/>
        </w:rPr>
        <w:tab/>
      </w:r>
      <w:r w:rsidR="008F333A">
        <w:rPr>
          <w:lang w:val="ru-RU"/>
        </w:rPr>
        <w:t xml:space="preserve">— </w:t>
      </w:r>
      <w:r w:rsidR="002C6C64" w:rsidRPr="00E236F4">
        <w:rPr>
          <w:lang w:val="ru-RU"/>
        </w:rPr>
        <w:t>Mungkin. Kadang-kadang rasa mengantuk disebabkan oleh kerja berlebihan, tekanan darah rendah atau perkara serupa. Anda perlu mencari puncanya dan, jika boleh, mengatasinya.</w:t>
      </w:r>
    </w:p>
    <w:p w14:paraId="5ECCE22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kadang-kadang seseorang berdoa dengan sungguh-sungguh tentang sesuatu, namun tidur tetap menguasainya. Bagaimana ini boleh berlaku?</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Jika hati anda benar-benar gelisah tentang sesuatu, tidur tidak akan menguasai anda. Namun, anda juga mesti berusaha sendiri. Sebagai contoh, jika anda rasa mengantuk semasa berdoa di sel anda, pergilah basuh muka dengan air sejuk untuk menyegarkan diri.</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Tetapi semasa Pengawasan Sepanjang Malam, saya sangat mengantuk sehingga tidak dapat menahan mata terbuka. Apa yang patut saya lakukan?</w:t>
      </w:r>
    </w:p>
    <w:p w14:paraId="7E2A3EB6" w14:textId="77777777" w:rsidR="00BA44CB" w:rsidRDefault="00BA44CB" w:rsidP="008F333A">
      <w:pPr>
        <w:rPr>
          <w:lang w:val="ru-RU"/>
        </w:rPr>
      </w:pPr>
      <w:r>
        <w:rPr>
          <w:lang w:val="ru-RU"/>
        </w:rPr>
        <w:tab/>
      </w:r>
      <w:r w:rsidR="008F333A">
        <w:rPr>
          <w:lang w:val="ru-RU"/>
        </w:rPr>
        <w:t xml:space="preserve">— </w:t>
      </w:r>
      <w:r w:rsidR="002C6C64" w:rsidRPr="00E236F4">
        <w:rPr>
          <w:lang w:val="ru-RU"/>
        </w:rPr>
        <w:t>Lawannya juga. Semasa perkhidmatan di gereja, jiwa seseorang mendapat ketenangan, tetapi tubuhnya menjadi letih. Di situlah mengantuk mula menguasai. Tetapi jika anda tidak menyerah kepada tidur, anda menentangnya, dan ia akan surut. Satu atau dua jam kemudian, rasa mengantuk mula menguasai anda semula. Rasa mengantuk ini lebih berterusan dan lebih sukar diusir, tetapi jika anda berusaha, anda juga boleh mengatasinya. Anda tidak dibawa ke atas 'Kereta Api Tidur No. 1', dan 'Kereta Api Tidur No. 2' berlepas tanpa anda—itulah sahaja: godaan untuk tidur telah surut daripada anda.</w:t>
      </w:r>
    </w:p>
    <w:p w14:paraId="41D2EEC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semasa Pengawasan Sepanjang Malam, mengantuk boleh menguasai saya selama dua jam berturut-turut…</w:t>
      </w:r>
    </w:p>
    <w:p w14:paraId="75BDFC44" w14:textId="2692F0D6" w:rsidR="00BA44CB" w:rsidRDefault="00BA44CB" w:rsidP="008F333A">
      <w:pPr>
        <w:rPr>
          <w:lang w:val="ru-RU"/>
        </w:rPr>
      </w:pPr>
      <w:r>
        <w:rPr>
          <w:lang w:val="ru-RU"/>
        </w:rPr>
        <w:tab/>
      </w:r>
      <w:r w:rsidR="008F333A">
        <w:rPr>
          <w:lang w:val="ru-RU"/>
        </w:rPr>
        <w:t xml:space="preserve">— </w:t>
      </w:r>
      <w:r w:rsidR="002C6C64" w:rsidRPr="00E236F4">
        <w:rPr>
          <w:lang w:val="ru-RU"/>
        </w:rPr>
        <w:t xml:space="preserve">Ini satu idea: hantarkan tidur ke tempat yang lebih memerlukannya </w:t>
      </w:r>
      <w:r w:rsidR="008F333A">
        <w:rPr>
          <w:lang w:val="ru-RU"/>
        </w:rPr>
        <w:t xml:space="preserve">— </w:t>
      </w:r>
      <w:r w:rsidR="002C6C64" w:rsidRPr="00E236F4">
        <w:rPr>
          <w:lang w:val="ru-RU"/>
        </w:rPr>
        <w:t>ke hospital, ke klinik psikiatri. Berdoalah: 'Ya Tuhanku, kurniakan tidur kepada mereka yang tidak dapat tidur!… Semoga mereka yang sedang menderita kesakitan, mereka yang sarafnya tegang bagai tali</w:t>
      </w:r>
      <w:r>
        <w:rPr>
          <w:lang w:val="ru-RU"/>
        </w:rPr>
        <w:t>,</w:t>
      </w:r>
      <w:r w:rsidR="002C6C64" w:rsidRPr="00E236F4">
        <w:rPr>
          <w:lang w:val="ru-RU"/>
        </w:rPr>
        <w:t xml:space="preserve"> tidur dengan tenang</w:t>
      </w:r>
      <w:r>
        <w:rPr>
          <w:lang w:val="ru-RU"/>
        </w:rPr>
        <w:t xml:space="preserve">." </w:t>
      </w:r>
      <w:r w:rsidR="002C6C64" w:rsidRPr="00E236F4">
        <w:rPr>
          <w:lang w:val="ru-RU"/>
        </w:rPr>
        <w:t>Ambillah tidur yang memerangi anda, bentuklah ia menjadi pil, dan hantarkanlah melalui pos doa kepada jiwa-jiwa malang yang sedang menderita dan tidak dapat tidur. Dan anda sendiri, siang dan malam, muliakanlah Tuhan.</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111"/>
      <w:r w:rsidRPr="00E236F4">
        <w:rPr>
          <w:lang w:val="ru-RU"/>
        </w:rPr>
        <w:t>Bab</w:t>
      </w:r>
      <w:r w:rsidRPr="00846B18">
        <w:rPr>
          <w:lang w:val="ru-RU"/>
        </w:rPr>
        <w:t xml:space="preserve"> 2</w:t>
      </w:r>
      <w:r w:rsidR="002C6C64" w:rsidRPr="00E236F4">
        <w:rPr>
          <w:lang w:val="ru-RU"/>
        </w:rPr>
        <w:t xml:space="preserve">. </w:t>
      </w:r>
      <w:r w:rsidRPr="00846B18">
        <w:rPr>
          <w:lang w:val="ru-RU"/>
        </w:rPr>
        <w:br/>
      </w:r>
      <w:r w:rsidR="002C6C64" w:rsidRPr="00E236F4">
        <w:rPr>
          <w:lang w:val="ru-RU"/>
        </w:rPr>
        <w:t xml:space="preserve">Bagaimana syaitan memerangi </w:t>
      </w:r>
      <w:r w:rsidRPr="00846B18">
        <w:rPr>
          <w:lang w:val="ru-RU"/>
        </w:rPr>
        <w:br/>
      </w:r>
      <w:r w:rsidR="002C6C64" w:rsidRPr="00E236F4">
        <w:rPr>
          <w:lang w:val="ru-RU"/>
        </w:rPr>
        <w:t>menentang orang yang berdoa</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112"/>
      <w:r w:rsidRPr="00E236F4">
        <w:rPr>
          <w:lang w:val="ru-RU"/>
        </w:rPr>
        <w:t>Jangan berbual dengan syaitan</w:t>
      </w:r>
      <w:bookmarkEnd w:id="66"/>
      <w:bookmarkEnd w:id="67"/>
    </w:p>
    <w:p w14:paraId="1BDF121E" w14:textId="79B416FF" w:rsidR="00BA44CB" w:rsidRDefault="002C6C64" w:rsidP="00E11073">
      <w:pPr>
        <w:ind w:firstLine="720"/>
        <w:rPr>
          <w:lang w:val="ru-RU"/>
        </w:rPr>
      </w:pPr>
      <w:r w:rsidRPr="00E236F4">
        <w:rPr>
          <w:lang w:val="ru-RU"/>
        </w:rPr>
        <w:t>Wahai saudara tua, saya rasa saya perlu 'berhubung</w:t>
      </w:r>
      <w:r w:rsidR="00BA44CB">
        <w:rPr>
          <w:lang w:val="ru-RU"/>
        </w:rPr>
        <w:t>'</w:t>
      </w:r>
      <w:r w:rsidRPr="00E236F4">
        <w:rPr>
          <w:lang w:val="ru-RU"/>
        </w:rPr>
        <w:t xml:space="preserve"> dengan Tuhan, tetapi saya masih tidak dapat berdoa.</w:t>
      </w:r>
    </w:p>
    <w:p w14:paraId="53D7BE23" w14:textId="77777777" w:rsidR="00BA44CB" w:rsidRDefault="00BA44CB" w:rsidP="008F333A">
      <w:pPr>
        <w:rPr>
          <w:lang w:val="ru-RU"/>
        </w:rPr>
      </w:pPr>
      <w:r>
        <w:rPr>
          <w:lang w:val="ru-RU"/>
        </w:rPr>
        <w:tab/>
      </w:r>
      <w:r w:rsidR="008F333A">
        <w:rPr>
          <w:lang w:val="ru-RU"/>
        </w:rPr>
        <w:t xml:space="preserve">— </w:t>
      </w:r>
      <w:r w:rsidR="002C6C64" w:rsidRPr="00E236F4">
        <w:rPr>
          <w:lang w:val="ru-RU"/>
        </w:rPr>
        <w:t>Jika kamu benar-benar merasakan keperluan untuk berhubung dengan Tuhan, maka saya tidak faham mengapa kamu tidak dapat berdoa. Mungkin ini adalah godaan daripada yang jahat. Dia sentiasa meletakkan halangan di jalan seseorang dan menghalangnya daripada berdoa.</w:t>
      </w:r>
    </w:p>
    <w:p w14:paraId="20E1F09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semasa saya berdoa, pelbagai perkara biara terlintas di fikiran saya.</w:t>
      </w:r>
    </w:p>
    <w:p w14:paraId="1AF420B6" w14:textId="0260BA03"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Katakan sahaja pada diri sendiri: 'Aku akan fikirkan </w:t>
      </w:r>
      <w:r>
        <w:rPr>
          <w:lang w:val="ru-RU"/>
        </w:rPr>
        <w:t xml:space="preserve">kemudian…' </w:t>
      </w:r>
      <w:r w:rsidR="008F333A">
        <w:rPr>
          <w:lang w:val="ru-RU"/>
        </w:rPr>
        <w:t xml:space="preserve">— </w:t>
      </w:r>
      <w:r w:rsidR="002C6C64" w:rsidRPr="00E236F4">
        <w:rPr>
          <w:lang w:val="ru-RU"/>
        </w:rPr>
        <w:t>dan teruskan berdoa.</w:t>
      </w:r>
    </w:p>
    <w:p w14:paraId="3EA2D06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yang paling menyedihkan ialah fikiran-fikiran ini biasanya tentang perkara-perkara yang remeh!…</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Itulah sebabnya kamu mesti menangguhkannya untuk kemudian. Kerana jika kamu hilang tumpuan dan, memutuskan doamu, mula memikirkan perkara-perkara remeh ini dalam fikiranmu, musuh akan mula melemparkan bukan sahaja perkara remeh, tetapi sesuatu yang jauh lebih serius </w:t>
      </w:r>
      <w:r w:rsidR="008F333A">
        <w:rPr>
          <w:lang w:val="ru-RU"/>
        </w:rPr>
        <w:t xml:space="preserve">— </w:t>
      </w:r>
      <w:r w:rsidR="002C6C64" w:rsidRPr="00E236F4">
        <w:rPr>
          <w:lang w:val="ru-RU"/>
        </w:rPr>
        <w:t>untuk menghentikan doamu sama sekali. Kamu perlu mengawal diri. Tahukah anda betapa kreatifnya syaitan? Dia memasukkan pelbagai jenis kekotoran ke dalam fikiran orang duniawi, tetapi kekotoran itu segera ketara. Oleh itu, terhadap orang rohani, dia tidak memasukkan kekotoran ke dalam fikiran mereka, tetapi sesuatu yang remeh, dan mereka dengan naif membenarkannya masuk. Tetapi ini lebih berbahaya daripada kekotoran! Lagipun, orang menyangka mereka sedang membuat kemajuan; mereka tidak melihat sebarang pemikiran kotor dalam diri mereka dan tidak menemui sebab untuk rendah diri. Sementara itu, akal tidak dalam doa tetapi mengembara ke sana ke mari, dan hati kekal keras.</w:t>
      </w:r>
    </w:p>
    <w:p w14:paraId="5AD4BD3E" w14:textId="715B32A1" w:rsidR="00BA44CB" w:rsidRDefault="00BA44CB" w:rsidP="008F333A">
      <w:pPr>
        <w:rPr>
          <w:lang w:val="ru-RU"/>
        </w:rPr>
      </w:pPr>
      <w:r>
        <w:rPr>
          <w:lang w:val="ru-RU"/>
        </w:rPr>
        <w:tab/>
      </w:r>
      <w:r w:rsidR="008F333A">
        <w:rPr>
          <w:lang w:val="ru-RU"/>
        </w:rPr>
        <w:t xml:space="preserve">— </w:t>
      </w:r>
      <w:r w:rsidR="002C6C64" w:rsidRPr="00E236F4">
        <w:rPr>
          <w:lang w:val="ru-RU"/>
        </w:rPr>
        <w:t xml:space="preserve">Anda tahu, Geronda, kadang-kadang semasa berdoa saya mendapat </w:t>
      </w:r>
      <w:r>
        <w:rPr>
          <w:lang w:val="ru-RU"/>
        </w:rPr>
        <w:t>'fikiran cemerlang'</w:t>
      </w:r>
      <w:r w:rsidR="002C6C64" w:rsidRPr="00E236F4">
        <w:rPr>
          <w:lang w:val="ru-RU"/>
        </w:rPr>
        <w:t xml:space="preserve"> ini!… Saya dapat melihat dengan jelas bagaimana menyelesaikan sesuatu masalah yang rumit. Hanya kemudian barulah terbukti bahawa penyelesaian itu salah…</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 xml:space="preserve">Tahukah kamu betapa liciknya Iblis?.. Dia sedar bahawa jika dia memasukkan pemikiran kotor ke dalam fikiran kamu semasa berdoa, kamu akan menolaknya. Jadi, bukannya kekotoran, dia </w:t>
      </w:r>
      <w:r>
        <w:rPr>
          <w:lang w:val="ru-RU"/>
        </w:rPr>
        <w:t xml:space="preserve">'membantu' </w:t>
      </w:r>
      <w:r w:rsidR="002C6C64" w:rsidRPr="00E236F4">
        <w:rPr>
          <w:lang w:val="ru-RU"/>
        </w:rPr>
        <w:t>kamu untuk 'menyelesaikan masalah</w:t>
      </w:r>
      <w:r>
        <w:rPr>
          <w:lang w:val="ru-RU"/>
        </w:rPr>
        <w:t xml:space="preserve">'. </w:t>
      </w:r>
      <w:r w:rsidR="002C6C64" w:rsidRPr="00E236F4">
        <w:rPr>
          <w:lang w:val="ru-RU"/>
        </w:rPr>
        <w:t xml:space="preserve">Kamu akan gembira bukan kepalang: 'Oh, betapa hebatnya pemikiran ini! Dan ia tidak datang kepada saya pada bila-bila masa sahaja, tetapi ketika saya sedang berdoa!… </w:t>
      </w:r>
      <w:r>
        <w:rPr>
          <w:lang w:val="ru-RU"/>
        </w:rPr>
        <w:t>"</w:t>
      </w:r>
      <w:r w:rsidR="002C6C64" w:rsidRPr="00E236F4">
        <w:rPr>
          <w:lang w:val="ru-RU"/>
        </w:rPr>
        <w:t>Sebuah wahyu ilahi yang sebenar!</w:t>
      </w:r>
      <w:r>
        <w:rPr>
          <w:lang w:val="ru-RU"/>
        </w:rPr>
        <w:t xml:space="preserve">" </w:t>
      </w:r>
      <w:r w:rsidR="002C6C64" w:rsidRPr="00E236F4">
        <w:rPr>
          <w:lang w:val="ru-RU"/>
        </w:rPr>
        <w:t xml:space="preserve">Tetapi jika syaitan benar-benar ingin kamu berjaya, dia akan memasukkan pemikiran ini ke dalam fikiranmu pada masa lain. Namun dia tidak berbuat demikian! Dia muncul tepat ketika kamu sedang berdoa dan, dengan mengajukamu dengan omong kosong, dia memaksakan 'perkhidmatan </w:t>
      </w:r>
      <w:r>
        <w:rPr>
          <w:lang w:val="ru-RU"/>
        </w:rPr>
        <w:t>perantaraannya'</w:t>
      </w:r>
      <w:r w:rsidR="002C6C64" w:rsidRPr="00E236F4">
        <w:rPr>
          <w:lang w:val="ru-RU"/>
        </w:rPr>
        <w:t xml:space="preserve"> ke atasmu</w:t>
      </w:r>
      <w:r>
        <w:rPr>
          <w:lang w:val="ru-RU"/>
        </w:rPr>
        <w:t xml:space="preserve">. </w:t>
      </w:r>
      <w:r w:rsidR="002C6C64" w:rsidRPr="00E236F4">
        <w:rPr>
          <w:lang w:val="ru-RU"/>
        </w:rPr>
        <w:t>Jadi, jangan langsung hiraukan gangguan darinya. Katakan: 'Terima kasih banyak, tuan, atas pelbagai perkhidmatan yang ditawarkan, tetapi kami boleh uruskan tanpa anda. Pergi dari sini!</w:t>
      </w:r>
      <w:r>
        <w:rPr>
          <w:lang w:val="ru-RU"/>
        </w:rPr>
        <w:t xml:space="preserve">' </w:t>
      </w:r>
      <w:r w:rsidR="002C6C64" w:rsidRPr="00E236F4">
        <w:rPr>
          <w:lang w:val="ru-RU"/>
        </w:rPr>
        <w:t>Lihat betapa liciknya dia: dia mahu menipu mata seorang yang rohani dengan menanamkan pemikiran yang kononnya rohani dalam dirinya, supaya, dengan kata-kata nabi Daud, doanya menjadi dosa.</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semasa berdoa, fikiran atau bayangan jahat muncul dalam fikiran saya.</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Itulah buatan syaitan. Dia mahu mengelirukan kamu, menjatuhkan keseimbanganmu. Baginya, mudah untuk menjebak kamu dalam keadaan ini apabila kamu letih secara fizikal, terutamanya apabila kamu kurang tidur. Iblis kecil itu menunggu masa yang sesuai dan, apabila anda berada di antara tidur dan jaga, ia menunjukkan pelbagai imej kotor, dan kemudian menjadi yang pertama menjerit: 'Tengoklah kekotoran di fikiran wanita tidak malu ini!</w:t>
      </w:r>
      <w:r>
        <w:rPr>
          <w:lang w:val="ru-RU"/>
        </w:rPr>
        <w:t xml:space="preserve">' </w:t>
      </w:r>
      <w:r w:rsidR="002C6C64" w:rsidRPr="00E236F4">
        <w:rPr>
          <w:lang w:val="ru-RU"/>
        </w:rPr>
        <w:t>Inginkan anda tenggelam dalam keputusasaan, ia menyalahkan kekotoran dirinya sendiri sebagai kekotoran anda. Jadi, abaikan sahaja dia. Berdoalah: 'Ya Tuhan, berilah rahmat</w:t>
      </w:r>
      <w:r>
        <w:rPr>
          <w:lang w:val="ru-RU"/>
        </w:rPr>
        <w:t xml:space="preserve">,' </w:t>
      </w:r>
      <w:r w:rsidR="002C6C64" w:rsidRPr="00E236F4">
        <w:rPr>
          <w:lang w:val="ru-RU"/>
        </w:rPr>
        <w:t>dan untuk menumpukan perhatian pada doa anda, fikirkanlah tentang Kristus, Ibu Allah yang Paling Suci, dan para malaikat suci. Inilah langkah balas anda terhadap tipu daya syaitan.</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113"/>
      <w:r w:rsidRPr="00E236F4">
        <w:rPr>
          <w:lang w:val="ru-RU"/>
        </w:rPr>
        <w:t>Syaitan menghalang seseorang daripada berdoa</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Geronda, kadang-kadang saya merancang untuk berjaga sepanjang malam di sel saya, tetapi keadaan menjadi sedemikian rupa sehingga saya tidak dapat melakukannya. Apakah sebabnya?</w:t>
      </w:r>
    </w:p>
    <w:p w14:paraId="498AEDAE"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jika halangan itu datang daripada Tuhan, ia bermakna Dia telah membenarkannya demi kebaikanmu.</w:t>
      </w:r>
    </w:p>
    <w:p w14:paraId="3C90A51A" w14:textId="77777777" w:rsidR="00BA44CB" w:rsidRDefault="00BA44CB" w:rsidP="008F333A">
      <w:pPr>
        <w:rPr>
          <w:lang w:val="ru-RU"/>
        </w:rPr>
      </w:pPr>
      <w:r>
        <w:rPr>
          <w:lang w:val="ru-RU"/>
        </w:rPr>
        <w:tab/>
      </w:r>
      <w:r w:rsidR="008F333A">
        <w:rPr>
          <w:lang w:val="ru-RU"/>
        </w:rPr>
        <w:t xml:space="preserve">— </w:t>
      </w:r>
      <w:r w:rsidR="002C6C64" w:rsidRPr="00E236F4">
        <w:rPr>
          <w:lang w:val="ru-RU"/>
        </w:rPr>
        <w:t>Tetapi bagaimana jika satu halangan diikuti oleh halangan lain?</w:t>
      </w:r>
    </w:p>
    <w:p w14:paraId="42B7302B" w14:textId="77777777" w:rsidR="00BA44CB" w:rsidRDefault="00BA44CB" w:rsidP="008F333A">
      <w:pPr>
        <w:rPr>
          <w:lang w:val="ru-RU"/>
        </w:rPr>
      </w:pPr>
      <w:r>
        <w:rPr>
          <w:lang w:val="ru-RU"/>
        </w:rPr>
        <w:tab/>
      </w:r>
      <w:r w:rsidR="008F333A">
        <w:rPr>
          <w:lang w:val="ru-RU"/>
        </w:rPr>
        <w:t xml:space="preserve">— </w:t>
      </w:r>
      <w:r w:rsidR="002C6C64" w:rsidRPr="00E236F4">
        <w:rPr>
          <w:lang w:val="ru-RU"/>
        </w:rPr>
        <w:t>Maka terdapat sedikit unsur kesombongan.</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 xml:space="preserve">Saya tidak faham, Geronda. Apa maksud anda dengan 'terdapat sedikit sifat sombong </w:t>
      </w:r>
      <w:r>
        <w:rPr>
          <w:lang w:val="ru-RU"/>
        </w:rPr>
        <w:t>terlibat'</w:t>
      </w:r>
      <w:r w:rsidR="002C6C64" w:rsidRPr="00E236F4">
        <w:rPr>
          <w:lang w:val="ru-RU"/>
        </w:rPr>
        <w:t>?</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Lihat: tugas anda ialah menetapkan keutamaan dengan betul. Jika anda meletakkan tanggungjawab anda di tempat pertama dan doa di tempat kedua, maka anda sendiri memberi musuh hak untuk meletakkan rintangan di jalan anda. Dan bukankah itu satu kesombongan apabila anda menghargai tanggungjawab anda lebih daripada doa? Dan kesombongan </w:t>
      </w:r>
      <w:r w:rsidR="008F333A">
        <w:rPr>
          <w:lang w:val="ru-RU"/>
        </w:rPr>
        <w:t xml:space="preserve">itu adalah </w:t>
      </w:r>
      <w:r w:rsidR="002C6C64" w:rsidRPr="00E236F4">
        <w:rPr>
          <w:lang w:val="ru-RU"/>
        </w:rPr>
        <w:t xml:space="preserve">sesuatu yang demikian: salah satu tandanya </w:t>
      </w:r>
      <w:r w:rsidR="008F333A">
        <w:rPr>
          <w:lang w:val="ru-RU"/>
        </w:rPr>
        <w:t xml:space="preserve">ialah </w:t>
      </w:r>
      <w:r w:rsidR="002C6C64" w:rsidRPr="00E236F4">
        <w:rPr>
          <w:lang w:val="ru-RU"/>
        </w:rPr>
        <w:t>kurangnya rasa hormat.</w:t>
      </w:r>
    </w:p>
    <w:p w14:paraId="2D966470"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apakah halangan khusus yang diletakkan oleh Iblis dalam doa?</w:t>
      </w:r>
    </w:p>
    <w:p w14:paraId="0F78B371" w14:textId="5C8CC8B5" w:rsidR="00BA44CB" w:rsidRDefault="00BA44CB" w:rsidP="008F333A">
      <w:pPr>
        <w:rPr>
          <w:lang w:val="ru-RU"/>
        </w:rPr>
      </w:pPr>
      <w:r>
        <w:rPr>
          <w:lang w:val="ru-RU"/>
        </w:rPr>
        <w:tab/>
      </w:r>
      <w:r w:rsidR="008F333A">
        <w:rPr>
          <w:lang w:val="ru-RU"/>
        </w:rPr>
        <w:t xml:space="preserve">— </w:t>
      </w:r>
      <w:r w:rsidR="002C6C64" w:rsidRPr="00E236F4">
        <w:rPr>
          <w:lang w:val="ru-RU"/>
        </w:rPr>
        <w:t>Oh, tiada penghujungnya apa yang dilakukannya!... Lagipun, dia mempunyai seribu satu helah di lengan bajunya! Sebaik sahaja seseorang mula berdoa</w:t>
      </w:r>
      <w:r w:rsidR="008F333A">
        <w:rPr>
          <w:lang w:val="ru-RU"/>
        </w:rPr>
        <w:t xml:space="preserve">, </w:t>
      </w:r>
      <w:r w:rsidR="002C6C64" w:rsidRPr="00E236F4">
        <w:rPr>
          <w:lang w:val="ru-RU"/>
        </w:rPr>
        <w:t>dia terus berada di situ. Kadang-kadang dia mengalihkan perhatian anda dengan pemikiran yang melayang dan angan-angan, kadang-kadang dengan bunyi bising, dan kadang-kadang dia akan mencipta sesuatu yang lain … Anda tidak tahu betapa banyak saya menderita di tangannya ketika saya tinggal di Biara Stomion!</w:t>
      </w:r>
      <w:r w:rsidR="00991B74">
        <w:rPr>
          <w:rStyle w:val="FootnoteReference"/>
          <w:lang w:val="ru-RU"/>
        </w:rPr>
        <w:footnoteReference w:id="30"/>
      </w:r>
      <w:r w:rsidR="00991B74">
        <w:rPr>
          <w:lang w:val="ru-RU"/>
        </w:rPr>
        <w:t xml:space="preserve">  </w:t>
      </w:r>
      <w:r w:rsidR="002C6C64" w:rsidRPr="00E236F4">
        <w:rPr>
          <w:lang w:val="ru-RU"/>
        </w:rPr>
        <w:t xml:space="preserve"> Pada satu petang lewat, saya pergi ke gereja untuk berdoa. Pintu gerbang biara ditutup, jadi saya masuk ke dalam gereja dan mengait pintu di belakang saya. Sekitar tengah malam, loceng mula bergoyang pada kaitannya: 'ding-ding</w:t>
      </w:r>
      <w:r>
        <w:rPr>
          <w:lang w:val="ru-RU"/>
        </w:rPr>
        <w:t>.'</w:t>
      </w:r>
      <w:r w:rsidR="002C6C64" w:rsidRPr="00E236F4">
        <w:rPr>
          <w:lang w:val="ru-RU"/>
        </w:rPr>
        <w:t xml:space="preserve"> Ia bergemercing tanpa henti </w:t>
      </w:r>
      <w:r w:rsidR="008F333A">
        <w:rPr>
          <w:lang w:val="ru-RU"/>
        </w:rPr>
        <w:t xml:space="preserve">— </w:t>
      </w:r>
      <w:r w:rsidR="002C6C64" w:rsidRPr="00E236F4">
        <w:rPr>
          <w:lang w:val="ru-RU"/>
        </w:rPr>
        <w:t>cuba menghalangku daripada terus berdoa dan mengajakku pergi melihat apa yang berlaku. Tidak mahu terganggu oleh bunyi itu, aku memasuki ruang suci. Aku terpaksa berdiri di sebelah Salib di belakang mezbah sehingga pagi.</w:t>
      </w:r>
    </w:p>
    <w:p w14:paraId="09ABE344" w14:textId="5BD41A93" w:rsidR="00BA44CB" w:rsidRDefault="00BA44CB" w:rsidP="008F333A">
      <w:pPr>
        <w:rPr>
          <w:lang w:val="ru-RU"/>
        </w:rPr>
      </w:pPr>
      <w:r>
        <w:rPr>
          <w:lang w:val="ru-RU"/>
        </w:rPr>
        <w:tab/>
      </w:r>
      <w:r w:rsidR="002C6C64" w:rsidRPr="00E236F4">
        <w:rPr>
          <w:lang w:val="ru-RU"/>
        </w:rPr>
        <w:t>Salib Kristus mempunyai kuasa yang besar. Ketika saya menjadi seorang novis, tangalashkas menjadi ganas terhadap saya. Pada waktu malam, mereka akan sentiasa mengetuk pintu saya dan menjerit: 'Melalui doa! Para Kudus! Bapa!</w:t>
      </w:r>
      <w:r>
        <w:rPr>
          <w:lang w:val="ru-RU"/>
        </w:rPr>
        <w:t xml:space="preserve">" </w:t>
      </w:r>
      <w:r w:rsidR="002C6C64" w:rsidRPr="00E236F4">
        <w:rPr>
          <w:lang w:val="ru-RU"/>
        </w:rPr>
        <w:t>Saya akan membuka pintu, dan walaupun saya tidak melihat sesiapa pun, saya dikuasai oleh ketakutan yang dahsyat; seolah-olah ia menolak saya keluar dari sel saya—saya tidak sanggup tinggal di sana. Saya berasa sangat tidak sihat. Saya menangis dan berdoa, tetapi tiada apa yang membantu—saya terpaksa meninggalkan sel saya dan turun ke halaman biara. Dan kemudian suatu hari, selepas Doa Petang, seorang sami tua, ahli Sinod Suci, melihat saya di halaman biara. Dia bertanya: 'Anakku, mengapa kamu tidak kembali ke selmu? Tidakkah kamu lihat tiada sesiapa lagi dari persaudaraan di halaman biara ini selain kamu? Semua bapa sedang berdoa di sel masing-masing sekarang</w:t>
      </w:r>
      <w:r>
        <w:rPr>
          <w:lang w:val="ru-RU"/>
        </w:rPr>
        <w:t xml:space="preserve">.' </w:t>
      </w:r>
      <w:r w:rsidR="002C6C64" w:rsidRPr="00E236F4">
        <w:rPr>
          <w:lang w:val="ru-RU"/>
        </w:rPr>
        <w:t>Saya menangis teresak-esak dan menceritakan semuanya kepadanya. Beliau mendengar dengan teliti, pergi ke selnya sendiri, membawa kembali sepotong kecil lilin yang mengandungi zarah Kayu Mulia Salib Tuhan, dan berkata: 'Ambil ini, anakku. Pergilah ke selmu dan jangan takut apa-apa</w:t>
      </w:r>
      <w:r>
        <w:rPr>
          <w:lang w:val="ru-RU"/>
        </w:rPr>
        <w:t xml:space="preserve">.' </w:t>
      </w:r>
      <w:r w:rsidR="002C6C64" w:rsidRPr="00E236F4">
        <w:rPr>
          <w:lang w:val="ru-RU"/>
        </w:rPr>
        <w:t xml:space="preserve">Saya pergi ke sel saya dan baru sahaja menutup pintu di belakang saya apabila saya terdengar ketukan kuat dan jeritan biasa: </w:t>
      </w:r>
      <w:r>
        <w:rPr>
          <w:lang w:val="ru-RU"/>
        </w:rPr>
        <w:t>'</w:t>
      </w:r>
      <w:r w:rsidR="002C6C64" w:rsidRPr="00E236F4">
        <w:rPr>
          <w:lang w:val="ru-RU"/>
        </w:rPr>
        <w:t>Dengan doa para Kudus! Bapa!</w:t>
      </w:r>
      <w:r>
        <w:rPr>
          <w:lang w:val="ru-RU"/>
        </w:rPr>
        <w:t xml:space="preserve">' </w:t>
      </w:r>
      <w:r w:rsidR="002C6C64" w:rsidRPr="00E236F4">
        <w:rPr>
          <w:lang w:val="ru-RU"/>
        </w:rPr>
        <w:t>jawabku, 'Amin</w:t>
      </w:r>
      <w:r>
        <w:rPr>
          <w:lang w:val="ru-RU"/>
        </w:rPr>
        <w:t xml:space="preserve">.' </w:t>
      </w:r>
      <w:r w:rsidR="002C6C64" w:rsidRPr="00E236F4">
        <w:rPr>
          <w:lang w:val="ru-RU"/>
        </w:rPr>
        <w:t xml:space="preserve">Pintu terbuka, dan masuk ke dalam sel… seorang anggota polis — berpakaian seragam penuh, cuma bukannya epolét, dia mempunyai jalur miring di lengan bajunya, seperti pada uniform polis lama. Dia masuk dan menjerit: </w:t>
      </w:r>
      <w:r>
        <w:rPr>
          <w:lang w:val="ru-RU"/>
        </w:rPr>
        <w:t>"</w:t>
      </w:r>
      <w:r w:rsidR="002C6C64" w:rsidRPr="00E236F4">
        <w:rPr>
          <w:lang w:val="ru-RU"/>
        </w:rPr>
        <w:t>Engkau novis kotor dan hina! Engkau belum lagi ditonsur sebagai rasofor, sudah mula mengumpul segala macam serpihan?!</w:t>
      </w:r>
      <w:r>
        <w:rPr>
          <w:lang w:val="ru-RU"/>
        </w:rPr>
        <w:t xml:space="preserve">" </w:t>
      </w:r>
      <w:r w:rsidR="002C6C64" w:rsidRPr="00E236F4">
        <w:rPr>
          <w:lang w:val="ru-RU"/>
        </w:rPr>
        <w:t xml:space="preserve">Dia menjerit berulang kali, kemudian tiba-tiba ketawa terbahak-bahak </w:t>
      </w:r>
      <w:r w:rsidR="008F333A">
        <w:rPr>
          <w:lang w:val="ru-RU"/>
        </w:rPr>
        <w:t xml:space="preserve">— </w:t>
      </w:r>
      <w:r w:rsidR="002C6C64" w:rsidRPr="00E236F4">
        <w:rPr>
          <w:lang w:val="ru-RU"/>
        </w:rPr>
        <w:t xml:space="preserve">saya ingat ketawanya sangat menakutkan… Namun, ketika dia menjerit, dia tidak dapat mendekatiku </w:t>
      </w:r>
      <w:r w:rsidR="008F333A">
        <w:rPr>
          <w:lang w:val="ru-RU"/>
        </w:rPr>
        <w:t xml:space="preserve">— </w:t>
      </w:r>
      <w:r w:rsidR="002C6C64" w:rsidRPr="00E236F4">
        <w:rPr>
          <w:lang w:val="ru-RU"/>
        </w:rPr>
        <w:t>lagipun, aku memegang sepotong Pohon Sejati dan Pemberi Kehidupan di tanganku. Dan sebaik sahaja aku menjerit, 'Tuhan Yesus Kristus!</w:t>
      </w:r>
      <w:r>
        <w:rPr>
          <w:lang w:val="ru-RU"/>
        </w:rPr>
        <w:t xml:space="preserve">' </w:t>
      </w:r>
      <w:r w:rsidR="008F333A">
        <w:rPr>
          <w:lang w:val="ru-RU"/>
        </w:rPr>
        <w:t xml:space="preserve">— </w:t>
      </w:r>
      <w:r>
        <w:rPr>
          <w:lang w:val="ru-RU"/>
        </w:rPr>
        <w:t>'polis'</w:t>
      </w:r>
      <w:r w:rsidR="002C6C64" w:rsidRPr="00E236F4">
        <w:rPr>
          <w:lang w:val="ru-RU"/>
        </w:rPr>
        <w:t xml:space="preserve"> iblis itu lenyap.</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114"/>
      <w:r w:rsidRPr="00E236F4">
        <w:rPr>
          <w:lang w:val="ru-RU"/>
        </w:rPr>
        <w:t>Bab</w:t>
      </w:r>
      <w:r>
        <w:rPr>
          <w:lang w:val="ru-RU"/>
        </w:rPr>
        <w:t xml:space="preserve"> 3</w:t>
      </w:r>
      <w:r w:rsidR="002C6C64" w:rsidRPr="00E236F4">
        <w:rPr>
          <w:lang w:val="ru-RU"/>
        </w:rPr>
        <w:t xml:space="preserve">. </w:t>
      </w:r>
      <w:r>
        <w:rPr>
          <w:lang w:val="ru-RU"/>
        </w:rPr>
        <w:br/>
      </w:r>
      <w:r w:rsidR="002C6C64" w:rsidRPr="00E236F4">
        <w:rPr>
          <w:lang w:val="ru-RU"/>
        </w:rPr>
        <w:t>Bagaimana hati dipanaskan oleh doa</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115"/>
      <w:r w:rsidRPr="00E236F4">
        <w:rPr>
          <w:lang w:val="ru-RU"/>
        </w:rPr>
        <w:t>Ikon suci membantu kita berdoa</w:t>
      </w:r>
      <w:bookmarkEnd w:id="72"/>
      <w:bookmarkEnd w:id="73"/>
    </w:p>
    <w:p w14:paraId="09D1AD0A" w14:textId="57533C95" w:rsidR="00BA44CB" w:rsidRDefault="002C6C64" w:rsidP="006466DF">
      <w:pPr>
        <w:ind w:firstLine="720"/>
        <w:rPr>
          <w:lang w:val="ru-RU"/>
        </w:rPr>
      </w:pPr>
      <w:r w:rsidRPr="00E236F4">
        <w:rPr>
          <w:lang w:val="ru-RU"/>
        </w:rPr>
        <w:t>Geronda, di manakah saya boleh mendapat ketenangan apabila saya sedih?</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Berdoalah. Walaupun anda hanya menyandarkan dahi anda dengan penuh hormat pada ikon suci, anda akan merasakan ketenangan. Jadikan sel anda seperti sebuah gereja kecil; gantungkan ikon-ikon yang anda sanjungi di dinding, dan anda sendiri akan melihat betapa besarnya ketenangan yang anda peroleh daripadanya.</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kadang-kadang semasa berdoa saya terasa keinginan untuk menghormati ikon-ikon itu, lalu saya menciumnya. Adakah dibenarkan berbuat demikian?</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Bukan sahaja dibenarkan, malah ia adalah perlu! Inilah cara yang tepat untuk memuliakan ikon: kita mesti menciumnya kerana kasih kepada Kristus, kepada Bunda Allah yang Maha Suci, dan kepada para kudus melimpah ruah dari hati kita. Kasih ini mendorong kita untuk berlutut di hadapan gambar-gambar suci dan menciumnya dengan penuh penghormatan.</w:t>
      </w:r>
    </w:p>
    <w:p w14:paraId="2F07632E" w14:textId="6EF2D5DE" w:rsidR="00BA44CB" w:rsidRDefault="00BA44CB" w:rsidP="008F333A">
      <w:pPr>
        <w:rPr>
          <w:lang w:val="ru-RU"/>
        </w:rPr>
      </w:pPr>
      <w:r>
        <w:rPr>
          <w:lang w:val="ru-RU"/>
        </w:rPr>
        <w:lastRenderedPageBreak/>
        <w:tab/>
      </w:r>
      <w:r w:rsidR="002C6C64" w:rsidRPr="00E236F4">
        <w:rPr>
          <w:lang w:val="ru-RU"/>
        </w:rPr>
        <w:t>Suatu hari saya berdiri di hadapan ikon Kristus dan Bunda Allah yang Paling Suci, berdoa. Ketika itu 26 Mac,</w:t>
      </w:r>
      <w:r w:rsidR="006466DF">
        <w:rPr>
          <w:rStyle w:val="FootnoteReference"/>
          <w:lang w:val="ru-RU"/>
        </w:rPr>
        <w:footnoteReference w:id="31"/>
      </w:r>
      <w:r w:rsidR="002C6C64" w:rsidRPr="00E236F4">
        <w:rPr>
          <w:lang w:val="ru-RU"/>
        </w:rPr>
        <w:t xml:space="preserve"> , hari di mana Gereja meraikan Perayaan Malaikat Agung Gabriel. Tiba-tiba saya melihat bahawa Tuhan dan Bunda Allah bergerak seolah-olah mereka hidup! </w:t>
      </w:r>
      <w:r w:rsidR="00C90354">
        <w:rPr>
          <w:lang w:val="ru-RU"/>
        </w:rPr>
        <w:t>"</w:t>
      </w:r>
      <w:r w:rsidR="002C6C64" w:rsidRPr="00E236F4">
        <w:rPr>
          <w:lang w:val="ru-RU"/>
        </w:rPr>
        <w:t xml:space="preserve">Kristusku," saya mula merayu, </w:t>
      </w:r>
      <w:r w:rsidR="008F333A">
        <w:rPr>
          <w:lang w:val="ru-RU"/>
        </w:rPr>
        <w:t>"</w:t>
      </w:r>
      <w:r w:rsidR="002C6C64" w:rsidRPr="00E236F4">
        <w:rPr>
          <w:lang w:val="ru-RU"/>
        </w:rPr>
        <w:t xml:space="preserve">berkatilah aku!.. </w:t>
      </w:r>
      <w:r>
        <w:rPr>
          <w:lang w:val="ru-RU"/>
        </w:rPr>
        <w:t>"</w:t>
      </w:r>
      <w:r w:rsidR="002C6C64" w:rsidRPr="00E236F4">
        <w:rPr>
          <w:lang w:val="ru-RU"/>
        </w:rPr>
        <w:t>Ibu Allah yang Maha Suci, berkatilah saya!..</w:t>
      </w:r>
      <w:r>
        <w:rPr>
          <w:lang w:val="ru-RU"/>
        </w:rPr>
        <w:t xml:space="preserve">" </w:t>
      </w:r>
      <w:r w:rsidR="002C6C64" w:rsidRPr="00E236F4">
        <w:rPr>
          <w:lang w:val="ru-RU"/>
        </w:rPr>
        <w:t>Saya mula bersujud, dan pada saat itu bilik menjadi dipenuhi dengan haruman yang luar biasa. Saya berasa seolah-olah saya hendak gila. Malah tikar berdebu yang saya gunakan untuk sujud pun mula memancarkan haruman; saya bersujud dan menciumnya. Ia adalah haruman yang bukan dari dunia ini!</w:t>
      </w:r>
    </w:p>
    <w:p w14:paraId="2CC4A9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membantu untuk membayangkan imej Kristus dalam fikiran semasa berdoa?</w:t>
      </w:r>
    </w:p>
    <w:p w14:paraId="22D553AB" w14:textId="1C8C6E7D" w:rsidR="00BA44CB" w:rsidRDefault="00BA44CB" w:rsidP="008F333A">
      <w:pPr>
        <w:rPr>
          <w:lang w:val="ru-RU"/>
        </w:rPr>
      </w:pPr>
      <w:r>
        <w:rPr>
          <w:lang w:val="ru-RU"/>
        </w:rPr>
        <w:tab/>
      </w:r>
      <w:r w:rsidR="008F333A">
        <w:rPr>
          <w:lang w:val="ru-RU"/>
        </w:rPr>
        <w:t xml:space="preserve">— </w:t>
      </w:r>
      <w:r w:rsidR="002C6C64" w:rsidRPr="00E236F4">
        <w:rPr>
          <w:lang w:val="ru-RU"/>
        </w:rPr>
        <w:t>Lihat: jika anda berdoa di hadapan ikon, ia membantu anda. Daripada ikon itu, fikiran anda naik kepada figura suci yang digambarkan padanya.</w:t>
      </w:r>
      <w:r w:rsidR="0013406E">
        <w:rPr>
          <w:rStyle w:val="FootnoteReference"/>
          <w:lang w:val="ru-RU"/>
        </w:rPr>
        <w:footnoteReference w:id="32"/>
      </w:r>
      <w:r w:rsidR="002C6C64" w:rsidRPr="00E236F4">
        <w:rPr>
          <w:lang w:val="ru-RU"/>
        </w:rPr>
        <w:t xml:space="preserve"> Tetapi kadangkala anda tidak berdoa di hadapan ikon: sama ada anda duduk di bangku, membongkok, atau anda berlutut, dengan mata tertutup. Dalam kes sedemikian, anda tidak boleh membayangkan sebarang imej, walaupun yang paling suci. Ini berbahaya, kerana tangalashka mungkin mengambil kesempatan ke atas imaginasi anda. Ia akan menyamar khayalan anda sendiri sebagai wahyu ilahi, untuk menyesatkan anda dan menyebabkan kecederaan yang besar.</w:t>
      </w:r>
    </w:p>
    <w:p w14:paraId="60FA1970" w14:textId="77777777" w:rsidR="00BA44CB" w:rsidRDefault="00BA44CB" w:rsidP="008F333A">
      <w:pPr>
        <w:rPr>
          <w:lang w:val="ru-RU"/>
        </w:rPr>
      </w:pPr>
      <w:r>
        <w:rPr>
          <w:lang w:val="ru-RU"/>
        </w:rPr>
        <w:tab/>
      </w:r>
      <w:r w:rsidR="002C6C64" w:rsidRPr="00E236F4">
        <w:rPr>
          <w:lang w:val="ru-RU"/>
        </w:rPr>
        <w:t xml:space="preserve">Ini terutamanya terpakai kepada Doa Yesus. Adalah lebih baik ia dilakukan dengan fikiran yang suci, bebas daripada pemikiran dan imej </w:t>
      </w:r>
      <w:r w:rsidR="008F333A">
        <w:rPr>
          <w:lang w:val="ru-RU"/>
        </w:rPr>
        <w:t xml:space="preserve">— </w:t>
      </w:r>
      <w:r w:rsidR="002C6C64" w:rsidRPr="00E236F4">
        <w:rPr>
          <w:lang w:val="ru-RU"/>
        </w:rPr>
        <w:t>walaupun imej-imej itu adalah imej Kristus atau adegan-adegan daripada Kitab Suci. Ini amat berbahaya bagi orang yang mempunyai imaginasi yang hidup dan dosa kesombongan. Seseorang hanya boleh membayangkan peristiwa-peristiwa daripada Kitab Suci dalam fikirannya dalam keadaan luar biasa: apabila fikiran tidak suci atau penghujatan terhadap Tuhan timbul dalam diri kita. Namun, imej yang paling bermanfaat bagi kita ialah kesedaran akan kealpaan dan ketidaksyukuran diri kita sendiri.</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116"/>
      <w:r w:rsidRPr="00E236F4">
        <w:rPr>
          <w:lang w:val="ru-RU"/>
        </w:rPr>
        <w:t>Rosaari adalah senapang mesin menentang syaitan</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Geronda, mengapa manik sembahyang begitu penting bagi kita?</w:t>
      </w:r>
    </w:p>
    <w:p w14:paraId="164D9BA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Rosari adalah sesuatu yang kita warisi. Ia adalah berkat daripada nenek moyang kita </w:t>
      </w:r>
      <w:r w:rsidR="008F333A">
        <w:rPr>
          <w:lang w:val="ru-RU"/>
        </w:rPr>
        <w:t xml:space="preserve">— </w:t>
      </w:r>
      <w:r w:rsidR="002C6C64" w:rsidRPr="00E236F4">
        <w:rPr>
          <w:lang w:val="ru-RU"/>
        </w:rPr>
        <w:t xml:space="preserve">bapa-bapa suci. Hanya atas sebab ini sahaja, nilainya amat besar. Lagipun, ia sama seperti di dunia: jika seorang datuk meninggalkan sesuatu objek kepada cucunya sebagai pusaka </w:t>
      </w:r>
      <w:r w:rsidR="008F333A">
        <w:rPr>
          <w:lang w:val="ru-RU"/>
        </w:rPr>
        <w:t xml:space="preserve">— </w:t>
      </w:r>
      <w:r w:rsidR="002C6C64" w:rsidRPr="00E236F4">
        <w:rPr>
          <w:lang w:val="ru-RU"/>
        </w:rPr>
        <w:t xml:space="preserve">kepada orang luar ia hanyalah benda remeh, tetapi kepada pewaris itu sendiri </w:t>
      </w:r>
      <w:r w:rsidR="008F333A">
        <w:rPr>
          <w:lang w:val="ru-RU"/>
        </w:rPr>
        <w:t xml:space="preserve">ia adalah </w:t>
      </w:r>
      <w:r w:rsidR="002C6C64" w:rsidRPr="00E236F4">
        <w:rPr>
          <w:lang w:val="ru-RU"/>
        </w:rPr>
        <w:t>harta karun dan berkat. Bayangkan betapa lebih besarnya makna yang dimiliki oleh rosario bagi para sami, kerana ia telah diwariskan kepada mereka oleh para bapa suci!</w:t>
      </w:r>
    </w:p>
    <w:p w14:paraId="2D5BBCF7" w14:textId="77777777" w:rsidR="00BA44CB" w:rsidRDefault="00BA44CB" w:rsidP="008F333A">
      <w:pPr>
        <w:rPr>
          <w:lang w:val="ru-RU"/>
        </w:rPr>
      </w:pPr>
      <w:r>
        <w:rPr>
          <w:lang w:val="ru-RU"/>
        </w:rPr>
        <w:tab/>
      </w:r>
      <w:r w:rsidR="002C6C64" w:rsidRPr="00E236F4">
        <w:rPr>
          <w:lang w:val="ru-RU"/>
        </w:rPr>
        <w:t xml:space="preserve">Pada masa lalu, sebelum jam wujud, para sami mengukur tempoh doa mereka dengan krusyen mereka. Pada zaman itu, simpulan pada krusyen sangat ringkas. Seorang sami asketis berpuasa dengan sangat ketat, berdoa dengan penuh semangat dan melakukan banyak sujud, tetapi syaitan, makhluk nakal itu, terus mengganggu: berulang kali dia membuka simpulan pada krusyennya. Biksu malang itu terus membongkok berulang kali sehingga dia pengsan kerana keletihan </w:t>
      </w:r>
      <w:r w:rsidR="008F333A">
        <w:rPr>
          <w:lang w:val="ru-RU"/>
        </w:rPr>
        <w:t xml:space="preserve">— </w:t>
      </w:r>
      <w:r w:rsidR="002C6C64" w:rsidRPr="00E236F4">
        <w:rPr>
          <w:lang w:val="ru-RU"/>
        </w:rPr>
        <w:t xml:space="preserve">kerana dia tidak dapat mengira bilangan sujud dan doa. Dan kemudian seorang malaikat Tuhan muncul kepada sami itu dan mengajarnya membuat rosario sedemikian rupa sehingga setiap simpul terdiri daripada sembilan salib. Selepas itu, iblis yang gemetar di hadapan Salib tidak dapat lagi membuka simpul-simpul itu. Jadi begitulah </w:t>
      </w:r>
      <w:r w:rsidR="008F333A">
        <w:rPr>
          <w:lang w:val="ru-RU"/>
        </w:rPr>
        <w:t xml:space="preserve">— </w:t>
      </w:r>
      <w:r w:rsidR="002C6C64" w:rsidRPr="00E236F4">
        <w:rPr>
          <w:lang w:val="ru-RU"/>
        </w:rPr>
        <w:t>setiap simpul pada rosario terdiri daripada sembilan salib, dan ia melambangkan sembilan hierarki malaikat.</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terdapat rosari dengan tiga puluh tiga simpulan, lima puluh, seratus, tiga ratus… Adakah semua nombor ini mempunyai makna rohani?</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Hanya nombor tiga puluh tiga mempunyai kepentingan simbolik. Ia melambangkan tiga puluh tiga tahun Kristus hidup di bumi. Nombor-nombor lain tidak mempunyai kepentingan simbolik: ia hanya membantu kita mengira bilangan rakaat atau doa.</w:t>
      </w:r>
    </w:p>
    <w:p w14:paraId="232C1678" w14:textId="1A4E61C7" w:rsidR="00BA44CB" w:rsidRDefault="002C6C64" w:rsidP="00D919DA">
      <w:pPr>
        <w:ind w:firstLine="720"/>
        <w:rPr>
          <w:lang w:val="ru-RU"/>
        </w:rPr>
      </w:pPr>
      <w:r w:rsidRPr="00E236F4">
        <w:rPr>
          <w:lang w:val="ru-RU"/>
        </w:rPr>
        <w:t xml:space="preserve">Terdapat enjin-enjin tertentu yang dihidupkan menggunakan tali yang mempunyai pemegang di hujungnya. Apabila anda ingin menghidupkan enjin, anda memegang tali itu dan menariknya beberapa kali dengan kuat </w:t>
      </w:r>
      <w:r w:rsidR="008F333A">
        <w:rPr>
          <w:lang w:val="ru-RU"/>
        </w:rPr>
        <w:t xml:space="preserve">— </w:t>
      </w:r>
      <w:r w:rsidRPr="00E236F4">
        <w:rPr>
          <w:lang w:val="ru-RU"/>
        </w:rPr>
        <w:t xml:space="preserve">sehingga minyak pekat menjadi panas. Demikian juga dengan rosari </w:t>
      </w:r>
      <w:r w:rsidR="008F333A">
        <w:rPr>
          <w:lang w:val="ru-RU"/>
        </w:rPr>
        <w:t xml:space="preserve">— </w:t>
      </w:r>
      <w:r w:rsidRPr="00E236F4">
        <w:rPr>
          <w:lang w:val="ru-RU"/>
        </w:rPr>
        <w:t xml:space="preserve">ia adalah tali yang sama yang kita </w:t>
      </w:r>
      <w:r w:rsidR="00BA44CB">
        <w:rPr>
          <w:lang w:val="ru-RU"/>
        </w:rPr>
        <w:t xml:space="preserve">'tarik' </w:t>
      </w:r>
      <w:r w:rsidR="008F333A">
        <w:rPr>
          <w:lang w:val="ru-RU"/>
        </w:rPr>
        <w:t xml:space="preserve">— </w:t>
      </w:r>
      <w:r w:rsidRPr="00E236F4">
        <w:rPr>
          <w:lang w:val="ru-RU"/>
        </w:rPr>
        <w:t xml:space="preserve">sekali, dua kali, lima kali, sepuluh kali… Pada satu ketika, 'minyak </w:t>
      </w:r>
      <w:r w:rsidR="00BA44CB">
        <w:rPr>
          <w:lang w:val="ru-RU"/>
        </w:rPr>
        <w:t xml:space="preserve">menjadi panas' </w:t>
      </w:r>
      <w:r w:rsidRPr="00E236F4">
        <w:rPr>
          <w:lang w:val="ru-RU"/>
        </w:rPr>
        <w:lastRenderedPageBreak/>
        <w:t>dan enjin rohani doa tanpa henti mula beroperasi. Selepas itu, hati berfungsi dalam doa dengan sendirinya. Tetapi walaupun hati 'hidup</w:t>
      </w:r>
      <w:r w:rsidR="00BA44CB">
        <w:rPr>
          <w:lang w:val="ru-RU"/>
        </w:rPr>
        <w:t>' dan</w:t>
      </w:r>
      <w:r w:rsidRPr="00E236F4">
        <w:rPr>
          <w:lang w:val="ru-RU"/>
        </w:rPr>
        <w:t xml:space="preserve"> mula bekerja dalam doa, seseorang tidak boleh meninggalkan rosari—supaya tidak memberi contoh buruk kepada mereka yang hatinya belum 'hidup</w:t>
      </w:r>
      <w:r w:rsidR="00BA44CB">
        <w:rPr>
          <w:lang w:val="ru-RU"/>
        </w:rPr>
        <w:t xml:space="preserve">' dan </w:t>
      </w:r>
      <w:r w:rsidRPr="00E236F4">
        <w:rPr>
          <w:lang w:val="ru-RU"/>
        </w:rPr>
        <w:t>belum mula bekerja dalam Doa Yesus.</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kadang-kadang orang memerhatikan, dan saya berdiri di situ kelihatan penting, memegang krusyen saya, tetapi saya hanya mengulangi doa itu secara mekanikal… Adakah bahaya dalam usaha untuk menyenangkan orang dalam hal ini?</w:t>
      </w:r>
    </w:p>
    <w:p w14:paraId="1852164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Jika anda memegang rosari semata-mata untuk menunjuk-nunjuk, untuk memuaskan hati orang lain, ia tidak akan memberi sebarang manfaat kepada anda </w:t>
      </w:r>
      <w:r w:rsidR="008F333A">
        <w:rPr>
          <w:lang w:val="ru-RU"/>
        </w:rPr>
        <w:t xml:space="preserve">— </w:t>
      </w:r>
      <w:r w:rsidR="002C6C64" w:rsidRPr="00E236F4">
        <w:rPr>
          <w:lang w:val="ru-RU"/>
        </w:rPr>
        <w:t>walaupun anda menggosok kulit jari sehingga terkelupas. Yang akan tinggal hanyalah keletihan dan satu tanggapan palsu bahawa anda kononnya sedang melakukan doa yang bermakna.</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masih terasa begitu aneh bagi saya memegang manik-manik sembahyang di tangan saya…</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Ingatlah bahawa anda memegangnya supaya tidak lupa Doa Yesus, yang mesti anda tanamkan dalam hati. Terutamanya apabila anda keluar dari sel anda, ingatlah bahawa musuh sedia untuk menyerang anda pada bila-bila masa. Oleh itu, apabila anda keluar dari sel anda, bertindaklah seperti seorang askar yang baik yang, apabila keluar dari parit, tidak melepaskan senjatanya. Rangkaian doa </w:t>
      </w:r>
      <w:r w:rsidR="008F333A">
        <w:rPr>
          <w:lang w:val="ru-RU"/>
        </w:rPr>
        <w:t xml:space="preserve">adalah </w:t>
      </w:r>
      <w:r w:rsidR="002C6C64" w:rsidRPr="00E236F4">
        <w:rPr>
          <w:lang w:val="ru-RU"/>
        </w:rPr>
        <w:t xml:space="preserve">senjata yang sangat berkuasa, sebuah mesin senapang monastik yang sebenar. Simpul-simpulnya </w:t>
      </w:r>
      <w:r w:rsidR="008F333A">
        <w:rPr>
          <w:lang w:val="ru-RU"/>
        </w:rPr>
        <w:t xml:space="preserve">adalah </w:t>
      </w:r>
      <w:r w:rsidR="002C6C64" w:rsidRPr="00E236F4">
        <w:rPr>
          <w:lang w:val="ru-RU"/>
        </w:rPr>
        <w:t>peluru. Pertempuran berkecamuk, peluru rohani terbang, dan tangalashki jatuh di bawah hujannya seolah-olah disembelih.</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117"/>
      <w:r w:rsidRPr="00E236F4">
        <w:rPr>
          <w:lang w:val="ru-RU"/>
        </w:rPr>
        <w:t>Bacaan rohani sebelum doa</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Geronda, apabila tiba masanya untuk berdoa, hati saya terasa dingin; ia sama sekali tidak bergetar dengan kegembiraan. Saya melihat masa berlalu, namun saya duduk dengan tangan terlipat, dan saya mula berasa terbeban oleh kesedihan dan keputusasaan.</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Adakah anda membaca mana-mana buku rohani sebelum anda berdoa?</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Biasanya tidak.</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 xml:space="preserve">Mengapa tidak? Bukankah kita bersetuju bahawa sebelum berdoa anda patut duduk dan membaca sesuatu yang bersifat rohani supaya hati anda dapat merasai kemanisannya? Anda sedang merugikan diri anda sendiri daripada makanan rohani dan itulah sebabnya anda tidak merasakan betapa manisnya ia. Namun, walaupun hanya sedikit </w:t>
      </w:r>
      <w:r w:rsidR="008F333A">
        <w:rPr>
          <w:lang w:val="ru-RU"/>
        </w:rPr>
        <w:t xml:space="preserve">— </w:t>
      </w:r>
      <w:r w:rsidR="002C6C64" w:rsidRPr="00E236F4">
        <w:rPr>
          <w:lang w:val="ru-RU"/>
        </w:rPr>
        <w:t xml:space="preserve">katakanlah dua atau tiga baris </w:t>
      </w:r>
      <w:r w:rsidR="008F333A">
        <w:rPr>
          <w:lang w:val="ru-RU"/>
        </w:rPr>
        <w:t xml:space="preserve">— </w:t>
      </w:r>
      <w:r w:rsidR="002C6C64" w:rsidRPr="00E236F4">
        <w:rPr>
          <w:lang w:val="ru-RU"/>
        </w:rPr>
        <w:t xml:space="preserve">yang dibaca daripada Kitab Suci, atau daripada </w:t>
      </w:r>
      <w:r>
        <w:rPr>
          <w:lang w:val="ru-RU"/>
        </w:rPr>
        <w:t>'</w:t>
      </w:r>
      <w:r w:rsidR="002C6C64" w:rsidRPr="00E236F4">
        <w:rPr>
          <w:lang w:val="ru-RU"/>
        </w:rPr>
        <w:t>Evergetin</w:t>
      </w:r>
      <w:r>
        <w:rPr>
          <w:lang w:val="ru-RU"/>
        </w:rPr>
        <w:t>'</w:t>
      </w:r>
      <w:r w:rsidR="00E41E94">
        <w:rPr>
          <w:lang w:val="ru-RU"/>
        </w:rPr>
        <w:t>,</w:t>
      </w:r>
      <w:r w:rsidR="00E41E94">
        <w:rPr>
          <w:rStyle w:val="FootnoteReference"/>
          <w:lang w:val="ru-RU"/>
        </w:rPr>
        <w:footnoteReference w:id="33"/>
      </w:r>
      <w:r w:rsidR="002C6C64" w:rsidRPr="00E236F4">
        <w:rPr>
          <w:lang w:val="ru-RU"/>
        </w:rPr>
        <w:t xml:space="preserve"> , atau daripada Paterikon sebelum berdoa akan memanaskan hati, membiarkannya merasakan betapa manisnya makanan rohani, dan membangkitkan dahaga untuk hal-hal rohani. Kerisauan duniawi akan surut, dan fikiran akan terbang ke alam ketuhanan. *Paterikon* akan membawa anda ke Thebaid</w:t>
      </w:r>
      <w:r w:rsidR="00FB731A">
        <w:rPr>
          <w:rStyle w:val="FootnoteReference"/>
          <w:lang w:val="ru-RU"/>
        </w:rPr>
        <w:footnoteReference w:id="34"/>
      </w:r>
      <w:r w:rsidR="00FB731A">
        <w:rPr>
          <w:lang w:val="ru-RU"/>
        </w:rPr>
        <w:t xml:space="preserve"> </w:t>
      </w:r>
      <w:r w:rsidR="002C6C64" w:rsidRPr="00E236F4">
        <w:rPr>
          <w:lang w:val="ru-RU"/>
        </w:rPr>
        <w:t>dan Nitria,</w:t>
      </w:r>
      <w:r w:rsidR="00FB731A">
        <w:rPr>
          <w:rStyle w:val="FootnoteReference"/>
          <w:lang w:val="ru-RU"/>
        </w:rPr>
        <w:footnoteReference w:id="35"/>
      </w:r>
      <w:r w:rsidR="002C6C64" w:rsidRPr="00E236F4">
        <w:rPr>
          <w:lang w:val="ru-RU"/>
        </w:rPr>
        <w:t xml:space="preserve"> dan anda akan merasakan bahawa bapa-bapa suci itu berada tepat di sebelah anda. Bacaan mudah lain termasuk *Padang Rumput Rohani</w:t>
      </w:r>
      <w:r>
        <w:rPr>
          <w:lang w:val="ru-RU"/>
        </w:rPr>
        <w:t xml:space="preserve">*, </w:t>
      </w:r>
      <w:r w:rsidR="002C6C64" w:rsidRPr="00E236F4">
        <w:rPr>
          <w:lang w:val="ru-RU"/>
        </w:rPr>
        <w:t xml:space="preserve">*Sejarah Para Pecinta </w:t>
      </w:r>
      <w:r>
        <w:rPr>
          <w:lang w:val="ru-RU"/>
        </w:rPr>
        <w:t xml:space="preserve">Tuhan*, </w:t>
      </w:r>
      <w:r w:rsidR="002C6C64" w:rsidRPr="00E236F4">
        <w:rPr>
          <w:lang w:val="ru-RU"/>
        </w:rPr>
        <w:t xml:space="preserve">*Lavsaik* </w:t>
      </w:r>
      <w:r>
        <w:rPr>
          <w:lang w:val="ru-RU"/>
        </w:rPr>
        <w:t xml:space="preserve">dan </w:t>
      </w:r>
      <w:r w:rsidR="002C6C64" w:rsidRPr="00E236F4">
        <w:rPr>
          <w:lang w:val="ru-RU"/>
        </w:rPr>
        <w:t>*Kisah-kisah Terkenang*. Tetapi ini sudah merupakan makanan keras.</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menghabiskan lebih banyak masa membaca karya Bapa-Bapa Suci daripada berdoa.</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Baca sedikit saja. Luangkan lebih banyak masa untuk muhasabah harian dan Doa Yesus. Kerana jika tidak, dengan hanya membaca buku rohani, seseorang kekal tandus. Dia akan berbuah apabila dia mula berusaha dan memohon campur tangan Ilahi, untuk kasih karunia Tuhan. Membaca karya-karya Bapa Gereja adalah bermanfaat apabila diikuti dengan doa. Oleh itu, baca hanya sebanyak yang anda perlukan secara rohani </w:t>
      </w:r>
      <w:r w:rsidR="008F333A">
        <w:rPr>
          <w:lang w:val="ru-RU"/>
        </w:rPr>
        <w:t xml:space="preserve">— </w:t>
      </w:r>
      <w:r w:rsidR="002C6C64" w:rsidRPr="00E236F4">
        <w:rPr>
          <w:lang w:val="ru-RU"/>
        </w:rPr>
        <w:t>cukup untuk merasakan semangat kesalehan dan keinginan untuk berdoa.</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118"/>
      <w:r w:rsidRPr="00E236F4">
        <w:rPr>
          <w:lang w:val="ru-RU"/>
        </w:rPr>
        <w:lastRenderedPageBreak/>
        <w:t>Kanon permohonan kepada Theotokos yang Paling Suci amat memberi manfaat kepada jiwa</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Geronda, bagaimana seseorang boleh mencintai Theotokos yang Paling Suci?</w:t>
      </w:r>
    </w:p>
    <w:p w14:paraId="1D5BE218" w14:textId="20F76672" w:rsidR="00BA44CB" w:rsidRDefault="00BA44CB" w:rsidP="008F333A">
      <w:pPr>
        <w:rPr>
          <w:lang w:val="ru-RU"/>
        </w:rPr>
      </w:pPr>
      <w:r>
        <w:rPr>
          <w:lang w:val="ru-RU"/>
        </w:rPr>
        <w:tab/>
      </w:r>
      <w:r w:rsidR="008F333A">
        <w:rPr>
          <w:lang w:val="ru-RU"/>
        </w:rPr>
        <w:t xml:space="preserve">— </w:t>
      </w:r>
      <w:r w:rsidR="002C6C64" w:rsidRPr="00E236F4">
        <w:rPr>
          <w:lang w:val="ru-RU"/>
        </w:rPr>
        <w:t xml:space="preserve">Doakan </w:t>
      </w:r>
      <w:r>
        <w:rPr>
          <w:lang w:val="ru-RU"/>
        </w:rPr>
        <w:t>'Theotokarion'</w:t>
      </w:r>
      <w:r w:rsidR="002C6C64" w:rsidRPr="00E236F4">
        <w:rPr>
          <w:lang w:val="ru-RU"/>
        </w:rPr>
        <w:t xml:space="preserve"> setiap hari</w:t>
      </w:r>
      <w:r>
        <w:rPr>
          <w:lang w:val="ru-RU"/>
        </w:rPr>
        <w:t>.</w:t>
      </w:r>
      <w:r w:rsidR="00D919DA">
        <w:rPr>
          <w:rStyle w:val="FootnoteReference"/>
          <w:lang w:val="ru-RU"/>
        </w:rPr>
        <w:footnoteReference w:id="36"/>
      </w:r>
      <w:r w:rsidR="002C6C64" w:rsidRPr="00E236F4">
        <w:rPr>
          <w:lang w:val="ru-RU"/>
        </w:rPr>
        <w:t xml:space="preserve"> Tahukah anda bagaimana koleksi ini, yang didedikasikan kepada Ibu Allah Yang Maha Suci, akan membantu anda untuk mencintai-Nya? Anda akan melihat sendiri kemudian bagaimana Dia akan menghargainya… Apa penghiburan yang akan Dia kirimkan kepada anda!…</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Geronda, Ibu Superior telah memberitahu saya: 'Telah tiba masanya kamu bangun!</w:t>
      </w:r>
      <w:r>
        <w:rPr>
          <w:lang w:val="ru-RU"/>
        </w:rPr>
        <w:t xml:space="preserve">' </w:t>
      </w:r>
      <w:r w:rsidR="002C6C64" w:rsidRPr="00E236F4">
        <w:rPr>
          <w:lang w:val="ru-RU"/>
        </w:rPr>
        <w:t>Apa yang perlu saya fokuskan untuk menyemarakkan semula semangat saya untuk kehidupan rohani?</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Baca satu kanon sehari daripada *Theotokaria</w:t>
      </w:r>
      <w:r>
        <w:rPr>
          <w:lang w:val="ru-RU"/>
        </w:rPr>
        <w:t xml:space="preserve">*. </w:t>
      </w:r>
      <w:r w:rsidR="002C6C64" w:rsidRPr="00E236F4">
        <w:rPr>
          <w:lang w:val="ru-RU"/>
        </w:rPr>
        <w:t>Anda akan lihat betapa cemerlangnya anda akan menjadi! Satu kanon sehari daripada koleksi yang menakjubkan ini, sebagai peraturan biara. Adakah mustahil untuk membaca keseluruhan kanon? Jangan risau: baca troparion pertama daripada setiap lagu, dan kemudian stichera yang terdapat di akhir setiap kanon.</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bolehkah saya memperuntukkan masa tertentu setiap hari supaya saya dapat menumpukan diri sepenuhnya kepada doa pada masa itu dan tidak melakukan apa-apa yang lain?</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Pada masa itu, anda boleh mengucapkan Doa Yesus dan, selepas berehat, menyanyikan kanon permohonan kepada Ibu Tuhan atau membaca sebuah kanon daripada *Theotokarion</w:t>
      </w:r>
      <w:r>
        <w:rPr>
          <w:lang w:val="ru-RU"/>
        </w:rPr>
        <w:t>*.</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bilakah masa terbaik untuk membaca kanon daripada </w:t>
      </w:r>
      <w:r>
        <w:rPr>
          <w:lang w:val="ru-RU"/>
        </w:rPr>
        <w:t xml:space="preserve">'Theotokaria' </w:t>
      </w:r>
      <w:r w:rsidR="008F333A">
        <w:rPr>
          <w:lang w:val="ru-RU"/>
        </w:rPr>
        <w:t xml:space="preserve">— </w:t>
      </w:r>
      <w:r w:rsidR="002C6C64" w:rsidRPr="00E236F4">
        <w:rPr>
          <w:lang w:val="ru-RU"/>
        </w:rPr>
        <w:t>pada waktu pagi atau waktu malam?</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Adalah lebih baik pada waktu pagi </w:t>
      </w:r>
      <w:r w:rsidR="008F333A">
        <w:rPr>
          <w:lang w:val="ru-RU"/>
        </w:rPr>
        <w:t xml:space="preserve">— </w:t>
      </w:r>
      <w:r w:rsidR="002C6C64" w:rsidRPr="00E236F4">
        <w:rPr>
          <w:lang w:val="ru-RU"/>
        </w:rPr>
        <w:t>dengan cara itu, apa yang telah anda baca akan kekal dalam ingatan anda sepanjang hari. Tetapi walaupun pada waktu siang, semasa anda menjalankan tugas anda, anda juga boleh berehat seketika untuk membaca kanon daripada *Theotokaria</w:t>
      </w:r>
      <w:r>
        <w:rPr>
          <w:lang w:val="ru-RU"/>
        </w:rPr>
        <w:t>*.</w:t>
      </w:r>
    </w:p>
    <w:p w14:paraId="6072237A" w14:textId="761BAF86" w:rsidR="00BA44CB" w:rsidRDefault="00BA44CB" w:rsidP="008F333A">
      <w:pPr>
        <w:rPr>
          <w:lang w:val="ru-RU"/>
        </w:rPr>
      </w:pPr>
      <w:r>
        <w:rPr>
          <w:lang w:val="ru-RU"/>
        </w:rPr>
        <w:tab/>
      </w:r>
      <w:r w:rsidR="002C6C64" w:rsidRPr="00E236F4">
        <w:rPr>
          <w:lang w:val="ru-RU"/>
        </w:rPr>
        <w:t xml:space="preserve">Kanon doa daripada </w:t>
      </w:r>
      <w:r>
        <w:rPr>
          <w:lang w:val="ru-RU"/>
        </w:rPr>
        <w:t xml:space="preserve">*Feotokarion* </w:t>
      </w:r>
      <w:r w:rsidR="002C6C64" w:rsidRPr="00E236F4">
        <w:rPr>
          <w:lang w:val="ru-RU"/>
        </w:rPr>
        <w:t>memberi manfaat yang sangat besar kepada jiwa. Hati orang yang berdoa menjadi hangat dan dipenuhi dengan kelembutan. Saya teringat bahawa Bapa Kirill,</w:t>
      </w:r>
      <w:r w:rsidR="00594C50">
        <w:rPr>
          <w:rStyle w:val="FootnoteReference"/>
          <w:lang w:val="ru-RU"/>
        </w:rPr>
        <w:footnoteReference w:id="37"/>
      </w:r>
      <w:r w:rsidR="002C6C64" w:rsidRPr="00E236F4">
        <w:rPr>
          <w:lang w:val="ru-RU"/>
        </w:rPr>
        <w:t xml:space="preserve"> , abbot Biara Kutlumush, tidak dapat menahan diri daripada menangis semasa membaca 'Theotokarion</w:t>
      </w:r>
      <w:r>
        <w:rPr>
          <w:lang w:val="ru-RU"/>
        </w:rPr>
        <w:t xml:space="preserve">'. </w:t>
      </w:r>
      <w:r w:rsidR="002C6C64" w:rsidRPr="00E236F4">
        <w:rPr>
          <w:lang w:val="ru-RU"/>
        </w:rPr>
        <w:t xml:space="preserve">Satu pemikiran daripada </w:t>
      </w:r>
      <w:r>
        <w:rPr>
          <w:lang w:val="ru-RU"/>
        </w:rPr>
        <w:t>'Theotokarion'</w:t>
      </w:r>
      <w:r w:rsidR="002C6C64" w:rsidRPr="00E236F4">
        <w:rPr>
          <w:lang w:val="ru-RU"/>
        </w:rPr>
        <w:t xml:space="preserve"> sudah cukup untuk mengubah jiwa.</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119"/>
      <w:r w:rsidRPr="00E236F4">
        <w:rPr>
          <w:lang w:val="ru-RU"/>
        </w:rPr>
        <w:t>Nyanyian gereja menggembirakan dan menenangkan jiwa</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Geronda, walaupun saya faham betapa bermanfaatnya Doa Yesus, saya masih tidak dapat mengamalkannya secara berterusan.</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Apabila anda sukar mengamalkan Doa Yesus, nyanyikan kidmat gereja dengan perlahan. Itu juga doa. Apabila anda menyanyi sesuatu daripada Liturgi Ilahi, ia membawa kelembutan ke hati dan menenangkannya. Selain itu, kidmat gereja mengandungi banyak </w:t>
      </w:r>
      <w:r>
        <w:rPr>
          <w:lang w:val="ru-RU"/>
        </w:rPr>
        <w:t>'kalori</w:t>
      </w:r>
      <w:r w:rsidR="002C6C64" w:rsidRPr="00E236F4">
        <w:rPr>
          <w:lang w:val="ru-RU"/>
        </w:rPr>
        <w:t xml:space="preserve"> rohani</w:t>
      </w:r>
      <w:r>
        <w:rPr>
          <w:lang w:val="ru-RU"/>
        </w:rPr>
        <w:t xml:space="preserve">' </w:t>
      </w:r>
      <w:r w:rsidR="002C6C64" w:rsidRPr="00E236F4">
        <w:rPr>
          <w:lang w:val="ru-RU"/>
        </w:rPr>
        <w:t xml:space="preserve">dan menyuburkan jiwa. Ini mewujudkan keadaan yang baik bagi seseorang untuk membina minat terhadap Doa Yesus dan mengamalkannya dengan rela hati. Bacaan rohani sedikit (daripada buku-buku </w:t>
      </w:r>
      <w:r>
        <w:rPr>
          <w:lang w:val="ru-RU"/>
        </w:rPr>
        <w:t>'berkuasa'</w:t>
      </w:r>
      <w:r w:rsidR="002C6C64" w:rsidRPr="00E236F4">
        <w:rPr>
          <w:lang w:val="ru-RU"/>
        </w:rPr>
        <w:t xml:space="preserve">), Doa Yesus, sujud dan nyanyian gereja </w:t>
      </w:r>
      <w:r w:rsidR="008F333A">
        <w:rPr>
          <w:lang w:val="ru-RU"/>
        </w:rPr>
        <w:t xml:space="preserve">— </w:t>
      </w:r>
      <w:r w:rsidR="002C6C64" w:rsidRPr="00E236F4">
        <w:rPr>
          <w:lang w:val="ru-RU"/>
        </w:rPr>
        <w:t>ini, pada pendapat saya, adalah dayung sebenar bagi perahu kehidupan rohani.</w:t>
      </w:r>
    </w:p>
    <w:p w14:paraId="5B5950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menjahit di tempat yang sunyi, dan tiada siapa yang mengganggu saya. Tetapi saya masih tidak mengamalkan Doa Yesus…</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cubalah sedaya upaya menjadikan Doa Yesus dan nyanyian gereja yang tenang sebagai kerja jarum rohani anda juga, dan sekarang lakukan kedua-dua jenis kerja jarum itu pada masa yang sama! Cubalah ini: untuk sepertiga daripada masa yang diperuntukkan untuk kerja jarum anda, amalkan Doa Yesus semasa bekerja, dan untuk dua pertiga yang tinggal</w:t>
      </w:r>
      <w:r w:rsidR="008F333A">
        <w:rPr>
          <w:lang w:val="ru-RU"/>
        </w:rPr>
        <w:t xml:space="preserve">, </w:t>
      </w:r>
      <w:r w:rsidR="002C6C64" w:rsidRPr="00E236F4">
        <w:rPr>
          <w:lang w:val="ru-RU"/>
        </w:rPr>
        <w:t>bekerja sambil berdendang pelbagai kidung gereja dengan perlahan—kidung-kidung yang benar-benar menyentuh jiwa anda. Dengan cara ini, dengan mengucapkan Doa Yesus dan mendendangkan sesuatu daripada Liturgi Ilahi, anda akan memelihara rahmat Ilahi dalam diri anda.</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marah, saya boleh bersikap sangat kasar kepada para biarawati! Dan kemudian saya menjadi semakin sedih apabila menyedari betapa buruknya kelakuan saya.</w:t>
      </w:r>
    </w:p>
    <w:p w14:paraId="518C3E9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Kemudian nyanyikan sesuatu daripada lagu-lagu gereja. Ia akan banyak membantu anda. Nyanyikan beberapa troparia dengan perlahan di sel anda, atau humbannya sambil menjalankan tugas anda </w:t>
      </w:r>
      <w:r w:rsidR="008F333A">
        <w:rPr>
          <w:lang w:val="ru-RU"/>
        </w:rPr>
        <w:t xml:space="preserve">— </w:t>
      </w:r>
      <w:r w:rsidR="002C6C64" w:rsidRPr="00E236F4">
        <w:rPr>
          <w:lang w:val="ru-RU"/>
        </w:rPr>
        <w:t xml:space="preserve">tetapi hanya dengan cara yang tidak mengganggu orang lain. Nyanyian gereja menenangkan jiwa. Ia malah </w:t>
      </w:r>
      <w:r w:rsidR="002C6C64" w:rsidRPr="00E236F4">
        <w:rPr>
          <w:lang w:val="ru-RU"/>
        </w:rPr>
        <w:lastRenderedPageBreak/>
        <w:t xml:space="preserve">menundukkan binatang buas </w:t>
      </w:r>
      <w:r w:rsidR="008F333A">
        <w:rPr>
          <w:lang w:val="ru-RU"/>
        </w:rPr>
        <w:t xml:space="preserve">— </w:t>
      </w:r>
      <w:r w:rsidR="002C6C64" w:rsidRPr="00E236F4">
        <w:rPr>
          <w:lang w:val="ru-RU"/>
        </w:rPr>
        <w:t xml:space="preserve">apatah lagi manusia! Ada seekor singa, atau mungkin serigala, apabila mendengar kidung gereja, menjadi jinak seperti anak domba, duduk dan mendengar dengan tenang. Tetapi jangan salah faham—saya tidak bermaksud anda seperti binatang buas!… Tetapi syaitan mengambil kesempatan atas keadaan anda yang gelisah dan mencucuk anda supaya bersikap kasar kepada para biarawati. Tetapi jika anda berdendang kidmat gereja dengan perlahan-lahan pada diri sendiri, anda akan merasakan suatu kemanisan di hati anda. Dan kemudian anda akan mula memandang para biarawati dengan cara yang berbeza </w:t>
      </w:r>
      <w:r w:rsidR="008F333A">
        <w:rPr>
          <w:lang w:val="ru-RU"/>
        </w:rPr>
        <w:t xml:space="preserve">— </w:t>
      </w:r>
      <w:r w:rsidR="002C6C64" w:rsidRPr="00E236F4">
        <w:rPr>
          <w:lang w:val="ru-RU"/>
        </w:rPr>
        <w:t>dengan penuh kasih sayang.</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kadang-kadang fikiran saya terlalu membebani, dan saya tidak dapat membaca mahupun berdoa.</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bolehkah kamu menyanyikan himne gereja? Bayangkan seorang petani berdiri di tepi ladang gandum yang belum dituai. Panasnya tidak tertahankan, tangkai gandum sudah menunduk ke tanah, dan pelbagai jenis duri tumbuh di sekelilingnya. Tetapi petani itu mula menyanyikan lagu kegemarannya yang ceria, dan dia pun mula menuai! Lagu itu membantunya melupakan kesusahannya, dan dia menamatkan penuaian dengan penuh kegembiraan dan semangat. Satu ganjaran berganda: Pertama, dia mendapat hasilnya, dan kedua, dia masih mempunyai banyak kekuatan yang tinggal. Seorang yang beriman yang mengatasi beban godaan dengan menyanyikan himne kegemarannya adalah seperti petani itu.</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dari semasa ke semasa saya merasakan satu jenis keberatannya dalam jiwa saya. Adakah ini satu godaan?</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Anda tahu apa yang perlu dilakukan: apabila anda merasakan kejemuan ini dalam diri anda, abaikan sahaja, tetapi dengan penuh tekad proklamasikan: 'Kecundunglah, neraka! Kecundunglah!</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dan kemudian iringi alunan sesuatu daripada kebaktian gereja. Dengan cara itu, godaan itu akan lenyap.  St John Climacus berkata: 'Nyanyian Mazmur adalah senjata biarawan yang menghalau kesedihan</w:t>
      </w:r>
      <w:r>
        <w:rPr>
          <w:lang w:val="ru-RU"/>
        </w:rPr>
        <w:t>.'</w:t>
      </w:r>
      <w:r w:rsidR="0027722F">
        <w:rPr>
          <w:rStyle w:val="FootnoteReference"/>
          <w:lang w:val="ru-RU"/>
        </w:rPr>
        <w:footnoteReference w:id="39"/>
      </w:r>
      <w:r w:rsidR="002C6C64" w:rsidRPr="00E236F4">
        <w:rPr>
          <w:lang w:val="ru-RU"/>
        </w:rPr>
        <w:t xml:space="preserve"> Saya juga menasihati mereka yang diserang godaan dan kesedihan untuk menyanyikan pelbagai kidung gereja. </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kadang-kadang saya terus-menerus digoda oleh satu pemikiran kotor. Bagaimana saya boleh menghalauinya?</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 xml:space="preserve">Nyanyikan sahaja 'It is truly </w:t>
      </w:r>
      <w:r>
        <w:rPr>
          <w:lang w:val="ru-RU"/>
        </w:rPr>
        <w:t xml:space="preserve">meet…' </w:t>
      </w:r>
      <w:r w:rsidR="002C6C64" w:rsidRPr="00E236F4">
        <w:rPr>
          <w:lang w:val="ru-RU"/>
        </w:rPr>
        <w:t>Kamu akan lihat, syaitan kecil itu akan lari terburu-buru serta-merta! Lagipun, dengan menyanyikan sesuatu daripada gereja, kita menunjukkan kepada syaitan betapa kita memandang rendahnya dia.</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120"/>
      <w:r w:rsidRPr="00E236F4">
        <w:rPr>
          <w:lang w:val="ru-RU"/>
        </w:rPr>
        <w:t>Bab</w:t>
      </w:r>
      <w:r>
        <w:rPr>
          <w:lang w:val="ru-RU"/>
        </w:rPr>
        <w:t xml:space="preserve"> 4</w:t>
      </w:r>
      <w:r w:rsidR="002C6C64" w:rsidRPr="00E236F4">
        <w:rPr>
          <w:lang w:val="ru-RU"/>
        </w:rPr>
        <w:t xml:space="preserve">. </w:t>
      </w:r>
      <w:r>
        <w:rPr>
          <w:lang w:val="ru-RU"/>
        </w:rPr>
        <w:br/>
      </w:r>
      <w:r w:rsidR="002C6C64" w:rsidRPr="00E236F4">
        <w:rPr>
          <w:lang w:val="ru-RU"/>
        </w:rPr>
        <w:t xml:space="preserve">'Marilah, kita </w:t>
      </w:r>
      <w:r w:rsidR="00BA44CB">
        <w:rPr>
          <w:lang w:val="ru-RU"/>
        </w:rPr>
        <w:t>menyembah…'</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121"/>
      <w:r w:rsidRPr="00E236F4">
        <w:rPr>
          <w:lang w:val="ru-RU"/>
        </w:rPr>
        <w:t>Menunduk lebih bermanfaat daripada mana-mana amalan rohani lain</w:t>
      </w:r>
      <w:bookmarkEnd w:id="84"/>
      <w:bookmarkEnd w:id="85"/>
    </w:p>
    <w:p w14:paraId="334D61C1" w14:textId="6292145B" w:rsidR="00BA44CB" w:rsidRDefault="002C6C64" w:rsidP="002B5D93">
      <w:pPr>
        <w:ind w:firstLine="720"/>
        <w:rPr>
          <w:lang w:val="ru-RU"/>
        </w:rPr>
      </w:pPr>
      <w:r w:rsidRPr="00E236F4">
        <w:rPr>
          <w:lang w:val="ru-RU"/>
        </w:rPr>
        <w:t>Geronda, kaki anda mesti sakit, kan?</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Tidak, tidak sakit. Lagipun, saya sedang melakukan latihan rohani!</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Apa maksud awak, Geronda?</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Aku tunduk kepadamu, jiwa yang diberkati! Baiklah, apakah gunanya seorang manusia tanpa senaman? Di dunia sekular,</w:t>
      </w:r>
      <w:r w:rsidR="008F333A">
        <w:rPr>
          <w:lang w:val="ru-RU"/>
        </w:rPr>
        <w:t xml:space="preserve"> ia adalah </w:t>
      </w:r>
      <w:r w:rsidR="002C6C64" w:rsidRPr="00E236F4">
        <w:rPr>
          <w:lang w:val="ru-RU"/>
        </w:rPr>
        <w:t xml:space="preserve">senaman fizikal; bagi kami para sami, </w:t>
      </w:r>
      <w:r w:rsidR="008F333A">
        <w:rPr>
          <w:lang w:val="ru-RU"/>
        </w:rPr>
        <w:t xml:space="preserve">ia adalah </w:t>
      </w:r>
      <w:r w:rsidR="002C6C64" w:rsidRPr="00E236F4">
        <w:rPr>
          <w:lang w:val="ru-RU"/>
        </w:rPr>
        <w:t xml:space="preserve">sujud. Di dunia sekular, orang menjaga kesihatan tubuh melalui senaman fizikal, manakala kami para sami, melalui sujud, menjadikan tubuh dan jiwa sama kuat seperti wira. Orang awam yang malang itu tidak tahu betapa bermanfaatnya sujud </w:t>
      </w:r>
      <w:r w:rsidR="008F333A">
        <w:rPr>
          <w:lang w:val="ru-RU"/>
        </w:rPr>
        <w:t xml:space="preserve">— </w:t>
      </w:r>
      <w:r w:rsidR="002C6C64" w:rsidRPr="00E236F4">
        <w:rPr>
          <w:lang w:val="ru-RU"/>
        </w:rPr>
        <w:t xml:space="preserve">bukan sahaja untuk kesejahteraan rohani, tetapi juga untuk kesihatan fizikal. Lagipun, sujud dapat mencegah penyakit sendi daripada timbul, menyingkirkan kelembekan, menghilangkan perut kendur, menyusun semula sistem saraf dan, secara amnya, menjadikan seseorang cergas dan sihat. Malah, ia membolehkan seseorang mencapai kemuncak kerohanian dengan mudah dan tanpa sesak nafas </w:t>
      </w:r>
      <w:r w:rsidR="008F333A">
        <w:rPr>
          <w:lang w:val="ru-RU"/>
        </w:rPr>
        <w:t xml:space="preserve">— </w:t>
      </w:r>
      <w:r w:rsidR="002C6C64" w:rsidRPr="00E236F4">
        <w:rPr>
          <w:lang w:val="ru-RU"/>
        </w:rPr>
        <w:t>sama seperti orang yang terlatih memanjat puncak gunung.</w:t>
      </w:r>
    </w:p>
    <w:p w14:paraId="0DDBB055" w14:textId="61FE2405" w:rsidR="00BA44CB" w:rsidRDefault="00BA44CB" w:rsidP="008F333A">
      <w:pPr>
        <w:rPr>
          <w:lang w:val="ru-RU"/>
        </w:rPr>
      </w:pPr>
      <w:r>
        <w:rPr>
          <w:lang w:val="ru-RU"/>
        </w:rPr>
        <w:lastRenderedPageBreak/>
        <w:tab/>
      </w:r>
      <w:r w:rsidR="002C6C64" w:rsidRPr="00E236F4">
        <w:rPr>
          <w:lang w:val="ru-RU"/>
        </w:rPr>
        <w:t xml:space="preserve">Sujud adalah penting untuk golongan muda dan tua. Ia diperlukan oleh mereka yang menderita konflik nafsu, dan oleh mereka yang telah dibebaskan daripadanya. Tetapi mereka yang lebih kuat harus melakukan sujud lebih banyak daripada yang lemah </w:t>
      </w:r>
      <w:r w:rsidR="008F333A">
        <w:rPr>
          <w:lang w:val="ru-RU"/>
        </w:rPr>
        <w:t xml:space="preserve">— </w:t>
      </w:r>
      <w:r w:rsidR="002C6C64" w:rsidRPr="00E236F4">
        <w:rPr>
          <w:lang w:val="ru-RU"/>
        </w:rPr>
        <w:t>kerana tugas yang lebih berat diserahkan kepada mesin yang berkuasa. Sujud adalah sangat bermanfaat untuk golongan muda; ia membantu mereka menundukkan nafsu. Itulah sebabnya saya sentiasa menasihati golongan muda: 'Lakukan sujud sebanyak mungkin: untuk diri anda sendiri dan juga untuk mereka yang sakit dan warga emas yang tidak lagi mampu melakukannya</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Sujud </w:t>
      </w:r>
      <w:r w:rsidR="008F333A">
        <w:rPr>
          <w:lang w:val="ru-RU"/>
        </w:rPr>
        <w:t xml:space="preserve">adalah </w:t>
      </w:r>
      <w:r w:rsidR="002C6C64" w:rsidRPr="00E236F4">
        <w:rPr>
          <w:lang w:val="ru-RU"/>
        </w:rPr>
        <w:t xml:space="preserve">satu bentuk doa. Tetapi pada masa yang sama, ia adalah latihan asketik yang memberi manfaat lebih besar daripada mana-mana amalan rohani lain. Sujud bukan sahaja membantu kita menghidupkan enjin rohani kita, yang mula menjana doa, malah ia juga memberi banyak manfaat lain. Pertama, dengan sujud, kita menyembah Tuhan sendiri dan dengan rendah hati memohon rahmat-Nya </w:t>
      </w:r>
      <w:r w:rsidR="008F333A">
        <w:rPr>
          <w:lang w:val="ru-RU"/>
        </w:rPr>
        <w:t xml:space="preserve">— </w:t>
      </w:r>
      <w:r w:rsidR="002C6C64" w:rsidRPr="00E236F4">
        <w:rPr>
          <w:lang w:val="ru-RU"/>
        </w:rPr>
        <w:t xml:space="preserve">dan inilah perkara yang paling penting. Kedua, sujud merendahkan nafsu kita yang liar. Ketenangan dan ketenangan nafsu tercapai. Dan ketiga, sujud juga memupuk kesihatan fizikal. Dengan itu, seseorang menjadi lebih sihat dari segi jiwa dan raga </w:t>
      </w:r>
      <w:r w:rsidR="008F333A">
        <w:rPr>
          <w:lang w:val="ru-RU"/>
        </w:rPr>
        <w:t xml:space="preserve">— </w:t>
      </w:r>
      <w:r w:rsidR="002C6C64" w:rsidRPr="00E236F4">
        <w:rPr>
          <w:lang w:val="ru-RU"/>
        </w:rPr>
        <w:t>iaitu, dua kali ganda kuat.</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122"/>
      <w:r w:rsidRPr="00E236F4">
        <w:rPr>
          <w:lang w:val="ru-RU"/>
        </w:rPr>
        <w:t>Melalui sujud kita memohon keampunan daripada Tuhan dan menyatakan kesyukuran kita kepada-Nya</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Geronda, saya rasa sukar untuk tunduk. Oh, betapa saya membencinya…</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semasa tunduk, fikirkan bahawa anda sedang berdiri di hadapan Tuhan sendiri dan menyembah-Nya. Fikiran ini akan membantu anda untuk mula menyukainya.</w:t>
      </w:r>
    </w:p>
    <w:p w14:paraId="072E4E4A" w14:textId="6F7AF33E" w:rsidR="00BA44CB" w:rsidRDefault="00BA44CB" w:rsidP="008F333A">
      <w:pPr>
        <w:rPr>
          <w:lang w:val="ru-RU"/>
        </w:rPr>
      </w:pPr>
      <w:r>
        <w:rPr>
          <w:lang w:val="ru-RU"/>
        </w:rPr>
        <w:tab/>
      </w:r>
      <w:r w:rsidR="002C6C64" w:rsidRPr="00E236F4">
        <w:rPr>
          <w:lang w:val="ru-RU"/>
        </w:rPr>
        <w:t xml:space="preserve">Sujud untuk diri sendiri dan untuk jiran, untuk sesama manusia, adalah amalan rohani yang paling penting daripada semuanya. Ia adalah amalan yang boleh diusahakan tanpa henti </w:t>
      </w:r>
      <w:r w:rsidR="008F333A">
        <w:rPr>
          <w:lang w:val="ru-RU"/>
        </w:rPr>
        <w:t xml:space="preserve">— </w:t>
      </w:r>
      <w:r w:rsidR="002C6C64" w:rsidRPr="00E236F4">
        <w:rPr>
          <w:lang w:val="ru-RU"/>
        </w:rPr>
        <w:t>dengan syarat seseorang mempunyai keinginan dan kesediaan untuk memupuk taubat dalam dirinya. Itulah sebabnya sujud dipanggil sujud,</w:t>
      </w:r>
      <w:r w:rsidR="00B153D3">
        <w:rPr>
          <w:rStyle w:val="FootnoteReference"/>
          <w:lang w:val="ru-RU"/>
        </w:rPr>
        <w:footnoteReference w:id="40"/>
      </w:r>
      <w:r w:rsidR="002C6C64" w:rsidRPr="00E236F4">
        <w:rPr>
          <w:lang w:val="ru-RU"/>
        </w:rPr>
        <w:t xml:space="preserve"> kerana, dalam melaksanakannya, kita merendahkan diri dan memohon keampunan daripada Tuhan. Lagipun, apabila kita telah menyakiti orang lain dan bertaubat, kita tunduk kepada mereka dan berkata: 'Maafkan saya dan berkatilah saya</w:t>
      </w:r>
      <w:r>
        <w:rPr>
          <w:lang w:val="ru-RU"/>
        </w:rPr>
        <w:t xml:space="preserve">.' </w:t>
      </w:r>
      <w:r w:rsidR="002C6C64" w:rsidRPr="00E236F4">
        <w:rPr>
          <w:lang w:val="ru-RU"/>
        </w:rPr>
        <w:t>Oleh itu, apabila kita mula tunduk, adalah baik untuk berkata dengan rendah hati dan taubat: 'Saya telah berdosa, ya Tuhan, ampunilah saya</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Tuhan telah membantu saya menyembuhkan nafsu jasmani dan rohani saya. Bagaimana saya boleh menyatakan kesyukuran saya kepada-Nya sekarang?</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Adakah kesyukuran ini benar-benar ada dalam diri anda? Jika ia benar-benar ada dalam diri anda, maka ia sudah pun menyatakan dirinya dengan cara tertentu. Lagipun, perkara yang paling penting bukanlah cara anda menyatakan kesyukuran anda, tetapi ia benar-benar hidup dalam hati anda. Jika ia hidup di sana, anda boleh menyatakannya mengikut cara anda sendiri: melalui amalan, sujud, atau cara-cara lain… Sebagai contoh, anak-anak kucing liar kadang-kadang berkumpul berhampiran kaliva saya di Gunung Athos, dan saya memberinya makan. Dan pada waktu malam, apabila saya membuka pintu dan berjalan merentasi halaman untuk mengambil surat saya dari peti surat di pintu gerbang, anak-anak kucing ini tidak tahu bagaimana untuk menunjukkan kesyukuran mereka. Mereka melakukan pelbagai ragam: ada yang berlari ke arah saya dan menggosok badan pada kaki saya, yang lain berjalan dengan bangga di hadapan saya, manakala yang lain memanjat naik turun batang pokok pain… Mereka melakukan somersault, berpusing, dan merangkak di bawah kaki saya semula… Setiap anak kucing menyatakan rasa syukur dan kegembiraannya dengan cara masing-masing. Apa, adakah saya benar-benar memerlukan rasa syukur anak kucing itu? Tidak, sudah tentu tidak: bukan untuk saya, tetapi untuk diri mereka sendiri. Kesyukuran, jika boleh saya katakan begitu, </w:t>
      </w:r>
      <w:r>
        <w:rPr>
          <w:lang w:val="ru-RU"/>
        </w:rPr>
        <w:t>'meletup'</w:t>
      </w:r>
      <w:r w:rsidR="002C6C64" w:rsidRPr="00E236F4">
        <w:rPr>
          <w:lang w:val="ru-RU"/>
        </w:rPr>
        <w:t xml:space="preserve"> dengan gembira daripada diri mereka </w:t>
      </w:r>
      <w:r w:rsidR="008F333A">
        <w:rPr>
          <w:lang w:val="ru-RU"/>
        </w:rPr>
        <w:t xml:space="preserve">— </w:t>
      </w:r>
      <w:r w:rsidR="002C6C64" w:rsidRPr="00E236F4">
        <w:rPr>
          <w:lang w:val="ru-RU"/>
        </w:rPr>
        <w:t>walaupun mereka adalah haiwan yang tidak dapat bercakap. Dengan contoh ini, saya ingin menunjukkan bahawa perkara utama ialah merasakan kesyukuran di dalam hati. Jika ia ada di situ, maka satu cara akan ditemui untuk menyampaikannya dengan ikhlas.</w:t>
      </w:r>
    </w:p>
    <w:p w14:paraId="18D3179D" w14:textId="77777777" w:rsidR="00BA44CB" w:rsidRDefault="00BA44CB" w:rsidP="008F333A">
      <w:pPr>
        <w:rPr>
          <w:lang w:val="ru-RU"/>
        </w:rPr>
      </w:pPr>
      <w:r>
        <w:rPr>
          <w:lang w:val="ru-RU"/>
        </w:rPr>
        <w:tab/>
      </w:r>
      <w:r w:rsidR="002C6C64" w:rsidRPr="00E236F4">
        <w:rPr>
          <w:lang w:val="ru-RU"/>
        </w:rPr>
        <w:t>Apabila seseorang hidup dan bergerak dalam ruang kasih sayang dan kesyukuran, sujud mereka bukan dibuat atas dasar kewajipan, tetapi atas dasar kasih—kerana hati mereka melimpah dengan kegembiraan, kerana mereka mengasihi Kristus. Maka mereka tidak merasakan keletihan, sama seperti kanak-kanak yang tidak merasainya apabila bertemu ayah mereka. Hati mereka melimpah ruah dengan kasih sehingga mereka mula melompat dan meloncat-loncat kerana kegembiraan.</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123"/>
      <w:r w:rsidRPr="00E236F4">
        <w:rPr>
          <w:lang w:val="ru-RU"/>
        </w:rPr>
        <w:t>Sujud pinggang dan sujud penuh</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Geronda, apabila berdoa untuk seseorang menggunakan krusyen doa, adakah seseorang itu perlu membuat tanda salib pada setiap butir dan melakukan tundukan pinggang?</w:t>
      </w:r>
    </w:p>
    <w:p w14:paraId="283AA426" w14:textId="77777777" w:rsidR="00BA44CB" w:rsidRDefault="00BA44CB" w:rsidP="008F333A">
      <w:pPr>
        <w:rPr>
          <w:lang w:val="ru-RU"/>
        </w:rPr>
      </w:pPr>
      <w:r>
        <w:rPr>
          <w:lang w:val="ru-RU"/>
        </w:rPr>
        <w:tab/>
      </w:r>
      <w:r w:rsidR="008F333A">
        <w:rPr>
          <w:lang w:val="ru-RU"/>
        </w:rPr>
        <w:t xml:space="preserve">— </w:t>
      </w:r>
      <w:r w:rsidR="002C6C64" w:rsidRPr="00E236F4">
        <w:rPr>
          <w:lang w:val="ru-RU"/>
        </w:rPr>
        <w:t>Itu bergantung kepada sejauh mana anda ingin mempersembahkan kepada Tuhan. Persembahan yang memerlukan lebih banyak usaha mempunyai nilai yang lebih tinggi.</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kita berdoa dengan rosari sambil membuat tundukan pinggang, adakah kita perlu menyentuh tanah dengan tangan?</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Tidak semestinya. Dengan sujud seperti itu, kita menyentuh lutut dengan tangan dan kemudian bangkit semula. Berbeza </w:t>
      </w:r>
      <w:r w:rsidR="008F333A">
        <w:rPr>
          <w:lang w:val="ru-RU"/>
        </w:rPr>
        <w:t xml:space="preserve">pula dengan </w:t>
      </w:r>
      <w:r w:rsidR="002C6C64" w:rsidRPr="00E236F4">
        <w:rPr>
          <w:lang w:val="ru-RU"/>
        </w:rPr>
        <w:t xml:space="preserve">sujud pinggang yang kita lakukan ketika memberi penghormatan kepada ikon atau semasa himne </w:t>
      </w:r>
      <w:r>
        <w:rPr>
          <w:lang w:val="ru-RU"/>
        </w:rPr>
        <w:t xml:space="preserve">'Yang Paling Terhormat' </w:t>
      </w:r>
      <w:r w:rsidR="002C6C64" w:rsidRPr="00E236F4">
        <w:rPr>
          <w:lang w:val="ru-RU"/>
        </w:rPr>
        <w:t xml:space="preserve">pada Matins, dan dalam beberapa keadaan lain. Dalam kes-kes tersebut, adalah lebih baik menyentuh tanah dengan tangan </w:t>
      </w:r>
      <w:r w:rsidR="008F333A">
        <w:rPr>
          <w:lang w:val="ru-RU"/>
        </w:rPr>
        <w:t xml:space="preserve">— </w:t>
      </w:r>
      <w:r w:rsidR="002C6C64" w:rsidRPr="00E236F4">
        <w:rPr>
          <w:lang w:val="ru-RU"/>
        </w:rPr>
        <w:t>jika seseorang mampu melakukannya secara fizikal.</w:t>
      </w:r>
    </w:p>
    <w:p w14:paraId="35C8AF2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berdoa dengan rosari saya, membuat tanda salib dan tunduk hingga ke pinggang, ia mengganggu tumpuan saya.</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Bagi saya pula, sebaliknya, lebih mudah untuk menumpukan perhatian apabila, semasa berdoa dengan rosari saya, saya membuat tanda salib dan membongkok hingga ke pinggang. Saya begitu khusyuk sehingga selepas itu, apabila saya selesai berdoa, tangan saya malah terasa sakit.</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pula dengan sujud? Bagaimanakah cara melakukannya dengan betul?</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Lakukan dengan betul. Tunduklah hingga paras tanah dan tegakkan badan semula selepas setiap sujud. Dengan cara itu, anda sujud </w:t>
      </w:r>
      <w:r>
        <w:rPr>
          <w:lang w:val="ru-RU"/>
        </w:rPr>
        <w:t>'lebih dalam'</w:t>
      </w:r>
      <w:r w:rsidR="002C6C64" w:rsidRPr="00E236F4">
        <w:rPr>
          <w:lang w:val="ru-RU"/>
        </w:rPr>
        <w:t xml:space="preserve"> kepada Tuhan, dan badan anda kurang cepat penat. Juga, ingat perkara ini: jangan bersandar pada tapak tangan anda yang terbuka, kerana ini boleh merosakkan tendon anda </w:t>
      </w:r>
      <w:r w:rsidR="008F333A">
        <w:rPr>
          <w:lang w:val="ru-RU"/>
        </w:rPr>
        <w:t xml:space="preserve">— </w:t>
      </w:r>
      <w:r w:rsidR="002C6C64" w:rsidRPr="00E236F4">
        <w:rPr>
          <w:lang w:val="ru-RU"/>
        </w:rPr>
        <w:t>bersandarlah pada buku jari tangan anda sebaliknya. Dan untuk mengelakkan lepuhan, letakkan tikar lembut di hadapan anda semasa membongkok.</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8124"/>
      <w:r w:rsidRPr="00E236F4">
        <w:rPr>
          <w:lang w:val="ru-RU"/>
        </w:rPr>
        <w:t>"Barangsiapa berusaha, akan menemui jalan</w:t>
      </w:r>
      <w:r w:rsidR="00BA44CB">
        <w:rPr>
          <w:lang w:val="ru-RU"/>
        </w:rPr>
        <w:t>"</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Geronda, apabila saya semakin tua, kekuatan saya semakin berkurang, dan saya tidak lagi mampu melakukan banyak sujud.</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Itu perkara biasa. Pada usia tua, setiap tahun yang berlalu, kekuatan seseorang semakin berkurang. Tetapi teruskan juga berusaha dengan penuh kesungguhan. Apabila anda kekurangan kekuatan untuk melakukan banyak sujud penuh, gantikan dengan sujud pinggang atau sekadar Doa Yesus. Sebenarnya, anda tidak perlu melakukan semua sujud itu sekaligus; anda boleh membahagikannya kepada bahagian yang lebih kecil. Sudahkah anda menamatkan seratus butir tasbih? Lakukan lima sujud. Jadi selepas sepuluh set tasbih, anda akan telah melakukan lima puluh sujud. Kaedah </w:t>
      </w:r>
      <w:r w:rsidR="008F333A">
        <w:rPr>
          <w:lang w:val="ru-RU"/>
        </w:rPr>
        <w:t>ini</w:t>
      </w:r>
      <w:r w:rsidR="002C6C64" w:rsidRPr="00E236F4">
        <w:rPr>
          <w:lang w:val="ru-RU"/>
        </w:rPr>
        <w:t xml:space="preserve">—melakukannya secara berperingkat dan bukannya </w:t>
      </w:r>
      <w:r w:rsidR="008F333A">
        <w:rPr>
          <w:lang w:val="ru-RU"/>
        </w:rPr>
        <w:t>sekaligus—</w:t>
      </w:r>
      <w:r w:rsidR="002C6C64" w:rsidRPr="00E236F4">
        <w:rPr>
          <w:lang w:val="ru-RU"/>
        </w:rPr>
        <w:t>adalah lebih mudah dan lebih bermanfaat. Jika anda menyuruh seseorang yang lemah melakukan lima puluh sujud sekaligus, dia akan merayu dan cuba meyakinkan anda bahawa ia di luar kemampuannya. Tetapi jika anda melakukan sujud itu sedikit demi sedikit, anda boleh dengan mudah menguruskan walaupun jumlah yang banyak.</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entah kenapa kaki dan bahagian bawah belakang saya sangat sakit beberapa hari ini…</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Lakukan sahaja beberapa sujud setiap kali </w:t>
      </w:r>
      <w:r w:rsidR="008F333A">
        <w:rPr>
          <w:lang w:val="ru-RU"/>
        </w:rPr>
        <w:t>—</w:t>
      </w:r>
      <w:r w:rsidR="002C6C64" w:rsidRPr="00E236F4">
        <w:rPr>
          <w:lang w:val="ru-RU"/>
        </w:rPr>
        <w:t xml:space="preserve"> kamu akan lihat betapa ia membantu.</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Walaupun sakit, Geronda?</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 xml:space="preserve">Cuba lakukan sedikit demi sedikit dan anda akan sedar sendiri apa yang baik untuk anda. Apabila belakang saya sakit, saya tidak menetapkan bilangan sujud tertentu, tetapi saya terus melakukannya tanpa mengira </w:t>
      </w:r>
      <w:r w:rsidR="008F333A">
        <w:rPr>
          <w:lang w:val="ru-RU"/>
        </w:rPr>
        <w:t xml:space="preserve">— </w:t>
      </w:r>
      <w:r w:rsidR="002C6C64" w:rsidRPr="00E236F4">
        <w:rPr>
          <w:lang w:val="ru-RU"/>
        </w:rPr>
        <w:t>sehingga 'lampu isyarat</w:t>
      </w:r>
      <w:r>
        <w:rPr>
          <w:lang w:val="ru-RU"/>
        </w:rPr>
        <w:t>'</w:t>
      </w:r>
      <w:r w:rsidR="002C6C64" w:rsidRPr="00E236F4">
        <w:rPr>
          <w:lang w:val="ru-RU"/>
        </w:rPr>
        <w:t xml:space="preserve"> bertukar merah. Kemudian saya berhenti dan memberi diri saya sedikit rehat. Kemudian saya sambung semula, dan pada satu ketika saya perasan: ah, 'lampu merah' menyala lagi… Saya teringat bagaimana Bapa Tikhon,</w:t>
      </w:r>
      <w:r w:rsidR="00E21D01">
        <w:rPr>
          <w:rStyle w:val="FootnoteReference"/>
          <w:lang w:val="ru-RU"/>
        </w:rPr>
        <w:footnoteReference w:id="41"/>
      </w:r>
      <w:r w:rsidR="002C6C64" w:rsidRPr="00E236F4">
        <w:rPr>
          <w:lang w:val="ru-RU"/>
        </w:rPr>
        <w:t xml:space="preserve"> , ketika beliau sudah sangat tua dan tidak dapat bangun semula selepas sujud penuh, memasang tali tebal di siling biliknya, dan selepas setiap sujud penuh, beliau akan menarik diri untuk bangun dengan memegang tali itu. Itulah kaedah yang dirancang olehnya supaya tidak terhalang daripada melakukan sujud. Bapa Tikhon terus menyembah Tuhan dengan penuh penghormatan </w:t>
      </w:r>
      <w:r w:rsidR="002C6C64" w:rsidRPr="00E236F4">
        <w:rPr>
          <w:lang w:val="ru-RU"/>
        </w:rPr>
        <w:lastRenderedPageBreak/>
        <w:t>hampir sehingga hari-hari terakhir hidupnya di dunia. Kerana</w:t>
      </w:r>
      <w:r w:rsidR="008F333A">
        <w:rPr>
          <w:lang w:val="ru-RU"/>
        </w:rPr>
        <w:t xml:space="preserve">, </w:t>
      </w:r>
      <w:r w:rsidR="002C6C64" w:rsidRPr="00E236F4">
        <w:rPr>
          <w:lang w:val="ru-RU"/>
        </w:rPr>
        <w:t>seperti kata Abba Isaac</w:t>
      </w:r>
      <w:r w:rsidR="008F333A">
        <w:rPr>
          <w:lang w:val="ru-RU"/>
        </w:rPr>
        <w:t>,</w:t>
      </w:r>
      <w:r w:rsidR="002C6C64" w:rsidRPr="00E236F4">
        <w:rPr>
          <w:lang w:val="ru-RU"/>
        </w:rPr>
        <w:t xml:space="preserve"> 'Orang yang berusaha akan menemui jalan</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8125"/>
      <w:r w:rsidRPr="00E236F4">
        <w:rPr>
          <w:lang w:val="ru-RU"/>
        </w:rPr>
        <w:t>Bahagian</w:t>
      </w:r>
      <w:r w:rsidR="00256916">
        <w:rPr>
          <w:lang w:val="ru-RU"/>
        </w:rPr>
        <w:t xml:space="preserve"> 3</w:t>
      </w:r>
      <w:r w:rsidRPr="00E236F4">
        <w:rPr>
          <w:lang w:val="ru-RU"/>
        </w:rPr>
        <w:t xml:space="preserve">. </w:t>
      </w:r>
      <w:r>
        <w:rPr>
          <w:lang w:val="ru-RU"/>
        </w:rPr>
        <w:br/>
      </w:r>
      <w:r w:rsidRPr="00E236F4">
        <w:rPr>
          <w:lang w:val="ru-RU"/>
        </w:rPr>
        <w:t xml:space="preserve">Ibu Allah Yang Paling Suci, para malaikat dan para orang suci </w:t>
      </w:r>
      <w:r>
        <w:rPr>
          <w:lang w:val="ru-RU"/>
        </w:rPr>
        <w:t>—</w:t>
      </w:r>
      <w:r w:rsidRPr="00E236F4">
        <w:rPr>
          <w:lang w:val="ru-RU"/>
        </w:rPr>
        <w:t xml:space="preserve"> </w:t>
      </w:r>
      <w:r>
        <w:rPr>
          <w:lang w:val="ru-RU"/>
        </w:rPr>
        <w:br/>
      </w:r>
      <w:r w:rsidRPr="00E236F4">
        <w:rPr>
          <w:lang w:val="ru-RU"/>
        </w:rPr>
        <w:t>perantara di hadapan Tuhan dan pelindung kita</w:t>
      </w:r>
      <w:bookmarkEnd w:id="92"/>
      <w:bookmarkEnd w:id="93"/>
    </w:p>
    <w:p w14:paraId="207D1579" w14:textId="2390D8B1" w:rsidR="00BA44CB" w:rsidRDefault="00C90354" w:rsidP="008F333A">
      <w:pPr>
        <w:rPr>
          <w:lang w:val="ru-RU"/>
        </w:rPr>
      </w:pPr>
      <w:r>
        <w:rPr>
          <w:lang w:val="ru-RU"/>
        </w:rPr>
        <w:t>"</w:t>
      </w:r>
      <w:r w:rsidR="002C6C64" w:rsidRPr="00E236F4">
        <w:rPr>
          <w:lang w:val="ru-RU"/>
        </w:rPr>
        <w:t>Usalah untuk memastikan fikiranmu sentiasa bersama Kristus, bersama Ibu Tuhan, bersama para malaikat dan orang-orang kudus di Syurga</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126"/>
      <w:r w:rsidRPr="00E236F4">
        <w:rPr>
          <w:lang w:val="ru-RU"/>
        </w:rPr>
        <w:t>Bab</w:t>
      </w:r>
      <w:r>
        <w:rPr>
          <w:lang w:val="ru-RU"/>
        </w:rPr>
        <w:t xml:space="preserve"> 1</w:t>
      </w:r>
      <w:r w:rsidR="002C6C64" w:rsidRPr="00E236F4">
        <w:rPr>
          <w:lang w:val="ru-RU"/>
        </w:rPr>
        <w:t xml:space="preserve">. </w:t>
      </w:r>
      <w:r>
        <w:rPr>
          <w:lang w:val="ru-RU"/>
        </w:rPr>
        <w:br/>
      </w:r>
      <w:r w:rsidR="002C6C64" w:rsidRPr="00E236F4">
        <w:rPr>
          <w:lang w:val="ru-RU"/>
        </w:rPr>
        <w:t xml:space="preserve">Mengenai hakikat bahawa Ibu Allah yang Maha Suci </w:t>
      </w:r>
      <w:r w:rsidR="008F333A">
        <w:rPr>
          <w:lang w:val="ru-RU"/>
        </w:rPr>
        <w:t>adalah</w:t>
      </w:r>
      <w:r w:rsidR="002C6C64" w:rsidRPr="00E236F4">
        <w:rPr>
          <w:lang w:val="ru-RU"/>
        </w:rPr>
        <w:t xml:space="preserve"> </w:t>
      </w:r>
      <w:r>
        <w:rPr>
          <w:lang w:val="ru-RU"/>
        </w:rPr>
        <w:br/>
      </w:r>
      <w:r w:rsidR="002C6C64" w:rsidRPr="00E236F4">
        <w:rPr>
          <w:lang w:val="ru-RU"/>
        </w:rPr>
        <w:t>ibu kita yang penyayang dan penuh perhatian</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127"/>
      <w:r w:rsidRPr="00E236F4">
        <w:rPr>
          <w:lang w:val="ru-RU"/>
        </w:rPr>
        <w:t>Penghormatan kepada Ibu Allah Yang Maha Suci</w:t>
      </w:r>
      <w:bookmarkEnd w:id="96"/>
      <w:bookmarkEnd w:id="97"/>
    </w:p>
    <w:p w14:paraId="0F4C04C8" w14:textId="11138391" w:rsidR="00BA44CB" w:rsidRDefault="002C6C64" w:rsidP="00D919DA">
      <w:pPr>
        <w:ind w:firstLine="720"/>
        <w:rPr>
          <w:lang w:val="ru-RU"/>
        </w:rPr>
      </w:pPr>
      <w:r w:rsidRPr="00E236F4">
        <w:rPr>
          <w:lang w:val="ru-RU"/>
        </w:rPr>
        <w:t>Elder, sila beritahu kami sesuatu tentang Ibu Allah yang Maha Suci.</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Apa yang boleh saya katakan? Anda meletakkan saya dalam kedudukan yang sukar. Lagipun, untuk bercakap tentang Ibu Tuhan, seseorang mesti hidup menurut-Nya.</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nama Ibu Tuhan memiliki kuasa rohani, sama seperti nama Kristus?</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Ya. Sesiapa yang merasakan penghormatan istimewa terhadap Ibu Allah Yang Maha Suci akan berubah secara batin apabila mendengar nama-Nya. Jika orang seperti itu melihat nama Ibu Tuhan tertulis, contohnya, pada sehelai kertas, mereka akan mencium kertas itu dengan penuh penghormatan, sementara hati mereka bergetar dengan kegembiraan. Mereka mungkin mengadakan satu kebaktian suci sepenuhnya untuk menghormati Ibu Tuhan yang Paling Suci, di mana mereka tidak melakukan apa-apa selain mencium nama Suci-Nya.</w:t>
      </w:r>
      <w:r w:rsidR="007D430E">
        <w:rPr>
          <w:rStyle w:val="FootnoteReference"/>
          <w:lang w:val="ru-RU"/>
        </w:rPr>
        <w:footnoteReference w:id="43"/>
      </w:r>
      <w:r w:rsidR="002C6C64" w:rsidRPr="00E236F4">
        <w:rPr>
          <w:lang w:val="ru-RU"/>
        </w:rPr>
        <w:t xml:space="preserve"> Apabila dia menghormati ikon-ikon suci-Nya, dia merasakan seolah-olah bibirnya menyentuh bukan kayu dan cat, tetapi Dia sendiri. Kerana kasih kepada-Nya, kakinya menjadi lemah dan dia jatuh sujud.</w:t>
      </w:r>
    </w:p>
    <w:p w14:paraId="7732439E" w14:textId="5BAB2602" w:rsidR="00BA44CB" w:rsidRDefault="008F333A" w:rsidP="007D430E">
      <w:pPr>
        <w:ind w:firstLine="720"/>
        <w:rPr>
          <w:lang w:val="ru-RU"/>
        </w:rPr>
      </w:pPr>
      <w:r>
        <w:rPr>
          <w:lang w:val="ru-RU"/>
        </w:rPr>
        <w:t xml:space="preserve">— </w:t>
      </w:r>
      <w:r w:rsidR="002C6C64" w:rsidRPr="00E236F4">
        <w:rPr>
          <w:lang w:val="ru-RU"/>
        </w:rPr>
        <w:t>Geronda, bolehkah anda menceritakan kepada kami tentang ziarah anda ke pulau Tinos untuk menyembah ikon ajaib Ibu Allah yang Maha Suci di sana?</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Apa yang boleh saya katakan? Ikon itu begitu kecil, namun memancarkan rahmat yang begitu besar! Saya menciumnya dan tidak dapat melepaskan diri daripadanya untuk masa yang sangat lama! Saya terpaksa melangkah sedikit ke tepi supaya tidak menghalang orang lain.</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para peziarah meninggalkan banyak loket, syiling dan barang kemas pada ikon-ikon keajaiban Ibu Allah Yang Maha Suci, tetapi ada orang yang tergoda dengan perkara ini.</w:t>
      </w:r>
    </w:p>
    <w:p w14:paraId="10E2E0E8" w14:textId="1BDFEA84" w:rsidR="00BA44CB" w:rsidRDefault="00BA44CB" w:rsidP="008F333A">
      <w:pPr>
        <w:rPr>
          <w:lang w:val="ru-RU"/>
        </w:rPr>
      </w:pPr>
      <w:r>
        <w:rPr>
          <w:lang w:val="ru-RU"/>
        </w:rPr>
        <w:tab/>
      </w:r>
      <w:r w:rsidR="008F333A">
        <w:rPr>
          <w:lang w:val="ru-RU"/>
        </w:rPr>
        <w:t xml:space="preserve">— </w:t>
      </w:r>
      <w:r w:rsidR="002C6C64" w:rsidRPr="00E236F4">
        <w:rPr>
          <w:lang w:val="ru-RU"/>
        </w:rPr>
        <w:t xml:space="preserve">Izinkan saya menceritakan sebuah kisah tentang seorang lelaki yang sangat sederhana dan taat beragama. Dia datang ke Gunung Athos untuk menghormati Ikon Iveron Ibu Tuhan. Tetapi ia sepenuhnya ditutup dengan syiling emas. Dalam perjalanan pulang, dari Iviron ke Biara Stavronikita, dia mula diganggu oleh beberapa pemikiran: </w:t>
      </w:r>
      <w:r w:rsidR="00C90354">
        <w:rPr>
          <w:lang w:val="ru-RU"/>
        </w:rPr>
        <w:t>"</w:t>
      </w:r>
      <w:r w:rsidR="002C6C64" w:rsidRPr="00E236F4">
        <w:rPr>
          <w:lang w:val="ru-RU"/>
        </w:rPr>
        <w:t>Ibu Tuhan,</w:t>
      </w:r>
      <w:r w:rsidR="008F333A">
        <w:rPr>
          <w:lang w:val="ru-RU"/>
        </w:rPr>
        <w:t xml:space="preserve">" </w:t>
      </w:r>
      <w:r w:rsidR="002C6C64" w:rsidRPr="00E236F4">
        <w:rPr>
          <w:lang w:val="ru-RU"/>
        </w:rPr>
        <w:t xml:space="preserve">katanya, </w:t>
      </w:r>
      <w:r w:rsidR="008F333A">
        <w:rPr>
          <w:lang w:val="ru-RU"/>
        </w:rPr>
        <w:t>"</w:t>
      </w:r>
      <w:r w:rsidR="002C6C64" w:rsidRPr="00E236F4">
        <w:rPr>
          <w:lang w:val="ru-RU"/>
        </w:rPr>
        <w:t>saya ingin melihat Engkau secara berbeza: sederhana, tanpa syiling, tanpa emas</w:t>
      </w:r>
      <w:r>
        <w:rPr>
          <w:lang w:val="ru-RU"/>
        </w:rPr>
        <w:t xml:space="preserve">." </w:t>
      </w:r>
      <w:r w:rsidR="002C6C64" w:rsidRPr="00E236F4">
        <w:rPr>
          <w:lang w:val="ru-RU"/>
        </w:rPr>
        <w:t xml:space="preserve">Lalu dia terus berjalan, diseksa oleh pemikiran sedemikian, apabila tiba-tiba dia merasakan kesakitan yang amat sangat sehingga penglihatannya mula berpusing!… Dia bahkan duduk tepat </w:t>
      </w:r>
      <w:r w:rsidR="002C6C64" w:rsidRPr="00E236F4">
        <w:rPr>
          <w:lang w:val="ru-RU"/>
        </w:rPr>
        <w:lastRenderedPageBreak/>
        <w:t xml:space="preserve">di tengah jalan dan tidak dapat bergerak lagi. Dan begitu dia mula memohon pertolongan daripada Ibu Tuhan: </w:t>
      </w:r>
      <w:r w:rsidR="00C90354">
        <w:rPr>
          <w:lang w:val="ru-RU"/>
        </w:rPr>
        <w:t>"</w:t>
      </w:r>
      <w:r w:rsidR="002C6C64" w:rsidRPr="00E236F4">
        <w:rPr>
          <w:lang w:val="ru-RU"/>
        </w:rPr>
        <w:t>Ibu Tuhan,</w:t>
      </w:r>
      <w:r w:rsidR="008F333A">
        <w:rPr>
          <w:lang w:val="ru-RU"/>
        </w:rPr>
        <w:t xml:space="preserve">" </w:t>
      </w:r>
      <w:r w:rsidR="002C6C64" w:rsidRPr="00E236F4">
        <w:rPr>
          <w:lang w:val="ru-RU"/>
        </w:rPr>
        <w:t xml:space="preserve">katanya, </w:t>
      </w:r>
      <w:r w:rsidR="008F333A">
        <w:rPr>
          <w:lang w:val="ru-RU"/>
        </w:rPr>
        <w:t>"</w:t>
      </w:r>
      <w:r w:rsidR="002C6C64" w:rsidRPr="00E236F4">
        <w:rPr>
          <w:lang w:val="ru-RU"/>
        </w:rPr>
        <w:t>bantulah saya! Bantulah saya, dan saya akan membawa hadiah untuk Engkau… dua syiling emas!</w:t>
      </w:r>
      <w:r>
        <w:rPr>
          <w:lang w:val="ru-RU"/>
        </w:rPr>
        <w:t xml:space="preserve">" </w:t>
      </w:r>
      <w:r w:rsidR="002C6C64" w:rsidRPr="00E236F4">
        <w:rPr>
          <w:lang w:val="ru-RU"/>
        </w:rPr>
        <w:t xml:space="preserve">Kemudian Bonda yang Maha Suci itu sendiri muncul kepadanya dan berkata: "Kamu lihat?.. Demikianlah cara wang syiling emas itu berada di atas ikon Saya. Ia dipersembahkan kepada Saya sebagai hadiah oleh orang-orang seperti kamu </w:t>
      </w:r>
      <w:r w:rsidR="008F333A">
        <w:rPr>
          <w:lang w:val="ru-RU"/>
        </w:rPr>
        <w:t xml:space="preserve">— </w:t>
      </w:r>
      <w:r w:rsidR="002C6C64" w:rsidRPr="00E236F4">
        <w:rPr>
          <w:lang w:val="ru-RU"/>
        </w:rPr>
        <w:t>atas kehendak mereka sendiri. Kamu fikir Saya perlukan wang syiling ini? Kamu fikir Saya memintanya?</w:t>
      </w:r>
      <w:r>
        <w:rPr>
          <w:lang w:val="ru-RU"/>
        </w:rPr>
        <w:t xml:space="preserve">" </w:t>
      </w:r>
      <w:r w:rsidR="002C6C64" w:rsidRPr="00E236F4">
        <w:rPr>
          <w:lang w:val="ru-RU"/>
        </w:rPr>
        <w:t>Kesakitan lelaki itu hilang serta-merta. Kamu lihat: dia mempunyai budi pekerti yang baik dan iman yang kuat, dan itulah sebabnya Ibu Tuhan menolongnya.</w:t>
      </w:r>
    </w:p>
    <w:p w14:paraId="73993A5B" w14:textId="7F1A879D" w:rsidR="00BA44CB" w:rsidRDefault="002C6C64" w:rsidP="007D430E">
      <w:pPr>
        <w:ind w:firstLine="720"/>
        <w:rPr>
          <w:lang w:val="ru-RU"/>
        </w:rPr>
      </w:pPr>
      <w:r w:rsidRPr="00E236F4">
        <w:rPr>
          <w:lang w:val="ru-RU"/>
        </w:rPr>
        <w:t>Kadang-kadang, di kaliva saya di Gunung Athos, saya ingin berdoa kepada Sang Ibu Tuhan yang Maha Suci dan berfikir: 'Bagaimana saya boleh pergi dan meminta sesuatu daripada-Nya dengan tangan kosong?</w:t>
      </w:r>
      <w:r w:rsidR="00BA44CB">
        <w:rPr>
          <w:lang w:val="ru-RU"/>
        </w:rPr>
        <w:t xml:space="preserve">' </w:t>
      </w:r>
      <w:r w:rsidRPr="00E236F4">
        <w:rPr>
          <w:lang w:val="ru-RU"/>
        </w:rPr>
        <w:t>Kemudian saya memetik beberapa bunga liar di gunung, membawanya ke ikon-Nya dan berkata: 'Ibu Tuhan, ini adalah bunga-bunga dari taman-Mu; sila terimalah</w:t>
      </w:r>
      <w:r w:rsidR="00BA44CB">
        <w:rPr>
          <w:lang w:val="ru-RU"/>
        </w:rPr>
        <w:t xml:space="preserve">.' </w:t>
      </w:r>
      <w:r w:rsidRPr="00E236F4">
        <w:rPr>
          <w:lang w:val="ru-RU"/>
        </w:rPr>
        <w:t>Sebelum menjadi seorang biarawan di Gunung Athos, saya pernah mendengar ia dirujuk sebagai taman Ibu Tuhan, dan saya membayangkan bahawa, seperti di taman biasa, akan terdapat pelbagai petak bunga dan sempadan, serta pokok buah-buahan yang ditanam… Tetapi apabila saya tiba di sini, bukannya petak-petak bunga dan taman bunga, saya hanya melihat pokok kastanye liar dan pokok strawberi.</w:t>
      </w:r>
      <w:r w:rsidR="007D430E">
        <w:rPr>
          <w:rStyle w:val="FootnoteReference"/>
          <w:lang w:val="ru-RU"/>
        </w:rPr>
        <w:footnoteReference w:id="45"/>
      </w:r>
      <w:r w:rsidRPr="00E236F4">
        <w:rPr>
          <w:lang w:val="ru-RU"/>
        </w:rPr>
        <w:t xml:space="preserve"> Pada masa itulah saya sedar bahawa Gunung Athos adalah sebuah taman rohani. Masa berlalu, dan saya merasakan kehadiran Ibu Tuhan sendiri di sana.</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saya boleh merasakan kehadiran Ibu Tuhan supaya hati saya menjadi hangat?</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Oleh kerana kamu memikul nama Ibu Kristus yang agung dan, oleh rahmat Ibu segala manusia,</w:t>
      </w:r>
      <w:r w:rsidR="007D430E">
        <w:rPr>
          <w:rStyle w:val="FootnoteReference"/>
          <w:lang w:val="ru-RU"/>
        </w:rPr>
        <w:footnoteReference w:id="46"/>
      </w:r>
      <w:r w:rsidR="002C6C64" w:rsidRPr="00E236F4">
        <w:rPr>
          <w:lang w:val="ru-RU"/>
        </w:rPr>
        <w:t xml:space="preserve"> , maka serulah Dia sentiasa. Katakanlah kepada-Nya begini: 'Ya Tuhanku, Engkau telah dengan murah hati membenarkan aku memikul nama-Mu; maka bantulah aku untuk hidup seperti yang Engkau kehendaki. 'Orang lain tergerak ke lembut hanya dengan mendengar nama Engkau, sedangkan aku sendiri memikulnya tetapi tidak merasakan kehadiran Engkau?</w:t>
      </w:r>
      <w:r>
        <w:rPr>
          <w:lang w:val="ru-RU"/>
        </w:rPr>
        <w:t xml:space="preserve">' </w:t>
      </w:r>
      <w:r w:rsidR="002C6C64" w:rsidRPr="00E236F4">
        <w:rPr>
          <w:lang w:val="ru-RU"/>
        </w:rPr>
        <w:t>Aku berdoa agar Bunda Allah yang Maha Suci sentiasa bersamamu dan, seperti induk burung, melindungi kamu di bawah sayap-Nya yang malaikat.</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8128"/>
      <w:r w:rsidRPr="00E236F4">
        <w:rPr>
          <w:lang w:val="ru-RU"/>
        </w:rPr>
        <w:t>"Umat-Mu membawakan Ibu-Mu di hadapan-Mu dalam doa, ya Kristus</w:t>
      </w:r>
      <w:r w:rsidR="00BA44CB">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Geronda, dalam ikon Ibu Tuhan yang manakah Dia paling menyerupai Diri-Nya sendiri dari segi rupa?</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Ikon Yerusalem. Suatu ketika dahulu saya dianugerahkan rahmat untuk melihat Bunda Allah yang Paling Suci di kaliva saya, di Panagouda… Jika saya memberitahu anda tentang hal ini, berapa ramai orang yang akan mengetahuinya kemudian?</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Tiada siapa akan tahu, Geronda.</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 xml:space="preserve">Memandangkan tiada siapa akan tahu, dengarlah… Saya mendapat wahyu: seolah-olah saya sedang memulakan perjalanan yang sangat jauh. Saya perlu mengumpulkan dokumen saya, menukar wang, menyediakan pelbagai sijil, tetapi pasport saya belum siap… Ramai orang di sekeliling </w:t>
      </w:r>
      <w:r w:rsidR="008F333A">
        <w:rPr>
          <w:lang w:val="ru-RU"/>
        </w:rPr>
        <w:t>saya</w:t>
      </w:r>
      <w:r w:rsidR="002C6C64" w:rsidRPr="00E236F4">
        <w:rPr>
          <w:lang w:val="ru-RU"/>
        </w:rPr>
        <w:t>, tetapi tiada siapa dapat membantu saya. 'Apa yang harus saya lakukan?</w:t>
      </w:r>
      <w:r w:rsidR="008F333A">
        <w:rPr>
          <w:lang w:val="ru-RU"/>
        </w:rPr>
        <w:t xml:space="preserve">' </w:t>
      </w:r>
      <w:r w:rsidR="002C6C64" w:rsidRPr="00E236F4">
        <w:rPr>
          <w:lang w:val="ru-RU"/>
        </w:rPr>
        <w:t xml:space="preserve">fikir saya. </w:t>
      </w:r>
      <w:r w:rsidR="008F333A">
        <w:rPr>
          <w:lang w:val="ru-RU"/>
        </w:rPr>
        <w:t xml:space="preserve">— </w:t>
      </w:r>
      <w:r w:rsidR="002C6C64" w:rsidRPr="00E236F4">
        <w:rPr>
          <w:lang w:val="ru-RU"/>
        </w:rPr>
        <w:t>Sudah tentu mesti ada sekurang-kurangnya seorang yang mengambil berat tentang saya?</w:t>
      </w:r>
      <w:r>
        <w:rPr>
          <w:lang w:val="ru-RU"/>
        </w:rPr>
        <w:t xml:space="preserve">' </w:t>
      </w:r>
      <w:r w:rsidR="002C6C64" w:rsidRPr="00E236F4">
        <w:rPr>
          <w:lang w:val="ru-RU"/>
        </w:rPr>
        <w:t>Saya benar-benar ketakutan. Dan tiba-tiba Pengantin itu muncul, wajahnya berseri, mengenakan jubah yang disulam dengan benang emas. Betapa indahnya Dia! Dia bersinar di seluruh tubuh! 'Jangan risau,</w:t>
      </w:r>
      <w:r w:rsidR="008F333A">
        <w:rPr>
          <w:lang w:val="ru-RU"/>
        </w:rPr>
        <w:t>'</w:t>
      </w:r>
      <w:r w:rsidR="002C6C64" w:rsidRPr="00E236F4">
        <w:rPr>
          <w:lang w:val="ru-RU"/>
        </w:rPr>
        <w:t xml:space="preserve"> Dia berkata, 'Saya akan membantu anda. </w:t>
      </w:r>
      <w:r>
        <w:rPr>
          <w:lang w:val="ru-RU"/>
        </w:rPr>
        <w:t>'</w:t>
      </w:r>
      <w:r w:rsidR="002C6C64" w:rsidRPr="00E236F4">
        <w:rPr>
          <w:lang w:val="ru-RU"/>
        </w:rPr>
        <w:t>Tahukah kamu siapa Anakku ini? Tsar</w:t>
      </w:r>
      <w:r>
        <w:rPr>
          <w:lang w:val="ru-RU"/>
        </w:rPr>
        <w:t xml:space="preserve">.' </w:t>
      </w:r>
      <w:r w:rsidR="002C6C64" w:rsidRPr="00E236F4">
        <w:rPr>
          <w:lang w:val="ru-RU"/>
        </w:rPr>
        <w:t>Setelah berkata demikian, Dia menyentuh bahuku dengan lembut. Kemudian Dia mengambil dokumen-dokumenku dan menyembunyikannya di dalam pakaian-Nya. Oh, betapa mulia dan terhormat sikap itu! Kemudian Dia berkata: 'Hari-hari sukar menanti kamu'—dan memberikan arahan-Nya, termasuk beberapa untuk saya secara peribadi.</w:t>
      </w:r>
      <w:r w:rsidR="00B70E0D">
        <w:rPr>
          <w:rStyle w:val="FootnoteReference"/>
          <w:lang w:val="ru-RU"/>
        </w:rPr>
        <w:footnoteReference w:id="48"/>
      </w:r>
      <w:r w:rsidR="002C6C64" w:rsidRPr="00E236F4">
        <w:rPr>
          <w:lang w:val="ru-RU"/>
        </w:rPr>
        <w:t xml:space="preserve"> Kemudian, setelah sekian lama berlalu, saya melihat Ikon Bunda Maria Yerusalem dalam sebuah buku dan mengenali Dia yang telah muncul kepada saya.</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seseorang bertanya kepada kami: 'Jika keselamatan kita di tangan Tuhan, maka mengapa, ketika berdoa kepada Ibu Tuhan, kita berkata: </w:t>
      </w:r>
      <w:r w:rsidR="00C90354">
        <w:rPr>
          <w:lang w:val="ru-RU"/>
        </w:rPr>
        <w:t>"</w:t>
      </w:r>
      <w:r w:rsidR="002C6C64" w:rsidRPr="00E236F4">
        <w:rPr>
          <w:lang w:val="ru-RU"/>
        </w:rPr>
        <w:t>Ibu Tuhan yang Paling Suci, selamatkan kami</w:t>
      </w:r>
      <w:r w:rsidR="00C90354">
        <w:rPr>
          <w:lang w:val="ru-RU"/>
        </w:rPr>
        <w:t>"</w:t>
      </w:r>
      <w:r w:rsidR="002C6C64" w:rsidRPr="00E236F4">
        <w:rPr>
          <w:lang w:val="ru-RU"/>
        </w:rPr>
        <w:t>?</w:t>
      </w:r>
      <w:r>
        <w:rPr>
          <w:lang w:val="ru-RU"/>
        </w:rPr>
        <w:t>'</w:t>
      </w:r>
    </w:p>
    <w:p w14:paraId="79622A9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Bayangkan seorang wanita mempunyai seorang jiran. Dan anak jiran itu seorang menteri. Jadi wanita itu meminta jirannya membantu mencari pekerjaan untuk anaknya. Jirannya bersetuju membantu, tetapi dia sendiri tidak akan mencari pekerjaan untuk pemuda itu. Tidak, dia akan meminta anaknya, yang, sebagai seorang menteri, memang berada dalam kedudukan untuk membantu. Dan dia akan membantu, kerana ibunya telah memintanya. Dengan cara yang sama, kita meminta Ibu Tuhan menyelamatkan kita, dan Dia pula meminta Anak-Nya, yang mempunyai kuasa untuk menyelamatkan kita. Dan Dia dengan penuh belas kasihan mengabulkan permintaan Ibu-Nya, kerana Dia sangat mengasihinya.</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mendapati lebih mudah berdoa kepada Bunda Allah yang Paling Suci daripada kepada Tuhan. Adakah ini tanda tidak hormat?</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Anda tahu, saya rasa begitu juga. Saya mempunyai penghormatan yang luar biasa terhadap Kristus, dan oleh itu, apabila saya beralih kepada Ibu Allah yang Paling Suci, saya berasa lebih selesa. Ia seperti anak-anak </w:t>
      </w:r>
      <w:r w:rsidR="008F333A">
        <w:rPr>
          <w:lang w:val="ru-RU"/>
        </w:rPr>
        <w:t xml:space="preserve">— </w:t>
      </w:r>
      <w:r w:rsidR="002C6C64" w:rsidRPr="00E236F4">
        <w:rPr>
          <w:lang w:val="ru-RU"/>
        </w:rPr>
        <w:t xml:space="preserve">malah lelaki dewasa </w:t>
      </w:r>
      <w:r w:rsidR="008F333A">
        <w:rPr>
          <w:lang w:val="ru-RU"/>
        </w:rPr>
        <w:t xml:space="preserve">— </w:t>
      </w:r>
      <w:r w:rsidR="002C6C64" w:rsidRPr="00E236F4">
        <w:rPr>
          <w:lang w:val="ru-RU"/>
        </w:rPr>
        <w:t>yang bercakap dengan lebih terbuka kepada ibu mereka daripada kepada bapa mereka, semata-mata kerana mereka memandang tinggi bapa itu.</w:t>
      </w:r>
    </w:p>
    <w:p w14:paraId="7EB1FE5C" w14:textId="77777777" w:rsidR="00BA44CB" w:rsidRDefault="00BA44CB" w:rsidP="008F333A">
      <w:pPr>
        <w:rPr>
          <w:lang w:val="ru-RU"/>
        </w:rPr>
      </w:pPr>
      <w:r>
        <w:rPr>
          <w:lang w:val="ru-RU"/>
        </w:rPr>
        <w:tab/>
      </w:r>
      <w:r w:rsidR="002C6C64" w:rsidRPr="00E236F4">
        <w:rPr>
          <w:lang w:val="ru-RU"/>
        </w:rPr>
        <w:t>Orang yang mempunyai penghormatan sejati terhadap Kristus mendekati-Nya dengan rasa kagum, manakala mereka beralih kepada Ibu Tuhan dengan keberanian yang lebih besar, kerana Dia adalah manusia.</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Kadang-kadang, Geronda, semasa melakukan sujud, saya mengucapkan Kanon kepada Ibu Tuhan atau Akathist kepada-Nya dari ingatan. Mungkin seseorang hanya perlu mengucapkan Doa Yesus semasa bersujud?</w:t>
      </w:r>
    </w:p>
    <w:p w14:paraId="0D8D5632" w14:textId="1D3A0574" w:rsidR="00BA44CB" w:rsidRDefault="00BA44CB" w:rsidP="008F333A">
      <w:pPr>
        <w:rPr>
          <w:lang w:val="ru-RU"/>
        </w:rPr>
      </w:pPr>
      <w:r>
        <w:rPr>
          <w:lang w:val="ru-RU"/>
        </w:rPr>
        <w:tab/>
      </w:r>
      <w:r w:rsidR="008F333A">
        <w:rPr>
          <w:lang w:val="ru-RU"/>
        </w:rPr>
        <w:t xml:space="preserve">— </w:t>
      </w:r>
      <w:r w:rsidR="002C6C64" w:rsidRPr="00E236F4">
        <w:rPr>
          <w:lang w:val="ru-RU"/>
        </w:rPr>
        <w:t>Tidak, lakukanlah mengikut perasaan anda. Lagipun, Ibu Tuhan menyampaikan semua permintaan kita kepada Kristus dengan cara tertentu. Tetapi Dia sendiri, melalui keprihatinan dan kasih sayang-Nya yang lembut, memenuhi jiwa kita dengan kasih dan kesetiaan</w:t>
      </w:r>
      <w:r w:rsidR="00B703C5">
        <w:rPr>
          <w:rStyle w:val="FootnoteReference"/>
          <w:lang w:val="ru-RU"/>
        </w:rPr>
        <w:footnoteReference w:id="49"/>
      </w:r>
      <w:r w:rsidR="00B703C5">
        <w:rPr>
          <w:lang w:val="ru-RU"/>
        </w:rPr>
        <w:t xml:space="preserve"> </w:t>
      </w:r>
      <w:r w:rsidR="002C6C64" w:rsidRPr="00E236F4">
        <w:rPr>
          <w:lang w:val="ru-RU"/>
        </w:rPr>
        <w:t>kepada Kristus. Saya memohon kepada Ibu Tuhan agar mengambil hati saya dan, setelah membersihkan hati itu, membahagikannya kepada empat bahagian: memberikan tiga bahagian kepada Tritunggal Mahakudus, dan menyimpan satu bahagian untuk Diri-Nya sendiri.</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berdoa Doa Yesus, masa yang lama mungkin berlalu tanpa saya mendedikasikan satu manik rosario pun kepada Theotokos yang Maha Suci, kerana saya tidak dapat mengabaikan nama Kristus.</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Adakah anda takut bahawa Ibu Tuhan akan tersinggung dengan anda? Wahai jiwa yang diberkati, bukankah kita telah membicarakan bahawa doa-doa kita kepada Theotokos yang Maha Suci dan kepada mana-mana orang suci akhirnya ditujukan kepada Kristus? Lakukanlah apa yang diperintahkan oleh hati anda. Dan Ibu Tuhan serta orang-orang suci tidak akan tersinggung.</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apakah cara yang betul untuk mengadakan doa berjaga malam peribadi sepanjang malam untuk menghormati Theotokos yang Maha Suci?</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Pertama, renungkanlah Theotokos yang Maha Suci. Petikan daripada kanun doa kepada Theotokos yang Maha Suci, daripada </w:t>
      </w:r>
      <w:r>
        <w:rPr>
          <w:lang w:val="ru-RU"/>
        </w:rPr>
        <w:t xml:space="preserve">'Theotokaria' </w:t>
      </w:r>
      <w:r w:rsidR="002C6C64" w:rsidRPr="00E236F4">
        <w:rPr>
          <w:lang w:val="ru-RU"/>
        </w:rPr>
        <w:t xml:space="preserve">atau daripada Akathist boleh membantu dalam hal ini. Kemudian berdoalah dengan menggunakan rosari anda dan lakukan apa sahaja yang </w:t>
      </w:r>
      <w:r>
        <w:rPr>
          <w:lang w:val="ru-RU"/>
        </w:rPr>
        <w:t xml:space="preserve">'pendeta' </w:t>
      </w:r>
      <w:r w:rsidR="002C6C64" w:rsidRPr="00E236F4">
        <w:rPr>
          <w:lang w:val="ru-RU"/>
        </w:rPr>
        <w:t xml:space="preserve">dalam hati anda </w:t>
      </w:r>
      <w:r>
        <w:rPr>
          <w:lang w:val="ru-RU"/>
        </w:rPr>
        <w:t>'perintahkan'</w:t>
      </w:r>
      <w:r w:rsidR="002C6C64" w:rsidRPr="00E236F4">
        <w:rPr>
          <w:lang w:val="ru-RU"/>
        </w:rPr>
        <w:t xml:space="preserve">, iaitu apa sahaja yang ditetapkan oleh 'peraturan </w:t>
      </w:r>
      <w:r>
        <w:rPr>
          <w:lang w:val="ru-RU"/>
        </w:rPr>
        <w:t>hati'</w:t>
      </w:r>
      <w:r w:rsidR="002C6C64" w:rsidRPr="00E236F4">
        <w:rPr>
          <w:lang w:val="ru-RU"/>
        </w:rPr>
        <w:t xml:space="preserve"> anda sendiri</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w:t>
      </w:r>
      <w:r w:rsidR="008F333A">
        <w:rPr>
          <w:lang w:val="ru-RU"/>
        </w:rPr>
        <w:t>adakah</w:t>
      </w:r>
      <w:r w:rsidR="002C6C64" w:rsidRPr="00E236F4">
        <w:rPr>
          <w:lang w:val="ru-RU"/>
        </w:rPr>
        <w:t xml:space="preserve"> Akathist kepada Theotokos yang Paling Suci itu merupakan sebuah doksolologi?</w:t>
      </w:r>
    </w:p>
    <w:p w14:paraId="25F59B66" w14:textId="5252C2C7" w:rsidR="00BA44CB" w:rsidRDefault="00BA44CB" w:rsidP="008F333A">
      <w:pPr>
        <w:rPr>
          <w:lang w:val="ru-RU"/>
        </w:rPr>
      </w:pPr>
      <w:r>
        <w:rPr>
          <w:lang w:val="ru-RU"/>
        </w:rPr>
        <w:tab/>
      </w:r>
      <w:r w:rsidR="008F333A">
        <w:rPr>
          <w:lang w:val="ru-RU"/>
        </w:rPr>
        <w:t xml:space="preserve">— </w:t>
      </w:r>
      <w:r w:rsidR="002C6C64" w:rsidRPr="00E236F4">
        <w:rPr>
          <w:lang w:val="ru-RU"/>
        </w:rPr>
        <w:t>Ya, ia adalah kidmat pujian. Anda boleh membacanya sebagai ungkapan syukur kepada Ibu Tuhan setelah Dia mengabulkan salah satu permintaan anda. Lagipun, anda tidak seharusnya hanya menghadap kepada-Nya dengan permintaan; anda juga mesti mengucapkan terima kasih kepada-Nya. Akathist kepada Theotokos yang Paling Suci</w:t>
      </w:r>
      <w:r w:rsidR="00B25A4B">
        <w:rPr>
          <w:rStyle w:val="FootnoteReference"/>
          <w:lang w:val="ru-RU"/>
        </w:rPr>
        <w:footnoteReference w:id="51"/>
      </w:r>
      <w:r w:rsidR="00B25A4B">
        <w:rPr>
          <w:lang w:val="ru-RU"/>
        </w:rPr>
        <w:t xml:space="preserve"> </w:t>
      </w:r>
      <w:r w:rsidR="008F333A">
        <w:rPr>
          <w:lang w:val="ru-RU"/>
        </w:rPr>
        <w:t xml:space="preserve">adalah </w:t>
      </w:r>
      <w:r w:rsidR="002C6C64" w:rsidRPr="00E236F4">
        <w:rPr>
          <w:lang w:val="ru-RU"/>
        </w:rPr>
        <w:t>satu rahmat yang besar. Namun begitu, pengarangnya masih tidak diketahui. Hafal Akathist kepada Theotokos yang Paling Suci dan bacalah ia bukan sahaja apabila ditetapkan oleh peraturan, tetapi juga sepanjang hari.</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8129"/>
      <w:r w:rsidRPr="00E236F4">
        <w:rPr>
          <w:lang w:val="ru-RU"/>
        </w:rPr>
        <w:lastRenderedPageBreak/>
        <w:t>"Engkau memohon syafaat bagi semua, wahai Yang Mulia</w:t>
      </w:r>
      <w:r w:rsidR="00BA44CB">
        <w:rPr>
          <w:lang w:val="ru-RU"/>
        </w:rPr>
        <w:t>"</w:t>
      </w:r>
      <w:bookmarkEnd w:id="100"/>
      <w:bookmarkEnd w:id="101"/>
    </w:p>
    <w:p w14:paraId="65EE3D9D" w14:textId="62248AC0" w:rsidR="00BA44CB" w:rsidRDefault="008F333A" w:rsidP="00B25A4B">
      <w:pPr>
        <w:ind w:firstLine="720"/>
        <w:rPr>
          <w:lang w:val="ru-RU"/>
        </w:rPr>
      </w:pPr>
      <w:r>
        <w:rPr>
          <w:lang w:val="ru-RU"/>
        </w:rPr>
        <w:t xml:space="preserve">— </w:t>
      </w:r>
      <w:r w:rsidR="002C6C64" w:rsidRPr="00E236F4">
        <w:rPr>
          <w:lang w:val="ru-RU"/>
        </w:rPr>
        <w:t xml:space="preserve">Geronda, saya masih belum menerima </w:t>
      </w:r>
      <w:r w:rsidR="00BA44CB">
        <w:rPr>
          <w:lang w:val="ru-RU"/>
        </w:rPr>
        <w:t>sebarang 'hadiah'</w:t>
      </w:r>
      <w:r w:rsidR="002C6C64" w:rsidRPr="00E236F4">
        <w:rPr>
          <w:lang w:val="ru-RU"/>
        </w:rPr>
        <w:t xml:space="preserve"> daripada anda untuk hari nama saya. Dan para biarawati sangat menantikan untuk mendapat sesuatu </w:t>
      </w:r>
      <w:r w:rsidR="00BA44CB">
        <w:rPr>
          <w:lang w:val="ru-RU"/>
        </w:rPr>
        <w:t>yang 'sedap'</w:t>
      </w:r>
      <w:r w:rsidR="00B25A4B">
        <w:rPr>
          <w:rStyle w:val="FootnoteReference"/>
          <w:lang w:val="ru-RU"/>
        </w:rPr>
        <w:footnoteReference w:id="52"/>
      </w:r>
      <w:r w:rsidR="00B25A4B">
        <w:rPr>
          <w:lang w:val="ru-RU"/>
        </w:rPr>
        <w:t xml:space="preserve"> </w:t>
      </w:r>
      <w:r w:rsidR="002C6C64" w:rsidRPr="00E236F4">
        <w:rPr>
          <w:lang w:val="ru-RU"/>
        </w:rPr>
        <w:t>daripada anda juga…</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Ya, anda betul… Saya tidak menghantar </w:t>
      </w:r>
      <w:r>
        <w:rPr>
          <w:lang w:val="ru-RU"/>
        </w:rPr>
        <w:t>sebarang 'manisan'</w:t>
      </w:r>
      <w:r w:rsidR="002C6C64" w:rsidRPr="00E236F4">
        <w:rPr>
          <w:lang w:val="ru-RU"/>
        </w:rPr>
        <w:t xml:space="preserve"> kali ini </w:t>
      </w:r>
      <w:r w:rsidR="008F333A">
        <w:rPr>
          <w:lang w:val="ru-RU"/>
        </w:rPr>
        <w:t xml:space="preserve">— </w:t>
      </w:r>
      <w:r w:rsidR="002C6C64" w:rsidRPr="00E236F4">
        <w:rPr>
          <w:lang w:val="ru-RU"/>
        </w:rPr>
        <w:t>jadi, sudah tentu, anda tiada apa-apa untuk menjamu para biarawati… Tetapi saya tetap menghantar berkat saya kepada anda: cuma bukan dengan cara biasa, tetapi dengan cara yang berbeza.</w:t>
      </w:r>
    </w:p>
    <w:p w14:paraId="65D615B8" w14:textId="181520F4" w:rsidR="00BA44CB" w:rsidRDefault="00BA44CB" w:rsidP="008F333A">
      <w:pPr>
        <w:rPr>
          <w:lang w:val="ru-RU"/>
        </w:rPr>
      </w:pPr>
      <w:r>
        <w:rPr>
          <w:lang w:val="ru-RU"/>
        </w:rPr>
        <w:tab/>
      </w:r>
      <w:r w:rsidR="002C6C64" w:rsidRPr="00E236F4">
        <w:rPr>
          <w:lang w:val="ru-RU"/>
        </w:rPr>
        <w:t>Dalam beberapa hari lagi, apabila kami juga meraikan Perayaan Peniduran Ibu kami di Gunung Suci Athos,</w:t>
      </w:r>
      <w:r w:rsidR="00B25A4B">
        <w:rPr>
          <w:rStyle w:val="FootnoteReference"/>
          <w:lang w:val="ru-RU"/>
        </w:rPr>
        <w:footnoteReference w:id="53"/>
      </w:r>
      <w:r w:rsidR="002C6C64" w:rsidRPr="00E236F4">
        <w:rPr>
          <w:lang w:val="ru-RU"/>
        </w:rPr>
        <w:t xml:space="preserve"> saya akan sekali lagi memohon kepada-Nya agar menganugerahkan kepada anda kasih-Nya yang manis dan perhatian-Nya yang lembut, serta memberi anda banyak anugerah ilahi.</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terus jatuh dalam perjuangan rohani saya, saya dikuasai oleh kesedihan.</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 xml:space="preserve">Nyanyikan 'Engkaulah Pengantara bagi semua, hai Yang </w:t>
      </w:r>
      <w:r>
        <w:rPr>
          <w:lang w:val="ru-RU"/>
        </w:rPr>
        <w:t xml:space="preserve">Baik' </w:t>
      </w:r>
      <w:r w:rsidR="002C6C64" w:rsidRPr="00E236F4">
        <w:rPr>
          <w:lang w:val="ru-RU"/>
        </w:rPr>
        <w:t>dan 'Kegembiraan bagi semua yang berduka</w:t>
      </w:r>
      <w:r>
        <w:rPr>
          <w:lang w:val="ru-RU"/>
        </w:rPr>
        <w:t>.'</w:t>
      </w:r>
      <w:r w:rsidR="00B25A4B">
        <w:rPr>
          <w:rStyle w:val="FootnoteReference"/>
          <w:lang w:val="ru-RU"/>
        </w:rPr>
        <w:footnoteReference w:id="54"/>
      </w:r>
      <w:r w:rsidR="002C6C64" w:rsidRPr="00E236F4">
        <w:rPr>
          <w:lang w:val="ru-RU"/>
        </w:rPr>
        <w:t xml:space="preserve"> Amalkan ini sebagai peraturan biara, dan Ibu Tuhan akan membantu anda. Lagipun, Theotokos yang Paling Suci tidak pernah meninggalkan kita. Dia memikul kita di bahu-Nya; apa yang perlu kita lakukan hanyalah menginginkannya sendiri dan tidak merajuk seperti anak-anak yang tidak taat.</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ingin Ibu Tuhan memeluk saya dalam pelukannya, sama seperti Dia memeluk Kristus.</w:t>
      </w:r>
    </w:p>
    <w:p w14:paraId="0F7C9ACD" w14:textId="42F5DD4E" w:rsidR="00BA44CB" w:rsidRDefault="00BA44CB" w:rsidP="008F333A">
      <w:pPr>
        <w:rPr>
          <w:lang w:val="ru-RU"/>
        </w:rPr>
      </w:pPr>
      <w:r>
        <w:rPr>
          <w:lang w:val="ru-RU"/>
        </w:rPr>
        <w:tab/>
      </w:r>
      <w:r w:rsidR="008F333A">
        <w:rPr>
          <w:lang w:val="ru-RU"/>
        </w:rPr>
        <w:t xml:space="preserve">— </w:t>
      </w:r>
      <w:r w:rsidR="002C6C64" w:rsidRPr="00E236F4">
        <w:rPr>
          <w:lang w:val="ru-RU"/>
        </w:rPr>
        <w:t>Belum pernahkah Dia memelukmu dalam dakapan-Nya? Belum pernahkah kau sekali pun merasa seperti bayi dalam pelukan-Nya? Apabila aku berada di sisi-Nya, aku terasa seperti anak kecil. Aku merasakan bahawa Dia adalah Ibuku. Saya sering menempel pada ikon-Nya dan berkata: 'Ibu Tuhan, besarkan aku dengan susu rahmat-Mu!</w:t>
      </w:r>
      <w:r>
        <w:rPr>
          <w:lang w:val="ru-RU"/>
        </w:rPr>
        <w:t xml:space="preserve">' </w:t>
      </w:r>
      <w:r w:rsidR="002C6C64" w:rsidRPr="00E236F4">
        <w:rPr>
          <w:lang w:val="ru-RU"/>
        </w:rPr>
        <w:t>Saya berasa seperti bayi yang berbaring tanpa kerisauan dalam pelukan ibunya, menyusu pada payudaranya, merasai kasih sayang-Nya yang besar dan kelembutan yang tidak terluahkan. Dengan cara yang sama, saya disuburkan oleh rahmat.</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Ibu Tuhan kadang-kadang memenuhi permintaan saya serta-merta, dan kadang-kadang tidak?</w:t>
      </w:r>
    </w:p>
    <w:p w14:paraId="5DC1B22A" w14:textId="613BA498" w:rsidR="00BA44CB" w:rsidRDefault="00BA44CB" w:rsidP="008F333A">
      <w:pPr>
        <w:rPr>
          <w:lang w:val="ru-RU"/>
        </w:rPr>
      </w:pPr>
      <w:r>
        <w:rPr>
          <w:lang w:val="ru-RU"/>
        </w:rPr>
        <w:tab/>
      </w:r>
      <w:r w:rsidR="008F333A">
        <w:rPr>
          <w:lang w:val="ru-RU"/>
        </w:rPr>
        <w:t xml:space="preserve">— </w:t>
      </w:r>
      <w:r w:rsidR="002C6C64" w:rsidRPr="00E236F4">
        <w:rPr>
          <w:lang w:val="ru-RU"/>
        </w:rPr>
        <w:t>Apabila kita benar-benar memerlukan, Dia segera menjawab doa kita, tetapi apabila kita tidak begitu, Dia menangguhkan pertolongan-Nya seketika supaya kita dapat mengembangkan keteguhan hati dan keberanian. Pada suatu hari semasa saya tinggal di Biara Philotheou,</w:t>
      </w:r>
      <w:r w:rsidR="007D1BA6">
        <w:rPr>
          <w:rStyle w:val="FootnoteReference"/>
          <w:lang w:val="ru-RU"/>
        </w:rPr>
        <w:footnoteReference w:id="55"/>
      </w:r>
      <w:r w:rsidR="002C6C64" w:rsidRPr="00E236F4">
        <w:rPr>
          <w:lang w:val="ru-RU"/>
        </w:rPr>
        <w:t xml:space="preserve"> , sejurus selepas Ibadah Malam Sepenuh pada Perayaan Peniduran Ibu Tuhan, salah seorang ahli Sinode Suci menghantar saya dengan sepucuk surat ke Biara Iveron. Selepas menghantar surat itu, saya perlu menemui seorang tua di dermaga biara ketika dia turun dari kapal dan mengiringnya kembali ke Philotheou </w:t>
      </w:r>
      <w:r w:rsidR="008F333A">
        <w:rPr>
          <w:lang w:val="ru-RU"/>
        </w:rPr>
        <w:t xml:space="preserve">— </w:t>
      </w:r>
      <w:r w:rsidR="002C6C64" w:rsidRPr="00E236F4">
        <w:rPr>
          <w:lang w:val="ru-RU"/>
        </w:rPr>
        <w:t xml:space="preserve">berjalan kaki selama sejam setengah, menaiki bukit. Puasa Dormisi baru sahaja berakhir; kami telah menghabiskan sepanjang malam di gereja semasa berjaga-jaga. Tahun itu, saya membahagikan Puasa Kedatangan ke dalam dua bahagian: saya tidak makan apa-apa sehingga Perubahan Rupa, makan pada hari Perubahan Rupa itu sendiri , dan kemudian tidak makan apa-apa lagi sehingga Kedatangan. Saya meninggalkan biara sejurus selepas Pengawasan Malam Penuh, tanpa berehat atau pun terfikir untuk mengambil sekurang-kurangnya beberapa biskut kering bersama saya. Saya tiba di Biara Iversky, menyerahkan surat itu dan bertolak ke dermaga untuk menunggu kapal. Kapal itu dijadualkan tiba sekitar jam empat petang, tetapi ia lewat. Saya mula berasa tidak sihat. Terdapat satu timbunan kayu bakar di satu sisi, dan saya memutuskan: "Aku akan pergi duduk di sana, di tempat yang tidak kelihatan, supaya tiada siapa melihatku dan mula bertanya khabar." Apabila aku duduk di atas kayu balak itu, terlintas di fikiranku untuk berdoa kepada Ibu Tuhan menggunakan rosaryku, memohon agar Dia menghantarkan sedikit makanan untukku. Tetapi aku segera menolak fikiran itu dan berkata pada diriku sendiri: </w:t>
      </w:r>
      <w:r>
        <w:rPr>
          <w:lang w:val="ru-RU"/>
        </w:rPr>
        <w:t>"</w:t>
      </w:r>
      <w:r w:rsidR="002C6C64" w:rsidRPr="00E236F4">
        <w:rPr>
          <w:lang w:val="ru-RU"/>
        </w:rPr>
        <w:t>Hai, engkau! Engkau hendak menyusahkan Ibu Tuhan Yang Maha Suci dengan perkara remeh sebegini?</w:t>
      </w:r>
      <w:r>
        <w:rPr>
          <w:lang w:val="ru-RU"/>
        </w:rPr>
        <w:t xml:space="preserve">" </w:t>
      </w:r>
      <w:r w:rsidR="002C6C64" w:rsidRPr="00E236F4">
        <w:rPr>
          <w:lang w:val="ru-RU"/>
        </w:rPr>
        <w:t xml:space="preserve">Dan pada saat itu, saya melihat seorang sami berdiri tepat di hadapan saya. Dia memegang sebiji roti bulat, dua biji buah ara dan seikat anggur yang besar. </w:t>
      </w:r>
      <w:r w:rsidR="00C90354">
        <w:rPr>
          <w:lang w:val="ru-RU"/>
        </w:rPr>
        <w:t>"</w:t>
      </w:r>
      <w:r w:rsidR="002C6C64" w:rsidRPr="00E236F4">
        <w:rPr>
          <w:lang w:val="ru-RU"/>
        </w:rPr>
        <w:t>Ambil ini sebagai penghormatan kepada Ibu Tuhan</w:t>
      </w:r>
      <w:r>
        <w:rPr>
          <w:lang w:val="ru-RU"/>
        </w:rPr>
        <w:t xml:space="preserve">," </w:t>
      </w:r>
      <w:r w:rsidR="002C6C64" w:rsidRPr="00E236F4">
        <w:rPr>
          <w:lang w:val="ru-RU"/>
        </w:rPr>
        <w:t>katanya</w:t>
      </w:r>
      <w:r w:rsidR="008F333A">
        <w:rPr>
          <w:lang w:val="ru-RU"/>
        </w:rPr>
        <w:t xml:space="preserve">, </w:t>
      </w:r>
      <w:r w:rsidR="002C6C64" w:rsidRPr="00E236F4">
        <w:rPr>
          <w:lang w:val="ru-RU"/>
        </w:rPr>
        <w:t xml:space="preserve">dan… dia lenyap! Saya begitu terharu dan bersyukur sehingga hampir tidak dapat bernafas! </w:t>
      </w:r>
      <w:r w:rsidR="002C6C64" w:rsidRPr="00E236F4">
        <w:rPr>
          <w:lang w:val="ru-RU"/>
        </w:rPr>
        <w:lastRenderedPageBreak/>
        <w:t>Saya mula menangis; saya langsung tidak berasa ingin makan lagi. Ya Tuhan! Betapa luar biasanya Ibu Tuhan yang kita miliki! Beliau yang mengambil berat walaupun terhadap perkara-perkara remeh yang paling kecil bagi kita! Adakah anda sedar betapa besarnya kasih Beliau terhadap kita?!</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tolong ceritakan kepada kami bagaimana Ibu Allah yang Maha Suci membantu dan melindungi orang.</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Saya akan menceritakan tentang satu kejadian yang berlaku di Rusia. Di salah satu wilayah di sana, terdapat dua biara yang terletak bersebelahan, dipisahkan oleh landasan kereta api. Dan begitu, para biarawan dari sebuah biara berangkat ke pesta pelindung di biara jiran, di mana mereka mabuk sepenuhnya dengan wain. Ketika mereka pulang, dalam keadaan mabuk dan tidak dapat menggerakkan kaki, mereka berbaring tepat di atas landasan kereta api dan tertidur sambil berdengkur. Kemudian, Ibu Tuhan muncul kepada ketua stesen yang terdekat dan berkata kepadanya: 'Kereta api kamu hendak melanggar anak babi-Ku!</w:t>
      </w:r>
      <w:r>
        <w:rPr>
          <w:lang w:val="ru-RU"/>
        </w:rPr>
        <w:t xml:space="preserve">' </w:t>
      </w:r>
      <w:r w:rsidR="008F333A">
        <w:rPr>
          <w:lang w:val="ru-RU"/>
        </w:rPr>
        <w:t xml:space="preserve">— </w:t>
      </w:r>
      <w:r w:rsidR="002C6C64" w:rsidRPr="00E236F4">
        <w:rPr>
          <w:lang w:val="ru-RU"/>
        </w:rPr>
        <w:t>'Apa kata-kata karut ni! Anak babi apa yang kamu cakap ni?</w:t>
      </w:r>
      <w:r>
        <w:rPr>
          <w:lang w:val="ru-RU"/>
        </w:rPr>
        <w:t xml:space="preserve">' </w:t>
      </w:r>
      <w:r w:rsidR="008F333A">
        <w:rPr>
          <w:lang w:val="ru-RU"/>
        </w:rPr>
        <w:t xml:space="preserve">— </w:t>
      </w:r>
      <w:r w:rsidR="002C6C64" w:rsidRPr="00E236F4">
        <w:rPr>
          <w:lang w:val="ru-RU"/>
        </w:rPr>
        <w:t>ketua stesen itu menolak cakapannya. Kemudian, Ibu Tuhan muncul kepadanya buat kali kedua dan dengan tegas mengulangi: 'Hei!.. Kereta api kamu hendak melanggar anak-babi Saya!</w:t>
      </w:r>
      <w:r>
        <w:rPr>
          <w:lang w:val="ru-RU"/>
        </w:rPr>
        <w:t xml:space="preserve">" </w:t>
      </w:r>
      <w:r w:rsidR="008F333A">
        <w:rPr>
          <w:lang w:val="ru-RU"/>
        </w:rPr>
        <w:t xml:space="preserve">— </w:t>
      </w:r>
      <w:r w:rsidR="002C6C64" w:rsidRPr="00E236F4">
        <w:rPr>
          <w:lang w:val="ru-RU"/>
        </w:rPr>
        <w:t>"Anak-babi apa pula ni?</w:t>
      </w:r>
      <w:r w:rsidR="008F333A">
        <w:rPr>
          <w:lang w:val="ru-RU"/>
        </w:rPr>
        <w:t xml:space="preserve">" </w:t>
      </w:r>
      <w:r w:rsidR="002C6C64" w:rsidRPr="00E236F4">
        <w:rPr>
          <w:lang w:val="ru-RU"/>
        </w:rPr>
        <w:t xml:space="preserve">tanya ketua stesen sambil mula risau. </w:t>
      </w:r>
      <w:r w:rsidR="008F333A">
        <w:rPr>
          <w:lang w:val="ru-RU"/>
        </w:rPr>
        <w:t>"</w:t>
      </w:r>
      <w:r w:rsidR="002C6C64" w:rsidRPr="00E236F4">
        <w:rPr>
          <w:lang w:val="ru-RU"/>
        </w:rPr>
        <w:t>Adakah sekawan babi terlepas ke atas landasan atau apa-apa?</w:t>
      </w:r>
      <w:r>
        <w:rPr>
          <w:lang w:val="ru-RU"/>
        </w:rPr>
        <w:t xml:space="preserve">" </w:t>
      </w:r>
      <w:r w:rsidR="002C6C64" w:rsidRPr="00E236F4">
        <w:rPr>
          <w:lang w:val="ru-RU"/>
        </w:rPr>
        <w:t>Dia pergi memeriksa, dan betapa terkejutnya: benar-benar ada sami-sami mabuk yang sedang tidur di atas landasan! Pada saat-saat akhir, dia berjaya membangunkan mereka dan menghalau mereka dari atas landasan; jika tidak, malapetaka pasti berlaku: kereta api yang lalu memang akan melanggar mereka semua. Anda lihat, Bunda Allah yang Maha Suci, seperti seorang Ibu yang penyayang, melindungi bahkan anak-anak-Nya yang tidak taat dan memelihara mereka.</w:t>
      </w:r>
    </w:p>
    <w:p w14:paraId="0CA0CF5F" w14:textId="77777777" w:rsidR="00BA44CB" w:rsidRDefault="00BA44CB" w:rsidP="008F333A">
      <w:pPr>
        <w:rPr>
          <w:lang w:val="ru-RU"/>
        </w:rPr>
      </w:pPr>
      <w:r>
        <w:rPr>
          <w:lang w:val="ru-RU"/>
        </w:rPr>
        <w:tab/>
      </w:r>
      <w:r w:rsidR="002C6C64" w:rsidRPr="00E236F4">
        <w:rPr>
          <w:lang w:val="ru-RU"/>
        </w:rPr>
        <w:t>Berpeganganlah seerat mungkin pada hujung jubah Puan Besar kita, Ibu Tuhan, supaya Dia dapat membantu anda. Saya berdoa agar Ibu Tuhan yang Maha Suci, Ibu yang lembut dan penyayang bagi seluruh dunia, melindungi anda dan seluruh dunia. Amin.</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130"/>
      <w:r w:rsidRPr="00E236F4">
        <w:rPr>
          <w:lang w:val="ru-RU"/>
        </w:rPr>
        <w:t>Bab</w:t>
      </w:r>
      <w:r>
        <w:rPr>
          <w:lang w:val="ru-RU"/>
        </w:rPr>
        <w:t xml:space="preserve"> 2</w:t>
      </w:r>
      <w:r w:rsidR="002C6C64" w:rsidRPr="00E236F4">
        <w:rPr>
          <w:lang w:val="ru-RU"/>
        </w:rPr>
        <w:t xml:space="preserve">. </w:t>
      </w:r>
      <w:r>
        <w:rPr>
          <w:lang w:val="ru-RU"/>
        </w:rPr>
        <w:br/>
      </w:r>
      <w:r w:rsidR="002C6C64" w:rsidRPr="00E236F4">
        <w:rPr>
          <w:lang w:val="ru-RU"/>
        </w:rPr>
        <w:t>Mengenai Malaikat Penjaga</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131"/>
      <w:r w:rsidRPr="00E236F4">
        <w:rPr>
          <w:lang w:val="ru-RU"/>
        </w:rPr>
        <w:t>Malaikat Penjaga itu dekat dengan kita</w:t>
      </w:r>
      <w:bookmarkEnd w:id="104"/>
      <w:bookmarkEnd w:id="105"/>
    </w:p>
    <w:p w14:paraId="7D8EB7B0" w14:textId="37775EAD" w:rsidR="00BA44CB" w:rsidRDefault="002C6C64" w:rsidP="007D1BA6">
      <w:pPr>
        <w:ind w:firstLine="720"/>
        <w:rPr>
          <w:lang w:val="ru-RU"/>
        </w:rPr>
      </w:pPr>
      <w:r w:rsidRPr="00E236F4">
        <w:rPr>
          <w:lang w:val="ru-RU"/>
        </w:rPr>
        <w:t>Geronda, adakah setiap orang mempunyai malaikat penjaga?</w:t>
      </w:r>
    </w:p>
    <w:p w14:paraId="23BF0B62" w14:textId="77777777" w:rsidR="00BA44CB" w:rsidRDefault="00BA44CB" w:rsidP="008F333A">
      <w:pPr>
        <w:rPr>
          <w:lang w:val="ru-RU"/>
        </w:rPr>
      </w:pPr>
      <w:r>
        <w:rPr>
          <w:lang w:val="ru-RU"/>
        </w:rPr>
        <w:tab/>
      </w:r>
      <w:r w:rsidR="008F333A">
        <w:rPr>
          <w:lang w:val="ru-RU"/>
        </w:rPr>
        <w:t xml:space="preserve">— </w:t>
      </w:r>
      <w:r w:rsidR="002C6C64" w:rsidRPr="00E236F4">
        <w:rPr>
          <w:lang w:val="ru-RU"/>
        </w:rPr>
        <w:t>Ya, dalam sakramen Pembaptisan Kudus, Tuhan memberikan setiap orang seorang malaikat penjaga.</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Orang yang belum dibaptis tidak mempunyai malaikat penjaga?</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Tuhan melindungi mereka yang belum dibaptis, tetapi mereka tidak mempunyai malaikat penjaga; hanya mereka yang dibaptis memilikinya. Malaikat penjaga mengambil alih seseorang semasa pembaptisan dan kemudian menemaninya sepanjang hayat.</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malaikat penjaga kita sentiasa di sisi kita?</w:t>
      </w:r>
    </w:p>
    <w:p w14:paraId="4F868969" w14:textId="77777777" w:rsidR="00BA44CB" w:rsidRDefault="00BA44CB" w:rsidP="008F333A">
      <w:pPr>
        <w:rPr>
          <w:lang w:val="ru-RU"/>
        </w:rPr>
      </w:pPr>
      <w:r>
        <w:rPr>
          <w:lang w:val="ru-RU"/>
        </w:rPr>
        <w:tab/>
      </w:r>
      <w:r w:rsidR="008F333A">
        <w:rPr>
          <w:lang w:val="ru-RU"/>
        </w:rPr>
        <w:t xml:space="preserve">— </w:t>
      </w:r>
      <w:r w:rsidR="002C6C64" w:rsidRPr="00E236F4">
        <w:rPr>
          <w:lang w:val="ru-RU"/>
        </w:rPr>
        <w:t>Sentiasa. Dia menjaga setiap langkah kita.</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Dan sejauh manakah dia dekat dengan kita?</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Itu bergantung kepada keadaan rohani kita.</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kita berdosa, adakah dia meninggalkan kita?</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Apabila kita berdosa, dia menjauhkan diri daripada kita, tetapi tidak sepenuhnya meninggalkan kita. Apabila, melalui kehidupan berdosa kita, kita memberi kuasa kepada syaitan ke atas kita, malaikat penjaga kita tidak hilang harapan, tetapi memerhati kita dengan sedih dari jauh.</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tetapi mengapa kita tidak merasakan kehadirannya?</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Kerana sebab yang sama kita tidak merasakan kehadiran Tuhan. Mata kita diselubungi oleh awan kegelapan. Dan untuk tabir ini terangkat, kasih dan kerendahan hati diperlukan.</w:t>
      </w:r>
    </w:p>
    <w:p w14:paraId="2EEB8234" w14:textId="77777777" w:rsidR="00BA44CB" w:rsidRDefault="00BA44CB" w:rsidP="008F333A">
      <w:pPr>
        <w:rPr>
          <w:lang w:val="ru-RU"/>
        </w:rPr>
      </w:pPr>
      <w:r>
        <w:rPr>
          <w:lang w:val="ru-RU"/>
        </w:rPr>
        <w:tab/>
      </w:r>
      <w:r w:rsidR="002C6C64" w:rsidRPr="00E236F4">
        <w:rPr>
          <w:lang w:val="ru-RU"/>
        </w:rPr>
        <w:t>Apabila seseorang merasakan kehadiran Tuhan, mereka pada masa yang sama merasakan kehadiran malaikat penjaga mereka di dekatnya. Pada masa yang sama, gerak-geri mereka menjadi tenang dan lembut, peka tetapi tidak terikat. Ketenangan dan kewibawaan ini tidak menyebabkan mereka menderita; sebaliknya</w:t>
      </w:r>
      <w:r w:rsidR="008F333A">
        <w:rPr>
          <w:lang w:val="ru-RU"/>
        </w:rPr>
        <w:t xml:space="preserve">, </w:t>
      </w:r>
      <w:r w:rsidR="002C6C64" w:rsidRPr="00E236F4">
        <w:rPr>
          <w:lang w:val="ru-RU"/>
        </w:rPr>
        <w:t xml:space="preserve">ia membawa mereka keamanan dan kegembiraan. Kebebasan rohani terserlah dalam gerak-geri mereka. Rasa hormat dan kesedaran membahagiakan hatinya, dan dia sentiasa berwaspada agar tidak kehilangan keindahan </w:t>
      </w:r>
      <w:r w:rsidR="002C6C64" w:rsidRPr="00E236F4">
        <w:rPr>
          <w:lang w:val="ru-RU"/>
        </w:rPr>
        <w:lastRenderedPageBreak/>
        <w:t xml:space="preserve">yang dirasainya. Dia berbaring di atas katilnya dengan sopan, dengan kedua tangan disilangkan di dada. Dia tidur dengan sopan dan penuh hormat, dan bangun dengan tenang dan senyap. Apabila seseorang mengetuk pintunya, dia tidak tergesa-gesa cuba menyusun dirinya </w:t>
      </w:r>
      <w:r w:rsidR="008F333A">
        <w:rPr>
          <w:lang w:val="ru-RU"/>
        </w:rPr>
        <w:t xml:space="preserve">— </w:t>
      </w:r>
      <w:r w:rsidR="002C6C64" w:rsidRPr="00E236F4">
        <w:rPr>
          <w:lang w:val="ru-RU"/>
        </w:rPr>
        <w:t>dia sentiasa kelihatan kemas seperti sedia kala. Pendek kata, orang seperti ini sentiasa beringat agar tidak menyinggung malaikat penunggunya.</w:t>
      </w:r>
    </w:p>
    <w:p w14:paraId="5BD0EB96" w14:textId="77777777" w:rsidR="00BA44CB" w:rsidRDefault="00BA44CB" w:rsidP="008F333A">
      <w:pPr>
        <w:rPr>
          <w:lang w:val="ru-RU"/>
        </w:rPr>
      </w:pPr>
      <w:r>
        <w:rPr>
          <w:lang w:val="ru-RU"/>
        </w:rPr>
        <w:tab/>
      </w:r>
      <w:r w:rsidR="002C6C64" w:rsidRPr="00E236F4">
        <w:rPr>
          <w:lang w:val="ru-RU"/>
        </w:rPr>
        <w:t>Malaikat penjaga dari syurga, kerana berada di sisi insan yang seperti malaikat di bumi ini, memahaminya dengan sangat baik dan bersukacita. Jika seseorang menjalani kehidupan rohani dan berkelakuan seperti anak yang taat, maka malaikatnya tidak menderita tetapi bersukacita kerana dapat berada di sisinya. Pada akhirnya, dipenuhi kegembiraan, malaikat itu akan kembali kepada Tuhan bersama jiwa manusia, kerana jiwa itu telah melakukan apa yang menyenangkan malaikat, apa yang menyenangkan Tuhan. Tetapi bayangkan betapa sukarnya bagi seorang malaikat penjaga untuk berjuang bertahun-tahun menyelamatkan jiwa seseorang, hanya untuk kembali kepada Tuhan dengan tangan kosong! Hanya atas sebab ini sahaja—demi kasih sayang, demi menghormati usaha yang telah dilakukan oleh malaikat penjaga—seseorang mesti berusaha untuk mengelakkan diri daripada berakhir di alam bawah.</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132"/>
      <w:r w:rsidRPr="00E236F4">
        <w:rPr>
          <w:lang w:val="ru-RU"/>
        </w:rPr>
        <w:t>Malaikat penjaga kita melindungi kita</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Geronda, adakah malaikat penjaga sentiasa membantu kita?</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Ia bergantung kepada kita bantuan apa yang kita terima daripadanya. Jika kita cuba berdiri dengan sekurang-kurangnya satu kaki di atas tanah yang kukuh, maka malaikat penjaga kita mungkin akan berdiri di sebelah kita dan, sekiranya berlaku bahaya, menyelamatkan kita. Jika kita melakukan apa yang patut kita lakukan, maka malaikat penjaga kita akan melakukan tugasnya. Banyak mukjizat telah berlaku berkat malaikat. Ada kalanya orang muda diselamatkan secara ajaib daripada melakukan dosa pada saat-saat terakhir, dan banyak perkara lain lagi.</w:t>
      </w:r>
    </w:p>
    <w:p w14:paraId="425BD4D1" w14:textId="481BEE41" w:rsidR="00BA44CB" w:rsidRDefault="00BA44CB" w:rsidP="008F333A">
      <w:pPr>
        <w:rPr>
          <w:lang w:val="ru-RU"/>
        </w:rPr>
      </w:pPr>
      <w:r>
        <w:rPr>
          <w:lang w:val="ru-RU"/>
        </w:rPr>
        <w:tab/>
      </w:r>
      <w:r w:rsidR="002C6C64" w:rsidRPr="00E236F4">
        <w:rPr>
          <w:lang w:val="ru-RU"/>
        </w:rPr>
        <w:t xml:space="preserve">Tahukah anda kuasa apa yang dimiliki oleh seorang malaikat? Dia membantu seseorang walaupun melalui keheningan. Suatu ketika, saya mendapati diri saya berada dalam situasi buntu. Kepala saya sakit teramat sangat kerana terlalu banyak memikirkan masalah sehingga terasa seolah-olah seseorang sedang mengikis tengkorak saya dengan pahat </w:t>
      </w:r>
      <w:r w:rsidR="008F333A">
        <w:rPr>
          <w:lang w:val="ru-RU"/>
        </w:rPr>
        <w:t xml:space="preserve">— </w:t>
      </w:r>
      <w:r w:rsidR="002C6C64" w:rsidRPr="00E236F4">
        <w:rPr>
          <w:lang w:val="ru-RU"/>
        </w:rPr>
        <w:t xml:space="preserve">sedikit lagi dan ia akan terbelah. Mata saya benar-benar terasa hendak terkeluar dari rongganya, terutamanya sebelah kanan. Sakitnya, sakit yang tidak tertanggung! Saya berguling-guling di atas lantai, merintih kesakitan. Saya tidak tahu apa yang harus dilakukan </w:t>
      </w:r>
      <w:r w:rsidR="008F333A">
        <w:rPr>
          <w:lang w:val="ru-RU"/>
        </w:rPr>
        <w:t>—</w:t>
      </w:r>
      <w:r w:rsidR="002C6C64" w:rsidRPr="00E236F4">
        <w:rPr>
          <w:lang w:val="ru-RU"/>
        </w:rPr>
        <w:t xml:space="preserve"> saya hanya boleh berdoa dan memohon kepada Tuhan agar menunjukkan sekurang-kurangnya satu jalan keluar. Tiba-tiba, saya melihat malaikat penjaga saya di bahu kanan saya. Dia kelihatan seperti seorang budak lelaki berusia dua belas tahun </w:t>
      </w:r>
      <w:r w:rsidR="008F333A">
        <w:rPr>
          <w:lang w:val="ru-RU"/>
        </w:rPr>
        <w:t xml:space="preserve">— </w:t>
      </w:r>
      <w:r w:rsidR="002C6C64" w:rsidRPr="00E236F4">
        <w:rPr>
          <w:lang w:val="ru-RU"/>
        </w:rPr>
        <w:t>dengan wajah bulat yang sangat kacak dan mata yang besar gergasi. Oh, betapa indahnya wajah itu! Wajahnya benar-benar memancarkan cahaya! Hanya dengan kehadirannya sahaja</w:t>
      </w:r>
      <w:r w:rsidR="008F333A">
        <w:rPr>
          <w:lang w:val="ru-RU"/>
        </w:rPr>
        <w:t>,</w:t>
      </w:r>
      <w:r w:rsidR="002C6C64" w:rsidRPr="00E236F4">
        <w:rPr>
          <w:lang w:val="ru-RU"/>
        </w:rPr>
        <w:t xml:space="preserve"> kesakitan dan segala beban itu lenyap </w:t>
      </w:r>
      <w:r w:rsidR="008F333A">
        <w:rPr>
          <w:lang w:val="ru-RU"/>
        </w:rPr>
        <w:t xml:space="preserve">— </w:t>
      </w:r>
      <w:r w:rsidR="002C6C64" w:rsidRPr="00E236F4">
        <w:rPr>
          <w:lang w:val="ru-RU"/>
        </w:rPr>
        <w:t xml:space="preserve">bukan melalui kegembiraan, tetapi melalui kuasa rahmat Ilahi. Kegembiraan tidak menghalau kesakitan. Anda boleh merasai kesakitan dan bersukacita pada masa yang sama, tetapi rahmat Ilahi adalah perkara yang berbeza sekali, satu perkara yang amat besar! Mustahil untuk menggambarkan rahmat Ilahi. </w:t>
      </w:r>
      <w:r w:rsidR="00C90354">
        <w:rPr>
          <w:lang w:val="ru-RU"/>
        </w:rPr>
        <w:t>"</w:t>
      </w:r>
      <w:r w:rsidR="002C6C64" w:rsidRPr="00E236F4">
        <w:rPr>
          <w:lang w:val="ru-RU"/>
        </w:rPr>
        <w:t>Jika demikian,</w:t>
      </w:r>
      <w:r w:rsidR="008F333A">
        <w:rPr>
          <w:lang w:val="ru-RU"/>
        </w:rPr>
        <w:t xml:space="preserve">" </w:t>
      </w:r>
      <w:r w:rsidR="002C6C64" w:rsidRPr="00E236F4">
        <w:rPr>
          <w:lang w:val="ru-RU"/>
        </w:rPr>
        <w:t>saya ulangi</w:t>
      </w:r>
      <w:r w:rsidR="008F333A">
        <w:rPr>
          <w:lang w:val="ru-RU"/>
        </w:rPr>
        <w:t>, "</w:t>
      </w:r>
      <w:r w:rsidR="002C6C64" w:rsidRPr="00E236F4">
        <w:rPr>
          <w:lang w:val="ru-RU"/>
        </w:rPr>
        <w:t>maka hentamkan saja kepala saya, bukan dengan pahat, tetapi dengan tukul besar!</w:t>
      </w:r>
      <w:r>
        <w:rPr>
          <w:lang w:val="ru-RU"/>
        </w:rPr>
        <w:t xml:space="preserve">" </w:t>
      </w:r>
      <w:r w:rsidR="002C6C64" w:rsidRPr="00E236F4">
        <w:rPr>
          <w:lang w:val="ru-RU"/>
        </w:rPr>
        <w:t>Seseorang tidak akan teragak-agak untuk mengorbankan kepalanya demi keadaan seperti itu. Dan kemudian muncul jalan keluar dari kebuntuan itu—sesuatu yang tidak mungkin ditemui oleh akal manusia.</w:t>
      </w:r>
    </w:p>
    <w:p w14:paraId="280008C0" w14:textId="77777777" w:rsidR="00BA44CB" w:rsidRDefault="00BA44CB" w:rsidP="008F333A">
      <w:pPr>
        <w:rPr>
          <w:lang w:val="ru-RU"/>
        </w:rPr>
      </w:pPr>
      <w:r>
        <w:rPr>
          <w:lang w:val="ru-RU"/>
        </w:rPr>
        <w:tab/>
      </w:r>
      <w:r w:rsidR="008F333A">
        <w:rPr>
          <w:lang w:val="ru-RU"/>
        </w:rPr>
        <w:t xml:space="preserve">'Adakah </w:t>
      </w:r>
      <w:r w:rsidR="002C6C64" w:rsidRPr="00E236F4">
        <w:rPr>
          <w:lang w:val="ru-RU"/>
        </w:rPr>
        <w:t>dia bercakap dengan kamu, Geronda?</w:t>
      </w:r>
      <w:r w:rsidR="008F333A">
        <w:rPr>
          <w:lang w:val="ru-RU"/>
        </w:rPr>
        <w:t>'</w:t>
      </w:r>
    </w:p>
    <w:p w14:paraId="283BC34D" w14:textId="77777777" w:rsidR="00BA44CB" w:rsidRDefault="00BA44CB" w:rsidP="008F333A">
      <w:pPr>
        <w:rPr>
          <w:lang w:val="ru-RU"/>
        </w:rPr>
      </w:pPr>
      <w:r>
        <w:rPr>
          <w:lang w:val="ru-RU"/>
        </w:rPr>
        <w:tab/>
      </w:r>
      <w:r w:rsidR="008F333A">
        <w:rPr>
          <w:lang w:val="ru-RU"/>
        </w:rPr>
        <w:t xml:space="preserve">— </w:t>
      </w:r>
      <w:r w:rsidR="002C6C64" w:rsidRPr="00E236F4">
        <w:rPr>
          <w:lang w:val="ru-RU"/>
        </w:rPr>
        <w:t>Tidak, dia hanya memandang saya.</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seseorang melihat malaikat, mereka melihat bayangannya. Tetapi apakah hakikat sebenar para malaikat? Adakah mata manusia melihat sesuatu yang material di hadapan mereka?</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Sesuatu yang sangat, sangat halus…</w:t>
      </w:r>
    </w:p>
    <w:p w14:paraId="7C533965" w14:textId="77777777" w:rsidR="00BA44CB" w:rsidRDefault="00BA44CB" w:rsidP="008F333A">
      <w:pPr>
        <w:rPr>
          <w:lang w:val="ru-RU"/>
        </w:rPr>
      </w:pPr>
      <w:r>
        <w:rPr>
          <w:lang w:val="ru-RU"/>
        </w:rPr>
        <w:tab/>
      </w:r>
      <w:r w:rsidR="002C6C64" w:rsidRPr="00E236F4">
        <w:rPr>
          <w:lang w:val="ru-RU"/>
        </w:rPr>
        <w:t>Kita tidak boleh lupa bahawa malaikat penjaga kita sentiasa berada di sisi kita secara tidak kelihatan. Dia menjaga dan melindungi kita. Tetapi kita sendiri juga mesti mengawal kehidupan kita dan mengelakkan dosa.</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133"/>
      <w:r w:rsidRPr="00E236F4">
        <w:rPr>
          <w:lang w:val="ru-RU"/>
        </w:rPr>
        <w:lastRenderedPageBreak/>
        <w:t>Bab</w:t>
      </w:r>
      <w:r>
        <w:rPr>
          <w:lang w:val="ru-RU"/>
        </w:rPr>
        <w:t xml:space="preserve"> 3</w:t>
      </w:r>
      <w:r w:rsidR="002C6C64" w:rsidRPr="00E236F4">
        <w:rPr>
          <w:lang w:val="ru-RU"/>
        </w:rPr>
        <w:t xml:space="preserve">. </w:t>
      </w:r>
      <w:r>
        <w:rPr>
          <w:lang w:val="ru-RU"/>
        </w:rPr>
        <w:br/>
      </w:r>
      <w:r w:rsidR="002C6C64" w:rsidRPr="00E236F4">
        <w:rPr>
          <w:lang w:val="ru-RU"/>
        </w:rPr>
        <w:t>Bahawa orang-orang suci adalah anak-anak kesayangan Tuhan</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8134"/>
      <w:r w:rsidRPr="00E236F4">
        <w:rPr>
          <w:lang w:val="ru-RU"/>
        </w:rPr>
        <w:t>"</w:t>
      </w:r>
      <w:r w:rsidR="008F333A">
        <w:rPr>
          <w:lang w:val="ru-RU"/>
        </w:rPr>
        <w:t>Meng</w:t>
      </w:r>
      <w:r w:rsidRPr="00E236F4">
        <w:rPr>
          <w:lang w:val="ru-RU"/>
        </w:rPr>
        <w:t>hormati seorang orang suci bermakna meneladani beliau</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Geronda, saya telah membaca bahawa pada hari Gereja memperingati mereka, para kudus memberikan hadiah kepada mereka yang berdoa kepada mereka. Adakah itu benar?</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bagaimana boleh jadi sebaliknya? Pada hari perayaan mereka, para kudus menjamu orang dengan kek rohani! Jika kita menggembirakan para kudus dengan hidup kita, maka mereka pula akan menawarkan manisan rohani kepada kita.</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saya boleh menyukai seorang santo tertentu?</w:t>
      </w:r>
    </w:p>
    <w:p w14:paraId="2B3C1235" w14:textId="77777777" w:rsidR="00BA44CB" w:rsidRDefault="00BA44CB" w:rsidP="008F333A">
      <w:pPr>
        <w:rPr>
          <w:lang w:val="ru-RU"/>
        </w:rPr>
      </w:pPr>
      <w:r>
        <w:rPr>
          <w:lang w:val="ru-RU"/>
        </w:rPr>
        <w:tab/>
      </w:r>
      <w:r w:rsidR="002C6C64" w:rsidRPr="00E236F4">
        <w:rPr>
          <w:lang w:val="ru-RU"/>
        </w:rPr>
        <w:t>— Santo mana yang anda ingin kasihi?</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Para Kudus Yosef dan Anne, Ibu Bapa Kudus.</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Mari kita sepakat tentang ini: anda berdoa kepada Ibu Bapa Kudus untuk saya, memohon agar mereka membantu saya, dan saya akan berdoa supaya anda dapat menyayangi mereka. Dan, jika anda mampu, bacalah riwayat hidup santo atau santa yang sedang diperingati oleh Gereja setiap hari. Dengan melakukan ini, anda akan bersatu secara rohani dengan semua orang kudus.</w:t>
      </w:r>
    </w:p>
    <w:p w14:paraId="6E067332" w14:textId="6E8E8AEB" w:rsidR="00BA44CB" w:rsidRDefault="00BA44CB" w:rsidP="008F333A">
      <w:pPr>
        <w:rPr>
          <w:lang w:val="ru-RU"/>
        </w:rPr>
      </w:pPr>
      <w:r>
        <w:rPr>
          <w:lang w:val="ru-RU"/>
        </w:rPr>
        <w:tab/>
      </w:r>
      <w:r w:rsidR="002C6C64" w:rsidRPr="00E236F4">
        <w:rPr>
          <w:lang w:val="ru-RU"/>
        </w:rPr>
        <w:t xml:space="preserve">Membaca riwayat santo yang perayaannya dirayakan hari ini—dan sebenarnya, membaca riwayat para santo secara umum—memberi manfaat yang sangat besar. Kerana bacaan seperti itu memanaskan jiwa dan memberi inspirasi untuk meneladani para kudus. Maka seseorang berhenti merungut tentang 'takdirnya yang tiada berkesudahan </w:t>
      </w:r>
      <w:r>
        <w:rPr>
          <w:lang w:val="ru-RU"/>
        </w:rPr>
        <w:t xml:space="preserve">pahitnya' </w:t>
      </w:r>
      <w:r w:rsidR="002C6C64" w:rsidRPr="00E236F4">
        <w:rPr>
          <w:lang w:val="ru-RU"/>
        </w:rPr>
        <w:t>dan terus maju dengan keberanian. Kehidupan para kudus menguatkan keberanian jiwa; ia bahkan dapat meningkatkan kesediaan seseorang untuk syahid.</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orang suci yang berkongsi nama yang sama kadang-kadang menanggung penderitaan yang sama?</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Apa nama anda?</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Maria.</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Dan sempena Santa Maria yang mana?</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Demi Santa Maria Mesir, Geronda.</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Anda bernasib baik kerana Santa Maria Mesir tidak dikenakan penyiksaan. Tetapi secara serius, Santa Maria telah melakukan amalan asketik yang paling luhur, jadi ikutilah teladannya, dan kemudian selepas kematianmu, hidupmu akan serupa dengannya. Jiwa yang diberkati, orang-orang suci yang kamu tanya itu menghormati nama-nama suci mereka, berusaha mencontoh mereka </w:t>
      </w:r>
      <w:r w:rsidR="008F333A">
        <w:rPr>
          <w:lang w:val="ru-RU"/>
        </w:rPr>
        <w:t xml:space="preserve">— </w:t>
      </w:r>
      <w:r w:rsidR="002C6C64" w:rsidRPr="00E236F4">
        <w:rPr>
          <w:lang w:val="ru-RU"/>
        </w:rPr>
        <w:t>dan oleh itu mereka melakukan amalan yang sama seperti mereka.</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boleh menjadi kawan dengan seorang santo?</w:t>
      </w:r>
    </w:p>
    <w:p w14:paraId="38E132B3" w14:textId="4FAFF1CC" w:rsidR="00BA44CB" w:rsidRDefault="00BA44CB" w:rsidP="008F333A">
      <w:pPr>
        <w:rPr>
          <w:lang w:val="ru-RU"/>
        </w:rPr>
      </w:pPr>
      <w:r>
        <w:rPr>
          <w:lang w:val="ru-RU"/>
        </w:rPr>
        <w:tab/>
      </w:r>
      <w:r w:rsidR="008F333A">
        <w:rPr>
          <w:lang w:val="ru-RU"/>
        </w:rPr>
        <w:t xml:space="preserve">— </w:t>
      </w:r>
      <w:r w:rsidR="002C6C64" w:rsidRPr="00E236F4">
        <w:rPr>
          <w:lang w:val="ru-RU"/>
        </w:rPr>
        <w:t>Seseorang mesti menjadi kerabat dengannya. 'Penghormatan kepada seorang santo adalah meniru santo itu</w:t>
      </w:r>
      <w:r w:rsidR="007D1BA6">
        <w:rPr>
          <w:lang w:val="ru-RU"/>
        </w:rPr>
        <w:t>,</w:t>
      </w:r>
      <w:r>
        <w:rPr>
          <w:lang w:val="ru-RU"/>
        </w:rPr>
        <w:t>'</w:t>
      </w:r>
      <w:r w:rsidR="007D1BA6">
        <w:rPr>
          <w:rStyle w:val="FootnoteReference"/>
          <w:lang w:val="ru-RU"/>
        </w:rPr>
        <w:footnoteReference w:id="56"/>
      </w:r>
      <w:r w:rsidR="002C6C64" w:rsidRPr="00E236F4">
        <w:rPr>
          <w:lang w:val="ru-RU"/>
        </w:rPr>
        <w:t xml:space="preserve"> </w:t>
      </w:r>
      <w:r w:rsidR="008F333A">
        <w:rPr>
          <w:lang w:val="ru-RU"/>
        </w:rPr>
        <w:t xml:space="preserve">— </w:t>
      </w:r>
      <w:r w:rsidR="002C6C64" w:rsidRPr="00E236F4">
        <w:rPr>
          <w:lang w:val="ru-RU"/>
        </w:rPr>
        <w:t>kata Santo Basilius Agung.</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hati nurani saya menyalahkan saya kerana saya memikul nama seorang santa yang agung, namun saya tidak menjalani hidup seperti beliau.</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Jadi cubalah meniru santo kamu. Santo Syncletica mengetahui segala-galanya di bawah matahari, dan kini dia membantu orang di seluruh dunia, melangkaui jarak. Dan bagaimana dengan kamu? Adakah kamu berkawan dengannya atau tidak? Adakah kamu ingat untuk memohon kepadanya agar membersihkan mindamu, memurnikannya, supaya kamu dapat memahami kedalaman makna ilahi? Kamu lihat, saudari, begitulah keadaannya: ada nama yang datang dengan tanggungjawab yang lebih besar. Bagaimanapun, ketahuilah bahawa santa pelindungmu menyayangimu. Minta bantuannya; tekankan perkara ini dalam doamu.</w:t>
      </w:r>
    </w:p>
    <w:p w14:paraId="565FA291" w14:textId="0ED9FF3D" w:rsidR="00BA44CB" w:rsidRDefault="00BA44CB" w:rsidP="008F333A">
      <w:pPr>
        <w:rPr>
          <w:lang w:val="ru-RU"/>
        </w:rPr>
      </w:pPr>
      <w:r>
        <w:rPr>
          <w:lang w:val="ru-RU"/>
        </w:rPr>
        <w:tab/>
      </w:r>
      <w:r w:rsidR="002C6C64" w:rsidRPr="00E236F4">
        <w:rPr>
          <w:lang w:val="ru-RU"/>
        </w:rPr>
        <w:t xml:space="preserve">Saya agak malas kebelakangan ini… Saya hidup semata-mata dengan sedekah yang diberikan oleh para wali </w:t>
      </w:r>
      <w:r w:rsidR="008F333A">
        <w:rPr>
          <w:lang w:val="ru-RU"/>
        </w:rPr>
        <w:t xml:space="preserve">— </w:t>
      </w:r>
      <w:r w:rsidR="002C6C64" w:rsidRPr="00E236F4">
        <w:rPr>
          <w:lang w:val="ru-RU"/>
        </w:rPr>
        <w:t>yang saya lakukan hanyalah meminta perkara ini daripada mereka sentiasa, seperti seorang peminta sedekah… Dan secara amnya</w:t>
      </w:r>
      <w:r w:rsidR="008F333A">
        <w:rPr>
          <w:lang w:val="ru-RU"/>
        </w:rPr>
        <w:t xml:space="preserve">, — </w:t>
      </w:r>
      <w:r w:rsidR="002C6C64" w:rsidRPr="00E236F4">
        <w:rPr>
          <w:lang w:val="ru-RU"/>
        </w:rPr>
        <w:t xml:space="preserve">saya bukan sahaja meminta para kudus, tetapi semua orang untuk </w:t>
      </w:r>
      <w:r w:rsidR="002C6C64" w:rsidRPr="00E236F4">
        <w:rPr>
          <w:lang w:val="ru-RU"/>
        </w:rPr>
        <w:lastRenderedPageBreak/>
        <w:t xml:space="preserve">mendoakan saya. Dan para kudus, kerana kasih mereka yang besar, memberi saya sedekah </w:t>
      </w:r>
      <w:r w:rsidR="008F333A">
        <w:rPr>
          <w:lang w:val="ru-RU"/>
        </w:rPr>
        <w:t xml:space="preserve">— </w:t>
      </w:r>
      <w:r w:rsidR="002C6C64" w:rsidRPr="00E236F4">
        <w:rPr>
          <w:lang w:val="ru-RU"/>
        </w:rPr>
        <w:t>daripada roti syurga dan madu syurga mereka.</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135"/>
      <w:r w:rsidRPr="00E236F4">
        <w:rPr>
          <w:lang w:val="ru-RU"/>
        </w:rPr>
        <w:t>Haruman relik suci</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Geronda, tahukah anda, kepala suci Saint Arsenius dari Cappadocia memancarkan wangian yang begitu kuat pada hari perayaannya!</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kenapa ia tidak boleh mengeluarkan wangian? Tidakkah seorang santo boleh menyediakan jamuan rohani untuk tetamunya pada hari perayaannya?</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tetapi mengapa, maka, relik suci itu tidak memancarkan wangian secara berterusan?</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Tidak ada satu peraturan tunggal yang boleh digunakan untuk setiap situasi. Sebagai contoh, seorang pendosa besar mungkin menyembah relik itu, dan ia mula mengeluarkan wangian </w:t>
      </w:r>
      <w:r w:rsidR="008F333A">
        <w:rPr>
          <w:lang w:val="ru-RU"/>
        </w:rPr>
        <w:t xml:space="preserve">— </w:t>
      </w:r>
      <w:r w:rsidR="002C6C64" w:rsidRPr="00E236F4">
        <w:rPr>
          <w:lang w:val="ru-RU"/>
        </w:rPr>
        <w:t xml:space="preserve">untuk membantunya bertaubat dan kembali kepada Tuhan. Atau, sebaliknya, seorang yang beramal baik mungkin menyembah relik itu, namun ia tidak mengeluarkan wangian </w:t>
      </w:r>
      <w:r w:rsidR="008F333A">
        <w:rPr>
          <w:lang w:val="ru-RU"/>
        </w:rPr>
        <w:t xml:space="preserve">— </w:t>
      </w:r>
      <w:r w:rsidR="002C6C64" w:rsidRPr="00E236F4">
        <w:rPr>
          <w:lang w:val="ru-RU"/>
        </w:rPr>
        <w:t xml:space="preserve">supaya dia tidak mempunyai sebab untuk menjadi sombong. Dan kadangkala ia juga mungkin mengeluarkan wangian di hadapan orang yang beramal baik </w:t>
      </w:r>
      <w:r w:rsidR="008F333A">
        <w:rPr>
          <w:lang w:val="ru-RU"/>
        </w:rPr>
        <w:t xml:space="preserve">— </w:t>
      </w:r>
      <w:r w:rsidR="002C6C64" w:rsidRPr="00E236F4">
        <w:rPr>
          <w:lang w:val="ru-RU"/>
        </w:rPr>
        <w:t xml:space="preserve">sebagai hadiah rohani daripada orang suci. Setiap kes </w:t>
      </w:r>
      <w:r w:rsidR="008F333A">
        <w:rPr>
          <w:lang w:val="ru-RU"/>
        </w:rPr>
        <w:t xml:space="preserve">adalah </w:t>
      </w:r>
      <w:r w:rsidR="002C6C64" w:rsidRPr="00E236F4">
        <w:rPr>
          <w:lang w:val="ru-RU"/>
        </w:rPr>
        <w:t>unik.</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 orang yang meragui bahawa relik mengeluarkan wangian.</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 xml:space="preserve">Ini berpunca daripada pendekatan rasionalistik. Pusaka para orang suci memiliki rahmat Ilahi. Di Gunung Athos, bukan pusaka itu sendiri, tetapi hanya sebuah tempat berhampiran Panaguda yang memancarkan haruman </w:t>
      </w:r>
      <w:r w:rsidR="008F333A">
        <w:rPr>
          <w:lang w:val="ru-RU"/>
        </w:rPr>
        <w:t xml:space="preserve">— </w:t>
      </w:r>
      <w:r w:rsidR="002C6C64" w:rsidRPr="00E236F4">
        <w:rPr>
          <w:lang w:val="ru-RU"/>
        </w:rPr>
        <w:t>walaupun pada musim sejuk. Dan di Katunaki, tempat saya tinggal</w:t>
      </w:r>
      <w:r w:rsidR="00A529F7">
        <w:rPr>
          <w:lang w:val="ru-RU"/>
        </w:rPr>
        <w:t xml:space="preserve">, </w:t>
      </w:r>
      <w:r w:rsidR="002C6C64" w:rsidRPr="00E236F4">
        <w:rPr>
          <w:lang w:val="ru-RU"/>
        </w:rPr>
        <w:t>berhampiran sel Saint Basil,</w:t>
      </w:r>
      <w:r w:rsidR="00A529F7">
        <w:rPr>
          <w:rStyle w:val="FootnoteReference"/>
          <w:lang w:val="ru-RU"/>
        </w:rPr>
        <w:footnoteReference w:id="58"/>
      </w:r>
      <w:r w:rsidR="002C6C64" w:rsidRPr="00E236F4">
        <w:rPr>
          <w:lang w:val="ru-RU"/>
        </w:rPr>
        <w:t xml:space="preserve"> , suatu harum wangian memancar dari satu tempat. Kini tiada lagi sel di situ; hanya tinggal reruntuhan. Kemungkinan besar banyak relik suci tersembunyi berhampiran reruntuhan ini! Dan siapa tahu bila Tuhan akan mendedahkan relik-relik ini kepada orang ramai?</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136"/>
      <w:r w:rsidRPr="00E236F4">
        <w:rPr>
          <w:lang w:val="ru-RU"/>
        </w:rPr>
        <w:t>Marilah kita berpaling kepada para kudus dengan penuh penghormatan</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Geronda, jika boleh, saya ingin anda menjelaskan satu petikan daripada Isaac kepada saya.</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Apa maksud kamu</w:t>
      </w:r>
      <w:r w:rsidR="00C90354">
        <w:rPr>
          <w:lang w:val="ru-RU"/>
        </w:rPr>
        <w:t xml:space="preserve">, </w:t>
      </w:r>
      <w:r w:rsidR="002C6C64" w:rsidRPr="00E236F4">
        <w:rPr>
          <w:lang w:val="ru-RU"/>
        </w:rPr>
        <w:t xml:space="preserve">'tempat daripada </w:t>
      </w:r>
      <w:r>
        <w:rPr>
          <w:lang w:val="ru-RU"/>
        </w:rPr>
        <w:t>Isaac'</w:t>
      </w:r>
      <w:r w:rsidR="002C6C64" w:rsidRPr="00E236F4">
        <w:rPr>
          <w:lang w:val="ru-RU"/>
        </w:rPr>
        <w:t>?! Isaac yang mana? Bapa Isaac dari Kapsala? 'Daripada Santo Abba Isaac'—begitulah kamu patut sebutnya! Malah apabila kita bercakap tentang Bapa Isaac dari Kapsala, kita panggil dia 'Bapa Isaac</w:t>
      </w:r>
      <w:r>
        <w:rPr>
          <w:lang w:val="ru-RU"/>
        </w:rPr>
        <w:t>'.</w:t>
      </w:r>
      <w:r w:rsidR="002C6C64" w:rsidRPr="00E236F4">
        <w:rPr>
          <w:lang w:val="ru-RU"/>
        </w:rPr>
        <w:t xml:space="preserve"> Dan adakah kita harus memanggil orang-orang suci hanya dengan nama depan mereka? Itu sama sekali tidak boleh. Anda tidak boleh berdoa, contohnya, kepada Santo George Sang Martir Agung dan berkata: 'Dengar, George, lakukan ini dan itu untukku</w:t>
      </w:r>
      <w:r>
        <w:rPr>
          <w:lang w:val="ru-RU"/>
        </w:rPr>
        <w:t xml:space="preserve">.' </w:t>
      </w:r>
      <w:r w:rsidR="002C6C64" w:rsidRPr="00E236F4">
        <w:rPr>
          <w:lang w:val="ru-RU"/>
        </w:rPr>
        <w:t>Itu adalah tanda kurang ajar. Saya teringat pernah memberikan seorang awam sepotong kecil relik mulia daripada Santo Arsenius dari Kapadokia,</w:t>
      </w:r>
      <w:r w:rsidR="00A529F7">
        <w:rPr>
          <w:rStyle w:val="FootnoteReference"/>
          <w:lang w:val="ru-RU"/>
        </w:rPr>
        <w:footnoteReference w:id="59"/>
      </w:r>
      <w:r w:rsidR="002C6C64" w:rsidRPr="00E236F4">
        <w:rPr>
          <w:lang w:val="ru-RU"/>
        </w:rPr>
        <w:t xml:space="preserve"> , dan kemudian dia memanggil santo itu hanya sebagai 'Arsenius'. Tetapi mestilah ada tahap kesopanan!</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Mungkin, Geronda, dia memanggil Santo Arsenius begitu kerana kesederhanaan hatinya?</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Kesederhanaan apa pulak!… Kamu tidak boleh menyapa seseorang yang hanya lebih tua daripada kita dengan cara begitu. Walaupun Arsenius yang Terhormat itu ayah kandungnya sendiri, kamu tetap tidak patut bercakap begitu. Dia tidak sepatutnya memanggilnya hanya dengan nama awalnya, walaupun Pendeta itu hanya beberapa tahun lebih tua daripadanya </w:t>
      </w:r>
      <w:r w:rsidR="008F333A">
        <w:rPr>
          <w:lang w:val="ru-RU"/>
        </w:rPr>
        <w:t xml:space="preserve">— </w:t>
      </w:r>
      <w:r w:rsidR="002C6C64" w:rsidRPr="00E236F4">
        <w:rPr>
          <w:lang w:val="ru-RU"/>
        </w:rPr>
        <w:t>lagipun, Santo Arsenius adalah seorang paderi. Apatah lagi sekarang setelah beliau menjadi seorang santo! Namun begitu, dalam perbualan bukan sahaja dengan saya, tetapi juga dengan orang lain, dia memanggil Pendeta itu hanya dengan nama awalnya. Tiada rasa hormat yang asas!</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tetapi tetap juga: bukankah mungkin seseorang memanggil seorang santo tanpa gelaran yang sewajarnya bukan kerana kurang ajar, tetapi kerana kesederhanaan yang tulen dan sejati?</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 xml:space="preserve">Untuk mempunyai hak menujukan kata kepada para kudus dengan cara ini, seseorang mesti mencapai ketinggian rohani yang amat tinggi, keberanian suci yang lahir daripada kesalehan dan </w:t>
      </w:r>
      <w:r w:rsidR="002C6C64" w:rsidRPr="00E236F4">
        <w:rPr>
          <w:lang w:val="ru-RU"/>
        </w:rPr>
        <w:lastRenderedPageBreak/>
        <w:t>kesederhanaan yang mendalam. Sesungguhnya, wujudlah jiwa-jiwa yang begitu sederhana yang, seperti kanak-kanak kecil, dapat berkata kepada Tuhan dengan kesederhanaan dan ketulusan kanak-kanak: 'Ya Tuhanku, Engkau mesti memberikannya kepada aku!' Mengapa Engkau tidak memberikannya kepada saya?</w:t>
      </w:r>
      <w:r>
        <w:rPr>
          <w:lang w:val="ru-RU"/>
        </w:rPr>
        <w:t xml:space="preserve">' </w:t>
      </w:r>
      <w:r w:rsidR="002C6C64" w:rsidRPr="00E236F4">
        <w:rPr>
          <w:lang w:val="ru-RU"/>
        </w:rPr>
        <w:t xml:space="preserve">Adakah anda ingat bahawa saya menulis dalam </w:t>
      </w:r>
      <w:r>
        <w:rPr>
          <w:lang w:val="ru-RU"/>
        </w:rPr>
        <w:t>*</w:t>
      </w:r>
      <w:r w:rsidR="002C6C64" w:rsidRPr="00E236F4">
        <w:rPr>
          <w:lang w:val="ru-RU"/>
        </w:rPr>
        <w:t xml:space="preserve">The Holy Mountain </w:t>
      </w:r>
      <w:r>
        <w:rPr>
          <w:lang w:val="ru-RU"/>
        </w:rPr>
        <w:t>Fathers*</w:t>
      </w:r>
      <w:r w:rsidR="002C6C64" w:rsidRPr="00E236F4">
        <w:rPr>
          <w:lang w:val="ru-RU"/>
        </w:rPr>
        <w:t xml:space="preserve"> ( </w:t>
      </w:r>
      <w:r>
        <w:rPr>
          <w:lang w:val="ru-RU"/>
        </w:rPr>
        <w:t xml:space="preserve">) </w:t>
      </w:r>
      <w:r w:rsidR="002C6C64" w:rsidRPr="00E236F4">
        <w:rPr>
          <w:lang w:val="ru-RU"/>
        </w:rPr>
        <w:t>tentang seorang biarawan tertentu yang memiliki kesederhanaan kanak-kanak? Apabila telaga di selnya kering, dia mengambil ikon Saint Nicholas dari dinding gereja, mengikat tali pada cincin tembaganya, menurunkan ikon itu ke dalam telaga dan, dengan kesederhanaan yang besar, berkata kepada santo itu: 'Bapa Suci Nicholas! Adakah anda mahu saya menyalakan lampu di hadapan ikon suci anda? Maka naiklah keluar dari perigi itu bersama airnya! Anda boleh lihat sendiri berapa ramai orang datang ke sel kami, namun kami tidak mempunyai setitis pun air sejuk untuk mereka</w:t>
      </w:r>
      <w:r>
        <w:rPr>
          <w:lang w:val="ru-RU"/>
        </w:rPr>
        <w:t xml:space="preserve">." </w:t>
      </w:r>
      <w:r w:rsidR="002C6C64" w:rsidRPr="00E236F4">
        <w:rPr>
          <w:lang w:val="ru-RU"/>
        </w:rPr>
        <w:t>Air segera mula menitis masuk, dan ikon Saint Nicholas terapung ke permukaan. Dia mengambilnya, menciumnya dengan penuh hormat, dan membawanya ke gereja.</w:t>
      </w:r>
      <w:r w:rsidR="00A529F7">
        <w:rPr>
          <w:rStyle w:val="FootnoteReference"/>
          <w:lang w:val="ru-RU"/>
        </w:rPr>
        <w:footnoteReference w:id="60"/>
      </w:r>
      <w:r w:rsidR="002C6C64" w:rsidRPr="00E236F4">
        <w:rPr>
          <w:lang w:val="ru-RU"/>
        </w:rPr>
        <w:t xml:space="preserve"> Tetapi ini adalah kes yang istimewa. Sesiapa yang berani menegur Tuhan dan orang-orang kudus, walaupun mereka belum mencapai keadaan rohani yang sewajarnya, bukanlah menunjukkan keberanian suci tetapi keberanian bodoh, dan mencetuskan murka Tuhan.</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pada malam menjelang hari perayaan para kudus, terutama mereka yang saya sembah, saya mengadakan Ibadah Malam Sepenuh malam seorang diri di sel saya untuk menghormati mereka. Apa yang akan membantu saya, seperti yang anda katakan, untuk 'hidup seperti para kudus </w:t>
      </w:r>
      <w:r>
        <w:rPr>
          <w:lang w:val="ru-RU"/>
        </w:rPr>
        <w:t>ini'</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 xml:space="preserve">Pertama, baca hagiografinya. Kemudian baca dari Menaion semua troparia kanon untuk santo itu; ini juga menggariskan hidupnya. Troparia itu, pada umumnya, lebih merupakan himne pujian daripada doa sebagai penghormatan kepada santo itu. Doa di sini ialah bait ulang 'Wahai Orang Kudus Tuhan, doakan kami kepada </w:t>
      </w:r>
      <w:r>
        <w:rPr>
          <w:lang w:val="ru-RU"/>
        </w:rPr>
        <w:t>Tuhan'</w:t>
      </w:r>
      <w:r w:rsidR="00A529F7">
        <w:rPr>
          <w:rStyle w:val="FootnoteReference"/>
          <w:lang w:val="ru-RU"/>
        </w:rPr>
        <w:footnoteReference w:id="61"/>
      </w:r>
      <w:r w:rsidR="00A529F7">
        <w:rPr>
          <w:lang w:val="ru-RU"/>
        </w:rPr>
        <w:t xml:space="preserve"> </w:t>
      </w:r>
      <w:r w:rsidR="002C6C64" w:rsidRPr="00E236F4">
        <w:rPr>
          <w:lang w:val="ru-RU"/>
        </w:rPr>
        <w:t xml:space="preserve">sebelum setiap troparion dalam kanon. Kemudian mohon pertolongan daripada orang kudus itu untuk apa sahaja yang anda perlukan secara khusus, sujud, berdoa dengan rosari anda </w:t>
      </w:r>
      <w:r w:rsidR="008F333A">
        <w:rPr>
          <w:lang w:val="ru-RU"/>
        </w:rPr>
        <w:t xml:space="preserve">— </w:t>
      </w:r>
      <w:r w:rsidR="002C6C64" w:rsidRPr="00E236F4">
        <w:rPr>
          <w:lang w:val="ru-RU"/>
        </w:rPr>
        <w:t>lakukan apa sahaja yang anda mampu dan apa yang terasa betul bagi anda. Perkara utama ialah anda berdoa.</w:t>
      </w:r>
    </w:p>
    <w:p w14:paraId="73FFD232" w14:textId="77777777" w:rsidR="00BA44CB" w:rsidRDefault="00BA44CB" w:rsidP="008F333A">
      <w:pPr>
        <w:rPr>
          <w:lang w:val="ru-RU"/>
        </w:rPr>
      </w:pPr>
      <w:r>
        <w:rPr>
          <w:lang w:val="ru-RU"/>
        </w:rPr>
        <w:tab/>
      </w:r>
      <w:r w:rsidR="002C6C64" w:rsidRPr="00E236F4">
        <w:rPr>
          <w:lang w:val="ru-RU"/>
        </w:rPr>
        <w:t xml:space="preserve">Apabila jiwa hidup dengan para kudus, ia memohon pertolongan daripada mereka dengan penuh penghormatan dan iman. Jika seseorang mempunyai penghormatan kepada para kudus yang dihadapinya, maka doa yang penuh penghormatan akan timbul dengan sendirinya, secara semula jadi. Pertama datang perkenalan, kemudian persahabatan, dan akhirnya perbualan manis </w:t>
      </w:r>
      <w:r w:rsidR="008F333A">
        <w:rPr>
          <w:lang w:val="ru-RU"/>
        </w:rPr>
        <w:t xml:space="preserve">— </w:t>
      </w:r>
      <w:r w:rsidR="002C6C64" w:rsidRPr="00E236F4">
        <w:rPr>
          <w:lang w:val="ru-RU"/>
        </w:rPr>
        <w:t>penuh hormat dan sederhana.</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137"/>
      <w:r w:rsidRPr="00E236F4">
        <w:rPr>
          <w:lang w:val="ru-RU"/>
        </w:rPr>
        <w:t>Pertolongan para kudus</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Geronda, apa perasaan Santo Arsenius sekarang setelah dia mempunyai gereja sendiri?</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Kebahagiaan! Lagipun, dia kini mempunyai kandang domba di mana dia telah mengumpulkan dombanya dan menjaganya.</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orang menerima lebih banyak pertolongan daripada seorang santo selepas dia dikanonisasikan berbanding sebelum itu?</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Sudah tentu. Apabila Gereja mengesahkan seorang santo, dia sudah merasakan tanggungjawab untuk membantu kita. Jika boleh saya katakan begitu, dia terpaksa membantu kita lebih daripada sebelum dia disahkan. Malah, Tuhan juga menghantarnya untuk membantu orang.</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seorang santo boleh meminta Tuhan supaya orang menghormati kenangannya?</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Tidak, para orang suci tidak membuat permintaan seperti itu kepada Tuhan. Mereka tidak berkata kepada Tuhan: 'Tuhan, biarkan orang-orang yang beriman menghormati ingatan saya, dan Engkau akan membantu mereka kerana itu</w:t>
      </w:r>
      <w:r>
        <w:rPr>
          <w:lang w:val="ru-RU"/>
        </w:rPr>
        <w:t xml:space="preserve">,' </w:t>
      </w:r>
      <w:r w:rsidR="002C6C64" w:rsidRPr="00E236F4">
        <w:rPr>
          <w:lang w:val="ru-RU"/>
        </w:rPr>
        <w:t>atau: 'Bantu hanya mereka yang menghormati ingatan saya</w:t>
      </w:r>
      <w:r>
        <w:rPr>
          <w:lang w:val="ru-RU"/>
        </w:rPr>
        <w:t xml:space="preserve">.' </w:t>
      </w:r>
      <w:r w:rsidR="002C6C64" w:rsidRPr="00E236F4">
        <w:rPr>
          <w:lang w:val="ru-RU"/>
        </w:rPr>
        <w:t>Para kudus berkata demikian: 'Tuhan, orang-orang ini menghormati ingatan saya; ganjilah mereka kerana itu</w:t>
      </w:r>
      <w:r>
        <w:rPr>
          <w:lang w:val="ru-RU"/>
        </w:rPr>
        <w:t>.'</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merasakan rasa hormat yang lebih mendalam kepada Yohanes Penginjil, Teolog itu, daripada kepada orang suci yang nama saya diambil daripadanya.</w:t>
      </w:r>
    </w:p>
    <w:p w14:paraId="13B416F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Jangan takut; santo pelindungmu tidak cemburu terhadapmu kepada Rasul Yohanes kerana kamu lebih mencintainya. Sudah tentu, anda patut menghormatinya sebagai pelindung Hesychasm, tetapi walaupun dia bukan pelindung anda, santo anda—seperti mana-mana santo lain—bergembira apabila anda sangat bertaut di hati anda kepada seorang santo tertentu dan menerima pertolongan daripadanya.</w:t>
      </w:r>
    </w:p>
    <w:p w14:paraId="5B8B28B4" w14:textId="77777777" w:rsidR="00BA44CB" w:rsidRDefault="00BA44CB" w:rsidP="008F333A">
      <w:pPr>
        <w:rPr>
          <w:lang w:val="ru-RU"/>
        </w:rPr>
      </w:pPr>
      <w:r>
        <w:rPr>
          <w:lang w:val="ru-RU"/>
        </w:rPr>
        <w:tab/>
      </w:r>
      <w:r w:rsidR="002C6C64" w:rsidRPr="00E236F4">
        <w:rPr>
          <w:lang w:val="ru-RU"/>
        </w:rPr>
        <w:t xml:space="preserve">Para kudus tetap kudus, dan mereka bebas daripada nafsu manusia dan kerisauan remeh. Seseorang menerima pertolongan melalui kudus yang dirasainya mempunyai keakraban tertentu. Sesetengah orang meminta pertolongan daripada seorang santa besar dan menerimanya, manakala yang lain meminta pertolongan daripada santa yang kurang dikenali </w:t>
      </w:r>
      <w:r w:rsidR="008F333A">
        <w:rPr>
          <w:lang w:val="ru-RU"/>
        </w:rPr>
        <w:t xml:space="preserve">— </w:t>
      </w:r>
      <w:r w:rsidR="002C6C64" w:rsidRPr="00E236F4">
        <w:rPr>
          <w:lang w:val="ru-RU"/>
        </w:rPr>
        <w:t>dan juga menerima pertolongan, kerana dalam kedua-dua kes itu satu kuasa Tuhan yang sama sedang berkerja.</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jika seseorang merasakan penghormatan istimewa terhadap seorang santo tertentu, apakah yang mungkin mendahuluinya?</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Jika rasa hormat yang istimewa terhadap seorang santo tertentu timbul, itu bermakna hati orang itu, dengan satu atau lain cara, telah mendengar suara santo itu. Sesiapa di antara kita, setelah menerima pertolongan daripada seorang santo, mungkin merasakan kasih yang istimewa terhadapnya. Pertolongan ini mungkin dalam perkara yang sangat penting atau dalam perkara kecil. Sejak kecil, saya telah menghadiri gereja kecil Santa Barbara di Konica, dan oleh itu saya mempunyai kesetiaan istimewa kepada Martir Agung yang Suci ini. Santo itu membantu saya semasa di tentera apabila saya direkrut sebagai pengendali radio, walaupun ini memerlukan latihan formal; dia juga membantu saya kemudian, di hospital tuberkulosis, selepas pembedahan paru-paru.  Pada masa itu, doktor memberitahu saya bahawa sebaik sahaja paru-paru saya bersih, mereka akan mengeluarkan tiub saliran dan ventilator.</w:t>
      </w:r>
      <w:r w:rsidR="001C5DAE">
        <w:rPr>
          <w:rStyle w:val="FootnoteReference"/>
          <w:lang w:val="ru-RU"/>
        </w:rPr>
        <w:footnoteReference w:id="63"/>
      </w:r>
      <w:r w:rsidR="002C6C64" w:rsidRPr="00E236F4">
        <w:rPr>
          <w:lang w:val="ru-RU"/>
        </w:rPr>
        <w:t xml:space="preserve"> Walaupun biasanya semua ini dimatikan selepas lima hari, sudah dua puluh lima hari berlalu dalam kes saya, namun tiub itu masih belum dikeluarkan, dan saya sangat menderita. Pada hari Sabtu, 3 Disember, saya menunggu doktor untuk melegakan saya daripada azab ini, tetapi mereka tidak datang. Pada pagi Ahad, hari perayaan Santa Barbara, saya berkata: 'Jika santa itu mahu membantu, dia sudah lama berbuat demikian. Doktor-doktor sudah pergi; hari ini hari Ahad; tiada siapa akan datang. Siapa yang akan mengeluarkan tiub-tiub ini daripada tubuh saya sekarang?</w:t>
      </w:r>
      <w:r>
        <w:rPr>
          <w:lang w:val="ru-RU"/>
        </w:rPr>
        <w:t xml:space="preserve">" </w:t>
      </w:r>
      <w:r w:rsidR="002C6C64" w:rsidRPr="00E236F4">
        <w:rPr>
          <w:lang w:val="ru-RU"/>
        </w:rPr>
        <w:t xml:space="preserve">Saya mengucapkan beberapa patah kata dan menambah dengan pahit: </w:t>
      </w:r>
      <w:r w:rsidR="00C90354">
        <w:rPr>
          <w:lang w:val="ru-RU"/>
        </w:rPr>
        <w:t>"</w:t>
      </w:r>
      <w:r w:rsidR="002C6C64" w:rsidRPr="00E236F4">
        <w:rPr>
          <w:lang w:val="ru-RU"/>
        </w:rPr>
        <w:t xml:space="preserve">Saya telah menyalakan begitu banyak lampu minyak di gereja kecil santo itu, membawa begitu banyak sumbu untuk lampu-lampu itu, membawa begitu banyak minyak ke sana, dan membersihkan di sana begitu banyak kali </w:t>
      </w:r>
      <w:r w:rsidR="008F333A">
        <w:rPr>
          <w:lang w:val="ru-RU"/>
        </w:rPr>
        <w:t xml:space="preserve">— </w:t>
      </w:r>
      <w:r w:rsidR="002C6C64" w:rsidRPr="00E236F4">
        <w:rPr>
          <w:lang w:val="ru-RU"/>
        </w:rPr>
        <w:t>dan begitu pun, adakah benar-benar begitu sukar untuk mengeluarkan dua tiub daripada saya?</w:t>
      </w:r>
      <w:r>
        <w:rPr>
          <w:lang w:val="ru-RU"/>
        </w:rPr>
        <w:t xml:space="preserve">" </w:t>
      </w:r>
      <w:r w:rsidR="002C6C64" w:rsidRPr="00E236F4">
        <w:rPr>
          <w:lang w:val="ru-RU"/>
        </w:rPr>
        <w:t xml:space="preserve">Namun, kemudian saya terfikir: </w:t>
      </w:r>
      <w:r>
        <w:rPr>
          <w:lang w:val="ru-RU"/>
        </w:rPr>
        <w:t>"</w:t>
      </w:r>
      <w:r w:rsidR="002C6C64" w:rsidRPr="00E236F4">
        <w:rPr>
          <w:lang w:val="ru-RU"/>
        </w:rPr>
        <w:t>Mungkin saya telah menyinggung perasaan Santa Barbara entah bagaimana, sebab itulah dia tidak memastikan tiub-tiub itu dikeluarkan daripada saya</w:t>
      </w:r>
      <w:r>
        <w:rPr>
          <w:lang w:val="ru-RU"/>
        </w:rPr>
        <w:t>.</w:t>
      </w:r>
      <w:r w:rsidR="00C90354">
        <w:rPr>
          <w:lang w:val="ru-RU"/>
        </w:rPr>
        <w:t>"</w:t>
      </w:r>
      <w:r w:rsidR="002C6C64" w:rsidRPr="00E236F4">
        <w:rPr>
          <w:lang w:val="ru-RU"/>
        </w:rPr>
        <w:t xml:space="preserve"> Tiba-tiba saya terdengar kekecohan. </w:t>
      </w:r>
      <w:r w:rsidR="008F333A">
        <w:rPr>
          <w:lang w:val="ru-RU"/>
        </w:rPr>
        <w:t>"</w:t>
      </w:r>
      <w:r w:rsidR="002C6C64" w:rsidRPr="00E236F4">
        <w:rPr>
          <w:lang w:val="ru-RU"/>
        </w:rPr>
        <w:t>Apa yang sedang berlaku?</w:t>
      </w:r>
      <w:r w:rsidR="008F333A">
        <w:rPr>
          <w:lang w:val="ru-RU"/>
        </w:rPr>
        <w:t>"</w:t>
      </w:r>
      <w:r w:rsidR="002C6C64" w:rsidRPr="00E236F4">
        <w:rPr>
          <w:lang w:val="ru-RU"/>
        </w:rPr>
        <w:t xml:space="preserve"> saya bertanya dengan terkejut. </w:t>
      </w:r>
      <w:r w:rsidR="008F333A">
        <w:rPr>
          <w:lang w:val="ru-RU"/>
        </w:rPr>
        <w:t>"</w:t>
      </w:r>
      <w:r w:rsidR="002C6C64" w:rsidRPr="00E236F4">
        <w:rPr>
          <w:lang w:val="ru-RU"/>
        </w:rPr>
        <w:t>Adakah seseorang telah berlaku sesuatu?</w:t>
      </w:r>
      <w:r>
        <w:rPr>
          <w:lang w:val="ru-RU"/>
        </w:rPr>
        <w:t>" "</w:t>
      </w:r>
      <w:r w:rsidR="002C6C64" w:rsidRPr="00E236F4">
        <w:rPr>
          <w:lang w:val="ru-RU"/>
        </w:rPr>
        <w:t>Para doktor sedang datang</w:t>
      </w:r>
      <w:r>
        <w:rPr>
          <w:lang w:val="ru-RU"/>
        </w:rPr>
        <w:t xml:space="preserve">," </w:t>
      </w:r>
      <w:r w:rsidR="002C6C64" w:rsidRPr="00E236F4">
        <w:rPr>
          <w:lang w:val="ru-RU"/>
        </w:rPr>
        <w:t xml:space="preserve">mereka memberitahu saya. Saya tidak tahu apa yang merasuk doktor besar itu, tetapi awal pagi dia menelefon doktor-doktor yang merawat saya dan mengarahkan mereka: </w:t>
      </w:r>
      <w:r w:rsidR="00C90354">
        <w:rPr>
          <w:lang w:val="ru-RU"/>
        </w:rPr>
        <w:t>"</w:t>
      </w:r>
      <w:r w:rsidR="002C6C64" w:rsidRPr="00E236F4">
        <w:rPr>
          <w:lang w:val="ru-RU"/>
        </w:rPr>
        <w:t>Pergi dan keluarkan tiub-tiub daripada sami itu</w:t>
      </w:r>
      <w:r>
        <w:rPr>
          <w:lang w:val="ru-RU"/>
        </w:rPr>
        <w:t xml:space="preserve">." </w:t>
      </w:r>
      <w:r w:rsidR="002C6C64" w:rsidRPr="00E236F4">
        <w:rPr>
          <w:lang w:val="ru-RU"/>
        </w:rPr>
        <w:t xml:space="preserve">Mereka masuk dan berkata: </w:t>
      </w:r>
      <w:r w:rsidR="00C90354">
        <w:rPr>
          <w:lang w:val="ru-RU"/>
        </w:rPr>
        <w:t>"</w:t>
      </w:r>
      <w:r w:rsidR="002C6C64" w:rsidRPr="00E236F4">
        <w:rPr>
          <w:lang w:val="ru-RU"/>
        </w:rPr>
        <w:t>Kami telah diarah untuk mengeluarkan saliran.</w:t>
      </w:r>
      <w:r>
        <w:rPr>
          <w:lang w:val="ru-RU"/>
        </w:rPr>
        <w:t xml:space="preserve">" </w:t>
      </w:r>
      <w:r w:rsidR="002C6C64" w:rsidRPr="00E236F4">
        <w:rPr>
          <w:lang w:val="ru-RU"/>
        </w:rPr>
        <w:t>Nampaknya, kata-kata pedas saya telah menyentuh Saraf Santa Barbara. Kadang-kadang anda perlu mengadu sedikit, tetapi lebih baik jangan merungut. Mereka yang tidak merungut berkelakuan mulia. Anda lihat bagaimana keadaannya: santo yang sama kadang-kadang mengabulkan apa yang dipohon dengan segera, dan kadang</w:t>
      </w:r>
      <w:r w:rsidR="008F333A">
        <w:rPr>
          <w:lang w:val="ru-RU"/>
        </w:rPr>
        <w:t>-kadang</w:t>
      </w:r>
      <w:r w:rsidR="002C6C64" w:rsidRPr="00E236F4">
        <w:rPr>
          <w:lang w:val="ru-RU"/>
        </w:rPr>
        <w:t>—sama sekali tidak segera. Dan juga berlaku bahawa dalam satu kes dia membantu orang yang berdoa kerana orang itu berada dalam keadaan rohani yang baik, manakala dalam kes lain—kerana orang itu merungut dan menangis seperti kanak-kanak kecil.</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seorang santo akan berpaling daripada saya kerana keadaan rohani saya yang lemah?</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Tidak, nasib baik bagi kita, para orang suci tidak berkelakuan sedemikian. Sekiranya mereka berbuat demikian, kita akan sesat. Sekiranya mereka tidak membantu kita, kita akan binasa. Fikirkanlah: mereka kini di Syurga, bergembira, manakala kita di sini di bumi, menderita. Oleh itu, apabila kita meminta sesuatu, jika mereka tidak mendengar permintaan kita… jika boleh saya katakan begitu, itu tidak adil.</w:t>
      </w:r>
    </w:p>
    <w:p w14:paraId="2EA1E1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jika kita berdoa dan meminta pertolongan daripada para malaikat dan semua orang suci, adakah mereka semua bersama-sama menjadi perantara bagi kita di hadapan Tuhan? Adakah doa-doa mereka bersatu?</w:t>
      </w:r>
    </w:p>
    <w:p w14:paraId="742E0F4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Secara kolektif mahupun individu, mereka boleh membantu kita jika perlu </w:t>
      </w:r>
      <w:r w:rsidR="008F333A">
        <w:rPr>
          <w:lang w:val="ru-RU"/>
        </w:rPr>
        <w:t xml:space="preserve">— </w:t>
      </w:r>
      <w:r w:rsidR="002C6C64" w:rsidRPr="00E236F4">
        <w:rPr>
          <w:lang w:val="ru-RU"/>
        </w:rPr>
        <w:t>iaitu jika ia untuk kebaikan kita.</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menerima pertolongan daripada seorang santo tertentu, adakah boleh saya memberitahu para biarawati tentangnya?</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Tidak, beritahu hanya kepada Ibu Superior dan rasakan kesyukuran yang mendalam kepada santo itu. Bukankah dia berhak memberi sesuatu kepada kamu? Sekiranya kamu tahu bagaimana para santo mengatur segala-galanya untuk kamu, berapa banyak malapetaka dan masalah yang telah mereka hindarkan daripada kamu!</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sesuatu telah didedahkan kepada anda tentang hal ini? Mengapa anda berkata demikian?</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Saya boleh memberitahu anda banyak perkara, tetapi apa yang telah dikatakan sudah lebih daripada cukup! Saya hanya akan menambah bahawa para santo telah berkumpul untuk membantu kami </w:t>
      </w:r>
      <w:r w:rsidR="008F333A">
        <w:rPr>
          <w:lang w:val="ru-RU"/>
        </w:rPr>
        <w:t xml:space="preserve">— </w:t>
      </w:r>
      <w:r w:rsidR="002C6C64" w:rsidRPr="00E236F4">
        <w:rPr>
          <w:lang w:val="ru-RU"/>
        </w:rPr>
        <w:t>dan mereka mahu kami begitu gembira dan bersyukur sehingga tidak sedar diri.</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138"/>
      <w:r w:rsidRPr="00E236F4">
        <w:rPr>
          <w:lang w:val="ru-RU"/>
        </w:rPr>
        <w:t>Para orang suci merapatkan jurang</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Geronda, bagaimana St. George, Abas Sinai, dapat melakukan perjalanan dari Sinai ke Yerusalem dan menerima Komuni Suci di sana?</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Dia menerima Komuni dan kembali dalam sekelip mata. Hatinya penuh dengan rasa kagum.</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dia berada di Yerusalem dan di selnya pada masa yang sama?</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Dia tidak berada di selnya! Dalam sekelip mata, dia mengunjungi Yerusalem, menerima Komuni Suci dan kembali ke Sinai dengan kelajuan yang amat pantas.</w:t>
      </w:r>
    </w:p>
    <w:p w14:paraId="38F46A2B" w14:textId="77777777" w:rsidR="00BA44CB" w:rsidRDefault="00BA44CB" w:rsidP="008F333A">
      <w:pPr>
        <w:rPr>
          <w:lang w:val="ru-RU"/>
        </w:rPr>
      </w:pPr>
      <w:r>
        <w:rPr>
          <w:lang w:val="ru-RU"/>
        </w:rPr>
        <w:tab/>
      </w:r>
      <w:r w:rsidR="008F333A">
        <w:rPr>
          <w:lang w:val="ru-RU"/>
        </w:rPr>
        <w:t xml:space="preserve">— Adakah </w:t>
      </w:r>
      <w:r w:rsidR="002C6C64" w:rsidRPr="00E236F4">
        <w:rPr>
          <w:lang w:val="ru-RU"/>
        </w:rPr>
        <w:t>dia terbang ke sana, Geronda?</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 xml:space="preserve">Ya, dia mengisi dengan petrol </w:t>
      </w:r>
      <w:r>
        <w:rPr>
          <w:lang w:val="ru-RU"/>
        </w:rPr>
        <w:t>'</w:t>
      </w:r>
      <w:r w:rsidR="002C6C64" w:rsidRPr="00E236F4">
        <w:rPr>
          <w:lang w:val="ru-RU"/>
        </w:rPr>
        <w:t>super</w:t>
      </w:r>
      <w:r>
        <w:rPr>
          <w:lang w:val="ru-RU"/>
        </w:rPr>
        <w:t xml:space="preserve">', </w:t>
      </w:r>
      <w:r w:rsidR="002C6C64" w:rsidRPr="00E236F4">
        <w:rPr>
          <w:lang w:val="ru-RU"/>
        </w:rPr>
        <w:t>mendapatkan tiket rohani dan terbang ke tempat yang perlu dia tuju.</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Bagaimana boleh begitu, Geronda, seorang orang suci berada di dua tempat pada masa yang sama?</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 xml:space="preserve">Hanya Tuhan yang maha hadir. Tetapi orang-orang suci tidak maha hadir </w:t>
      </w:r>
      <w:r w:rsidR="008F333A">
        <w:rPr>
          <w:lang w:val="ru-RU"/>
        </w:rPr>
        <w:t xml:space="preserve">— </w:t>
      </w:r>
      <w:r w:rsidR="002C6C64" w:rsidRPr="00E236F4">
        <w:rPr>
          <w:lang w:val="ru-RU"/>
        </w:rPr>
        <w:t xml:space="preserve">mereka bergerak dari satu tempat ke tempat lain, tetapi dengan kelajuan sedemikian rupa sehingga jarak menjadi tidak bermakna. Bagi mereka, tiada istilah </w:t>
      </w:r>
      <w:r>
        <w:rPr>
          <w:lang w:val="ru-RU"/>
        </w:rPr>
        <w:t xml:space="preserve">'dekat' </w:t>
      </w:r>
      <w:r w:rsidR="002C6C64" w:rsidRPr="00E236F4">
        <w:rPr>
          <w:lang w:val="ru-RU"/>
        </w:rPr>
        <w:t>atau 'jauh</w:t>
      </w:r>
      <w:r>
        <w:rPr>
          <w:lang w:val="ru-RU"/>
        </w:rPr>
        <w:t>'.</w:t>
      </w:r>
      <w:r w:rsidR="002C6C64" w:rsidRPr="00E236F4">
        <w:rPr>
          <w:lang w:val="ru-RU"/>
        </w:rPr>
        <w:t xml:space="preserve"> Ketika saya dirawat di sanatorium tuberkulosis, ada seorang lelaki malang di wad bersama saya; dia telah sakit bertahun-tahun, dan namanya Harlampius. Dia malah ingin berkahwin dengan salah seorang jururawat yang bekerja di sana, dan dia bertunang dengannya. Ketika itu, tiada penawar untuk tuberkulosis, dan dia sedang berdepan dengan kematian. Jadi ibu Harlampius pergi, dibebani kesedihannya, untuk berdoa di Biara Saint Paraskevi. Pada masa itu, Harlampius sudah berada di unit rawatan rapi, dan tiada siapa dibenarkan menjenguknya, termasuk tunangnya. Tiba-tiba, ibunya menelefon tunangnya dan berkata: 'Jangan risau! Saint Paraskevi memberitahu saya bahawa Harlampius akan sembuh.' Dan dia menambah: 'Sekarang tiba masanya untuk pergi ke Lamia </w:t>
      </w:r>
      <w:r w:rsidR="008F333A">
        <w:rPr>
          <w:lang w:val="ru-RU"/>
        </w:rPr>
        <w:t xml:space="preserve">— </w:t>
      </w:r>
      <w:r w:rsidR="002C6C64" w:rsidRPr="00E236F4">
        <w:rPr>
          <w:lang w:val="ru-RU"/>
        </w:rPr>
        <w:t>ada seorang lagi yang hampir mati di klinik tuberkulosis lain di sana</w:t>
      </w:r>
      <w:r w:rsidR="00C90354">
        <w:rPr>
          <w:lang w:val="ru-RU"/>
        </w:rPr>
        <w:t>.'</w:t>
      </w:r>
      <w:r w:rsidR="001C5DAE">
        <w:rPr>
          <w:rStyle w:val="FootnoteReference"/>
          <w:lang w:val="ru-RU"/>
        </w:rPr>
        <w:footnoteReference w:id="65"/>
      </w:r>
      <w:r w:rsidR="002C6C64" w:rsidRPr="00E236F4">
        <w:rPr>
          <w:lang w:val="ru-RU"/>
        </w:rPr>
        <w:t xml:space="preserve"> Segera, Harlampius mula berasa lebih baik. Seorang jururawat menghubungi Lamia, dan mereka memberitahunya bahawa seorang pesakit yang baru sahaja berada dalam keadaan kritikal telah mula pulih secara ajaib. Bolehkah anda bayangkan betapa pantas Saint Paraskevi bergerak! Jika sebuah kereta berlumba pada kelajuan itu, ia akan hancur berkecai. Dan Saint Paraskevi menjimatkan petrol dan tayar!</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139"/>
      <w:r w:rsidRPr="00E236F4">
        <w:rPr>
          <w:lang w:val="ru-RU"/>
        </w:rPr>
        <w:t xml:space="preserve">Para santo yang tidak dikenali membantu </w:t>
      </w:r>
      <w:r w:rsidR="00BA44CB">
        <w:rPr>
          <w:lang w:val="ru-RU"/>
        </w:rPr>
        <w:t>'secara rahsia'</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Geronda, adakah para santo yang kita tidak kenal membantu kita? Lagipun, kita tidak menyebut mereka dalam doa kita, bukan?</w:t>
      </w:r>
    </w:p>
    <w:p w14:paraId="5B15EC4C" w14:textId="3E91B95B"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Ramai orang suci yang tidak dikenali membantu kita, walaupun kita sama sekali tidak sedar akan kewujudan mereka. Bagi saya, mereka adalah orang suci yang paling agung. Mereka tidak menerima sebarang kemasyhuran daripada manusia </w:t>
      </w:r>
      <w:r w:rsidR="008F333A">
        <w:rPr>
          <w:lang w:val="ru-RU"/>
        </w:rPr>
        <w:t xml:space="preserve">— </w:t>
      </w:r>
      <w:r w:rsidR="002C6C64" w:rsidRPr="00E236F4">
        <w:rPr>
          <w:lang w:val="ru-RU"/>
        </w:rPr>
        <w:t>hanya daripada Tuhan. Hati saya memberitahu saya bahawa, kerana kerendahan hati mereka yang tinggi, mereka dengan ikhlas memohon kepada Tuhan agar kekal tidak dikenali, tidak menerima sebarang penghormatan daripada manusia, tetapi terus membantu mereka secara rahsia.</w:t>
      </w:r>
      <w:r w:rsidR="00346C83">
        <w:rPr>
          <w:rStyle w:val="FootnoteReference"/>
          <w:lang w:val="ru-RU"/>
        </w:rPr>
        <w:footnoteReference w:id="66"/>
      </w:r>
      <w:r w:rsidR="002C6C64" w:rsidRPr="00E236F4">
        <w:rPr>
          <w:lang w:val="ru-RU"/>
        </w:rPr>
        <w:t xml:space="preserve"> Kita wajar menghormati para santa yang tidak diketahui itu dengan cara yang istimewa dan mengucapkan terima kasih khusus kepada mereka, kerana setelah berjaya kekal tidak diketahui oleh dunia, mereka membantu kita dalam diam melalui doa dan teladan senyap mereka.</w:t>
      </w:r>
    </w:p>
    <w:p w14:paraId="62158FAB" w14:textId="348907B2" w:rsidR="00BA44CB" w:rsidRDefault="00BA44CB" w:rsidP="008F333A">
      <w:pPr>
        <w:rPr>
          <w:lang w:val="ru-RU"/>
        </w:rPr>
      </w:pPr>
      <w:r>
        <w:rPr>
          <w:lang w:val="ru-RU"/>
        </w:rPr>
        <w:tab/>
      </w:r>
      <w:r w:rsidR="002C6C64" w:rsidRPr="00E236F4">
        <w:rPr>
          <w:lang w:val="ru-RU"/>
        </w:rPr>
        <w:t xml:space="preserve">Pada suatu ketika, saya ingin menulis tentang seorang rahib di Gunung Athos yang telah meninggal dunia. Saya mengimbau semua butiran tentang hidupnya yang saya ketahui, memilih satu malam yang lapang dan duduk untuk menulisnya. Saya menyalakan lilin, mengambil pensel dan buku nota, tetapi tiba-tiba menyedari bahawa saya tidak dapat mengingati apa-apa, malah namanya pun tidak, walaupun saya banyak memikirkannya sepanjang hari-hari ini. Saya mula mengingati satu per satu semua biara, skete dan kalyva di Gunung Athos yang pernah saya kunjungi. Saya menelusuri satu persatu, bermula dari sebelah timur—mungkin saya akan teringat sesuatu. Tiada apa-apa. Kemudian dari sebelah barat </w:t>
      </w:r>
      <w:r w:rsidR="008F333A">
        <w:rPr>
          <w:lang w:val="ru-RU"/>
        </w:rPr>
        <w:t xml:space="preserve">— </w:t>
      </w:r>
      <w:r w:rsidR="002C6C64" w:rsidRPr="00E236F4">
        <w:rPr>
          <w:lang w:val="ru-RU"/>
        </w:rPr>
        <w:t xml:space="preserve">sekali lagi, tiada apa-apa. Saya mula mengingati mereka mengikut tahun, sejak kali pertama saya tiba di Athos, membayangkan dalam fikiran saya para bapa yang pernah saya temui </w:t>
      </w:r>
      <w:r w:rsidR="008F333A">
        <w:rPr>
          <w:lang w:val="ru-RU"/>
        </w:rPr>
        <w:t xml:space="preserve">— </w:t>
      </w:r>
      <w:r w:rsidR="002C6C64" w:rsidRPr="00E236F4">
        <w:rPr>
          <w:lang w:val="ru-RU"/>
        </w:rPr>
        <w:t>tetapi saya masih tidak dapat mengingati apa-apa. Nampaknya biarawan ini ingin kekal tidak dikenali, dan Tuhan melakukan mukjizat-Nya. Saya hanya ingat bahawa hidupnya memberi kesan yang lebih mendalam kepada saya berbanding hidup semua bapa Gunung Suci yang lain yang telah saya tulis.</w:t>
      </w:r>
      <w:r w:rsidR="007C7B4C">
        <w:rPr>
          <w:rStyle w:val="FootnoteReference"/>
          <w:lang w:val="ru-RU"/>
        </w:rPr>
        <w:footnoteReference w:id="67"/>
      </w:r>
      <w:r w:rsidR="002C6C64" w:rsidRPr="00E236F4">
        <w:rPr>
          <w:lang w:val="ru-RU"/>
        </w:rPr>
        <w:t xml:space="preserve"> Daripada ini saya juga sedar bahawa jika Tuhan tidak menghendakinya, maka manusia tidak dapat melakukan apa-apa. Dan sebaliknya, cukup bagi Tuhan untuk meniup perlahan-lahan nafas-Nya ke atas seseorang </w:t>
      </w:r>
      <w:r w:rsidR="008F333A">
        <w:rPr>
          <w:lang w:val="ru-RU"/>
        </w:rPr>
        <w:t xml:space="preserve">— </w:t>
      </w:r>
      <w:r w:rsidR="002C6C64" w:rsidRPr="00E236F4">
        <w:rPr>
          <w:lang w:val="ru-RU"/>
        </w:rPr>
        <w:t>dan orang itu akan menjadi seorang arif.</w:t>
      </w:r>
    </w:p>
    <w:p w14:paraId="4D8500D2" w14:textId="77777777" w:rsidR="00BA44CB" w:rsidRDefault="00BA44CB" w:rsidP="008F333A">
      <w:pPr>
        <w:rPr>
          <w:lang w:val="ru-RU"/>
        </w:rPr>
      </w:pPr>
    </w:p>
    <w:p w14:paraId="1FAA2C4C" w14:textId="730D386A" w:rsidR="00BA44CB" w:rsidRDefault="00BA44CB" w:rsidP="00D919DA">
      <w:pPr>
        <w:pStyle w:val="Heading4"/>
        <w:rPr>
          <w:lang w:val="ru-RU"/>
        </w:rPr>
      </w:pPr>
      <w:bookmarkStart w:id="122" w:name="_Toc196716786"/>
      <w:bookmarkStart w:id="123" w:name="_Toc242628140"/>
      <w:r>
        <w:rPr>
          <w:lang w:val="ru-RU"/>
        </w:rPr>
        <w:t xml:space="preserve">Pelayan </w:t>
      </w:r>
      <w:r w:rsidR="002C6C64" w:rsidRPr="00E236F4">
        <w:rPr>
          <w:lang w:val="ru-RU"/>
        </w:rPr>
        <w:t xml:space="preserve">suci dan </w:t>
      </w:r>
      <w:r>
        <w:rPr>
          <w:lang w:val="ru-RU"/>
        </w:rPr>
        <w:t xml:space="preserve">pembela </w:t>
      </w:r>
      <w:r w:rsidR="002C6C64" w:rsidRPr="00E236F4">
        <w:rPr>
          <w:lang w:val="ru-RU"/>
        </w:rPr>
        <w:t>suci</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Geronda, saya sakit gigi.</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Biarkan ia sakit sedikit, supaya kamu mendapat sedikit faedah! Bersabarlah, berdoalah kepada Santo Antipas</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ucapkan satu rentetan manik doa. Dia membantu mengatasi sakit gigi, dan semuanya akan baik-baik saja.</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sudah berdoa kepada Santo Antipas, tetapi gigi saya masih sakit seperti sebelum ini!</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Nampaknya ada sebab mengapa orang suci itu tidak membantu anda. Jika anda berjanji kepadanya, 'Mulai hari ini</w:t>
      </w:r>
      <w:r>
        <w:rPr>
          <w:lang w:val="ru-RU"/>
        </w:rPr>
        <w:t>,</w:t>
      </w:r>
      <w:r w:rsidR="002C6C64" w:rsidRPr="00E236F4">
        <w:rPr>
          <w:lang w:val="ru-RU"/>
        </w:rPr>
        <w:t xml:space="preserve"> saya akan lebih berhati-hati dalam segala hal</w:t>
      </w:r>
      <w:r>
        <w:rPr>
          <w:lang w:val="ru-RU"/>
        </w:rPr>
        <w:t xml:space="preserve">,' </w:t>
      </w:r>
      <w:r w:rsidR="002C6C64" w:rsidRPr="00E236F4">
        <w:rPr>
          <w:lang w:val="ru-RU"/>
        </w:rPr>
        <w:t xml:space="preserve">maka orang suci itu akan membantu anda segera. Orang Suci Antipas </w:t>
      </w:r>
      <w:r w:rsidR="008F333A">
        <w:rPr>
          <w:lang w:val="ru-RU"/>
        </w:rPr>
        <w:t xml:space="preserve">adalah </w:t>
      </w:r>
      <w:r w:rsidR="002C6C64" w:rsidRPr="00E236F4">
        <w:rPr>
          <w:lang w:val="ru-RU"/>
        </w:rPr>
        <w:t>seorang orang suci yang agung; dia mendapat kurnia daripada Tuhan.</w:t>
      </w:r>
    </w:p>
    <w:p w14:paraId="45173E21" w14:textId="6FD3C6E0" w:rsidR="00BA44CB" w:rsidRDefault="00BA44CB" w:rsidP="008F333A">
      <w:pPr>
        <w:rPr>
          <w:lang w:val="ru-RU"/>
        </w:rPr>
      </w:pPr>
      <w:r>
        <w:rPr>
          <w:lang w:val="ru-RU"/>
        </w:rPr>
        <w:tab/>
      </w:r>
      <w:r w:rsidR="002C6C64" w:rsidRPr="00E236F4">
        <w:rPr>
          <w:lang w:val="ru-RU"/>
        </w:rPr>
        <w:t>'Antipas adalah saksi-Ku yang setia,</w:t>
      </w:r>
      <w:r w:rsidR="00F0353C">
        <w:rPr>
          <w:rStyle w:val="FootnoteReference"/>
          <w:lang w:val="ru-RU"/>
        </w:rPr>
        <w:footnoteReference w:id="69"/>
      </w:r>
      <w:r w:rsidR="002C6C64" w:rsidRPr="00E236F4">
        <w:rPr>
          <w:lang w:val="ru-RU"/>
        </w:rPr>
        <w:t xml:space="preserve"> </w:t>
      </w:r>
      <w:r w:rsidR="008F333A">
        <w:rPr>
          <w:lang w:val="ru-RU"/>
        </w:rPr>
        <w:t xml:space="preserve">' — </w:t>
      </w:r>
      <w:r w:rsidR="002C6C64" w:rsidRPr="00E236F4">
        <w:rPr>
          <w:lang w:val="ru-RU"/>
        </w:rPr>
        <w:t>demikian tertulis dalam Kitab Wahyu.</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perkhidmatan dan kanon Santa Barbara menyatakan bahawa dia menghentikan wabak.</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Apakah taun?</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Mereka adalah wabak dan penyakit, Geronda, yang disebarkan oleh mikroba.</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Ah, mikroba… Baiklah, minta Santa Barbara menyembuhkan kamu daripada kuman iri hati supaya kamu dapat mengelakkan wabak ini. Buat lebih banyak salinan kanon Santa Barbara dan edarkan kepada para biarawati.</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Dan juga, Geronda, saya telah membaca bahawa Santa Barbara </w:t>
      </w:r>
      <w:r w:rsidR="008F333A">
        <w:rPr>
          <w:lang w:val="ru-RU"/>
        </w:rPr>
        <w:t xml:space="preserve">adalah </w:t>
      </w:r>
      <w:r w:rsidR="002C6C64" w:rsidRPr="00E236F4">
        <w:rPr>
          <w:lang w:val="ru-RU"/>
        </w:rPr>
        <w:t>santo pelindung artileri!</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Mengapa terkejut? Seorang santo boleh mempunyai banyak tugas, dan akan berjaya menunaikan kesemuanya.</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Santa Irene santo penaung polis?</w:t>
      </w:r>
    </w:p>
    <w:p w14:paraId="1482DF6E" w14:textId="67DBE98B" w:rsidR="00BA44CB" w:rsidRDefault="00BA44CB" w:rsidP="008F333A">
      <w:pPr>
        <w:rPr>
          <w:lang w:val="ru-RU"/>
        </w:rPr>
      </w:pPr>
      <w:r>
        <w:rPr>
          <w:lang w:val="ru-RU"/>
        </w:rPr>
        <w:lastRenderedPageBreak/>
        <w:tab/>
      </w:r>
      <w:r w:rsidR="008F333A">
        <w:rPr>
          <w:lang w:val="ru-RU"/>
        </w:rPr>
        <w:t xml:space="preserve">— </w:t>
      </w:r>
      <w:r w:rsidR="002C6C64" w:rsidRPr="00E236F4">
        <w:rPr>
          <w:lang w:val="ru-RU"/>
        </w:rPr>
        <w:t>Ya, jadi apabila anda kekurangan keamanan di hati anda, berdoalah kepada Santa Irene,</w:t>
      </w:r>
      <w:r w:rsidR="00AB495D">
        <w:rPr>
          <w:rStyle w:val="FootnoteReference"/>
          <w:lang w:val="ru-RU"/>
        </w:rPr>
        <w:footnoteReference w:id="70"/>
      </w:r>
      <w:r w:rsidR="002C6C64" w:rsidRPr="00E236F4">
        <w:rPr>
          <w:lang w:val="ru-RU"/>
        </w:rPr>
        <w:t xml:space="preserve"> yang memimpin seluruh pasukan polis dan menegakkan keamanan di mana-mana </w:t>
      </w:r>
      <w:r w:rsidR="008F333A">
        <w:rPr>
          <w:lang w:val="ru-RU"/>
        </w:rPr>
        <w:t xml:space="preserve">— </w:t>
      </w:r>
      <w:r w:rsidR="002C6C64" w:rsidRPr="00E236F4">
        <w:rPr>
          <w:lang w:val="ru-RU"/>
        </w:rPr>
        <w:t>semoga dia juga membawa keamanan ke jiwa anda.</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sering kehilangan barang, dan kemudian saya menghabiskan banyak masa mencarinya.</w:t>
      </w:r>
    </w:p>
    <w:p w14:paraId="74F0B79D" w14:textId="5E0AC0F0" w:rsidR="00BA44CB" w:rsidRDefault="00BA44CB" w:rsidP="008F333A">
      <w:pPr>
        <w:rPr>
          <w:lang w:val="ru-RU"/>
        </w:rPr>
      </w:pPr>
      <w:r>
        <w:rPr>
          <w:lang w:val="ru-RU"/>
        </w:rPr>
        <w:tab/>
      </w:r>
      <w:r w:rsidR="008F333A">
        <w:rPr>
          <w:lang w:val="ru-RU"/>
        </w:rPr>
        <w:t xml:space="preserve">— </w:t>
      </w:r>
      <w:r w:rsidR="002C6C64" w:rsidRPr="00E236F4">
        <w:rPr>
          <w:lang w:val="ru-RU"/>
        </w:rPr>
        <w:t>Adakah kamu terlupa berdoa kepada Santa Mina</w:t>
      </w:r>
      <w:r w:rsidR="00A52794">
        <w:rPr>
          <w:rStyle w:val="FootnoteReference"/>
          <w:lang w:val="ru-RU"/>
        </w:rPr>
        <w:footnoteReference w:id="71"/>
      </w:r>
      <w:r w:rsidR="00A52794">
        <w:rPr>
          <w:lang w:val="ru-RU"/>
        </w:rPr>
        <w:t xml:space="preserve"> </w:t>
      </w:r>
      <w:r w:rsidR="002C6C64" w:rsidRPr="00E236F4">
        <w:rPr>
          <w:lang w:val="ru-RU"/>
        </w:rPr>
        <w:t xml:space="preserve">? Lagipun, orang yang mudah lupa seperti kamu </w:t>
      </w:r>
      <w:r w:rsidR="008F333A">
        <w:rPr>
          <w:lang w:val="ru-RU"/>
        </w:rPr>
        <w:t xml:space="preserve">adalah </w:t>
      </w:r>
      <w:r w:rsidR="002C6C64" w:rsidRPr="00E236F4">
        <w:rPr>
          <w:lang w:val="ru-RU"/>
        </w:rPr>
        <w:t>'kebiasaannya</w:t>
      </w:r>
      <w:r>
        <w:rPr>
          <w:lang w:val="ru-RU"/>
        </w:rPr>
        <w:t xml:space="preserve">'. </w:t>
      </w:r>
      <w:r w:rsidR="002C6C64" w:rsidRPr="00E236F4">
        <w:rPr>
          <w:lang w:val="ru-RU"/>
        </w:rPr>
        <w:t>Santa Mina menemui barang hilang dalam sekelip mata dan tidak meminta apa-apa balasan. Ketika saya tinggal di sebuah biara komunal,</w:t>
      </w:r>
      <w:r w:rsidR="001F0404">
        <w:rPr>
          <w:rStyle w:val="FootnoteReference"/>
          <w:lang w:val="ru-RU"/>
        </w:rPr>
        <w:footnoteReference w:id="72"/>
      </w:r>
      <w:r w:rsidR="002C6C64" w:rsidRPr="00E236F4">
        <w:rPr>
          <w:lang w:val="ru-RU"/>
        </w:rPr>
        <w:t xml:space="preserve"> saya pernah kehilangan kunci sel saya </w:t>
      </w:r>
      <w:r w:rsidR="008F333A">
        <w:rPr>
          <w:lang w:val="ru-RU"/>
        </w:rPr>
        <w:t xml:space="preserve">— </w:t>
      </w:r>
      <w:r w:rsidR="002C6C64" w:rsidRPr="00E236F4">
        <w:rPr>
          <w:lang w:val="ru-RU"/>
        </w:rPr>
        <w:t>ketika itu kami biasa mengunci sel kami kerana ramai orang asing lalu lalang di biara. 'Tak mengapa,</w:t>
      </w:r>
      <w:r w:rsidR="008F333A">
        <w:rPr>
          <w:lang w:val="ru-RU"/>
        </w:rPr>
        <w:t>'</w:t>
      </w:r>
      <w:r w:rsidR="002C6C64" w:rsidRPr="00E236F4">
        <w:rPr>
          <w:lang w:val="ru-RU"/>
        </w:rPr>
        <w:t xml:space="preserve"> fikir saya</w:t>
      </w:r>
      <w:r w:rsidR="008F333A">
        <w:rPr>
          <w:lang w:val="ru-RU"/>
        </w:rPr>
        <w:t xml:space="preserve">, </w:t>
      </w:r>
      <w:r w:rsidR="002C6C64" w:rsidRPr="00E236F4">
        <w:rPr>
          <w:lang w:val="ru-RU"/>
        </w:rPr>
        <w:t>'saya akan pergi ke bengkel tukang kayu</w:t>
      </w:r>
      <w:r>
        <w:rPr>
          <w:lang w:val="ru-RU"/>
        </w:rPr>
        <w:t xml:space="preserve">.' </w:t>
      </w:r>
      <w:r w:rsidR="002C6C64" w:rsidRPr="00E236F4">
        <w:rPr>
          <w:lang w:val="ru-RU"/>
        </w:rPr>
        <w:t xml:space="preserve">Rupa-rupanya, tiada kunci untuk bengkel tukang kayu itu juga. Saya hendak ke bengkel tempat saya membuat pelana, tetapi kunci untuknya juga tiada. </w:t>
      </w:r>
      <w:r>
        <w:rPr>
          <w:lang w:val="ru-RU"/>
        </w:rPr>
        <w:t>'</w:t>
      </w:r>
      <w:r w:rsidR="002C6C64" w:rsidRPr="00E236F4">
        <w:rPr>
          <w:lang w:val="ru-RU"/>
        </w:rPr>
        <w:t>Ke mana lagi saya patut pergi sekarang?</w:t>
      </w:r>
      <w:r>
        <w:rPr>
          <w:lang w:val="ru-RU"/>
        </w:rPr>
        <w:t xml:space="preserve">' </w:t>
      </w:r>
      <w:r w:rsidR="002C6C64" w:rsidRPr="00E236F4">
        <w:rPr>
          <w:lang w:val="ru-RU"/>
        </w:rPr>
        <w:t xml:space="preserve">saya tertanya-tanya. Saya pergi dan menyalakan lilin kepada Saint Mina, dan serta-merta saya menemui semua kunci di tempat yang tidak pernah terlintas di fikiran saya. Hanya satu lilin </w:t>
      </w:r>
      <w:r w:rsidR="008F333A">
        <w:rPr>
          <w:lang w:val="ru-RU"/>
        </w:rPr>
        <w:t xml:space="preserve">— </w:t>
      </w:r>
      <w:r w:rsidR="002C6C64" w:rsidRPr="00E236F4">
        <w:rPr>
          <w:lang w:val="ru-RU"/>
        </w:rPr>
        <w:t>dan semuanya menjadi beres! Lagipun, para orang suci bergembira dengan sekadar satu lilin dan segera membantu.</w:t>
      </w:r>
    </w:p>
    <w:p w14:paraId="2CBCCCA2" w14:textId="55BA50F0" w:rsidR="00BA44CB" w:rsidRDefault="00BA44CB" w:rsidP="008F333A">
      <w:pPr>
        <w:rPr>
          <w:lang w:val="ru-RU"/>
        </w:rPr>
      </w:pPr>
      <w:r>
        <w:rPr>
          <w:lang w:val="ru-RU"/>
        </w:rPr>
        <w:tab/>
      </w:r>
      <w:r w:rsidR="002C6C64" w:rsidRPr="00E236F4">
        <w:rPr>
          <w:lang w:val="ru-RU"/>
        </w:rPr>
        <w:t>Sebelum itu, saya tidak sedar bahawa terdapat ikon di mana Santa Mina digambarkan menunggang kuda. Ibu saya, yang pernah ditemui Santa Mina dan diberi jawapan kepada salah satu pertanyaannya, memberitahu saya bahawa beliau digambarkan sebagai penunggang kuda. Saya bertekak dengannya dan bertegas, mengatakan bahawa hanya Santa Demetrius dan Santa George yang digambarkan menunggang kuda. "Tidak,</w:t>
      </w:r>
      <w:r w:rsidR="008F333A">
        <w:rPr>
          <w:lang w:val="ru-RU"/>
        </w:rPr>
        <w:t xml:space="preserve">" </w:t>
      </w:r>
      <w:r w:rsidR="002C6C64" w:rsidRPr="00E236F4">
        <w:rPr>
          <w:lang w:val="ru-RU"/>
        </w:rPr>
        <w:t xml:space="preserve">katanya, </w:t>
      </w:r>
      <w:r w:rsidR="008F333A">
        <w:rPr>
          <w:lang w:val="ru-RU"/>
        </w:rPr>
        <w:t>"</w:t>
      </w:r>
      <w:r w:rsidR="002C6C64" w:rsidRPr="00E236F4">
        <w:rPr>
          <w:lang w:val="ru-RU"/>
        </w:rPr>
        <w:t>yang saya lihat menunggang kuda perang.</w:t>
      </w:r>
      <w:r w:rsidR="008F333A">
        <w:rPr>
          <w:lang w:val="ru-RU"/>
        </w:rPr>
        <w:t>" "</w:t>
      </w:r>
      <w:r w:rsidR="002C6C64" w:rsidRPr="00E236F4">
        <w:rPr>
          <w:lang w:val="ru-RU"/>
        </w:rPr>
        <w:t>Siapa kamu?</w:t>
      </w:r>
      <w:r w:rsidR="008F333A">
        <w:rPr>
          <w:lang w:val="ru-RU"/>
        </w:rPr>
        <w:t xml:space="preserve">" </w:t>
      </w:r>
      <w:r w:rsidR="002C6C64" w:rsidRPr="00E236F4">
        <w:rPr>
          <w:lang w:val="ru-RU"/>
        </w:rPr>
        <w:t xml:space="preserve">saya bertanya. </w:t>
      </w:r>
      <w:r w:rsidR="008F333A">
        <w:rPr>
          <w:lang w:val="ru-RU"/>
        </w:rPr>
        <w:t>"</w:t>
      </w:r>
      <w:r w:rsidR="002C6C64" w:rsidRPr="00E236F4">
        <w:rPr>
          <w:lang w:val="ru-RU"/>
        </w:rPr>
        <w:t>Saint George mempunyai kuda putih, Saint Demetrius mempunyai kuda coklat. Siapa kamu?</w:t>
      </w:r>
      <w:r w:rsidR="00C90354">
        <w:rPr>
          <w:lang w:val="ru-RU"/>
        </w:rPr>
        <w:t>" "</w:t>
      </w:r>
      <w:r w:rsidR="002C6C64" w:rsidRPr="00E236F4">
        <w:rPr>
          <w:lang w:val="ru-RU"/>
        </w:rPr>
        <w:t>Saya Saint Mina</w:t>
      </w:r>
      <w:r>
        <w:rPr>
          <w:lang w:val="ru-RU"/>
        </w:rPr>
        <w:t xml:space="preserve">," </w:t>
      </w:r>
      <w:r w:rsidR="002C6C64" w:rsidRPr="00E236F4">
        <w:rPr>
          <w:lang w:val="ru-RU"/>
        </w:rPr>
        <w:t>katanya.</w:t>
      </w:r>
      <w:r>
        <w:rPr>
          <w:lang w:val="ru-RU"/>
        </w:rPr>
        <w:t>"</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Geronda, mungkinkah Santo Spyridon</w:t>
      </w:r>
      <w:r w:rsidR="00C55468">
        <w:rPr>
          <w:rStyle w:val="FootnoteReference"/>
          <w:lang w:val="ru-RU"/>
        </w:rPr>
        <w:footnoteReference w:id="73"/>
      </w:r>
      <w:r w:rsidR="00C55468">
        <w:rPr>
          <w:lang w:val="ru-RU"/>
        </w:rPr>
        <w:t xml:space="preserve"> </w:t>
      </w:r>
      <w:r w:rsidR="002C6C64" w:rsidRPr="00E236F4">
        <w:rPr>
          <w:lang w:val="ru-RU"/>
        </w:rPr>
        <w:t>sendiri yang meminta Tuhan supaya reliknya kekal tidak busuk?</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 xml:space="preserve">Tidak, sudah tentu tidak! Bagaimana boleh begitu? Orang suci tidak meminta perkara seperti itu. Dialah Tuhan yang telah menetapkan agar relik Saint Spyridon kekal tidak rosak, supaya orang ramai dapat menerima pertolongan. Lihatlah betapa bijaksananya Tuhan mengatur segala-galanya! Pulau-pulau Corfu, Kefalonia dan Zakynthos terletak berhampiran Itali, dan sudah tentu lebih mudah untuk membawa penduduknya memeluk Katolik; itulah sebabnya Dia menempatkan penjaga suci di sana </w:t>
      </w:r>
      <w:r w:rsidR="008F333A">
        <w:rPr>
          <w:lang w:val="ru-RU"/>
        </w:rPr>
        <w:t xml:space="preserve">— </w:t>
      </w:r>
      <w:r w:rsidR="002C6C64" w:rsidRPr="00E236F4">
        <w:rPr>
          <w:lang w:val="ru-RU"/>
        </w:rPr>
        <w:t>pengamal mukjizat Saint Spyridon, Yang Terpuji Gerasimos</w:t>
      </w:r>
      <w:r w:rsidR="008B6249">
        <w:rPr>
          <w:rStyle w:val="FootnoteReference"/>
          <w:lang w:val="ru-RU"/>
        </w:rPr>
        <w:footnoteReference w:id="74"/>
      </w:r>
      <w:r w:rsidR="008B6249">
        <w:rPr>
          <w:lang w:val="ru-RU"/>
        </w:rPr>
        <w:t xml:space="preserve"> </w:t>
      </w:r>
      <w:r w:rsidR="002C6C64" w:rsidRPr="00E236F4">
        <w:rPr>
          <w:lang w:val="ru-RU"/>
        </w:rPr>
        <w:t>dan Saint Dionysius.</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anda di sini di biara, saya berasa sangat selamat. Tetapi apabila anda tiada dan saya menghadapi godaan, saya menjadi takut.</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Jangan takut. Engkau mempunyai pelindung yang perkasa di sisimu; jangan lupakan mereka, dan teruslah mengganggu mereka dengan doamu. Dan jika engkau memerlukan bantuan dariku, seorang yang tidak berguna, maka, sama ada aku di Gunung Athos atau di sini, aku akan membantu sebaik mungkin. Jika dalam kehidupan duniawi, saudara-saudara yang penyayang menjaga saudara-saudari mereka, maka lebih lagi mereka melakukan demikian dalam kehidupan rohani, yang lebih tinggi daripada kehidupan duniawi. Saya sengaja meninggalkan harta karun saya di sini untuk kamu—reliki Santo Arsenius—dan oleh itu hati saya juga kini berada di sini,</w:t>
      </w:r>
    </w:p>
    <w:p w14:paraId="46F97810" w14:textId="3BBCE7BA" w:rsidR="00BA44CB" w:rsidRDefault="00BA44CB" w:rsidP="008F333A">
      <w:pPr>
        <w:rPr>
          <w:lang w:val="ru-RU"/>
        </w:rPr>
      </w:pPr>
      <w:r>
        <w:rPr>
          <w:lang w:val="ru-RU"/>
        </w:rPr>
        <w:lastRenderedPageBreak/>
        <w:tab/>
      </w:r>
      <w:r w:rsidR="002C6C64" w:rsidRPr="00E236F4">
        <w:rPr>
          <w:lang w:val="ru-RU"/>
        </w:rPr>
        <w:t>kerana di mana harta bendamu berada, di situlah hatimu akan berada juga.</w:t>
      </w:r>
      <w:r w:rsidR="00BE79C0">
        <w:rPr>
          <w:rStyle w:val="FootnoteReference"/>
          <w:lang w:val="ru-RU"/>
        </w:rPr>
        <w:footnoteReference w:id="76"/>
      </w:r>
      <w:r w:rsidR="002C6C64" w:rsidRPr="00E236F4">
        <w:rPr>
          <w:lang w:val="ru-RU"/>
        </w:rPr>
        <w:t xml:space="preserve"> Lagipun, saya pernah memberitahu anda bahawa segala yang berharga yang saya miliki akan saya tinggalkan kepada biara anda, di mana Yang Terhormat Arsenius menetap. Santo itu sendiri pernah berkata kepada seorang lelaki:</w:t>
      </w:r>
      <w:r w:rsidR="00BE79C0">
        <w:rPr>
          <w:rStyle w:val="FootnoteReference"/>
          <w:lang w:val="ru-RU"/>
        </w:rPr>
        <w:footnoteReference w:id="77"/>
      </w:r>
      <w:r w:rsidR="002C6C64" w:rsidRPr="00E236F4">
        <w:rPr>
          <w:lang w:val="ru-RU"/>
        </w:rPr>
        <w:t xml:space="preserve"> </w:t>
      </w:r>
      <w:r>
        <w:rPr>
          <w:lang w:val="ru-RU"/>
        </w:rPr>
        <w:t>"</w:t>
      </w:r>
      <w:r w:rsidR="002C6C64" w:rsidRPr="00E236F4">
        <w:rPr>
          <w:lang w:val="ru-RU"/>
        </w:rPr>
        <w:t>Saya tinggal berhampiran Thessaloniki</w:t>
      </w:r>
      <w:r>
        <w:rPr>
          <w:lang w:val="ru-RU"/>
        </w:rPr>
        <w:t xml:space="preserve">." </w:t>
      </w:r>
      <w:r w:rsidR="002C6C64" w:rsidRPr="00E236F4">
        <w:rPr>
          <w:lang w:val="ru-RU"/>
        </w:rPr>
        <w:t>Dan kerana dia tinggal di sini, suruh dia mengambil tongkatnya dan menanganai penjahat-penjahat itu seperti seorang tuan! Jika anda terlalu malu, tanyalah bagi pihak saya.</w:t>
      </w:r>
    </w:p>
    <w:p w14:paraId="5AE5898F" w14:textId="77777777" w:rsidR="00BA44CB" w:rsidRDefault="00BA44CB" w:rsidP="008F333A">
      <w:pPr>
        <w:rPr>
          <w:lang w:val="ru-RU"/>
        </w:rPr>
      </w:pPr>
      <w:r>
        <w:rPr>
          <w:lang w:val="ru-RU"/>
        </w:rPr>
        <w:tab/>
      </w:r>
      <w:r w:rsidR="002C6C64" w:rsidRPr="00E236F4">
        <w:rPr>
          <w:lang w:val="ru-RU"/>
        </w:rPr>
        <w:t>Lagipun, inilah tugas semua orang suci—membantu dan melindungi jiwa-jiwa malang kami daripada bala yang nyata dan yang tidak nyata. Dan tugas kita ialah berusaha hidup sebagai orang Kristian, tidak menyedihkan Tuhan, menyalakan lampu untuk orang suci dan memohon pertolongan daripada mereka. Dalam kehidupan ini, kita memerlukan bantuan supaya kita dapat mendekatkan diri kepada Kristus. Dalam kehidupan yang akan datang, jika Tuhan menganggap kita layak untuk bersama-Nya, kita tidak lagi perlu menyusahkan para santo dengan permintaan kita; bahkan, ketika itu tiada keperluan untuk berbuat demikian.</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141"/>
      <w:r w:rsidRPr="00E236F4">
        <w:rPr>
          <w:lang w:val="ru-RU"/>
        </w:rPr>
        <w:t>Mukjizat Para Kudus</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Geronda, saya kadang-kadang berasa takut apabila saya bersendirian, menjalankan tugas saya di hotel.</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Berdoalah kepada Hajj Efendi, '</w:t>
      </w:r>
      <w:r w:rsidR="007447C4">
        <w:rPr>
          <w:rStyle w:val="FootnoteReference"/>
          <w:lang w:val="ru-RU"/>
        </w:rPr>
        <w:footnoteReference w:id="78"/>
      </w:r>
      <w:r w:rsidR="002C6C64" w:rsidRPr="00E236F4">
        <w:rPr>
          <w:lang w:val="ru-RU"/>
        </w:rPr>
        <w:t xml:space="preserve"> ', dan jika perompak datang, dia sendiri akan meminta maaf daripada kamu kemudian.</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tidak takut kepada perompak, tetapi kepada 'tangalashki'.</w:t>
      </w:r>
    </w:p>
    <w:p w14:paraId="32FD2352" w14:textId="77777777" w:rsidR="00BA44CB" w:rsidRDefault="00BA44CB" w:rsidP="008F333A">
      <w:pPr>
        <w:rPr>
          <w:lang w:val="ru-RU"/>
        </w:rPr>
      </w:pPr>
      <w:r>
        <w:rPr>
          <w:lang w:val="ru-RU"/>
        </w:rPr>
        <w:tab/>
      </w:r>
      <w:r w:rsidR="008F333A">
        <w:rPr>
          <w:lang w:val="ru-RU"/>
        </w:rPr>
        <w:t xml:space="preserve">— </w:t>
      </w:r>
      <w:r w:rsidR="002C6C64" w:rsidRPr="00E236F4">
        <w:rPr>
          <w:lang w:val="ru-RU"/>
        </w:rPr>
        <w:t>Minta Hajj Efendi melumpuhkan mereka juga. Apa, kamu fikir dia tidak boleh?</w:t>
      </w:r>
    </w:p>
    <w:p w14:paraId="5BCEE4E5" w14:textId="77777777" w:rsidR="00BA44CB" w:rsidRDefault="00BA44CB" w:rsidP="008F333A">
      <w:pPr>
        <w:rPr>
          <w:lang w:val="ru-RU"/>
        </w:rPr>
      </w:pPr>
      <w:r>
        <w:rPr>
          <w:lang w:val="ru-RU"/>
        </w:rPr>
        <w:tab/>
      </w:r>
      <w:r w:rsidR="008F333A">
        <w:rPr>
          <w:lang w:val="ru-RU"/>
        </w:rPr>
        <w:t xml:space="preserve">— </w:t>
      </w:r>
      <w:r w:rsidR="002C6C64" w:rsidRPr="00E236F4">
        <w:rPr>
          <w:lang w:val="ru-RU"/>
        </w:rPr>
        <w:t>Sudah tentu dia boleh, Geronda!</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Tahukah anda bahawa suatu kali dia </w:t>
      </w:r>
      <w:r>
        <w:rPr>
          <w:lang w:val="ru-RU"/>
        </w:rPr>
        <w:t>'melumpuhkan'</w:t>
      </w:r>
      <w:r w:rsidR="002C6C64" w:rsidRPr="00E236F4">
        <w:rPr>
          <w:lang w:val="ru-RU"/>
        </w:rPr>
        <w:t xml:space="preserve"> bukan sahaja seorang manusia, tetapi juga sebuah kereta? Pemandunya telah meninggalkan kuncinya di dalam kereta, dan kereta itu dicuri. Tetapi sebaik sahaja dia berdoa kepada Santo Arsenius</w:t>
      </w:r>
      <w:r w:rsidR="008F333A">
        <w:rPr>
          <w:lang w:val="ru-RU"/>
        </w:rPr>
        <w:t xml:space="preserve">, </w:t>
      </w:r>
      <w:r w:rsidR="002C6C64" w:rsidRPr="00E236F4">
        <w:rPr>
          <w:lang w:val="ru-RU"/>
        </w:rPr>
        <w:t>kereta itu terhenti betul-betul di tengah jalan, seolah-olah berakar di situ! Pencuri-pencuri itu terpaksa meninggalkannya dan melarikan diri.</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doktor-doktor memberitahu saya saya ada tumor di kepala dan perlu menjalani pembedahan.</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Pergilah dan tekan kepalamu dengan kuat ke atas relik suci Saint Arsenius. Kau lihat bagaimana dia membantu saudara perempuan yang lain itu? Dia melakukan pembedahan tanpa pisau bedah, jadi dia langsung tidak sedar apa yang telah berlaku. Syukurlah! Jangan ragu, dia juga mampu membantu kau.</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 xml:space="preserve">Santo Arsenius membantu. Seorang doktor meminta saya berdoa untuk anak perempuannya yang sakit. Saya berdoa kepada Santo Arsenius, dan dia berasa sedikit lebih baik. Dan anda berdoa agar santo itu menyempurnakan mukjizat ini </w:t>
      </w:r>
      <w:r w:rsidR="008F333A">
        <w:rPr>
          <w:lang w:val="ru-RU"/>
        </w:rPr>
        <w:t xml:space="preserve">— </w:t>
      </w:r>
      <w:r w:rsidR="002C6C64" w:rsidRPr="00E236F4">
        <w:rPr>
          <w:lang w:val="ru-RU"/>
        </w:rPr>
        <w:t xml:space="preserve">semoga para saintis mengetahui apakah kuasa Tuhan, semoga nama-Nya dimuliakan. Mukjizat </w:t>
      </w:r>
      <w:r w:rsidR="008F333A">
        <w:rPr>
          <w:lang w:val="ru-RU"/>
        </w:rPr>
        <w:t xml:space="preserve">adalah </w:t>
      </w:r>
      <w:r w:rsidR="002C6C64" w:rsidRPr="00E236F4">
        <w:rPr>
          <w:lang w:val="ru-RU"/>
        </w:rPr>
        <w:t>satu misteri. Ia boleh dialami, tetapi tidak dapat dijelaskan. Akal manusia tidak dapat memahaminya.</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orang hari ini tidak lagi mempercayai orang-orang suci seperti dahulu.</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Malah pada masa lalu, mereka yang menamakan diri mereka sebagai tidak percaya pun menghormati para santo. Saya teringat ketika penduduki Itali berada di Konitsa, kebakaran hutan berlaku. Satu khabar angin tersebar bahawa orang Itali sendiri yang membakarnya supaya mereka boleh mengumpulkan semua penduduk apabila mereka keluar untuk memadamkan api. Orang ramai mendengar perkara itu lalu berhamburan ke sana ke mari, manakala hutan terus terbakar. Orang Itali itu pergi menemui ketua kampung (yang seorang tidak beriman) dan bertanya kepadanya: 'Ke mana semua orang?</w:t>
      </w:r>
      <w:r>
        <w:rPr>
          <w:lang w:val="ru-RU"/>
        </w:rPr>
        <w:t xml:space="preserve">' </w:t>
      </w:r>
      <w:r w:rsidR="008F333A">
        <w:rPr>
          <w:lang w:val="ru-RU"/>
        </w:rPr>
        <w:t xml:space="preserve">— </w:t>
      </w:r>
      <w:r w:rsidR="002C6C64" w:rsidRPr="00E236F4">
        <w:rPr>
          <w:lang w:val="ru-RU"/>
        </w:rPr>
        <w:t>'Mereka sedang bekerja</w:t>
      </w:r>
      <w:r>
        <w:rPr>
          <w:lang w:val="ru-RU"/>
        </w:rPr>
        <w:t xml:space="preserve">,' </w:t>
      </w:r>
      <w:r w:rsidR="002C6C64" w:rsidRPr="00E236F4">
        <w:rPr>
          <w:lang w:val="ru-RU"/>
        </w:rPr>
        <w:t>jawabnya. 'Kenapa mereka tidak datang memadamkan api itu?</w:t>
      </w:r>
      <w:r>
        <w:rPr>
          <w:lang w:val="ru-RU"/>
        </w:rPr>
        <w:t xml:space="preserve">' </w:t>
      </w:r>
      <w:r w:rsidR="008F333A">
        <w:rPr>
          <w:lang w:val="ru-RU"/>
        </w:rPr>
        <w:t>—</w:t>
      </w:r>
      <w:r w:rsidR="002C6C64" w:rsidRPr="00E236F4">
        <w:rPr>
          <w:lang w:val="ru-RU"/>
        </w:rPr>
        <w:t xml:space="preserve"> 'Baiklah,</w:t>
      </w:r>
      <w:r w:rsidR="008F333A">
        <w:rPr>
          <w:lang w:val="ru-RU"/>
        </w:rPr>
        <w:t xml:space="preserve">' </w:t>
      </w:r>
      <w:r w:rsidR="002C6C64" w:rsidRPr="00E236F4">
        <w:rPr>
          <w:lang w:val="ru-RU"/>
        </w:rPr>
        <w:t xml:space="preserve">jawab ketua </w:t>
      </w:r>
      <w:r w:rsidR="002C6C64" w:rsidRPr="00E236F4">
        <w:rPr>
          <w:lang w:val="ru-RU"/>
        </w:rPr>
        <w:lastRenderedPageBreak/>
        <w:t xml:space="preserve">kampung itu, 'jika berlaku kebakaran, kami ada Saint </w:t>
      </w:r>
      <w:r>
        <w:rPr>
          <w:lang w:val="ru-RU"/>
        </w:rPr>
        <w:t xml:space="preserve">Nicholas' </w:t>
      </w:r>
      <w:r w:rsidR="002C6C64" w:rsidRPr="00E236F4">
        <w:rPr>
          <w:lang w:val="ru-RU"/>
        </w:rPr>
        <w:t>(gereja utama di Konitsa telah didedikasikan sempena Saint Nicholas). Dan ketika itu juga, semasa mereka bercakap, langit yang cerah menjadi mendung dan hujan lebat mula turun. Apabila orang Itali melihat mukjizat ini, mereka sangat ketakutan.</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wali yang tidak melakukan mukjizat?</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Sama ada seorang santo melakukan mukjizat atau tidak bergantung kepada Tuhan. Tetapi terdapat banyak mukjizat para santo yang kita tidak ketahui.</w:t>
      </w:r>
    </w:p>
    <w:p w14:paraId="0DF29191" w14:textId="77777777" w:rsidR="00BA44CB" w:rsidRDefault="00BA44CB" w:rsidP="008F333A">
      <w:pPr>
        <w:rPr>
          <w:lang w:val="ru-RU"/>
        </w:rPr>
      </w:pPr>
      <w:r>
        <w:rPr>
          <w:lang w:val="ru-RU"/>
        </w:rPr>
        <w:tab/>
      </w:r>
      <w:r w:rsidR="002C6C64" w:rsidRPr="00E236F4">
        <w:rPr>
          <w:lang w:val="ru-RU"/>
        </w:rPr>
        <w:t>Tiada apa yang sukar bagi Tuhan, begitu juga tiada apa yang sukar bagi seorang orang suci yang mempunyai keberanian di hadapan Tuhan. Kristus berkata:</w:t>
      </w:r>
    </w:p>
    <w:p w14:paraId="04A488DE" w14:textId="20FD6165" w:rsidR="00BA44CB" w:rsidRDefault="00BA44CB" w:rsidP="008F333A">
      <w:pPr>
        <w:rPr>
          <w:lang w:val="ru-RU"/>
        </w:rPr>
      </w:pPr>
      <w:r>
        <w:rPr>
          <w:lang w:val="ru-RU"/>
        </w:rPr>
        <w:tab/>
      </w:r>
      <w:r w:rsidR="002C6C64" w:rsidRPr="00E236F4">
        <w:rPr>
          <w:lang w:val="ru-RU"/>
        </w:rPr>
        <w:t>'Aku akan memberi kamu kuasa untuk melakukan mukjizat yang lebih besar daripada yang telah Aku lakukan.'</w:t>
      </w:r>
      <w:r w:rsidR="0074674D">
        <w:rPr>
          <w:rStyle w:val="FootnoteReference"/>
          <w:lang w:val="ru-RU"/>
        </w:rPr>
        <w:footnoteReference w:id="81"/>
      </w:r>
      <w:r w:rsidR="002C6C64" w:rsidRPr="00E236F4">
        <w:rPr>
          <w:lang w:val="ru-RU"/>
        </w:rPr>
        <w:t xml:space="preserve"> Kata-kata Kristus ini menunjukkan kerendahan hati-Nya dan kelimpahan rahmat yang dianugerahkan-Nya kepada kita. Betapa ajaibnya kerendahan hati Tuhan </w:t>
      </w:r>
      <w:r w:rsidR="008F333A">
        <w:rPr>
          <w:lang w:val="ru-RU"/>
        </w:rPr>
        <w:t xml:space="preserve">— </w:t>
      </w:r>
      <w:r w:rsidR="002C6C64" w:rsidRPr="00E236F4">
        <w:rPr>
          <w:lang w:val="ru-RU"/>
        </w:rPr>
        <w:t>Dia telah menganugerahkan kepada para kudus rahmat dan kuasa untuk membangkitkan orang mati, sama seperti yang telah Dia lakukan sendiri!</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142"/>
      <w:r w:rsidRPr="00E236F4">
        <w:rPr>
          <w:lang w:val="ru-RU"/>
        </w:rPr>
        <w:t>Kehadiran hidup para orang suci</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Geronda, saya ingin melihat Santo Arsenios dengan mata kepala saya sendiri.</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Itu adalah keinginan yang berbahaya, kerana musuh boleh menipu anda dengan suatu penglihatan, dan fikiran anda akan mula memberitahu anda bahawa, memandangkan anda telah dianggap layak untuk melihat santo itu, anda mesti seseorang yang penting. Kemudian, setelah anda menerima rasa 'kepentingan</w:t>
      </w:r>
      <w:r>
        <w:rPr>
          <w:lang w:val="ru-RU"/>
        </w:rPr>
        <w:t>'</w:t>
      </w:r>
      <w:r w:rsidR="002C6C64" w:rsidRPr="00E236F4">
        <w:rPr>
          <w:lang w:val="ru-RU"/>
        </w:rPr>
        <w:t xml:space="preserve"> diri sendiri ini</w:t>
      </w:r>
      <w:r>
        <w:rPr>
          <w:lang w:val="ru-RU"/>
        </w:rPr>
        <w:t xml:space="preserve">, </w:t>
      </w:r>
      <w:r w:rsidR="002C6C64" w:rsidRPr="00E236F4">
        <w:rPr>
          <w:lang w:val="ru-RU"/>
        </w:rPr>
        <w:t>musuh akan mula sentiasa memutar filem kecilnya dalam imaginasi anda. Oleh itu, sanjunglah Santo Arsenius, tetapi janganlah mencari untuk melihatnya. Sama ada dia muncul kepada anda atau tidak bukan lagi urusan anda, tetapi urusan beliau.</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seorang santo muncul kepada seseorang, adakah orang lain juga melihatnya?</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Tiada peraturan umum di sini. Kadang-kadang mereka melihatnya, kadang-kadang mereka hanya mendengar suaranya, dan kadang-kadang mereka tidak melihat apa-apa langsung. Ia sentiasa berlaku dengan berbeza; tiada peraturan umum, dan tidak mungkin ada.</w:t>
      </w:r>
    </w:p>
    <w:p w14:paraId="061E1219" w14:textId="1DF077CE" w:rsidR="00BA44CB" w:rsidRDefault="00BA44CB" w:rsidP="008F333A">
      <w:pPr>
        <w:rPr>
          <w:lang w:val="ru-RU"/>
        </w:rPr>
      </w:pPr>
      <w:r>
        <w:rPr>
          <w:lang w:val="ru-RU"/>
        </w:rPr>
        <w:tab/>
      </w:r>
      <w:r w:rsidR="002C6C64" w:rsidRPr="00E236F4">
        <w:rPr>
          <w:lang w:val="ru-RU"/>
        </w:rPr>
        <w:t xml:space="preserve">Keberadaan para kudus itu nyata, hidup! Kadangkala kita tidak dapat mencari mereka, dan mereka sendiri yang mencari kita. Ketika saya berpindah dari Sel Salib Suci ke Panaguda, sel itu dalam keadaan terbiar. Saya berjaya mengemas satu bilik secukupnya untuk dijadikan tempat tinggal. Saya telah membawa semua barang milik saya. Menaia masih lagi dalam kotaknya. Tiba masanya untuk Doa Isha. Tetapi bagaimana saya hendak mencari jilid Menaion yang betul? Saya mengeluarkan kalendar untuk melihat hari perayaan santo mana esok. Tetapi cermin mata saya hilang, cetakan dalam kalendar kecil, dan saya tidak dapat membaca nama santo untuk esok bagi menunaikan Doa Isha dengan menggunakan rosari saya. Saya mencari selama empat puluh lima minit; tetapi tidak berhasil. "Sepanjang masa ini akan terbuang sementara aku mencari; lebih baik aku berdoa begini: </w:t>
      </w:r>
      <w:r w:rsidR="00C90354">
        <w:rPr>
          <w:lang w:val="ru-RU"/>
        </w:rPr>
        <w:t>'</w:t>
      </w:r>
      <w:r w:rsidR="002C6C64" w:rsidRPr="00E236F4">
        <w:rPr>
          <w:lang w:val="ru-RU"/>
        </w:rPr>
        <w:t xml:space="preserve">Para Kudus hari ini, doakan kami kepada </w:t>
      </w:r>
      <w:r w:rsidR="00C90354">
        <w:rPr>
          <w:lang w:val="ru-RU"/>
        </w:rPr>
        <w:t>Tuhan'</w:t>
      </w:r>
      <w:r w:rsidR="008F333A">
        <w:rPr>
          <w:lang w:val="ru-RU"/>
        </w:rPr>
        <w:t xml:space="preserve">," </w:t>
      </w:r>
      <w:r w:rsidR="002C6C64" w:rsidRPr="00E236F4">
        <w:rPr>
          <w:lang w:val="ru-RU"/>
        </w:rPr>
        <w:t xml:space="preserve">fikirku. Aku mengucapkan doa kepada Kristus dan Ibu Tuhan menggunakan rosari, dan kemudian mula berdoa: </w:t>
      </w:r>
      <w:r w:rsidR="00C90354">
        <w:rPr>
          <w:lang w:val="ru-RU"/>
        </w:rPr>
        <w:t>"</w:t>
      </w:r>
      <w:r w:rsidR="002C6C64" w:rsidRPr="00E236F4">
        <w:rPr>
          <w:lang w:val="ru-RU"/>
        </w:rPr>
        <w:t>Para Kudus hari ini, doakan kami kepada Tuhan!</w:t>
      </w:r>
      <w:r>
        <w:rPr>
          <w:lang w:val="ru-RU"/>
        </w:rPr>
        <w:t xml:space="preserve">" </w:t>
      </w:r>
      <w:r w:rsidR="002C6C64" w:rsidRPr="00E236F4">
        <w:rPr>
          <w:lang w:val="ru-RU"/>
        </w:rPr>
        <w:t xml:space="preserve">Malam itu, semasa menunaikan Matins, aku berdoa dengan cara yang sama: </w:t>
      </w:r>
      <w:r>
        <w:rPr>
          <w:lang w:val="ru-RU"/>
        </w:rPr>
        <w:t>'</w:t>
      </w:r>
      <w:r w:rsidR="002C6C64" w:rsidRPr="00E236F4">
        <w:rPr>
          <w:lang w:val="ru-RU"/>
        </w:rPr>
        <w:t>Para Orang Kudus, doakan kami kepada Tuhan!</w:t>
      </w:r>
      <w:r>
        <w:rPr>
          <w:lang w:val="ru-RU"/>
        </w:rPr>
        <w:t xml:space="preserve">' </w:t>
      </w:r>
      <w:r w:rsidR="002C6C64" w:rsidRPr="00E236F4">
        <w:rPr>
          <w:lang w:val="ru-RU"/>
        </w:rPr>
        <w:t>Tiba-tiba saya melihat di hadapan saya seorang pahlawan berseri yang memancarkan kasih sayang dan kebaikan seorang bapa. Dia menghampiri, dan saya merasakan kegembiraan yang tidak terhingga di hati saya. Melihat betapa baiknya dia, saya berani bertanya: 'Tolong beritahu saya, di manakah anda berkhidmat dan apakah nama anda?</w:t>
      </w:r>
      <w:r>
        <w:rPr>
          <w:lang w:val="ru-RU"/>
        </w:rPr>
        <w:t>'</w:t>
      </w:r>
      <w:r w:rsidR="002C6C64" w:rsidRPr="00E236F4">
        <w:rPr>
          <w:lang w:val="ru-RU"/>
        </w:rPr>
        <w:t xml:space="preserve"> Dan dia menjawab: 'Saya adalah Santo Lukillian</w:t>
      </w:r>
      <w:r>
        <w:rPr>
          <w:lang w:val="ru-RU"/>
        </w:rPr>
        <w:t>.'</w:t>
      </w:r>
      <w:r w:rsidR="0074674D">
        <w:rPr>
          <w:rStyle w:val="FootnoteReference"/>
          <w:lang w:val="ru-RU"/>
        </w:rPr>
        <w:footnoteReference w:id="82"/>
      </w:r>
      <w:r w:rsidR="002C6C64" w:rsidRPr="00E236F4">
        <w:rPr>
          <w:lang w:val="ru-RU"/>
        </w:rPr>
        <w:t xml:space="preserve"> Saya tidak mendengarnya dengan jelas lalu bertanya sekali lagi: 'Santo Longinus?</w:t>
      </w:r>
      <w:r>
        <w:rPr>
          <w:lang w:val="ru-RU"/>
        </w:rPr>
        <w:t xml:space="preserve">' </w:t>
      </w:r>
      <w:r w:rsidR="008F333A">
        <w:rPr>
          <w:lang w:val="ru-RU"/>
        </w:rPr>
        <w:t xml:space="preserve">— </w:t>
      </w:r>
      <w:r w:rsidR="002C6C64" w:rsidRPr="00E236F4">
        <w:rPr>
          <w:lang w:val="ru-RU"/>
        </w:rPr>
        <w:t>'Tidak,</w:t>
      </w:r>
      <w:r w:rsidR="008F333A">
        <w:rPr>
          <w:lang w:val="ru-RU"/>
        </w:rPr>
        <w:t xml:space="preserve">' </w:t>
      </w:r>
      <w:r w:rsidR="002C6C64" w:rsidRPr="00E236F4">
        <w:rPr>
          <w:lang w:val="ru-RU"/>
        </w:rPr>
        <w:t>jawabnya, 'Santo Lukillian</w:t>
      </w:r>
      <w:r>
        <w:rPr>
          <w:lang w:val="ru-RU"/>
        </w:rPr>
        <w:t xml:space="preserve">.' </w:t>
      </w:r>
      <w:r w:rsidR="002C6C64" w:rsidRPr="00E236F4">
        <w:rPr>
          <w:lang w:val="ru-RU"/>
        </w:rPr>
        <w:t>Nama itu kedengaran aneh bagi saya, lalu saya bertanya sekali lagi: 'Santo Lukian?</w:t>
      </w:r>
      <w:r>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 xml:space="preserve">Tidak," dia mengulangi buat kali ketiga, </w:t>
      </w:r>
      <w:r w:rsidR="008F333A">
        <w:rPr>
          <w:lang w:val="ru-RU"/>
        </w:rPr>
        <w:t>"</w:t>
      </w:r>
      <w:r w:rsidR="002C6C64" w:rsidRPr="00E236F4">
        <w:rPr>
          <w:lang w:val="ru-RU"/>
        </w:rPr>
        <w:t>Saint Lu-ki-l-li-an</w:t>
      </w:r>
      <w:r>
        <w:rPr>
          <w:lang w:val="ru-RU"/>
        </w:rPr>
        <w:t xml:space="preserve">." </w:t>
      </w:r>
      <w:r w:rsidR="002C6C64" w:rsidRPr="00E236F4">
        <w:rPr>
          <w:lang w:val="ru-RU"/>
        </w:rPr>
        <w:t xml:space="preserve">Kemudian saya tiba-tiba berkata, </w:t>
      </w:r>
      <w:r w:rsidR="00C90354">
        <w:rPr>
          <w:lang w:val="ru-RU"/>
        </w:rPr>
        <w:t>"</w:t>
      </w:r>
      <w:r w:rsidR="002C6C64" w:rsidRPr="00E236F4">
        <w:rPr>
          <w:lang w:val="ru-RU"/>
        </w:rPr>
        <w:t>Saya juga mempunyai luka akibat perang.</w:t>
      </w:r>
      <w:r>
        <w:rPr>
          <w:lang w:val="ru-RU"/>
        </w:rPr>
        <w:t xml:space="preserve">" </w:t>
      </w:r>
      <w:r w:rsidR="002C6C64" w:rsidRPr="00E236F4">
        <w:rPr>
          <w:lang w:val="ru-RU"/>
        </w:rPr>
        <w:t xml:space="preserve">Berdiri di sebelah santo itu ialah seorang doktor muda berpakaian putih; dia ialah Martir Agung Panteleimon, dan Saint Lucillian meminta dia memeriksa saya. Santo Panteleimon memeriksa saya, dan kemudian saya mendengarnya berkata kepada Santo Lukillian: </w:t>
      </w:r>
      <w:r w:rsidR="00C90354">
        <w:rPr>
          <w:lang w:val="ru-RU"/>
        </w:rPr>
        <w:t>"</w:t>
      </w:r>
      <w:r w:rsidR="002C6C64" w:rsidRPr="00E236F4">
        <w:rPr>
          <w:lang w:val="ru-RU"/>
        </w:rPr>
        <w:t>Semua lukanya telah sembuh; ia hanya perlu dicatatkan dalam rekod perkhidmatan militinya</w:t>
      </w:r>
      <w:r>
        <w:rPr>
          <w:lang w:val="ru-RU"/>
        </w:rPr>
        <w:t>."</w:t>
      </w:r>
      <w:r w:rsidR="002C6C64" w:rsidRPr="00E236F4">
        <w:rPr>
          <w:lang w:val="ru-RU"/>
        </w:rPr>
        <w:t xml:space="preserve"> Selama bertahun-tahun selepas itu, </w:t>
      </w:r>
      <w:r w:rsidR="002C6C64" w:rsidRPr="00E236F4">
        <w:rPr>
          <w:lang w:val="ru-RU"/>
        </w:rPr>
        <w:lastRenderedPageBreak/>
        <w:t>saya merasakan kegembiraan yang besar dan lonjakan kekuatan yang luar biasa. Apabila saya menemui cermin mata saya dan melihat kalendar, saya melihat bahawa hari itu adalah hari perayaan Martir Kudus Lukillian. Pada waktu malam, saya pergi melawat beberapa paderi yang saya kenali dan membaca riwayat santo ini di rumah mereka.</w:t>
      </w:r>
    </w:p>
    <w:p w14:paraId="32A63B5A" w14:textId="77777777" w:rsidR="00BA44CB" w:rsidRDefault="00BA44CB" w:rsidP="008F333A">
      <w:pPr>
        <w:rPr>
          <w:lang w:val="ru-RU"/>
        </w:rPr>
      </w:pPr>
      <w:r>
        <w:rPr>
          <w:lang w:val="ru-RU"/>
        </w:rPr>
        <w:tab/>
      </w:r>
      <w:r w:rsidR="002C6C64" w:rsidRPr="00E236F4">
        <w:rPr>
          <w:lang w:val="ru-RU"/>
        </w:rPr>
        <w:t>Hingga ke hari ini, santo ini memenuhi diri saya dengan kasihnya, menggembirakan jiwa dan raga saya dengan kegembiraan surgawi yang telah dianugerahkan kepadaku.</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143"/>
      <w:r w:rsidRPr="00E236F4">
        <w:rPr>
          <w:lang w:val="ru-RU"/>
        </w:rPr>
        <w:t>Bahagian</w:t>
      </w:r>
      <w:r>
        <w:rPr>
          <w:lang w:val="ru-RU"/>
        </w:rPr>
        <w:t xml:space="preserve"> 4</w:t>
      </w:r>
      <w:r w:rsidRPr="00E236F4">
        <w:rPr>
          <w:lang w:val="ru-RU"/>
        </w:rPr>
        <w:t xml:space="preserve">. </w:t>
      </w:r>
      <w:r>
        <w:rPr>
          <w:lang w:val="ru-RU"/>
        </w:rPr>
        <w:br/>
      </w:r>
      <w:r w:rsidRPr="00E236F4">
        <w:rPr>
          <w:lang w:val="ru-RU"/>
        </w:rPr>
        <w:t>"Mintalah, maka kamu akan diberi</w:t>
      </w:r>
      <w:r>
        <w:rPr>
          <w:lang w:val="ru-RU"/>
        </w:rPr>
        <w:t>"</w:t>
      </w:r>
      <w:bookmarkEnd w:id="128"/>
      <w:bookmarkEnd w:id="129"/>
    </w:p>
    <w:p w14:paraId="3CFB79C8" w14:textId="232916BE" w:rsidR="00BA44CB" w:rsidRDefault="002C6C64" w:rsidP="008F333A">
      <w:pPr>
        <w:rPr>
          <w:lang w:val="ru-RU"/>
        </w:rPr>
      </w:pPr>
      <w:r w:rsidRPr="00E236F4">
        <w:rPr>
          <w:lang w:val="ru-RU"/>
        </w:rPr>
        <w:t xml:space="preserve">"Apabila anda berdoa untuk diri sendiri dengan kesedaran yang mendalam tentang kealpaan diri anda sendiri, maka walaupun sekadar 'Tuhan, </w:t>
      </w:r>
      <w:r w:rsidR="00C90354">
        <w:rPr>
          <w:lang w:val="ru-RU"/>
        </w:rPr>
        <w:t xml:space="preserve">kasihanilah' </w:t>
      </w:r>
      <w:r w:rsidRPr="00E236F4">
        <w:rPr>
          <w:lang w:val="ru-RU"/>
        </w:rPr>
        <w:t>untuk orang lain akan mempunyai kuasa yang besar</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144"/>
      <w:r w:rsidRPr="00E236F4">
        <w:rPr>
          <w:lang w:val="ru-RU"/>
        </w:rPr>
        <w:t>Bab</w:t>
      </w:r>
      <w:r>
        <w:rPr>
          <w:lang w:val="ru-RU"/>
        </w:rPr>
        <w:t xml:space="preserve"> 1</w:t>
      </w:r>
      <w:r w:rsidR="002C6C64" w:rsidRPr="00E236F4">
        <w:rPr>
          <w:lang w:val="ru-RU"/>
        </w:rPr>
        <w:t xml:space="preserve">. </w:t>
      </w:r>
      <w:r>
        <w:rPr>
          <w:lang w:val="ru-RU"/>
        </w:rPr>
        <w:br/>
      </w:r>
      <w:r w:rsidR="002C6C64" w:rsidRPr="00E236F4">
        <w:rPr>
          <w:lang w:val="ru-RU"/>
        </w:rPr>
        <w:t>Mengenai berdoa untuk diri sendiri</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145"/>
      <w:r w:rsidRPr="00E236F4">
        <w:rPr>
          <w:lang w:val="ru-RU"/>
        </w:rPr>
        <w:t>Marilah kita memohon rahmat Tuhan untuk diri kita sendiri dan untuk orang lain</w:t>
      </w:r>
      <w:bookmarkEnd w:id="132"/>
      <w:bookmarkEnd w:id="133"/>
    </w:p>
    <w:p w14:paraId="72E428DD" w14:textId="4E708793" w:rsidR="00BA44CB" w:rsidRDefault="002C6C64" w:rsidP="00240542">
      <w:pPr>
        <w:ind w:firstLine="720"/>
        <w:rPr>
          <w:lang w:val="ru-RU"/>
        </w:rPr>
      </w:pPr>
      <w:r w:rsidRPr="00E236F4">
        <w:rPr>
          <w:lang w:val="ru-RU"/>
        </w:rPr>
        <w:t>Geronda, kadang-kadang saya berdoa untuk seseorang dan tiba-tiba tergerak hati. Kemudian saya berhenti berdoa untuk orang itu dan berdoa untuk diri sendiri sebaliknya.</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Mengapa? Adakah orang yang baru sahaja anda doakan itu tidak lagi memerlukan doa?</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Saya tidak berhenti, Geronda. Tetapi saya ingin menggunakan masa yang baik ini untuk berdoa bagi diri saya juga, kerana saya tidak tahu bila saya akan merasakan semangat kesalehan ini lagi.</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Sungguh menakjubkan! Jadi kamu akan berseronok sambil berkata tentang jirammu, 'Tak apa, dia boleh </w:t>
      </w:r>
      <w:r>
        <w:rPr>
          <w:lang w:val="ru-RU"/>
        </w:rPr>
        <w:t>tunggu'</w:t>
      </w:r>
      <w:r w:rsidR="002C6C64" w:rsidRPr="00E236F4">
        <w:rPr>
          <w:lang w:val="ru-RU"/>
        </w:rPr>
        <w:t>? Oh, kamu… Sekurang-kurangnya, apabila kamu berdoa, jangan katakan 'belas kasihanilah aku</w:t>
      </w:r>
      <w:r>
        <w:rPr>
          <w:lang w:val="ru-RU"/>
        </w:rPr>
        <w:t xml:space="preserve">', </w:t>
      </w:r>
      <w:r w:rsidR="002C6C64" w:rsidRPr="00E236F4">
        <w:rPr>
          <w:lang w:val="ru-RU"/>
        </w:rPr>
        <w:t>tetapi 'belas kasihanilah kami</w:t>
      </w:r>
      <w:r>
        <w:rPr>
          <w:lang w:val="ru-RU"/>
        </w:rPr>
        <w:t>'. 'Kami'</w:t>
      </w:r>
      <w:r w:rsidR="002C6C64" w:rsidRPr="00E236F4">
        <w:rPr>
          <w:lang w:val="ru-RU"/>
        </w:rPr>
        <w:t xml:space="preserve"> itu merangkumi kamu dan semua orang lain. Apabila saya berdoa, saya berkata: 'Tuhan Yesus Kristus, Anak Allah, belas kasihanilah kami. Belas kasihanilah semua orang, dan belas kasihanilah aku, orang malang ini</w:t>
      </w:r>
      <w:r>
        <w:rPr>
          <w:lang w:val="ru-RU"/>
        </w:rPr>
        <w:t>.'</w:t>
      </w:r>
    </w:p>
    <w:p w14:paraId="04BD1860" w14:textId="77777777" w:rsidR="00BA44CB" w:rsidRDefault="00BA44CB" w:rsidP="008F333A">
      <w:pPr>
        <w:rPr>
          <w:lang w:val="ru-RU"/>
        </w:rPr>
      </w:pPr>
      <w:r>
        <w:rPr>
          <w:lang w:val="ru-RU"/>
        </w:rPr>
        <w:tab/>
      </w:r>
      <w:r w:rsidR="002C6C64" w:rsidRPr="00E236F4">
        <w:rPr>
          <w:lang w:val="ru-RU"/>
        </w:rPr>
        <w:t xml:space="preserve">Adalah sangat membantu untuk membahagikan doa kepada tiga bahagian: yang pertama </w:t>
      </w:r>
      <w:r w:rsidR="008F333A">
        <w:rPr>
          <w:lang w:val="ru-RU"/>
        </w:rPr>
        <w:t xml:space="preserve">adalah </w:t>
      </w:r>
      <w:r w:rsidR="002C6C64" w:rsidRPr="00E236F4">
        <w:rPr>
          <w:lang w:val="ru-RU"/>
        </w:rPr>
        <w:t xml:space="preserve">doa untuk diri sendiri, </w:t>
      </w:r>
      <w:r w:rsidR="008F333A">
        <w:rPr>
          <w:lang w:val="ru-RU"/>
        </w:rPr>
        <w:t>yang</w:t>
      </w:r>
      <w:r w:rsidR="002C6C64" w:rsidRPr="00E236F4">
        <w:rPr>
          <w:lang w:val="ru-RU"/>
        </w:rPr>
        <w:t xml:space="preserve"> kedua untuk orang yang masih hidup, dan yang ketiga untuk orang yang telah meninggal dunia. Tetapi walaupun dalam hal ini, kita berdoa lebih untuk diri kita sendiri daripada untuk orang lain, kerana saya seorang diri, manakala orang yang masih hidup dan yang telah meninggal dunia itu tidak terhitung.</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rasa seumur hidup pun tidak akan mencukupi bagi saya untuk mencari rahmat Tuhan.</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Semoga Tuhan merahmati anda. Berdoalah, dengan ringkas dan berterusan, dengan rendah hati memohon rahmat-Nya untuk diri anda dan untuk semua orang. Apabila kita memohon rahmat Tuhan dan berusaha tanpa memaksa diri, dengan rendah hati dan penuh kasih sayang, maka Tuhan akan menganugerahkan kepada kita dan orang lain segala yang kita perlukan.</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Mungkin, Geronda, selain daripada rahmat Tuhan, patutkah kita meminta apa-apa lagi?</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Rahmat Tuhan merangkumi segala-galanya. Tetapi jika ada keperluan, anda juga boleh memohon sesuatu yang khusus daripada Tuhan.</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Geronda, Santo Basilius Agung berkata: 'Dalam doa, selepas anda mengucap syukur, mohon hanya Kerajaan Syurga</w:t>
      </w:r>
      <w:r>
        <w:rPr>
          <w:lang w:val="ru-RU"/>
        </w:rPr>
        <w:t>.'</w:t>
      </w:r>
      <w:r w:rsidR="00886AE2">
        <w:rPr>
          <w:rStyle w:val="FootnoteReference"/>
          <w:lang w:val="ru-RU"/>
        </w:rPr>
        <w:footnoteReference w:id="83"/>
      </w:r>
      <w:r w:rsidR="002C6C64" w:rsidRPr="00E236F4">
        <w:rPr>
          <w:lang w:val="ru-RU"/>
        </w:rPr>
        <w:t xml:space="preserve"> Apa maksud beliau dengan ini?</w:t>
      </w:r>
    </w:p>
    <w:p w14:paraId="7A02FD37" w14:textId="53EF138A"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Maksud Santo itu ialah kita mesti terlebih dahulu dan utama sekali memohon Kerajaan Syurga. Selepas itu, segala-galanya yang lain, menurut firman Tuhan, akan ditambahkan kepada kita.</w:t>
      </w:r>
      <w:r w:rsidR="00886AE2">
        <w:rPr>
          <w:rStyle w:val="FootnoteReference"/>
          <w:lang w:val="ru-RU"/>
        </w:rPr>
        <w:footnoteReference w:id="84"/>
      </w:r>
      <w:r w:rsidR="002C6C64" w:rsidRPr="00E236F4">
        <w:rPr>
          <w:lang w:val="ru-RU"/>
        </w:rPr>
        <w:t xml:space="preserve"> Kita tidak boleh terganggu oleh permintaan sekunder dan banyak permintaan, sehingga terlupa apa yang paling penting.</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Geronda, Kitab Suci memberitahu kita untuk berdoa kepada Tuhan bagi keperluan kita.</w:t>
      </w:r>
      <w:r w:rsidR="00886AE2">
        <w:rPr>
          <w:rStyle w:val="FootnoteReference"/>
          <w:lang w:val="ru-RU"/>
        </w:rPr>
        <w:footnoteReference w:id="85"/>
      </w:r>
      <w:r w:rsidR="002C6C64" w:rsidRPr="00E236F4">
        <w:rPr>
          <w:lang w:val="ru-RU"/>
        </w:rPr>
        <w:t xml:space="preserve"> Namun, bapa-bapa suci mengelakkan berdoa untuk keperluan mereka sendiri. Jadi, bagaimana saya harus berdoa?</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Berdoalah untuk segala keperluan jiwa, dan kurangkan perhatian kepada keperluan tubuh. Dalam </w:t>
      </w:r>
      <w:r>
        <w:rPr>
          <w:lang w:val="ru-RU"/>
        </w:rPr>
        <w:t>'</w:t>
      </w:r>
      <w:r w:rsidR="002C6C64" w:rsidRPr="00E236F4">
        <w:rPr>
          <w:lang w:val="ru-RU"/>
        </w:rPr>
        <w:t xml:space="preserve">Doa </w:t>
      </w:r>
      <w:r>
        <w:rPr>
          <w:lang w:val="ru-RU"/>
        </w:rPr>
        <w:t xml:space="preserve">Tuhan', </w:t>
      </w:r>
      <w:r w:rsidR="002C6C64" w:rsidRPr="00E236F4">
        <w:rPr>
          <w:lang w:val="ru-RU"/>
        </w:rPr>
        <w:t>apabila kita berkata: 'Berikanlah kami hari ini makanan harian kami',</w:t>
      </w:r>
      <w:r w:rsidR="00BF0B4D">
        <w:rPr>
          <w:rStyle w:val="FootnoteReference"/>
          <w:lang w:val="ru-RU"/>
        </w:rPr>
        <w:footnoteReference w:id="86"/>
      </w:r>
      <w:r w:rsidR="002C6C64" w:rsidRPr="00E236F4">
        <w:rPr>
          <w:lang w:val="ru-RU"/>
        </w:rPr>
        <w:t xml:space="preserve"> kita tidak hanya meminta pemakanan fizikal, tetapi juga apa yang kita perlukan untuk kehidupan rohani, kehidupan yang dijalani menurut kehendak Tuhan.</w:t>
      </w:r>
    </w:p>
    <w:p w14:paraId="3A63E525" w14:textId="77777777" w:rsidR="00BA44CB" w:rsidRDefault="00BA44CB" w:rsidP="008F333A">
      <w:pPr>
        <w:rPr>
          <w:lang w:val="ru-RU"/>
        </w:rPr>
      </w:pPr>
      <w:r>
        <w:rPr>
          <w:lang w:val="ru-RU"/>
        </w:rPr>
        <w:tab/>
      </w:r>
      <w:r w:rsidR="002C6C64" w:rsidRPr="00E236F4">
        <w:rPr>
          <w:lang w:val="ru-RU"/>
        </w:rPr>
        <w:t>Suatu ketika, semasa saya tinggal di sel Salib Suci, saya mula mengalami masalah perut. Seseorang dari biara membawa sebotol minuman kepada saya—mereka menyangka ia mengandungi wain, supaya saya boleh meminumnya sebagai ubat—tetapi ternyata ia diisi dengan cuka. Saya tidak berkata apa-apa kepada sami yang membawanya kepada saya, kerana saya fikir itu adalah kehendak Tuhan. Kira-kira empat puluh hari berlalu. Saya minum air hujan, dan saya berasa semakin teruk. Suatu hari saya berasa sangat tidak sihat. Saya minum banyak air, dan kemudian menderita sepanjang malam. Keesokan harinya saya sangat dahaga, tetapi saya takut untuk minum. Semasa masuk ke gereja untuk menyalakan lampu, saya melihat sebotol wain di sebelah ikonostasis, di bawah ikon Ibu Tuhan. Botol itu milik saya; saya mengenalinya. Tetapi siapa yang telah menuang wain ke dalamnya? Tiada siapa yang melawat saya sepanjang hari-hari itu, dan walaupun saya sering ke gereja, tiada botol di sebelah ikonostasis. Ternyata wain itu masam – tepat apa yang saya perlukan untuk pencernaan saya. Dan pada hari yang sama juga, mereka membawa satu lagi botol wain dari biara untuk saya.</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jika saya memohon sesuatu daripada Tuhan dengan sepenuh hati, adakah Dia akan mengabulkannya?</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Jika ia untuk kebaikanmu, Dia akan mengabulkannya; tetapi jika tidak, mengapa Dia mahu memberikannya kepadamu? Ingatkah kamu kisah Bani Israil yang menuntut agar Tuhan memberi mereka seorang raja, walaupun Tuhan telah memberi amaran bahawa mereka belum bersedia untuknya?</w:t>
      </w:r>
      <w:r w:rsidR="00544F7F">
        <w:rPr>
          <w:rStyle w:val="FootnoteReference"/>
          <w:lang w:val="ru-RU"/>
        </w:rPr>
        <w:footnoteReference w:id="87"/>
      </w:r>
      <w:r w:rsidR="00544F7F">
        <w:rPr>
          <w:lang w:val="ru-RU"/>
        </w:rPr>
        <w:t xml:space="preserve"> </w:t>
      </w:r>
      <w:r w:rsidR="002C6C64" w:rsidRPr="00E236F4">
        <w:rPr>
          <w:lang w:val="ru-RU"/>
        </w:rPr>
        <w:t>Saul yang sombong menjadi raja mereka, dan dia mengenakan cukai yang tinggi ke atas mereka serta menyeksa mereka.</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Kita sering berfikir bahawa apa yang kita minta daripada Tuhan itu baik dan memberi manfaat, sedangkan hakikatnya sebaliknya. Namun, Tuhan, yang pada dasarnya baik, mengetahui apa yang diperlukan oleh setiap kita. Oleh itu, marilah kita berdoa seperti berikut: 'Ya Tuhan saya, akal saya memberitahu bahawa ini akan baik untuk saya. Namun, Engkau lebih mengetahui daripada saya apa yang diperlukan oleh jiwa saya.</w:t>
      </w:r>
      <w:r w:rsidR="00544F7F">
        <w:rPr>
          <w:lang w:val="ru-RU"/>
        </w:rPr>
        <w:t xml:space="preserve"> </w:t>
      </w:r>
      <w:r>
        <w:rPr>
          <w:lang w:val="ru-RU"/>
        </w:rPr>
        <w:t>"</w:t>
      </w:r>
      <w:r w:rsidR="002C6C64" w:rsidRPr="00E236F4">
        <w:rPr>
          <w:lang w:val="ru-RU"/>
        </w:rPr>
        <w:t>Kehendak-Mu akan terlaksana</w:t>
      </w:r>
      <w:r>
        <w:rPr>
          <w:lang w:val="ru-RU"/>
        </w:rPr>
        <w:t>."</w:t>
      </w:r>
      <w:r w:rsidR="00544F7F">
        <w:rPr>
          <w:rStyle w:val="FootnoteReference"/>
          <w:lang w:val="ru-RU"/>
        </w:rPr>
        <w:footnoteReference w:id="89"/>
      </w:r>
      <w:r w:rsidR="002C6C64" w:rsidRPr="00E236F4">
        <w:rPr>
          <w:lang w:val="ru-RU"/>
        </w:rPr>
        <w:t xml:space="preserve"> Kerana jika kita berkata dari hati:</w:t>
      </w:r>
    </w:p>
    <w:p w14:paraId="31792F04" w14:textId="036CAFE0" w:rsidR="00BA44CB" w:rsidRDefault="00BA44CB" w:rsidP="008F333A">
      <w:pPr>
        <w:rPr>
          <w:lang w:val="ru-RU"/>
        </w:rPr>
      </w:pPr>
      <w:r>
        <w:rPr>
          <w:lang w:val="ru-RU"/>
        </w:rPr>
        <w:tab/>
      </w:r>
      <w:r w:rsidR="002C6C64" w:rsidRPr="00E236F4">
        <w:rPr>
          <w:lang w:val="ru-RU"/>
        </w:rPr>
        <w:t>'Kehendak-Mu akan terlaksana</w:t>
      </w:r>
      <w:r>
        <w:rPr>
          <w:lang w:val="ru-RU"/>
        </w:rPr>
        <w:t>,</w:t>
      </w:r>
      <w:r w:rsidR="002C6C64" w:rsidRPr="00E236F4">
        <w:rPr>
          <w:lang w:val="ru-RU"/>
        </w:rPr>
        <w:t xml:space="preserve">' maka ia akan terlaksana </w:t>
      </w:r>
      <w:r w:rsidR="008F333A">
        <w:rPr>
          <w:lang w:val="ru-RU"/>
        </w:rPr>
        <w:t xml:space="preserve">— </w:t>
      </w:r>
      <w:r w:rsidR="002C6C64" w:rsidRPr="00E236F4">
        <w:rPr>
          <w:lang w:val="ru-RU"/>
        </w:rPr>
        <w:t>kehendak Tuhan. Apa yang benar-benar akan memberi manfaat kepada jiwa kita akan terlaksana.</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146"/>
      <w:r w:rsidRPr="00E236F4">
        <w:rPr>
          <w:lang w:val="ru-RU"/>
        </w:rPr>
        <w:t>Doa untuk usaha rohani</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Geronda, Abba Isaac menulis: 'Bagaimana kamu boleh berhasrat mencintai Tuhan sedangkan kamu belum membersihkan dirimu daripada nafsu-nafsumu?</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Adakah ini bermakna jika seseorang belum membersihkan dirinya daripada nafsu-nafsunya tetapi berhasrat mencintai Tuhan, terdapat kekurangan rasa malu dalam hal ini?</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Tidak, mengapa itu dianggap tidak malu? Seseorang berusaha membersihkan diri daripada nafsu sambil pada masa yang sama berhasrat mencintai Tuhan. Kedua-duanya berlaku serentak. Ketidakmaluan </w:t>
      </w:r>
      <w:r w:rsidR="002C6C64" w:rsidRPr="00E236F4">
        <w:rPr>
          <w:lang w:val="ru-RU"/>
        </w:rPr>
        <w:lastRenderedPageBreak/>
        <w:t>terletak pada mereka yang mengabaikan nafsu mereka, namun dalam doa memohon agar dikurniakan cinta Tuhan.</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membaca di suatu tempat bahawa apa yang dipohon dalam doa dikurniakan mengikut iman seseorang dan kehangatan hatinya.</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Apa sebenarnya yang kamu minta daripada Tuhan?</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Supaya Dia menyelamatkan saya daripada kekerasan hati dan melembutkan hati saya dalam doa.</w:t>
      </w:r>
    </w:p>
    <w:p w14:paraId="78A3E2CB" w14:textId="1104C6A1" w:rsidR="00BA44CB" w:rsidRDefault="00BA44CB" w:rsidP="008F333A">
      <w:pPr>
        <w:rPr>
          <w:lang w:val="ru-RU"/>
        </w:rPr>
      </w:pPr>
      <w:r>
        <w:rPr>
          <w:lang w:val="ru-RU"/>
        </w:rPr>
        <w:tab/>
      </w:r>
      <w:r w:rsidR="008F333A">
        <w:rPr>
          <w:lang w:val="ru-RU"/>
        </w:rPr>
        <w:t xml:space="preserve">— </w:t>
      </w:r>
      <w:r w:rsidR="002C6C64" w:rsidRPr="00E236F4">
        <w:rPr>
          <w:lang w:val="ru-RU"/>
        </w:rPr>
        <w:t>'Mintalah</w:t>
      </w:r>
      <w:r w:rsidR="00370C58">
        <w:rPr>
          <w:lang w:val="ru-RU"/>
        </w:rPr>
        <w:t>,</w:t>
      </w:r>
      <w:r w:rsidR="002C6C64" w:rsidRPr="00E236F4">
        <w:rPr>
          <w:lang w:val="ru-RU"/>
        </w:rPr>
        <w:t xml:space="preserve"> maka kamu akan diberi</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kata Kristus. Jika apa yang kamu minta itu suci dan akan memberi manfaat kepada dirimu sendiri, maka kamu akan menerima apa yang kamu minta. Jika anda memohon kekuatan daripada Tuhan untuk berdoa memohon keampunan dosa anda dan untuk membantu jiran anda, itu adalah permohonan yang baik dan Tuhan akan mengabulkannya. Tetapi jika anda mahu menerima karunia doa semata-mata untuk mendapatkan keseronokan daripadanya, adakah anda benar-benar fikir Dia akan memberikannya kepada anda?</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Geronda, kadang-kadang saya memohon kepada Tuhan: 'Tuhan, berikan pencerahan kepada saya!</w:t>
      </w:r>
      <w:r>
        <w:rPr>
          <w:lang w:val="ru-RU"/>
        </w:rPr>
        <w:t xml:space="preserve">' </w:t>
      </w:r>
      <w:r w:rsidR="002C6C64" w:rsidRPr="00E236F4">
        <w:rPr>
          <w:lang w:val="ru-RU"/>
        </w:rPr>
        <w:t>Adakah permohonan saya itu betul?</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Pertama, buat usaha sendiri dahulu, barulah memohon pencerahan daripada Tuhan. Lagipun, Tuhan mahu melihat bahawa kita berusaha, dan barulah Dia akan memberikan apa yang kita minta. Berfikir, berdoa, sedar akan diri sendiri dan bertindak dengan bijaksana, dan Tuhan akan mencerahkan kamu. Apabila, sebagai contoh, anda ditanya tentang sesuatu, jangan tergesa-gesa menjawab, tetapi mohonlah kepada Tuhan agar Dia memberi pencerahan kepada anda. Berdoalah,</w:t>
      </w:r>
      <w:r w:rsidR="008F333A">
        <w:rPr>
          <w:lang w:val="ru-RU"/>
        </w:rPr>
        <w:t xml:space="preserve"> '</w:t>
      </w:r>
      <w:r w:rsidR="002C6C64" w:rsidRPr="00E236F4">
        <w:rPr>
          <w:lang w:val="ru-RU"/>
        </w:rPr>
        <w:t xml:space="preserve">Ya Tuhanku, berikanlah pencerahan kepadaku tentang apa yang perlu </w:t>
      </w:r>
      <w:r>
        <w:rPr>
          <w:lang w:val="ru-RU"/>
        </w:rPr>
        <w:t>dikatakan</w:t>
      </w:r>
      <w:r w:rsidR="002C6C64" w:rsidRPr="00E236F4">
        <w:rPr>
          <w:lang w:val="ru-RU"/>
        </w:rPr>
        <w:t xml:space="preserve">'—dan Tuhan akan meletakkan kata-kata yang tepat di mulut anda untuk situasi itu. Jawapan tergesa-gesa </w:t>
      </w:r>
      <w:r w:rsidR="008F333A">
        <w:rPr>
          <w:lang w:val="ru-RU"/>
        </w:rPr>
        <w:t xml:space="preserve">datang </w:t>
      </w:r>
      <w:r w:rsidR="002C6C64" w:rsidRPr="00E236F4">
        <w:rPr>
          <w:lang w:val="ru-RU"/>
        </w:rPr>
        <w:t xml:space="preserve">daripada akal, tetapi jawapan yang datang melalui doa </w:t>
      </w:r>
      <w:r w:rsidR="008F333A">
        <w:rPr>
          <w:lang w:val="ru-RU"/>
        </w:rPr>
        <w:t xml:space="preserve">datang </w:t>
      </w:r>
      <w:r w:rsidR="002C6C64" w:rsidRPr="00E236F4">
        <w:rPr>
          <w:lang w:val="ru-RU"/>
        </w:rPr>
        <w:t>daripada Tuhan.</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seorang yang tidak peka dan sering terlepas peluang yang Tuhan berikan kepada saya. Itulah sebabnya saya takut untuk meminta pertolongan-Nya sama sekali, bimbang saya akan kehilangan segala-galanya sekali lagi dan jatuh di bawah hukuman.</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Minta pertolongan Tuhan dan, pada masa yang sama, mohonlah kepada-Nya agar anda menjadi lebih peka supaya anda dapat memanfaatkan sepenuhnya peluang baik yang akan dianugerahkan-Nya kepada anda.</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betul untuk meminta Tuhan membenarkan saya pergi ke syurga?</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Saya tidak tahu… Saya, sebagai contoh, tidak meminta Tuhan membiarkan saya masuk syurga, tetapi agar Dia membantu saya supaya tidak menyedihkan-Nya dengan hidup saya. Namun, jika saya berakhir di neraka, bukankah itu akan menyedihkan Tuhan? Dan bukankah Tuhan akan menyelamatkan seseorang daripada neraka yang meminta pertolongan-Nya supaya tidak menyedihkan-Nya dalam apa jua cara?</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147"/>
      <w:r w:rsidRPr="00E236F4">
        <w:rPr>
          <w:lang w:val="ru-RU"/>
        </w:rPr>
        <w:t>Doa ketika sakit</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Geronda, akhir-akhir ini saya mengalami masalah jantung, dan saya bimbang sesuatu mungkin berlaku.</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Jangan takut. Setiap daripada kita mesti mempunyai masalah tertentu, kerana jika kita ada, kita duduk di kaki Kristus dan memohon pertolongan-Nya.</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tolong doakan supaya saya sembuh.</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Adalah tidak untuk kepentinganmu jika aku berdoa begitu. Jika kamu bertahan dengan iman kepada Tuhan, kamu akan menerima pencen daripada Tabung Insurans Syurga, yang lebih besar daripada pencen daripada persatuan insurans luar bandar.</w:t>
      </w:r>
      <w:r w:rsidR="007649E5">
        <w:rPr>
          <w:rStyle w:val="FootnoteReference"/>
          <w:lang w:val="ru-RU"/>
        </w:rPr>
        <w:footnoteReference w:id="92"/>
      </w:r>
      <w:r w:rsidR="002C6C64" w:rsidRPr="00E236F4">
        <w:rPr>
          <w:lang w:val="ru-RU"/>
        </w:rPr>
        <w:t xml:space="preserve"> Saya terbaca di suatu tempat bahawa seorang lelaki sakit meminta Santo Panteleimon menyembuhkannya. Santo itu tidak menyembuhkannya, tetapi lelaki sakit itu terus berdoa dan akhirnya sembuh juga. Apabila tiba masanya dan lelaki ini meninggal dunia, dia menyedari bahawa, kerana penyembuhannya, dia telah kehilangan banyak mahkota. Kemudian dia berkata kepada Santo Panteleimon: 'Oh, mengapa Engkau menyembuhkan aku jika Engkau tahu aku akan kehilangan mahkotaku?</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sejauh manakah saya patut bergantung kepada Tuhan dalam hal kesihatan?</w:t>
      </w:r>
    </w:p>
    <w:p w14:paraId="722CE08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Pertama, letakkan kepercayaanmu kepada Tuhan. Dan selepas Tuhan, letakkan kepercayaanmu kepada manusia </w:t>
      </w:r>
      <w:r w:rsidR="008F333A">
        <w:rPr>
          <w:lang w:val="ru-RU"/>
        </w:rPr>
        <w:t xml:space="preserve">— </w:t>
      </w:r>
      <w:r w:rsidR="002C6C64" w:rsidRPr="00E236F4">
        <w:rPr>
          <w:lang w:val="ru-RU"/>
        </w:rPr>
        <w:t>seorang doktor.</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apakah sikap yang betul terhadap penyakit serius?</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Mencari bantuan perubatan mesti didahului dengan doa dan berpuasa, supaya Tuhan dapat membantu dan memberi pencerahan kepada doktor-doktor. Dan jangan lupa mengambil sedikit minyak dari lampu Saint Arsenius, jangan lupa minum air suci, dan membaca Mazmur…</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kerana penyakit saya, saya tidak dapat mematuhi peraturan biara, dan ini membuatkan saya sedih.</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Walaupun anda tidak melakukan apa-apa semasa sakit—tidak berdoa dengan tasbih mahupun sujud, tetapi hanya mengucapkan, 'Maha Suci Engkau, ya Tuhan!'—itulah sudah mencukupi.</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sakit, kesakitan menghalang saya daripada menumpukan perhatian kepada doa saya.</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Doa seperti itu melibatkan kesusahan dan penderitaan; ia adalah suatu pencapaian iman, dan oleh itu ia didengari dengan lebih jelas daripada doa seseorang yang sihat.</w:t>
      </w:r>
    </w:p>
    <w:p w14:paraId="50C6F341" w14:textId="77777777" w:rsidR="00BA44CB" w:rsidRDefault="00BA44CB" w:rsidP="008F333A">
      <w:pPr>
        <w:rPr>
          <w:lang w:val="ru-RU"/>
        </w:rPr>
      </w:pPr>
      <w:r>
        <w:rPr>
          <w:lang w:val="ru-RU"/>
        </w:rPr>
        <w:tab/>
      </w:r>
      <w:r w:rsidR="002C6C64" w:rsidRPr="00E236F4">
        <w:rPr>
          <w:lang w:val="ru-RU"/>
        </w:rPr>
        <w:t xml:space="preserve">Seseorang juga mesti mencintai kesakitan, sekurang-kurangnya sedikit. Kesakitan </w:t>
      </w:r>
      <w:r w:rsidR="008F333A">
        <w:rPr>
          <w:lang w:val="ru-RU"/>
        </w:rPr>
        <w:t xml:space="preserve">adalah </w:t>
      </w:r>
      <w:r w:rsidR="002C6C64" w:rsidRPr="00E236F4">
        <w:rPr>
          <w:lang w:val="ru-RU"/>
        </w:rPr>
        <w:t>rahmat yang besar bagi seseorang. Apabila seseorang menyedari perkara ini, mereka akan menerima kesakitan dengan sukacita dan menyanyi dengan gembira:</w:t>
      </w:r>
    </w:p>
    <w:p w14:paraId="5BBEA0DB" w14:textId="448FC4F5" w:rsidR="00BA44CB" w:rsidRDefault="00BA44CB" w:rsidP="008F333A">
      <w:pPr>
        <w:rPr>
          <w:lang w:val="ru-RU"/>
        </w:rPr>
      </w:pPr>
      <w:r>
        <w:rPr>
          <w:lang w:val="ru-RU"/>
        </w:rPr>
        <w:tab/>
      </w:r>
      <w:r w:rsidR="002C6C64" w:rsidRPr="00E236F4">
        <w:rPr>
          <w:lang w:val="ru-RU"/>
        </w:rPr>
        <w:t>Aku akan memberkati Tuhan pada setiap masa.</w:t>
      </w:r>
      <w:r w:rsidR="00452F2C">
        <w:rPr>
          <w:rStyle w:val="FootnoteReference"/>
          <w:lang w:val="ru-RU"/>
        </w:rPr>
        <w:footnoteReference w:id="94"/>
      </w:r>
      <w:r w:rsidR="002C6C64" w:rsidRPr="00E236F4">
        <w:rPr>
          <w:lang w:val="ru-RU"/>
        </w:rPr>
        <w:t xml:space="preserve"> Saya teringat bagaimana Tua Gabriel yang miskin</w:t>
      </w:r>
      <w:r w:rsidR="003E70F1">
        <w:rPr>
          <w:rStyle w:val="FootnoteReference"/>
          <w:lang w:val="ru-RU"/>
        </w:rPr>
        <w:footnoteReference w:id="95"/>
      </w:r>
      <w:r w:rsidR="003E70F1">
        <w:rPr>
          <w:lang w:val="ru-RU"/>
        </w:rPr>
        <w:t xml:space="preserve"> </w:t>
      </w:r>
      <w:r w:rsidR="002C6C64" w:rsidRPr="00E236F4">
        <w:rPr>
          <w:lang w:val="ru-RU"/>
        </w:rPr>
        <w:t>di Karoula menderita begitu banyak, menderita begitu banyak… Namun begitu, ketika sakitnya kambuh, dia akan menyanyi. Dia terbaring di katil dan akan tertanya-tanya: 'Mereka memberitahu saya</w:t>
      </w:r>
      <w:r>
        <w:rPr>
          <w:lang w:val="ru-RU"/>
        </w:rPr>
        <w:t>, "</w:t>
      </w:r>
      <w:r w:rsidR="002C6C64" w:rsidRPr="00E236F4">
        <w:rPr>
          <w:lang w:val="ru-RU"/>
        </w:rPr>
        <w:t>Inilah salibmu</w:t>
      </w:r>
      <w:r>
        <w:rPr>
          <w:lang w:val="ru-RU"/>
        </w:rPr>
        <w:t>"</w:t>
      </w:r>
      <w:r w:rsidR="002C6C64" w:rsidRPr="00E236F4">
        <w:rPr>
          <w:lang w:val="ru-RU"/>
        </w:rPr>
        <w:t>—tetapi di manakah paku-pakunya? Dan tanpa paku, apakah jenis salib itu?</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Dan berapa lama perkara ini berlanjutan, Geronda?</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Lama juga, setahun atau dua. Dia tinggal bersendirian. Lantai selnya telah reput, dan pada musim sejuk, angin kencang yang masuk melalui lubang-lubang itu sangat menyeksakan! Namun walaupun dalam kesejukan, penatua yang sakit itu tetap menyanyi dan memuliakan Tuhan.</w:t>
      </w:r>
    </w:p>
    <w:p w14:paraId="1F880550" w14:textId="1F7F74BB" w:rsidR="00BA44CB" w:rsidRDefault="00BA44CB" w:rsidP="008F333A">
      <w:pPr>
        <w:rPr>
          <w:lang w:val="ru-RU"/>
        </w:rPr>
      </w:pPr>
      <w:r>
        <w:rPr>
          <w:lang w:val="ru-RU"/>
        </w:rPr>
        <w:tab/>
      </w:r>
      <w:r w:rsidR="002C6C64" w:rsidRPr="00E236F4">
        <w:rPr>
          <w:lang w:val="ru-RU"/>
        </w:rPr>
        <w:t>Dalam kesakitan</w:t>
      </w:r>
      <w:r w:rsidR="008F333A">
        <w:rPr>
          <w:lang w:val="ru-RU"/>
        </w:rPr>
        <w:t>,</w:t>
      </w:r>
      <w:r w:rsidR="002C6C64" w:rsidRPr="00E236F4">
        <w:rPr>
          <w:lang w:val="ru-RU"/>
        </w:rPr>
        <w:t xml:space="preserve"> menyanyi mazmur </w:t>
      </w:r>
      <w:r w:rsidR="008F333A">
        <w:rPr>
          <w:lang w:val="ru-RU"/>
        </w:rPr>
        <w:t xml:space="preserve">adalah </w:t>
      </w:r>
      <w:r w:rsidR="002C6C64" w:rsidRPr="00E236F4">
        <w:rPr>
          <w:lang w:val="ru-RU"/>
        </w:rPr>
        <w:t>satu penawar. Malah apabila seseorang sakit tenat dan menderita sangat, alunan nyanyian gereja menenangkan kesakitan itu. Jika dia boleh menyanyi sedikit, maka itu lebih baik lagi. Tadi petang, ketika saya sakit, saya menyanyi sekuat tenaga. Saya tuangkan semua tenaga saya ke dalam nyanyian itu. Dan tahukah anda betapa kuatnya nyanyian itu memberi kekuatan kepada saya?!</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148"/>
      <w:r w:rsidRPr="00E236F4">
        <w:rPr>
          <w:lang w:val="ru-RU"/>
        </w:rPr>
        <w:t>Bab</w:t>
      </w:r>
      <w:r>
        <w:rPr>
          <w:lang w:val="ru-RU"/>
        </w:rPr>
        <w:t xml:space="preserve"> 2</w:t>
      </w:r>
      <w:r w:rsidR="002C6C64" w:rsidRPr="00E236F4">
        <w:rPr>
          <w:lang w:val="ru-RU"/>
        </w:rPr>
        <w:t xml:space="preserve">. </w:t>
      </w:r>
      <w:r>
        <w:rPr>
          <w:lang w:val="ru-RU"/>
        </w:rPr>
        <w:br/>
      </w:r>
      <w:r w:rsidR="002C6C64" w:rsidRPr="00E236F4">
        <w:rPr>
          <w:lang w:val="ru-RU"/>
        </w:rPr>
        <w:t>Mengenai berdoa untuk orang lain</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149"/>
      <w:r w:rsidRPr="00E236F4">
        <w:rPr>
          <w:lang w:val="ru-RU"/>
        </w:rPr>
        <w:t>Berdoa untuk keamanan sambil sedar akan kealpaan diri sendiri</w:t>
      </w:r>
      <w:bookmarkEnd w:id="140"/>
      <w:bookmarkEnd w:id="141"/>
    </w:p>
    <w:p w14:paraId="3E879EAA" w14:textId="384761D7" w:rsidR="00BA44CB" w:rsidRDefault="002C6C64" w:rsidP="00B27881">
      <w:pPr>
        <w:ind w:firstLine="720"/>
        <w:rPr>
          <w:lang w:val="ru-RU"/>
        </w:rPr>
      </w:pPr>
      <w:r w:rsidRPr="00E236F4">
        <w:rPr>
          <w:lang w:val="ru-RU"/>
        </w:rPr>
        <w:t>Tua-tua, kadang-kadang, apabila saya melihat betapa orang lain menderita, saya tidak mampu memohon doa untuk diri sendiri.</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Lagipun, kita tidak berdoa untuk diri sendiri semata-mata demi kepentingan diri. Berdoa untuk diri sendiri adalah perlu sebagai persiapan, supaya kita dapat berdiri di hadapan Tuhan dengan pakaian yang wajar. Untuk merasakan kesakitan orang lain, seseorang mesti terlebih dahulu memperbaiki diri. Dan apabila anda berdoa untuk diri sendiri dengan kesedaran yang mendalam tentang kealpaan diri sendiri, walaupun sekadar 'Tuhan, </w:t>
      </w:r>
      <w:r>
        <w:rPr>
          <w:lang w:val="ru-RU"/>
        </w:rPr>
        <w:t xml:space="preserve">kasihanilah' </w:t>
      </w:r>
      <w:r w:rsidR="002C6C64" w:rsidRPr="00E236F4">
        <w:rPr>
          <w:lang w:val="ru-RU"/>
        </w:rPr>
        <w:t>untuk orang lain akan mempunyai kuasa yang besar, kerana doa itu akan diucapkan dengan kerendahan hati yang mendalam, yang menarik rahmat Tuhan yang agung.</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merasakan keperluan untuk berdoa banyak untuk diri sendiri dan terlupa untuk berdoa bagi orang lain.</w:t>
      </w:r>
    </w:p>
    <w:p w14:paraId="31B4B265" w14:textId="47FBEC8E" w:rsidR="00BA44CB" w:rsidRDefault="00BA44CB" w:rsidP="008F333A">
      <w:pPr>
        <w:rPr>
          <w:lang w:val="ru-RU"/>
        </w:rPr>
      </w:pPr>
      <w:r>
        <w:rPr>
          <w:lang w:val="ru-RU"/>
        </w:rPr>
        <w:lastRenderedPageBreak/>
        <w:tab/>
      </w:r>
      <w:r w:rsidR="008F333A">
        <w:rPr>
          <w:lang w:val="ru-RU"/>
        </w:rPr>
        <w:t xml:space="preserve">— </w:t>
      </w:r>
      <w:r w:rsidR="002C6C64" w:rsidRPr="00E236F4">
        <w:rPr>
          <w:lang w:val="ru-RU"/>
        </w:rPr>
        <w:t>Lihat: supaya manusia lama dapat dibuang, seseorang mesti berdoa untuk dirinya sendiri. Tetapi apabila belas kasihan ilahi menyala, maka seseorang itu melupakan dirinya sendiri dan berdoa untuk orang lain. Selepas anda berdoa sedikit untuk diri sendiri, ingatlah dunia yang menderita secara keseluruhan dan mereka yang telah sesat daripada Tuhan. Berdoalah juga untuk mereka yang telah membazirkan masa yang dianugerahkan oleh Tuhan dan kekal tanpa Tuhan—kini mereka bertaubat, tetapi sudah terlambat dan tiada gunanya. Panatkan doa untuk semua orang: 'Ya Tuhan Yesus Kristus, Anak Allah, kasihanilah kami</w:t>
      </w:r>
      <w:r>
        <w:rPr>
          <w:lang w:val="ru-RU"/>
        </w:rPr>
        <w:t xml:space="preserve">.' </w:t>
      </w:r>
      <w:r w:rsidR="002C6C64" w:rsidRPr="00E236F4">
        <w:rPr>
          <w:lang w:val="ru-RU"/>
        </w:rPr>
        <w:t>Dengan berbuat demikian, anda mendoakan diri anda sendiri, mereka yang meminta doa anda, dan untuk seluruh dunia.</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Geronda, saya berasa belas kasihan terhadap orang ramai, tetapi saya tidak berani memohon Tuhan membantu mereka. Satu pemikiran memberitahu saya: 'Adakah Tuhan benar-benar akan mendengarmu, engkau yang begitu kurang iman?</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Jangan dengarkan syaitan kecil yang merayap ke atasmu </w:t>
      </w:r>
      <w:r>
        <w:rPr>
          <w:lang w:val="ru-RU"/>
        </w:rPr>
        <w:t xml:space="preserve">'dari sebelah kanan' </w:t>
      </w:r>
      <w:r w:rsidR="002C6C64" w:rsidRPr="00E236F4">
        <w:rPr>
          <w:lang w:val="ru-RU"/>
        </w:rPr>
        <w:t xml:space="preserve">dan, melalui </w:t>
      </w:r>
      <w:r>
        <w:rPr>
          <w:lang w:val="ru-RU"/>
        </w:rPr>
        <w:t>'kerendahan hati pura-pura</w:t>
      </w:r>
      <w:r w:rsidR="002C6C64" w:rsidRPr="00E236F4">
        <w:rPr>
          <w:lang w:val="ru-RU"/>
        </w:rPr>
        <w:t>'mu</w:t>
      </w:r>
      <w:r>
        <w:rPr>
          <w:lang w:val="ru-RU"/>
        </w:rPr>
        <w:t xml:space="preserve">, </w:t>
      </w:r>
      <w:r w:rsidR="002C6C64" w:rsidRPr="00E236F4">
        <w:rPr>
          <w:lang w:val="ru-RU"/>
        </w:rPr>
        <w:t>menjerumuskanmu ke dalam keputusasaan. Katakan: 'Ya Tuhanku, imanku kecil, tetapi dengarlah aku, kerana tidak adil jika orang lain menderita kerana aku</w:t>
      </w:r>
      <w:r>
        <w:rPr>
          <w:lang w:val="ru-RU"/>
        </w:rPr>
        <w:t>.'</w:t>
      </w:r>
      <w:r w:rsidR="002C6C64" w:rsidRPr="00E236F4">
        <w:rPr>
          <w:lang w:val="ru-RU"/>
        </w:rPr>
        <w:t xml:space="preserve"> Pada suatu ketika, semasa kemarau teruk, seorang sami</w:t>
      </w:r>
      <w:r w:rsidR="00B27881">
        <w:rPr>
          <w:rStyle w:val="FootnoteReference"/>
          <w:lang w:val="ru-RU"/>
        </w:rPr>
        <w:footnoteReference w:id="97"/>
      </w:r>
      <w:r w:rsidR="00B27881">
        <w:rPr>
          <w:lang w:val="ru-RU"/>
        </w:rPr>
        <w:t xml:space="preserve"> </w:t>
      </w:r>
      <w:r w:rsidR="002C6C64" w:rsidRPr="00E236F4">
        <w:rPr>
          <w:lang w:val="ru-RU"/>
        </w:rPr>
        <w:t>di Gunung Athos berdoa begini: 'Ya Tuhanku, aku memohon kepada-Mu, kurniakanlah hujan sedikit kepada orang ramai. Bukan untuk kami: kami adalah sami dan telah bernazar untuk menjalani kehidupan asketisme. Belas kasihanilah orang-orang miskin di dunia yang sedang menderita, dan walaupun begitu</w:t>
      </w:r>
    </w:p>
    <w:p w14:paraId="2D367D71" w14:textId="29E61232" w:rsidR="00BA44CB" w:rsidRDefault="00BA44CB" w:rsidP="008F333A">
      <w:pPr>
        <w:rPr>
          <w:lang w:val="ru-RU"/>
        </w:rPr>
      </w:pPr>
      <w:r>
        <w:rPr>
          <w:lang w:val="ru-RU"/>
        </w:rPr>
        <w:tab/>
      </w:r>
      <w:r w:rsidR="002C6C64" w:rsidRPr="00E236F4">
        <w:rPr>
          <w:lang w:val="ru-RU"/>
        </w:rPr>
        <w:t xml:space="preserve">dalam kekurangan mereka </w:t>
      </w:r>
      <w:r w:rsidR="00EE1D87">
        <w:rPr>
          <w:lang w:val="ru-RU"/>
        </w:rPr>
        <w:t>sendiri</w:t>
      </w:r>
      <w:r w:rsidR="00EE1D87">
        <w:rPr>
          <w:rStyle w:val="FootnoteReference"/>
          <w:lang w:val="ru-RU"/>
        </w:rPr>
        <w:footnoteReference w:id="98"/>
      </w:r>
      <w:r w:rsidR="00EE1D87">
        <w:rPr>
          <w:lang w:val="ru-RU"/>
        </w:rPr>
        <w:t xml:space="preserve"> </w:t>
      </w:r>
      <w:r w:rsidR="002C6C64" w:rsidRPr="00E236F4">
        <w:rPr>
          <w:lang w:val="ru-RU"/>
        </w:rPr>
        <w:t>menyediakan sesuatu untuk kami juga. Sekiranya saya berada dalam keadaan rohani yang baik, Engkau akan mendengar saya dan orang ramai tidak akan menderita. Saya tahu bahawa saya seorang pendosa besar, tetapi adakah wajar orang lain menderita kerana saya? Jadi, bantulah mereka! Mereka tidak mempunyai masa lagi untuk berdoa—jadi saya berdoa untuk mereka sebaik mungkin</w:t>
      </w:r>
      <w:r>
        <w:rPr>
          <w:lang w:val="ru-RU"/>
        </w:rPr>
        <w:t xml:space="preserve">." </w:t>
      </w:r>
      <w:r w:rsidR="002C6C64" w:rsidRPr="00E236F4">
        <w:rPr>
          <w:lang w:val="ru-RU"/>
        </w:rPr>
        <w:t>Satu setengah jam kemudian, hujan mula turun: di seluruh Makedonia, Tesalia dan Gunung Athos!</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apabila saya berdoa untuk keamanan, satu pemikiran memberitahu saya bahawa Tuhan jijik dengan saya kerana saya meninggalkan </w:t>
      </w:r>
      <w:r>
        <w:rPr>
          <w:lang w:val="ru-RU"/>
        </w:rPr>
        <w:t>'orang mati</w:t>
      </w:r>
      <w:r w:rsidR="002C6C64" w:rsidRPr="00E236F4">
        <w:rPr>
          <w:lang w:val="ru-RU"/>
        </w:rPr>
        <w:t xml:space="preserve"> saya </w:t>
      </w:r>
      <w:r>
        <w:rPr>
          <w:lang w:val="ru-RU"/>
        </w:rPr>
        <w:t xml:space="preserve">sendiri' </w:t>
      </w:r>
      <w:r w:rsidR="002C6C64" w:rsidRPr="00E236F4">
        <w:rPr>
          <w:lang w:val="ru-RU"/>
        </w:rPr>
        <w:t>dan pergi mengebumikan orang lain.</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Bukankah kamu telah menguburkan </w:t>
      </w:r>
      <w:r>
        <w:rPr>
          <w:lang w:val="ru-RU"/>
        </w:rPr>
        <w:t>'orang mati</w:t>
      </w:r>
      <w:r w:rsidR="002C6C64" w:rsidRPr="00E236F4">
        <w:rPr>
          <w:lang w:val="ru-RU"/>
        </w:rPr>
        <w:t xml:space="preserve"> kamu </w:t>
      </w:r>
      <w:r>
        <w:rPr>
          <w:lang w:val="ru-RU"/>
        </w:rPr>
        <w:t>sendiri'</w:t>
      </w:r>
      <w:r w:rsidR="002C6C64" w:rsidRPr="00E236F4">
        <w:rPr>
          <w:lang w:val="ru-RU"/>
        </w:rPr>
        <w:t xml:space="preserve"> ketika kamu mengucapkan sumpahmu? Berdoalah begini: 'Ya Tuhan saya, saya, hamba-Mu, tidak layak Engkau mendengar saya. Tetapi tidakkah Engkau merasa belas kasihan kepada orang-orang di dunia yang sedang menderita dan terseksa begitu? Saya memohon kepada-Mu, bantulah mereka</w:t>
      </w:r>
      <w:r>
        <w:rPr>
          <w:lang w:val="ru-RU"/>
        </w:rPr>
        <w:t>.'</w:t>
      </w:r>
      <w:r w:rsidR="002C6C64" w:rsidRPr="00E236F4">
        <w:rPr>
          <w:lang w:val="ru-RU"/>
        </w:rPr>
        <w:t xml:space="preserve"> Apabila seseorang berdoa untuk jirannya dengan penuh kasih sayang dan kerendahan hati, serta berusaha dengan kesedaran akan kefasikan dirinya sendiri, maka Tuhan tidak berpaling daripada mereka; sebaliknya, Dia membantu mereka dan orang lain. Tetapi jika seseorang menganggap dirinya suci ketika berdoa untuk orang lain, dengan memandang mereka sebagai orang berdosa, maka mereka benar-benar menjijikkan bagi Tuhan.</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150"/>
      <w:r w:rsidRPr="00E236F4">
        <w:rPr>
          <w:lang w:val="ru-RU"/>
        </w:rPr>
        <w:t>Sakit orang lain mesti menjadi sakit kita sendiri</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Geronda, anda pernah berjanji kepada kami bahawa kami akan menganjurkan 'kumpulan doa</w:t>
      </w:r>
      <w:r w:rsidR="00BA44CB">
        <w:rPr>
          <w:lang w:val="ru-RU"/>
        </w:rPr>
        <w:t xml:space="preserve">'. </w:t>
      </w:r>
      <w:r w:rsidR="002C6C64" w:rsidRPr="00E236F4">
        <w:rPr>
          <w:lang w:val="ru-RU"/>
        </w:rPr>
        <w:t>Bilakah ini akan berlaku?</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Ia bergantung kepada kamu sendiri… Apabila saya datang ke sini lain kali, kita akan lihat dalam keadaan apa kamu berada… Jika doa dipanjatkan dengan kesakitan, tahukah kamu betapa kuatnya ia akan menjadi? Apabila kamu berdoa untuk keperluan dunia, orang-orang yang sedang memohon pertolongan daripada Tuhan pada saat itu dan berada pada gelombang yang sama dengan kamu akan menerima pertolongan daripada-Nya. Saya dapat merasakan jiwa-jiwa yang berdoa; saya merasakan doa-doa mereka seolah-olah ia adalah gelombang radio yang kuat. Seringkali saya malah dapat mengetahui hari dan jam tepat bila seseorang yang sakit, yang menerima pertolongan daripada Tuhan, berdoa.</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orang-orang yang anda doakan merasakan hal ini?</w:t>
      </w:r>
    </w:p>
    <w:p w14:paraId="60C93468" w14:textId="77777777" w:rsidR="00BA44CB" w:rsidRDefault="00BA44CB" w:rsidP="008F333A">
      <w:pPr>
        <w:rPr>
          <w:lang w:val="ru-RU"/>
        </w:rPr>
      </w:pPr>
      <w:r>
        <w:rPr>
          <w:lang w:val="ru-RU"/>
        </w:rPr>
        <w:tab/>
      </w:r>
      <w:r w:rsidR="008F333A">
        <w:rPr>
          <w:lang w:val="ru-RU"/>
        </w:rPr>
        <w:t xml:space="preserve">— </w:t>
      </w:r>
      <w:r w:rsidR="002C6C64" w:rsidRPr="00E236F4">
        <w:rPr>
          <w:lang w:val="ru-RU"/>
        </w:rPr>
        <w:t>Ya, mereka merasakannya; seolah-olah tanah mula bergetar di bawah kaki mereka, dan mereka dipenuhi rasa kagum. Apabila doa dipanjatkan dengan belas kasihan, malah orang asing pun sedar bahawa ada seseorang yang mendoakan mereka.</w:t>
      </w:r>
    </w:p>
    <w:p w14:paraId="72684190"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bilakah doa kita untuk orang lain paling menyenangkan Tuhan?</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Apabila kita sedar betapa sangatnya orang itu memerlukannya. Ini berlaku apabila kita meletakkan diri kita pada tempat orang yang kita doakan itu. Jika kita meletakkan diri kita di tempat orang yang sakit atau yang telah meninggal dunia, ia akan membantu kita berdoa dengan belas kasihan; belas kasihan memasuki hati, dan doa kita menjadi ikhlas.</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tenggelam dalam pemikiran sendiri, saya tidak dapat berdoa.</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Mengapa, anakku sayang, kamu begitu terfokus pada dirimu sendiri? Mengapa kamu tidak memikirkan sedikit pun tentang orang-orang yang sedang menderita? Tahukah kamu berapa banyak keluarga yang hancur, berapa banyak anak bermasalah </w:t>
      </w:r>
      <w:r>
        <w:rPr>
          <w:lang w:val="ru-RU"/>
        </w:rPr>
        <w:t xml:space="preserve">yang 'dibesarkan' </w:t>
      </w:r>
      <w:r w:rsidR="002C6C64" w:rsidRPr="00E236F4">
        <w:rPr>
          <w:lang w:val="ru-RU"/>
        </w:rPr>
        <w:t xml:space="preserve">oleh jalanan, berapa banyak yang hidup di panti asuhan tanpa kasih seorang ibu? Bayangkan, berapa ramai orang sedang menjerit </w:t>
      </w:r>
      <w:r>
        <w:rPr>
          <w:lang w:val="ru-RU"/>
        </w:rPr>
        <w:t>'</w:t>
      </w:r>
      <w:r w:rsidR="002C6C64" w:rsidRPr="00E236F4">
        <w:rPr>
          <w:lang w:val="ru-RU"/>
        </w:rPr>
        <w:t>Tolong!</w:t>
      </w:r>
      <w:r>
        <w:rPr>
          <w:lang w:val="ru-RU"/>
        </w:rPr>
        <w:t>'</w:t>
      </w:r>
      <w:r w:rsidR="002C6C64" w:rsidRPr="00E236F4">
        <w:rPr>
          <w:lang w:val="ru-RU"/>
        </w:rPr>
        <w:t xml:space="preserve"> pada saat ini </w:t>
      </w:r>
      <w:r w:rsidR="008F333A">
        <w:rPr>
          <w:lang w:val="ru-RU"/>
        </w:rPr>
        <w:t xml:space="preserve">— </w:t>
      </w:r>
      <w:r w:rsidR="002C6C64" w:rsidRPr="00E236F4">
        <w:rPr>
          <w:lang w:val="ru-RU"/>
        </w:rPr>
        <w:t xml:space="preserve">dan tiada sesiapa di dekat mereka yang dapat membantu? Berapa ramai orang yang tenggelam di laut, berapa ramai yang meragut nyawa sendiri, berapa ramai yang menderita? Terdapat begitu ramai orang di dunia yang memerlukan doa para sami, namun kita membazirkan masa berharga dengan pemikiran sia-sia atau rungutan kanak-kanak, dan kita bahkan tidak mematuhi peraturan keagamaan dengan betul. Jadi, bersedialah: keluar dari batasan </w:t>
      </w:r>
      <w:r>
        <w:rPr>
          <w:lang w:val="ru-RU"/>
        </w:rPr>
        <w:t>'</w:t>
      </w:r>
      <w:r w:rsidR="002C6C64" w:rsidRPr="00E236F4">
        <w:rPr>
          <w:lang w:val="ru-RU"/>
        </w:rPr>
        <w:t>diri</w:t>
      </w:r>
      <w:r>
        <w:rPr>
          <w:lang w:val="ru-RU"/>
        </w:rPr>
        <w:t>'</w:t>
      </w:r>
      <w:r w:rsidR="002C6C64" w:rsidRPr="00E236F4">
        <w:rPr>
          <w:lang w:val="ru-RU"/>
        </w:rPr>
        <w:t xml:space="preserve"> anda sendiri</w:t>
      </w:r>
      <w:r>
        <w:rPr>
          <w:lang w:val="ru-RU"/>
        </w:rPr>
        <w:t xml:space="preserve">; </w:t>
      </w:r>
      <w:r w:rsidR="002C6C64" w:rsidRPr="00E236F4">
        <w:rPr>
          <w:lang w:val="ru-RU"/>
        </w:rPr>
        <w:t>biarkan kesakitan orang lain menjadi kesakitan anda. Dengan berbuat demikian, anda sendiri akan menemui ketenangan, anda akan menerima ganjaran daripada Tuhan, dan anda akan membantu orang lain.</w:t>
      </w:r>
    </w:p>
    <w:p w14:paraId="07E17321" w14:textId="34561F86" w:rsidR="00BA44CB" w:rsidRDefault="00BA44CB" w:rsidP="008F333A">
      <w:pPr>
        <w:rPr>
          <w:lang w:val="ru-RU"/>
        </w:rPr>
      </w:pPr>
      <w:r>
        <w:rPr>
          <w:lang w:val="ru-RU"/>
        </w:rPr>
        <w:tab/>
      </w:r>
      <w:r w:rsidR="002C6C64" w:rsidRPr="00E236F4">
        <w:rPr>
          <w:lang w:val="ru-RU"/>
        </w:rPr>
        <w:t>Ketika saya tinggal di Biara Philotheos, yang pada masa itu merupakan komuniti sami yang menyendiri,</w:t>
      </w:r>
      <w:r w:rsidR="00EE735D">
        <w:rPr>
          <w:rStyle w:val="FootnoteReference"/>
          <w:lang w:val="ru-RU"/>
        </w:rPr>
        <w:footnoteReference w:id="100"/>
      </w:r>
      <w:r w:rsidR="002C6C64" w:rsidRPr="00E236F4">
        <w:rPr>
          <w:lang w:val="ru-RU"/>
        </w:rPr>
        <w:t xml:space="preserve"> suatu malam saya sedang berdoa di sel saya dan merasakan bahawa seorang lelaki yang memerlukan telah datang ke biara. Dia seorang malang, dirasuk oleh syaitan. Pagar biara ditutup pada waktu matahari terbenam dan dibuka semula keesokan paginya. </w:t>
      </w:r>
      <w:r w:rsidR="00C90354">
        <w:rPr>
          <w:lang w:val="ru-RU"/>
        </w:rPr>
        <w:t>"</w:t>
      </w:r>
      <w:r w:rsidR="002C6C64" w:rsidRPr="00E236F4">
        <w:rPr>
          <w:lang w:val="ru-RU"/>
        </w:rPr>
        <w:t>Apa yang patut saya lakukan sekarang?</w:t>
      </w:r>
      <w:r w:rsidR="008F333A">
        <w:rPr>
          <w:lang w:val="ru-RU"/>
        </w:rPr>
        <w:t xml:space="preserve">" </w:t>
      </w:r>
      <w:r w:rsidR="002C6C64" w:rsidRPr="00E236F4">
        <w:rPr>
          <w:lang w:val="ru-RU"/>
        </w:rPr>
        <w:t xml:space="preserve">fikir saya. </w:t>
      </w:r>
      <w:r w:rsidR="008F333A">
        <w:rPr>
          <w:lang w:val="ru-RU"/>
        </w:rPr>
        <w:t>"</w:t>
      </w:r>
      <w:r w:rsidR="002C6C64" w:rsidRPr="00E236F4">
        <w:rPr>
          <w:lang w:val="ru-RU"/>
        </w:rPr>
        <w:t>Saya patut memberinya sekurang-kurangnya sesuatu untuk dimakan; kalau tidak, bagaimana dia akan duduk lapar sehingga pagi?</w:t>
      </w:r>
      <w:r>
        <w:rPr>
          <w:lang w:val="ru-RU"/>
        </w:rPr>
        <w:t xml:space="preserve">" </w:t>
      </w:r>
      <w:r w:rsidR="002C6C64" w:rsidRPr="00E236F4">
        <w:rPr>
          <w:lang w:val="ru-RU"/>
        </w:rPr>
        <w:t>Kemudian satu idea terlintas di fikiran saya. Saya pergi ke bilik stor, mengambil sedikit makanan,</w:t>
      </w:r>
      <w:r w:rsidR="007640A9">
        <w:rPr>
          <w:rStyle w:val="FootnoteReference"/>
          <w:lang w:val="ru-RU"/>
        </w:rPr>
        <w:footnoteReference w:id="101"/>
      </w:r>
      <w:r w:rsidR="002C6C64" w:rsidRPr="00E236F4">
        <w:rPr>
          <w:lang w:val="ru-RU"/>
        </w:rPr>
        <w:t xml:space="preserve"> meletakkannya dalam bakul, mengikat tali padanya, dan menurunkan bakul itu dari tingkap saya yang menghadap ke luar. Saya berada dalam keadaan begitu sehingga tidak dapat menenangkan diri selepas itu. Sepanjang malam saya berdoa dengan penuh belas kasihan: 'Ya Tuhan saya, saya telah melakukan apa yang termampu; Saya tidak layak memohon Engkau membantu makhluk-Mu. Tetapi adakah adil dia menderita kerana saya?</w:t>
      </w:r>
      <w:r>
        <w:rPr>
          <w:lang w:val="ru-RU"/>
        </w:rPr>
        <w:t xml:space="preserve">" </w:t>
      </w:r>
      <w:r w:rsidR="002C6C64" w:rsidRPr="00E236F4">
        <w:rPr>
          <w:lang w:val="ru-RU"/>
        </w:rPr>
        <w:t>Pada pagi hari, apabila pintu biara dibuka dan lelaki itu masuk, dia sembuh. Dia masuk ke gereja dan memuliakan Tuhan. Tuhan Yang Maha Penyayang merasa kasihan kepadanya dan menyelamatkannya daripada iblis.</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anda berdoa untuk seseorang yang menderita, adakah fikiran orang yang berdoa itu tertumpu kepada Kristus atau kepada penderitaan jirannya?</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Bukankah daripada Kristus kamu memohon pertolongan untuk sesamamu? Doa bermula dengan pemikiran tentang penderitaan manusia, tetapi ia berpaling kepada Kristus.</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hati saya menjadi keras, saya teringat pelbagai kesusahan yang terpaksa saya tanggung, dan saya memohon kepada Tuhan supaya membantu mereka yang sedang menghadapi kesusahan yang sama.</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Betul. Lakukanlah, jika itu membantu anda memahami orang lain dengan lebih baik dan berempati dengan mereka. Katakanlah</w:t>
      </w:r>
      <w:r w:rsidR="008F333A">
        <w:rPr>
          <w:lang w:val="ru-RU"/>
        </w:rPr>
        <w:t>,</w:t>
      </w:r>
      <w:r w:rsidR="002C6C64" w:rsidRPr="00E236F4">
        <w:rPr>
          <w:lang w:val="ru-RU"/>
        </w:rPr>
        <w:t xml:space="preserve"> 'Ya Tuhan, sebagaimana Engkau telah memberkati aku begitu besar, begitu juga bantulah saudaraku, yang lebih baik daripada aku</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berdoa untuk keselamatan seseorang dan pada masa yang sama meminta Tuhan agar mereka tidak menderita, adakah itu salah?</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Tidak, wahai jiwa yang diberkati, terdapat belas kasihan dalam hal ini juga. Tuhan berasa gembira apabila seseorang yang berdoa mempunyai kasih terhadap jirannya. Tetapi pada akhirnya, Tuhan akan melakukan apa yang terbaik untuk jiwa.</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151"/>
      <w:r w:rsidRPr="00E236F4">
        <w:rPr>
          <w:lang w:val="ru-RU"/>
        </w:rPr>
        <w:lastRenderedPageBreak/>
        <w:t>Doa untuk keperluan khusus dan untuk seluruh dunia</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Geronda, saya menjadi kecewa apabila perkhidmatan berakhir dan saya tidak sempat berdoa kerana asyik mengantuk.</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Untuk menghalau rasa mengantuk, renungkan apa sahaja yang boleh membangkitkan semangat rohani anda.</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sudah tentu tiada apa yang lebih membangkitkan semangat daripada penderitaan manusia?</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Anda betul. Tetapi jika anda memikirkan penderitaan manusia secara </w:t>
      </w:r>
      <w:r>
        <w:rPr>
          <w:lang w:val="ru-RU"/>
        </w:rPr>
        <w:t>'</w:t>
      </w:r>
      <w:r w:rsidR="002C6C64" w:rsidRPr="00E236F4">
        <w:rPr>
          <w:lang w:val="ru-RU"/>
        </w:rPr>
        <w:t>umum</w:t>
      </w:r>
      <w:r>
        <w:rPr>
          <w:lang w:val="ru-RU"/>
        </w:rPr>
        <w:t xml:space="preserve">', </w:t>
      </w:r>
      <w:r w:rsidR="002C6C64" w:rsidRPr="00E236F4">
        <w:rPr>
          <w:lang w:val="ru-RU"/>
        </w:rPr>
        <w:t xml:space="preserve">ia kurang memberi manfaat. Adalah lebih baik memikirkan orang-orang tertentu yang sedang menghadapi masa yang sangat sukar. Dengan berbuat demikian, anda akan mula merasakan belas kasihan terhadap mereka, dan doa anda akan datang dari hati. Mulakan dengan satu insiden tertentu yang paling membebani hati anda, kemudian fikirkan juga tentang penderita lain. Sebagai contoh, dalam mana-mana peperangan terdapat ramai yang cedera. Jika anda dapat berempati dengan semua yang telah menderita, walaupun tanpa melihat mereka, itu </w:t>
      </w:r>
      <w:r w:rsidR="008F333A">
        <w:rPr>
          <w:lang w:val="ru-RU"/>
        </w:rPr>
        <w:t xml:space="preserve">adalah </w:t>
      </w:r>
      <w:r w:rsidR="002C6C64" w:rsidRPr="00E236F4">
        <w:rPr>
          <w:lang w:val="ru-RU"/>
        </w:rPr>
        <w:t>satu perkara yang hebat. Tetapi jika anda sukar untuk berempati dengan mereka dari jauh, anda boleh melakukan perkara berikut: apabila anda melihat, contohnya, seseorang yang telah terpotong jarinya, anda mula merenung: 'Lihat betapa sakitnya mereka! Bagaimana jika, bukannya terpotong jari, mereka menjadi kurang upaya, kehilangan satu tangan atau satu kaki?! Dan berapa ramai orang malang seperti itu di dunia yang tiada tangan atau kaki!</w:t>
      </w:r>
      <w:r>
        <w:rPr>
          <w:lang w:val="ru-RU"/>
        </w:rPr>
        <w:t xml:space="preserve">..." </w:t>
      </w:r>
      <w:r w:rsidR="002C6C64" w:rsidRPr="00E236F4">
        <w:rPr>
          <w:lang w:val="ru-RU"/>
        </w:rPr>
        <w:t xml:space="preserve">Anda pasti bersetuju bahawa mendengar di berita bahawa sebuah kereta api telah terleka landasan adalah satu perkara, dan melihat sendiri kereta api yang terjerumus ke bawah cerun serta ramai yang mati dan cacat </w:t>
      </w:r>
      <w:r w:rsidR="008F333A">
        <w:rPr>
          <w:lang w:val="ru-RU"/>
        </w:rPr>
        <w:t>adalah</w:t>
      </w:r>
      <w:r w:rsidR="002C6C64" w:rsidRPr="00E236F4">
        <w:rPr>
          <w:lang w:val="ru-RU"/>
        </w:rPr>
        <w:t xml:space="preserve"> perkara yang berbeza </w:t>
      </w:r>
      <w:r w:rsidR="008F333A">
        <w:rPr>
          <w:lang w:val="ru-RU"/>
        </w:rPr>
        <w:t>sekali</w:t>
      </w:r>
      <w:r w:rsidR="002C6C64" w:rsidRPr="00E236F4">
        <w:rPr>
          <w:lang w:val="ru-RU"/>
        </w:rPr>
        <w:t>. Dengan itu, dengan berdoa dengan kesedihan untuk penderitaan tertentu, anda sendiri menerima pertolongan, dan anda membantu jiran anda.</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Geronda, apabila loceng berbunyi semasa Proskomedia,</w:t>
      </w:r>
      <w:r w:rsidR="005E12D0">
        <w:rPr>
          <w:rStyle w:val="FootnoteReference"/>
          <w:lang w:val="ru-RU"/>
        </w:rPr>
        <w:footnoteReference w:id="102"/>
      </w:r>
      <w:r w:rsidR="002C6C64" w:rsidRPr="00E236F4">
        <w:rPr>
          <w:lang w:val="ru-RU"/>
        </w:rPr>
        <w:t xml:space="preserve"> saya tidak menyebut nama-nama tertentu, tetapi secara umum, contohnya: janda, anak yatim, orang yang kesepian… Adakah ini betul?</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Saya pun melakukan perkara yang sama. Namun, kenanglah mereka dengan kesedihan yang mendalam. Seorang imam semasa Proskomedia juga tidak seharusnya sekadar membacakan nama-nama dan mengeluarkan partikel-partikel itu secara formaliti. Tidak: dia mesti berdoa untuk setiap orang dengan kesedihan yang mendalam. Jika dia berdoa dengan cara ini, mukjizat akan mula berlaku. Suatu ketika, seorang lelaki yang kerasukan iblis dibawa kepada seorang paderi dan mereka meminta beliau untuk mengadakan Liturgi. Paderi itu, semasa memperingati lelaki itu dalam Proskomedia, sebelum mengeluarkan hosti, berkata dengan penuh belas kasihan: 'Tuhan, Engkau lihat betapa ciptaan-Mu menderita!… Selamatkan dia daripada kuasa syaitan. Ingatlah, ya Tuhan, hamba</w:t>
      </w:r>
      <w:r>
        <w:rPr>
          <w:lang w:val="ru-RU"/>
        </w:rPr>
        <w:t xml:space="preserve">-Mu…" </w:t>
      </w:r>
      <w:r w:rsidR="002C6C64" w:rsidRPr="00E236F4">
        <w:rPr>
          <w:lang w:val="ru-RU"/>
        </w:rPr>
        <w:t>Syaitan itu tidak dapat menahannya dan meninggalkan lelaki malang itu.</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adakah lebih baik berdoa panjang lebar untuk satu perkara </w:t>
      </w:r>
      <w:r w:rsidR="008F333A">
        <w:rPr>
          <w:lang w:val="ru-RU"/>
        </w:rPr>
        <w:t xml:space="preserve">— </w:t>
      </w:r>
      <w:r w:rsidR="002C6C64" w:rsidRPr="00E236F4">
        <w:rPr>
          <w:lang w:val="ru-RU"/>
        </w:rPr>
        <w:t>atau, beralih dari satu permohonan ke permohonan lain, menaruh belas kasihan sedemikian untuk seluruh dunia?</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Mengapa mengehadkan diri kepada satu perkara sahaja? Adalah lebih baik memohon pelbagai perkara: satu perkara, perkara lain, perkara ketiga </w:t>
      </w:r>
      <w:r w:rsidR="008F333A">
        <w:rPr>
          <w:lang w:val="ru-RU"/>
        </w:rPr>
        <w:t xml:space="preserve">— </w:t>
      </w:r>
      <w:r w:rsidR="002C6C64" w:rsidRPr="00E236F4">
        <w:rPr>
          <w:lang w:val="ru-RU"/>
        </w:rPr>
        <w:t>biarkan satu permohonan diikuti oleh permohonan lain… Dan selepas permohonan-permohonan yang pelbagai ini, seseorang boleh merenungkan penderitaan kolektif seluruh dunia dan berdoa. Doa seperti itu menyentuh belas kasihan Tuhan, kerana terdapat keagungan di dalamnya.</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yang patut kita minta dalam doa kita untuk semua orang?</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Mari kita minta 'syurga yang</w:t>
      </w:r>
      <w:r w:rsidR="00C90354">
        <w:rPr>
          <w:lang w:val="ru-RU"/>
        </w:rPr>
        <w:t xml:space="preserve"> </w:t>
      </w:r>
      <w:r>
        <w:rPr>
          <w:lang w:val="ru-RU"/>
        </w:rPr>
        <w:t>diberkati'</w:t>
      </w:r>
      <w:r w:rsidR="002C6C64" w:rsidRPr="00E236F4">
        <w:rPr>
          <w:lang w:val="ru-RU"/>
        </w:rPr>
        <w:t xml:space="preserve"> untuk semua orang</w:t>
      </w:r>
      <w:r>
        <w:rPr>
          <w:lang w:val="ru-RU"/>
        </w:rPr>
        <w:t>.</w:t>
      </w:r>
      <w:r w:rsidR="003C279C">
        <w:rPr>
          <w:rStyle w:val="FootnoteReference"/>
          <w:lang w:val="ru-RU"/>
        </w:rPr>
        <w:footnoteReference w:id="103"/>
      </w:r>
      <w:r w:rsidR="002C6C64" w:rsidRPr="00E236F4">
        <w:rPr>
          <w:lang w:val="ru-RU"/>
        </w:rPr>
        <w:t xml:space="preserve"> Lagipun, Kristus mengorbankan diri-Nya supaya semua orang dapat diselamatkan: sama ada mereka yang dekat dengan-Nya mahupun yang jauh dari-Nya. Oleh itu, marilah kita berdoa supaya semua orang dapat mengenali Tuhan, mengasihi-Nya, menyenangkan-Nya dan diselamatkan—iaitu, memasuki syurga. Seorang lelaki</w:t>
      </w:r>
      <w:r w:rsidR="00D00C78">
        <w:rPr>
          <w:rStyle w:val="FootnoteReference"/>
          <w:lang w:val="ru-RU"/>
        </w:rPr>
        <w:footnoteReference w:id="104"/>
      </w:r>
      <w:r w:rsidR="00D00C78">
        <w:rPr>
          <w:lang w:val="ru-RU"/>
        </w:rPr>
        <w:t xml:space="preserve"> </w:t>
      </w:r>
      <w:r w:rsidR="002C6C64" w:rsidRPr="00E236F4">
        <w:rPr>
          <w:lang w:val="ru-RU"/>
        </w:rPr>
        <w:t>berdoa begini: 'Ya Tuhanku, aku telahpun hidup di syurga—di bumi ini. Oleh itu, selepas saya mati, hantarkan saya ke neraka menggantikan abang saya, dan biarkan dia diam di syurga</w:t>
      </w:r>
      <w:r>
        <w:rPr>
          <w:lang w:val="ru-RU"/>
        </w:rPr>
        <w:t xml:space="preserve">." </w:t>
      </w:r>
      <w:r w:rsidR="002C6C64" w:rsidRPr="00E236F4">
        <w:rPr>
          <w:lang w:val="ru-RU"/>
        </w:rPr>
        <w:t xml:space="preserve">Walaupun jika orang seperti itu berakhir di neraka, </w:t>
      </w:r>
      <w:r w:rsidR="002C6C64" w:rsidRPr="00E236F4">
        <w:rPr>
          <w:lang w:val="ru-RU"/>
        </w:rPr>
        <w:lastRenderedPageBreak/>
        <w:t>saya rasa bahawa, kerana kasihnya yang besar, sudut kecil neraka tempat dia berada akan berubah menjadi syurga. Kerana di mana ada kasih, Kristus sendiri hadir, dan di mana Kristus berada, di sanalah syurga.</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152"/>
      <w:r w:rsidRPr="00E236F4">
        <w:rPr>
          <w:lang w:val="ru-RU"/>
        </w:rPr>
        <w:t>Doa untuk mereka yang meminta doa kita</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 xml:space="preserve">Geronda, apabila orang bertanya kepada kita, contohnya: </w:t>
      </w:r>
      <w:r w:rsidR="00BA44CB">
        <w:rPr>
          <w:lang w:val="ru-RU"/>
        </w:rPr>
        <w:t>'</w:t>
      </w:r>
      <w:r w:rsidR="002C6C64" w:rsidRPr="00E236F4">
        <w:rPr>
          <w:lang w:val="ru-RU"/>
        </w:rPr>
        <w:t>Doakan anak saya yang sedang menduduki peperiksaan</w:t>
      </w:r>
      <w:r w:rsidR="00BA44CB">
        <w:rPr>
          <w:lang w:val="ru-RU"/>
        </w:rPr>
        <w:t xml:space="preserve">,' </w:t>
      </w:r>
      <w:r w:rsidR="002C6C64" w:rsidRPr="00E236F4">
        <w:rPr>
          <w:lang w:val="ru-RU"/>
        </w:rPr>
        <w:t xml:space="preserve">atau: </w:t>
      </w:r>
      <w:r w:rsidR="00BA44CB">
        <w:rPr>
          <w:lang w:val="ru-RU"/>
        </w:rPr>
        <w:t>'</w:t>
      </w:r>
      <w:r w:rsidR="002C6C64" w:rsidRPr="00E236F4">
        <w:rPr>
          <w:lang w:val="ru-RU"/>
        </w:rPr>
        <w:t xml:space="preserve">Doakan si polan </w:t>
      </w:r>
      <w:r>
        <w:rPr>
          <w:lang w:val="ru-RU"/>
        </w:rPr>
        <w:t xml:space="preserve">— </w:t>
      </w:r>
      <w:r w:rsidR="002C6C64" w:rsidRPr="00E236F4">
        <w:rPr>
          <w:lang w:val="ru-RU"/>
        </w:rPr>
        <w:t>dia akan menjalani pembedahan</w:t>
      </w:r>
      <w:r w:rsidR="00BA44CB">
        <w:rPr>
          <w:lang w:val="ru-RU"/>
        </w:rPr>
        <w:t xml:space="preserve">,' </w:t>
      </w:r>
      <w:r w:rsidR="002C6C64" w:rsidRPr="00E236F4">
        <w:rPr>
          <w:lang w:val="ru-RU"/>
        </w:rPr>
        <w:t>patutkah kita kemudian bertanya bagaimana semuanya berjalan?</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 xml:space="preserve">Mengapa bertanya tentang itu? Supaya kamu kemudian boleh membanggakan: 'Mulia bagi-Mu, ya Tuhan, kerana doaku telah </w:t>
      </w:r>
      <w:r>
        <w:rPr>
          <w:lang w:val="ru-RU"/>
        </w:rPr>
        <w:t>dikabulkan'</w:t>
      </w:r>
      <w:r w:rsidR="002C6C64" w:rsidRPr="00E236F4">
        <w:rPr>
          <w:lang w:val="ru-RU"/>
        </w:rPr>
        <w:t>? Adakah kamu berdoa? Adakah kamu melakukan bahagianmu? Tiada apa lagi yang diperlukan daripada kamu.</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anda berdoa untuk orang-orang yang diminta untuk anda doakan?</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Sebelum pembedahan</w:t>
      </w:r>
      <w:r w:rsidR="0046557E">
        <w:rPr>
          <w:rStyle w:val="FootnoteReference"/>
          <w:lang w:val="ru-RU"/>
        </w:rPr>
        <w:footnoteReference w:id="105"/>
      </w:r>
      <w:r w:rsidR="0046557E">
        <w:rPr>
          <w:lang w:val="ru-RU"/>
        </w:rPr>
        <w:t xml:space="preserve"> </w:t>
      </w:r>
      <w:r w:rsidR="002C6C64" w:rsidRPr="00E236F4">
        <w:rPr>
          <w:lang w:val="ru-RU"/>
        </w:rPr>
        <w:t>saya akan membaca nota-nota yang diberikan kepada saya sambil berdiri, tunduk ke tanah dari semasa ke semasa. Apabila saya kembali dari hospital, saya mula membaca sambil berbaring. Apabila saya berasa lebih baik, saya kembali membaca nota-nota itu sambil berdiri.</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beberapa peziarah meninggalkan nota untuk peringatan kepada kami, tetapi kami tidak mengetahui keperluan mereka, bagaimana kami harus berdoa untuk mereka?</w:t>
      </w:r>
    </w:p>
    <w:p w14:paraId="4C5BDCD0" w14:textId="4D9CF27C" w:rsidR="00BA44CB" w:rsidRDefault="00BA44CB" w:rsidP="008F333A">
      <w:pPr>
        <w:rPr>
          <w:lang w:val="ru-RU"/>
        </w:rPr>
      </w:pPr>
      <w:r>
        <w:rPr>
          <w:lang w:val="ru-RU"/>
        </w:rPr>
        <w:tab/>
      </w:r>
      <w:r w:rsidR="002C6C64" w:rsidRPr="00E236F4">
        <w:rPr>
          <w:lang w:val="ru-RU"/>
        </w:rPr>
        <w:t>Katakan: 'Ya Tuhan, rahmatilah hamba-hamba-Mu yang keperluan mereka Engkau sendiri mengetahui</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Dan bagaimana, Geronda, jika kita berdoa untuk orang lain dan tidak tahu sama ada mereka masih hidup atau sudah meninggal?</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 xml:space="preserve">Katakan: </w:t>
      </w:r>
      <w:r w:rsidR="00C90354">
        <w:rPr>
          <w:lang w:val="ru-RU"/>
        </w:rPr>
        <w:t xml:space="preserve">'Ya </w:t>
      </w:r>
      <w:r w:rsidR="002C6C64" w:rsidRPr="00E236F4">
        <w:rPr>
          <w:lang w:val="ru-RU"/>
        </w:rPr>
        <w:t>Tuhan Yesus Kristus, belas kasihanilah hamba-hamba-Mu</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kadang-kadang saya terlupa berdoa untuk mereka yang meminta saya berdoa bagi perkara tertentu pada hari dan waktu tertentu.</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Mulakan doa anda dengan mereka dan katakan: 'Ingatlah, ya Tuhan, hamba-hamba-Mu yang telah memerintahkan kami, yang tidak layak ini, untuk berdoa bagi mereka</w:t>
      </w:r>
      <w:r>
        <w:rPr>
          <w:lang w:val="ru-RU"/>
        </w:rPr>
        <w:t>.'</w:t>
      </w:r>
      <w:r w:rsidR="00816862">
        <w:rPr>
          <w:rStyle w:val="FootnoteReference"/>
          <w:lang w:val="ru-RU"/>
        </w:rPr>
        <w:footnoteReference w:id="106"/>
      </w:r>
      <w:r w:rsidR="002C6C64" w:rsidRPr="00E236F4">
        <w:rPr>
          <w:lang w:val="ru-RU"/>
        </w:rPr>
        <w:t xml:space="preserve"> Sebutkan nama mereka dua atau tiga kali, dan kemudian berdoalah untuk seluruh dunia, dengan berkata: 'Tuhan Yesus Kristus, belas kasihanilah hamba-hamba-Mu</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Kadang-kadang, Geronda, saya terlupa nama orang yang meminta saya berdoa untuk mereka.</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Jika anda terlupa nama mereka, maka berdoalah untuk orang yang mempunyai keperluan yang sama, contohnya, orang sakit, golongan muda yang sesat dari jalan yang benar, dan kes-kes yang serupa. Pada permulaan doa anda, katakan: 'Ya Tuhanku, bantulah terlebih dahulu mereka yang lebih memerlukan bantuan</w:t>
      </w:r>
      <w:r w:rsidR="008F333A">
        <w:rPr>
          <w:lang w:val="ru-RU"/>
        </w:rPr>
        <w:t xml:space="preserve">' — </w:t>
      </w:r>
      <w:r w:rsidR="002C6C64" w:rsidRPr="00E236F4">
        <w:rPr>
          <w:lang w:val="ru-RU"/>
        </w:rPr>
        <w:t>dan kemudian sambung: 'Kasihanilah hamba-hamba-Mu</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mengkategorikan nama-nama orang yang meminta doa saya mengikut keperluan mereka: untuk kesihatan, untuk pencerahan, dan sebagainya. Tetapi senarai nama itu terus bertambah panjang. Seberapa lama saya perlu terus menyebut nama-nama ini?</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Pertama, sebutkan nama-nama baru, kemudian tambahkan: 'Ya Tuhan Yesus Kristus, belas kasihanilah hamba-hamba-Mu dan seluruh dunia-Mu</w:t>
      </w:r>
      <w:r>
        <w:rPr>
          <w:lang w:val="ru-RU"/>
        </w:rPr>
        <w:t xml:space="preserve">,' </w:t>
      </w:r>
      <w:r w:rsidR="002C6C64" w:rsidRPr="00E236F4">
        <w:rPr>
          <w:lang w:val="ru-RU"/>
        </w:rPr>
        <w:t>supaya rangkaian doa anda tidak bermula dengan hanya beberapa penumpang.</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diminta berdoa untuk suatu keperluan tertentu, berapa lama saya harus berdoa?</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Ia bergantung kepada keperluan dan sejauh mana belas kasihan yang anda rasakan untuk orang itu. Keperluan seseorang mungkin tidaklah begitu besar, tetapi ia menyakitkan hati anda melihat mereka menderita, dan oleh itu anda mungkin berdoa untuk mereka selama bertahun-tahun. Dan kadangkala, satu rentetan manik sembahyang sudah memadai.</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Jadi, Geronda, apakah tandanya bahawa saya telah cukup berdoa untuk permintaan seseorang?</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Selagi anda berasa tenang di hati</w:t>
      </w:r>
      <w:r w:rsidR="008F333A">
        <w:rPr>
          <w:lang w:val="ru-RU"/>
        </w:rPr>
        <w:t xml:space="preserve">, </w:t>
      </w:r>
      <w:r w:rsidR="002C6C64" w:rsidRPr="00E236F4">
        <w:rPr>
          <w:lang w:val="ru-RU"/>
        </w:rPr>
        <w:t xml:space="preserve">berdoalah; tidak seharusnya ada paksaan dalam doa anda. Dan tempoh doa anda bergantung kepada berapa banyak masa yang anda ada. Namun, ketahuilah: yang penting bukan berapa banyak seseorang berdoa, tetapi bagaimana mereka berdoa. Seseorang mungkin menyangka dia berdoa dengan baik kerana dia memperuntukkan banyak masa untuknya, tetapi doanya yang diucapkan tanpa </w:t>
      </w:r>
      <w:r w:rsidR="002C6C64" w:rsidRPr="00E236F4">
        <w:rPr>
          <w:lang w:val="ru-RU"/>
        </w:rPr>
        <w:lastRenderedPageBreak/>
        <w:t>kesakitan bukanlah doa. Orang lain mungkin tidak berdoa selama itu, tetapi doanya tulus kerana ia diucapkan dengan rasa penyesalan dan kerendahan hati. Dan jika terdapat kedua-duanya, iaitu kuantiti dan kualiti, maka jiwa yang taat akan menerima rahmat dan berkat berganda daripada Tuhan.</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orang datang ke biara dengan pelbagai masalah dan meninggalkan nota memohon saya berdoa untuk mereka, saya sangat empati dengan mereka. Tetapi saya tidak mempunyai masa yang mencukupi untuk berdoa bagi mereka seperti yang diperlukan oleh masalah mereka, dan ini membimbangkan saya.</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Seorang individu berkongsi kesakitan mereka dengan anda; anda mendengar mereka, dan hati anda secara tidak kelihatan menitis darah untuk mereka. Walaupun anda tidak mempunyai masa yang cukup untuk berdoa untuk mereka, darah yang tumpah itu setara dengan berjam-jam doa. Belas kasihan ini adalah doa yang datang dari hati, dan Tuhan menjawabnya. Atau, sebagai contoh, anda membaca nota yang diberikan oleh orang lain, dan pada masa yang sama anda berasa sedih kerana tidak mempunyai masa yang cukup untuk melakukan lebih banyak bagi mereka. Tetapi fahami ini: sebuah nama yang dibaca dengan kesedihan yang ikhlas tidak ditulis pada sehelai kertas, tetapi terus ke Syurga; ia naik ke singgahsana Tuhan itu sendiri!</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153"/>
      <w:r w:rsidRPr="00E236F4">
        <w:rPr>
          <w:lang w:val="ru-RU"/>
        </w:rPr>
        <w:t>Doa untuk Orang Sakit</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Geronda, saya sedang sakit sekarang. Peraturan apa yang harus saya ikuti semasa saya sakit?</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Jika anda mampu, nyanyikan kidmat gereja dengan perlahan atau ucapkan Doa Yesus, memohon kesihatan daripada Tuhan untuk diri anda dan untuk orang lain, yang sebagai seorang yang lemah, anda mungkin dapat berempati dengan mereka lebih baik daripada orang lain. Dalam kesakitan, anda diberi setiap peluang untuk berdoa. Malahan kesakitan anda sendiri adalah prasyarat yang sangat penting untuk anda berdoa dengan kesedihan bagi mereka yang menderita, supaya doa anda datang dari hati. Sebenarnya, doa seperti itu adalah tugas utama seorang sami. Jika anda memahami ini, anda tidak akan berputus asa, tetapi akan berdoa tanpa henti, sambil bersyukur kepada Tuhan.</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 orang menulis nota dengan nama-nama pesakit dan menghantarnya ke pelbagai biara untuk dikenang.</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Itu baik, tetapi tidak mencukupi. Orang ramai mesti berdoa untuk orang sakit itu sendiri, dan mereka juga mesti menasihati orang sakit supaya tidak lupa berdoa. Seseorang tidak boleh menenangkan diri dalam rasa selamat palsu dengan berfikir bahawa nama-nama telah dihantar ke pelbagai biara untuk dikenang.</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kebelakangan ini saya terfikir untuk memohon kepada Tuhan agar mengambil abang saya, yang telah menjadi kurang upaya dan sedang menderita sangat.</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Anda tidak boleh memberitahu Tuhan apa yang harus dilakukan. Percayalah kepada-Nya dan serahkan kepada-Nya untuk menyelesaikan masalah itu. Tuhan mengetahui apa yang terbaik untuk anak-anak-Nya. Tuhan </w:t>
      </w:r>
      <w:r w:rsidR="008F333A">
        <w:rPr>
          <w:lang w:val="ru-RU"/>
        </w:rPr>
        <w:t xml:space="preserve">adalah </w:t>
      </w:r>
      <w:r w:rsidR="002C6C64" w:rsidRPr="00E236F4">
        <w:rPr>
          <w:lang w:val="ru-RU"/>
        </w:rPr>
        <w:t>Bapa yang penyayang dan penuh kasih, dan Dia akan melakukan yang terbaik.</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anda berdoa apabila seseorang yang sakit berhadapan dengan ancaman kematian?</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Saya berdoa sebaik mungkin; saya boleh menggabungkan doa dengan puasa, sujud, atau sesuatu yang lain </w:t>
      </w:r>
      <w:r w:rsidR="008F333A">
        <w:rPr>
          <w:lang w:val="ru-RU"/>
        </w:rPr>
        <w:t xml:space="preserve">— </w:t>
      </w:r>
      <w:r w:rsidR="002C6C64" w:rsidRPr="00E236F4">
        <w:rPr>
          <w:lang w:val="ru-RU"/>
        </w:rPr>
        <w:t>dan kemudian saya menyerahkan segala-galanya ke dalam tangan Tuhan, Yang pada hakikatnya baik.</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tetapi jika Tuhan mengetahui apa yang terbaik untuk setiap orang sakit walaupun tanpa doa kita, maka mengapa kita perlu berdoa?</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Kita mesti memohon kepada Tuhan, dan jika pemulihan dan kehidupan yang panjang akan membawa kepada keselamatan jiwa, maka Tuhan Yang Maha Baik akan membantu dengan segera. Tetapi jika kita tidak berdoa untuk orang yang sakit, penyakit itu akan berjalan mengikut undang-undang alam.</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154"/>
      <w:r w:rsidRPr="00E236F4">
        <w:rPr>
          <w:lang w:val="ru-RU"/>
        </w:rPr>
        <w:t>Penghiburan Ilahi menyusuli doa yang dipanjatkan dalam kesakitan</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Geronda, apabila saya mendengar kesedihan orang lain, saya menjadi sangat sedih. Adakah ini tanda kurang iman?</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Lihat: kurangnya iman adalah kebimbangan tentang diri sendiri. Kebimbangan untuk orang lain dipanggil belas kasihan. Belas kasihan sejati disertai dengan doa, dan diikuti dengan penghiburan ilahi. Oleh itu, berdoalah sebanyak yang anda mampu, kemudian serahkan semuanya ke tangan Tuhan dan tabahkan hati. </w:t>
      </w:r>
      <w:r w:rsidR="002C6C64" w:rsidRPr="00E236F4">
        <w:rPr>
          <w:lang w:val="ru-RU"/>
        </w:rPr>
        <w:lastRenderedPageBreak/>
        <w:t>Fikirkanlah: adakah Tuhan kurang mengambil berat terhadap ciptaan-Nya berbanding kamu? Jadi, mengapa kamu harus berasa letih?</w:t>
      </w:r>
    </w:p>
    <w:p w14:paraId="43C6082D" w14:textId="64EBD6D9" w:rsidR="00BA44CB" w:rsidRDefault="00BA44CB" w:rsidP="008F333A">
      <w:pPr>
        <w:rPr>
          <w:lang w:val="ru-RU"/>
        </w:rPr>
      </w:pPr>
      <w:r>
        <w:rPr>
          <w:lang w:val="ru-RU"/>
        </w:rPr>
        <w:tab/>
      </w:r>
      <w:r w:rsidR="002C6C64" w:rsidRPr="00E236F4">
        <w:rPr>
          <w:lang w:val="ru-RU"/>
        </w:rPr>
        <w:t>Kepada seseorang yang sedang menderita secara rohani, yang menderita untuk orang lain, Tuhan memberikan penghiburan yang besar, kerana jika tidak, orang tersebut tidak akan dapat menahannya. Tahukah anda betapa pahitnya bagi saya membaca timbunan surat daripada orang-orang yang mempunyai begitu banyak malapetaka dan masalah? Kerana kepahitan ini, saya tidak dapat makan apa-apa selepas itu. Namun, kegembiraan sejati lahir daripada kesakitan ini. Allah memberi ganjaran kepada anda dengan ketenangan yang setimpal dengan penderitaan anda; Dia menenangkan anda dengan begitu mendalam sehingga anda tidak mampu menahannya. Dan walaupun sebentar tadi anda sedang menderita dan menangis sambil berdoa untuk jiran anda, kini anda sedang bersukacita. Tuhan Yang Maha Baik seolah-olah berkata kepada anda: 'Jangan risau begitu, anakKu!… Aku telah mendengar permohonanmu.</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155"/>
      <w:r w:rsidRPr="00E236F4">
        <w:rPr>
          <w:lang w:val="ru-RU"/>
        </w:rPr>
        <w:t>Bab</w:t>
      </w:r>
      <w:r>
        <w:rPr>
          <w:lang w:val="ru-RU"/>
        </w:rPr>
        <w:t xml:space="preserve"> 3</w:t>
      </w:r>
      <w:r w:rsidRPr="00E236F4">
        <w:rPr>
          <w:lang w:val="ru-RU"/>
        </w:rPr>
        <w:t xml:space="preserve">. </w:t>
      </w:r>
      <w:r>
        <w:rPr>
          <w:lang w:val="ru-RU"/>
        </w:rPr>
        <w:br/>
      </w:r>
      <w:r w:rsidRPr="00E236F4">
        <w:rPr>
          <w:lang w:val="ru-RU"/>
        </w:rPr>
        <w:t>Doa untuk Arwah</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8156"/>
      <w:r w:rsidRPr="00E236F4">
        <w:rPr>
          <w:lang w:val="ru-RU"/>
        </w:rPr>
        <w:t xml:space="preserve">'Dia akan melalui kematian dan memasuki </w:t>
      </w:r>
      <w:r w:rsidR="00BA44CB">
        <w:rPr>
          <w:lang w:val="ru-RU"/>
        </w:rPr>
        <w:t>kehidupan'</w:t>
      </w:r>
      <w:bookmarkEnd w:id="154"/>
      <w:bookmarkEnd w:id="155"/>
    </w:p>
    <w:p w14:paraId="2EF81F15" w14:textId="5B0B3BDD" w:rsidR="00BA44CB" w:rsidRDefault="002C6C64" w:rsidP="001170A0">
      <w:pPr>
        <w:ind w:firstLine="720"/>
        <w:rPr>
          <w:lang w:val="ru-RU"/>
        </w:rPr>
      </w:pPr>
      <w:r w:rsidRPr="00E236F4">
        <w:rPr>
          <w:lang w:val="ru-RU"/>
        </w:rPr>
        <w:t>Geronda, adakah anda sedang sakit sekarang?</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Baiklah, apa pendapat anda? Jika saya mati sebelum subuh, maka hari yang agung akan bermula bagi saya: tiada petang mahupun pagi! Omong-omong, apabila saya mati, kamu boleh menahan matahari untuk kamu sendiri!</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Geronda, apabila tiba masanya bagi seseorang yang telah disiapkan secara rohani untuk meninggalkan dunia ini, bagaimana perasaan mereka?</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Bagaimana saya nak tahu?</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Tidakkah ada sesiapa yang pernah memberitahu anda, Geronda?</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'Dia telah melalui kematian kepada kehidupan' (</w:t>
      </w:r>
      <w:r w:rsidR="00FE12DD">
        <w:rPr>
          <w:rStyle w:val="FootnoteReference"/>
          <w:lang w:val="ru-RU"/>
        </w:rPr>
        <w:footnoteReference w:id="108"/>
      </w:r>
      <w:r w:rsidR="002C6C64" w:rsidRPr="00E236F4">
        <w:rPr>
          <w:lang w:val="ru-RU"/>
        </w:rPr>
        <w:t xml:space="preserve"> </w:t>
      </w:r>
      <w:r w:rsidR="008F333A">
        <w:rPr>
          <w:lang w:val="ru-RU"/>
        </w:rPr>
        <w:t xml:space="preserve">) — </w:t>
      </w:r>
      <w:r w:rsidR="002C6C64" w:rsidRPr="00E236F4">
        <w:rPr>
          <w:lang w:val="ru-RU"/>
        </w:rPr>
        <w:t xml:space="preserve">bukankah itu yang dinyatakan dalam Kitab Suci? Jadi kehidupan duniawi ini sebenarnya </w:t>
      </w:r>
      <w:r w:rsidR="008F333A">
        <w:rPr>
          <w:lang w:val="ru-RU"/>
        </w:rPr>
        <w:t xml:space="preserve">adalah </w:t>
      </w:r>
      <w:r w:rsidR="002C6C64" w:rsidRPr="00E236F4">
        <w:rPr>
          <w:lang w:val="ru-RU"/>
        </w:rPr>
        <w:t>kematian, dan kematian adalah peralihan kepada kehidupan yang sebenar. Oleh itu, orang yang bersedia secara rohani pergi dengan ceria, dengan kegembiraan!</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ramai orang suci telah melihat jiwa meninggalkan badan. Apakah rupa mereka?</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Mereka seperti kanak-kanak. Lagipun, dalam kehidupan yang akan datang, semua orang akan seperti malaikat: tiada lelaki mahupun perempuan, tiada lelaki tua mahupun perempuan tua, mahupun bayi. Semua orang akan mempunyai jantina dan umur yang sama. Oleh itu, apabila seseorang melihat jiwa berpisah dari badan, mereka melihatnya seolah-olah ia adalah kanak-kanak kecil. Setiap wajah mempunyai ciri tersendiri, tetapi ia kelihatan seperti wajah seorang kanak-kanak.</w:t>
      </w:r>
    </w:p>
    <w:p w14:paraId="7D32DB3B" w14:textId="22671DC5" w:rsidR="00BA44CB" w:rsidRDefault="00BA44CB" w:rsidP="008F333A">
      <w:pPr>
        <w:rPr>
          <w:lang w:val="ru-RU"/>
        </w:rPr>
      </w:pPr>
      <w:r>
        <w:rPr>
          <w:lang w:val="ru-RU"/>
        </w:rPr>
        <w:tab/>
      </w:r>
      <w:r w:rsidR="002C6C64" w:rsidRPr="00E236F4">
        <w:rPr>
          <w:lang w:val="ru-RU"/>
        </w:rPr>
        <w:t>Apabila saya tinggal di sel Salib Suci, saya kadang-kadang akan melawat Ehsawan Filaret.</w:t>
      </w:r>
      <w:r w:rsidR="00FE12DD">
        <w:rPr>
          <w:rStyle w:val="FootnoteReference"/>
          <w:lang w:val="ru-RU"/>
        </w:rPr>
        <w:footnoteReference w:id="109"/>
      </w:r>
      <w:r w:rsidR="002C6C64" w:rsidRPr="00E236F4">
        <w:rPr>
          <w:lang w:val="ru-RU"/>
        </w:rPr>
        <w:t xml:space="preserve"> Beliau adalah seorang ehsawan yang taat beragama yang tinggal di sel bersebelahan. Selama lima belas tahun, sehingga dia sendiri jatuh sakit, dia telah menjaga novisnya, Bapa Bartholomew, yang menghidap penyakit Parkinson. Kali terakhir saya pergi ke selnya, saya mendapati dia terbaring di atas lantai </w:t>
      </w:r>
      <w:r w:rsidR="008F333A">
        <w:rPr>
          <w:lang w:val="ru-RU"/>
        </w:rPr>
        <w:t xml:space="preserve">— </w:t>
      </w:r>
      <w:r w:rsidR="002C6C64" w:rsidRPr="00E236F4">
        <w:rPr>
          <w:lang w:val="ru-RU"/>
        </w:rPr>
        <w:t xml:space="preserve">dia telah jatuh dan tidak dapat bangun. Dia tidak makan apa-apa selama sebulan, hanya minum air. Dia tidak dapat berbaring; dia tidur dengan kasutnya, duduk dengan punggungnya bersandar pada dinding. Pakaiannya melekat pada tubuhnya, dan kasutnya basah kuyup kerana luka telah terbuka di kakinya dan mengeluarkan darah. Namun dia berkelakuan seolah-olah tiada apa-apa yang luar biasa sedang berlaku. </w:t>
      </w:r>
      <w:r>
        <w:rPr>
          <w:lang w:val="ru-RU"/>
        </w:rPr>
        <w:t>"</w:t>
      </w:r>
      <w:r w:rsidR="002C6C64" w:rsidRPr="00E236F4">
        <w:rPr>
          <w:lang w:val="ru-RU"/>
        </w:rPr>
        <w:t>Sengsara ini,</w:t>
      </w:r>
      <w:r w:rsidR="008F333A">
        <w:rPr>
          <w:lang w:val="ru-RU"/>
        </w:rPr>
        <w:t xml:space="preserve">" </w:t>
      </w:r>
      <w:r w:rsidR="002C6C64" w:rsidRPr="00E236F4">
        <w:rPr>
          <w:lang w:val="ru-RU"/>
        </w:rPr>
        <w:t xml:space="preserve">katanya, </w:t>
      </w:r>
      <w:r w:rsidR="008F333A">
        <w:rPr>
          <w:lang w:val="ru-RU"/>
        </w:rPr>
        <w:t>"</w:t>
      </w:r>
      <w:r w:rsidR="002C6C64" w:rsidRPr="00E236F4">
        <w:rPr>
          <w:lang w:val="ru-RU"/>
        </w:rPr>
        <w:t>juga merupakan satu rahmat daripada Tuhan</w:t>
      </w:r>
      <w:r>
        <w:rPr>
          <w:lang w:val="ru-RU"/>
        </w:rPr>
        <w:t xml:space="preserve">." </w:t>
      </w:r>
      <w:r w:rsidR="002C6C64" w:rsidRPr="00E236F4">
        <w:rPr>
          <w:lang w:val="ru-RU"/>
        </w:rPr>
        <w:t xml:space="preserve">Saya membantu Bapa Filaret bangun daripada lantai dan meminta Bapa Bartholomew membenarkan saya tinggal bersama mereka semalaman di pondok itu untuk membantu, tetapi beliau tidak membenarkannya; beliau menyuruh saya kembali keesokan harinya. Pada tengah malam, ketika berdoa dengan rosari saya, saya melihat Wali Filaret, wajahnya bersinar, semuda seorang budak lelaki </w:t>
      </w:r>
      <w:r w:rsidR="002C6C64" w:rsidRPr="00E236F4">
        <w:rPr>
          <w:lang w:val="ru-RU"/>
        </w:rPr>
        <w:lastRenderedPageBreak/>
        <w:t>berusia dua belas tahun, naik ke Syurga dalam cahaya Ilahi. Saya sedar bahawa dia telah meninggal dunia dan pergi kepada Tuhan.</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perlu berdoa dengan penuh semangat untuk orang yang telah meninggal dunia dalam tempoh empat puluh hari pertama selepas kematian mereka?</w:t>
      </w:r>
    </w:p>
    <w:p w14:paraId="2189F2B6" w14:textId="77777777" w:rsidR="00BA44CB" w:rsidRDefault="00BA44CB" w:rsidP="008F333A">
      <w:pPr>
        <w:rPr>
          <w:lang w:val="ru-RU"/>
        </w:rPr>
      </w:pPr>
      <w:r>
        <w:rPr>
          <w:lang w:val="ru-RU"/>
        </w:rPr>
        <w:tab/>
      </w:r>
      <w:r w:rsidR="002C6C64" w:rsidRPr="00E236F4">
        <w:rPr>
          <w:lang w:val="ru-RU"/>
        </w:rPr>
        <w:t>'Ya, kerana jiwa si mati bergetar, tidak mengetahui hukuman apa yang menunggunya.'</w:t>
      </w:r>
    </w:p>
    <w:p w14:paraId="65462AFA" w14:textId="77777777" w:rsidR="00BA44CB" w:rsidRDefault="00BA44CB" w:rsidP="008F333A">
      <w:pPr>
        <w:rPr>
          <w:lang w:val="ru-RU"/>
        </w:rPr>
      </w:pPr>
      <w:r>
        <w:rPr>
          <w:lang w:val="ru-RU"/>
        </w:rPr>
        <w:tab/>
      </w:r>
      <w:r w:rsidR="002C6C64" w:rsidRPr="00E236F4">
        <w:rPr>
          <w:lang w:val="ru-RU"/>
        </w:rPr>
        <w:t>Di sini di Suroti, berhampiran hotel, saya pernah bertemu seorang wanita tua yang ingin menerima berkat daripada saya. Saya juga mencium tangannya kerana saya melihat rahmat Tuhan ke atas jiwanya. Tidak lama kemudian, wanita ini menjadi seorang biarawati. Apabila dia meninggal dunia, saya berada di sini dan dengan penuh hormat menghormati jenazahnya. Kemudian dua insiden berlaku kepada saya. Satu di sini, di Heosikasteri, dan satu lagi di kaliva saya. Yang pertama berlaku tujuh hari selepas kematiannya. Saya melihat rohnya; dia seperti malaikat kecil, menyerupai seorang gadis berusia dua belas tahun, dan dia bersinar di seluruh tubuhnya. Kali kedua dia muncul kepada saya dalam mimpi, dia menunduk rendah tanda kesyukuran dan mengucapkan terima kasih kepada saya atas doa saya untuknya. Semua ini sangat menyentuh, dan saya berasa sangat gembira. Saya membuka diari saya untuk mencatat tarikh kejadian itu dan melihat bahawa tepat empat puluh hari telah berlalu sejak kematiannya. Biarawati ini terkenal dengan kebaikan hatinya yang besar, dan sehingga kini dia tidak lupa bersyukur.</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157"/>
      <w:r w:rsidRPr="00E236F4">
        <w:rPr>
          <w:lang w:val="ru-RU"/>
        </w:rPr>
        <w:t>Marilah kita sentiasa berdoa untuk arwah</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Geronda, patutkah kami menyalakan lampu di osuari</w:t>
      </w:r>
      <w:r w:rsidR="00FE12DD">
        <w:rPr>
          <w:rStyle w:val="FootnoteReference"/>
          <w:lang w:val="ru-RU"/>
        </w:rPr>
        <w:footnoteReference w:id="110"/>
      </w:r>
      <w:r w:rsidR="00FE12DD">
        <w:rPr>
          <w:lang w:val="ru-RU"/>
        </w:rPr>
        <w:t xml:space="preserve"> </w:t>
      </w:r>
      <w:r w:rsidR="002C6C64" w:rsidRPr="00E236F4">
        <w:rPr>
          <w:lang w:val="ru-RU"/>
        </w:rPr>
        <w:t>?</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Ya, kerana ia adalah persembahan untuk arwah. Jiwa si mati mendapat manfaat yang besar, walaupun seseorang hanya menyalakan lilin untuk mereka.</w:t>
      </w:r>
    </w:p>
    <w:p w14:paraId="46120A39" w14:textId="062F4949" w:rsidR="00BA44CB" w:rsidRDefault="00BA44CB" w:rsidP="008F333A">
      <w:pPr>
        <w:rPr>
          <w:lang w:val="ru-RU"/>
        </w:rPr>
      </w:pPr>
      <w:r>
        <w:rPr>
          <w:lang w:val="ru-RU"/>
        </w:rPr>
        <w:tab/>
      </w:r>
      <w:r w:rsidR="002C6C64" w:rsidRPr="00E236F4">
        <w:rPr>
          <w:lang w:val="ru-RU"/>
        </w:rPr>
        <w:t>Kita mesti mengingati orang yang telah meninggal dan sentiasa berdoa untuk mereka. Janganlah kita lalai berdoa untuk jiwa mereka: semoga mereka mendapat ketenangan. Setiap kali Liturgi diadakan di kaliva saya, pada akhirnya saya meminta imam mengadakan upacara peringatan, di mana doa dipanjatkan untuk semua yang telah meninggal, 'yang nama-nama mereka belum kami sebutkan</w:t>
      </w:r>
      <w:r>
        <w:rPr>
          <w:lang w:val="ru-RU"/>
        </w:rPr>
        <w:t>'.</w:t>
      </w:r>
      <w:r w:rsidR="007D27CC">
        <w:rPr>
          <w:rStyle w:val="FootnoteReference"/>
          <w:lang w:val="ru-RU"/>
        </w:rPr>
        <w:footnoteReference w:id="111"/>
      </w:r>
      <w:r w:rsidR="002C6C64" w:rsidRPr="00E236F4">
        <w:rPr>
          <w:lang w:val="ru-RU"/>
        </w:rPr>
        <w:t xml:space="preserve"> Di Gunung Athos, di biara-biara, satu upacara peringatan dengan koliva diadakan untuk arwah pada petang Jumaat; pada pagi Sabtu, Matins dirayakan di gereja katedral, diikuti dengan Liturgi Ilahi di gereja perkuburan. Di sana, di perkuburan, kita semua akan menamatkan perjalanan kita, dan dari </w:t>
      </w:r>
      <w:r>
        <w:rPr>
          <w:lang w:val="ru-RU"/>
        </w:rPr>
        <w:t>'biara'</w:t>
      </w:r>
      <w:r w:rsidR="002C6C64" w:rsidRPr="00E236F4">
        <w:rPr>
          <w:lang w:val="ru-RU"/>
        </w:rPr>
        <w:t xml:space="preserve"> ini kita akan berangkat ke biara yang lain.</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harus berdoa untuk orang yang telah meninggal?</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Katakan secara umum: 'Ya Tuhan, berikan ketenangan kepada jiwa hamba-hamba-Mu yang telah meninggal</w:t>
      </w:r>
      <w:r>
        <w:rPr>
          <w:lang w:val="ru-RU"/>
        </w:rPr>
        <w:t xml:space="preserve">.' </w:t>
      </w:r>
      <w:r w:rsidR="002C6C64" w:rsidRPr="00E236F4">
        <w:rPr>
          <w:lang w:val="ru-RU"/>
        </w:rPr>
        <w:t>Jika anda teringat sesiapa yang telah meninggal, atau mengetahui bahawa seseorang yang anda kenal—atau tidak kenal—telah meninggal dunia, maka kenangkan juga jiwa itu dalam doa yang sama.</w:t>
      </w:r>
    </w:p>
    <w:p w14:paraId="7520BFBE" w14:textId="77777777" w:rsidR="00BA44CB" w:rsidRDefault="00BA44CB" w:rsidP="008F333A">
      <w:pPr>
        <w:rPr>
          <w:lang w:val="ru-RU"/>
        </w:rPr>
      </w:pPr>
      <w:r>
        <w:rPr>
          <w:lang w:val="ru-RU"/>
        </w:rPr>
        <w:tab/>
      </w:r>
      <w:r w:rsidR="002C6C64" w:rsidRPr="00E236F4">
        <w:rPr>
          <w:lang w:val="ru-RU"/>
        </w:rPr>
        <w:t xml:space="preserve">Adalah </w:t>
      </w:r>
      <w:r w:rsidR="008F333A">
        <w:rPr>
          <w:lang w:val="ru-RU"/>
        </w:rPr>
        <w:t>lebih</w:t>
      </w:r>
      <w:r w:rsidR="002C6C64" w:rsidRPr="00E236F4">
        <w:rPr>
          <w:lang w:val="ru-RU"/>
        </w:rPr>
        <w:t xml:space="preserve"> wajar untuk terlebih dahulu memperingati orang yang telah meninggal yang paling memerlukan, kemudian mereka yang kebutuhannya kurang, dan akhirnya—sanak saudara serta orang tersayang yang telah meninggal dunia. Saya, sebagai contoh, walaupun saya tidak pernah berdoa khusus untuk saudara mara saya, jika kebetulan, kerana keletihan atau kekurangan masa, saya gagal berdoa untuk arwah, saya kemudiannya akan melihat ibu bapa saya dalam mimpi. Kerana apabila saya berdoa untuk semua arwah secara umum, ibu bapa saya juga menerima pertolongan dan bergembira, tetapi jika saya tidak berdoa, maka ayah dan ibu saya terhalang daripada mendapat keselesaan ini. Doa kita lemah, tetapi ia tetap memberi pertolongan kepada arwah yang malang. Oleh itu, jika kami para sami tidak mendoakan arwah, kami layak dikuliti hidup-hidup dan ditaburi garam.</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158"/>
      <w:r w:rsidRPr="00E236F4">
        <w:rPr>
          <w:lang w:val="ru-RU"/>
        </w:rPr>
        <w:t>Arwah memerlukan doa kita</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Geronda, semasa upacara saya berdoa lebih untuk diri sendiri. Malah apabila </w:t>
      </w:r>
      <w:r w:rsidR="00BA44CB">
        <w:rPr>
          <w:lang w:val="ru-RU"/>
        </w:rPr>
        <w:t>'</w:t>
      </w:r>
      <w:r w:rsidR="002C6C64" w:rsidRPr="00E236F4">
        <w:rPr>
          <w:lang w:val="ru-RU"/>
        </w:rPr>
        <w:t xml:space="preserve">Yang </w:t>
      </w:r>
      <w:r w:rsidR="00BA44CB">
        <w:rPr>
          <w:lang w:val="ru-RU"/>
        </w:rPr>
        <w:t>Suci'</w:t>
      </w:r>
      <w:r w:rsidR="002C6C64" w:rsidRPr="00E236F4">
        <w:rPr>
          <w:lang w:val="ru-RU"/>
        </w:rPr>
        <w:t xml:space="preserve"> dibacakan semasa upacara peringatan</w:t>
      </w:r>
      <w:r w:rsidR="00685709">
        <w:rPr>
          <w:lang w:val="ru-RU"/>
        </w:rPr>
        <w:t>,</w:t>
      </w:r>
      <w:r w:rsidR="00685709">
        <w:rPr>
          <w:rStyle w:val="FootnoteReference"/>
          <w:lang w:val="ru-RU"/>
        </w:rPr>
        <w:footnoteReference w:id="112"/>
      </w:r>
      <w:r w:rsidR="002C6C64" w:rsidRPr="00E236F4">
        <w:rPr>
          <w:lang w:val="ru-RU"/>
        </w:rPr>
        <w:t xml:space="preserve"> saya sering terus berdoa untuk diri sendiri.</w:t>
      </w:r>
    </w:p>
    <w:p w14:paraId="71C0A37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Baiklah, adakah anda mahu semua yang baik itu hanya untuk diri anda sendiri? Arwah memerlukan doa kita, kerana mereka tidak dapat membantu diri mereka sendiri dalam apa jua cara, manakala kita boleh melakukan sesuatu untuk mereka.</w:t>
      </w:r>
    </w:p>
    <w:p w14:paraId="2FBCE190" w14:textId="667513FB" w:rsidR="00BA44CB" w:rsidRDefault="00BA44CB" w:rsidP="008F333A">
      <w:pPr>
        <w:rPr>
          <w:lang w:val="ru-RU"/>
        </w:rPr>
      </w:pPr>
      <w:r>
        <w:rPr>
          <w:lang w:val="ru-RU"/>
        </w:rPr>
        <w:tab/>
      </w:r>
      <w:r w:rsidR="002C6C64" w:rsidRPr="00E236F4">
        <w:rPr>
          <w:lang w:val="ru-RU"/>
        </w:rPr>
        <w:t xml:space="preserve">Saya teringat ada seorang awam </w:t>
      </w:r>
      <w:r w:rsidR="008F333A">
        <w:rPr>
          <w:lang w:val="ru-RU"/>
        </w:rPr>
        <w:t>yang</w:t>
      </w:r>
      <w:r w:rsidR="002C6C64" w:rsidRPr="00E236F4">
        <w:rPr>
          <w:lang w:val="ru-RU"/>
        </w:rPr>
        <w:t xml:space="preserve"> tinggal di Gunung Athos </w:t>
      </w:r>
      <w:r w:rsidR="008F333A">
        <w:rPr>
          <w:lang w:val="ru-RU"/>
        </w:rPr>
        <w:t xml:space="preserve">— </w:t>
      </w:r>
      <w:r w:rsidR="002C6C64" w:rsidRPr="00E236F4">
        <w:rPr>
          <w:lang w:val="ru-RU"/>
        </w:rPr>
        <w:t>Pakcik Yannis; dia akan pergi ke sekitar biara dan sel bertanya, 'Adakah ada kerja yang perlu dilakukan? Ayuh, kerja apa yang perlu dilakukan?</w:t>
      </w:r>
      <w:r>
        <w:rPr>
          <w:lang w:val="ru-RU"/>
        </w:rPr>
        <w:t xml:space="preserve">' </w:t>
      </w:r>
      <w:r w:rsidR="002C6C64" w:rsidRPr="00E236F4">
        <w:rPr>
          <w:lang w:val="ru-RU"/>
        </w:rPr>
        <w:t>Dia adalah orang yang sangat baik sehingga para bapa menasihatinya untuk menjadi seorang sami. Tetapi dia akan menjawab, 'Tidak, tidak!.. Doakan saja untuk saya! Anda tidak dapat membayangkan betapa jahatnya saya! Tahukah anda berapa banyak kejahatan yang telah saya lakukan semasa perang?</w:t>
      </w:r>
      <w:r>
        <w:rPr>
          <w:lang w:val="ru-RU"/>
        </w:rPr>
        <w:t xml:space="preserve">" </w:t>
      </w:r>
      <w:r w:rsidR="002C6C64" w:rsidRPr="00E236F4">
        <w:rPr>
          <w:lang w:val="ru-RU"/>
        </w:rPr>
        <w:t xml:space="preserve">Suatu kali, ketika membantu saya membuat mimbar, dia bertanya: </w:t>
      </w:r>
      <w:r w:rsidR="00C90354">
        <w:rPr>
          <w:lang w:val="ru-RU"/>
        </w:rPr>
        <w:t>"</w:t>
      </w:r>
      <w:r w:rsidR="002C6C64" w:rsidRPr="00E236F4">
        <w:rPr>
          <w:lang w:val="ru-RU"/>
        </w:rPr>
        <w:t>Doakan saya, Bapa, kerana saya seorang pendosa yang teruk.</w:t>
      </w:r>
      <w:r>
        <w:rPr>
          <w:lang w:val="ru-RU"/>
        </w:rPr>
        <w:t xml:space="preserve">" </w:t>
      </w:r>
      <w:r w:rsidR="002C6C64" w:rsidRPr="00E236F4">
        <w:rPr>
          <w:lang w:val="ru-RU"/>
        </w:rPr>
        <w:t>Kemudian saya hilang khabar tentangnya. Beberapa ketika kemudian, seorang sami dari sebuah biara datang kepada saya dan berkata: 'Pakcik Yannis telah meninggal dunia. Dia muncul kepada saya dua kali dan meminta saya menyampaikan permintaan supaya anda mendoakan arwahnya</w:t>
      </w:r>
      <w:r>
        <w:rPr>
          <w:lang w:val="ru-RU"/>
        </w:rPr>
        <w:t xml:space="preserve">.' </w:t>
      </w:r>
      <w:r w:rsidR="002C6C64" w:rsidRPr="00E236F4">
        <w:rPr>
          <w:lang w:val="ru-RU"/>
        </w:rPr>
        <w:t>Beginilah ceritanya. Pakcik Yannis pergi ke sebuah biara untuk membantu para sami. Apabila tiba masanya dia untuk mati, dia berkata kepada hieromonk yang bertugas di kripta: 'Saudara, saya seorang pendosa yang teruk. Tolong dirikan upacara peringatan di kubur saya setiap hari</w:t>
      </w:r>
      <w:r>
        <w:rPr>
          <w:lang w:val="ru-RU"/>
        </w:rPr>
        <w:t>.'</w:t>
      </w:r>
      <w:r w:rsidR="002C6C64" w:rsidRPr="00E236F4">
        <w:rPr>
          <w:lang w:val="ru-RU"/>
        </w:rPr>
        <w:t xml:space="preserve"> Dan apabila dia meninggal, hieromonk ini benar-benar datang setiap petang dan mengadakan upacara di kuburnya. Tetapi selepas beberapa ketika, hieromonk ini ditugaskan di archondarion,</w:t>
      </w:r>
      <w:r w:rsidR="0024756D">
        <w:rPr>
          <w:rStyle w:val="FootnoteReference"/>
          <w:lang w:val="ru-RU"/>
        </w:rPr>
        <w:footnoteReference w:id="113"/>
      </w:r>
      <w:r w:rsidR="002C6C64" w:rsidRPr="00E236F4">
        <w:rPr>
          <w:lang w:val="ru-RU"/>
        </w:rPr>
        <w:t xml:space="preserve"> dan dia kadang-kadang terlupa untuk mengadakan upacara itu. Suatu malam, Pakcik Yanis muncul dalam mimpinya dan berkata: 'Tolong, jangan lupakan saya! Jika anda tidak dapat melakukan Litani untuk saya sendiri, pergilah kepada Bapa Paissios dan beritahu dia bahawa saya telah meninggal dunia. Dia memperingati saya setiap hari, tetapi dia memperingati saya untuk kesihatan saya dan berdoa agar saya bertaubat. Dan saya tidak dapat lagi bertaubat.</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Arwah memerlukan doa lebih daripada orang yang masih hidup, kerana bagi orang yang masih hidup masih ada harapan untuk bertaubat. Dan Tuhan mahu ada orang yang berdoa syafaat kepada-Nya bagi pihak arwah, kerana Hari Pembalasan belum lagi berlaku. Suatu ketika, semasa perang, seorang askar yang parah luka meminta air daripada seorang paderi </w:t>
      </w:r>
      <w:r w:rsidR="008F333A">
        <w:rPr>
          <w:lang w:val="ru-RU"/>
        </w:rPr>
        <w:t xml:space="preserve">— </w:t>
      </w:r>
      <w:r w:rsidR="002C6C64" w:rsidRPr="00E236F4">
        <w:rPr>
          <w:lang w:val="ru-RU"/>
        </w:rPr>
        <w:t>dan paderi itu menolak, sambil menyepahkan dia, walaupun dia masih mempunyai sedikit air tinggal dalam botolnya. Tidak lama kemudian, lelaki yang cedera itu meninggal dunia, dan paderi itu, sebaik sahaja menyedari kesalahannya, menjadi putus asa. Dia sentiasa memperingati lelaki itu dan, suatu hari apabila dia datang ke sel saya, dia menceritakan nasib malangnya itu kepada saya. Sebenarnya, paderi ini adalah seorang yang sangat penyayang dan terus bertanya pada dirinya sendiri: 'Bagaimana aku boleh melakukan perkara sebegini?!</w:t>
      </w:r>
      <w:r>
        <w:rPr>
          <w:lang w:val="ru-RU"/>
        </w:rPr>
        <w:t xml:space="preserve">' </w:t>
      </w:r>
      <w:r w:rsidR="002C6C64" w:rsidRPr="00E236F4">
        <w:rPr>
          <w:lang w:val="ru-RU"/>
        </w:rPr>
        <w:t>Ini berlaku dengan izin Tuhan. Tuhan seketika menarik kembali rahmat-Nya daripada imam itu, kerana tentera itu sangat memerlukan doa. Sekiranya imam itu memberinya air, dia pasti akan segera melupakannya. Tetapi kini, nuraninya menyiksanya, dan dia sentiasa berdoa untuk roh itu.</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159"/>
      <w:r w:rsidRPr="00E236F4">
        <w:rPr>
          <w:lang w:val="ru-RU"/>
        </w:rPr>
        <w:t>Ketenangan bagi orang yang telah meninggal</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Geronda, bagaimana doa kita memberi manfaat kepada orang yang telah meninggal?</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Izinkan saya beri satu contoh. Jika suatu hari, apabila kamu datang melawat saya, kamu mendapati saya bukan di sini tetapi di ruang bawah tanah yang lembap, kamu akan bertanya kepada ibu superior: 'Alangkah menyedihkannya orang tua ini! Mari kita pindahkan dia ke tingkat atas supaya, selagi dia masih hidup, dia dapat melihat sinar matahari!</w:t>
      </w:r>
      <w:r>
        <w:rPr>
          <w:lang w:val="ru-RU"/>
        </w:rPr>
        <w:t xml:space="preserve">' </w:t>
      </w:r>
      <w:r w:rsidR="002C6C64" w:rsidRPr="00E236F4">
        <w:rPr>
          <w:lang w:val="ru-RU"/>
        </w:rPr>
        <w:t>Apa pendapatmu, adakah ibu superior akan melakukan itu?</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Sudah tentu dia akan berbuat demikian, Geronda.</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Nah, begitulah. Walaupun Biarawati Agung itu melakukan demikian, sudah tentu Tuhan sendiri akan memberi kelegaan kepada mereka yang telah pergi apabila kita memohon kepada-Nya? Adakah benar-benar begitu sukar bagi-Nya untuk memindahkan mereka ke sel dengan keadaan yang lebih baik, atau bahkan menempatkan mereka di bawah tahanan rumah?</w:t>
      </w:r>
    </w:p>
    <w:p w14:paraId="7ECB949F" w14:textId="78F2216B" w:rsidR="00BA44CB" w:rsidRDefault="00BA44CB" w:rsidP="008F333A">
      <w:pPr>
        <w:rPr>
          <w:lang w:val="ru-RU"/>
        </w:rPr>
      </w:pPr>
      <w:r>
        <w:rPr>
          <w:lang w:val="ru-RU"/>
        </w:rPr>
        <w:tab/>
      </w:r>
      <w:r w:rsidR="002C6C64" w:rsidRPr="00E236F4">
        <w:rPr>
          <w:lang w:val="ru-RU"/>
        </w:rPr>
        <w:t xml:space="preserve">Ketika saya masih muda, saya mengenali seorang nenek yang sangat kedekut. Bagaimanapun, dia tidak kedekut kepada saya kerana dia sangat menyayangi saya. Tiga tahun selepas kematiannya, sesuatu yang aneh berlaku kepada saya. Semasa saya mengucapkan Doa Yesus, seolah-olah seorang pemuda memegang tangan saya dan membawa saya menziarahi kubur wanita tua itu, sambil menjelaskan bahawa dia sendiri yang memanggil saya. Kami tiba di kubur; pemuda itu mengangkat batu nisan, dan saya melihat bahawa tubuhnya </w:t>
      </w:r>
      <w:r w:rsidR="002C6C64" w:rsidRPr="00E236F4">
        <w:rPr>
          <w:lang w:val="ru-RU"/>
        </w:rPr>
        <w:lastRenderedPageBreak/>
        <w:t>hanya reput separuh dan mengeluarkan bau busuk yang tidak tertahankan. Dia menjerit: 'Biksu, selamatkan saya! Biksu, selamatkan saya!</w:t>
      </w:r>
      <w:r>
        <w:rPr>
          <w:lang w:val="ru-RU"/>
        </w:rPr>
        <w:t xml:space="preserve">' </w:t>
      </w:r>
      <w:r w:rsidR="002C6C64" w:rsidRPr="00E236F4">
        <w:rPr>
          <w:lang w:val="ru-RU"/>
        </w:rPr>
        <w:t xml:space="preserve">Saya merasa sangat kasihan kepadanya sehingga saya memeluknya erat dan menciumnya. Walaupun baunya amat busuk, saya tidak mahu meninggalkannya, dan jika dia tidak pergi dengan kehendak sendiri, saya akan terus bersamanya. Kejadian ini meninggalkan kesan yang tidak dapat dipadamkan dalam diri saya. Apabila anda benar-benar mencintai, dengan sepenuh hati, daging yang busuk mahupun bau yang busuk tidak akan menimbulkan rasa jijik. Ambil saya sebagai contoh: apabila saya melihat seorang wanita duniawi, berpakaian bergaya dan berbau minyak wangi, saya merasakan rasa jijik di dalam hati; namun dengan wanita tua ini, walaupun baunya busuk, saya tidak mahu berpisah daripadanya dan merasakan belas kasihan yang istimewa terhadapnya. Perkara-perkara menakjubkan berlaku dalam kehidupan rohani! Dia sangat memerlukan doa, itulah sebabnya Tuhan memperlihatkannya kepada saya dalam keadaan itu. Selepas itu, saya mula berdoa untuk jiwa itu. Dua bulan kemudian, saya melihat diri saya seolah-olah berdiri di suatu jurang, seperti corong. Malangnya, terdapat ramai orang di sana </w:t>
      </w:r>
      <w:r w:rsidR="008F333A">
        <w:rPr>
          <w:lang w:val="ru-RU"/>
        </w:rPr>
        <w:t xml:space="preserve">— </w:t>
      </w:r>
      <w:r w:rsidR="002C6C64" w:rsidRPr="00E236F4">
        <w:rPr>
          <w:lang w:val="ru-RU"/>
        </w:rPr>
        <w:t xml:space="preserve">mereka kelihatan mengerikan, berkulit hitam, dan sedang menderita teramat sangat. Dan di atas jurang itu, di atas awan yang cerah, saya melihat wanita tua itu. Dia kelihatan jauh, walaupun sebenarnya dia berada di dekat saya. Wanita tua itu kelihatan agak muda, tetapi jelas bahawa dia memang dirinya. Seorang malaikat sedang terapung di sebelahnya </w:t>
      </w:r>
      <w:r w:rsidR="008F333A">
        <w:rPr>
          <w:lang w:val="ru-RU"/>
        </w:rPr>
        <w:t xml:space="preserve">— </w:t>
      </w:r>
      <w:r w:rsidR="002C6C64" w:rsidRPr="00E236F4">
        <w:rPr>
          <w:lang w:val="ru-RU"/>
        </w:rPr>
        <w:t xml:space="preserve">mungkin malaikat penunggunya </w:t>
      </w:r>
      <w:r w:rsidR="008F333A">
        <w:rPr>
          <w:lang w:val="ru-RU"/>
        </w:rPr>
        <w:t xml:space="preserve">— </w:t>
      </w:r>
      <w:r w:rsidR="002C6C64" w:rsidRPr="00E236F4">
        <w:rPr>
          <w:lang w:val="ru-RU"/>
        </w:rPr>
        <w:t>dan sedang mencuci mukanya. Wajahnya kelihatan begitu tenang. Saya memeluknya dan merasakan kegembiraan yang tidak terluahkan!</w:t>
      </w:r>
    </w:p>
    <w:p w14:paraId="2C517B8B" w14:textId="77777777" w:rsidR="00BA44CB" w:rsidRDefault="00BA44CB" w:rsidP="008F333A">
      <w:pPr>
        <w:rPr>
          <w:lang w:val="ru-RU"/>
        </w:rPr>
      </w:pPr>
      <w:r>
        <w:rPr>
          <w:lang w:val="ru-RU"/>
        </w:rPr>
        <w:tab/>
      </w:r>
      <w:r w:rsidR="002C6C64" w:rsidRPr="00E236F4">
        <w:rPr>
          <w:lang w:val="ru-RU"/>
        </w:rPr>
        <w:t>Bagaimanapun</w:t>
      </w:r>
      <w:r w:rsidR="008F333A">
        <w:rPr>
          <w:lang w:val="ru-RU"/>
        </w:rPr>
        <w:t>,</w:t>
      </w:r>
      <w:r w:rsidR="002C6C64" w:rsidRPr="00E236F4">
        <w:rPr>
          <w:lang w:val="ru-RU"/>
        </w:rPr>
        <w:t xml:space="preserve"> orang yang telah pergi itu adalah para tertuduh, orang yang telah jatuh ke dalam perhambaan. Kadang-kadang saya teringat sebuah lagu rakyat lama dan mengumandakannya, membayangkan orang yang telah pergi itu sebagai hamba:</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Will, will, kurniakan kebebasan</w:t>
      </w:r>
    </w:p>
    <w:p w14:paraId="098B5D95" w14:textId="77777777" w:rsidR="00BA44CB" w:rsidRDefault="00BA44CB" w:rsidP="008F333A">
      <w:pPr>
        <w:rPr>
          <w:lang w:val="ru-RU"/>
        </w:rPr>
      </w:pPr>
      <w:r>
        <w:rPr>
          <w:lang w:val="ru-RU"/>
        </w:rPr>
        <w:tab/>
      </w:r>
      <w:r w:rsidR="002C6C64" w:rsidRPr="00E236F4">
        <w:rPr>
          <w:lang w:val="ru-RU"/>
        </w:rPr>
        <w:t>kepada tubuh yang diseksa ini,</w:t>
      </w:r>
    </w:p>
    <w:p w14:paraId="291E6F7B" w14:textId="77777777" w:rsidR="00BA44CB" w:rsidRDefault="00BA44CB" w:rsidP="008F333A">
      <w:pPr>
        <w:rPr>
          <w:lang w:val="ru-RU"/>
        </w:rPr>
      </w:pPr>
      <w:r>
        <w:rPr>
          <w:lang w:val="ru-RU"/>
        </w:rPr>
        <w:tab/>
      </w:r>
      <w:r w:rsidR="002C6C64" w:rsidRPr="00E236F4">
        <w:rPr>
          <w:lang w:val="ru-RU"/>
        </w:rPr>
        <w:t>Will, will, berikan aku suara,</w:t>
      </w:r>
    </w:p>
    <w:p w14:paraId="609A3571" w14:textId="77777777" w:rsidR="00BA44CB" w:rsidRDefault="00BA44CB" w:rsidP="008F333A">
      <w:pPr>
        <w:rPr>
          <w:lang w:val="ru-RU"/>
        </w:rPr>
      </w:pPr>
      <w:r>
        <w:rPr>
          <w:lang w:val="ru-RU"/>
        </w:rPr>
        <w:tab/>
      </w:r>
      <w:r w:rsidR="002C6C64" w:rsidRPr="00E236F4">
        <w:rPr>
          <w:lang w:val="ru-RU"/>
        </w:rPr>
        <w:t>supaya segala yang ada dalam diri saya boleh bernyanyi,</w:t>
      </w:r>
    </w:p>
    <w:p w14:paraId="437287BB" w14:textId="77777777" w:rsidR="00BA44CB" w:rsidRDefault="00BA44CB" w:rsidP="008F333A">
      <w:pPr>
        <w:rPr>
          <w:lang w:val="ru-RU"/>
        </w:rPr>
      </w:pPr>
      <w:r>
        <w:rPr>
          <w:lang w:val="ru-RU"/>
        </w:rPr>
        <w:tab/>
      </w:r>
      <w:r w:rsidR="002C6C64" w:rsidRPr="00E236F4">
        <w:rPr>
          <w:lang w:val="ru-RU"/>
        </w:rPr>
        <w:t>Panaskan jiwaku dengan apimu,</w:t>
      </w:r>
    </w:p>
    <w:p w14:paraId="2366096C" w14:textId="77777777" w:rsidR="00BA44CB" w:rsidRDefault="00BA44CB" w:rsidP="008F333A">
      <w:pPr>
        <w:rPr>
          <w:lang w:val="ru-RU"/>
        </w:rPr>
      </w:pPr>
      <w:r>
        <w:rPr>
          <w:lang w:val="ru-RU"/>
        </w:rPr>
        <w:tab/>
      </w:r>
      <w:r w:rsidR="002C6C64" w:rsidRPr="00E236F4">
        <w:rPr>
          <w:lang w:val="ru-RU"/>
        </w:rPr>
        <w:t>yang mati kaku seperti batu,</w:t>
      </w:r>
    </w:p>
    <w:p w14:paraId="71BA3132" w14:textId="77777777" w:rsidR="00BA44CB" w:rsidRDefault="00BA44CB" w:rsidP="008F333A">
      <w:pPr>
        <w:rPr>
          <w:lang w:val="ru-RU"/>
        </w:rPr>
      </w:pPr>
      <w:r>
        <w:rPr>
          <w:lang w:val="ru-RU"/>
        </w:rPr>
        <w:tab/>
      </w:r>
      <w:r w:rsidR="002C6C64" w:rsidRPr="00E236F4">
        <w:rPr>
          <w:lang w:val="ru-RU"/>
        </w:rPr>
        <w:t>Aku akan menyanyi tentang kegembiraanmu,</w:t>
      </w:r>
    </w:p>
    <w:p w14:paraId="70F49498" w14:textId="77777777" w:rsidR="00BA44CB" w:rsidRDefault="00BA44CB" w:rsidP="008F333A">
      <w:pPr>
        <w:rPr>
          <w:lang w:val="ru-RU"/>
        </w:rPr>
      </w:pPr>
      <w:r>
        <w:rPr>
          <w:lang w:val="ru-RU"/>
        </w:rPr>
        <w:tab/>
      </w:r>
      <w:r w:rsidR="002C6C64" w:rsidRPr="00E236F4">
        <w:rPr>
          <w:lang w:val="ru-RU"/>
        </w:rPr>
        <w:t>seperti burung hantu musim bunga.</w:t>
      </w:r>
    </w:p>
    <w:p w14:paraId="1814CCE4" w14:textId="77777777" w:rsidR="00BA44CB" w:rsidRDefault="00BA44CB" w:rsidP="008F333A">
      <w:pPr>
        <w:rPr>
          <w:lang w:val="ru-RU"/>
        </w:rPr>
      </w:pPr>
      <w:r>
        <w:rPr>
          <w:lang w:val="ru-RU"/>
        </w:rPr>
        <w:tab/>
      </w:r>
      <w:r w:rsidR="002C6C64" w:rsidRPr="00E236F4">
        <w:rPr>
          <w:lang w:val="ru-RU"/>
        </w:rPr>
        <w:t>Biarlah gema lagu ini kedengaran</w:t>
      </w:r>
    </w:p>
    <w:p w14:paraId="0EFEE43A" w14:textId="77777777" w:rsidR="00BA44CB" w:rsidRDefault="00BA44CB" w:rsidP="008F333A">
      <w:pPr>
        <w:rPr>
          <w:lang w:val="ru-RU"/>
        </w:rPr>
      </w:pPr>
      <w:r>
        <w:rPr>
          <w:lang w:val="ru-RU"/>
        </w:rPr>
        <w:tab/>
      </w:r>
      <w:r w:rsidR="002C6C64" w:rsidRPr="00E236F4">
        <w:rPr>
          <w:lang w:val="ru-RU"/>
        </w:rPr>
        <w:t>hamba di dalam tembok penjara,</w:t>
      </w:r>
    </w:p>
    <w:p w14:paraId="41A1FC36" w14:textId="77777777" w:rsidR="00BA44CB" w:rsidRDefault="00BA44CB" w:rsidP="008F333A">
      <w:pPr>
        <w:rPr>
          <w:lang w:val="ru-RU"/>
        </w:rPr>
      </w:pPr>
      <w:r>
        <w:rPr>
          <w:lang w:val="ru-RU"/>
        </w:rPr>
        <w:tab/>
      </w:r>
      <w:r w:rsidR="002C6C64" w:rsidRPr="00E236F4">
        <w:rPr>
          <w:lang w:val="ru-RU"/>
        </w:rPr>
        <w:t>Dan semoga ia mengolesi luka-luka dengan murri</w:t>
      </w:r>
    </w:p>
    <w:p w14:paraId="2EEF9E0B" w14:textId="77777777" w:rsidR="00BA44CB" w:rsidRDefault="00BA44CB" w:rsidP="008F333A">
      <w:pPr>
        <w:rPr>
          <w:lang w:val="ru-RU"/>
        </w:rPr>
      </w:pPr>
      <w:r>
        <w:rPr>
          <w:lang w:val="ru-RU"/>
        </w:rPr>
        <w:tab/>
      </w:r>
      <w:r w:rsidR="002C6C64" w:rsidRPr="00E236F4">
        <w:rPr>
          <w:lang w:val="ru-RU"/>
        </w:rPr>
        <w:t>hati-hati dalam belenggu perhambaan.</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Saya juga menerapkan kata-kata lagu ini pada diri saya sendiri. Bukankah saya sudah lelah oleh penderitaan?</w:t>
      </w:r>
      <w:r w:rsidR="006A5D97">
        <w:rPr>
          <w:rStyle w:val="FootnoteReference"/>
          <w:lang w:val="ru-RU"/>
        </w:rPr>
        <w:footnoteReference w:id="114"/>
      </w:r>
      <w:r w:rsidR="006A5D97">
        <w:rPr>
          <w:lang w:val="ru-RU"/>
        </w:rPr>
        <w:t xml:space="preserve"> </w:t>
      </w:r>
      <w:r w:rsidR="002C6C64" w:rsidRPr="00E236F4">
        <w:rPr>
          <w:lang w:val="ru-RU"/>
        </w:rPr>
        <w:t xml:space="preserve">Dalam kehidupan ini aku adalah seorang hamba. Dan </w:t>
      </w:r>
      <w:r>
        <w:rPr>
          <w:lang w:val="ru-RU"/>
        </w:rPr>
        <w:t>'</w:t>
      </w:r>
      <w:r w:rsidR="002C6C64" w:rsidRPr="00E236F4">
        <w:rPr>
          <w:lang w:val="ru-RU"/>
        </w:rPr>
        <w:t xml:space="preserve">hamba di dalam tembok </w:t>
      </w:r>
      <w:r>
        <w:rPr>
          <w:lang w:val="ru-RU"/>
        </w:rPr>
        <w:t xml:space="preserve">penjara', </w:t>
      </w:r>
      <w:r w:rsidR="002C6C64" w:rsidRPr="00E236F4">
        <w:rPr>
          <w:lang w:val="ru-RU"/>
        </w:rPr>
        <w:t>yang dalam lagu ini merujuk kepada Hellas yang diperhambakan, bagi aku melambangkan arwah yang terperangkap, dan aku memohon kepada Tuhan Yang Maha Penyayang agar mencurahkan ubat penawar rahmat-Nya ke atas hati mereka.</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160"/>
      <w:r w:rsidRPr="00E236F4">
        <w:rPr>
          <w:lang w:val="ru-RU"/>
        </w:rPr>
        <w:t>Bab</w:t>
      </w:r>
      <w:r>
        <w:rPr>
          <w:lang w:val="ru-RU"/>
        </w:rPr>
        <w:t xml:space="preserve"> 4</w:t>
      </w:r>
      <w:r w:rsidR="002C6C64" w:rsidRPr="00E236F4">
        <w:rPr>
          <w:lang w:val="ru-RU"/>
        </w:rPr>
        <w:t xml:space="preserve">. </w:t>
      </w:r>
      <w:r>
        <w:rPr>
          <w:lang w:val="ru-RU"/>
        </w:rPr>
        <w:br/>
      </w:r>
      <w:r w:rsidR="002C6C64" w:rsidRPr="00E236F4">
        <w:rPr>
          <w:lang w:val="ru-RU"/>
        </w:rPr>
        <w:t>Bagaimana Mazmur itu adalah kilat petir yang menumbangkan syaitan</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161"/>
      <w:r w:rsidRPr="00E236F4">
        <w:rPr>
          <w:lang w:val="ru-RU"/>
        </w:rPr>
        <w:t>Zabur Daud diilhamkan secara ilahi</w:t>
      </w:r>
      <w:bookmarkEnd w:id="164"/>
      <w:bookmarkEnd w:id="165"/>
    </w:p>
    <w:p w14:paraId="3D59A520" w14:textId="2E03E792" w:rsidR="00BA44CB" w:rsidRDefault="002C6C64" w:rsidP="005D72F9">
      <w:pPr>
        <w:ind w:firstLine="720"/>
        <w:rPr>
          <w:lang w:val="ru-RU"/>
        </w:rPr>
      </w:pPr>
      <w:r w:rsidRPr="00E236F4">
        <w:rPr>
          <w:lang w:val="ru-RU"/>
        </w:rPr>
        <w:t>Wahai Saudara Tua, saya kagum betapa baiknya kanak-kanak memahami Mazmur dan betapa mereka sangat ingin membacanya!…</w:t>
      </w:r>
    </w:p>
    <w:p w14:paraId="3F2D299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Mazmur sesuai untuk semua peringkat umur. Kanak-kanak mungkin lebih menikmatinya daripada anda dan saya. Mazmur diilhamkan secara ilahi; ia ditulis melalui pencerahan ilahi, itulah sebabnya ia mengandungi pemikiran yang begitu kuat dan mendalam. Walaupun anda menghimpunkan semua ahli teologi dan ahli filologi</w:t>
      </w:r>
      <w:r w:rsidR="008F333A">
        <w:rPr>
          <w:lang w:val="ru-RU"/>
        </w:rPr>
        <w:t>,</w:t>
      </w:r>
      <w:r w:rsidR="002C6C64" w:rsidRPr="00E236F4">
        <w:rPr>
          <w:lang w:val="ru-RU"/>
        </w:rPr>
        <w:t xml:space="preserve"> mereka tidak akan mampu menulis satu mazmur pun dengan kandungan seperti itu. Dan jika mereka menulis sesuatu, ia akan seperti bunga plastik. Nabi Daud tidak mempunyai pendidikan formal, namun betapa dalamnya cara beliau menulis! Jelas bahawa beliau dipimpin oleh Roh Allah.</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tidak mempunyai masa untuk membaca Mazmur.</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Adalah baik untuk mencari sedikit masa untuk melakukannya pada waktu siang. Dan jika tiada masa, maka lebih baik membaca separuh kathisma, iaitu</w:t>
      </w:r>
      <w:r w:rsidR="005D72F9">
        <w:rPr>
          <w:rStyle w:val="FootnoteReference"/>
          <w:lang w:val="ru-RU"/>
        </w:rPr>
        <w:footnoteReference w:id="115"/>
      </w:r>
      <w:r w:rsidR="002C6C64" w:rsidRPr="00E236F4">
        <w:rPr>
          <w:lang w:val="ru-RU"/>
        </w:rPr>
        <w:t xml:space="preserve"> , sambil memahami maksudnya, daripada membaca keseluruhan Mazmur dengan tergesa-gesa. Ingatlah apa yang telah anda baca dan renungkanlah. Mazmur adalah doa.</w:t>
      </w:r>
    </w:p>
    <w:p w14:paraId="196392B5" w14:textId="77777777" w:rsidR="00BA44CB" w:rsidRDefault="00BA44CB" w:rsidP="008F333A">
      <w:pPr>
        <w:rPr>
          <w:lang w:val="ru-RU"/>
        </w:rPr>
      </w:pPr>
      <w:r>
        <w:rPr>
          <w:lang w:val="ru-RU"/>
        </w:rPr>
        <w:tab/>
      </w:r>
      <w:r w:rsidR="002C6C64" w:rsidRPr="00E236F4">
        <w:rPr>
          <w:lang w:val="ru-RU"/>
        </w:rPr>
        <w:t>Sesetengah orang salah faham nabi Daud dan mengatakan bahawa beberapa mazmurnya mengandungi kutukan. Tetapi apabila Daud berdoa:</w:t>
      </w:r>
    </w:p>
    <w:p w14:paraId="43F6DE44" w14:textId="71426435" w:rsidR="00BA44CB" w:rsidRDefault="00BA44CB" w:rsidP="008F333A">
      <w:pPr>
        <w:rPr>
          <w:lang w:val="ru-RU"/>
        </w:rPr>
      </w:pPr>
      <w:r>
        <w:rPr>
          <w:lang w:val="ru-RU"/>
        </w:rPr>
        <w:tab/>
      </w:r>
      <w:r w:rsidR="002C6C64" w:rsidRPr="00E236F4">
        <w:rPr>
          <w:lang w:val="ru-RU"/>
        </w:rPr>
        <w:t>'Biarlah orang berdosa lenyap dari bumi, dan orang-orang fasik, seolah-olah mereka tidak pernah ada'</w:t>
      </w:r>
      <w:r w:rsidR="00D279EF">
        <w:rPr>
          <w:rStyle w:val="FootnoteReference"/>
          <w:lang w:val="ru-RU"/>
        </w:rPr>
        <w:footnoteReference w:id="116"/>
      </w:r>
      <w:r w:rsidR="002C6C64" w:rsidRPr="00E236F4">
        <w:rPr>
          <w:lang w:val="ru-RU"/>
        </w:rPr>
        <w:t xml:space="preserve"> Dia tidak bermaksud bahawa orang berdosa harus binasa, tetapi bahawa mereka harus bertaubat, supaya tidak ada lagi orang berdosa di bumi.</w:t>
      </w:r>
    </w:p>
    <w:p w14:paraId="505B8CB6" w14:textId="77777777" w:rsidR="00BA44CB" w:rsidRDefault="00BA44CB" w:rsidP="008F333A">
      <w:pPr>
        <w:rPr>
          <w:lang w:val="ru-RU"/>
        </w:rPr>
      </w:pPr>
      <w:r>
        <w:rPr>
          <w:lang w:val="ru-RU"/>
        </w:rPr>
        <w:tab/>
      </w:r>
      <w:r w:rsidR="002C6C64" w:rsidRPr="00E236F4">
        <w:rPr>
          <w:lang w:val="ru-RU"/>
        </w:rPr>
        <w:t>Saya mendapat kegembiraan membaca Kitab Mazmur; ia penuh dengan nubuat dan penghiburan. Dalam situasi sukar, jika anda membaca Kitab Mazmur, anda akan merasakan kelegaan, pembebasan, dan kepastian bahawa Tuhan akan membantu.</w:t>
      </w:r>
    </w:p>
    <w:p w14:paraId="4FA44CD9" w14:textId="1CAF70DC" w:rsidR="00BA44CB" w:rsidRDefault="00BA44CB" w:rsidP="008F333A">
      <w:pPr>
        <w:rPr>
          <w:lang w:val="ru-RU"/>
        </w:rPr>
      </w:pPr>
      <w:r>
        <w:rPr>
          <w:lang w:val="ru-RU"/>
        </w:rPr>
        <w:tab/>
      </w:r>
      <w:r w:rsidR="002C6C64" w:rsidRPr="00E236F4">
        <w:rPr>
          <w:lang w:val="ru-RU"/>
        </w:rPr>
        <w:t>'Keselamatan orang benar datang daripada Tuhan, dan Dia adalah tempat perlindungan mereka dalam masa kesusahan</w:t>
      </w:r>
      <w:r w:rsidR="008F333A">
        <w:rPr>
          <w:lang w:val="ru-RU"/>
        </w:rPr>
        <w:t>' (</w:t>
      </w:r>
      <w:r w:rsidR="00DC1B2D">
        <w:rPr>
          <w:rStyle w:val="FootnoteReference"/>
          <w:lang w:val="ru-RU"/>
        </w:rPr>
        <w:footnoteReference w:id="117"/>
      </w:r>
      <w:r w:rsidR="002C6C64" w:rsidRPr="00E236F4">
        <w:rPr>
          <w:lang w:val="ru-RU"/>
        </w:rPr>
        <w:t xml:space="preserve"> </w:t>
      </w:r>
      <w:r w:rsidR="008F333A">
        <w:rPr>
          <w:lang w:val="ru-RU"/>
        </w:rPr>
        <w:t xml:space="preserve">), </w:t>
      </w:r>
      <w:r w:rsidR="002C6C64" w:rsidRPr="00E236F4">
        <w:rPr>
          <w:lang w:val="ru-RU"/>
        </w:rPr>
        <w:t>seperti yang tertulis di sana.</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162"/>
      <w:r w:rsidRPr="00E236F4">
        <w:rPr>
          <w:lang w:val="ru-RU"/>
        </w:rPr>
        <w:t>Membaca Mazmur mengikut 'Keadaan</w:t>
      </w:r>
      <w:r w:rsidR="00BA44CB">
        <w:rPr>
          <w:lang w:val="ru-RU"/>
        </w:rPr>
        <w:t xml:space="preserve">' </w:t>
      </w:r>
      <w:r w:rsidRPr="00E236F4">
        <w:rPr>
          <w:lang w:val="ru-RU"/>
        </w:rPr>
        <w:t>Santo Arsenius</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bagaimana anda mula membaca Mazmur menggunakan </w:t>
      </w:r>
      <w:r>
        <w:rPr>
          <w:lang w:val="ru-RU"/>
        </w:rPr>
        <w:t xml:space="preserve">*Circumstances* </w:t>
      </w:r>
      <w:r w:rsidR="002C6C64" w:rsidRPr="00E236F4">
        <w:rPr>
          <w:lang w:val="ru-RU"/>
        </w:rPr>
        <w:t>Santo Arsenius?</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Santo Arsenius, apabila tidak menemui doa yang sesuai dalam Buku Ibadah untuk pelbagai situasi yang dihadapi orang yang datang kepadanya, menggunakan mazmur yang berbeza. Dalam sebuah buku nota, beliau mencatat mazmur mana yang perlu dibaca dalam setiap keadaan. Apabila buku nota ini menjadi milik saya, saya mula membaca Mazmur dan berdoa mengikut arahan tersebut. Terlintas di fikiran saya bahawa Santo Arsenius juga sangat membantu kita dalam doa kita melalui Mazmur.</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Santo Arsenius membantu kita lebih sekarang kerana dia melihat bahawa kita berdoa dengan cara yang sama seperti dia sendiri berdoa?</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Ya, sudah tentu. Dan terdapat contohnya!</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harus membaca mazmur dan berdoa tentang suatu perkara tertentu?</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Bagaimana anda membacanya?</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 xml:space="preserve">Saya lihat dahulu arahan </w:t>
      </w:r>
      <w:r w:rsidR="00C90354">
        <w:rPr>
          <w:lang w:val="ru-RU"/>
        </w:rPr>
        <w:t xml:space="preserve">dalam </w:t>
      </w:r>
      <w:r>
        <w:rPr>
          <w:lang w:val="ru-RU"/>
        </w:rPr>
        <w:t>'</w:t>
      </w:r>
      <w:r w:rsidR="002C6C64" w:rsidRPr="00E236F4">
        <w:rPr>
          <w:lang w:val="ru-RU"/>
        </w:rPr>
        <w:t>Keadaan</w:t>
      </w:r>
      <w:r>
        <w:rPr>
          <w:lang w:val="ru-RU"/>
        </w:rPr>
        <w:t xml:space="preserve">', </w:t>
      </w:r>
      <w:r w:rsidR="002C6C64" w:rsidRPr="00E236F4">
        <w:rPr>
          <w:lang w:val="ru-RU"/>
        </w:rPr>
        <w:t>kemudian saya membaca mazmur itu sendiri.</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Tidak, pertama sekali anda perlu persiapan yang betul. Santo Arsenius adalah seorang santo dan telah mencapai tahap sedemikian rupa sehingga dia terus membaca mazmur itu. Tetapi sudah tentu kita tidak akan bermula dengan membaca</w:t>
      </w:r>
    </w:p>
    <w:p w14:paraId="523C36A1" w14:textId="23728DCD" w:rsidR="00BA44CB" w:rsidRDefault="00BA44CB" w:rsidP="008F333A">
      <w:pPr>
        <w:rPr>
          <w:lang w:val="ru-RU"/>
        </w:rPr>
      </w:pPr>
      <w:r>
        <w:rPr>
          <w:lang w:val="ru-RU"/>
        </w:rPr>
        <w:tab/>
      </w:r>
      <w:r w:rsidR="002C6C64" w:rsidRPr="00E236F4">
        <w:rPr>
          <w:lang w:val="ru-RU"/>
        </w:rPr>
        <w:t>'Kasihanilah aku, ya Tuhan…'?</w:t>
      </w:r>
      <w:r w:rsidR="00C854D5">
        <w:rPr>
          <w:rStyle w:val="FootnoteReference"/>
          <w:lang w:val="ru-RU"/>
        </w:rPr>
        <w:footnoteReference w:id="119"/>
      </w:r>
      <w:r w:rsidR="002C6C64" w:rsidRPr="00E236F4">
        <w:rPr>
          <w:lang w:val="ru-RU"/>
        </w:rPr>
        <w:t xml:space="preserve"> Dan selepas mazmur, bukankah kita perlu mengucapkan doxologi? Bukankah kita perlu melakukan beberapa sujud? Jadi, pertama baca mazmur kelima puluh dan dengan rendah hati memohon rahmat Tuhan. Kemudian doa Theotokos</w:t>
      </w:r>
      <w:r w:rsidR="00C90354">
        <w:rPr>
          <w:lang w:val="ru-RU"/>
        </w:rPr>
        <w:t xml:space="preserve">, </w:t>
      </w:r>
      <w:r>
        <w:rPr>
          <w:lang w:val="ru-RU"/>
        </w:rPr>
        <w:t>"</w:t>
      </w:r>
      <w:r w:rsidR="002C6C64" w:rsidRPr="00E236F4">
        <w:rPr>
          <w:lang w:val="ru-RU"/>
        </w:rPr>
        <w:t>Kami berlindung dalam rahmat-Mu, hai Ibu Tuhan</w:t>
      </w:r>
      <w:r>
        <w:rPr>
          <w:lang w:val="ru-RU"/>
        </w:rPr>
        <w:t>"</w:t>
      </w:r>
      <w:r w:rsidR="002C6C64" w:rsidRPr="00E236F4">
        <w:rPr>
          <w:lang w:val="ru-RU"/>
        </w:rPr>
        <w:t xml:space="preserve">, dan troparion kepada Santo Arsenius, untuk memohon pertolongan daripada Ibu Tuhan yang Maha Suci dan Santo Arsenius. Kemudian baca niat anda—apa yang anda ingin doakan—dan mazmur yang sepadan. Di </w:t>
      </w:r>
      <w:r w:rsidR="002C6C64" w:rsidRPr="00E236F4">
        <w:rPr>
          <w:lang w:val="ru-RU"/>
        </w:rPr>
        <w:lastRenderedPageBreak/>
        <w:t>akhir, baca: "Kemuliaan… dan sekarang…</w:t>
      </w:r>
      <w:r>
        <w:rPr>
          <w:lang w:val="ru-RU"/>
        </w:rPr>
        <w:t>,"</w:t>
      </w:r>
      <w:r w:rsidR="002C6C64" w:rsidRPr="00E236F4">
        <w:rPr>
          <w:lang w:val="ru-RU"/>
        </w:rPr>
        <w:t xml:space="preserve"> </w:t>
      </w:r>
      <w:r>
        <w:rPr>
          <w:lang w:val="ru-RU"/>
        </w:rPr>
        <w:t>'</w:t>
      </w:r>
      <w:r w:rsidR="002C6C64" w:rsidRPr="00E236F4">
        <w:rPr>
          <w:lang w:val="ru-RU"/>
        </w:rPr>
        <w:t xml:space="preserve">Alleluia, alleluia, alleluia, kemuliaan kepada-Mu, </w:t>
      </w:r>
      <w:r>
        <w:rPr>
          <w:lang w:val="ru-RU"/>
        </w:rPr>
        <w:t xml:space="preserve">ya Tuhan' </w:t>
      </w:r>
      <w:r w:rsidR="002C6C64" w:rsidRPr="00E236F4">
        <w:rPr>
          <w:lang w:val="ru-RU"/>
        </w:rPr>
        <w:t xml:space="preserve">(tiga kali) dan, di akhir, Doxologi sebagai syukur kepada Kristus dan 'Sunggah </w:t>
      </w:r>
      <w:r>
        <w:rPr>
          <w:lang w:val="ru-RU"/>
        </w:rPr>
        <w:t xml:space="preserve">patut' </w:t>
      </w:r>
      <w:r w:rsidR="002C6C64" w:rsidRPr="00E236F4">
        <w:rPr>
          <w:lang w:val="ru-RU"/>
        </w:rPr>
        <w:t>sebagai syukur kepada Ibu Tuhan. Lakukan sujud sebanyak mungkin yang anda mampu.</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cuba mencari kaitan antara mazmur dan keadaan di mana Santo Arsenius menggunakannya, tetapi saya tidak selalu melihatnya.</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Garis panduan untuk keperluan khusus lebih kurang selari dengan makna mazmur. Tetapi Santo Arsenius tidak begitu mementingkan ketepatan perpadanan, mahupun sejauh mana kandungan mazmur itu selari secara harfiah dengan keadaan </w:t>
      </w:r>
      <w:r w:rsidR="008F333A">
        <w:rPr>
          <w:lang w:val="ru-RU"/>
        </w:rPr>
        <w:t xml:space="preserve">— </w:t>
      </w:r>
      <w:r w:rsidR="002C6C64" w:rsidRPr="00E236F4">
        <w:rPr>
          <w:lang w:val="ru-RU"/>
        </w:rPr>
        <w:t>apa yang penting bagi beliau ialah berdoa untuk orang ramai.</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adakah mungkin untuk membaca beberapa arahan </w:t>
      </w:r>
      <w:r w:rsidR="00C90354">
        <w:rPr>
          <w:lang w:val="ru-RU"/>
        </w:rPr>
        <w:t xml:space="preserve">daripada </w:t>
      </w:r>
      <w:r w:rsidR="002C6C64" w:rsidRPr="00E236F4">
        <w:rPr>
          <w:lang w:val="ru-RU"/>
        </w:rPr>
        <w:t>'Kejadian</w:t>
      </w:r>
      <w:r>
        <w:rPr>
          <w:lang w:val="ru-RU"/>
        </w:rPr>
        <w:t>'</w:t>
      </w:r>
      <w:r w:rsidR="002C6C64" w:rsidRPr="00E236F4">
        <w:rPr>
          <w:lang w:val="ru-RU"/>
        </w:rPr>
        <w:t xml:space="preserve"> terlebih dahulu</w:t>
      </w:r>
      <w:r>
        <w:rPr>
          <w:lang w:val="ru-RU"/>
        </w:rPr>
        <w:t xml:space="preserve">, </w:t>
      </w:r>
      <w:r w:rsidR="002C6C64" w:rsidRPr="00E236F4">
        <w:rPr>
          <w:lang w:val="ru-RU"/>
        </w:rPr>
        <w:t>dan kemudian semua mazmur yang sepadan bersama-sama?</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Jika anda membaca beberapa arahan sekaligus, anda akan melupakannya. Adalah lebih baik membaca setiap arahan secara berasingan sebelum mazmur, supaya hati mula bekerja dan semangat membara. Apabila seseorang berdoa tentang perkara tertentu, ini sangat membantu doa yang ikhlas.</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Geronda, saya sukar mengikuti bacaan Mazmur semasa perkhidmatan.</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Anda boleh melihat dalam </w:t>
      </w:r>
      <w:r>
        <w:rPr>
          <w:lang w:val="ru-RU"/>
        </w:rPr>
        <w:t>'Keadaan'</w:t>
      </w:r>
      <w:r w:rsidR="002C6C64" w:rsidRPr="00E236F4">
        <w:rPr>
          <w:lang w:val="ru-RU"/>
        </w:rPr>
        <w:t xml:space="preserve"> di sel anda untuk arahan yang berkaitan dengan Mazmur yang hendak dibaca, dan kemudian berdoa untuk keperluan tertentu. Dan jika anda terlupa keperluan yang berkaitan dengan setiap arahan, katakanlah: 'Ya Tuhan saya, bantulah saya dengan keperluan yang berkaitan dengan Mazmur ini</w:t>
      </w:r>
      <w:r>
        <w:rPr>
          <w:lang w:val="ru-RU"/>
        </w:rPr>
        <w:t xml:space="preserve">,' </w:t>
      </w:r>
      <w:r w:rsidR="008F333A">
        <w:rPr>
          <w:lang w:val="ru-RU"/>
        </w:rPr>
        <w:t xml:space="preserve">— </w:t>
      </w:r>
      <w:r w:rsidR="002C6C64" w:rsidRPr="00E236F4">
        <w:rPr>
          <w:lang w:val="ru-RU"/>
        </w:rPr>
        <w:t>dan ucapkan Doa Yesus.</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163"/>
      <w:r w:rsidRPr="00E236F4">
        <w:rPr>
          <w:lang w:val="ru-RU"/>
        </w:rPr>
        <w:t>Marilah kita berdoa untuk pelbagai keperluan</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Geronda, apabila saya kembali ke sel saya selepas menunaikan tugas, saya biasanya berdoa dengan rosari untuk pelbagai keperluan. Mungkin akan membantu saya untuk membaca mazmur tertentu yang sesuai untuk setiap kesempatan?</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Jika anda mahu, cubalah; ia akan membantu anda. Pertama, baca nota yang menerangkan kesempatan di mana mazmur itu diucapkan; kemudian berdoalah dengan rosari anda untuk keperluan tertentu; dan barulah baca mazmur itu sendiri. Mazmur adalah bantuan besar untuk doa yang ikhlas; anda akan menyedari perkara ini sendiri lama-kelamaan. Selepas saya meneliti </w:t>
      </w:r>
      <w:r>
        <w:rPr>
          <w:lang w:val="ru-RU"/>
        </w:rPr>
        <w:t>'</w:t>
      </w:r>
      <w:r w:rsidR="002C6C64" w:rsidRPr="00E236F4">
        <w:rPr>
          <w:lang w:val="ru-RU"/>
        </w:rPr>
        <w:t>Keadaan</w:t>
      </w:r>
      <w:r>
        <w:rPr>
          <w:lang w:val="ru-RU"/>
        </w:rPr>
        <w:t>',</w:t>
      </w:r>
      <w:r w:rsidR="002C6C64" w:rsidRPr="00E236F4">
        <w:rPr>
          <w:lang w:val="ru-RU"/>
        </w:rPr>
        <w:t xml:space="preserve"> saya mengemukakan doa dari hati dan berdoa bukan untuk satu keperluan tertentu, tetapi untuk banyak keperluan. Dengan kata lain, bermula dengan </w:t>
      </w:r>
      <w:r>
        <w:rPr>
          <w:lang w:val="ru-RU"/>
        </w:rPr>
        <w:t xml:space="preserve">'Keadaan' </w:t>
      </w:r>
      <w:r w:rsidR="002C6C64" w:rsidRPr="00E236F4">
        <w:rPr>
          <w:lang w:val="ru-RU"/>
        </w:rPr>
        <w:t>Saint Arsenius, saya memperluas permohonan saya, menerapkannya bukan sahaja kepada keperluan material tetapi juga kepada keperluan rohani. Sebagai contoh, untuk mazmur pertama, yang diucapkan oleh Santo Arsenius semasa menanam pokok dan kebun anggur, sambil berdoa agar ia berbuah, saya terlebih dahulu berkata: 'Tuhan, semoga segala yang ditanam tunas</w:t>
      </w:r>
      <w:r>
        <w:rPr>
          <w:lang w:val="ru-RU"/>
        </w:rPr>
        <w:t xml:space="preserve">.' </w:t>
      </w:r>
      <w:r w:rsidR="002C6C64" w:rsidRPr="00E236F4">
        <w:rPr>
          <w:lang w:val="ru-RU"/>
        </w:rPr>
        <w:t>Selepas itu, saya berdoa untuk setiap usaha baik yang sedang bermula. Saya berdoa: 'Tuhan! Semoga anak-anak kecil yang dilahirkan dimurahkan; semoga mereka tumbuh dan berkembang. Semoga setiap firman rohani yang ditabur, dan setiap usaha rohani yang dimulakan, membuahkan hasil</w:t>
      </w:r>
      <w:r>
        <w:rPr>
          <w:lang w:val="ru-RU"/>
        </w:rPr>
        <w:t xml:space="preserve">." </w:t>
      </w:r>
      <w:r w:rsidR="002C6C64" w:rsidRPr="00E236F4">
        <w:rPr>
          <w:lang w:val="ru-RU"/>
        </w:rPr>
        <w:t xml:space="preserve">Apabila saya memulakan Mazmur 105, yang dibacakan mengenai pencerahan ilahi, saya berdoa untuk orang buta secara fizikal; dan Mazmur 122, yang dibacakan mengenai orang buta, </w:t>
      </w:r>
      <w:r w:rsidR="008F333A">
        <w:rPr>
          <w:lang w:val="ru-RU"/>
        </w:rPr>
        <w:t xml:space="preserve">adalah </w:t>
      </w:r>
      <w:r w:rsidR="002C6C64" w:rsidRPr="00E236F4">
        <w:rPr>
          <w:lang w:val="ru-RU"/>
        </w:rPr>
        <w:t xml:space="preserve">agar Tuhan mencerahkan seluruh dunia. Ringkasnya, sesiapa yang memulakan doanya dengan </w:t>
      </w:r>
      <w:r>
        <w:rPr>
          <w:lang w:val="ru-RU"/>
        </w:rPr>
        <w:t xml:space="preserve">'Kejadian-kejadian' </w:t>
      </w:r>
      <w:r w:rsidR="002C6C64" w:rsidRPr="00E236F4">
        <w:rPr>
          <w:lang w:val="ru-RU"/>
        </w:rPr>
        <w:t xml:space="preserve">Saint Arsenius mungkin melihat keperluan lain dan berdoa untuknya juga. Demikian juga dengan anda: jika anda ingin terlibat dalam amalan rohani, ambil semua mazmur dari awal hingga akhir Mazmur dan semua </w:t>
      </w:r>
      <w:r>
        <w:rPr>
          <w:lang w:val="ru-RU"/>
        </w:rPr>
        <w:t xml:space="preserve">'Kejadian' </w:t>
      </w:r>
      <w:r w:rsidR="002C6C64" w:rsidRPr="00E236F4">
        <w:rPr>
          <w:lang w:val="ru-RU"/>
        </w:rPr>
        <w:t xml:space="preserve">daripada Saint Arsenius, dan, dengan menerapkannya bukan sahaja kepada perkara material tetapi juga kepada perkara rohani, panjatkan doa dari hati. Mari kita cuba. Ambil satu petikan daripada </w:t>
      </w:r>
      <w:r>
        <w:rPr>
          <w:lang w:val="ru-RU"/>
        </w:rPr>
        <w:t>'Kejadian'</w:t>
      </w:r>
      <w:r w:rsidR="002C6C64" w:rsidRPr="00E236F4">
        <w:rPr>
          <w:lang w:val="ru-RU"/>
        </w:rPr>
        <w:t xml:space="preserve"> Santo Arsenius sekarang dan beritahu saya: apa lagi yang akan anda doakan semasa membaca mazmur ini?</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contohnya, Geronda, telinga saya baru-baru ini mula sakit dan saya sedang membaca Mazmur 95, yang biasa dibaca oleh Santo Arsenius untuk orang pekak. Semasa berbuat demikian, saya berdoa bukan sahaja untuk diri saya sendiri, tetapi juga untuk semua orang pekak, untuk kanak-kanak, supaya mereka taat kepada ibu bapa mereka, dan untuk orang awalan, supaya mereka menunjukkan ketaatan kepada orang tua mereka.</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Anda lihat: memandangkan anda sendiri telah mengalami dan menanggung keperluan-keperluan ini, anda boleh dengan mudah memahami orang lain yang mempunyai keperluan yang sama. Usahlah agar </w:t>
      </w:r>
      <w:r w:rsidR="002C6C64" w:rsidRPr="00E236F4">
        <w:rPr>
          <w:lang w:val="ru-RU"/>
        </w:rPr>
        <w:lastRenderedPageBreak/>
        <w:t xml:space="preserve">anda dapat merasa belas kasihan kepada semua orang </w:t>
      </w:r>
      <w:r w:rsidR="008F333A">
        <w:rPr>
          <w:lang w:val="ru-RU"/>
        </w:rPr>
        <w:t xml:space="preserve">— </w:t>
      </w:r>
      <w:r w:rsidR="002C6C64" w:rsidRPr="00E236F4">
        <w:rPr>
          <w:lang w:val="ru-RU"/>
        </w:rPr>
        <w:t>walaupun anda sendiri belum pernah mengalami kesukaran yang mereka hadapi. Dengan cara ini, sedikit demi sedikit, anda akan belajar untuk berasa belas kasihan kepada semua orang, yang dekat mahupun yang jauh, dan anda akan berdoa untuk mereka dengan doa yang ikhlas; hati anda akan terasa sakit untuk mereka, dan daripada kesakitan itu doa akan lahir.</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membaca arahan dalam mazmur dan cuba memikirkan keperluan lain yang serupa, tiada apa yang terlintas di fikiran.</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Tidak perlu memusingkan kepala memikirkan, 'Apa lagi yang boleh saya doakan</w:t>
      </w:r>
      <w:r>
        <w:rPr>
          <w:lang w:val="ru-RU"/>
        </w:rPr>
        <w:t xml:space="preserve">?' </w:t>
      </w:r>
      <w:r w:rsidR="002C6C64" w:rsidRPr="00E236F4">
        <w:rPr>
          <w:lang w:val="ru-RU"/>
        </w:rPr>
        <w:t xml:space="preserve">Lagipun, sebab-sebab untuk berdoa timbul dari hati dalam sekelip mata. Sudah tentu, ia lebih mudah bagi saya dari segi ini, kerana saya menghabiskan banyak masa bersama orang ramai dan saya dapat melihat kesakitan serta keperluan mereka di depan mata saya, dan saya berasa belas kasihan terhadap mereka. Setiap kali, berdasarkan keadaan khusus orang-orang tertentu, saya menemui kedalaman baru dalam mazmur-mazmur yang sudah terkenal. Apabila berdoa mengikut </w:t>
      </w:r>
      <w:r>
        <w:rPr>
          <w:lang w:val="ru-RU"/>
        </w:rPr>
        <w:t>'</w:t>
      </w:r>
      <w:r w:rsidR="002C6C64" w:rsidRPr="00E236F4">
        <w:rPr>
          <w:lang w:val="ru-RU"/>
        </w:rPr>
        <w:t>Keadaan</w:t>
      </w:r>
      <w:r>
        <w:rPr>
          <w:lang w:val="ru-RU"/>
        </w:rPr>
        <w:t xml:space="preserve">', </w:t>
      </w:r>
      <w:r w:rsidR="002C6C64" w:rsidRPr="00E236F4">
        <w:rPr>
          <w:lang w:val="ru-RU"/>
        </w:rPr>
        <w:t>saya terlebih dahulu terfikir tentang seseorang yang saya kenal, kemudian saya memanjangkan doa saya kepada semua orang yang tidak saya kenal yang berada dalam keperluan yang sama. Dan anda tidak boleh bersikap tidak peduli. Fikirkan betapa dunia sedang menderita, supaya doa anda benar-benar datang dari hati. Tugas utama ialah melibatkan hati dalam kerja ini.</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164"/>
      <w:r w:rsidRPr="00E236F4">
        <w:rPr>
          <w:lang w:val="ru-RU"/>
        </w:rPr>
        <w:t>Doa daripada Mazmur</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Terdapat keperluan besar untuk berdoa pada zaman kita. Satu-satunya jalan keluar sekarang ialah doa; tanpanya, jangan harapkan apa-apa yang baik. Terdapat kuasa yang besar dalam Mazmur. Mazmur adalah kilat yang menyambar syaitan. Betapa banyak ketenangan yang saya dapati dalam Mazmur! Saya telah membahagikannya kepada tiga bahagian</w:t>
      </w:r>
      <w:r w:rsidR="00B30DA1">
        <w:rPr>
          <w:rStyle w:val="FootnoteReference"/>
          <w:lang w:val="ru-RU"/>
        </w:rPr>
        <w:footnoteReference w:id="121"/>
      </w:r>
      <w:r w:rsidR="00B30DA1">
        <w:rPr>
          <w:lang w:val="ru-RU"/>
        </w:rPr>
        <w:t xml:space="preserve"> </w:t>
      </w:r>
      <w:r w:rsidR="002C6C64" w:rsidRPr="00E236F4">
        <w:rPr>
          <w:lang w:val="ru-RU"/>
        </w:rPr>
        <w:t xml:space="preserve">dan membaca satu bahagian setiap hari. Dalam tiga hari saya membacanya sepenuhnya, kemudian memulakan semula dari awal. Saya membaca ulasan </w:t>
      </w:r>
      <w:r w:rsidR="00BA44CB">
        <w:rPr>
          <w:lang w:val="ru-RU"/>
        </w:rPr>
        <w:t xml:space="preserve">'Circumstances' </w:t>
      </w:r>
      <w:r w:rsidR="002C6C64" w:rsidRPr="00E236F4">
        <w:rPr>
          <w:lang w:val="ru-RU"/>
        </w:rPr>
        <w:t xml:space="preserve">oleh Saint Arsenius untuk setiap mazmur dan mengucapkan doa ikhlas untuk keperluan yang berkaitan serta bagi semua yang menderita secara jasmani dan rohani. Kemudian saya membaca mazmur itu dan, di akhir setiap mazmur, saya menambah: 'Ya Tuhan, berikan ketenangan kepada hamba-hamba-Mu yang telah </w:t>
      </w:r>
      <w:r w:rsidR="00BA44CB">
        <w:rPr>
          <w:lang w:val="ru-RU"/>
        </w:rPr>
        <w:t xml:space="preserve">pergi…' </w:t>
      </w:r>
      <w:r w:rsidR="002C6C64" w:rsidRPr="00E236F4">
        <w:rPr>
          <w:lang w:val="ru-RU"/>
        </w:rPr>
        <w:t xml:space="preserve">Satu setengah jam itu apabila saya membaca Mazmur adalah cara terbaik yang boleh saya bantu dunia. Pada musim sejuk saya sangat menderita kerana hernia, tetapi saya membaca Mazmur sambil berdiri. Air mata berlinang dari mata saya kerana kesakitan yang tidak tertanggung. Dengan satu tangan saya menahan hernia saya, dan </w:t>
      </w:r>
      <w:r>
        <w:rPr>
          <w:lang w:val="ru-RU"/>
        </w:rPr>
        <w:t>dengan tangan yang</w:t>
      </w:r>
      <w:r w:rsidR="002C6C64" w:rsidRPr="00E236F4">
        <w:rPr>
          <w:lang w:val="ru-RU"/>
        </w:rPr>
        <w:t xml:space="preserve"> satu </w:t>
      </w:r>
      <w:r>
        <w:rPr>
          <w:lang w:val="ru-RU"/>
        </w:rPr>
        <w:t xml:space="preserve">lagi saya memegang </w:t>
      </w:r>
      <w:r w:rsidR="002C6C64" w:rsidRPr="00E236F4">
        <w:rPr>
          <w:lang w:val="ru-RU"/>
        </w:rPr>
        <w:t>Mazmur. Saya berasa seperti seorang artileri di barisan hadapan menembak meriam, cuma saya menembak ke arah syaitan. Pada waktu siang, saya melakukan pembacaan Mazmur yang terarah; pada waktu malam, saya bertahan dengan Doa Yesus. Iblis menjadi marah, dan hernia ini adalah balasannya. Tetapi Tuhan juga membenarkan saya mengalami kelemahan ini untuk melihat bagaimana saya akan berkelakuan.</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sukar membaca Mazmur sambil berdiri, tanpa bersandar pada sesuatu.</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Engkau juga perlu menyokong kuil Roh Kudusmu</w:t>
      </w:r>
      <w:r w:rsidR="00453B38">
        <w:rPr>
          <w:rStyle w:val="FootnoteReference"/>
          <w:lang w:val="ru-RU"/>
        </w:rPr>
        <w:footnoteReference w:id="122"/>
      </w:r>
      <w:r w:rsidR="00453B38">
        <w:rPr>
          <w:lang w:val="ru-RU"/>
        </w:rPr>
        <w:t xml:space="preserve"> </w:t>
      </w:r>
      <w:r w:rsidR="002C6C64" w:rsidRPr="00E236F4">
        <w:rPr>
          <w:lang w:val="ru-RU"/>
        </w:rPr>
        <w:t>dengan rakit. Aku akan membuatkan engkau beberapa tongkat berjalan seperti yang kubuat untuk diriku sendiri: aku memaku papan pada pemegangnya, jadi ia kelihatan seperti huruf 'T</w:t>
      </w:r>
      <w:r>
        <w:rPr>
          <w:lang w:val="ru-RU"/>
        </w:rPr>
        <w:t xml:space="preserve">'. </w:t>
      </w:r>
      <w:r w:rsidR="002C6C64" w:rsidRPr="00E236F4">
        <w:rPr>
          <w:lang w:val="ru-RU"/>
        </w:rPr>
        <w:t>Aku bersandar padanya ketika membaca Mazmur. Aku mempunyai satu tongkat berjalan di dalam sel dan satu di luar.</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kadang-kadang, apabila saya benar-benar keletihan, saya memaksa diri membaca Mazmur, walaupun saya tidak dapat memahami apa-apa kerana kepenatan saya. Tetapi saya memaksa diri untuk terus berdiri </w:t>
      </w:r>
      <w:r w:rsidR="008F333A">
        <w:rPr>
          <w:lang w:val="ru-RU"/>
        </w:rPr>
        <w:t xml:space="preserve">— </w:t>
      </w:r>
      <w:r w:rsidR="002C6C64" w:rsidRPr="00E236F4">
        <w:rPr>
          <w:lang w:val="ru-RU"/>
        </w:rPr>
        <w:t>dan saya rasa saya mendapat manfaat daripadanya. Namun, satu pemikiran memberitahu saya bahawa doa seperti itu 'tidak banyak nilainya</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Anda mungkin tidak memahami apa yang anda baca, tetapi doa seperti itu tetap sangat berharga, kerana, walaupun anda penat, anda memaksa diri untuk berdiri di hadapan Kristus. Jangan lupa bahawa usaha adalah syarat yang perlu untuk berdoa.</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165"/>
      <w:r w:rsidRPr="00E236F4">
        <w:rPr>
          <w:lang w:val="ru-RU"/>
        </w:rPr>
        <w:lastRenderedPageBreak/>
        <w:t>Bahagian</w:t>
      </w:r>
      <w:r>
        <w:rPr>
          <w:lang w:val="ru-RU"/>
        </w:rPr>
        <w:t xml:space="preserve"> 5</w:t>
      </w:r>
      <w:r w:rsidR="002C6C64" w:rsidRPr="00E236F4">
        <w:rPr>
          <w:lang w:val="ru-RU"/>
        </w:rPr>
        <w:t xml:space="preserve">. </w:t>
      </w:r>
      <w:r>
        <w:rPr>
          <w:lang w:val="ru-RU"/>
        </w:rPr>
        <w:br/>
      </w:r>
      <w:r w:rsidR="002C6C64" w:rsidRPr="00E236F4">
        <w:rPr>
          <w:lang w:val="ru-RU"/>
        </w:rPr>
        <w:t>Doa Yesus dan Kesederhanaan</w:t>
      </w:r>
      <w:bookmarkEnd w:id="172"/>
      <w:bookmarkEnd w:id="173"/>
    </w:p>
    <w:p w14:paraId="07228A44" w14:textId="091D6E28" w:rsidR="00BA44CB" w:rsidRDefault="00C90354" w:rsidP="008F333A">
      <w:pPr>
        <w:rPr>
          <w:lang w:val="ru-RU"/>
        </w:rPr>
      </w:pPr>
      <w:r>
        <w:rPr>
          <w:lang w:val="ru-RU"/>
        </w:rPr>
        <w:t>"</w:t>
      </w:r>
      <w:r w:rsidR="002C6C64" w:rsidRPr="00E236F4">
        <w:rPr>
          <w:lang w:val="ru-RU"/>
        </w:rPr>
        <w:t>Kita mengulangi nama Kristus yang paling manis itu berkali-kali. Kita melakukan ini bukan kerana Kristus tidak mendengar kita pada kali pertama, tetapi supaya fikiran kita dapat bersatu dengan-Nya</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166"/>
      <w:r w:rsidR="00453B38" w:rsidRPr="00E236F4">
        <w:rPr>
          <w:lang w:val="ru-RU"/>
        </w:rPr>
        <w:t>Bab</w:t>
      </w:r>
      <w:r w:rsidR="00453B38">
        <w:rPr>
          <w:lang w:val="ru-RU"/>
        </w:rPr>
        <w:t xml:space="preserve"> 1</w:t>
      </w:r>
      <w:r w:rsidR="002C6C64" w:rsidRPr="00E236F4">
        <w:rPr>
          <w:lang w:val="ru-RU"/>
        </w:rPr>
        <w:t xml:space="preserve">. </w:t>
      </w:r>
      <w:r w:rsidR="00453B38">
        <w:rPr>
          <w:lang w:val="ru-RU"/>
        </w:rPr>
        <w:br/>
      </w:r>
      <w:r w:rsidR="002C6C64" w:rsidRPr="00E236F4">
        <w:rPr>
          <w:lang w:val="ru-RU"/>
        </w:rPr>
        <w:t>Mengenai Kuasa Doa Yesus</w:t>
      </w:r>
      <w:bookmarkEnd w:id="174"/>
      <w:bookmarkEnd w:id="175"/>
    </w:p>
    <w:p w14:paraId="51951BCC" w14:textId="77777777" w:rsidR="0079612D" w:rsidRPr="0079612D" w:rsidRDefault="0079612D" w:rsidP="0079612D">
      <w:pPr>
        <w:rPr>
          <w:lang w:val="ru-RU"/>
        </w:rPr>
      </w:pPr>
    </w:p>
    <w:p w14:paraId="1A1599E0" w14:textId="2BEB6285" w:rsidR="00BA44CB" w:rsidRDefault="00BA44CB" w:rsidP="0079612D">
      <w:pPr>
        <w:pStyle w:val="Heading4"/>
        <w:rPr>
          <w:lang w:val="ru-RU"/>
        </w:rPr>
      </w:pPr>
      <w:bookmarkStart w:id="176" w:name="_Toc196716813"/>
      <w:bookmarkStart w:id="177" w:name="_Toc242628167"/>
      <w:r>
        <w:rPr>
          <w:lang w:val="ru-RU"/>
        </w:rPr>
        <w:t xml:space="preserve">"Ya </w:t>
      </w:r>
      <w:r w:rsidR="002C6C64" w:rsidRPr="00E236F4">
        <w:rPr>
          <w:lang w:val="ru-RU"/>
        </w:rPr>
        <w:t>Tuhan Yesus Kristus, Anak Allah, kasihanilah aku</w:t>
      </w:r>
      <w:r>
        <w:rPr>
          <w:lang w:val="ru-RU"/>
        </w:rPr>
        <w:t>"</w:t>
      </w:r>
      <w:bookmarkEnd w:id="176"/>
      <w:bookmarkEnd w:id="177"/>
    </w:p>
    <w:p w14:paraId="2646B27D" w14:textId="0457098A" w:rsidR="00BA44CB" w:rsidRDefault="002C6C64" w:rsidP="0079612D">
      <w:pPr>
        <w:ind w:firstLine="720"/>
        <w:rPr>
          <w:lang w:val="ru-RU"/>
        </w:rPr>
      </w:pPr>
      <w:r w:rsidRPr="00E236F4">
        <w:rPr>
          <w:lang w:val="ru-RU"/>
        </w:rPr>
        <w:t>Geronda, apakah cara terbaik untuk mengucapkan Doa Yesus?</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 xml:space="preserve">Adalah lebih baik membacanya sepenuhnya: </w:t>
      </w:r>
      <w:r>
        <w:rPr>
          <w:lang w:val="ru-RU"/>
        </w:rPr>
        <w:t>'</w:t>
      </w:r>
      <w:r w:rsidR="002C6C64" w:rsidRPr="00E236F4">
        <w:rPr>
          <w:lang w:val="ru-RU"/>
        </w:rPr>
        <w:t>Tuhan Yesus Kristus, Anak Allah, kasihanilah aku</w:t>
      </w:r>
      <w:r>
        <w:rPr>
          <w:lang w:val="ru-RU"/>
        </w:rPr>
        <w:t xml:space="preserve">,' </w:t>
      </w:r>
      <w:r w:rsidR="002C6C64" w:rsidRPr="00E236F4">
        <w:rPr>
          <w:lang w:val="ru-RU"/>
        </w:rPr>
        <w:t>kerana Doa Yesus mengandungi keseluruhan teologi kita.</w:t>
      </w:r>
      <w:r w:rsidR="00453B38">
        <w:rPr>
          <w:rStyle w:val="FootnoteReference"/>
          <w:lang w:val="ru-RU"/>
        </w:rPr>
        <w:footnoteReference w:id="123"/>
      </w:r>
      <w:r w:rsidR="002C6C64" w:rsidRPr="00E236F4">
        <w:rPr>
          <w:lang w:val="ru-RU"/>
        </w:rPr>
        <w:t xml:space="preserve"> Tetapi jika anda sukar membacanya sepenuhnya, maka katakanlah: 'Tuhan Yesus Kristus, kasihanilah aku</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Geronda, saya telah membaca bahawa doa ini harus dialamatkan kepada ketiga-tiga Pribadi Tritunggal Mahakudus.</w:t>
      </w:r>
      <w:r w:rsidR="00E67E91">
        <w:rPr>
          <w:rStyle w:val="FootnoteReference"/>
          <w:lang w:val="ru-RU"/>
        </w:rPr>
        <w:footnoteReference w:id="124"/>
      </w:r>
      <w:r w:rsidR="002C6C64" w:rsidRPr="00E236F4">
        <w:rPr>
          <w:lang w:val="ru-RU"/>
        </w:rPr>
        <w:t xml:space="preserve"> Apabila kita berkata </w:t>
      </w:r>
      <w:r>
        <w:rPr>
          <w:lang w:val="ru-RU"/>
        </w:rPr>
        <w:t>'</w:t>
      </w:r>
      <w:r w:rsidR="002C6C64" w:rsidRPr="00E236F4">
        <w:rPr>
          <w:lang w:val="ru-RU"/>
        </w:rPr>
        <w:t>Tuhan Yesus Kristus</w:t>
      </w:r>
      <w:r>
        <w:rPr>
          <w:lang w:val="ru-RU"/>
        </w:rPr>
        <w:t xml:space="preserve">', </w:t>
      </w:r>
      <w:r w:rsidR="002C6C64" w:rsidRPr="00E236F4">
        <w:rPr>
          <w:lang w:val="ru-RU"/>
        </w:rPr>
        <w:t>bukankah kita hanya mengalamatkan kepada Kristus sahaja?</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Tetapi bukankah Tuhan Bapa telah menghantar Kristus, Anak Allah, ke dalam dunia untuk menyelamatkannya? Bukankah Kristus yang mempersembahkan Diri-Nya sebagai korban; bukankah Dia yang disalibkan demi kita? Bukankah Kristus yang akan menghakimi dunia? Oleh itu, kita menghadapkan doa kita kepada Kristus, kerana di atas-Nya Allah telah meneguhkan keselamatan dunia.</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 xml:space="preserve">Adakah betul, Geronda, bukannya mengatakan </w:t>
      </w:r>
      <w:r>
        <w:rPr>
          <w:lang w:val="ru-RU"/>
        </w:rPr>
        <w:t>'</w:t>
      </w:r>
      <w:r w:rsidR="002C6C64" w:rsidRPr="00E236F4">
        <w:rPr>
          <w:lang w:val="ru-RU"/>
        </w:rPr>
        <w:t>Tuhan Yesus Kristus, kasihanilah aku</w:t>
      </w:r>
      <w:r>
        <w:rPr>
          <w:lang w:val="ru-RU"/>
        </w:rPr>
        <w:t xml:space="preserve">', tetapi </w:t>
      </w:r>
      <w:r w:rsidR="002C6C64" w:rsidRPr="00E236F4">
        <w:rPr>
          <w:lang w:val="ru-RU"/>
        </w:rPr>
        <w:t>mengatakan: 'Tuhan Yesus Kristus, terangkanlah aku</w:t>
      </w:r>
      <w:r>
        <w:rPr>
          <w:lang w:val="ru-RU"/>
        </w:rPr>
        <w:t xml:space="preserve">', </w:t>
      </w:r>
      <w:r w:rsidR="002C6C64" w:rsidRPr="00E236F4">
        <w:rPr>
          <w:lang w:val="ru-RU"/>
        </w:rPr>
        <w:t>atau 'ampunilah aku</w:t>
      </w:r>
      <w:r>
        <w:rPr>
          <w:lang w:val="ru-RU"/>
        </w:rPr>
        <w:t xml:space="preserve">', </w:t>
      </w:r>
      <w:r w:rsidR="002C6C64" w:rsidRPr="00E236F4">
        <w:rPr>
          <w:lang w:val="ru-RU"/>
        </w:rPr>
        <w:t>atau 'lindungilah aku</w:t>
      </w:r>
      <w:r>
        <w:rPr>
          <w:lang w:val="ru-RU"/>
        </w:rPr>
        <w:t>'</w:t>
      </w:r>
      <w:r w:rsidR="0079612D">
        <w:rPr>
          <w:lang w:val="ru-RU"/>
        </w:rPr>
        <w:t>?</w:t>
      </w:r>
    </w:p>
    <w:p w14:paraId="350A7431" w14:textId="384D3EE3" w:rsidR="00BA44CB" w:rsidRDefault="00BA44CB" w:rsidP="008F333A">
      <w:pPr>
        <w:rPr>
          <w:lang w:val="ru-RU"/>
        </w:rPr>
      </w:pPr>
      <w:r>
        <w:rPr>
          <w:lang w:val="ru-RU"/>
        </w:rPr>
        <w:tab/>
      </w:r>
      <w:r w:rsidR="008F333A">
        <w:rPr>
          <w:lang w:val="ru-RU"/>
        </w:rPr>
        <w:t xml:space="preserve">— </w:t>
      </w:r>
      <w:r w:rsidR="002C6C64" w:rsidRPr="00E236F4">
        <w:rPr>
          <w:lang w:val="ru-RU"/>
        </w:rPr>
        <w:t xml:space="preserve">Adalah lebih baik untuk mengucapkan doa itu seperti kebiasaan, diakhiri dengan 'belas kasihanilah aku'. </w:t>
      </w:r>
      <w:r>
        <w:rPr>
          <w:lang w:val="ru-RU"/>
        </w:rPr>
        <w:t>'</w:t>
      </w:r>
      <w:r w:rsidR="002C6C64" w:rsidRPr="00E236F4">
        <w:rPr>
          <w:lang w:val="ru-RU"/>
        </w:rPr>
        <w:t xml:space="preserve">Bersikap belas kasihanlah </w:t>
      </w:r>
      <w:r>
        <w:rPr>
          <w:lang w:val="ru-RU"/>
        </w:rPr>
        <w:t xml:space="preserve">terhadapku' </w:t>
      </w:r>
      <w:r w:rsidR="002C6C64" w:rsidRPr="00E236F4">
        <w:rPr>
          <w:lang w:val="ru-RU"/>
        </w:rPr>
        <w:t xml:space="preserve">merangkumi segala-galanya: </w:t>
      </w:r>
      <w:r>
        <w:rPr>
          <w:lang w:val="ru-RU"/>
        </w:rPr>
        <w:t>'</w:t>
      </w:r>
      <w:r w:rsidR="002C6C64" w:rsidRPr="00E236F4">
        <w:rPr>
          <w:lang w:val="ru-RU"/>
        </w:rPr>
        <w:t>selamatkan</w:t>
      </w:r>
      <w:r>
        <w:rPr>
          <w:lang w:val="ru-RU"/>
        </w:rPr>
        <w:t>', '</w:t>
      </w:r>
      <w:r w:rsidR="002C6C64" w:rsidRPr="00E236F4">
        <w:rPr>
          <w:lang w:val="ru-RU"/>
        </w:rPr>
        <w:t>cerahkan</w:t>
      </w:r>
      <w:r>
        <w:rPr>
          <w:lang w:val="ru-RU"/>
        </w:rPr>
        <w:t xml:space="preserve">', </w:t>
      </w:r>
      <w:r w:rsidR="002C6C64" w:rsidRPr="00E236F4">
        <w:rPr>
          <w:lang w:val="ru-RU"/>
        </w:rPr>
        <w:t xml:space="preserve">permintaan untuk keperluan jasmani dan pembebasan daripada nafsu… Tetapi jika pada bila-bila masa anda sedar bahawa anda perlu mengatakan, 'Tuhan Yesus Kristus, cerahkan </w:t>
      </w:r>
      <w:r>
        <w:rPr>
          <w:lang w:val="ru-RU"/>
        </w:rPr>
        <w:t xml:space="preserve">aku' </w:t>
      </w:r>
      <w:r w:rsidR="002C6C64" w:rsidRPr="00E236F4">
        <w:rPr>
          <w:lang w:val="ru-RU"/>
        </w:rPr>
        <w:t>atau 'ampunkan aku</w:t>
      </w:r>
      <w:r>
        <w:rPr>
          <w:lang w:val="ru-RU"/>
        </w:rPr>
        <w:t>'</w:t>
      </w:r>
      <w:r w:rsidR="008F333A">
        <w:rPr>
          <w:lang w:val="ru-RU"/>
        </w:rPr>
        <w:t xml:space="preserve">, </w:t>
      </w:r>
      <w:r w:rsidR="002C6C64" w:rsidRPr="00E236F4">
        <w:rPr>
          <w:lang w:val="ru-RU"/>
        </w:rPr>
        <w:t>maka anda boleh berbuat demikian.</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adakah sentiasa perlu mengatakan </w:t>
      </w:r>
      <w:r w:rsidR="00C90354">
        <w:rPr>
          <w:lang w:val="ru-RU"/>
        </w:rPr>
        <w:t xml:space="preserve">'seorang </w:t>
      </w:r>
      <w:r>
        <w:rPr>
          <w:lang w:val="ru-RU"/>
        </w:rPr>
        <w:t xml:space="preserve">berdosa' </w:t>
      </w:r>
      <w:r w:rsidR="002C6C64" w:rsidRPr="00E236F4">
        <w:rPr>
          <w:lang w:val="ru-RU"/>
        </w:rPr>
        <w:t xml:space="preserve">selepas 'belas kasihanilah </w:t>
      </w:r>
      <w:r>
        <w:rPr>
          <w:lang w:val="ru-RU"/>
        </w:rPr>
        <w:t>aku'</w:t>
      </w:r>
      <w:r w:rsidR="002C6C64" w:rsidRPr="00E236F4">
        <w:rPr>
          <w:lang w:val="ru-RU"/>
        </w:rPr>
        <w:t>?</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Pada mulanya anda boleh mengatakannya beberapa kali, tetapi selepas itu tidak perlu mengulanginya selepas setiap doa; sudah memadai untuk menyedari ke berdosaan diri anda.</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mendapati lebih mudah untuk mengucapkan rosari kepada Ibu Tuhan atau para kudus daripada Doa Yesus. Adakah ini normal?</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Berdoa kepada Ibu Tuhan dan para kudus </w:t>
      </w:r>
      <w:r w:rsidR="008F333A">
        <w:rPr>
          <w:lang w:val="ru-RU"/>
        </w:rPr>
        <w:t>adalah</w:t>
      </w:r>
      <w:r w:rsidR="002C6C64" w:rsidRPr="00E236F4">
        <w:rPr>
          <w:lang w:val="ru-RU"/>
        </w:rPr>
        <w:t xml:space="preserve"> satu perkara; Doa Yesus </w:t>
      </w:r>
      <w:r w:rsidR="008F333A">
        <w:rPr>
          <w:lang w:val="ru-RU"/>
        </w:rPr>
        <w:t>adalah</w:t>
      </w:r>
      <w:r w:rsidR="002C6C64" w:rsidRPr="00E236F4">
        <w:rPr>
          <w:lang w:val="ru-RU"/>
        </w:rPr>
        <w:t xml:space="preserve"> perkara yang lain sama sekali. Mereka adalah perkara yang berbeza. Doa Yesus mempunyai makna yang berbeza: melalui doa itu, seseorang bersatu dengan Kristus, dan fikiran bersatu dengan Tuhan. Tetapi fikiran mesti kekal dalam doa </w:t>
      </w:r>
      <w:r w:rsidR="008F333A">
        <w:rPr>
          <w:lang w:val="ru-RU"/>
        </w:rPr>
        <w:t xml:space="preserve">— </w:t>
      </w:r>
      <w:r w:rsidR="002C6C64" w:rsidRPr="00E236F4">
        <w:rPr>
          <w:lang w:val="ru-RU"/>
        </w:rPr>
        <w:t xml:space="preserve">itulah misteri Doa Yesus. Apabila kita membacakan banyak rosari kepada seorang atau lain santo, itu juga baik, tetapi anda tidak akan mencapai doa tanpa henti dengan cara ini. Biasakan diri mengamalkan Doa Yesus lebih kerap, supaya fikiran anda berulang kali memasuki kata-kata </w:t>
      </w:r>
      <w:r>
        <w:rPr>
          <w:lang w:val="ru-RU"/>
        </w:rPr>
        <w:t>'</w:t>
      </w:r>
      <w:r w:rsidR="002C6C64" w:rsidRPr="00E236F4">
        <w:rPr>
          <w:lang w:val="ru-RU"/>
        </w:rPr>
        <w:t>Tuhan Yesus Kristus</w:t>
      </w:r>
      <w:r>
        <w:rPr>
          <w:lang w:val="ru-RU"/>
        </w:rPr>
        <w:t xml:space="preserve">', </w:t>
      </w:r>
      <w:r w:rsidR="002C6C64" w:rsidRPr="00E236F4">
        <w:rPr>
          <w:lang w:val="ru-RU"/>
        </w:rPr>
        <w:t xml:space="preserve">dan dengan cara ini anda akan secara semula jadi kekal dalam doa tanpa henti. Sebagai peraturan, ia terhad kepada kata-kata </w:t>
      </w:r>
      <w:r>
        <w:rPr>
          <w:lang w:val="ru-RU"/>
        </w:rPr>
        <w:t>'</w:t>
      </w:r>
      <w:r w:rsidR="002C6C64" w:rsidRPr="00E236F4">
        <w:rPr>
          <w:lang w:val="ru-RU"/>
        </w:rPr>
        <w:t xml:space="preserve">Tuhan Yesus Kristus, Anak Allah, belas kasihanilah </w:t>
      </w:r>
      <w:r>
        <w:rPr>
          <w:lang w:val="ru-RU"/>
        </w:rPr>
        <w:t>aku</w:t>
      </w:r>
      <w:r w:rsidR="002C6C64" w:rsidRPr="00E236F4">
        <w:rPr>
          <w:lang w:val="ru-RU"/>
        </w:rPr>
        <w:t xml:space="preserve">'—kata-kata yang mesti kita ucapkan dengan sepenuh </w:t>
      </w:r>
      <w:r w:rsidR="002C6C64" w:rsidRPr="00E236F4">
        <w:rPr>
          <w:lang w:val="ru-RU"/>
        </w:rPr>
        <w:lastRenderedPageBreak/>
        <w:t>hati, sepenuh jiwa dan sepenuh akal.</w:t>
      </w:r>
      <w:r w:rsidR="00E67E91">
        <w:rPr>
          <w:rStyle w:val="FootnoteReference"/>
          <w:lang w:val="ru-RU"/>
        </w:rPr>
        <w:footnoteReference w:id="125"/>
      </w:r>
      <w:r w:rsidR="002C6C64" w:rsidRPr="00E236F4">
        <w:rPr>
          <w:lang w:val="ru-RU"/>
        </w:rPr>
        <w:t xml:space="preserve"> Hal yang berbeza apabila kita mahu untuk meminta seorang santo tertentu menjadi perantara dan membantu kita dalam keperluan kita. Sudah tentu, saya bercakap berdasarkan pengalaman saya sendiri, berdasarkan apa yang membantu saya secara peribadi. Saya tidak tahu sama ada ini akan membantu orang lain.</w:t>
      </w:r>
    </w:p>
    <w:p w14:paraId="6C7737F1" w14:textId="77777777" w:rsidR="00BA44CB" w:rsidRDefault="00BA44CB" w:rsidP="008F333A">
      <w:pPr>
        <w:rPr>
          <w:lang w:val="ru-RU"/>
        </w:rPr>
      </w:pPr>
      <w:r>
        <w:rPr>
          <w:lang w:val="ru-RU"/>
        </w:rPr>
        <w:tab/>
      </w:r>
      <w:r w:rsidR="002C6C64" w:rsidRPr="00E236F4">
        <w:rPr>
          <w:lang w:val="ru-RU"/>
        </w:rPr>
        <w:t xml:space="preserve">Perkara utama </w:t>
      </w:r>
      <w:r w:rsidR="008F333A">
        <w:rPr>
          <w:lang w:val="ru-RU"/>
        </w:rPr>
        <w:t xml:space="preserve">ialah </w:t>
      </w:r>
      <w:r w:rsidR="002C6C64" w:rsidRPr="00E236F4">
        <w:rPr>
          <w:lang w:val="ru-RU"/>
        </w:rPr>
        <w:t xml:space="preserve">berpaling kepada Doa Yesus untuk bersatu dengan Tuhan. Hanya inilah yang berharga, kerana seseorang menjadi satu dengan Roh Tuhan dan bersatu dengan Tuhan dalam roh, dan ini berlaku dengan cara yang suci, melalui Doa Yesus. Kita mengulangi nama Kristus yang paling manis itu berkali-kali, bukan kerana Kristus tidak mendengar kita pada kali pertama, tetapi supaya fikiran kita dapat bersatu dengan-Nya. Kerana Kristus </w:t>
      </w:r>
      <w:r w:rsidR="008F333A">
        <w:rPr>
          <w:lang w:val="ru-RU"/>
        </w:rPr>
        <w:t xml:space="preserve">adalah </w:t>
      </w:r>
      <w:r w:rsidR="002C6C64" w:rsidRPr="00E236F4">
        <w:rPr>
          <w:lang w:val="ru-RU"/>
        </w:rPr>
        <w:t>segala-galanya bagi kita, dan semua jalan kita menuju kepada-Nya.</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168"/>
      <w:r w:rsidRPr="00E236F4">
        <w:rPr>
          <w:lang w:val="ru-RU"/>
        </w:rPr>
        <w:t xml:space="preserve">Doa </w:t>
      </w:r>
      <w:r w:rsidR="008F333A">
        <w:rPr>
          <w:lang w:val="ru-RU"/>
        </w:rPr>
        <w:t xml:space="preserve">adalah </w:t>
      </w:r>
      <w:r w:rsidRPr="00E236F4">
        <w:rPr>
          <w:lang w:val="ru-RU"/>
        </w:rPr>
        <w:t>senjata yang hebat menentang syaitan</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Geronda, saya berasa tidak berdaya di hadapan sebarang godaan atau kesukaran.</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Anda tidak mengamalkan Doa Yesus? Sama seperti kapal-kapal yang dalam kesusahan menghantar isyarat </w:t>
      </w:r>
      <w:r w:rsidR="002C6C64">
        <w:t>SOS</w:t>
      </w:r>
      <w:r w:rsidR="002C6C64" w:rsidRPr="00E236F4">
        <w:rPr>
          <w:lang w:val="ru-RU"/>
        </w:rPr>
        <w:t xml:space="preserve">, begitu jugalah anda mesti sentiasa mengulangi: 'Tuhan Yesus Kristus, Anak Allah, belas kasihanilah </w:t>
      </w:r>
      <w:r>
        <w:rPr>
          <w:lang w:val="ru-RU"/>
        </w:rPr>
        <w:t xml:space="preserve">aku' </w:t>
      </w:r>
      <w:r w:rsidR="008F333A">
        <w:rPr>
          <w:lang w:val="ru-RU"/>
        </w:rPr>
        <w:t xml:space="preserve">— </w:t>
      </w:r>
      <w:r w:rsidR="002C6C64" w:rsidRPr="00E236F4">
        <w:rPr>
          <w:lang w:val="ru-RU"/>
        </w:rPr>
        <w:t>dan anda akan menerima pertolongan.</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Kalaulah bukan kerana Doa Yesus, musuh pasti telah melemparkan aku ke jurang, tetapi doa itu menyelamatkan aku. Ketika aku tinggal di Biara Stomion, suatu petang aku memasuki sebuah gua yang terletak di tempat berbahaya di tepi tebing. Ia sangat kecil; aku hampir tidak muat di dalamnya apabila duduk. Saya menimbun batu di hadapan pintu masuk kerana terdapat jurang di bawah. Sepanjang malam saya mengucapkan Doa Yesus. Menjelang subuh, di tengah kesunyian, saya tiba-tiba terdengar suaranya yang nyaring dan ketukan sayap yang kencang tepat di telinga saya. Saya terkejut dan menjerit: 'Tuhan Yesus Kristus!</w:t>
      </w:r>
      <w:r>
        <w:rPr>
          <w:lang w:val="ru-RU"/>
        </w:rPr>
        <w:t xml:space="preserve">' </w:t>
      </w:r>
      <w:r w:rsidR="002C6C64" w:rsidRPr="00E236F4">
        <w:rPr>
          <w:lang w:val="ru-RU"/>
        </w:rPr>
        <w:t>Saya melompat keluar dan hampir tidak dapat mengekalkan keseimbangan di tepi jurang itu. Pada ketika itulah saya sedar bahawa ini adalah godaan syaitan. Terdengar deringan yang dahsyat di telinga saya, tetapi saya terus berdoa.</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seseorang mengucapkan Doa Yesus hanya dengan bibirnya, tanpa penyertaan fikiran, adakah terdapat sebarang manfaat dalam hal ini?</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Terdapat sedikit manfaat daripada doa seperti itu. Sudah tentu, doa seperti itu tidak menghalau musuh, tetapi, seperti letupan tembakan senapang mesin, ia memaksanya kekal di paritnya dan tidak menjulurkan kepalanya keluar.</w:t>
      </w:r>
    </w:p>
    <w:p w14:paraId="3F969754" w14:textId="19DD5D4C" w:rsidR="00BA44CB" w:rsidRDefault="00BA44CB" w:rsidP="008F333A">
      <w:pPr>
        <w:rPr>
          <w:lang w:val="ru-RU"/>
        </w:rPr>
      </w:pPr>
      <w:r>
        <w:rPr>
          <w:lang w:val="ru-RU"/>
        </w:rPr>
        <w:tab/>
      </w:r>
      <w:r w:rsidR="002C6C64" w:rsidRPr="00E236F4">
        <w:rPr>
          <w:lang w:val="ru-RU"/>
        </w:rPr>
        <w:t xml:space="preserve">Doa mempunyai kuasa yang besar; ia adalah senjata yang hebat menentang syaitan. Apabila anda mengucapkannya, seolah-olah anda menembak peluru rohani ke arah syaitan, dan dia tidak dapat menghampiri anda. Suatu ketika, seorang pemula yang tinggal di Skete Santa Anne sedang mengucapkan Doa Yesus, manakala syaitan mengejeknya dan terus menjerit: </w:t>
      </w:r>
      <w:r w:rsidR="002C6C64">
        <w:t>'My</w:t>
      </w:r>
      <w:r w:rsidR="002C6C64" w:rsidRPr="00E236F4">
        <w:rPr>
          <w:lang w:val="ru-RU"/>
        </w:rPr>
        <w:t xml:space="preserve">! </w:t>
      </w:r>
      <w:r w:rsidR="002C6C64">
        <w:t>My</w:t>
      </w:r>
      <w:r w:rsidR="002C6C64" w:rsidRPr="00E236F4">
        <w:rPr>
          <w:lang w:val="ru-RU"/>
        </w:rPr>
        <w:t xml:space="preserve">! </w:t>
      </w:r>
      <w:r w:rsidR="002C6C64">
        <w:t>My-y-y</w:t>
      </w:r>
      <w:r w:rsidR="002C6C64" w:rsidRPr="00E236F4">
        <w:rPr>
          <w:lang w:val="ru-RU"/>
        </w:rPr>
        <w:t>!..</w:t>
      </w:r>
      <w:r>
        <w:rPr>
          <w:lang w:val="ru-RU"/>
        </w:rPr>
        <w:t xml:space="preserve">" </w:t>
      </w:r>
      <w:r w:rsidR="002C6C64" w:rsidRPr="00E236F4">
        <w:rPr>
          <w:lang w:val="ru-RU"/>
        </w:rPr>
        <w:t xml:space="preserve">Kemudian murid itu mendengar iblis menjerit: </w:t>
      </w:r>
      <w:r w:rsidR="00C90354">
        <w:rPr>
          <w:lang w:val="ru-RU"/>
        </w:rPr>
        <w:t>"</w:t>
      </w:r>
      <w:r w:rsidR="002C6C64" w:rsidRPr="00E236F4">
        <w:rPr>
          <w:lang w:val="ru-RU"/>
        </w:rPr>
        <w:t>Para biarawan di skete Wanita Tua ini</w:t>
      </w:r>
      <w:r w:rsidR="0079612D">
        <w:rPr>
          <w:rStyle w:val="FootnoteReference"/>
          <w:lang w:val="ru-RU"/>
        </w:rPr>
        <w:footnoteReference w:id="127"/>
      </w:r>
      <w:r w:rsidR="0079612D">
        <w:rPr>
          <w:lang w:val="ru-RU"/>
        </w:rPr>
        <w:t xml:space="preserve"> </w:t>
      </w:r>
      <w:r w:rsidR="002C6C64" w:rsidRPr="00E236F4">
        <w:rPr>
          <w:lang w:val="ru-RU"/>
        </w:rPr>
        <w:t>tidak membenarkan aku mendekat dengan aman.</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dikuasai oleh pemikiran jahat atau menghujat tetapi saya tetap cuba terus berdoa, adakah saya mungkin membawa murka Tuhan ke atas diri saya?</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Tidak, kamu tidak. Tangalashka, dalam kejahatannya, menabur fikiran jahat, tetapi kamu harus menggunakan ini sebagai pengajaran dalam doa yang tidak henti-henti. Katakan kepadanya: 'Baguslah kamu telah membawakan fikiran-fikiran ini kepadaku, kerana aku telah melupakan Tuhan</w:t>
      </w:r>
      <w:r>
        <w:rPr>
          <w:lang w:val="ru-RU"/>
        </w:rPr>
        <w:t xml:space="preserve">,' </w:t>
      </w:r>
      <w:r w:rsidR="002C6C64" w:rsidRPr="00E236F4">
        <w:rPr>
          <w:lang w:val="ru-RU"/>
        </w:rPr>
        <w:t xml:space="preserve">dan teruskan berdoa. Apabila tangalashka melihat bahawa ini mendatangkan manfaat kepada anda, dia akan menarik diri dengan </w:t>
      </w:r>
      <w:r w:rsidR="008F333A">
        <w:rPr>
          <w:lang w:val="ru-RU"/>
        </w:rPr>
        <w:t>sendirinya</w:t>
      </w:r>
      <w:r w:rsidR="002C6C64" w:rsidRPr="00E236F4">
        <w:rPr>
          <w:lang w:val="ru-RU"/>
        </w:rPr>
        <w:t>—ia tidak menguntungkan baginya jika pemikiran sedemikian menjadi sebab anda berdoa. Apabila dia menarik diri dan tidak lagi menggoda anda, maka anda akan mencapai doa yang tidak henti-henti.</w:t>
      </w:r>
    </w:p>
    <w:p w14:paraId="1CB9C717" w14:textId="461E7E3C" w:rsidR="00BA44CB" w:rsidRDefault="00BA44CB" w:rsidP="008F333A">
      <w:pPr>
        <w:rPr>
          <w:lang w:val="ru-RU"/>
        </w:rPr>
      </w:pPr>
      <w:r>
        <w:rPr>
          <w:lang w:val="ru-RU"/>
        </w:rPr>
        <w:tab/>
      </w:r>
      <w:r w:rsidR="002C6C64" w:rsidRPr="00E236F4">
        <w:rPr>
          <w:lang w:val="ru-RU"/>
        </w:rPr>
        <w:t>Bagaimanapun, syaitan, tanpa disengajanya, melakukan banyak kebaikan, itulah sebabnya Tuhan membiarkannya. Ketika saya tinggal di Iversky Skete,</w:t>
      </w:r>
      <w:r w:rsidR="00FB2B02">
        <w:rPr>
          <w:rStyle w:val="FootnoteReference"/>
          <w:lang w:val="ru-RU"/>
        </w:rPr>
        <w:footnoteReference w:id="128"/>
      </w:r>
      <w:r w:rsidR="002C6C64" w:rsidRPr="00E236F4">
        <w:rPr>
          <w:lang w:val="ru-RU"/>
        </w:rPr>
        <w:t xml:space="preserve"> , suatu malam tangalashki cuba membunuh saya dengan seketul batu! Pada waktu malam, seorang lelaki miskin datang ke kaliva. Saya memberinya semua wang yang saya ada, dan dia pun pergi. Sepanjang malam, saya terdengar ketukan di pintu. Saya menyangka </w:t>
      </w:r>
      <w:r w:rsidR="002C6C64" w:rsidRPr="00E236F4">
        <w:rPr>
          <w:lang w:val="ru-RU"/>
        </w:rPr>
        <w:lastRenderedPageBreak/>
        <w:t>lelaki itu memutuskan bahawa saya pasti mempunyai lebih banyak wang dan telah kembali. 'Siapa di situ?</w:t>
      </w:r>
      <w:r>
        <w:rPr>
          <w:lang w:val="ru-RU"/>
        </w:rPr>
        <w:t xml:space="preserve">' </w:t>
      </w:r>
      <w:r w:rsidR="002C6C64" w:rsidRPr="00E236F4">
        <w:rPr>
          <w:lang w:val="ru-RU"/>
        </w:rPr>
        <w:t xml:space="preserve">saya bertanya. Sunyi. Kemudian saya terdengar ketukan di pintu yang lain. Saya menyalakan lilin. </w:t>
      </w:r>
      <w:r w:rsidR="008F333A">
        <w:rPr>
          <w:lang w:val="ru-RU"/>
        </w:rPr>
        <w:t>"</w:t>
      </w:r>
      <w:r w:rsidR="002C6C64" w:rsidRPr="00E236F4">
        <w:rPr>
          <w:lang w:val="ru-RU"/>
        </w:rPr>
        <w:t>Siapa di situ?</w:t>
      </w:r>
      <w:r w:rsidR="008F333A">
        <w:rPr>
          <w:lang w:val="ru-RU"/>
        </w:rPr>
        <w:t xml:space="preserve">" </w:t>
      </w:r>
      <w:r w:rsidR="002C6C64" w:rsidRPr="00E236F4">
        <w:rPr>
          <w:lang w:val="ru-RU"/>
        </w:rPr>
        <w:t xml:space="preserve">saya bertanya lagi. Sunyi. Kemudian saya terdengar dentuman di siling. </w:t>
      </w:r>
      <w:r>
        <w:rPr>
          <w:lang w:val="ru-RU"/>
        </w:rPr>
        <w:t>"</w:t>
      </w:r>
      <w:r w:rsidR="002C6C64" w:rsidRPr="00E236F4">
        <w:rPr>
          <w:lang w:val="ru-RU"/>
        </w:rPr>
        <w:t>Ah, sekarang saya faham!</w:t>
      </w:r>
      <w:r>
        <w:rPr>
          <w:lang w:val="ru-RU"/>
        </w:rPr>
        <w:t xml:space="preserve">" </w:t>
      </w:r>
      <w:r w:rsidR="002C6C64" w:rsidRPr="00E236F4">
        <w:rPr>
          <w:lang w:val="ru-RU"/>
        </w:rPr>
        <w:t xml:space="preserve">kata saya. Dan betapa riuh-rendahnya bunyi yang mula kedengaran! Saya berlutut dan mengulangi Doa Tuhan berulang-ulang. Tiba-tiba, sebuah blok batu berat dijatuhkan dari atas : bunyi dentuman! Papan di siling itu patah, dan seketul batu tergantung tepat di atas kepala saya, hujungnya yang tajam menunjuk ke bawah. </w:t>
      </w:r>
      <w:r>
        <w:rPr>
          <w:lang w:val="ru-RU"/>
        </w:rPr>
        <w:t>"</w:t>
      </w:r>
      <w:r w:rsidR="002C6C64" w:rsidRPr="00E236F4">
        <w:rPr>
          <w:lang w:val="ru-RU"/>
        </w:rPr>
        <w:t>Saya faham,</w:t>
      </w:r>
      <w:r w:rsidR="008F333A">
        <w:rPr>
          <w:lang w:val="ru-RU"/>
        </w:rPr>
        <w:t xml:space="preserve">" </w:t>
      </w:r>
      <w:r w:rsidR="002C6C64" w:rsidRPr="00E236F4">
        <w:rPr>
          <w:lang w:val="ru-RU"/>
        </w:rPr>
        <w:t xml:space="preserve">kata saya, </w:t>
      </w:r>
      <w:r w:rsidR="008F333A">
        <w:rPr>
          <w:lang w:val="ru-RU"/>
        </w:rPr>
        <w:t>"</w:t>
      </w:r>
      <w:r w:rsidR="002C6C64" w:rsidRPr="00E236F4">
        <w:rPr>
          <w:lang w:val="ru-RU"/>
        </w:rPr>
        <w:t>malam ini akan meriah!</w:t>
      </w:r>
      <w:r>
        <w:rPr>
          <w:lang w:val="ru-RU"/>
        </w:rPr>
        <w:t xml:space="preserve">" </w:t>
      </w:r>
      <w:r w:rsidR="002C6C64" w:rsidRPr="00E236F4">
        <w:rPr>
          <w:lang w:val="ru-RU"/>
        </w:rPr>
        <w:t>Dan begitulah pengawasan sepanjang malam kami bermula. Saya sedang berdoa, sementara tangalashki memukul-mukul bumbung di atas. Ah, betapa meriahnya pengawasan sepanjang malam itu!</w:t>
      </w:r>
    </w:p>
    <w:p w14:paraId="2696156D" w14:textId="77777777" w:rsidR="00BA44CB" w:rsidRDefault="00BA44CB" w:rsidP="008F333A">
      <w:pPr>
        <w:rPr>
          <w:lang w:val="ru-RU"/>
        </w:rPr>
      </w:pPr>
      <w:r>
        <w:rPr>
          <w:lang w:val="ru-RU"/>
        </w:rPr>
        <w:tab/>
      </w:r>
      <w:r w:rsidR="002C6C64" w:rsidRPr="00E236F4">
        <w:rPr>
          <w:lang w:val="ru-RU"/>
        </w:rPr>
        <w:t xml:space="preserve">Doa adalah pertempuran menentang tangalashka. Jadi, tangalashka akan membalas serangan. Tangalashka hanya akan menjadi tidak berdaya apabila seseorang berani menentang mereka </w:t>
      </w:r>
      <w:r w:rsidR="008F333A">
        <w:rPr>
          <w:lang w:val="ru-RU"/>
        </w:rPr>
        <w:t xml:space="preserve">— </w:t>
      </w:r>
      <w:r w:rsidR="002C6C64" w:rsidRPr="00E236F4">
        <w:rPr>
          <w:lang w:val="ru-RU"/>
        </w:rPr>
        <w:t>tetapi keberanian ini mesti disertai dengan kerendahan hati, bukan keberanian yang mementingkan diri sendiri.</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169"/>
      <w:r w:rsidRPr="00E236F4">
        <w:rPr>
          <w:lang w:val="ru-RU"/>
        </w:rPr>
        <w:t>Untuk memurnikan hati, seseorang memerlukan Doa Yesus dan usaha asketik</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Geronda, bagaimana hati dimurnikan?</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Melalui kerendahan hati, ketiadaan niat jahat, pengorbanan diri, ketidakmementingkan diri, pemeriksaan pemikiran sendiri, asketisisme, doa, dan di atas segalanya, Doa Yesus </w:t>
      </w:r>
      <w:r w:rsidR="008F333A">
        <w:rPr>
          <w:lang w:val="ru-RU"/>
        </w:rPr>
        <w:t xml:space="preserve">— </w:t>
      </w:r>
      <w:r w:rsidR="002C6C64" w:rsidRPr="00E236F4">
        <w:rPr>
          <w:lang w:val="ru-RU"/>
        </w:rPr>
        <w:t>begitulah cara hati dimurnikan. Doa Yesus membebaskan hati daripada segala kekotoran.</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bolehkah hati dipurifikasi hanya dengan Doa Yesus?</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Tidak. Mustahil untuk disucikan hanya dengan Doa Yesus sahaja. Harus ada kerendahan hati dan perjuangan rohani yang sewajarnya pada masa yang sama. Jika anda berdoa tetapi mengabaikan kerendahan hati dan perjuangan rohani, maka doa anda sia-sia. Sebaliknya, jika anda mengamalkan yang lain tetapi mengabaikan doa, maka anda juga bekerja sia-sia. Berusahalah dan berdoalah, memohon pertolongan Tuhan, dan dengan cara ini hati anda akan perlahan-lahan disucikan. Askesis dan doa mesti berjalan seiring.</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170"/>
      <w:r w:rsidRPr="00E236F4">
        <w:rPr>
          <w:lang w:val="ru-RU"/>
        </w:rPr>
        <w:t>Bab</w:t>
      </w:r>
      <w:r>
        <w:rPr>
          <w:lang w:val="ru-RU"/>
        </w:rPr>
        <w:t xml:space="preserve"> 2</w:t>
      </w:r>
      <w:r w:rsidR="002C6C64" w:rsidRPr="00E236F4">
        <w:rPr>
          <w:lang w:val="ru-RU"/>
        </w:rPr>
        <w:t xml:space="preserve">. </w:t>
      </w:r>
      <w:r>
        <w:rPr>
          <w:lang w:val="ru-RU"/>
        </w:rPr>
        <w:br/>
      </w:r>
      <w:r w:rsidR="002C6C64" w:rsidRPr="00E236F4">
        <w:rPr>
          <w:lang w:val="ru-RU"/>
        </w:rPr>
        <w:t>Mengenai Amalan Doa</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171"/>
      <w:r w:rsidRPr="00E236F4">
        <w:rPr>
          <w:lang w:val="ru-RU"/>
        </w:rPr>
        <w:t>Dengan suara nyaring, berbisik, atau dalam fikiran?</w:t>
      </w:r>
      <w:bookmarkEnd w:id="184"/>
      <w:bookmarkEnd w:id="185"/>
    </w:p>
    <w:p w14:paraId="1F640F02" w14:textId="09D3FE83" w:rsidR="00BA44CB" w:rsidRDefault="002C6C64" w:rsidP="00F24FA7">
      <w:pPr>
        <w:ind w:firstLine="720"/>
        <w:rPr>
          <w:lang w:val="ru-RU"/>
        </w:rPr>
      </w:pPr>
      <w:r w:rsidRPr="00E236F4">
        <w:rPr>
          <w:lang w:val="ru-RU"/>
        </w:rPr>
        <w:t>Wahai Tuanku, apakah cara terbaik untuk berdoa: dengan suara nyaring, berbisik, atau dalam fikiran?</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Anda akan cepat penat jika berdoa dengan suara nyaring. Oleh itu, kadangkala berdoalah dengan berbisik dan kadangkala di dalam fikiran. Berdoa di dalam fikiran adalah yang terbaik, tetapi memandangkan tidak semua orang dapat berdoa secara berterusan di dalam fikiran, adalah membantu untuk mengucapkannya dengan berbisik pada mulanya sebagai persediaan. Anda boleh memulakan doa anda dengan berbisik, kemudian meneruskan di dalam fikiran, kemudian dengan berbisik sekali lagi, dan kemudian di dalam fikiran sekali lagi. Silih berganti dengan cara ini sehingga doa dilakukan semata-mata dalam fikiran—iaitu, sehingga ia menjadi 'mental', seperti yang dipanggil</w:t>
      </w:r>
      <w:r w:rsidR="008F333A">
        <w:rPr>
          <w:lang w:val="ru-RU"/>
        </w:rPr>
        <w:t xml:space="preserve">: </w:t>
      </w:r>
      <w:r w:rsidR="002C6C64" w:rsidRPr="00E236F4">
        <w:rPr>
          <w:lang w:val="ru-RU"/>
        </w:rPr>
        <w:t>'doa mental</w:t>
      </w:r>
      <w:r>
        <w:rPr>
          <w:lang w:val="ru-RU"/>
        </w:rPr>
        <w:t xml:space="preserve">'. </w:t>
      </w:r>
      <w:r w:rsidR="002C6C64" w:rsidRPr="00E236F4">
        <w:rPr>
          <w:lang w:val="ru-RU"/>
        </w:rPr>
        <w:t>Kemudian seseorang berdoa dalam fikiran, sementara hatinya bergembira dan bersukacita; orang itu mencapai perpaduan ilahi dan mengalami keadaan syurgawi.</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Akhir-akhir ini, Geronda, setiap kali saya memasuki sel saya, saya dikuasai oleh gangguan dan pemikiran menghujat. Mengapa ini berlaku kepada saya?</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Nampaknya kamu telah melupakan Doa Yesus, dan itulah sebabnya godaan telah mendirikan kemahnya di ambang selmu. Cubalah, pada masa lapang anda di dalam sel, mengucapkan doa itu dengan berbisik, untuk menghalau gangguan dan pemikiran yang ditanamkan oleh musuh. Doa berbisik sangat membantu semasa serangan syaitan. Pada masa-masa seperti itu, kewaspadaan amat penting untuk melarikan diri daripada gerombolan musuh.</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patutkah seseorang menentang pemikiran jahat atau menghujat dengan membayangkan kebalikan daripadanya, iaitu pemikiran yang baik?</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Adalah lebih baik untuk menentangnya bukan dengan pemikiran—walaupun yang baik—tetapi dengan Doa Yesus. Sejauh yang anda mampu, tujukan fikiran anda kepada perbualan dengan Kristus dalam doa batin, dan jangan hiraukan ia dengan merenung tentang ini dan itu. Amalkan doa yang pertama sekali </w:t>
      </w:r>
      <w:r w:rsidR="002C6C64" w:rsidRPr="00E236F4">
        <w:rPr>
          <w:lang w:val="ru-RU"/>
        </w:rPr>
        <w:lastRenderedPageBreak/>
        <w:t>akan membersihkan anda daripada fikiran jahat, dan akhirnya menjadi satu dengan setiap hembusan nafas anda.</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172"/>
      <w:r w:rsidRPr="00E236F4">
        <w:rPr>
          <w:lang w:val="ru-RU"/>
        </w:rPr>
        <w:t>Bersembahyang Doa Yesus di mana sahaja anda berada</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Geronda, apa yang perlu saya perhatikan paling utama dalam kehidupan rohani saya?</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Berkonsentrasi, kumpulkan fikiran anda, dan amalkan Doa Yesus di mana-mana dengan fikiran dan hati anda, memohon rahmat Tuhan Yang Baik untuk diri anda, untuk semua yang masih hidup dan untuk semua yang telah meninggal. Dan apabila anda penat berdoa, nyanyikan dengan kuat dalam nada perlahan dan berirama, 'Tuhan, </w:t>
      </w:r>
      <w:r>
        <w:rPr>
          <w:lang w:val="ru-RU"/>
        </w:rPr>
        <w:t xml:space="preserve">kasihanilah', </w:t>
      </w:r>
      <w:r w:rsidR="002C6C64" w:rsidRPr="00E236F4">
        <w:rPr>
          <w:lang w:val="ru-RU"/>
        </w:rPr>
        <w:t>atau troparion tertentu.</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biasanya hanya mengucapkan Doa Yesus di gereja.</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Apabila seorang sami berpuas hati hanya mengucapkan Doa Yesus di gereja, dia menjadi seperti orang dunia yang hanya pergi ke gereja pada hari Ahad. Oleh itu, jangan hadkan diri anda hanya mengulangi Doa Yesus di gereja; ucapkanlah ia semasa bertugas, di sel anda, malah ketika anda berbaring untuk berehat </w:t>
      </w:r>
      <w:r w:rsidR="008F333A">
        <w:rPr>
          <w:lang w:val="ru-RU"/>
        </w:rPr>
        <w:t xml:space="preserve">— </w:t>
      </w:r>
      <w:r w:rsidR="002C6C64" w:rsidRPr="00E236F4">
        <w:rPr>
          <w:lang w:val="ru-RU"/>
        </w:rPr>
        <w:t>teruskan mengucapkan Doa Yesus tanpa mengira apa pun. Semasa bertugas, pastikan pergerakan anda tenang dan teratur; jika tidak, kegelisahan akan mengalihkan fikiran anda daripada doa.</w:t>
      </w:r>
    </w:p>
    <w:p w14:paraId="55801D74" w14:textId="77777777" w:rsidR="00BA44CB" w:rsidRDefault="00BA44CB" w:rsidP="008F333A">
      <w:pPr>
        <w:rPr>
          <w:lang w:val="ru-RU"/>
        </w:rPr>
      </w:pPr>
      <w:r>
        <w:rPr>
          <w:lang w:val="ru-RU"/>
        </w:rPr>
        <w:tab/>
      </w:r>
      <w:r w:rsidR="002C6C64" w:rsidRPr="00E236F4">
        <w:rPr>
          <w:lang w:val="ru-RU"/>
        </w:rPr>
        <w:t xml:space="preserve">Sentiasa simpanlah nama Yesus yang paling manis di bibirmu, supaya jiwamu menjadi manis. Perkara yang sangat baik </w:t>
      </w:r>
      <w:r w:rsidR="008F333A">
        <w:rPr>
          <w:lang w:val="ru-RU"/>
        </w:rPr>
        <w:t xml:space="preserve">adalah </w:t>
      </w:r>
      <w:r w:rsidR="002C6C64" w:rsidRPr="00E236F4">
        <w:rPr>
          <w:lang w:val="ru-RU"/>
        </w:rPr>
        <w:t>menghabiskan sepanjang hari dengan Doa Yesus. Kamu mulakan hari dengan doa, kemudian jalankan tugasmu sambil mengulangi doa itu; dengan cara ini, pekerjaan yang kamu lakukan dan orang-orang yang terlibat di dalamnya menjadi disucikan. Apabila, sebagai contoh, anda menyediakan makanan sambil mengucapkan Doa Yesus, kedua-dua makanan yang anda sediakan dan orang yang memakannya menjadi disucikan.</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akhir-akhir ini saya sentiasa menghadapi godaan yang kuat.</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Gunakan godaan itu sebagai peluang untuk kembali kepada Kristus setiap kali, memohon pertolongan-Nya, dan kamu akan mendapat manfaat daripadanya; kamu akan memperoleh doa yang tiada henti.</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173"/>
      <w:r w:rsidRPr="00E236F4">
        <w:rPr>
          <w:lang w:val="ru-RU"/>
        </w:rPr>
        <w:t>Doa spontan</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Tua, ceritakan kepada kami sesuatu tentang doa spontan.</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Seseorang yang telah mencapai doa spontan tidak berusaha untuk mengucapkan Doa Yesus; sebaliknya, tanpa sebarang paksaan daripada pihaknya, doa itu terlaksana dalam dirinya secara sendirinya. Malahan ketika tidur dia berdoa, dan apabila dia terjaga, doa itu berterusan. Itulah sebabnya Kitab Suci, dalam Kidung Agung, berkata:</w:t>
      </w:r>
    </w:p>
    <w:p w14:paraId="1AF6EEC7" w14:textId="7A3A8239" w:rsidR="00BA44CB" w:rsidRDefault="00BA44CB" w:rsidP="008F333A">
      <w:pPr>
        <w:rPr>
          <w:lang w:val="ru-RU"/>
        </w:rPr>
      </w:pPr>
      <w:r>
        <w:rPr>
          <w:lang w:val="ru-RU"/>
        </w:rPr>
        <w:tab/>
      </w:r>
      <w:r w:rsidR="002C6C64" w:rsidRPr="00E236F4">
        <w:rPr>
          <w:lang w:val="ru-RU"/>
        </w:rPr>
        <w:t>'Aku tidur, tetapi hatiku terjaga.'</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Di Gunung Athos ada seorang buruh yang bekerja tanpa jemu. Dia melakukan kerja dua orang, jadi para bapa membayarnya gaji berganda. Kadang-kadang dia akan singgah untuk menemuiku di kaliva Holy Cross. Suatu hari aku berkata kepadanya: 'Semasa kamu bekerja, ucapkan Doa Yesus, supaya kerja tanganmu menjadi kudus</w:t>
      </w:r>
      <w:r>
        <w:rPr>
          <w:lang w:val="ru-RU"/>
        </w:rPr>
        <w:t xml:space="preserve">.' </w:t>
      </w:r>
      <w:r w:rsidR="002C6C64" w:rsidRPr="00E236F4">
        <w:rPr>
          <w:lang w:val="ru-RU"/>
        </w:rPr>
        <w:t>Dia taat kepadaku seperti seorang anak, dan tidak lama kemudian dia terbiasa mengucapkan doa itu. Pada suatu ketika dia datang kepada saya dan berkata: 'Anda tahu, saya tidur dan mengucapkan doa itu dalam tidur saya. Dan apabila saya bangun, doa itu berterusan. Saya merasakan kegembiraan yang begitu besar dalam jiwa saya!</w:t>
      </w:r>
      <w:r>
        <w:rPr>
          <w:lang w:val="ru-RU"/>
        </w:rPr>
        <w:t xml:space="preserve">..' </w:t>
      </w:r>
      <w:r w:rsidR="008F333A">
        <w:rPr>
          <w:lang w:val="ru-RU"/>
        </w:rPr>
        <w:t xml:space="preserve">— </w:t>
      </w:r>
      <w:r w:rsidR="002C6C64" w:rsidRPr="00E236F4">
        <w:rPr>
          <w:lang w:val="ru-RU"/>
        </w:rPr>
        <w:t>'Fajar yang indah telah menyingsing</w:t>
      </w:r>
      <w:r>
        <w:rPr>
          <w:lang w:val="ru-RU"/>
        </w:rPr>
        <w:t xml:space="preserve">,' </w:t>
      </w:r>
      <w:r w:rsidR="002C6C64" w:rsidRPr="00E236F4">
        <w:rPr>
          <w:lang w:val="ru-RU"/>
        </w:rPr>
        <w:t xml:space="preserve">jawab saya. Bayangkan, seorang awam </w:t>
      </w:r>
      <w:r w:rsidR="008F333A">
        <w:rPr>
          <w:lang w:val="ru-RU"/>
        </w:rPr>
        <w:t xml:space="preserve">— </w:t>
      </w:r>
      <w:r w:rsidR="002C6C64" w:rsidRPr="00E236F4">
        <w:rPr>
          <w:lang w:val="ru-RU"/>
        </w:rPr>
        <w:t>dan dia telah mencapai keadaan sedemikian!</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jika seseorang telah mencapai doa spontan, adakah itu bermakna dia telah disucikan daripada nafsu-nafsunya?</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dalam apa jua hal, dia telah mencapai ketenangan jiwa yang baik.</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dapat mencapai doa spontan?</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Jika seseorang menyedari kefasihan dirinya dan sentiasa mengingatkan dirinya bahawa dia tidak melakukan apa-apa untuk membalas budi Tuhan, maka jiwanya dicekam oleh penyesalan, dan dia dengan rendah hati memohon belas kasihan Tuhan. Dan kemudian dia tidak lagi berusaha, tetapi Doa Yesus mula diucapkan dengan sendirinya; ia bergerak di dalam dirinya dengan sendirinya.</w:t>
      </w:r>
    </w:p>
    <w:p w14:paraId="3F621712" w14:textId="77777777" w:rsidR="00BA44CB" w:rsidRDefault="00BA44CB" w:rsidP="008F333A">
      <w:pPr>
        <w:rPr>
          <w:lang w:val="ru-RU"/>
        </w:rPr>
      </w:pPr>
      <w:r>
        <w:rPr>
          <w:lang w:val="ru-RU"/>
        </w:rPr>
        <w:tab/>
      </w:r>
      <w:r w:rsidR="008F333A">
        <w:rPr>
          <w:lang w:val="ru-RU"/>
        </w:rPr>
        <w:t xml:space="preserve">— Adakah </w:t>
      </w:r>
      <w:r w:rsidR="002C6C64" w:rsidRPr="00E236F4">
        <w:rPr>
          <w:lang w:val="ru-RU"/>
        </w:rPr>
        <w:t>seseorang merasakan keperluan untuk berdoa?</w:t>
      </w:r>
    </w:p>
    <w:p w14:paraId="3BE8F3A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Ia bukan satu keperluan, tetapi satu tabiat yang baik. Berkat usaha yang dilakukan seseorang, mereka mengembangkan tabiat baik doa tanpa henti.</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174"/>
      <w:r w:rsidRPr="00E236F4">
        <w:rPr>
          <w:lang w:val="ru-RU"/>
        </w:rPr>
        <w:t>Automatisme dalam doa</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Geronda, ada orang yang sentiasa mengucapkan Doa Yesus dengan berbisik…</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 xml:space="preserve">Seseorang boleh sampai ke tahap automatik dan mengucapkan doa itu secara mekanikal, seperti jam yang berdetik: 'tik-tok, </w:t>
      </w:r>
      <w:r>
        <w:rPr>
          <w:lang w:val="ru-RU"/>
        </w:rPr>
        <w:t>tik</w:t>
      </w:r>
      <w:r w:rsidR="002C6C64" w:rsidRPr="00E236F4">
        <w:rPr>
          <w:lang w:val="ru-RU"/>
        </w:rPr>
        <w:t>-tok'—namun fikiran tidak akan bersama Tuhan.</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sebarang faedah daripada doa seperti itu?</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 xml:space="preserve">Jika seseorang mempunyai sedikit kerendahan hati dan menyedari bahawa fikirannya tidak tertumpu kepada Tuhan dan bahawa dia mengucapkan doa itu secara mekanikal, maka terdapat sedikit manfaat. Tetapi jika, kerana </w:t>
      </w:r>
      <w:r>
        <w:rPr>
          <w:lang w:val="ru-RU"/>
        </w:rPr>
        <w:t>'tik-tok'</w:t>
      </w:r>
      <w:r w:rsidR="002C6C64" w:rsidRPr="00E236F4">
        <w:rPr>
          <w:lang w:val="ru-RU"/>
        </w:rPr>
        <w:t xml:space="preserve"> ini, mereka menganggap diri mereka sebagai pengamal Doa Yesus yang berjaya, maka bukannya mendapat manfaat, mereka sebaliknya mengalami kemudaratan.</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jika seseorang sudah terbiasa mengucapkan Doa Yesus tanpa henti, adakah ini membantu mereka dalam perjuangan rohani?</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Persoalannya ialah, untuk tujuan apa dia mengucapkannya? Jika seseorang telah mengenali dirinya dan merasakan keperluan untuk rahmat Tuhan serta sentiasa mencarinya sambil mengucapkan doa itu, maka dia mendapat manfaat. Atau jika mereka belum mengenali diri sendiri, tetapi sudah menyedari bahawa mereka berada dalam cengkaman nafsu dan bertaubat kepada Tuhan, maka Tuhan akan membantu mereka dalam perjuangan mereka, dan, malah, mereka akan mengekalkan tabiat mengucapkan Doa Yesus. Namun, jika mereka mengucapkan doa itu secara mekanikal semata-mata, tanpa menyedari dosa-dosa mereka sendiri, ini tidak membantu mereka untuk menanggalkan diri lama.</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adakah bahaya seseorang menetapkan matlamat: 'Saya akan belajar mengucapkan Doa Yesus tanpa </w:t>
      </w:r>
      <w:r>
        <w:rPr>
          <w:lang w:val="ru-RU"/>
        </w:rPr>
        <w:t>henti'</w:t>
      </w:r>
      <w:r w:rsidR="002C6C64" w:rsidRPr="00E236F4">
        <w:rPr>
          <w:lang w:val="ru-RU"/>
        </w:rPr>
        <w:t>?</w:t>
      </w:r>
    </w:p>
    <w:p w14:paraId="72C4F648" w14:textId="3AECE209" w:rsidR="00BA44CB" w:rsidRDefault="00BA44CB" w:rsidP="008F333A">
      <w:pPr>
        <w:rPr>
          <w:lang w:val="ru-RU"/>
        </w:rPr>
      </w:pPr>
      <w:r>
        <w:rPr>
          <w:lang w:val="ru-RU"/>
        </w:rPr>
        <w:tab/>
      </w:r>
      <w:r w:rsidR="008F333A">
        <w:rPr>
          <w:lang w:val="ru-RU"/>
        </w:rPr>
        <w:t xml:space="preserve">— </w:t>
      </w:r>
      <w:r w:rsidR="002C6C64" w:rsidRPr="00E236F4">
        <w:rPr>
          <w:lang w:val="ru-RU"/>
        </w:rPr>
        <w:t xml:space="preserve">Keinginan sedemikian boleh menjadi berbahaya apabila seseorang berhenti berwaspada terhadap diri sendiri dan mengamalkan Doa Yesus semata-mata kerana ia 'menjadi </w:t>
      </w:r>
      <w:r>
        <w:rPr>
          <w:lang w:val="ru-RU"/>
        </w:rPr>
        <w:t>tren'</w:t>
      </w:r>
      <w:r w:rsidR="002C6C64" w:rsidRPr="00E236F4">
        <w:rPr>
          <w:lang w:val="ru-RU"/>
        </w:rPr>
        <w:t xml:space="preserve"> pada masa ini</w:t>
      </w:r>
      <w:r>
        <w:rPr>
          <w:lang w:val="ru-RU"/>
        </w:rPr>
        <w:t xml:space="preserve">. </w:t>
      </w:r>
      <w:r w:rsidR="002C6C64" w:rsidRPr="00E236F4">
        <w:rPr>
          <w:lang w:val="ru-RU"/>
        </w:rPr>
        <w:t>Mereka mungkin mengembangkan kebiasaan mengucapkan doa itu tanpa henti, tetapi diri lama akan terus bersemayam dalam diri mereka, dan terdapat bahaya terjerumus ke dalam delusi.</w:t>
      </w:r>
    </w:p>
    <w:p w14:paraId="1574410C" w14:textId="5133F3CA" w:rsidR="00BA44CB" w:rsidRDefault="00BA44CB" w:rsidP="008F333A">
      <w:pPr>
        <w:rPr>
          <w:lang w:val="ru-RU"/>
        </w:rPr>
      </w:pPr>
      <w:r>
        <w:rPr>
          <w:lang w:val="ru-RU"/>
        </w:rPr>
        <w:tab/>
      </w:r>
      <w:r w:rsidR="002C6C64" w:rsidRPr="00E236F4">
        <w:rPr>
          <w:lang w:val="ru-RU"/>
        </w:rPr>
        <w:t xml:space="preserve">Saya teringat ketika saya berada di sanatorium tuberkulosis; terdapat seorang biarawan lain yang dirawat di sana yang telah terbiasa mengucapkan Doa Yesus. Dia akan menutup matanya dan sentiasa mengulangi: 'Tuhan Yesus Kristus… Tuhan Yesus </w:t>
      </w:r>
      <w:r>
        <w:rPr>
          <w:lang w:val="ru-RU"/>
        </w:rPr>
        <w:t xml:space="preserve">Kristus…' </w:t>
      </w:r>
      <w:r w:rsidR="002C6C64" w:rsidRPr="00E236F4">
        <w:rPr>
          <w:lang w:val="ru-RU"/>
        </w:rPr>
        <w:t>Seorang pelawat wanita, apabila melihatnya, mula membuat tanda salib: 'Alangkah suci orang ini!</w:t>
      </w:r>
      <w:r>
        <w:rPr>
          <w:lang w:val="ru-RU"/>
        </w:rPr>
        <w:t xml:space="preserve">' </w:t>
      </w:r>
      <w:r w:rsidR="002C6C64" w:rsidRPr="00E236F4">
        <w:rPr>
          <w:lang w:val="ru-RU"/>
        </w:rPr>
        <w:t xml:space="preserve">Kemudian suatu hari sami ini berkata kepada saya: 'Saya telah menuduh seorang uskup dan seorang lagi pegawai gereja di sini; saya menyumpah-nyumpah mereka. Saya menulis surat kepada mereka memberitahu mereka supaya menolak ajaran palsu mereka! Jika mereka </w:t>
      </w:r>
      <w:r w:rsidR="008F333A">
        <w:rPr>
          <w:lang w:val="ru-RU"/>
        </w:rPr>
        <w:t>benar-benar</w:t>
      </w:r>
      <w:r w:rsidR="002C6C64" w:rsidRPr="00E236F4">
        <w:rPr>
          <w:lang w:val="ru-RU"/>
        </w:rPr>
        <w:t xml:space="preserve"> menolaknya</w:t>
      </w:r>
      <w:r w:rsidR="008F333A">
        <w:rPr>
          <w:lang w:val="ru-RU"/>
        </w:rPr>
        <w:t xml:space="preserve">, </w:t>
      </w:r>
      <w:r w:rsidR="002C6C64" w:rsidRPr="00E236F4">
        <w:rPr>
          <w:lang w:val="ru-RU"/>
        </w:rPr>
        <w:t>mereka boleh mengharapkan sokongan saya</w:t>
      </w:r>
      <w:r>
        <w:rPr>
          <w:lang w:val="ru-RU"/>
        </w:rPr>
        <w:t xml:space="preserve">." </w:t>
      </w:r>
      <w:r w:rsidR="008F333A">
        <w:rPr>
          <w:lang w:val="ru-RU"/>
        </w:rPr>
        <w:t xml:space="preserve">— </w:t>
      </w:r>
      <w:r w:rsidR="00C90354">
        <w:rPr>
          <w:lang w:val="ru-RU"/>
        </w:rPr>
        <w:t>"</w:t>
      </w:r>
      <w:r w:rsidR="002C6C64" w:rsidRPr="00E236F4">
        <w:rPr>
          <w:lang w:val="ru-RU"/>
        </w:rPr>
        <w:t>Tunggu sebentar, saudara,</w:t>
      </w:r>
      <w:r w:rsidR="008F333A">
        <w:rPr>
          <w:lang w:val="ru-RU"/>
        </w:rPr>
        <w:t xml:space="preserve">" </w:t>
      </w:r>
      <w:r w:rsidR="002C6C64" w:rsidRPr="00E236F4">
        <w:rPr>
          <w:lang w:val="ru-RU"/>
        </w:rPr>
        <w:t xml:space="preserve">kataku kepadanya, </w:t>
      </w:r>
      <w:r w:rsidR="008F333A">
        <w:rPr>
          <w:lang w:val="ru-RU"/>
        </w:rPr>
        <w:t>"</w:t>
      </w:r>
      <w:r w:rsidR="002C6C64" w:rsidRPr="00E236F4">
        <w:rPr>
          <w:lang w:val="ru-RU"/>
        </w:rPr>
        <w:t>apa yang menyokong kamu sendiri? Tiga tahun persekolahan dan penyakit tuberkulosis?</w:t>
      </w:r>
      <w:r>
        <w:rPr>
          <w:lang w:val="ru-RU"/>
        </w:rPr>
        <w:t xml:space="preserve">" </w:t>
      </w:r>
      <w:r w:rsidR="002C6C64" w:rsidRPr="00E236F4">
        <w:rPr>
          <w:lang w:val="ru-RU"/>
        </w:rPr>
        <w:t>Dan tahukah anda apa jawapannya? "Sebenarnya, jika hanya ada satu atau dua orang seperti saya, dunia ini akan diselamatkan!</w:t>
      </w:r>
      <w:r>
        <w:rPr>
          <w:lang w:val="ru-RU"/>
        </w:rPr>
        <w:t xml:space="preserve">" </w:t>
      </w:r>
      <w:r w:rsidR="002C6C64" w:rsidRPr="00E236F4">
        <w:rPr>
          <w:lang w:val="ru-RU"/>
        </w:rPr>
        <w:t>Kalau otaknya tak betul, tak ada masalah, tetapi masalahnya ialah fikirannya waras sepenuhnya. Kerana dia memaksa dirinya berdoa sentiasa, ia menjadi kebiasaan baginya, dan dia menganggap setiap pemikiran yang terlintas di fikirannya sebagai ilham ilahi. Maka sampailah dia ke tahap di mana dia percaya tiada tiang lain di dunia ini yang sebanding dengannya!</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175"/>
      <w:r w:rsidRPr="00E236F4">
        <w:rPr>
          <w:lang w:val="ru-RU"/>
        </w:rPr>
        <w:t>Menahan nafas untuk menumpukan fikiran</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Geronda, bagaimana anda menggabungkan Doa Yesus dengan pernafasan anda?</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Saya biasa melatih diri untuk mengucapkan doa itu sepenuhnya: ketika menarik nafas, mengucapkan 'Tuhan Yesus Kristus, Anak Allah</w:t>
      </w:r>
      <w:r>
        <w:rPr>
          <w:lang w:val="ru-RU"/>
        </w:rPr>
        <w:t xml:space="preserve">', </w:t>
      </w:r>
      <w:r w:rsidR="002C6C64" w:rsidRPr="00E236F4">
        <w:rPr>
          <w:lang w:val="ru-RU"/>
        </w:rPr>
        <w:t>dan ketika menghembuskan nafas</w:t>
      </w:r>
      <w:r w:rsidR="008F333A">
        <w:rPr>
          <w:lang w:val="ru-RU"/>
        </w:rPr>
        <w:t xml:space="preserve">, </w:t>
      </w:r>
      <w:r w:rsidR="002C6C64" w:rsidRPr="00E236F4">
        <w:rPr>
          <w:lang w:val="ru-RU"/>
        </w:rPr>
        <w:t>'belas kasihanilah aku yang berdosa</w:t>
      </w:r>
      <w:r>
        <w:rPr>
          <w:lang w:val="ru-RU"/>
        </w:rPr>
        <w:t>'.</w:t>
      </w:r>
      <w:r w:rsidR="002C6C64" w:rsidRPr="00E236F4">
        <w:rPr>
          <w:lang w:val="ru-RU"/>
        </w:rPr>
        <w:t xml:space="preserve"> Tetapi selepas pembedahan paru-paru saya, saya tidak mempunyai nafas yang cukup untuk mengucapkannya sepenuhnya, jadi saya mula mengucapkan </w:t>
      </w:r>
      <w:r>
        <w:rPr>
          <w:lang w:val="ru-RU"/>
        </w:rPr>
        <w:t>'</w:t>
      </w:r>
      <w:r w:rsidR="002C6C64" w:rsidRPr="00E236F4">
        <w:rPr>
          <w:lang w:val="ru-RU"/>
        </w:rPr>
        <w:t xml:space="preserve">Tuhan Yesus </w:t>
      </w:r>
      <w:r>
        <w:rPr>
          <w:lang w:val="ru-RU"/>
        </w:rPr>
        <w:t>Kristus'</w:t>
      </w:r>
      <w:r w:rsidR="002C6C64" w:rsidRPr="00E236F4">
        <w:rPr>
          <w:lang w:val="ru-RU"/>
        </w:rPr>
        <w:t xml:space="preserve"> semasa menarik nafas</w:t>
      </w:r>
      <w:r w:rsidR="008F333A">
        <w:rPr>
          <w:lang w:val="ru-RU"/>
        </w:rPr>
        <w:t>,</w:t>
      </w:r>
      <w:r w:rsidR="002C6C64" w:rsidRPr="00E236F4">
        <w:rPr>
          <w:lang w:val="ru-RU"/>
        </w:rPr>
        <w:t xml:space="preserve"> dan 'belas kasihanilah </w:t>
      </w:r>
      <w:r>
        <w:rPr>
          <w:lang w:val="ru-RU"/>
        </w:rPr>
        <w:t xml:space="preserve">aku' </w:t>
      </w:r>
      <w:r w:rsidR="002C6C64" w:rsidRPr="00E236F4">
        <w:rPr>
          <w:lang w:val="ru-RU"/>
        </w:rPr>
        <w:t>semasa menghembuskan nafas</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kita perlu menahan nafas ketika mengucapkan Doa Yesus?</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Menahan nafas membantu minda menumpukan perhatian pada doa </w:t>
      </w:r>
      <w:r w:rsidR="008F333A">
        <w:rPr>
          <w:lang w:val="ru-RU"/>
        </w:rPr>
        <w:t xml:space="preserve">— </w:t>
      </w:r>
      <w:r w:rsidR="002C6C64" w:rsidRPr="00E236F4">
        <w:rPr>
          <w:lang w:val="ru-RU"/>
        </w:rPr>
        <w:t xml:space="preserve">seperti pemanah menahan nafas seketika untuk mengenakan sasaran dengan tepat. Tetapi ini hanya perlu dilakukan seketika pada permulaan doa, dan hanya apabila perlu </w:t>
      </w:r>
      <w:r w:rsidR="008F333A">
        <w:rPr>
          <w:lang w:val="ru-RU"/>
        </w:rPr>
        <w:t xml:space="preserve">— </w:t>
      </w:r>
      <w:r w:rsidR="002C6C64" w:rsidRPr="00E236F4">
        <w:rPr>
          <w:lang w:val="ru-RU"/>
        </w:rPr>
        <w:t xml:space="preserve">iaitu apabila minda terganggu atau gelisah dengan pemikiran. </w:t>
      </w:r>
      <w:r w:rsidR="002C6C64" w:rsidRPr="00E236F4">
        <w:rPr>
          <w:lang w:val="ru-RU"/>
        </w:rPr>
        <w:lastRenderedPageBreak/>
        <w:t xml:space="preserve">Dalam kes seperti itu, masuk akal untuk menahan nafas seketika, tetapi tidak secara berterusan, jika tidak jantung akan mengecut dan mungkin rosak. Sesetengah orang menundukkan kepala dan menahan nafas, dan ini menyebabkan kesakitan fizikal di jantung, yang boleh menjadi penyakit </w:t>
      </w:r>
      <w:r w:rsidR="008F333A">
        <w:rPr>
          <w:lang w:val="ru-RU"/>
        </w:rPr>
        <w:t xml:space="preserve">— </w:t>
      </w:r>
      <w:r w:rsidR="002C6C64" w:rsidRPr="00E236F4">
        <w:rPr>
          <w:lang w:val="ru-RU"/>
        </w:rPr>
        <w:t>lalu mereka terpaksa berhenti berdoa. Tuhan menghendaki kesakitan yang berbeza daripada kita: kesedihan hati yang tulen yang datang daripada hati yang rendah hati dan bertaubat, bukannya daripada tekanan fizikal pada otot jantung.</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176"/>
      <w:r w:rsidRPr="00E236F4">
        <w:rPr>
          <w:lang w:val="ru-RU"/>
        </w:rPr>
        <w:t>Doa memerlukan usaha</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Geronda, saya lebih suka tidak melaksanakan tugas saya, tetapi duduk di sel dan mengamalkan Doa Yesus.</w:t>
      </w:r>
    </w:p>
    <w:p w14:paraId="0024A053" w14:textId="083CD024" w:rsidR="00BA44CB" w:rsidRDefault="00BA44CB" w:rsidP="008F333A">
      <w:pPr>
        <w:rPr>
          <w:lang w:val="ru-RU"/>
        </w:rPr>
      </w:pPr>
      <w:r>
        <w:rPr>
          <w:lang w:val="ru-RU"/>
        </w:rPr>
        <w:tab/>
      </w:r>
      <w:r w:rsidR="008F333A">
        <w:rPr>
          <w:lang w:val="ru-RU"/>
        </w:rPr>
        <w:t xml:space="preserve">— </w:t>
      </w:r>
      <w:r w:rsidR="002C6C64" w:rsidRPr="00E236F4">
        <w:rPr>
          <w:lang w:val="ru-RU"/>
        </w:rPr>
        <w:t>Wah, wah! Sudahkah kamu terpesona dengan nirvana?</w:t>
      </w:r>
      <w:r w:rsidR="00C63ADB">
        <w:rPr>
          <w:rStyle w:val="FootnoteReference"/>
          <w:lang w:val="ru-RU"/>
        </w:rPr>
        <w:footnoteReference w:id="130"/>
      </w:r>
      <w:r w:rsidR="00C63ADB">
        <w:rPr>
          <w:lang w:val="ru-RU"/>
        </w:rPr>
        <w:t xml:space="preserve"> </w:t>
      </w:r>
      <w:r w:rsidR="002C6C64" w:rsidRPr="00E236F4">
        <w:rPr>
          <w:lang w:val="ru-RU"/>
        </w:rPr>
        <w:t>Matlamat seorang biarawan Ortodoks bukanlah nirvana. Fahamilah perkara ini. Seorang biarawan bukanlah pemalas yang mengelak kerja, hanya duduk dan mengulangi Doa Yesus seperti mantera. Jika dia mahu duduk dengan tangan bersila sepanjang masa, maka dia tidak berbeza dengan mereka yang mengamalkan yoga untuk konsentrasi diri. Seorang biarawan, apatah lagi yang muda, sepatutnya mempunyai semangat membara di tangannya; dia sepatutnya seorang pemuda yang baik dan berlari dengan sepenuh tenaga untuk melaksanakan tugasnya!</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juga sukar untuk tunduk…</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Baiklah, itu memang hebat: jangan sujud, jangan jalankan tugasmu, cuma duduk dan berdoa! Adakah kamu benar-benar fikir kamu akan banyak kemajuan? Abba Isaac berkata bahawa doa yang dilakukan tanpa kerja fizikal adalah keguguran, bukan doa.</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tidak dapat berdiri lama apabila berdoa dengan rosari saya; tidak lama selepas saya mula, saya akan berlutut dan berdoa begitu.</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Mulailah dengan yang lebih sukar, dan apabila kamu penat</w:t>
      </w:r>
      <w:r w:rsidR="008F333A">
        <w:rPr>
          <w:lang w:val="ru-RU"/>
        </w:rPr>
        <w:t xml:space="preserve">, </w:t>
      </w:r>
      <w:r w:rsidR="002C6C64" w:rsidRPr="00E236F4">
        <w:rPr>
          <w:lang w:val="ru-RU"/>
        </w:rPr>
        <w:t>beralih kepada yang lebih mudah. Jika kamu tidak dapat berdiri</w:t>
      </w:r>
      <w:r w:rsidR="008F333A">
        <w:rPr>
          <w:lang w:val="ru-RU"/>
        </w:rPr>
        <w:t xml:space="preserve">, </w:t>
      </w:r>
      <w:r w:rsidR="002C6C64" w:rsidRPr="00E236F4">
        <w:rPr>
          <w:lang w:val="ru-RU"/>
        </w:rPr>
        <w:t>berlututlah. Jika kamu tidak dapat berlutut</w:t>
      </w:r>
      <w:r w:rsidR="008F333A">
        <w:rPr>
          <w:lang w:val="ru-RU"/>
        </w:rPr>
        <w:t xml:space="preserve">, </w:t>
      </w:r>
      <w:r w:rsidR="002C6C64" w:rsidRPr="00E236F4">
        <w:rPr>
          <w:lang w:val="ru-RU"/>
        </w:rPr>
        <w:t>duduklah. Dan jika kamu tidak dapat duduk pun, berdoalah sambil berbaring. Yang penting ialah fikiranmu bersama Tuhan. Abba Isaac juga berkata demikian.</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para bapa mengatakan bahawa apabila anda mengucapkan Doa Yesus, anda harus duduk di bangku?</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Lihat: kamu telah bangun pada waktu malam, menamatkan rosari kamu, melakukan semua sujud kamu, kamu penat, jadi kamu duduk sebentar dan mengucapkan Doa Yesus. Kamu duduk supaya kamu mempunyai kekuatan untuk berdoa sepanjang hari juga. Pada kebaktian dan semasa menjalankan tugas kamu, kamu akan menghabiskan masa yang cukup lama berdiri dan akan penat. Sekiranya anda berdiri dan berdoa semula di sel anda, anda akan keletihan. Oleh itu, duduk sebentar dan ucapkan doa anda. Inilah maksud bapa-bapa suci. Tetapi mereka sama sekali tidak bermaksud bahawa seseorang mesti duduk untuk berdoa. Menunaikan solat sambil duduk sedangkan anda mampu berdiri, saya rasa, adalah salah. Ia adalah tanda kelalaian, walaupun nampaknya anda mengalami suatu kemanisan tertentu. Almarhum Arsenios the Caver</w:t>
      </w:r>
      <w:r w:rsidR="006108A7">
        <w:rPr>
          <w:rStyle w:val="FootnoteReference"/>
          <w:lang w:val="ru-RU"/>
        </w:rPr>
        <w:footnoteReference w:id="133"/>
      </w:r>
      <w:r w:rsidR="006108A7">
        <w:rPr>
          <w:lang w:val="ru-RU"/>
        </w:rPr>
        <w:t xml:space="preserve"> </w:t>
      </w:r>
      <w:r w:rsidR="002C6C64" w:rsidRPr="00E236F4">
        <w:rPr>
          <w:lang w:val="ru-RU"/>
        </w:rPr>
        <w:t>pernah berkata: 'Apabila saya berdoa sambil berdiri, saya merasakan wangian yang kuat. Apabila saya berdoa sambil duduk</w:t>
      </w:r>
      <w:r w:rsidR="008F333A">
        <w:rPr>
          <w:lang w:val="ru-RU"/>
        </w:rPr>
        <w:t xml:space="preserve">, </w:t>
      </w:r>
      <w:r w:rsidR="002C6C64" w:rsidRPr="00E236F4">
        <w:rPr>
          <w:lang w:val="ru-RU"/>
        </w:rPr>
        <w:t>ia samar-samar</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tunduk atau berdoa dengan rosari saya sambil berdiri, fikiran saya lebih mudah menumpukan perhatian; dengan kata lain, usaha fizikal itu membantu saya fokus.</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Akal tertarik kepada tugas yang sedang dilakukan. Apabila, sebagai contoh, anda sedang sakit, akal tertarik kepada kesakitan itu kerana kesakitan itu menariknya; begitu juga, apabila anda sujud, akal sekurang-kurangnya tertumpu pada tindakan itu. Tetapi jika akal anda sepenuhnya tertuju kepada Kristus, anda tidak akan teringat pun berapa banyak sujud yang telah anda lakukan.</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177"/>
      <w:r w:rsidRPr="00E236F4">
        <w:rPr>
          <w:lang w:val="ru-RU"/>
        </w:rPr>
        <w:lastRenderedPageBreak/>
        <w:t xml:space="preserve">Taubat </w:t>
      </w:r>
      <w:r w:rsidR="008F333A">
        <w:rPr>
          <w:lang w:val="ru-RU"/>
        </w:rPr>
        <w:t xml:space="preserve">adalah </w:t>
      </w:r>
      <w:r w:rsidRPr="00E236F4">
        <w:rPr>
          <w:lang w:val="ru-RU"/>
        </w:rPr>
        <w:t>jalan paling pasti kepada doa</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Geronda, Santo Ignatius (Bryanchaninov) berkata bahawa seseorang harus mengucapkan doa dengan perlahan dan melakukan sujud dengan perlahan juga.</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Setiap orang kudus bercakap tentang doa mengikut cara dia sendiri mengamalkannya. Orang sering membuat kesimpulan yang salah daripada ajaran Bapa-bapa Kudus mengenai doa batin. Bapa-bapa Kudus sentiasa bersatu dengan Tuhan, dan pengalaman kesatuan ini mengajar mereka berdoa dengan betul, mengikut dengan tepat bentuk doa yang membawa manfaat paling besar kepada mereka. Tetapi jika seseorang mengikuti apa yang ditulis oleh Para Bapa Gereja—menundukkan kepala ke dada, menahan nafas dan meniru cara doa lahiriah mereka—hanya untuk merasai keseronokan dan kegembiraan, atau kerana kesombongan, untuk menjadi pengamal kewaspadaan rohani—maka dia tidak akan berjaya.</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buku-buku yang membincangkan teknik khusus untuk doa mental berguna?</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 xml:space="preserve">Mereka berguna, tetapi hanya kepada mereka yang memiliki kerendahan hati. Mereka tidak berguna bagi yang sombong, atau bagi mereka yang menetapkan matlamat untuk dikira dalam kalangan Bapa-bapa </w:t>
      </w:r>
      <w:r>
        <w:rPr>
          <w:lang w:val="ru-RU"/>
        </w:rPr>
        <w:t>'</w:t>
      </w:r>
      <w:r w:rsidR="002C6C64" w:rsidRPr="00E236F4">
        <w:rPr>
          <w:lang w:val="ru-RU"/>
        </w:rPr>
        <w:t>Dobrotolubie</w:t>
      </w:r>
      <w:r>
        <w:rPr>
          <w:lang w:val="ru-RU"/>
        </w:rPr>
        <w:t>'</w:t>
      </w:r>
      <w:r w:rsidR="002C6C64" w:rsidRPr="00E236F4">
        <w:rPr>
          <w:lang w:val="ru-RU"/>
        </w:rPr>
        <w:t xml:space="preserve"> dalam beberapa tahun. Suatu ketika, beberapa sami datang ke sel saya dan berkata: 'Kami datang supaya anda dapat mengajar kami rahsia Doa Yesus. Kami tahu bahawa anda adalah salah seorang yang telah menguasai doa mental</w:t>
      </w:r>
      <w:r>
        <w:rPr>
          <w:lang w:val="ru-RU"/>
        </w:rPr>
        <w:t xml:space="preserve">.' </w:t>
      </w:r>
      <w:r w:rsidR="008F333A">
        <w:rPr>
          <w:lang w:val="ru-RU"/>
        </w:rPr>
        <w:t xml:space="preserve">— </w:t>
      </w:r>
      <w:r w:rsidR="002C6C64" w:rsidRPr="00E236F4">
        <w:rPr>
          <w:lang w:val="ru-RU"/>
        </w:rPr>
        <w:t>'Hapuskan nama saya daripada senarai anda,</w:t>
      </w:r>
      <w:r w:rsidR="008F333A">
        <w:rPr>
          <w:lang w:val="ru-RU"/>
        </w:rPr>
        <w:t>'</w:t>
      </w:r>
      <w:r w:rsidR="002C6C64" w:rsidRPr="00E236F4">
        <w:rPr>
          <w:lang w:val="ru-RU"/>
        </w:rPr>
        <w:t xml:space="preserve"> saya memberitahu mereka</w:t>
      </w:r>
      <w:r w:rsidR="008F333A">
        <w:rPr>
          <w:lang w:val="ru-RU"/>
        </w:rPr>
        <w:t xml:space="preserve">. </w:t>
      </w:r>
      <w:r w:rsidR="002C6C64" w:rsidRPr="00E236F4">
        <w:rPr>
          <w:lang w:val="ru-RU"/>
        </w:rPr>
        <w:t xml:space="preserve">'Saya hanya memohon rahmat Tuhan </w:t>
      </w:r>
      <w:r w:rsidR="008F333A">
        <w:rPr>
          <w:lang w:val="ru-RU"/>
        </w:rPr>
        <w:t xml:space="preserve">— </w:t>
      </w:r>
      <w:r w:rsidR="002C6C64" w:rsidRPr="00E236F4">
        <w:rPr>
          <w:lang w:val="ru-RU"/>
        </w:rPr>
        <w:t>saya tidak melakukan apa-apa selain itu</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itu bermakna beberapa teknik praktikal yang disebut oleh Para Bapa tidak berguna?</w:t>
      </w:r>
    </w:p>
    <w:p w14:paraId="7D4B7E22" w14:textId="4DD8DE75" w:rsidR="00BA44CB" w:rsidRDefault="008F333A" w:rsidP="001204D5">
      <w:pPr>
        <w:ind w:firstLine="720"/>
        <w:rPr>
          <w:lang w:val="ru-RU"/>
        </w:rPr>
      </w:pPr>
      <w:r>
        <w:rPr>
          <w:lang w:val="ru-RU"/>
        </w:rPr>
        <w:t xml:space="preserve">— </w:t>
      </w:r>
      <w:r w:rsidR="002C6C64" w:rsidRPr="00E236F4">
        <w:rPr>
          <w:lang w:val="ru-RU"/>
        </w:rPr>
        <w:t>Semua ini hanyalah alat bantu untuk mengumpulkan fikiran, dan ia hanya membantu jika didahului oleh kerendahan hati, taubat dan penyesalan. Namun, jika saya mengambil bangku, menundukkan kepala ke dada dan berazam mengucapkan doa itu sebanyak yang dilakukan oleh Pilgrim,</w:t>
      </w:r>
      <w:r w:rsidR="001204D5">
        <w:rPr>
          <w:rStyle w:val="FootnoteReference"/>
          <w:lang w:val="ru-RU"/>
        </w:rPr>
        <w:footnoteReference w:id="135"/>
      </w:r>
      <w:r w:rsidR="002C6C64" w:rsidRPr="00E236F4">
        <w:rPr>
          <w:lang w:val="ru-RU"/>
        </w:rPr>
        <w:t xml:space="preserve"> , tanpa terlebih dahulu berusaha dalam taubat, maka saya akan terperangkap pada aspek luaran dan amalan saya akan menjadi mekanikal. Pada yang terbaik, saya hanya akan memperoleh tabiat mekanikal mengucapkan doa itu. Tetapi jika saya terlebih dahulu memupuk kerendahan hati dan taubat, dan kemudian menggunakan beberapa nasihat praktikal daripada Bapa-Bapa Kudus sebagai bantuan, maka akan ada manfaat. Sesiapa yang mendekati doa dengan cara ini tidak akan terjerumus dalam delusi; hanya peniruan luaran sahaja yang boleh membawa kepada delusi.</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Geronda, bolehkah seseorang mencapai doa tanpa membaca Bapa-bapa Kudus</w:t>
      </w:r>
      <w:r w:rsidR="004935BD">
        <w:rPr>
          <w:rStyle w:val="FootnoteReference"/>
          <w:lang w:val="ru-RU"/>
        </w:rPr>
        <w:footnoteReference w:id="136"/>
      </w:r>
      <w:r w:rsidR="004935BD">
        <w:rPr>
          <w:lang w:val="ru-RU"/>
        </w:rPr>
        <w:t xml:space="preserve"> </w:t>
      </w:r>
      <w:r w:rsidR="002C6C64" w:rsidRPr="00E236F4">
        <w:rPr>
          <w:lang w:val="ru-RU"/>
        </w:rPr>
        <w:t>dan tanpa mengikuti kaedah tertentu?</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Sudah tentu boleh </w:t>
      </w:r>
      <w:r w:rsidR="008F333A">
        <w:rPr>
          <w:lang w:val="ru-RU"/>
        </w:rPr>
        <w:t xml:space="preserve">— </w:t>
      </w:r>
      <w:r w:rsidR="002C6C64" w:rsidRPr="00E236F4">
        <w:rPr>
          <w:lang w:val="ru-RU"/>
        </w:rPr>
        <w:t>jika mereka mengamalkan Doa Yesus dengan ringkas dan rendah hati. Sesetengah orang terperangkap dalam kaedah dan tersangkut padanya, sehingga tidak membuat kemajuan selanjutnya. Dengan kata lain, kaedah itu menjadi tujuan akhirnya bagi mereka, sedangkan kaedah hanyalah sebuah bantuan.</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Geronda, beritahu saya, apakah yang dimaksudkan dengan penghayatan dalam doa?</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Celupan yang manis? Seseorang tidak boleh mendekati doa dengan itu sebagai tujuannya.</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Ya, Geronda, saya faham bahawa saya tidak boleh, tetapi usaha apa yang perlu mendahului ini?</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Perkara utama ialah tidak ada kepentingan diri, sebaliknya kemuliaan dan pengorbanan diri.</w:t>
      </w:r>
    </w:p>
    <w:p w14:paraId="642F55B9" w14:textId="77777777" w:rsidR="00BA44CB" w:rsidRDefault="00BA44CB" w:rsidP="008F333A">
      <w:pPr>
        <w:rPr>
          <w:lang w:val="ru-RU"/>
        </w:rPr>
      </w:pPr>
      <w:r>
        <w:rPr>
          <w:lang w:val="ru-RU"/>
        </w:rPr>
        <w:tab/>
      </w:r>
      <w:r w:rsidR="002C6C64" w:rsidRPr="00E236F4">
        <w:rPr>
          <w:lang w:val="ru-RU"/>
        </w:rPr>
        <w:t>Jalan paling pasti ialah memupuk doa dengan kemuliaan, iaitu merenungkan betapa besarnya rahmat Tuhan dan betapa tidak bersyukurnya kita kepada-Nya. Kemudian jiwa, dengan kehendak sendiri, dengan rendah hati menjauhkan diri daripada cinta diri dan, dengan kesedihan, mencari rahmat Tuhan. Dan kemudian seseorang semakin merasakan betapa mereka memerlukan rahmat Tuhan; doa mereka menjadi ikhlas, secara beransur-ansur membawa ke dalam jiwa, pertama, kemanisan penghiburan ilahi, dan kemudian kegembiraan serta keriangan ilahi.</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178"/>
      <w:r w:rsidRPr="00E236F4">
        <w:rPr>
          <w:lang w:val="ru-RU"/>
        </w:rPr>
        <w:t>Bab</w:t>
      </w:r>
      <w:r>
        <w:rPr>
          <w:lang w:val="ru-RU"/>
        </w:rPr>
        <w:t xml:space="preserve"> 3</w:t>
      </w:r>
      <w:r w:rsidR="002C6C64" w:rsidRPr="00E236F4">
        <w:rPr>
          <w:lang w:val="ru-RU"/>
        </w:rPr>
        <w:t xml:space="preserve">. </w:t>
      </w:r>
      <w:r>
        <w:rPr>
          <w:lang w:val="ru-RU"/>
        </w:rPr>
        <w:br/>
      </w:r>
      <w:r w:rsidR="002C6C64" w:rsidRPr="00E236F4">
        <w:rPr>
          <w:lang w:val="ru-RU"/>
        </w:rPr>
        <w:t>Tentang Tindakan Cerdas</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179"/>
      <w:r w:rsidRPr="00E236F4">
        <w:rPr>
          <w:lang w:val="ru-RU"/>
        </w:rPr>
        <w:t xml:space="preserve">Akai </w:t>
      </w:r>
      <w:r w:rsidR="008F333A">
        <w:rPr>
          <w:lang w:val="ru-RU"/>
        </w:rPr>
        <w:t xml:space="preserve">adalah </w:t>
      </w:r>
      <w:r w:rsidRPr="00E236F4">
        <w:rPr>
          <w:lang w:val="ru-RU"/>
        </w:rPr>
        <w:t>anugerah yang hebat, tetapi ia mesti diselaraskan dengan frekuensi Ilahi</w:t>
      </w:r>
      <w:bookmarkEnd w:id="200"/>
      <w:bookmarkEnd w:id="201"/>
    </w:p>
    <w:p w14:paraId="72E511D2" w14:textId="16847FCB" w:rsidR="00BA44CB" w:rsidRDefault="002C6C64" w:rsidP="0024490B">
      <w:pPr>
        <w:ind w:firstLine="720"/>
        <w:rPr>
          <w:lang w:val="ru-RU"/>
        </w:rPr>
      </w:pPr>
      <w:r w:rsidRPr="00E236F4">
        <w:rPr>
          <w:lang w:val="ru-RU"/>
        </w:rPr>
        <w:t>Geronda, Santo Gregori Palamas menulis bahawa kebajikan manusia, sejauh mana ia bersifat ketuhanan, menjadikan seseorang mampu menerima Tuhan, tetapi tidak menyatukan mereka dengan-Nya. Doa, bagaimanapun, membawa kepada kesatuan dengan Tuhan.</w:t>
      </w:r>
      <w:r w:rsidR="0024490B">
        <w:rPr>
          <w:rStyle w:val="FootnoteReference"/>
          <w:lang w:val="ru-RU"/>
        </w:rPr>
        <w:footnoteReference w:id="138"/>
      </w:r>
      <w:r w:rsidRPr="00E236F4">
        <w:rPr>
          <w:lang w:val="ru-RU"/>
        </w:rPr>
        <w:t xml:space="preserve"> Apakah maksud beliau dengan ini?</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Di sini, Santo itu sedang membicarakan doa murni.</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apakah doa murni?</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Apabila terdapat kemuliaan rohani dan pengorbanan diri, seseorang menjadi serupa dengan Tuhan, mempunyai hubungan dengan-Nya, dan fikirannya sentiasa tertumpu kepada Tuhan. Kemudian dia berdoa </w:t>
      </w:r>
      <w:r w:rsidR="008F333A">
        <w:rPr>
          <w:lang w:val="ru-RU"/>
        </w:rPr>
        <w:t xml:space="preserve">— </w:t>
      </w:r>
      <w:r w:rsidR="002C6C64" w:rsidRPr="00E236F4">
        <w:rPr>
          <w:lang w:val="ru-RU"/>
        </w:rPr>
        <w:t xml:space="preserve">walaupun ketika dia tidak berdoa. Keseluruhan hidupnya </w:t>
      </w:r>
      <w:r w:rsidR="008F333A">
        <w:rPr>
          <w:lang w:val="ru-RU"/>
        </w:rPr>
        <w:t xml:space="preserve">adalah </w:t>
      </w:r>
      <w:r w:rsidR="002C6C64" w:rsidRPr="00E236F4">
        <w:rPr>
          <w:lang w:val="ru-RU"/>
        </w:rPr>
        <w:t>doa. Dia tidak memikirkan apa-apa selain itu: apa sahaja yang dilakukannya</w:t>
      </w:r>
      <w:r w:rsidR="008F333A">
        <w:rPr>
          <w:lang w:val="ru-RU"/>
        </w:rPr>
        <w:t xml:space="preserve">, </w:t>
      </w:r>
      <w:r w:rsidR="002C6C64" w:rsidRPr="00E236F4">
        <w:rPr>
          <w:lang w:val="ru-RU"/>
        </w:rPr>
        <w:t>fikirannya sentiasa bersama Tuhan. Bayangkan seorang anak yang tiada bapa dan dibesarkan semata-mata oleh ibunya. Tiba-tiba dia mendapati dirinya jauh daripadanya, tetapi apa sahaja yang dilakukannya, di mana sahaja dia berada, fikirannya sentiasa bersama ibunya. Begitulah dengan seseorang yang ditakdirkan menjadi pembuangan di bumi, jauh dari Bapanya—Tuhan: apabila dia mencapai keadaan doa murni, fikirannya sentiasa dalam Tuhan, Bapanya. Itulah doa murni.</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minda dimurnikan?</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Untuk akal menjadi suci, ia mesti sentiasa dalam Tuhan; ia mesti bersatu dengan Tuhan. Untuk ia bersatu dengan Tuhan, perhatian, pengamatan diri dan doa yang tidak henti-henti diperlukan. Apabila akal bersatu dengan Tuhan, maka seseorang tidak memikirkan apa-apa selain Tuhan; akal itu suci kerana tiada gangguan yang memasukinya. Maka seseorang menjadi suatu ciptaan bukan sahaja</w:t>
      </w:r>
      <w:r>
        <w:rPr>
          <w:lang w:val="ru-RU"/>
        </w:rPr>
        <w:tab/>
      </w:r>
      <w:r w:rsidR="002C6C64" w:rsidRPr="00E236F4">
        <w:rPr>
          <w:lang w:val="ru-RU"/>
        </w:rPr>
        <w:t>dalam imej, tetapi juga dalam persamaan Tuhan.</w:t>
      </w:r>
      <w:r w:rsidR="00AE7166">
        <w:rPr>
          <w:rStyle w:val="FootnoteReference"/>
          <w:lang w:val="ru-RU"/>
        </w:rPr>
        <w:footnoteReference w:id="139"/>
      </w:r>
      <w:r w:rsidR="002C6C64" w:rsidRPr="00E236F4">
        <w:rPr>
          <w:lang w:val="ru-RU"/>
        </w:rPr>
        <w:t xml:space="preserve"> Tinggallah semata-mata dalam </w:t>
      </w:r>
      <w:r w:rsidR="008F333A">
        <w:rPr>
          <w:lang w:val="ru-RU"/>
        </w:rPr>
        <w:t xml:space="preserve">imej </w:t>
      </w:r>
      <w:r w:rsidR="002C6C64" w:rsidRPr="00E236F4">
        <w:rPr>
          <w:lang w:val="ru-RU"/>
        </w:rPr>
        <w:t xml:space="preserve">tidak mencukupi. Akal </w:t>
      </w:r>
      <w:r w:rsidR="008F333A">
        <w:rPr>
          <w:lang w:val="ru-RU"/>
        </w:rPr>
        <w:t xml:space="preserve">adalah </w:t>
      </w:r>
      <w:r w:rsidR="002C6C64" w:rsidRPr="00E236F4">
        <w:rPr>
          <w:lang w:val="ru-RU"/>
        </w:rPr>
        <w:t>anugerah yang agung, tetapi ia mesti diselaraskan dengan frekuensi Ilahi.</w:t>
      </w:r>
    </w:p>
    <w:p w14:paraId="69CB0225" w14:textId="77777777" w:rsidR="00BA44CB" w:rsidRDefault="00BA44CB" w:rsidP="008F333A">
      <w:pPr>
        <w:rPr>
          <w:lang w:val="ru-RU"/>
        </w:rPr>
      </w:pPr>
      <w:r>
        <w:rPr>
          <w:lang w:val="ru-RU"/>
        </w:rPr>
        <w:tab/>
      </w:r>
      <w:r w:rsidR="002C6C64" w:rsidRPr="00E236F4">
        <w:rPr>
          <w:lang w:val="ru-RU"/>
        </w:rPr>
        <w:t>Tenaga besar minda, yang bergerak pada kelajuan lebih tinggi daripada kelajuan cahaya, mesti dimanfaatkan dan diarahkan sepenuhnya kepada Tuhan, Pencipta cahaya. Jika tenaga ini berselerak, bagaimana minda boleh memiliki kuasa? Dan jika minda seseorang kekurangan kuasa, maka orang itu hanya tinggal akal semata-mata dan, tanpa melangkaui batas tengkorak, malangnya</w:t>
      </w:r>
    </w:p>
    <w:p w14:paraId="5F010F84" w14:textId="77777777" w:rsidR="00BA44CB" w:rsidRDefault="00BA44CB" w:rsidP="008F333A">
      <w:pPr>
        <w:rPr>
          <w:lang w:val="ru-RU"/>
        </w:rPr>
      </w:pPr>
      <w:r>
        <w:rPr>
          <w:lang w:val="ru-RU"/>
        </w:rPr>
        <w:tab/>
      </w:r>
      <w:r w:rsidR="002C6C64" w:rsidRPr="00E236F4">
        <w:rPr>
          <w:lang w:val="ru-RU"/>
        </w:rPr>
        <w:t xml:space="preserve">citra Tuhan ke dalam komputer </w:t>
      </w:r>
      <w:r w:rsidR="008F333A">
        <w:rPr>
          <w:lang w:val="ru-RU"/>
        </w:rPr>
        <w:t xml:space="preserve">— </w:t>
      </w:r>
      <w:r w:rsidR="002C6C64" w:rsidRPr="00E236F4">
        <w:rPr>
          <w:lang w:val="ru-RU"/>
        </w:rPr>
        <w:t>sebuah mesin intelektual yang menyedihkan. Dan perkara berikut berlaku kepada sesetengah orang: kerana mereka tidak menggunakan kuasa akal ini untuk tujuan yang tertinggi, musuh memanfaatkannya — atau, lebih tepat lagi, mula menungganginya — mengarahkannya ke bawah, pertama ke arah bumi, dan kemudian lebih rendah lagi, ke arah dosa, menjunamkan mereka ke dalam neraka itu sendiri. Tetapi apabila akal berjaya mendaki gunung itu, ia melihat segala-galanya dari atas dengan mata jiwa, dengan mata Ilahi, melalui pencerahan Ilahi. Semua ini, malangnya, saya hanya ketahui secara teori, dan saya akan berusaha giat ke arah ini, walaupun kematian menimpa saya di tengah jalan.</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180"/>
      <w:r w:rsidRPr="00E236F4">
        <w:rPr>
          <w:lang w:val="ru-RU"/>
        </w:rPr>
        <w:t>Kesedaran Rohani</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Geronda, apakah kesederhanaan?</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Kesederhanaan ialah kewaspadaan anda: dalam pemikiran anda, dalam perbuatan anda, dalam gerakan anda. Jika hari ini anda berjaga-jaga, memerhati diri anda dan menganalisis tingkah laku dan tindakan anda, maka esok anda akan lebih peka, dan seterusnya. Asasnya </w:t>
      </w:r>
      <w:r w:rsidR="008F333A">
        <w:rPr>
          <w:lang w:val="ru-RU"/>
        </w:rPr>
        <w:t xml:space="preserve">ialah </w:t>
      </w:r>
      <w:r w:rsidR="002C6C64" w:rsidRPr="00E236F4">
        <w:rPr>
          <w:lang w:val="ru-RU"/>
        </w:rPr>
        <w:t xml:space="preserve">kewaspadaan. Itulah sebabnya anda lihat bagaimana bapa-bapa suci memberi perhatian kepada diri mereka! Mengapa mereka dipanggil 'amali </w:t>
      </w:r>
      <w:r>
        <w:rPr>
          <w:lang w:val="ru-RU"/>
        </w:rPr>
        <w:t>kesederhanaan'</w:t>
      </w:r>
      <w:r w:rsidR="002C6C64" w:rsidRPr="00E236F4">
        <w:rPr>
          <w:lang w:val="ru-RU"/>
        </w:rPr>
        <w:t xml:space="preserve">? </w:t>
      </w:r>
      <w:r>
        <w:rPr>
          <w:lang w:val="ru-RU"/>
        </w:rPr>
        <w:t xml:space="preserve">'Kesederhanaan' </w:t>
      </w:r>
      <w:r w:rsidR="002C6C64" w:rsidRPr="00E236F4">
        <w:rPr>
          <w:lang w:val="ru-RU"/>
        </w:rPr>
        <w:t>bermaksud peka terhadap diri sendiri, berwaspada. Mereka peka terhadap diri mereka sendiri dan melakukan kerja batin. Mereka memerhati pemikiran mereka dan sentiasa berjaga-jaga secara rohani.</w:t>
      </w:r>
    </w:p>
    <w:p w14:paraId="11537878" w14:textId="2825F7E3"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Abba Isaac berkata: 'Kerja seseorang pada waktu siang mesti selaras dengan kerja seseorang pada waktu malam</w:t>
      </w:r>
      <w:r>
        <w:rPr>
          <w:lang w:val="ru-RU"/>
        </w:rPr>
        <w:t>.'</w:t>
      </w:r>
      <w:r w:rsidR="00FD4765">
        <w:rPr>
          <w:rStyle w:val="FootnoteReference"/>
          <w:lang w:val="ru-RU"/>
        </w:rPr>
        <w:footnoteReference w:id="140"/>
      </w:r>
      <w:r w:rsidR="00FD4765">
        <w:rPr>
          <w:lang w:val="ru-RU"/>
        </w:rPr>
        <w:t xml:space="preserve"> </w:t>
      </w:r>
      <w:r w:rsidR="002C6C64" w:rsidRPr="00E236F4">
        <w:rPr>
          <w:lang w:val="ru-RU"/>
        </w:rPr>
        <w:t>Apa maksudnya dengan itu?</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Maksudnya ialah sama seperti seseorang berdoa pada waktu malam dan fikirannya tetap tertumpu kepada Tuhan, begitu juga pada waktu siang mereka mesti berusaha agar tidak hilang tumpuan, supaya fikirannya tidak tersasar daripada Tuhan. Jika anda tidak menjaga diri pada waktu siang, banyak sangat sampah yang terkumpul, dan cubalah buang kemudian! Sukar! Hanya satu saat lalai </w:t>
      </w:r>
      <w:r w:rsidR="008F333A">
        <w:rPr>
          <w:lang w:val="ru-RU"/>
        </w:rPr>
        <w:t xml:space="preserve">— </w:t>
      </w:r>
      <w:r w:rsidR="002C6C64" w:rsidRPr="00E236F4">
        <w:rPr>
          <w:lang w:val="ru-RU"/>
        </w:rPr>
        <w:t>dan betapa sukarnya ketika berdoa, ketika anda cuba menumpukan perhatian!</w:t>
      </w:r>
    </w:p>
    <w:p w14:paraId="7E082363" w14:textId="77777777" w:rsidR="00BA44CB" w:rsidRDefault="00BA44CB" w:rsidP="008F333A">
      <w:pPr>
        <w:rPr>
          <w:lang w:val="ru-RU"/>
        </w:rPr>
      </w:pPr>
      <w:r>
        <w:rPr>
          <w:lang w:val="ru-RU"/>
        </w:rPr>
        <w:tab/>
      </w:r>
      <w:r w:rsidR="002C6C64" w:rsidRPr="00E236F4">
        <w:rPr>
          <w:lang w:val="ru-RU"/>
        </w:rPr>
        <w:t>Perhatian dan pengamatan diri amat penting. Seseorang boleh berdoa berjam-jam, tetapi jika dia lalai dan tidak memerhati dirinya, dia akan sekadar berlegar di tempat. Namun apabila doa disertai dengan pengamatan diri, maka kita tidak menembak sebarangan, tetapi terus ke kubu musuh.</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fikiran saya sentiasa melayang dan mengapa saya tidak dapat menumpukannya?</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Sepanjang tahun-tahun ini ia seperti kuda tanpa pelana; sehingga kini kamu tidak dapat mengawalnya. Perhatian itu penting, kerana dalam satu saat minda boleh membawa kamu ke syurga, dan pada saat berikutnya, jika kamu tidak berjaga-jaga</w:t>
      </w:r>
      <w:r w:rsidR="008F333A">
        <w:rPr>
          <w:lang w:val="ru-RU"/>
        </w:rPr>
        <w:t xml:space="preserve">, </w:t>
      </w:r>
      <w:r w:rsidR="002C6C64" w:rsidRPr="00E236F4">
        <w:rPr>
          <w:lang w:val="ru-RU"/>
        </w:rPr>
        <w:t>ke neraka. Sehabis mungkin, cubalah fokuskan minda kamu pada pemikiran yang baik dan suci yang memurnikan diri seseorang.</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181"/>
      <w:r w:rsidRPr="00E236F4">
        <w:rPr>
          <w:lang w:val="ru-RU"/>
        </w:rPr>
        <w:t>Mengumpulkan fikiran</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Geronda, fikiranku melayang ke sana ke mari.</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Ketika saya kecil, budak-budak lelaki biasa menangkap pipit, mengikat tali di kaki mereka dan bermain permainan ini: mereka melepaskannya, dan pipit-pipit itu terbang </w:t>
      </w:r>
      <w:r w:rsidR="008F333A">
        <w:rPr>
          <w:lang w:val="ru-RU"/>
        </w:rPr>
        <w:t xml:space="preserve">— </w:t>
      </w:r>
      <w:r w:rsidR="002C6C64" w:rsidRPr="00E236F4">
        <w:rPr>
          <w:lang w:val="ru-RU"/>
        </w:rPr>
        <w:t xml:space="preserve">makhluk malang itu menyangka mereka bebas — tetapi kemudian kanak-kanak itu akan membuka gulungan tali dan menarik burung kecil itu kembali. Demikianlah dengan fikiranmu </w:t>
      </w:r>
      <w:r w:rsidR="008F333A">
        <w:rPr>
          <w:lang w:val="ru-RU"/>
        </w:rPr>
        <w:t xml:space="preserve">— </w:t>
      </w:r>
      <w:r w:rsidR="002C6C64" w:rsidRPr="00E236F4">
        <w:rPr>
          <w:lang w:val="ru-RU"/>
        </w:rPr>
        <w:t xml:space="preserve">ia boleh terbang tinggi, tetapi jika Kristus memegang hujung yang satu, fikiran itu tidak akan ke mana-mana </w:t>
      </w:r>
      <w:r w:rsidR="008F333A">
        <w:rPr>
          <w:lang w:val="ru-RU"/>
        </w:rPr>
        <w:t>—</w:t>
      </w:r>
      <w:r w:rsidR="002C6C64" w:rsidRPr="00E236F4">
        <w:rPr>
          <w:lang w:val="ru-RU"/>
        </w:rPr>
        <w:t xml:space="preserve"> ia akan terbang lalu kembali kepada Kristus.</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kadang-kadang saya menumpukan perhatian, saya fokus pada doa, tetapi sebaik sahaja saya terganggu, dalam sekelip mata fikiran saya boleh sampai ke… Amerika. Bagaimana itu boleh berlaku?</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Tiket ke Amerika mahal sekarang! Dan adakah kamu sering mendapati dirimu di sana? Lihat ke sini, kendalikan mindamu, atau kamu akan merosakkan dirimu dan mencerai-beraikan kami semua ke segala penjuru </w:t>
      </w:r>
      <w:r w:rsidR="008F333A">
        <w:rPr>
          <w:lang w:val="ru-RU"/>
        </w:rPr>
        <w:t xml:space="preserve">— </w:t>
      </w:r>
      <w:r w:rsidR="002C6C64" w:rsidRPr="00E236F4">
        <w:rPr>
          <w:lang w:val="ru-RU"/>
        </w:rPr>
        <w:t>aku pasti tidak akan dapat membayar hutangmu. Baca doamu dengan ikhlas, dengan rendah hati, supaya syaitan tidak merompakmu dengan mengajakmu berbual dengan pemikiranmu. Merenungkan kematian akan sangat membantu anda dalam hal ini. Jika anda berfikir: 'Tuhan telah memberi saya masa untuk bersedia, dan kemudian Dia akan memanggil saya kepada-Nya</w:t>
      </w:r>
      <w:r>
        <w:rPr>
          <w:lang w:val="ru-RU"/>
        </w:rPr>
        <w:t xml:space="preserve">,' </w:t>
      </w:r>
      <w:r w:rsidR="002C6C64" w:rsidRPr="00E236F4">
        <w:rPr>
          <w:lang w:val="ru-RU"/>
        </w:rPr>
        <w:t>maka tiada pemikiran lain yang akan menang. Apabila kematian tiba, akal akan menumpukan diri dan tidak akan mengembara entah ke mana, mahupun terbawa ke hujung dunia.</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sedih kerana fikiran saya melayang semasa berdoa.</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Akalku juga terganggu oleh pelbagai kerisauan, walaupun aku ingin ia sentiasa bersama Tuhan. Lalu aku berkata: 'Ya Tuhanku, apa gunanya akal sebegini di hadapan-Mu? Sungguh sombong aku menginginkan ia kekal bersama-Mu!</w:t>
      </w:r>
      <w:r>
        <w:rPr>
          <w:lang w:val="ru-RU"/>
        </w:rPr>
        <w:t xml:space="preserve">' </w:t>
      </w:r>
      <w:r w:rsidR="002C6C64" w:rsidRPr="00E236F4">
        <w:rPr>
          <w:lang w:val="ru-RU"/>
        </w:rPr>
        <w:t>Satu pemikiran rendah hati menarik rahmat Tuhan, dan akal itu kembali kepada Tuhan. Dan kamu harus berkata: 'Engkau benar, ya Tuhanku, tidak membantu aku mengumpulkan pikiranku kepada-Mu, kerana aku hina dan miskin</w:t>
      </w:r>
      <w:r>
        <w:rPr>
          <w:lang w:val="ru-RU"/>
        </w:rPr>
        <w:t xml:space="preserve">.' </w:t>
      </w:r>
      <w:r w:rsidR="002C6C64" w:rsidRPr="00E236F4">
        <w:rPr>
          <w:lang w:val="ru-RU"/>
        </w:rPr>
        <w:t>Apabila kamu sendiri mempercayai hal ini, Tuhan akan segera membantu kamu untuk menumpukan perhatian.</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seringkali apabila saya berdoa dengan rosari saya, walaupun saya fokus pada mulanya, fikiran saya teralih kemudian. Saya cuba, saya menumpukan perhatian, tetapi ia teralih lagi.</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Bayangkan betapa sedihnya jika hanya separuh atau sepertiga daripada doa anda sampai ke singgahsana Tuhan, manakala selebihnya hilang di tengah jalan! Anda memerlukan ketekunan dan kesabaran. Adakah fikiran anda melayang? Bawa kembali! Adakah ia melayang lagi? Bawa kembali lagi.</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Tetapi mengapa, Geronda, saya begitu sukar menumpukan perhatian?</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 xml:space="preserve">Kerana kamu masih berada di langkah pertama dalam perjuangan rohani, dan jika sebaliknya, ia akan bertentangan dengan susunan semula jadi, seolah-olah seorang bayi dilahirkan sebagai kanak-kanak berumur lima tahun. Pikiran kita umpama anak kuda yang pada mulanya berlari mengejar ibunya, tetapi segera melupakan: ia mula bermain-main, memakan rumput, bermain dan berlari jauh, dan apabila sedar, ia </w:t>
      </w:r>
      <w:r w:rsidR="002C6C64" w:rsidRPr="00E236F4">
        <w:rPr>
          <w:lang w:val="ru-RU"/>
        </w:rPr>
        <w:lastRenderedPageBreak/>
        <w:t>menyedari ia telah kehilangan ibunya. Ia berlari, menemuinya, tetapi segera melupakan lagi. Apabila ia sedikit lebih dewasa, ia dibawa dan diikat di belakang ibunya, dan dengan itu ia sentiasa di sisinya. Apa yang ingin saya katakan ialah, pada mulanya, adalah semula jadi bagi minda untuk mengembara semasa berdoa. Tetapi jika seseorang terus berusaha, ia akan terikat kepada Tuhan dan tidak akan terpisah daripada-Nya; ia akan ingin berdoa sentiasa . Selepas ini datang ketenangan sempurna: tiada satu pun pemikiran mengganggu semasa berdoa, dan minda kekal bebas daripada pemikiran.</w:t>
      </w:r>
      <w:r w:rsidR="003F678C">
        <w:rPr>
          <w:rStyle w:val="FootnoteReference"/>
          <w:lang w:val="ru-RU"/>
        </w:rPr>
        <w:footnoteReference w:id="141"/>
      </w:r>
      <w:r w:rsidR="002C6C64" w:rsidRPr="00E236F4">
        <w:rPr>
          <w:lang w:val="ru-RU"/>
        </w:rPr>
        <w:t xml:space="preserve"> Tahap seterusnya ialah renungan.</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182"/>
      <w:r w:rsidRPr="00E236F4">
        <w:rPr>
          <w:lang w:val="ru-RU"/>
        </w:rPr>
        <w:t>Marilah kita berikan minda kita sesuatu untuk dilakukan</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Geronda, saya masih hidup di dunia. Jika anda boleh, tolong nasihatkan saya bagaimana untuk menjaga diri agar tidak terganggu dan terjerumus oleh dunia.</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Anda akan menemui jawapan kepada soalan ini dalam tulisan Abba Isaac. Baca dengan teliti empat baris pertama bab pertama dan renungkanlah. Orang suci berkata: 'Takut akan Tuhan adalah permulaan kebajikan. Ketakutan sedemikian, seperti yang dikatakan, lahir daripada iman dan ditanam dalam hati seseorang apabila fikirannya, setelah mengucapkan selamat tinggal kepada gangguan duniawi dan menghimpunkan pemikiran yang mengembara ke sana ke mari, menumpukan diri kepada ajaran mengenai nasib jiwa di masa depan</w:t>
      </w:r>
      <w:r>
        <w:rPr>
          <w:lang w:val="ru-RU"/>
        </w:rPr>
        <w:t>."</w:t>
      </w:r>
      <w:r w:rsidR="003F6AB7">
        <w:rPr>
          <w:rStyle w:val="FootnoteReference"/>
          <w:lang w:val="ru-RU"/>
        </w:rPr>
        <w:footnoteReference w:id="142"/>
      </w:r>
      <w:r w:rsidR="002C6C64" w:rsidRPr="00E236F4">
        <w:rPr>
          <w:lang w:val="ru-RU"/>
        </w:rPr>
        <w:t xml:space="preserve"> Adalah benar bahawa beberapa prasyarat diperlukan untuk kerja rohani seperti ini, dan anda belum memilikinya. Tetapi anda boleh melakukan sesuatu yang serupa sekarang juga, selagi anda masih berada di dunia. Sukar bagi anda untuk berdoa secara berterusan, kerana doa agak melelahkan pada mulanya, memandangkan nafsu masih bersemayam dalam diri anda. Oleh itu, apabila anda tidak berdoa dan fikiran anda tidak terisi dengan apa-apa, cubalah memberinya tugasan, supaya syaitan tidak berpeluang menabur benihnya. Kerja untuk minda mungkin adalah ini: mengumpulkannya, memupuk ingatan tentang kematian dengan baik—tetapi kamu para wanita sentiasa mencari alasan untuk menyerah kepada keputusasaan dan keputus harapan!… Oleh itu, adalah lebih baik untuk sentiasa mengimbau peristiwa-peristiwa Perjanjian Baru dan merenunginya. Mulailah dengan Pengumuman dan akhiri dengan Penyaliban, dan biarkan fikiran anda sentiasa berkisar di sekelilingnya. Apabila fikiran anda sampai ke tahap di mana ia sentiasa berkisar hanya di sekeliling peristiwa-peristiwa suci ini, maka satu transformasi batin akan berlaku dalam diri anda, dan inilah kebangkitan anda.</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Geronda, saya sangat suka kata-kata stichera itu: 'Melalui sisi-Mu yang ditembusi, hai Pemberi Kehidupan, Engkau telah mencurahkan ke atas semua aliran kehidupan dan keselamatan</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Dan bagaimana seseorang tidak menyukainya? Apabila seseorang merenungkan Salib, sisi Kristus yang ditusuk, paku-paku, cuka, empedu, dan setiap perincian dalam kisah Injil tentang penderitaan yang ditanggung oleh Tuhan untuk kita, fikiran tertumpu kepada Golgota tanpa gangguan. Maka jiwa berdoa dengan penuh perhatian kepada Kristus yang disalibkan untuk dirinya sendiri, untuk semua yang masih hidup dan yang telah meninggal, agar Kristus, yang menanggung luka-luka bagi kita semua, melimpahkan rahmat-Nya kepada mereka.</w:t>
      </w:r>
    </w:p>
    <w:p w14:paraId="3A88F5FB" w14:textId="77777777" w:rsidR="00BA44CB" w:rsidRDefault="00BA44CB" w:rsidP="008F333A">
      <w:pPr>
        <w:rPr>
          <w:lang w:val="ru-RU"/>
        </w:rPr>
      </w:pPr>
      <w:r>
        <w:rPr>
          <w:lang w:val="ru-RU"/>
        </w:rPr>
        <w:tab/>
      </w:r>
      <w:r w:rsidR="002C6C64" w:rsidRPr="00E236F4">
        <w:rPr>
          <w:lang w:val="ru-RU"/>
        </w:rPr>
        <w:t>Pikiran kita bagaikan seorang remaja yang dibiarkan mengikut kehendaknya sendiri, yang sentiasa ingin berkeliaran ke sana ke mari, bertindak liar dan melanggar peraturan. Namun, hidup dan keselamatan kita bergantung kepada disiplin pikiran. Jika kita dapat menundukkan dan melatihnya, ia akan menjadi tenang dan baik serta patuh. Oleh itu, sedaya upaya, jangan biarkan pikiran berkeliaran tanpa tujuan. Latih ia secara rohani; ajar ia untuk menghabiskan lebih banyak masa di rumah, di syurga, dekat dengan Bapa dan Tuhan-Nya.</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183"/>
      <w:r w:rsidRPr="00E236F4">
        <w:rPr>
          <w:lang w:val="ru-RU"/>
        </w:rPr>
        <w:t>Rasa kehadiran Tuhan</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Geronda, apabila saya sedang melakukan kerja mental, saya tidak dapat berdoa.</w:t>
      </w:r>
    </w:p>
    <w:p w14:paraId="6369CD6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Jika, semasa anda bekerja, fikiran anda tidak teralih daripada Tuhan, maka ini setara dengan Doa Yesus. Sebaliknya, jika anda berdoa tetapi fikiran anda tidak tertumpu kepada Tuhan, doa seperti itu tidak berguna. Jika seseorang menjadi jemu dengan Doa Yesus dan hanya menumpukan fikirannya kepada Kristus atau Ibu Tuhan, itu juga merupakan doa.</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mungkin bagi seseorang untuk memelihara ingatan kepada Tuhan tanpa mengucapkan Doa Yesus?</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Jika mereka berkata kepada diri sendiri: 'Betapa jauhnya aku daripada Tuhan! Apa yang perlu aku lakukan untuk mendekatkan diri kepada-Nya?</w:t>
      </w:r>
      <w:r>
        <w:rPr>
          <w:lang w:val="ru-RU"/>
        </w:rPr>
        <w:t xml:space="preserve">' </w:t>
      </w:r>
      <w:r w:rsidR="008F333A">
        <w:rPr>
          <w:lang w:val="ru-RU"/>
        </w:rPr>
        <w:t xml:space="preserve">— </w:t>
      </w:r>
      <w:r w:rsidR="002C6C64" w:rsidRPr="00E236F4">
        <w:rPr>
          <w:lang w:val="ru-RU"/>
        </w:rPr>
        <w:t>dan daripada ini terbit ingatan kepada Tuhan, maka doa juga akan datang. Sentiasa cuba merasakan kehadiran Krist , Ibu Tuhan dan para orang suci, dan bertindak seolah-olah mereka berada di sini, tepat di sebelah anda. Lagipun, mereka benar-benar ada di sini, walaupun kita tidak dapat melihat mereka dengan mata fizikal kita. Arahkan semua pemikiran dan perasaan anda kepada Tuhan dan katakan: 'Tuhan melihat saya. Adakah apa yang saya lakukan sekarang menyenangkan-Nya? Apa yang perlu saya elakkan supaya tidak menyedihkan-Nya?</w:t>
      </w:r>
      <w:r>
        <w:rPr>
          <w:lang w:val="ru-RU"/>
        </w:rPr>
        <w:t xml:space="preserve">' </w:t>
      </w:r>
      <w:r w:rsidR="002C6C64" w:rsidRPr="00E236F4">
        <w:rPr>
          <w:lang w:val="ru-RU"/>
        </w:rPr>
        <w:t>Secara beransur-ansur, ini akan menjadi keadaan dalaman anda. Anda akan memikirkan Tuhan dan melakukan segala yang mungkin untuk menyenangkan-Nya. Beginilah cara kasih kepada Tuhan berkembang dan tumbuh; begini juga akal dan hati mendapat kegembiraan; dan begini juga anda akan belajar untuk sentiasa menetap dalam Doa Yesus tanpa kesulitan.</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Geronda, apakah maksud peribahasa: 'Ingatlah Tuhan</w:t>
      </w:r>
      <w:r w:rsidR="008F333A">
        <w:rPr>
          <w:lang w:val="ru-RU"/>
        </w:rPr>
        <w:t xml:space="preserve">, dan engkau akan melihat </w:t>
      </w:r>
      <w:r w:rsidR="002C6C64" w:rsidRPr="00E236F4">
        <w:rPr>
          <w:lang w:val="ru-RU"/>
        </w:rPr>
        <w:t>Tuhan</w:t>
      </w:r>
      <w:r>
        <w:rPr>
          <w:lang w:val="ru-RU"/>
        </w:rPr>
        <w:t>'</w:t>
      </w:r>
      <w:r w:rsidR="002C6C64" w:rsidRPr="00E236F4">
        <w:rPr>
          <w:lang w:val="ru-RU"/>
        </w:rPr>
        <w:t>?</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Mengingat Tuhan bermaksud menumpukan fikiran pada Tuhan. Seseorang yang mengingat Tuhan hidup dalam Tuhan, dan dengan cara ini melihat Tuhan di mana-mana dan dalam segala hal. Seseorang yang telah mencapai tahap ini sentiasa merasakan kehadiran Tuhan dan dipenuhi dengan kesyukuran kepada-Nya. Dia melihat tanda berkat Tuhan pada segala-galanya. Mereka menoleh sekeliling dan menyedari bahawa Tuhan mengambil berat bukan sahaja tentang umat manusia, tetapi tentang seluruh dunia, malah dalam perkara yang paling kecil. Di mana sahaja dia memandang, dia melihat kebesaran Tuhan. Dia mengangkat pandangannya ke langit dan berubah oleh kehadiran Tuhan. Dia memandang bumi, burung-burung, pokok-pokok, dan di sebalik semua ini dia melihat Tuhan, Pencipta mereka. Ini adalah doa dan zikrullah pada masa yang sama.</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184"/>
      <w:r w:rsidR="00144522" w:rsidRPr="00E236F4">
        <w:rPr>
          <w:lang w:val="ru-RU"/>
        </w:rPr>
        <w:t>Bab</w:t>
      </w:r>
      <w:r w:rsidR="00144522">
        <w:rPr>
          <w:lang w:val="ru-RU"/>
        </w:rPr>
        <w:t xml:space="preserve"> 4</w:t>
      </w:r>
      <w:r w:rsidR="002C6C64" w:rsidRPr="00E236F4">
        <w:rPr>
          <w:lang w:val="ru-RU"/>
        </w:rPr>
        <w:t xml:space="preserve">. </w:t>
      </w:r>
      <w:r w:rsidR="00144522">
        <w:rPr>
          <w:lang w:val="ru-RU"/>
        </w:rPr>
        <w:br/>
      </w:r>
      <w:r w:rsidR="002C6C64" w:rsidRPr="00E236F4">
        <w:rPr>
          <w:lang w:val="ru-RU"/>
        </w:rPr>
        <w:t>Mengenai kerjasama akal dan hati</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185"/>
      <w:r w:rsidRPr="00E236F4">
        <w:rPr>
          <w:lang w:val="ru-RU"/>
        </w:rPr>
        <w:t>Doa menjadi ikhlas apabila akal bersatu dengan hati</w:t>
      </w:r>
      <w:bookmarkEnd w:id="212"/>
      <w:bookmarkEnd w:id="213"/>
    </w:p>
    <w:p w14:paraId="6443C300" w14:textId="0B4B1D8F" w:rsidR="00BA44CB" w:rsidRDefault="002C6C64" w:rsidP="00144522">
      <w:pPr>
        <w:ind w:firstLine="720"/>
        <w:rPr>
          <w:lang w:val="ru-RU"/>
        </w:rPr>
      </w:pPr>
      <w:r w:rsidRPr="00E236F4">
        <w:rPr>
          <w:lang w:val="ru-RU"/>
        </w:rPr>
        <w:t>Wahai saudara tua, bagaimana akal turun ke dalam hati?</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Apabila hati merasakan kesakitan, minda turun ke dalam hati. Apakah maksud 'hati merasakan </w:t>
      </w:r>
      <w:r>
        <w:rPr>
          <w:lang w:val="ru-RU"/>
        </w:rPr>
        <w:t>kesakitan'</w:t>
      </w:r>
      <w:r w:rsidR="002C6C64" w:rsidRPr="00E236F4">
        <w:rPr>
          <w:lang w:val="ru-RU"/>
        </w:rPr>
        <w:t>? Apabila seseorang merenungkan nikmat Tuhan dan ketidaksyukurannya sendiri, satu tusukan kesakitan menikam hatinya, dan minda tertarik ke sana.</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sakit kepala, saya tidak dapat berdoa.</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Bayangkan kaki anda sakit dan, pada saat itu juga, anda telah melukai tangan anda dengan pisau. Apa yang berlaku? Anda terlupa kesakitan di kaki anda dan mengalihkan semua perhatian anda kepada tangan yang cedera. Begitu juga dengan sakit kepala yang menghalang anda daripada berdoa. Fikirkan dahulu dosa-dosa anda sendiri, kemudian penderitaan orang lain, dan hati anda akan mula terasa pedih. Kesakitan di hati anda </w:t>
      </w:r>
      <w:r>
        <w:rPr>
          <w:lang w:val="ru-RU"/>
        </w:rPr>
        <w:t xml:space="preserve">'menetralkan' </w:t>
      </w:r>
      <w:r w:rsidR="002C6C64" w:rsidRPr="00E236F4">
        <w:rPr>
          <w:lang w:val="ru-RU"/>
        </w:rPr>
        <w:t>sakit kepala itu, dan doa yang ikhlas mula bermula—untuk diri anda dan untuk seluruh dunia.</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yang harus dilakukan untuk mencegah minda daripada mengembara dan teralih perhatian?</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Sukar untuk mengekang minda yang berlumba pada kelajuan melebihi kelajuan cahaya. Anda mesti, seperti dengan seorang kanak-kanak, </w:t>
      </w:r>
      <w:r>
        <w:rPr>
          <w:lang w:val="ru-RU"/>
        </w:rPr>
        <w:t>'</w:t>
      </w:r>
      <w:r w:rsidR="002C6C64" w:rsidRPr="00E236F4">
        <w:rPr>
          <w:lang w:val="ru-RU"/>
        </w:rPr>
        <w:t>memegang tangannya</w:t>
      </w:r>
      <w:r>
        <w:rPr>
          <w:lang w:val="ru-RU"/>
        </w:rPr>
        <w:t xml:space="preserve">' </w:t>
      </w:r>
      <w:r w:rsidR="002C6C64" w:rsidRPr="00E236F4">
        <w:rPr>
          <w:lang w:val="ru-RU"/>
        </w:rPr>
        <w:t xml:space="preserve">dan membawanya kepada mereka yang menderita, yang sakit, yang ditinggalkan, dan yang telah pergi. Kemudian, akal setelah menyaksikan semua ini akan mula mengetuk pintu hati, dan hati—betapa kerasnya ia—akan terbuka, dan doa akan menjadi ikhlas, dan orang itu, dengan air mata di matanya, akan mula memohon pertolongan daripada Tuhan. Tetapi jika seseorang memikirkan semua ini dan tidak merasakan belas </w:t>
      </w:r>
      <w:r w:rsidR="008F333A">
        <w:rPr>
          <w:lang w:val="ru-RU"/>
        </w:rPr>
        <w:t>kasihan</w:t>
      </w:r>
      <w:r w:rsidR="002C6C64" w:rsidRPr="00E236F4">
        <w:rPr>
          <w:lang w:val="ru-RU"/>
        </w:rPr>
        <w:t xml:space="preserve">—jika mereka tidak tergerak oleh </w:t>
      </w:r>
      <w:r w:rsidR="002C6C64" w:rsidRPr="00E236F4">
        <w:rPr>
          <w:lang w:val="ru-RU"/>
        </w:rPr>
        <w:lastRenderedPageBreak/>
        <w:t>malapetaka manusia, azab roh yang telah pergi dan disumpah, atau penderitaan jiwa-jiwa mereka—maka ini bermakna orang itu telah menjadi kebal, dan pemikiran nafsu serta diri lamanya sangat kuat.</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sering kali semasa kebaktian fikiran saya tidak terarah ke syurga, tetapi tertumpu pada penderitaan orang ramai.</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Kedua-duanya saling berkaitan. Tujuannya bukan sekadar mengulangi kata-kata doa atau hanya menjaga minda daripada fikiran; yang diperlukan ialah agar </w:t>
      </w:r>
      <w:r>
        <w:rPr>
          <w:lang w:val="ru-RU"/>
        </w:rPr>
        <w:t xml:space="preserve">'enjin kecil' itu </w:t>
      </w:r>
      <w:r w:rsidR="002C6C64" w:rsidRPr="00E236F4">
        <w:rPr>
          <w:lang w:val="ru-RU"/>
        </w:rPr>
        <w:t>mula berfungsi, supaya hati bersimpati dengan apa yang anda doakan.</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kembali ke sel saya selepas menunaikan tugas, saya cuba mengumpulkan pemikiran, membebaskan diri daripada pemikiran kerja dan pelbagai imej, tetapi kepala saya masih berputar.</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Ia bukan tentang </w:t>
      </w:r>
      <w:r>
        <w:rPr>
          <w:lang w:val="ru-RU"/>
        </w:rPr>
        <w:t>'</w:t>
      </w:r>
      <w:r w:rsidR="002C6C64" w:rsidRPr="00E236F4">
        <w:rPr>
          <w:lang w:val="ru-RU"/>
        </w:rPr>
        <w:t>mengumpulkan otak anda</w:t>
      </w:r>
      <w:r>
        <w:rPr>
          <w:lang w:val="ru-RU"/>
        </w:rPr>
        <w:t xml:space="preserve">', </w:t>
      </w:r>
      <w:r w:rsidR="002C6C64" w:rsidRPr="00E236F4">
        <w:rPr>
          <w:lang w:val="ru-RU"/>
        </w:rPr>
        <w:t xml:space="preserve">tetapi tentang menggunakan minda anda. Dan anda mengumpulkan otak anda kerana anda berdoa dengan kepala. Apabila seseorang berdoa dengan kepala, sudah tentu otaknya tegang dan kemudian kepalanya mula sakit. Anda bukan satu-satunya yang menghadapi masalah ini. Orang melakukan aktiviti yang baik untuk jiwa—contohnya membaca buku rohani seperti —tetapi bukannya menggunakan akal mereka, mereka cuba </w:t>
      </w:r>
      <w:r>
        <w:rPr>
          <w:lang w:val="ru-RU"/>
        </w:rPr>
        <w:t>'berfikir berlebihan'</w:t>
      </w:r>
      <w:r w:rsidR="002C6C64" w:rsidRPr="00E236F4">
        <w:rPr>
          <w:lang w:val="ru-RU"/>
        </w:rPr>
        <w:t>, itulah sebabnya mereka berakhir dengan sakit kepala. Masalah serupa timbul bagi mereka yang mendekati doa sepenuh hati secara mekanikal,</w:t>
      </w:r>
      <w:r w:rsidR="008561EE">
        <w:rPr>
          <w:rStyle w:val="FootnoteReference"/>
          <w:lang w:val="ru-RU"/>
        </w:rPr>
        <w:footnoteReference w:id="144"/>
      </w:r>
      <w:r w:rsidR="002C6C64" w:rsidRPr="00E236F4">
        <w:rPr>
          <w:lang w:val="ru-RU"/>
        </w:rPr>
        <w:t xml:space="preserve"> dan kemudian hati mereka terasa sakit. Apabila saya ingin berdoa dan cuba menumpukan perhatian, fikiran saya mesti berpaling kepada Kristus. Ketika itu ia tidak mengembara, tetapi segera menghantar </w:t>
      </w:r>
      <w:r>
        <w:rPr>
          <w:lang w:val="ru-RU"/>
        </w:rPr>
        <w:t xml:space="preserve">'mesej' </w:t>
      </w:r>
      <w:r w:rsidR="002C6C64" w:rsidRPr="00E236F4">
        <w:rPr>
          <w:lang w:val="ru-RU"/>
        </w:rPr>
        <w:t xml:space="preserve">kepada hati dan berhubung dengannya. Bekerja dengan akal </w:t>
      </w:r>
      <w:r w:rsidR="008F333A">
        <w:rPr>
          <w:lang w:val="ru-RU"/>
        </w:rPr>
        <w:t>adalah</w:t>
      </w:r>
      <w:r w:rsidR="002C6C64" w:rsidRPr="00E236F4">
        <w:rPr>
          <w:lang w:val="ru-RU"/>
        </w:rPr>
        <w:t xml:space="preserve"> perkara yang berbeza sama sekali; ia sangat meletihkan. Mengapa saya sering memberitahu anda bahawa anda mesti menjadikan kesakitan orang lain sebagai kesakitan anda sendiri? Akal mesti menyelami kesakitan orang lain, dan hanya dengan itu barulah seseorang boleh berdoa. Jika tidak, itu bukan doa, tetapi sekadar laporan. Sebagai contoh, anda mungkin berkata dengan akal anda bahawa terdapat orang yang sakit dan anda perlu berdoa untuk mereka, tetapi sama ada fikiran mahupun hati anda tidak terlibat dalam hal ini. Sebaliknya, jika anda sendiri sedang menderita kesakitan, maka fikiran anda sentiasa tertumpu padanya. Ia sama sahaja: jika anda menjadikan kesakitan orang lain sebagai kesakitan anda sendiri, maka fikiran anda akan kekal teguh di dalamnya.</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tetapi dalam kes itu, adakah sebarang jaminan bahawa fikiran tidak akan terganggu?</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Tiada jaminan seperti itu, dan ia mungkin teralih juga. Ia bergantung kepada betapa kuatnya kesakitan itu dirasai. Sebagai contoh, di sebuah rumah di mana ada seorang pesakit yang baru sahaja menjalani pembedahan buang usus buntu: ahli keluarganya mungkin akan duduk bersama mereka seketika, mungkin menyanyi atau menari sedikit, dan kemudian semua orang akan menyambung dengan urusan masing-masing. Halnya berbeza jika seseorang sakit tenat, contohnya menghidap kanser: satu tragedi besar telah berlaku, yang tidak dapat dilupakan oleh sesiapa pun di rumah itu walau sesaat. Hanya seseorang yang tidak memahami betapa seriusnya keadaan itu mungkin akan teralih perhatiannya. Saya teringat ketika saya kecil, kakak saya yang sakit tenat dibawa pulang suatu hari. Dia hampir meninggal dunia, namun saya mengambil harmonika saya, duduk di sebelahnya dan mula bermain </w:t>
      </w:r>
      <w:r w:rsidR="008F333A">
        <w:rPr>
          <w:lang w:val="ru-RU"/>
        </w:rPr>
        <w:t xml:space="preserve">— </w:t>
      </w:r>
      <w:r w:rsidR="002C6C64" w:rsidRPr="00E236F4">
        <w:rPr>
          <w:lang w:val="ru-RU"/>
        </w:rPr>
        <w:t>tanpa menyedari bahawa dia mungkin akan mati tidak lama lagi.</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adakah itu bermakna otak </w:t>
      </w:r>
      <w:r w:rsidR="008F333A">
        <w:rPr>
          <w:lang w:val="ru-RU"/>
        </w:rPr>
        <w:t xml:space="preserve">adalah </w:t>
      </w:r>
      <w:r w:rsidR="002C6C64" w:rsidRPr="00E236F4">
        <w:rPr>
          <w:lang w:val="ru-RU"/>
        </w:rPr>
        <w:t xml:space="preserve">organ fizikal, manakala minda </w:t>
      </w:r>
      <w:r w:rsidR="008F333A">
        <w:rPr>
          <w:lang w:val="ru-RU"/>
        </w:rPr>
        <w:t xml:space="preserve">bersifat </w:t>
      </w:r>
      <w:r w:rsidR="002C6C64" w:rsidRPr="00E236F4">
        <w:rPr>
          <w:lang w:val="ru-RU"/>
        </w:rPr>
        <w:t>rohani?</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Akal dalam diri seseorang itu seperti alkohol dalam wain: kuasa terletak padanya, bukan pada jus anggur. Begitu juga</w:t>
      </w:r>
      <w:r w:rsidR="008F333A">
        <w:rPr>
          <w:lang w:val="ru-RU"/>
        </w:rPr>
        <w:t>,</w:t>
      </w:r>
      <w:r w:rsidR="002C6C64" w:rsidRPr="00E236F4">
        <w:rPr>
          <w:lang w:val="ru-RU"/>
        </w:rPr>
        <w:t xml:space="preserve"> akal adalah tenaga hidup otak, perkara terbaik yang ada pada seseorang.</w:t>
      </w:r>
    </w:p>
    <w:p w14:paraId="52D2A52A" w14:textId="77777777" w:rsidR="00BA44CB" w:rsidRDefault="00BA44CB" w:rsidP="008F333A">
      <w:pPr>
        <w:rPr>
          <w:lang w:val="ru-RU"/>
        </w:rPr>
      </w:pPr>
      <w:r>
        <w:rPr>
          <w:lang w:val="ru-RU"/>
        </w:rPr>
        <w:tab/>
      </w:r>
      <w:r w:rsidR="008F333A">
        <w:rPr>
          <w:lang w:val="ru-RU"/>
        </w:rPr>
        <w:t>'</w:t>
      </w:r>
      <w:r w:rsidR="002C6C64" w:rsidRPr="00E236F4">
        <w:rPr>
          <w:lang w:val="ru-RU"/>
        </w:rPr>
        <w:t>Jadi, Geronda, adakah jantung berhenti berfungsi kerana minda tidak berfungsi?'</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Sudah tentu tidak, jiwa yang diberkati! Kesemua kuasa terletak tepat di dalamnya.</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Dan otak, Geronda? Adakah itu bermakna ia langsung tidak berguna semasa berdoa?</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Ia juga diperlukan, tetapi hanya sehingga tahap tertentu: akal membuat keputusan untuk merasai kesakitan orang lain. Itu sahaja. Dan kemudian minda mula berfungsi. Seseorang mesti memikirkan tentang masalah dan kesukaran khusus yang dialami orang lain, merasa belas kasihan terhadap mereka, dan mula berdoa.</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186"/>
      <w:r w:rsidRPr="00E236F4">
        <w:rPr>
          <w:lang w:val="ru-RU"/>
        </w:rPr>
        <w:lastRenderedPageBreak/>
        <w:t>Cinta Tuhan menghimpunkan fikiran ke dalam hati</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Geronda, kadang-kadang semasa berdoa, untuk menghalang fikiran saya daripada melayang, saya berkata: 'Tuhan Yesus Kristus, Anak Allah, saya mengasihi Engkau</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Anda mengasihi Yesus Kristus, namun fikiran anda teralih daripada-Nya semasa Doa Yesus </w:t>
      </w:r>
      <w:r w:rsidR="008F333A">
        <w:rPr>
          <w:lang w:val="ru-RU"/>
        </w:rPr>
        <w:t xml:space="preserve">— </w:t>
      </w:r>
      <w:r w:rsidR="002C6C64" w:rsidRPr="00E236F4">
        <w:rPr>
          <w:lang w:val="ru-RU"/>
        </w:rPr>
        <w:t xml:space="preserve">adakah itu mungkin? Mengatakan kepada-Nya sekali atau dua kali bahawa anda mengasihi-Nya </w:t>
      </w:r>
      <w:r w:rsidR="008F333A">
        <w:rPr>
          <w:lang w:val="ru-RU"/>
        </w:rPr>
        <w:t xml:space="preserve">— </w:t>
      </w:r>
      <w:r w:rsidR="002C6C64" w:rsidRPr="00E236F4">
        <w:rPr>
          <w:lang w:val="ru-RU"/>
        </w:rPr>
        <w:t>itu mungkin. Tetapi jika anda mengulangi kata-kata ini sepanjang masa, maka itu tidak benar. Anda tidak boleh mempunyai satu perkara di hati, satu lagi di fikiran, dan satu lagi di bibir. Maka terpakai ke atas kita firman Kitab Suci: 'Bangsa ini menghampiri Aku dengan mulutnya dan memuliakan Aku dengan bibirnya, tetapi hatinya jauh dari Aku.'</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saya berdoa tanpa kehangatan?</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Kerana kamu terganggu oleh perkara-perkara luaran. Hatimu berada di tempat lain; tiada semangat di dalamnya, tiada kasih kepada Tuhan, dan itulah sebabnya Doa Yesus terucap dengan lemah. Kasih Tuhan menghimpunkan fikiran ke dalam hati, dan kemudian seseorang 'kehilangan akal</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boleh sentiasa berusaha menuju Tuhan dan mengamalkan Doa Yesus dari hati?</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Jika seseorang sentiasa mengingatkan diri mereka tentang nikmat Tuhan dan hakikat bahawa mereka tidak melakukan apa-apa untuk membalas budi Tuhan, maka satu tusukan kesedihan menembusi hati dan ia mula bekerja. Hati dengan sendirinya mengecut dengan kasih, dan bukan lagi manusia yang mengejar doa, tetapi doa yang mengejarnya. Oleh itu, sentiasalah mempunyai pemikiran yang penuh kasih dan rendah hati. Tuhan diam dalam hati orang yang rendah hati;</w:t>
      </w:r>
      <w:r w:rsidR="004E0811">
        <w:rPr>
          <w:rStyle w:val="FootnoteReference"/>
          <w:lang w:val="ru-RU"/>
        </w:rPr>
        <w:footnoteReference w:id="146"/>
      </w:r>
      <w:r w:rsidR="002C6C64" w:rsidRPr="00E236F4">
        <w:rPr>
          <w:lang w:val="ru-RU"/>
        </w:rPr>
        <w:t xml:space="preserve"> dan maka itu, rahmat Tuhan akan memasuki diri anda, hati anda akan menjadi manis, dan doa anda akan menjadi ikhlas.</w:t>
      </w:r>
    </w:p>
    <w:p w14:paraId="7F37B853" w14:textId="77777777" w:rsidR="00BA44CB" w:rsidRDefault="00BA44CB" w:rsidP="008F333A">
      <w:pPr>
        <w:rPr>
          <w:lang w:val="ru-RU"/>
        </w:rPr>
      </w:pPr>
      <w:r>
        <w:rPr>
          <w:lang w:val="ru-RU"/>
        </w:rPr>
        <w:tab/>
      </w:r>
      <w:r w:rsidR="008F333A">
        <w:rPr>
          <w:lang w:val="ru-RU"/>
        </w:rPr>
        <w:t xml:space="preserve">— </w:t>
      </w:r>
      <w:r w:rsidR="002C6C64" w:rsidRPr="00E236F4">
        <w:rPr>
          <w:lang w:val="ru-RU"/>
        </w:rPr>
        <w:t>Jadi, adakah itu bermakna walaupun satu fikiran jahat pun tidak dapat masuk pada ketika itu?</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Tidak, ia tidak boleh. Untuk timbulnya pemikiran jahat, anda mesti berhenti berdoa. Tetapi walaupun anda berhenti mengucapkan Doa Yesus dengan fikiran anda, selagi hati anda terus berdoa, pemikiran jahat masih tidak dapat timbul </w:t>
      </w:r>
      <w:r w:rsidR="008F333A">
        <w:rPr>
          <w:lang w:val="ru-RU"/>
        </w:rPr>
        <w:t xml:space="preserve">— </w:t>
      </w:r>
      <w:r w:rsidR="002C6C64" w:rsidRPr="00E236F4">
        <w:rPr>
          <w:lang w:val="ru-RU"/>
        </w:rPr>
        <w:t>kerana hati sedang berdoa!</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berkatilah saya dan nasihatilah saya tentang cara menumpukan fikiran saya.</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Wahai jiwa yang diberkati, saya berharap agar fikiranmu tertumpu di hatimu. Apa maksud kita apabila kita mengatakan </w:t>
      </w:r>
      <w:r>
        <w:rPr>
          <w:lang w:val="ru-RU"/>
        </w:rPr>
        <w:t>'hati'</w:t>
      </w:r>
      <w:r w:rsidR="002C6C64" w:rsidRPr="00E236F4">
        <w:rPr>
          <w:lang w:val="ru-RU"/>
        </w:rPr>
        <w:t xml:space="preserve">? Lagipun, hati bukanlah bekas yang perlu diisi dengan fikiran. Hati </w:t>
      </w:r>
      <w:r w:rsidR="008F333A">
        <w:rPr>
          <w:lang w:val="ru-RU"/>
        </w:rPr>
        <w:t xml:space="preserve">adalah </w:t>
      </w:r>
      <w:r w:rsidR="002C6C64" w:rsidRPr="00E236F4">
        <w:rPr>
          <w:lang w:val="ru-RU"/>
        </w:rPr>
        <w:t xml:space="preserve">titik tumpuan perasaan dan emosi kita. Oleh itu, apabila kita berkata </w:t>
      </w:r>
      <w:r>
        <w:rPr>
          <w:lang w:val="ru-RU"/>
        </w:rPr>
        <w:t>'</w:t>
      </w:r>
      <w:r w:rsidR="002C6C64" w:rsidRPr="00E236F4">
        <w:rPr>
          <w:lang w:val="ru-RU"/>
        </w:rPr>
        <w:t xml:space="preserve">supaya akal berpusat di </w:t>
      </w:r>
      <w:r>
        <w:rPr>
          <w:lang w:val="ru-RU"/>
        </w:rPr>
        <w:t xml:space="preserve">hati', </w:t>
      </w:r>
      <w:r w:rsidR="002C6C64" w:rsidRPr="00E236F4">
        <w:rPr>
          <w:lang w:val="ru-RU"/>
        </w:rPr>
        <w:t>maksudnya ialah supaya ia berpusat dalam kasih, dalam kebaikan, dalam kerinduan yang penuh penghormatan, dalam kegembiraan yang amat manis yang sukar diungkapkan… Tuhan adalah Kasih, dan hati memuatkan kasih; jika hati telah disucikan, maka kita boleh mengatakan bahawa seseorang itu mempunyai Tuhan di dalam dirinya.</w:t>
      </w:r>
    </w:p>
    <w:p w14:paraId="0F2AD13E" w14:textId="20173EB9" w:rsidR="00BA44CB" w:rsidRDefault="00BA44CB" w:rsidP="008F333A">
      <w:pPr>
        <w:rPr>
          <w:lang w:val="ru-RU"/>
        </w:rPr>
      </w:pPr>
      <w:r>
        <w:rPr>
          <w:lang w:val="ru-RU"/>
        </w:rPr>
        <w:tab/>
      </w:r>
      <w:r w:rsidR="002C6C64" w:rsidRPr="00E236F4">
        <w:rPr>
          <w:lang w:val="ru-RU"/>
        </w:rPr>
        <w:t>'Kamu hendaklah mengasihi Tuhan, Tuhanmu, dengan segenap hatimu, dan dengan segenap jiwamu, dan dengan segenap akalmu.'</w:t>
      </w:r>
      <w:r w:rsidR="00A91951">
        <w:rPr>
          <w:rStyle w:val="FootnoteReference"/>
          <w:lang w:val="ru-RU"/>
        </w:rPr>
        <w:footnoteReference w:id="147"/>
      </w:r>
      <w:r w:rsidR="002C6C64" w:rsidRPr="00E236F4">
        <w:rPr>
          <w:lang w:val="ru-RU"/>
        </w:rPr>
        <w:t xml:space="preserve"> Cintakan Dia dengan segenap wujudmu. Jika akal merasai kemanisan yang datang ke dalam hati melalui kasih dan kebaikan, maka doa 'Tuhan Yesus Kristus, kasihanilah </w:t>
      </w:r>
      <w:r>
        <w:rPr>
          <w:lang w:val="ru-RU"/>
        </w:rPr>
        <w:t xml:space="preserve">aku' </w:t>
      </w:r>
      <w:r w:rsidR="002C6C64" w:rsidRPr="00E236F4">
        <w:rPr>
          <w:lang w:val="ru-RU"/>
        </w:rPr>
        <w:t>akan memenuhi seluruh insan dengan rasa kagum dan kelembutan yang mendalam.</w:t>
      </w:r>
    </w:p>
    <w:p w14:paraId="3BC9F808" w14:textId="77777777" w:rsidR="00BA44CB" w:rsidRDefault="00BA44CB" w:rsidP="008F333A">
      <w:pPr>
        <w:rPr>
          <w:lang w:val="ru-RU"/>
        </w:rPr>
      </w:pPr>
      <w:r>
        <w:rPr>
          <w:lang w:val="ru-RU"/>
        </w:rPr>
        <w:tab/>
      </w:r>
      <w:r w:rsidR="002C6C64" w:rsidRPr="00E236F4">
        <w:rPr>
          <w:lang w:val="ru-RU"/>
        </w:rPr>
        <w:t xml:space="preserve">Seluruh asas kehidupan rohani terletak pada seseorang membersihkan hatinya, supaya menerima Kristus ke dalamnya dan mengekang akal. Seseorang mesti memastikan bahawa akal merasakan manisnya berdiam di dalam hati. Jika akal merasakan manisnya berada di dalam hati, ia tidak akan mahu meninggalkan hati </w:t>
      </w:r>
      <w:r w:rsidR="008F333A">
        <w:rPr>
          <w:lang w:val="ru-RU"/>
        </w:rPr>
        <w:t xml:space="preserve">— </w:t>
      </w:r>
      <w:r w:rsidR="002C6C64" w:rsidRPr="00E236F4">
        <w:rPr>
          <w:lang w:val="ru-RU"/>
        </w:rPr>
        <w:t>sama seperti seorang kanak-kanak tidak mahu meninggalkan kedai manisan.</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187"/>
      <w:r w:rsidRPr="00E236F4">
        <w:rPr>
          <w:lang w:val="ru-RU"/>
        </w:rPr>
        <w:t>Bahagian</w:t>
      </w:r>
      <w:r w:rsidRPr="00846B18">
        <w:rPr>
          <w:lang w:val="ru-RU"/>
        </w:rPr>
        <w:t xml:space="preserve"> 6</w:t>
      </w:r>
      <w:r w:rsidRPr="00E236F4">
        <w:rPr>
          <w:lang w:val="ru-RU"/>
        </w:rPr>
        <w:t xml:space="preserve">. </w:t>
      </w:r>
      <w:r w:rsidRPr="00846B18">
        <w:rPr>
          <w:lang w:val="ru-RU"/>
        </w:rPr>
        <w:br/>
      </w:r>
      <w:r w:rsidRPr="00E236F4">
        <w:rPr>
          <w:lang w:val="ru-RU"/>
        </w:rPr>
        <w:t>Kehidupan Liturgi</w:t>
      </w:r>
      <w:bookmarkEnd w:id="216"/>
      <w:bookmarkEnd w:id="217"/>
    </w:p>
    <w:p w14:paraId="3AAB0C6F" w14:textId="2A042A5D" w:rsidR="00BA44CB" w:rsidRDefault="00C90354" w:rsidP="008F333A">
      <w:pPr>
        <w:rPr>
          <w:lang w:val="ru-RU"/>
        </w:rPr>
      </w:pPr>
      <w:r>
        <w:rPr>
          <w:lang w:val="ru-RU"/>
        </w:rPr>
        <w:t>"</w:t>
      </w:r>
      <w:r w:rsidR="002C6C64" w:rsidRPr="00E236F4">
        <w:rPr>
          <w:lang w:val="ru-RU"/>
        </w:rPr>
        <w:t>Gereja adalah rumah Tuhan sendiri; ia memurnikan seseorang, dan di sanalah seseorang menerima rahmat Ilahi. Hanya dengan memikirkan hal ini sudah cukup untuk memenuhi seseorang dengan rasa kagum.</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8188"/>
      <w:r w:rsidRPr="00E236F4">
        <w:rPr>
          <w:lang w:val="ru-RU"/>
        </w:rPr>
        <w:t>Bab</w:t>
      </w:r>
      <w:r w:rsidR="009C4296">
        <w:rPr>
          <w:lang w:val="ru-RU"/>
        </w:rPr>
        <w:t xml:space="preserve"> 1</w:t>
      </w:r>
      <w:r w:rsidRPr="00E236F4">
        <w:rPr>
          <w:lang w:val="ru-RU"/>
        </w:rPr>
        <w:t xml:space="preserve">. </w:t>
      </w:r>
      <w:r w:rsidRPr="00846B18">
        <w:rPr>
          <w:lang w:val="ru-RU"/>
        </w:rPr>
        <w:br/>
      </w:r>
      <w:r w:rsidRPr="00E236F4">
        <w:rPr>
          <w:lang w:val="ru-RU"/>
        </w:rPr>
        <w:t>Mengenai Musim-musim Tahun Gerejawi</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8189"/>
      <w:r w:rsidRPr="00E236F4">
        <w:rPr>
          <w:lang w:val="ru-RU"/>
        </w:rPr>
        <w:t xml:space="preserve">'Kristus telah </w:t>
      </w:r>
      <w:r w:rsidR="00BA44CB">
        <w:rPr>
          <w:lang w:val="ru-RU"/>
        </w:rPr>
        <w:t>lahir'</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Geronda, adakah boleh untuk tidur sejenak esok selepas Pengawasan Malam Sepenuh Malam pada Hari Krismas?</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Baiklah, jom tidur lewat juga pada Hari Krismas! Ibu saya biasa berkata: 'Pada malam Krismas, hanya orang Yahudi yang berd</w:t>
      </w:r>
      <w:r w:rsidR="00BA44CB">
        <w:rPr>
          <w:lang w:val="ru-RU"/>
        </w:rPr>
        <w:t xml:space="preserve">engkur.' </w:t>
      </w:r>
      <w:r w:rsidR="002C6C64" w:rsidRPr="00E236F4">
        <w:rPr>
          <w:lang w:val="ru-RU"/>
        </w:rPr>
        <w:t>Pada malam Kristus dilahirkan, orang-orang besar dan berkuasa di dunia ini sedang nyenyak tidur, manakala para gembala berjaga-jaga.</w:t>
      </w:r>
      <w:r w:rsidR="000A7CE3">
        <w:rPr>
          <w:rStyle w:val="FootnoteReference"/>
          <w:lang w:val="ru-RU"/>
        </w:rPr>
        <w:footnoteReference w:id="150"/>
      </w:r>
      <w:r w:rsidR="002C6C64" w:rsidRPr="00E236F4">
        <w:rPr>
          <w:lang w:val="ru-RU"/>
        </w:rPr>
        <w:t xml:space="preserve"> Mereka menjaga kambing mereka pada waktu malam dan bermain seruling. Nampakkah perbezaannya? Para gembala yang berjaga-jaga dianugerahkan keistimewaan untuk melihat Kristus.</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gua itu kelihatan?</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Ia adalah sebuah gua di dalam batu, dan tiada apa-apa di dalamnya kecuali palungan untuk haiwan-haiwan; tiada apa-apa lagi. Hanya orang miskin datang ke sana dan berlindungkan kambing mereka. Ibu Tuhan, bersama Yusuf, datang ke gua ini,</w:t>
      </w:r>
      <w:r w:rsidR="00E84EE6">
        <w:rPr>
          <w:rStyle w:val="FootnoteReference"/>
          <w:lang w:val="ru-RU"/>
        </w:rPr>
        <w:footnoteReference w:id="151"/>
      </w:r>
      <w:r w:rsidR="002C6C64" w:rsidRPr="00E236F4">
        <w:rPr>
          <w:lang w:val="ru-RU"/>
        </w:rPr>
        <w:t xml:space="preserve"> kerana semua penginapan penuh. Di dalamnya terdapat seekor keledai dan seekor anak lembu, yang memanaskan Kristus dengan hembusan nafas mereka.</w:t>
      </w:r>
    </w:p>
    <w:p w14:paraId="1889A132" w14:textId="264CF0CC" w:rsidR="00BA44CB" w:rsidRDefault="00BA44CB" w:rsidP="008F333A">
      <w:pPr>
        <w:rPr>
          <w:lang w:val="ru-RU"/>
        </w:rPr>
      </w:pPr>
      <w:r>
        <w:rPr>
          <w:lang w:val="ru-RU"/>
        </w:rPr>
        <w:tab/>
      </w:r>
      <w:r w:rsidR="002C6C64" w:rsidRPr="00E236F4">
        <w:rPr>
          <w:lang w:val="ru-RU"/>
        </w:rPr>
        <w:t>' Lembu itu mengenal Dia yang membelinya, dan keledai pula mengenal palungan tuannya</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bukankah inilah yang dikatakan oleh nabi Yesaya?</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Geronda, betapa indahnya dinyanyikan dalam stichera hari ini bahawa Theotokos yang Maha Suci, melihat Kristus yang baru lahir, berseru, 'bersukacita dan menangis pada masa yang sama: Patutkah Aku menyusukan Engkau, hai Pemberi rezeki segala-galanya, atau patutkah Aku menyanyi untuk Engkau sebagai Anakku dan Tuhanku? Apa yang patut Aku panggil Engkau?</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Inilah misteri-misteri Tuhan, perendahan diri Tuhan yang paling agung, Yang tidak dapat kita fahami!..</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Geronda, bagaimana kita dapat mengalami peristiwa Krismas ini dalam hati kita dan merasakan bahawa 'Kristus dilahirkan hari ini daripada Perawan</w:t>
      </w:r>
      <w:r>
        <w:rPr>
          <w:lang w:val="ru-RU"/>
        </w:rPr>
        <w:t>'</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Supaya kita dapat mengalami dan merasai peristiwa-peristiwa ilahi ini, fikiran mesti difokuskan pada makna-makna ilahi. Maka seseorang itu berubah. 'Mukjizat besar dan mulia telah terjadi hari ini</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 xml:space="preserve">seperti yang kita nyanyikan. Jika fikiran kita berkekalan di sana, dalam </w:t>
      </w:r>
      <w:r>
        <w:rPr>
          <w:lang w:val="ru-RU"/>
        </w:rPr>
        <w:t>'</w:t>
      </w:r>
      <w:r w:rsidR="002C6C64" w:rsidRPr="00E236F4">
        <w:rPr>
          <w:lang w:val="ru-RU"/>
        </w:rPr>
        <w:t>keagungan</w:t>
      </w:r>
      <w:r>
        <w:rPr>
          <w:lang w:val="ru-RU"/>
        </w:rPr>
        <w:t xml:space="preserve">', </w:t>
      </w:r>
      <w:r w:rsidR="002C6C64" w:rsidRPr="00E236F4">
        <w:rPr>
          <w:lang w:val="ru-RU"/>
        </w:rPr>
        <w:t>dalam keajaiban, maka kita akan merasai dengan hati kita rahsia besar Kelahiran Kristus.</w:t>
      </w:r>
    </w:p>
    <w:p w14:paraId="78E28076" w14:textId="77777777" w:rsidR="00BA44CB" w:rsidRDefault="00BA44CB" w:rsidP="008F333A">
      <w:pPr>
        <w:rPr>
          <w:lang w:val="ru-RU"/>
        </w:rPr>
      </w:pPr>
      <w:r>
        <w:rPr>
          <w:lang w:val="ru-RU"/>
        </w:rPr>
        <w:tab/>
      </w:r>
      <w:r w:rsidR="002C6C64" w:rsidRPr="00E236F4">
        <w:rPr>
          <w:lang w:val="ru-RU"/>
        </w:rPr>
        <w:t>Dan aku akan berdoa agar hatimu menjadi palungan di Betlehem dan agar Bayi Ilahi mengurniakan segala berkat-Nya kepadamu.</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190"/>
      <w:r w:rsidRPr="00E236F4">
        <w:rPr>
          <w:lang w:val="ru-RU"/>
        </w:rPr>
        <w:t xml:space="preserve">Puasa Kudus </w:t>
      </w:r>
      <w:r w:rsidR="008F333A">
        <w:rPr>
          <w:lang w:val="ru-RU"/>
        </w:rPr>
        <w:t xml:space="preserve">— </w:t>
      </w:r>
      <w:r w:rsidRPr="00E236F4">
        <w:rPr>
          <w:lang w:val="ru-RU"/>
        </w:rPr>
        <w:t>prosesi ke Golgota</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Saudari tersayang, saya doakan anda menjalani Masa Prapaskah yang diberkati dan mendapat pertolongan istimewa daripada Tuhan sepanjang tiga hari pertama.</w:t>
      </w:r>
      <w:r w:rsidR="00B80023">
        <w:rPr>
          <w:rStyle w:val="FootnoteReference"/>
          <w:lang w:val="ru-RU"/>
        </w:rPr>
        <w:footnoteReference w:id="156"/>
      </w:r>
      <w:r w:rsidR="002C6C64" w:rsidRPr="00E236F4">
        <w:rPr>
          <w:lang w:val="ru-RU"/>
        </w:rPr>
        <w:t xml:space="preserve"> Saya berharap tahun ini, semasa Masa Prapaskah, anda tidak akan dikuasai oleh terlalu banyak kebimbangan, dan agar anda bersimpati dengan Kesengsaraan Kristus dalam hati anda, serta lebih menumpukan diri kepada kerja rohani. Dengan permulaan </w:t>
      </w:r>
      <w:r w:rsidR="002C6C64" w:rsidRPr="00E236F4">
        <w:rPr>
          <w:lang w:val="ru-RU"/>
        </w:rPr>
        <w:lastRenderedPageBreak/>
        <w:t>nyanyian Triodion Prapaskah</w:t>
      </w:r>
      <w:r w:rsidR="006342EC">
        <w:rPr>
          <w:rStyle w:val="FootnoteReference"/>
          <w:lang w:val="ru-RU"/>
        </w:rPr>
        <w:footnoteReference w:id="157"/>
      </w:r>
      <w:r w:rsidR="006342EC" w:rsidRPr="006342EC">
        <w:rPr>
          <w:lang w:val="ru-RU"/>
        </w:rPr>
        <w:t xml:space="preserve"> , </w:t>
      </w:r>
      <w:r w:rsidR="002C6C64" w:rsidRPr="00E236F4">
        <w:rPr>
          <w:lang w:val="ru-RU"/>
        </w:rPr>
        <w:t>seseorang harus memulakan prosesi ke Golgota. Dan jika seseorang memanfaatkan masa ini untuk faedah rohani, maka selepas kematian jiwanya, ketika menaiki gunung, tidak akan menemui sebarang halangan dalam perjalanan ke alam lain.</w:t>
      </w:r>
      <w:r w:rsidR="004F7FDB">
        <w:rPr>
          <w:rStyle w:val="FootnoteReference"/>
          <w:lang w:val="ru-RU"/>
        </w:rPr>
        <w:footnoteReference w:id="158"/>
      </w:r>
      <w:r w:rsidR="002C6C64" w:rsidRPr="00E236F4">
        <w:rPr>
          <w:lang w:val="ru-RU"/>
        </w:rPr>
        <w:t xml:space="preserve"> Hari-hari suci ini datang setiap tahun, tetapi masalahnya ialah dengan setiap tahun yang berlalu kita semakin kurang masa. Dan bagaimana kita menggunakan masa ini? Untuk keuntungan Surgawi, atau membazirkannya pada perkara duniawi?</w:t>
      </w:r>
    </w:p>
    <w:p w14:paraId="52A17EAB" w14:textId="77777777" w:rsidR="00BA44CB" w:rsidRDefault="00BA44CB" w:rsidP="008F333A">
      <w:pPr>
        <w:rPr>
          <w:lang w:val="ru-RU"/>
        </w:rPr>
      </w:pPr>
      <w:r>
        <w:rPr>
          <w:lang w:val="ru-RU"/>
        </w:rPr>
        <w:tab/>
      </w:r>
      <w:r w:rsidR="002C6C64" w:rsidRPr="00E236F4">
        <w:rPr>
          <w:lang w:val="ru-RU"/>
        </w:rPr>
        <w:t xml:space="preserve">Para sami memulakan setiap Puasa Agung dengan tiga hari di mana mereka mencurahkan semua tenaga mereka kepada puasa paling ketat dan doa yang penuh semangat. Orang awam juga mempunyai tiga hari istimewa mereka sendiri </w:t>
      </w:r>
      <w:r w:rsidR="008F333A">
        <w:rPr>
          <w:lang w:val="ru-RU"/>
        </w:rPr>
        <w:t xml:space="preserve">— </w:t>
      </w:r>
      <w:r w:rsidR="002C6C64" w:rsidRPr="00E236F4">
        <w:rPr>
          <w:lang w:val="ru-RU"/>
        </w:rPr>
        <w:t xml:space="preserve">bukan hanya sekali setahun, tetapi setiap minggu: Jumaat, Sabtu dan Ahad </w:t>
      </w:r>
      <w:r w:rsidR="008F333A">
        <w:rPr>
          <w:lang w:val="ru-RU"/>
        </w:rPr>
        <w:t xml:space="preserve">— </w:t>
      </w:r>
      <w:r w:rsidR="002C6C64" w:rsidRPr="00E236F4">
        <w:rPr>
          <w:lang w:val="ru-RU"/>
        </w:rPr>
        <w:t xml:space="preserve">di mana mereka mencurahkan semua tenaga mereka kepada hiburan yang keterlaluan dan keseronokan yang meragukan. Syukurlah, tiga hari berpuasa ini diamalkan di biara dan oleh beberapa keluarga Kristian di seluruh dunia </w:t>
      </w:r>
      <w:r w:rsidR="008F333A">
        <w:rPr>
          <w:lang w:val="ru-RU"/>
        </w:rPr>
        <w:t xml:space="preserve">— </w:t>
      </w:r>
      <w:r w:rsidR="002C6C64" w:rsidRPr="00E236F4">
        <w:rPr>
          <w:lang w:val="ru-RU"/>
        </w:rPr>
        <w:t>dan inilah yang menahan dunia. Doa dan puasa intensif sepanjang tiga hari ini melindungi dunia daripada banyak kejatuhan rohani yang biasanya menimpa orang ramai semasa tiga hari keseronokan duniawi.</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begitu ketat pada tiga hari pertama Prapaskah Kudus ini?</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Terutamanya supaya seseorang dapat menyesuaikan diri dengan puasa dan penguasaan diri. Mulai minggu kedua dan seterusnya, apabila mereka mula makan setiap hari, tetapi hanya sekali sehari </w:t>
      </w:r>
      <w:r w:rsidR="008F333A">
        <w:rPr>
          <w:lang w:val="ru-RU"/>
        </w:rPr>
        <w:t xml:space="preserve">— </w:t>
      </w:r>
      <w:r w:rsidR="002C6C64" w:rsidRPr="00E236F4">
        <w:rPr>
          <w:lang w:val="ru-RU"/>
        </w:rPr>
        <w:t xml:space="preserve">pada waktu malam — ia akan terasa lebih manis bagi mereka daripada jamuan diraja. Ketika saya tinggal di sebuah biara komunal, selepas beberapa hari pertama berpuasa, kami menganggap sup biasa pada pukul empat petang sebagai satu rahmat yang sebenar. Anda tidak makan atau minum apa-apa selama tiga hari, dan kini anda boleh minum sedikit sup setiap hari </w:t>
      </w:r>
      <w:r w:rsidR="008F333A">
        <w:rPr>
          <w:lang w:val="ru-RU"/>
        </w:rPr>
        <w:t xml:space="preserve">— </w:t>
      </w:r>
      <w:r w:rsidR="002C6C64" w:rsidRPr="00E236F4">
        <w:rPr>
          <w:lang w:val="ru-RU"/>
        </w:rPr>
        <w:t>bukankah itu satu rahmat?</w:t>
      </w:r>
    </w:p>
    <w:p w14:paraId="06624F7B" w14:textId="21C3E639" w:rsidR="00BA44CB" w:rsidRDefault="00BA44CB" w:rsidP="008F333A">
      <w:pPr>
        <w:rPr>
          <w:lang w:val="ru-RU"/>
        </w:rPr>
      </w:pPr>
      <w:r>
        <w:rPr>
          <w:lang w:val="ru-RU"/>
        </w:rPr>
        <w:tab/>
      </w:r>
      <w:r w:rsidR="002C6C64" w:rsidRPr="00E236F4">
        <w:rPr>
          <w:lang w:val="ru-RU"/>
        </w:rPr>
        <w:t xml:space="preserve">Tiga hari pantang sepenuhnya pada permulaan Puasa Besar membantu seseorang untuk berpuasa sepanjang tempoh Puasa Besar. Tetapi jika seseorang benar-benar tidak mempunyai kekuatan untuk tempoh asketisisme selama tiga hari sedemikian, maka biarkan mereka mengunyah satu atau dua biskut kering pada waktu malam, atau sekurang-kurangnya menahan diri daripada makan dan minum setiap hari sehingga waktu malam. Adalah lebih baik untuk bersikap longgar di sini: lagipun, jika seseorang pengsan dan tidak dapat menjalankan kerja rohani, apa gunanya? Suatu kali, pada hari Selasa minggu pertama Puasa Besar, Elder Barlaam dari kaliva Para Yang Terhormat Barlaam dan Joasaph pergi ke sebuah sel di mana dua sami muda, kenalannya, baru sahaja menetap. Dia mengetuk </w:t>
      </w:r>
      <w:r w:rsidR="008F333A">
        <w:rPr>
          <w:lang w:val="ru-RU"/>
        </w:rPr>
        <w:t xml:space="preserve">berkali-kali—namun </w:t>
      </w:r>
      <w:r w:rsidR="002C6C64" w:rsidRPr="00E236F4">
        <w:rPr>
          <w:lang w:val="ru-RU"/>
        </w:rPr>
        <w:t xml:space="preserve">tiada jawapan. Dia membuka pintu sendiri dan melihat kedua-dua saudara itu terbaring kaku. </w:t>
      </w:r>
      <w:r>
        <w:rPr>
          <w:lang w:val="ru-RU"/>
        </w:rPr>
        <w:t>"</w:t>
      </w:r>
      <w:r w:rsidR="002C6C64" w:rsidRPr="00E236F4">
        <w:rPr>
          <w:lang w:val="ru-RU"/>
        </w:rPr>
        <w:t>Apa hal</w:t>
      </w:r>
      <w:r w:rsidR="008F333A">
        <w:rPr>
          <w:lang w:val="ru-RU"/>
        </w:rPr>
        <w:t xml:space="preserve">?" </w:t>
      </w:r>
      <w:r w:rsidR="002C6C64" w:rsidRPr="00E236F4">
        <w:rPr>
          <w:lang w:val="ru-RU"/>
        </w:rPr>
        <w:t>tanyanya</w:t>
      </w:r>
      <w:r w:rsidR="008F333A">
        <w:rPr>
          <w:lang w:val="ru-RU"/>
        </w:rPr>
        <w:t>, "</w:t>
      </w:r>
      <w:r w:rsidR="002C6C64" w:rsidRPr="00E236F4">
        <w:rPr>
          <w:lang w:val="ru-RU"/>
        </w:rPr>
        <w:t>kamu sakit?</w:t>
      </w:r>
      <w:r w:rsidR="008F333A">
        <w:rPr>
          <w:lang w:val="ru-RU"/>
        </w:rPr>
        <w:t xml:space="preserve">" </w:t>
      </w:r>
      <w:r>
        <w:rPr>
          <w:lang w:val="ru-RU"/>
        </w:rPr>
        <w:t>"</w:t>
      </w:r>
      <w:r w:rsidR="002C6C64" w:rsidRPr="00E236F4">
        <w:rPr>
          <w:lang w:val="ru-RU"/>
        </w:rPr>
        <w:t>Kami berpuasa tanpa makanan atau air!</w:t>
      </w:r>
      <w:r>
        <w:rPr>
          <w:lang w:val="ru-RU"/>
        </w:rPr>
        <w:t xml:space="preserve">" </w:t>
      </w:r>
      <w:r w:rsidR="002C6C64" w:rsidRPr="00E236F4">
        <w:rPr>
          <w:lang w:val="ru-RU"/>
        </w:rPr>
        <w:t>jawab mereka. "Ayuh, bangun cepat,</w:t>
      </w:r>
      <w:r w:rsidR="008F333A">
        <w:rPr>
          <w:lang w:val="ru-RU"/>
        </w:rPr>
        <w:t xml:space="preserve">" </w:t>
      </w:r>
      <w:r w:rsidR="002C6C64" w:rsidRPr="00E236F4">
        <w:rPr>
          <w:lang w:val="ru-RU"/>
        </w:rPr>
        <w:t>katanya. 'Buat teh, dua sudu gula setiap cawan, makan biskut kering; sekurang-kurangnya dengan itu kamu boleh berdoa, kalau tidak kamu tak mampu pun memegang manik rosari di tangan. Puasa apa ini? Apa gunanya?!</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saya boleh belajar mengamalkan penguasaan diri yang lebih ketat semasa Puasa Agung?</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Orang di dunia ingat untuk mengamalkan pengawalan diri sekurang-kurangnya semasa Puasa Agung, manakala kami para sami mesti memberi perhatian yang rapi terhadap pengawalan diri sepanjang tahun. Perkara utama yang mesti diperhatikan oleh setiap daripada kita ialah nafsu jiwa, diikuti </w:t>
      </w:r>
      <w:r w:rsidR="008F333A">
        <w:rPr>
          <w:lang w:val="ru-RU"/>
        </w:rPr>
        <w:t xml:space="preserve">oleh </w:t>
      </w:r>
      <w:r w:rsidR="002C6C64" w:rsidRPr="00E236F4">
        <w:rPr>
          <w:lang w:val="ru-RU"/>
        </w:rPr>
        <w:t xml:space="preserve">nafsu daging. Jika seseorang mengutamakan asketisisme fizikal dan tidak berusaha untuk membasmi nafsu jiwa, maka dia hanya berada di tempat. Pada suatu ketika, di permulaan Puasa Agung, seorang awam datang ke sebuah biara, dan seorang sami bersikap kasar terhadapnya. Namun, lelaki malang itu berniat baik dan tidak menghakiminya. Kemudian, orang awam ini datang kepada saya dan berkata: </w:t>
      </w:r>
      <w:r>
        <w:rPr>
          <w:lang w:val="ru-RU"/>
        </w:rPr>
        <w:t>"</w:t>
      </w:r>
      <w:r w:rsidR="002C6C64" w:rsidRPr="00E236F4">
        <w:rPr>
          <w:lang w:val="ru-RU"/>
        </w:rPr>
        <w:t>Saya tidak tersinggung dengannya, Geronda; lagipun, dia baru sahaja menjalani puasa ketat selama tiga hari!</w:t>
      </w:r>
      <w:r>
        <w:rPr>
          <w:lang w:val="ru-RU"/>
        </w:rPr>
        <w:t xml:space="preserve">" </w:t>
      </w:r>
      <w:r w:rsidR="002C6C64" w:rsidRPr="00E236F4">
        <w:rPr>
          <w:lang w:val="ru-RU"/>
        </w:rPr>
        <w:t>Sekiranya sami itu telah berpuasa secara rohani selama tiga hari, dia akan merasakan suatu kemanisan rohani dan akan bercakap dengan lebih sopan kepada orang lain. Tetapi dia telah membiarkan egonya memaksanya berpuasa dengan ketat selama tiga hari, dan oleh itu dia merasakan semua orang berhutang kepadanya.</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yang patut saya fikirkan semasa berpuasa?</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Fikirkanlah penderitaan Kristus, pengorbanan-Nya di Salib. Tetapi secara umumnya, tidak perlu menunggu Masa Puasa untuk melakukan ini </w:t>
      </w:r>
      <w:r w:rsidR="008F333A">
        <w:rPr>
          <w:lang w:val="ru-RU"/>
        </w:rPr>
        <w:t xml:space="preserve">— </w:t>
      </w:r>
      <w:r w:rsidR="002C6C64" w:rsidRPr="00E236F4">
        <w:rPr>
          <w:lang w:val="ru-RU"/>
        </w:rPr>
        <w:t xml:space="preserve">kami para biarawan mesti menghidupkan kembali </w:t>
      </w:r>
      <w:r w:rsidR="002C6C64" w:rsidRPr="00E236F4">
        <w:rPr>
          <w:lang w:val="ru-RU"/>
        </w:rPr>
        <w:lastRenderedPageBreak/>
        <w:t>Kesengsaraan Kristus setiap hari, kerana kidungan dan ibadat gereja membantu kami berbuat demikian setiap hari.</w:t>
      </w:r>
    </w:p>
    <w:p w14:paraId="0788E292" w14:textId="77777777" w:rsidR="00BA44CB" w:rsidRDefault="00BA44CB" w:rsidP="008F333A">
      <w:pPr>
        <w:rPr>
          <w:lang w:val="ru-RU"/>
        </w:rPr>
      </w:pPr>
      <w:r>
        <w:rPr>
          <w:lang w:val="ru-RU"/>
        </w:rPr>
        <w:tab/>
      </w:r>
      <w:r w:rsidR="002C6C64" w:rsidRPr="00E236F4">
        <w:rPr>
          <w:lang w:val="ru-RU"/>
        </w:rPr>
        <w:t xml:space="preserve">Semasa Prapaskah Agung, kita diberikan peluang yang lebih besar untuk usaha rohani, untuk penyertaan yang lebih penuh dalam Kesengsaraan Juruselamat </w:t>
      </w:r>
      <w:r w:rsidR="008F333A">
        <w:rPr>
          <w:lang w:val="ru-RU"/>
        </w:rPr>
        <w:t xml:space="preserve">kita—melalui </w:t>
      </w:r>
      <w:r w:rsidR="002C6C64" w:rsidRPr="00E236F4">
        <w:rPr>
          <w:lang w:val="ru-RU"/>
        </w:rPr>
        <w:t>taubat, sujud, mengekang nafsu, dan mengurangkan pengambilan makanan demi kasih kepada Kristus.</w:t>
      </w:r>
    </w:p>
    <w:p w14:paraId="451E1357" w14:textId="77777777" w:rsidR="00BA44CB" w:rsidRDefault="00BA44CB" w:rsidP="008F333A">
      <w:pPr>
        <w:rPr>
          <w:lang w:val="ru-RU"/>
        </w:rPr>
      </w:pPr>
      <w:r>
        <w:rPr>
          <w:lang w:val="ru-RU"/>
        </w:rPr>
        <w:tab/>
      </w:r>
      <w:r w:rsidR="002C6C64" w:rsidRPr="00E236F4">
        <w:rPr>
          <w:lang w:val="ru-RU"/>
        </w:rPr>
        <w:t>Oleh itu, marilah kita memperoleh manfaat yang paling besar daripada usaha rohani ini. Pada masa ini, kita dianugerahkan keadaan yang amat menguntungkan dan peluang terbaik untuk mendekatkan diri kepada Tuhan yang disalib serta menerima pertolongan-Nya. Semakin rohani kita menjalani Puasa, semakin mendalam kita akan diubah dan semakin gembira kita akan menyambut Kebangkitan Kudus.</w:t>
      </w:r>
    </w:p>
    <w:p w14:paraId="5356122E" w14:textId="77777777" w:rsidR="00BA44CB" w:rsidRDefault="00BA44CB" w:rsidP="008F333A">
      <w:pPr>
        <w:rPr>
          <w:lang w:val="ru-RU"/>
        </w:rPr>
      </w:pPr>
      <w:r>
        <w:rPr>
          <w:lang w:val="ru-RU"/>
        </w:rPr>
        <w:tab/>
      </w:r>
      <w:r w:rsidR="002C6C64" w:rsidRPr="00E236F4">
        <w:rPr>
          <w:lang w:val="ru-RU"/>
        </w:rPr>
        <w:t>Saya doakan anda diberi kekuatan dan ketabahan sepanjang Puasa Besar, supaya anda dapat naik kepada Kristus di Golgota bersama Bunda Allah yang Maha Suci dan penaung anda, Santo Yohanes Teologian, dan menjadi peserta dalam Kesengsaraan Tuhan kita. Amin.</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191"/>
      <w:r w:rsidRPr="00E236F4">
        <w:rPr>
          <w:lang w:val="ru-RU"/>
        </w:rPr>
        <w:t>"Kami menyembah Kesengsaraan-Mu, ya Kristus</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saya boleh memupuk rasa hormat terhadap Kesengsaraan Kristus?</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Pertama sekali, kita mesti merenungkan Pengorbanan Agung yang telah dibuat Kristus untuk kita, dan juga betapa tidak bersyukur dan berdosa kita. Bacalah Bapa-Bapa Kudus yang membicarakan hal ini </w:t>
      </w:r>
      <w:r w:rsidR="008F333A">
        <w:rPr>
          <w:lang w:val="ru-RU"/>
        </w:rPr>
        <w:t xml:space="preserve">— </w:t>
      </w:r>
      <w:r w:rsidR="002C6C64" w:rsidRPr="00E236F4">
        <w:rPr>
          <w:lang w:val="ru-RU"/>
        </w:rPr>
        <w:t xml:space="preserve">itu juga akan membantu anda sedikit. Tetapi Kesengsaraan Kudus itu sendiri, Pengorbanan Tuhan itu sendiri, akan membantu anda jauh lebih banyak. Kristus tidak hanya mengajar kita dengan kata-kata </w:t>
      </w:r>
      <w:r w:rsidR="008F333A">
        <w:rPr>
          <w:lang w:val="ru-RU"/>
        </w:rPr>
        <w:t xml:space="preserve">— </w:t>
      </w:r>
      <w:r w:rsidR="002C6C64" w:rsidRPr="00E236F4">
        <w:rPr>
          <w:lang w:val="ru-RU"/>
        </w:rPr>
        <w:t>tidak, Dia mempersembahkan Diri-Nya sebagai korban bagi umat manusia, menderita, disalib, dan menanggung begitu banyak penghinaan dan penyiksaan.</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Dan hukuman mati yang memalukan di Salib, Geronda…</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Ya, yang paling memalukan di antara semuanya! Memikirkannya amat menakutkan! Semua nabi meramalkan kedatangan Kristus, namun orang Yahudi memukul-Nya, meludahi-Nya, mengejek-Nya dan, akhirnya, menyalibkan-Nya! Semua ini memenuhi seseorang dengan rasa kagum yang mendalam apabila memikirkannya. Malah orang yang paling tidak peduli, selagi mereka mempunyai sedikitpun niat baik, akan dihidupkan kembali kepada kehidupan rohani oleh renungan-renungan ini.</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pada malam Khamis Agong, selepas Ibadah Kesengsaraan, saya tidak bermalam di gereja tetapi kembali ke sel saya.</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Sayangnya. Saya sangkakan kamu sekurang-kurangnya ada sedikit rasa hormat! Benarkah kamu tidak tinggal di gereja pada malam Khamis Agong? Kamu tinggalkan Kristus yang disalib sendirian dan kembali ke selmu?</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Ramai saudara perempuan, Geronda—sebenarnya majoriti—tetap berada di gereja, tetapi saya sukar menumpukan perhatian kerana terganggu oleh bunyi geseran paling kecil—dan oleh itu saya berjaga di sel saya.</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 xml:space="preserve">Baiklah, jika itu keadaannya. Letakkanlah ikon Penyaliban di selmu, dan berdoalah di hadapannya: 'Kemuliaan kepada Penyaliban-Mu yang Kudus, ya </w:t>
      </w:r>
      <w:r>
        <w:rPr>
          <w:lang w:val="ru-RU"/>
        </w:rPr>
        <w:t xml:space="preserve">Tuhan' </w:t>
      </w:r>
      <w:r w:rsidR="002C6C64" w:rsidRPr="00E236F4">
        <w:rPr>
          <w:lang w:val="ru-RU"/>
        </w:rPr>
        <w:t>dan 'Ibu Allah yang Paling Kudus, kami menyembah Anak yang Engkau lahirkan</w:t>
      </w:r>
      <w:r>
        <w:rPr>
          <w:lang w:val="ru-RU"/>
        </w:rPr>
        <w:t>.'</w:t>
      </w:r>
      <w:r w:rsidR="002C6C64" w:rsidRPr="00E236F4">
        <w:rPr>
          <w:lang w:val="ru-RU"/>
        </w:rPr>
        <w:t xml:space="preserve"> Pada masa yang sama, sujudlah </w:t>
      </w:r>
      <w:r w:rsidR="008F333A">
        <w:rPr>
          <w:lang w:val="ru-RU"/>
        </w:rPr>
        <w:t xml:space="preserve">— </w:t>
      </w:r>
      <w:r w:rsidR="002C6C64" w:rsidRPr="00E236F4">
        <w:rPr>
          <w:lang w:val="ru-RU"/>
        </w:rPr>
        <w:t>sebanyak yang anda mampu. Anda perlu merasai hari ini sepenuhnya, merasainya dengan mendalam. Pada Hari Jumaat Agung, saya mengunci diri dalam sel saya untuk tujuan ini.</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Tahun ini, Geronda, pada Hari Jumaat Agung saya berpuasa dengan ketat, tetapi pada waktu malam, semasa upacara pengebumian Kain Kafan, saya tidak dapat berdiri. Jika saya telah menghormati Kesengsaraan Tuhan dengan cukup, adakah saya akan membenarkan diri saya duduk di gereja pada saat seperti itu?</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Baguslah anda mengamalkan disiplin diri sebegitu. Dan bagaimana seseorang boleh makan pada hari sebegini? Mereka yang sukar menahan diri boleh mengenyangkan diri dengan roti kering. Dahulu, di biara pada Hari Jumaat Agung, hanya sami yang tua dan uzur dibenarkan minum teh dengan roti kering pada waktu malam. Sesetengah sami pada hari ini, meniru Tuhan—yang diberikan oleh orang Yahudi cuka yang dicampur dengan empedu untuk diminum di atas Salib—</w:t>
      </w:r>
      <w:r w:rsidR="00195A03">
        <w:rPr>
          <w:rStyle w:val="FootnoteReference"/>
          <w:lang w:val="ru-RU"/>
        </w:rPr>
        <w:footnoteReference w:id="160"/>
      </w:r>
      <w:r w:rsidR="002C6C64" w:rsidRPr="00E236F4">
        <w:rPr>
          <w:lang w:val="ru-RU"/>
        </w:rPr>
        <w:t xml:space="preserve"> , turut meminum sedikit cuka wain. Apabila saya tiba di Biara Philotheos, saya tidak makan apa-apa sepanjang Minggu Suci pada tahun pertama saya. Pada </w:t>
      </w:r>
      <w:r w:rsidR="002C6C64" w:rsidRPr="00E236F4">
        <w:rPr>
          <w:lang w:val="ru-RU"/>
        </w:rPr>
        <w:lastRenderedPageBreak/>
        <w:t>Hari Jumaat Agung, setelah mengetahui bahawa ada adat bagi sesetengah orang untuk minum cuka, saya turut meminumnya. Tetapi cuka itu ternyata sangat pekat, lalu saya pengsan.</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semasa Minggu Suci saya boleh tidak makan selama tiga hari, sedangkan biasanya saya sukar berpuasa?</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Minggu Suci adalah masa berkabung atas penderitaan Kristus. Jika seseorang yang dekat dengan anda meninggal dunia, adakah anda mampu memikirkan tentang makanan? Apabila tragedi sebegitu berlaku, anda tidak boleh makan atau minum.</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Geronda, Sabtu Agong ini adalah kali pertama kami menyanyikan him</w:t>
      </w:r>
      <w:r>
        <w:rPr>
          <w:lang w:val="ru-RU"/>
        </w:rPr>
        <w:t xml:space="preserve">ne 'Tak Bernoda' </w:t>
      </w:r>
      <w:r w:rsidR="002C6C64" w:rsidRPr="00E236F4">
        <w:rPr>
          <w:lang w:val="ru-RU"/>
        </w:rPr>
        <w:t xml:space="preserve">dengan doxologi </w:t>
      </w:r>
      <w:r w:rsidR="008F333A">
        <w:rPr>
          <w:lang w:val="ru-RU"/>
        </w:rPr>
        <w:t xml:space="preserve">— </w:t>
      </w:r>
      <w:r w:rsidR="002C6C64" w:rsidRPr="00E236F4">
        <w:rPr>
          <w:lang w:val="ru-RU"/>
        </w:rPr>
        <w:t>sebelum ini kami membacanya sahaja.</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 xml:space="preserve">Saya dengar. Tetapi saya mahu kamu beritahu kebenarannya. Ketika kamu menyanyi, adakah kamu terfikir tentang Kristus, adakah kamu membawakan semula pengebumian-Nya? Dan saudara perempuan yang membacakan ayat-ayat mazmur itu, dan kamu, saudara-saudari, yang menyanyikan troparia </w:t>
      </w:r>
      <w:r w:rsidR="008F333A">
        <w:rPr>
          <w:lang w:val="ru-RU"/>
        </w:rPr>
        <w:t xml:space="preserve">— </w:t>
      </w:r>
      <w:r w:rsidR="002C6C64" w:rsidRPr="00E236F4">
        <w:rPr>
          <w:lang w:val="ru-RU"/>
        </w:rPr>
        <w:t xml:space="preserve">kamu semua seolah-olah berada di atas pentas! Persembahan apa yang telah kamu pamerkan? Adakah kamu belajar lagu baru? Tetapi itu semua sangat duniawi! Adakah begitu sukar untuk difahami? </w:t>
      </w:r>
      <w:r>
        <w:rPr>
          <w:lang w:val="ru-RU"/>
        </w:rPr>
        <w:t xml:space="preserve">'Yang Tak Bernoda' </w:t>
      </w:r>
      <w:r w:rsidR="002C6C64" w:rsidRPr="00E236F4">
        <w:rPr>
          <w:lang w:val="ru-RU"/>
        </w:rPr>
        <w:t>pada Hari Sabtu Agong adalah ratapan di kubur. Ratapan! Dalam perkara lain, tidaklah begitu teruk jika kita terbawa suasana sedikit, tetapi di sini Kristus diseksa, dipukul, diludahi, kemudian disalib, dan sekarang kita sedang mengebumikan-Nya. Jika pada hari seperti ini pun anda tidak merasakan bahawa anda sedang menyanyi, maka saya tidak tahu bagaimana saya boleh membantu anda sama sekali.</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menurut peraturan Gunung Athos, adakah loceng dibunyikan sebagai tanda duka pada Hari Jumaat Agung?</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Loceng dibunyikan apabila Keranda dibawa keluar.</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Dan loceng pengebumian dibunyikan juga pada waktu siang?</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Adakah benar-benar penting di mana dan bagaimana loceng dibunyikan? Yang utama ialah deringan yang mengumumkan pengebumian Kristus bergema dalam hati saya.</w:t>
      </w:r>
    </w:p>
    <w:p w14:paraId="4B4863FB" w14:textId="77777777" w:rsidR="00BA44CB" w:rsidRDefault="00BA44CB" w:rsidP="008F333A">
      <w:pPr>
        <w:rPr>
          <w:lang w:val="ru-RU"/>
        </w:rPr>
      </w:pPr>
    </w:p>
    <w:p w14:paraId="63F9ADDA" w14:textId="2358F737" w:rsidR="00BA44CB" w:rsidRDefault="002C6C64" w:rsidP="00D07549">
      <w:pPr>
        <w:pStyle w:val="Heading4"/>
        <w:rPr>
          <w:lang w:val="ru-RU"/>
        </w:rPr>
      </w:pPr>
      <w:bookmarkStart w:id="226" w:name="_Toc196716838"/>
      <w:bookmarkStart w:id="227" w:name="_Toc242628192"/>
      <w:r w:rsidRPr="00E236F4">
        <w:rPr>
          <w:lang w:val="ru-RU"/>
        </w:rPr>
        <w:t>"Hari Kebangkitan</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 xml:space="preserve">Geronda, beberapa peziarah datang ke sini bersama anak-anak mereka, dan si kecil itu sangat gembira: </w:t>
      </w:r>
      <w:r w:rsidR="00C90354">
        <w:rPr>
          <w:lang w:val="ru-RU"/>
        </w:rPr>
        <w:t>"</w:t>
      </w:r>
      <w:r w:rsidR="002C6C64" w:rsidRPr="00E236F4">
        <w:rPr>
          <w:lang w:val="ru-RU"/>
        </w:rPr>
        <w:t>Oh, betapa indahnya telur merah di sini!</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Jangan biarkan kanak-kanak terikat pada perkara-perkara indah, kerana mereka akan menumpukan perhatian pada rupa zahir dan tidak akan mencari makna yang lebih mendalam. Cukup katakan bahawa telur merah itu melambangkan bumi, yang telah dicemari dengan Darah Kristus, dan bahawa seluruh dunia telah ditebus daripada dosa.</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terkesan dengan keberanian para wanita pembawa mur.</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Para Pembawa Murri mempercayai Kristus sepenuhnya; cinta ilahi membara dalam diri mereka, dan oleh itu mereka tidak menghiraukan sebarang bahaya. Jika api cinta ilahi tidak menyala dalam diri mereka, adakah mereka akan berani melakukan ini? Pada waktu subuh, pada jam-jam awal, ketika masih dilarang berada di jalanan, mereka berangkat dengan minyak wangian di tangan mereka ke Makam Suci kerana cinta kepada Kristus. Itulah sebabnya mereka dianggep layak mendengar khabar gembira Kebangkitan daripada malaikat.</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kita dapat mengalami kegembiraan Kebangkitan?</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Untuk kegembiraan sejati hadir, kita mesti menumbuhkan kesedihan yang penuh kegembiraan dalam diri kita. Jika kita menjalani Minggu Suci dengan kesalehan dan penghormatan, maka kita akan menyambut Kebangkitan Kudus dengan kegembiraan rohani dan sukacita suci.</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entah mengapa saya sukar untuk berasa sangat gembira pada malam Paskah…</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Itu memang berlaku </w:t>
      </w:r>
      <w:r w:rsidR="008F333A">
        <w:rPr>
          <w:lang w:val="ru-RU"/>
        </w:rPr>
        <w:t>—</w:t>
      </w:r>
      <w:r w:rsidR="002C6C64" w:rsidRPr="00E236F4">
        <w:rPr>
          <w:lang w:val="ru-RU"/>
        </w:rPr>
        <w:t xml:space="preserve"> lagipun, sepanjang Minggu Suci kita telah mengalami kesedihan Pengorbanan, terutamanya pada malam Jumaat Agung. Dan kerana perasaan sedih itu lebih mendalam daripada perasaan gembira, kita tidak dapat mengatasi keadaan ini dalam satu hari sahaja. Bukanlah jiwa tidak bersukacita atas Kebangkitan Kristus—tidak. Jiwa sekadar tidak bersukacita sepenuhnya seperti yang dituntut oleh hari yang mulia ini. Namun, secara beransur-ansur sepanjang Minggu Cerah—yang keseluruhannya </w:t>
      </w:r>
      <w:r w:rsidR="002C6C64" w:rsidRPr="00E236F4">
        <w:rPr>
          <w:lang w:val="ru-RU"/>
        </w:rPr>
        <w:lastRenderedPageBreak/>
        <w:t>merupakan satu hari Paskah yang berterusan—kesedihan Minggu Suci lenyap dan jiwa dipenuhi dengan kegembiraan Paskah. Menjelang hari kedua, seseorang mula merasakan semangat Paskah.</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Mengapa, Geronda, sesetengah biara mengadakan perarakan pada hari kedua, malah hari ketiga Paskah?</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Untuk menyebarkan kegembiraan Paskah kepada mereka di sekeliling mereka.</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Apa, mereka juga membunyikan loceng, Geronda?</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Semasa Minggu Cerah, loceng berbunyi, dan pemukul, tukul dan simbal</w:t>
      </w:r>
      <w:r w:rsidR="00EB7296">
        <w:rPr>
          <w:rStyle w:val="FootnoteReference"/>
          <w:lang w:val="ru-RU"/>
        </w:rPr>
        <w:footnoteReference w:id="162"/>
      </w:r>
      <w:r w:rsidR="00EB7296" w:rsidRPr="00EB7296">
        <w:rPr>
          <w:lang w:val="ru-RU"/>
        </w:rPr>
        <w:t xml:space="preserve"> </w:t>
      </w:r>
      <w:r w:rsidR="002C6C64" w:rsidRPr="00E236F4">
        <w:rPr>
          <w:lang w:val="ru-RU"/>
        </w:rPr>
        <w:t>bergemuruh dengan gembira, dan hati menyanyi, merasai 'Hari Kebangkitan</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Kegembiraan surgawi Kristus</w:t>
      </w:r>
    </w:p>
    <w:p w14:paraId="31284D5E" w14:textId="77777777" w:rsidR="00BA44CB" w:rsidRDefault="00BA44CB" w:rsidP="008F333A">
      <w:pPr>
        <w:rPr>
          <w:lang w:val="ru-RU"/>
        </w:rPr>
      </w:pPr>
      <w:r>
        <w:rPr>
          <w:lang w:val="ru-RU"/>
        </w:rPr>
        <w:tab/>
      </w:r>
      <w:r w:rsidR="002C6C64" w:rsidRPr="00E236F4">
        <w:rPr>
          <w:lang w:val="ru-RU"/>
        </w:rPr>
        <w:t>Dan kegembiraan Paskah yang tiada henti</w:t>
      </w:r>
    </w:p>
    <w:p w14:paraId="02AEDF64" w14:textId="77777777" w:rsidR="00BA44CB" w:rsidRDefault="00BA44CB" w:rsidP="008F333A">
      <w:pPr>
        <w:rPr>
          <w:lang w:val="ru-RU"/>
        </w:rPr>
      </w:pPr>
      <w:r>
        <w:rPr>
          <w:lang w:val="ru-RU"/>
        </w:rPr>
        <w:tab/>
      </w:r>
      <w:r w:rsidR="002C6C64" w:rsidRPr="00E236F4">
        <w:rPr>
          <w:lang w:val="ru-RU"/>
        </w:rPr>
        <w:t>Dengan kegelisahan yang manis dan tenang</w:t>
      </w:r>
    </w:p>
    <w:p w14:paraId="20123890" w14:textId="77777777" w:rsidR="00BA44CB" w:rsidRDefault="00BA44CB" w:rsidP="008F333A">
      <w:pPr>
        <w:rPr>
          <w:lang w:val="ru-RU"/>
        </w:rPr>
      </w:pPr>
      <w:r>
        <w:rPr>
          <w:lang w:val="ru-RU"/>
        </w:rPr>
        <w:tab/>
      </w:r>
      <w:r w:rsidR="002C6C64" w:rsidRPr="00E236F4">
        <w:rPr>
          <w:lang w:val="ru-RU"/>
        </w:rPr>
        <w:t>Semoga Tuhan sentiasa menganugerahkan ini kepada saudara perempuan rohani saya!</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193"/>
      <w:r w:rsidRPr="00E236F4">
        <w:rPr>
          <w:lang w:val="ru-RU"/>
        </w:rPr>
        <w:t>Bab</w:t>
      </w:r>
      <w:r w:rsidRPr="00846B18">
        <w:rPr>
          <w:lang w:val="ru-RU"/>
        </w:rPr>
        <w:t xml:space="preserve"> 2</w:t>
      </w:r>
      <w:r w:rsidR="002C6C64" w:rsidRPr="00E236F4">
        <w:rPr>
          <w:lang w:val="ru-RU"/>
        </w:rPr>
        <w:t xml:space="preserve">. </w:t>
      </w:r>
      <w:r w:rsidRPr="00846B18">
        <w:rPr>
          <w:lang w:val="ru-RU"/>
        </w:rPr>
        <w:br/>
      </w:r>
      <w:r w:rsidR="002C6C64" w:rsidRPr="00E236F4">
        <w:rPr>
          <w:lang w:val="ru-RU"/>
        </w:rPr>
        <w:t>Mengenai doa berjemaah</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194"/>
      <w:r w:rsidRPr="00E236F4">
        <w:rPr>
          <w:lang w:val="ru-RU"/>
        </w:rPr>
        <w:t xml:space="preserve">Gereja </w:t>
      </w:r>
      <w:r w:rsidR="008F333A">
        <w:rPr>
          <w:lang w:val="ru-RU"/>
        </w:rPr>
        <w:t xml:space="preserve">adalah </w:t>
      </w:r>
      <w:r w:rsidRPr="00E236F4">
        <w:rPr>
          <w:lang w:val="ru-RU"/>
        </w:rPr>
        <w:t>rumah Tuhan</w:t>
      </w:r>
      <w:bookmarkEnd w:id="230"/>
      <w:bookmarkEnd w:id="231"/>
    </w:p>
    <w:p w14:paraId="5BCED968" w14:textId="26669410" w:rsidR="00BA44CB" w:rsidRDefault="002C6C64" w:rsidP="00D07549">
      <w:pPr>
        <w:ind w:firstLine="720"/>
        <w:rPr>
          <w:lang w:val="ru-RU"/>
        </w:rPr>
      </w:pPr>
      <w:r w:rsidRPr="00E236F4">
        <w:rPr>
          <w:lang w:val="ru-RU"/>
        </w:rPr>
        <w:t>Geronda, ramai orang percaya bahawa pergi ke gereja tidak penting.</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Orang ramai tidak memahami kepentingan mendalam menghadiri gereja, dan dengan mengabaikan rumah Tuhan, mereka memotong kabel yang menghubungkan mereka dengan Tuhan dengan tangan mereka sendiri. Di manakah mereka akan dapat mencari pertolongan? Malangnya, kebanyakan orang Kristian tidak mengambil bahagian dalam sakramen dan oleh itu menjadi mangsa pengaruh syaitan.</w:t>
      </w:r>
    </w:p>
    <w:p w14:paraId="15DB261B" w14:textId="77777777" w:rsidR="00BA44CB" w:rsidRDefault="00BA44CB" w:rsidP="008F333A">
      <w:pPr>
        <w:rPr>
          <w:lang w:val="ru-RU"/>
        </w:rPr>
      </w:pPr>
      <w:r>
        <w:rPr>
          <w:lang w:val="ru-RU"/>
        </w:rPr>
        <w:tab/>
      </w:r>
      <w:r w:rsidR="002C6C64" w:rsidRPr="00E236F4">
        <w:rPr>
          <w:lang w:val="ru-RU"/>
        </w:rPr>
        <w:t>Saya sentiasa menyuruh orang awam pergi ke gereja—ia adalah rumah Tuhan sendiri; ia memurnikan seseorang, dan di sana seseorang menerima rahmat Ilahi. Hanya memikirkan hal ini sudah cukup untuk memenuhi seseorang dengan rasa kagum. Di gereja, Kristus, Ibu Tuhan dan para orang suci memandang kita dari atas; di sana kita meminta pertolongan daripada mereka dan boleh bercakap dengan mereka secara ringkas. Dengan kekal di luar ambang pintu, kita terlepas peluang untuk hidup melalui sakramen. Di sana, di gereja Tuhan, Kristus dipersembahkan sebagai korban bagi kita dan memberi kita Tubuh dan Darah-Nya. Bukankah ini seharusnya memenuhi kita dengan rasa kagum yang mendalam?</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buat masa ini saya tidak dapat menghadiri gereja kerana sakit. Betapa saya merindui kebaktian gereja!</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Kamu perlu bersabar sedikit lagi sekarang. Ketika saya bertugas dalam tentera dan kami mengambil bahagian dalam satu operasi di pergunungan,</w:t>
      </w:r>
      <w:r w:rsidR="006B3BF5">
        <w:rPr>
          <w:rStyle w:val="FootnoteReference"/>
          <w:lang w:val="ru-RU"/>
        </w:rPr>
        <w:footnoteReference w:id="164"/>
      </w:r>
      <w:r w:rsidR="002C6C64" w:rsidRPr="00E236F4">
        <w:rPr>
          <w:lang w:val="ru-RU"/>
        </w:rPr>
        <w:t xml:space="preserve"> </w:t>
      </w:r>
      <w:r w:rsidR="008F333A">
        <w:rPr>
          <w:lang w:val="ru-RU"/>
        </w:rPr>
        <w:t xml:space="preserve">— </w:t>
      </w:r>
      <w:r w:rsidR="002C6C64" w:rsidRPr="00E236F4">
        <w:rPr>
          <w:lang w:val="ru-RU"/>
        </w:rPr>
        <w:t xml:space="preserve">bayangkan saja! </w:t>
      </w:r>
      <w:r w:rsidR="008F333A">
        <w:rPr>
          <w:lang w:val="ru-RU"/>
        </w:rPr>
        <w:t xml:space="preserve">— </w:t>
      </w:r>
      <w:r w:rsidR="002C6C64" w:rsidRPr="00E236F4">
        <w:rPr>
          <w:lang w:val="ru-RU"/>
        </w:rPr>
        <w:t xml:space="preserve">saya tidak melihat gereja selama tujuh bulan. Suatu kali saya dihantar ke Nafpaktos untuk membaiki beberapa radio, dan saya terpaksa kembali dengan segera. Saya melakukan apa yang perlu dan, dalam perjalanan pulang, singgah di sebuah gereja tepi jalan. Ketika itu adalah Masa Puasa Besar, dan mereka sedang menyanyikan Akathist kepada Bunda Allah yang Paling Suci di dalam. Saya tidak dapat menyelit masuk, saya juga tidak boleh meninggalkan radio tanpa pengawasan, dan saya kehabisan masa. Saya berdiri di pintu gereja selama hanya lima minit. Tahukah kamu betapa sedihnya saya? Saya menangis seperti kanak-kanak! </w:t>
      </w:r>
      <w:r w:rsidR="00C90354">
        <w:rPr>
          <w:lang w:val="ru-RU"/>
        </w:rPr>
        <w:t>"</w:t>
      </w:r>
      <w:r w:rsidR="002C6C64" w:rsidRPr="00E236F4">
        <w:rPr>
          <w:lang w:val="ru-RU"/>
        </w:rPr>
        <w:t>Ya Tuhan,</w:t>
      </w:r>
      <w:r w:rsidR="008F333A">
        <w:rPr>
          <w:lang w:val="ru-RU"/>
        </w:rPr>
        <w:t xml:space="preserve">" </w:t>
      </w:r>
      <w:r w:rsidR="002C6C64" w:rsidRPr="00E236F4">
        <w:rPr>
          <w:lang w:val="ru-RU"/>
        </w:rPr>
        <w:t>saya merintih</w:t>
      </w:r>
      <w:r w:rsidR="008F333A">
        <w:rPr>
          <w:lang w:val="ru-RU"/>
        </w:rPr>
        <w:t>, "</w:t>
      </w:r>
      <w:r w:rsidR="002C6C64" w:rsidRPr="00E236F4">
        <w:rPr>
          <w:lang w:val="ru-RU"/>
        </w:rPr>
        <w:t>apa dah jadi dengan saya! Sejak kecil lagi, saya selalu tiba di gereja sebelum pengurus gereja. Dan sekarang saya sudah tujuh bulan tidak ke gereja!</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terus masuk ke gereja dari tugas saya di archondarion, saya tidak dapat menumpukan perhatian pada ibadat.</w:t>
      </w:r>
    </w:p>
    <w:p w14:paraId="4C8EF52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Dari arkondarion, anda masuk ke gereja. Dan dari gereja, pergi ke Syurga, dan kemudian pergi lebih jauh </w:t>
      </w:r>
      <w:r w:rsidR="008F333A">
        <w:rPr>
          <w:lang w:val="ru-RU"/>
        </w:rPr>
        <w:t xml:space="preserve">— </w:t>
      </w:r>
      <w:r w:rsidR="002C6C64" w:rsidRPr="00E236F4">
        <w:rPr>
          <w:lang w:val="ru-RU"/>
        </w:rPr>
        <w:t>kepada Tuhan.</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Ya, tetapi bagaimana caranya, Geronda? Dengan memikirkan kemuliaan Tuhan?</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Gereja adalah rumah Tuhan yang dibuat oleh manusia di bumi ini. Tetapi rumah Tuhan yang tidak dibuat </w:t>
      </w:r>
      <w:r w:rsidR="008F333A">
        <w:rPr>
          <w:lang w:val="ru-RU"/>
        </w:rPr>
        <w:t xml:space="preserve">adalah </w:t>
      </w:r>
      <w:r w:rsidR="002C6C64" w:rsidRPr="00E236F4">
        <w:rPr>
          <w:lang w:val="ru-RU"/>
        </w:rPr>
        <w:t>di syurga, sama seperti kediaman sejati kita juga di syurga.</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195"/>
      <w:r w:rsidRPr="00E236F4">
        <w:rPr>
          <w:lang w:val="ru-RU"/>
        </w:rPr>
        <w:t>Kuasa doa berjemaah</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Geronda, kadang-kadang saya rasa perlu tinggal di sel saya daripada menghadiri ibadat, untuk berdoa dengan rosari saya, untuk sujud, untuk membaca Peraturan atau buku-buku rohani…</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Bolehkah anda menjadual semula perkhidmatan itu? Tidak, anda tidak boleh. Tetapi anda boleh menangguhkan aktiviti sel anda ke masa lain.</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Ya, tetapi di gereja, Geronda, saya tidak selalu merasakan suasana rahmat yang sama seperti yang saya alami ketika berdoa di sel saya.</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Lihat, doa peribadi adalah persiapan untuk doa bersama. Kualiti doa anda di gereja mungkin lebih rendah daripada di sel anda, kerana di gereja anda tidak berasa sebebas seperti ketika bersendirian. Tetapi doa berjemaah di gereja jauh lebih berkuasa, kerana di sana semua orang berdoa bersama: doa seorang mempunyai lebih tenaga, doa seorang lain lebih kehangatan, doa yang ketiga sesuatu yang lain… Oleh itu, sepanjang dua atau tiga jam kebaktian berlangsung, kamu juga mesti berada di gereja dan berdoa bersama semua orang lain. Apa kata Kristus?</w:t>
      </w:r>
    </w:p>
    <w:p w14:paraId="44B33791" w14:textId="1C201A9B" w:rsidR="00BA44CB" w:rsidRDefault="00BA44CB" w:rsidP="008F333A">
      <w:pPr>
        <w:rPr>
          <w:lang w:val="ru-RU"/>
        </w:rPr>
      </w:pPr>
      <w:r>
        <w:rPr>
          <w:lang w:val="ru-RU"/>
        </w:rPr>
        <w:tab/>
      </w:r>
      <w:r w:rsidR="002C6C64" w:rsidRPr="00E236F4">
        <w:rPr>
          <w:lang w:val="ru-RU"/>
        </w:rPr>
        <w:t>'Kerana di mana dua atau tiga orang berkumpul dalam nama-Ku, di situ Aku berada di antara mereka.'</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saya berasa lebih baik secara rohani apabila saya berdoa di sel saya </w:t>
      </w:r>
      <w:r w:rsidR="008F333A">
        <w:rPr>
          <w:lang w:val="ru-RU"/>
        </w:rPr>
        <w:t xml:space="preserve">— </w:t>
      </w:r>
      <w:r w:rsidR="002C6C64" w:rsidRPr="00E236F4">
        <w:rPr>
          <w:lang w:val="ru-RU"/>
        </w:rPr>
        <w:t>saya terlalu mudah terganggu semasa perkhidmatan.</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Hanya nampak kepada anda bahawa </w:t>
      </w:r>
      <w:r>
        <w:rPr>
          <w:lang w:val="ru-RU"/>
        </w:rPr>
        <w:t>'kesejahteraan rohani'</w:t>
      </w:r>
      <w:r w:rsidR="002C6C64" w:rsidRPr="00E236F4">
        <w:rPr>
          <w:lang w:val="ru-RU"/>
        </w:rPr>
        <w:t xml:space="preserve"> anda lebih baik di sel anda. Anda akan mempunyai sikap rohani yang betul jika anda berusaha berdoa di gereja, menumpukan perhatian, dan mengamalkan Doa Yesus semasa kebaktian. Belajarlah mengatasi kesukaran semasa menghadapinya </w:t>
      </w:r>
      <w:r w:rsidR="008F333A">
        <w:rPr>
          <w:lang w:val="ru-RU"/>
        </w:rPr>
        <w:t xml:space="preserve">— </w:t>
      </w:r>
      <w:r w:rsidR="002C6C64" w:rsidRPr="00E236F4">
        <w:rPr>
          <w:lang w:val="ru-RU"/>
        </w:rPr>
        <w:t>jika tidak, anda tidak akan pernah mengatasinya. Bagaimana seorang askar boleh belajar bertempur jika sepanjang latihan beliau hanya diberikan peluru kosong dan bukannya peluru hidup?</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rasa diri saya terbelah semasa perkhidmatan kerana saya tidak dapat mengucapkan Doa Yesus sambil mengikuti bacaan dan menyanyi pada masa yang sama.</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Mengapa anda terbelah antara kedua-duanya? Mungkin semua kegelisahan ini berpunca daripada anda memberitahu diri sendiri: 'Sekarang saya benar-benar akan cemerlang dalam doa mental, saya akan menjadi begitu kaya!</w:t>
      </w:r>
      <w:r>
        <w:rPr>
          <w:lang w:val="ru-RU"/>
        </w:rPr>
        <w:t>'</w:t>
      </w:r>
      <w:r w:rsidR="002C6C64" w:rsidRPr="00E236F4">
        <w:rPr>
          <w:lang w:val="ru-RU"/>
        </w:rPr>
        <w:t xml:space="preserve">? Tetapi terdapat egoisme dan kesombongan tersembunyi di dalamnya. Ia tidak bermakna anda tidak berusaha; contoh saya </w:t>
      </w:r>
      <w:r w:rsidR="008F333A">
        <w:rPr>
          <w:lang w:val="ru-RU"/>
        </w:rPr>
        <w:t xml:space="preserve">adalah </w:t>
      </w:r>
      <w:r w:rsidR="002C6C64" w:rsidRPr="00E236F4">
        <w:rPr>
          <w:lang w:val="ru-RU"/>
        </w:rPr>
        <w:t>satu keterlaluan. Anda mempunyai sikap yang baik, dan Kristus akan membantu anda. Berdiri di hadapan Tuhan seperti seorang kanak-kanak, dan jangan memikirkan apa-apa. Jadilah lebih sederhana—dan kamu akan melihat apa rahmat yang akan Kristus dan Ibu Tuhan kurniakan kepada kamu. Apabila kamu memasuki gereja, bayangkan kamu telah menaiki sebuah kapal; serahkan dirimu ke dalam tangan Tuhan, dan biarkan kapal ini membawa kamu ke mana kamu perlu pergi.</w:t>
      </w:r>
    </w:p>
    <w:p w14:paraId="00F11637" w14:textId="5CE7F732" w:rsidR="00BA44CB" w:rsidRDefault="00BA44CB" w:rsidP="008F333A">
      <w:pPr>
        <w:rPr>
          <w:lang w:val="ru-RU"/>
        </w:rPr>
      </w:pPr>
      <w:r>
        <w:rPr>
          <w:lang w:val="ru-RU"/>
        </w:rPr>
        <w:tab/>
      </w:r>
      <w:r w:rsidR="008F333A">
        <w:rPr>
          <w:lang w:val="ru-RU"/>
        </w:rPr>
        <w:t xml:space="preserve">— </w:t>
      </w:r>
      <w:r w:rsidR="002C6C64" w:rsidRPr="00E236F4">
        <w:rPr>
          <w:lang w:val="ru-RU"/>
        </w:rPr>
        <w:t>Geronda, saya dapati diri saya mengantuk semasa kebaktian, jadi kadang-kadang saya langsung tidak dapat menumpukan perhatian. Dan kemudian satu fikiran berkata kepada saya: 'Jadi apa kalau kamu berada di kebaktian itu? Kamu pun tidak berdoa juga!</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Anda mungkin menguap atau mengantuk, tetapi kapal itu terus berlayar ke arah tujuannya. Ia seperti di atas kapal: seorang pelaut berjaga, seorang lagi menguap, seorang ketiga tidur, namun kapal itu tetap mendekati destinasi yang dituju. Tetapi anda lebih baik berjaga-jaga dan kekal berwaspada.</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jika akal tidak berdoa semasa khidmat, maka khidmat itu menjadi beban.</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 xml:space="preserve">Ya, kerana ketika itu seseorang tidak mendapat 'makanan rohani'. Apabila akal gagal memahami makna-makna suci, maka ibadat itu menjadi satu senaman fizikal </w:t>
      </w:r>
      <w:r w:rsidR="008F333A">
        <w:rPr>
          <w:lang w:val="ru-RU"/>
        </w:rPr>
        <w:t xml:space="preserve">— </w:t>
      </w:r>
      <w:r w:rsidR="002C6C64" w:rsidRPr="00E236F4">
        <w:rPr>
          <w:lang w:val="ru-RU"/>
        </w:rPr>
        <w:t xml:space="preserve">walaupun ia semata-mata untuk cinta Tuhan. Dan sesiapa yang mengantuk semasa ibadat, namun menahan diri daripada tidur, akan menerima </w:t>
      </w:r>
      <w:r w:rsidR="002C6C64" w:rsidRPr="00E236F4">
        <w:rPr>
          <w:lang w:val="ru-RU"/>
        </w:rPr>
        <w:lastRenderedPageBreak/>
        <w:t>ganjaran yang besar.</w:t>
      </w:r>
      <w:r w:rsidR="00586086">
        <w:rPr>
          <w:rStyle w:val="FootnoteReference"/>
          <w:lang w:val="ru-RU"/>
        </w:rPr>
        <w:footnoteReference w:id="166"/>
      </w:r>
      <w:r w:rsidR="008F333A">
        <w:rPr>
          <w:lang w:val="ru-RU"/>
        </w:rPr>
        <w:t xml:space="preserve"> ,</w:t>
      </w:r>
      <w:r w:rsidR="002C6C64" w:rsidRPr="00E236F4">
        <w:rPr>
          <w:lang w:val="ru-RU"/>
        </w:rPr>
        <w:t xml:space="preserve"> stasidia di gereja bukan untuk tidur; anda ada katil di sel anda untuk itu. Suatu ketika, dua orang awam datang ke Gunung Athos dan kebetulan berada di sana untuk Pengawasan Sepanjang Malam. Mereka tertidur sepanjang pengawasan di rumah tetamu biara dan hanya tiba di gereja sejurus sebelum Doxologi.</w:t>
      </w:r>
      <w:r w:rsidR="005F7770">
        <w:rPr>
          <w:rStyle w:val="FootnoteReference"/>
          <w:lang w:val="ru-RU"/>
        </w:rPr>
        <w:footnoteReference w:id="167"/>
      </w:r>
      <w:r w:rsidR="002C6C64" w:rsidRPr="00E236F4">
        <w:rPr>
          <w:lang w:val="ru-RU"/>
        </w:rPr>
        <w:t xml:space="preserve"> Seorang sami di stasidia bersebelahan asyik mengantuk, tetapi cuba menahan diri daripada tertidur. Salah seorang orang awam itu, melihat hal ini, berkata kepada yang lain: </w:t>
      </w:r>
      <w:r>
        <w:rPr>
          <w:lang w:val="ru-RU"/>
        </w:rPr>
        <w:t>"</w:t>
      </w:r>
      <w:r w:rsidR="002C6C64" w:rsidRPr="00E236F4">
        <w:rPr>
          <w:lang w:val="ru-RU"/>
        </w:rPr>
        <w:t>Lihat, sami itu sedang tidur sejenak!</w:t>
      </w:r>
      <w:r>
        <w:rPr>
          <w:lang w:val="ru-RU"/>
        </w:rPr>
        <w:t xml:space="preserve">" </w:t>
      </w:r>
      <w:r w:rsidR="002C6C64" w:rsidRPr="00E236F4">
        <w:rPr>
          <w:lang w:val="ru-RU"/>
        </w:rPr>
        <w:t>Lalu yang seorang lagi menjawab, seperti perompak yang bijak:</w:t>
      </w:r>
      <w:r w:rsidR="005F7770">
        <w:rPr>
          <w:rStyle w:val="FootnoteReference"/>
          <w:lang w:val="ru-RU"/>
        </w:rPr>
        <w:footnoteReference w:id="168"/>
      </w:r>
      <w:r w:rsidR="002C6C64" w:rsidRPr="00E236F4">
        <w:rPr>
          <w:lang w:val="ru-RU"/>
        </w:rPr>
        <w:t xml:space="preserve"> "Tidakkah kamu malu pada dirimu sendiri? Kita telah tidur selama berjam-jam dan baru sahaja tiba. Apa, kamu fikir dia tidak boleh pergi ke selnya sendiri untuk tidur? Bukan di atas katil bulu, sudah tentu, tetapi sekurang-kurangnya di atas alas apa pun.</w:t>
      </w:r>
      <w:r>
        <w:rPr>
          <w:lang w:val="ru-RU"/>
        </w:rPr>
        <w:t>"</w:t>
      </w:r>
    </w:p>
    <w:p w14:paraId="400E1ED8" w14:textId="77777777" w:rsidR="00BA44CB" w:rsidRDefault="00BA44CB" w:rsidP="008F333A">
      <w:pPr>
        <w:rPr>
          <w:lang w:val="ru-RU"/>
        </w:rPr>
      </w:pPr>
      <w:r>
        <w:rPr>
          <w:lang w:val="ru-RU"/>
        </w:rPr>
        <w:tab/>
      </w:r>
      <w:r w:rsidR="008F333A">
        <w:rPr>
          <w:lang w:val="ru-RU"/>
        </w:rPr>
        <w:t>— "</w:t>
      </w:r>
      <w:r w:rsidR="002C6C64" w:rsidRPr="00E236F4">
        <w:rPr>
          <w:lang w:val="ru-RU"/>
        </w:rPr>
        <w:t>Tetapi saya, Geronda, tidak menemui kegembiraan dalam Liturgi Ilahi."</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Adakah kita perlu gembira sepanjang masa? Anda berada di gereja demi Kristus </w:t>
      </w:r>
      <w:r w:rsidR="008F333A">
        <w:rPr>
          <w:lang w:val="ru-RU"/>
        </w:rPr>
        <w:t xml:space="preserve">— </w:t>
      </w:r>
      <w:r w:rsidR="002C6C64" w:rsidRPr="00E236F4">
        <w:rPr>
          <w:lang w:val="ru-RU"/>
        </w:rPr>
        <w:t>namun anda berdiri di stasidia, bersandar pada tempat lengan, berehat. Fikirkan begini: 'Kristus menghulurkan tangan-Nya di atas Salib, dan di sini aku, berdiri, berdoa, malah berehat sambil berbuat demikian!</w:t>
      </w:r>
      <w:r>
        <w:rPr>
          <w:lang w:val="ru-RU"/>
        </w:rPr>
        <w:t xml:space="preserve">' </w:t>
      </w:r>
      <w:r w:rsidR="002C6C64" w:rsidRPr="00E236F4">
        <w:rPr>
          <w:lang w:val="ru-RU"/>
        </w:rPr>
        <w:t>Katakan itu pada diri sendiri, dan kamu akan berhenti berasa murung semasa ibadat.</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boleh duduk semasa kebaktian?</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 xml:space="preserve">Jika sukar, anda boleh duduk sebentar. Tetapi jika anda mampu, lebih baik berdoa sambil berdiri. Anda harus melakukannya bukan kerana </w:t>
      </w:r>
      <w:r>
        <w:rPr>
          <w:lang w:val="ru-RU"/>
        </w:rPr>
        <w:t>'</w:t>
      </w:r>
      <w:r w:rsidR="002C6C64" w:rsidRPr="00E236F4">
        <w:rPr>
          <w:lang w:val="ru-RU"/>
        </w:rPr>
        <w:t xml:space="preserve">itulah caranya yang </w:t>
      </w:r>
      <w:r>
        <w:rPr>
          <w:lang w:val="ru-RU"/>
        </w:rPr>
        <w:t xml:space="preserve">sepatutnya', </w:t>
      </w:r>
      <w:r w:rsidR="002C6C64" w:rsidRPr="00E236F4">
        <w:rPr>
          <w:lang w:val="ru-RU"/>
        </w:rPr>
        <w:t>tetapi dari hati. Jika anda memberitahu diri sendiri: 'Saya mesti pergi ke gereja, berdiri di stasidia, memandang lantai dan berdiri tanpa menggerakkan sebarang otot</w:t>
      </w:r>
      <w:r>
        <w:rPr>
          <w:lang w:val="ru-RU"/>
        </w:rPr>
        <w:t xml:space="preserve">', </w:t>
      </w:r>
      <w:r w:rsidR="002C6C64" w:rsidRPr="00E236F4">
        <w:rPr>
          <w:lang w:val="ru-RU"/>
        </w:rPr>
        <w:t>semuanya akan kelihatan palsu dan kaku.</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Seringkali, Geronda, saya tidak dapat menumpukan perhatian di gereja kerana kaki saya mula sakit akibat berdiri terlalu lama. Apa yang patut saya lakukan?</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Fikirkan tentang balok kayu yang kaki Kristus dipaku, dan katakan: 'Segala puji bagi Tuhan bahawa aku sedang menderita</w:t>
      </w:r>
      <w:r>
        <w:rPr>
          <w:lang w:val="ru-RU"/>
        </w:rPr>
        <w:t xml:space="preserve">.' </w:t>
      </w:r>
      <w:r w:rsidR="002C6C64" w:rsidRPr="00E236F4">
        <w:rPr>
          <w:lang w:val="ru-RU"/>
        </w:rPr>
        <w:t>Kemudian kamu akan melupakan kesakitanmu sendiri, hatimu akan mendapat penghiburan, dan doamu akan keluar dari lubuk hati.</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196"/>
      <w:r w:rsidRPr="00E236F4">
        <w:rPr>
          <w:lang w:val="ru-RU"/>
        </w:rPr>
        <w:t>Bab</w:t>
      </w:r>
      <w:r w:rsidRPr="00846B18">
        <w:rPr>
          <w:lang w:val="ru-RU"/>
        </w:rPr>
        <w:t xml:space="preserve"> 3</w:t>
      </w:r>
      <w:r w:rsidR="002C6C64" w:rsidRPr="00E236F4">
        <w:rPr>
          <w:lang w:val="ru-RU"/>
        </w:rPr>
        <w:t xml:space="preserve">. </w:t>
      </w:r>
      <w:r w:rsidRPr="00846B18">
        <w:rPr>
          <w:lang w:val="ru-RU"/>
        </w:rPr>
        <w:br/>
      </w:r>
      <w:r w:rsidR="002C6C64" w:rsidRPr="00E236F4">
        <w:rPr>
          <w:lang w:val="ru-RU"/>
        </w:rPr>
        <w:t>Mengenai Penyertaan dalam Sakramen Ekaristi Ilahi</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197"/>
      <w:r w:rsidRPr="00E236F4">
        <w:rPr>
          <w:lang w:val="ru-RU"/>
        </w:rPr>
        <w:t>Sakramen dialami melalui pengalaman peribadi</w:t>
      </w:r>
      <w:bookmarkEnd w:id="236"/>
      <w:bookmarkEnd w:id="237"/>
    </w:p>
    <w:p w14:paraId="4541E8D4" w14:textId="760C5870" w:rsidR="00BA44CB" w:rsidRDefault="002C6C64" w:rsidP="00D07549">
      <w:pPr>
        <w:ind w:firstLine="720"/>
        <w:rPr>
          <w:lang w:val="ru-RU"/>
        </w:rPr>
      </w:pPr>
      <w:r w:rsidRPr="00E236F4">
        <w:rPr>
          <w:lang w:val="ru-RU"/>
        </w:rPr>
        <w:t>Geronda, semasa saya berdoa dalam Liturgi, saya diserang oleh kesedaran yang menggigil bahawa Kristus disalibkan demi saya, dan saya terfikir: 'Tuhan, apa yang telah saya lakukan untuk-Mu?</w:t>
      </w:r>
      <w:r w:rsidR="00BA44CB">
        <w:rPr>
          <w:lang w:val="ru-RU"/>
        </w:rPr>
        <w:t xml:space="preserve">' </w:t>
      </w:r>
      <w:r w:rsidRPr="00E236F4">
        <w:rPr>
          <w:lang w:val="ru-RU"/>
        </w:rPr>
        <w:t>Katakan padaku, Geronda, apa yang boleh saya lakukan untuk menunjukkan kesyukuran saya kepada Kristus?</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Cukuplah kamu merasai ini. Kristus telah disalib; Dia mengorbankan Diri-Nya untuk kita dan kini memberi Tubuh dan Darah-Nya kepada kita. Apabila seseorang merenungkan hal ini, hatinya seharusnya membara dengan semangat.</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benar-benar dapat memasuki misteri Ekaristi Ilahi?</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Hidupilah Ekaristi Ilahi. Untuk dipenuhi dengan sakramen agung ini, kamu mesti percaya bahawa Kristus sendiri hadir di sini dan sekarang. Dan bukan sekadar mempercayainya, tetapi hidupilah ia.</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yang dapat membantu saya menumpukan perhatian semasa Liturgi?</w:t>
      </w:r>
    </w:p>
    <w:p w14:paraId="47B29E65" w14:textId="19F38C63" w:rsidR="00BA44CB" w:rsidRDefault="00BA44CB" w:rsidP="008F333A">
      <w:pPr>
        <w:rPr>
          <w:lang w:val="ru-RU"/>
        </w:rPr>
      </w:pPr>
      <w:r>
        <w:rPr>
          <w:lang w:val="ru-RU"/>
        </w:rPr>
        <w:lastRenderedPageBreak/>
        <w:tab/>
      </w:r>
      <w:r w:rsidR="008F333A">
        <w:rPr>
          <w:lang w:val="ru-RU"/>
        </w:rPr>
        <w:t xml:space="preserve">— </w:t>
      </w:r>
      <w:r w:rsidR="002C6C64" w:rsidRPr="00E236F4">
        <w:rPr>
          <w:lang w:val="ru-RU"/>
        </w:rPr>
        <w:t>Malaikat-malaikat suci mengambil bahagian dalam Liturgi Ilahi. 'Melalui tatanan malaikat yang tidak kelihatan</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seperti yang </w:t>
      </w:r>
      <w:r w:rsidR="002C6C64" w:rsidRPr="00E236F4">
        <w:rPr>
          <w:lang w:val="ru-RU"/>
        </w:rPr>
        <w:t>kita nyanyikan. Fikirkan apa yang sedang berlaku pada saat ini, dengar dengan teliti doa permohonan, dan berdoalah dari hati: 'Tuhan, kasihanilah!</w:t>
      </w:r>
      <w:r>
        <w:rPr>
          <w:lang w:val="ru-RU"/>
        </w:rPr>
        <w:t xml:space="preserve">' </w:t>
      </w:r>
      <w:r w:rsidR="002C6C64" w:rsidRPr="00E236F4">
        <w:rPr>
          <w:lang w:val="ru-RU"/>
        </w:rPr>
        <w:t xml:space="preserve">Betapa banyak 'Tuhan, </w:t>
      </w:r>
      <w:r>
        <w:rPr>
          <w:lang w:val="ru-RU"/>
        </w:rPr>
        <w:t xml:space="preserve">kasihanilah' </w:t>
      </w:r>
      <w:r w:rsidR="002C6C64" w:rsidRPr="00E236F4">
        <w:rPr>
          <w:lang w:val="ru-RU"/>
        </w:rPr>
        <w:t xml:space="preserve">yang berharga telah kamu biarkan terlepas! Keseluruhan paduan suara menyanyikan </w:t>
      </w:r>
      <w:r>
        <w:rPr>
          <w:lang w:val="ru-RU"/>
        </w:rPr>
        <w:t>"</w:t>
      </w:r>
      <w:r w:rsidR="002C6C64" w:rsidRPr="00E236F4">
        <w:rPr>
          <w:lang w:val="ru-RU"/>
        </w:rPr>
        <w:t>Kyrie, eleison</w:t>
      </w:r>
      <w:r>
        <w:rPr>
          <w:lang w:val="ru-RU"/>
        </w:rPr>
        <w:t xml:space="preserve">" </w:t>
      </w:r>
      <w:r w:rsidR="002C6C64" w:rsidRPr="00E236F4">
        <w:rPr>
          <w:lang w:val="ru-RU"/>
        </w:rPr>
        <w:t xml:space="preserve">yang indah, ramai saudara-saudari bergembira mendengarnya, namun puluhan hati tetap tidak tergerak. Tetapi apa gunanya itu? Dan walaupun perhatian anda tertumpu pada Doa Yesus, tetapi tiada kesakitan atau belas kasihan di dalamnya </w:t>
      </w:r>
      <w:r w:rsidR="008F333A">
        <w:rPr>
          <w:lang w:val="ru-RU"/>
        </w:rPr>
        <w:t xml:space="preserve">— </w:t>
      </w:r>
      <w:r w:rsidR="002C6C64" w:rsidRPr="00E236F4">
        <w:rPr>
          <w:lang w:val="ru-RU"/>
        </w:rPr>
        <w:t>semua ini sia-sia.</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menjadi begitu penat semasa Pengawasan Malam Sepenuh Malam sehingga apabila Liturgi bermula, saya hampir tiada kekuatan lagi.</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Itu bukan sesuatu yang mengejutkan, tetapi kamu mesti tabah. Jika kamu bersabar dan memaksa diri, pertolongan akan datang dari Tuhan dan kamu akan merasakan lonjakan kekuatan. Kelelahanmu akan terkalahkan, dan walaupun selepas berjaga malam kamu tidak akan mahu tidur; kamu akan merasakan semangat yang begitu mendalam untuk kegiatan rohani sehingga ia bertahan sepanjang hari.</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dibenarkan duduk semasa Liturgi?</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Biasanya, seseorang tidak duduk semasa Liturgi. Jika terlalu sukar, seseorang boleh duduk semasa Epistola dibacakan. Tetapi jika seseorang mempunyai masalah kesihatan yang serius dan tidak dapat berdiri, maka dibenarkan untuk duduk. Walaupun saya sendiri tidak pernah duduk semasa Liturgi.</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apabila imam mengumandangkan: 'Daripada </w:t>
      </w:r>
      <w:r>
        <w:rPr>
          <w:lang w:val="ru-RU"/>
        </w:rPr>
        <w:t xml:space="preserve">Engkau…' </w:t>
      </w:r>
      <w:r w:rsidR="008F333A">
        <w:rPr>
          <w:lang w:val="ru-RU"/>
        </w:rPr>
        <w:t xml:space="preserve">— </w:t>
      </w:r>
      <w:r w:rsidR="002C6C64" w:rsidRPr="00E236F4">
        <w:rPr>
          <w:lang w:val="ru-RU"/>
        </w:rPr>
        <w:t>bagaimana anda berdoa?</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Kerana Roh Kudus turun pada ketika itu, saya membacakan dengan senyap 'Raja Syurgawi</w:t>
      </w:r>
      <w:r>
        <w:rPr>
          <w:lang w:val="ru-RU"/>
        </w:rPr>
        <w:t xml:space="preserve">', </w:t>
      </w:r>
      <w:r w:rsidR="002C6C64" w:rsidRPr="00E236F4">
        <w:rPr>
          <w:lang w:val="ru-RU"/>
        </w:rPr>
        <w:t xml:space="preserve">'Berbahagialah Engkau, </w:t>
      </w:r>
      <w:r>
        <w:rPr>
          <w:lang w:val="ru-RU"/>
        </w:rPr>
        <w:t>Kristus…'</w:t>
      </w:r>
      <w:r w:rsidR="00515929">
        <w:rPr>
          <w:rStyle w:val="FootnoteReference"/>
          <w:lang w:val="ru-RU"/>
        </w:rPr>
        <w:footnoteReference w:id="170"/>
      </w:r>
      <w:r w:rsidR="00515929" w:rsidRPr="00680B2A">
        <w:rPr>
          <w:lang w:val="ru-RU"/>
        </w:rPr>
        <w:t xml:space="preserve"> </w:t>
      </w:r>
      <w:r w:rsidR="002C6C64" w:rsidRPr="00E236F4">
        <w:rPr>
          <w:lang w:val="ru-RU"/>
        </w:rPr>
        <w:t xml:space="preserve">dan 'Apabila Engkau </w:t>
      </w:r>
      <w:r>
        <w:rPr>
          <w:lang w:val="ru-RU"/>
        </w:rPr>
        <w:t>turun…'</w:t>
      </w:r>
      <w:r w:rsidR="00680B2A">
        <w:rPr>
          <w:rStyle w:val="FootnoteReference"/>
          <w:lang w:val="ru-RU"/>
        </w:rPr>
        <w:footnoteReference w:id="171"/>
      </w:r>
      <w:r w:rsidR="00680B2A" w:rsidRPr="00680B2A">
        <w:rPr>
          <w:lang w:val="ru-RU"/>
        </w:rPr>
        <w:t xml:space="preserve"> </w:t>
      </w:r>
      <w:r w:rsidR="002C6C64" w:rsidRPr="00E236F4">
        <w:rPr>
          <w:lang w:val="ru-RU"/>
        </w:rPr>
        <w:t>dan berdoa untuk pencerahan ilahi.</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198"/>
      <w:r w:rsidRPr="00E236F4">
        <w:rPr>
          <w:lang w:val="ru-RU"/>
        </w:rPr>
        <w:t>Persiapan untuk Komuni Suci</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Geronda, bagaimana seseorang harus bersedia untuk Komuni Suci?</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Sebenarnya, seseorang harus sentiasa bersedia… Tetapi apabila anda hendak menerima Komuni Suci, adalah baik untuk berdoa lebih banyak, membaca Kitab Suci dan buku rohani lebih kerap… Sangat membantu untuk membaca khidmat Komuni Suci sendiri di sel anda, walaupun anda juga akan mendengarnya di gereja.</w:t>
      </w:r>
      <w:r w:rsidR="0007493B">
        <w:rPr>
          <w:rStyle w:val="FootnoteReference"/>
          <w:lang w:val="ru-RU"/>
        </w:rPr>
        <w:footnoteReference w:id="172"/>
      </w:r>
      <w:r w:rsidR="002C6C64" w:rsidRPr="00E236F4">
        <w:rPr>
          <w:lang w:val="ru-RU"/>
        </w:rPr>
        <w:t xml:space="preserve"> Dengan cara itu, anda akan lebih memahami makna doa-doa ini dan merasakan kesalehan diri anda dengan lebih mendalam. Anda juga boleh menyanyikan ode pertama daripada Kanon Penyesalan Agung</w:t>
      </w:r>
      <w:r w:rsidR="00296944">
        <w:rPr>
          <w:rStyle w:val="FootnoteReference"/>
          <w:lang w:val="ru-RU"/>
        </w:rPr>
        <w:footnoteReference w:id="173"/>
      </w:r>
      <w:r w:rsidR="00296944" w:rsidRPr="00296944">
        <w:rPr>
          <w:lang w:val="ru-RU"/>
        </w:rPr>
        <w:t xml:space="preserve"> </w:t>
      </w:r>
      <w:r w:rsidR="002C6C64" w:rsidRPr="00E236F4">
        <w:rPr>
          <w:lang w:val="ru-RU"/>
        </w:rPr>
        <w:t xml:space="preserve">dan, daripada </w:t>
      </w:r>
      <w:r>
        <w:rPr>
          <w:lang w:val="ru-RU"/>
        </w:rPr>
        <w:t>'Theotokaria'</w:t>
      </w:r>
      <w:r w:rsidR="002C6C64" w:rsidRPr="00E236F4">
        <w:rPr>
          <w:lang w:val="ru-RU"/>
        </w:rPr>
        <w:t>, ode pertama kanon Isnin dan Rabu nada kelima, sambil melakukan sujud.</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yang boleh saya lakukan semasa Liturgi jika saya tidak sempat bersedia untuk Komuni terlebih dahulu?</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Adakah anda merancang untuk menamatkan bacaan peraturan anda selepas aklamasi 'Diberkati </w:t>
      </w:r>
      <w:r>
        <w:rPr>
          <w:lang w:val="ru-RU"/>
        </w:rPr>
        <w:t>Kerajaan'</w:t>
      </w:r>
      <w:r w:rsidR="002C6C64" w:rsidRPr="00E236F4">
        <w:rPr>
          <w:lang w:val="ru-RU"/>
        </w:rPr>
        <w:t xml:space="preserve">? Fahamilah ini: Kristus bukan seorang pendakwa; jika anda benar-benar tidak berpeluang bersedia, Dia mengetahuinya. Adakah anda dihalang daripada bersedia oleh rintangan yang tidak dapat anda elakkan </w:t>
      </w:r>
      <w:r w:rsidR="008F333A">
        <w:rPr>
          <w:lang w:val="ru-RU"/>
        </w:rPr>
        <w:t xml:space="preserve">— </w:t>
      </w:r>
      <w:r w:rsidR="002C6C64" w:rsidRPr="00E236F4">
        <w:rPr>
          <w:lang w:val="ru-RU"/>
        </w:rPr>
        <w:t>atau adakah anda sendiri menjadi rintangan? Kadang-kadang berlaku, kerana beban kerja yang berat, seorang beriman tidak sempat membaca doa Komuni dan menghampiri Kaliz Suci bagaikan sekeping kayu seberat seratus paun. Pada masa-masa seperti itu, seseorang harus mempunyai fikiran yang rendah hati: 'Ya Tuhan, ampunilah aku, sekeping kayu ini</w:t>
      </w:r>
      <w:r>
        <w:rPr>
          <w:lang w:val="ru-RU"/>
        </w:rPr>
        <w:t xml:space="preserve">.' </w:t>
      </w:r>
      <w:r w:rsidR="002C6C64" w:rsidRPr="00E236F4">
        <w:rPr>
          <w:lang w:val="ru-RU"/>
        </w:rPr>
        <w:t xml:space="preserve">Tuhan memandang hati. Seringkali seseorang menyangka mereka sudah bersedia untuk menerima Komuni, sedangkan sebenarnya mereka belum; pada masa lain, mereka menganggap diri mereka tidak bersedia </w:t>
      </w:r>
      <w:r w:rsidR="008F333A">
        <w:rPr>
          <w:lang w:val="ru-RU"/>
        </w:rPr>
        <w:t xml:space="preserve">— </w:t>
      </w:r>
      <w:r w:rsidR="002C6C64" w:rsidRPr="00E236F4">
        <w:rPr>
          <w:lang w:val="ru-RU"/>
        </w:rPr>
        <w:t>dan pada saat itulah mereka sebenarnya sudah bersedia. Persiapan terbaik ialah sikap rendah hati, penyesalan dan kasih kepada Tuhan.</w:t>
      </w:r>
    </w:p>
    <w:p w14:paraId="69AE9B44" w14:textId="77777777" w:rsidR="00BA44CB" w:rsidRDefault="00BA44CB" w:rsidP="008F333A">
      <w:pPr>
        <w:rPr>
          <w:lang w:val="ru-RU"/>
        </w:rPr>
      </w:pPr>
      <w:r>
        <w:rPr>
          <w:lang w:val="ru-RU"/>
        </w:rPr>
        <w:lastRenderedPageBreak/>
        <w:tab/>
      </w:r>
      <w:r w:rsidR="002C6C64" w:rsidRPr="00E236F4">
        <w:rPr>
          <w:lang w:val="ru-RU"/>
        </w:rPr>
        <w:t xml:space="preserve">Persiapan untuk Komuni tidak hanya terdiri daripada menukar pakaian dan memberus gigi. Perkara utama ialah seseorang itu memeriksa dirinya sendiri: adakah mereka merasakan keperluan untuk Komuni Ilahi? Adakah mereka berdamai dengan hati nurani mereka? Mungkin terdapat sesuatu yang menghalang mereka daripada menerima Komuni yang belum lagi mereka beritahu dalam pengakuan dosa? Untuk dipenuhi dengan Tubuh dan Darah Kudus, mesti wujud keadaan yang sesuai. Perkara utama </w:t>
      </w:r>
      <w:r w:rsidR="008F333A">
        <w:rPr>
          <w:lang w:val="ru-RU"/>
        </w:rPr>
        <w:t xml:space="preserve">ialah </w:t>
      </w:r>
      <w:r w:rsidR="002C6C64" w:rsidRPr="00E236F4">
        <w:rPr>
          <w:lang w:val="ru-RU"/>
        </w:rPr>
        <w:t xml:space="preserve">keinginan yang rendah hati untuk mengekang nafsu sendiri, supaya Kristus tidak mahu meninggalkan hati. Jika tidak, Kristus memasuki diri kita dalam Komuni Kudus, tetapi… segera meninggalkan, dan kita tidak merasakan apa-apa. Tetapi apabila Kristus tinggal lama, satu perubahan tertentu berlaku dalam diri seseorang. Ada orang yang sentiasa merasakan Kristus dalam diri mereka </w:t>
      </w:r>
      <w:r w:rsidR="008F333A">
        <w:rPr>
          <w:lang w:val="ru-RU"/>
        </w:rPr>
        <w:t xml:space="preserve">— </w:t>
      </w:r>
      <w:r w:rsidR="002C6C64" w:rsidRPr="00E236F4">
        <w:rPr>
          <w:lang w:val="ru-RU"/>
        </w:rPr>
        <w:t>dari satu Komuni ke Komuni berikutnya, tanpa henti.</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Geronda, kadang-kadang berlaku bahawa imam mengumumkan: 'Dengan takut Tuhan, iman dan kasih</w:t>
      </w:r>
      <w:r w:rsidR="00AC532F" w:rsidRPr="00AC532F">
        <w:rPr>
          <w:lang w:val="ru-RU"/>
        </w:rPr>
        <w:t>,</w:t>
      </w:r>
      <w:r w:rsidR="002C6C64" w:rsidRPr="00E236F4">
        <w:rPr>
          <w:lang w:val="ru-RU"/>
        </w:rPr>
        <w:t xml:space="preserve"> maju ke hadapan</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dan saya merasakan bahawa saya tidak bersedia untuk menerima Komuni.</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Di hospital, pada waktu tertentu, doktor membuat pusingan, dan jururawat mengumumkan dengan kuat: 'Pusingan!</w:t>
      </w:r>
      <w:r>
        <w:rPr>
          <w:lang w:val="ru-RU"/>
        </w:rPr>
        <w:t xml:space="preserve">' </w:t>
      </w:r>
      <w:r w:rsidR="002C6C64" w:rsidRPr="00E236F4">
        <w:rPr>
          <w:lang w:val="ru-RU"/>
        </w:rPr>
        <w:t xml:space="preserve">Kemudian semua pelawat meninggalkan wad, dan pesakit berbaring di katil mereka dan menunggu doktor untuk memberitahu keadaan mereka dan menerima arahan yang sesuai mengenai rawatan mereka. Demikian juga, apabila imam berkata, 'Dengan takut </w:t>
      </w:r>
      <w:r>
        <w:rPr>
          <w:lang w:val="ru-RU"/>
        </w:rPr>
        <w:t xml:space="preserve">Tuhan…' </w:t>
      </w:r>
      <w:r w:rsidR="008F333A">
        <w:rPr>
          <w:lang w:val="ru-RU"/>
        </w:rPr>
        <w:t xml:space="preserve">— </w:t>
      </w:r>
      <w:r w:rsidR="002C6C64" w:rsidRPr="00E236F4">
        <w:rPr>
          <w:lang w:val="ru-RU"/>
        </w:rPr>
        <w:t>bayangkan bahawa Tabib telah datang, dan menghampiri Komuni Suci dengan kesedaran akan kealpaan diri sendiri, dengan rendah hati memohon rahmat Tuhan.</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199"/>
      <w:r w:rsidRPr="00E236F4">
        <w:rPr>
          <w:lang w:val="ru-RU"/>
        </w:rPr>
        <w:t xml:space="preserve">Komuni Ilahi </w:t>
      </w:r>
      <w:r w:rsidR="008F333A">
        <w:rPr>
          <w:lang w:val="ru-RU"/>
        </w:rPr>
        <w:t xml:space="preserve">adalah </w:t>
      </w:r>
      <w:r w:rsidRPr="00E236F4">
        <w:rPr>
          <w:lang w:val="ru-RU"/>
        </w:rPr>
        <w:t>ubat yang paling berkesan</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Geronda, anda sangat letih semasa Liturgi;</w:t>
      </w:r>
      <w:r w:rsidR="00E92803">
        <w:rPr>
          <w:rStyle w:val="FootnoteReference"/>
          <w:lang w:val="ru-RU"/>
        </w:rPr>
        <w:footnoteReference w:id="175"/>
      </w:r>
      <w:r w:rsidR="002C6C64" w:rsidRPr="00E236F4">
        <w:rPr>
          <w:lang w:val="ru-RU"/>
        </w:rPr>
        <w:t xml:space="preserve"> anda tidak perlu tinggal dan mendengar doa kesyukuran.</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Apa sebenarnya yang kamu katakan? Aku telah menerima Misteri Kudus Kristus; sudah tentu aku tidak boleh pun mengucapkan </w:t>
      </w:r>
      <w:r>
        <w:rPr>
          <w:lang w:val="ru-RU"/>
        </w:rPr>
        <w:t xml:space="preserve">'terima kasih' </w:t>
      </w:r>
      <w:r w:rsidR="002C6C64" w:rsidRPr="00E236F4">
        <w:rPr>
          <w:lang w:val="ru-RU"/>
        </w:rPr>
        <w:t>kepada Tuhan? Seseorang hanya boleh beredar lebih awal dalam keadaan keperluan mendesak sahaja. Dan kamu tidak boleh pergi; dengarlah doa-doa kesyukuran itu dan ulangi tanpa henti: 'Aku bersyukur kepada-Mu, ya Tuhan-ku, aku bersyukur kepada-Mu! Kemuliaan bagi-Mu, ya Tuhan, kemuliaan bagi-Mu, ya Tuhan!</w:t>
      </w:r>
      <w:r>
        <w:rPr>
          <w:lang w:val="ru-RU"/>
        </w:rPr>
        <w:t xml:space="preserve">' </w:t>
      </w:r>
      <w:r w:rsidR="008F333A">
        <w:rPr>
          <w:lang w:val="ru-RU"/>
        </w:rPr>
        <w:t xml:space="preserve">— </w:t>
      </w:r>
      <w:r w:rsidR="002C6C64" w:rsidRPr="00E236F4">
        <w:rPr>
          <w:lang w:val="ru-RU"/>
        </w:rPr>
        <w:t>dan hatimu akan bersukacita.</w:t>
      </w:r>
    </w:p>
    <w:p w14:paraId="14654FAA" w14:textId="77777777" w:rsidR="00BA44CB" w:rsidRDefault="00BA44CB" w:rsidP="008F333A">
      <w:pPr>
        <w:rPr>
          <w:lang w:val="ru-RU"/>
        </w:rPr>
      </w:pPr>
      <w:r>
        <w:rPr>
          <w:lang w:val="ru-RU"/>
        </w:rPr>
        <w:tab/>
      </w:r>
      <w:r w:rsidR="002C6C64" w:rsidRPr="00E236F4">
        <w:rPr>
          <w:lang w:val="ru-RU"/>
        </w:rPr>
        <w:t xml:space="preserve">Suatu kali saya pergi ke Liturgi di sebuah sel tertentu. Saya sangat letih dan lesu, dan di atas itu pula saya lapar, kerana saya sedang bersedia untuk menerima Komuni. Tiada dapur di situ, dan saya berdiri sepanjang upacara itu, menggigil kedinginan. Tetapi sebaik sahaja saya menerima Komuni, saya segera merasakan kehangatan menyelimuti seluruh tubuh saya. Anda tahu, seperti pemanas gegelung </w:t>
      </w:r>
      <w:r w:rsidR="008F333A">
        <w:rPr>
          <w:lang w:val="ru-RU"/>
        </w:rPr>
        <w:t xml:space="preserve">— </w:t>
      </w:r>
      <w:r w:rsidR="002C6C64" w:rsidRPr="00E236F4">
        <w:rPr>
          <w:lang w:val="ru-RU"/>
        </w:rPr>
        <w:t>arus elektrik mengalir melalui gegelung dan ia memerah panas; begitulah tepatnya yang saya rasakan di seluruh badan saya. Secara beransur-ansur, seluruh badan saya mula terbakar dengan api. Api yang manis!</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Membara, tetapi tidak hangus, '</w:t>
      </w:r>
      <w:r w:rsidR="00D77A93">
        <w:rPr>
          <w:rStyle w:val="FootnoteReference"/>
          <w:lang w:val="ru-RU"/>
        </w:rPr>
        <w:footnoteReference w:id="176"/>
      </w:r>
      <w:r w:rsidR="002C6C64" w:rsidRPr="00E236F4">
        <w:rPr>
          <w:lang w:val="ru-RU"/>
        </w:rPr>
        <w:t xml:space="preserve"> ' Geronda…</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Ya, membara… Dengan api yang manis! Selepas itu, tiada rasa lapar, tiada keletihan, tiada kesejukan!..</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Berapa lama ia bertahan, Geronda?</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Saya merasakannya di gereja, sejurus selepas Komuni, dan kemudian, setelah saya keluar, saya merasakan haba itu sepanjang perjalanan pulang!</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mengapa ada orang yang secara fizikal lemah dan sering sakit, tetapi mampu menahan puasa dengan baik?</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Rahsia mereka terletak pada usaha yang rendah hati dan taat, disertai dengan doa dan penerimaan Misteri Paling Suci. Mereka menyuburkan jiwa mereka dengan Misteri Suci Kristus, dan mereka juga menyuburkan tubuh mereka dengannya. Apabila kita menerima Komuni, kita mengambil ubat yang paling berkesan: Tubuh dan Darah Kristus.</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200"/>
      <w:r w:rsidRPr="00E236F4">
        <w:rPr>
          <w:lang w:val="ru-RU"/>
        </w:rPr>
        <w:lastRenderedPageBreak/>
        <w:t>Bab</w:t>
      </w:r>
      <w:r w:rsidRPr="00846B18">
        <w:rPr>
          <w:lang w:val="ru-RU"/>
        </w:rPr>
        <w:t xml:space="preserve"> 4</w:t>
      </w:r>
      <w:r w:rsidR="002C6C64" w:rsidRPr="00E236F4">
        <w:rPr>
          <w:lang w:val="ru-RU"/>
        </w:rPr>
        <w:t xml:space="preserve">. </w:t>
      </w:r>
      <w:r w:rsidRPr="00846B18">
        <w:rPr>
          <w:lang w:val="ru-RU"/>
        </w:rPr>
        <w:br/>
      </w:r>
      <w:r w:rsidR="00BA44CB">
        <w:rPr>
          <w:lang w:val="ru-RU"/>
        </w:rPr>
        <w:t>"</w:t>
      </w:r>
      <w:r w:rsidR="002C6C64" w:rsidRPr="00E236F4">
        <w:rPr>
          <w:lang w:val="ru-RU"/>
        </w:rPr>
        <w:t>Nyanyilah</w:t>
      </w:r>
      <w:r w:rsidR="00C90354">
        <w:rPr>
          <w:lang w:val="ru-RU"/>
        </w:rPr>
        <w:t xml:space="preserve"> bagi </w:t>
      </w:r>
      <w:r w:rsidR="002C6C64" w:rsidRPr="00E236F4">
        <w:rPr>
          <w:lang w:val="ru-RU"/>
        </w:rPr>
        <w:t>Tuhan kita, nyanyilah</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201"/>
      <w:r w:rsidRPr="00E236F4">
        <w:rPr>
          <w:lang w:val="ru-RU"/>
        </w:rPr>
        <w:t>Nyanyian gereja adalah satu bentuk doa</w:t>
      </w:r>
      <w:bookmarkEnd w:id="244"/>
      <w:bookmarkEnd w:id="245"/>
    </w:p>
    <w:p w14:paraId="17E12839" w14:textId="45ACB908" w:rsidR="00BA44CB" w:rsidRDefault="002C6C64" w:rsidP="00F93C88">
      <w:pPr>
        <w:ind w:firstLine="720"/>
        <w:rPr>
          <w:lang w:val="ru-RU"/>
        </w:rPr>
      </w:pPr>
      <w:r w:rsidRPr="00E236F4">
        <w:rPr>
          <w:lang w:val="ru-RU"/>
        </w:rPr>
        <w:t xml:space="preserve">Geronda, saya sering pergi membantu dalam paduan suara kerana saya merasakan ia </w:t>
      </w:r>
      <w:r w:rsidR="008F333A">
        <w:rPr>
          <w:lang w:val="ru-RU"/>
        </w:rPr>
        <w:t xml:space="preserve">adalah </w:t>
      </w:r>
      <w:r w:rsidRPr="00E236F4">
        <w:rPr>
          <w:lang w:val="ru-RU"/>
        </w:rPr>
        <w:t>tanggungjawab saya. Adakah saya melakukan perkara yang betul?</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Nyanyian gereja juga merupakan salah satu ketaatan biara. Itulah sebabnya imam berdoa 'untuk mereka yang menyanyi</w:t>
      </w:r>
      <w:r>
        <w:rPr>
          <w:lang w:val="ru-RU"/>
        </w:rPr>
        <w:t>'.</w:t>
      </w:r>
      <w:r w:rsidR="00F93C88">
        <w:rPr>
          <w:rStyle w:val="FootnoteReference"/>
          <w:lang w:val="ru-RU"/>
        </w:rPr>
        <w:footnoteReference w:id="178"/>
      </w:r>
      <w:r w:rsidR="002C6C64" w:rsidRPr="00E236F4">
        <w:rPr>
          <w:lang w:val="ru-RU"/>
        </w:rPr>
        <w:t xml:space="preserve"> Kantur mewakili seluruh jemaat yang berdiri di dalam gereja. Tetapi orang ramai juga mesti berkata dalam hati mereka, 'Tuhan, kasihanilah</w:t>
      </w:r>
      <w:r>
        <w:rPr>
          <w:lang w:val="ru-RU"/>
        </w:rPr>
        <w:t>'</w:t>
      </w:r>
      <w:r w:rsidR="002C6C64" w:rsidRPr="00E236F4">
        <w:rPr>
          <w:lang w:val="ru-RU"/>
        </w:rPr>
        <w:t xml:space="preserve">, dan tidak mengharapkan untuk dibina secara rohani semata-mata oleh 'Tuhan, </w:t>
      </w:r>
      <w:r>
        <w:rPr>
          <w:lang w:val="ru-RU"/>
        </w:rPr>
        <w:t xml:space="preserve">kasihanilah' </w:t>
      </w:r>
      <w:r w:rsidR="002C6C64" w:rsidRPr="00E236F4">
        <w:rPr>
          <w:lang w:val="ru-RU"/>
        </w:rPr>
        <w:t>daripada kantur.</w:t>
      </w:r>
    </w:p>
    <w:p w14:paraId="6F5A1BE7" w14:textId="77777777" w:rsidR="00BA44CB" w:rsidRDefault="00BA44CB" w:rsidP="008F333A">
      <w:pPr>
        <w:rPr>
          <w:lang w:val="ru-RU"/>
        </w:rPr>
      </w:pPr>
      <w:r>
        <w:rPr>
          <w:lang w:val="ru-RU"/>
        </w:rPr>
        <w:tab/>
      </w:r>
      <w:r w:rsidR="002C6C64" w:rsidRPr="00E236F4">
        <w:rPr>
          <w:lang w:val="ru-RU"/>
        </w:rPr>
        <w:t>Pada zaman dahulu, semua orang beriman menyanyi bersama, dan menurut peraturan gereja, begitulah sepatutnya. Namun, di kalangan ahli komuniti gereja terdapat orang dengan kebolehan yang berbeza; oleh itu, untuk mengelakkan jeda dan kekeliruan dalam nyanyian, Gereja mula memilih orang-orang yang taat dan berbakat menyanyi daripada kalangan mereka dan menetapkan bahawa hanya mereka yang menyanyi. Sejak itu, para penyembah yang lain tidak menyanyi dengan bibir mereka tetapi dengan hati mereka, dan ketika mereka mendengar para penyanyi gereja, mereka bersukacita kerana orang-orang di antara mereka telah dipisahkan untuk memuliakan Tuhan dengan begitu indah.</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 yang seseorang yang tidak menyanyi tetapi hanya mendengar nyanyian gereja persembahkan kepada Tuhan?</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Apabila seseorang mendengar pujian kepada Tuhan dan mengucapkan syukur kepada-Nya </w:t>
      </w:r>
      <w:r w:rsidR="008F333A">
        <w:rPr>
          <w:lang w:val="ru-RU"/>
        </w:rPr>
        <w:t xml:space="preserve">— </w:t>
      </w:r>
      <w:r w:rsidR="002C6C64" w:rsidRPr="00E236F4">
        <w:rPr>
          <w:lang w:val="ru-RU"/>
        </w:rPr>
        <w:t>bukankah orang itu menyenangkan Tuhan? Inilah juga persembahan kepada Tuhan.</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Geronda, kadang-kadang Pengurusan Malam diadakan untuk keperluan tertentu.</w:t>
      </w:r>
      <w:r w:rsidR="00F93C88">
        <w:rPr>
          <w:rStyle w:val="FootnoteReference"/>
          <w:lang w:val="ru-RU"/>
        </w:rPr>
        <w:footnoteReference w:id="179"/>
      </w:r>
      <w:r w:rsidR="002C6C64" w:rsidRPr="00E236F4">
        <w:rPr>
          <w:lang w:val="ru-RU"/>
        </w:rPr>
        <w:t xml:space="preserve"> Bagaimana saya harus berdoa untuk keperluan ini jika saya menyanyi dalam paduan suara dan tumpuan saya terutamanya pada buku dan nyanyian?</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Sebelum pengawasan bermula, anda boleh berdoa untuk keperluan ini, dan kemudian, apabila paduan suara anda tidak menyanyi, berdoalah dengan rosari anda. Selain itu, jika sepanjang keseluruhan perkhidmatan fikiran dan hati anda sentiasa tertumpu kepada tujuan doa itu dipanjatkan, maka sama ada anda sedang menyanyi, membaca Mazmur atau kanon, atau mengambil bahagian dalam perkhidmatan dengan cara lain </w:t>
      </w:r>
      <w:r w:rsidR="008F333A">
        <w:rPr>
          <w:lang w:val="ru-RU"/>
        </w:rPr>
        <w:t xml:space="preserve">— </w:t>
      </w:r>
      <w:r w:rsidR="002C6C64" w:rsidRPr="00E236F4">
        <w:rPr>
          <w:lang w:val="ru-RU"/>
        </w:rPr>
        <w:t>semua itu adalah doa untuk keperluan khusus itu. Anda tahu, apabila kita mengadakan Doa Berterusan Sepanjang Malam untuk suatu keperluan tertentu, hanya dua atau tiga permohonan dalam Ektenia yang dikhaskan untuknya. Segala yang lain mengikuti susunan perkhidmatan biasa; namun keseluruhan Doa Berterusan Sepanjang Malam itu dikhaskan untuk keperluan tersebut.</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202"/>
      <w:r w:rsidRPr="00E236F4">
        <w:rPr>
          <w:lang w:val="ru-RU"/>
        </w:rPr>
        <w:t>Kehadiran rohani yang baik</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Geronda, saya tidak begitu pandai menyanyi. Satu pemikiran memberitahu saya bahawa ini kerana sebutan saya tidak memuaskan.</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Tetapi sudah tentu hati anda juga tidak selalu berada dalam keadaan yang betul. Apabila terdapat kekacauan di dalam, anda tidak dapat menyanyi dengan betul. Menyanyi bergantung kepada keadaan dalaman anda; perhatikanlah ia. Jika seseorang yang suaranya lemah berada dalam keadaan rohani yang baik, dia akan menyanyi seperti burung merpati, tetapi jika dia berada dalam keadaan yang buruk, dia akan mencicit seperti nyamuk. Orang lain mungkin mempunyai suara terlatih, tetapi jika mereka tidak berada dalam keadaan fikiran yang baik, bukannya menyanyi, mereka mengomel seperti orang tua. Apabila seorang saudara perempuan tertentu menyanyi, anda boleh mendengar sendiri dalam keadaan apa dia berada.</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kami menyanyi di gereja, kami pastikan kami tidak sumbang.</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Sudah tentu, anda mesti berhati-hati, kerana segala-galanya mesti dilakukan</w:t>
      </w:r>
    </w:p>
    <w:p w14:paraId="06FD2ACE" w14:textId="278D0E6A" w:rsidR="00BA44CB" w:rsidRDefault="00BA44CB" w:rsidP="008F333A">
      <w:pPr>
        <w:rPr>
          <w:lang w:val="ru-RU"/>
        </w:rPr>
      </w:pPr>
      <w:r>
        <w:rPr>
          <w:lang w:val="ru-RU"/>
        </w:rPr>
        <w:lastRenderedPageBreak/>
        <w:tab/>
      </w:r>
      <w:r w:rsidR="002C6C64" w:rsidRPr="00E236F4">
        <w:rPr>
          <w:lang w:val="ru-RU"/>
        </w:rPr>
        <w:t>dengan cara yang betul dan teratur.</w:t>
      </w:r>
      <w:r w:rsidR="00F93C88">
        <w:rPr>
          <w:rStyle w:val="FootnoteReference"/>
          <w:lang w:val="ru-RU"/>
        </w:rPr>
        <w:footnoteReference w:id="181"/>
      </w:r>
      <w:r w:rsidR="002C6C64" w:rsidRPr="00E236F4">
        <w:rPr>
          <w:lang w:val="ru-RU"/>
        </w:rPr>
        <w:t xml:space="preserve"> Tetapi yang pertama dan terpenting, kita mesti memastikan jiwa kita berada dalam keadaan yang betul, bahawa segala-galanya teratur baik dalam diri kita mahupun dalam hubungan kita dengan Tuhan. Apabila seseorang menyanyi tanpa berada dalam keadaan rohani yang baik, ia lebih buruk daripada menyanyi yang tidak mengikut nada. Nyanyian yang baik membawa perubahan ke arah yang lebih baik, manakala </w:t>
      </w:r>
      <w:r w:rsidR="008F333A">
        <w:rPr>
          <w:lang w:val="ru-RU"/>
        </w:rPr>
        <w:t>nyanyian</w:t>
      </w:r>
      <w:r w:rsidR="002C6C64" w:rsidRPr="00E236F4">
        <w:rPr>
          <w:lang w:val="ru-RU"/>
        </w:rPr>
        <w:t xml:space="preserve"> yang buruk membawa kepada yang lebih teruk, dan orang tidak dapat berdoa. Jika seseorang bermasalah di dalam dirinya, jika mereka menyimpan pemikiran yang tidak benar atau sifat remeh dalam jiwanya, apakah kebaikan yang boleh dinyanyikan oleh mereka? Bagaimana mereka boleh merasakan keemanahan surgawi yang diperlukan untuk menyanyi dari hati? Itulah sebabnya dikatakan:</w:t>
      </w:r>
    </w:p>
    <w:p w14:paraId="6FDBC1E2" w14:textId="5EA6DEED" w:rsidR="00BA44CB" w:rsidRDefault="00BA44CB" w:rsidP="008F333A">
      <w:pPr>
        <w:rPr>
          <w:lang w:val="ru-RU"/>
        </w:rPr>
      </w:pPr>
      <w:r>
        <w:rPr>
          <w:lang w:val="ru-RU"/>
        </w:rPr>
        <w:tab/>
      </w:r>
      <w:r w:rsidR="002C6C64" w:rsidRPr="00E236F4">
        <w:rPr>
          <w:lang w:val="ru-RU"/>
        </w:rPr>
        <w:t>'Adakah sesiapa dalam keadaan gembira? Biarlah mereka menyanyi.'</w:t>
      </w:r>
      <w:r w:rsidR="00D01074">
        <w:rPr>
          <w:rStyle w:val="FootnoteReference"/>
          <w:lang w:val="ru-RU"/>
        </w:rPr>
        <w:footnoteReference w:id="182"/>
      </w:r>
      <w:r w:rsidR="002C6C64" w:rsidRPr="00E236F4">
        <w:rPr>
          <w:lang w:val="ru-RU"/>
        </w:rPr>
        <w:t xml:space="preserve"> Secara idealnya, mereka yang menyanyi di gereja seharusnya mempunyai hati yang lebih peka dan lembut, serta sifat batin yang lebih manis dan gembira berbanding saudara-saudari lain. Fikirkanlah: bagaimana seseorang boleh menyanyi </w:t>
      </w:r>
      <w:r>
        <w:rPr>
          <w:lang w:val="ru-RU"/>
        </w:rPr>
        <w:t>'</w:t>
      </w:r>
      <w:r w:rsidR="002C6C64" w:rsidRPr="00E236F4">
        <w:rPr>
          <w:lang w:val="ru-RU"/>
        </w:rPr>
        <w:t xml:space="preserve">O Gentle </w:t>
      </w:r>
      <w:r>
        <w:rPr>
          <w:lang w:val="ru-RU"/>
        </w:rPr>
        <w:t xml:space="preserve">Light' </w:t>
      </w:r>
      <w:r w:rsidR="002C6C64" w:rsidRPr="00E236F4">
        <w:rPr>
          <w:lang w:val="ru-RU"/>
        </w:rPr>
        <w:t>jika mereka sendiri tidak memiliki cahaya itu dalam diri?</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203"/>
      <w:r w:rsidRPr="00E236F4">
        <w:rPr>
          <w:lang w:val="ru-RU"/>
        </w:rPr>
        <w:t>Semua ini adalah soal kesalehan</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Geronda, apabila orang memberitahu saya bahawa saya menyanyi dengan buruk, saya cuba mencari tahu apa yang perlu saya perbaiki dalam teknik nyanyian saya.</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Anda perlu berusaha untuk memiliki sikap biara, penghormatan dan kebijaksanaan, bukannya memikirkan kemahiran persembahan atau teknik yang sempurna. Kemahiran tanpa penghormatan ibarat solekan: sesuatu yang luaran, tidak semula jadi dan buatan. Dalam dunia sekular, sesetengah penyanyi </w:t>
      </w:r>
      <w:r>
        <w:rPr>
          <w:lang w:val="ru-RU"/>
        </w:rPr>
        <w:t xml:space="preserve">'menunjukkan aksi' </w:t>
      </w:r>
      <w:r w:rsidR="002C6C64" w:rsidRPr="00E236F4">
        <w:rPr>
          <w:lang w:val="ru-RU"/>
        </w:rPr>
        <w:t>dengan suara mereka kerana keperluan, supaya mereka boleh diambil untuk menyanyi di katedral dan memperoleh gaji yang lebih tinggi. Mereka berkata: 'Jika saya ditempatkan di paroki kecil, bagaimana saya hendak mencari nafkah?</w:t>
      </w:r>
      <w:r>
        <w:rPr>
          <w:lang w:val="ru-RU"/>
        </w:rPr>
        <w:t xml:space="preserve">' </w:t>
      </w:r>
      <w:r w:rsidR="002C6C64" w:rsidRPr="00E236F4">
        <w:rPr>
          <w:lang w:val="ru-RU"/>
        </w:rPr>
        <w:t>Lagipun, mereka ada alasan; mereka perlu menyara keluarga mereka, itulah sebabnya mereka menyanyi secara berlagak dan menjerit. Tetapi seorang sami tiada alasan; dia mesti menyanyi secara semula jadi. Pastikan nyanyian anda semula jadi dan menyentuh hati; nyanyikan untuk Tuhan, bukan semata-mata untuk seni menyanyi. Dalam menyanyi, seseorang mesti membezakan antara yang bersifat dalaman dan ikhlas dengan yang bersifat luaran dan buatan.</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bolehkah ia salah suara saya sehingga saya menyanyi secara duniawi?</w:t>
      </w:r>
    </w:p>
    <w:p w14:paraId="196BC3F4" w14:textId="77777777" w:rsidR="00BA44CB" w:rsidRDefault="00BA44CB" w:rsidP="008F333A">
      <w:pPr>
        <w:rPr>
          <w:lang w:val="ru-RU"/>
        </w:rPr>
      </w:pPr>
      <w:r>
        <w:rPr>
          <w:lang w:val="ru-RU"/>
        </w:rPr>
        <w:tab/>
      </w:r>
      <w:r w:rsidR="002C6C64" w:rsidRPr="00E236F4">
        <w:rPr>
          <w:lang w:val="ru-RU"/>
        </w:rPr>
        <w:t>Bukan suara anda yang menjadi masalah, tetapi cara anda menyanyi di paroki ini. Anda menyanyi dengan sikap sombong duniawi, sama seperti beberapa paduan suara yang pernah anda dengar sebelum anda datang ke biara. Nyanyian anda kedengaran tidak semula jadi. Jangan memaksa pita suara anda. Sedar tak betapa meletihkan itu bagi pendengar? Nyanyilah dari hati; biarkan ia mengalir secara semula jadi.</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Mungkin, Geronda, lebih baik saya tidak menyanyi buat seketika?</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Tidak, teruskan menyanyi. Dengarlah saudara-saudari lain, dan secara beransur-ansur gaya duniawi itu akan lenyap. Di Gunung Athos juga, sami-sami muda menyanyi dengan gaya duniawi pada mulanya. Jika mereka belum mempunyai pengalaman monastik, bagaimana mereka boleh menyanyi dengan gaya monastik? Pada masa lalu, penyanyi Athos mempunyai hubungan yang kurang dengan penyanyi sekular </w:t>
      </w:r>
      <w:r w:rsidR="008F333A">
        <w:rPr>
          <w:lang w:val="ru-RU"/>
        </w:rPr>
        <w:t xml:space="preserve">— </w:t>
      </w:r>
      <w:r w:rsidR="002C6C64" w:rsidRPr="00E236F4">
        <w:rPr>
          <w:lang w:val="ru-RU"/>
        </w:rPr>
        <w:t>dan menyanyi dalam gaya yang lebih monastik. Kini setelah mereka mula bergaul lebih banyak, mereka telah tersasar sedikit dari jalan yang benar: lagipun, walaupun labu manis kehilangan rasanya jika ditanam berhampiran labu biasa.</w:t>
      </w:r>
    </w:p>
    <w:p w14:paraId="46A24201" w14:textId="2B8DA22B" w:rsidR="00BA44CB" w:rsidRDefault="00BA44CB" w:rsidP="008F333A">
      <w:pPr>
        <w:rPr>
          <w:lang w:val="ru-RU"/>
        </w:rPr>
      </w:pPr>
      <w:r>
        <w:rPr>
          <w:lang w:val="ru-RU"/>
        </w:rPr>
        <w:tab/>
      </w:r>
      <w:r w:rsidR="002C6C64" w:rsidRPr="00E236F4">
        <w:rPr>
          <w:lang w:val="ru-RU"/>
        </w:rPr>
        <w:t xml:space="preserve">Semua ini adalah soal penghormatan. Tanpa penghormatan, nyanyian gereja bagaikan wain tawar; ia seperti alat muzik yang tidak laras yang hanya menggangguk. Dan tidak menjadi bezanya sama ada seseorang menyanyi dengan kuat atau perlahan; yang penting ialah mereka menyanyi dengan penuh penghormatan. Maka, nyanyian yang perlahan pun kedengaran rendah hati dan merdu, bukannya mengantuk. Dan nyanyian nyaring </w:t>
      </w:r>
      <w:r w:rsidR="008F333A">
        <w:rPr>
          <w:lang w:val="ru-RU"/>
        </w:rPr>
        <w:t xml:space="preserve">kedengaran </w:t>
      </w:r>
      <w:r w:rsidR="002C6C64" w:rsidRPr="00E236F4">
        <w:rPr>
          <w:lang w:val="ru-RU"/>
        </w:rPr>
        <w:t>berkuasa dan ikhlas, bukannya liar. Bapa Makarios Bouzikas</w:t>
      </w:r>
      <w:r w:rsidR="00D01074">
        <w:rPr>
          <w:rStyle w:val="FootnoteReference"/>
          <w:lang w:val="ru-RU"/>
        </w:rPr>
        <w:footnoteReference w:id="183"/>
      </w:r>
      <w:r w:rsidR="00D01074" w:rsidRPr="00D01074">
        <w:rPr>
          <w:lang w:val="ru-RU"/>
        </w:rPr>
        <w:t xml:space="preserve"> </w:t>
      </w:r>
      <w:r w:rsidR="002C6C64" w:rsidRPr="00E236F4">
        <w:rPr>
          <w:lang w:val="ru-RU"/>
        </w:rPr>
        <w:t xml:space="preserve">mempunyai suara yang bergemuruh, tetapi dia menyanyi secara semula jadi, dengan penuh penghormatan dan kelembutan; anda boleh merasakan jantungnya bergetar </w:t>
      </w:r>
      <w:r w:rsidR="008F333A">
        <w:rPr>
          <w:lang w:val="ru-RU"/>
        </w:rPr>
        <w:t xml:space="preserve">— </w:t>
      </w:r>
      <w:r w:rsidR="002C6C64" w:rsidRPr="00E236F4">
        <w:rPr>
          <w:lang w:val="ru-RU"/>
        </w:rPr>
        <w:t>dan jantung anda pula akan terhenti seketika. 'Ia membalikkan seluruh jiwa anda</w:t>
      </w:r>
      <w:r>
        <w:rPr>
          <w:lang w:val="ru-RU"/>
        </w:rPr>
        <w:t>,</w:t>
      </w:r>
      <w:r w:rsidR="008F333A">
        <w:rPr>
          <w:lang w:val="ru-RU"/>
        </w:rPr>
        <w:t xml:space="preserve">' </w:t>
      </w:r>
      <w:r w:rsidR="002C6C64" w:rsidRPr="00E236F4">
        <w:rPr>
          <w:lang w:val="ru-RU"/>
        </w:rPr>
        <w:t xml:space="preserve">kata seorang sami tua tentangnya. Bapa Makarios tinggal bersendirian di Kapsala, dalam sebuah sel di </w:t>
      </w:r>
      <w:r w:rsidR="002C6C64" w:rsidRPr="00E236F4">
        <w:rPr>
          <w:lang w:val="ru-RU"/>
        </w:rPr>
        <w:lastRenderedPageBreak/>
        <w:t>Biara Stavronikita. Seorang Romania tinggal di bawahnya; dia tidak begitu mahir menyanyi, tetapi dia terkenal dengan kesopanannya. Pada waktu malam, Bapa Makarios akan melangkah keluar ke balkoni selnya dan mula menyanyikan 'Aku telah membuka tanganku kepada-Mu</w:t>
      </w:r>
      <w:r>
        <w:rPr>
          <w:lang w:val="ru-RU"/>
        </w:rPr>
        <w:t>' (</w:t>
      </w:r>
      <w:r w:rsidR="004A23AE">
        <w:rPr>
          <w:rStyle w:val="FootnoteReference"/>
          <w:lang w:val="ru-RU"/>
        </w:rPr>
        <w:footnoteReference w:id="184"/>
      </w:r>
      <w:r w:rsidR="002C6C64" w:rsidRPr="00E236F4">
        <w:rPr>
          <w:lang w:val="ru-RU"/>
        </w:rPr>
        <w:t xml:space="preserve"> )</w:t>
      </w:r>
      <w:r w:rsidR="004A23AE" w:rsidRPr="004A23AE">
        <w:rPr>
          <w:lang w:val="ru-RU"/>
        </w:rPr>
        <w:t xml:space="preserve">, </w:t>
      </w:r>
      <w:r w:rsidR="002C6C64" w:rsidRPr="00E236F4">
        <w:rPr>
          <w:lang w:val="ru-RU"/>
        </w:rPr>
        <w:t>manakala orang Romania di bawahnya akan menyambung dengan rangkap seterusnya! Oh, betapa indahnya itu!</w:t>
      </w:r>
    </w:p>
    <w:p w14:paraId="2AF83602" w14:textId="77777777" w:rsidR="00BA44CB" w:rsidRDefault="00BA44CB" w:rsidP="008F333A">
      <w:pPr>
        <w:rPr>
          <w:lang w:val="ru-RU"/>
        </w:rPr>
      </w:pPr>
      <w:r>
        <w:rPr>
          <w:lang w:val="ru-RU"/>
        </w:rPr>
        <w:tab/>
      </w:r>
      <w:r w:rsidR="002C6C64" w:rsidRPr="00E236F4">
        <w:rPr>
          <w:lang w:val="ru-RU"/>
        </w:rPr>
        <w:t>Sungguh indah apabila seorang penyanyi memiliki rasa hormat. Tahukah anda betapa pentingnya itu? Dia sendiri berubah dari dalam, dan kerana transformasi dalaman ini memancarkan ke luar, mereka yang mendengarnya juga berubah menjadi lebih baik. Dengan demikian, doa bersama mereka menjadi menyenangkan bagi Tuhan.</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204"/>
      <w:r w:rsidRPr="00E236F4">
        <w:rPr>
          <w:lang w:val="ru-RU"/>
        </w:rPr>
        <w:t>Maksud-maksud suci menembusi hati</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Geronda, saya suka nada kedua.</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Nada kedua </w:t>
      </w:r>
      <w:r w:rsidR="008F333A">
        <w:rPr>
          <w:lang w:val="ru-RU"/>
        </w:rPr>
        <w:t xml:space="preserve">itu </w:t>
      </w:r>
      <w:r w:rsidR="002C6C64" w:rsidRPr="00E236F4">
        <w:rPr>
          <w:lang w:val="ru-RU"/>
        </w:rPr>
        <w:t xml:space="preserve">semata-mata Bizantium. Ia tidak boleh dimainkan pada mana-mana alat muzik Barat, hanya pada biola. Anda lihat, orang Turki mengambil muzik mereka daripada Bizantium </w:t>
      </w:r>
      <w:r w:rsidR="008F333A">
        <w:rPr>
          <w:lang w:val="ru-RU"/>
        </w:rPr>
        <w:t xml:space="preserve">— </w:t>
      </w:r>
      <w:r w:rsidR="002C6C64" w:rsidRPr="00E236F4">
        <w:rPr>
          <w:lang w:val="ru-RU"/>
        </w:rPr>
        <w:t xml:space="preserve">dan betapa menyentuh hatinya mereka menyanyi! Tetapi apa sebenarnya yang mereka nyanyikan dalam lagu-lagu mereka? </w:t>
      </w:r>
      <w:r>
        <w:rPr>
          <w:lang w:val="ru-RU"/>
        </w:rPr>
        <w:t>"</w:t>
      </w:r>
      <w:r w:rsidR="002C6C64" w:rsidRPr="00E236F4">
        <w:rPr>
          <w:lang w:val="ru-RU"/>
        </w:rPr>
        <w:t>Aku akan menenggelamkan kesedihanku dalam ouzo, aku akan mengenyangkan perutku dengan daging, wah-wah, oh-oh-oh!</w:t>
      </w:r>
      <w:r>
        <w:rPr>
          <w:lang w:val="ru-RU"/>
        </w:rPr>
        <w:t xml:space="preserve">.." </w:t>
      </w:r>
      <w:r w:rsidR="002C6C64" w:rsidRPr="00E236F4">
        <w:rPr>
          <w:lang w:val="ru-RU"/>
        </w:rPr>
        <w:t xml:space="preserve">Orang Turki menjadi ekstasi apabila mereka menyanyi tentang segelas ouzo dan sepotong daging! Dan kita menyanyi tentang Kristus, Yang disalib, Yang mengorbankan Diri-Nya </w:t>
      </w:r>
      <w:r w:rsidR="008F333A">
        <w:rPr>
          <w:lang w:val="ru-RU"/>
        </w:rPr>
        <w:t xml:space="preserve">— </w:t>
      </w:r>
      <w:r w:rsidR="002C6C64" w:rsidRPr="00E236F4">
        <w:rPr>
          <w:lang w:val="ru-RU"/>
        </w:rPr>
        <w:t>namun kita tetap tidak terharu?</w:t>
      </w:r>
    </w:p>
    <w:p w14:paraId="49D39C1F" w14:textId="102EEC96" w:rsidR="00BA44CB" w:rsidRDefault="00BA44CB" w:rsidP="008F333A">
      <w:pPr>
        <w:rPr>
          <w:lang w:val="ru-RU"/>
        </w:rPr>
      </w:pPr>
      <w:r>
        <w:rPr>
          <w:lang w:val="ru-RU"/>
        </w:rPr>
        <w:tab/>
      </w:r>
      <w:r w:rsidR="002C6C64" w:rsidRPr="00E236F4">
        <w:rPr>
          <w:lang w:val="ru-RU"/>
        </w:rPr>
        <w:t>"Hai pokok yang amat diberkati, di atasnya Kristus, Raja dan Tuhan, disalibkan</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Sebaik sahaja seseorang memikirkan penderitaan Kristus, mereka terharu hingga menitis air mata. Tidak jauh dari sel Salib Suci, suatu ketika saya menemui sepotong balok kayu sepanjang kira-kira satu meter, dan segera terfikir tentang Salib Kristus. Saya membawanya ke sel saya dan memegangnya seolah-olah itulah Salib Kristus. Oh, betapa jantung saya berdegup kencang! Saya tidak melepaskannya dari tangan saya walaupun ketika tidur!..</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anda terfikir tentang penyaliban Kristus pada masa itu?</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Hanya tentang Penyaliban, dan tiada apa-apa yang lain! Saya berasa seolah-olah berada di Golgota, seolah-olah saya sedang memeluk Salib Suci itu. Sekiranya ia benar-benar Salib Suci itu sendiri, saya tidak tahu sama ada perasaan saya akan lebih kuat lagi. Hati saya seolah-olah hendak meletup, dan air mata mengalir di pipi saya. Hatiku berdegup kencang sehingga terasa seolah-olah hendak meletup keluar dari sangkar rusukku. Aku menekan kayu itu rapat ke tubuhku supaya rusukku tidak retak. Dan bagaimana pula dengan kamu? Kamu mengambil sebuah buku yang mengandungi susunan Ibadat kepada Salib, kamu menyanyi: 'Salib Kristus, harapan orang Kristian</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namun fikiramu entah ke mana. Jadi, bagaimana jiwa boleh diubah? Ah, sekiranya hati itu bergetar, sekiranya jiwa itu berubah—betapa hari perayaan di katedral itu akan bermula! Pernahkah anda menyaksikan hari perayaan di katedral untuk seluruh bandar?</w:t>
      </w:r>
    </w:p>
    <w:p w14:paraId="256D4744" w14:textId="2E693C9E" w:rsidR="00BA44CB" w:rsidRDefault="00BA44CB" w:rsidP="008F333A">
      <w:pPr>
        <w:rPr>
          <w:lang w:val="ru-RU"/>
        </w:rPr>
      </w:pPr>
      <w:r>
        <w:rPr>
          <w:lang w:val="ru-RU"/>
        </w:rPr>
        <w:tab/>
      </w:r>
      <w:r w:rsidR="002C6C64" w:rsidRPr="00E236F4">
        <w:rPr>
          <w:lang w:val="ru-RU"/>
        </w:rPr>
        <w:t>Apabila seseorang mengikuti nyanyiannya dengan akal dan hati, dia mula merasakan rasa hormat, dan emosi mendalam serta segala-galanya hadir kepadanya. Oleh itu, fahami makna ilahi agar ia dapat menembusi hati. Jika satu perkataan menembusi halangan di hati kita, maka seseorang akan terangkat, terbang secara batin, dan berubah secara rohani—dan baki kata-kata dalam ibadat itu akan mengalir tanpa halangan ke dalam hati mereka, dan transformasi rohani ini akan menyentuh keseluruhan wujud mereka. Apabila saya mendengar 'Akalku ternganga dan aku bernyanyi kepada-Mu, hai Ibu Tuhan</w:t>
      </w:r>
      <w:r>
        <w:rPr>
          <w:lang w:val="ru-RU"/>
        </w:rPr>
        <w:t xml:space="preserve">' </w:t>
      </w:r>
      <w:r w:rsidR="002C6C64" w:rsidRPr="00E236F4">
        <w:rPr>
          <w:lang w:val="ru-RU"/>
        </w:rPr>
        <w:t>(</w:t>
      </w:r>
      <w:r w:rsidR="00DB74B6">
        <w:rPr>
          <w:rStyle w:val="FootnoteReference"/>
          <w:lang w:val="ru-RU"/>
        </w:rPr>
        <w:footnoteReference w:id="187"/>
      </w:r>
      <w:r w:rsidR="002C6C64" w:rsidRPr="00E236F4">
        <w:rPr>
          <w:lang w:val="ru-RU"/>
        </w:rPr>
        <w:t xml:space="preserve"> )</w:t>
      </w:r>
      <w:r>
        <w:rPr>
          <w:lang w:val="ru-RU"/>
        </w:rPr>
        <w:t>,</w:t>
      </w:r>
      <w:r w:rsidR="002C6C64" w:rsidRPr="00E236F4">
        <w:rPr>
          <w:lang w:val="ru-RU"/>
        </w:rPr>
        <w:t xml:space="preserve"> akalku </w:t>
      </w:r>
      <w:r>
        <w:rPr>
          <w:lang w:val="ru-RU"/>
        </w:rPr>
        <w:t>'</w:t>
      </w:r>
      <w:r w:rsidR="002C6C64" w:rsidRPr="00E236F4">
        <w:rPr>
          <w:lang w:val="ru-RU"/>
        </w:rPr>
        <w:t>ternganga'—iaitu, ia enggan berfungsi—dan saya hampir pengsan. Dan apabila saya mendengar 'Bersukacitalah, hai bumi, dengan sukacita yang besar</w:t>
      </w:r>
      <w:r>
        <w:rPr>
          <w:lang w:val="ru-RU"/>
        </w:rPr>
        <w:t>' (</w:t>
      </w:r>
      <w:r w:rsidR="00604509">
        <w:rPr>
          <w:rStyle w:val="FootnoteReference"/>
          <w:lang w:val="ru-RU"/>
        </w:rPr>
        <w:footnoteReference w:id="188"/>
      </w:r>
      <w:r w:rsidR="002C6C64" w:rsidRPr="00E236F4">
        <w:rPr>
          <w:lang w:val="ru-RU"/>
        </w:rPr>
        <w:t xml:space="preserve"> ), tahukah anda apa yang berlaku kepada saya? Hati saya berdebar-debar dengan kegembiraan, dan seluruh tubuh saya bergetar dengan suatu getaran manis. Tetapi jika seseorang mengabaikan makna apa yang dinyanyikan dan dibacakan di gereja, maka tiada apa-apa yang berubah dalam hati atau tubuhnya.</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sangat suka lagu-lagu tentera tua tentang Tanah Air.</w:t>
      </w:r>
    </w:p>
    <w:p w14:paraId="76EDAFBC" w14:textId="51CD1669" w:rsidR="00BA44CB" w:rsidRDefault="00BA44CB" w:rsidP="008F333A">
      <w:pPr>
        <w:rPr>
          <w:lang w:val="ru-RU"/>
        </w:rPr>
      </w:pPr>
      <w:r>
        <w:rPr>
          <w:lang w:val="ru-RU"/>
        </w:rPr>
        <w:tab/>
      </w:r>
      <w:r w:rsidR="008F333A">
        <w:rPr>
          <w:lang w:val="ru-RU"/>
        </w:rPr>
        <w:t xml:space="preserve">— </w:t>
      </w:r>
      <w:r w:rsidR="002C6C64" w:rsidRPr="00E236F4">
        <w:rPr>
          <w:lang w:val="ru-RU"/>
        </w:rPr>
        <w:t xml:space="preserve">Lagu-lagu tentera tua membangkitkan kecintaan kepada Tanah Air, memberi inspirasi untuk melakukan perbuatan wira, mengangkat semangat dan mendorong orang untuk berjuang. Semasa tahun-tahun </w:t>
      </w:r>
      <w:r w:rsidR="002C6C64" w:rsidRPr="00E236F4">
        <w:rPr>
          <w:lang w:val="ru-RU"/>
        </w:rPr>
        <w:lastRenderedPageBreak/>
        <w:t xml:space="preserve">pendudukan Jerman, terdapat seorang pemuzik buta yang bermain seruling </w:t>
      </w:r>
      <w:r w:rsidR="008F333A">
        <w:rPr>
          <w:lang w:val="ru-RU"/>
        </w:rPr>
        <w:t xml:space="preserve">— </w:t>
      </w:r>
      <w:r w:rsidR="002C6C64" w:rsidRPr="00E236F4">
        <w:rPr>
          <w:lang w:val="ru-RU"/>
        </w:rPr>
        <w:t xml:space="preserve">tahukah anda berapa ramai orang yang telah dia bangkitkan untuk berjuang? Dengan kesedihan yang teramat, lelaki malang itu memainkan 'Be Well, Poor </w:t>
      </w:r>
      <w:r>
        <w:rPr>
          <w:lang w:val="ru-RU"/>
        </w:rPr>
        <w:t>People'</w:t>
      </w:r>
      <w:r w:rsidR="002C6C64" w:rsidRPr="00E236F4">
        <w:rPr>
          <w:lang w:val="ru-RU"/>
        </w:rPr>
        <w:t>! Dia berasa belas kasihan terhadap seluruh bangsa, dan kesakitannya dapat didengari dalam nada serulingnya. Kemudian dia akan mengulurkan topinya dan meminta sedekah. Orang Jerman akan berkata, 'Dia buta—apa gunanya</w:t>
      </w:r>
      <w:r>
        <w:rPr>
          <w:lang w:val="ru-RU"/>
        </w:rPr>
        <w:t xml:space="preserve">?' </w:t>
      </w:r>
      <w:r w:rsidR="002C6C64" w:rsidRPr="00E236F4">
        <w:rPr>
          <w:lang w:val="ru-RU"/>
        </w:rPr>
        <w:t>dan membiarkannya; mereka malah melemparkan wang kepadanya! Dan melalui muziknya… dia berdakwah! Orang ramai ketika itu berputus asa, tetapi dia menyemarakkan api dalam jiwa mereka, dan ramai yang dipenuhi tekad lalu berangkat terus ke Banjaran Dzhumerka untuk menyertai unit gerila Zervas.</w:t>
      </w:r>
      <w:r w:rsidR="0072018F">
        <w:rPr>
          <w:rStyle w:val="FootnoteReference"/>
          <w:lang w:val="ru-RU"/>
        </w:rPr>
        <w:footnoteReference w:id="189"/>
      </w:r>
      <w:r w:rsidR="002C6C64" w:rsidRPr="00E236F4">
        <w:rPr>
          <w:lang w:val="ru-RU"/>
        </w:rPr>
        <w:t xml:space="preserve"> Bayangkan saja: meninggalkan segala-galanya begitu sahaja dan pergi memikul perjuangan rohani atas kecintaan kepada Kristus!</w:t>
      </w:r>
    </w:p>
    <w:p w14:paraId="78A64ED5" w14:textId="77777777" w:rsidR="00BA44CB" w:rsidRDefault="00BA44CB" w:rsidP="008F333A">
      <w:pPr>
        <w:rPr>
          <w:lang w:val="ru-RU"/>
        </w:rPr>
      </w:pPr>
      <w:r>
        <w:rPr>
          <w:lang w:val="ru-RU"/>
        </w:rPr>
        <w:tab/>
      </w:r>
      <w:r w:rsidR="002C6C64" w:rsidRPr="00E236F4">
        <w:rPr>
          <w:lang w:val="ru-RU"/>
        </w:rPr>
        <w:t>Apabila saya mendengar bunyi perbarisan, air mata berlinang di mataku… Saya segera teringat akan perang, perjuangan untuk pembebasan, wira-wira yang menumpahkan darah mereka, yang terbunuh. Apabila saya mendengar troparia penyesalan gereja, hatiku hancur. Apabila saya mendengar stichera Paskah</w:t>
      </w:r>
      <w:r w:rsidR="008F333A">
        <w:rPr>
          <w:lang w:val="ru-RU"/>
        </w:rPr>
        <w:t xml:space="preserve">, </w:t>
      </w:r>
      <w:r w:rsidR="002C6C64" w:rsidRPr="00E236F4">
        <w:rPr>
          <w:lang w:val="ru-RU"/>
        </w:rPr>
        <w:t>saya bersukacita. Dan apabila saya menyanyikannya sendiri, fikiran saya tertumpu kepada Tuhan, dan hati saya bergetar. Jika saya menyanyikan stichera yang meratapi</w:t>
      </w:r>
      <w:r w:rsidR="008F333A">
        <w:rPr>
          <w:lang w:val="ru-RU"/>
        </w:rPr>
        <w:t xml:space="preserve">, </w:t>
      </w:r>
      <w:r w:rsidR="002C6C64" w:rsidRPr="00E236F4">
        <w:rPr>
          <w:lang w:val="ru-RU"/>
        </w:rPr>
        <w:t>jiwa saya terasa sakit dan saya menyanyikannya dengan sedih. Apabila saya menyanyikan yang gembira</w:t>
      </w:r>
      <w:r w:rsidR="008F333A">
        <w:rPr>
          <w:lang w:val="ru-RU"/>
        </w:rPr>
        <w:t xml:space="preserve">, </w:t>
      </w:r>
      <w:r w:rsidR="002C6C64" w:rsidRPr="00E236F4">
        <w:rPr>
          <w:lang w:val="ru-RU"/>
        </w:rPr>
        <w:t>saya bersukacita. Fahami bahawa seseorang mesti bermula dengan makna. Adakah fikiran tertumpu pada makna ilahi? Maka seseorang itu berubah secara rohani; hatinya membara dan menerima kelembutan rohani ini dengan kegembiraan rohani. Tetapi jika fikiran tidak berada di tempat yang sepatutnya, maka tiada kelembutan mahupun kegembiraan.</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205"/>
      <w:r w:rsidRPr="00E236F4">
        <w:rPr>
          <w:lang w:val="ru-RU"/>
        </w:rPr>
        <w:t>Musik disusun oleh hati</w:t>
      </w:r>
      <w:bookmarkEnd w:id="252"/>
      <w:bookmarkEnd w:id="253"/>
    </w:p>
    <w:p w14:paraId="0DE417B3" w14:textId="364EB7E8" w:rsidR="00BA44CB" w:rsidRDefault="002C6C64" w:rsidP="00604509">
      <w:pPr>
        <w:ind w:firstLine="720"/>
        <w:rPr>
          <w:lang w:val="ru-RU"/>
        </w:rPr>
      </w:pPr>
      <w:r w:rsidRPr="00E236F4">
        <w:rPr>
          <w:lang w:val="ru-RU"/>
        </w:rPr>
        <w:t>Nyanyian gereja bukan sahaja doa, tetapi juga, dalam erti kata tertentu</w:t>
      </w:r>
      <w:r w:rsidR="00BA44CB">
        <w:rPr>
          <w:lang w:val="ru-RU"/>
        </w:rPr>
        <w:t>, '</w:t>
      </w:r>
      <w:r w:rsidRPr="00E236F4">
        <w:rPr>
          <w:lang w:val="ru-RU"/>
        </w:rPr>
        <w:t>kegilaan</w:t>
      </w:r>
      <w:r w:rsidR="00BA44CB">
        <w:rPr>
          <w:lang w:val="ru-RU"/>
        </w:rPr>
        <w:t xml:space="preserve">'; </w:t>
      </w:r>
      <w:r w:rsidRPr="00E236F4">
        <w:rPr>
          <w:lang w:val="ru-RU"/>
        </w:rPr>
        <w:t>hati, seolah-olah, meletup, dan emosi rohani yang ikhlas tumpah melimpah keluar. Apabila seseorang memikirkan Kristus, memikirkan syurga, maka mereka menyanyi dari lubuk hati. Dan apabila mereka mula, sedikit demi sedikit, merasai kenikmatan syurga, maka dalam setiap himne dapat didengari denyutan jantung mereka yang melonjak. Walaupun fikiran tidak begitu khusyuk pada kata-kata, tetapi hanya terbayang syurga, hati bergetar—seperti hati burung merpati penghias. Apabila ia berkicau, seluruh tubuhnya bergetar, dan ranting tempat ia bertenggek bergoyang kencang. Seolah-olah ia berkata: 'Jangan sentuh aku, aku tidak memerlukan apa-apa, aku telah benar-benar, benar-benar gila!</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terlintas di fikiran saya bahawa apabila saya menyanyi daripada notasi muzik, nyanyian saya kedengaran agak kering, manakala apabila saya menyanyi dari ingatan</w:t>
      </w:r>
      <w:r w:rsidR="008F333A">
        <w:rPr>
          <w:lang w:val="ru-RU"/>
        </w:rPr>
        <w:t xml:space="preserve">, ia </w:t>
      </w:r>
      <w:r w:rsidR="002C6C64" w:rsidRPr="00E236F4">
        <w:rPr>
          <w:lang w:val="ru-RU"/>
        </w:rPr>
        <w:t>lebih ikhlas.</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Notasi muzik mengehadkan kita sedikit, tetapi hati tidak dapat dibendung. Apabila hati mula bekerja, bunyi-bunyi terlepas dari sempadannya dan terbang ke alam tanpa batas, dan ketika itu nyanyian menjadi seperti syurga! Ketika itu, walaupun anda tersasar nada di suatu tempat, anda masih merasakan kemanisan itu, kerana ia mengalir dari hati.</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ini boleh dicapai apabila penyanyi tidak menyanyi bersendirian, tetapi bersama paduan suara?</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Jika protopsalt</w:t>
      </w:r>
      <w:r w:rsidR="00403920">
        <w:rPr>
          <w:rStyle w:val="FootnoteReference"/>
          <w:lang w:val="ru-RU"/>
        </w:rPr>
        <w:footnoteReference w:id="190"/>
      </w:r>
      <w:r w:rsidR="00606773" w:rsidRPr="00606773">
        <w:rPr>
          <w:lang w:val="ru-RU"/>
        </w:rPr>
        <w:t xml:space="preserve"> </w:t>
      </w:r>
      <w:r w:rsidR="002C6C64" w:rsidRPr="00E236F4">
        <w:rPr>
          <w:lang w:val="ru-RU"/>
        </w:rPr>
        <w:t xml:space="preserve">menyanyi dari hati, penyanyi lain terinspirasi olehnya dan terbawa suasana </w:t>
      </w:r>
      <w:r w:rsidR="008F333A">
        <w:rPr>
          <w:lang w:val="ru-RU"/>
        </w:rPr>
        <w:t xml:space="preserve">— </w:t>
      </w:r>
      <w:r w:rsidR="002C6C64" w:rsidRPr="00E236F4">
        <w:rPr>
          <w:lang w:val="ru-RU"/>
        </w:rPr>
        <w:t>dalam erti kata yang terbaik.</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jika protopsalt tidak menyanyi dari hati? Bolehkah penyanyi lain menyanyi dari hati? Lagipun, dia akan mengikuti rentak dan nada yang ditetapkan oleh protopsalt.</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Jadi apa yang dilakukan oleh protopsalt itu—memisahkan hatinya? Hati tidak ada kaitan dengannya. Seorang penyanyi mungkin mempunyai suara paling lemah dalam paduan suara, tetapi jika dia menyanyi dengan sepenuh hati, maka dia akan menyanyi dari hati, kerana dia tidak dapat berbuat lain. Dia menyanyi, dan hatinya bergelora, jantungnya berdegup kencang dan air mata berlinang di matanya. Fahamkah anda? Sama ada kantur utama mahupun penyanyi lain tidak menghalangnya. Jadi, janganlah kita membuat alasan untuk diri kita sendiri. Pada pendapat saya, wanita langsung tidak mempunyai alasan apabila mereka </w:t>
      </w:r>
      <w:r w:rsidR="002C6C64" w:rsidRPr="00E236F4">
        <w:rPr>
          <w:lang w:val="ru-RU"/>
        </w:rPr>
        <w:lastRenderedPageBreak/>
        <w:t>tidak menyanyi dari hati, dengan kehangatan dan kelembutan—kerana mereka secara semula jadi dianugerahkan dengan kasih sayang dan kelembutan yang tulus ini.</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terfikir: kita menyampaikan suasana himne, tetapi hanya secara dangkal.</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Roh dalam nyanyian gereja datang dari dalam, dari hati. Apabila fikiran tertumpu pada makna, inilah yang menimbulkan semangat yang ikhlas </w:t>
      </w:r>
      <w:r w:rsidR="008F333A">
        <w:rPr>
          <w:lang w:val="ru-RU"/>
        </w:rPr>
        <w:t xml:space="preserve">— </w:t>
      </w:r>
      <w:r w:rsidR="002C6C64" w:rsidRPr="00E236F4">
        <w:rPr>
          <w:lang w:val="ru-RU"/>
        </w:rPr>
        <w:t>gegaran yang ikhlas! Hati mencipta muzik. Kekuatan, belas kasihan dan kesakitan yang tersemat dalam diri seseorang menimbulkan perasaan, kehidupan dan denyutan, dan inilah yang memberikan keindahan pada nyanyian gereja. Dan jika anda menyelami makna batin, tahukah anda bagaimana anda akan menyanyi?!</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Kami akan faham apa yang anda mahukan daripada kami, Geronda.</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 xml:space="preserve">Kamu tidak hanya akan memahami, tetapi kamu akan kehilangan akalmu bersama-sama dengan aku! Lihat, ada pemuzik yang sengaja minum wain sebelum mereka bermain, dan kemudian menyanyi dengan sepenuh hati; pendorong mereka </w:t>
      </w:r>
      <w:r w:rsidR="008F333A">
        <w:rPr>
          <w:lang w:val="ru-RU"/>
        </w:rPr>
        <w:t xml:space="preserve">ialah </w:t>
      </w:r>
      <w:r w:rsidR="002C6C64" w:rsidRPr="00E236F4">
        <w:rPr>
          <w:lang w:val="ru-RU"/>
        </w:rPr>
        <w:t>wain. Tetapi kamu mesti mabuk oleh api ilahi dan Roh Kudus!</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206"/>
      <w:r w:rsidRPr="00E236F4">
        <w:rPr>
          <w:lang w:val="ru-RU"/>
        </w:rPr>
        <w:t>Bahagian</w:t>
      </w:r>
      <w:r w:rsidRPr="00846B18">
        <w:rPr>
          <w:lang w:val="ru-RU"/>
        </w:rPr>
        <w:t xml:space="preserve"> 7</w:t>
      </w:r>
      <w:r w:rsidRPr="00E236F4">
        <w:rPr>
          <w:lang w:val="ru-RU"/>
        </w:rPr>
        <w:t xml:space="preserve">. </w:t>
      </w:r>
      <w:r w:rsidRPr="00846B18">
        <w:rPr>
          <w:lang w:val="ru-RU"/>
        </w:rPr>
        <w:br/>
      </w:r>
      <w:r w:rsidRPr="00E236F4">
        <w:rPr>
          <w:lang w:val="ru-RU"/>
        </w:rPr>
        <w:t>Dalam alam pujian</w:t>
      </w:r>
      <w:bookmarkEnd w:id="254"/>
      <w:bookmarkEnd w:id="255"/>
    </w:p>
    <w:p w14:paraId="62D0024B" w14:textId="65F503D7" w:rsidR="00BA44CB" w:rsidRDefault="008F333A" w:rsidP="008F333A">
      <w:pPr>
        <w:rPr>
          <w:lang w:val="ru-RU"/>
        </w:rPr>
      </w:pPr>
      <w:r>
        <w:rPr>
          <w:lang w:val="ru-RU"/>
        </w:rPr>
        <w:t>"</w:t>
      </w:r>
      <w:r w:rsidR="002C6C64" w:rsidRPr="00E236F4">
        <w:rPr>
          <w:lang w:val="ru-RU"/>
        </w:rPr>
        <w:t>Beralih ke alam rohani, ke kerajaan pujian. 'Kemuliaan bagi Engkau, ya Tuhan, kemuliaan bagi Engkau</w:t>
      </w:r>
      <w:r w:rsidR="00BA44CB">
        <w:rPr>
          <w:lang w:val="ru-RU"/>
        </w:rPr>
        <w:t xml:space="preserve">, ya </w:t>
      </w:r>
      <w:r w:rsidR="002C6C64" w:rsidRPr="00E236F4">
        <w:rPr>
          <w:lang w:val="ru-RU"/>
        </w:rPr>
        <w:t>Tuhan'—ulangi kata-kata ini sentiasa</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8207"/>
      <w:r w:rsidRPr="00E236F4">
        <w:rPr>
          <w:lang w:val="ru-RU"/>
        </w:rPr>
        <w:t>Bab</w:t>
      </w:r>
      <w:r w:rsidR="00E129C8">
        <w:rPr>
          <w:lang w:val="ru-RU"/>
        </w:rPr>
        <w:t xml:space="preserve"> 1</w:t>
      </w:r>
      <w:r w:rsidRPr="00E236F4">
        <w:rPr>
          <w:lang w:val="ru-RU"/>
        </w:rPr>
        <w:t xml:space="preserve">. </w:t>
      </w:r>
      <w:r w:rsidRPr="00846B18">
        <w:rPr>
          <w:lang w:val="ru-RU"/>
        </w:rPr>
        <w:br/>
      </w:r>
      <w:r w:rsidRPr="00E236F4">
        <w:rPr>
          <w:lang w:val="ru-RU"/>
        </w:rPr>
        <w:t>Mengenai Pujian kepada Tuhan</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208"/>
      <w:r w:rsidRPr="00E236F4">
        <w:rPr>
          <w:lang w:val="ru-RU"/>
        </w:rPr>
        <w:t>Taubat juga hadir dalam doxologi</w:t>
      </w:r>
      <w:bookmarkEnd w:id="258"/>
      <w:bookmarkEnd w:id="259"/>
    </w:p>
    <w:p w14:paraId="2B67DE19" w14:textId="4F3BE18F" w:rsidR="00BA44CB" w:rsidRDefault="002C6C64" w:rsidP="005D07B0">
      <w:pPr>
        <w:ind w:firstLine="720"/>
        <w:rPr>
          <w:lang w:val="ru-RU"/>
        </w:rPr>
      </w:pPr>
      <w:r w:rsidRPr="00E236F4">
        <w:rPr>
          <w:lang w:val="ru-RU"/>
        </w:rPr>
        <w:t>Geronda, saya tidak berusaha seperti yang sepatutnya, dan ini membuatkan saya sedih.</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Berwaspada dan muliakan Tuhan.</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menghabiskan lebih banyak masa memohon ampun daripada memuji-Nya.</w:t>
      </w:r>
    </w:p>
    <w:p w14:paraId="5142CC9E" w14:textId="4DD895F3" w:rsidR="00BA44CB" w:rsidRDefault="00BA44CB" w:rsidP="008F333A">
      <w:pPr>
        <w:rPr>
          <w:lang w:val="ru-RU"/>
        </w:rPr>
      </w:pPr>
      <w:r>
        <w:rPr>
          <w:lang w:val="ru-RU"/>
        </w:rPr>
        <w:tab/>
      </w:r>
      <w:r w:rsidR="008F333A">
        <w:rPr>
          <w:lang w:val="ru-RU"/>
        </w:rPr>
        <w:t xml:space="preserve">— </w:t>
      </w:r>
      <w:r w:rsidR="002C6C64" w:rsidRPr="00E236F4">
        <w:rPr>
          <w:lang w:val="ru-RU"/>
        </w:rPr>
        <w:t xml:space="preserve">Meminta keampunan juga </w:t>
      </w:r>
      <w:r w:rsidR="008F333A">
        <w:rPr>
          <w:lang w:val="ru-RU"/>
        </w:rPr>
        <w:t xml:space="preserve">adalah </w:t>
      </w:r>
      <w:r w:rsidR="002C6C64" w:rsidRPr="00E236F4">
        <w:rPr>
          <w:lang w:val="ru-RU"/>
        </w:rPr>
        <w:t xml:space="preserve">perkara yang baik, tetapi tetap lebih baik memuliakan-Nya. Terdapat juga taubat dalam pujian, yang membawa penghiburan ilahi, kerana ia mengandungi kerendahan hati. 'Kemuliaan bagi Engkau, ya </w:t>
      </w:r>
      <w:r>
        <w:rPr>
          <w:lang w:val="ru-RU"/>
        </w:rPr>
        <w:t xml:space="preserve">Tuhan' </w:t>
      </w:r>
      <w:r w:rsidR="002C6C64" w:rsidRPr="00E236F4">
        <w:rPr>
          <w:lang w:val="ru-RU"/>
        </w:rPr>
        <w:t>juga bermaksud 'ampunilah aku, ya Tuhanku, atas dosa-dosaku, supaya aku dapat memuji Engkau seperti para malaikat memuji Engkau</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Kadang-kadang, Geronda, saya memulakan doa saya bukan dengan memohon belas kasihan Tuhan ke atas saya, seorang berdosa, tetapi dengan doxologi. Mungkin ini salah?</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Itulah yang betul. Bukankah kita katakan bahawa terdapat penyesalan dalam pujian? Orang yang ceria cenderung kepada pujian. Anda lihat, jika seseorang, kerana kasih kepada Tuhan, sangat menyesali kejatuhan mereka dan kemudian menunjukkan taubat, ini menyentuh belas kasihan Tuhan. Tetapi seorang insan dengan sikap yang berbeza, setelah bertaubat, bersyukur dan memuji Tuhan siang dan malam atas pembebasan daripada kehidupan berdosa mereka dahulu, dan Tuhan bersukacita dalam kasih Anak-Nya.</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209"/>
      <w:r w:rsidRPr="00E236F4">
        <w:rPr>
          <w:lang w:val="ru-RU"/>
        </w:rPr>
        <w:t>Pujian adalah ungkapan kesyukuran yang paling besar</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Tua, hujan apa sebentar tadi: daun-daun masih kering sama sekali!</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 xml:space="preserve">Apa yang boleh saya katakan tentang itu? Malah hujan yang hanya membasahi daun </w:t>
      </w:r>
      <w:r>
        <w:rPr>
          <w:lang w:val="ru-RU"/>
        </w:rPr>
        <w:t xml:space="preserve">— </w:t>
      </w:r>
      <w:r w:rsidR="002C6C64" w:rsidRPr="00E236F4">
        <w:rPr>
          <w:lang w:val="ru-RU"/>
        </w:rPr>
        <w:t>adakah itu tidak mencukupi? Apabila saya melihat awan di langit, saya tidak dapat tidur kerana perasaan syukur kepada Tuhan. 'Ya Tuhan,' kata saya</w:t>
      </w:r>
      <w:r>
        <w:rPr>
          <w:lang w:val="ru-RU"/>
        </w:rPr>
        <w:t xml:space="preserve">, </w:t>
      </w:r>
      <w:r w:rsidR="002C6C64" w:rsidRPr="00E236F4">
        <w:rPr>
          <w:lang w:val="ru-RU"/>
        </w:rPr>
        <w:t>'kami tidak layak menerima hujan</w:t>
      </w:r>
      <w:r w:rsidR="00BA44CB">
        <w:rPr>
          <w:lang w:val="ru-RU"/>
        </w:rPr>
        <w:t xml:space="preserve">.' </w:t>
      </w:r>
      <w:r w:rsidR="002C6C64" w:rsidRPr="00E236F4">
        <w:rPr>
          <w:lang w:val="ru-RU"/>
        </w:rPr>
        <w:t>Berhati-hatilah dengan sikap tidak bersyukur. Bersyukurlah kepada Tuhan atas segala yang Dia berikan kepada anda.</w:t>
      </w:r>
    </w:p>
    <w:p w14:paraId="504A086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apabila Tuhan mengabulkan permintaan kita untuk keperluan biara, bagaimana kita harus menyatakan kesyukuran kita kepada-Nya?</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Adakan pengawasan untuk bersyukur kepada Tuhan, yang telah menghantar pertolongan melalui orang-orang kudus-Nya. Dan sentiasa ikuti peraturan ini: selepas setiap permohonan, apabila kamu telah berdoa dengan khusyuk dan dari hati, sebaik sahaja Tuhan Yang Baik mengabulkannya </w:t>
      </w:r>
      <w:r w:rsidR="008F333A">
        <w:rPr>
          <w:lang w:val="ru-RU"/>
        </w:rPr>
        <w:t xml:space="preserve">— </w:t>
      </w:r>
      <w:r w:rsidR="002C6C64" w:rsidRPr="00E236F4">
        <w:rPr>
          <w:lang w:val="ru-RU"/>
        </w:rPr>
        <w:t>panjatkan puji-pujian yang tulus dan bersyukurlah dengan sukacita.</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kita harus memuji-Nya?</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Pujian boleh diucapkan dengan suara nyaring,</w:t>
      </w:r>
      <w:r w:rsidR="005D07B0">
        <w:rPr>
          <w:rStyle w:val="FootnoteReference"/>
          <w:lang w:val="ru-RU"/>
        </w:rPr>
        <w:footnoteReference w:id="193"/>
      </w:r>
      <w:r w:rsidR="002C6C64" w:rsidRPr="00E236F4">
        <w:rPr>
          <w:lang w:val="ru-RU"/>
        </w:rPr>
        <w:t xml:space="preserve"> atau ia boleh diucapkan semata-mata dari hati; dalam kes kedua</w:t>
      </w:r>
      <w:r w:rsidR="008F333A">
        <w:rPr>
          <w:lang w:val="ru-RU"/>
        </w:rPr>
        <w:t xml:space="preserve">, </w:t>
      </w:r>
      <w:r w:rsidR="002C6C64" w:rsidRPr="00E236F4">
        <w:rPr>
          <w:lang w:val="ru-RU"/>
        </w:rPr>
        <w:t>ia adalah pujian batin.</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adakah sentiasa terdapat kesyukuran dalam pujian?</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Baiklah, apakah jenis pujian yang ada tanpa kesyukuran? Bukankah para malaikat mengucapkan syukur kepada Tuhan apabila mereka memuji-Nya?</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apakah perbezaan antara pujian dan kesyukuran?</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Pujian adalah kesyukuran yang gembira, luapan rasa syukur, gelombang yang memancarkan dari dalam, dari hati. Seseorang mungkin tidak menghafal semua kata-kata troparion tertentu; dia mungkin hanya menghafal separuh daripadanya dan mengisi kekosongan dengan kata-katanya sendiri, tetapi hatinya tetap akan bergetar dengan kegembiraan. Jika anda bersyukur kepada Tuhan atas limpahan rahmat-Nya, maka, ketika anda bersyukur dan memuliakan-Nya, anda akan merasakan kekayaan penuh Kebaikan-Nya.</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210"/>
      <w:r w:rsidRPr="00E236F4">
        <w:rPr>
          <w:lang w:val="ru-RU"/>
        </w:rPr>
        <w:t>Pujian bermula dengan kesyukuran kepada Tuhan</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Geronda, adakah rasa syukur kita kepada Tuhan sama dengan pujian?</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Rasa kesyukuran </w:t>
      </w:r>
      <w:r w:rsidR="008F333A">
        <w:rPr>
          <w:lang w:val="ru-RU"/>
        </w:rPr>
        <w:t xml:space="preserve">adalah </w:t>
      </w:r>
      <w:r w:rsidR="002C6C64" w:rsidRPr="00E236F4">
        <w:rPr>
          <w:lang w:val="ru-RU"/>
        </w:rPr>
        <w:t>perkara paling penting. Dari sinilah pujian bermula.</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boleh menumbuhkan rasa syukur kepada Tuhan?</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Untuk merasakan kesyukuran kepada Tuhan dalam jiwa seseorang, amat membantu untuk memerhati tingkah laku sendiri, melayan jiran dengan betul, dan bersyukur kepada orang lain. Sesiapa yang merasakan kesyukuran terhadap jirannya walaupun atas kebaikan kecil, sudah pasti akan merasakan kesyukuran yang jauh lebih besar terhadap Kristus, Yang telah dan terus mencurahkan berkat-Nya kepada kita dengan melimpah ruah. Dengan cara ini, seseorang akan sentiasa dipenuhi dengan rasa syukur; kerana ketika mereka memikirkan cara untuk menyatakan rasa syukur mereka kepada Kristus, Tuhan akan menganugerahkan kepada mereka berkat yang lebih besar lagi, sehingga jiwa yang ikhlas akan cair dengan kasih kepada-Nya. Kerana jika seseorang mempunyai kerohanian yang terbuka dan sentiasa bersyukur kepada Tuhan atas kurniaan-Nya yang paling kecil sekalipun, maka Tuhan menjawabnya dengan kurniaan yang lebih besar lagi.</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memikirkan rahmat Tuhan, patutkah seseorang memikirkan setiap satu secara khusus atau secara umum?</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Jika anda dapat merenungkan setiap nikmat secara satu persatu, itulah yang terbaik. Jika anda memberi perhatian kepada segala-galanya dan tidak terlepas apa-apa, anda akan merasai sentuhan paling halus daripada Tuhan Yang Baik dan merasakan kesyukuran yang mendalam. Apabila fikiran seorang kanak-kanak tertumpu kepada ibunya, dia merasai sentuhan lembutnya. Tetapi jika ia asyik dengan mainan-mainannya, maka walaupun dia dibelai dan dicium, ia tidak akan merasakan apa-apa. Tuhan sentiasa menyentuh kita dengan kelembutan. Seseorang yang merenungkan nikmat Tuhan akan tergerak kepada kelembutan, hatinya terharu, dan mereka sentiasa memuliakan Tuhan.</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hati boleh mula bersukacita dan menikmati rasa syukur kepada Tuhan?</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Melalui kerendahan hati dan kasih, seseorang menyedari rahmat besar Tuhan dan menjadi hamba yang bersyukur.</w:t>
      </w:r>
      <w:r w:rsidR="00797C61">
        <w:rPr>
          <w:rStyle w:val="FootnoteReference"/>
          <w:lang w:val="ru-RU"/>
        </w:rPr>
        <w:footnoteReference w:id="194"/>
      </w:r>
      <w:r w:rsidR="002C6C64" w:rsidRPr="00E236F4">
        <w:rPr>
          <w:lang w:val="ru-RU"/>
        </w:rPr>
        <w:t xml:space="preserve"> "Ya Tuhan,</w:t>
      </w:r>
      <w:r w:rsidR="008F333A">
        <w:rPr>
          <w:lang w:val="ru-RU"/>
        </w:rPr>
        <w:t xml:space="preserve">" </w:t>
      </w:r>
      <w:r w:rsidR="002C6C64" w:rsidRPr="00E236F4">
        <w:rPr>
          <w:lang w:val="ru-RU"/>
        </w:rPr>
        <w:t xml:space="preserve">katanya, </w:t>
      </w:r>
      <w:r w:rsidR="008F333A">
        <w:rPr>
          <w:lang w:val="ru-RU"/>
        </w:rPr>
        <w:t>"</w:t>
      </w:r>
      <w:r w:rsidR="002C6C64" w:rsidRPr="00E236F4">
        <w:rPr>
          <w:lang w:val="ru-RU"/>
        </w:rPr>
        <w:t xml:space="preserve">saya tidak layak menerima perhatian-Mu; bantulah orang lain </w:t>
      </w:r>
      <w:r w:rsidR="008F333A">
        <w:rPr>
          <w:lang w:val="ru-RU"/>
        </w:rPr>
        <w:t xml:space="preserve">— </w:t>
      </w:r>
      <w:r w:rsidR="002C6C64" w:rsidRPr="00E236F4">
        <w:rPr>
          <w:lang w:val="ru-RU"/>
        </w:rPr>
        <w:t xml:space="preserve">seseorang yang lebih menderita daripada </w:t>
      </w:r>
      <w:r>
        <w:rPr>
          <w:lang w:val="ru-RU"/>
        </w:rPr>
        <w:t xml:space="preserve">saya…" </w:t>
      </w:r>
      <w:r w:rsidR="002C6C64" w:rsidRPr="00E236F4">
        <w:rPr>
          <w:lang w:val="ru-RU"/>
        </w:rPr>
        <w:t xml:space="preserve">Dan Tuhan, melihat kasih dan kerendahan hati sedemikian, mencurahkan rahmat-Nya ke atas orang itu.  Dan demikian pertukaran timbal balik ini berterusan: orang itu mengucapkan syukur </w:t>
      </w:r>
      <w:r w:rsidR="008F333A">
        <w:rPr>
          <w:lang w:val="ru-RU"/>
        </w:rPr>
        <w:t xml:space="preserve">— </w:t>
      </w:r>
      <w:r w:rsidR="002C6C64" w:rsidRPr="00E236F4">
        <w:rPr>
          <w:lang w:val="ru-RU"/>
        </w:rPr>
        <w:t>dan Tuhan menganugerahkan kepada mereka hadiah-hadiah yang sentiasa baharu.</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211"/>
      <w:r w:rsidRPr="00E236F4">
        <w:rPr>
          <w:lang w:val="ru-RU"/>
        </w:rPr>
        <w:t>"Kemuliaan bagi-Mu, ya Tuhan</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Geronda, apakah maksud kata-kata 'Kemuliaan bagi-Mu, hai </w:t>
      </w:r>
      <w:r w:rsidR="00BA44CB">
        <w:rPr>
          <w:lang w:val="ru-RU"/>
        </w:rPr>
        <w:t>Tuhan'</w:t>
      </w:r>
      <w:r w:rsidR="002C6C64" w:rsidRPr="00E236F4">
        <w:rPr>
          <w:lang w:val="ru-RU"/>
        </w:rPr>
        <w:t>?</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Perkataan 'Kemuliaan bagi-Mu, ya </w:t>
      </w:r>
      <w:r>
        <w:rPr>
          <w:lang w:val="ru-RU"/>
        </w:rPr>
        <w:t xml:space="preserve">Tuhan' </w:t>
      </w:r>
      <w:r w:rsidR="002C6C64" w:rsidRPr="00E236F4">
        <w:rPr>
          <w:lang w:val="ru-RU"/>
        </w:rPr>
        <w:t>bermaksud 'supaya semua orang mengenal Tuhan</w:t>
      </w:r>
      <w:r>
        <w:rPr>
          <w:lang w:val="ru-RU"/>
        </w:rPr>
        <w:t xml:space="preserve">.' </w:t>
      </w:r>
      <w:r w:rsidR="002C6C64" w:rsidRPr="00E236F4">
        <w:rPr>
          <w:lang w:val="ru-RU"/>
        </w:rPr>
        <w:t>Anda lihat, Kristus sendiri berkata:</w:t>
      </w:r>
    </w:p>
    <w:p w14:paraId="5A823415" w14:textId="4FEFBB65" w:rsidR="00BA44CB" w:rsidRDefault="00BA44CB" w:rsidP="008F333A">
      <w:pPr>
        <w:rPr>
          <w:lang w:val="ru-RU"/>
        </w:rPr>
      </w:pPr>
      <w:r>
        <w:rPr>
          <w:lang w:val="ru-RU"/>
        </w:rPr>
        <w:tab/>
      </w:r>
      <w:r w:rsidR="002C6C64" w:rsidRPr="00E236F4">
        <w:rPr>
          <w:lang w:val="ru-RU"/>
        </w:rPr>
        <w:t>'Aku telah memuliakan Engkau di bumi; dan sekarang, ya Bapa, muliailah Aku.'</w:t>
      </w:r>
      <w:r w:rsidR="00CD1597">
        <w:rPr>
          <w:rStyle w:val="FootnoteReference"/>
          <w:lang w:val="ru-RU"/>
        </w:rPr>
        <w:footnoteReference w:id="195"/>
      </w:r>
      <w:r w:rsidR="002C6C64" w:rsidRPr="00E236F4">
        <w:rPr>
          <w:lang w:val="ru-RU"/>
        </w:rPr>
        <w:t xml:space="preserve"> Sesetengah orang salah mentafsir kata-kata ini dan berkata: 'Malahan Kristus juga mencari kemuliaan!</w:t>
      </w:r>
      <w:r>
        <w:rPr>
          <w:lang w:val="ru-RU"/>
        </w:rPr>
        <w:t xml:space="preserve">' </w:t>
      </w:r>
      <w:r w:rsidR="002C6C64" w:rsidRPr="00E236F4">
        <w:rPr>
          <w:lang w:val="ru-RU"/>
        </w:rPr>
        <w:t>Tetapi kata-kata ini bermaksud seperti berikut: 'Aku, ya Bapa, telah menyatakan Engkau di bumi; nyatakanlah Aku juga, supaya orang-orang percaya</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Geronda, saya rasa ingin mengulangi 'Kemuliaan kepada-Mu, ya Tuhan</w:t>
      </w:r>
      <w:r>
        <w:rPr>
          <w:lang w:val="ru-RU"/>
        </w:rPr>
        <w:t xml:space="preserve">' </w:t>
      </w:r>
      <w:r w:rsidR="002C6C64" w:rsidRPr="00E236F4">
        <w:rPr>
          <w:lang w:val="ru-RU"/>
        </w:rPr>
        <w:t>lebih kerap daripada 'Tuhan, kasihanilah</w:t>
      </w:r>
      <w:r>
        <w:rPr>
          <w:lang w:val="ru-RU"/>
        </w:rPr>
        <w:t xml:space="preserve">'. </w:t>
      </w:r>
      <w:r w:rsidR="002C6C64" w:rsidRPr="00E236F4">
        <w:rPr>
          <w:lang w:val="ru-RU"/>
        </w:rPr>
        <w:t>Mungkin itu salah?</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Tidak, hai jiwa yang diberkati, itu memang betul! Aku boleh menghabiskan sepanjang hari menjahit dan mengulangi: 'Kemuliaan bagi-Mu, ya Tuhan! Kemuliaan bagi-Mu, ya Tuhan, kerana aku masih hidup. Kemuliaan bagi-Mu, ya Tuhan, kerana aku akan mati dan pergi kepada-Mu. Kemuliaan bagi-Mu, ya Tuhan, kerana walaupun aku berakhir di neraka, orang lain akan diambil dari neraka ke syurga menggantikan tempatku. Dan supaya aku tidak perlu bersedih atas penderitaanku di neraka, semoga Tuhan mengambil ramai pendosa dari neraka ke syurga, supaya kegembiraan-Nya atas mereka bertambah, dan kesedihan-Nya untukku berkurang</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Semoga kata-kata 'Kemuliaan bagi-Mu, ya </w:t>
      </w:r>
      <w:r>
        <w:rPr>
          <w:lang w:val="ru-RU"/>
        </w:rPr>
        <w:t xml:space="preserve">Tuhan' </w:t>
      </w:r>
      <w:r w:rsidR="002C6C64" w:rsidRPr="00E236F4">
        <w:rPr>
          <w:lang w:val="ru-RU"/>
        </w:rPr>
        <w:t xml:space="preserve">tidak pernah meninggalkan bibirmu. Apabila aku sakit, ubatanku ialah 'Kemuliaan bagi-Mu, ya </w:t>
      </w:r>
      <w:r>
        <w:rPr>
          <w:lang w:val="ru-RU"/>
        </w:rPr>
        <w:t>Tuhan'</w:t>
      </w:r>
      <w:r w:rsidR="002C6C64" w:rsidRPr="00E236F4">
        <w:rPr>
          <w:lang w:val="ru-RU"/>
        </w:rPr>
        <w:t xml:space="preserve">; pil lain tidak membantuku. 'Kemuliaan bagi-Mu, ya </w:t>
      </w:r>
      <w:r>
        <w:rPr>
          <w:lang w:val="ru-RU"/>
        </w:rPr>
        <w:t xml:space="preserve">Tuhan' </w:t>
      </w:r>
      <w:r w:rsidR="002C6C64" w:rsidRPr="00E236F4">
        <w:rPr>
          <w:lang w:val="ru-RU"/>
        </w:rPr>
        <w:t>lebih tinggi lagi daripada 'Tuhan Yesus Kristus, kasihanilah aku</w:t>
      </w:r>
      <w:r>
        <w:rPr>
          <w:lang w:val="ru-RU"/>
        </w:rPr>
        <w:t xml:space="preserve">.' </w:t>
      </w:r>
      <w:r w:rsidR="002C6C64" w:rsidRPr="00E236F4">
        <w:rPr>
          <w:lang w:val="ru-RU"/>
        </w:rPr>
        <w:t xml:space="preserve">Penatua Tikhon biasa berkata: </w:t>
      </w:r>
      <w:r>
        <w:rPr>
          <w:lang w:val="ru-RU"/>
        </w:rPr>
        <w:t>"</w:t>
      </w:r>
      <w:r w:rsidR="00C90354">
        <w:rPr>
          <w:lang w:val="ru-RU"/>
        </w:rPr>
        <w:t>'</w:t>
      </w:r>
      <w:r w:rsidR="002C6C64" w:rsidRPr="00E236F4">
        <w:rPr>
          <w:lang w:val="ru-RU"/>
        </w:rPr>
        <w:t xml:space="preserve">Tuhan Yesus </w:t>
      </w:r>
      <w:r w:rsidR="00C90354">
        <w:rPr>
          <w:lang w:val="ru-RU"/>
        </w:rPr>
        <w:t xml:space="preserve">Kristus' </w:t>
      </w:r>
      <w:r w:rsidR="002C6C64" w:rsidRPr="00E236F4">
        <w:rPr>
          <w:lang w:val="ru-RU"/>
        </w:rPr>
        <w:t xml:space="preserve">bernilai seratus drachma, manakala 'Kemuliaan bagi-Mu, hai </w:t>
      </w:r>
      <w:r w:rsidR="00C90354">
        <w:rPr>
          <w:lang w:val="ru-RU"/>
        </w:rPr>
        <w:t xml:space="preserve">Tuhan' </w:t>
      </w:r>
      <w:r w:rsidR="008F333A">
        <w:rPr>
          <w:lang w:val="ru-RU"/>
        </w:rPr>
        <w:t xml:space="preserve">bernilai </w:t>
      </w:r>
      <w:r w:rsidR="002C6C64" w:rsidRPr="00E236F4">
        <w:rPr>
          <w:lang w:val="ru-RU"/>
        </w:rPr>
        <w:t>seribu penuh</w:t>
      </w:r>
      <w:r>
        <w:rPr>
          <w:lang w:val="ru-RU"/>
        </w:rPr>
        <w:t xml:space="preserve">," </w:t>
      </w:r>
      <w:r w:rsidR="002C6C64" w:rsidRPr="00E236F4">
        <w:rPr>
          <w:lang w:val="ru-RU"/>
        </w:rPr>
        <w:t xml:space="preserve">iaitu jauh lebih banyak. Dengan ini beliau bermaksud bahawa seseorang mencari rahmat Tuhan kerana keperluan, tetapi memuliakan Tuhan kerana kasih; oleh itu, pemuliaan mempunyai nilai yang lebih besar di hadapan Tuhan. Sesepuh menasihati kami untuk mengucapkan 'Kemuliaan kepada-Mu, ya </w:t>
      </w:r>
      <w:r>
        <w:rPr>
          <w:lang w:val="ru-RU"/>
        </w:rPr>
        <w:t xml:space="preserve">Tuhan' </w:t>
      </w:r>
      <w:r w:rsidR="002C6C64" w:rsidRPr="00E236F4">
        <w:rPr>
          <w:lang w:val="ru-RU"/>
        </w:rPr>
        <w:t>bukan sahaja ketika segalanya baik-baik sahaja, tetapi juga ketika kami menanggung kesusahan, kerana ujian pun diizinkan oleh Tuhan demi kebaikan jiwa kami.</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kadang-kadang saya mengucapkan 'Kemuliaan kepada </w:t>
      </w:r>
      <w:r>
        <w:rPr>
          <w:lang w:val="ru-RU"/>
        </w:rPr>
        <w:t xml:space="preserve">Tuhan' </w:t>
      </w:r>
      <w:r w:rsidR="002C6C64" w:rsidRPr="00E236F4">
        <w:rPr>
          <w:lang w:val="ru-RU"/>
        </w:rPr>
        <w:t>dan merasakan satu kegembiraan dalam jiwa saya. Apakah ini?</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Itulah kegembiraan rohani yang sejati!… Betapa kamu telah menggembirakan aku dengan kata-kata itu! Sekarang ini, kerana kegembiraan</w:t>
      </w:r>
      <w:r>
        <w:rPr>
          <w:lang w:val="ru-RU"/>
        </w:rPr>
        <w:t>,</w:t>
      </w:r>
      <w:r w:rsidR="002C6C64" w:rsidRPr="00E236F4">
        <w:rPr>
          <w:lang w:val="ru-RU"/>
        </w:rPr>
        <w:t xml:space="preserve"> aku akan mengambil pen dan mula menulis 'Kemuliaan bagi Tuhan, Kemuliaan bagi Tuhan</w:t>
      </w:r>
      <w:r>
        <w:rPr>
          <w:lang w:val="ru-RU"/>
        </w:rPr>
        <w:t xml:space="preserve">…' </w:t>
      </w:r>
      <w:r w:rsidR="002C6C64" w:rsidRPr="00E236F4">
        <w:rPr>
          <w:lang w:val="ru-RU"/>
        </w:rPr>
        <w:t>sehingga aku memenuhi sekeping kertas penuh dengan kata-kata ini! Semoga Tuhan menganugerahkan kamu, di alam akhirat, dapat bersatu dengan para malaikat yang sentiasa memuliakan-Nya. Amin.</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212"/>
      <w:r w:rsidRPr="00E236F4">
        <w:rPr>
          <w:lang w:val="ru-RU"/>
        </w:rPr>
        <w:t>Bab</w:t>
      </w:r>
      <w:r w:rsidRPr="00846B18">
        <w:rPr>
          <w:lang w:val="ru-RU"/>
        </w:rPr>
        <w:t xml:space="preserve"> 2</w:t>
      </w:r>
      <w:r w:rsidRPr="00E236F4">
        <w:rPr>
          <w:lang w:val="ru-RU"/>
        </w:rPr>
        <w:t xml:space="preserve">. </w:t>
      </w:r>
      <w:r w:rsidRPr="00846B18">
        <w:rPr>
          <w:lang w:val="ru-RU"/>
        </w:rPr>
        <w:br/>
      </w:r>
      <w:r w:rsidRPr="00E236F4">
        <w:rPr>
          <w:lang w:val="ru-RU"/>
        </w:rPr>
        <w:t>Mengenai Alam Pujian</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213"/>
      <w:r w:rsidRPr="00E236F4">
        <w:rPr>
          <w:lang w:val="ru-RU"/>
        </w:rPr>
        <w:t>Dua Pangkat dalam Kerajaan Pujian</w:t>
      </w:r>
      <w:bookmarkEnd w:id="268"/>
      <w:bookmarkEnd w:id="269"/>
    </w:p>
    <w:p w14:paraId="47D1075D" w14:textId="28DBFAE3" w:rsidR="00BA44CB" w:rsidRDefault="002C6C64" w:rsidP="009E7352">
      <w:pPr>
        <w:ind w:firstLine="720"/>
        <w:rPr>
          <w:lang w:val="ru-RU"/>
        </w:rPr>
      </w:pPr>
      <w:r w:rsidRPr="00E236F4">
        <w:rPr>
          <w:lang w:val="ru-RU"/>
        </w:rPr>
        <w:t xml:space="preserve">Kunci untuk memahami pujian ialah terdapat dua peringkat dalam alam ini. Jika seseorang tidak melalui peringkat pertama, mereka tidak akan dapat naik ke peringkat kedua. Pada peringkat pertama, seseorang menanggung penderitaan, tetapi memahami segala-galanya dengan betul. Mereka mengikuti niat baik, menyalahkan diri sendiri, merendahkan diri, bertaubat dan bersyukur kepada Tuhan atas segala-galanya: </w:t>
      </w:r>
      <w:r w:rsidR="00C90354">
        <w:rPr>
          <w:lang w:val="ru-RU"/>
        </w:rPr>
        <w:t>"</w:t>
      </w:r>
      <w:r w:rsidRPr="00E236F4">
        <w:rPr>
          <w:lang w:val="ru-RU"/>
        </w:rPr>
        <w:t>Ya Tuhan,</w:t>
      </w:r>
      <w:r w:rsidR="008F333A">
        <w:rPr>
          <w:lang w:val="ru-RU"/>
        </w:rPr>
        <w:t xml:space="preserve">" </w:t>
      </w:r>
      <w:r w:rsidRPr="00E236F4">
        <w:rPr>
          <w:lang w:val="ru-RU"/>
        </w:rPr>
        <w:t xml:space="preserve">katanya, </w:t>
      </w:r>
      <w:r w:rsidR="008F333A">
        <w:rPr>
          <w:lang w:val="ru-RU"/>
        </w:rPr>
        <w:t>"</w:t>
      </w:r>
      <w:r w:rsidRPr="00E236F4">
        <w:rPr>
          <w:lang w:val="ru-RU"/>
        </w:rPr>
        <w:t>Aku bersyukur kepada-Mu; kerana dosa-dosaku aku menanggung semua ini. Aku layak menerima yang lebih buruk lagi, tetapi aku khuatir aku tidak akan mampu menanggungnya. Aku memohon kepada-Mu, kurniakan aku kesabaran dan kekuatan untuk menanggung semuanya.</w:t>
      </w:r>
      <w:r w:rsidR="00BA44CB">
        <w:rPr>
          <w:lang w:val="ru-RU"/>
        </w:rPr>
        <w:t xml:space="preserve">" </w:t>
      </w:r>
      <w:r w:rsidRPr="00E236F4">
        <w:rPr>
          <w:lang w:val="ru-RU"/>
        </w:rPr>
        <w:t xml:space="preserve">Kemudian datang penghiburan ilahi, dan orang itu meneruskan ke peringkat kedua. Terdapat mereka yang telah menempuh jalan taubat dan mengalami penghiburan ilahi yang datang dengan meninggalkan dosa, yang telah melalui tangisan </w:t>
      </w:r>
      <w:r w:rsidRPr="00E236F4">
        <w:rPr>
          <w:lang w:val="ru-RU"/>
        </w:rPr>
        <w:lastRenderedPageBreak/>
        <w:t xml:space="preserve">yang penuh kegembiraan dan mencapai tahap pemuliaan. Kemudian orang itu tidak lagi berduka; dia merasakan kegembiraan suci dan kesyukuran kepada Tuhan yang begitu besar sehingga dia tidak mampu menanggungnya. Mereka sentiasa mengulangi </w:t>
      </w:r>
      <w:r w:rsidR="00BA44CB">
        <w:rPr>
          <w:lang w:val="ru-RU"/>
        </w:rPr>
        <w:t>'</w:t>
      </w:r>
      <w:r w:rsidRPr="00E236F4">
        <w:rPr>
          <w:lang w:val="ru-RU"/>
        </w:rPr>
        <w:t xml:space="preserve">Kemuliaan bagi-Mu, ya </w:t>
      </w:r>
      <w:r w:rsidR="00BA44CB">
        <w:rPr>
          <w:lang w:val="ru-RU"/>
        </w:rPr>
        <w:t xml:space="preserve">Tuhan', </w:t>
      </w:r>
      <w:r w:rsidRPr="00E236F4">
        <w:rPr>
          <w:lang w:val="ru-RU"/>
        </w:rPr>
        <w:t>bersyukur kepada Tuhan atas rahmat-Nya yang besar, atas kasih-Nya yang agung, dan kemudian jiwa dengan sendirinya beralih kepada doa, kepada pemasyhuran Tuhan, atau sekurang-kurangnya, memohon keampunan daripada Tuhan kerana tidak layak menerima rahmat-Nya.</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Bapa Tikhon berdoa?</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Bapa Tikhon memasuki alam pemasyhuran dan tidak lagi berada dalam doa, tetapi dalam pemasyhuran. Yang dapat didengar dari bibirnya ialah: 'Kemuliaan kepada-Mu, ya Tuhan, kemuliaan kepada-Mu, ya Tuhan!</w:t>
      </w:r>
      <w:r>
        <w:rPr>
          <w:lang w:val="ru-RU"/>
        </w:rPr>
        <w:t xml:space="preserve">..' </w:t>
      </w:r>
      <w:r w:rsidR="008F333A">
        <w:rPr>
          <w:lang w:val="ru-RU"/>
        </w:rPr>
        <w:t xml:space="preserve">— </w:t>
      </w:r>
      <w:r w:rsidR="002C6C64" w:rsidRPr="00E236F4">
        <w:rPr>
          <w:lang w:val="ru-RU"/>
        </w:rPr>
        <w:t xml:space="preserve">dan hampir setiap hari dalam setahun menjadi </w:t>
      </w:r>
      <w:r>
        <w:rPr>
          <w:lang w:val="ru-RU"/>
        </w:rPr>
        <w:t>'</w:t>
      </w:r>
      <w:r w:rsidR="002C6C64" w:rsidRPr="00E236F4">
        <w:rPr>
          <w:lang w:val="ru-RU"/>
        </w:rPr>
        <w:t>cerah</w:t>
      </w:r>
      <w:r>
        <w:rPr>
          <w:lang w:val="ru-RU"/>
        </w:rPr>
        <w:t>'</w:t>
      </w:r>
      <w:r w:rsidR="002C6C64" w:rsidRPr="00E236F4">
        <w:rPr>
          <w:lang w:val="ru-RU"/>
        </w:rPr>
        <w:t xml:space="preserve"> baginya</w:t>
      </w:r>
      <w:r w:rsidR="009E7352" w:rsidRPr="009E7352">
        <w:rPr>
          <w:lang w:val="ru-RU"/>
        </w:rPr>
        <w:t>,</w:t>
      </w:r>
      <w:r w:rsidR="009E7352">
        <w:rPr>
          <w:rStyle w:val="FootnoteReference"/>
          <w:lang w:val="ru-RU"/>
        </w:rPr>
        <w:footnoteReference w:id="196"/>
      </w:r>
      <w:r w:rsidR="002C6C64" w:rsidRPr="00E236F4">
        <w:rPr>
          <w:lang w:val="ru-RU"/>
        </w:rPr>
        <w:t xml:space="preserve"> kerana dia sentiasa hidup dalam kegembiraan Paskah.</w:t>
      </w:r>
    </w:p>
    <w:p w14:paraId="3DE63AC4" w14:textId="77777777" w:rsidR="00BA44CB" w:rsidRDefault="00BA44CB" w:rsidP="008F333A">
      <w:pPr>
        <w:rPr>
          <w:lang w:val="ru-RU"/>
        </w:rPr>
      </w:pPr>
      <w:r>
        <w:rPr>
          <w:lang w:val="ru-RU"/>
        </w:rPr>
        <w:tab/>
      </w:r>
      <w:r w:rsidR="002C6C64" w:rsidRPr="00E236F4">
        <w:rPr>
          <w:lang w:val="ru-RU"/>
        </w:rPr>
        <w:t>Bagi orang yang berada dalam keadaan sedemikian, sentiasa Paskah, sentiasa Kebangkitan! Semua loceng berbunyi dengan gembira.</w:t>
      </w:r>
    </w:p>
    <w:p w14:paraId="7A2FB334" w14:textId="3F77469B" w:rsidR="00BA44CB" w:rsidRDefault="00BA44CB" w:rsidP="008F333A">
      <w:pPr>
        <w:rPr>
          <w:lang w:val="ru-RU"/>
        </w:rPr>
      </w:pPr>
      <w:r>
        <w:rPr>
          <w:lang w:val="ru-RU"/>
        </w:rPr>
        <w:tab/>
      </w:r>
      <w:r w:rsidR="002C6C64" w:rsidRPr="00E236F4">
        <w:rPr>
          <w:lang w:val="ru-RU"/>
        </w:rPr>
        <w:t>Pujilah Dia dengan simbal yang merdu, pujilah Dia dengan simbal yang gemuruh!</w:t>
      </w:r>
      <w:r w:rsidR="009E7352">
        <w:rPr>
          <w:rStyle w:val="FootnoteReference"/>
          <w:lang w:val="ru-RU"/>
        </w:rPr>
        <w:footnoteReference w:id="197"/>
      </w:r>
      <w:r w:rsidR="009E7352" w:rsidRPr="009E7352">
        <w:rPr>
          <w:lang w:val="ru-RU"/>
        </w:rPr>
        <w:t xml:space="preserve"> </w:t>
      </w:r>
      <w:r w:rsidR="002C6C64" w:rsidRPr="00E236F4">
        <w:rPr>
          <w:lang w:val="ru-RU"/>
        </w:rPr>
        <w:t>Sepanjang hari mereka memuliakan Tuhan, dan degupan jantung mereka bagaikan deringan loceng.</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214"/>
      <w:r w:rsidRPr="00E236F4">
        <w:rPr>
          <w:lang w:val="ru-RU"/>
        </w:rPr>
        <w:t>Air mata taubat dan air mata pujian</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Geronda, tolong terangkan kepada kami kata-kata Abba Isaac apabila beliau menulis tentang air mata: 'Ada air mata yang membakar dan mengeringkan tubuh, manakala air mata yang lain menggembirakan dan menyuburkan tubuh. Air mata yang lahir daripada kelembutan hati yang rendah hati kerana dosa—itu membakar dan mengeringkan tubuh… Namun, air mata jenis yang berbeza timbul daripada pengetahuan dan kebijaksanaan: ia menghiasi wajah dan menyuburkan tubuh</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Air mata pertama ialah air mata taubat. Anda berduka cita dengan mendalam dan ikhlas atas dosa yang telah anda lakukan dan meratapinya dengan rendah hati. Air mata ini melelahkan seseorang, namun di dalamnya juga terdapat penghiburan ilahi. Namun apabila jiwa berdamai dengan Tuhan, datanglah air mata kesyukuran dan pujian, dan inilah air mata kegembiraan. Ketika itu jiwa berada di tempat yang berlainan; ia terbang dengan gembira dalam kelembutan yang manis, kemanisan surgawi. Dalam keadaan kedua ini, seseorang hanya memerlukan sedikit makanan. Hati bersukacita, dan sedikit makanan yang dimakannya sudah mencukupi untuk tubuh; bahkan, kurang tidur tidak mendatangkan mudarat kepadanya. Bukan dia memaksa dirinya untuk berjaga, tetapi kerana kegembiraan yang melimpah ruah, dia tidak dapat tidur. Perhatian ilahi menyala dalam hatinya, dan dia terlupa tentang tidur. Kegembiraan yang besar ini lebih daripada cukup menebus kekurangan tidur.</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bolehkah seseorang menyanyi, 'Kristus telah lahir, muliakan </w:t>
      </w:r>
      <w:r>
        <w:rPr>
          <w:lang w:val="ru-RU"/>
        </w:rPr>
        <w:t>Dia'</w:t>
      </w:r>
      <w:r w:rsidR="002C6C64" w:rsidRPr="00E236F4">
        <w:rPr>
          <w:lang w:val="ru-RU"/>
        </w:rPr>
        <w:t>, dengan air mata di matanya?</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Ya, dia boleh menyanyikannya dengan air mata penuh kesyukuran kepada Tuhan!</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Jadi, Geronda, bolehkah seseorang menangis sambil memuliakan Tuhan?</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Ya! Dia merasakan kegembiraan yang tidak terluahkan yang lahir daripada kesyukuran, sehingga dia tidak dapat menahannya. </w:t>
      </w:r>
      <w:r w:rsidR="008F333A">
        <w:rPr>
          <w:lang w:val="ru-RU"/>
        </w:rPr>
        <w:t xml:space="preserve">Inilah </w:t>
      </w:r>
      <w:r w:rsidR="002C6C64" w:rsidRPr="00E236F4">
        <w:rPr>
          <w:lang w:val="ru-RU"/>
        </w:rPr>
        <w:t xml:space="preserve">luahan pujian yang sejati. Beralihlah ke alam rohani, ke alam pujian! </w:t>
      </w:r>
      <w:r>
        <w:rPr>
          <w:lang w:val="ru-RU"/>
        </w:rPr>
        <w:t>"</w:t>
      </w:r>
      <w:r w:rsidR="002C6C64" w:rsidRPr="00E236F4">
        <w:rPr>
          <w:lang w:val="ru-RU"/>
        </w:rPr>
        <w:t>Kemuliaan bagi Engkau, hai Tuhan, kemuliaan bagi Engkau, hai Tuhan</w:t>
      </w:r>
      <w:r>
        <w:rPr>
          <w:lang w:val="ru-RU"/>
        </w:rPr>
        <w:t>"</w:t>
      </w:r>
      <w:r w:rsidR="002C6C64" w:rsidRPr="00E236F4">
        <w:rPr>
          <w:lang w:val="ru-RU"/>
        </w:rPr>
        <w:t>—ulangi kata-kata ini sentiasa. Kemudian segala-galanya akan memenuhimu dengan kelembutan; untuk segala-galanya kamu akan merasakan syukur yang mendalam kepada Tuhan, dan Tuhan akan membanjirimu dengan kelimpahan berkat-Nya.</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215"/>
      <w:r w:rsidRPr="00E236F4">
        <w:rPr>
          <w:lang w:val="ru-RU"/>
        </w:rPr>
        <w:t>Bab</w:t>
      </w:r>
      <w:r w:rsidRPr="00846B18">
        <w:rPr>
          <w:lang w:val="ru-RU"/>
        </w:rPr>
        <w:t xml:space="preserve"> 3</w:t>
      </w:r>
      <w:r w:rsidR="002C6C64" w:rsidRPr="00E236F4">
        <w:rPr>
          <w:lang w:val="ru-RU"/>
        </w:rPr>
        <w:t xml:space="preserve">. </w:t>
      </w:r>
      <w:r w:rsidRPr="00846B18">
        <w:rPr>
          <w:lang w:val="ru-RU"/>
        </w:rPr>
        <w:br/>
      </w:r>
      <w:r w:rsidR="002C6C64" w:rsidRPr="00E236F4">
        <w:rPr>
          <w:lang w:val="ru-RU"/>
        </w:rPr>
        <w:t>Tentang Anugerah Tuhan</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216"/>
      <w:r w:rsidRPr="00E236F4">
        <w:rPr>
          <w:lang w:val="ru-RU"/>
        </w:rPr>
        <w:lastRenderedPageBreak/>
        <w:t>Tuhan mengurniakan rahmat-Nya sedikit demi sedikit</w:t>
      </w:r>
      <w:bookmarkEnd w:id="274"/>
      <w:bookmarkEnd w:id="275"/>
    </w:p>
    <w:p w14:paraId="656AA5CB" w14:textId="6976109B" w:rsidR="00BA44CB" w:rsidRDefault="002C6C64" w:rsidP="009E7352">
      <w:pPr>
        <w:ind w:firstLine="720"/>
        <w:rPr>
          <w:lang w:val="ru-RU"/>
        </w:rPr>
      </w:pPr>
      <w:r w:rsidRPr="00E236F4">
        <w:rPr>
          <w:lang w:val="ru-RU"/>
        </w:rPr>
        <w:t>Wahai Saudara Tua, mengapa kadang-kadang kita jelas merasakan rahmat semasa berdoa, sedangkan pada masa lain kita tidak merasakan apa-apa?</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 xml:space="preserve">Tuhan Yang Maha Penyayang, untuk memberi inspirasi kepada kita melakukan amal jariah yang besar, menganugerahkan rahmat sedemikian kepada kita dari semasa ke semasa. Ia seumpama kita memberikan gula-gula kepada seorang kanak-kanak kecil dan berkata kepadanya, 'Jika kamu berkelakuan baik, kamu akan mendapat satu </w:t>
      </w:r>
      <w:r>
        <w:rPr>
          <w:lang w:val="ru-RU"/>
        </w:rPr>
        <w:t>lagi</w:t>
      </w:r>
      <w:r w:rsidR="008F333A">
        <w:rPr>
          <w:lang w:val="ru-RU"/>
        </w:rPr>
        <w:t>'</w:t>
      </w:r>
      <w:r w:rsidR="002C6C64" w:rsidRPr="00E236F4">
        <w:rPr>
          <w:lang w:val="ru-RU"/>
        </w:rPr>
        <w:t>—dengan cara yang sama</w:t>
      </w:r>
      <w:r>
        <w:rPr>
          <w:lang w:val="ru-RU"/>
        </w:rPr>
        <w:t>,</w:t>
      </w:r>
      <w:r w:rsidR="002C6C64" w:rsidRPr="00E236F4">
        <w:rPr>
          <w:lang w:val="ru-RU"/>
        </w:rPr>
        <w:t xml:space="preserve"> Tuhan memberikan kita </w:t>
      </w:r>
      <w:r>
        <w:rPr>
          <w:lang w:val="ru-RU"/>
        </w:rPr>
        <w:t>'</w:t>
      </w:r>
      <w:r w:rsidR="002C6C64" w:rsidRPr="00E236F4">
        <w:rPr>
          <w:lang w:val="ru-RU"/>
        </w:rPr>
        <w:t>gula-gula</w:t>
      </w:r>
      <w:r>
        <w:rPr>
          <w:lang w:val="ru-RU"/>
        </w:rPr>
        <w:t>'</w:t>
      </w:r>
      <w:r w:rsidR="002C6C64" w:rsidRPr="00E236F4">
        <w:rPr>
          <w:lang w:val="ru-RU"/>
        </w:rPr>
        <w:t xml:space="preserve"> sedemikian supaya kita sedar betapa manis-Nya, dan berusaha untuk menyenangkan-Nya serta mendekatkan diri kepada-Nya.</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Geronda, bagaimana pula dengan kemanisan yang dialami dalam doa oleh seseorang yang belum disucikan daripada nafsu mereka </w:t>
      </w:r>
      <w:r w:rsidR="008F333A">
        <w:rPr>
          <w:lang w:val="ru-RU"/>
        </w:rPr>
        <w:t xml:space="preserve">— </w:t>
      </w:r>
      <w:r w:rsidR="002C6C64" w:rsidRPr="00E236F4">
        <w:rPr>
          <w:lang w:val="ru-RU"/>
        </w:rPr>
        <w:t>adakah ini mungkin satu sensasi sensual dan bukannya rohani?</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Pada mulanya, mungkin… Tetapi apabila seseorang itu berkembang secara rohani, segala-galanya menjadi jelas; lagipun, buah pun masam dan pahit sehingga ia masak… Tuhan secara beransur-ansur menganugerahkan rahmat-Nya demi kebaikan diri orang itu, kerana jika mereka mengalami sepenuhnya rahmat Tuhan sekaligus, mereka mungkin tidak mampu menanggungnya. Tetapi jika seseorang gagal menyedari bahawa walaupun perkara kecil ini datang daripada Tuhan, dan tidak menjadi yakin sepenuhnya bahawa mereka tidak ada apa-apa dalam diri sendiri, maka Tuhan akan menarik kembali anugerah-Nya daripada mereka sehingga mereka memahami bahawa anugerah-anugerah ini bukan milik mereka, tetapi milik Tuhan.</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Kadang-kadang, Geronda, selepas seharian bekerja dalam ketaatan, saya kembali ke sel saya dan saya tidak mahu berehat, tetapi mahu bersama Tuhan.</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Itu bermakna gandum telah tumbuh di ladang rohani anda. Jangan malas; tuai hasil yang melimpah ruah.</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saya harus memuliakan Tuhan dalam situasi seperti itu?</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Cukup katakan kepada Tuhan apa yang ada di hatimu. Tuhan telah membelai kamu </w:t>
      </w:r>
      <w:r w:rsidR="008F333A">
        <w:rPr>
          <w:lang w:val="ru-RU"/>
        </w:rPr>
        <w:t xml:space="preserve">— </w:t>
      </w:r>
      <w:r w:rsidR="002C6C64" w:rsidRPr="00E236F4">
        <w:rPr>
          <w:lang w:val="ru-RU"/>
        </w:rPr>
        <w:t>dan kamu boleh merasakannya.</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217"/>
      <w:r w:rsidRPr="00E236F4">
        <w:rPr>
          <w:lang w:val="ru-RU"/>
        </w:rPr>
        <w:t>Penghiburan Ilahi dalam doa</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Geronda, mengapa Tuhan kadang-kadang menghantar haruman?</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Tuhan membenarkan kita merasai haruman kadangkala semasa berdoa, kadangkala pada masa lain, untuk memberi ketenangan, kekuatan atau mendedahkan sesuatu. Tetapi Dia sentiasa melakukannya dengan tujuan tertentu.</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Kadang-kadang, Geronda, apabila saya berdoa Doa Yesus dan memohon belas kasihan Tuhan, saya merasakan suatu perubahan dalaman, suatu rasa kelembutan.</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Apabila seseorang dengan rendah hati memohon rahmat Tuhan dan menyedari kehendak dosa dirinya, maka Tuhan menghantar rahmat-Nya kepadanya, dan orang itu mengalami transformasi rohani. Mereka menyesali kerana telah menyedihkan Tuhan dengan dosa-dosa mereka, mereka bertaubat, mereka merasakan kesedihan hati, dan Tuhan memberi ganjaran kepada mereka dengan penghiburan ilahi sedemikian.</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apabila saya berdoa Doa Yesus, saya merasakan suatu ketenangan dan kegembiraan. Adakah ini daripada Tuhan, atau adakah ia satu delusi?</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Ia bukan perkara yang buruk, tetapi lebih baik untuk tidak memperhatikannya. Apabila seseorang tidak memperdulikan perkara-perkara sebegini, Tuhan menjadi lebih terharu dan menawarkan pertolongan-Nya dengan cara yang lain. Berhati-hatilah agar tidak berdoa semata-mata untuk merasakan keseronokan atau kegembiraan. Lagipun, seorang anak berlari kepada bapanya bukan kerana bapanya memberinya sebatang coklat, tetapi kerana dia menyayangi bapanya; hal ini berbeza jika bapanya sendiri ingin memberikan sebatang coklat kepada anak itu.</w:t>
      </w:r>
    </w:p>
    <w:p w14:paraId="1B50A85D" w14:textId="77777777" w:rsidR="00BA44CB" w:rsidRDefault="00BA44CB" w:rsidP="008F333A">
      <w:pPr>
        <w:rPr>
          <w:lang w:val="ru-RU"/>
        </w:rPr>
      </w:pPr>
      <w:r>
        <w:rPr>
          <w:lang w:val="ru-RU"/>
        </w:rPr>
        <w:tab/>
      </w:r>
      <w:r w:rsidR="002C6C64" w:rsidRPr="00E236F4">
        <w:rPr>
          <w:lang w:val="ru-RU"/>
        </w:rPr>
        <w:t>Doa yang dipanjatkan semata-mata untuk merasakan kegembiraan, bukannya untuk penyatuan dengan Tuhan, bukanlah doa yang sejati.</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Kadang-kadang, Geronda, apabila saya berdoa untuk mendapatkan penyelesaian bagi sesuatu kesukaran, saya merasakan bahawa pujian hadir dalam doa saya. Adakah itu normal?</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Dan selepas berdoa, adakah anda merasakan penghiburan ilahi?</w:t>
      </w:r>
    </w:p>
    <w:p w14:paraId="5A0FC29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Saya tidak tahu, Geronda, sama ada ia penghiburan Ilahi atau tidak… Tetapi saya merasakan ketenangan dan keyakinan.</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Jadi, harapanmu kepada Tuhan dan penghiburan Ilahi telah bersatu.</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bagaimana seseorang boleh tahu sama ada dia berkomunikasi dengan Tuhan dengan betul?</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Mereka berkomunikasi dengan Tuhan dengan betul jika mereka merasakan penghiburan Ilahi. Penghiburan Ilahi ini tidak dapat dibandingkan dengan penghiburan manusia, sama seperti syurga tidak dapat dibandingkan dengan bumi.</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saya cuba sebaik mungkin, saya berusaha dalam doa, tetapi saya tidak merasakan apa-apa penghiburan.</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Itu baik. Ia bermakna anda berkhidmat kepada Tuhan dengan ikhlas. Serahkanlah hati kita kepada Tuhan, dengan rendah hati memohon rahmat-Nya; Dia mengetahui dengan tepat apa yang kita perlukan. Seorang yang rohani tidak mencari apa-apa selain keselamatan jiwanya. Dan dia tidak berusaha untuk keseronokan ilahi </w:t>
      </w:r>
      <w:r w:rsidR="008F333A">
        <w:rPr>
          <w:lang w:val="ru-RU"/>
        </w:rPr>
        <w:t xml:space="preserve">— </w:t>
      </w:r>
      <w:r w:rsidR="002C6C64" w:rsidRPr="00E236F4">
        <w:rPr>
          <w:lang w:val="ru-RU"/>
        </w:rPr>
        <w:t>tidak, dia melakukannya kerana cinta, menerima apa sahaja yang Tuhan berikan kepadanya.</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218"/>
      <w:r w:rsidRPr="00E236F4">
        <w:rPr>
          <w:lang w:val="ru-RU"/>
        </w:rPr>
        <w:t>Ziarah Rahmat Ilahi</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Geronda, apakah Cahaya Yang Tidak Dicipta?</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Bagaimana saya nak tahu? Dapur saya buatan manusia, dan saya menyalakannya supaya panas. Dan jika saya perlukan cahaya, saya menyalakan lilin dan saya boleh melihat segala-galanya!</w:t>
      </w:r>
    </w:p>
    <w:p w14:paraId="18AC659E" w14:textId="5BEC0273" w:rsidR="00BA44CB" w:rsidRDefault="00BA44CB" w:rsidP="008F333A">
      <w:pPr>
        <w:rPr>
          <w:lang w:val="ru-RU"/>
        </w:rPr>
      </w:pPr>
      <w:r>
        <w:rPr>
          <w:lang w:val="ru-RU"/>
        </w:rPr>
        <w:tab/>
      </w:r>
      <w:r w:rsidR="002C6C64" w:rsidRPr="00E236F4">
        <w:rPr>
          <w:lang w:val="ru-RU"/>
        </w:rPr>
        <w:t>Manusia tidak seharusnya mencari cahaya atau anugerah ilahi, tetapi hanya bertaubat, yang akan membawa kepada kerendahan hati; dan kemudian Tuhan Yang Baik akan memberikan kepada seseorang apa yang dia perlukan. Suatu kali saya pergi melawat Bapa David dari Dionysius.</w:t>
      </w:r>
      <w:r w:rsidR="00656681">
        <w:rPr>
          <w:rStyle w:val="FootnoteReference"/>
          <w:lang w:val="ru-RU"/>
        </w:rPr>
        <w:footnoteReference w:id="199"/>
      </w:r>
      <w:r w:rsidR="002C6C64" w:rsidRPr="00E236F4">
        <w:rPr>
          <w:lang w:val="ru-RU"/>
        </w:rPr>
        <w:t xml:space="preserve"> Dia tinggal di sebuah sel yang kotor, gelap dan tidak teratur. Tetapi di dalam sel yang gelap itu dia hidup dalam Cahaya. Beliau telah mencapai kemajuan besar dalam doa dan telah memperoleh pangkat rohani yang tinggi. Saya takut untuk bertanya apa-apa kepadanya! 'Hal ini tidak dibincangkan, hal ini tidak dibincangkan</w:t>
      </w:r>
      <w:r>
        <w:rPr>
          <w:lang w:val="ru-RU"/>
        </w:rPr>
        <w:t xml:space="preserve">,' </w:t>
      </w:r>
      <w:r w:rsidR="002C6C64" w:rsidRPr="00E236F4">
        <w:rPr>
          <w:lang w:val="ru-RU"/>
        </w:rPr>
        <w:t>dia akan mengulangi. Tahukah anda apa maksudnya melihat Cahaya di tengah kegelapan, tanpa sebarang cahaya? Hidup di tengah gunung-gunung sampah namun berdiam di tempat kediaman Tuhan!</w:t>
      </w:r>
    </w:p>
    <w:p w14:paraId="70C42667" w14:textId="087EDFB3" w:rsidR="00BA44CB" w:rsidRDefault="00BA44CB" w:rsidP="008F333A">
      <w:pPr>
        <w:rPr>
          <w:lang w:val="ru-RU"/>
        </w:rPr>
      </w:pPr>
      <w:r>
        <w:rPr>
          <w:lang w:val="ru-RU"/>
        </w:rPr>
        <w:tab/>
        <w:t>"</w:t>
      </w:r>
      <w:r w:rsidR="002C6C64" w:rsidRPr="00E236F4">
        <w:rPr>
          <w:lang w:val="ru-RU"/>
        </w:rPr>
        <w:t>Untuk menerima Roh, seseorang mesti menumpahkan darah.</w:t>
      </w:r>
      <w:r>
        <w:rPr>
          <w:lang w:val="ru-RU"/>
        </w:rPr>
        <w:t>"</w:t>
      </w:r>
      <w:r w:rsidR="00616CA3">
        <w:rPr>
          <w:rStyle w:val="FootnoteReference"/>
          <w:lang w:val="ru-RU"/>
        </w:rPr>
        <w:footnoteReference w:id="200"/>
      </w:r>
      <w:r w:rsidR="002C6C64" w:rsidRPr="00E236F4">
        <w:rPr>
          <w:lang w:val="ru-RU"/>
        </w:rPr>
        <w:t xml:space="preserve"> Apabila saya tinggal di asrama, saya pernah memutuskan untuk mengamalkan ini semasa Prapaskah. Saya tidak memberi kelonggaran langsung kepada diri sendiri; saya </w:t>
      </w:r>
      <w:r>
        <w:rPr>
          <w:lang w:val="ru-RU"/>
        </w:rPr>
        <w:t>'</w:t>
      </w:r>
      <w:r w:rsidR="002C6C64" w:rsidRPr="00E236F4">
        <w:rPr>
          <w:lang w:val="ru-RU"/>
        </w:rPr>
        <w:t xml:space="preserve">menarik tali </w:t>
      </w:r>
      <w:r>
        <w:rPr>
          <w:lang w:val="ru-RU"/>
        </w:rPr>
        <w:t xml:space="preserve">busur' </w:t>
      </w:r>
      <w:r w:rsidR="002C6C64" w:rsidRPr="00E236F4">
        <w:rPr>
          <w:lang w:val="ru-RU"/>
        </w:rPr>
        <w:t xml:space="preserve">begitu ketat </w:t>
      </w:r>
      <w:r w:rsidR="008F333A">
        <w:rPr>
          <w:lang w:val="ru-RU"/>
        </w:rPr>
        <w:t xml:space="preserve">sehingga </w:t>
      </w:r>
      <w:r w:rsidR="002C6C64" w:rsidRPr="00E236F4">
        <w:rPr>
          <w:lang w:val="ru-RU"/>
        </w:rPr>
        <w:t>ia hampir putus. Saya berasa begitu letih sehingga saya akan rebah di tengah jalan dan memohon kepada Tuhan agar membantu saya bangun, supaya orang tidak melihat saya lalu berkata: 'Lihatlah—para biarawan ini berusaha begitu gigih sehingga mereka rebah kerana keletihan</w:t>
      </w:r>
      <w:r>
        <w:rPr>
          <w:lang w:val="ru-RU"/>
        </w:rPr>
        <w:t xml:space="preserve">.' </w:t>
      </w:r>
      <w:r w:rsidR="002C6C64" w:rsidRPr="00E236F4">
        <w:rPr>
          <w:lang w:val="ru-RU"/>
        </w:rPr>
        <w:t>Ia adalah ujian harian. Pada malam Khamis sebelum Sabtu Lazarus, ketika berdoa di sel saya, saya merasakan kesucian dan kegembiraan yang begitu mendalam! Cahaya menyinari diri saya; air mata mengalir dari mata saya—air mata yang manis. Keadaan ini berlanjutan selama dua puluh atau tiga puluh minit dan memberi saya kekuatan yang begitu besar sehingga ia menyuburkan rohani saya selama tidak kurang daripada sepuluh tahun penuh.</w:t>
      </w:r>
    </w:p>
    <w:p w14:paraId="516DA275" w14:textId="1DA792DE" w:rsidR="00BA44CB" w:rsidRDefault="00BA44CB" w:rsidP="008F333A">
      <w:pPr>
        <w:rPr>
          <w:lang w:val="ru-RU"/>
        </w:rPr>
      </w:pPr>
      <w:r>
        <w:rPr>
          <w:lang w:val="ru-RU"/>
        </w:rPr>
        <w:tab/>
      </w:r>
      <w:r w:rsidR="002C6C64" w:rsidRPr="00E236F4">
        <w:rPr>
          <w:lang w:val="ru-RU"/>
        </w:rPr>
        <w:t>Apabila saya bertanya kepada Wali Peter tentang hal ini,</w:t>
      </w:r>
      <w:r w:rsidR="00BE095A">
        <w:rPr>
          <w:rStyle w:val="FootnoteReference"/>
          <w:lang w:val="ru-RU"/>
        </w:rPr>
        <w:footnoteReference w:id="201"/>
      </w:r>
      <w:r w:rsidR="002C6C64" w:rsidRPr="00E236F4">
        <w:rPr>
          <w:lang w:val="ru-RU"/>
        </w:rPr>
        <w:t xml:space="preserve"> beliau memberitahu saya: </w:t>
      </w:r>
      <w:r w:rsidR="00C90354">
        <w:rPr>
          <w:lang w:val="ru-RU"/>
        </w:rPr>
        <w:t>"</w:t>
      </w:r>
      <w:r w:rsidR="002C6C64" w:rsidRPr="00E236F4">
        <w:rPr>
          <w:lang w:val="ru-RU"/>
        </w:rPr>
        <w:t>Saya sentiasa mengalami keadaan seperti itu. Pada saat-saat seperti itu, apabila rahmat Ilahi mengunjungi saya, hati saya dihangatkan dengan manis oleh kasih Tuhan dan suatu Cahaya luar biasa menerangi saya dari dalam dan dari luar. Pada masa-masa seperti itu, saya merasakan bahawa wajah saya pun bersinar. Malah sel saya pun bercahaya! Kemudian saya menanggalkan skufia saya, menundukkan kepala dengan rendah hati dan berkata kepada Kristus: 'Tuhan, tusuklah hati saya dengan tombak kebaikan-Mu</w:t>
      </w:r>
      <w:r>
        <w:rPr>
          <w:lang w:val="ru-RU"/>
        </w:rPr>
        <w:t>.'</w:t>
      </w:r>
      <w:r w:rsidR="002C6C64" w:rsidRPr="00E236F4">
        <w:rPr>
          <w:lang w:val="ru-RU"/>
        </w:rPr>
        <w:t xml:space="preserve"> Kerana kesyukuran yang mendalam, air mata manis mengalir tanpa henti dari mataku, dan aku memuliakan Tuhan. Kemudian segala-galanya menjadi reda, kerana aku merasakan Kristus sangat dekat dan tidak dapat meminta apa-apa lagi; doa berhenti, mantera doa tidak bergerak.</w:t>
      </w:r>
      <w:r>
        <w:rPr>
          <w:lang w:val="ru-RU"/>
        </w:rPr>
        <w:t>"</w:t>
      </w:r>
    </w:p>
    <w:p w14:paraId="2711E16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adakah seseorang melihat Cahaya Yang Tidak Dicipta dengan mata jasmani mereka?</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Setelah kamu menyingkirkan perselisihan remeh kamu, barulah aku akan memberitahu kamu.</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Geronda, sebelum kami dapat menyingkirkannya, anda sudah pun berangkat ke Gunung Athos… Baiklah, tolong: jadikan ini satu amal kebajikan rohani!</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Ketika saya tinggal di Katunaki, di sel Saint Hypatius, suatu petang saya mengucapkan Doa Petang dengan menggunakan rosari saya, minum sedikit teh dan terus berdoa. Saya menamatkan bilangan zikir rosari yang diperlukan untuk Doa Malam dan Akathist,</w:t>
      </w:r>
      <w:r w:rsidR="00575180">
        <w:rPr>
          <w:rStyle w:val="FootnoteReference"/>
          <w:lang w:val="ru-RU"/>
        </w:rPr>
        <w:footnoteReference w:id="202"/>
      </w:r>
      <w:r w:rsidR="002C6C64" w:rsidRPr="00E236F4">
        <w:rPr>
          <w:lang w:val="ru-RU"/>
        </w:rPr>
        <w:t xml:space="preserve"> dan kemudian hanya mula mengucapkan Doa Yesus. Semakin lama saya mengulanginya, semakin lenyap keletihan saya dan semakin terasa ringan. Saya merasakan kegembiraan yang begitu besar dalam jiwa sehingga saya tidak mahu tidur, dan saya terus mengucapkan Doa Yesus tanpa henti. Sekitar pukul sebelas malam, sel saya tiba-tiba dipenuhi dengan sejenis Cahaya manis yang surgawi. Ia sangat kuat, tetapi ia tidak membutakan saya. Pada masa yang sama, saya sedar bahawa mata saya telah menjadi </w:t>
      </w:r>
      <w:r>
        <w:rPr>
          <w:lang w:val="ru-RU"/>
        </w:rPr>
        <w:t xml:space="preserve">'lebih </w:t>
      </w:r>
      <w:r w:rsidR="002C6C64" w:rsidRPr="00E236F4">
        <w:rPr>
          <w:lang w:val="ru-RU"/>
        </w:rPr>
        <w:t xml:space="preserve">kuat'—cukup untuk menahan pancaran ini. Semasa saya berada dalam keadaan ini, dalam Cahaya Ilahi ini, saya mendapati diri saya di dunia lain—dunia rohani. Saya merasakan kegembiraan yang tidak terhingga, dan tubuh saya terasa ringan; keberatan tubuh telah lenyap. Saya merasakan rahmat Tuhan, pencerahan Ilahi. Jawapan-jawapan Ilahi berkelipan dalam fikiran saya. Saya tidak berniat untuk bertanya apa-apa, tetapi sebaik sahaja satu soalan timbul, saya menerima jawapannya. Jawapan-jawapan itu diucapkan dengan kata-kata mudah, namun ia sarat dengan teologi; ia adalah kata-kata suci. Sekiranya saya menulis semuanya, ia akan menjadi </w:t>
      </w:r>
      <w:r>
        <w:rPr>
          <w:lang w:val="ru-RU"/>
        </w:rPr>
        <w:t>sebuah 'Evergetin'</w:t>
      </w:r>
      <w:r w:rsidR="002C6C64" w:rsidRPr="00E236F4">
        <w:rPr>
          <w:lang w:val="ru-RU"/>
        </w:rPr>
        <w:t xml:space="preserve"> kedua</w:t>
      </w:r>
      <w:r>
        <w:rPr>
          <w:lang w:val="ru-RU"/>
        </w:rPr>
        <w:t xml:space="preserve">. </w:t>
      </w:r>
      <w:r w:rsidR="002C6C64" w:rsidRPr="00E236F4">
        <w:rPr>
          <w:lang w:val="ru-RU"/>
        </w:rPr>
        <w:t>Keadaan ini berterusan sepanjang malam, sehingga pukul sembilan pagi. Apabila Cahaya itu pudar, segala-galanya kelihatan gelap bagi saya. Saya keluar ke jalan, dan seolah-olah waktu malam. 'Pukul berapa? Bukankah fajar belum menyingsing?</w:t>
      </w:r>
      <w:r>
        <w:rPr>
          <w:lang w:val="ru-RU"/>
        </w:rPr>
        <w:t xml:space="preserve">' </w:t>
      </w:r>
      <w:r w:rsidR="002C6C64" w:rsidRPr="00E236F4">
        <w:rPr>
          <w:lang w:val="ru-RU"/>
        </w:rPr>
        <w:t>saya bertanya kepada seorang sami yang lalu-lalang. Dia memandang saya dan bertanya dengan keliru, 'Apa yang Bapa Paisius katakan?</w:t>
      </w:r>
      <w:r w:rsidR="008F333A">
        <w:rPr>
          <w:lang w:val="ru-RU"/>
        </w:rPr>
        <w:t xml:space="preserve">' </w:t>
      </w:r>
      <w:r w:rsidR="002C6C64" w:rsidRPr="00E236F4">
        <w:rPr>
          <w:lang w:val="ru-RU"/>
        </w:rPr>
        <w:t>'Apa yang saya katakan…?</w:t>
      </w:r>
      <w:r>
        <w:rPr>
          <w:lang w:val="ru-RU"/>
        </w:rPr>
        <w:t xml:space="preserve">' </w:t>
      </w:r>
      <w:r w:rsidR="002C6C64" w:rsidRPr="00E236F4">
        <w:rPr>
          <w:lang w:val="ru-RU"/>
        </w:rPr>
        <w:t xml:space="preserve">saya bertanya pada diri sendiri, lalu kembali ke sel saya. Setelah memandang jam tangan saya, saya tiba-tiba sedar apa yang telah berlaku. Sudah pukul sembilan pagi; matahari sudah tinggi di langit, namun hari itu terasa seperti malam bagi saya! Nampaknya matahari hanya bersinar samar-samar, seolah-olah ada gerhana. Saya berasa seperti seseorang yang tiba-tiba dihadapkan ke dalam kegelapan selepas berada dalam cahaya terang </w:t>
      </w:r>
      <w:r w:rsidR="008F333A">
        <w:rPr>
          <w:lang w:val="ru-RU"/>
        </w:rPr>
        <w:t xml:space="preserve">— </w:t>
      </w:r>
      <w:r w:rsidR="002C6C64" w:rsidRPr="00E236F4">
        <w:rPr>
          <w:lang w:val="ru-RU"/>
        </w:rPr>
        <w:t xml:space="preserve">itulah perbezaannya! Apabila keadaan ilahi ini berakhir, saya kembali kepada kehidupan biasa dan meneruskan apa yang selalu saya lakukan. Saya melakukan sedikit kerja jarum, mengira jam pada manik rosari saya, dan selepas pukul sembilan saya merendam beberapa biskut kering untuk dimakan… Tetapi semasa melakukan semua ini, saya berasa seperti seekor haiwan yang kadang-kadang menggaru pagar, kadang-kadang mengunyah rumput, kadang-kadang menatap ke sana ke mari tanpa tujuan, dan saya berkata kepada diri sendiri: "Lihat apa yang sedang aku lakukan! Dan </w:t>
      </w:r>
      <w:r w:rsidR="008F333A">
        <w:rPr>
          <w:lang w:val="ru-RU"/>
        </w:rPr>
        <w:t>begini</w:t>
      </w:r>
      <w:r w:rsidR="002C6C64" w:rsidRPr="00E236F4">
        <w:rPr>
          <w:lang w:val="ru-RU"/>
        </w:rPr>
        <w:t>—selama bertahun-tahun?</w:t>
      </w:r>
      <w:r>
        <w:rPr>
          <w:lang w:val="ru-RU"/>
        </w:rPr>
        <w:t xml:space="preserve">" </w:t>
      </w:r>
      <w:r w:rsidR="002C6C64" w:rsidRPr="00E236F4">
        <w:rPr>
          <w:lang w:val="ru-RU"/>
        </w:rPr>
        <w:t>Sehingga malam, saya merasakan kegembiraan yang begitu besar sehingga saya tidak pun merasakan keperluan untuk berehat—begitu mendalam keadaan itu! Sepanjang hari itu, penglihatan saya kabur; saya hampir tidak dapat meneruskan tugas-tugas saya. Namun begitu, ketika itu musim panas, dan matahari bersinar terang. Keesokan harinya, saya dapat melihat segala-galanya dengan normal semula. Saya mengikuti peraturan saya, tetapi saya tidak lagi berasa seperti seekor haiwan seperti pada hari sebelumnya.</w:t>
      </w:r>
    </w:p>
    <w:p w14:paraId="635856DE" w14:textId="77777777" w:rsidR="00BA44CB" w:rsidRDefault="00BA44CB" w:rsidP="008F333A">
      <w:pPr>
        <w:rPr>
          <w:lang w:val="ru-RU"/>
        </w:rPr>
      </w:pPr>
      <w:r>
        <w:rPr>
          <w:lang w:val="ru-RU"/>
        </w:rPr>
        <w:tab/>
      </w:r>
      <w:r w:rsidR="002C6C64" w:rsidRPr="00E236F4">
        <w:rPr>
          <w:lang w:val="ru-RU"/>
        </w:rPr>
        <w:t>Betapa banyak perkara sia-sia yang kita gunakan masa kita, dan apa yang akhirnya kita rugi akibatnya! Itulah sebabnya, apabila saya melihat perkara-perkara remeh, pertengkaran dan pengecutan, saya menjadi sangat marah.</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219"/>
      <w:r w:rsidRPr="00E236F4">
        <w:rPr>
          <w:lang w:val="ru-RU"/>
        </w:rPr>
        <w:t>Akai menjadi senyap di hadapan Kristus</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Geronda, Abba Isaac menulis: 'Orang yang rendah hati, apabila berdiri di hadapan Tuhan, tidak berani berdoa</w:t>
      </w:r>
      <w:r w:rsidR="00BA44CB">
        <w:rPr>
          <w:lang w:val="ru-RU"/>
        </w:rPr>
        <w:t>.'</w:t>
      </w:r>
      <w:r w:rsidR="006F1786">
        <w:rPr>
          <w:rStyle w:val="FootnoteReference"/>
          <w:lang w:val="ru-RU"/>
        </w:rPr>
        <w:footnoteReference w:id="203"/>
      </w:r>
      <w:r w:rsidR="002C6C64" w:rsidRPr="00E236F4">
        <w:rPr>
          <w:lang w:val="ru-RU"/>
        </w:rPr>
        <w:t xml:space="preserve"> Jadi, apa yang dilakukan oleh orang yang rendah hati?</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Dia merasakan dirinya tidak layak untuk berdoa, untuk bercakap dengan Tuhan.</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Dan apa yang dilakukannya, Geronda?</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Cukuplah baginya hanya berdiri di hadapan Tuhan.</w:t>
      </w:r>
    </w:p>
    <w:p w14:paraId="2FCBA5B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Geronda, bagaimana anda mengamalkan doa di tempat-tempat anda bekerja?</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Saya akan hilang dalam doa… Tahukah anda apa maksudnya hilang dalam doa? Menyelami sepenuhnya. Satu penyelaman yang manis.</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Maksud Geronda, anda hilang sepenuhnya rasa tempat dan masa?</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Ya, saya akan tenggelam sepenuhnya dalam doa… Malah untuk sekadar membiarkan satu pemikiran terlintas, saya terpaksa menghentikan doa saya. Tahukah anda bagaimana rasanya: tenggelam semakin dalam dan semakin dalam?.. Kemudian anda tidak mahu apa-apa lagi; anda tidak memerlukan apa-apa pun.</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 xml:space="preserve">Jadi, Geronda, adakah anda hanya mengucapkan 'Tuhan Yesus Kristus, kasihanilah </w:t>
      </w:r>
      <w:r>
        <w:rPr>
          <w:lang w:val="ru-RU"/>
        </w:rPr>
        <w:t>aku'</w:t>
      </w:r>
      <w:r w:rsidR="002C6C64" w:rsidRPr="00E236F4">
        <w:rPr>
          <w:lang w:val="ru-RU"/>
        </w:rPr>
        <w:t>?</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Anda tidak lagi mengucapkan apa-apa; anda hanya merasakan kehangatan dan kemanisan Ilahi. Pada ketika ini, Doa Yesus berhenti, kerana akal telah bersatu dengan Tuhan dan tidak mahu dipisahkan daripada-Nya untuk apa jua perkara: ia terasa begitu indah.</w:t>
      </w:r>
    </w:p>
    <w:p w14:paraId="5CD70C08" w14:textId="77777777" w:rsidR="00BA44CB" w:rsidRDefault="00BA44CB" w:rsidP="008F333A">
      <w:pPr>
        <w:rPr>
          <w:lang w:val="ru-RU"/>
        </w:rPr>
      </w:pPr>
      <w:r>
        <w:rPr>
          <w:lang w:val="ru-RU"/>
        </w:rPr>
        <w:tab/>
      </w:r>
      <w:r w:rsidR="002C6C64" w:rsidRPr="00E236F4">
        <w:rPr>
          <w:lang w:val="ru-RU"/>
        </w:rPr>
        <w:t>Apabila seseorang mencapai keadaan ini, doa berhenti dengan sendirinya. Dan bukan sahaja doa yang berhenti, malah akal itu sendiri menjadi tenang di hadirat Tuhan. Fikiran lenyap, dan jiwa hanya merasakan kemanisan cinta Ilahi, kehangatan dan keprihatinan Ilahi. Ia seperti bayi yang tidak memikirkan apa-apa, tetapi hanya bersukacita dalam dakapan ibunya. Apabila seorang anak masih dalam dakapan ibunya, adakah ia berkata apa-apa? Tidak, mereka kini menjadi satu, dan di sanalah terletak kesatuan mereka.</w:t>
      </w:r>
    </w:p>
    <w:p w14:paraId="7D049D13" w14:textId="48206C24" w:rsidR="00BA44CB" w:rsidRPr="008525AA" w:rsidRDefault="002C6C64" w:rsidP="008F333A">
      <w:pPr>
        <w:rPr>
          <w:lang w:val="ru-RU"/>
        </w:rPr>
      </w:pPr>
      <w:r w:rsidRPr="00E236F4">
        <w:rPr>
          <w:lang w:val="ru-RU"/>
        </w:rPr>
        <w:t>Sungguh baik Doa Tuhan dalam kesunyian, tetapi lebih baik lagi ialah kesunyian dalam kesunyian—akal yang reda dalam kehadiran Kristus.</w:t>
      </w:r>
    </w:p>
    <w:sectPr w:rsidR="00BA44CB" w:rsidRPr="008525AA" w:rsidSect="00CD4DF9">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427CB" w14:textId="77777777" w:rsidR="002C3CD8" w:rsidRDefault="002C3CD8" w:rsidP="00BB6246">
      <w:r>
        <w:separator/>
      </w:r>
    </w:p>
  </w:endnote>
  <w:endnote w:type="continuationSeparator" w:id="0">
    <w:p w14:paraId="58C57679" w14:textId="77777777" w:rsidR="002C3CD8" w:rsidRDefault="002C3CD8"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7A302" w14:textId="77777777" w:rsidR="002C3CD8" w:rsidRDefault="002C3CD8" w:rsidP="00BB6246">
      <w:r>
        <w:separator/>
      </w:r>
    </w:p>
  </w:footnote>
  <w:footnote w:type="continuationSeparator" w:id="0">
    <w:p w14:paraId="0CB1D3FD" w14:textId="77777777" w:rsidR="002C3CD8" w:rsidRDefault="002C3CD8"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Menurut tradisi Gunung Athos dari Rumah Ibu Biara St. Yohanes Teolog, apabila merujuk kepada Eyang Paissios dari Gunung Athos, huruf besar digunakan di seluruh penerbitan mereka, dengan itu menyatakan penghormatan istimewa mereka kepadanya sebagai pembimbing rohani dan guru. Kami telah mengekalkan konvensyen ini dalam edisi semula buku-buku ini dalam bahasa Rusia. </w:t>
      </w:r>
      <w:r>
        <w:rPr>
          <w:lang w:val="ru-RU"/>
        </w:rPr>
        <w:t xml:space="preserve">— </w:t>
      </w:r>
      <w:r w:rsidRPr="00E236F4">
        <w:rPr>
          <w:lang w:val="ru-RU"/>
        </w:rPr>
        <w:t>Penyunting</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Lukas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"Pada hari itu, Tuhan tidak akan menghakimi kita kerana kegagalan kita mengucapkan mazmur, mahupun kerana kecuaian kita dalam berdoa, tetapi kerana hakikat bahawa dengan mengabaikan perkara-perkara ini kita memberi pijakan kepada syaitan." Lihat: Isaac the Syrian, The Words of the Ascetic. Word 71. Holy Trinity St Sergius Lavra, 2008. hlm. 432. — Nota penterjemah.</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Kemudian diketahui bahawa sami ini ialah Bapa Paissius yang terhormat itu sendiri. (Mulai kini, nota oleh penyunting Yunani diberikan tanpa rujukan.)</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Diberikan pada November 1983. Wahyu itu datang daripada Tuhan.</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 xml:space="preserve">Nama 'Maccabeus' (daripada bahasa Ibrani kuno yang bermaksud 'palu') diberikan kepada Yudas, pemimpin pemberontakan Yahudi yang berlaku pada tahun 166 SM menentang Antiochus </w:t>
      </w:r>
      <w:r w:rsidRPr="00B177F6">
        <w:rPr>
          <w:sz w:val="20"/>
          <w:szCs w:val="16"/>
        </w:rPr>
        <w:t xml:space="preserve">IV </w:t>
      </w:r>
      <w:r w:rsidRPr="00B177F6">
        <w:rPr>
          <w:sz w:val="20"/>
          <w:szCs w:val="16"/>
          <w:lang w:val="ru-RU"/>
        </w:rPr>
        <w:t>Epiphanes dan pengganti-penggantinya. Para Maccabeus menonjolkan diri dalam perjuangan untuk keimanan nenek moyang mereka dan kemerdekaan nasional Israel. (Lihat 1, 2 dan 3 Makkabeus.)</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Diucapkan pada tahun 1981</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Di Biara Esfigmen, pada tahun 1953.</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Pada masa lalu, bata panas digunakan sebagai ganti botol air panas.</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Dari Oktober 1962 hingga April 1964.</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Pada Februari 1963.</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Yakobus 4:6, 1 Petrus 5:5, lihat Amsal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Lihat Mazmur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Lihat Mat. 15:21–28, Mrk.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Lihat Lukas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Lihat: John Climacus, Tangga Kenaikan Ilahi. Perkataan 28, perenggan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Lukas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Matius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'Doa bagi orang yang berdoa dengan benar adalah mahkamah, tribunal dan takhta Hakim sebelum Penghakiman Terakhir.' Lihat: John Climacus, The Ladder of Divine Ascent. Perkataan 28, para. 1. Moscow, 2002. hlm. 283. — Nota penterjemah.</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Keputusasaan (bahasa Yunani: </w:t>
      </w:r>
      <w:r w:rsidRPr="00B177F6">
        <w:rPr>
          <w:sz w:val="20"/>
          <w:szCs w:val="16"/>
        </w:rPr>
        <w:t xml:space="preserve">άκηδία </w:t>
      </w:r>
      <w:r w:rsidRPr="00B177F6">
        <w:rPr>
          <w:sz w:val="20"/>
          <w:szCs w:val="16"/>
          <w:lang w:val="ru-RU"/>
        </w:rPr>
        <w:t>— secara harfiah 'ketiadaan kesungguhan') biasanya dikaitkan dalam bahasa Rusia moden dengan kesedihan, keputusasaan dan kebosanan. Walau bagaimanapun, dalam kesusasteraan asketik patristik, nafsu ini berbeza daripada nafsu kesedihan, dan lebih tepat digambarkan sebagai kemalasan, kekurangan keberanian, penyerahan diri yang pengecut dalam perjuangan rohani, keinginan untuk hiburan, dan kelonggaran rohani. Secara zahirnya, keputusasaan boleh menzahirkan dirinya bukan sahaja sebagai ketidakaktifan, tetapi juga sebagai aktiviti luaran yang sangat berterusan dan aktif sambil mengekalkan kebas dalaman yang sama. 'Dalam doa ia lemah, tetapi dalam khidmat jasmani ia kuat seperti besi, dan dalam kerja tangan ia tidak jemu' (The Ladder of Divine Ascent, Word 13, para. 2). — Nota penterjemah.</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Peraturan monastik merujuk kepada doa dengan mantera, sujud dan bacaan yang mendidik.</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Sebuah </w:t>
      </w:r>
      <w:r w:rsidRPr="00B177F6">
        <w:rPr>
          <w:sz w:val="20"/>
          <w:szCs w:val="16"/>
          <w:lang w:val="ru-RU"/>
        </w:rPr>
        <w:t>stichera yang mengikuti kanon permohonan kepada Ibu Allah yang Paling Suci.</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Pada November 1966, orang tua yang terhormat menjalani pembedahan untuk membuang lobe atas dan sebahagian lobe bawah paru-paru kirinya, kerana beliau menghidap bronkiektasis. — Nota penterjemah.</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Yang Venerabel bermaksud bahawa dia tidak mengganggu komuni-Nya dengan Tuhan atau doa-Nya.</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 Kor.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 Petrus 1:16, Imamat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Sebelum memasuki sel biarawan lain, adalah adat di biara untuk mengetuk, berkata: 'Melalui doa bapa-bapa suci kita, ya Tuhan Yesus Kristus, Allah kami, kasihanilah kami,' dan menunggu balasan 'Amin.' — Nota penterjemah.</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Yang Terhormat Paisios menggunakan perkataan '</w:t>
      </w:r>
      <w:r w:rsidRPr="00B177F6">
        <w:rPr>
          <w:sz w:val="20"/>
          <w:szCs w:val="16"/>
        </w:rPr>
        <w:t>κομπολόγια</w:t>
      </w:r>
      <w:r w:rsidRPr="00B177F6">
        <w:rPr>
          <w:sz w:val="20"/>
          <w:szCs w:val="16"/>
          <w:lang w:val="ru-RU"/>
        </w:rPr>
        <w:t>' di sini, yang biasanya merujuk bukan kepada rosari berikat tetapi kepada tali doa bermanik—seperti yang digunakan oleh orang Islam dan Katolik. — Nota penterjemah.</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Mazmur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Dari 1958 hingga 1962.</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Pada tahun 1984.</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 xml:space="preserve">"Penghormatan terhadap ikon ditujukan kepada asalnya." Lihat: St Basil the Great, *Tentang Roh Kudus*, Kepada St Amphilochius, Uskup Ikonium, Bab 18. Majlis Ekumenikal </w:t>
      </w:r>
      <w:r w:rsidRPr="00B177F6">
        <w:rPr>
          <w:sz w:val="20"/>
          <w:szCs w:val="16"/>
        </w:rPr>
        <w:t xml:space="preserve">Ketujuh </w:t>
      </w:r>
      <w:r w:rsidRPr="00B177F6">
        <w:rPr>
          <w:sz w:val="20"/>
          <w:szCs w:val="16"/>
          <w:lang w:val="ru-RU"/>
        </w:rPr>
        <w:t>merujuk kepada formula ini, yang telah menjadi kesaksian patristik dalam pembelaan penghormatan terhadap ikon. — Nota penterjemah.</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"Evergetin" adalah sebuah koleksi pelbagai ajaran dan naratif Bapa-bapa Kudus, disusun pada abad ke-</w:t>
      </w:r>
      <w:r w:rsidRPr="00B177F6">
        <w:rPr>
          <w:sz w:val="20"/>
          <w:szCs w:val="16"/>
        </w:rPr>
        <w:t xml:space="preserve">11 </w:t>
      </w:r>
      <w:r w:rsidRPr="00B177F6">
        <w:rPr>
          <w:sz w:val="20"/>
          <w:szCs w:val="16"/>
          <w:lang w:val="ru-RU"/>
        </w:rPr>
        <w:t>oleh sami Paul, pengasas, dermawan dan abbas Biara Panagia Evergetida (Ibu Tuhan yang Murah Hati) di Constantinople, daripada mana koleksi ini mendapat namanya. Pertama kali diterbitkan dalam bahasa Yunani pada tahun 1783; terjemahan Rusia: Evergetinós, atau Blagolyubie, dalam empat jilid (dalam dua buku). Moscow: Brotherhood in the Name of the Holy Trinity, 2011. — Nota penterjemah.</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Thebaid ialah sebuah wilayah di Mesir Hulu dengan Thebes sebagai ibu kotanya. Di sinilah, di padang pasir, monastisisme mula berkembang sejak abad-abad awal Kristianiti.</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Nitria— sebuah lembah di Mesir yang lebih dekat dengan Gurun Libya, dengan banyak tasik yang mengandungi garam dan garam batu. Pada abad-abad awal Kristian, ia merupakan salah satu pusat monastisisme terhebat.</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"Theotokarion" — sebuah koleksi 62 kanon liturgi kepada Theotokos yang Maha Suci, disusun oleh Santo Nikodemus Hagiorit daripada manuskrip Gunung Athos dan diterbitkan pada tahun 1796. Untuk terjemahan Slavia, lihat: Theotokarion. Kanon Ibu Tuhan untuk Setiap Hari. Moskow: Universiti Kemanusiaan Ortodoks St Tikhon, 2006. — Nota penterjemah.</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Lihat: Elder Paisios of the Holy Mountain. The Fathers of the Holy Mountain and Stories from the Holy Mountain. Holy Trinity St Sergius Lavra, 2001. hlm. 126–129. — Nota penterjemah.</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Lihat: St John Chrysostom. Homili untuk Paskah Kudus. Di Greece, semasa perkhidmatan Paskah ketika Homilii St John Chrysostom dibacakan, jemaat mengulangi serentak selepas imam hujung-hujung frasa tertentu daripada 'Homilii' itu, contohnya: 'Kejutlah, hai neraka…' Semua: 'Kejutlah!' — Nota penterjemah.</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Lihat: Tangga Kenaikan Ilahi. Perkataan 13, per. 15. — Nota penterjemah.</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Dalam bahasa Yunani, perkataan 'sujud' dan 'taubat' adalah homonim dan dinyatakan dengan perkataan </w:t>
      </w:r>
      <w:r w:rsidRPr="00B177F6">
        <w:rPr>
          <w:sz w:val="20"/>
          <w:szCs w:val="16"/>
        </w:rPr>
        <w:t xml:space="preserve">μετάνοια </w:t>
      </w:r>
      <w:r w:rsidRPr="00B177F6">
        <w:rPr>
          <w:sz w:val="20"/>
          <w:szCs w:val="16"/>
          <w:lang w:val="ru-RU"/>
        </w:rPr>
        <w:t>(secara harfiah, 'perubahan fikiran'). — Nota penterjemah.</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Lihat: Pendeta Paisios dari Gunung Athos. Para Bapa Gunung Athos dan Cerita-cerita dari Gunung Athos. hlm. 13–39. — Nota penterjemah.</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Lihat: Isaac si Suriah, yang Terpuji. Kata-kata Asketisisme. Kata ke-70. hlm. 429. — Nota penterjemah.</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Almarhum Paissios sendiri, yang merasakan penghormatan istimewa terhadap Sang Bunda Allah yang Maha Suci, kadang-kadang meluangkan masa yang lama mencium Nama-Nya yang tertulis pada sehelai kertas.</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 xml:space="preserve">Ikon Tinos Ibu Tuhan, yang dikenali sebagai Megalochari (bermaksud 'Kebahagiaan Agung'), adalah sebuah imej kuno Pengumuman yang berukuran kira-kira 25×35 cm. Pada abad </w:t>
      </w:r>
      <w:r w:rsidRPr="00B177F6">
        <w:rPr>
          <w:sz w:val="20"/>
          <w:szCs w:val="16"/>
        </w:rPr>
        <w:t>ke-10</w:t>
      </w:r>
      <w:r w:rsidRPr="00B177F6">
        <w:rPr>
          <w:sz w:val="20"/>
          <w:szCs w:val="16"/>
          <w:lang w:val="ru-RU"/>
        </w:rPr>
        <w:t>, ikon itu dikebumikan di bawah runtuhan sebuah gereja dan ditemui semula pada tahun 1823. Banyak mukjizat dikaitkan dengan ikon itu, dan Gereja Pengumuman, yang dibina untuk menghormatinya, menyambut lebih sejuta peziarah setiap tahun. — Nota penterjemah.</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Pokok strawberi (Latin: </w:t>
      </w:r>
      <w:r w:rsidRPr="00B177F6">
        <w:rPr>
          <w:sz w:val="20"/>
          <w:szCs w:val="16"/>
        </w:rPr>
        <w:t>Arbutus</w:t>
      </w:r>
      <w:r w:rsidRPr="00B177F6">
        <w:rPr>
          <w:sz w:val="20"/>
          <w:szCs w:val="16"/>
          <w:lang w:val="ru-RU"/>
        </w:rPr>
        <w:t>) ialah pokok kecil malar hijau atau belukar daripada keluarga heath, dengan kulit licin merah terumbu karang atau retak, coklat kasar. — Nota penterjemah.</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Dalam Gereja Yunani, orang awam dan sami mungkin menamakan diri sempena nama Yang Paling Suci Theotokos, seperti Mary, Panagia, Panaguda, dan juga sempena Tuhan — Kristus. — Nota penterjemah.</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Oktos, Nada 1. Pada hari Ahad semasa Liturgi, Yang Diberkati, Theotokos.</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Yang Terhormat Paisios menceritakan hal ini pada tahun 1984 dan tidak memberikan penjelasan selanjutnya.</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Eros (bahasa Yunani: </w:t>
      </w:r>
      <w:r w:rsidRPr="00B177F6">
        <w:rPr>
          <w:sz w:val="20"/>
          <w:szCs w:val="16"/>
        </w:rPr>
        <w:t>έρως</w:t>
      </w:r>
      <w:r w:rsidRPr="00B177F6">
        <w:rPr>
          <w:sz w:val="20"/>
          <w:szCs w:val="16"/>
          <w:lang w:val="ru-RU"/>
        </w:rPr>
        <w:t>) — cinta yang mendalam dan bersemangat; keseronokan, penghiburan. — Nota penterjemah.</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Ungkapan 'jika abbot berkehendak' diambil daripada statut monastik dan bermaksud bahawa perubahan tertentu terhadap statut diserahkan kepada budi bicara abbot. Dengan mengatakan ini, Yang Terpuji Paisios bermaksud 'bertindak mengikut titah hati anda'.</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Ini merujuk kepada Akathist Agung, yang dibacakan pada hari Sabtu minggu kelima Puasa Agung, yang menjadi prototaip bagi semua akathist lain. Naskhah asal dalam bahasa Yunani memiliki keindahan puisi yang luar biasa. — Nota penterjemah.</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Ini merujuk kepada surat ucapan tahniah, yang biasanya juga mengandungi bimbingan rohani.</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Biara Suroti menggunakan kalendar Gaya Baru, manakala Gunung Athos menggunakan Gaya Lama; oleh itu, di Suroti, Perayaan Peninggalan dan perayaan gerejawi tetap lain diraikan 13 hari lebih awal, manakala Paskah dan perayaan kitaran Paskah diraikan pada masa yang sama. — Nota penterjemah.</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Stichera yang dinyanyikan pada penghujung kanon doa kepada Ibu Allah yang Paling Suci.</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Pada tahun 1955–1958.</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'Kerana tidak diragukan lagi bahawa orang yang memuji orang-orang yang unggul tidak akan gagal meneladani mereka sendiri dalam keadaan yang serupa.' Lihat: St Basil the Great. Karya. Jil. 1. Khotbah 19. Mengenai hari perayaan Empat Puluh Martir. Moscow: Sibirskaya Blagozvonnitsa, 2012. hlm. 1028. — Nota penterjemah.</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Yang Dihormati merujuk kepada rahmat Ilahi, yang memelihara dan menggembirakan seseorang.</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Pada tahun 1967–1968</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Yang Terpuji Arsenius dari Kapadokia (†1924) — seorang rakan senegara dan saudara Yang Terpuji Paissius. Santo Arsenius, sebagai seorang hieromonk, membaptisnya sendiri, memberikan bayi itu nama beliau sendiri. Gembala yang penyayang, pekerja mukjizat dan ahli asketisme ini telah dikanonkan oleh Patriarkat Constantinople pada tahun 1986. Kepalanya yang dihormati disimpan di biara Suroti, di gereja yang didedikasikan untuknya. Perayaan bagi Yang Terpuji Arsenius dari Kapadokia diraikan pada 28 Oktober (10 November mengikut kalendar Gaya Baru). — Nota penterjemah.</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Lihat: Elder Paisios of Mount Athos. The Fathers of Mount Athos and Stories from Mount Athos. hlm. 9–10. — Nota penterjemah.</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Di dalam Gereja Yunani, tanpa mengira status seorang santo (santo, yang terhormat, martir), refren yang sama dinyanyikan sebelum troparion kanon pada Matins. Sebagai contoh: 'Santo Basil dari Tuhan, doakan kami kepada Tuhan.' — Nota penterjemah.</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Gereja yang didedikasikan kepada Santo Arsenius dari Kapadokia dibina dengan berkat Sang Venerable Paissios di hesychasterion wanita di Suroti pada tahun 1974, dan susulan kanonisasi Sang Paissios pada tahun 2014, satu peresmian besar gereja ini telah diadakan untuk menghormati kedua-dua bapa yang mulia: Arsenius dan Paissios. — Nota penterjemah.</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Untuk saliran cecair selepas pembedahan.</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Yang Terpuji George dari Sinai (†552) pernah, pada Hari Paskah, dengan penuh doa menyatakan keinginannya untuk menerima Komuni Suci di Gereja Makam Suci di Yerusalem. Semasa berada di selnya di Gunung Sinai, dia tiba-tiba mendapati dirinya menghadiri Liturgi Ilahi di Gereja Makam Suci (perjalanan berjalan kaki selama 12 hari) dan menerima Komuni Suci dari tangan Patriark Yerusalem. Perayaan bagi yang Terpuji George diraikan pada hari Rabu Minggu Cerah (dalam Sinaksis Para Kudus Sinai) dan pada 11 (24) Mac. — Nota penterjemah.</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Jarak dari Thessaloniki, di mana Yang Terpuji Paisios sedang dirawat, ke bandar Lamia adalah kira-kira 270 km. — Nota penterjemah.</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Mat.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Lihat: Tua Paisios dari Gunung Athos. Para Bapa Gunung Athos dan Cerita-cerita dari Gunung Athos. — Nota penterjemah.</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Martir Kudus Antipas, Uskup Pergamon (†c. 68), mengalami kesyahidan dengan diletakkan di atas lembu tembaga yang dipanaskan di atas api. Dirayakan pada 11 (24) April. — Nota penterjemah.</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Wahyu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Nama Irina, yang diterjemahkan daripada bahasa Yunani, bermaksud 'damai'. Hari perayaannya ialah 5 (18) Mei. — Nota penterjemah.</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Martir Agung Mina dari Mesir (w. sekitar 304) menolak pangkat militernya, enggan menindas orang Kristian. Selama beberapa waktu, dia hidup sebagai pertapa di gunung, kemudian dia mengalami penyiksaan kejam untuk Kristus. Dirayakan pada 11 (24) November. — Nota penterjemah.</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Di Biara Esfigmen pada tahun 1953–1955.</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 xml:space="preserve">Santo Spyridon dari Trimythous († sekitar 348) — adalah seorang uskup di pulau Cyprus dan mengambil bahagian dalam Majlis Ekumenikal </w:t>
      </w:r>
      <w:r w:rsidRPr="00B177F6">
        <w:rPr>
          <w:sz w:val="20"/>
          <w:szCs w:val="16"/>
        </w:rPr>
        <w:t>Pertama</w:t>
      </w:r>
      <w:r w:rsidRPr="00B177F6">
        <w:rPr>
          <w:sz w:val="20"/>
          <w:szCs w:val="16"/>
          <w:lang w:val="ru-RU"/>
        </w:rPr>
        <w:t>. Beliau telah disembah sejak zaman dahulu sebagai seorang yang melakukan keajaiban setaraf dengan Santo Nikolaus. Dirayakan pada 12 (25) Disember. — Nota penterjemah.</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Yang Terpuji Gerasimus dari Kefalonia (†1579) — seorang hieromonk yang menjalani kehidupan asketis di Gunung Athos, di Yerusalem dan di pulau Kefalonia, di mana relikinya yang tidak membusuk disemadikan. Hari perayaannya ialah 15 (28) Ogos dan 20 Oktober (2 November). — Nota penterjemah</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Santo Dionysius dari Zakynthos (†1622) — anak baptis St Gerasimus dari Kefalonia, seorang sarjana, yang hidup sebagai biarawan di Biara Ibu Allah Yang Paling Suci Anafonitria di Zakynthos. — Nota penterjemah.</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Mat.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Yang Terpuji Paissios tidak menyebut namanya di sini. Lihat: Pendeta Paissios dari Gunung Suci. Santo Arsenius dari Cappadocia. Moscow: Holy Mountain, 2010. hlm. 33. — Nota penterjemah.</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Inilah gelaran yang digunakan untuk Santo Arsenius selepas beliau melakukan ziarah ke Tanah Suci. Hajjefendi — secara harfiah, daripada bahasa Turki, 'Tuan Penziarah'. — Nota penterjemah.</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Yang Terpuji Paissios merujuk kepada mukjizat tertentu yang dilakukan oleh Santo Arsenius dari Kapadokia (apabila pencuri yang memecah masuk ke rumahnya bukan sahaja pulang dengan tangan kosong malah memohon keampunan). Lihat: Pendeta Paisios dari Gunung Athos. Santo Arsenius dari Kapadokia. hlm. 94–95, 96, 100–101, 101–103, 104. — Nota penterjemah.</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Nasihat sedemikian tidak bermakna bahawa Yang Terpuji Paissios menolak rawatan perubatan; dengan mengatakan ini, beliau menggalakkan kita untuk meminta pertolongan daripada para kudus dengan iman.</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Lihat Yohanes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Martir Lucilianus dari Nikomedia (†275) — peringatannya, bersama dengan peringatan empat orang muda Claudius, Hypatius, Paul dan Dionysius, serta dara suci Paula, dirayakan pada 3 (16) Jun.</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"Dan apabila kamu telah memenuhi kedua-dua bahagian—pemasyhuran dan kerendahan hati—maka mintalah apa yang patut kamu minta; iaitu, seperti yang telah aku katakan tadi, bukan kekayaan, bukan kemasyhuran duniawi, bukan kesihatan badan… tetapi, seperti yang telah diperintahkan kepadamu, mintalah hanya Kerajaan Allah." Lihat: St Basil the Great. Works. Jil. 2. Peraturan untuk Askétik. Bab 1. Moscow: Sibirskaya Blagozvonnitsa, 2009. hlm. 323–325. — Nota penterjemah.</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Mat.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Lihat Mat.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Mat.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Lihat 1 Sam.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Lihat 1 Sam.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Matt.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"Mustahil bagi seseorang untuk memperoleh kasih kepada Tuhan sambil mencintai dunia." Lihat:</w:t>
      </w:r>
      <w:r>
        <w:rPr>
          <w:sz w:val="20"/>
          <w:szCs w:val="16"/>
          <w:lang w:val="ru-RU"/>
        </w:rPr>
        <w:t xml:space="preserve"> </w:t>
      </w:r>
      <w:r w:rsidRPr="00B177F6">
        <w:rPr>
          <w:sz w:val="20"/>
          <w:szCs w:val="16"/>
          <w:lang w:val="ru-RU"/>
        </w:rPr>
        <w:tab/>
        <w:t>Isaac orang Siria, Peribahasa Asketik. Peribahasa 35. hlm. 190. — Nota penterjemah.</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Matt.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Banyak sami di Greece menerima pencen daripada OGA (</w:t>
      </w:r>
      <w:r w:rsidRPr="00B177F6">
        <w:rPr>
          <w:sz w:val="20"/>
          <w:szCs w:val="16"/>
        </w:rPr>
        <w:t>'Οργανισμός Γεωργικών Ασφαλίσεων</w:t>
      </w:r>
      <w:r w:rsidRPr="00B177F6">
        <w:rPr>
          <w:sz w:val="20"/>
          <w:szCs w:val="16"/>
          <w:lang w:val="ru-RU"/>
        </w:rPr>
        <w:t>) — Pertubuhan Insurans Pertanian. —</w:t>
      </w:r>
      <w:r>
        <w:rPr>
          <w:sz w:val="20"/>
          <w:szCs w:val="16"/>
          <w:lang w:val="ru-RU"/>
        </w:rPr>
        <w:t xml:space="preserve"> </w:t>
      </w:r>
      <w:r w:rsidRPr="00B177F6">
        <w:rPr>
          <w:sz w:val="20"/>
          <w:szCs w:val="16"/>
          <w:lang w:val="ru-RU"/>
        </w:rPr>
        <w:tab/>
        <w:t>Nota penterjemah.</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Yang Dihormati sedang berucap kepada seorang saudara perempuan yang sakit tenat dan sangat taat di sini.</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Mazmur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Lihat juga: The New Athos Paterikon, Jil. 1. Moscow: Orfograf, 2013. hlm. 62–89. — Nota penterjemah.</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Dibacakan oleh Reverend Paissios pada 11 Jun 1994, tepat sebulan sebelum beliau meninggal dunia.</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Itulah Bapa Paissios yang terhormat itu sendiri.</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Markus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Lihat Mat. 8:22 dan Luk.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Biara idioritmik ialah sebuah komuniti monastik di mana para sami tidak memilih seorang abbot bersama, tetapi mengikuti disiplin peribadi masing-masing dalam kehidupan rohani mereka dan dalam memenuhi keperluan material mereka sendiri. Biara idioritmik terakhir di Gunung Suci (Pantokrator) telah diubah menjadi biara komunal pada tahun 1992. — Nota penterjemah.</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Yang Terpuji Paisios pernah berkhidmat sebagai penjaga gudang selama beberapa ketika—beliau bertanggungjawab ke atas penyimpanan dan pengagihan makanan.</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Menurut tradisi Athos, sebelum berakhirnya Proskomedia, imam membunyikan loceng kecil, dan orang beriman dengan senyap memperingati nama-nama orang Kristian Ortodoks, sama ada yang masih hidup mahupun yang telah meninggal dunia, sementara dia mengeluarkan zarah-zarah suci untuk mereka.</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'Semoga kamu beristirahat dalam damai' adalah satu berkat biasa di Greece. — Nota penterjemah.</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Ini merujuk kepada Yang Amat Dihormati Paissios sendiri.</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Pembuangan tumor ganas usus besar (pada Februari 1994).</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Lihat: Buku Jam. Doa semasa ektenia pada akhir Ibadah Tengah Malam dan Ibadah Petang.</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Dinyatakan oleh Yang Terpuji Paissios pada 28 Jun 1994, dua minggu sebelum beliau meninggal dunia.</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Yohanes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Pendeta Paissios dari Gunung Athos. Para Bapa Gunung Athos dan Cerita-cerita dari Gunung Athos. hlm. 89–93. — Nota penterjemah.</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Menurut tradisi Gereja Yunani, jenazah yang telah meninggal dunia digali semula selepas beberapa tahun, dicuci dan diletakkan di tempat simpanan khas — sebuah osuari. — Nota penterjemah.</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Tiada frasa sedemikian dalam versi Slavia. — Nota penterjemah.</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Ini adalah nama Mazmur 118, yang bermula dengan kata-kata: 'Berbahagialah orang yang jalannya tidak bercela.'</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Arkhondarik — kawasan penerimaan tetamu, serta rumah tetamu biara. — Nota penterjemah.</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Diucapkan pada Disember 1993.</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Kathisma (daripada bahasa Yunani </w:t>
      </w:r>
      <w:r w:rsidRPr="00B177F6">
        <w:rPr>
          <w:sz w:val="20"/>
          <w:szCs w:val="16"/>
        </w:rPr>
        <w:t xml:space="preserve">καθίζω </w:t>
      </w:r>
      <w:r w:rsidRPr="00B177F6">
        <w:rPr>
          <w:sz w:val="20"/>
          <w:szCs w:val="16"/>
          <w:lang w:val="ru-RU"/>
        </w:rPr>
        <w:t>— 'duduk') — dalam tradisi liturgi Ritus Bizantium, satu bahagian daripada Mazmur. Mazmur, yang mengandungi 150 mazmur, dibahagikan kepada 20 kathisma sedemikian rupa sehingga semua kathisma mempunyai panjang yang lebih kurang sama. Semasa pembacaan Mazmur, peraturan gereja membenarkan jemaat duduk. — Nota penterjemah.</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Mazmur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Mazmur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Lihat lampiran edisi ini, hlm. 251–268.</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Menurut peraturan liturgi, satu kathisma daripada Mazmur dibacakan pada Doa Petang, dan dua kathisma pada Doa Subuh. Dengan cara ini, keseluruhan Mazmur dibacakan sepenuhnya dalam tempoh seminggu.</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Mazmur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Bahagian pertama merangkumi Mazmur 1–54, bahagian kedua Mazmur 55–100, dan bahagian ketiga Mazmur 101–150.</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Yang Mulia merujuk kepada tubuh, yang, menurut Rasul Paulus, adalah</w:t>
      </w:r>
      <w:r>
        <w:rPr>
          <w:sz w:val="20"/>
          <w:szCs w:val="16"/>
          <w:lang w:val="ru-RU"/>
        </w:rPr>
        <w:t xml:space="preserve"> </w:t>
      </w:r>
      <w:r w:rsidRPr="00B177F6">
        <w:rPr>
          <w:sz w:val="20"/>
          <w:szCs w:val="16"/>
          <w:lang w:val="ru-RU"/>
        </w:rPr>
        <w:tab/>
        <w:t>bait suci Roh Kudus (lihat 1 Kor.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Pertama sekali, kata-kata Doa Yesus mengandungi dogma Inkarnasi Firman Tuhan: 'Tuhan' menunjukkan sifat ketuhanan Kristus, 'Yesus' mendedahkan sifat kemanusiaan-Nya, dan 'Kristus' menandakan kedua-duanya, bersatu dalam satu pribadi. 'Anak Allah' menunjukkan bahawa kedua-dua sifat dalam Kristus kekal tidak bercampur walaupun selepas penyatuan mereka. Lihat: Perkataan ajaib seorang santo tertentu yang tidak dikenali mengenai kata-kata doa ilahi. Diterjemahkan daripada bahasa Yunani oleh Dobrotolyubiya, jil. 5. Moskow: Metochion Biara Panteleimon di Gunung Athos, 1991. hlm. 5. — Nota penterjemah.</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Lihat Anonim Hesychast, Teori Neptic, daripada manuskrip Biara Suci Xenophon di Gunung Athos, diterbitkan oleh 'Orthodox Kypseli', Thessaloniki 1979, hlm. 97–99.</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Lihat Markus</w:t>
      </w:r>
      <w:r w:rsidRPr="008525AA">
        <w:rPr>
          <w:sz w:val="20"/>
          <w:szCs w:val="16"/>
          <w:lang w:val="el-GR"/>
        </w:rPr>
        <w:t xml:space="preserve"> 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Kita sedang bercakap tentang Yang Amat Dihormati Paissius sendiri</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Iaitu, Skete Santa Anne.</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Pada tahun 1964–1967.</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Nyanyian Nyanyian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Yang Mulia bermaksud bahawa perbuatan berdoa memerlukan usaha fizikal dan perjuangan menentang nafsu, dan tiada persamaan dengan teknik yang digunakan oleh pengikut agama-agama Timur untuk mencapai keadaan yang disebut nirvana.</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"Sebarang doa di mana tubuh belum diuji dan hati belum berduka dianggap tidak lebih baik daripada janin yang belum lahir dalam rahim, kerana doa sedemikian tidak mempunyai jiwa." Lihat: Isaac the Syrian, the Venerable. Words of Asceticism. Word 11. hlm. 78. — Nota penterjemah.</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Lihat: Ibid., Wacana 52, 70. — Nota penterjemah.</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Elder Arsenius si Penghuni Gua (1886–1983) hidup sebagai seorang asket di Gunung Athos di gua-gua Skete Kecil Santa Anne.</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Lihat: Ignatius (Bryanchaninov), St. Karya Terpilih. Jil. 1. Pengalaman Asketik. Mengenai Amalan Doa Yesus. hlm.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Yang Terpuji Paissius merujuk kepada buku *Kisah Rahsia Seorang Pengembara kepada Bapanya yang Rohani*.</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Kumpulan teks patristik yang paling terkenal yang didedikasikan kepada doa dan kesederhanaan ialah *Dobrotolyubie* (*Cinta Kebaikan*), disusun dan diterbitkan pada tahun 1782 oleh Santo Makarius dari Korintus (†1805) dan Santo Nikodemus dari Gunung Athos (†1809).</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Mengenai penghayatan dalam doa – lihat hlm. 245.</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Gregory Palamas, Uskup Agung Thessaloniki, St. Mengenai Doa dan Kesucian Hati, tiga bab // Dobrotolyubie. Dalam 5 jilid. Jilid 5. Edisi ke-4. Moscow: Sretensky Monastery Press, 2010. hlm.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Lihat Kejadian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Isaac orang Siria, yang Terpuji. Wacana Asketik. Wacana 70. hlm. 78. — Nota penterjemah.</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Ini adalah satu keadaan rohani di mana seseorang, setelah disucikan daripada nafsu, tidak lagi menyimpan pemikiran. Seperti yang ditulis oleh Abba Ishak, 'jiwa mencapai ketenangan pemikiran; daripada ketenangan pemikiran ia naik kepada kesucian akal, dan melalui kesucian akal seseorang mencapai penglihatan misteri-misteri Tuhan… Selepas ini, akal mencapai penglihatan wahyu dan tanda-tanda, seperti yang dilihat oleh nabi Yehezkiel." (Lihat: Isaac the Syrian, the Venerable. Words of Asceticism. Word 59. hlm. 386.) — Nota penterjemah.</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Lihat: Isaac the Syrian, The Ascetic Discourses. Discourse 1. hlm. 19. — Nota penterjemah.</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Lihat: Octoechos, Nada 5. Pada malam Sabtu, stichera di perkhidmatan stichera. Dalam bahasa Rusia: 'Dari dada-Mu yang ditembusi, hai Pemberi Kehidupan, Engkau telah mencurahkan aliran kehidupan dan keselamatan kepada semua.'</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Sebagai contoh, dengan menahan nafas mereka.</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Mat. 15:8. Lihat juga: Yes.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Lihat Yes.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Matius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Irmós odes pertama kanon untuk Perayaan Kelahiran Kristus.</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Di biara St. Yohanes Teologian, pengurungan biasanya bermula pada pukul 9 malam dan, bersama Liturgi, berakhir sekitar pukul 4 pagi. — Nota penterjemah.</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Lihat Lukas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Lihat Lukas 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Yesaya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Stichera ini tidak terdapat dalam Menaion Slavia, manakala dalam Menaion Yunani ia adalah stichera ketiga pada 'Ya Tuhan, aku telah berseru' pada Isha pada 24 Disember. — Nota penterjemah.</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Sebuah stichera untuk Jam Kesembilan pada malam menjelang Perayaan Kelahiran Kristus.</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Stichera pertama untuk perayaan Kelahiran Kristus.</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Menurut Statut, puasa sepenuhnya daripada makanan dan air diperlukan sepanjang tiga hari pertama Prapaskah Agung.</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Triodion Puasa dinyanyikan dari Minggu Pemungut Cukai dan Farisi sehingga Sabtu Agung.</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Lihat: Gregory the Monk, seorang murid Saint Basil the New. Mengenai ujian jiwa pada saat kematian.</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Troparion pada Jam Kesembilan pada Jumaat Agung.</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Lihat Mat. 27:34, Yoh.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Menurut tradisi gerejawi kuno, Mazmur 118 ('Yang Tak Bersalah') dinyanyikan pada Hari Sabtu Suci, ayat-ayatnya berselang-seli dengan nyanyian troparia pengebumian yang dikenali sebagai 'pujian'. — Nota penterjemah.</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Bilo — sebuah panel kayu besar yang digantung. Klepalo — sebuah panel logam yang digantung. Simandr — sebuah panel kayu mudah alih. — Nota penterjemah.</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Irmós odé pertama Kanon Paskah.</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Ini merujuk kepada Banjaran Nafpaktos di Greece Barat.</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Matt.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Stasidia — sebuah kerusi kayu dengan sandaran tinggi dan tempat duduk lipat, di mana seseorang boleh berdiri atau duduk. Stasidia disusun di sepanjang dinding gereja-gereja Yunani. — Nota penterjemah.</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Iaitu, pada penghujung berjaga-jaga.</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Ini merujuk kepada salah seorang daripada dua penyamun yang disalib bersama Kristus, yang berkata kepada yang lain: 'Tidakkah kamu takut kepada Tuhan, sedangkan kamu sendiri sedang di bawah hukuman yang sama? Kita dihukum dengan adil, kerana kita menerima balasan yang setimpal bagi perbuatan kita, tetapi orang ini tidak melakukan apa-apa yang salah' (Lukas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Himne Kerubim. Himne liturgi ini mengajak kita untuk menyambut Kristus dengan kehormatan yang tidak kurang daripada yang diberikan kepada seorang maharaja Bizantium, yang akan memasuki kota disertai pengawal kehormat pemanah tombak. — Nota penterjemah.</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Troparion Pentakosta.</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w:t>
      </w:r>
      <w:r w:rsidRPr="00B177F6">
        <w:rPr>
          <w:sz w:val="20"/>
          <w:szCs w:val="16"/>
          <w:lang w:val="ru-RU"/>
        </w:rPr>
        <w:t>Kontakion Pentekosta.</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Ibadah Komuni Ilahi biasanya dibacakan di gereja semasa Matins.</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Kanun Agung, yang disusun oleh Santo Andrew dari Kreta, dinyanyikan secara bersegmen pada empat hari pertama Minggu Pertama Puasa Agung semasa Komplet Agung, dan secara keseluruhan pada Minggu Kelima semasa Komplet Agung pada hari Rabu dan pada Matins pada hari Khamis.</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Dalam tradisi Rusia, seruan ini diformulasikan sedikit berbeza: 'Dengan takut akan Tuhan dan iman, mendekatlah.' — Nota penterjemah.</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Diucapkan pada Jun 1994, sebulan sebelum kewafatan Almarhum Paissios.</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Keluaran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Mazmur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Salah satu permohonan dalam litani.</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Pengurusan doa tidak hanya diadakan untuk menghormati hari perayaan, tetapi juga kerana keadaan khas — kebakaran, penyakit, sebagai ungkapan syukur atas sesuatu, dan sebagainya. —</w:t>
      </w:r>
      <w:r w:rsidRPr="00052EAF">
        <w:rPr>
          <w:sz w:val="20"/>
          <w:szCs w:val="16"/>
          <w:lang w:val="ru-RU"/>
        </w:rPr>
        <w:t xml:space="preserve"> </w:t>
      </w:r>
      <w:r w:rsidRPr="00B177F6">
        <w:rPr>
          <w:sz w:val="20"/>
          <w:szCs w:val="16"/>
          <w:lang w:val="ru-RU"/>
        </w:rPr>
        <w:tab/>
        <w:t>Nota penterjemah.</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Biasanya pada hari bekerja, para biarawati bergilir-gilir menyanyikan stichera dan troparia. — Nota penterjemah.</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 Kor.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Yakobus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Biksu Makarios Bouzikas (1886–1965) — seorang penyanyi gerejawi yang tinggal di salah satu sel Biara Stavronikita. — Nota penterjemah.</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Mazmur 103:28. Ayat-ayat mazmur ini, dari ayat 28 hingga ke akhirnya, dinyanyikan semasa jaga malam perayaan.</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Irmós od ke-lima kanon untuk Perayaan Pengangkatan Salib Suci (14 (27) September).</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Stichera berdasarkan Mazmur 50 untuk Matins pada Perayaan Pengangkatan Salib Suci.</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Irmos od ke sembilan daripada kanon pertama Perayaan Epifani Tuhan.</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Refrain od ke sembilan kanon untuk Perayaan Pengumuman Maria Yang Maha Suci.</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Zervas Napoleon (1891–1957) — seorang tokoh politik dan ketenteraan, salah seorang tokoh terkemuka dalam Pergerakan Perlawanan kebangsaan semasa pendudukan Jerman. Menjelang berakhirnya pendudukan, pasukan ketenteraan Zervas menguasai kebanyakan wilayah Yunani Aetolia-Acarnania dan Epirus, di mana Banjaran Dzumerca terletak.</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Protopsalt (bahasa Yunani untuk 'penyanyi pertama') — penyanyi utama dalam paduan suara, ketua paduan suara. — Nota penterjemah.</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Lihat: Matius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Ini </w:t>
      </w:r>
      <w:r w:rsidRPr="00B177F6">
        <w:rPr>
          <w:sz w:val="20"/>
          <w:szCs w:val="16"/>
          <w:lang w:val="ru-RU"/>
        </w:rPr>
        <w:t>dikatakan semasa kemarau teruk, apabila hujan renyai turun suatu hari.</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Sebagai tanda kesyukuran kepada Tuhan, seseorang boleh mengucapkan doxologi 'Kemuliaan bagi Engkau…' atau berdoa dengan manik-manik sembahyang, sambil berkata: 'Kemuliaan bagi Engkau, Tuhan kami, kemuliaan bagi Engkau.'</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Lihat Mat. 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Lihat Yohanes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Minggu pertama selepas Paskah dipanggil Minggu Cerah.</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Mazmur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Lihat: Isaac si Suriah, yang Terhormat. Kata-kata Asketisisme. Kata ke-21. hlm. 126. — Nota penterjemah.</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Lihat juga: The New Athonite Paterikon, Jil. 1, hlm. 172–181. — Nota penterjemah.</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Lihat: Cerita-cerita Yang Berkesan. Mengenai Abba Longinus.</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Lihat, mengenai Bapa Peter dari Katounak: Tua Paisios dari Gunung Athos. Para Bapa Gunung Athos dan Cerita-cerita dari Gunung Athos. hlm.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Akathist kepada Ibu Allah yang Paling Suci biasanya dibacakan pada Doa Petang di Gunung Athos. — Nota penterjemah.</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"Orang yang benar-benar rendah hati tidak berani berdoa kepada Tuhan apabila dia mula berdoa, mahupun menganggap dirinya layak untuk berdoa, mahupun meminta apa-apa selain itu; dia juga tidak tahu apa yang harus dipanjatkan dalam doanya, tetapi hanya berdiam diri dalam segala pikirannya, menantikan hanya belas kasihan dan apa jua rahmat yang mungkin dianugerahkan kepadanya…" Lihat: Isaac the Syrian, The Ascetic Sayings. Saying 48. hlm. 262. — Nota penterjemah.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8568E"/>
    <w:rsid w:val="00094686"/>
    <w:rsid w:val="000963F4"/>
    <w:rsid w:val="000A2E7E"/>
    <w:rsid w:val="000A7CE3"/>
    <w:rsid w:val="000C583F"/>
    <w:rsid w:val="000D2F66"/>
    <w:rsid w:val="001170A0"/>
    <w:rsid w:val="001204D5"/>
    <w:rsid w:val="001279C6"/>
    <w:rsid w:val="0013406E"/>
    <w:rsid w:val="00144522"/>
    <w:rsid w:val="00145553"/>
    <w:rsid w:val="00174620"/>
    <w:rsid w:val="00193EC0"/>
    <w:rsid w:val="00195A03"/>
    <w:rsid w:val="001A5E24"/>
    <w:rsid w:val="001C5DAE"/>
    <w:rsid w:val="001D6CF4"/>
    <w:rsid w:val="001F0404"/>
    <w:rsid w:val="001F1547"/>
    <w:rsid w:val="002039EF"/>
    <w:rsid w:val="00237AD1"/>
    <w:rsid w:val="00240542"/>
    <w:rsid w:val="0024490B"/>
    <w:rsid w:val="0024756D"/>
    <w:rsid w:val="002546E7"/>
    <w:rsid w:val="00256916"/>
    <w:rsid w:val="0027722F"/>
    <w:rsid w:val="00296944"/>
    <w:rsid w:val="002B331E"/>
    <w:rsid w:val="002B5D93"/>
    <w:rsid w:val="002C3CD8"/>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8F6C31"/>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CD4DF9"/>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83F"/>
    <w:pPr>
      <w:jc w:val="both"/>
    </w:pPr>
    <w:rPr>
      <w:sz w:val="24"/>
    </w:rPr>
  </w:style>
  <w:style w:type="paragraph" w:styleId="Heading1">
    <w:name w:val="heading 1"/>
    <w:basedOn w:val="Normal"/>
    <w:next w:val="Normal"/>
    <w:link w:val="Heading1Char"/>
    <w:qFormat/>
    <w:rsid w:val="000C583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C583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C583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C583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C583F"/>
    <w:pPr>
      <w:keepNext/>
      <w:tabs>
        <w:tab w:val="left" w:pos="475"/>
      </w:tabs>
      <w:jc w:val="left"/>
      <w:outlineLvl w:val="4"/>
    </w:pPr>
    <w:rPr>
      <w:b/>
      <w:i/>
      <w:color w:val="0000FF"/>
    </w:rPr>
  </w:style>
  <w:style w:type="paragraph" w:styleId="Heading6">
    <w:name w:val="heading 6"/>
    <w:basedOn w:val="Normal"/>
    <w:next w:val="Normal"/>
    <w:link w:val="Heading6Char"/>
    <w:qFormat/>
    <w:rsid w:val="000C583F"/>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0C583F"/>
    <w:rPr>
      <w:rFonts w:ascii="Arial" w:hAnsi="Arial"/>
      <w:b/>
      <w:color w:val="0000FF"/>
      <w:sz w:val="24"/>
    </w:rPr>
  </w:style>
  <w:style w:type="character" w:customStyle="1" w:styleId="Heading5Char">
    <w:name w:val="Heading 5 Char"/>
    <w:basedOn w:val="DefaultParagraphFont"/>
    <w:link w:val="Heading5"/>
    <w:rsid w:val="000C583F"/>
    <w:rPr>
      <w:b/>
      <w:i/>
      <w:color w:val="0000FF"/>
      <w:sz w:val="24"/>
    </w:rPr>
  </w:style>
  <w:style w:type="character" w:customStyle="1" w:styleId="Heading6Char">
    <w:name w:val="Heading 6 Char"/>
    <w:basedOn w:val="DefaultParagraphFont"/>
    <w:link w:val="Heading6"/>
    <w:rsid w:val="000C583F"/>
    <w:rPr>
      <w:b/>
      <w:sz w:val="24"/>
    </w:rPr>
  </w:style>
  <w:style w:type="paragraph" w:styleId="Footer">
    <w:name w:val="footer"/>
    <w:basedOn w:val="Normal"/>
    <w:link w:val="FooterChar"/>
    <w:rsid w:val="000C583F"/>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0C583F"/>
  </w:style>
  <w:style w:type="paragraph" w:customStyle="1" w:styleId="headingredital">
    <w:name w:val="heading_red_ital"/>
    <w:basedOn w:val="Normal"/>
    <w:rsid w:val="000C583F"/>
    <w:rPr>
      <w:i/>
      <w:color w:val="800000"/>
    </w:rPr>
  </w:style>
  <w:style w:type="paragraph" w:styleId="Header">
    <w:name w:val="header"/>
    <w:basedOn w:val="Normal"/>
    <w:link w:val="HeaderChar"/>
    <w:rsid w:val="000C583F"/>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0C583F"/>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0C583F"/>
    <w:pPr>
      <w:ind w:left="720"/>
      <w:jc w:val="left"/>
    </w:pPr>
    <w:rPr>
      <w:rFonts w:asciiTheme="minorHAnsi" w:hAnsiTheme="minorHAnsi" w:cstheme="minorHAnsi"/>
      <w:sz w:val="20"/>
      <w:szCs w:val="24"/>
    </w:rPr>
  </w:style>
  <w:style w:type="paragraph" w:styleId="EnvelopeAddress">
    <w:name w:val="envelope address"/>
    <w:basedOn w:val="Normal"/>
    <w:rsid w:val="000C583F"/>
    <w:pPr>
      <w:framePr w:w="7920" w:h="1980" w:hRule="exact" w:hSpace="180" w:wrap="auto" w:hAnchor="page" w:xAlign="center" w:yAlign="bottom"/>
      <w:ind w:left="2880"/>
    </w:pPr>
    <w:rPr>
      <w:sz w:val="28"/>
    </w:rPr>
  </w:style>
  <w:style w:type="paragraph" w:styleId="EnvelopeReturn">
    <w:name w:val="envelope return"/>
    <w:basedOn w:val="Normal"/>
    <w:rsid w:val="000C583F"/>
  </w:style>
  <w:style w:type="character" w:styleId="Hyperlink">
    <w:name w:val="Hyperlink"/>
    <w:uiPriority w:val="99"/>
    <w:rsid w:val="000C583F"/>
    <w:rPr>
      <w:color w:val="0000FF"/>
      <w:u w:val="single"/>
    </w:rPr>
  </w:style>
  <w:style w:type="character" w:styleId="FollowedHyperlink">
    <w:name w:val="FollowedHyperlink"/>
    <w:rsid w:val="000C583F"/>
    <w:rPr>
      <w:color w:val="800080"/>
      <w:u w:val="single"/>
    </w:rPr>
  </w:style>
  <w:style w:type="paragraph" w:styleId="Title">
    <w:name w:val="Title"/>
    <w:basedOn w:val="Normal"/>
    <w:next w:val="Normal"/>
    <w:link w:val="TitleChar"/>
    <w:autoRedefine/>
    <w:uiPriority w:val="10"/>
    <w:qFormat/>
    <w:rsid w:val="000C583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C583F"/>
    <w:rPr>
      <w:rFonts w:ascii="Arial" w:hAnsi="Arial"/>
      <w:b/>
      <w:color w:val="FF0000"/>
      <w:spacing w:val="-10"/>
      <w:kern w:val="28"/>
      <w:sz w:val="56"/>
      <w:szCs w:val="56"/>
    </w:rPr>
  </w:style>
  <w:style w:type="paragraph" w:customStyle="1" w:styleId="Title2">
    <w:name w:val="Title2"/>
    <w:basedOn w:val="Normal"/>
    <w:link w:val="Title2Char"/>
    <w:autoRedefine/>
    <w:qFormat/>
    <w:rsid w:val="000C583F"/>
    <w:pPr>
      <w:jc w:val="center"/>
    </w:pPr>
    <w:rPr>
      <w:rFonts w:ascii="Arial" w:hAnsi="Arial" w:cs="Arial"/>
      <w:b/>
      <w:bCs/>
      <w:color w:val="FF0000"/>
      <w:sz w:val="36"/>
      <w:szCs w:val="36"/>
      <w:lang w:val="ru-RU"/>
    </w:rPr>
  </w:style>
  <w:style w:type="character" w:customStyle="1" w:styleId="Title2Char">
    <w:name w:val="Title2 Char"/>
    <w:link w:val="Title2"/>
    <w:rsid w:val="000C583F"/>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1</Pages>
  <Words>57351</Words>
  <Characters>326907</Characters>
  <Application>Microsoft Office Word</Application>
  <DocSecurity>0</DocSecurity>
  <Lines>2724</Lines>
  <Paragraphs>766</Paragraphs>
  <ScaleCrop>false</ScaleCrop>
  <HeadingPairs>
    <vt:vector size="2" baseType="variant">
      <vt:variant>
        <vt:lpstr>Title</vt:lpstr>
      </vt:variant>
      <vt:variant>
        <vt:i4>1</vt:i4>
      </vt:variant>
    </vt:vector>
  </HeadingPairs>
  <TitlesOfParts>
    <vt:vector size="1" baseType="lpstr">
      <vt:lpstr>Jilid 6. Tentang Doa</vt:lpstr>
    </vt:vector>
  </TitlesOfParts>
  <Company>Orthodox.Asia</Company>
  <LinksUpToDate>false</LinksUpToDate>
  <CharactersWithSpaces>383492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6. Tentang Doa</dc:title>
  <dc:creator>Tua-tua Paisios dari Gunung Athos</dc:creator>
  <cp:lastModifiedBy>Dmitri Gropen</cp:lastModifiedBy>
  <cp:revision>9</cp:revision>
  <cp:lastPrinted>2025-04-28T14:13:00Z</cp:lastPrinted>
  <dcterms:created xsi:type="dcterms:W3CDTF">2025-04-28T14:12:00Z</dcterms:created>
  <dcterms:modified xsi:type="dcterms:W3CDTF">2026-10-11T23:22:00Z</dcterms:modified>
  <dc:subject>10</dc:subject>
  <cp:keywords>Paisios dari Gunung Athos, Santo Paisios, Kata-kata Paisios dari Gunung Athos, Tentang doa, Ortodoks, Buku-buku Ortodoks, Kesusasteraan rohani, Doa, Doa Yesus, Doa hati, Doa yang tidak henti-henti, Kitab Mazmur, Kehidupan rohani, Pertaubatan, Kerendahan hati, Gunung Suci Athos, Para tua-tua Athos, Para Bapa Suci</cp:keywords>
  <dc:description>Jilid keenam himpunan ajaran Santo Paisios dari Gunung Athos didedikasikan kepada doa sebagai persekutuan hidup antara manusia dengan Tuhan dan asas kehidupan rohani. Tua-tua rohani ini menyingkap makna pertaubatan, kerendahan hati dan kasih bagi memperoleh doa hati yang murni, serta mengajar cara melawan kelalaian fikiran, kemurungan dan kemalasan rohani. Perhatian khusus diberikan kepada Doa Yesus, pembacaan Kitab Mazmur, doa dengan tasbih, penyertaan dalam ibadat gereja dan doa syafaat bagi sesama. Berdasarkan perbualan dengan para rahib dan orang awam, Santo Paisios memberikan nasihat praktikal tentang cara mempelajari doa yang tidak henti-henti, bersyukur dan memuliakan Tuhan dalam segala keadaan hidup. Buku ini ditujukan kepada semua umat Kristian Ortodoks yang ingin memperdalam kehidupan doa mereka dan mendekatkan diri kepada Tuhan.</dc:description>
  <dc:language>ms</dc:language>
</cp:coreProperties>
</file>