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0529CA" w14:textId="77777777" w:rsidR="00175FB9" w:rsidRPr="00175FB9" w:rsidRDefault="003273EF" w:rsidP="00FA2D24">
      <w:pPr>
        <w:jc w:val="center"/>
        <w:rPr>
          <w:color w:val="FF0000"/>
          <w:sz w:val="36"/>
          <w:szCs w:val="32"/>
          <w:lang w:val="ru-RU"/>
        </w:rPr>
      </w:pPr>
      <w:r w:rsidRPr="00FA2D24">
        <w:rPr>
          <w:color w:val="FF0000"/>
          <w:sz w:val="36"/>
          <w:szCs w:val="32"/>
          <w:lang w:val="ru-RU"/>
        </w:rPr>
        <w:t xml:space="preserve">蒙福的紀念 </w:t>
      </w:r>
    </w:p>
    <w:p w14:paraId="0DBF60C3" w14:textId="7E8F56E2" w:rsidR="00923824" w:rsidRPr="00FA2D24" w:rsidRDefault="003273EF" w:rsidP="00FA2D24">
      <w:pPr>
        <w:jc w:val="center"/>
        <w:rPr>
          <w:color w:val="FF0000"/>
          <w:sz w:val="36"/>
          <w:szCs w:val="32"/>
          <w:lang w:val="ru-RU"/>
        </w:rPr>
      </w:pPr>
      <w:r w:rsidRPr="00FA2D24">
        <w:rPr>
          <w:color w:val="FF0000"/>
          <w:sz w:val="36"/>
          <w:szCs w:val="32"/>
          <w:lang w:val="ru-RU"/>
        </w:rPr>
        <w:t>聖山阿西斯長老</w:t>
      </w:r>
    </w:p>
    <w:p w14:paraId="01EFC62D" w14:textId="258A326F" w:rsidR="00923824" w:rsidRPr="00175FB9" w:rsidRDefault="003273EF" w:rsidP="00FA2D24">
      <w:pPr>
        <w:jc w:val="center"/>
        <w:rPr>
          <w:color w:val="FF0000"/>
          <w:sz w:val="36"/>
          <w:szCs w:val="32"/>
          <w:lang w:val="ru-RU"/>
        </w:rPr>
      </w:pPr>
      <w:r w:rsidRPr="00FA2D24">
        <w:rPr>
          <w:color w:val="FF0000"/>
          <w:sz w:val="36"/>
          <w:szCs w:val="32"/>
          <w:lang w:val="ru-RU"/>
        </w:rPr>
        <w:t>言語</w:t>
      </w:r>
    </w:p>
    <w:p w14:paraId="0974B04F" w14:textId="77777777" w:rsidR="00175FB9" w:rsidRPr="00175FB9" w:rsidRDefault="00175FB9" w:rsidP="00175FB9">
      <w:pPr>
        <w:rPr>
          <w:lang w:val="ru-RU"/>
        </w:rPr>
      </w:pPr>
    </w:p>
    <w:p w14:paraId="66925BB3" w14:textId="0181F06A" w:rsidR="00923824" w:rsidRPr="00041AE1" w:rsidRDefault="0052518D" w:rsidP="003273EF">
      <w:pPr>
        <w:pStyle w:val="Title"/>
        <w:rPr>
          <w:lang w:val="ru-RU"/>
        </w:rPr>
      </w:pPr>
      <w:r>
        <w:t>第五</w:t>
      </w:r>
      <w:r w:rsidR="003273EF" w:rsidRPr="00041AE1">
        <w:rPr>
          <w:lang w:val="ru-RU"/>
        </w:rPr>
        <w:t>卷</w:t>
      </w:r>
    </w:p>
    <w:p w14:paraId="17D4DA71" w14:textId="5E872CD4" w:rsidR="00923824" w:rsidRPr="00041AE1" w:rsidRDefault="003273EF" w:rsidP="003273EF">
      <w:pPr>
        <w:pStyle w:val="Title"/>
        <w:rPr>
          <w:lang w:val="ru-RU"/>
        </w:rPr>
      </w:pPr>
      <w:r w:rsidRPr="00041AE1">
        <w:rPr>
          <w:lang w:val="ru-RU"/>
        </w:rPr>
        <w:t>情慾與美德</w:t>
      </w:r>
    </w:p>
    <w:p w14:paraId="5EDC2FDD" w14:textId="173FAED7" w:rsidR="00923824" w:rsidRPr="00041AE1" w:rsidRDefault="00923824" w:rsidP="00B9533F">
      <w:pPr>
        <w:rPr>
          <w:lang w:val="ru-RU"/>
        </w:rPr>
      </w:pPr>
    </w:p>
    <w:p w14:paraId="40252619" w14:textId="01232196" w:rsidR="00923824" w:rsidRPr="00175FB9" w:rsidRDefault="00923824" w:rsidP="00175FB9">
      <w:pPr>
        <w:rPr>
          <w:lang w:val="ru-RU"/>
        </w:rPr>
      </w:pPr>
    </w:p>
    <w:p w14:paraId="68C407C0" w14:textId="77777777" w:rsidR="00175FB9" w:rsidRDefault="00175FB9" w:rsidP="00175FB9">
      <w:pPr>
        <w:rPr>
          <w:sz w:val="28"/>
          <w:szCs w:val="24"/>
          <w:lang w:val="ru-RU"/>
        </w:rPr>
      </w:pPr>
      <w:r>
        <w:rPr>
          <w:b/>
          <w:bCs/>
          <w:sz w:val="28"/>
          <w:szCs w:val="24"/>
          <w:lang w:val="ru-RU"/>
        </w:rPr>
        <w:t>目錄</w:t>
      </w:r>
      <w:r>
        <w:rPr>
          <w:sz w:val="28"/>
          <w:szCs w:val="24"/>
          <w:lang w:val="ru-RU"/>
        </w:rPr>
        <w:t>:</w:t>
      </w:r>
    </w:p>
    <w:p w14:paraId="7C078AFF" w14:textId="436A3D9F" w:rsidR="00175FB9" w:rsidRDefault="00000000" w:rsidP="00175FB9">
      <w:pPr>
        <w:rPr>
          <w:sz w:val="28"/>
          <w:szCs w:val="24"/>
          <w:lang w:val="ru-RU"/>
        </w:rPr>
      </w:pPr>
      <w:r>
        <w:rPr>
          <w:sz w:val="28"/>
          <w:szCs w:val="24"/>
          <w:lang w:val="ru-RU"/>
        </w:rPr>
        <w:pict w14:anchorId="5DCAD3AD">
          <v:rect id="_x0000_i1025" style="width:0;height:1.5pt" o:hralign="center" o:hrstd="t" o:hr="t" fillcolor="#a0a0a0" stroked="f"/>
        </w:pict>
      </w:r>
    </w:p>
    <w:p w14:paraId="60B1585F" w14:textId="5C721C66" w:rsidR="00EE15DE" w:rsidRDefault="00EE15DE">
      <w:pPr>
        <w:pStyle w:val="TOC4"/>
        <w:tabs>
          <w:tab w:val="right" w:leader="dot" w:pos="10459"/>
        </w:tabs>
        <w:rPr>
          <w:rFonts w:eastAsiaTheme="minorEastAsia" w:cstheme="minorBidi"/>
          <w:noProof/>
          <w:kern w:val="2"/>
          <w:sz w:val="24"/>
          <w:lang w:bidi="ta-IN"/>
          <w14:ligatures w14:val="standardContextual"/>
        </w:rPr>
      </w:pPr>
      <w:r>
        <w:fldChar w:fldCharType="begin"/>
      </w:r>
      <w:r>
        <w:instrText xml:space="preserve"> TOC \o "1-5" \h \z \u </w:instrText>
      </w:r>
      <w:r>
        <w:fldChar w:fldCharType="separate"/>
      </w:r>
      <w:hyperlink w:anchor="_Toc242021417" w:history="1">
        <w:r w:rsidRPr="00B06984">
          <w:rPr>
            <w:rStyle w:val="Hyperlink"/>
            <w:rFonts w:ascii="MS Gothic" w:eastAsia="MS Gothic" w:hAnsi="MS Gothic" w:cs="MS Gothic" w:hint="eastAsia"/>
            <w:noProof/>
            <w:lang w:val="ru-RU"/>
          </w:rPr>
          <w:t>前言</w:t>
        </w:r>
        <w:r>
          <w:rPr>
            <w:noProof/>
            <w:webHidden/>
          </w:rPr>
          <w:tab/>
        </w:r>
        <w:r>
          <w:rPr>
            <w:noProof/>
            <w:webHidden/>
          </w:rPr>
          <w:fldChar w:fldCharType="begin"/>
        </w:r>
        <w:r>
          <w:rPr>
            <w:noProof/>
            <w:webHidden/>
          </w:rPr>
          <w:instrText xml:space="preserve"> PAGEREF _Toc242021417 \h </w:instrText>
        </w:r>
        <w:r>
          <w:rPr>
            <w:noProof/>
            <w:webHidden/>
          </w:rPr>
        </w:r>
        <w:r>
          <w:rPr>
            <w:noProof/>
            <w:webHidden/>
          </w:rPr>
          <w:fldChar w:fldCharType="separate"/>
        </w:r>
        <w:r>
          <w:rPr>
            <w:noProof/>
            <w:webHidden/>
          </w:rPr>
          <w:t>5</w:t>
        </w:r>
        <w:r>
          <w:rPr>
            <w:noProof/>
            <w:webHidden/>
          </w:rPr>
          <w:fldChar w:fldCharType="end"/>
        </w:r>
      </w:hyperlink>
    </w:p>
    <w:p w14:paraId="0E981A31" w14:textId="5AA32E42" w:rsidR="00EE15DE" w:rsidRDefault="00EE15DE">
      <w:pPr>
        <w:pStyle w:val="TOC1"/>
        <w:tabs>
          <w:tab w:val="right" w:leader="dot" w:pos="10459"/>
        </w:tabs>
        <w:rPr>
          <w:rFonts w:eastAsiaTheme="minorEastAsia" w:cstheme="minorBidi"/>
          <w:b w:val="0"/>
          <w:bCs w:val="0"/>
          <w:i w:val="0"/>
          <w:iCs w:val="0"/>
          <w:noProof/>
          <w:kern w:val="2"/>
          <w:szCs w:val="24"/>
          <w:lang w:bidi="ta-IN"/>
          <w14:ligatures w14:val="standardContextual"/>
        </w:rPr>
      </w:pPr>
      <w:hyperlink w:anchor="_Toc242021418" w:history="1">
        <w:r w:rsidRPr="00B06984">
          <w:rPr>
            <w:rStyle w:val="Hyperlink"/>
            <w:rFonts w:ascii="MS Gothic" w:eastAsia="MS Gothic" w:hAnsi="MS Gothic" w:cs="MS Gothic" w:hint="eastAsia"/>
            <w:noProof/>
            <w:lang w:val="ru-RU"/>
          </w:rPr>
          <w:t>第一節。</w:t>
        </w:r>
        <w:r w:rsidRPr="00B06984">
          <w:rPr>
            <w:rStyle w:val="Hyperlink"/>
            <w:noProof/>
            <w:lang w:val="ru-RU"/>
          </w:rPr>
          <w:t xml:space="preserve">  </w:t>
        </w:r>
        <w:r w:rsidRPr="00B06984">
          <w:rPr>
            <w:rStyle w:val="Hyperlink"/>
            <w:rFonts w:ascii="MS Gothic" w:eastAsia="MS Gothic" w:hAnsi="MS Gothic" w:cs="MS Gothic" w:hint="eastAsia"/>
            <w:noProof/>
            <w:lang w:val="ru-RU"/>
          </w:rPr>
          <w:t>情慾。</w:t>
        </w:r>
        <w:r>
          <w:rPr>
            <w:noProof/>
            <w:webHidden/>
          </w:rPr>
          <w:tab/>
        </w:r>
        <w:r>
          <w:rPr>
            <w:noProof/>
            <w:webHidden/>
          </w:rPr>
          <w:fldChar w:fldCharType="begin"/>
        </w:r>
        <w:r>
          <w:rPr>
            <w:noProof/>
            <w:webHidden/>
          </w:rPr>
          <w:instrText xml:space="preserve"> PAGEREF _Toc242021418 \h </w:instrText>
        </w:r>
        <w:r>
          <w:rPr>
            <w:noProof/>
            <w:webHidden/>
          </w:rPr>
        </w:r>
        <w:r>
          <w:rPr>
            <w:noProof/>
            <w:webHidden/>
          </w:rPr>
          <w:fldChar w:fldCharType="separate"/>
        </w:r>
        <w:r>
          <w:rPr>
            <w:noProof/>
            <w:webHidden/>
          </w:rPr>
          <w:t>6</w:t>
        </w:r>
        <w:r>
          <w:rPr>
            <w:noProof/>
            <w:webHidden/>
          </w:rPr>
          <w:fldChar w:fldCharType="end"/>
        </w:r>
      </w:hyperlink>
    </w:p>
    <w:p w14:paraId="7C318FEE" w14:textId="489A5EB3" w:rsidR="00EE15DE" w:rsidRDefault="00EE15DE">
      <w:pPr>
        <w:pStyle w:val="TOC3"/>
        <w:tabs>
          <w:tab w:val="right" w:leader="dot" w:pos="10459"/>
        </w:tabs>
        <w:rPr>
          <w:rFonts w:eastAsiaTheme="minorEastAsia" w:cstheme="minorBidi"/>
          <w:noProof/>
          <w:kern w:val="2"/>
          <w:sz w:val="24"/>
          <w:lang w:bidi="ta-IN"/>
          <w14:ligatures w14:val="standardContextual"/>
        </w:rPr>
      </w:pPr>
      <w:hyperlink w:anchor="_Toc242021419" w:history="1">
        <w:r w:rsidRPr="00B06984">
          <w:rPr>
            <w:rStyle w:val="Hyperlink"/>
            <w:rFonts w:ascii="MS Gothic" w:eastAsia="MS Gothic" w:hAnsi="MS Gothic" w:cs="MS Gothic" w:hint="eastAsia"/>
            <w:noProof/>
            <w:lang w:val="ru-RU"/>
          </w:rPr>
          <w:t>第一章。</w:t>
        </w:r>
        <w:r w:rsidRPr="00B06984">
          <w:rPr>
            <w:rStyle w:val="Hyperlink"/>
            <w:noProof/>
            <w:lang w:val="ru-RU"/>
          </w:rPr>
          <w:t xml:space="preserve">  </w:t>
        </w:r>
        <w:r w:rsidRPr="00B06984">
          <w:rPr>
            <w:rStyle w:val="Hyperlink"/>
            <w:rFonts w:ascii="MS Gothic" w:eastAsia="MS Gothic" w:hAnsi="MS Gothic" w:cs="MS Gothic" w:hint="eastAsia"/>
            <w:noProof/>
            <w:lang w:val="ru-RU"/>
          </w:rPr>
          <w:t>對抗情慾嘅鬥爭。</w:t>
        </w:r>
        <w:r>
          <w:rPr>
            <w:noProof/>
            <w:webHidden/>
          </w:rPr>
          <w:tab/>
        </w:r>
        <w:r>
          <w:rPr>
            <w:noProof/>
            <w:webHidden/>
          </w:rPr>
          <w:fldChar w:fldCharType="begin"/>
        </w:r>
        <w:r>
          <w:rPr>
            <w:noProof/>
            <w:webHidden/>
          </w:rPr>
          <w:instrText xml:space="preserve"> PAGEREF _Toc242021419 \h </w:instrText>
        </w:r>
        <w:r>
          <w:rPr>
            <w:noProof/>
            <w:webHidden/>
          </w:rPr>
        </w:r>
        <w:r>
          <w:rPr>
            <w:noProof/>
            <w:webHidden/>
          </w:rPr>
          <w:fldChar w:fldCharType="separate"/>
        </w:r>
        <w:r>
          <w:rPr>
            <w:noProof/>
            <w:webHidden/>
          </w:rPr>
          <w:t>7</w:t>
        </w:r>
        <w:r>
          <w:rPr>
            <w:noProof/>
            <w:webHidden/>
          </w:rPr>
          <w:fldChar w:fldCharType="end"/>
        </w:r>
      </w:hyperlink>
    </w:p>
    <w:p w14:paraId="146B9E44" w14:textId="77549955" w:rsidR="00EE15DE" w:rsidRDefault="00EE15DE">
      <w:pPr>
        <w:pStyle w:val="TOC4"/>
        <w:tabs>
          <w:tab w:val="right" w:leader="dot" w:pos="10459"/>
        </w:tabs>
        <w:rPr>
          <w:rFonts w:eastAsiaTheme="minorEastAsia" w:cstheme="minorBidi"/>
          <w:noProof/>
          <w:kern w:val="2"/>
          <w:sz w:val="24"/>
          <w:lang w:bidi="ta-IN"/>
          <w14:ligatures w14:val="standardContextual"/>
        </w:rPr>
      </w:pPr>
      <w:hyperlink w:anchor="_Toc242021420" w:history="1">
        <w:r w:rsidRPr="00B06984">
          <w:rPr>
            <w:rStyle w:val="Hyperlink"/>
            <w:rFonts w:ascii="MS Gothic" w:eastAsia="MS Gothic" w:hAnsi="MS Gothic" w:cs="MS Gothic" w:hint="eastAsia"/>
            <w:noProof/>
            <w:lang w:val="ru-RU"/>
          </w:rPr>
          <w:t>唔好為你嘅情慾搵藉口</w:t>
        </w:r>
        <w:r>
          <w:rPr>
            <w:noProof/>
            <w:webHidden/>
          </w:rPr>
          <w:tab/>
        </w:r>
        <w:r>
          <w:rPr>
            <w:noProof/>
            <w:webHidden/>
          </w:rPr>
          <w:fldChar w:fldCharType="begin"/>
        </w:r>
        <w:r>
          <w:rPr>
            <w:noProof/>
            <w:webHidden/>
          </w:rPr>
          <w:instrText xml:space="preserve"> PAGEREF _Toc242021420 \h </w:instrText>
        </w:r>
        <w:r>
          <w:rPr>
            <w:noProof/>
            <w:webHidden/>
          </w:rPr>
        </w:r>
        <w:r>
          <w:rPr>
            <w:noProof/>
            <w:webHidden/>
          </w:rPr>
          <w:fldChar w:fldCharType="separate"/>
        </w:r>
        <w:r>
          <w:rPr>
            <w:noProof/>
            <w:webHidden/>
          </w:rPr>
          <w:t>7</w:t>
        </w:r>
        <w:r>
          <w:rPr>
            <w:noProof/>
            <w:webHidden/>
          </w:rPr>
          <w:fldChar w:fldCharType="end"/>
        </w:r>
      </w:hyperlink>
    </w:p>
    <w:p w14:paraId="7FA35377" w14:textId="13ECB4F7" w:rsidR="00EE15DE" w:rsidRDefault="00EE15DE">
      <w:pPr>
        <w:pStyle w:val="TOC4"/>
        <w:tabs>
          <w:tab w:val="right" w:leader="dot" w:pos="10459"/>
        </w:tabs>
        <w:rPr>
          <w:rFonts w:eastAsiaTheme="minorEastAsia" w:cstheme="minorBidi"/>
          <w:noProof/>
          <w:kern w:val="2"/>
          <w:sz w:val="24"/>
          <w:lang w:bidi="ta-IN"/>
          <w14:ligatures w14:val="standardContextual"/>
        </w:rPr>
      </w:pPr>
      <w:hyperlink w:anchor="_Toc242021421" w:history="1">
        <w:r w:rsidRPr="00B06984">
          <w:rPr>
            <w:rStyle w:val="Hyperlink"/>
            <w:rFonts w:ascii="MS Gothic" w:eastAsia="MS Gothic" w:hAnsi="MS Gothic" w:cs="MS Gothic" w:hint="eastAsia"/>
            <w:noProof/>
            <w:lang w:val="ru-RU"/>
          </w:rPr>
          <w:t>慾望的異象</w:t>
        </w:r>
        <w:r>
          <w:rPr>
            <w:noProof/>
            <w:webHidden/>
          </w:rPr>
          <w:tab/>
        </w:r>
        <w:r>
          <w:rPr>
            <w:noProof/>
            <w:webHidden/>
          </w:rPr>
          <w:fldChar w:fldCharType="begin"/>
        </w:r>
        <w:r>
          <w:rPr>
            <w:noProof/>
            <w:webHidden/>
          </w:rPr>
          <w:instrText xml:space="preserve"> PAGEREF _Toc242021421 \h </w:instrText>
        </w:r>
        <w:r>
          <w:rPr>
            <w:noProof/>
            <w:webHidden/>
          </w:rPr>
        </w:r>
        <w:r>
          <w:rPr>
            <w:noProof/>
            <w:webHidden/>
          </w:rPr>
          <w:fldChar w:fldCharType="separate"/>
        </w:r>
        <w:r>
          <w:rPr>
            <w:noProof/>
            <w:webHidden/>
          </w:rPr>
          <w:t>9</w:t>
        </w:r>
        <w:r>
          <w:rPr>
            <w:noProof/>
            <w:webHidden/>
          </w:rPr>
          <w:fldChar w:fldCharType="end"/>
        </w:r>
      </w:hyperlink>
    </w:p>
    <w:p w14:paraId="37C60859" w14:textId="0E39BB5F" w:rsidR="00EE15DE" w:rsidRDefault="00EE15DE">
      <w:pPr>
        <w:pStyle w:val="TOC4"/>
        <w:tabs>
          <w:tab w:val="right" w:leader="dot" w:pos="10459"/>
        </w:tabs>
        <w:rPr>
          <w:rFonts w:eastAsiaTheme="minorEastAsia" w:cstheme="minorBidi"/>
          <w:noProof/>
          <w:kern w:val="2"/>
          <w:sz w:val="24"/>
          <w:lang w:bidi="ta-IN"/>
          <w14:ligatures w14:val="standardContextual"/>
        </w:rPr>
      </w:pPr>
      <w:hyperlink w:anchor="_Toc242021422" w:history="1">
        <w:r w:rsidRPr="00B06984">
          <w:rPr>
            <w:rStyle w:val="Hyperlink"/>
            <w:rFonts w:ascii="MS Gothic" w:eastAsia="MS Gothic" w:hAnsi="MS Gothic" w:cs="MS Gothic" w:hint="eastAsia"/>
            <w:noProof/>
            <w:lang w:val="ru-RU"/>
          </w:rPr>
          <w:t>驕傲係慾望嘅基礎</w:t>
        </w:r>
        <w:r>
          <w:rPr>
            <w:noProof/>
            <w:webHidden/>
          </w:rPr>
          <w:tab/>
        </w:r>
        <w:r>
          <w:rPr>
            <w:noProof/>
            <w:webHidden/>
          </w:rPr>
          <w:fldChar w:fldCharType="begin"/>
        </w:r>
        <w:r>
          <w:rPr>
            <w:noProof/>
            <w:webHidden/>
          </w:rPr>
          <w:instrText xml:space="preserve"> PAGEREF _Toc242021422 \h </w:instrText>
        </w:r>
        <w:r>
          <w:rPr>
            <w:noProof/>
            <w:webHidden/>
          </w:rPr>
        </w:r>
        <w:r>
          <w:rPr>
            <w:noProof/>
            <w:webHidden/>
          </w:rPr>
          <w:fldChar w:fldCharType="separate"/>
        </w:r>
        <w:r>
          <w:rPr>
            <w:noProof/>
            <w:webHidden/>
          </w:rPr>
          <w:t>10</w:t>
        </w:r>
        <w:r>
          <w:rPr>
            <w:noProof/>
            <w:webHidden/>
          </w:rPr>
          <w:fldChar w:fldCharType="end"/>
        </w:r>
      </w:hyperlink>
    </w:p>
    <w:p w14:paraId="433B0B95" w14:textId="41E12CB4" w:rsidR="00EE15DE" w:rsidRDefault="00EE15DE">
      <w:pPr>
        <w:pStyle w:val="TOC4"/>
        <w:tabs>
          <w:tab w:val="right" w:leader="dot" w:pos="10459"/>
        </w:tabs>
        <w:rPr>
          <w:rFonts w:eastAsiaTheme="minorEastAsia" w:cstheme="minorBidi"/>
          <w:noProof/>
          <w:kern w:val="2"/>
          <w:sz w:val="24"/>
          <w:lang w:bidi="ta-IN"/>
          <w14:ligatures w14:val="standardContextual"/>
        </w:rPr>
      </w:pPr>
      <w:hyperlink w:anchor="_Toc242021423" w:history="1">
        <w:r w:rsidRPr="00B06984">
          <w:rPr>
            <w:rStyle w:val="Hyperlink"/>
            <w:rFonts w:ascii="MS Gothic" w:eastAsia="MS Gothic" w:hAnsi="MS Gothic" w:cs="MS Gothic" w:hint="eastAsia"/>
            <w:noProof/>
            <w:lang w:val="ru-RU"/>
          </w:rPr>
          <w:t>慾望趁</w:t>
        </w:r>
        <w:r w:rsidRPr="00B06984">
          <w:rPr>
            <w:rStyle w:val="Hyperlink"/>
            <w:rFonts w:ascii="Microsoft JhengHei" w:eastAsia="Microsoft JhengHei" w:hAnsi="Microsoft JhengHei" w:cs="Microsoft JhengHei" w:hint="eastAsia"/>
            <w:noProof/>
            <w:lang w:val="ru-RU"/>
          </w:rPr>
          <w:t>佢仲「年輕」嘅時候</w:t>
        </w:r>
        <w:r w:rsidRPr="00B06984">
          <w:rPr>
            <w:rStyle w:val="Hyperlink"/>
            <w:noProof/>
            <w:lang w:val="ru-RU"/>
          </w:rPr>
          <w:t>,</w:t>
        </w:r>
        <w:r w:rsidRPr="00B06984">
          <w:rPr>
            <w:rStyle w:val="Hyperlink"/>
            <w:rFonts w:ascii="MS Gothic" w:eastAsia="MS Gothic" w:hAnsi="MS Gothic" w:cs="MS Gothic" w:hint="eastAsia"/>
            <w:noProof/>
            <w:lang w:val="ru-RU"/>
          </w:rPr>
          <w:t>就好容易根除。</w:t>
        </w:r>
        <w:r>
          <w:rPr>
            <w:noProof/>
            <w:webHidden/>
          </w:rPr>
          <w:tab/>
        </w:r>
        <w:r>
          <w:rPr>
            <w:noProof/>
            <w:webHidden/>
          </w:rPr>
          <w:fldChar w:fldCharType="begin"/>
        </w:r>
        <w:r>
          <w:rPr>
            <w:noProof/>
            <w:webHidden/>
          </w:rPr>
          <w:instrText xml:space="preserve"> PAGEREF _Toc242021423 \h </w:instrText>
        </w:r>
        <w:r>
          <w:rPr>
            <w:noProof/>
            <w:webHidden/>
          </w:rPr>
        </w:r>
        <w:r>
          <w:rPr>
            <w:noProof/>
            <w:webHidden/>
          </w:rPr>
          <w:fldChar w:fldCharType="separate"/>
        </w:r>
        <w:r>
          <w:rPr>
            <w:noProof/>
            <w:webHidden/>
          </w:rPr>
          <w:t>11</w:t>
        </w:r>
        <w:r>
          <w:rPr>
            <w:noProof/>
            <w:webHidden/>
          </w:rPr>
          <w:fldChar w:fldCharType="end"/>
        </w:r>
      </w:hyperlink>
    </w:p>
    <w:p w14:paraId="4B383762" w14:textId="2E744D1B" w:rsidR="00EE15DE" w:rsidRDefault="00EE15DE">
      <w:pPr>
        <w:pStyle w:val="TOC4"/>
        <w:tabs>
          <w:tab w:val="right" w:leader="dot" w:pos="10459"/>
        </w:tabs>
        <w:rPr>
          <w:rFonts w:eastAsiaTheme="minorEastAsia" w:cstheme="minorBidi"/>
          <w:noProof/>
          <w:kern w:val="2"/>
          <w:sz w:val="24"/>
          <w:lang w:bidi="ta-IN"/>
          <w14:ligatures w14:val="standardContextual"/>
        </w:rPr>
      </w:pPr>
      <w:hyperlink w:anchor="_Toc242021424" w:history="1">
        <w:r w:rsidRPr="00B06984">
          <w:rPr>
            <w:rStyle w:val="Hyperlink"/>
            <w:rFonts w:ascii="MS Gothic" w:eastAsia="MS Gothic" w:hAnsi="MS Gothic" w:cs="MS Gothic" w:hint="eastAsia"/>
            <w:noProof/>
            <w:lang w:val="ru-RU"/>
          </w:rPr>
          <w:t>點樣擺</w:t>
        </w:r>
        <w:r w:rsidRPr="00B06984">
          <w:rPr>
            <w:rStyle w:val="Hyperlink"/>
            <w:rFonts w:ascii="Yu Gothic" w:eastAsia="Yu Gothic" w:hAnsi="Yu Gothic" w:cs="Yu Gothic" w:hint="eastAsia"/>
            <w:noProof/>
            <w:lang w:val="ru-RU"/>
          </w:rPr>
          <w:t>脫慾望</w:t>
        </w:r>
        <w:r>
          <w:rPr>
            <w:noProof/>
            <w:webHidden/>
          </w:rPr>
          <w:tab/>
        </w:r>
        <w:r>
          <w:rPr>
            <w:noProof/>
            <w:webHidden/>
          </w:rPr>
          <w:fldChar w:fldCharType="begin"/>
        </w:r>
        <w:r>
          <w:rPr>
            <w:noProof/>
            <w:webHidden/>
          </w:rPr>
          <w:instrText xml:space="preserve"> PAGEREF _Toc242021424 \h </w:instrText>
        </w:r>
        <w:r>
          <w:rPr>
            <w:noProof/>
            <w:webHidden/>
          </w:rPr>
        </w:r>
        <w:r>
          <w:rPr>
            <w:noProof/>
            <w:webHidden/>
          </w:rPr>
          <w:fldChar w:fldCharType="separate"/>
        </w:r>
        <w:r>
          <w:rPr>
            <w:noProof/>
            <w:webHidden/>
          </w:rPr>
          <w:t>11</w:t>
        </w:r>
        <w:r>
          <w:rPr>
            <w:noProof/>
            <w:webHidden/>
          </w:rPr>
          <w:fldChar w:fldCharType="end"/>
        </w:r>
      </w:hyperlink>
    </w:p>
    <w:p w14:paraId="46B185CA" w14:textId="38BE7704" w:rsidR="00EE15DE" w:rsidRDefault="00EE15DE">
      <w:pPr>
        <w:pStyle w:val="TOC4"/>
        <w:tabs>
          <w:tab w:val="right" w:leader="dot" w:pos="10459"/>
        </w:tabs>
        <w:rPr>
          <w:rFonts w:eastAsiaTheme="minorEastAsia" w:cstheme="minorBidi"/>
          <w:noProof/>
          <w:kern w:val="2"/>
          <w:sz w:val="24"/>
          <w:lang w:bidi="ta-IN"/>
          <w14:ligatures w14:val="standardContextual"/>
        </w:rPr>
      </w:pPr>
      <w:hyperlink w:anchor="_Toc242021425" w:history="1">
        <w:r w:rsidRPr="00B06984">
          <w:rPr>
            <w:rStyle w:val="Hyperlink"/>
            <w:rFonts w:ascii="MS Gothic" w:eastAsia="MS Gothic" w:hAnsi="MS Gothic" w:cs="MS Gothic" w:hint="eastAsia"/>
            <w:noProof/>
            <w:lang w:val="ru-RU"/>
          </w:rPr>
          <w:t>英勇就義</w:t>
        </w:r>
        <w:r w:rsidRPr="00B06984">
          <w:rPr>
            <w:rStyle w:val="Hyperlink"/>
            <w:noProof/>
            <w:lang w:val="ru-RU"/>
          </w:rPr>
          <w:t>,</w:t>
        </w:r>
        <w:r w:rsidRPr="00B06984">
          <w:rPr>
            <w:rStyle w:val="Hyperlink"/>
            <w:rFonts w:ascii="MS Gothic" w:eastAsia="MS Gothic" w:hAnsi="MS Gothic" w:cs="MS Gothic" w:hint="eastAsia"/>
            <w:noProof/>
            <w:lang w:val="ru-RU"/>
          </w:rPr>
          <w:t>勝於畀情慾所勝</w:t>
        </w:r>
        <w:r>
          <w:rPr>
            <w:noProof/>
            <w:webHidden/>
          </w:rPr>
          <w:tab/>
        </w:r>
        <w:r>
          <w:rPr>
            <w:noProof/>
            <w:webHidden/>
          </w:rPr>
          <w:fldChar w:fldCharType="begin"/>
        </w:r>
        <w:r>
          <w:rPr>
            <w:noProof/>
            <w:webHidden/>
          </w:rPr>
          <w:instrText xml:space="preserve"> PAGEREF _Toc242021425 \h </w:instrText>
        </w:r>
        <w:r>
          <w:rPr>
            <w:noProof/>
            <w:webHidden/>
          </w:rPr>
        </w:r>
        <w:r>
          <w:rPr>
            <w:noProof/>
            <w:webHidden/>
          </w:rPr>
          <w:fldChar w:fldCharType="separate"/>
        </w:r>
        <w:r>
          <w:rPr>
            <w:noProof/>
            <w:webHidden/>
          </w:rPr>
          <w:t>12</w:t>
        </w:r>
        <w:r>
          <w:rPr>
            <w:noProof/>
            <w:webHidden/>
          </w:rPr>
          <w:fldChar w:fldCharType="end"/>
        </w:r>
      </w:hyperlink>
    </w:p>
    <w:p w14:paraId="23667266" w14:textId="6120142D" w:rsidR="00EE15DE" w:rsidRDefault="00EE15DE">
      <w:pPr>
        <w:pStyle w:val="TOC4"/>
        <w:tabs>
          <w:tab w:val="right" w:leader="dot" w:pos="10459"/>
        </w:tabs>
        <w:rPr>
          <w:rFonts w:eastAsiaTheme="minorEastAsia" w:cstheme="minorBidi"/>
          <w:noProof/>
          <w:kern w:val="2"/>
          <w:sz w:val="24"/>
          <w:lang w:bidi="ta-IN"/>
          <w14:ligatures w14:val="standardContextual"/>
        </w:rPr>
      </w:pPr>
      <w:hyperlink w:anchor="_Toc242021426" w:history="1">
        <w:r w:rsidRPr="00B06984">
          <w:rPr>
            <w:rStyle w:val="Hyperlink"/>
            <w:rFonts w:ascii="MS Gothic" w:eastAsia="MS Gothic" w:hAnsi="MS Gothic" w:cs="MS Gothic" w:hint="eastAsia"/>
            <w:noProof/>
            <w:lang w:val="ru-RU"/>
          </w:rPr>
          <w:t>你要播種</w:t>
        </w:r>
        <w:r w:rsidRPr="00B06984">
          <w:rPr>
            <w:rStyle w:val="Hyperlink"/>
            <w:noProof/>
            <w:lang w:val="ru-RU"/>
          </w:rPr>
          <w:t>,</w:t>
        </w:r>
        <w:r w:rsidRPr="00B06984">
          <w:rPr>
            <w:rStyle w:val="Hyperlink"/>
            <w:rFonts w:ascii="MS Gothic" w:eastAsia="MS Gothic" w:hAnsi="MS Gothic" w:cs="MS Gothic" w:hint="eastAsia"/>
            <w:noProof/>
            <w:lang w:val="ru-RU"/>
          </w:rPr>
          <w:t>咁上帝先可以令</w:t>
        </w:r>
        <w:r w:rsidRPr="00B06984">
          <w:rPr>
            <w:rStyle w:val="Hyperlink"/>
            <w:rFonts w:ascii="Microsoft JhengHei" w:eastAsia="Microsoft JhengHei" w:hAnsi="Microsoft JhengHei" w:cs="Microsoft JhengHei" w:hint="eastAsia"/>
            <w:noProof/>
            <w:lang w:val="ru-RU"/>
          </w:rPr>
          <w:t>佢生長。</w:t>
        </w:r>
        <w:r>
          <w:rPr>
            <w:noProof/>
            <w:webHidden/>
          </w:rPr>
          <w:tab/>
        </w:r>
        <w:r>
          <w:rPr>
            <w:noProof/>
            <w:webHidden/>
          </w:rPr>
          <w:fldChar w:fldCharType="begin"/>
        </w:r>
        <w:r>
          <w:rPr>
            <w:noProof/>
            <w:webHidden/>
          </w:rPr>
          <w:instrText xml:space="preserve"> PAGEREF _Toc242021426 \h </w:instrText>
        </w:r>
        <w:r>
          <w:rPr>
            <w:noProof/>
            <w:webHidden/>
          </w:rPr>
        </w:r>
        <w:r>
          <w:rPr>
            <w:noProof/>
            <w:webHidden/>
          </w:rPr>
          <w:fldChar w:fldCharType="separate"/>
        </w:r>
        <w:r>
          <w:rPr>
            <w:noProof/>
            <w:webHidden/>
          </w:rPr>
          <w:t>13</w:t>
        </w:r>
        <w:r>
          <w:rPr>
            <w:noProof/>
            <w:webHidden/>
          </w:rPr>
          <w:fldChar w:fldCharType="end"/>
        </w:r>
      </w:hyperlink>
    </w:p>
    <w:p w14:paraId="2C3F68A1" w14:textId="3A874324" w:rsidR="00EE15DE" w:rsidRDefault="00EE15DE">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21427" w:history="1">
        <w:r w:rsidRPr="00B06984">
          <w:rPr>
            <w:rStyle w:val="Hyperlink"/>
            <w:rFonts w:ascii="MS Gothic" w:eastAsia="MS Gothic" w:hAnsi="MS Gothic" w:cs="MS Gothic" w:hint="eastAsia"/>
            <w:noProof/>
            <w:lang w:val="ru-RU"/>
          </w:rPr>
          <w:t>第一部。</w:t>
        </w:r>
        <w:r w:rsidRPr="00B06984">
          <w:rPr>
            <w:rStyle w:val="Hyperlink"/>
            <w:noProof/>
            <w:lang w:val="ru-RU"/>
          </w:rPr>
          <w:t xml:space="preserve">  </w:t>
        </w:r>
        <w:r w:rsidRPr="00B06984">
          <w:rPr>
            <w:rStyle w:val="Hyperlink"/>
            <w:rFonts w:ascii="MS Gothic" w:eastAsia="MS Gothic" w:hAnsi="MS Gothic" w:cs="MS Gothic" w:hint="eastAsia"/>
            <w:noProof/>
            <w:lang w:val="ru-RU"/>
          </w:rPr>
          <w:t>自愛</w:t>
        </w:r>
        <w:r w:rsidRPr="00B06984">
          <w:rPr>
            <w:rStyle w:val="Hyperlink"/>
            <w:rFonts w:ascii="Calibri" w:hAnsi="Calibri" w:cs="Calibri"/>
            <w:noProof/>
            <w:lang w:val="ru-RU"/>
          </w:rPr>
          <w:t>──</w:t>
        </w:r>
        <w:r w:rsidRPr="00B06984">
          <w:rPr>
            <w:rStyle w:val="Hyperlink"/>
            <w:rFonts w:ascii="MS Gothic" w:eastAsia="MS Gothic" w:hAnsi="MS Gothic" w:cs="MS Gothic" w:hint="eastAsia"/>
            <w:noProof/>
            <w:lang w:val="ru-RU"/>
          </w:rPr>
          <w:t>一切熱情之母</w:t>
        </w:r>
        <w:r>
          <w:rPr>
            <w:noProof/>
            <w:webHidden/>
          </w:rPr>
          <w:tab/>
        </w:r>
        <w:r>
          <w:rPr>
            <w:noProof/>
            <w:webHidden/>
          </w:rPr>
          <w:fldChar w:fldCharType="begin"/>
        </w:r>
        <w:r>
          <w:rPr>
            <w:noProof/>
            <w:webHidden/>
          </w:rPr>
          <w:instrText xml:space="preserve"> PAGEREF _Toc242021427 \h </w:instrText>
        </w:r>
        <w:r>
          <w:rPr>
            <w:noProof/>
            <w:webHidden/>
          </w:rPr>
        </w:r>
        <w:r>
          <w:rPr>
            <w:noProof/>
            <w:webHidden/>
          </w:rPr>
          <w:fldChar w:fldCharType="separate"/>
        </w:r>
        <w:r>
          <w:rPr>
            <w:noProof/>
            <w:webHidden/>
          </w:rPr>
          <w:t>13</w:t>
        </w:r>
        <w:r>
          <w:rPr>
            <w:noProof/>
            <w:webHidden/>
          </w:rPr>
          <w:fldChar w:fldCharType="end"/>
        </w:r>
      </w:hyperlink>
    </w:p>
    <w:p w14:paraId="179DBD76" w14:textId="709B8D7A" w:rsidR="00EE15DE" w:rsidRDefault="00EE15DE">
      <w:pPr>
        <w:pStyle w:val="TOC3"/>
        <w:tabs>
          <w:tab w:val="right" w:leader="dot" w:pos="10459"/>
        </w:tabs>
        <w:rPr>
          <w:rFonts w:eastAsiaTheme="minorEastAsia" w:cstheme="minorBidi"/>
          <w:noProof/>
          <w:kern w:val="2"/>
          <w:sz w:val="24"/>
          <w:lang w:bidi="ta-IN"/>
          <w14:ligatures w14:val="standardContextual"/>
        </w:rPr>
      </w:pPr>
      <w:hyperlink w:anchor="_Toc242021428" w:history="1">
        <w:r w:rsidRPr="00B06984">
          <w:rPr>
            <w:rStyle w:val="Hyperlink"/>
            <w:rFonts w:ascii="MS Gothic" w:eastAsia="MS Gothic" w:hAnsi="MS Gothic" w:cs="MS Gothic" w:hint="eastAsia"/>
            <w:noProof/>
            <w:lang w:val="ru-RU"/>
          </w:rPr>
          <w:t>第一章</w:t>
        </w:r>
        <w:r w:rsidRPr="00B06984">
          <w:rPr>
            <w:rStyle w:val="Hyperlink"/>
            <w:noProof/>
            <w:lang w:val="ru-RU"/>
          </w:rPr>
          <w:t xml:space="preserve">  </w:t>
        </w:r>
        <w:r w:rsidRPr="00B06984">
          <w:rPr>
            <w:rStyle w:val="Hyperlink"/>
            <w:rFonts w:ascii="MS Gothic" w:eastAsia="MS Gothic" w:hAnsi="MS Gothic" w:cs="MS Gothic" w:hint="eastAsia"/>
            <w:noProof/>
            <w:lang w:val="ru-RU"/>
          </w:rPr>
          <w:t>自愛及其後果</w:t>
        </w:r>
        <w:r>
          <w:rPr>
            <w:noProof/>
            <w:webHidden/>
          </w:rPr>
          <w:tab/>
        </w:r>
        <w:r>
          <w:rPr>
            <w:noProof/>
            <w:webHidden/>
          </w:rPr>
          <w:fldChar w:fldCharType="begin"/>
        </w:r>
        <w:r>
          <w:rPr>
            <w:noProof/>
            <w:webHidden/>
          </w:rPr>
          <w:instrText xml:space="preserve"> PAGEREF _Toc242021428 \h </w:instrText>
        </w:r>
        <w:r>
          <w:rPr>
            <w:noProof/>
            <w:webHidden/>
          </w:rPr>
        </w:r>
        <w:r>
          <w:rPr>
            <w:noProof/>
            <w:webHidden/>
          </w:rPr>
          <w:fldChar w:fldCharType="separate"/>
        </w:r>
        <w:r>
          <w:rPr>
            <w:noProof/>
            <w:webHidden/>
          </w:rPr>
          <w:t>13</w:t>
        </w:r>
        <w:r>
          <w:rPr>
            <w:noProof/>
            <w:webHidden/>
          </w:rPr>
          <w:fldChar w:fldCharType="end"/>
        </w:r>
      </w:hyperlink>
    </w:p>
    <w:p w14:paraId="197A0A99" w14:textId="0B15E9B6" w:rsidR="00EE15DE" w:rsidRDefault="00EE15DE">
      <w:pPr>
        <w:pStyle w:val="TOC4"/>
        <w:tabs>
          <w:tab w:val="right" w:leader="dot" w:pos="10459"/>
        </w:tabs>
        <w:rPr>
          <w:rFonts w:eastAsiaTheme="minorEastAsia" w:cstheme="minorBidi"/>
          <w:noProof/>
          <w:kern w:val="2"/>
          <w:sz w:val="24"/>
          <w:lang w:bidi="ta-IN"/>
          <w14:ligatures w14:val="standardContextual"/>
        </w:rPr>
      </w:pPr>
      <w:hyperlink w:anchor="_Toc242021429" w:history="1">
        <w:r w:rsidRPr="00B06984">
          <w:rPr>
            <w:rStyle w:val="Hyperlink"/>
            <w:rFonts w:ascii="MS Gothic" w:eastAsia="MS Gothic" w:hAnsi="MS Gothic" w:cs="MS Gothic" w:hint="eastAsia"/>
            <w:noProof/>
            <w:lang w:val="ru-RU"/>
          </w:rPr>
          <w:t>所有激情都源於自愛</w:t>
        </w:r>
        <w:r>
          <w:rPr>
            <w:noProof/>
            <w:webHidden/>
          </w:rPr>
          <w:tab/>
        </w:r>
        <w:r>
          <w:rPr>
            <w:noProof/>
            <w:webHidden/>
          </w:rPr>
          <w:fldChar w:fldCharType="begin"/>
        </w:r>
        <w:r>
          <w:rPr>
            <w:noProof/>
            <w:webHidden/>
          </w:rPr>
          <w:instrText xml:space="preserve"> PAGEREF _Toc242021429 \h </w:instrText>
        </w:r>
        <w:r>
          <w:rPr>
            <w:noProof/>
            <w:webHidden/>
          </w:rPr>
        </w:r>
        <w:r>
          <w:rPr>
            <w:noProof/>
            <w:webHidden/>
          </w:rPr>
          <w:fldChar w:fldCharType="separate"/>
        </w:r>
        <w:r>
          <w:rPr>
            <w:noProof/>
            <w:webHidden/>
          </w:rPr>
          <w:t>13</w:t>
        </w:r>
        <w:r>
          <w:rPr>
            <w:noProof/>
            <w:webHidden/>
          </w:rPr>
          <w:fldChar w:fldCharType="end"/>
        </w:r>
      </w:hyperlink>
    </w:p>
    <w:p w14:paraId="79F541EE" w14:textId="1FA72117" w:rsidR="00EE15DE" w:rsidRDefault="00EE15DE">
      <w:pPr>
        <w:pStyle w:val="TOC4"/>
        <w:tabs>
          <w:tab w:val="right" w:leader="dot" w:pos="10459"/>
        </w:tabs>
        <w:rPr>
          <w:rFonts w:eastAsiaTheme="minorEastAsia" w:cstheme="minorBidi"/>
          <w:noProof/>
          <w:kern w:val="2"/>
          <w:sz w:val="24"/>
          <w:lang w:bidi="ta-IN"/>
          <w14:ligatures w14:val="standardContextual"/>
        </w:rPr>
      </w:pPr>
      <w:hyperlink w:anchor="_Toc242021430" w:history="1">
        <w:r w:rsidRPr="00B06984">
          <w:rPr>
            <w:rStyle w:val="Hyperlink"/>
            <w:rFonts w:ascii="MS Gothic" w:eastAsia="MS Gothic" w:hAnsi="MS Gothic" w:cs="MS Gothic" w:hint="eastAsia"/>
            <w:noProof/>
            <w:lang w:val="ru-RU"/>
          </w:rPr>
          <w:t>食唔好味嘅</w:t>
        </w:r>
        <w:r w:rsidRPr="00B06984">
          <w:rPr>
            <w:rStyle w:val="Hyperlink"/>
            <w:rFonts w:ascii="Microsoft JhengHei" w:eastAsia="Microsoft JhengHei" w:hAnsi="Microsoft JhengHei" w:cs="Microsoft JhengHei" w:hint="eastAsia"/>
            <w:noProof/>
            <w:lang w:val="ru-RU"/>
          </w:rPr>
          <w:t>嘢</w:t>
        </w:r>
        <w:r w:rsidRPr="00B06984">
          <w:rPr>
            <w:rStyle w:val="Hyperlink"/>
            <w:noProof/>
            <w:lang w:val="ru-RU"/>
          </w:rPr>
          <w:t>,</w:t>
        </w:r>
        <w:r w:rsidRPr="00B06984">
          <w:rPr>
            <w:rStyle w:val="Hyperlink"/>
            <w:rFonts w:ascii="MS Gothic" w:eastAsia="MS Gothic" w:hAnsi="MS Gothic" w:cs="MS Gothic" w:hint="eastAsia"/>
            <w:noProof/>
            <w:lang w:val="ru-RU"/>
          </w:rPr>
          <w:t>並</w:t>
        </w:r>
        <w:r w:rsidRPr="00B06984">
          <w:rPr>
            <w:rStyle w:val="Hyperlink"/>
            <w:rFonts w:ascii="Microsoft JhengHei" w:eastAsia="Microsoft JhengHei" w:hAnsi="Microsoft JhengHei" w:cs="Microsoft JhengHei" w:hint="eastAsia"/>
            <w:noProof/>
            <w:lang w:val="ru-RU"/>
          </w:rPr>
          <w:t>喺基督入面得喜樂</w:t>
        </w:r>
        <w:r>
          <w:rPr>
            <w:noProof/>
            <w:webHidden/>
          </w:rPr>
          <w:tab/>
        </w:r>
        <w:r>
          <w:rPr>
            <w:noProof/>
            <w:webHidden/>
          </w:rPr>
          <w:fldChar w:fldCharType="begin"/>
        </w:r>
        <w:r>
          <w:rPr>
            <w:noProof/>
            <w:webHidden/>
          </w:rPr>
          <w:instrText xml:space="preserve"> PAGEREF _Toc242021430 \h </w:instrText>
        </w:r>
        <w:r>
          <w:rPr>
            <w:noProof/>
            <w:webHidden/>
          </w:rPr>
        </w:r>
        <w:r>
          <w:rPr>
            <w:noProof/>
            <w:webHidden/>
          </w:rPr>
          <w:fldChar w:fldCharType="separate"/>
        </w:r>
        <w:r>
          <w:rPr>
            <w:noProof/>
            <w:webHidden/>
          </w:rPr>
          <w:t>14</w:t>
        </w:r>
        <w:r>
          <w:rPr>
            <w:noProof/>
            <w:webHidden/>
          </w:rPr>
          <w:fldChar w:fldCharType="end"/>
        </w:r>
      </w:hyperlink>
    </w:p>
    <w:p w14:paraId="50EF4A0F" w14:textId="36CCC11F" w:rsidR="00EE15DE" w:rsidRDefault="00EE15DE">
      <w:pPr>
        <w:pStyle w:val="TOC4"/>
        <w:tabs>
          <w:tab w:val="right" w:leader="dot" w:pos="10459"/>
        </w:tabs>
        <w:rPr>
          <w:rFonts w:eastAsiaTheme="minorEastAsia" w:cstheme="minorBidi"/>
          <w:noProof/>
          <w:kern w:val="2"/>
          <w:sz w:val="24"/>
          <w:lang w:bidi="ta-IN"/>
          <w14:ligatures w14:val="standardContextual"/>
        </w:rPr>
      </w:pPr>
      <w:hyperlink w:anchor="_Toc242021431" w:history="1">
        <w:r w:rsidRPr="00B06984">
          <w:rPr>
            <w:rStyle w:val="Hyperlink"/>
            <w:rFonts w:ascii="MS Gothic" w:eastAsia="MS Gothic" w:hAnsi="MS Gothic" w:cs="MS Gothic" w:hint="eastAsia"/>
            <w:noProof/>
            <w:lang w:val="ru-RU"/>
          </w:rPr>
          <w:t>自愛摧毀對鄰舍嘅愛</w:t>
        </w:r>
        <w:r>
          <w:rPr>
            <w:noProof/>
            <w:webHidden/>
          </w:rPr>
          <w:tab/>
        </w:r>
        <w:r>
          <w:rPr>
            <w:noProof/>
            <w:webHidden/>
          </w:rPr>
          <w:fldChar w:fldCharType="begin"/>
        </w:r>
        <w:r>
          <w:rPr>
            <w:noProof/>
            <w:webHidden/>
          </w:rPr>
          <w:instrText xml:space="preserve"> PAGEREF _Toc242021431 \h </w:instrText>
        </w:r>
        <w:r>
          <w:rPr>
            <w:noProof/>
            <w:webHidden/>
          </w:rPr>
        </w:r>
        <w:r>
          <w:rPr>
            <w:noProof/>
            <w:webHidden/>
          </w:rPr>
          <w:fldChar w:fldCharType="separate"/>
        </w:r>
        <w:r>
          <w:rPr>
            <w:noProof/>
            <w:webHidden/>
          </w:rPr>
          <w:t>15</w:t>
        </w:r>
        <w:r>
          <w:rPr>
            <w:noProof/>
            <w:webHidden/>
          </w:rPr>
          <w:fldChar w:fldCharType="end"/>
        </w:r>
      </w:hyperlink>
    </w:p>
    <w:p w14:paraId="06F9125F" w14:textId="3AA2F651" w:rsidR="00EE15DE" w:rsidRDefault="00EE15DE">
      <w:pPr>
        <w:pStyle w:val="TOC4"/>
        <w:tabs>
          <w:tab w:val="right" w:leader="dot" w:pos="10459"/>
        </w:tabs>
        <w:rPr>
          <w:rFonts w:eastAsiaTheme="minorEastAsia" w:cstheme="minorBidi"/>
          <w:noProof/>
          <w:kern w:val="2"/>
          <w:sz w:val="24"/>
          <w:lang w:bidi="ta-IN"/>
          <w14:ligatures w14:val="standardContextual"/>
        </w:rPr>
      </w:pPr>
      <w:hyperlink w:anchor="_Toc242021432" w:history="1">
        <w:r w:rsidRPr="00B06984">
          <w:rPr>
            <w:rStyle w:val="Hyperlink"/>
            <w:rFonts w:ascii="MS Gothic" w:eastAsia="MS Gothic" w:hAnsi="MS Gothic" w:cs="MS Gothic" w:hint="eastAsia"/>
            <w:noProof/>
            <w:lang w:val="ru-RU"/>
          </w:rPr>
          <w:t>其他人就畀</w:t>
        </w:r>
        <w:r w:rsidRPr="00B06984">
          <w:rPr>
            <w:rStyle w:val="Hyperlink"/>
            <w:rFonts w:ascii="Microsoft JhengHei" w:eastAsia="Microsoft JhengHei" w:hAnsi="Microsoft JhengHei" w:cs="Microsoft JhengHei" w:hint="eastAsia"/>
            <w:noProof/>
            <w:lang w:val="ru-RU"/>
          </w:rPr>
          <w:t>佢哋去見魔鬼啦</w:t>
        </w:r>
        <w:r w:rsidRPr="00B06984">
          <w:rPr>
            <w:rStyle w:val="Hyperlink"/>
            <w:noProof/>
            <w:lang w:val="ru-RU"/>
          </w:rPr>
          <w:t>!</w:t>
        </w:r>
        <w:r>
          <w:rPr>
            <w:noProof/>
            <w:webHidden/>
          </w:rPr>
          <w:tab/>
        </w:r>
        <w:r>
          <w:rPr>
            <w:noProof/>
            <w:webHidden/>
          </w:rPr>
          <w:fldChar w:fldCharType="begin"/>
        </w:r>
        <w:r>
          <w:rPr>
            <w:noProof/>
            <w:webHidden/>
          </w:rPr>
          <w:instrText xml:space="preserve"> PAGEREF _Toc242021432 \h </w:instrText>
        </w:r>
        <w:r>
          <w:rPr>
            <w:noProof/>
            <w:webHidden/>
          </w:rPr>
        </w:r>
        <w:r>
          <w:rPr>
            <w:noProof/>
            <w:webHidden/>
          </w:rPr>
          <w:fldChar w:fldCharType="separate"/>
        </w:r>
        <w:r>
          <w:rPr>
            <w:noProof/>
            <w:webHidden/>
          </w:rPr>
          <w:t>15</w:t>
        </w:r>
        <w:r>
          <w:rPr>
            <w:noProof/>
            <w:webHidden/>
          </w:rPr>
          <w:fldChar w:fldCharType="end"/>
        </w:r>
      </w:hyperlink>
    </w:p>
    <w:p w14:paraId="1C426FBA" w14:textId="08929C2F" w:rsidR="00EE15DE" w:rsidRDefault="00EE15DE">
      <w:pPr>
        <w:pStyle w:val="TOC4"/>
        <w:tabs>
          <w:tab w:val="right" w:leader="dot" w:pos="10459"/>
        </w:tabs>
        <w:rPr>
          <w:rFonts w:eastAsiaTheme="minorEastAsia" w:cstheme="minorBidi"/>
          <w:noProof/>
          <w:kern w:val="2"/>
          <w:sz w:val="24"/>
          <w:lang w:bidi="ta-IN"/>
          <w14:ligatures w14:val="standardContextual"/>
        </w:rPr>
      </w:pPr>
      <w:hyperlink w:anchor="_Toc242021433" w:history="1">
        <w:r w:rsidRPr="00B06984">
          <w:rPr>
            <w:rStyle w:val="Hyperlink"/>
            <w:rFonts w:ascii="MS Gothic" w:eastAsia="MS Gothic" w:hAnsi="MS Gothic" w:cs="MS Gothic" w:hint="eastAsia"/>
            <w:noProof/>
            <w:lang w:val="ru-RU"/>
          </w:rPr>
          <w:t>自滿嘅折磨</w:t>
        </w:r>
        <w:r>
          <w:rPr>
            <w:noProof/>
            <w:webHidden/>
          </w:rPr>
          <w:tab/>
        </w:r>
        <w:r>
          <w:rPr>
            <w:noProof/>
            <w:webHidden/>
          </w:rPr>
          <w:fldChar w:fldCharType="begin"/>
        </w:r>
        <w:r>
          <w:rPr>
            <w:noProof/>
            <w:webHidden/>
          </w:rPr>
          <w:instrText xml:space="preserve"> PAGEREF _Toc242021433 \h </w:instrText>
        </w:r>
        <w:r>
          <w:rPr>
            <w:noProof/>
            <w:webHidden/>
          </w:rPr>
        </w:r>
        <w:r>
          <w:rPr>
            <w:noProof/>
            <w:webHidden/>
          </w:rPr>
          <w:fldChar w:fldCharType="separate"/>
        </w:r>
        <w:r>
          <w:rPr>
            <w:noProof/>
            <w:webHidden/>
          </w:rPr>
          <w:t>16</w:t>
        </w:r>
        <w:r>
          <w:rPr>
            <w:noProof/>
            <w:webHidden/>
          </w:rPr>
          <w:fldChar w:fldCharType="end"/>
        </w:r>
      </w:hyperlink>
    </w:p>
    <w:p w14:paraId="3BC4E24D" w14:textId="3EEC70D0" w:rsidR="00EE15DE" w:rsidRDefault="00EE15DE">
      <w:pPr>
        <w:pStyle w:val="TOC4"/>
        <w:tabs>
          <w:tab w:val="right" w:leader="dot" w:pos="10459"/>
        </w:tabs>
        <w:rPr>
          <w:rFonts w:eastAsiaTheme="minorEastAsia" w:cstheme="minorBidi"/>
          <w:noProof/>
          <w:kern w:val="2"/>
          <w:sz w:val="24"/>
          <w:lang w:bidi="ta-IN"/>
          <w14:ligatures w14:val="standardContextual"/>
        </w:rPr>
      </w:pPr>
      <w:hyperlink w:anchor="_Toc242021434" w:history="1">
        <w:r w:rsidRPr="00B06984">
          <w:rPr>
            <w:rStyle w:val="Hyperlink"/>
            <w:rFonts w:ascii="MS Gothic" w:eastAsia="MS Gothic" w:hAnsi="MS Gothic" w:cs="MS Gothic" w:hint="eastAsia"/>
            <w:noProof/>
            <w:lang w:val="ru-RU"/>
          </w:rPr>
          <w:t>自愛剝奪</w:t>
        </w:r>
        <w:r w:rsidRPr="00B06984">
          <w:rPr>
            <w:rStyle w:val="Hyperlink"/>
            <w:rFonts w:ascii="Microsoft JhengHei" w:eastAsia="Microsoft JhengHei" w:hAnsi="Microsoft JhengHei" w:cs="Microsoft JhengHei" w:hint="eastAsia"/>
            <w:noProof/>
            <w:lang w:val="ru-RU"/>
          </w:rPr>
          <w:t>咗我哋嘅平安同喜樂</w:t>
        </w:r>
        <w:r>
          <w:rPr>
            <w:noProof/>
            <w:webHidden/>
          </w:rPr>
          <w:tab/>
        </w:r>
        <w:r>
          <w:rPr>
            <w:noProof/>
            <w:webHidden/>
          </w:rPr>
          <w:fldChar w:fldCharType="begin"/>
        </w:r>
        <w:r>
          <w:rPr>
            <w:noProof/>
            <w:webHidden/>
          </w:rPr>
          <w:instrText xml:space="preserve"> PAGEREF _Toc242021434 \h </w:instrText>
        </w:r>
        <w:r>
          <w:rPr>
            <w:noProof/>
            <w:webHidden/>
          </w:rPr>
        </w:r>
        <w:r>
          <w:rPr>
            <w:noProof/>
            <w:webHidden/>
          </w:rPr>
          <w:fldChar w:fldCharType="separate"/>
        </w:r>
        <w:r>
          <w:rPr>
            <w:noProof/>
            <w:webHidden/>
          </w:rPr>
          <w:t>17</w:t>
        </w:r>
        <w:r>
          <w:rPr>
            <w:noProof/>
            <w:webHidden/>
          </w:rPr>
          <w:fldChar w:fldCharType="end"/>
        </w:r>
      </w:hyperlink>
    </w:p>
    <w:p w14:paraId="0B2A7280" w14:textId="0948C0CD" w:rsidR="00EE15DE" w:rsidRDefault="00EE15DE">
      <w:pPr>
        <w:pStyle w:val="TOC3"/>
        <w:tabs>
          <w:tab w:val="right" w:leader="dot" w:pos="10459"/>
        </w:tabs>
        <w:rPr>
          <w:rFonts w:eastAsiaTheme="minorEastAsia" w:cstheme="minorBidi"/>
          <w:noProof/>
          <w:kern w:val="2"/>
          <w:sz w:val="24"/>
          <w:lang w:bidi="ta-IN"/>
          <w14:ligatures w14:val="standardContextual"/>
        </w:rPr>
      </w:pPr>
      <w:hyperlink w:anchor="_Toc242021435" w:history="1">
        <w:r w:rsidRPr="00B06984">
          <w:rPr>
            <w:rStyle w:val="Hyperlink"/>
            <w:rFonts w:ascii="MS Gothic" w:eastAsia="MS Gothic" w:hAnsi="MS Gothic" w:cs="MS Gothic" w:hint="eastAsia"/>
            <w:noProof/>
            <w:lang w:val="ru-RU"/>
          </w:rPr>
          <w:t>第二章</w:t>
        </w:r>
        <w:r w:rsidRPr="00B06984">
          <w:rPr>
            <w:rStyle w:val="Hyperlink"/>
            <w:noProof/>
            <w:lang w:val="ru-RU"/>
          </w:rPr>
          <w:t xml:space="preserve">  </w:t>
        </w:r>
        <w:r w:rsidRPr="00B06984">
          <w:rPr>
            <w:rStyle w:val="Hyperlink"/>
            <w:rFonts w:ascii="MS Gothic" w:eastAsia="MS Gothic" w:hAnsi="MS Gothic" w:cs="MS Gothic" w:hint="eastAsia"/>
            <w:noProof/>
            <w:lang w:val="ru-RU"/>
          </w:rPr>
          <w:t>擺</w:t>
        </w:r>
        <w:r w:rsidRPr="00B06984">
          <w:rPr>
            <w:rStyle w:val="Hyperlink"/>
            <w:rFonts w:ascii="Yu Gothic" w:eastAsia="Yu Gothic" w:hAnsi="Yu Gothic" w:cs="Yu Gothic" w:hint="eastAsia"/>
            <w:noProof/>
            <w:lang w:val="ru-RU"/>
          </w:rPr>
          <w:t>脫自愛嘅奴役</w:t>
        </w:r>
        <w:r>
          <w:rPr>
            <w:noProof/>
            <w:webHidden/>
          </w:rPr>
          <w:tab/>
        </w:r>
        <w:r>
          <w:rPr>
            <w:noProof/>
            <w:webHidden/>
          </w:rPr>
          <w:fldChar w:fldCharType="begin"/>
        </w:r>
        <w:r>
          <w:rPr>
            <w:noProof/>
            <w:webHidden/>
          </w:rPr>
          <w:instrText xml:space="preserve"> PAGEREF _Toc242021435 \h </w:instrText>
        </w:r>
        <w:r>
          <w:rPr>
            <w:noProof/>
            <w:webHidden/>
          </w:rPr>
        </w:r>
        <w:r>
          <w:rPr>
            <w:noProof/>
            <w:webHidden/>
          </w:rPr>
          <w:fldChar w:fldCharType="separate"/>
        </w:r>
        <w:r>
          <w:rPr>
            <w:noProof/>
            <w:webHidden/>
          </w:rPr>
          <w:t>18</w:t>
        </w:r>
        <w:r>
          <w:rPr>
            <w:noProof/>
            <w:webHidden/>
          </w:rPr>
          <w:fldChar w:fldCharType="end"/>
        </w:r>
      </w:hyperlink>
    </w:p>
    <w:p w14:paraId="767759C2" w14:textId="2B3960A4" w:rsidR="00EE15DE" w:rsidRDefault="00EE15DE">
      <w:pPr>
        <w:pStyle w:val="TOC4"/>
        <w:tabs>
          <w:tab w:val="right" w:leader="dot" w:pos="10459"/>
        </w:tabs>
        <w:rPr>
          <w:rFonts w:eastAsiaTheme="minorEastAsia" w:cstheme="minorBidi"/>
          <w:noProof/>
          <w:kern w:val="2"/>
          <w:sz w:val="24"/>
          <w:lang w:bidi="ta-IN"/>
          <w14:ligatures w14:val="standardContextual"/>
        </w:rPr>
      </w:pPr>
      <w:hyperlink w:anchor="_Toc242021436" w:history="1">
        <w:r w:rsidRPr="00B06984">
          <w:rPr>
            <w:rStyle w:val="Hyperlink"/>
            <w:rFonts w:ascii="MS Gothic" w:eastAsia="MS Gothic" w:hAnsi="MS Gothic" w:cs="MS Gothic" w:hint="eastAsia"/>
            <w:noProof/>
            <w:lang w:val="ru-RU"/>
          </w:rPr>
          <w:t>靈性鬥爭嘅目標</w:t>
        </w:r>
        <w:r w:rsidRPr="00B06984">
          <w:rPr>
            <w:rStyle w:val="Hyperlink"/>
            <w:noProof/>
            <w:lang w:val="ru-RU"/>
          </w:rPr>
          <w:t>:</w:t>
        </w:r>
        <w:r w:rsidRPr="00B06984">
          <w:rPr>
            <w:rStyle w:val="Hyperlink"/>
            <w:rFonts w:ascii="Yu Gothic" w:eastAsia="Yu Gothic" w:hAnsi="Yu Gothic" w:cs="Yu Gothic" w:hint="eastAsia"/>
            <w:noProof/>
            <w:lang w:val="ru-RU"/>
          </w:rPr>
          <w:t>脫去舊自我</w:t>
        </w:r>
        <w:r>
          <w:rPr>
            <w:noProof/>
            <w:webHidden/>
          </w:rPr>
          <w:tab/>
        </w:r>
        <w:r>
          <w:rPr>
            <w:noProof/>
            <w:webHidden/>
          </w:rPr>
          <w:fldChar w:fldCharType="begin"/>
        </w:r>
        <w:r>
          <w:rPr>
            <w:noProof/>
            <w:webHidden/>
          </w:rPr>
          <w:instrText xml:space="preserve"> PAGEREF _Toc242021436 \h </w:instrText>
        </w:r>
        <w:r>
          <w:rPr>
            <w:noProof/>
            <w:webHidden/>
          </w:rPr>
        </w:r>
        <w:r>
          <w:rPr>
            <w:noProof/>
            <w:webHidden/>
          </w:rPr>
          <w:fldChar w:fldCharType="separate"/>
        </w:r>
        <w:r>
          <w:rPr>
            <w:noProof/>
            <w:webHidden/>
          </w:rPr>
          <w:t>18</w:t>
        </w:r>
        <w:r>
          <w:rPr>
            <w:noProof/>
            <w:webHidden/>
          </w:rPr>
          <w:fldChar w:fldCharType="end"/>
        </w:r>
      </w:hyperlink>
    </w:p>
    <w:p w14:paraId="5BBB6FB2" w14:textId="702C266C" w:rsidR="00EE15DE" w:rsidRDefault="00EE15DE">
      <w:pPr>
        <w:pStyle w:val="TOC4"/>
        <w:tabs>
          <w:tab w:val="right" w:leader="dot" w:pos="10459"/>
        </w:tabs>
        <w:rPr>
          <w:rFonts w:eastAsiaTheme="minorEastAsia" w:cstheme="minorBidi"/>
          <w:noProof/>
          <w:kern w:val="2"/>
          <w:sz w:val="24"/>
          <w:lang w:bidi="ta-IN"/>
          <w14:ligatures w14:val="standardContextual"/>
        </w:rPr>
      </w:pPr>
      <w:hyperlink w:anchor="_Toc242021437" w:history="1">
        <w:r w:rsidRPr="00B06984">
          <w:rPr>
            <w:rStyle w:val="Hyperlink"/>
            <w:rFonts w:ascii="MS Gothic" w:eastAsia="MS Gothic" w:hAnsi="MS Gothic" w:cs="MS Gothic" w:hint="eastAsia"/>
            <w:noProof/>
            <w:lang w:val="ru-RU"/>
          </w:rPr>
          <w:t>唔好太擔心舒適度</w:t>
        </w:r>
        <w:r>
          <w:rPr>
            <w:noProof/>
            <w:webHidden/>
          </w:rPr>
          <w:tab/>
        </w:r>
        <w:r>
          <w:rPr>
            <w:noProof/>
            <w:webHidden/>
          </w:rPr>
          <w:fldChar w:fldCharType="begin"/>
        </w:r>
        <w:r>
          <w:rPr>
            <w:noProof/>
            <w:webHidden/>
          </w:rPr>
          <w:instrText xml:space="preserve"> PAGEREF _Toc242021437 \h </w:instrText>
        </w:r>
        <w:r>
          <w:rPr>
            <w:noProof/>
            <w:webHidden/>
          </w:rPr>
        </w:r>
        <w:r>
          <w:rPr>
            <w:noProof/>
            <w:webHidden/>
          </w:rPr>
          <w:fldChar w:fldCharType="separate"/>
        </w:r>
        <w:r>
          <w:rPr>
            <w:noProof/>
            <w:webHidden/>
          </w:rPr>
          <w:t>19</w:t>
        </w:r>
        <w:r>
          <w:rPr>
            <w:noProof/>
            <w:webHidden/>
          </w:rPr>
          <w:fldChar w:fldCharType="end"/>
        </w:r>
      </w:hyperlink>
    </w:p>
    <w:p w14:paraId="40B8E232" w14:textId="4C869929" w:rsidR="00EE15DE" w:rsidRDefault="00EE15DE">
      <w:pPr>
        <w:pStyle w:val="TOC4"/>
        <w:tabs>
          <w:tab w:val="right" w:leader="dot" w:pos="10459"/>
        </w:tabs>
        <w:rPr>
          <w:rFonts w:eastAsiaTheme="minorEastAsia" w:cstheme="minorBidi"/>
          <w:noProof/>
          <w:kern w:val="2"/>
          <w:sz w:val="24"/>
          <w:lang w:bidi="ta-IN"/>
          <w14:ligatures w14:val="standardContextual"/>
        </w:rPr>
      </w:pPr>
      <w:hyperlink w:anchor="_Toc242021438" w:history="1">
        <w:r w:rsidRPr="00B06984">
          <w:rPr>
            <w:rStyle w:val="Hyperlink"/>
            <w:rFonts w:ascii="MS Gothic" w:eastAsia="MS Gothic" w:hAnsi="MS Gothic" w:cs="MS Gothic" w:hint="eastAsia"/>
            <w:noProof/>
            <w:lang w:val="ru-RU"/>
          </w:rPr>
          <w:t>你為邊個保留你嘅「自我」</w:t>
        </w:r>
        <w:r w:rsidRPr="00B06984">
          <w:rPr>
            <w:rStyle w:val="Hyperlink"/>
            <w:rFonts w:ascii="Calibri" w:hAnsi="Calibri" w:cs="Calibri"/>
            <w:noProof/>
            <w:lang w:val="ru-RU"/>
          </w:rPr>
          <w:t>──</w:t>
        </w:r>
        <w:r w:rsidRPr="00B06984">
          <w:rPr>
            <w:rStyle w:val="Hyperlink"/>
            <w:rFonts w:ascii="MS Gothic" w:eastAsia="MS Gothic" w:hAnsi="MS Gothic" w:cs="MS Gothic" w:hint="eastAsia"/>
            <w:noProof/>
            <w:lang w:val="ru-RU"/>
          </w:rPr>
          <w:t>為自己</w:t>
        </w:r>
        <w:r w:rsidRPr="00B06984">
          <w:rPr>
            <w:rStyle w:val="Hyperlink"/>
            <w:noProof/>
            <w:lang w:val="ru-RU"/>
          </w:rPr>
          <w:t>?</w:t>
        </w:r>
        <w:r>
          <w:rPr>
            <w:noProof/>
            <w:webHidden/>
          </w:rPr>
          <w:tab/>
        </w:r>
        <w:r>
          <w:rPr>
            <w:noProof/>
            <w:webHidden/>
          </w:rPr>
          <w:fldChar w:fldCharType="begin"/>
        </w:r>
        <w:r>
          <w:rPr>
            <w:noProof/>
            <w:webHidden/>
          </w:rPr>
          <w:instrText xml:space="preserve"> PAGEREF _Toc242021438 \h </w:instrText>
        </w:r>
        <w:r>
          <w:rPr>
            <w:noProof/>
            <w:webHidden/>
          </w:rPr>
        </w:r>
        <w:r>
          <w:rPr>
            <w:noProof/>
            <w:webHidden/>
          </w:rPr>
          <w:fldChar w:fldCharType="separate"/>
        </w:r>
        <w:r>
          <w:rPr>
            <w:noProof/>
            <w:webHidden/>
          </w:rPr>
          <w:t>20</w:t>
        </w:r>
        <w:r>
          <w:rPr>
            <w:noProof/>
            <w:webHidden/>
          </w:rPr>
          <w:fldChar w:fldCharType="end"/>
        </w:r>
      </w:hyperlink>
    </w:p>
    <w:p w14:paraId="0FCA6C89" w14:textId="5FA5769D" w:rsidR="00EE15DE" w:rsidRDefault="00EE15DE">
      <w:pPr>
        <w:pStyle w:val="TOC4"/>
        <w:tabs>
          <w:tab w:val="right" w:leader="dot" w:pos="10459"/>
        </w:tabs>
        <w:rPr>
          <w:rFonts w:eastAsiaTheme="minorEastAsia" w:cstheme="minorBidi"/>
          <w:noProof/>
          <w:kern w:val="2"/>
          <w:sz w:val="24"/>
          <w:lang w:bidi="ta-IN"/>
          <w14:ligatures w14:val="standardContextual"/>
        </w:rPr>
      </w:pPr>
      <w:hyperlink w:anchor="_Toc242021439" w:history="1">
        <w:r w:rsidRPr="00B06984">
          <w:rPr>
            <w:rStyle w:val="Hyperlink"/>
            <w:rFonts w:ascii="MS Gothic" w:eastAsia="MS Gothic" w:hAnsi="MS Gothic" w:cs="MS Gothic" w:hint="eastAsia"/>
            <w:noProof/>
            <w:lang w:val="ru-RU"/>
          </w:rPr>
          <w:t>當有自我否定</w:t>
        </w:r>
        <w:r w:rsidRPr="00B06984">
          <w:rPr>
            <w:rStyle w:val="Hyperlink"/>
            <w:noProof/>
            <w:lang w:val="ru-RU"/>
          </w:rPr>
          <w:t>,</w:t>
        </w:r>
        <w:r w:rsidRPr="00B06984">
          <w:rPr>
            <w:rStyle w:val="Hyperlink"/>
            <w:rFonts w:ascii="MS Gothic" w:eastAsia="MS Gothic" w:hAnsi="MS Gothic" w:cs="MS Gothic" w:hint="eastAsia"/>
            <w:noProof/>
            <w:lang w:val="ru-RU"/>
          </w:rPr>
          <w:t>上帝就會賜下</w:t>
        </w:r>
        <w:r w:rsidRPr="00B06984">
          <w:rPr>
            <w:rStyle w:val="Hyperlink"/>
            <w:rFonts w:ascii="Yu Gothic" w:eastAsia="Yu Gothic" w:hAnsi="Yu Gothic" w:cs="Yu Gothic" w:hint="eastAsia"/>
            <w:noProof/>
            <w:lang w:val="ru-RU"/>
          </w:rPr>
          <w:t>祂嘅恩典</w:t>
        </w:r>
        <w:r>
          <w:rPr>
            <w:noProof/>
            <w:webHidden/>
          </w:rPr>
          <w:tab/>
        </w:r>
        <w:r>
          <w:rPr>
            <w:noProof/>
            <w:webHidden/>
          </w:rPr>
          <w:fldChar w:fldCharType="begin"/>
        </w:r>
        <w:r>
          <w:rPr>
            <w:noProof/>
            <w:webHidden/>
          </w:rPr>
          <w:instrText xml:space="preserve"> PAGEREF _Toc242021439 \h </w:instrText>
        </w:r>
        <w:r>
          <w:rPr>
            <w:noProof/>
            <w:webHidden/>
          </w:rPr>
        </w:r>
        <w:r>
          <w:rPr>
            <w:noProof/>
            <w:webHidden/>
          </w:rPr>
          <w:fldChar w:fldCharType="separate"/>
        </w:r>
        <w:r>
          <w:rPr>
            <w:noProof/>
            <w:webHidden/>
          </w:rPr>
          <w:t>20</w:t>
        </w:r>
        <w:r>
          <w:rPr>
            <w:noProof/>
            <w:webHidden/>
          </w:rPr>
          <w:fldChar w:fldCharType="end"/>
        </w:r>
      </w:hyperlink>
    </w:p>
    <w:p w14:paraId="63B28B79" w14:textId="290BC4C8" w:rsidR="00EE15DE" w:rsidRDefault="00EE15DE">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21440" w:history="1">
        <w:r w:rsidRPr="00B06984">
          <w:rPr>
            <w:rStyle w:val="Hyperlink"/>
            <w:rFonts w:ascii="MS Gothic" w:eastAsia="MS Gothic" w:hAnsi="MS Gothic" w:cs="MS Gothic" w:hint="eastAsia"/>
            <w:noProof/>
            <w:lang w:val="ru-RU"/>
          </w:rPr>
          <w:t>第二部。</w:t>
        </w:r>
        <w:r w:rsidRPr="00B06984">
          <w:rPr>
            <w:rStyle w:val="Hyperlink"/>
            <w:noProof/>
            <w:lang w:val="ru-RU"/>
          </w:rPr>
          <w:t xml:space="preserve">  </w:t>
        </w:r>
        <w:r w:rsidRPr="00B06984">
          <w:rPr>
            <w:rStyle w:val="Hyperlink"/>
            <w:rFonts w:ascii="MS Gothic" w:eastAsia="MS Gothic" w:hAnsi="MS Gothic" w:cs="MS Gothic" w:hint="eastAsia"/>
            <w:noProof/>
            <w:lang w:val="ru-RU"/>
          </w:rPr>
          <w:t>驕傲</w:t>
        </w:r>
        <w:r w:rsidRPr="00B06984">
          <w:rPr>
            <w:rStyle w:val="Hyperlink"/>
            <w:rFonts w:ascii="Calibri" w:hAnsi="Calibri" w:cs="Calibri"/>
            <w:noProof/>
            <w:lang w:val="ru-RU"/>
          </w:rPr>
          <w:t>──</w:t>
        </w:r>
        <w:r w:rsidRPr="00B06984">
          <w:rPr>
            <w:rStyle w:val="Hyperlink"/>
            <w:rFonts w:ascii="MS Gothic" w:eastAsia="MS Gothic" w:hAnsi="MS Gothic" w:cs="MS Gothic" w:hint="eastAsia"/>
            <w:noProof/>
            <w:lang w:val="ru-RU"/>
          </w:rPr>
          <w:t>萬惡之源</w:t>
        </w:r>
        <w:r>
          <w:rPr>
            <w:noProof/>
            <w:webHidden/>
          </w:rPr>
          <w:tab/>
        </w:r>
        <w:r>
          <w:rPr>
            <w:noProof/>
            <w:webHidden/>
          </w:rPr>
          <w:fldChar w:fldCharType="begin"/>
        </w:r>
        <w:r>
          <w:rPr>
            <w:noProof/>
            <w:webHidden/>
          </w:rPr>
          <w:instrText xml:space="preserve"> PAGEREF _Toc242021440 \h </w:instrText>
        </w:r>
        <w:r>
          <w:rPr>
            <w:noProof/>
            <w:webHidden/>
          </w:rPr>
        </w:r>
        <w:r>
          <w:rPr>
            <w:noProof/>
            <w:webHidden/>
          </w:rPr>
          <w:fldChar w:fldCharType="separate"/>
        </w:r>
        <w:r>
          <w:rPr>
            <w:noProof/>
            <w:webHidden/>
          </w:rPr>
          <w:t>21</w:t>
        </w:r>
        <w:r>
          <w:rPr>
            <w:noProof/>
            <w:webHidden/>
          </w:rPr>
          <w:fldChar w:fldCharType="end"/>
        </w:r>
      </w:hyperlink>
    </w:p>
    <w:p w14:paraId="539D9AA4" w14:textId="7797CCAA" w:rsidR="00EE15DE" w:rsidRDefault="00EE15DE">
      <w:pPr>
        <w:pStyle w:val="TOC3"/>
        <w:tabs>
          <w:tab w:val="right" w:leader="dot" w:pos="10459"/>
        </w:tabs>
        <w:rPr>
          <w:rFonts w:eastAsiaTheme="minorEastAsia" w:cstheme="minorBidi"/>
          <w:noProof/>
          <w:kern w:val="2"/>
          <w:sz w:val="24"/>
          <w:lang w:bidi="ta-IN"/>
          <w14:ligatures w14:val="standardContextual"/>
        </w:rPr>
      </w:pPr>
      <w:hyperlink w:anchor="_Toc242021441" w:history="1">
        <w:r w:rsidRPr="00B06984">
          <w:rPr>
            <w:rStyle w:val="Hyperlink"/>
            <w:rFonts w:ascii="MS Gothic" w:eastAsia="MS Gothic" w:hAnsi="MS Gothic" w:cs="MS Gothic" w:hint="eastAsia"/>
            <w:noProof/>
            <w:lang w:val="ru-RU"/>
          </w:rPr>
          <w:t>第一章</w:t>
        </w:r>
        <w:r w:rsidRPr="00B06984">
          <w:rPr>
            <w:rStyle w:val="Hyperlink"/>
            <w:noProof/>
            <w:lang w:val="ru-RU"/>
          </w:rPr>
          <w:t xml:space="preserve">  </w:t>
        </w:r>
        <w:r w:rsidRPr="00B06984">
          <w:rPr>
            <w:rStyle w:val="Hyperlink"/>
            <w:rFonts w:ascii="MS Gothic" w:eastAsia="MS Gothic" w:hAnsi="MS Gothic" w:cs="MS Gothic" w:hint="eastAsia"/>
            <w:noProof/>
            <w:lang w:val="ru-RU"/>
          </w:rPr>
          <w:t>驕傲</w:t>
        </w:r>
        <w:r w:rsidRPr="00B06984">
          <w:rPr>
            <w:rStyle w:val="Hyperlink"/>
            <w:rFonts w:ascii="Calibri" w:hAnsi="Calibri" w:cs="Calibri"/>
            <w:noProof/>
            <w:lang w:val="ru-RU"/>
          </w:rPr>
          <w:t>──</w:t>
        </w:r>
        <w:r w:rsidRPr="00B06984">
          <w:rPr>
            <w:rStyle w:val="Hyperlink"/>
            <w:rFonts w:ascii="MS Gothic" w:eastAsia="MS Gothic" w:hAnsi="MS Gothic" w:cs="MS Gothic" w:hint="eastAsia"/>
            <w:noProof/>
            <w:lang w:val="ru-RU"/>
          </w:rPr>
          <w:t>情慾嘅總部</w:t>
        </w:r>
        <w:r>
          <w:rPr>
            <w:noProof/>
            <w:webHidden/>
          </w:rPr>
          <w:tab/>
        </w:r>
        <w:r>
          <w:rPr>
            <w:noProof/>
            <w:webHidden/>
          </w:rPr>
          <w:fldChar w:fldCharType="begin"/>
        </w:r>
        <w:r>
          <w:rPr>
            <w:noProof/>
            <w:webHidden/>
          </w:rPr>
          <w:instrText xml:space="preserve"> PAGEREF _Toc242021441 \h </w:instrText>
        </w:r>
        <w:r>
          <w:rPr>
            <w:noProof/>
            <w:webHidden/>
          </w:rPr>
        </w:r>
        <w:r>
          <w:rPr>
            <w:noProof/>
            <w:webHidden/>
          </w:rPr>
          <w:fldChar w:fldCharType="separate"/>
        </w:r>
        <w:r>
          <w:rPr>
            <w:noProof/>
            <w:webHidden/>
          </w:rPr>
          <w:t>21</w:t>
        </w:r>
        <w:r>
          <w:rPr>
            <w:noProof/>
            <w:webHidden/>
          </w:rPr>
          <w:fldChar w:fldCharType="end"/>
        </w:r>
      </w:hyperlink>
    </w:p>
    <w:p w14:paraId="60425ED1" w14:textId="57A54A4B" w:rsidR="00EE15DE" w:rsidRDefault="00EE15DE">
      <w:pPr>
        <w:pStyle w:val="TOC4"/>
        <w:tabs>
          <w:tab w:val="right" w:leader="dot" w:pos="10459"/>
        </w:tabs>
        <w:rPr>
          <w:rFonts w:eastAsiaTheme="minorEastAsia" w:cstheme="minorBidi"/>
          <w:noProof/>
          <w:kern w:val="2"/>
          <w:sz w:val="24"/>
          <w:lang w:bidi="ta-IN"/>
          <w14:ligatures w14:val="standardContextual"/>
        </w:rPr>
      </w:pPr>
      <w:hyperlink w:anchor="_Toc242021442" w:history="1">
        <w:r w:rsidRPr="00B06984">
          <w:rPr>
            <w:rStyle w:val="Hyperlink"/>
            <w:rFonts w:ascii="MS Gothic" w:eastAsia="MS Gothic" w:hAnsi="MS Gothic" w:cs="MS Gothic" w:hint="eastAsia"/>
            <w:noProof/>
            <w:lang w:val="ru-RU"/>
          </w:rPr>
          <w:t>當我</w:t>
        </w:r>
        <w:r w:rsidRPr="00B06984">
          <w:rPr>
            <w:rStyle w:val="Hyperlink"/>
            <w:rFonts w:ascii="Microsoft JhengHei" w:eastAsia="Microsoft JhengHei" w:hAnsi="Microsoft JhengHei" w:cs="Microsoft JhengHei" w:hint="eastAsia"/>
            <w:noProof/>
            <w:lang w:val="ru-RU"/>
          </w:rPr>
          <w:t>哋唔覺得自豪</w:t>
        </w:r>
        <w:r>
          <w:rPr>
            <w:noProof/>
            <w:webHidden/>
          </w:rPr>
          <w:tab/>
        </w:r>
        <w:r>
          <w:rPr>
            <w:noProof/>
            <w:webHidden/>
          </w:rPr>
          <w:fldChar w:fldCharType="begin"/>
        </w:r>
        <w:r>
          <w:rPr>
            <w:noProof/>
            <w:webHidden/>
          </w:rPr>
          <w:instrText xml:space="preserve"> PAGEREF _Toc242021442 \h </w:instrText>
        </w:r>
        <w:r>
          <w:rPr>
            <w:noProof/>
            <w:webHidden/>
          </w:rPr>
        </w:r>
        <w:r>
          <w:rPr>
            <w:noProof/>
            <w:webHidden/>
          </w:rPr>
          <w:fldChar w:fldCharType="separate"/>
        </w:r>
        <w:r>
          <w:rPr>
            <w:noProof/>
            <w:webHidden/>
          </w:rPr>
          <w:t>22</w:t>
        </w:r>
        <w:r>
          <w:rPr>
            <w:noProof/>
            <w:webHidden/>
          </w:rPr>
          <w:fldChar w:fldCharType="end"/>
        </w:r>
      </w:hyperlink>
    </w:p>
    <w:p w14:paraId="6D3C5E93" w14:textId="1375C03F" w:rsidR="00EE15DE" w:rsidRDefault="00EE15DE">
      <w:pPr>
        <w:pStyle w:val="TOC4"/>
        <w:tabs>
          <w:tab w:val="right" w:leader="dot" w:pos="10459"/>
        </w:tabs>
        <w:rPr>
          <w:rFonts w:eastAsiaTheme="minorEastAsia" w:cstheme="minorBidi"/>
          <w:noProof/>
          <w:kern w:val="2"/>
          <w:sz w:val="24"/>
          <w:lang w:bidi="ta-IN"/>
          <w14:ligatures w14:val="standardContextual"/>
        </w:rPr>
      </w:pPr>
      <w:hyperlink w:anchor="_Toc242021443" w:history="1">
        <w:r w:rsidRPr="00B06984">
          <w:rPr>
            <w:rStyle w:val="Hyperlink"/>
            <w:rFonts w:ascii="MS Gothic" w:eastAsia="MS Gothic" w:hAnsi="MS Gothic" w:cs="MS Gothic" w:hint="eastAsia"/>
            <w:noProof/>
            <w:lang w:val="ru-RU"/>
          </w:rPr>
          <w:t>驕傲無處不在</w:t>
        </w:r>
        <w:r>
          <w:rPr>
            <w:noProof/>
            <w:webHidden/>
          </w:rPr>
          <w:tab/>
        </w:r>
        <w:r>
          <w:rPr>
            <w:noProof/>
            <w:webHidden/>
          </w:rPr>
          <w:fldChar w:fldCharType="begin"/>
        </w:r>
        <w:r>
          <w:rPr>
            <w:noProof/>
            <w:webHidden/>
          </w:rPr>
          <w:instrText xml:space="preserve"> PAGEREF _Toc242021443 \h </w:instrText>
        </w:r>
        <w:r>
          <w:rPr>
            <w:noProof/>
            <w:webHidden/>
          </w:rPr>
        </w:r>
        <w:r>
          <w:rPr>
            <w:noProof/>
            <w:webHidden/>
          </w:rPr>
          <w:fldChar w:fldCharType="separate"/>
        </w:r>
        <w:r>
          <w:rPr>
            <w:noProof/>
            <w:webHidden/>
          </w:rPr>
          <w:t>23</w:t>
        </w:r>
        <w:r>
          <w:rPr>
            <w:noProof/>
            <w:webHidden/>
          </w:rPr>
          <w:fldChar w:fldCharType="end"/>
        </w:r>
      </w:hyperlink>
    </w:p>
    <w:p w14:paraId="400527C3" w14:textId="333E439C" w:rsidR="00EE15DE" w:rsidRDefault="00EE15DE">
      <w:pPr>
        <w:pStyle w:val="TOC4"/>
        <w:tabs>
          <w:tab w:val="right" w:leader="dot" w:pos="10459"/>
        </w:tabs>
        <w:rPr>
          <w:rFonts w:eastAsiaTheme="minorEastAsia" w:cstheme="minorBidi"/>
          <w:noProof/>
          <w:kern w:val="2"/>
          <w:sz w:val="24"/>
          <w:lang w:bidi="ta-IN"/>
          <w14:ligatures w14:val="standardContextual"/>
        </w:rPr>
      </w:pPr>
      <w:hyperlink w:anchor="_Toc242021444" w:history="1">
        <w:r w:rsidRPr="00B06984">
          <w:rPr>
            <w:rStyle w:val="Hyperlink"/>
            <w:rFonts w:ascii="MS Gothic" w:eastAsia="MS Gothic" w:hAnsi="MS Gothic" w:cs="MS Gothic" w:hint="eastAsia"/>
            <w:noProof/>
            <w:lang w:val="ru-RU"/>
          </w:rPr>
          <w:t>驕傲嘅念頭</w:t>
        </w:r>
        <w:r>
          <w:rPr>
            <w:noProof/>
            <w:webHidden/>
          </w:rPr>
          <w:tab/>
        </w:r>
        <w:r>
          <w:rPr>
            <w:noProof/>
            <w:webHidden/>
          </w:rPr>
          <w:fldChar w:fldCharType="begin"/>
        </w:r>
        <w:r>
          <w:rPr>
            <w:noProof/>
            <w:webHidden/>
          </w:rPr>
          <w:instrText xml:space="preserve"> PAGEREF _Toc242021444 \h </w:instrText>
        </w:r>
        <w:r>
          <w:rPr>
            <w:noProof/>
            <w:webHidden/>
          </w:rPr>
        </w:r>
        <w:r>
          <w:rPr>
            <w:noProof/>
            <w:webHidden/>
          </w:rPr>
          <w:fldChar w:fldCharType="separate"/>
        </w:r>
        <w:r>
          <w:rPr>
            <w:noProof/>
            <w:webHidden/>
          </w:rPr>
          <w:t>23</w:t>
        </w:r>
        <w:r>
          <w:rPr>
            <w:noProof/>
            <w:webHidden/>
          </w:rPr>
          <w:fldChar w:fldCharType="end"/>
        </w:r>
      </w:hyperlink>
    </w:p>
    <w:p w14:paraId="20D32F25" w14:textId="09309567" w:rsidR="00EE15DE" w:rsidRDefault="00EE15DE">
      <w:pPr>
        <w:pStyle w:val="TOC3"/>
        <w:tabs>
          <w:tab w:val="right" w:leader="dot" w:pos="10459"/>
        </w:tabs>
        <w:rPr>
          <w:rFonts w:eastAsiaTheme="minorEastAsia" w:cstheme="minorBidi"/>
          <w:noProof/>
          <w:kern w:val="2"/>
          <w:sz w:val="24"/>
          <w:lang w:bidi="ta-IN"/>
          <w14:ligatures w14:val="standardContextual"/>
        </w:rPr>
      </w:pPr>
      <w:hyperlink w:anchor="_Toc242021445" w:history="1">
        <w:r w:rsidRPr="00B06984">
          <w:rPr>
            <w:rStyle w:val="Hyperlink"/>
            <w:rFonts w:ascii="MS Gothic" w:eastAsia="MS Gothic" w:hAnsi="MS Gothic" w:cs="MS Gothic" w:hint="eastAsia"/>
            <w:noProof/>
            <w:lang w:val="ru-RU"/>
          </w:rPr>
          <w:t>第二章</w:t>
        </w:r>
        <w:r w:rsidRPr="00B06984">
          <w:rPr>
            <w:rStyle w:val="Hyperlink"/>
            <w:noProof/>
            <w:lang w:val="ru-RU"/>
          </w:rPr>
          <w:t xml:space="preserve">  </w:t>
        </w:r>
        <w:r w:rsidRPr="00B06984">
          <w:rPr>
            <w:rStyle w:val="Hyperlink"/>
            <w:rFonts w:ascii="MS Gothic" w:eastAsia="MS Gothic" w:hAnsi="MS Gothic" w:cs="MS Gothic" w:hint="eastAsia"/>
            <w:noProof/>
            <w:lang w:val="ru-RU"/>
          </w:rPr>
          <w:t>驕傲有好多種表現形式</w:t>
        </w:r>
        <w:r>
          <w:rPr>
            <w:noProof/>
            <w:webHidden/>
          </w:rPr>
          <w:tab/>
        </w:r>
        <w:r>
          <w:rPr>
            <w:noProof/>
            <w:webHidden/>
          </w:rPr>
          <w:fldChar w:fldCharType="begin"/>
        </w:r>
        <w:r>
          <w:rPr>
            <w:noProof/>
            <w:webHidden/>
          </w:rPr>
          <w:instrText xml:space="preserve"> PAGEREF _Toc242021445 \h </w:instrText>
        </w:r>
        <w:r>
          <w:rPr>
            <w:noProof/>
            <w:webHidden/>
          </w:rPr>
        </w:r>
        <w:r>
          <w:rPr>
            <w:noProof/>
            <w:webHidden/>
          </w:rPr>
          <w:fldChar w:fldCharType="separate"/>
        </w:r>
        <w:r>
          <w:rPr>
            <w:noProof/>
            <w:webHidden/>
          </w:rPr>
          <w:t>24</w:t>
        </w:r>
        <w:r>
          <w:rPr>
            <w:noProof/>
            <w:webHidden/>
          </w:rPr>
          <w:fldChar w:fldCharType="end"/>
        </w:r>
      </w:hyperlink>
    </w:p>
    <w:p w14:paraId="60C466F8" w14:textId="616B7BEE" w:rsidR="00EE15DE" w:rsidRDefault="00EE15DE">
      <w:pPr>
        <w:pStyle w:val="TOC4"/>
        <w:tabs>
          <w:tab w:val="right" w:leader="dot" w:pos="10459"/>
        </w:tabs>
        <w:rPr>
          <w:rFonts w:eastAsiaTheme="minorEastAsia" w:cstheme="minorBidi"/>
          <w:noProof/>
          <w:kern w:val="2"/>
          <w:sz w:val="24"/>
          <w:lang w:bidi="ta-IN"/>
          <w14:ligatures w14:val="standardContextual"/>
        </w:rPr>
      </w:pPr>
      <w:hyperlink w:anchor="_Toc242021446" w:history="1">
        <w:r w:rsidRPr="00B06984">
          <w:rPr>
            <w:rStyle w:val="Hyperlink"/>
            <w:rFonts w:ascii="MS Gothic" w:eastAsia="MS Gothic" w:hAnsi="MS Gothic" w:cs="MS Gothic" w:hint="eastAsia"/>
            <w:noProof/>
            <w:lang w:val="ru-RU"/>
          </w:rPr>
          <w:t>隱藏的驕傲</w:t>
        </w:r>
        <w:r>
          <w:rPr>
            <w:noProof/>
            <w:webHidden/>
          </w:rPr>
          <w:tab/>
        </w:r>
        <w:r>
          <w:rPr>
            <w:noProof/>
            <w:webHidden/>
          </w:rPr>
          <w:fldChar w:fldCharType="begin"/>
        </w:r>
        <w:r>
          <w:rPr>
            <w:noProof/>
            <w:webHidden/>
          </w:rPr>
          <w:instrText xml:space="preserve"> PAGEREF _Toc242021446 \h </w:instrText>
        </w:r>
        <w:r>
          <w:rPr>
            <w:noProof/>
            <w:webHidden/>
          </w:rPr>
        </w:r>
        <w:r>
          <w:rPr>
            <w:noProof/>
            <w:webHidden/>
          </w:rPr>
          <w:fldChar w:fldCharType="separate"/>
        </w:r>
        <w:r>
          <w:rPr>
            <w:noProof/>
            <w:webHidden/>
          </w:rPr>
          <w:t>24</w:t>
        </w:r>
        <w:r>
          <w:rPr>
            <w:noProof/>
            <w:webHidden/>
          </w:rPr>
          <w:fldChar w:fldCharType="end"/>
        </w:r>
      </w:hyperlink>
    </w:p>
    <w:p w14:paraId="69AF31B3" w14:textId="4F9373D4" w:rsidR="00EE15DE" w:rsidRDefault="00EE15DE">
      <w:pPr>
        <w:pStyle w:val="TOC4"/>
        <w:tabs>
          <w:tab w:val="right" w:leader="dot" w:pos="10459"/>
        </w:tabs>
        <w:rPr>
          <w:rFonts w:eastAsiaTheme="minorEastAsia" w:cstheme="minorBidi"/>
          <w:noProof/>
          <w:kern w:val="2"/>
          <w:sz w:val="24"/>
          <w:lang w:bidi="ta-IN"/>
          <w14:ligatures w14:val="standardContextual"/>
        </w:rPr>
      </w:pPr>
      <w:hyperlink w:anchor="_Toc242021447" w:history="1">
        <w:r w:rsidRPr="00B06984">
          <w:rPr>
            <w:rStyle w:val="Hyperlink"/>
            <w:rFonts w:ascii="MS Gothic" w:eastAsia="MS Gothic" w:hAnsi="MS Gothic" w:cs="MS Gothic" w:hint="eastAsia"/>
            <w:noProof/>
            <w:lang w:val="ru-RU"/>
          </w:rPr>
          <w:t>自私</w:t>
        </w:r>
        <w:r w:rsidRPr="00B06984">
          <w:rPr>
            <w:rStyle w:val="Hyperlink"/>
            <w:rFonts w:ascii="Calibri" w:hAnsi="Calibri" w:cs="Calibri"/>
            <w:noProof/>
            <w:lang w:val="ru-RU"/>
          </w:rPr>
          <w:t>──</w:t>
        </w:r>
        <w:r w:rsidRPr="00B06984">
          <w:rPr>
            <w:rStyle w:val="Hyperlink"/>
            <w:rFonts w:ascii="MS Gothic" w:eastAsia="MS Gothic" w:hAnsi="MS Gothic" w:cs="MS Gothic" w:hint="eastAsia"/>
            <w:noProof/>
            <w:lang w:val="ru-RU"/>
          </w:rPr>
          <w:t>驕傲嘅不順服兒子</w:t>
        </w:r>
        <w:r>
          <w:rPr>
            <w:noProof/>
            <w:webHidden/>
          </w:rPr>
          <w:tab/>
        </w:r>
        <w:r>
          <w:rPr>
            <w:noProof/>
            <w:webHidden/>
          </w:rPr>
          <w:fldChar w:fldCharType="begin"/>
        </w:r>
        <w:r>
          <w:rPr>
            <w:noProof/>
            <w:webHidden/>
          </w:rPr>
          <w:instrText xml:space="preserve"> PAGEREF _Toc242021447 \h </w:instrText>
        </w:r>
        <w:r>
          <w:rPr>
            <w:noProof/>
            <w:webHidden/>
          </w:rPr>
        </w:r>
        <w:r>
          <w:rPr>
            <w:noProof/>
            <w:webHidden/>
          </w:rPr>
          <w:fldChar w:fldCharType="separate"/>
        </w:r>
        <w:r>
          <w:rPr>
            <w:noProof/>
            <w:webHidden/>
          </w:rPr>
          <w:t>24</w:t>
        </w:r>
        <w:r>
          <w:rPr>
            <w:noProof/>
            <w:webHidden/>
          </w:rPr>
          <w:fldChar w:fldCharType="end"/>
        </w:r>
      </w:hyperlink>
    </w:p>
    <w:p w14:paraId="011298AB" w14:textId="3E18CD82" w:rsidR="00EE15DE" w:rsidRDefault="00EE15DE">
      <w:pPr>
        <w:pStyle w:val="TOC4"/>
        <w:tabs>
          <w:tab w:val="right" w:leader="dot" w:pos="10459"/>
        </w:tabs>
        <w:rPr>
          <w:rFonts w:eastAsiaTheme="minorEastAsia" w:cstheme="minorBidi"/>
          <w:noProof/>
          <w:kern w:val="2"/>
          <w:sz w:val="24"/>
          <w:lang w:bidi="ta-IN"/>
          <w14:ligatures w14:val="standardContextual"/>
        </w:rPr>
      </w:pPr>
      <w:hyperlink w:anchor="_Toc242021448" w:history="1">
        <w:r w:rsidRPr="00B06984">
          <w:rPr>
            <w:rStyle w:val="Hyperlink"/>
            <w:rFonts w:ascii="MS Gothic" w:eastAsia="MS Gothic" w:hAnsi="MS Gothic" w:cs="MS Gothic" w:hint="eastAsia"/>
            <w:noProof/>
            <w:lang w:val="ru-RU"/>
          </w:rPr>
          <w:t>自我感覺良好</w:t>
        </w:r>
        <w:r>
          <w:rPr>
            <w:noProof/>
            <w:webHidden/>
          </w:rPr>
          <w:tab/>
        </w:r>
        <w:r>
          <w:rPr>
            <w:noProof/>
            <w:webHidden/>
          </w:rPr>
          <w:fldChar w:fldCharType="begin"/>
        </w:r>
        <w:r>
          <w:rPr>
            <w:noProof/>
            <w:webHidden/>
          </w:rPr>
          <w:instrText xml:space="preserve"> PAGEREF _Toc242021448 \h </w:instrText>
        </w:r>
        <w:r>
          <w:rPr>
            <w:noProof/>
            <w:webHidden/>
          </w:rPr>
        </w:r>
        <w:r>
          <w:rPr>
            <w:noProof/>
            <w:webHidden/>
          </w:rPr>
          <w:fldChar w:fldCharType="separate"/>
        </w:r>
        <w:r>
          <w:rPr>
            <w:noProof/>
            <w:webHidden/>
          </w:rPr>
          <w:t>25</w:t>
        </w:r>
        <w:r>
          <w:rPr>
            <w:noProof/>
            <w:webHidden/>
          </w:rPr>
          <w:fldChar w:fldCharType="end"/>
        </w:r>
      </w:hyperlink>
    </w:p>
    <w:p w14:paraId="4177762B" w14:textId="42CE9B6C" w:rsidR="00EE15DE" w:rsidRDefault="00EE15DE">
      <w:pPr>
        <w:pStyle w:val="TOC4"/>
        <w:tabs>
          <w:tab w:val="right" w:leader="dot" w:pos="10459"/>
        </w:tabs>
        <w:rPr>
          <w:rFonts w:eastAsiaTheme="minorEastAsia" w:cstheme="minorBidi"/>
          <w:noProof/>
          <w:kern w:val="2"/>
          <w:sz w:val="24"/>
          <w:lang w:bidi="ta-IN"/>
          <w14:ligatures w14:val="standardContextual"/>
        </w:rPr>
      </w:pPr>
      <w:hyperlink w:anchor="_Toc242021449" w:history="1">
        <w:r w:rsidRPr="00B06984">
          <w:rPr>
            <w:rStyle w:val="Hyperlink"/>
            <w:rFonts w:ascii="MS Gothic" w:eastAsia="MS Gothic" w:hAnsi="MS Gothic" w:cs="MS Gothic" w:hint="eastAsia"/>
            <w:noProof/>
            <w:lang w:val="ru-RU"/>
          </w:rPr>
          <w:t>自信</w:t>
        </w:r>
        <w:r>
          <w:rPr>
            <w:noProof/>
            <w:webHidden/>
          </w:rPr>
          <w:tab/>
        </w:r>
        <w:r>
          <w:rPr>
            <w:noProof/>
            <w:webHidden/>
          </w:rPr>
          <w:fldChar w:fldCharType="begin"/>
        </w:r>
        <w:r>
          <w:rPr>
            <w:noProof/>
            <w:webHidden/>
          </w:rPr>
          <w:instrText xml:space="preserve"> PAGEREF _Toc242021449 \h </w:instrText>
        </w:r>
        <w:r>
          <w:rPr>
            <w:noProof/>
            <w:webHidden/>
          </w:rPr>
        </w:r>
        <w:r>
          <w:rPr>
            <w:noProof/>
            <w:webHidden/>
          </w:rPr>
          <w:fldChar w:fldCharType="separate"/>
        </w:r>
        <w:r>
          <w:rPr>
            <w:noProof/>
            <w:webHidden/>
          </w:rPr>
          <w:t>26</w:t>
        </w:r>
        <w:r>
          <w:rPr>
            <w:noProof/>
            <w:webHidden/>
          </w:rPr>
          <w:fldChar w:fldCharType="end"/>
        </w:r>
      </w:hyperlink>
    </w:p>
    <w:p w14:paraId="1EFD233F" w14:textId="64C9ABE2" w:rsidR="00EE15DE" w:rsidRDefault="00EE15DE">
      <w:pPr>
        <w:pStyle w:val="TOC4"/>
        <w:tabs>
          <w:tab w:val="right" w:leader="dot" w:pos="10459"/>
        </w:tabs>
        <w:rPr>
          <w:rFonts w:eastAsiaTheme="minorEastAsia" w:cstheme="minorBidi"/>
          <w:noProof/>
          <w:kern w:val="2"/>
          <w:sz w:val="24"/>
          <w:lang w:bidi="ta-IN"/>
          <w14:ligatures w14:val="standardContextual"/>
        </w:rPr>
      </w:pPr>
      <w:hyperlink w:anchor="_Toc242021450" w:history="1">
        <w:r w:rsidRPr="00B06984">
          <w:rPr>
            <w:rStyle w:val="Hyperlink"/>
            <w:rFonts w:ascii="MS Gothic" w:eastAsia="MS Gothic" w:hAnsi="MS Gothic" w:cs="MS Gothic" w:hint="eastAsia"/>
            <w:noProof/>
            <w:lang w:val="ru-RU"/>
          </w:rPr>
          <w:t>吹噓</w:t>
        </w:r>
        <w:r>
          <w:rPr>
            <w:noProof/>
            <w:webHidden/>
          </w:rPr>
          <w:tab/>
        </w:r>
        <w:r>
          <w:rPr>
            <w:noProof/>
            <w:webHidden/>
          </w:rPr>
          <w:fldChar w:fldCharType="begin"/>
        </w:r>
        <w:r>
          <w:rPr>
            <w:noProof/>
            <w:webHidden/>
          </w:rPr>
          <w:instrText xml:space="preserve"> PAGEREF _Toc242021450 \h </w:instrText>
        </w:r>
        <w:r>
          <w:rPr>
            <w:noProof/>
            <w:webHidden/>
          </w:rPr>
        </w:r>
        <w:r>
          <w:rPr>
            <w:noProof/>
            <w:webHidden/>
          </w:rPr>
          <w:fldChar w:fldCharType="separate"/>
        </w:r>
        <w:r>
          <w:rPr>
            <w:noProof/>
            <w:webHidden/>
          </w:rPr>
          <w:t>27</w:t>
        </w:r>
        <w:r>
          <w:rPr>
            <w:noProof/>
            <w:webHidden/>
          </w:rPr>
          <w:fldChar w:fldCharType="end"/>
        </w:r>
      </w:hyperlink>
    </w:p>
    <w:p w14:paraId="703DDBBC" w14:textId="09113D60" w:rsidR="00EE15DE" w:rsidRDefault="00EE15DE">
      <w:pPr>
        <w:pStyle w:val="TOC4"/>
        <w:tabs>
          <w:tab w:val="right" w:leader="dot" w:pos="10459"/>
        </w:tabs>
        <w:rPr>
          <w:rFonts w:eastAsiaTheme="minorEastAsia" w:cstheme="minorBidi"/>
          <w:noProof/>
          <w:kern w:val="2"/>
          <w:sz w:val="24"/>
          <w:lang w:bidi="ta-IN"/>
          <w14:ligatures w14:val="standardContextual"/>
        </w:rPr>
      </w:pPr>
      <w:hyperlink w:anchor="_Toc242021451" w:history="1">
        <w:r w:rsidRPr="00B06984">
          <w:rPr>
            <w:rStyle w:val="Hyperlink"/>
            <w:rFonts w:ascii="MS Gothic" w:eastAsia="MS Gothic" w:hAnsi="MS Gothic" w:cs="MS Gothic" w:hint="eastAsia"/>
            <w:noProof/>
            <w:lang w:val="ru-RU"/>
          </w:rPr>
          <w:t>討好人</w:t>
        </w:r>
        <w:r>
          <w:rPr>
            <w:noProof/>
            <w:webHidden/>
          </w:rPr>
          <w:tab/>
        </w:r>
        <w:r>
          <w:rPr>
            <w:noProof/>
            <w:webHidden/>
          </w:rPr>
          <w:fldChar w:fldCharType="begin"/>
        </w:r>
        <w:r>
          <w:rPr>
            <w:noProof/>
            <w:webHidden/>
          </w:rPr>
          <w:instrText xml:space="preserve"> PAGEREF _Toc242021451 \h </w:instrText>
        </w:r>
        <w:r>
          <w:rPr>
            <w:noProof/>
            <w:webHidden/>
          </w:rPr>
        </w:r>
        <w:r>
          <w:rPr>
            <w:noProof/>
            <w:webHidden/>
          </w:rPr>
          <w:fldChar w:fldCharType="separate"/>
        </w:r>
        <w:r>
          <w:rPr>
            <w:noProof/>
            <w:webHidden/>
          </w:rPr>
          <w:t>27</w:t>
        </w:r>
        <w:r>
          <w:rPr>
            <w:noProof/>
            <w:webHidden/>
          </w:rPr>
          <w:fldChar w:fldCharType="end"/>
        </w:r>
      </w:hyperlink>
    </w:p>
    <w:p w14:paraId="1023AFD0" w14:textId="562BA154" w:rsidR="00EE15DE" w:rsidRDefault="00EE15DE">
      <w:pPr>
        <w:pStyle w:val="TOC4"/>
        <w:tabs>
          <w:tab w:val="right" w:leader="dot" w:pos="10459"/>
        </w:tabs>
        <w:rPr>
          <w:rFonts w:eastAsiaTheme="minorEastAsia" w:cstheme="minorBidi"/>
          <w:noProof/>
          <w:kern w:val="2"/>
          <w:sz w:val="24"/>
          <w:lang w:bidi="ta-IN"/>
          <w14:ligatures w14:val="standardContextual"/>
        </w:rPr>
      </w:pPr>
      <w:hyperlink w:anchor="_Toc242021452" w:history="1">
        <w:r w:rsidRPr="00B06984">
          <w:rPr>
            <w:rStyle w:val="Hyperlink"/>
            <w:rFonts w:ascii="MS Gothic" w:eastAsia="MS Gothic" w:hAnsi="MS Gothic" w:cs="MS Gothic" w:hint="eastAsia"/>
            <w:noProof/>
            <w:lang w:val="ru-RU"/>
          </w:rPr>
          <w:t>讚美的甘甜</w:t>
        </w:r>
        <w:r>
          <w:rPr>
            <w:noProof/>
            <w:webHidden/>
          </w:rPr>
          <w:tab/>
        </w:r>
        <w:r>
          <w:rPr>
            <w:noProof/>
            <w:webHidden/>
          </w:rPr>
          <w:fldChar w:fldCharType="begin"/>
        </w:r>
        <w:r>
          <w:rPr>
            <w:noProof/>
            <w:webHidden/>
          </w:rPr>
          <w:instrText xml:space="preserve"> PAGEREF _Toc242021452 \h </w:instrText>
        </w:r>
        <w:r>
          <w:rPr>
            <w:noProof/>
            <w:webHidden/>
          </w:rPr>
        </w:r>
        <w:r>
          <w:rPr>
            <w:noProof/>
            <w:webHidden/>
          </w:rPr>
          <w:fldChar w:fldCharType="separate"/>
        </w:r>
        <w:r>
          <w:rPr>
            <w:noProof/>
            <w:webHidden/>
          </w:rPr>
          <w:t>29</w:t>
        </w:r>
        <w:r>
          <w:rPr>
            <w:noProof/>
            <w:webHidden/>
          </w:rPr>
          <w:fldChar w:fldCharType="end"/>
        </w:r>
      </w:hyperlink>
    </w:p>
    <w:p w14:paraId="441C836C" w14:textId="3AF3613E" w:rsidR="00EE15DE" w:rsidRDefault="00EE15DE">
      <w:pPr>
        <w:pStyle w:val="TOC4"/>
        <w:tabs>
          <w:tab w:val="right" w:leader="dot" w:pos="10459"/>
        </w:tabs>
        <w:rPr>
          <w:rFonts w:eastAsiaTheme="minorEastAsia" w:cstheme="minorBidi"/>
          <w:noProof/>
          <w:kern w:val="2"/>
          <w:sz w:val="24"/>
          <w:lang w:bidi="ta-IN"/>
          <w14:ligatures w14:val="standardContextual"/>
        </w:rPr>
      </w:pPr>
      <w:hyperlink w:anchor="_Toc242021453" w:history="1">
        <w:r w:rsidRPr="00B06984">
          <w:rPr>
            <w:rStyle w:val="Hyperlink"/>
            <w:rFonts w:ascii="MS Gothic" w:eastAsia="MS Gothic" w:hAnsi="MS Gothic" w:cs="MS Gothic" w:hint="eastAsia"/>
            <w:noProof/>
            <w:lang w:val="ru-RU"/>
          </w:rPr>
          <w:t>虛榮</w:t>
        </w:r>
        <w:r>
          <w:rPr>
            <w:noProof/>
            <w:webHidden/>
          </w:rPr>
          <w:tab/>
        </w:r>
        <w:r>
          <w:rPr>
            <w:noProof/>
            <w:webHidden/>
          </w:rPr>
          <w:fldChar w:fldCharType="begin"/>
        </w:r>
        <w:r>
          <w:rPr>
            <w:noProof/>
            <w:webHidden/>
          </w:rPr>
          <w:instrText xml:space="preserve"> PAGEREF _Toc242021453 \h </w:instrText>
        </w:r>
        <w:r>
          <w:rPr>
            <w:noProof/>
            <w:webHidden/>
          </w:rPr>
        </w:r>
        <w:r>
          <w:rPr>
            <w:noProof/>
            <w:webHidden/>
          </w:rPr>
          <w:fldChar w:fldCharType="separate"/>
        </w:r>
        <w:r>
          <w:rPr>
            <w:noProof/>
            <w:webHidden/>
          </w:rPr>
          <w:t>29</w:t>
        </w:r>
        <w:r>
          <w:rPr>
            <w:noProof/>
            <w:webHidden/>
          </w:rPr>
          <w:fldChar w:fldCharType="end"/>
        </w:r>
      </w:hyperlink>
    </w:p>
    <w:p w14:paraId="14EA9D4E" w14:textId="1265BC22" w:rsidR="00EE15DE" w:rsidRDefault="00EE15DE">
      <w:pPr>
        <w:pStyle w:val="TOC3"/>
        <w:tabs>
          <w:tab w:val="right" w:leader="dot" w:pos="10459"/>
        </w:tabs>
        <w:rPr>
          <w:rFonts w:eastAsiaTheme="minorEastAsia" w:cstheme="minorBidi"/>
          <w:noProof/>
          <w:kern w:val="2"/>
          <w:sz w:val="24"/>
          <w:lang w:bidi="ta-IN"/>
          <w14:ligatures w14:val="standardContextual"/>
        </w:rPr>
      </w:pPr>
      <w:hyperlink w:anchor="_Toc242021454" w:history="1">
        <w:r w:rsidRPr="00B06984">
          <w:rPr>
            <w:rStyle w:val="Hyperlink"/>
            <w:rFonts w:ascii="MS Gothic" w:eastAsia="MS Gothic" w:hAnsi="MS Gothic" w:cs="MS Gothic" w:hint="eastAsia"/>
            <w:noProof/>
            <w:lang w:val="ru-RU"/>
          </w:rPr>
          <w:t>第三章</w:t>
        </w:r>
        <w:r w:rsidRPr="00B06984">
          <w:rPr>
            <w:rStyle w:val="Hyperlink"/>
            <w:noProof/>
            <w:lang w:val="ru-RU"/>
          </w:rPr>
          <w:t xml:space="preserve">  </w:t>
        </w:r>
        <w:r w:rsidRPr="00B06984">
          <w:rPr>
            <w:rStyle w:val="Hyperlink"/>
            <w:rFonts w:ascii="MS Gothic" w:eastAsia="MS Gothic" w:hAnsi="MS Gothic" w:cs="MS Gothic" w:hint="eastAsia"/>
            <w:noProof/>
            <w:lang w:val="ru-RU"/>
          </w:rPr>
          <w:t>驕傲嘅後果</w:t>
        </w:r>
        <w:r>
          <w:rPr>
            <w:noProof/>
            <w:webHidden/>
          </w:rPr>
          <w:tab/>
        </w:r>
        <w:r>
          <w:rPr>
            <w:noProof/>
            <w:webHidden/>
          </w:rPr>
          <w:fldChar w:fldCharType="begin"/>
        </w:r>
        <w:r>
          <w:rPr>
            <w:noProof/>
            <w:webHidden/>
          </w:rPr>
          <w:instrText xml:space="preserve"> PAGEREF _Toc242021454 \h </w:instrText>
        </w:r>
        <w:r>
          <w:rPr>
            <w:noProof/>
            <w:webHidden/>
          </w:rPr>
        </w:r>
        <w:r>
          <w:rPr>
            <w:noProof/>
            <w:webHidden/>
          </w:rPr>
          <w:fldChar w:fldCharType="separate"/>
        </w:r>
        <w:r>
          <w:rPr>
            <w:noProof/>
            <w:webHidden/>
          </w:rPr>
          <w:t>30</w:t>
        </w:r>
        <w:r>
          <w:rPr>
            <w:noProof/>
            <w:webHidden/>
          </w:rPr>
          <w:fldChar w:fldCharType="end"/>
        </w:r>
      </w:hyperlink>
    </w:p>
    <w:p w14:paraId="07A16F5D" w14:textId="66C26E10" w:rsidR="00EE15DE" w:rsidRDefault="00EE15DE">
      <w:pPr>
        <w:pStyle w:val="TOC4"/>
        <w:tabs>
          <w:tab w:val="right" w:leader="dot" w:pos="10459"/>
        </w:tabs>
        <w:rPr>
          <w:rFonts w:eastAsiaTheme="minorEastAsia" w:cstheme="minorBidi"/>
          <w:noProof/>
          <w:kern w:val="2"/>
          <w:sz w:val="24"/>
          <w:lang w:bidi="ta-IN"/>
          <w14:ligatures w14:val="standardContextual"/>
        </w:rPr>
      </w:pPr>
      <w:hyperlink w:anchor="_Toc242021455" w:history="1">
        <w:r w:rsidRPr="00B06984">
          <w:rPr>
            <w:rStyle w:val="Hyperlink"/>
            <w:rFonts w:ascii="MS Gothic" w:eastAsia="MS Gothic" w:hAnsi="MS Gothic" w:cs="MS Gothic" w:hint="eastAsia"/>
            <w:noProof/>
            <w:lang w:val="ru-RU"/>
          </w:rPr>
          <w:t>驕傲令我</w:t>
        </w:r>
        <w:r w:rsidRPr="00B06984">
          <w:rPr>
            <w:rStyle w:val="Hyperlink"/>
            <w:rFonts w:ascii="Microsoft JhengHei" w:eastAsia="Microsoft JhengHei" w:hAnsi="Microsoft JhengHei" w:cs="Microsoft JhengHei" w:hint="eastAsia"/>
            <w:noProof/>
            <w:lang w:val="ru-RU"/>
          </w:rPr>
          <w:t>哋同神隔絕</w:t>
        </w:r>
        <w:r>
          <w:rPr>
            <w:noProof/>
            <w:webHidden/>
          </w:rPr>
          <w:tab/>
        </w:r>
        <w:r>
          <w:rPr>
            <w:noProof/>
            <w:webHidden/>
          </w:rPr>
          <w:fldChar w:fldCharType="begin"/>
        </w:r>
        <w:r>
          <w:rPr>
            <w:noProof/>
            <w:webHidden/>
          </w:rPr>
          <w:instrText xml:space="preserve"> PAGEREF _Toc242021455 \h </w:instrText>
        </w:r>
        <w:r>
          <w:rPr>
            <w:noProof/>
            <w:webHidden/>
          </w:rPr>
        </w:r>
        <w:r>
          <w:rPr>
            <w:noProof/>
            <w:webHidden/>
          </w:rPr>
          <w:fldChar w:fldCharType="separate"/>
        </w:r>
        <w:r>
          <w:rPr>
            <w:noProof/>
            <w:webHidden/>
          </w:rPr>
          <w:t>30</w:t>
        </w:r>
        <w:r>
          <w:rPr>
            <w:noProof/>
            <w:webHidden/>
          </w:rPr>
          <w:fldChar w:fldCharType="end"/>
        </w:r>
      </w:hyperlink>
    </w:p>
    <w:p w14:paraId="5739F4D6" w14:textId="048B186C" w:rsidR="00EE15DE" w:rsidRDefault="00EE15DE">
      <w:pPr>
        <w:pStyle w:val="TOC4"/>
        <w:tabs>
          <w:tab w:val="right" w:leader="dot" w:pos="10459"/>
        </w:tabs>
        <w:rPr>
          <w:rFonts w:eastAsiaTheme="minorEastAsia" w:cstheme="minorBidi"/>
          <w:noProof/>
          <w:kern w:val="2"/>
          <w:sz w:val="24"/>
          <w:lang w:bidi="ta-IN"/>
          <w14:ligatures w14:val="standardContextual"/>
        </w:rPr>
      </w:pPr>
      <w:hyperlink w:anchor="_Toc242021456" w:history="1">
        <w:r w:rsidRPr="00B06984">
          <w:rPr>
            <w:rStyle w:val="Hyperlink"/>
            <w:rFonts w:ascii="MS Gothic" w:eastAsia="MS Gothic" w:hAnsi="MS Gothic" w:cs="MS Gothic" w:hint="eastAsia"/>
            <w:noProof/>
            <w:lang w:val="ru-RU"/>
          </w:rPr>
          <w:t>當我</w:t>
        </w:r>
        <w:r w:rsidRPr="00B06984">
          <w:rPr>
            <w:rStyle w:val="Hyperlink"/>
            <w:rFonts w:ascii="Microsoft JhengHei" w:eastAsia="Microsoft JhengHei" w:hAnsi="Microsoft JhengHei" w:cs="Microsoft JhengHei" w:hint="eastAsia"/>
            <w:noProof/>
            <w:lang w:val="ru-RU"/>
          </w:rPr>
          <w:t>哋心存驕傲嘅念頭</w:t>
        </w:r>
        <w:r w:rsidRPr="00B06984">
          <w:rPr>
            <w:rStyle w:val="Hyperlink"/>
            <w:noProof/>
            <w:lang w:val="ru-RU"/>
          </w:rPr>
          <w:t>,</w:t>
        </w:r>
        <w:r w:rsidRPr="00B06984">
          <w:rPr>
            <w:rStyle w:val="Hyperlink"/>
            <w:rFonts w:ascii="MS Gothic" w:eastAsia="MS Gothic" w:hAnsi="MS Gothic" w:cs="MS Gothic" w:hint="eastAsia"/>
            <w:noProof/>
            <w:lang w:val="ru-RU"/>
          </w:rPr>
          <w:t>就會搞</w:t>
        </w:r>
        <w:r w:rsidRPr="00B06984">
          <w:rPr>
            <w:rStyle w:val="Hyperlink"/>
            <w:rFonts w:ascii="Microsoft JhengHei" w:eastAsia="Microsoft JhengHei" w:hAnsi="Microsoft JhengHei" w:cs="Microsoft JhengHei" w:hint="eastAsia"/>
            <w:noProof/>
            <w:lang w:val="ru-RU"/>
          </w:rPr>
          <w:t>砸我哋做緊嘅任何嘢。</w:t>
        </w:r>
        <w:r>
          <w:rPr>
            <w:noProof/>
            <w:webHidden/>
          </w:rPr>
          <w:tab/>
        </w:r>
        <w:r>
          <w:rPr>
            <w:noProof/>
            <w:webHidden/>
          </w:rPr>
          <w:fldChar w:fldCharType="begin"/>
        </w:r>
        <w:r>
          <w:rPr>
            <w:noProof/>
            <w:webHidden/>
          </w:rPr>
          <w:instrText xml:space="preserve"> PAGEREF _Toc242021456 \h </w:instrText>
        </w:r>
        <w:r>
          <w:rPr>
            <w:noProof/>
            <w:webHidden/>
          </w:rPr>
        </w:r>
        <w:r>
          <w:rPr>
            <w:noProof/>
            <w:webHidden/>
          </w:rPr>
          <w:fldChar w:fldCharType="separate"/>
        </w:r>
        <w:r>
          <w:rPr>
            <w:noProof/>
            <w:webHidden/>
          </w:rPr>
          <w:t>31</w:t>
        </w:r>
        <w:r>
          <w:rPr>
            <w:noProof/>
            <w:webHidden/>
          </w:rPr>
          <w:fldChar w:fldCharType="end"/>
        </w:r>
      </w:hyperlink>
    </w:p>
    <w:p w14:paraId="65729C78" w14:textId="687C05A6" w:rsidR="00EE15DE" w:rsidRDefault="00EE15DE">
      <w:pPr>
        <w:pStyle w:val="TOC4"/>
        <w:tabs>
          <w:tab w:val="right" w:leader="dot" w:pos="10459"/>
        </w:tabs>
        <w:rPr>
          <w:rFonts w:eastAsiaTheme="minorEastAsia" w:cstheme="minorBidi"/>
          <w:noProof/>
          <w:kern w:val="2"/>
          <w:sz w:val="24"/>
          <w:lang w:bidi="ta-IN"/>
          <w14:ligatures w14:val="standardContextual"/>
        </w:rPr>
      </w:pPr>
      <w:hyperlink w:anchor="_Toc242021457" w:history="1">
        <w:r w:rsidRPr="00B06984">
          <w:rPr>
            <w:rStyle w:val="Hyperlink"/>
            <w:rFonts w:ascii="MS Gothic" w:eastAsia="MS Gothic" w:hAnsi="MS Gothic" w:cs="MS Gothic" w:hint="eastAsia"/>
            <w:noProof/>
            <w:lang w:val="ru-RU"/>
          </w:rPr>
          <w:t>自負嘅人經歷嘅係跌落谷底</w:t>
        </w:r>
        <w:r w:rsidRPr="00B06984">
          <w:rPr>
            <w:rStyle w:val="Hyperlink"/>
            <w:noProof/>
            <w:lang w:val="ru-RU"/>
          </w:rPr>
          <w:t>,</w:t>
        </w:r>
        <w:r w:rsidRPr="00B06984">
          <w:rPr>
            <w:rStyle w:val="Hyperlink"/>
            <w:rFonts w:ascii="MS Gothic" w:eastAsia="MS Gothic" w:hAnsi="MS Gothic" w:cs="MS Gothic" w:hint="eastAsia"/>
            <w:noProof/>
            <w:lang w:val="ru-RU"/>
          </w:rPr>
          <w:t>而唔係靈性嘅高峰</w:t>
        </w:r>
        <w:r>
          <w:rPr>
            <w:noProof/>
            <w:webHidden/>
          </w:rPr>
          <w:tab/>
        </w:r>
        <w:r>
          <w:rPr>
            <w:noProof/>
            <w:webHidden/>
          </w:rPr>
          <w:fldChar w:fldCharType="begin"/>
        </w:r>
        <w:r>
          <w:rPr>
            <w:noProof/>
            <w:webHidden/>
          </w:rPr>
          <w:instrText xml:space="preserve"> PAGEREF _Toc242021457 \h </w:instrText>
        </w:r>
        <w:r>
          <w:rPr>
            <w:noProof/>
            <w:webHidden/>
          </w:rPr>
        </w:r>
        <w:r>
          <w:rPr>
            <w:noProof/>
            <w:webHidden/>
          </w:rPr>
          <w:fldChar w:fldCharType="separate"/>
        </w:r>
        <w:r>
          <w:rPr>
            <w:noProof/>
            <w:webHidden/>
          </w:rPr>
          <w:t>31</w:t>
        </w:r>
        <w:r>
          <w:rPr>
            <w:noProof/>
            <w:webHidden/>
          </w:rPr>
          <w:fldChar w:fldCharType="end"/>
        </w:r>
      </w:hyperlink>
    </w:p>
    <w:p w14:paraId="78E9828E" w14:textId="689E77A4" w:rsidR="00EE15DE" w:rsidRDefault="00EE15DE">
      <w:pPr>
        <w:pStyle w:val="TOC4"/>
        <w:tabs>
          <w:tab w:val="right" w:leader="dot" w:pos="10459"/>
        </w:tabs>
        <w:rPr>
          <w:rFonts w:eastAsiaTheme="minorEastAsia" w:cstheme="minorBidi"/>
          <w:noProof/>
          <w:kern w:val="2"/>
          <w:sz w:val="24"/>
          <w:lang w:bidi="ta-IN"/>
          <w14:ligatures w14:val="standardContextual"/>
        </w:rPr>
      </w:pPr>
      <w:hyperlink w:anchor="_Toc242021458" w:history="1">
        <w:r w:rsidRPr="00B06984">
          <w:rPr>
            <w:rStyle w:val="Hyperlink"/>
            <w:rFonts w:ascii="MS Gothic" w:eastAsia="MS Gothic" w:hAnsi="MS Gothic" w:cs="MS Gothic" w:hint="eastAsia"/>
            <w:noProof/>
            <w:lang w:val="ru-RU"/>
          </w:rPr>
          <w:t>驕傲令一個人成為笑柄</w:t>
        </w:r>
        <w:r>
          <w:rPr>
            <w:noProof/>
            <w:webHidden/>
          </w:rPr>
          <w:tab/>
        </w:r>
        <w:r>
          <w:rPr>
            <w:noProof/>
            <w:webHidden/>
          </w:rPr>
          <w:fldChar w:fldCharType="begin"/>
        </w:r>
        <w:r>
          <w:rPr>
            <w:noProof/>
            <w:webHidden/>
          </w:rPr>
          <w:instrText xml:space="preserve"> PAGEREF _Toc242021458 \h </w:instrText>
        </w:r>
        <w:r>
          <w:rPr>
            <w:noProof/>
            <w:webHidden/>
          </w:rPr>
        </w:r>
        <w:r>
          <w:rPr>
            <w:noProof/>
            <w:webHidden/>
          </w:rPr>
          <w:fldChar w:fldCharType="separate"/>
        </w:r>
        <w:r>
          <w:rPr>
            <w:noProof/>
            <w:webHidden/>
          </w:rPr>
          <w:t>32</w:t>
        </w:r>
        <w:r>
          <w:rPr>
            <w:noProof/>
            <w:webHidden/>
          </w:rPr>
          <w:fldChar w:fldCharType="end"/>
        </w:r>
      </w:hyperlink>
    </w:p>
    <w:p w14:paraId="31426F0F" w14:textId="75293480" w:rsidR="00EE15DE" w:rsidRDefault="00EE15DE">
      <w:pPr>
        <w:pStyle w:val="TOC3"/>
        <w:tabs>
          <w:tab w:val="right" w:leader="dot" w:pos="10459"/>
        </w:tabs>
        <w:rPr>
          <w:rFonts w:eastAsiaTheme="minorEastAsia" w:cstheme="minorBidi"/>
          <w:noProof/>
          <w:kern w:val="2"/>
          <w:sz w:val="24"/>
          <w:lang w:bidi="ta-IN"/>
          <w14:ligatures w14:val="standardContextual"/>
        </w:rPr>
      </w:pPr>
      <w:hyperlink w:anchor="_Toc242021459" w:history="1">
        <w:r w:rsidRPr="00B06984">
          <w:rPr>
            <w:rStyle w:val="Hyperlink"/>
            <w:rFonts w:ascii="MS Gothic" w:eastAsia="MS Gothic" w:hAnsi="MS Gothic" w:cs="MS Gothic" w:hint="eastAsia"/>
            <w:noProof/>
            <w:lang w:val="ru-RU"/>
          </w:rPr>
          <w:t>第四章</w:t>
        </w:r>
        <w:r w:rsidRPr="00B06984">
          <w:rPr>
            <w:rStyle w:val="Hyperlink"/>
            <w:noProof/>
            <w:lang w:val="ru-RU"/>
          </w:rPr>
          <w:t xml:space="preserve">  </w:t>
        </w:r>
        <w:r w:rsidRPr="00B06984">
          <w:rPr>
            <w:rStyle w:val="Hyperlink"/>
            <w:rFonts w:ascii="MS Gothic" w:eastAsia="MS Gothic" w:hAnsi="MS Gothic" w:cs="MS Gothic" w:hint="eastAsia"/>
            <w:noProof/>
            <w:lang w:val="ru-RU"/>
          </w:rPr>
          <w:t>我</w:t>
        </w:r>
        <w:r w:rsidRPr="00B06984">
          <w:rPr>
            <w:rStyle w:val="Hyperlink"/>
            <w:rFonts w:ascii="Microsoft JhengHei" w:eastAsia="Microsoft JhengHei" w:hAnsi="Microsoft JhengHei" w:cs="Microsoft JhengHei" w:hint="eastAsia"/>
            <w:noProof/>
            <w:lang w:val="ru-RU"/>
          </w:rPr>
          <w:t>哋要向驕傲出擊</w:t>
        </w:r>
        <w:r>
          <w:rPr>
            <w:noProof/>
            <w:webHidden/>
          </w:rPr>
          <w:tab/>
        </w:r>
        <w:r>
          <w:rPr>
            <w:noProof/>
            <w:webHidden/>
          </w:rPr>
          <w:fldChar w:fldCharType="begin"/>
        </w:r>
        <w:r>
          <w:rPr>
            <w:noProof/>
            <w:webHidden/>
          </w:rPr>
          <w:instrText xml:space="preserve"> PAGEREF _Toc242021459 \h </w:instrText>
        </w:r>
        <w:r>
          <w:rPr>
            <w:noProof/>
            <w:webHidden/>
          </w:rPr>
        </w:r>
        <w:r>
          <w:rPr>
            <w:noProof/>
            <w:webHidden/>
          </w:rPr>
          <w:fldChar w:fldCharType="separate"/>
        </w:r>
        <w:r>
          <w:rPr>
            <w:noProof/>
            <w:webHidden/>
          </w:rPr>
          <w:t>33</w:t>
        </w:r>
        <w:r>
          <w:rPr>
            <w:noProof/>
            <w:webHidden/>
          </w:rPr>
          <w:fldChar w:fldCharType="end"/>
        </w:r>
      </w:hyperlink>
    </w:p>
    <w:p w14:paraId="5CAB5476" w14:textId="6FF4A5F2" w:rsidR="00EE15DE" w:rsidRDefault="00EE15DE">
      <w:pPr>
        <w:pStyle w:val="TOC4"/>
        <w:tabs>
          <w:tab w:val="right" w:leader="dot" w:pos="10459"/>
        </w:tabs>
        <w:rPr>
          <w:rFonts w:eastAsiaTheme="minorEastAsia" w:cstheme="minorBidi"/>
          <w:noProof/>
          <w:kern w:val="2"/>
          <w:sz w:val="24"/>
          <w:lang w:bidi="ta-IN"/>
          <w14:ligatures w14:val="standardContextual"/>
        </w:rPr>
      </w:pPr>
      <w:hyperlink w:anchor="_Toc242021460" w:history="1">
        <w:r w:rsidRPr="00B06984">
          <w:rPr>
            <w:rStyle w:val="Hyperlink"/>
            <w:rFonts w:ascii="MS Gothic" w:eastAsia="MS Gothic" w:hAnsi="MS Gothic" w:cs="MS Gothic" w:hint="eastAsia"/>
            <w:noProof/>
            <w:lang w:val="ru-RU"/>
          </w:rPr>
          <w:t>我</w:t>
        </w:r>
        <w:r w:rsidRPr="00B06984">
          <w:rPr>
            <w:rStyle w:val="Hyperlink"/>
            <w:rFonts w:ascii="Microsoft JhengHei" w:eastAsia="Microsoft JhengHei" w:hAnsi="Microsoft JhengHei" w:cs="Microsoft JhengHei" w:hint="eastAsia"/>
            <w:noProof/>
            <w:lang w:val="ru-RU"/>
          </w:rPr>
          <w:t>哋要爭</w:t>
        </w:r>
        <w:r w:rsidRPr="00B06984">
          <w:rPr>
            <w:rStyle w:val="Hyperlink"/>
            <w:noProof/>
            <w:lang w:val="ru-RU"/>
          </w:rPr>
          <w:t>,</w:t>
        </w:r>
        <w:r w:rsidRPr="00B06984">
          <w:rPr>
            <w:rStyle w:val="Hyperlink"/>
            <w:rFonts w:ascii="MS Gothic" w:eastAsia="MS Gothic" w:hAnsi="MS Gothic" w:cs="MS Gothic" w:hint="eastAsia"/>
            <w:noProof/>
            <w:lang w:val="ru-RU"/>
          </w:rPr>
          <w:t>但要爭得</w:t>
        </w:r>
        <w:r w:rsidRPr="00B06984">
          <w:rPr>
            <w:rStyle w:val="Hyperlink"/>
            <w:rFonts w:ascii="Microsoft JhengHei" w:eastAsia="Microsoft JhengHei" w:hAnsi="Microsoft JhengHei" w:cs="Microsoft JhengHei" w:hint="eastAsia"/>
            <w:noProof/>
            <w:lang w:val="ru-RU"/>
          </w:rPr>
          <w:t>啱</w:t>
        </w:r>
        <w:r>
          <w:rPr>
            <w:noProof/>
            <w:webHidden/>
          </w:rPr>
          <w:tab/>
        </w:r>
        <w:r>
          <w:rPr>
            <w:noProof/>
            <w:webHidden/>
          </w:rPr>
          <w:fldChar w:fldCharType="begin"/>
        </w:r>
        <w:r>
          <w:rPr>
            <w:noProof/>
            <w:webHidden/>
          </w:rPr>
          <w:instrText xml:space="preserve"> PAGEREF _Toc242021460 \h </w:instrText>
        </w:r>
        <w:r>
          <w:rPr>
            <w:noProof/>
            <w:webHidden/>
          </w:rPr>
        </w:r>
        <w:r>
          <w:rPr>
            <w:noProof/>
            <w:webHidden/>
          </w:rPr>
          <w:fldChar w:fldCharType="separate"/>
        </w:r>
        <w:r>
          <w:rPr>
            <w:noProof/>
            <w:webHidden/>
          </w:rPr>
          <w:t>33</w:t>
        </w:r>
        <w:r>
          <w:rPr>
            <w:noProof/>
            <w:webHidden/>
          </w:rPr>
          <w:fldChar w:fldCharType="end"/>
        </w:r>
      </w:hyperlink>
    </w:p>
    <w:p w14:paraId="33D40DAE" w14:textId="6CBBE8A5" w:rsidR="00EE15DE" w:rsidRDefault="00EE15DE">
      <w:pPr>
        <w:pStyle w:val="TOC4"/>
        <w:tabs>
          <w:tab w:val="right" w:leader="dot" w:pos="10459"/>
        </w:tabs>
        <w:rPr>
          <w:rFonts w:eastAsiaTheme="minorEastAsia" w:cstheme="minorBidi"/>
          <w:noProof/>
          <w:kern w:val="2"/>
          <w:sz w:val="24"/>
          <w:lang w:bidi="ta-IN"/>
          <w14:ligatures w14:val="standardContextual"/>
        </w:rPr>
      </w:pPr>
      <w:hyperlink w:anchor="_Toc242021461" w:history="1">
        <w:r w:rsidRPr="00B06984">
          <w:rPr>
            <w:rStyle w:val="Hyperlink"/>
            <w:rFonts w:ascii="MS Gothic" w:eastAsia="MS Gothic" w:hAnsi="MS Gothic" w:cs="MS Gothic" w:hint="eastAsia"/>
            <w:noProof/>
            <w:lang w:val="ru-RU"/>
          </w:rPr>
          <w:t>你嘅兄弟幫你拆解你嘅驕傲</w:t>
        </w:r>
        <w:r>
          <w:rPr>
            <w:noProof/>
            <w:webHidden/>
          </w:rPr>
          <w:tab/>
        </w:r>
        <w:r>
          <w:rPr>
            <w:noProof/>
            <w:webHidden/>
          </w:rPr>
          <w:fldChar w:fldCharType="begin"/>
        </w:r>
        <w:r>
          <w:rPr>
            <w:noProof/>
            <w:webHidden/>
          </w:rPr>
          <w:instrText xml:space="preserve"> PAGEREF _Toc242021461 \h </w:instrText>
        </w:r>
        <w:r>
          <w:rPr>
            <w:noProof/>
            <w:webHidden/>
          </w:rPr>
        </w:r>
        <w:r>
          <w:rPr>
            <w:noProof/>
            <w:webHidden/>
          </w:rPr>
          <w:fldChar w:fldCharType="separate"/>
        </w:r>
        <w:r>
          <w:rPr>
            <w:noProof/>
            <w:webHidden/>
          </w:rPr>
          <w:t>34</w:t>
        </w:r>
        <w:r>
          <w:rPr>
            <w:noProof/>
            <w:webHidden/>
          </w:rPr>
          <w:fldChar w:fldCharType="end"/>
        </w:r>
      </w:hyperlink>
    </w:p>
    <w:p w14:paraId="691DABBE" w14:textId="40C45354" w:rsidR="00EE15DE" w:rsidRDefault="00EE15DE">
      <w:pPr>
        <w:pStyle w:val="TOC4"/>
        <w:tabs>
          <w:tab w:val="right" w:leader="dot" w:pos="10459"/>
        </w:tabs>
        <w:rPr>
          <w:rFonts w:eastAsiaTheme="minorEastAsia" w:cstheme="minorBidi"/>
          <w:noProof/>
          <w:kern w:val="2"/>
          <w:sz w:val="24"/>
          <w:lang w:bidi="ta-IN"/>
          <w14:ligatures w14:val="standardContextual"/>
        </w:rPr>
      </w:pPr>
      <w:hyperlink w:anchor="_Toc242021462" w:history="1">
        <w:r w:rsidRPr="00B06984">
          <w:rPr>
            <w:rStyle w:val="Hyperlink"/>
            <w:rFonts w:ascii="MS Gothic" w:eastAsia="MS Gothic" w:hAnsi="MS Gothic" w:cs="MS Gothic" w:hint="eastAsia"/>
            <w:noProof/>
            <w:lang w:val="ru-RU"/>
          </w:rPr>
          <w:t>人格中靈性嘅分裂</w:t>
        </w:r>
        <w:r>
          <w:rPr>
            <w:noProof/>
            <w:webHidden/>
          </w:rPr>
          <w:tab/>
        </w:r>
        <w:r>
          <w:rPr>
            <w:noProof/>
            <w:webHidden/>
          </w:rPr>
          <w:fldChar w:fldCharType="begin"/>
        </w:r>
        <w:r>
          <w:rPr>
            <w:noProof/>
            <w:webHidden/>
          </w:rPr>
          <w:instrText xml:space="preserve"> PAGEREF _Toc242021462 \h </w:instrText>
        </w:r>
        <w:r>
          <w:rPr>
            <w:noProof/>
            <w:webHidden/>
          </w:rPr>
        </w:r>
        <w:r>
          <w:rPr>
            <w:noProof/>
            <w:webHidden/>
          </w:rPr>
          <w:fldChar w:fldCharType="separate"/>
        </w:r>
        <w:r>
          <w:rPr>
            <w:noProof/>
            <w:webHidden/>
          </w:rPr>
          <w:t>34</w:t>
        </w:r>
        <w:r>
          <w:rPr>
            <w:noProof/>
            <w:webHidden/>
          </w:rPr>
          <w:fldChar w:fldCharType="end"/>
        </w:r>
      </w:hyperlink>
    </w:p>
    <w:p w14:paraId="32528891" w14:textId="7075E5F9" w:rsidR="00EE15DE" w:rsidRDefault="00EE15DE">
      <w:pPr>
        <w:pStyle w:val="TOC4"/>
        <w:tabs>
          <w:tab w:val="right" w:leader="dot" w:pos="10459"/>
        </w:tabs>
        <w:rPr>
          <w:rFonts w:eastAsiaTheme="minorEastAsia" w:cstheme="minorBidi"/>
          <w:noProof/>
          <w:kern w:val="2"/>
          <w:sz w:val="24"/>
          <w:lang w:bidi="ta-IN"/>
          <w14:ligatures w14:val="standardContextual"/>
        </w:rPr>
      </w:pPr>
      <w:hyperlink w:anchor="_Toc242021463" w:history="1">
        <w:r w:rsidRPr="00B06984">
          <w:rPr>
            <w:rStyle w:val="Hyperlink"/>
            <w:rFonts w:ascii="MS Gothic" w:eastAsia="MS Gothic" w:hAnsi="MS Gothic" w:cs="MS Gothic" w:hint="eastAsia"/>
            <w:noProof/>
            <w:lang w:val="ru-RU"/>
          </w:rPr>
          <w:t>高位而卑微嘅態度</w:t>
        </w:r>
        <w:r>
          <w:rPr>
            <w:noProof/>
            <w:webHidden/>
          </w:rPr>
          <w:tab/>
        </w:r>
        <w:r>
          <w:rPr>
            <w:noProof/>
            <w:webHidden/>
          </w:rPr>
          <w:fldChar w:fldCharType="begin"/>
        </w:r>
        <w:r>
          <w:rPr>
            <w:noProof/>
            <w:webHidden/>
          </w:rPr>
          <w:instrText xml:space="preserve"> PAGEREF _Toc242021463 \h </w:instrText>
        </w:r>
        <w:r>
          <w:rPr>
            <w:noProof/>
            <w:webHidden/>
          </w:rPr>
        </w:r>
        <w:r>
          <w:rPr>
            <w:noProof/>
            <w:webHidden/>
          </w:rPr>
          <w:fldChar w:fldCharType="separate"/>
        </w:r>
        <w:r>
          <w:rPr>
            <w:noProof/>
            <w:webHidden/>
          </w:rPr>
          <w:t>35</w:t>
        </w:r>
        <w:r>
          <w:rPr>
            <w:noProof/>
            <w:webHidden/>
          </w:rPr>
          <w:fldChar w:fldCharType="end"/>
        </w:r>
      </w:hyperlink>
    </w:p>
    <w:p w14:paraId="234DF5C6" w14:textId="22DB6594" w:rsidR="00EE15DE" w:rsidRDefault="00EE15DE">
      <w:pPr>
        <w:pStyle w:val="TOC4"/>
        <w:tabs>
          <w:tab w:val="right" w:leader="dot" w:pos="10459"/>
        </w:tabs>
        <w:rPr>
          <w:rFonts w:eastAsiaTheme="minorEastAsia" w:cstheme="minorBidi"/>
          <w:noProof/>
          <w:kern w:val="2"/>
          <w:sz w:val="24"/>
          <w:lang w:bidi="ta-IN"/>
          <w14:ligatures w14:val="standardContextual"/>
        </w:rPr>
      </w:pPr>
      <w:hyperlink w:anchor="_Toc242021464" w:history="1">
        <w:r w:rsidRPr="00B06984">
          <w:rPr>
            <w:rStyle w:val="Hyperlink"/>
            <w:rFonts w:ascii="MS Gothic" w:eastAsia="MS Gothic" w:hAnsi="MS Gothic" w:cs="MS Gothic" w:hint="eastAsia"/>
            <w:noProof/>
            <w:lang w:val="ru-RU"/>
          </w:rPr>
          <w:t>唔好將上帝賜畀你嘅功勞歸於自己</w:t>
        </w:r>
        <w:r>
          <w:rPr>
            <w:noProof/>
            <w:webHidden/>
          </w:rPr>
          <w:tab/>
        </w:r>
        <w:r>
          <w:rPr>
            <w:noProof/>
            <w:webHidden/>
          </w:rPr>
          <w:fldChar w:fldCharType="begin"/>
        </w:r>
        <w:r>
          <w:rPr>
            <w:noProof/>
            <w:webHidden/>
          </w:rPr>
          <w:instrText xml:space="preserve"> PAGEREF _Toc242021464 \h </w:instrText>
        </w:r>
        <w:r>
          <w:rPr>
            <w:noProof/>
            <w:webHidden/>
          </w:rPr>
        </w:r>
        <w:r>
          <w:rPr>
            <w:noProof/>
            <w:webHidden/>
          </w:rPr>
          <w:fldChar w:fldCharType="separate"/>
        </w:r>
        <w:r>
          <w:rPr>
            <w:noProof/>
            <w:webHidden/>
          </w:rPr>
          <w:t>35</w:t>
        </w:r>
        <w:r>
          <w:rPr>
            <w:noProof/>
            <w:webHidden/>
          </w:rPr>
          <w:fldChar w:fldCharType="end"/>
        </w:r>
      </w:hyperlink>
    </w:p>
    <w:p w14:paraId="00DA7145" w14:textId="5A763E1A" w:rsidR="00EE15DE" w:rsidRDefault="00EE15DE">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21465" w:history="1">
        <w:r w:rsidRPr="00B06984">
          <w:rPr>
            <w:rStyle w:val="Hyperlink"/>
            <w:rFonts w:ascii="MS Gothic" w:eastAsia="MS Gothic" w:hAnsi="MS Gothic" w:cs="MS Gothic" w:hint="eastAsia"/>
            <w:noProof/>
            <w:lang w:val="ru-RU"/>
          </w:rPr>
          <w:t>第三部。</w:t>
        </w:r>
        <w:r w:rsidRPr="00B06984">
          <w:rPr>
            <w:rStyle w:val="Hyperlink"/>
            <w:noProof/>
            <w:lang w:val="ru-RU"/>
          </w:rPr>
          <w:t xml:space="preserve">  </w:t>
        </w:r>
        <w:r w:rsidRPr="00B06984">
          <w:rPr>
            <w:rStyle w:val="Hyperlink"/>
            <w:rFonts w:ascii="MS Gothic" w:eastAsia="MS Gothic" w:hAnsi="MS Gothic" w:cs="MS Gothic" w:hint="eastAsia"/>
            <w:noProof/>
            <w:lang w:val="ru-RU"/>
          </w:rPr>
          <w:t>定罪</w:t>
        </w:r>
        <w:r w:rsidRPr="00B06984">
          <w:rPr>
            <w:rStyle w:val="Hyperlink"/>
            <w:rFonts w:ascii="Calibri" w:hAnsi="Calibri" w:cs="Calibri"/>
            <w:noProof/>
            <w:lang w:val="ru-RU"/>
          </w:rPr>
          <w:t>──</w:t>
        </w:r>
        <w:r w:rsidRPr="00B06984">
          <w:rPr>
            <w:rStyle w:val="Hyperlink"/>
            <w:rFonts w:ascii="MS Gothic" w:eastAsia="MS Gothic" w:hAnsi="MS Gothic" w:cs="MS Gothic" w:hint="eastAsia"/>
            <w:noProof/>
            <w:lang w:val="ru-RU"/>
          </w:rPr>
          <w:t>最大的不公</w:t>
        </w:r>
        <w:r>
          <w:rPr>
            <w:noProof/>
            <w:webHidden/>
          </w:rPr>
          <w:tab/>
        </w:r>
        <w:r>
          <w:rPr>
            <w:noProof/>
            <w:webHidden/>
          </w:rPr>
          <w:fldChar w:fldCharType="begin"/>
        </w:r>
        <w:r>
          <w:rPr>
            <w:noProof/>
            <w:webHidden/>
          </w:rPr>
          <w:instrText xml:space="preserve"> PAGEREF _Toc242021465 \h </w:instrText>
        </w:r>
        <w:r>
          <w:rPr>
            <w:noProof/>
            <w:webHidden/>
          </w:rPr>
        </w:r>
        <w:r>
          <w:rPr>
            <w:noProof/>
            <w:webHidden/>
          </w:rPr>
          <w:fldChar w:fldCharType="separate"/>
        </w:r>
        <w:r>
          <w:rPr>
            <w:noProof/>
            <w:webHidden/>
          </w:rPr>
          <w:t>37</w:t>
        </w:r>
        <w:r>
          <w:rPr>
            <w:noProof/>
            <w:webHidden/>
          </w:rPr>
          <w:fldChar w:fldCharType="end"/>
        </w:r>
      </w:hyperlink>
    </w:p>
    <w:p w14:paraId="57380A5B" w14:textId="0517A5AC" w:rsidR="00EE15DE" w:rsidRDefault="00EE15DE">
      <w:pPr>
        <w:pStyle w:val="TOC3"/>
        <w:tabs>
          <w:tab w:val="right" w:leader="dot" w:pos="10459"/>
        </w:tabs>
        <w:rPr>
          <w:rFonts w:eastAsiaTheme="minorEastAsia" w:cstheme="minorBidi"/>
          <w:noProof/>
          <w:kern w:val="2"/>
          <w:sz w:val="24"/>
          <w:lang w:bidi="ta-IN"/>
          <w14:ligatures w14:val="standardContextual"/>
        </w:rPr>
      </w:pPr>
      <w:hyperlink w:anchor="_Toc242021466" w:history="1">
        <w:r w:rsidRPr="00B06984">
          <w:rPr>
            <w:rStyle w:val="Hyperlink"/>
            <w:rFonts w:ascii="MS Gothic" w:eastAsia="MS Gothic" w:hAnsi="MS Gothic" w:cs="MS Gothic" w:hint="eastAsia"/>
            <w:noProof/>
            <w:lang w:val="ru-RU"/>
          </w:rPr>
          <w:t>第一章</w:t>
        </w:r>
        <w:r w:rsidRPr="00B06984">
          <w:rPr>
            <w:rStyle w:val="Hyperlink"/>
            <w:noProof/>
            <w:lang w:val="ru-RU"/>
          </w:rPr>
          <w:t xml:space="preserve">  </w:t>
        </w:r>
        <w:r w:rsidRPr="00B06984">
          <w:rPr>
            <w:rStyle w:val="Hyperlink"/>
            <w:rFonts w:ascii="MS Gothic" w:eastAsia="MS Gothic" w:hAnsi="MS Gothic" w:cs="MS Gothic" w:hint="eastAsia"/>
            <w:noProof/>
            <w:lang w:val="ru-RU"/>
          </w:rPr>
          <w:t>「唔好論斷</w:t>
        </w:r>
        <w:r w:rsidRPr="00B06984">
          <w:rPr>
            <w:rStyle w:val="Hyperlink"/>
            <w:noProof/>
            <w:lang w:val="ru-RU"/>
          </w:rPr>
          <w:t>,</w:t>
        </w:r>
        <w:r w:rsidRPr="00B06984">
          <w:rPr>
            <w:rStyle w:val="Hyperlink"/>
            <w:rFonts w:ascii="MS Gothic" w:eastAsia="MS Gothic" w:hAnsi="MS Gothic" w:cs="MS Gothic" w:hint="eastAsia"/>
            <w:noProof/>
            <w:lang w:val="ru-RU"/>
          </w:rPr>
          <w:t>免得你被論斷。」</w:t>
        </w:r>
        <w:r>
          <w:rPr>
            <w:noProof/>
            <w:webHidden/>
          </w:rPr>
          <w:tab/>
        </w:r>
        <w:r>
          <w:rPr>
            <w:noProof/>
            <w:webHidden/>
          </w:rPr>
          <w:fldChar w:fldCharType="begin"/>
        </w:r>
        <w:r>
          <w:rPr>
            <w:noProof/>
            <w:webHidden/>
          </w:rPr>
          <w:instrText xml:space="preserve"> PAGEREF _Toc242021466 \h </w:instrText>
        </w:r>
        <w:r>
          <w:rPr>
            <w:noProof/>
            <w:webHidden/>
          </w:rPr>
        </w:r>
        <w:r>
          <w:rPr>
            <w:noProof/>
            <w:webHidden/>
          </w:rPr>
          <w:fldChar w:fldCharType="separate"/>
        </w:r>
        <w:r>
          <w:rPr>
            <w:noProof/>
            <w:webHidden/>
          </w:rPr>
          <w:t>37</w:t>
        </w:r>
        <w:r>
          <w:rPr>
            <w:noProof/>
            <w:webHidden/>
          </w:rPr>
          <w:fldChar w:fldCharType="end"/>
        </w:r>
      </w:hyperlink>
    </w:p>
    <w:p w14:paraId="1BF217EF" w14:textId="3E85E566" w:rsidR="00EE15DE" w:rsidRDefault="00EE15DE">
      <w:pPr>
        <w:pStyle w:val="TOC4"/>
        <w:tabs>
          <w:tab w:val="right" w:leader="dot" w:pos="10459"/>
        </w:tabs>
        <w:rPr>
          <w:rFonts w:eastAsiaTheme="minorEastAsia" w:cstheme="minorBidi"/>
          <w:noProof/>
          <w:kern w:val="2"/>
          <w:sz w:val="24"/>
          <w:lang w:bidi="ta-IN"/>
          <w14:ligatures w14:val="standardContextual"/>
        </w:rPr>
      </w:pPr>
      <w:hyperlink w:anchor="_Toc242021467" w:history="1">
        <w:r w:rsidRPr="00B06984">
          <w:rPr>
            <w:rStyle w:val="Hyperlink"/>
            <w:rFonts w:ascii="MS Gothic" w:eastAsia="MS Gothic" w:hAnsi="MS Gothic" w:cs="MS Gothic" w:hint="eastAsia"/>
            <w:noProof/>
            <w:lang w:val="ru-RU"/>
          </w:rPr>
          <w:t>譴責充滿不公</w:t>
        </w:r>
        <w:r>
          <w:rPr>
            <w:noProof/>
            <w:webHidden/>
          </w:rPr>
          <w:tab/>
        </w:r>
        <w:r>
          <w:rPr>
            <w:noProof/>
            <w:webHidden/>
          </w:rPr>
          <w:fldChar w:fldCharType="begin"/>
        </w:r>
        <w:r>
          <w:rPr>
            <w:noProof/>
            <w:webHidden/>
          </w:rPr>
          <w:instrText xml:space="preserve"> PAGEREF _Toc242021467 \h </w:instrText>
        </w:r>
        <w:r>
          <w:rPr>
            <w:noProof/>
            <w:webHidden/>
          </w:rPr>
        </w:r>
        <w:r>
          <w:rPr>
            <w:noProof/>
            <w:webHidden/>
          </w:rPr>
          <w:fldChar w:fldCharType="separate"/>
        </w:r>
        <w:r>
          <w:rPr>
            <w:noProof/>
            <w:webHidden/>
          </w:rPr>
          <w:t>37</w:t>
        </w:r>
        <w:r>
          <w:rPr>
            <w:noProof/>
            <w:webHidden/>
          </w:rPr>
          <w:fldChar w:fldCharType="end"/>
        </w:r>
      </w:hyperlink>
    </w:p>
    <w:p w14:paraId="318CE6B8" w14:textId="6F7CB4A7" w:rsidR="00EE15DE" w:rsidRDefault="00EE15DE">
      <w:pPr>
        <w:pStyle w:val="TOC4"/>
        <w:tabs>
          <w:tab w:val="right" w:leader="dot" w:pos="10459"/>
        </w:tabs>
        <w:rPr>
          <w:rFonts w:eastAsiaTheme="minorEastAsia" w:cstheme="minorBidi"/>
          <w:noProof/>
          <w:kern w:val="2"/>
          <w:sz w:val="24"/>
          <w:lang w:bidi="ta-IN"/>
          <w14:ligatures w14:val="standardContextual"/>
        </w:rPr>
      </w:pPr>
      <w:hyperlink w:anchor="_Toc242021468" w:history="1">
        <w:r w:rsidRPr="00B06984">
          <w:rPr>
            <w:rStyle w:val="Hyperlink"/>
            <w:rFonts w:ascii="MS Gothic" w:eastAsia="MS Gothic" w:hAnsi="MS Gothic" w:cs="MS Gothic" w:hint="eastAsia"/>
            <w:noProof/>
            <w:lang w:val="ru-RU"/>
          </w:rPr>
          <w:t>點解我</w:t>
        </w:r>
        <w:r w:rsidRPr="00B06984">
          <w:rPr>
            <w:rStyle w:val="Hyperlink"/>
            <w:rFonts w:ascii="Microsoft JhengHei" w:eastAsia="Microsoft JhengHei" w:hAnsi="Microsoft JhengHei" w:cs="Microsoft JhengHei" w:hint="eastAsia"/>
            <w:noProof/>
            <w:lang w:val="ru-RU"/>
          </w:rPr>
          <w:t>哋會去判斷</w:t>
        </w:r>
        <w:r>
          <w:rPr>
            <w:noProof/>
            <w:webHidden/>
          </w:rPr>
          <w:tab/>
        </w:r>
        <w:r>
          <w:rPr>
            <w:noProof/>
            <w:webHidden/>
          </w:rPr>
          <w:fldChar w:fldCharType="begin"/>
        </w:r>
        <w:r>
          <w:rPr>
            <w:noProof/>
            <w:webHidden/>
          </w:rPr>
          <w:instrText xml:space="preserve"> PAGEREF _Toc242021468 \h </w:instrText>
        </w:r>
        <w:r>
          <w:rPr>
            <w:noProof/>
            <w:webHidden/>
          </w:rPr>
        </w:r>
        <w:r>
          <w:rPr>
            <w:noProof/>
            <w:webHidden/>
          </w:rPr>
          <w:fldChar w:fldCharType="separate"/>
        </w:r>
        <w:r>
          <w:rPr>
            <w:noProof/>
            <w:webHidden/>
          </w:rPr>
          <w:t>38</w:t>
        </w:r>
        <w:r>
          <w:rPr>
            <w:noProof/>
            <w:webHidden/>
          </w:rPr>
          <w:fldChar w:fldCharType="end"/>
        </w:r>
      </w:hyperlink>
    </w:p>
    <w:p w14:paraId="057BF1D8" w14:textId="7F122866" w:rsidR="00EE15DE" w:rsidRDefault="00EE15DE">
      <w:pPr>
        <w:pStyle w:val="TOC4"/>
        <w:tabs>
          <w:tab w:val="right" w:leader="dot" w:pos="10459"/>
        </w:tabs>
        <w:rPr>
          <w:rFonts w:eastAsiaTheme="minorEastAsia" w:cstheme="minorBidi"/>
          <w:noProof/>
          <w:kern w:val="2"/>
          <w:sz w:val="24"/>
          <w:lang w:bidi="ta-IN"/>
          <w14:ligatures w14:val="standardContextual"/>
        </w:rPr>
      </w:pPr>
      <w:hyperlink w:anchor="_Toc242021469" w:history="1">
        <w:r w:rsidRPr="00B06984">
          <w:rPr>
            <w:rStyle w:val="Hyperlink"/>
            <w:rFonts w:ascii="MS Gothic" w:eastAsia="MS Gothic" w:hAnsi="MS Gothic" w:cs="MS Gothic" w:hint="eastAsia"/>
            <w:noProof/>
            <w:lang w:val="ru-RU"/>
          </w:rPr>
          <w:t>上帝嘅恩典會離開</w:t>
        </w:r>
        <w:r w:rsidRPr="00B06984">
          <w:rPr>
            <w:rStyle w:val="Hyperlink"/>
            <w:rFonts w:ascii="Microsoft JhengHei" w:eastAsia="Microsoft JhengHei" w:hAnsi="Microsoft JhengHei" w:cs="Microsoft JhengHei" w:hint="eastAsia"/>
            <w:noProof/>
            <w:lang w:val="ru-RU"/>
          </w:rPr>
          <w:t>嗰啲好愛審判人嘅人</w:t>
        </w:r>
        <w:r>
          <w:rPr>
            <w:noProof/>
            <w:webHidden/>
          </w:rPr>
          <w:tab/>
        </w:r>
        <w:r>
          <w:rPr>
            <w:noProof/>
            <w:webHidden/>
          </w:rPr>
          <w:fldChar w:fldCharType="begin"/>
        </w:r>
        <w:r>
          <w:rPr>
            <w:noProof/>
            <w:webHidden/>
          </w:rPr>
          <w:instrText xml:space="preserve"> PAGEREF _Toc242021469 \h </w:instrText>
        </w:r>
        <w:r>
          <w:rPr>
            <w:noProof/>
            <w:webHidden/>
          </w:rPr>
        </w:r>
        <w:r>
          <w:rPr>
            <w:noProof/>
            <w:webHidden/>
          </w:rPr>
          <w:fldChar w:fldCharType="separate"/>
        </w:r>
        <w:r>
          <w:rPr>
            <w:noProof/>
            <w:webHidden/>
          </w:rPr>
          <w:t>39</w:t>
        </w:r>
        <w:r>
          <w:rPr>
            <w:noProof/>
            <w:webHidden/>
          </w:rPr>
          <w:fldChar w:fldCharType="end"/>
        </w:r>
      </w:hyperlink>
    </w:p>
    <w:p w14:paraId="7EF9AC81" w14:textId="2A9B128F" w:rsidR="00EE15DE" w:rsidRDefault="00EE15DE">
      <w:pPr>
        <w:pStyle w:val="TOC4"/>
        <w:tabs>
          <w:tab w:val="right" w:leader="dot" w:pos="10459"/>
        </w:tabs>
        <w:rPr>
          <w:rFonts w:eastAsiaTheme="minorEastAsia" w:cstheme="minorBidi"/>
          <w:noProof/>
          <w:kern w:val="2"/>
          <w:sz w:val="24"/>
          <w:lang w:bidi="ta-IN"/>
          <w14:ligatures w14:val="standardContextual"/>
        </w:rPr>
      </w:pPr>
      <w:hyperlink w:anchor="_Toc242021470" w:history="1">
        <w:r w:rsidRPr="00B06984">
          <w:rPr>
            <w:rStyle w:val="Hyperlink"/>
            <w:rFonts w:ascii="Microsoft JhengHei" w:eastAsia="Microsoft JhengHei" w:hAnsi="Microsoft JhengHei" w:cs="Microsoft JhengHei" w:hint="eastAsia"/>
            <w:noProof/>
            <w:lang w:val="ru-RU"/>
          </w:rPr>
          <w:t>嗰啲評頭品足嘅人</w:t>
        </w:r>
        <w:r w:rsidRPr="00B06984">
          <w:rPr>
            <w:rStyle w:val="Hyperlink"/>
            <w:noProof/>
            <w:lang w:val="ru-RU"/>
          </w:rPr>
          <w:t>,</w:t>
        </w:r>
        <w:r w:rsidRPr="00B06984">
          <w:rPr>
            <w:rStyle w:val="Hyperlink"/>
            <w:rFonts w:ascii="MS Gothic" w:eastAsia="MS Gothic" w:hAnsi="MS Gothic" w:cs="MS Gothic" w:hint="eastAsia"/>
            <w:noProof/>
            <w:lang w:val="ru-RU"/>
          </w:rPr>
          <w:t>自己就會跌入同樣嘅罪中</w:t>
        </w:r>
        <w:r>
          <w:rPr>
            <w:noProof/>
            <w:webHidden/>
          </w:rPr>
          <w:tab/>
        </w:r>
        <w:r>
          <w:rPr>
            <w:noProof/>
            <w:webHidden/>
          </w:rPr>
          <w:fldChar w:fldCharType="begin"/>
        </w:r>
        <w:r>
          <w:rPr>
            <w:noProof/>
            <w:webHidden/>
          </w:rPr>
          <w:instrText xml:space="preserve"> PAGEREF _Toc242021470 \h </w:instrText>
        </w:r>
        <w:r>
          <w:rPr>
            <w:noProof/>
            <w:webHidden/>
          </w:rPr>
        </w:r>
        <w:r>
          <w:rPr>
            <w:noProof/>
            <w:webHidden/>
          </w:rPr>
          <w:fldChar w:fldCharType="separate"/>
        </w:r>
        <w:r>
          <w:rPr>
            <w:noProof/>
            <w:webHidden/>
          </w:rPr>
          <w:t>39</w:t>
        </w:r>
        <w:r>
          <w:rPr>
            <w:noProof/>
            <w:webHidden/>
          </w:rPr>
          <w:fldChar w:fldCharType="end"/>
        </w:r>
      </w:hyperlink>
    </w:p>
    <w:p w14:paraId="4B5BC42D" w14:textId="669F38D1" w:rsidR="00EE15DE" w:rsidRDefault="00EE15DE">
      <w:pPr>
        <w:pStyle w:val="TOC4"/>
        <w:tabs>
          <w:tab w:val="right" w:leader="dot" w:pos="10459"/>
        </w:tabs>
        <w:rPr>
          <w:rFonts w:eastAsiaTheme="minorEastAsia" w:cstheme="minorBidi"/>
          <w:noProof/>
          <w:kern w:val="2"/>
          <w:sz w:val="24"/>
          <w:lang w:bidi="ta-IN"/>
          <w14:ligatures w14:val="standardContextual"/>
        </w:rPr>
      </w:pPr>
      <w:hyperlink w:anchor="_Toc242021471" w:history="1">
        <w:r w:rsidRPr="00B06984">
          <w:rPr>
            <w:rStyle w:val="Hyperlink"/>
            <w:rFonts w:ascii="MS Gothic" w:eastAsia="MS Gothic" w:hAnsi="MS Gothic" w:cs="MS Gothic" w:hint="eastAsia"/>
            <w:noProof/>
            <w:lang w:val="ru-RU"/>
          </w:rPr>
          <w:t>如果我</w:t>
        </w:r>
        <w:r w:rsidRPr="00B06984">
          <w:rPr>
            <w:rStyle w:val="Hyperlink"/>
            <w:rFonts w:ascii="Microsoft JhengHei" w:eastAsia="Microsoft JhengHei" w:hAnsi="Microsoft JhengHei" w:cs="Microsoft JhengHei" w:hint="eastAsia"/>
            <w:noProof/>
            <w:lang w:val="ru-RU"/>
          </w:rPr>
          <w:t>哋肯原諒人哋嘅錯</w:t>
        </w:r>
        <w:r w:rsidRPr="00B06984">
          <w:rPr>
            <w:rStyle w:val="Hyperlink"/>
            <w:noProof/>
            <w:lang w:val="ru-RU"/>
          </w:rPr>
          <w:t>,</w:t>
        </w:r>
        <w:r w:rsidRPr="00B06984">
          <w:rPr>
            <w:rStyle w:val="Hyperlink"/>
            <w:rFonts w:ascii="MS Gothic" w:eastAsia="MS Gothic" w:hAnsi="MS Gothic" w:cs="MS Gothic" w:hint="eastAsia"/>
            <w:noProof/>
            <w:lang w:val="ru-RU"/>
          </w:rPr>
          <w:t>上帝都會原諒我</w:t>
        </w:r>
        <w:r w:rsidRPr="00B06984">
          <w:rPr>
            <w:rStyle w:val="Hyperlink"/>
            <w:rFonts w:ascii="Microsoft JhengHei" w:eastAsia="Microsoft JhengHei" w:hAnsi="Microsoft JhengHei" w:cs="Microsoft JhengHei" w:hint="eastAsia"/>
            <w:noProof/>
            <w:lang w:val="ru-RU"/>
          </w:rPr>
          <w:t>哋自己嘅錯</w:t>
        </w:r>
        <w:r>
          <w:rPr>
            <w:noProof/>
            <w:webHidden/>
          </w:rPr>
          <w:tab/>
        </w:r>
        <w:r>
          <w:rPr>
            <w:noProof/>
            <w:webHidden/>
          </w:rPr>
          <w:fldChar w:fldCharType="begin"/>
        </w:r>
        <w:r>
          <w:rPr>
            <w:noProof/>
            <w:webHidden/>
          </w:rPr>
          <w:instrText xml:space="preserve"> PAGEREF _Toc242021471 \h </w:instrText>
        </w:r>
        <w:r>
          <w:rPr>
            <w:noProof/>
            <w:webHidden/>
          </w:rPr>
        </w:r>
        <w:r>
          <w:rPr>
            <w:noProof/>
            <w:webHidden/>
          </w:rPr>
          <w:fldChar w:fldCharType="separate"/>
        </w:r>
        <w:r>
          <w:rPr>
            <w:noProof/>
            <w:webHidden/>
          </w:rPr>
          <w:t>40</w:t>
        </w:r>
        <w:r>
          <w:rPr>
            <w:noProof/>
            <w:webHidden/>
          </w:rPr>
          <w:fldChar w:fldCharType="end"/>
        </w:r>
      </w:hyperlink>
    </w:p>
    <w:p w14:paraId="1A81E12B" w14:textId="74A451D0" w:rsidR="00EE15DE" w:rsidRDefault="00EE15DE">
      <w:pPr>
        <w:pStyle w:val="TOC3"/>
        <w:tabs>
          <w:tab w:val="right" w:leader="dot" w:pos="10459"/>
        </w:tabs>
        <w:rPr>
          <w:rFonts w:eastAsiaTheme="minorEastAsia" w:cstheme="minorBidi"/>
          <w:noProof/>
          <w:kern w:val="2"/>
          <w:sz w:val="24"/>
          <w:lang w:bidi="ta-IN"/>
          <w14:ligatures w14:val="standardContextual"/>
        </w:rPr>
      </w:pPr>
      <w:hyperlink w:anchor="_Toc242021472" w:history="1">
        <w:r w:rsidRPr="00B06984">
          <w:rPr>
            <w:rStyle w:val="Hyperlink"/>
            <w:rFonts w:ascii="MS Gothic" w:eastAsia="MS Gothic" w:hAnsi="MS Gothic" w:cs="MS Gothic" w:hint="eastAsia"/>
            <w:noProof/>
            <w:lang w:val="ru-RU"/>
          </w:rPr>
          <w:t>第二章</w:t>
        </w:r>
        <w:r w:rsidRPr="00B06984">
          <w:rPr>
            <w:rStyle w:val="Hyperlink"/>
            <w:noProof/>
            <w:lang w:val="ru-RU"/>
          </w:rPr>
          <w:t xml:space="preserve">  </w:t>
        </w:r>
        <w:r w:rsidRPr="00B06984">
          <w:rPr>
            <w:rStyle w:val="Hyperlink"/>
            <w:rFonts w:ascii="MS Gothic" w:eastAsia="MS Gothic" w:hAnsi="MS Gothic" w:cs="MS Gothic" w:hint="eastAsia"/>
            <w:noProof/>
            <w:lang w:val="ru-RU"/>
          </w:rPr>
          <w:t>對抗定罪嘅爭扎</w:t>
        </w:r>
        <w:r>
          <w:rPr>
            <w:noProof/>
            <w:webHidden/>
          </w:rPr>
          <w:tab/>
        </w:r>
        <w:r>
          <w:rPr>
            <w:noProof/>
            <w:webHidden/>
          </w:rPr>
          <w:fldChar w:fldCharType="begin"/>
        </w:r>
        <w:r>
          <w:rPr>
            <w:noProof/>
            <w:webHidden/>
          </w:rPr>
          <w:instrText xml:space="preserve"> PAGEREF _Toc242021472 \h </w:instrText>
        </w:r>
        <w:r>
          <w:rPr>
            <w:noProof/>
            <w:webHidden/>
          </w:rPr>
        </w:r>
        <w:r>
          <w:rPr>
            <w:noProof/>
            <w:webHidden/>
          </w:rPr>
          <w:fldChar w:fldCharType="separate"/>
        </w:r>
        <w:r>
          <w:rPr>
            <w:noProof/>
            <w:webHidden/>
          </w:rPr>
          <w:t>41</w:t>
        </w:r>
        <w:r>
          <w:rPr>
            <w:noProof/>
            <w:webHidden/>
          </w:rPr>
          <w:fldChar w:fldCharType="end"/>
        </w:r>
      </w:hyperlink>
    </w:p>
    <w:p w14:paraId="03A7FAE7" w14:textId="5CE6E342" w:rsidR="00EE15DE" w:rsidRDefault="00EE15DE">
      <w:pPr>
        <w:pStyle w:val="TOC4"/>
        <w:tabs>
          <w:tab w:val="right" w:leader="dot" w:pos="10459"/>
        </w:tabs>
        <w:rPr>
          <w:rFonts w:eastAsiaTheme="minorEastAsia" w:cstheme="minorBidi"/>
          <w:noProof/>
          <w:kern w:val="2"/>
          <w:sz w:val="24"/>
          <w:lang w:bidi="ta-IN"/>
          <w14:ligatures w14:val="standardContextual"/>
        </w:rPr>
      </w:pPr>
      <w:hyperlink w:anchor="_Toc242021473" w:history="1">
        <w:r w:rsidRPr="00B06984">
          <w:rPr>
            <w:rStyle w:val="Hyperlink"/>
            <w:rFonts w:ascii="MS Gothic" w:eastAsia="MS Gothic" w:hAnsi="MS Gothic" w:cs="MS Gothic" w:hint="eastAsia"/>
            <w:noProof/>
            <w:lang w:val="ru-RU"/>
          </w:rPr>
          <w:t>如果我</w:t>
        </w:r>
        <w:r w:rsidRPr="00B06984">
          <w:rPr>
            <w:rStyle w:val="Hyperlink"/>
            <w:rFonts w:ascii="Microsoft JhengHei" w:eastAsia="Microsoft JhengHei" w:hAnsi="Microsoft JhengHei" w:cs="Microsoft JhengHei" w:hint="eastAsia"/>
            <w:noProof/>
            <w:lang w:val="ru-RU"/>
          </w:rPr>
          <w:t>哋只顧自己嘅事</w:t>
        </w:r>
        <w:r w:rsidRPr="00B06984">
          <w:rPr>
            <w:rStyle w:val="Hyperlink"/>
            <w:noProof/>
            <w:lang w:val="ru-RU"/>
          </w:rPr>
          <w:t>,</w:t>
        </w:r>
        <w:r w:rsidRPr="00B06984">
          <w:rPr>
            <w:rStyle w:val="Hyperlink"/>
            <w:rFonts w:ascii="MS Gothic" w:eastAsia="MS Gothic" w:hAnsi="MS Gothic" w:cs="MS Gothic" w:hint="eastAsia"/>
            <w:noProof/>
            <w:lang w:val="ru-RU"/>
          </w:rPr>
          <w:t>就唔會去審判人</w:t>
        </w:r>
        <w:r>
          <w:rPr>
            <w:noProof/>
            <w:webHidden/>
          </w:rPr>
          <w:tab/>
        </w:r>
        <w:r>
          <w:rPr>
            <w:noProof/>
            <w:webHidden/>
          </w:rPr>
          <w:fldChar w:fldCharType="begin"/>
        </w:r>
        <w:r>
          <w:rPr>
            <w:noProof/>
            <w:webHidden/>
          </w:rPr>
          <w:instrText xml:space="preserve"> PAGEREF _Toc242021473 \h </w:instrText>
        </w:r>
        <w:r>
          <w:rPr>
            <w:noProof/>
            <w:webHidden/>
          </w:rPr>
        </w:r>
        <w:r>
          <w:rPr>
            <w:noProof/>
            <w:webHidden/>
          </w:rPr>
          <w:fldChar w:fldCharType="separate"/>
        </w:r>
        <w:r>
          <w:rPr>
            <w:noProof/>
            <w:webHidden/>
          </w:rPr>
          <w:t>41</w:t>
        </w:r>
        <w:r>
          <w:rPr>
            <w:noProof/>
            <w:webHidden/>
          </w:rPr>
          <w:fldChar w:fldCharType="end"/>
        </w:r>
      </w:hyperlink>
    </w:p>
    <w:p w14:paraId="5E511FF2" w14:textId="18E88A3E" w:rsidR="00EE15DE" w:rsidRDefault="00EE15DE">
      <w:pPr>
        <w:pStyle w:val="TOC4"/>
        <w:tabs>
          <w:tab w:val="right" w:leader="dot" w:pos="10459"/>
        </w:tabs>
        <w:rPr>
          <w:rFonts w:eastAsiaTheme="minorEastAsia" w:cstheme="minorBidi"/>
          <w:noProof/>
          <w:kern w:val="2"/>
          <w:sz w:val="24"/>
          <w:lang w:bidi="ta-IN"/>
          <w14:ligatures w14:val="standardContextual"/>
        </w:rPr>
      </w:pPr>
      <w:hyperlink w:anchor="_Toc242021474" w:history="1">
        <w:r w:rsidRPr="00B06984">
          <w:rPr>
            <w:rStyle w:val="Hyperlink"/>
            <w:rFonts w:ascii="MS Gothic" w:eastAsia="MS Gothic" w:hAnsi="MS Gothic" w:cs="MS Gothic" w:hint="eastAsia"/>
            <w:noProof/>
            <w:lang w:val="ru-RU"/>
          </w:rPr>
          <w:t>如果我</w:t>
        </w:r>
        <w:r w:rsidRPr="00B06984">
          <w:rPr>
            <w:rStyle w:val="Hyperlink"/>
            <w:rFonts w:ascii="Microsoft JhengHei" w:eastAsia="Microsoft JhengHei" w:hAnsi="Microsoft JhengHei" w:cs="Microsoft JhengHei" w:hint="eastAsia"/>
            <w:noProof/>
            <w:lang w:val="ru-RU"/>
          </w:rPr>
          <w:t>哋為人搵藉口</w:t>
        </w:r>
        <w:r w:rsidRPr="00B06984">
          <w:rPr>
            <w:rStyle w:val="Hyperlink"/>
            <w:noProof/>
            <w:lang w:val="ru-RU"/>
          </w:rPr>
          <w:t>,</w:t>
        </w:r>
        <w:r w:rsidRPr="00B06984">
          <w:rPr>
            <w:rStyle w:val="Hyperlink"/>
            <w:rFonts w:ascii="MS Gothic" w:eastAsia="MS Gothic" w:hAnsi="MS Gothic" w:cs="MS Gothic" w:hint="eastAsia"/>
            <w:noProof/>
            <w:lang w:val="ru-RU"/>
          </w:rPr>
          <w:t>就唔會譴責</w:t>
        </w:r>
        <w:r w:rsidRPr="00B06984">
          <w:rPr>
            <w:rStyle w:val="Hyperlink"/>
            <w:rFonts w:ascii="Microsoft JhengHei" w:eastAsia="Microsoft JhengHei" w:hAnsi="Microsoft JhengHei" w:cs="Microsoft JhengHei" w:hint="eastAsia"/>
            <w:noProof/>
            <w:lang w:val="ru-RU"/>
          </w:rPr>
          <w:t>佢哋</w:t>
        </w:r>
        <w:r>
          <w:rPr>
            <w:noProof/>
            <w:webHidden/>
          </w:rPr>
          <w:tab/>
        </w:r>
        <w:r>
          <w:rPr>
            <w:noProof/>
            <w:webHidden/>
          </w:rPr>
          <w:fldChar w:fldCharType="begin"/>
        </w:r>
        <w:r>
          <w:rPr>
            <w:noProof/>
            <w:webHidden/>
          </w:rPr>
          <w:instrText xml:space="preserve"> PAGEREF _Toc242021474 \h </w:instrText>
        </w:r>
        <w:r>
          <w:rPr>
            <w:noProof/>
            <w:webHidden/>
          </w:rPr>
        </w:r>
        <w:r>
          <w:rPr>
            <w:noProof/>
            <w:webHidden/>
          </w:rPr>
          <w:fldChar w:fldCharType="separate"/>
        </w:r>
        <w:r>
          <w:rPr>
            <w:noProof/>
            <w:webHidden/>
          </w:rPr>
          <w:t>42</w:t>
        </w:r>
        <w:r>
          <w:rPr>
            <w:noProof/>
            <w:webHidden/>
          </w:rPr>
          <w:fldChar w:fldCharType="end"/>
        </w:r>
      </w:hyperlink>
    </w:p>
    <w:p w14:paraId="6943714F" w14:textId="6BACA9B5" w:rsidR="00EE15DE" w:rsidRDefault="00EE15DE">
      <w:pPr>
        <w:pStyle w:val="TOC4"/>
        <w:tabs>
          <w:tab w:val="right" w:leader="dot" w:pos="10459"/>
        </w:tabs>
        <w:rPr>
          <w:rFonts w:eastAsiaTheme="minorEastAsia" w:cstheme="minorBidi"/>
          <w:noProof/>
          <w:kern w:val="2"/>
          <w:sz w:val="24"/>
          <w:lang w:bidi="ta-IN"/>
          <w14:ligatures w14:val="standardContextual"/>
        </w:rPr>
      </w:pPr>
      <w:hyperlink w:anchor="_Toc242021475" w:history="1">
        <w:r w:rsidRPr="00B06984">
          <w:rPr>
            <w:rStyle w:val="Hyperlink"/>
            <w:rFonts w:ascii="MS Gothic" w:eastAsia="MS Gothic" w:hAnsi="MS Gothic" w:cs="MS Gothic" w:hint="eastAsia"/>
            <w:noProof/>
            <w:lang w:val="ru-RU"/>
          </w:rPr>
          <w:t>唔好咁快妄下結論</w:t>
        </w:r>
        <w:r>
          <w:rPr>
            <w:noProof/>
            <w:webHidden/>
          </w:rPr>
          <w:tab/>
        </w:r>
        <w:r>
          <w:rPr>
            <w:noProof/>
            <w:webHidden/>
          </w:rPr>
          <w:fldChar w:fldCharType="begin"/>
        </w:r>
        <w:r>
          <w:rPr>
            <w:noProof/>
            <w:webHidden/>
          </w:rPr>
          <w:instrText xml:space="preserve"> PAGEREF _Toc242021475 \h </w:instrText>
        </w:r>
        <w:r>
          <w:rPr>
            <w:noProof/>
            <w:webHidden/>
          </w:rPr>
        </w:r>
        <w:r>
          <w:rPr>
            <w:noProof/>
            <w:webHidden/>
          </w:rPr>
          <w:fldChar w:fldCharType="separate"/>
        </w:r>
        <w:r>
          <w:rPr>
            <w:noProof/>
            <w:webHidden/>
          </w:rPr>
          <w:t>42</w:t>
        </w:r>
        <w:r>
          <w:rPr>
            <w:noProof/>
            <w:webHidden/>
          </w:rPr>
          <w:fldChar w:fldCharType="end"/>
        </w:r>
      </w:hyperlink>
    </w:p>
    <w:p w14:paraId="5B5EE134" w14:textId="0686AA69" w:rsidR="00EE15DE" w:rsidRDefault="00EE15DE">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21476" w:history="1">
        <w:r w:rsidRPr="00B06984">
          <w:rPr>
            <w:rStyle w:val="Hyperlink"/>
            <w:rFonts w:ascii="MS Gothic" w:eastAsia="MS Gothic" w:hAnsi="MS Gothic" w:cs="MS Gothic" w:hint="eastAsia"/>
            <w:noProof/>
            <w:lang w:val="ru-RU"/>
          </w:rPr>
          <w:t>第四部。</w:t>
        </w:r>
        <w:r w:rsidRPr="00B06984">
          <w:rPr>
            <w:rStyle w:val="Hyperlink"/>
            <w:noProof/>
            <w:lang w:val="ru-RU"/>
          </w:rPr>
          <w:t xml:space="preserve">  </w:t>
        </w:r>
        <w:r w:rsidRPr="00B06984">
          <w:rPr>
            <w:rStyle w:val="Hyperlink"/>
            <w:rFonts w:ascii="MS Gothic" w:eastAsia="MS Gothic" w:hAnsi="MS Gothic" w:cs="MS Gothic" w:hint="eastAsia"/>
            <w:noProof/>
            <w:lang w:val="ru-RU"/>
          </w:rPr>
          <w:t>自愛同驕傲嘅後裔</w:t>
        </w:r>
        <w:r w:rsidRPr="00B06984">
          <w:rPr>
            <w:rStyle w:val="Hyperlink"/>
            <w:noProof/>
            <w:lang w:val="ru-RU"/>
          </w:rPr>
          <w:t xml:space="preserve">  </w:t>
        </w:r>
        <w:r w:rsidRPr="00B06984">
          <w:rPr>
            <w:rStyle w:val="Hyperlink"/>
            <w:rFonts w:ascii="MS Gothic" w:eastAsia="MS Gothic" w:hAnsi="MS Gothic" w:cs="MS Gothic" w:hint="eastAsia"/>
            <w:noProof/>
            <w:lang w:val="ru-RU"/>
          </w:rPr>
          <w:t>嫉妒</w:t>
        </w:r>
        <w:r w:rsidRPr="00B06984">
          <w:rPr>
            <w:rStyle w:val="Hyperlink"/>
            <w:noProof/>
            <w:lang w:val="ru-RU"/>
          </w:rPr>
          <w:t xml:space="preserve"> </w:t>
        </w:r>
        <w:r w:rsidRPr="00B06984">
          <w:rPr>
            <w:rStyle w:val="Hyperlink"/>
            <w:rFonts w:ascii="Calibri" w:hAnsi="Calibri" w:cs="Calibri"/>
            <w:noProof/>
            <w:lang w:val="ru-RU"/>
          </w:rPr>
          <w:t>—</w:t>
        </w:r>
        <w:r w:rsidRPr="00B06984">
          <w:rPr>
            <w:rStyle w:val="Hyperlink"/>
            <w:noProof/>
            <w:lang w:val="ru-RU"/>
          </w:rPr>
          <w:t xml:space="preserve"> </w:t>
        </w:r>
        <w:r w:rsidRPr="00B06984">
          <w:rPr>
            <w:rStyle w:val="Hyperlink"/>
            <w:rFonts w:ascii="MS Gothic" w:eastAsia="MS Gothic" w:hAnsi="MS Gothic" w:cs="MS Gothic" w:hint="eastAsia"/>
            <w:noProof/>
            <w:lang w:val="ru-RU"/>
          </w:rPr>
          <w:t>憤怒</w:t>
        </w:r>
        <w:r w:rsidRPr="00B06984">
          <w:rPr>
            <w:rStyle w:val="Hyperlink"/>
            <w:noProof/>
            <w:lang w:val="ru-RU"/>
          </w:rPr>
          <w:t xml:space="preserve"> </w:t>
        </w:r>
        <w:r w:rsidRPr="00B06984">
          <w:rPr>
            <w:rStyle w:val="Hyperlink"/>
            <w:rFonts w:ascii="Calibri" w:hAnsi="Calibri" w:cs="Calibri"/>
            <w:noProof/>
            <w:lang w:val="ru-RU"/>
          </w:rPr>
          <w:t>—</w:t>
        </w:r>
        <w:r w:rsidRPr="00B06984">
          <w:rPr>
            <w:rStyle w:val="Hyperlink"/>
            <w:noProof/>
            <w:lang w:val="ru-RU"/>
          </w:rPr>
          <w:t xml:space="preserve"> </w:t>
        </w:r>
        <w:r w:rsidRPr="00B06984">
          <w:rPr>
            <w:rStyle w:val="Hyperlink"/>
            <w:rFonts w:ascii="MS Gothic" w:eastAsia="MS Gothic" w:hAnsi="MS Gothic" w:cs="MS Gothic" w:hint="eastAsia"/>
            <w:noProof/>
            <w:lang w:val="ru-RU"/>
          </w:rPr>
          <w:t>憂傷</w:t>
        </w:r>
        <w:r>
          <w:rPr>
            <w:noProof/>
            <w:webHidden/>
          </w:rPr>
          <w:tab/>
        </w:r>
        <w:r>
          <w:rPr>
            <w:noProof/>
            <w:webHidden/>
          </w:rPr>
          <w:fldChar w:fldCharType="begin"/>
        </w:r>
        <w:r>
          <w:rPr>
            <w:noProof/>
            <w:webHidden/>
          </w:rPr>
          <w:instrText xml:space="preserve"> PAGEREF _Toc242021476 \h </w:instrText>
        </w:r>
        <w:r>
          <w:rPr>
            <w:noProof/>
            <w:webHidden/>
          </w:rPr>
        </w:r>
        <w:r>
          <w:rPr>
            <w:noProof/>
            <w:webHidden/>
          </w:rPr>
          <w:fldChar w:fldCharType="separate"/>
        </w:r>
        <w:r>
          <w:rPr>
            <w:noProof/>
            <w:webHidden/>
          </w:rPr>
          <w:t>44</w:t>
        </w:r>
        <w:r>
          <w:rPr>
            <w:noProof/>
            <w:webHidden/>
          </w:rPr>
          <w:fldChar w:fldCharType="end"/>
        </w:r>
      </w:hyperlink>
    </w:p>
    <w:p w14:paraId="61F26B3E" w14:textId="0C112AE1" w:rsidR="00EE15DE" w:rsidRDefault="00EE15DE">
      <w:pPr>
        <w:pStyle w:val="TOC3"/>
        <w:tabs>
          <w:tab w:val="right" w:leader="dot" w:pos="10459"/>
        </w:tabs>
        <w:rPr>
          <w:rFonts w:eastAsiaTheme="minorEastAsia" w:cstheme="minorBidi"/>
          <w:noProof/>
          <w:kern w:val="2"/>
          <w:sz w:val="24"/>
          <w:lang w:bidi="ta-IN"/>
          <w14:ligatures w14:val="standardContextual"/>
        </w:rPr>
      </w:pPr>
      <w:hyperlink w:anchor="_Toc242021477" w:history="1">
        <w:r w:rsidRPr="00B06984">
          <w:rPr>
            <w:rStyle w:val="Hyperlink"/>
            <w:rFonts w:ascii="MS Gothic" w:eastAsia="MS Gothic" w:hAnsi="MS Gothic" w:cs="MS Gothic" w:hint="eastAsia"/>
            <w:noProof/>
            <w:lang w:val="ru-RU"/>
          </w:rPr>
          <w:t>第一章</w:t>
        </w:r>
        <w:r w:rsidRPr="00B06984">
          <w:rPr>
            <w:rStyle w:val="Hyperlink"/>
            <w:noProof/>
            <w:lang w:val="ru-RU"/>
          </w:rPr>
          <w:t xml:space="preserve">  </w:t>
        </w:r>
        <w:r w:rsidRPr="00B06984">
          <w:rPr>
            <w:rStyle w:val="Hyperlink"/>
            <w:rFonts w:ascii="MS Gothic" w:eastAsia="MS Gothic" w:hAnsi="MS Gothic" w:cs="MS Gothic" w:hint="eastAsia"/>
            <w:noProof/>
            <w:lang w:val="ru-RU"/>
          </w:rPr>
          <w:t>嫉妒嘅毒素</w:t>
        </w:r>
        <w:r>
          <w:rPr>
            <w:noProof/>
            <w:webHidden/>
          </w:rPr>
          <w:tab/>
        </w:r>
        <w:r>
          <w:rPr>
            <w:noProof/>
            <w:webHidden/>
          </w:rPr>
          <w:fldChar w:fldCharType="begin"/>
        </w:r>
        <w:r>
          <w:rPr>
            <w:noProof/>
            <w:webHidden/>
          </w:rPr>
          <w:instrText xml:space="preserve"> PAGEREF _Toc242021477 \h </w:instrText>
        </w:r>
        <w:r>
          <w:rPr>
            <w:noProof/>
            <w:webHidden/>
          </w:rPr>
        </w:r>
        <w:r>
          <w:rPr>
            <w:noProof/>
            <w:webHidden/>
          </w:rPr>
          <w:fldChar w:fldCharType="separate"/>
        </w:r>
        <w:r>
          <w:rPr>
            <w:noProof/>
            <w:webHidden/>
          </w:rPr>
          <w:t>44</w:t>
        </w:r>
        <w:r>
          <w:rPr>
            <w:noProof/>
            <w:webHidden/>
          </w:rPr>
          <w:fldChar w:fldCharType="end"/>
        </w:r>
      </w:hyperlink>
    </w:p>
    <w:p w14:paraId="2C09242F" w14:textId="5BFF1541" w:rsidR="00EE15DE" w:rsidRDefault="00EE15DE">
      <w:pPr>
        <w:pStyle w:val="TOC4"/>
        <w:tabs>
          <w:tab w:val="right" w:leader="dot" w:pos="10459"/>
        </w:tabs>
        <w:rPr>
          <w:rFonts w:eastAsiaTheme="minorEastAsia" w:cstheme="minorBidi"/>
          <w:noProof/>
          <w:kern w:val="2"/>
          <w:sz w:val="24"/>
          <w:lang w:bidi="ta-IN"/>
          <w14:ligatures w14:val="standardContextual"/>
        </w:rPr>
      </w:pPr>
      <w:hyperlink w:anchor="_Toc242021478" w:history="1">
        <w:r w:rsidRPr="00B06984">
          <w:rPr>
            <w:rStyle w:val="Hyperlink"/>
            <w:rFonts w:ascii="MS Gothic" w:eastAsia="MS Gothic" w:hAnsi="MS Gothic" w:cs="MS Gothic" w:hint="eastAsia"/>
            <w:noProof/>
            <w:lang w:val="ru-RU"/>
          </w:rPr>
          <w:t>嫉妒係主要嘅激情之一</w:t>
        </w:r>
        <w:r>
          <w:rPr>
            <w:noProof/>
            <w:webHidden/>
          </w:rPr>
          <w:tab/>
        </w:r>
        <w:r>
          <w:rPr>
            <w:noProof/>
            <w:webHidden/>
          </w:rPr>
          <w:fldChar w:fldCharType="begin"/>
        </w:r>
        <w:r>
          <w:rPr>
            <w:noProof/>
            <w:webHidden/>
          </w:rPr>
          <w:instrText xml:space="preserve"> PAGEREF _Toc242021478 \h </w:instrText>
        </w:r>
        <w:r>
          <w:rPr>
            <w:noProof/>
            <w:webHidden/>
          </w:rPr>
        </w:r>
        <w:r>
          <w:rPr>
            <w:noProof/>
            <w:webHidden/>
          </w:rPr>
          <w:fldChar w:fldCharType="separate"/>
        </w:r>
        <w:r>
          <w:rPr>
            <w:noProof/>
            <w:webHidden/>
          </w:rPr>
          <w:t>44</w:t>
        </w:r>
        <w:r>
          <w:rPr>
            <w:noProof/>
            <w:webHidden/>
          </w:rPr>
          <w:fldChar w:fldCharType="end"/>
        </w:r>
      </w:hyperlink>
    </w:p>
    <w:p w14:paraId="75BDDFCF" w14:textId="04CD9418" w:rsidR="00EE15DE" w:rsidRDefault="00EE15DE">
      <w:pPr>
        <w:pStyle w:val="TOC4"/>
        <w:tabs>
          <w:tab w:val="right" w:leader="dot" w:pos="10459"/>
        </w:tabs>
        <w:rPr>
          <w:rFonts w:eastAsiaTheme="minorEastAsia" w:cstheme="minorBidi"/>
          <w:noProof/>
          <w:kern w:val="2"/>
          <w:sz w:val="24"/>
          <w:lang w:bidi="ta-IN"/>
          <w14:ligatures w14:val="standardContextual"/>
        </w:rPr>
      </w:pPr>
      <w:hyperlink w:anchor="_Toc242021479" w:history="1">
        <w:r w:rsidRPr="00B06984">
          <w:rPr>
            <w:rStyle w:val="Hyperlink"/>
            <w:rFonts w:ascii="MS Gothic" w:eastAsia="MS Gothic" w:hAnsi="MS Gothic" w:cs="MS Gothic" w:hint="eastAsia"/>
            <w:noProof/>
            <w:lang w:val="ru-RU"/>
          </w:rPr>
          <w:t>嫉妒會毒害女人深情嘅愛</w:t>
        </w:r>
        <w:r>
          <w:rPr>
            <w:noProof/>
            <w:webHidden/>
          </w:rPr>
          <w:tab/>
        </w:r>
        <w:r>
          <w:rPr>
            <w:noProof/>
            <w:webHidden/>
          </w:rPr>
          <w:fldChar w:fldCharType="begin"/>
        </w:r>
        <w:r>
          <w:rPr>
            <w:noProof/>
            <w:webHidden/>
          </w:rPr>
          <w:instrText xml:space="preserve"> PAGEREF _Toc242021479 \h </w:instrText>
        </w:r>
        <w:r>
          <w:rPr>
            <w:noProof/>
            <w:webHidden/>
          </w:rPr>
        </w:r>
        <w:r>
          <w:rPr>
            <w:noProof/>
            <w:webHidden/>
          </w:rPr>
          <w:fldChar w:fldCharType="separate"/>
        </w:r>
        <w:r>
          <w:rPr>
            <w:noProof/>
            <w:webHidden/>
          </w:rPr>
          <w:t>44</w:t>
        </w:r>
        <w:r>
          <w:rPr>
            <w:noProof/>
            <w:webHidden/>
          </w:rPr>
          <w:fldChar w:fldCharType="end"/>
        </w:r>
      </w:hyperlink>
    </w:p>
    <w:p w14:paraId="10400602" w14:textId="522BE8E3" w:rsidR="00EE15DE" w:rsidRDefault="00EE15DE">
      <w:pPr>
        <w:pStyle w:val="TOC4"/>
        <w:tabs>
          <w:tab w:val="right" w:leader="dot" w:pos="10459"/>
        </w:tabs>
        <w:rPr>
          <w:rFonts w:eastAsiaTheme="minorEastAsia" w:cstheme="minorBidi"/>
          <w:noProof/>
          <w:kern w:val="2"/>
          <w:sz w:val="24"/>
          <w:lang w:bidi="ta-IN"/>
          <w14:ligatures w14:val="standardContextual"/>
        </w:rPr>
      </w:pPr>
      <w:hyperlink w:anchor="_Toc242021480" w:history="1">
        <w:r w:rsidRPr="00B06984">
          <w:rPr>
            <w:rStyle w:val="Hyperlink"/>
            <w:rFonts w:ascii="MS Gothic" w:eastAsia="MS Gothic" w:hAnsi="MS Gothic" w:cs="MS Gothic" w:hint="eastAsia"/>
            <w:noProof/>
            <w:lang w:val="ru-RU"/>
          </w:rPr>
          <w:t>嫉妒令我</w:t>
        </w:r>
        <w:r w:rsidRPr="00B06984">
          <w:rPr>
            <w:rStyle w:val="Hyperlink"/>
            <w:rFonts w:ascii="Microsoft JhengHei" w:eastAsia="Microsoft JhengHei" w:hAnsi="Microsoft JhengHei" w:cs="Microsoft JhengHei" w:hint="eastAsia"/>
            <w:noProof/>
            <w:lang w:val="ru-RU"/>
          </w:rPr>
          <w:t>哋軟弱</w:t>
        </w:r>
        <w:r>
          <w:rPr>
            <w:noProof/>
            <w:webHidden/>
          </w:rPr>
          <w:tab/>
        </w:r>
        <w:r>
          <w:rPr>
            <w:noProof/>
            <w:webHidden/>
          </w:rPr>
          <w:fldChar w:fldCharType="begin"/>
        </w:r>
        <w:r>
          <w:rPr>
            <w:noProof/>
            <w:webHidden/>
          </w:rPr>
          <w:instrText xml:space="preserve"> PAGEREF _Toc242021480 \h </w:instrText>
        </w:r>
        <w:r>
          <w:rPr>
            <w:noProof/>
            <w:webHidden/>
          </w:rPr>
        </w:r>
        <w:r>
          <w:rPr>
            <w:noProof/>
            <w:webHidden/>
          </w:rPr>
          <w:fldChar w:fldCharType="separate"/>
        </w:r>
        <w:r>
          <w:rPr>
            <w:noProof/>
            <w:webHidden/>
          </w:rPr>
          <w:t>45</w:t>
        </w:r>
        <w:r>
          <w:rPr>
            <w:noProof/>
            <w:webHidden/>
          </w:rPr>
          <w:fldChar w:fldCharType="end"/>
        </w:r>
      </w:hyperlink>
    </w:p>
    <w:p w14:paraId="03332D4F" w14:textId="79BFAE61" w:rsidR="00EE15DE" w:rsidRDefault="00EE15DE">
      <w:pPr>
        <w:pStyle w:val="TOC4"/>
        <w:tabs>
          <w:tab w:val="right" w:leader="dot" w:pos="10459"/>
        </w:tabs>
        <w:rPr>
          <w:rFonts w:eastAsiaTheme="minorEastAsia" w:cstheme="minorBidi"/>
          <w:noProof/>
          <w:kern w:val="2"/>
          <w:sz w:val="24"/>
          <w:lang w:bidi="ta-IN"/>
          <w14:ligatures w14:val="standardContextual"/>
        </w:rPr>
      </w:pPr>
      <w:hyperlink w:anchor="_Toc242021481" w:history="1">
        <w:r w:rsidRPr="00B06984">
          <w:rPr>
            <w:rStyle w:val="Hyperlink"/>
            <w:rFonts w:ascii="MS Gothic" w:eastAsia="MS Gothic" w:hAnsi="MS Gothic" w:cs="MS Gothic" w:hint="eastAsia"/>
            <w:noProof/>
            <w:lang w:val="ru-RU"/>
          </w:rPr>
          <w:t>凡係埋葬自己恩賜嘅人</w:t>
        </w:r>
        <w:r w:rsidRPr="00B06984">
          <w:rPr>
            <w:rStyle w:val="Hyperlink"/>
            <w:noProof/>
            <w:lang w:val="ru-RU"/>
          </w:rPr>
          <w:t>,</w:t>
        </w:r>
        <w:r w:rsidRPr="00B06984">
          <w:rPr>
            <w:rStyle w:val="Hyperlink"/>
            <w:rFonts w:ascii="MS Gothic" w:eastAsia="MS Gothic" w:hAnsi="MS Gothic" w:cs="MS Gothic" w:hint="eastAsia"/>
            <w:noProof/>
            <w:lang w:val="ru-RU"/>
          </w:rPr>
          <w:t>就係妒忌人</w:t>
        </w:r>
        <w:r w:rsidRPr="00B06984">
          <w:rPr>
            <w:rStyle w:val="Hyperlink"/>
            <w:rFonts w:ascii="Microsoft JhengHei" w:eastAsia="Microsoft JhengHei" w:hAnsi="Microsoft JhengHei" w:cs="Microsoft JhengHei" w:hint="eastAsia"/>
            <w:noProof/>
            <w:lang w:val="ru-RU"/>
          </w:rPr>
          <w:t>哋嘅恩賜</w:t>
        </w:r>
        <w:r>
          <w:rPr>
            <w:noProof/>
            <w:webHidden/>
          </w:rPr>
          <w:tab/>
        </w:r>
        <w:r>
          <w:rPr>
            <w:noProof/>
            <w:webHidden/>
          </w:rPr>
          <w:fldChar w:fldCharType="begin"/>
        </w:r>
        <w:r>
          <w:rPr>
            <w:noProof/>
            <w:webHidden/>
          </w:rPr>
          <w:instrText xml:space="preserve"> PAGEREF _Toc242021481 \h </w:instrText>
        </w:r>
        <w:r>
          <w:rPr>
            <w:noProof/>
            <w:webHidden/>
          </w:rPr>
        </w:r>
        <w:r>
          <w:rPr>
            <w:noProof/>
            <w:webHidden/>
          </w:rPr>
          <w:fldChar w:fldCharType="separate"/>
        </w:r>
        <w:r>
          <w:rPr>
            <w:noProof/>
            <w:webHidden/>
          </w:rPr>
          <w:t>45</w:t>
        </w:r>
        <w:r>
          <w:rPr>
            <w:noProof/>
            <w:webHidden/>
          </w:rPr>
          <w:fldChar w:fldCharType="end"/>
        </w:r>
      </w:hyperlink>
    </w:p>
    <w:p w14:paraId="5D5DD41D" w14:textId="77C61FA8" w:rsidR="00EE15DE" w:rsidRDefault="00EE15DE">
      <w:pPr>
        <w:pStyle w:val="TOC4"/>
        <w:tabs>
          <w:tab w:val="right" w:leader="dot" w:pos="10459"/>
        </w:tabs>
        <w:rPr>
          <w:rFonts w:eastAsiaTheme="minorEastAsia" w:cstheme="minorBidi"/>
          <w:noProof/>
          <w:kern w:val="2"/>
          <w:sz w:val="24"/>
          <w:lang w:bidi="ta-IN"/>
          <w14:ligatures w14:val="standardContextual"/>
        </w:rPr>
      </w:pPr>
      <w:hyperlink w:anchor="_Toc242021482" w:history="1">
        <w:r w:rsidRPr="00B06984">
          <w:rPr>
            <w:rStyle w:val="Hyperlink"/>
            <w:rFonts w:ascii="MS Gothic" w:eastAsia="MS Gothic" w:hAnsi="MS Gothic" w:cs="MS Gothic" w:hint="eastAsia"/>
            <w:noProof/>
            <w:lang w:val="ru-RU"/>
          </w:rPr>
          <w:t>好嘅嫉妒</w:t>
        </w:r>
        <w:r>
          <w:rPr>
            <w:noProof/>
            <w:webHidden/>
          </w:rPr>
          <w:tab/>
        </w:r>
        <w:r>
          <w:rPr>
            <w:noProof/>
            <w:webHidden/>
          </w:rPr>
          <w:fldChar w:fldCharType="begin"/>
        </w:r>
        <w:r>
          <w:rPr>
            <w:noProof/>
            <w:webHidden/>
          </w:rPr>
          <w:instrText xml:space="preserve"> PAGEREF _Toc242021482 \h </w:instrText>
        </w:r>
        <w:r>
          <w:rPr>
            <w:noProof/>
            <w:webHidden/>
          </w:rPr>
        </w:r>
        <w:r>
          <w:rPr>
            <w:noProof/>
            <w:webHidden/>
          </w:rPr>
          <w:fldChar w:fldCharType="separate"/>
        </w:r>
        <w:r>
          <w:rPr>
            <w:noProof/>
            <w:webHidden/>
          </w:rPr>
          <w:t>46</w:t>
        </w:r>
        <w:r>
          <w:rPr>
            <w:noProof/>
            <w:webHidden/>
          </w:rPr>
          <w:fldChar w:fldCharType="end"/>
        </w:r>
      </w:hyperlink>
    </w:p>
    <w:p w14:paraId="739F4103" w14:textId="1189B157" w:rsidR="00EE15DE" w:rsidRDefault="00EE15DE">
      <w:pPr>
        <w:pStyle w:val="TOC3"/>
        <w:tabs>
          <w:tab w:val="right" w:leader="dot" w:pos="10459"/>
        </w:tabs>
        <w:rPr>
          <w:rFonts w:eastAsiaTheme="minorEastAsia" w:cstheme="minorBidi"/>
          <w:noProof/>
          <w:kern w:val="2"/>
          <w:sz w:val="24"/>
          <w:lang w:bidi="ta-IN"/>
          <w14:ligatures w14:val="standardContextual"/>
        </w:rPr>
      </w:pPr>
      <w:hyperlink w:anchor="_Toc242021483" w:history="1">
        <w:r w:rsidRPr="00B06984">
          <w:rPr>
            <w:rStyle w:val="Hyperlink"/>
            <w:rFonts w:ascii="MS Gothic" w:eastAsia="MS Gothic" w:hAnsi="MS Gothic" w:cs="MS Gothic" w:hint="eastAsia"/>
            <w:noProof/>
            <w:lang w:val="ru-RU"/>
          </w:rPr>
          <w:t>第二章</w:t>
        </w:r>
        <w:r w:rsidRPr="00B06984">
          <w:rPr>
            <w:rStyle w:val="Hyperlink"/>
            <w:noProof/>
            <w:lang w:val="ru-RU"/>
          </w:rPr>
          <w:t xml:space="preserve">  </w:t>
        </w:r>
        <w:r w:rsidRPr="00B06984">
          <w:rPr>
            <w:rStyle w:val="Hyperlink"/>
            <w:rFonts w:ascii="MS Gothic" w:eastAsia="MS Gothic" w:hAnsi="MS Gothic" w:cs="MS Gothic" w:hint="eastAsia"/>
            <w:noProof/>
            <w:lang w:val="ru-RU"/>
          </w:rPr>
          <w:t>憤怒</w:t>
        </w:r>
        <w:r w:rsidRPr="00B06984">
          <w:rPr>
            <w:rStyle w:val="Hyperlink"/>
            <w:rFonts w:ascii="Calibri" w:hAnsi="Calibri" w:cs="Calibri"/>
            <w:noProof/>
            <w:lang w:val="ru-RU"/>
          </w:rPr>
          <w:t>──</w:t>
        </w:r>
        <w:r w:rsidRPr="00B06984">
          <w:rPr>
            <w:rStyle w:val="Hyperlink"/>
            <w:rFonts w:ascii="MS Gothic" w:eastAsia="MS Gothic" w:hAnsi="MS Gothic" w:cs="MS Gothic" w:hint="eastAsia"/>
            <w:noProof/>
            <w:lang w:val="ru-RU"/>
          </w:rPr>
          <w:t>神平安嘅敵人</w:t>
        </w:r>
        <w:r>
          <w:rPr>
            <w:noProof/>
            <w:webHidden/>
          </w:rPr>
          <w:tab/>
        </w:r>
        <w:r>
          <w:rPr>
            <w:noProof/>
            <w:webHidden/>
          </w:rPr>
          <w:fldChar w:fldCharType="begin"/>
        </w:r>
        <w:r>
          <w:rPr>
            <w:noProof/>
            <w:webHidden/>
          </w:rPr>
          <w:instrText xml:space="preserve"> PAGEREF _Toc242021483 \h </w:instrText>
        </w:r>
        <w:r>
          <w:rPr>
            <w:noProof/>
            <w:webHidden/>
          </w:rPr>
        </w:r>
        <w:r>
          <w:rPr>
            <w:noProof/>
            <w:webHidden/>
          </w:rPr>
          <w:fldChar w:fldCharType="separate"/>
        </w:r>
        <w:r>
          <w:rPr>
            <w:noProof/>
            <w:webHidden/>
          </w:rPr>
          <w:t>48</w:t>
        </w:r>
        <w:r>
          <w:rPr>
            <w:noProof/>
            <w:webHidden/>
          </w:rPr>
          <w:fldChar w:fldCharType="end"/>
        </w:r>
      </w:hyperlink>
    </w:p>
    <w:p w14:paraId="3F8E1730" w14:textId="41A534C6" w:rsidR="00EE15DE" w:rsidRDefault="00EE15DE">
      <w:pPr>
        <w:pStyle w:val="TOC4"/>
        <w:tabs>
          <w:tab w:val="right" w:leader="dot" w:pos="10459"/>
        </w:tabs>
        <w:rPr>
          <w:rFonts w:eastAsiaTheme="minorEastAsia" w:cstheme="minorBidi"/>
          <w:noProof/>
          <w:kern w:val="2"/>
          <w:sz w:val="24"/>
          <w:lang w:bidi="ta-IN"/>
          <w14:ligatures w14:val="standardContextual"/>
        </w:rPr>
      </w:pPr>
      <w:hyperlink w:anchor="_Toc242021484" w:history="1">
        <w:r w:rsidRPr="00B06984">
          <w:rPr>
            <w:rStyle w:val="Hyperlink"/>
            <w:rFonts w:ascii="MS Gothic" w:eastAsia="MS Gothic" w:hAnsi="MS Gothic" w:cs="MS Gothic" w:hint="eastAsia"/>
            <w:noProof/>
            <w:lang w:val="ru-RU"/>
          </w:rPr>
          <w:t>我</w:t>
        </w:r>
        <w:r w:rsidRPr="00B06984">
          <w:rPr>
            <w:rStyle w:val="Hyperlink"/>
            <w:rFonts w:ascii="Microsoft JhengHei" w:eastAsia="Microsoft JhengHei" w:hAnsi="Microsoft JhengHei" w:cs="Microsoft JhengHei" w:hint="eastAsia"/>
            <w:noProof/>
            <w:lang w:val="ru-RU"/>
          </w:rPr>
          <w:t>哋要將憤怒對準情慾</w:t>
        </w:r>
        <w:r>
          <w:rPr>
            <w:noProof/>
            <w:webHidden/>
          </w:rPr>
          <w:tab/>
        </w:r>
        <w:r>
          <w:rPr>
            <w:noProof/>
            <w:webHidden/>
          </w:rPr>
          <w:fldChar w:fldCharType="begin"/>
        </w:r>
        <w:r>
          <w:rPr>
            <w:noProof/>
            <w:webHidden/>
          </w:rPr>
          <w:instrText xml:space="preserve"> PAGEREF _Toc242021484 \h </w:instrText>
        </w:r>
        <w:r>
          <w:rPr>
            <w:noProof/>
            <w:webHidden/>
          </w:rPr>
        </w:r>
        <w:r>
          <w:rPr>
            <w:noProof/>
            <w:webHidden/>
          </w:rPr>
          <w:fldChar w:fldCharType="separate"/>
        </w:r>
        <w:r>
          <w:rPr>
            <w:noProof/>
            <w:webHidden/>
          </w:rPr>
          <w:t>48</w:t>
        </w:r>
        <w:r>
          <w:rPr>
            <w:noProof/>
            <w:webHidden/>
          </w:rPr>
          <w:fldChar w:fldCharType="end"/>
        </w:r>
      </w:hyperlink>
    </w:p>
    <w:p w14:paraId="491C5318" w14:textId="18C4CD1C" w:rsidR="00EE15DE" w:rsidRDefault="00EE15DE">
      <w:pPr>
        <w:pStyle w:val="TOC4"/>
        <w:tabs>
          <w:tab w:val="right" w:leader="dot" w:pos="10459"/>
        </w:tabs>
        <w:rPr>
          <w:rFonts w:eastAsiaTheme="minorEastAsia" w:cstheme="minorBidi"/>
          <w:noProof/>
          <w:kern w:val="2"/>
          <w:sz w:val="24"/>
          <w:lang w:bidi="ta-IN"/>
          <w14:ligatures w14:val="standardContextual"/>
        </w:rPr>
      </w:pPr>
      <w:hyperlink w:anchor="_Toc242021485" w:history="1">
        <w:r w:rsidRPr="00B06984">
          <w:rPr>
            <w:rStyle w:val="Hyperlink"/>
            <w:rFonts w:ascii="MS Gothic" w:eastAsia="MS Gothic" w:hAnsi="MS Gothic" w:cs="MS Gothic" w:hint="eastAsia"/>
            <w:noProof/>
            <w:lang w:val="ru-RU"/>
          </w:rPr>
          <w:t>點解我</w:t>
        </w:r>
        <w:r w:rsidRPr="00B06984">
          <w:rPr>
            <w:rStyle w:val="Hyperlink"/>
            <w:rFonts w:ascii="Microsoft JhengHei" w:eastAsia="Microsoft JhengHei" w:hAnsi="Microsoft JhengHei" w:cs="Microsoft JhengHei" w:hint="eastAsia"/>
            <w:noProof/>
            <w:lang w:val="ru-RU"/>
          </w:rPr>
          <w:t>哋會嬲</w:t>
        </w:r>
        <w:r w:rsidRPr="00B06984">
          <w:rPr>
            <w:rStyle w:val="Hyperlink"/>
            <w:noProof/>
            <w:lang w:val="ru-RU"/>
          </w:rPr>
          <w:t>?</w:t>
        </w:r>
        <w:r>
          <w:rPr>
            <w:noProof/>
            <w:webHidden/>
          </w:rPr>
          <w:tab/>
        </w:r>
        <w:r>
          <w:rPr>
            <w:noProof/>
            <w:webHidden/>
          </w:rPr>
          <w:fldChar w:fldCharType="begin"/>
        </w:r>
        <w:r>
          <w:rPr>
            <w:noProof/>
            <w:webHidden/>
          </w:rPr>
          <w:instrText xml:space="preserve"> PAGEREF _Toc242021485 \h </w:instrText>
        </w:r>
        <w:r>
          <w:rPr>
            <w:noProof/>
            <w:webHidden/>
          </w:rPr>
        </w:r>
        <w:r>
          <w:rPr>
            <w:noProof/>
            <w:webHidden/>
          </w:rPr>
          <w:fldChar w:fldCharType="separate"/>
        </w:r>
        <w:r>
          <w:rPr>
            <w:noProof/>
            <w:webHidden/>
          </w:rPr>
          <w:t>48</w:t>
        </w:r>
        <w:r>
          <w:rPr>
            <w:noProof/>
            <w:webHidden/>
          </w:rPr>
          <w:fldChar w:fldCharType="end"/>
        </w:r>
      </w:hyperlink>
    </w:p>
    <w:p w14:paraId="5EACA492" w14:textId="2591BC0B" w:rsidR="00EE15DE" w:rsidRDefault="00EE15DE">
      <w:pPr>
        <w:pStyle w:val="TOC4"/>
        <w:tabs>
          <w:tab w:val="right" w:leader="dot" w:pos="10459"/>
        </w:tabs>
        <w:rPr>
          <w:rFonts w:eastAsiaTheme="minorEastAsia" w:cstheme="minorBidi"/>
          <w:noProof/>
          <w:kern w:val="2"/>
          <w:sz w:val="24"/>
          <w:lang w:bidi="ta-IN"/>
          <w14:ligatures w14:val="standardContextual"/>
        </w:rPr>
      </w:pPr>
      <w:hyperlink w:anchor="_Toc242021486" w:history="1">
        <w:r w:rsidRPr="00B06984">
          <w:rPr>
            <w:rStyle w:val="Hyperlink"/>
            <w:rFonts w:ascii="MS Gothic" w:eastAsia="MS Gothic" w:hAnsi="MS Gothic" w:cs="MS Gothic" w:hint="eastAsia"/>
            <w:noProof/>
            <w:lang w:val="ru-RU"/>
          </w:rPr>
          <w:t>「要發怒</w:t>
        </w:r>
        <w:r w:rsidRPr="00B06984">
          <w:rPr>
            <w:rStyle w:val="Hyperlink"/>
            <w:noProof/>
            <w:lang w:val="ru-RU"/>
          </w:rPr>
          <w:t>,</w:t>
        </w:r>
        <w:r w:rsidRPr="00B06984">
          <w:rPr>
            <w:rStyle w:val="Hyperlink"/>
            <w:rFonts w:ascii="MS Gothic" w:eastAsia="MS Gothic" w:hAnsi="MS Gothic" w:cs="MS Gothic" w:hint="eastAsia"/>
            <w:noProof/>
            <w:lang w:val="ru-RU"/>
          </w:rPr>
          <w:t>但不可犯罪」</w:t>
        </w:r>
        <w:r>
          <w:rPr>
            <w:noProof/>
            <w:webHidden/>
          </w:rPr>
          <w:tab/>
        </w:r>
        <w:r>
          <w:rPr>
            <w:noProof/>
            <w:webHidden/>
          </w:rPr>
          <w:fldChar w:fldCharType="begin"/>
        </w:r>
        <w:r>
          <w:rPr>
            <w:noProof/>
            <w:webHidden/>
          </w:rPr>
          <w:instrText xml:space="preserve"> PAGEREF _Toc242021486 \h </w:instrText>
        </w:r>
        <w:r>
          <w:rPr>
            <w:noProof/>
            <w:webHidden/>
          </w:rPr>
        </w:r>
        <w:r>
          <w:rPr>
            <w:noProof/>
            <w:webHidden/>
          </w:rPr>
          <w:fldChar w:fldCharType="separate"/>
        </w:r>
        <w:r>
          <w:rPr>
            <w:noProof/>
            <w:webHidden/>
          </w:rPr>
          <w:t>49</w:t>
        </w:r>
        <w:r>
          <w:rPr>
            <w:noProof/>
            <w:webHidden/>
          </w:rPr>
          <w:fldChar w:fldCharType="end"/>
        </w:r>
      </w:hyperlink>
    </w:p>
    <w:p w14:paraId="2032619D" w14:textId="704770A3" w:rsidR="00EE15DE" w:rsidRDefault="00EE15DE">
      <w:pPr>
        <w:pStyle w:val="TOC4"/>
        <w:tabs>
          <w:tab w:val="right" w:leader="dot" w:pos="10459"/>
        </w:tabs>
        <w:rPr>
          <w:rFonts w:eastAsiaTheme="minorEastAsia" w:cstheme="minorBidi"/>
          <w:noProof/>
          <w:kern w:val="2"/>
          <w:sz w:val="24"/>
          <w:lang w:bidi="ta-IN"/>
          <w14:ligatures w14:val="standardContextual"/>
        </w:rPr>
      </w:pPr>
      <w:hyperlink w:anchor="_Toc242021487" w:history="1">
        <w:r w:rsidRPr="00B06984">
          <w:rPr>
            <w:rStyle w:val="Hyperlink"/>
            <w:rFonts w:ascii="MS Gothic" w:eastAsia="MS Gothic" w:hAnsi="MS Gothic" w:cs="MS Gothic" w:hint="eastAsia"/>
            <w:noProof/>
            <w:lang w:val="ru-RU"/>
          </w:rPr>
          <w:t>「我已經預備好自己</w:t>
        </w:r>
        <w:r w:rsidRPr="00B06984">
          <w:rPr>
            <w:rStyle w:val="Hyperlink"/>
            <w:noProof/>
            <w:lang w:val="ru-RU"/>
          </w:rPr>
          <w:t>,</w:t>
        </w:r>
        <w:r w:rsidRPr="00B06984">
          <w:rPr>
            <w:rStyle w:val="Hyperlink"/>
            <w:rFonts w:ascii="MS Gothic" w:eastAsia="MS Gothic" w:hAnsi="MS Gothic" w:cs="MS Gothic" w:hint="eastAsia"/>
            <w:noProof/>
            <w:lang w:val="ru-RU"/>
          </w:rPr>
          <w:t>並</w:t>
        </w:r>
        <w:r w:rsidRPr="00B06984">
          <w:rPr>
            <w:rStyle w:val="Hyperlink"/>
            <w:rFonts w:ascii="Microsoft JhengHei" w:eastAsia="Microsoft JhengHei" w:hAnsi="Microsoft JhengHei" w:cs="Microsoft JhengHei" w:hint="eastAsia"/>
            <w:noProof/>
            <w:lang w:val="ru-RU"/>
          </w:rPr>
          <w:t>冇灰心。」</w:t>
        </w:r>
        <w:r>
          <w:rPr>
            <w:noProof/>
            <w:webHidden/>
          </w:rPr>
          <w:tab/>
        </w:r>
        <w:r>
          <w:rPr>
            <w:noProof/>
            <w:webHidden/>
          </w:rPr>
          <w:fldChar w:fldCharType="begin"/>
        </w:r>
        <w:r>
          <w:rPr>
            <w:noProof/>
            <w:webHidden/>
          </w:rPr>
          <w:instrText xml:space="preserve"> PAGEREF _Toc242021487 \h </w:instrText>
        </w:r>
        <w:r>
          <w:rPr>
            <w:noProof/>
            <w:webHidden/>
          </w:rPr>
        </w:r>
        <w:r>
          <w:rPr>
            <w:noProof/>
            <w:webHidden/>
          </w:rPr>
          <w:fldChar w:fldCharType="separate"/>
        </w:r>
        <w:r>
          <w:rPr>
            <w:noProof/>
            <w:webHidden/>
          </w:rPr>
          <w:t>50</w:t>
        </w:r>
        <w:r>
          <w:rPr>
            <w:noProof/>
            <w:webHidden/>
          </w:rPr>
          <w:fldChar w:fldCharType="end"/>
        </w:r>
      </w:hyperlink>
    </w:p>
    <w:p w14:paraId="47D77F14" w14:textId="7A8AF08C" w:rsidR="00EE15DE" w:rsidRDefault="00EE15DE">
      <w:pPr>
        <w:pStyle w:val="TOC4"/>
        <w:tabs>
          <w:tab w:val="right" w:leader="dot" w:pos="10459"/>
        </w:tabs>
        <w:rPr>
          <w:rFonts w:eastAsiaTheme="minorEastAsia" w:cstheme="minorBidi"/>
          <w:noProof/>
          <w:kern w:val="2"/>
          <w:sz w:val="24"/>
          <w:lang w:bidi="ta-IN"/>
          <w14:ligatures w14:val="standardContextual"/>
        </w:rPr>
      </w:pPr>
      <w:hyperlink w:anchor="_Toc242021488" w:history="1">
        <w:r w:rsidRPr="00B06984">
          <w:rPr>
            <w:rStyle w:val="Hyperlink"/>
            <w:rFonts w:ascii="MS Gothic" w:eastAsia="MS Gothic" w:hAnsi="MS Gothic" w:cs="MS Gothic" w:hint="eastAsia"/>
            <w:noProof/>
            <w:lang w:val="ru-RU"/>
          </w:rPr>
          <w:t>透過謙卑同沉默</w:t>
        </w:r>
        <w:r w:rsidRPr="00B06984">
          <w:rPr>
            <w:rStyle w:val="Hyperlink"/>
            <w:noProof/>
            <w:lang w:val="ru-RU"/>
          </w:rPr>
          <w:t>,</w:t>
        </w:r>
        <w:r w:rsidRPr="00B06984">
          <w:rPr>
            <w:rStyle w:val="Hyperlink"/>
            <w:rFonts w:ascii="MS Gothic" w:eastAsia="MS Gothic" w:hAnsi="MS Gothic" w:cs="MS Gothic" w:hint="eastAsia"/>
            <w:noProof/>
            <w:lang w:val="ru-RU"/>
          </w:rPr>
          <w:t>我</w:t>
        </w:r>
        <w:r w:rsidRPr="00B06984">
          <w:rPr>
            <w:rStyle w:val="Hyperlink"/>
            <w:rFonts w:ascii="Microsoft JhengHei" w:eastAsia="Microsoft JhengHei" w:hAnsi="Microsoft JhengHei" w:cs="Microsoft JhengHei" w:hint="eastAsia"/>
            <w:noProof/>
            <w:lang w:val="ru-RU"/>
          </w:rPr>
          <w:t>哋就可以克服憤怒</w:t>
        </w:r>
        <w:r>
          <w:rPr>
            <w:noProof/>
            <w:webHidden/>
          </w:rPr>
          <w:tab/>
        </w:r>
        <w:r>
          <w:rPr>
            <w:noProof/>
            <w:webHidden/>
          </w:rPr>
          <w:fldChar w:fldCharType="begin"/>
        </w:r>
        <w:r>
          <w:rPr>
            <w:noProof/>
            <w:webHidden/>
          </w:rPr>
          <w:instrText xml:space="preserve"> PAGEREF _Toc242021488 \h </w:instrText>
        </w:r>
        <w:r>
          <w:rPr>
            <w:noProof/>
            <w:webHidden/>
          </w:rPr>
        </w:r>
        <w:r>
          <w:rPr>
            <w:noProof/>
            <w:webHidden/>
          </w:rPr>
          <w:fldChar w:fldCharType="separate"/>
        </w:r>
        <w:r>
          <w:rPr>
            <w:noProof/>
            <w:webHidden/>
          </w:rPr>
          <w:t>50</w:t>
        </w:r>
        <w:r>
          <w:rPr>
            <w:noProof/>
            <w:webHidden/>
          </w:rPr>
          <w:fldChar w:fldCharType="end"/>
        </w:r>
      </w:hyperlink>
    </w:p>
    <w:p w14:paraId="31330133" w14:textId="5B715C40" w:rsidR="00EE15DE" w:rsidRDefault="00EE15DE">
      <w:pPr>
        <w:pStyle w:val="TOC3"/>
        <w:tabs>
          <w:tab w:val="right" w:leader="dot" w:pos="10459"/>
        </w:tabs>
        <w:rPr>
          <w:rFonts w:eastAsiaTheme="minorEastAsia" w:cstheme="minorBidi"/>
          <w:noProof/>
          <w:kern w:val="2"/>
          <w:sz w:val="24"/>
          <w:lang w:bidi="ta-IN"/>
          <w14:ligatures w14:val="standardContextual"/>
        </w:rPr>
      </w:pPr>
      <w:hyperlink w:anchor="_Toc242021489" w:history="1">
        <w:r w:rsidRPr="00B06984">
          <w:rPr>
            <w:rStyle w:val="Hyperlink"/>
            <w:rFonts w:ascii="MS Gothic" w:eastAsia="MS Gothic" w:hAnsi="MS Gothic" w:cs="MS Gothic" w:hint="eastAsia"/>
            <w:noProof/>
            <w:lang w:val="ru-RU"/>
          </w:rPr>
          <w:t>第三章</w:t>
        </w:r>
        <w:r w:rsidRPr="00B06984">
          <w:rPr>
            <w:rStyle w:val="Hyperlink"/>
            <w:noProof/>
            <w:lang w:val="ru-RU"/>
          </w:rPr>
          <w:t xml:space="preserve">  </w:t>
        </w:r>
        <w:r w:rsidRPr="00B06984">
          <w:rPr>
            <w:rStyle w:val="Hyperlink"/>
            <w:rFonts w:ascii="MS Gothic" w:eastAsia="MS Gothic" w:hAnsi="MS Gothic" w:cs="MS Gothic" w:hint="eastAsia"/>
            <w:noProof/>
            <w:lang w:val="ru-RU"/>
          </w:rPr>
          <w:t>摧毀靈魂嘅憂傷</w:t>
        </w:r>
        <w:r>
          <w:rPr>
            <w:noProof/>
            <w:webHidden/>
          </w:rPr>
          <w:tab/>
        </w:r>
        <w:r>
          <w:rPr>
            <w:noProof/>
            <w:webHidden/>
          </w:rPr>
          <w:fldChar w:fldCharType="begin"/>
        </w:r>
        <w:r>
          <w:rPr>
            <w:noProof/>
            <w:webHidden/>
          </w:rPr>
          <w:instrText xml:space="preserve"> PAGEREF _Toc242021489 \h </w:instrText>
        </w:r>
        <w:r>
          <w:rPr>
            <w:noProof/>
            <w:webHidden/>
          </w:rPr>
        </w:r>
        <w:r>
          <w:rPr>
            <w:noProof/>
            <w:webHidden/>
          </w:rPr>
          <w:fldChar w:fldCharType="separate"/>
        </w:r>
        <w:r>
          <w:rPr>
            <w:noProof/>
            <w:webHidden/>
          </w:rPr>
          <w:t>51</w:t>
        </w:r>
        <w:r>
          <w:rPr>
            <w:noProof/>
            <w:webHidden/>
          </w:rPr>
          <w:fldChar w:fldCharType="end"/>
        </w:r>
      </w:hyperlink>
    </w:p>
    <w:p w14:paraId="0CC1E0B1" w14:textId="675233E1" w:rsidR="00EE15DE" w:rsidRDefault="00EE15DE">
      <w:pPr>
        <w:pStyle w:val="TOC4"/>
        <w:tabs>
          <w:tab w:val="right" w:leader="dot" w:pos="10459"/>
        </w:tabs>
        <w:rPr>
          <w:rFonts w:eastAsiaTheme="minorEastAsia" w:cstheme="minorBidi"/>
          <w:noProof/>
          <w:kern w:val="2"/>
          <w:sz w:val="24"/>
          <w:lang w:bidi="ta-IN"/>
          <w14:ligatures w14:val="standardContextual"/>
        </w:rPr>
      </w:pPr>
      <w:hyperlink w:anchor="_Toc242021490" w:history="1">
        <w:r w:rsidRPr="00B06984">
          <w:rPr>
            <w:rStyle w:val="Hyperlink"/>
            <w:rFonts w:ascii="MS Gothic" w:eastAsia="MS Gothic" w:hAnsi="MS Gothic" w:cs="MS Gothic" w:hint="eastAsia"/>
            <w:noProof/>
            <w:lang w:val="ru-RU"/>
          </w:rPr>
          <w:t>喜樂來自基督</w:t>
        </w:r>
        <w:r w:rsidRPr="00B06984">
          <w:rPr>
            <w:rStyle w:val="Hyperlink"/>
            <w:noProof/>
            <w:lang w:val="ru-RU"/>
          </w:rPr>
          <w:t>,</w:t>
        </w:r>
        <w:r w:rsidRPr="00B06984">
          <w:rPr>
            <w:rStyle w:val="Hyperlink"/>
            <w:rFonts w:ascii="MS Gothic" w:eastAsia="MS Gothic" w:hAnsi="MS Gothic" w:cs="MS Gothic" w:hint="eastAsia"/>
            <w:noProof/>
            <w:lang w:val="ru-RU"/>
          </w:rPr>
          <w:t>憂愁則來自魔鬼</w:t>
        </w:r>
        <w:r>
          <w:rPr>
            <w:noProof/>
            <w:webHidden/>
          </w:rPr>
          <w:tab/>
        </w:r>
        <w:r>
          <w:rPr>
            <w:noProof/>
            <w:webHidden/>
          </w:rPr>
          <w:fldChar w:fldCharType="begin"/>
        </w:r>
        <w:r>
          <w:rPr>
            <w:noProof/>
            <w:webHidden/>
          </w:rPr>
          <w:instrText xml:space="preserve"> PAGEREF _Toc242021490 \h </w:instrText>
        </w:r>
        <w:r>
          <w:rPr>
            <w:noProof/>
            <w:webHidden/>
          </w:rPr>
        </w:r>
        <w:r>
          <w:rPr>
            <w:noProof/>
            <w:webHidden/>
          </w:rPr>
          <w:fldChar w:fldCharType="separate"/>
        </w:r>
        <w:r>
          <w:rPr>
            <w:noProof/>
            <w:webHidden/>
          </w:rPr>
          <w:t>51</w:t>
        </w:r>
        <w:r>
          <w:rPr>
            <w:noProof/>
            <w:webHidden/>
          </w:rPr>
          <w:fldChar w:fldCharType="end"/>
        </w:r>
      </w:hyperlink>
    </w:p>
    <w:p w14:paraId="04D58DA4" w14:textId="44AFEA4E" w:rsidR="00EE15DE" w:rsidRDefault="00EE15DE">
      <w:pPr>
        <w:pStyle w:val="TOC4"/>
        <w:tabs>
          <w:tab w:val="right" w:leader="dot" w:pos="10459"/>
        </w:tabs>
        <w:rPr>
          <w:rFonts w:eastAsiaTheme="minorEastAsia" w:cstheme="minorBidi"/>
          <w:noProof/>
          <w:kern w:val="2"/>
          <w:sz w:val="24"/>
          <w:lang w:bidi="ta-IN"/>
          <w14:ligatures w14:val="standardContextual"/>
        </w:rPr>
      </w:pPr>
      <w:hyperlink w:anchor="_Toc242021491" w:history="1">
        <w:r w:rsidRPr="00B06984">
          <w:rPr>
            <w:rStyle w:val="Hyperlink"/>
            <w:rFonts w:ascii="MS Gothic" w:eastAsia="MS Gothic" w:hAnsi="MS Gothic" w:cs="MS Gothic" w:hint="eastAsia"/>
            <w:noProof/>
            <w:lang w:val="ru-RU"/>
          </w:rPr>
          <w:t>自私永遠帶來悲傷同恐懼</w:t>
        </w:r>
        <w:r>
          <w:rPr>
            <w:noProof/>
            <w:webHidden/>
          </w:rPr>
          <w:tab/>
        </w:r>
        <w:r>
          <w:rPr>
            <w:noProof/>
            <w:webHidden/>
          </w:rPr>
          <w:fldChar w:fldCharType="begin"/>
        </w:r>
        <w:r>
          <w:rPr>
            <w:noProof/>
            <w:webHidden/>
          </w:rPr>
          <w:instrText xml:space="preserve"> PAGEREF _Toc242021491 \h </w:instrText>
        </w:r>
        <w:r>
          <w:rPr>
            <w:noProof/>
            <w:webHidden/>
          </w:rPr>
        </w:r>
        <w:r>
          <w:rPr>
            <w:noProof/>
            <w:webHidden/>
          </w:rPr>
          <w:fldChar w:fldCharType="separate"/>
        </w:r>
        <w:r>
          <w:rPr>
            <w:noProof/>
            <w:webHidden/>
          </w:rPr>
          <w:t>52</w:t>
        </w:r>
        <w:r>
          <w:rPr>
            <w:noProof/>
            <w:webHidden/>
          </w:rPr>
          <w:fldChar w:fldCharType="end"/>
        </w:r>
      </w:hyperlink>
    </w:p>
    <w:p w14:paraId="0FA78DEB" w14:textId="7877AD41" w:rsidR="00EE15DE" w:rsidRDefault="00EE15DE">
      <w:pPr>
        <w:pStyle w:val="TOC4"/>
        <w:tabs>
          <w:tab w:val="right" w:leader="dot" w:pos="10459"/>
        </w:tabs>
        <w:rPr>
          <w:rFonts w:eastAsiaTheme="minorEastAsia" w:cstheme="minorBidi"/>
          <w:noProof/>
          <w:kern w:val="2"/>
          <w:sz w:val="24"/>
          <w:lang w:bidi="ta-IN"/>
          <w14:ligatures w14:val="standardContextual"/>
        </w:rPr>
      </w:pPr>
      <w:hyperlink w:anchor="_Toc242021492" w:history="1">
        <w:r w:rsidRPr="00B06984">
          <w:rPr>
            <w:rStyle w:val="Hyperlink"/>
            <w:rFonts w:ascii="MS Gothic" w:eastAsia="MS Gothic" w:hAnsi="MS Gothic" w:cs="MS Gothic" w:hint="eastAsia"/>
            <w:noProof/>
            <w:lang w:val="ru-RU"/>
          </w:rPr>
          <w:t>一個唔知感恩嘅人永遠都唔開心</w:t>
        </w:r>
        <w:r>
          <w:rPr>
            <w:noProof/>
            <w:webHidden/>
          </w:rPr>
          <w:tab/>
        </w:r>
        <w:r>
          <w:rPr>
            <w:noProof/>
            <w:webHidden/>
          </w:rPr>
          <w:fldChar w:fldCharType="begin"/>
        </w:r>
        <w:r>
          <w:rPr>
            <w:noProof/>
            <w:webHidden/>
          </w:rPr>
          <w:instrText xml:space="preserve"> PAGEREF _Toc242021492 \h </w:instrText>
        </w:r>
        <w:r>
          <w:rPr>
            <w:noProof/>
            <w:webHidden/>
          </w:rPr>
        </w:r>
        <w:r>
          <w:rPr>
            <w:noProof/>
            <w:webHidden/>
          </w:rPr>
          <w:fldChar w:fldCharType="separate"/>
        </w:r>
        <w:r>
          <w:rPr>
            <w:noProof/>
            <w:webHidden/>
          </w:rPr>
          <w:t>53</w:t>
        </w:r>
        <w:r>
          <w:rPr>
            <w:noProof/>
            <w:webHidden/>
          </w:rPr>
          <w:fldChar w:fldCharType="end"/>
        </w:r>
      </w:hyperlink>
    </w:p>
    <w:p w14:paraId="29FC32D6" w14:textId="53D99C5E" w:rsidR="00EE15DE" w:rsidRDefault="00EE15DE">
      <w:pPr>
        <w:pStyle w:val="TOC4"/>
        <w:tabs>
          <w:tab w:val="right" w:leader="dot" w:pos="10459"/>
        </w:tabs>
        <w:rPr>
          <w:rFonts w:eastAsiaTheme="minorEastAsia" w:cstheme="minorBidi"/>
          <w:noProof/>
          <w:kern w:val="2"/>
          <w:sz w:val="24"/>
          <w:lang w:bidi="ta-IN"/>
          <w14:ligatures w14:val="standardContextual"/>
        </w:rPr>
      </w:pPr>
      <w:hyperlink w:anchor="_Toc242021493" w:history="1">
        <w:r w:rsidRPr="00B06984">
          <w:rPr>
            <w:rStyle w:val="Hyperlink"/>
            <w:noProof/>
            <w:lang w:val="ru-RU"/>
          </w:rPr>
          <w:t xml:space="preserve">Tangalashka </w:t>
        </w:r>
        <w:r w:rsidRPr="00B06984">
          <w:rPr>
            <w:rStyle w:val="Hyperlink"/>
            <w:rFonts w:ascii="MS Gothic" w:eastAsia="MS Gothic" w:hAnsi="MS Gothic" w:cs="MS Gothic" w:hint="eastAsia"/>
            <w:noProof/>
            <w:lang w:val="ru-RU"/>
          </w:rPr>
          <w:t>想見到我</w:t>
        </w:r>
        <w:r w:rsidRPr="00B06984">
          <w:rPr>
            <w:rStyle w:val="Hyperlink"/>
            <w:rFonts w:ascii="Microsoft JhengHei" w:eastAsia="Microsoft JhengHei" w:hAnsi="Microsoft JhengHei" w:cs="Microsoft JhengHei" w:hint="eastAsia"/>
            <w:noProof/>
            <w:lang w:val="ru-RU"/>
          </w:rPr>
          <w:t>哋傷心</w:t>
        </w:r>
        <w:r>
          <w:rPr>
            <w:noProof/>
            <w:webHidden/>
          </w:rPr>
          <w:tab/>
        </w:r>
        <w:r>
          <w:rPr>
            <w:noProof/>
            <w:webHidden/>
          </w:rPr>
          <w:fldChar w:fldCharType="begin"/>
        </w:r>
        <w:r>
          <w:rPr>
            <w:noProof/>
            <w:webHidden/>
          </w:rPr>
          <w:instrText xml:space="preserve"> PAGEREF _Toc242021493 \h </w:instrText>
        </w:r>
        <w:r>
          <w:rPr>
            <w:noProof/>
            <w:webHidden/>
          </w:rPr>
        </w:r>
        <w:r>
          <w:rPr>
            <w:noProof/>
            <w:webHidden/>
          </w:rPr>
          <w:fldChar w:fldCharType="separate"/>
        </w:r>
        <w:r>
          <w:rPr>
            <w:noProof/>
            <w:webHidden/>
          </w:rPr>
          <w:t>53</w:t>
        </w:r>
        <w:r>
          <w:rPr>
            <w:noProof/>
            <w:webHidden/>
          </w:rPr>
          <w:fldChar w:fldCharType="end"/>
        </w:r>
      </w:hyperlink>
    </w:p>
    <w:p w14:paraId="4B36F3A3" w14:textId="56C79BB5" w:rsidR="00EE15DE" w:rsidRDefault="00EE15DE">
      <w:pPr>
        <w:pStyle w:val="TOC4"/>
        <w:tabs>
          <w:tab w:val="right" w:leader="dot" w:pos="10459"/>
        </w:tabs>
        <w:rPr>
          <w:rFonts w:eastAsiaTheme="minorEastAsia" w:cstheme="minorBidi"/>
          <w:noProof/>
          <w:kern w:val="2"/>
          <w:sz w:val="24"/>
          <w:lang w:bidi="ta-IN"/>
          <w14:ligatures w14:val="standardContextual"/>
        </w:rPr>
      </w:pPr>
      <w:hyperlink w:anchor="_Toc242021494" w:history="1">
        <w:r w:rsidRPr="00B06984">
          <w:rPr>
            <w:rStyle w:val="Hyperlink"/>
            <w:rFonts w:ascii="MS Gothic" w:eastAsia="MS Gothic" w:hAnsi="MS Gothic" w:cs="MS Gothic" w:hint="eastAsia"/>
            <w:noProof/>
            <w:lang w:val="ru-RU"/>
          </w:rPr>
          <w:t>悲傷耗盡我</w:t>
        </w:r>
        <w:r w:rsidRPr="00B06984">
          <w:rPr>
            <w:rStyle w:val="Hyperlink"/>
            <w:rFonts w:ascii="Microsoft JhengHei" w:eastAsia="Microsoft JhengHei" w:hAnsi="Microsoft JhengHei" w:cs="Microsoft JhengHei" w:hint="eastAsia"/>
            <w:noProof/>
            <w:lang w:val="ru-RU"/>
          </w:rPr>
          <w:t>哋嘅心力同體力</w:t>
        </w:r>
        <w:r>
          <w:rPr>
            <w:noProof/>
            <w:webHidden/>
          </w:rPr>
          <w:tab/>
        </w:r>
        <w:r>
          <w:rPr>
            <w:noProof/>
            <w:webHidden/>
          </w:rPr>
          <w:fldChar w:fldCharType="begin"/>
        </w:r>
        <w:r>
          <w:rPr>
            <w:noProof/>
            <w:webHidden/>
          </w:rPr>
          <w:instrText xml:space="preserve"> PAGEREF _Toc242021494 \h </w:instrText>
        </w:r>
        <w:r>
          <w:rPr>
            <w:noProof/>
            <w:webHidden/>
          </w:rPr>
        </w:r>
        <w:r>
          <w:rPr>
            <w:noProof/>
            <w:webHidden/>
          </w:rPr>
          <w:fldChar w:fldCharType="separate"/>
        </w:r>
        <w:r>
          <w:rPr>
            <w:noProof/>
            <w:webHidden/>
          </w:rPr>
          <w:t>54</w:t>
        </w:r>
        <w:r>
          <w:rPr>
            <w:noProof/>
            <w:webHidden/>
          </w:rPr>
          <w:fldChar w:fldCharType="end"/>
        </w:r>
      </w:hyperlink>
    </w:p>
    <w:p w14:paraId="162DA163" w14:textId="106CF6DD" w:rsidR="00EE15DE" w:rsidRDefault="00EE15DE">
      <w:pPr>
        <w:pStyle w:val="TOC4"/>
        <w:tabs>
          <w:tab w:val="right" w:leader="dot" w:pos="10459"/>
        </w:tabs>
        <w:rPr>
          <w:rFonts w:eastAsiaTheme="minorEastAsia" w:cstheme="minorBidi"/>
          <w:noProof/>
          <w:kern w:val="2"/>
          <w:sz w:val="24"/>
          <w:lang w:bidi="ta-IN"/>
          <w14:ligatures w14:val="standardContextual"/>
        </w:rPr>
      </w:pPr>
      <w:hyperlink w:anchor="_Toc242021495" w:history="1">
        <w:r w:rsidRPr="00B06984">
          <w:rPr>
            <w:rStyle w:val="Hyperlink"/>
            <w:rFonts w:ascii="MS Gothic" w:eastAsia="MS Gothic" w:hAnsi="MS Gothic" w:cs="MS Gothic" w:hint="eastAsia"/>
            <w:noProof/>
            <w:lang w:val="ru-RU"/>
          </w:rPr>
          <w:t>用屬靈的勇氣趕走軟弱</w:t>
        </w:r>
        <w:r>
          <w:rPr>
            <w:noProof/>
            <w:webHidden/>
          </w:rPr>
          <w:tab/>
        </w:r>
        <w:r>
          <w:rPr>
            <w:noProof/>
            <w:webHidden/>
          </w:rPr>
          <w:fldChar w:fldCharType="begin"/>
        </w:r>
        <w:r>
          <w:rPr>
            <w:noProof/>
            <w:webHidden/>
          </w:rPr>
          <w:instrText xml:space="preserve"> PAGEREF _Toc242021495 \h </w:instrText>
        </w:r>
        <w:r>
          <w:rPr>
            <w:noProof/>
            <w:webHidden/>
          </w:rPr>
        </w:r>
        <w:r>
          <w:rPr>
            <w:noProof/>
            <w:webHidden/>
          </w:rPr>
          <w:fldChar w:fldCharType="separate"/>
        </w:r>
        <w:r>
          <w:rPr>
            <w:noProof/>
            <w:webHidden/>
          </w:rPr>
          <w:t>54</w:t>
        </w:r>
        <w:r>
          <w:rPr>
            <w:noProof/>
            <w:webHidden/>
          </w:rPr>
          <w:fldChar w:fldCharType="end"/>
        </w:r>
      </w:hyperlink>
    </w:p>
    <w:p w14:paraId="6F951F64" w14:textId="29703878" w:rsidR="00EE15DE" w:rsidRDefault="00EE15DE">
      <w:pPr>
        <w:pStyle w:val="TOC4"/>
        <w:tabs>
          <w:tab w:val="right" w:leader="dot" w:pos="10459"/>
        </w:tabs>
        <w:rPr>
          <w:rFonts w:eastAsiaTheme="minorEastAsia" w:cstheme="minorBidi"/>
          <w:noProof/>
          <w:kern w:val="2"/>
          <w:sz w:val="24"/>
          <w:lang w:bidi="ta-IN"/>
          <w14:ligatures w14:val="standardContextual"/>
        </w:rPr>
      </w:pPr>
      <w:hyperlink w:anchor="_Toc242021496" w:history="1">
        <w:r w:rsidRPr="00B06984">
          <w:rPr>
            <w:rStyle w:val="Hyperlink"/>
            <w:rFonts w:ascii="MS Gothic" w:eastAsia="MS Gothic" w:hAnsi="MS Gothic" w:cs="MS Gothic" w:hint="eastAsia"/>
            <w:noProof/>
            <w:lang w:val="ru-RU"/>
          </w:rPr>
          <w:t>榮耀上帝係對</w:t>
        </w:r>
        <w:r w:rsidRPr="00B06984">
          <w:rPr>
            <w:rStyle w:val="Hyperlink"/>
            <w:rFonts w:ascii="Yu Gothic" w:eastAsia="Yu Gothic" w:hAnsi="Yu Gothic" w:cs="Yu Gothic" w:hint="eastAsia"/>
            <w:noProof/>
            <w:lang w:val="ru-RU"/>
          </w:rPr>
          <w:t>絕望嘅解藥</w:t>
        </w:r>
        <w:r>
          <w:rPr>
            <w:noProof/>
            <w:webHidden/>
          </w:rPr>
          <w:tab/>
        </w:r>
        <w:r>
          <w:rPr>
            <w:noProof/>
            <w:webHidden/>
          </w:rPr>
          <w:fldChar w:fldCharType="begin"/>
        </w:r>
        <w:r>
          <w:rPr>
            <w:noProof/>
            <w:webHidden/>
          </w:rPr>
          <w:instrText xml:space="preserve"> PAGEREF _Toc242021496 \h </w:instrText>
        </w:r>
        <w:r>
          <w:rPr>
            <w:noProof/>
            <w:webHidden/>
          </w:rPr>
        </w:r>
        <w:r>
          <w:rPr>
            <w:noProof/>
            <w:webHidden/>
          </w:rPr>
          <w:fldChar w:fldCharType="separate"/>
        </w:r>
        <w:r>
          <w:rPr>
            <w:noProof/>
            <w:webHidden/>
          </w:rPr>
          <w:t>55</w:t>
        </w:r>
        <w:r>
          <w:rPr>
            <w:noProof/>
            <w:webHidden/>
          </w:rPr>
          <w:fldChar w:fldCharType="end"/>
        </w:r>
      </w:hyperlink>
    </w:p>
    <w:p w14:paraId="46E223A8" w14:textId="323ABA51" w:rsidR="00EE15DE" w:rsidRDefault="00EE15DE">
      <w:pPr>
        <w:pStyle w:val="TOC1"/>
        <w:tabs>
          <w:tab w:val="right" w:leader="dot" w:pos="10459"/>
        </w:tabs>
        <w:rPr>
          <w:rFonts w:eastAsiaTheme="minorEastAsia" w:cstheme="minorBidi"/>
          <w:b w:val="0"/>
          <w:bCs w:val="0"/>
          <w:i w:val="0"/>
          <w:iCs w:val="0"/>
          <w:noProof/>
          <w:kern w:val="2"/>
          <w:szCs w:val="24"/>
          <w:lang w:bidi="ta-IN"/>
          <w14:ligatures w14:val="standardContextual"/>
        </w:rPr>
      </w:pPr>
      <w:hyperlink w:anchor="_Toc242021497" w:history="1">
        <w:r w:rsidRPr="00B06984">
          <w:rPr>
            <w:rStyle w:val="Hyperlink"/>
            <w:rFonts w:ascii="MS Gothic" w:eastAsia="MS Gothic" w:hAnsi="MS Gothic" w:cs="MS Gothic" w:hint="eastAsia"/>
            <w:noProof/>
            <w:lang w:val="ru-RU"/>
          </w:rPr>
          <w:t>第二節。</w:t>
        </w:r>
        <w:r w:rsidRPr="00B06984">
          <w:rPr>
            <w:rStyle w:val="Hyperlink"/>
            <w:noProof/>
            <w:lang w:val="ru-RU"/>
          </w:rPr>
          <w:t xml:space="preserve">  </w:t>
        </w:r>
        <w:r w:rsidRPr="00B06984">
          <w:rPr>
            <w:rStyle w:val="Hyperlink"/>
            <w:rFonts w:ascii="MS Gothic" w:eastAsia="MS Gothic" w:hAnsi="MS Gothic" w:cs="MS Gothic" w:hint="eastAsia"/>
            <w:noProof/>
            <w:lang w:val="ru-RU"/>
          </w:rPr>
          <w:t>美德</w:t>
        </w:r>
        <w:r>
          <w:rPr>
            <w:noProof/>
            <w:webHidden/>
          </w:rPr>
          <w:tab/>
        </w:r>
        <w:r>
          <w:rPr>
            <w:noProof/>
            <w:webHidden/>
          </w:rPr>
          <w:fldChar w:fldCharType="begin"/>
        </w:r>
        <w:r>
          <w:rPr>
            <w:noProof/>
            <w:webHidden/>
          </w:rPr>
          <w:instrText xml:space="preserve"> PAGEREF _Toc242021497 \h </w:instrText>
        </w:r>
        <w:r>
          <w:rPr>
            <w:noProof/>
            <w:webHidden/>
          </w:rPr>
        </w:r>
        <w:r>
          <w:rPr>
            <w:noProof/>
            <w:webHidden/>
          </w:rPr>
          <w:fldChar w:fldCharType="separate"/>
        </w:r>
        <w:r>
          <w:rPr>
            <w:noProof/>
            <w:webHidden/>
          </w:rPr>
          <w:t>56</w:t>
        </w:r>
        <w:r>
          <w:rPr>
            <w:noProof/>
            <w:webHidden/>
          </w:rPr>
          <w:fldChar w:fldCharType="end"/>
        </w:r>
      </w:hyperlink>
    </w:p>
    <w:p w14:paraId="6C7EC643" w14:textId="3A7491E2" w:rsidR="00EE15DE" w:rsidRDefault="00EE15DE">
      <w:pPr>
        <w:pStyle w:val="TOC3"/>
        <w:tabs>
          <w:tab w:val="right" w:leader="dot" w:pos="10459"/>
        </w:tabs>
        <w:rPr>
          <w:rFonts w:eastAsiaTheme="minorEastAsia" w:cstheme="minorBidi"/>
          <w:noProof/>
          <w:kern w:val="2"/>
          <w:sz w:val="24"/>
          <w:lang w:bidi="ta-IN"/>
          <w14:ligatures w14:val="standardContextual"/>
        </w:rPr>
      </w:pPr>
      <w:hyperlink w:anchor="_Toc242021498" w:history="1">
        <w:r w:rsidRPr="00B06984">
          <w:rPr>
            <w:rStyle w:val="Hyperlink"/>
            <w:rFonts w:ascii="MS Gothic" w:eastAsia="MS Gothic" w:hAnsi="MS Gothic" w:cs="MS Gothic" w:hint="eastAsia"/>
            <w:noProof/>
            <w:lang w:val="ru-RU"/>
          </w:rPr>
          <w:t>修養美德</w:t>
        </w:r>
        <w:r>
          <w:rPr>
            <w:noProof/>
            <w:webHidden/>
          </w:rPr>
          <w:tab/>
        </w:r>
        <w:r>
          <w:rPr>
            <w:noProof/>
            <w:webHidden/>
          </w:rPr>
          <w:fldChar w:fldCharType="begin"/>
        </w:r>
        <w:r>
          <w:rPr>
            <w:noProof/>
            <w:webHidden/>
          </w:rPr>
          <w:instrText xml:space="preserve"> PAGEREF _Toc242021498 \h </w:instrText>
        </w:r>
        <w:r>
          <w:rPr>
            <w:noProof/>
            <w:webHidden/>
          </w:rPr>
        </w:r>
        <w:r>
          <w:rPr>
            <w:noProof/>
            <w:webHidden/>
          </w:rPr>
          <w:fldChar w:fldCharType="separate"/>
        </w:r>
        <w:r>
          <w:rPr>
            <w:noProof/>
            <w:webHidden/>
          </w:rPr>
          <w:t>56</w:t>
        </w:r>
        <w:r>
          <w:rPr>
            <w:noProof/>
            <w:webHidden/>
          </w:rPr>
          <w:fldChar w:fldCharType="end"/>
        </w:r>
      </w:hyperlink>
    </w:p>
    <w:p w14:paraId="5688D733" w14:textId="0E679D68" w:rsidR="00EE15DE" w:rsidRDefault="00EE15DE">
      <w:pPr>
        <w:pStyle w:val="TOC4"/>
        <w:tabs>
          <w:tab w:val="right" w:leader="dot" w:pos="10459"/>
        </w:tabs>
        <w:rPr>
          <w:rFonts w:eastAsiaTheme="minorEastAsia" w:cstheme="minorBidi"/>
          <w:noProof/>
          <w:kern w:val="2"/>
          <w:sz w:val="24"/>
          <w:lang w:bidi="ta-IN"/>
          <w14:ligatures w14:val="standardContextual"/>
        </w:rPr>
      </w:pPr>
      <w:hyperlink w:anchor="_Toc242021499" w:history="1">
        <w:r w:rsidRPr="00B06984">
          <w:rPr>
            <w:rStyle w:val="Hyperlink"/>
            <w:rFonts w:ascii="MS Gothic" w:eastAsia="MS Gothic" w:hAnsi="MS Gothic" w:cs="MS Gothic" w:hint="eastAsia"/>
            <w:noProof/>
            <w:lang w:val="ru-RU"/>
          </w:rPr>
          <w:t>修行德行</w:t>
        </w:r>
        <w:r w:rsidRPr="00B06984">
          <w:rPr>
            <w:rStyle w:val="Hyperlink"/>
            <w:noProof/>
            <w:lang w:val="ru-RU"/>
          </w:rPr>
          <w:t>,</w:t>
        </w:r>
        <w:r w:rsidRPr="00B06984">
          <w:rPr>
            <w:rStyle w:val="Hyperlink"/>
            <w:rFonts w:ascii="MS Gothic" w:eastAsia="MS Gothic" w:hAnsi="MS Gothic" w:cs="MS Gothic" w:hint="eastAsia"/>
            <w:noProof/>
            <w:lang w:val="ru-RU"/>
          </w:rPr>
          <w:t>就係遵守主嘅誡命。</w:t>
        </w:r>
        <w:r>
          <w:rPr>
            <w:noProof/>
            <w:webHidden/>
          </w:rPr>
          <w:tab/>
        </w:r>
        <w:r>
          <w:rPr>
            <w:noProof/>
            <w:webHidden/>
          </w:rPr>
          <w:fldChar w:fldCharType="begin"/>
        </w:r>
        <w:r>
          <w:rPr>
            <w:noProof/>
            <w:webHidden/>
          </w:rPr>
          <w:instrText xml:space="preserve"> PAGEREF _Toc242021499 \h </w:instrText>
        </w:r>
        <w:r>
          <w:rPr>
            <w:noProof/>
            <w:webHidden/>
          </w:rPr>
        </w:r>
        <w:r>
          <w:rPr>
            <w:noProof/>
            <w:webHidden/>
          </w:rPr>
          <w:fldChar w:fldCharType="separate"/>
        </w:r>
        <w:r>
          <w:rPr>
            <w:noProof/>
            <w:webHidden/>
          </w:rPr>
          <w:t>56</w:t>
        </w:r>
        <w:r>
          <w:rPr>
            <w:noProof/>
            <w:webHidden/>
          </w:rPr>
          <w:fldChar w:fldCharType="end"/>
        </w:r>
      </w:hyperlink>
    </w:p>
    <w:p w14:paraId="5AB497DE" w14:textId="1959956F" w:rsidR="00EE15DE" w:rsidRDefault="00EE15DE">
      <w:pPr>
        <w:pStyle w:val="TOC4"/>
        <w:tabs>
          <w:tab w:val="right" w:leader="dot" w:pos="10459"/>
        </w:tabs>
        <w:rPr>
          <w:rFonts w:eastAsiaTheme="minorEastAsia" w:cstheme="minorBidi"/>
          <w:noProof/>
          <w:kern w:val="2"/>
          <w:sz w:val="24"/>
          <w:lang w:bidi="ta-IN"/>
          <w14:ligatures w14:val="standardContextual"/>
        </w:rPr>
      </w:pPr>
      <w:hyperlink w:anchor="_Toc242021500" w:history="1">
        <w:r w:rsidRPr="00B06984">
          <w:rPr>
            <w:rStyle w:val="Hyperlink"/>
            <w:rFonts w:ascii="MS Gothic" w:eastAsia="MS Gothic" w:hAnsi="MS Gothic" w:cs="MS Gothic" w:hint="eastAsia"/>
            <w:noProof/>
            <w:lang w:val="ru-RU"/>
          </w:rPr>
          <w:t>所有美德都要培養</w:t>
        </w:r>
        <w:r>
          <w:rPr>
            <w:noProof/>
            <w:webHidden/>
          </w:rPr>
          <w:tab/>
        </w:r>
        <w:r>
          <w:rPr>
            <w:noProof/>
            <w:webHidden/>
          </w:rPr>
          <w:fldChar w:fldCharType="begin"/>
        </w:r>
        <w:r>
          <w:rPr>
            <w:noProof/>
            <w:webHidden/>
          </w:rPr>
          <w:instrText xml:space="preserve"> PAGEREF _Toc242021500 \h </w:instrText>
        </w:r>
        <w:r>
          <w:rPr>
            <w:noProof/>
            <w:webHidden/>
          </w:rPr>
        </w:r>
        <w:r>
          <w:rPr>
            <w:noProof/>
            <w:webHidden/>
          </w:rPr>
          <w:fldChar w:fldCharType="separate"/>
        </w:r>
        <w:r>
          <w:rPr>
            <w:noProof/>
            <w:webHidden/>
          </w:rPr>
          <w:t>57</w:t>
        </w:r>
        <w:r>
          <w:rPr>
            <w:noProof/>
            <w:webHidden/>
          </w:rPr>
          <w:fldChar w:fldCharType="end"/>
        </w:r>
      </w:hyperlink>
    </w:p>
    <w:p w14:paraId="5D32FF68" w14:textId="07AB26E9" w:rsidR="00EE15DE" w:rsidRDefault="00EE15DE">
      <w:pPr>
        <w:pStyle w:val="TOC4"/>
        <w:tabs>
          <w:tab w:val="right" w:leader="dot" w:pos="10459"/>
        </w:tabs>
        <w:rPr>
          <w:rFonts w:eastAsiaTheme="minorEastAsia" w:cstheme="minorBidi"/>
          <w:noProof/>
          <w:kern w:val="2"/>
          <w:sz w:val="24"/>
          <w:lang w:bidi="ta-IN"/>
          <w14:ligatures w14:val="standardContextual"/>
        </w:rPr>
      </w:pPr>
      <w:hyperlink w:anchor="_Toc242021501" w:history="1">
        <w:r w:rsidRPr="00B06984">
          <w:rPr>
            <w:rStyle w:val="Hyperlink"/>
            <w:rFonts w:ascii="MS Gothic" w:eastAsia="MS Gothic" w:hAnsi="MS Gothic" w:cs="MS Gothic" w:hint="eastAsia"/>
            <w:noProof/>
            <w:lang w:val="ru-RU"/>
          </w:rPr>
          <w:t>他人的美德令我們沉浸在芬芳之中</w:t>
        </w:r>
        <w:r>
          <w:rPr>
            <w:noProof/>
            <w:webHidden/>
          </w:rPr>
          <w:tab/>
        </w:r>
        <w:r>
          <w:rPr>
            <w:noProof/>
            <w:webHidden/>
          </w:rPr>
          <w:fldChar w:fldCharType="begin"/>
        </w:r>
        <w:r>
          <w:rPr>
            <w:noProof/>
            <w:webHidden/>
          </w:rPr>
          <w:instrText xml:space="preserve"> PAGEREF _Toc242021501 \h </w:instrText>
        </w:r>
        <w:r>
          <w:rPr>
            <w:noProof/>
            <w:webHidden/>
          </w:rPr>
        </w:r>
        <w:r>
          <w:rPr>
            <w:noProof/>
            <w:webHidden/>
          </w:rPr>
          <w:fldChar w:fldCharType="separate"/>
        </w:r>
        <w:r>
          <w:rPr>
            <w:noProof/>
            <w:webHidden/>
          </w:rPr>
          <w:t>58</w:t>
        </w:r>
        <w:r>
          <w:rPr>
            <w:noProof/>
            <w:webHidden/>
          </w:rPr>
          <w:fldChar w:fldCharType="end"/>
        </w:r>
      </w:hyperlink>
    </w:p>
    <w:p w14:paraId="087D17DE" w14:textId="497139B7" w:rsidR="00EE15DE" w:rsidRDefault="00EE15DE">
      <w:pPr>
        <w:pStyle w:val="TOC4"/>
        <w:tabs>
          <w:tab w:val="right" w:leader="dot" w:pos="10459"/>
        </w:tabs>
        <w:rPr>
          <w:rFonts w:eastAsiaTheme="minorEastAsia" w:cstheme="minorBidi"/>
          <w:noProof/>
          <w:kern w:val="2"/>
          <w:sz w:val="24"/>
          <w:lang w:bidi="ta-IN"/>
          <w14:ligatures w14:val="standardContextual"/>
        </w:rPr>
      </w:pPr>
      <w:hyperlink w:anchor="_Toc242021502" w:history="1">
        <w:r w:rsidRPr="00B06984">
          <w:rPr>
            <w:rStyle w:val="Hyperlink"/>
            <w:rFonts w:ascii="MS Gothic" w:eastAsia="MS Gothic" w:hAnsi="MS Gothic" w:cs="MS Gothic" w:hint="eastAsia"/>
            <w:noProof/>
            <w:lang w:val="ru-RU"/>
          </w:rPr>
          <w:t>聖人實踐美德嘅榜樣</w:t>
        </w:r>
        <w:r>
          <w:rPr>
            <w:noProof/>
            <w:webHidden/>
          </w:rPr>
          <w:tab/>
        </w:r>
        <w:r>
          <w:rPr>
            <w:noProof/>
            <w:webHidden/>
          </w:rPr>
          <w:fldChar w:fldCharType="begin"/>
        </w:r>
        <w:r>
          <w:rPr>
            <w:noProof/>
            <w:webHidden/>
          </w:rPr>
          <w:instrText xml:space="preserve"> PAGEREF _Toc242021502 \h </w:instrText>
        </w:r>
        <w:r>
          <w:rPr>
            <w:noProof/>
            <w:webHidden/>
          </w:rPr>
        </w:r>
        <w:r>
          <w:rPr>
            <w:noProof/>
            <w:webHidden/>
          </w:rPr>
          <w:fldChar w:fldCharType="separate"/>
        </w:r>
        <w:r>
          <w:rPr>
            <w:noProof/>
            <w:webHidden/>
          </w:rPr>
          <w:t>58</w:t>
        </w:r>
        <w:r>
          <w:rPr>
            <w:noProof/>
            <w:webHidden/>
          </w:rPr>
          <w:fldChar w:fldCharType="end"/>
        </w:r>
      </w:hyperlink>
    </w:p>
    <w:p w14:paraId="42096662" w14:textId="3B55A7BF" w:rsidR="00EE15DE" w:rsidRDefault="00EE15DE">
      <w:pPr>
        <w:pStyle w:val="TOC4"/>
        <w:tabs>
          <w:tab w:val="right" w:leader="dot" w:pos="10459"/>
        </w:tabs>
        <w:rPr>
          <w:rFonts w:eastAsiaTheme="minorEastAsia" w:cstheme="minorBidi"/>
          <w:noProof/>
          <w:kern w:val="2"/>
          <w:sz w:val="24"/>
          <w:lang w:bidi="ta-IN"/>
          <w14:ligatures w14:val="standardContextual"/>
        </w:rPr>
      </w:pPr>
      <w:hyperlink w:anchor="_Toc242021503" w:history="1">
        <w:r w:rsidRPr="00B06984">
          <w:rPr>
            <w:rStyle w:val="Hyperlink"/>
            <w:rFonts w:ascii="MS Gothic" w:eastAsia="MS Gothic" w:hAnsi="MS Gothic" w:cs="MS Gothic" w:hint="eastAsia"/>
            <w:noProof/>
            <w:lang w:val="ru-RU"/>
          </w:rPr>
          <w:t>等我</w:t>
        </w:r>
        <w:r w:rsidRPr="00B06984">
          <w:rPr>
            <w:rStyle w:val="Hyperlink"/>
            <w:rFonts w:ascii="Microsoft JhengHei" w:eastAsia="Microsoft JhengHei" w:hAnsi="Microsoft JhengHei" w:cs="Microsoft JhengHei" w:hint="eastAsia"/>
            <w:noProof/>
            <w:lang w:val="ru-RU"/>
          </w:rPr>
          <w:t>哋淨化美德入面嘅雜質</w:t>
        </w:r>
        <w:r>
          <w:rPr>
            <w:noProof/>
            <w:webHidden/>
          </w:rPr>
          <w:tab/>
        </w:r>
        <w:r>
          <w:rPr>
            <w:noProof/>
            <w:webHidden/>
          </w:rPr>
          <w:fldChar w:fldCharType="begin"/>
        </w:r>
        <w:r>
          <w:rPr>
            <w:noProof/>
            <w:webHidden/>
          </w:rPr>
          <w:instrText xml:space="preserve"> PAGEREF _Toc242021503 \h </w:instrText>
        </w:r>
        <w:r>
          <w:rPr>
            <w:noProof/>
            <w:webHidden/>
          </w:rPr>
        </w:r>
        <w:r>
          <w:rPr>
            <w:noProof/>
            <w:webHidden/>
          </w:rPr>
          <w:fldChar w:fldCharType="separate"/>
        </w:r>
        <w:r>
          <w:rPr>
            <w:noProof/>
            <w:webHidden/>
          </w:rPr>
          <w:t>59</w:t>
        </w:r>
        <w:r>
          <w:rPr>
            <w:noProof/>
            <w:webHidden/>
          </w:rPr>
          <w:fldChar w:fldCharType="end"/>
        </w:r>
      </w:hyperlink>
    </w:p>
    <w:p w14:paraId="7DA9830F" w14:textId="0B1DC877" w:rsidR="00EE15DE" w:rsidRDefault="00EE15DE">
      <w:pPr>
        <w:pStyle w:val="TOC4"/>
        <w:tabs>
          <w:tab w:val="right" w:leader="dot" w:pos="10459"/>
        </w:tabs>
        <w:rPr>
          <w:rFonts w:eastAsiaTheme="minorEastAsia" w:cstheme="minorBidi"/>
          <w:noProof/>
          <w:kern w:val="2"/>
          <w:sz w:val="24"/>
          <w:lang w:bidi="ta-IN"/>
          <w14:ligatures w14:val="standardContextual"/>
        </w:rPr>
      </w:pPr>
      <w:hyperlink w:anchor="_Toc242021504" w:history="1">
        <w:r w:rsidRPr="00B06984">
          <w:rPr>
            <w:rStyle w:val="Hyperlink"/>
            <w:rFonts w:ascii="MS Gothic" w:eastAsia="MS Gothic" w:hAnsi="MS Gothic" w:cs="MS Gothic" w:hint="eastAsia"/>
            <w:noProof/>
            <w:lang w:val="ru-RU"/>
          </w:rPr>
          <w:t>驕傲</w:t>
        </w:r>
        <w:r w:rsidRPr="00B06984">
          <w:rPr>
            <w:rStyle w:val="Hyperlink"/>
            <w:rFonts w:ascii="Calibri" w:hAnsi="Calibri" w:cs="Calibri"/>
            <w:noProof/>
            <w:lang w:val="ru-RU"/>
          </w:rPr>
          <w:t>──</w:t>
        </w:r>
        <w:r w:rsidRPr="00B06984">
          <w:rPr>
            <w:rStyle w:val="Hyperlink"/>
            <w:rFonts w:ascii="MS Gothic" w:eastAsia="MS Gothic" w:hAnsi="MS Gothic" w:cs="MS Gothic" w:hint="eastAsia"/>
            <w:noProof/>
            <w:lang w:val="ru-RU"/>
          </w:rPr>
          <w:t>美德嘅小</w:t>
        </w:r>
        <w:r w:rsidRPr="00B06984">
          <w:rPr>
            <w:rStyle w:val="Hyperlink"/>
            <w:rFonts w:ascii="Yu Gothic" w:eastAsia="Yu Gothic" w:hAnsi="Yu Gothic" w:cs="Yu Gothic" w:hint="eastAsia"/>
            <w:noProof/>
            <w:lang w:val="ru-RU"/>
          </w:rPr>
          <w:t>偷</w:t>
        </w:r>
        <w:r>
          <w:rPr>
            <w:noProof/>
            <w:webHidden/>
          </w:rPr>
          <w:tab/>
        </w:r>
        <w:r>
          <w:rPr>
            <w:noProof/>
            <w:webHidden/>
          </w:rPr>
          <w:fldChar w:fldCharType="begin"/>
        </w:r>
        <w:r>
          <w:rPr>
            <w:noProof/>
            <w:webHidden/>
          </w:rPr>
          <w:instrText xml:space="preserve"> PAGEREF _Toc242021504 \h </w:instrText>
        </w:r>
        <w:r>
          <w:rPr>
            <w:noProof/>
            <w:webHidden/>
          </w:rPr>
        </w:r>
        <w:r>
          <w:rPr>
            <w:noProof/>
            <w:webHidden/>
          </w:rPr>
          <w:fldChar w:fldCharType="separate"/>
        </w:r>
        <w:r>
          <w:rPr>
            <w:noProof/>
            <w:webHidden/>
          </w:rPr>
          <w:t>60</w:t>
        </w:r>
        <w:r>
          <w:rPr>
            <w:noProof/>
            <w:webHidden/>
          </w:rPr>
          <w:fldChar w:fldCharType="end"/>
        </w:r>
      </w:hyperlink>
    </w:p>
    <w:p w14:paraId="6B15BEE6" w14:textId="6AC754F4" w:rsidR="00EE15DE" w:rsidRDefault="00EE15DE">
      <w:pPr>
        <w:pStyle w:val="TOC4"/>
        <w:tabs>
          <w:tab w:val="right" w:leader="dot" w:pos="10459"/>
        </w:tabs>
        <w:rPr>
          <w:rFonts w:eastAsiaTheme="minorEastAsia" w:cstheme="minorBidi"/>
          <w:noProof/>
          <w:kern w:val="2"/>
          <w:sz w:val="24"/>
          <w:lang w:bidi="ta-IN"/>
          <w14:ligatures w14:val="standardContextual"/>
        </w:rPr>
      </w:pPr>
      <w:hyperlink w:anchor="_Toc242021505" w:history="1">
        <w:r w:rsidRPr="00B06984">
          <w:rPr>
            <w:rStyle w:val="Hyperlink"/>
            <w:rFonts w:ascii="MS Gothic" w:eastAsia="MS Gothic" w:hAnsi="MS Gothic" w:cs="MS Gothic" w:hint="eastAsia"/>
            <w:noProof/>
            <w:lang w:val="ru-RU"/>
          </w:rPr>
          <w:t>屬靈美</w:t>
        </w:r>
        <w:r>
          <w:rPr>
            <w:noProof/>
            <w:webHidden/>
          </w:rPr>
          <w:tab/>
        </w:r>
        <w:r>
          <w:rPr>
            <w:noProof/>
            <w:webHidden/>
          </w:rPr>
          <w:fldChar w:fldCharType="begin"/>
        </w:r>
        <w:r>
          <w:rPr>
            <w:noProof/>
            <w:webHidden/>
          </w:rPr>
          <w:instrText xml:space="preserve"> PAGEREF _Toc242021505 \h </w:instrText>
        </w:r>
        <w:r>
          <w:rPr>
            <w:noProof/>
            <w:webHidden/>
          </w:rPr>
        </w:r>
        <w:r>
          <w:rPr>
            <w:noProof/>
            <w:webHidden/>
          </w:rPr>
          <w:fldChar w:fldCharType="separate"/>
        </w:r>
        <w:r>
          <w:rPr>
            <w:noProof/>
            <w:webHidden/>
          </w:rPr>
          <w:t>60</w:t>
        </w:r>
        <w:r>
          <w:rPr>
            <w:noProof/>
            <w:webHidden/>
          </w:rPr>
          <w:fldChar w:fldCharType="end"/>
        </w:r>
      </w:hyperlink>
    </w:p>
    <w:p w14:paraId="3C495F7D" w14:textId="7E8748AA" w:rsidR="00EE15DE" w:rsidRDefault="00EE15DE">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21506" w:history="1">
        <w:r w:rsidRPr="00B06984">
          <w:rPr>
            <w:rStyle w:val="Hyperlink"/>
            <w:rFonts w:ascii="MS Gothic" w:eastAsia="MS Gothic" w:hAnsi="MS Gothic" w:cs="MS Gothic" w:hint="eastAsia"/>
            <w:noProof/>
            <w:lang w:val="ru-RU"/>
          </w:rPr>
          <w:t>第一部。</w:t>
        </w:r>
        <w:r w:rsidRPr="00B06984">
          <w:rPr>
            <w:rStyle w:val="Hyperlink"/>
            <w:noProof/>
            <w:lang w:val="ru-RU"/>
          </w:rPr>
          <w:t xml:space="preserve">  </w:t>
        </w:r>
        <w:r w:rsidRPr="00B06984">
          <w:rPr>
            <w:rStyle w:val="Hyperlink"/>
            <w:rFonts w:ascii="MS Gothic" w:eastAsia="MS Gothic" w:hAnsi="MS Gothic" w:cs="MS Gothic" w:hint="eastAsia"/>
            <w:noProof/>
            <w:lang w:val="ru-RU"/>
          </w:rPr>
          <w:t>只有一種美德</w:t>
        </w:r>
        <w:r w:rsidRPr="00B06984">
          <w:rPr>
            <w:rStyle w:val="Hyperlink"/>
            <w:rFonts w:ascii="Calibri" w:hAnsi="Calibri" w:cs="Calibri"/>
            <w:noProof/>
            <w:lang w:val="ru-RU"/>
          </w:rPr>
          <w:t>──</w:t>
        </w:r>
        <w:r w:rsidRPr="00B06984">
          <w:rPr>
            <w:rStyle w:val="Hyperlink"/>
            <w:rFonts w:ascii="MS Gothic" w:eastAsia="MS Gothic" w:hAnsi="MS Gothic" w:cs="MS Gothic" w:hint="eastAsia"/>
            <w:noProof/>
            <w:lang w:val="ru-RU"/>
          </w:rPr>
          <w:t>謙卑</w:t>
        </w:r>
        <w:r>
          <w:rPr>
            <w:noProof/>
            <w:webHidden/>
          </w:rPr>
          <w:tab/>
        </w:r>
        <w:r>
          <w:rPr>
            <w:noProof/>
            <w:webHidden/>
          </w:rPr>
          <w:fldChar w:fldCharType="begin"/>
        </w:r>
        <w:r>
          <w:rPr>
            <w:noProof/>
            <w:webHidden/>
          </w:rPr>
          <w:instrText xml:space="preserve"> PAGEREF _Toc242021506 \h </w:instrText>
        </w:r>
        <w:r>
          <w:rPr>
            <w:noProof/>
            <w:webHidden/>
          </w:rPr>
        </w:r>
        <w:r>
          <w:rPr>
            <w:noProof/>
            <w:webHidden/>
          </w:rPr>
          <w:fldChar w:fldCharType="separate"/>
        </w:r>
        <w:r>
          <w:rPr>
            <w:noProof/>
            <w:webHidden/>
          </w:rPr>
          <w:t>61</w:t>
        </w:r>
        <w:r>
          <w:rPr>
            <w:noProof/>
            <w:webHidden/>
          </w:rPr>
          <w:fldChar w:fldCharType="end"/>
        </w:r>
      </w:hyperlink>
    </w:p>
    <w:p w14:paraId="65E10178" w14:textId="1DB2356E" w:rsidR="00EE15DE" w:rsidRDefault="00EE15DE">
      <w:pPr>
        <w:pStyle w:val="TOC3"/>
        <w:tabs>
          <w:tab w:val="right" w:leader="dot" w:pos="10459"/>
        </w:tabs>
        <w:rPr>
          <w:rFonts w:eastAsiaTheme="minorEastAsia" w:cstheme="minorBidi"/>
          <w:noProof/>
          <w:kern w:val="2"/>
          <w:sz w:val="24"/>
          <w:lang w:bidi="ta-IN"/>
          <w14:ligatures w14:val="standardContextual"/>
        </w:rPr>
      </w:pPr>
      <w:hyperlink w:anchor="_Toc242021507" w:history="1">
        <w:r w:rsidRPr="00B06984">
          <w:rPr>
            <w:rStyle w:val="Hyperlink"/>
            <w:rFonts w:ascii="MS Gothic" w:eastAsia="MS Gothic" w:hAnsi="MS Gothic" w:cs="MS Gothic" w:hint="eastAsia"/>
            <w:noProof/>
            <w:lang w:val="ru-RU"/>
          </w:rPr>
          <w:t>第一章</w:t>
        </w:r>
        <w:r w:rsidRPr="00B06984">
          <w:rPr>
            <w:rStyle w:val="Hyperlink"/>
            <w:noProof/>
            <w:lang w:val="ru-RU"/>
          </w:rPr>
          <w:t xml:space="preserve">  </w:t>
        </w:r>
        <w:r w:rsidRPr="00B06984">
          <w:rPr>
            <w:rStyle w:val="Hyperlink"/>
            <w:rFonts w:ascii="MS Gothic" w:eastAsia="MS Gothic" w:hAnsi="MS Gothic" w:cs="MS Gothic" w:hint="eastAsia"/>
            <w:noProof/>
            <w:lang w:val="ru-RU"/>
          </w:rPr>
          <w:t>「上帝賜恩給謙卑的人」</w:t>
        </w:r>
        <w:r>
          <w:rPr>
            <w:noProof/>
            <w:webHidden/>
          </w:rPr>
          <w:tab/>
        </w:r>
        <w:r>
          <w:rPr>
            <w:noProof/>
            <w:webHidden/>
          </w:rPr>
          <w:fldChar w:fldCharType="begin"/>
        </w:r>
        <w:r>
          <w:rPr>
            <w:noProof/>
            <w:webHidden/>
          </w:rPr>
          <w:instrText xml:space="preserve"> PAGEREF _Toc242021507 \h </w:instrText>
        </w:r>
        <w:r>
          <w:rPr>
            <w:noProof/>
            <w:webHidden/>
          </w:rPr>
        </w:r>
        <w:r>
          <w:rPr>
            <w:noProof/>
            <w:webHidden/>
          </w:rPr>
          <w:fldChar w:fldCharType="separate"/>
        </w:r>
        <w:r>
          <w:rPr>
            <w:noProof/>
            <w:webHidden/>
          </w:rPr>
          <w:t>61</w:t>
        </w:r>
        <w:r>
          <w:rPr>
            <w:noProof/>
            <w:webHidden/>
          </w:rPr>
          <w:fldChar w:fldCharType="end"/>
        </w:r>
      </w:hyperlink>
    </w:p>
    <w:p w14:paraId="0402483E" w14:textId="363170B2" w:rsidR="00EE15DE" w:rsidRDefault="00EE15DE">
      <w:pPr>
        <w:pStyle w:val="TOC4"/>
        <w:tabs>
          <w:tab w:val="right" w:leader="dot" w:pos="10459"/>
        </w:tabs>
        <w:rPr>
          <w:rFonts w:eastAsiaTheme="minorEastAsia" w:cstheme="minorBidi"/>
          <w:noProof/>
          <w:kern w:val="2"/>
          <w:sz w:val="24"/>
          <w:lang w:bidi="ta-IN"/>
          <w14:ligatures w14:val="standardContextual"/>
        </w:rPr>
      </w:pPr>
      <w:hyperlink w:anchor="_Toc242021508" w:history="1">
        <w:r w:rsidRPr="00B06984">
          <w:rPr>
            <w:rStyle w:val="Hyperlink"/>
            <w:rFonts w:ascii="MS Gothic" w:eastAsia="MS Gothic" w:hAnsi="MS Gothic" w:cs="MS Gothic" w:hint="eastAsia"/>
            <w:noProof/>
            <w:lang w:val="ru-RU"/>
          </w:rPr>
          <w:t>謙卑者擁有所有美德</w:t>
        </w:r>
        <w:r>
          <w:rPr>
            <w:noProof/>
            <w:webHidden/>
          </w:rPr>
          <w:tab/>
        </w:r>
        <w:r>
          <w:rPr>
            <w:noProof/>
            <w:webHidden/>
          </w:rPr>
          <w:fldChar w:fldCharType="begin"/>
        </w:r>
        <w:r>
          <w:rPr>
            <w:noProof/>
            <w:webHidden/>
          </w:rPr>
          <w:instrText xml:space="preserve"> PAGEREF _Toc242021508 \h </w:instrText>
        </w:r>
        <w:r>
          <w:rPr>
            <w:noProof/>
            <w:webHidden/>
          </w:rPr>
        </w:r>
        <w:r>
          <w:rPr>
            <w:noProof/>
            <w:webHidden/>
          </w:rPr>
          <w:fldChar w:fldCharType="separate"/>
        </w:r>
        <w:r>
          <w:rPr>
            <w:noProof/>
            <w:webHidden/>
          </w:rPr>
          <w:t>61</w:t>
        </w:r>
        <w:r>
          <w:rPr>
            <w:noProof/>
            <w:webHidden/>
          </w:rPr>
          <w:fldChar w:fldCharType="end"/>
        </w:r>
      </w:hyperlink>
    </w:p>
    <w:p w14:paraId="669A185C" w14:textId="745393D9" w:rsidR="00EE15DE" w:rsidRDefault="00EE15DE">
      <w:pPr>
        <w:pStyle w:val="TOC4"/>
        <w:tabs>
          <w:tab w:val="right" w:leader="dot" w:pos="10459"/>
        </w:tabs>
        <w:rPr>
          <w:rFonts w:eastAsiaTheme="minorEastAsia" w:cstheme="minorBidi"/>
          <w:noProof/>
          <w:kern w:val="2"/>
          <w:sz w:val="24"/>
          <w:lang w:bidi="ta-IN"/>
          <w14:ligatures w14:val="standardContextual"/>
        </w:rPr>
      </w:pPr>
      <w:hyperlink w:anchor="_Toc242021509" w:history="1">
        <w:r w:rsidRPr="00B06984">
          <w:rPr>
            <w:rStyle w:val="Hyperlink"/>
            <w:rFonts w:ascii="MS Gothic" w:eastAsia="MS Gothic" w:hAnsi="MS Gothic" w:cs="MS Gothic" w:hint="eastAsia"/>
            <w:noProof/>
            <w:lang w:val="ru-RU"/>
          </w:rPr>
          <w:t>上帝嘅靈安息</w:t>
        </w:r>
        <w:r w:rsidRPr="00B06984">
          <w:rPr>
            <w:rStyle w:val="Hyperlink"/>
            <w:rFonts w:ascii="Microsoft JhengHei" w:eastAsia="Microsoft JhengHei" w:hAnsi="Microsoft JhengHei" w:cs="Microsoft JhengHei" w:hint="eastAsia"/>
            <w:noProof/>
            <w:lang w:val="ru-RU"/>
          </w:rPr>
          <w:t>喺謙卑嘅人身上</w:t>
        </w:r>
        <w:r>
          <w:rPr>
            <w:noProof/>
            <w:webHidden/>
          </w:rPr>
          <w:tab/>
        </w:r>
        <w:r>
          <w:rPr>
            <w:noProof/>
            <w:webHidden/>
          </w:rPr>
          <w:fldChar w:fldCharType="begin"/>
        </w:r>
        <w:r>
          <w:rPr>
            <w:noProof/>
            <w:webHidden/>
          </w:rPr>
          <w:instrText xml:space="preserve"> PAGEREF _Toc242021509 \h </w:instrText>
        </w:r>
        <w:r>
          <w:rPr>
            <w:noProof/>
            <w:webHidden/>
          </w:rPr>
        </w:r>
        <w:r>
          <w:rPr>
            <w:noProof/>
            <w:webHidden/>
          </w:rPr>
          <w:fldChar w:fldCharType="separate"/>
        </w:r>
        <w:r>
          <w:rPr>
            <w:noProof/>
            <w:webHidden/>
          </w:rPr>
          <w:t>62</w:t>
        </w:r>
        <w:r>
          <w:rPr>
            <w:noProof/>
            <w:webHidden/>
          </w:rPr>
          <w:fldChar w:fldCharType="end"/>
        </w:r>
      </w:hyperlink>
    </w:p>
    <w:p w14:paraId="40A57736" w14:textId="733B7E6C" w:rsidR="00EE15DE" w:rsidRDefault="00EE15DE">
      <w:pPr>
        <w:pStyle w:val="TOC4"/>
        <w:tabs>
          <w:tab w:val="right" w:leader="dot" w:pos="10459"/>
        </w:tabs>
        <w:rPr>
          <w:rFonts w:eastAsiaTheme="minorEastAsia" w:cstheme="minorBidi"/>
          <w:noProof/>
          <w:kern w:val="2"/>
          <w:sz w:val="24"/>
          <w:lang w:bidi="ta-IN"/>
          <w14:ligatures w14:val="standardContextual"/>
        </w:rPr>
      </w:pPr>
      <w:hyperlink w:anchor="_Toc242021510" w:history="1">
        <w:r w:rsidRPr="00B06984">
          <w:rPr>
            <w:rStyle w:val="Hyperlink"/>
            <w:rFonts w:ascii="MS Gothic" w:eastAsia="MS Gothic" w:hAnsi="MS Gothic" w:cs="MS Gothic" w:hint="eastAsia"/>
            <w:noProof/>
            <w:lang w:val="ru-RU"/>
          </w:rPr>
          <w:t>一個謙卑嘅諗法</w:t>
        </w:r>
        <w:r w:rsidRPr="00B06984">
          <w:rPr>
            <w:rStyle w:val="Hyperlink"/>
            <w:noProof/>
            <w:lang w:val="ru-RU"/>
          </w:rPr>
          <w:t>,</w:t>
        </w:r>
        <w:r w:rsidRPr="00B06984">
          <w:rPr>
            <w:rStyle w:val="Hyperlink"/>
            <w:rFonts w:ascii="MS Gothic" w:eastAsia="MS Gothic" w:hAnsi="MS Gothic" w:cs="MS Gothic" w:hint="eastAsia"/>
            <w:noProof/>
            <w:lang w:val="ru-RU"/>
          </w:rPr>
          <w:t>就可以即刻</w:t>
        </w:r>
        <w:r w:rsidRPr="00B06984">
          <w:rPr>
            <w:rStyle w:val="Hyperlink"/>
            <w:rFonts w:ascii="Microsoft JhengHei" w:eastAsia="Microsoft JhengHei" w:hAnsi="Microsoft JhengHei" w:cs="Microsoft JhengHei" w:hint="eastAsia"/>
            <w:noProof/>
            <w:lang w:val="ru-RU"/>
          </w:rPr>
          <w:t>啟動上帝嘅恩典</w:t>
        </w:r>
        <w:r>
          <w:rPr>
            <w:noProof/>
            <w:webHidden/>
          </w:rPr>
          <w:tab/>
        </w:r>
        <w:r>
          <w:rPr>
            <w:noProof/>
            <w:webHidden/>
          </w:rPr>
          <w:fldChar w:fldCharType="begin"/>
        </w:r>
        <w:r>
          <w:rPr>
            <w:noProof/>
            <w:webHidden/>
          </w:rPr>
          <w:instrText xml:space="preserve"> PAGEREF _Toc242021510 \h </w:instrText>
        </w:r>
        <w:r>
          <w:rPr>
            <w:noProof/>
            <w:webHidden/>
          </w:rPr>
        </w:r>
        <w:r>
          <w:rPr>
            <w:noProof/>
            <w:webHidden/>
          </w:rPr>
          <w:fldChar w:fldCharType="separate"/>
        </w:r>
        <w:r>
          <w:rPr>
            <w:noProof/>
            <w:webHidden/>
          </w:rPr>
          <w:t>63</w:t>
        </w:r>
        <w:r>
          <w:rPr>
            <w:noProof/>
            <w:webHidden/>
          </w:rPr>
          <w:fldChar w:fldCharType="end"/>
        </w:r>
      </w:hyperlink>
    </w:p>
    <w:p w14:paraId="26DB1AC6" w14:textId="3250B14B" w:rsidR="00EE15DE" w:rsidRDefault="00EE15DE">
      <w:pPr>
        <w:pStyle w:val="TOC3"/>
        <w:tabs>
          <w:tab w:val="right" w:leader="dot" w:pos="10459"/>
        </w:tabs>
        <w:rPr>
          <w:rFonts w:eastAsiaTheme="minorEastAsia" w:cstheme="minorBidi"/>
          <w:noProof/>
          <w:kern w:val="2"/>
          <w:sz w:val="24"/>
          <w:lang w:bidi="ta-IN"/>
          <w14:ligatures w14:val="standardContextual"/>
        </w:rPr>
      </w:pPr>
      <w:hyperlink w:anchor="_Toc242021511" w:history="1">
        <w:r w:rsidRPr="00B06984">
          <w:rPr>
            <w:rStyle w:val="Hyperlink"/>
            <w:rFonts w:ascii="MS Gothic" w:eastAsia="MS Gothic" w:hAnsi="MS Gothic" w:cs="MS Gothic" w:hint="eastAsia"/>
            <w:noProof/>
            <w:lang w:val="ru-RU"/>
          </w:rPr>
          <w:t>第二章</w:t>
        </w:r>
        <w:r w:rsidRPr="00B06984">
          <w:rPr>
            <w:rStyle w:val="Hyperlink"/>
            <w:noProof/>
            <w:lang w:val="ru-RU"/>
          </w:rPr>
          <w:t xml:space="preserve">  </w:t>
        </w:r>
        <w:r w:rsidRPr="00B06984">
          <w:rPr>
            <w:rStyle w:val="Hyperlink"/>
            <w:rFonts w:ascii="MS Gothic" w:eastAsia="MS Gothic" w:hAnsi="MS Gothic" w:cs="MS Gothic" w:hint="eastAsia"/>
            <w:noProof/>
            <w:lang w:val="ru-RU"/>
          </w:rPr>
          <w:t>追求謙卑的工夫</w:t>
        </w:r>
        <w:r>
          <w:rPr>
            <w:noProof/>
            <w:webHidden/>
          </w:rPr>
          <w:tab/>
        </w:r>
        <w:r>
          <w:rPr>
            <w:noProof/>
            <w:webHidden/>
          </w:rPr>
          <w:fldChar w:fldCharType="begin"/>
        </w:r>
        <w:r>
          <w:rPr>
            <w:noProof/>
            <w:webHidden/>
          </w:rPr>
          <w:instrText xml:space="preserve"> PAGEREF _Toc242021511 \h </w:instrText>
        </w:r>
        <w:r>
          <w:rPr>
            <w:noProof/>
            <w:webHidden/>
          </w:rPr>
        </w:r>
        <w:r>
          <w:rPr>
            <w:noProof/>
            <w:webHidden/>
          </w:rPr>
          <w:fldChar w:fldCharType="separate"/>
        </w:r>
        <w:r>
          <w:rPr>
            <w:noProof/>
            <w:webHidden/>
          </w:rPr>
          <w:t>64</w:t>
        </w:r>
        <w:r>
          <w:rPr>
            <w:noProof/>
            <w:webHidden/>
          </w:rPr>
          <w:fldChar w:fldCharType="end"/>
        </w:r>
      </w:hyperlink>
    </w:p>
    <w:p w14:paraId="3E9EF4B2" w14:textId="287C1A97" w:rsidR="00EE15DE" w:rsidRDefault="00EE15DE">
      <w:pPr>
        <w:pStyle w:val="TOC4"/>
        <w:tabs>
          <w:tab w:val="right" w:leader="dot" w:pos="10459"/>
        </w:tabs>
        <w:rPr>
          <w:rFonts w:eastAsiaTheme="minorEastAsia" w:cstheme="minorBidi"/>
          <w:noProof/>
          <w:kern w:val="2"/>
          <w:sz w:val="24"/>
          <w:lang w:bidi="ta-IN"/>
          <w14:ligatures w14:val="standardContextual"/>
        </w:rPr>
      </w:pPr>
      <w:hyperlink w:anchor="_Toc242021512" w:history="1">
        <w:r w:rsidRPr="00B06984">
          <w:rPr>
            <w:rStyle w:val="Hyperlink"/>
            <w:rFonts w:ascii="MS Gothic" w:eastAsia="MS Gothic" w:hAnsi="MS Gothic" w:cs="MS Gothic" w:hint="eastAsia"/>
            <w:noProof/>
            <w:lang w:val="ru-RU"/>
          </w:rPr>
          <w:t>點樣修習謙卑</w:t>
        </w:r>
        <w:r>
          <w:rPr>
            <w:noProof/>
            <w:webHidden/>
          </w:rPr>
          <w:tab/>
        </w:r>
        <w:r>
          <w:rPr>
            <w:noProof/>
            <w:webHidden/>
          </w:rPr>
          <w:fldChar w:fldCharType="begin"/>
        </w:r>
        <w:r>
          <w:rPr>
            <w:noProof/>
            <w:webHidden/>
          </w:rPr>
          <w:instrText xml:space="preserve"> PAGEREF _Toc242021512 \h </w:instrText>
        </w:r>
        <w:r>
          <w:rPr>
            <w:noProof/>
            <w:webHidden/>
          </w:rPr>
        </w:r>
        <w:r>
          <w:rPr>
            <w:noProof/>
            <w:webHidden/>
          </w:rPr>
          <w:fldChar w:fldCharType="separate"/>
        </w:r>
        <w:r>
          <w:rPr>
            <w:noProof/>
            <w:webHidden/>
          </w:rPr>
          <w:t>64</w:t>
        </w:r>
        <w:r>
          <w:rPr>
            <w:noProof/>
            <w:webHidden/>
          </w:rPr>
          <w:fldChar w:fldCharType="end"/>
        </w:r>
      </w:hyperlink>
    </w:p>
    <w:p w14:paraId="731E378A" w14:textId="0656C20B" w:rsidR="00EE15DE" w:rsidRDefault="00EE15DE">
      <w:pPr>
        <w:pStyle w:val="TOC4"/>
        <w:tabs>
          <w:tab w:val="right" w:leader="dot" w:pos="10459"/>
        </w:tabs>
        <w:rPr>
          <w:rFonts w:eastAsiaTheme="minorEastAsia" w:cstheme="minorBidi"/>
          <w:noProof/>
          <w:kern w:val="2"/>
          <w:sz w:val="24"/>
          <w:lang w:bidi="ta-IN"/>
          <w14:ligatures w14:val="standardContextual"/>
        </w:rPr>
      </w:pPr>
      <w:hyperlink w:anchor="_Toc242021513" w:history="1">
        <w:r w:rsidRPr="00B06984">
          <w:rPr>
            <w:rStyle w:val="Hyperlink"/>
            <w:rFonts w:ascii="MS Gothic" w:eastAsia="MS Gothic" w:hAnsi="MS Gothic" w:cs="MS Gothic" w:hint="eastAsia"/>
            <w:noProof/>
            <w:lang w:val="ru-RU"/>
          </w:rPr>
          <w:t>心靈嘅謙卑就係一切</w:t>
        </w:r>
        <w:r>
          <w:rPr>
            <w:noProof/>
            <w:webHidden/>
          </w:rPr>
          <w:tab/>
        </w:r>
        <w:r>
          <w:rPr>
            <w:noProof/>
            <w:webHidden/>
          </w:rPr>
          <w:fldChar w:fldCharType="begin"/>
        </w:r>
        <w:r>
          <w:rPr>
            <w:noProof/>
            <w:webHidden/>
          </w:rPr>
          <w:instrText xml:space="preserve"> PAGEREF _Toc242021513 \h </w:instrText>
        </w:r>
        <w:r>
          <w:rPr>
            <w:noProof/>
            <w:webHidden/>
          </w:rPr>
        </w:r>
        <w:r>
          <w:rPr>
            <w:noProof/>
            <w:webHidden/>
          </w:rPr>
          <w:fldChar w:fldCharType="separate"/>
        </w:r>
        <w:r>
          <w:rPr>
            <w:noProof/>
            <w:webHidden/>
          </w:rPr>
          <w:t>65</w:t>
        </w:r>
        <w:r>
          <w:rPr>
            <w:noProof/>
            <w:webHidden/>
          </w:rPr>
          <w:fldChar w:fldCharType="end"/>
        </w:r>
      </w:hyperlink>
    </w:p>
    <w:p w14:paraId="69459208" w14:textId="55B2BCD4" w:rsidR="00EE15DE" w:rsidRDefault="00EE15DE">
      <w:pPr>
        <w:pStyle w:val="TOC4"/>
        <w:tabs>
          <w:tab w:val="right" w:leader="dot" w:pos="10459"/>
        </w:tabs>
        <w:rPr>
          <w:rFonts w:eastAsiaTheme="minorEastAsia" w:cstheme="minorBidi"/>
          <w:noProof/>
          <w:kern w:val="2"/>
          <w:sz w:val="24"/>
          <w:lang w:bidi="ta-IN"/>
          <w14:ligatures w14:val="standardContextual"/>
        </w:rPr>
      </w:pPr>
      <w:hyperlink w:anchor="_Toc242021514" w:history="1">
        <w:r w:rsidRPr="00B06984">
          <w:rPr>
            <w:rStyle w:val="Hyperlink"/>
            <w:rFonts w:ascii="MS Gothic" w:eastAsia="MS Gothic" w:hAnsi="MS Gothic" w:cs="MS Gothic" w:hint="eastAsia"/>
            <w:noProof/>
            <w:lang w:val="ru-RU"/>
          </w:rPr>
          <w:t>行動上謙卑</w:t>
        </w:r>
        <w:r w:rsidRPr="00B06984">
          <w:rPr>
            <w:rStyle w:val="Hyperlink"/>
            <w:noProof/>
            <w:lang w:val="ru-RU"/>
          </w:rPr>
          <w:t>,</w:t>
        </w:r>
        <w:r w:rsidRPr="00B06984">
          <w:rPr>
            <w:rStyle w:val="Hyperlink"/>
            <w:rFonts w:ascii="MS Gothic" w:eastAsia="MS Gothic" w:hAnsi="MS Gothic" w:cs="MS Gothic" w:hint="eastAsia"/>
            <w:noProof/>
            <w:lang w:val="ru-RU"/>
          </w:rPr>
          <w:t>唔好淨係講</w:t>
        </w:r>
        <w:r w:rsidRPr="00B06984">
          <w:rPr>
            <w:rStyle w:val="Hyperlink"/>
            <w:rFonts w:ascii="Microsoft JhengHei" w:eastAsia="Microsoft JhengHei" w:hAnsi="Microsoft JhengHei" w:cs="Microsoft JhengHei" w:hint="eastAsia"/>
            <w:noProof/>
            <w:lang w:val="ru-RU"/>
          </w:rPr>
          <w:t>嘢</w:t>
        </w:r>
        <w:r>
          <w:rPr>
            <w:noProof/>
            <w:webHidden/>
          </w:rPr>
          <w:tab/>
        </w:r>
        <w:r>
          <w:rPr>
            <w:noProof/>
            <w:webHidden/>
          </w:rPr>
          <w:fldChar w:fldCharType="begin"/>
        </w:r>
        <w:r>
          <w:rPr>
            <w:noProof/>
            <w:webHidden/>
          </w:rPr>
          <w:instrText xml:space="preserve"> PAGEREF _Toc242021514 \h </w:instrText>
        </w:r>
        <w:r>
          <w:rPr>
            <w:noProof/>
            <w:webHidden/>
          </w:rPr>
        </w:r>
        <w:r>
          <w:rPr>
            <w:noProof/>
            <w:webHidden/>
          </w:rPr>
          <w:fldChar w:fldCharType="separate"/>
        </w:r>
        <w:r>
          <w:rPr>
            <w:noProof/>
            <w:webHidden/>
          </w:rPr>
          <w:t>65</w:t>
        </w:r>
        <w:r>
          <w:rPr>
            <w:noProof/>
            <w:webHidden/>
          </w:rPr>
          <w:fldChar w:fldCharType="end"/>
        </w:r>
      </w:hyperlink>
    </w:p>
    <w:p w14:paraId="2D002223" w14:textId="1AE79185" w:rsidR="00EE15DE" w:rsidRDefault="00EE15DE">
      <w:pPr>
        <w:pStyle w:val="TOC4"/>
        <w:tabs>
          <w:tab w:val="right" w:leader="dot" w:pos="10459"/>
        </w:tabs>
        <w:rPr>
          <w:rFonts w:eastAsiaTheme="minorEastAsia" w:cstheme="minorBidi"/>
          <w:noProof/>
          <w:kern w:val="2"/>
          <w:sz w:val="24"/>
          <w:lang w:bidi="ta-IN"/>
          <w14:ligatures w14:val="standardContextual"/>
        </w:rPr>
      </w:pPr>
      <w:hyperlink w:anchor="_Toc242021515" w:history="1">
        <w:r w:rsidRPr="00B06984">
          <w:rPr>
            <w:rStyle w:val="Hyperlink"/>
            <w:rFonts w:ascii="MS Gothic" w:eastAsia="MS Gothic" w:hAnsi="MS Gothic" w:cs="MS Gothic" w:hint="eastAsia"/>
            <w:noProof/>
            <w:lang w:val="ru-RU"/>
          </w:rPr>
          <w:t>當我</w:t>
        </w:r>
        <w:r w:rsidRPr="00B06984">
          <w:rPr>
            <w:rStyle w:val="Hyperlink"/>
            <w:rFonts w:ascii="Microsoft JhengHei" w:eastAsia="Microsoft JhengHei" w:hAnsi="Microsoft JhengHei" w:cs="Microsoft JhengHei" w:hint="eastAsia"/>
            <w:noProof/>
            <w:lang w:val="ru-RU"/>
          </w:rPr>
          <w:t>哋向神求謙卑</w:t>
        </w:r>
        <w:r w:rsidRPr="00B06984">
          <w:rPr>
            <w:rStyle w:val="Hyperlink"/>
            <w:noProof/>
            <w:lang w:val="ru-RU"/>
          </w:rPr>
          <w:t>,</w:t>
        </w:r>
        <w:r w:rsidRPr="00B06984">
          <w:rPr>
            <w:rStyle w:val="Hyperlink"/>
            <w:rFonts w:ascii="MS Gothic" w:eastAsia="MS Gothic" w:hAnsi="MS Gothic" w:cs="MS Gothic" w:hint="eastAsia"/>
            <w:noProof/>
            <w:lang w:val="ru-RU"/>
          </w:rPr>
          <w:t>就要接受羞辱</w:t>
        </w:r>
        <w:r>
          <w:rPr>
            <w:noProof/>
            <w:webHidden/>
          </w:rPr>
          <w:tab/>
        </w:r>
        <w:r>
          <w:rPr>
            <w:noProof/>
            <w:webHidden/>
          </w:rPr>
          <w:fldChar w:fldCharType="begin"/>
        </w:r>
        <w:r>
          <w:rPr>
            <w:noProof/>
            <w:webHidden/>
          </w:rPr>
          <w:instrText xml:space="preserve"> PAGEREF _Toc242021515 \h </w:instrText>
        </w:r>
        <w:r>
          <w:rPr>
            <w:noProof/>
            <w:webHidden/>
          </w:rPr>
        </w:r>
        <w:r>
          <w:rPr>
            <w:noProof/>
            <w:webHidden/>
          </w:rPr>
          <w:fldChar w:fldCharType="separate"/>
        </w:r>
        <w:r>
          <w:rPr>
            <w:noProof/>
            <w:webHidden/>
          </w:rPr>
          <w:t>66</w:t>
        </w:r>
        <w:r>
          <w:rPr>
            <w:noProof/>
            <w:webHidden/>
          </w:rPr>
          <w:fldChar w:fldCharType="end"/>
        </w:r>
      </w:hyperlink>
    </w:p>
    <w:p w14:paraId="792A5B66" w14:textId="13E6269E" w:rsidR="00EE15DE" w:rsidRDefault="00EE15DE">
      <w:pPr>
        <w:pStyle w:val="TOC4"/>
        <w:tabs>
          <w:tab w:val="right" w:leader="dot" w:pos="10459"/>
        </w:tabs>
        <w:rPr>
          <w:rFonts w:eastAsiaTheme="minorEastAsia" w:cstheme="minorBidi"/>
          <w:noProof/>
          <w:kern w:val="2"/>
          <w:sz w:val="24"/>
          <w:lang w:bidi="ta-IN"/>
          <w14:ligatures w14:val="standardContextual"/>
        </w:rPr>
      </w:pPr>
      <w:hyperlink w:anchor="_Toc242021516" w:history="1">
        <w:r w:rsidRPr="00B06984">
          <w:rPr>
            <w:rStyle w:val="Hyperlink"/>
            <w:rFonts w:ascii="MS Gothic" w:eastAsia="MS Gothic" w:hAnsi="MS Gothic" w:cs="MS Gothic" w:hint="eastAsia"/>
            <w:noProof/>
            <w:lang w:val="ru-RU"/>
          </w:rPr>
          <w:t>「凡事都要謙卑自己」</w:t>
        </w:r>
        <w:r>
          <w:rPr>
            <w:noProof/>
            <w:webHidden/>
          </w:rPr>
          <w:tab/>
        </w:r>
        <w:r>
          <w:rPr>
            <w:noProof/>
            <w:webHidden/>
          </w:rPr>
          <w:fldChar w:fldCharType="begin"/>
        </w:r>
        <w:r>
          <w:rPr>
            <w:noProof/>
            <w:webHidden/>
          </w:rPr>
          <w:instrText xml:space="preserve"> PAGEREF _Toc242021516 \h </w:instrText>
        </w:r>
        <w:r>
          <w:rPr>
            <w:noProof/>
            <w:webHidden/>
          </w:rPr>
        </w:r>
        <w:r>
          <w:rPr>
            <w:noProof/>
            <w:webHidden/>
          </w:rPr>
          <w:fldChar w:fldCharType="separate"/>
        </w:r>
        <w:r>
          <w:rPr>
            <w:noProof/>
            <w:webHidden/>
          </w:rPr>
          <w:t>67</w:t>
        </w:r>
        <w:r>
          <w:rPr>
            <w:noProof/>
            <w:webHidden/>
          </w:rPr>
          <w:fldChar w:fldCharType="end"/>
        </w:r>
      </w:hyperlink>
    </w:p>
    <w:p w14:paraId="69014B38" w14:textId="436F61A4" w:rsidR="00EE15DE" w:rsidRDefault="00EE15DE">
      <w:pPr>
        <w:pStyle w:val="TOC4"/>
        <w:tabs>
          <w:tab w:val="right" w:leader="dot" w:pos="10459"/>
        </w:tabs>
        <w:rPr>
          <w:rFonts w:eastAsiaTheme="minorEastAsia" w:cstheme="minorBidi"/>
          <w:noProof/>
          <w:kern w:val="2"/>
          <w:sz w:val="24"/>
          <w:lang w:bidi="ta-IN"/>
          <w14:ligatures w14:val="standardContextual"/>
        </w:rPr>
      </w:pPr>
      <w:hyperlink w:anchor="_Toc242021517" w:history="1">
        <w:r w:rsidRPr="00B06984">
          <w:rPr>
            <w:rStyle w:val="Hyperlink"/>
            <w:rFonts w:ascii="MS Gothic" w:eastAsia="MS Gothic" w:hAnsi="MS Gothic" w:cs="MS Gothic" w:hint="eastAsia"/>
            <w:noProof/>
            <w:lang w:val="ru-RU"/>
          </w:rPr>
          <w:t>「低於萬有受造之物」</w:t>
        </w:r>
        <w:r>
          <w:rPr>
            <w:noProof/>
            <w:webHidden/>
          </w:rPr>
          <w:tab/>
        </w:r>
        <w:r>
          <w:rPr>
            <w:noProof/>
            <w:webHidden/>
          </w:rPr>
          <w:fldChar w:fldCharType="begin"/>
        </w:r>
        <w:r>
          <w:rPr>
            <w:noProof/>
            <w:webHidden/>
          </w:rPr>
          <w:instrText xml:space="preserve"> PAGEREF _Toc242021517 \h </w:instrText>
        </w:r>
        <w:r>
          <w:rPr>
            <w:noProof/>
            <w:webHidden/>
          </w:rPr>
        </w:r>
        <w:r>
          <w:rPr>
            <w:noProof/>
            <w:webHidden/>
          </w:rPr>
          <w:fldChar w:fldCharType="separate"/>
        </w:r>
        <w:r>
          <w:rPr>
            <w:noProof/>
            <w:webHidden/>
          </w:rPr>
          <w:t>68</w:t>
        </w:r>
        <w:r>
          <w:rPr>
            <w:noProof/>
            <w:webHidden/>
          </w:rPr>
          <w:fldChar w:fldCharType="end"/>
        </w:r>
      </w:hyperlink>
    </w:p>
    <w:p w14:paraId="71AF8439" w14:textId="0F58BA8D" w:rsidR="00EE15DE" w:rsidRDefault="00EE15DE">
      <w:pPr>
        <w:pStyle w:val="TOC3"/>
        <w:tabs>
          <w:tab w:val="right" w:leader="dot" w:pos="10459"/>
        </w:tabs>
        <w:rPr>
          <w:rFonts w:eastAsiaTheme="minorEastAsia" w:cstheme="minorBidi"/>
          <w:noProof/>
          <w:kern w:val="2"/>
          <w:sz w:val="24"/>
          <w:lang w:bidi="ta-IN"/>
          <w14:ligatures w14:val="standardContextual"/>
        </w:rPr>
      </w:pPr>
      <w:hyperlink w:anchor="_Toc242021518" w:history="1">
        <w:r w:rsidRPr="00B06984">
          <w:rPr>
            <w:rStyle w:val="Hyperlink"/>
            <w:rFonts w:ascii="MS Gothic" w:eastAsia="MS Gothic" w:hAnsi="MS Gothic" w:cs="MS Gothic" w:hint="eastAsia"/>
            <w:noProof/>
            <w:lang w:val="ru-RU"/>
          </w:rPr>
          <w:t>第三章</w:t>
        </w:r>
        <w:r w:rsidRPr="00B06984">
          <w:rPr>
            <w:rStyle w:val="Hyperlink"/>
            <w:noProof/>
            <w:lang w:val="ru-RU"/>
          </w:rPr>
          <w:t xml:space="preserve">  </w:t>
        </w:r>
        <w:r w:rsidRPr="00B06984">
          <w:rPr>
            <w:rStyle w:val="Hyperlink"/>
            <w:rFonts w:ascii="MS Gothic" w:eastAsia="MS Gothic" w:hAnsi="MS Gothic" w:cs="MS Gothic" w:hint="eastAsia"/>
            <w:noProof/>
            <w:lang w:val="ru-RU"/>
          </w:rPr>
          <w:t>謙卑</w:t>
        </w:r>
        <w:r w:rsidRPr="00B06984">
          <w:rPr>
            <w:rStyle w:val="Hyperlink"/>
            <w:rFonts w:ascii="Calibri" w:hAnsi="Calibri" w:cs="Calibri"/>
            <w:noProof/>
            <w:lang w:val="ru-RU"/>
          </w:rPr>
          <w:t>──</w:t>
        </w:r>
        <w:r w:rsidRPr="00B06984">
          <w:rPr>
            <w:rStyle w:val="Hyperlink"/>
            <w:rFonts w:ascii="MS Gothic" w:eastAsia="MS Gothic" w:hAnsi="MS Gothic" w:cs="MS Gothic" w:hint="eastAsia"/>
            <w:noProof/>
            <w:lang w:val="ru-RU"/>
          </w:rPr>
          <w:t>靈性生命嘅最大力量</w:t>
        </w:r>
        <w:r>
          <w:rPr>
            <w:noProof/>
            <w:webHidden/>
          </w:rPr>
          <w:tab/>
        </w:r>
        <w:r>
          <w:rPr>
            <w:noProof/>
            <w:webHidden/>
          </w:rPr>
          <w:fldChar w:fldCharType="begin"/>
        </w:r>
        <w:r>
          <w:rPr>
            <w:noProof/>
            <w:webHidden/>
          </w:rPr>
          <w:instrText xml:space="preserve"> PAGEREF _Toc242021518 \h </w:instrText>
        </w:r>
        <w:r>
          <w:rPr>
            <w:noProof/>
            <w:webHidden/>
          </w:rPr>
        </w:r>
        <w:r>
          <w:rPr>
            <w:noProof/>
            <w:webHidden/>
          </w:rPr>
          <w:fldChar w:fldCharType="separate"/>
        </w:r>
        <w:r>
          <w:rPr>
            <w:noProof/>
            <w:webHidden/>
          </w:rPr>
          <w:t>69</w:t>
        </w:r>
        <w:r>
          <w:rPr>
            <w:noProof/>
            <w:webHidden/>
          </w:rPr>
          <w:fldChar w:fldCharType="end"/>
        </w:r>
      </w:hyperlink>
    </w:p>
    <w:p w14:paraId="75707996" w14:textId="4F6178A6" w:rsidR="00EE15DE" w:rsidRDefault="00EE15DE">
      <w:pPr>
        <w:pStyle w:val="TOC4"/>
        <w:tabs>
          <w:tab w:val="right" w:leader="dot" w:pos="10459"/>
        </w:tabs>
        <w:rPr>
          <w:rFonts w:eastAsiaTheme="minorEastAsia" w:cstheme="minorBidi"/>
          <w:noProof/>
          <w:kern w:val="2"/>
          <w:sz w:val="24"/>
          <w:lang w:bidi="ta-IN"/>
          <w14:ligatures w14:val="standardContextual"/>
        </w:rPr>
      </w:pPr>
      <w:hyperlink w:anchor="_Toc242021519" w:history="1">
        <w:r w:rsidRPr="00B06984">
          <w:rPr>
            <w:rStyle w:val="Hyperlink"/>
            <w:rFonts w:ascii="MS Gothic" w:eastAsia="MS Gothic" w:hAnsi="MS Gothic" w:cs="MS Gothic" w:hint="eastAsia"/>
            <w:noProof/>
            <w:lang w:val="ru-RU"/>
          </w:rPr>
          <w:t>有謙卑嘅地方</w:t>
        </w:r>
        <w:r w:rsidRPr="00B06984">
          <w:rPr>
            <w:rStyle w:val="Hyperlink"/>
            <w:noProof/>
            <w:lang w:val="ru-RU"/>
          </w:rPr>
          <w:t>,</w:t>
        </w:r>
        <w:r w:rsidRPr="00B06984">
          <w:rPr>
            <w:rStyle w:val="Hyperlink"/>
            <w:rFonts w:ascii="MS Gothic" w:eastAsia="MS Gothic" w:hAnsi="MS Gothic" w:cs="MS Gothic" w:hint="eastAsia"/>
            <w:noProof/>
            <w:lang w:val="ru-RU"/>
          </w:rPr>
          <w:t>魔鬼就</w:t>
        </w:r>
        <w:r w:rsidRPr="00B06984">
          <w:rPr>
            <w:rStyle w:val="Hyperlink"/>
            <w:rFonts w:ascii="Microsoft JhengHei" w:eastAsia="Microsoft JhengHei" w:hAnsi="Microsoft JhengHei" w:cs="Microsoft JhengHei" w:hint="eastAsia"/>
            <w:noProof/>
            <w:lang w:val="ru-RU"/>
          </w:rPr>
          <w:t>冇位</w:t>
        </w:r>
        <w:r>
          <w:rPr>
            <w:noProof/>
            <w:webHidden/>
          </w:rPr>
          <w:tab/>
        </w:r>
        <w:r>
          <w:rPr>
            <w:noProof/>
            <w:webHidden/>
          </w:rPr>
          <w:fldChar w:fldCharType="begin"/>
        </w:r>
        <w:r>
          <w:rPr>
            <w:noProof/>
            <w:webHidden/>
          </w:rPr>
          <w:instrText xml:space="preserve"> PAGEREF _Toc242021519 \h </w:instrText>
        </w:r>
        <w:r>
          <w:rPr>
            <w:noProof/>
            <w:webHidden/>
          </w:rPr>
        </w:r>
        <w:r>
          <w:rPr>
            <w:noProof/>
            <w:webHidden/>
          </w:rPr>
          <w:fldChar w:fldCharType="separate"/>
        </w:r>
        <w:r>
          <w:rPr>
            <w:noProof/>
            <w:webHidden/>
          </w:rPr>
          <w:t>69</w:t>
        </w:r>
        <w:r>
          <w:rPr>
            <w:noProof/>
            <w:webHidden/>
          </w:rPr>
          <w:fldChar w:fldCharType="end"/>
        </w:r>
      </w:hyperlink>
    </w:p>
    <w:p w14:paraId="76F56B7F" w14:textId="621AABC4" w:rsidR="00EE15DE" w:rsidRDefault="00EE15DE">
      <w:pPr>
        <w:pStyle w:val="TOC4"/>
        <w:tabs>
          <w:tab w:val="right" w:leader="dot" w:pos="10459"/>
        </w:tabs>
        <w:rPr>
          <w:rFonts w:eastAsiaTheme="minorEastAsia" w:cstheme="minorBidi"/>
          <w:noProof/>
          <w:kern w:val="2"/>
          <w:sz w:val="24"/>
          <w:lang w:bidi="ta-IN"/>
          <w14:ligatures w14:val="standardContextual"/>
        </w:rPr>
      </w:pPr>
      <w:hyperlink w:anchor="_Toc242021520" w:history="1">
        <w:r w:rsidRPr="00B06984">
          <w:rPr>
            <w:rStyle w:val="Hyperlink"/>
            <w:rFonts w:ascii="MS Gothic" w:eastAsia="MS Gothic" w:hAnsi="MS Gothic" w:cs="MS Gothic" w:hint="eastAsia"/>
            <w:noProof/>
            <w:lang w:val="ru-RU"/>
          </w:rPr>
          <w:t>屬靈的進步</w:t>
        </w:r>
        <w:r w:rsidRPr="00B06984">
          <w:rPr>
            <w:rStyle w:val="Hyperlink"/>
            <w:noProof/>
            <w:lang w:val="ru-RU"/>
          </w:rPr>
          <w:t>,</w:t>
        </w:r>
        <w:r w:rsidRPr="00B06984">
          <w:rPr>
            <w:rStyle w:val="Hyperlink"/>
            <w:rFonts w:ascii="MS Gothic" w:eastAsia="MS Gothic" w:hAnsi="MS Gothic" w:cs="MS Gothic" w:hint="eastAsia"/>
            <w:noProof/>
            <w:lang w:val="ru-RU"/>
          </w:rPr>
          <w:t>是在極大謙卑的地方才能</w:t>
        </w:r>
        <w:r w:rsidRPr="00B06984">
          <w:rPr>
            <w:rStyle w:val="Hyperlink"/>
            <w:rFonts w:ascii="Microsoft JhengHei" w:eastAsia="Microsoft JhengHei" w:hAnsi="Microsoft JhengHei" w:cs="Microsoft JhengHei" w:hint="eastAsia"/>
            <w:noProof/>
            <w:lang w:val="ru-RU"/>
          </w:rPr>
          <w:t>夠找到。</w:t>
        </w:r>
        <w:r>
          <w:rPr>
            <w:noProof/>
            <w:webHidden/>
          </w:rPr>
          <w:tab/>
        </w:r>
        <w:r>
          <w:rPr>
            <w:noProof/>
            <w:webHidden/>
          </w:rPr>
          <w:fldChar w:fldCharType="begin"/>
        </w:r>
        <w:r>
          <w:rPr>
            <w:noProof/>
            <w:webHidden/>
          </w:rPr>
          <w:instrText xml:space="preserve"> PAGEREF _Toc242021520 \h </w:instrText>
        </w:r>
        <w:r>
          <w:rPr>
            <w:noProof/>
            <w:webHidden/>
          </w:rPr>
        </w:r>
        <w:r>
          <w:rPr>
            <w:noProof/>
            <w:webHidden/>
          </w:rPr>
          <w:fldChar w:fldCharType="separate"/>
        </w:r>
        <w:r>
          <w:rPr>
            <w:noProof/>
            <w:webHidden/>
          </w:rPr>
          <w:t>70</w:t>
        </w:r>
        <w:r>
          <w:rPr>
            <w:noProof/>
            <w:webHidden/>
          </w:rPr>
          <w:fldChar w:fldCharType="end"/>
        </w:r>
      </w:hyperlink>
    </w:p>
    <w:p w14:paraId="4029D8A7" w14:textId="0EF57707" w:rsidR="00EE15DE" w:rsidRDefault="00EE15DE">
      <w:pPr>
        <w:pStyle w:val="TOC4"/>
        <w:tabs>
          <w:tab w:val="right" w:leader="dot" w:pos="10459"/>
        </w:tabs>
        <w:rPr>
          <w:rFonts w:eastAsiaTheme="minorEastAsia" w:cstheme="minorBidi"/>
          <w:noProof/>
          <w:kern w:val="2"/>
          <w:sz w:val="24"/>
          <w:lang w:bidi="ta-IN"/>
          <w14:ligatures w14:val="standardContextual"/>
        </w:rPr>
      </w:pPr>
      <w:hyperlink w:anchor="_Toc242021521" w:history="1">
        <w:r w:rsidRPr="00B06984">
          <w:rPr>
            <w:rStyle w:val="Hyperlink"/>
            <w:rFonts w:ascii="MS Gothic" w:eastAsia="MS Gothic" w:hAnsi="MS Gothic" w:cs="MS Gothic" w:hint="eastAsia"/>
            <w:noProof/>
            <w:lang w:val="ru-RU"/>
          </w:rPr>
          <w:t>謙卑者將他們的屬靈財富存放在上帝的庫房裡</w:t>
        </w:r>
        <w:r>
          <w:rPr>
            <w:noProof/>
            <w:webHidden/>
          </w:rPr>
          <w:tab/>
        </w:r>
        <w:r>
          <w:rPr>
            <w:noProof/>
            <w:webHidden/>
          </w:rPr>
          <w:fldChar w:fldCharType="begin"/>
        </w:r>
        <w:r>
          <w:rPr>
            <w:noProof/>
            <w:webHidden/>
          </w:rPr>
          <w:instrText xml:space="preserve"> PAGEREF _Toc242021521 \h </w:instrText>
        </w:r>
        <w:r>
          <w:rPr>
            <w:noProof/>
            <w:webHidden/>
          </w:rPr>
        </w:r>
        <w:r>
          <w:rPr>
            <w:noProof/>
            <w:webHidden/>
          </w:rPr>
          <w:fldChar w:fldCharType="separate"/>
        </w:r>
        <w:r>
          <w:rPr>
            <w:noProof/>
            <w:webHidden/>
          </w:rPr>
          <w:t>71</w:t>
        </w:r>
        <w:r>
          <w:rPr>
            <w:noProof/>
            <w:webHidden/>
          </w:rPr>
          <w:fldChar w:fldCharType="end"/>
        </w:r>
      </w:hyperlink>
    </w:p>
    <w:p w14:paraId="20695FB4" w14:textId="39C5C4A1" w:rsidR="00EE15DE" w:rsidRDefault="00EE15DE">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21522" w:history="1">
        <w:r w:rsidRPr="00B06984">
          <w:rPr>
            <w:rStyle w:val="Hyperlink"/>
            <w:rFonts w:ascii="MS Gothic" w:eastAsia="MS Gothic" w:hAnsi="MS Gothic" w:cs="MS Gothic" w:hint="eastAsia"/>
            <w:noProof/>
            <w:lang w:val="ru-RU"/>
          </w:rPr>
          <w:t>第二部。</w:t>
        </w:r>
        <w:r w:rsidRPr="00B06984">
          <w:rPr>
            <w:rStyle w:val="Hyperlink"/>
            <w:noProof/>
            <w:lang w:val="ru-RU"/>
          </w:rPr>
          <w:t xml:space="preserve">  </w:t>
        </w:r>
        <w:r w:rsidRPr="00B06984">
          <w:rPr>
            <w:rStyle w:val="Hyperlink"/>
            <w:rFonts w:ascii="MS Gothic" w:eastAsia="MS Gothic" w:hAnsi="MS Gothic" w:cs="MS Gothic" w:hint="eastAsia"/>
            <w:noProof/>
            <w:lang w:val="ru-RU"/>
          </w:rPr>
          <w:t>屬靈的愛</w:t>
        </w:r>
        <w:r>
          <w:rPr>
            <w:noProof/>
            <w:webHidden/>
          </w:rPr>
          <w:tab/>
        </w:r>
        <w:r>
          <w:rPr>
            <w:noProof/>
            <w:webHidden/>
          </w:rPr>
          <w:fldChar w:fldCharType="begin"/>
        </w:r>
        <w:r>
          <w:rPr>
            <w:noProof/>
            <w:webHidden/>
          </w:rPr>
          <w:instrText xml:space="preserve"> PAGEREF _Toc242021522 \h </w:instrText>
        </w:r>
        <w:r>
          <w:rPr>
            <w:noProof/>
            <w:webHidden/>
          </w:rPr>
        </w:r>
        <w:r>
          <w:rPr>
            <w:noProof/>
            <w:webHidden/>
          </w:rPr>
          <w:fldChar w:fldCharType="separate"/>
        </w:r>
        <w:r>
          <w:rPr>
            <w:noProof/>
            <w:webHidden/>
          </w:rPr>
          <w:t>71</w:t>
        </w:r>
        <w:r>
          <w:rPr>
            <w:noProof/>
            <w:webHidden/>
          </w:rPr>
          <w:fldChar w:fldCharType="end"/>
        </w:r>
      </w:hyperlink>
    </w:p>
    <w:p w14:paraId="0589387D" w14:textId="0B57C3F4" w:rsidR="00EE15DE" w:rsidRDefault="00EE15DE">
      <w:pPr>
        <w:pStyle w:val="TOC3"/>
        <w:tabs>
          <w:tab w:val="right" w:leader="dot" w:pos="10459"/>
        </w:tabs>
        <w:rPr>
          <w:rFonts w:eastAsiaTheme="minorEastAsia" w:cstheme="minorBidi"/>
          <w:noProof/>
          <w:kern w:val="2"/>
          <w:sz w:val="24"/>
          <w:lang w:bidi="ta-IN"/>
          <w14:ligatures w14:val="standardContextual"/>
        </w:rPr>
      </w:pPr>
      <w:hyperlink w:anchor="_Toc242021523" w:history="1">
        <w:r w:rsidRPr="00B06984">
          <w:rPr>
            <w:rStyle w:val="Hyperlink"/>
            <w:rFonts w:ascii="MS Gothic" w:eastAsia="MS Gothic" w:hAnsi="MS Gothic" w:cs="MS Gothic" w:hint="eastAsia"/>
            <w:noProof/>
            <w:lang w:val="ru-RU"/>
          </w:rPr>
          <w:t>第一章</w:t>
        </w:r>
        <w:r w:rsidRPr="00B06984">
          <w:rPr>
            <w:rStyle w:val="Hyperlink"/>
            <w:noProof/>
            <w:lang w:val="ru-RU"/>
          </w:rPr>
          <w:t xml:space="preserve">  </w:t>
        </w:r>
        <w:r w:rsidRPr="00B06984">
          <w:rPr>
            <w:rStyle w:val="Hyperlink"/>
            <w:rFonts w:ascii="MS Gothic" w:eastAsia="MS Gothic" w:hAnsi="MS Gothic" w:cs="MS Gothic" w:hint="eastAsia"/>
            <w:noProof/>
            <w:lang w:val="ru-RU"/>
          </w:rPr>
          <w:t>上帝無盡嘅愛同我</w:t>
        </w:r>
        <w:r w:rsidRPr="00B06984">
          <w:rPr>
            <w:rStyle w:val="Hyperlink"/>
            <w:rFonts w:ascii="Microsoft JhengHei" w:eastAsia="Microsoft JhengHei" w:hAnsi="Microsoft JhengHei" w:cs="Microsoft JhengHei" w:hint="eastAsia"/>
            <w:noProof/>
            <w:lang w:val="ru-RU"/>
          </w:rPr>
          <w:t>哋對上帝嘅愛</w:t>
        </w:r>
        <w:r>
          <w:rPr>
            <w:noProof/>
            <w:webHidden/>
          </w:rPr>
          <w:tab/>
        </w:r>
        <w:r>
          <w:rPr>
            <w:noProof/>
            <w:webHidden/>
          </w:rPr>
          <w:fldChar w:fldCharType="begin"/>
        </w:r>
        <w:r>
          <w:rPr>
            <w:noProof/>
            <w:webHidden/>
          </w:rPr>
          <w:instrText xml:space="preserve"> PAGEREF _Toc242021523 \h </w:instrText>
        </w:r>
        <w:r>
          <w:rPr>
            <w:noProof/>
            <w:webHidden/>
          </w:rPr>
        </w:r>
        <w:r>
          <w:rPr>
            <w:noProof/>
            <w:webHidden/>
          </w:rPr>
          <w:fldChar w:fldCharType="separate"/>
        </w:r>
        <w:r>
          <w:rPr>
            <w:noProof/>
            <w:webHidden/>
          </w:rPr>
          <w:t>71</w:t>
        </w:r>
        <w:r>
          <w:rPr>
            <w:noProof/>
            <w:webHidden/>
          </w:rPr>
          <w:fldChar w:fldCharType="end"/>
        </w:r>
      </w:hyperlink>
    </w:p>
    <w:p w14:paraId="7C48BA72" w14:textId="7DFF07C5" w:rsidR="00EE15DE" w:rsidRDefault="00EE15DE">
      <w:pPr>
        <w:pStyle w:val="TOC4"/>
        <w:tabs>
          <w:tab w:val="right" w:leader="dot" w:pos="10459"/>
        </w:tabs>
        <w:rPr>
          <w:rFonts w:eastAsiaTheme="minorEastAsia" w:cstheme="minorBidi"/>
          <w:noProof/>
          <w:kern w:val="2"/>
          <w:sz w:val="24"/>
          <w:lang w:bidi="ta-IN"/>
          <w14:ligatures w14:val="standardContextual"/>
        </w:rPr>
      </w:pPr>
      <w:hyperlink w:anchor="_Toc242021524" w:history="1">
        <w:r w:rsidRPr="00B06984">
          <w:rPr>
            <w:rStyle w:val="Hyperlink"/>
            <w:rFonts w:ascii="MS Gothic" w:eastAsia="MS Gothic" w:hAnsi="MS Gothic" w:cs="MS Gothic" w:hint="eastAsia"/>
            <w:noProof/>
            <w:lang w:val="ru-RU"/>
          </w:rPr>
          <w:t>上帝之愛嘅「猛烈火焰」</w:t>
        </w:r>
        <w:r>
          <w:rPr>
            <w:noProof/>
            <w:webHidden/>
          </w:rPr>
          <w:tab/>
        </w:r>
        <w:r>
          <w:rPr>
            <w:noProof/>
            <w:webHidden/>
          </w:rPr>
          <w:fldChar w:fldCharType="begin"/>
        </w:r>
        <w:r>
          <w:rPr>
            <w:noProof/>
            <w:webHidden/>
          </w:rPr>
          <w:instrText xml:space="preserve"> PAGEREF _Toc242021524 \h </w:instrText>
        </w:r>
        <w:r>
          <w:rPr>
            <w:noProof/>
            <w:webHidden/>
          </w:rPr>
        </w:r>
        <w:r>
          <w:rPr>
            <w:noProof/>
            <w:webHidden/>
          </w:rPr>
          <w:fldChar w:fldCharType="separate"/>
        </w:r>
        <w:r>
          <w:rPr>
            <w:noProof/>
            <w:webHidden/>
          </w:rPr>
          <w:t>71</w:t>
        </w:r>
        <w:r>
          <w:rPr>
            <w:noProof/>
            <w:webHidden/>
          </w:rPr>
          <w:fldChar w:fldCharType="end"/>
        </w:r>
      </w:hyperlink>
    </w:p>
    <w:p w14:paraId="0D25999C" w14:textId="3909D892" w:rsidR="00EE15DE" w:rsidRDefault="00EE15DE">
      <w:pPr>
        <w:pStyle w:val="TOC4"/>
        <w:tabs>
          <w:tab w:val="right" w:leader="dot" w:pos="10459"/>
        </w:tabs>
        <w:rPr>
          <w:rFonts w:eastAsiaTheme="minorEastAsia" w:cstheme="minorBidi"/>
          <w:noProof/>
          <w:kern w:val="2"/>
          <w:sz w:val="24"/>
          <w:lang w:bidi="ta-IN"/>
          <w14:ligatures w14:val="standardContextual"/>
        </w:rPr>
      </w:pPr>
      <w:hyperlink w:anchor="_Toc242021525" w:history="1">
        <w:r w:rsidRPr="00B06984">
          <w:rPr>
            <w:rStyle w:val="Hyperlink"/>
            <w:rFonts w:ascii="MS Gothic" w:eastAsia="MS Gothic" w:hAnsi="MS Gothic" w:cs="MS Gothic" w:hint="eastAsia"/>
            <w:noProof/>
            <w:lang w:val="ru-RU"/>
          </w:rPr>
          <w:t>愛嘅正確分配</w:t>
        </w:r>
        <w:r>
          <w:rPr>
            <w:noProof/>
            <w:webHidden/>
          </w:rPr>
          <w:tab/>
        </w:r>
        <w:r>
          <w:rPr>
            <w:noProof/>
            <w:webHidden/>
          </w:rPr>
          <w:fldChar w:fldCharType="begin"/>
        </w:r>
        <w:r>
          <w:rPr>
            <w:noProof/>
            <w:webHidden/>
          </w:rPr>
          <w:instrText xml:space="preserve"> PAGEREF _Toc242021525 \h </w:instrText>
        </w:r>
        <w:r>
          <w:rPr>
            <w:noProof/>
            <w:webHidden/>
          </w:rPr>
        </w:r>
        <w:r>
          <w:rPr>
            <w:noProof/>
            <w:webHidden/>
          </w:rPr>
          <w:fldChar w:fldCharType="separate"/>
        </w:r>
        <w:r>
          <w:rPr>
            <w:noProof/>
            <w:webHidden/>
          </w:rPr>
          <w:t>72</w:t>
        </w:r>
        <w:r>
          <w:rPr>
            <w:noProof/>
            <w:webHidden/>
          </w:rPr>
          <w:fldChar w:fldCharType="end"/>
        </w:r>
      </w:hyperlink>
    </w:p>
    <w:p w14:paraId="7682A240" w14:textId="532A9874" w:rsidR="00EE15DE" w:rsidRDefault="00EE15DE">
      <w:pPr>
        <w:pStyle w:val="TOC4"/>
        <w:tabs>
          <w:tab w:val="right" w:leader="dot" w:pos="10459"/>
        </w:tabs>
        <w:rPr>
          <w:rFonts w:eastAsiaTheme="minorEastAsia" w:cstheme="minorBidi"/>
          <w:noProof/>
          <w:kern w:val="2"/>
          <w:sz w:val="24"/>
          <w:lang w:bidi="ta-IN"/>
          <w14:ligatures w14:val="standardContextual"/>
        </w:rPr>
      </w:pPr>
      <w:hyperlink w:anchor="_Toc242021526" w:history="1">
        <w:r w:rsidRPr="00B06984">
          <w:rPr>
            <w:rStyle w:val="Hyperlink"/>
            <w:rFonts w:ascii="MS Gothic" w:eastAsia="MS Gothic" w:hAnsi="MS Gothic" w:cs="MS Gothic" w:hint="eastAsia"/>
            <w:noProof/>
            <w:lang w:val="ru-RU"/>
          </w:rPr>
          <w:t>升天</w:t>
        </w:r>
        <w:r>
          <w:rPr>
            <w:noProof/>
            <w:webHidden/>
          </w:rPr>
          <w:tab/>
        </w:r>
        <w:r>
          <w:rPr>
            <w:noProof/>
            <w:webHidden/>
          </w:rPr>
          <w:fldChar w:fldCharType="begin"/>
        </w:r>
        <w:r>
          <w:rPr>
            <w:noProof/>
            <w:webHidden/>
          </w:rPr>
          <w:instrText xml:space="preserve"> PAGEREF _Toc242021526 \h </w:instrText>
        </w:r>
        <w:r>
          <w:rPr>
            <w:noProof/>
            <w:webHidden/>
          </w:rPr>
        </w:r>
        <w:r>
          <w:rPr>
            <w:noProof/>
            <w:webHidden/>
          </w:rPr>
          <w:fldChar w:fldCharType="separate"/>
        </w:r>
        <w:r>
          <w:rPr>
            <w:noProof/>
            <w:webHidden/>
          </w:rPr>
          <w:t>73</w:t>
        </w:r>
        <w:r>
          <w:rPr>
            <w:noProof/>
            <w:webHidden/>
          </w:rPr>
          <w:fldChar w:fldCharType="end"/>
        </w:r>
      </w:hyperlink>
    </w:p>
    <w:p w14:paraId="0C977461" w14:textId="199ECA17" w:rsidR="00EE15DE" w:rsidRDefault="00EE15DE">
      <w:pPr>
        <w:pStyle w:val="TOC4"/>
        <w:tabs>
          <w:tab w:val="right" w:leader="dot" w:pos="10459"/>
        </w:tabs>
        <w:rPr>
          <w:rFonts w:eastAsiaTheme="minorEastAsia" w:cstheme="minorBidi"/>
          <w:noProof/>
          <w:kern w:val="2"/>
          <w:sz w:val="24"/>
          <w:lang w:bidi="ta-IN"/>
          <w14:ligatures w14:val="standardContextual"/>
        </w:rPr>
      </w:pPr>
      <w:hyperlink w:anchor="_Toc242021527" w:history="1">
        <w:r w:rsidRPr="00B06984">
          <w:rPr>
            <w:rStyle w:val="Hyperlink"/>
            <w:rFonts w:ascii="MS Gothic" w:eastAsia="MS Gothic" w:hAnsi="MS Gothic" w:cs="MS Gothic" w:hint="eastAsia"/>
            <w:noProof/>
            <w:lang w:val="ru-RU"/>
          </w:rPr>
          <w:t>我</w:t>
        </w:r>
        <w:r w:rsidRPr="00B06984">
          <w:rPr>
            <w:rStyle w:val="Hyperlink"/>
            <w:rFonts w:ascii="Microsoft JhengHei" w:eastAsia="Microsoft JhengHei" w:hAnsi="Microsoft JhengHei" w:cs="Microsoft JhengHei" w:hint="eastAsia"/>
            <w:noProof/>
            <w:lang w:val="ru-RU"/>
          </w:rPr>
          <w:t>哋要將愛獻畀基督</w:t>
        </w:r>
        <w:r>
          <w:rPr>
            <w:noProof/>
            <w:webHidden/>
          </w:rPr>
          <w:tab/>
        </w:r>
        <w:r>
          <w:rPr>
            <w:noProof/>
            <w:webHidden/>
          </w:rPr>
          <w:fldChar w:fldCharType="begin"/>
        </w:r>
        <w:r>
          <w:rPr>
            <w:noProof/>
            <w:webHidden/>
          </w:rPr>
          <w:instrText xml:space="preserve"> PAGEREF _Toc242021527 \h </w:instrText>
        </w:r>
        <w:r>
          <w:rPr>
            <w:noProof/>
            <w:webHidden/>
          </w:rPr>
        </w:r>
        <w:r>
          <w:rPr>
            <w:noProof/>
            <w:webHidden/>
          </w:rPr>
          <w:fldChar w:fldCharType="separate"/>
        </w:r>
        <w:r>
          <w:rPr>
            <w:noProof/>
            <w:webHidden/>
          </w:rPr>
          <w:t>73</w:t>
        </w:r>
        <w:r>
          <w:rPr>
            <w:noProof/>
            <w:webHidden/>
          </w:rPr>
          <w:fldChar w:fldCharType="end"/>
        </w:r>
      </w:hyperlink>
    </w:p>
    <w:p w14:paraId="29585BEC" w14:textId="659019F4" w:rsidR="00EE15DE" w:rsidRDefault="00EE15DE">
      <w:pPr>
        <w:pStyle w:val="TOC4"/>
        <w:tabs>
          <w:tab w:val="right" w:leader="dot" w:pos="10459"/>
        </w:tabs>
        <w:rPr>
          <w:rFonts w:eastAsiaTheme="minorEastAsia" w:cstheme="minorBidi"/>
          <w:noProof/>
          <w:kern w:val="2"/>
          <w:sz w:val="24"/>
          <w:lang w:bidi="ta-IN"/>
          <w14:ligatures w14:val="standardContextual"/>
        </w:rPr>
      </w:pPr>
      <w:hyperlink w:anchor="_Toc242021528" w:history="1">
        <w:r w:rsidRPr="00B06984">
          <w:rPr>
            <w:rStyle w:val="Hyperlink"/>
            <w:rFonts w:ascii="MS Gothic" w:eastAsia="MS Gothic" w:hAnsi="MS Gothic" w:cs="MS Gothic" w:hint="eastAsia"/>
            <w:noProof/>
            <w:lang w:val="ru-RU"/>
          </w:rPr>
          <w:t>神嘅愛嘅火</w:t>
        </w:r>
        <w:r>
          <w:rPr>
            <w:noProof/>
            <w:webHidden/>
          </w:rPr>
          <w:tab/>
        </w:r>
        <w:r>
          <w:rPr>
            <w:noProof/>
            <w:webHidden/>
          </w:rPr>
          <w:fldChar w:fldCharType="begin"/>
        </w:r>
        <w:r>
          <w:rPr>
            <w:noProof/>
            <w:webHidden/>
          </w:rPr>
          <w:instrText xml:space="preserve"> PAGEREF _Toc242021528 \h </w:instrText>
        </w:r>
        <w:r>
          <w:rPr>
            <w:noProof/>
            <w:webHidden/>
          </w:rPr>
        </w:r>
        <w:r>
          <w:rPr>
            <w:noProof/>
            <w:webHidden/>
          </w:rPr>
          <w:fldChar w:fldCharType="separate"/>
        </w:r>
        <w:r>
          <w:rPr>
            <w:noProof/>
            <w:webHidden/>
          </w:rPr>
          <w:t>74</w:t>
        </w:r>
        <w:r>
          <w:rPr>
            <w:noProof/>
            <w:webHidden/>
          </w:rPr>
          <w:fldChar w:fldCharType="end"/>
        </w:r>
      </w:hyperlink>
    </w:p>
    <w:p w14:paraId="3DCB266E" w14:textId="1B0550BC" w:rsidR="00EE15DE" w:rsidRDefault="00EE15DE">
      <w:pPr>
        <w:pStyle w:val="TOC4"/>
        <w:tabs>
          <w:tab w:val="right" w:leader="dot" w:pos="10459"/>
        </w:tabs>
        <w:rPr>
          <w:rFonts w:eastAsiaTheme="minorEastAsia" w:cstheme="minorBidi"/>
          <w:noProof/>
          <w:kern w:val="2"/>
          <w:sz w:val="24"/>
          <w:lang w:bidi="ta-IN"/>
          <w14:ligatures w14:val="standardContextual"/>
        </w:rPr>
      </w:pPr>
      <w:hyperlink w:anchor="_Toc242021529" w:history="1">
        <w:r w:rsidRPr="00B06984">
          <w:rPr>
            <w:rStyle w:val="Hyperlink"/>
            <w:rFonts w:ascii="MS Gothic" w:eastAsia="MS Gothic" w:hAnsi="MS Gothic" w:cs="MS Gothic" w:hint="eastAsia"/>
            <w:noProof/>
            <w:lang w:val="ru-RU"/>
          </w:rPr>
          <w:t>神聖愛欲</w:t>
        </w:r>
        <w:r>
          <w:rPr>
            <w:noProof/>
            <w:webHidden/>
          </w:rPr>
          <w:tab/>
        </w:r>
        <w:r>
          <w:rPr>
            <w:noProof/>
            <w:webHidden/>
          </w:rPr>
          <w:fldChar w:fldCharType="begin"/>
        </w:r>
        <w:r>
          <w:rPr>
            <w:noProof/>
            <w:webHidden/>
          </w:rPr>
          <w:instrText xml:space="preserve"> PAGEREF _Toc242021529 \h </w:instrText>
        </w:r>
        <w:r>
          <w:rPr>
            <w:noProof/>
            <w:webHidden/>
          </w:rPr>
        </w:r>
        <w:r>
          <w:rPr>
            <w:noProof/>
            <w:webHidden/>
          </w:rPr>
          <w:fldChar w:fldCharType="separate"/>
        </w:r>
        <w:r>
          <w:rPr>
            <w:noProof/>
            <w:webHidden/>
          </w:rPr>
          <w:t>75</w:t>
        </w:r>
        <w:r>
          <w:rPr>
            <w:noProof/>
            <w:webHidden/>
          </w:rPr>
          <w:fldChar w:fldCharType="end"/>
        </w:r>
      </w:hyperlink>
    </w:p>
    <w:p w14:paraId="358E1E8E" w14:textId="6055EE33" w:rsidR="00EE15DE" w:rsidRDefault="00EE15DE">
      <w:pPr>
        <w:pStyle w:val="TOC4"/>
        <w:tabs>
          <w:tab w:val="right" w:leader="dot" w:pos="10459"/>
        </w:tabs>
        <w:rPr>
          <w:rFonts w:eastAsiaTheme="minorEastAsia" w:cstheme="minorBidi"/>
          <w:noProof/>
          <w:kern w:val="2"/>
          <w:sz w:val="24"/>
          <w:lang w:bidi="ta-IN"/>
          <w14:ligatures w14:val="standardContextual"/>
        </w:rPr>
      </w:pPr>
      <w:hyperlink w:anchor="_Toc242021530" w:history="1">
        <w:r w:rsidRPr="00B06984">
          <w:rPr>
            <w:rStyle w:val="Hyperlink"/>
            <w:rFonts w:ascii="MS Gothic" w:eastAsia="MS Gothic" w:hAnsi="MS Gothic" w:cs="MS Gothic" w:hint="eastAsia"/>
            <w:noProof/>
            <w:lang w:val="ru-RU"/>
          </w:rPr>
          <w:t>聖潔嘅瘋狂</w:t>
        </w:r>
        <w:r>
          <w:rPr>
            <w:noProof/>
            <w:webHidden/>
          </w:rPr>
          <w:tab/>
        </w:r>
        <w:r>
          <w:rPr>
            <w:noProof/>
            <w:webHidden/>
          </w:rPr>
          <w:fldChar w:fldCharType="begin"/>
        </w:r>
        <w:r>
          <w:rPr>
            <w:noProof/>
            <w:webHidden/>
          </w:rPr>
          <w:instrText xml:space="preserve"> PAGEREF _Toc242021530 \h </w:instrText>
        </w:r>
        <w:r>
          <w:rPr>
            <w:noProof/>
            <w:webHidden/>
          </w:rPr>
        </w:r>
        <w:r>
          <w:rPr>
            <w:noProof/>
            <w:webHidden/>
          </w:rPr>
          <w:fldChar w:fldCharType="separate"/>
        </w:r>
        <w:r>
          <w:rPr>
            <w:noProof/>
            <w:webHidden/>
          </w:rPr>
          <w:t>75</w:t>
        </w:r>
        <w:r>
          <w:rPr>
            <w:noProof/>
            <w:webHidden/>
          </w:rPr>
          <w:fldChar w:fldCharType="end"/>
        </w:r>
      </w:hyperlink>
    </w:p>
    <w:p w14:paraId="28370A33" w14:textId="24CFF068" w:rsidR="00EE15DE" w:rsidRDefault="00EE15DE">
      <w:pPr>
        <w:pStyle w:val="TOC4"/>
        <w:tabs>
          <w:tab w:val="right" w:leader="dot" w:pos="10459"/>
        </w:tabs>
        <w:rPr>
          <w:rFonts w:eastAsiaTheme="minorEastAsia" w:cstheme="minorBidi"/>
          <w:noProof/>
          <w:kern w:val="2"/>
          <w:sz w:val="24"/>
          <w:lang w:bidi="ta-IN"/>
          <w14:ligatures w14:val="standardContextual"/>
        </w:rPr>
      </w:pPr>
      <w:hyperlink w:anchor="_Toc242021531" w:history="1">
        <w:r w:rsidRPr="00B06984">
          <w:rPr>
            <w:rStyle w:val="Hyperlink"/>
            <w:rFonts w:ascii="MS Gothic" w:eastAsia="MS Gothic" w:hAnsi="MS Gothic" w:cs="MS Gothic" w:hint="eastAsia"/>
            <w:noProof/>
            <w:lang w:val="ru-RU"/>
          </w:rPr>
          <w:t>神聖嘅醉意</w:t>
        </w:r>
        <w:r>
          <w:rPr>
            <w:noProof/>
            <w:webHidden/>
          </w:rPr>
          <w:tab/>
        </w:r>
        <w:r>
          <w:rPr>
            <w:noProof/>
            <w:webHidden/>
          </w:rPr>
          <w:fldChar w:fldCharType="begin"/>
        </w:r>
        <w:r>
          <w:rPr>
            <w:noProof/>
            <w:webHidden/>
          </w:rPr>
          <w:instrText xml:space="preserve"> PAGEREF _Toc242021531 \h </w:instrText>
        </w:r>
        <w:r>
          <w:rPr>
            <w:noProof/>
            <w:webHidden/>
          </w:rPr>
        </w:r>
        <w:r>
          <w:rPr>
            <w:noProof/>
            <w:webHidden/>
          </w:rPr>
          <w:fldChar w:fldCharType="separate"/>
        </w:r>
        <w:r>
          <w:rPr>
            <w:noProof/>
            <w:webHidden/>
          </w:rPr>
          <w:t>76</w:t>
        </w:r>
        <w:r>
          <w:rPr>
            <w:noProof/>
            <w:webHidden/>
          </w:rPr>
          <w:fldChar w:fldCharType="end"/>
        </w:r>
      </w:hyperlink>
    </w:p>
    <w:p w14:paraId="628F0D7C" w14:textId="23E2DC6D" w:rsidR="00EE15DE" w:rsidRDefault="00EE15DE">
      <w:pPr>
        <w:pStyle w:val="TOC3"/>
        <w:tabs>
          <w:tab w:val="right" w:leader="dot" w:pos="10459"/>
        </w:tabs>
        <w:rPr>
          <w:rFonts w:eastAsiaTheme="minorEastAsia" w:cstheme="minorBidi"/>
          <w:noProof/>
          <w:kern w:val="2"/>
          <w:sz w:val="24"/>
          <w:lang w:bidi="ta-IN"/>
          <w14:ligatures w14:val="standardContextual"/>
        </w:rPr>
      </w:pPr>
      <w:hyperlink w:anchor="_Toc242021532" w:history="1">
        <w:r w:rsidRPr="00B06984">
          <w:rPr>
            <w:rStyle w:val="Hyperlink"/>
            <w:rFonts w:ascii="MS Gothic" w:eastAsia="MS Gothic" w:hAnsi="MS Gothic" w:cs="MS Gothic" w:hint="eastAsia"/>
            <w:noProof/>
            <w:lang w:val="ru-RU"/>
          </w:rPr>
          <w:t>第二章</w:t>
        </w:r>
        <w:r w:rsidRPr="00B06984">
          <w:rPr>
            <w:rStyle w:val="Hyperlink"/>
            <w:noProof/>
            <w:lang w:val="ru-RU"/>
          </w:rPr>
          <w:t xml:space="preserve">  </w:t>
        </w:r>
        <w:r w:rsidRPr="00B06984">
          <w:rPr>
            <w:rStyle w:val="Hyperlink"/>
            <w:rFonts w:ascii="MS Gothic" w:eastAsia="MS Gothic" w:hAnsi="MS Gothic" w:cs="MS Gothic" w:hint="eastAsia"/>
            <w:noProof/>
            <w:lang w:val="ru-RU"/>
          </w:rPr>
          <w:t>愛鄰舍</w:t>
        </w:r>
        <w:r>
          <w:rPr>
            <w:noProof/>
            <w:webHidden/>
          </w:rPr>
          <w:tab/>
        </w:r>
        <w:r>
          <w:rPr>
            <w:noProof/>
            <w:webHidden/>
          </w:rPr>
          <w:fldChar w:fldCharType="begin"/>
        </w:r>
        <w:r>
          <w:rPr>
            <w:noProof/>
            <w:webHidden/>
          </w:rPr>
          <w:instrText xml:space="preserve"> PAGEREF _Toc242021532 \h </w:instrText>
        </w:r>
        <w:r>
          <w:rPr>
            <w:noProof/>
            <w:webHidden/>
          </w:rPr>
        </w:r>
        <w:r>
          <w:rPr>
            <w:noProof/>
            <w:webHidden/>
          </w:rPr>
          <w:fldChar w:fldCharType="separate"/>
        </w:r>
        <w:r>
          <w:rPr>
            <w:noProof/>
            <w:webHidden/>
          </w:rPr>
          <w:t>76</w:t>
        </w:r>
        <w:r>
          <w:rPr>
            <w:noProof/>
            <w:webHidden/>
          </w:rPr>
          <w:fldChar w:fldCharType="end"/>
        </w:r>
      </w:hyperlink>
    </w:p>
    <w:p w14:paraId="2505286A" w14:textId="1279A032" w:rsidR="00EE15DE" w:rsidRDefault="00EE15DE">
      <w:pPr>
        <w:pStyle w:val="TOC4"/>
        <w:tabs>
          <w:tab w:val="right" w:leader="dot" w:pos="10459"/>
        </w:tabs>
        <w:rPr>
          <w:rFonts w:eastAsiaTheme="minorEastAsia" w:cstheme="minorBidi"/>
          <w:noProof/>
          <w:kern w:val="2"/>
          <w:sz w:val="24"/>
          <w:lang w:bidi="ta-IN"/>
          <w14:ligatures w14:val="standardContextual"/>
        </w:rPr>
      </w:pPr>
      <w:hyperlink w:anchor="_Toc242021533" w:history="1">
        <w:r w:rsidRPr="00B06984">
          <w:rPr>
            <w:rStyle w:val="Hyperlink"/>
            <w:rFonts w:ascii="MS Gothic" w:eastAsia="MS Gothic" w:hAnsi="MS Gothic" w:cs="MS Gothic" w:hint="eastAsia"/>
            <w:noProof/>
            <w:lang w:val="ru-RU"/>
          </w:rPr>
          <w:t>愛同謙卑</w:t>
        </w:r>
        <w:r w:rsidRPr="00B06984">
          <w:rPr>
            <w:rStyle w:val="Hyperlink"/>
            <w:rFonts w:ascii="Calibri" w:hAnsi="Calibri" w:cs="Calibri"/>
            <w:noProof/>
            <w:lang w:val="ru-RU"/>
          </w:rPr>
          <w:t>──</w:t>
        </w:r>
        <w:r w:rsidRPr="00B06984">
          <w:rPr>
            <w:rStyle w:val="Hyperlink"/>
            <w:rFonts w:ascii="MS Gothic" w:eastAsia="MS Gothic" w:hAnsi="MS Gothic" w:cs="MS Gothic" w:hint="eastAsia"/>
            <w:noProof/>
            <w:lang w:val="ru-RU"/>
          </w:rPr>
          <w:t>兩姊妹美德</w:t>
        </w:r>
        <w:r>
          <w:rPr>
            <w:noProof/>
            <w:webHidden/>
          </w:rPr>
          <w:tab/>
        </w:r>
        <w:r>
          <w:rPr>
            <w:noProof/>
            <w:webHidden/>
          </w:rPr>
          <w:fldChar w:fldCharType="begin"/>
        </w:r>
        <w:r>
          <w:rPr>
            <w:noProof/>
            <w:webHidden/>
          </w:rPr>
          <w:instrText xml:space="preserve"> PAGEREF _Toc242021533 \h </w:instrText>
        </w:r>
        <w:r>
          <w:rPr>
            <w:noProof/>
            <w:webHidden/>
          </w:rPr>
        </w:r>
        <w:r>
          <w:rPr>
            <w:noProof/>
            <w:webHidden/>
          </w:rPr>
          <w:fldChar w:fldCharType="separate"/>
        </w:r>
        <w:r>
          <w:rPr>
            <w:noProof/>
            <w:webHidden/>
          </w:rPr>
          <w:t>76</w:t>
        </w:r>
        <w:r>
          <w:rPr>
            <w:noProof/>
            <w:webHidden/>
          </w:rPr>
          <w:fldChar w:fldCharType="end"/>
        </w:r>
      </w:hyperlink>
    </w:p>
    <w:p w14:paraId="51EC203B" w14:textId="20736ED1" w:rsidR="00EE15DE" w:rsidRDefault="00EE15DE">
      <w:pPr>
        <w:pStyle w:val="TOC4"/>
        <w:tabs>
          <w:tab w:val="right" w:leader="dot" w:pos="10459"/>
        </w:tabs>
        <w:rPr>
          <w:rFonts w:eastAsiaTheme="minorEastAsia" w:cstheme="minorBidi"/>
          <w:noProof/>
          <w:kern w:val="2"/>
          <w:sz w:val="24"/>
          <w:lang w:bidi="ta-IN"/>
          <w14:ligatures w14:val="standardContextual"/>
        </w:rPr>
      </w:pPr>
      <w:hyperlink w:anchor="_Toc242021534" w:history="1">
        <w:r w:rsidRPr="00B06984">
          <w:rPr>
            <w:rStyle w:val="Hyperlink"/>
            <w:rFonts w:ascii="MS Gothic" w:eastAsia="MS Gothic" w:hAnsi="MS Gothic" w:cs="MS Gothic" w:hint="eastAsia"/>
            <w:noProof/>
            <w:lang w:val="ru-RU"/>
          </w:rPr>
          <w:t>真摯而珍貴嘅愛</w:t>
        </w:r>
        <w:r>
          <w:rPr>
            <w:noProof/>
            <w:webHidden/>
          </w:rPr>
          <w:tab/>
        </w:r>
        <w:r>
          <w:rPr>
            <w:noProof/>
            <w:webHidden/>
          </w:rPr>
          <w:fldChar w:fldCharType="begin"/>
        </w:r>
        <w:r>
          <w:rPr>
            <w:noProof/>
            <w:webHidden/>
          </w:rPr>
          <w:instrText xml:space="preserve"> PAGEREF _Toc242021534 \h </w:instrText>
        </w:r>
        <w:r>
          <w:rPr>
            <w:noProof/>
            <w:webHidden/>
          </w:rPr>
        </w:r>
        <w:r>
          <w:rPr>
            <w:noProof/>
            <w:webHidden/>
          </w:rPr>
          <w:fldChar w:fldCharType="separate"/>
        </w:r>
        <w:r>
          <w:rPr>
            <w:noProof/>
            <w:webHidden/>
          </w:rPr>
          <w:t>77</w:t>
        </w:r>
        <w:r>
          <w:rPr>
            <w:noProof/>
            <w:webHidden/>
          </w:rPr>
          <w:fldChar w:fldCharType="end"/>
        </w:r>
      </w:hyperlink>
    </w:p>
    <w:p w14:paraId="6A9D5A56" w14:textId="4ADFCB5C" w:rsidR="00EE15DE" w:rsidRDefault="00EE15DE">
      <w:pPr>
        <w:pStyle w:val="TOC4"/>
        <w:tabs>
          <w:tab w:val="right" w:leader="dot" w:pos="10459"/>
        </w:tabs>
        <w:rPr>
          <w:rFonts w:eastAsiaTheme="minorEastAsia" w:cstheme="minorBidi"/>
          <w:noProof/>
          <w:kern w:val="2"/>
          <w:sz w:val="24"/>
          <w:lang w:bidi="ta-IN"/>
          <w14:ligatures w14:val="standardContextual"/>
        </w:rPr>
      </w:pPr>
      <w:hyperlink w:anchor="_Toc242021535" w:history="1">
        <w:r w:rsidRPr="00B06984">
          <w:rPr>
            <w:rStyle w:val="Hyperlink"/>
            <w:rFonts w:ascii="MS Gothic" w:eastAsia="MS Gothic" w:hAnsi="MS Gothic" w:cs="MS Gothic" w:hint="eastAsia"/>
            <w:noProof/>
            <w:lang w:val="ru-RU"/>
          </w:rPr>
          <w:t>從我</w:t>
        </w:r>
        <w:r w:rsidRPr="00B06984">
          <w:rPr>
            <w:rStyle w:val="Hyperlink"/>
            <w:rFonts w:ascii="Microsoft JhengHei" w:eastAsia="Microsoft JhengHei" w:hAnsi="Microsoft JhengHei" w:cs="Microsoft JhengHei" w:hint="eastAsia"/>
            <w:noProof/>
            <w:lang w:val="ru-RU"/>
          </w:rPr>
          <w:t>哋嘅愛中去除「自我」</w:t>
        </w:r>
        <w:r>
          <w:rPr>
            <w:noProof/>
            <w:webHidden/>
          </w:rPr>
          <w:tab/>
        </w:r>
        <w:r>
          <w:rPr>
            <w:noProof/>
            <w:webHidden/>
          </w:rPr>
          <w:fldChar w:fldCharType="begin"/>
        </w:r>
        <w:r>
          <w:rPr>
            <w:noProof/>
            <w:webHidden/>
          </w:rPr>
          <w:instrText xml:space="preserve"> PAGEREF _Toc242021535 \h </w:instrText>
        </w:r>
        <w:r>
          <w:rPr>
            <w:noProof/>
            <w:webHidden/>
          </w:rPr>
        </w:r>
        <w:r>
          <w:rPr>
            <w:noProof/>
            <w:webHidden/>
          </w:rPr>
          <w:fldChar w:fldCharType="separate"/>
        </w:r>
        <w:r>
          <w:rPr>
            <w:noProof/>
            <w:webHidden/>
          </w:rPr>
          <w:t>77</w:t>
        </w:r>
        <w:r>
          <w:rPr>
            <w:noProof/>
            <w:webHidden/>
          </w:rPr>
          <w:fldChar w:fldCharType="end"/>
        </w:r>
      </w:hyperlink>
    </w:p>
    <w:p w14:paraId="319F8C74" w14:textId="624E9632" w:rsidR="00EE15DE" w:rsidRDefault="00EE15DE">
      <w:pPr>
        <w:pStyle w:val="TOC4"/>
        <w:tabs>
          <w:tab w:val="right" w:leader="dot" w:pos="10459"/>
        </w:tabs>
        <w:rPr>
          <w:rFonts w:eastAsiaTheme="minorEastAsia" w:cstheme="minorBidi"/>
          <w:noProof/>
          <w:kern w:val="2"/>
          <w:sz w:val="24"/>
          <w:lang w:bidi="ta-IN"/>
          <w14:ligatures w14:val="standardContextual"/>
        </w:rPr>
      </w:pPr>
      <w:hyperlink w:anchor="_Toc242021536" w:history="1">
        <w:r w:rsidRPr="00B06984">
          <w:rPr>
            <w:rStyle w:val="Hyperlink"/>
            <w:rFonts w:ascii="MS Gothic" w:eastAsia="MS Gothic" w:hAnsi="MS Gothic" w:cs="MS Gothic" w:hint="eastAsia"/>
            <w:noProof/>
            <w:lang w:val="ru-RU"/>
          </w:rPr>
          <w:t>一個母親對所有</w:t>
        </w:r>
        <w:r>
          <w:rPr>
            <w:noProof/>
            <w:webHidden/>
          </w:rPr>
          <w:tab/>
        </w:r>
        <w:r>
          <w:rPr>
            <w:noProof/>
            <w:webHidden/>
          </w:rPr>
          <w:fldChar w:fldCharType="begin"/>
        </w:r>
        <w:r>
          <w:rPr>
            <w:noProof/>
            <w:webHidden/>
          </w:rPr>
          <w:instrText xml:space="preserve"> PAGEREF _Toc242021536 \h </w:instrText>
        </w:r>
        <w:r>
          <w:rPr>
            <w:noProof/>
            <w:webHidden/>
          </w:rPr>
        </w:r>
        <w:r>
          <w:rPr>
            <w:noProof/>
            <w:webHidden/>
          </w:rPr>
          <w:fldChar w:fldCharType="separate"/>
        </w:r>
        <w:r>
          <w:rPr>
            <w:noProof/>
            <w:webHidden/>
          </w:rPr>
          <w:t>78</w:t>
        </w:r>
        <w:r>
          <w:rPr>
            <w:noProof/>
            <w:webHidden/>
          </w:rPr>
          <w:fldChar w:fldCharType="end"/>
        </w:r>
      </w:hyperlink>
    </w:p>
    <w:p w14:paraId="50DC179B" w14:textId="182E90CB" w:rsidR="00EE15DE" w:rsidRDefault="00EE15DE">
      <w:pPr>
        <w:pStyle w:val="TOC4"/>
        <w:tabs>
          <w:tab w:val="right" w:leader="dot" w:pos="10459"/>
        </w:tabs>
        <w:rPr>
          <w:rFonts w:eastAsiaTheme="minorEastAsia" w:cstheme="minorBidi"/>
          <w:noProof/>
          <w:kern w:val="2"/>
          <w:sz w:val="24"/>
          <w:lang w:bidi="ta-IN"/>
          <w14:ligatures w14:val="standardContextual"/>
        </w:rPr>
      </w:pPr>
      <w:hyperlink w:anchor="_Toc242021537" w:history="1">
        <w:r w:rsidRPr="00B06984">
          <w:rPr>
            <w:rStyle w:val="Hyperlink"/>
            <w:rFonts w:ascii="MS Gothic" w:eastAsia="MS Gothic" w:hAnsi="MS Gothic" w:cs="MS Gothic" w:hint="eastAsia"/>
            <w:noProof/>
            <w:lang w:val="ru-RU"/>
          </w:rPr>
          <w:t>心永遠都唔會老</w:t>
        </w:r>
        <w:r>
          <w:rPr>
            <w:noProof/>
            <w:webHidden/>
          </w:rPr>
          <w:tab/>
        </w:r>
        <w:r>
          <w:rPr>
            <w:noProof/>
            <w:webHidden/>
          </w:rPr>
          <w:fldChar w:fldCharType="begin"/>
        </w:r>
        <w:r>
          <w:rPr>
            <w:noProof/>
            <w:webHidden/>
          </w:rPr>
          <w:instrText xml:space="preserve"> PAGEREF _Toc242021537 \h </w:instrText>
        </w:r>
        <w:r>
          <w:rPr>
            <w:noProof/>
            <w:webHidden/>
          </w:rPr>
        </w:r>
        <w:r>
          <w:rPr>
            <w:noProof/>
            <w:webHidden/>
          </w:rPr>
          <w:fldChar w:fldCharType="separate"/>
        </w:r>
        <w:r>
          <w:rPr>
            <w:noProof/>
            <w:webHidden/>
          </w:rPr>
          <w:t>79</w:t>
        </w:r>
        <w:r>
          <w:rPr>
            <w:noProof/>
            <w:webHidden/>
          </w:rPr>
          <w:fldChar w:fldCharType="end"/>
        </w:r>
      </w:hyperlink>
    </w:p>
    <w:p w14:paraId="26826A81" w14:textId="2D892BC2" w:rsidR="00EE15DE" w:rsidRDefault="00EE15DE">
      <w:pPr>
        <w:pStyle w:val="TOC4"/>
        <w:tabs>
          <w:tab w:val="right" w:leader="dot" w:pos="10459"/>
        </w:tabs>
        <w:rPr>
          <w:rFonts w:eastAsiaTheme="minorEastAsia" w:cstheme="minorBidi"/>
          <w:noProof/>
          <w:kern w:val="2"/>
          <w:sz w:val="24"/>
          <w:lang w:bidi="ta-IN"/>
          <w14:ligatures w14:val="standardContextual"/>
        </w:rPr>
      </w:pPr>
      <w:hyperlink w:anchor="_Toc242021538" w:history="1">
        <w:r w:rsidRPr="00B06984">
          <w:rPr>
            <w:rStyle w:val="Hyperlink"/>
            <w:rFonts w:ascii="MS Gothic" w:eastAsia="MS Gothic" w:hAnsi="MS Gothic" w:cs="MS Gothic" w:hint="eastAsia"/>
            <w:noProof/>
            <w:lang w:val="ru-RU"/>
          </w:rPr>
          <w:t>心智同心靈嘅協同作用</w:t>
        </w:r>
        <w:r>
          <w:rPr>
            <w:noProof/>
            <w:webHidden/>
          </w:rPr>
          <w:tab/>
        </w:r>
        <w:r>
          <w:rPr>
            <w:noProof/>
            <w:webHidden/>
          </w:rPr>
          <w:fldChar w:fldCharType="begin"/>
        </w:r>
        <w:r>
          <w:rPr>
            <w:noProof/>
            <w:webHidden/>
          </w:rPr>
          <w:instrText xml:space="preserve"> PAGEREF _Toc242021538 \h </w:instrText>
        </w:r>
        <w:r>
          <w:rPr>
            <w:noProof/>
            <w:webHidden/>
          </w:rPr>
        </w:r>
        <w:r>
          <w:rPr>
            <w:noProof/>
            <w:webHidden/>
          </w:rPr>
          <w:fldChar w:fldCharType="separate"/>
        </w:r>
        <w:r>
          <w:rPr>
            <w:noProof/>
            <w:webHidden/>
          </w:rPr>
          <w:t>80</w:t>
        </w:r>
        <w:r>
          <w:rPr>
            <w:noProof/>
            <w:webHidden/>
          </w:rPr>
          <w:fldChar w:fldCharType="end"/>
        </w:r>
      </w:hyperlink>
    </w:p>
    <w:p w14:paraId="743C9E7E" w14:textId="4CB0B564" w:rsidR="00EE15DE" w:rsidRDefault="00EE15DE">
      <w:pPr>
        <w:pStyle w:val="TOC4"/>
        <w:tabs>
          <w:tab w:val="right" w:leader="dot" w:pos="10459"/>
        </w:tabs>
        <w:rPr>
          <w:rFonts w:eastAsiaTheme="minorEastAsia" w:cstheme="minorBidi"/>
          <w:noProof/>
          <w:kern w:val="2"/>
          <w:sz w:val="24"/>
          <w:lang w:bidi="ta-IN"/>
          <w14:ligatures w14:val="standardContextual"/>
        </w:rPr>
      </w:pPr>
      <w:hyperlink w:anchor="_Toc242021539" w:history="1">
        <w:r w:rsidRPr="00B06984">
          <w:rPr>
            <w:rStyle w:val="Hyperlink"/>
            <w:rFonts w:ascii="MS Gothic" w:eastAsia="MS Gothic" w:hAnsi="MS Gothic" w:cs="MS Gothic" w:hint="eastAsia"/>
            <w:noProof/>
            <w:lang w:val="ru-RU"/>
          </w:rPr>
          <w:t>「由匱乏</w:t>
        </w:r>
        <w:r w:rsidRPr="00B06984">
          <w:rPr>
            <w:rStyle w:val="Hyperlink"/>
            <w:rFonts w:ascii="Calibri" w:hAnsi="Calibri" w:cs="Calibri"/>
            <w:noProof/>
            <w:lang w:val="ru-RU"/>
          </w:rPr>
          <w:t>……</w:t>
        </w:r>
        <w:r w:rsidRPr="00B06984">
          <w:rPr>
            <w:rStyle w:val="Hyperlink"/>
            <w:rFonts w:ascii="MS Gothic" w:eastAsia="MS Gothic" w:hAnsi="MS Gothic" w:cs="MS Gothic" w:hint="eastAsia"/>
            <w:noProof/>
            <w:lang w:val="ru-RU"/>
          </w:rPr>
          <w:t>」</w:t>
        </w:r>
        <w:r>
          <w:rPr>
            <w:noProof/>
            <w:webHidden/>
          </w:rPr>
          <w:tab/>
        </w:r>
        <w:r>
          <w:rPr>
            <w:noProof/>
            <w:webHidden/>
          </w:rPr>
          <w:fldChar w:fldCharType="begin"/>
        </w:r>
        <w:r>
          <w:rPr>
            <w:noProof/>
            <w:webHidden/>
          </w:rPr>
          <w:instrText xml:space="preserve"> PAGEREF _Toc242021539 \h </w:instrText>
        </w:r>
        <w:r>
          <w:rPr>
            <w:noProof/>
            <w:webHidden/>
          </w:rPr>
        </w:r>
        <w:r>
          <w:rPr>
            <w:noProof/>
            <w:webHidden/>
          </w:rPr>
          <w:fldChar w:fldCharType="separate"/>
        </w:r>
        <w:r>
          <w:rPr>
            <w:noProof/>
            <w:webHidden/>
          </w:rPr>
          <w:t>81</w:t>
        </w:r>
        <w:r>
          <w:rPr>
            <w:noProof/>
            <w:webHidden/>
          </w:rPr>
          <w:fldChar w:fldCharType="end"/>
        </w:r>
      </w:hyperlink>
    </w:p>
    <w:p w14:paraId="54993A7D" w14:textId="4DAF3128" w:rsidR="00EE15DE" w:rsidRDefault="00EE15DE">
      <w:pPr>
        <w:pStyle w:val="TOC4"/>
        <w:tabs>
          <w:tab w:val="right" w:leader="dot" w:pos="10459"/>
        </w:tabs>
        <w:rPr>
          <w:rFonts w:eastAsiaTheme="minorEastAsia" w:cstheme="minorBidi"/>
          <w:noProof/>
          <w:kern w:val="2"/>
          <w:sz w:val="24"/>
          <w:lang w:bidi="ta-IN"/>
          <w14:ligatures w14:val="standardContextual"/>
        </w:rPr>
      </w:pPr>
      <w:hyperlink w:anchor="_Toc242021540" w:history="1">
        <w:r w:rsidRPr="00B06984">
          <w:rPr>
            <w:rStyle w:val="Hyperlink"/>
            <w:rFonts w:ascii="MS Gothic" w:eastAsia="MS Gothic" w:hAnsi="MS Gothic" w:cs="MS Gothic" w:hint="eastAsia"/>
            <w:noProof/>
            <w:lang w:val="ru-RU"/>
          </w:rPr>
          <w:t>將你嘅舊算盤</w:t>
        </w:r>
        <w:r w:rsidRPr="00B06984">
          <w:rPr>
            <w:rStyle w:val="Hyperlink"/>
            <w:rFonts w:ascii="Microsoft JhengHei" w:eastAsia="Microsoft JhengHei" w:hAnsi="Microsoft JhengHei" w:cs="Microsoft JhengHei" w:hint="eastAsia"/>
            <w:noProof/>
            <w:lang w:val="ru-RU"/>
          </w:rPr>
          <w:t>拋入愛嘅火焰</w:t>
        </w:r>
        <w:r>
          <w:rPr>
            <w:noProof/>
            <w:webHidden/>
          </w:rPr>
          <w:tab/>
        </w:r>
        <w:r>
          <w:rPr>
            <w:noProof/>
            <w:webHidden/>
          </w:rPr>
          <w:fldChar w:fldCharType="begin"/>
        </w:r>
        <w:r>
          <w:rPr>
            <w:noProof/>
            <w:webHidden/>
          </w:rPr>
          <w:instrText xml:space="preserve"> PAGEREF _Toc242021540 \h </w:instrText>
        </w:r>
        <w:r>
          <w:rPr>
            <w:noProof/>
            <w:webHidden/>
          </w:rPr>
        </w:r>
        <w:r>
          <w:rPr>
            <w:noProof/>
            <w:webHidden/>
          </w:rPr>
          <w:fldChar w:fldCharType="separate"/>
        </w:r>
        <w:r>
          <w:rPr>
            <w:noProof/>
            <w:webHidden/>
          </w:rPr>
          <w:t>82</w:t>
        </w:r>
        <w:r>
          <w:rPr>
            <w:noProof/>
            <w:webHidden/>
          </w:rPr>
          <w:fldChar w:fldCharType="end"/>
        </w:r>
      </w:hyperlink>
    </w:p>
    <w:p w14:paraId="1565AAD9" w14:textId="238CCA5D" w:rsidR="00EE15DE" w:rsidRDefault="00EE15DE">
      <w:pPr>
        <w:pStyle w:val="TOC4"/>
        <w:tabs>
          <w:tab w:val="right" w:leader="dot" w:pos="10459"/>
        </w:tabs>
        <w:rPr>
          <w:rFonts w:eastAsiaTheme="minorEastAsia" w:cstheme="minorBidi"/>
          <w:noProof/>
          <w:kern w:val="2"/>
          <w:sz w:val="24"/>
          <w:lang w:bidi="ta-IN"/>
          <w14:ligatures w14:val="standardContextual"/>
        </w:rPr>
      </w:pPr>
      <w:hyperlink w:anchor="_Toc242021541" w:history="1">
        <w:r w:rsidRPr="00B06984">
          <w:rPr>
            <w:rStyle w:val="Hyperlink"/>
            <w:rFonts w:ascii="MS Gothic" w:eastAsia="MS Gothic" w:hAnsi="MS Gothic" w:cs="MS Gothic" w:hint="eastAsia"/>
            <w:noProof/>
            <w:lang w:val="ru-RU"/>
          </w:rPr>
          <w:t>有憐憫心嘅愛</w:t>
        </w:r>
        <w:r>
          <w:rPr>
            <w:noProof/>
            <w:webHidden/>
          </w:rPr>
          <w:tab/>
        </w:r>
        <w:r>
          <w:rPr>
            <w:noProof/>
            <w:webHidden/>
          </w:rPr>
          <w:fldChar w:fldCharType="begin"/>
        </w:r>
        <w:r>
          <w:rPr>
            <w:noProof/>
            <w:webHidden/>
          </w:rPr>
          <w:instrText xml:space="preserve"> PAGEREF _Toc242021541 \h </w:instrText>
        </w:r>
        <w:r>
          <w:rPr>
            <w:noProof/>
            <w:webHidden/>
          </w:rPr>
        </w:r>
        <w:r>
          <w:rPr>
            <w:noProof/>
            <w:webHidden/>
          </w:rPr>
          <w:fldChar w:fldCharType="separate"/>
        </w:r>
        <w:r>
          <w:rPr>
            <w:noProof/>
            <w:webHidden/>
          </w:rPr>
          <w:t>82</w:t>
        </w:r>
        <w:r>
          <w:rPr>
            <w:noProof/>
            <w:webHidden/>
          </w:rPr>
          <w:fldChar w:fldCharType="end"/>
        </w:r>
      </w:hyperlink>
    </w:p>
    <w:p w14:paraId="78580DB6" w14:textId="7C9F1F19" w:rsidR="00EE15DE" w:rsidRDefault="00EE15DE">
      <w:pPr>
        <w:pStyle w:val="TOC4"/>
        <w:tabs>
          <w:tab w:val="right" w:leader="dot" w:pos="10459"/>
        </w:tabs>
        <w:rPr>
          <w:rFonts w:eastAsiaTheme="minorEastAsia" w:cstheme="minorBidi"/>
          <w:noProof/>
          <w:kern w:val="2"/>
          <w:sz w:val="24"/>
          <w:lang w:bidi="ta-IN"/>
          <w14:ligatures w14:val="standardContextual"/>
        </w:rPr>
      </w:pPr>
      <w:hyperlink w:anchor="_Toc242021542" w:history="1">
        <w:r w:rsidRPr="00B06984">
          <w:rPr>
            <w:rStyle w:val="Hyperlink"/>
            <w:rFonts w:ascii="MS Gothic" w:eastAsia="MS Gothic" w:hAnsi="MS Gothic" w:cs="MS Gothic" w:hint="eastAsia"/>
            <w:noProof/>
            <w:lang w:val="ru-RU"/>
          </w:rPr>
          <w:t>愛揭示</w:t>
        </w:r>
        <w:r>
          <w:rPr>
            <w:noProof/>
            <w:webHidden/>
          </w:rPr>
          <w:tab/>
        </w:r>
        <w:r>
          <w:rPr>
            <w:noProof/>
            <w:webHidden/>
          </w:rPr>
          <w:fldChar w:fldCharType="begin"/>
        </w:r>
        <w:r>
          <w:rPr>
            <w:noProof/>
            <w:webHidden/>
          </w:rPr>
          <w:instrText xml:space="preserve"> PAGEREF _Toc242021542 \h </w:instrText>
        </w:r>
        <w:r>
          <w:rPr>
            <w:noProof/>
            <w:webHidden/>
          </w:rPr>
        </w:r>
        <w:r>
          <w:rPr>
            <w:noProof/>
            <w:webHidden/>
          </w:rPr>
          <w:fldChar w:fldCharType="separate"/>
        </w:r>
        <w:r>
          <w:rPr>
            <w:noProof/>
            <w:webHidden/>
          </w:rPr>
          <w:t>84</w:t>
        </w:r>
        <w:r>
          <w:rPr>
            <w:noProof/>
            <w:webHidden/>
          </w:rPr>
          <w:fldChar w:fldCharType="end"/>
        </w:r>
      </w:hyperlink>
    </w:p>
    <w:p w14:paraId="6512F8E0" w14:textId="5F84C5D6" w:rsidR="00EE15DE" w:rsidRDefault="00EE15DE">
      <w:pPr>
        <w:pStyle w:val="TOC4"/>
        <w:tabs>
          <w:tab w:val="right" w:leader="dot" w:pos="10459"/>
        </w:tabs>
        <w:rPr>
          <w:rFonts w:eastAsiaTheme="minorEastAsia" w:cstheme="minorBidi"/>
          <w:noProof/>
          <w:kern w:val="2"/>
          <w:sz w:val="24"/>
          <w:lang w:bidi="ta-IN"/>
          <w14:ligatures w14:val="standardContextual"/>
        </w:rPr>
      </w:pPr>
      <w:hyperlink w:anchor="_Toc242021543" w:history="1">
        <w:r w:rsidRPr="00B06984">
          <w:rPr>
            <w:rStyle w:val="Hyperlink"/>
            <w:rFonts w:ascii="MS Gothic" w:eastAsia="MS Gothic" w:hAnsi="MS Gothic" w:cs="MS Gothic" w:hint="eastAsia"/>
            <w:noProof/>
            <w:lang w:val="ru-RU"/>
          </w:rPr>
          <w:t>愛能跨越距離</w:t>
        </w:r>
        <w:r>
          <w:rPr>
            <w:noProof/>
            <w:webHidden/>
          </w:rPr>
          <w:tab/>
        </w:r>
        <w:r>
          <w:rPr>
            <w:noProof/>
            <w:webHidden/>
          </w:rPr>
          <w:fldChar w:fldCharType="begin"/>
        </w:r>
        <w:r>
          <w:rPr>
            <w:noProof/>
            <w:webHidden/>
          </w:rPr>
          <w:instrText xml:space="preserve"> PAGEREF _Toc242021543 \h </w:instrText>
        </w:r>
        <w:r>
          <w:rPr>
            <w:noProof/>
            <w:webHidden/>
          </w:rPr>
        </w:r>
        <w:r>
          <w:rPr>
            <w:noProof/>
            <w:webHidden/>
          </w:rPr>
          <w:fldChar w:fldCharType="separate"/>
        </w:r>
        <w:r>
          <w:rPr>
            <w:noProof/>
            <w:webHidden/>
          </w:rPr>
          <w:t>84</w:t>
        </w:r>
        <w:r>
          <w:rPr>
            <w:noProof/>
            <w:webHidden/>
          </w:rPr>
          <w:fldChar w:fldCharType="end"/>
        </w:r>
      </w:hyperlink>
    </w:p>
    <w:p w14:paraId="23E289A9" w14:textId="25B869C9" w:rsidR="00EE15DE" w:rsidRDefault="00EE15DE">
      <w:pPr>
        <w:pStyle w:val="TOC3"/>
        <w:tabs>
          <w:tab w:val="right" w:leader="dot" w:pos="10459"/>
        </w:tabs>
        <w:rPr>
          <w:rFonts w:eastAsiaTheme="minorEastAsia" w:cstheme="minorBidi"/>
          <w:noProof/>
          <w:kern w:val="2"/>
          <w:sz w:val="24"/>
          <w:lang w:bidi="ta-IN"/>
          <w14:ligatures w14:val="standardContextual"/>
        </w:rPr>
      </w:pPr>
      <w:hyperlink w:anchor="_Toc242021544" w:history="1">
        <w:r w:rsidRPr="00B06984">
          <w:rPr>
            <w:rStyle w:val="Hyperlink"/>
            <w:rFonts w:ascii="MS Gothic" w:eastAsia="MS Gothic" w:hAnsi="MS Gothic" w:cs="MS Gothic" w:hint="eastAsia"/>
            <w:noProof/>
            <w:lang w:val="ru-RU"/>
          </w:rPr>
          <w:t>第三章</w:t>
        </w:r>
        <w:r w:rsidRPr="00B06984">
          <w:rPr>
            <w:rStyle w:val="Hyperlink"/>
            <w:noProof/>
            <w:lang w:val="ru-RU"/>
          </w:rPr>
          <w:t xml:space="preserve">  </w:t>
        </w:r>
        <w:r w:rsidRPr="00B06984">
          <w:rPr>
            <w:rStyle w:val="Hyperlink"/>
            <w:rFonts w:ascii="MS Gothic" w:eastAsia="MS Gothic" w:hAnsi="MS Gothic" w:cs="MS Gothic" w:hint="eastAsia"/>
            <w:noProof/>
            <w:lang w:val="ru-RU"/>
          </w:rPr>
          <w:t>對所有受造之物嘅愛</w:t>
        </w:r>
        <w:r>
          <w:rPr>
            <w:noProof/>
            <w:webHidden/>
          </w:rPr>
          <w:tab/>
        </w:r>
        <w:r>
          <w:rPr>
            <w:noProof/>
            <w:webHidden/>
          </w:rPr>
          <w:fldChar w:fldCharType="begin"/>
        </w:r>
        <w:r>
          <w:rPr>
            <w:noProof/>
            <w:webHidden/>
          </w:rPr>
          <w:instrText xml:space="preserve"> PAGEREF _Toc242021544 \h </w:instrText>
        </w:r>
        <w:r>
          <w:rPr>
            <w:noProof/>
            <w:webHidden/>
          </w:rPr>
        </w:r>
        <w:r>
          <w:rPr>
            <w:noProof/>
            <w:webHidden/>
          </w:rPr>
          <w:fldChar w:fldCharType="separate"/>
        </w:r>
        <w:r>
          <w:rPr>
            <w:noProof/>
            <w:webHidden/>
          </w:rPr>
          <w:t>85</w:t>
        </w:r>
        <w:r>
          <w:rPr>
            <w:noProof/>
            <w:webHidden/>
          </w:rPr>
          <w:fldChar w:fldCharType="end"/>
        </w:r>
      </w:hyperlink>
    </w:p>
    <w:p w14:paraId="44C7DB88" w14:textId="710C7F14" w:rsidR="00EE15DE" w:rsidRDefault="00EE15DE">
      <w:pPr>
        <w:pStyle w:val="TOC4"/>
        <w:tabs>
          <w:tab w:val="right" w:leader="dot" w:pos="10459"/>
        </w:tabs>
        <w:rPr>
          <w:rFonts w:eastAsiaTheme="minorEastAsia" w:cstheme="minorBidi"/>
          <w:noProof/>
          <w:kern w:val="2"/>
          <w:sz w:val="24"/>
          <w:lang w:bidi="ta-IN"/>
          <w14:ligatures w14:val="standardContextual"/>
        </w:rPr>
      </w:pPr>
      <w:hyperlink w:anchor="_Toc242021545" w:history="1">
        <w:r w:rsidRPr="00B06984">
          <w:rPr>
            <w:rStyle w:val="Hyperlink"/>
            <w:rFonts w:ascii="MS Gothic" w:eastAsia="MS Gothic" w:hAnsi="MS Gothic" w:cs="MS Gothic" w:hint="eastAsia"/>
            <w:noProof/>
            <w:lang w:val="ru-RU"/>
          </w:rPr>
          <w:t>亞當夏娃墮落前後同動物嘅關係</w:t>
        </w:r>
        <w:r>
          <w:rPr>
            <w:noProof/>
            <w:webHidden/>
          </w:rPr>
          <w:tab/>
        </w:r>
        <w:r>
          <w:rPr>
            <w:noProof/>
            <w:webHidden/>
          </w:rPr>
          <w:fldChar w:fldCharType="begin"/>
        </w:r>
        <w:r>
          <w:rPr>
            <w:noProof/>
            <w:webHidden/>
          </w:rPr>
          <w:instrText xml:space="preserve"> PAGEREF _Toc242021545 \h </w:instrText>
        </w:r>
        <w:r>
          <w:rPr>
            <w:noProof/>
            <w:webHidden/>
          </w:rPr>
        </w:r>
        <w:r>
          <w:rPr>
            <w:noProof/>
            <w:webHidden/>
          </w:rPr>
          <w:fldChar w:fldCharType="separate"/>
        </w:r>
        <w:r>
          <w:rPr>
            <w:noProof/>
            <w:webHidden/>
          </w:rPr>
          <w:t>85</w:t>
        </w:r>
        <w:r>
          <w:rPr>
            <w:noProof/>
            <w:webHidden/>
          </w:rPr>
          <w:fldChar w:fldCharType="end"/>
        </w:r>
      </w:hyperlink>
    </w:p>
    <w:p w14:paraId="423DC0A8" w14:textId="0D04EB39" w:rsidR="00EE15DE" w:rsidRDefault="00EE15DE">
      <w:pPr>
        <w:pStyle w:val="TOC4"/>
        <w:tabs>
          <w:tab w:val="right" w:leader="dot" w:pos="10459"/>
        </w:tabs>
        <w:rPr>
          <w:rFonts w:eastAsiaTheme="minorEastAsia" w:cstheme="minorBidi"/>
          <w:noProof/>
          <w:kern w:val="2"/>
          <w:sz w:val="24"/>
          <w:lang w:bidi="ta-IN"/>
          <w14:ligatures w14:val="standardContextual"/>
        </w:rPr>
      </w:pPr>
      <w:hyperlink w:anchor="_Toc242021546" w:history="1">
        <w:r w:rsidRPr="00B06984">
          <w:rPr>
            <w:rStyle w:val="Hyperlink"/>
            <w:rFonts w:ascii="Microsoft JhengHei" w:eastAsia="Microsoft JhengHei" w:hAnsi="Microsoft JhengHei" w:cs="Microsoft JhengHei" w:hint="eastAsia"/>
            <w:noProof/>
            <w:lang w:val="ru-RU"/>
          </w:rPr>
          <w:t>啲動物感受到呢個人嘅愛</w:t>
        </w:r>
        <w:r>
          <w:rPr>
            <w:noProof/>
            <w:webHidden/>
          </w:rPr>
          <w:tab/>
        </w:r>
        <w:r>
          <w:rPr>
            <w:noProof/>
            <w:webHidden/>
          </w:rPr>
          <w:fldChar w:fldCharType="begin"/>
        </w:r>
        <w:r>
          <w:rPr>
            <w:noProof/>
            <w:webHidden/>
          </w:rPr>
          <w:instrText xml:space="preserve"> PAGEREF _Toc242021546 \h </w:instrText>
        </w:r>
        <w:r>
          <w:rPr>
            <w:noProof/>
            <w:webHidden/>
          </w:rPr>
        </w:r>
        <w:r>
          <w:rPr>
            <w:noProof/>
            <w:webHidden/>
          </w:rPr>
          <w:fldChar w:fldCharType="separate"/>
        </w:r>
        <w:r>
          <w:rPr>
            <w:noProof/>
            <w:webHidden/>
          </w:rPr>
          <w:t>86</w:t>
        </w:r>
        <w:r>
          <w:rPr>
            <w:noProof/>
            <w:webHidden/>
          </w:rPr>
          <w:fldChar w:fldCharType="end"/>
        </w:r>
      </w:hyperlink>
    </w:p>
    <w:p w14:paraId="5614B51C" w14:textId="4A9CABC0" w:rsidR="00EE15DE" w:rsidRDefault="00EE15DE">
      <w:pPr>
        <w:pStyle w:val="TOC4"/>
        <w:tabs>
          <w:tab w:val="right" w:leader="dot" w:pos="10459"/>
        </w:tabs>
        <w:rPr>
          <w:rFonts w:eastAsiaTheme="minorEastAsia" w:cstheme="minorBidi"/>
          <w:noProof/>
          <w:kern w:val="2"/>
          <w:sz w:val="24"/>
          <w:lang w:bidi="ta-IN"/>
          <w14:ligatures w14:val="standardContextual"/>
        </w:rPr>
      </w:pPr>
      <w:hyperlink w:anchor="_Toc242021547" w:history="1">
        <w:r w:rsidRPr="00B06984">
          <w:rPr>
            <w:rStyle w:val="Hyperlink"/>
            <w:rFonts w:ascii="MS Gothic" w:eastAsia="MS Gothic" w:hAnsi="MS Gothic" w:cs="MS Gothic" w:hint="eastAsia"/>
            <w:noProof/>
            <w:lang w:val="ru-RU"/>
          </w:rPr>
          <w:t>動物向人求助</w:t>
        </w:r>
        <w:r>
          <w:rPr>
            <w:noProof/>
            <w:webHidden/>
          </w:rPr>
          <w:tab/>
        </w:r>
        <w:r>
          <w:rPr>
            <w:noProof/>
            <w:webHidden/>
          </w:rPr>
          <w:fldChar w:fldCharType="begin"/>
        </w:r>
        <w:r>
          <w:rPr>
            <w:noProof/>
            <w:webHidden/>
          </w:rPr>
          <w:instrText xml:space="preserve"> PAGEREF _Toc242021547 \h </w:instrText>
        </w:r>
        <w:r>
          <w:rPr>
            <w:noProof/>
            <w:webHidden/>
          </w:rPr>
        </w:r>
        <w:r>
          <w:rPr>
            <w:noProof/>
            <w:webHidden/>
          </w:rPr>
          <w:fldChar w:fldCharType="separate"/>
        </w:r>
        <w:r>
          <w:rPr>
            <w:noProof/>
            <w:webHidden/>
          </w:rPr>
          <w:t>86</w:t>
        </w:r>
        <w:r>
          <w:rPr>
            <w:noProof/>
            <w:webHidden/>
          </w:rPr>
          <w:fldChar w:fldCharType="end"/>
        </w:r>
      </w:hyperlink>
    </w:p>
    <w:p w14:paraId="7374E955" w14:textId="7D64FE45" w:rsidR="00EE15DE" w:rsidRDefault="00EE15DE">
      <w:pPr>
        <w:pStyle w:val="TOC4"/>
        <w:tabs>
          <w:tab w:val="right" w:leader="dot" w:pos="10459"/>
        </w:tabs>
        <w:rPr>
          <w:rFonts w:eastAsiaTheme="minorEastAsia" w:cstheme="minorBidi"/>
          <w:noProof/>
          <w:kern w:val="2"/>
          <w:sz w:val="24"/>
          <w:lang w:bidi="ta-IN"/>
          <w14:ligatures w14:val="standardContextual"/>
        </w:rPr>
      </w:pPr>
      <w:hyperlink w:anchor="_Toc242021548" w:history="1">
        <w:r w:rsidRPr="00B06984">
          <w:rPr>
            <w:rStyle w:val="Hyperlink"/>
            <w:rFonts w:ascii="MS Gothic" w:eastAsia="MS Gothic" w:hAnsi="MS Gothic" w:cs="MS Gothic" w:hint="eastAsia"/>
            <w:noProof/>
            <w:lang w:val="ru-RU"/>
          </w:rPr>
          <w:t>我</w:t>
        </w:r>
        <w:r w:rsidRPr="00B06984">
          <w:rPr>
            <w:rStyle w:val="Hyperlink"/>
            <w:rFonts w:ascii="Microsoft JhengHei" w:eastAsia="Microsoft JhengHei" w:hAnsi="Microsoft JhengHei" w:cs="Microsoft JhengHei" w:hint="eastAsia"/>
            <w:noProof/>
            <w:lang w:val="ru-RU"/>
          </w:rPr>
          <w:t>哋要向動物學習</w:t>
        </w:r>
        <w:r>
          <w:rPr>
            <w:noProof/>
            <w:webHidden/>
          </w:rPr>
          <w:tab/>
        </w:r>
        <w:r>
          <w:rPr>
            <w:noProof/>
            <w:webHidden/>
          </w:rPr>
          <w:fldChar w:fldCharType="begin"/>
        </w:r>
        <w:r>
          <w:rPr>
            <w:noProof/>
            <w:webHidden/>
          </w:rPr>
          <w:instrText xml:space="preserve"> PAGEREF _Toc242021548 \h </w:instrText>
        </w:r>
        <w:r>
          <w:rPr>
            <w:noProof/>
            <w:webHidden/>
          </w:rPr>
        </w:r>
        <w:r>
          <w:rPr>
            <w:noProof/>
            <w:webHidden/>
          </w:rPr>
          <w:fldChar w:fldCharType="separate"/>
        </w:r>
        <w:r>
          <w:rPr>
            <w:noProof/>
            <w:webHidden/>
          </w:rPr>
          <w:t>87</w:t>
        </w:r>
        <w:r>
          <w:rPr>
            <w:noProof/>
            <w:webHidden/>
          </w:rPr>
          <w:fldChar w:fldCharType="end"/>
        </w:r>
      </w:hyperlink>
    </w:p>
    <w:p w14:paraId="67284CE0" w14:textId="705B65A7" w:rsidR="00EE15DE" w:rsidRDefault="00EE15DE">
      <w:pPr>
        <w:pStyle w:val="TOC4"/>
        <w:tabs>
          <w:tab w:val="right" w:leader="dot" w:pos="10459"/>
        </w:tabs>
        <w:rPr>
          <w:rFonts w:eastAsiaTheme="minorEastAsia" w:cstheme="minorBidi"/>
          <w:noProof/>
          <w:kern w:val="2"/>
          <w:sz w:val="24"/>
          <w:lang w:bidi="ta-IN"/>
          <w14:ligatures w14:val="standardContextual"/>
        </w:rPr>
      </w:pPr>
      <w:hyperlink w:anchor="_Toc242021549" w:history="1">
        <w:r w:rsidRPr="00B06984">
          <w:rPr>
            <w:rStyle w:val="Hyperlink"/>
            <w:noProof/>
            <w:lang w:val="ru-RU"/>
          </w:rPr>
          <w:t xml:space="preserve">Olet — </w:t>
        </w:r>
        <w:r w:rsidRPr="00B06984">
          <w:rPr>
            <w:rStyle w:val="Hyperlink"/>
            <w:rFonts w:ascii="MS Gothic" w:eastAsia="MS Gothic" w:hAnsi="MS Gothic" w:cs="MS Gothic" w:hint="eastAsia"/>
            <w:noProof/>
            <w:lang w:val="ru-RU"/>
          </w:rPr>
          <w:t>一隻勤力嘅雀仔</w:t>
        </w:r>
        <w:r>
          <w:rPr>
            <w:noProof/>
            <w:webHidden/>
          </w:rPr>
          <w:tab/>
        </w:r>
        <w:r>
          <w:rPr>
            <w:noProof/>
            <w:webHidden/>
          </w:rPr>
          <w:fldChar w:fldCharType="begin"/>
        </w:r>
        <w:r>
          <w:rPr>
            <w:noProof/>
            <w:webHidden/>
          </w:rPr>
          <w:instrText xml:space="preserve"> PAGEREF _Toc242021549 \h </w:instrText>
        </w:r>
        <w:r>
          <w:rPr>
            <w:noProof/>
            <w:webHidden/>
          </w:rPr>
        </w:r>
        <w:r>
          <w:rPr>
            <w:noProof/>
            <w:webHidden/>
          </w:rPr>
          <w:fldChar w:fldCharType="separate"/>
        </w:r>
        <w:r>
          <w:rPr>
            <w:noProof/>
            <w:webHidden/>
          </w:rPr>
          <w:t>88</w:t>
        </w:r>
        <w:r>
          <w:rPr>
            <w:noProof/>
            <w:webHidden/>
          </w:rPr>
          <w:fldChar w:fldCharType="end"/>
        </w:r>
      </w:hyperlink>
    </w:p>
    <w:p w14:paraId="101A15E7" w14:textId="29A012E6" w:rsidR="00EE15DE" w:rsidRDefault="00EE15DE">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21550" w:history="1">
        <w:r w:rsidRPr="00B06984">
          <w:rPr>
            <w:rStyle w:val="Hyperlink"/>
            <w:rFonts w:ascii="MS Gothic" w:eastAsia="MS Gothic" w:hAnsi="MS Gothic" w:cs="MS Gothic" w:hint="eastAsia"/>
            <w:noProof/>
            <w:lang w:val="ru-RU"/>
          </w:rPr>
          <w:t>第三部</w:t>
        </w:r>
        <w:r w:rsidRPr="00B06984">
          <w:rPr>
            <w:rStyle w:val="Hyperlink"/>
            <w:noProof/>
            <w:lang w:val="ru-RU"/>
          </w:rPr>
          <w:t xml:space="preserve">  </w:t>
        </w:r>
        <w:r w:rsidRPr="00B06984">
          <w:rPr>
            <w:rStyle w:val="Hyperlink"/>
            <w:rFonts w:ascii="MS Gothic" w:eastAsia="MS Gothic" w:hAnsi="MS Gothic" w:cs="MS Gothic" w:hint="eastAsia"/>
            <w:noProof/>
            <w:lang w:val="ru-RU"/>
          </w:rPr>
          <w:t>高貴與愛</w:t>
        </w:r>
        <w:r>
          <w:rPr>
            <w:noProof/>
            <w:webHidden/>
          </w:rPr>
          <w:tab/>
        </w:r>
        <w:r>
          <w:rPr>
            <w:noProof/>
            <w:webHidden/>
          </w:rPr>
          <w:fldChar w:fldCharType="begin"/>
        </w:r>
        <w:r>
          <w:rPr>
            <w:noProof/>
            <w:webHidden/>
          </w:rPr>
          <w:instrText xml:space="preserve"> PAGEREF _Toc242021550 \h </w:instrText>
        </w:r>
        <w:r>
          <w:rPr>
            <w:noProof/>
            <w:webHidden/>
          </w:rPr>
        </w:r>
        <w:r>
          <w:rPr>
            <w:noProof/>
            <w:webHidden/>
          </w:rPr>
          <w:fldChar w:fldCharType="separate"/>
        </w:r>
        <w:r>
          <w:rPr>
            <w:noProof/>
            <w:webHidden/>
          </w:rPr>
          <w:t>89</w:t>
        </w:r>
        <w:r>
          <w:rPr>
            <w:noProof/>
            <w:webHidden/>
          </w:rPr>
          <w:fldChar w:fldCharType="end"/>
        </w:r>
      </w:hyperlink>
    </w:p>
    <w:p w14:paraId="53C7014E" w14:textId="4B618254" w:rsidR="00EE15DE" w:rsidRDefault="00EE15DE">
      <w:pPr>
        <w:pStyle w:val="TOC3"/>
        <w:tabs>
          <w:tab w:val="right" w:leader="dot" w:pos="10459"/>
        </w:tabs>
        <w:rPr>
          <w:rFonts w:eastAsiaTheme="minorEastAsia" w:cstheme="minorBidi"/>
          <w:noProof/>
          <w:kern w:val="2"/>
          <w:sz w:val="24"/>
          <w:lang w:bidi="ta-IN"/>
          <w14:ligatures w14:val="standardContextual"/>
        </w:rPr>
      </w:pPr>
      <w:hyperlink w:anchor="_Toc242021551" w:history="1">
        <w:r w:rsidRPr="00B06984">
          <w:rPr>
            <w:rStyle w:val="Hyperlink"/>
            <w:rFonts w:ascii="MS Gothic" w:eastAsia="MS Gothic" w:hAnsi="MS Gothic" w:cs="MS Gothic" w:hint="eastAsia"/>
            <w:noProof/>
            <w:lang w:val="ru-RU"/>
          </w:rPr>
          <w:t>第一章</w:t>
        </w:r>
        <w:r w:rsidRPr="00B06984">
          <w:rPr>
            <w:rStyle w:val="Hyperlink"/>
            <w:noProof/>
            <w:lang w:val="ru-RU"/>
          </w:rPr>
          <w:t xml:space="preserve">  </w:t>
        </w:r>
        <w:r w:rsidRPr="00B06984">
          <w:rPr>
            <w:rStyle w:val="Hyperlink"/>
            <w:rFonts w:ascii="MS Gothic" w:eastAsia="MS Gothic" w:hAnsi="MS Gothic" w:cs="MS Gothic" w:hint="eastAsia"/>
            <w:noProof/>
            <w:lang w:val="ru-RU"/>
          </w:rPr>
          <w:t>高貴</w:t>
        </w:r>
        <w:r w:rsidRPr="00B06984">
          <w:rPr>
            <w:rStyle w:val="Hyperlink"/>
            <w:rFonts w:ascii="Calibri" w:hAnsi="Calibri" w:cs="Calibri"/>
            <w:noProof/>
            <w:lang w:val="ru-RU"/>
          </w:rPr>
          <w:t>──</w:t>
        </w:r>
        <w:r w:rsidRPr="00B06984">
          <w:rPr>
            <w:rStyle w:val="Hyperlink"/>
            <w:rFonts w:ascii="MS Gothic" w:eastAsia="MS Gothic" w:hAnsi="MS Gothic" w:cs="MS Gothic" w:hint="eastAsia"/>
            <w:noProof/>
            <w:lang w:val="ru-RU"/>
          </w:rPr>
          <w:t>上帝嘅偉大</w:t>
        </w:r>
        <w:r>
          <w:rPr>
            <w:noProof/>
            <w:webHidden/>
          </w:rPr>
          <w:tab/>
        </w:r>
        <w:r>
          <w:rPr>
            <w:noProof/>
            <w:webHidden/>
          </w:rPr>
          <w:fldChar w:fldCharType="begin"/>
        </w:r>
        <w:r>
          <w:rPr>
            <w:noProof/>
            <w:webHidden/>
          </w:rPr>
          <w:instrText xml:space="preserve"> PAGEREF _Toc242021551 \h </w:instrText>
        </w:r>
        <w:r>
          <w:rPr>
            <w:noProof/>
            <w:webHidden/>
          </w:rPr>
        </w:r>
        <w:r>
          <w:rPr>
            <w:noProof/>
            <w:webHidden/>
          </w:rPr>
          <w:fldChar w:fldCharType="separate"/>
        </w:r>
        <w:r>
          <w:rPr>
            <w:noProof/>
            <w:webHidden/>
          </w:rPr>
          <w:t>89</w:t>
        </w:r>
        <w:r>
          <w:rPr>
            <w:noProof/>
            <w:webHidden/>
          </w:rPr>
          <w:fldChar w:fldCharType="end"/>
        </w:r>
      </w:hyperlink>
    </w:p>
    <w:p w14:paraId="1489E4A1" w14:textId="6544ADEF" w:rsidR="00EE15DE" w:rsidRDefault="00EE15DE">
      <w:pPr>
        <w:pStyle w:val="TOC4"/>
        <w:tabs>
          <w:tab w:val="right" w:leader="dot" w:pos="10459"/>
        </w:tabs>
        <w:rPr>
          <w:rFonts w:eastAsiaTheme="minorEastAsia" w:cstheme="minorBidi"/>
          <w:noProof/>
          <w:kern w:val="2"/>
          <w:sz w:val="24"/>
          <w:lang w:bidi="ta-IN"/>
          <w14:ligatures w14:val="standardContextual"/>
        </w:rPr>
      </w:pPr>
      <w:hyperlink w:anchor="_Toc242021552" w:history="1">
        <w:r w:rsidRPr="00B06984">
          <w:rPr>
            <w:rStyle w:val="Hyperlink"/>
            <w:rFonts w:ascii="MS Gothic" w:eastAsia="MS Gothic" w:hAnsi="MS Gothic" w:cs="MS Gothic" w:hint="eastAsia"/>
            <w:noProof/>
            <w:lang w:val="ru-RU"/>
          </w:rPr>
          <w:t>高貴係乜</w:t>
        </w:r>
        <w:r w:rsidRPr="00B06984">
          <w:rPr>
            <w:rStyle w:val="Hyperlink"/>
            <w:rFonts w:ascii="Microsoft JhengHei" w:eastAsia="Microsoft JhengHei" w:hAnsi="Microsoft JhengHei" w:cs="Microsoft JhengHei" w:hint="eastAsia"/>
            <w:noProof/>
            <w:lang w:val="ru-RU"/>
          </w:rPr>
          <w:t>嘢</w:t>
        </w:r>
        <w:r w:rsidRPr="00B06984">
          <w:rPr>
            <w:rStyle w:val="Hyperlink"/>
            <w:noProof/>
            <w:lang w:val="ru-RU"/>
          </w:rPr>
          <w:t>?</w:t>
        </w:r>
        <w:r>
          <w:rPr>
            <w:noProof/>
            <w:webHidden/>
          </w:rPr>
          <w:tab/>
        </w:r>
        <w:r>
          <w:rPr>
            <w:noProof/>
            <w:webHidden/>
          </w:rPr>
          <w:fldChar w:fldCharType="begin"/>
        </w:r>
        <w:r>
          <w:rPr>
            <w:noProof/>
            <w:webHidden/>
          </w:rPr>
          <w:instrText xml:space="preserve"> PAGEREF _Toc242021552 \h </w:instrText>
        </w:r>
        <w:r>
          <w:rPr>
            <w:noProof/>
            <w:webHidden/>
          </w:rPr>
        </w:r>
        <w:r>
          <w:rPr>
            <w:noProof/>
            <w:webHidden/>
          </w:rPr>
          <w:fldChar w:fldCharType="separate"/>
        </w:r>
        <w:r>
          <w:rPr>
            <w:noProof/>
            <w:webHidden/>
          </w:rPr>
          <w:t>89</w:t>
        </w:r>
        <w:r>
          <w:rPr>
            <w:noProof/>
            <w:webHidden/>
          </w:rPr>
          <w:fldChar w:fldCharType="end"/>
        </w:r>
      </w:hyperlink>
    </w:p>
    <w:p w14:paraId="0914BF6C" w14:textId="02A8B4E9" w:rsidR="00EE15DE" w:rsidRDefault="00EE15DE">
      <w:pPr>
        <w:pStyle w:val="TOC4"/>
        <w:tabs>
          <w:tab w:val="right" w:leader="dot" w:pos="10459"/>
        </w:tabs>
        <w:rPr>
          <w:rFonts w:eastAsiaTheme="minorEastAsia" w:cstheme="minorBidi"/>
          <w:noProof/>
          <w:kern w:val="2"/>
          <w:sz w:val="24"/>
          <w:lang w:bidi="ta-IN"/>
          <w14:ligatures w14:val="standardContextual"/>
        </w:rPr>
      </w:pPr>
      <w:hyperlink w:anchor="_Toc242021553" w:history="1">
        <w:r w:rsidRPr="00B06984">
          <w:rPr>
            <w:rStyle w:val="Hyperlink"/>
            <w:rFonts w:ascii="MS Gothic" w:eastAsia="MS Gothic" w:hAnsi="MS Gothic" w:cs="MS Gothic" w:hint="eastAsia"/>
            <w:noProof/>
            <w:lang w:val="ru-RU"/>
          </w:rPr>
          <w:t>屬靈的高貴就係屬靈的公義</w:t>
        </w:r>
        <w:r>
          <w:rPr>
            <w:noProof/>
            <w:webHidden/>
          </w:rPr>
          <w:tab/>
        </w:r>
        <w:r>
          <w:rPr>
            <w:noProof/>
            <w:webHidden/>
          </w:rPr>
          <w:fldChar w:fldCharType="begin"/>
        </w:r>
        <w:r>
          <w:rPr>
            <w:noProof/>
            <w:webHidden/>
          </w:rPr>
          <w:instrText xml:space="preserve"> PAGEREF _Toc242021553 \h </w:instrText>
        </w:r>
        <w:r>
          <w:rPr>
            <w:noProof/>
            <w:webHidden/>
          </w:rPr>
        </w:r>
        <w:r>
          <w:rPr>
            <w:noProof/>
            <w:webHidden/>
          </w:rPr>
          <w:fldChar w:fldCharType="separate"/>
        </w:r>
        <w:r>
          <w:rPr>
            <w:noProof/>
            <w:webHidden/>
          </w:rPr>
          <w:t>90</w:t>
        </w:r>
        <w:r>
          <w:rPr>
            <w:noProof/>
            <w:webHidden/>
          </w:rPr>
          <w:fldChar w:fldCharType="end"/>
        </w:r>
      </w:hyperlink>
    </w:p>
    <w:p w14:paraId="7C0037EC" w14:textId="7D2DE54B" w:rsidR="00EE15DE" w:rsidRDefault="00EE15DE">
      <w:pPr>
        <w:pStyle w:val="TOC4"/>
        <w:tabs>
          <w:tab w:val="right" w:leader="dot" w:pos="10459"/>
        </w:tabs>
        <w:rPr>
          <w:rFonts w:eastAsiaTheme="minorEastAsia" w:cstheme="minorBidi"/>
          <w:noProof/>
          <w:kern w:val="2"/>
          <w:sz w:val="24"/>
          <w:lang w:bidi="ta-IN"/>
          <w14:ligatures w14:val="standardContextual"/>
        </w:rPr>
      </w:pPr>
      <w:hyperlink w:anchor="_Toc242021554" w:history="1">
        <w:r w:rsidRPr="00B06984">
          <w:rPr>
            <w:rStyle w:val="Hyperlink"/>
            <w:rFonts w:ascii="MS Gothic" w:eastAsia="MS Gothic" w:hAnsi="MS Gothic" w:cs="MS Gothic" w:hint="eastAsia"/>
            <w:noProof/>
            <w:lang w:val="ru-RU"/>
          </w:rPr>
          <w:t>如何獲得高尚</w:t>
        </w:r>
        <w:r>
          <w:rPr>
            <w:noProof/>
            <w:webHidden/>
          </w:rPr>
          <w:tab/>
        </w:r>
        <w:r>
          <w:rPr>
            <w:noProof/>
            <w:webHidden/>
          </w:rPr>
          <w:fldChar w:fldCharType="begin"/>
        </w:r>
        <w:r>
          <w:rPr>
            <w:noProof/>
            <w:webHidden/>
          </w:rPr>
          <w:instrText xml:space="preserve"> PAGEREF _Toc242021554 \h </w:instrText>
        </w:r>
        <w:r>
          <w:rPr>
            <w:noProof/>
            <w:webHidden/>
          </w:rPr>
        </w:r>
        <w:r>
          <w:rPr>
            <w:noProof/>
            <w:webHidden/>
          </w:rPr>
          <w:fldChar w:fldCharType="separate"/>
        </w:r>
        <w:r>
          <w:rPr>
            <w:noProof/>
            <w:webHidden/>
          </w:rPr>
          <w:t>90</w:t>
        </w:r>
        <w:r>
          <w:rPr>
            <w:noProof/>
            <w:webHidden/>
          </w:rPr>
          <w:fldChar w:fldCharType="end"/>
        </w:r>
      </w:hyperlink>
    </w:p>
    <w:p w14:paraId="2F6E4096" w14:textId="119E28E8" w:rsidR="00EE15DE" w:rsidRDefault="00EE15DE">
      <w:pPr>
        <w:pStyle w:val="TOC4"/>
        <w:tabs>
          <w:tab w:val="right" w:leader="dot" w:pos="10459"/>
        </w:tabs>
        <w:rPr>
          <w:rFonts w:eastAsiaTheme="minorEastAsia" w:cstheme="minorBidi"/>
          <w:noProof/>
          <w:kern w:val="2"/>
          <w:sz w:val="24"/>
          <w:lang w:bidi="ta-IN"/>
          <w14:ligatures w14:val="standardContextual"/>
        </w:rPr>
      </w:pPr>
      <w:hyperlink w:anchor="_Toc242021555" w:history="1">
        <w:r w:rsidRPr="00B06984">
          <w:rPr>
            <w:rStyle w:val="Hyperlink"/>
            <w:rFonts w:ascii="MS Gothic" w:eastAsia="MS Gothic" w:hAnsi="MS Gothic" w:cs="MS Gothic" w:hint="eastAsia"/>
            <w:noProof/>
            <w:lang w:val="ru-RU"/>
          </w:rPr>
          <w:t>就係透過呢種慷慨高尚嘅品格</w:t>
        </w:r>
        <w:r w:rsidRPr="00B06984">
          <w:rPr>
            <w:rStyle w:val="Hyperlink"/>
            <w:noProof/>
            <w:lang w:val="ru-RU"/>
          </w:rPr>
          <w:t>,</w:t>
        </w:r>
        <w:r w:rsidRPr="00B06984">
          <w:rPr>
            <w:rStyle w:val="Hyperlink"/>
            <w:rFonts w:ascii="MS Gothic" w:eastAsia="MS Gothic" w:hAnsi="MS Gothic" w:cs="MS Gothic" w:hint="eastAsia"/>
            <w:noProof/>
            <w:lang w:val="ru-RU"/>
          </w:rPr>
          <w:t>人先可以同神建立交通。</w:t>
        </w:r>
        <w:r>
          <w:rPr>
            <w:noProof/>
            <w:webHidden/>
          </w:rPr>
          <w:tab/>
        </w:r>
        <w:r>
          <w:rPr>
            <w:noProof/>
            <w:webHidden/>
          </w:rPr>
          <w:fldChar w:fldCharType="begin"/>
        </w:r>
        <w:r>
          <w:rPr>
            <w:noProof/>
            <w:webHidden/>
          </w:rPr>
          <w:instrText xml:space="preserve"> PAGEREF _Toc242021555 \h </w:instrText>
        </w:r>
        <w:r>
          <w:rPr>
            <w:noProof/>
            <w:webHidden/>
          </w:rPr>
        </w:r>
        <w:r>
          <w:rPr>
            <w:noProof/>
            <w:webHidden/>
          </w:rPr>
          <w:fldChar w:fldCharType="separate"/>
        </w:r>
        <w:r>
          <w:rPr>
            <w:noProof/>
            <w:webHidden/>
          </w:rPr>
          <w:t>91</w:t>
        </w:r>
        <w:r>
          <w:rPr>
            <w:noProof/>
            <w:webHidden/>
          </w:rPr>
          <w:fldChar w:fldCharType="end"/>
        </w:r>
      </w:hyperlink>
    </w:p>
    <w:p w14:paraId="33B08B0B" w14:textId="76603750" w:rsidR="00EE15DE" w:rsidRDefault="00EE15DE">
      <w:pPr>
        <w:pStyle w:val="TOC4"/>
        <w:tabs>
          <w:tab w:val="right" w:leader="dot" w:pos="10459"/>
        </w:tabs>
        <w:rPr>
          <w:rFonts w:eastAsiaTheme="minorEastAsia" w:cstheme="minorBidi"/>
          <w:noProof/>
          <w:kern w:val="2"/>
          <w:sz w:val="24"/>
          <w:lang w:bidi="ta-IN"/>
          <w14:ligatures w14:val="standardContextual"/>
        </w:rPr>
      </w:pPr>
      <w:hyperlink w:anchor="_Toc242021556" w:history="1">
        <w:r w:rsidRPr="00B06984">
          <w:rPr>
            <w:rStyle w:val="Hyperlink"/>
            <w:rFonts w:ascii="MS Gothic" w:eastAsia="MS Gothic" w:hAnsi="MS Gothic" w:cs="MS Gothic" w:hint="eastAsia"/>
            <w:noProof/>
            <w:lang w:val="ru-RU"/>
          </w:rPr>
          <w:t>一個人要麼獲得高尚</w:t>
        </w:r>
        <w:r w:rsidRPr="00B06984">
          <w:rPr>
            <w:rStyle w:val="Hyperlink"/>
            <w:noProof/>
            <w:lang w:val="ru-RU"/>
          </w:rPr>
          <w:t>,</w:t>
        </w:r>
        <w:r w:rsidRPr="00B06984">
          <w:rPr>
            <w:rStyle w:val="Hyperlink"/>
            <w:rFonts w:ascii="MS Gothic" w:eastAsia="MS Gothic" w:hAnsi="MS Gothic" w:cs="MS Gothic" w:hint="eastAsia"/>
            <w:noProof/>
            <w:lang w:val="ru-RU"/>
          </w:rPr>
          <w:t>要麼陷入可悲嘅慘境</w:t>
        </w:r>
        <w:r>
          <w:rPr>
            <w:noProof/>
            <w:webHidden/>
          </w:rPr>
          <w:tab/>
        </w:r>
        <w:r>
          <w:rPr>
            <w:noProof/>
            <w:webHidden/>
          </w:rPr>
          <w:fldChar w:fldCharType="begin"/>
        </w:r>
        <w:r>
          <w:rPr>
            <w:noProof/>
            <w:webHidden/>
          </w:rPr>
          <w:instrText xml:space="preserve"> PAGEREF _Toc242021556 \h </w:instrText>
        </w:r>
        <w:r>
          <w:rPr>
            <w:noProof/>
            <w:webHidden/>
          </w:rPr>
        </w:r>
        <w:r>
          <w:rPr>
            <w:noProof/>
            <w:webHidden/>
          </w:rPr>
          <w:fldChar w:fldCharType="separate"/>
        </w:r>
        <w:r>
          <w:rPr>
            <w:noProof/>
            <w:webHidden/>
          </w:rPr>
          <w:t>92</w:t>
        </w:r>
        <w:r>
          <w:rPr>
            <w:noProof/>
            <w:webHidden/>
          </w:rPr>
          <w:fldChar w:fldCharType="end"/>
        </w:r>
      </w:hyperlink>
    </w:p>
    <w:p w14:paraId="16D2E297" w14:textId="288680FE" w:rsidR="00EE15DE" w:rsidRDefault="00EE15DE">
      <w:pPr>
        <w:pStyle w:val="TOC3"/>
        <w:tabs>
          <w:tab w:val="right" w:leader="dot" w:pos="10459"/>
        </w:tabs>
        <w:rPr>
          <w:rFonts w:eastAsiaTheme="minorEastAsia" w:cstheme="minorBidi"/>
          <w:noProof/>
          <w:kern w:val="2"/>
          <w:sz w:val="24"/>
          <w:lang w:bidi="ta-IN"/>
          <w14:ligatures w14:val="standardContextual"/>
        </w:rPr>
      </w:pPr>
      <w:hyperlink w:anchor="_Toc242021557" w:history="1">
        <w:r w:rsidRPr="00B06984">
          <w:rPr>
            <w:rStyle w:val="Hyperlink"/>
            <w:rFonts w:ascii="MS Gothic" w:eastAsia="MS Gothic" w:hAnsi="MS Gothic" w:cs="MS Gothic" w:hint="eastAsia"/>
            <w:noProof/>
            <w:lang w:val="ru-RU"/>
          </w:rPr>
          <w:t>第二章</w:t>
        </w:r>
        <w:r w:rsidRPr="00B06984">
          <w:rPr>
            <w:rStyle w:val="Hyperlink"/>
            <w:noProof/>
            <w:lang w:val="ru-RU"/>
          </w:rPr>
          <w:t xml:space="preserve">  </w:t>
        </w:r>
        <w:r w:rsidRPr="00B06984">
          <w:rPr>
            <w:rStyle w:val="Hyperlink"/>
            <w:rFonts w:ascii="MS Gothic" w:eastAsia="MS Gothic" w:hAnsi="MS Gothic" w:cs="MS Gothic" w:hint="eastAsia"/>
            <w:noProof/>
            <w:lang w:val="ru-RU"/>
          </w:rPr>
          <w:t>仁慈</w:t>
        </w:r>
        <w:r w:rsidRPr="00B06984">
          <w:rPr>
            <w:rStyle w:val="Hyperlink"/>
            <w:rFonts w:ascii="Calibri" w:hAnsi="Calibri" w:cs="Calibri"/>
            <w:noProof/>
            <w:lang w:val="ru-RU"/>
          </w:rPr>
          <w:t>──</w:t>
        </w:r>
        <w:r w:rsidRPr="00B06984">
          <w:rPr>
            <w:rStyle w:val="Hyperlink"/>
            <w:rFonts w:ascii="MS Gothic" w:eastAsia="MS Gothic" w:hAnsi="MS Gothic" w:cs="MS Gothic" w:hint="eastAsia"/>
            <w:noProof/>
            <w:lang w:val="ru-RU"/>
          </w:rPr>
          <w:t>深切感恩之愛</w:t>
        </w:r>
        <w:r>
          <w:rPr>
            <w:noProof/>
            <w:webHidden/>
          </w:rPr>
          <w:tab/>
        </w:r>
        <w:r>
          <w:rPr>
            <w:noProof/>
            <w:webHidden/>
          </w:rPr>
          <w:fldChar w:fldCharType="begin"/>
        </w:r>
        <w:r>
          <w:rPr>
            <w:noProof/>
            <w:webHidden/>
          </w:rPr>
          <w:instrText xml:space="preserve"> PAGEREF _Toc242021557 \h </w:instrText>
        </w:r>
        <w:r>
          <w:rPr>
            <w:noProof/>
            <w:webHidden/>
          </w:rPr>
        </w:r>
        <w:r>
          <w:rPr>
            <w:noProof/>
            <w:webHidden/>
          </w:rPr>
          <w:fldChar w:fldCharType="separate"/>
        </w:r>
        <w:r>
          <w:rPr>
            <w:noProof/>
            <w:webHidden/>
          </w:rPr>
          <w:t>93</w:t>
        </w:r>
        <w:r>
          <w:rPr>
            <w:noProof/>
            <w:webHidden/>
          </w:rPr>
          <w:fldChar w:fldCharType="end"/>
        </w:r>
      </w:hyperlink>
    </w:p>
    <w:p w14:paraId="334B7A2C" w14:textId="24B24266" w:rsidR="00EE15DE" w:rsidRDefault="00EE15DE">
      <w:pPr>
        <w:pStyle w:val="TOC4"/>
        <w:tabs>
          <w:tab w:val="right" w:leader="dot" w:pos="10459"/>
        </w:tabs>
        <w:rPr>
          <w:rFonts w:eastAsiaTheme="minorEastAsia" w:cstheme="minorBidi"/>
          <w:noProof/>
          <w:kern w:val="2"/>
          <w:sz w:val="24"/>
          <w:lang w:bidi="ta-IN"/>
          <w14:ligatures w14:val="standardContextual"/>
        </w:rPr>
      </w:pPr>
      <w:hyperlink w:anchor="_Toc242021558" w:history="1">
        <w:r w:rsidRPr="00B06984">
          <w:rPr>
            <w:rStyle w:val="Hyperlink"/>
            <w:rFonts w:ascii="MS Gothic" w:eastAsia="MS Gothic" w:hAnsi="MS Gothic" w:cs="MS Gothic" w:hint="eastAsia"/>
            <w:noProof/>
            <w:lang w:val="ru-RU"/>
          </w:rPr>
          <w:t>充滿愛嘅人</w:t>
        </w:r>
        <w:r w:rsidRPr="00B06984">
          <w:rPr>
            <w:rStyle w:val="Hyperlink"/>
            <w:noProof/>
            <w:lang w:val="ru-RU"/>
          </w:rPr>
          <w:t>,</w:t>
        </w:r>
        <w:r w:rsidRPr="00B06984">
          <w:rPr>
            <w:rStyle w:val="Hyperlink"/>
            <w:rFonts w:ascii="MS Gothic" w:eastAsia="MS Gothic" w:hAnsi="MS Gothic" w:cs="MS Gothic" w:hint="eastAsia"/>
            <w:noProof/>
            <w:lang w:val="ru-RU"/>
          </w:rPr>
          <w:t>係高尚嘅靈魂</w:t>
        </w:r>
        <w:r>
          <w:rPr>
            <w:noProof/>
            <w:webHidden/>
          </w:rPr>
          <w:tab/>
        </w:r>
        <w:r>
          <w:rPr>
            <w:noProof/>
            <w:webHidden/>
          </w:rPr>
          <w:fldChar w:fldCharType="begin"/>
        </w:r>
        <w:r>
          <w:rPr>
            <w:noProof/>
            <w:webHidden/>
          </w:rPr>
          <w:instrText xml:space="preserve"> PAGEREF _Toc242021558 \h </w:instrText>
        </w:r>
        <w:r>
          <w:rPr>
            <w:noProof/>
            <w:webHidden/>
          </w:rPr>
        </w:r>
        <w:r>
          <w:rPr>
            <w:noProof/>
            <w:webHidden/>
          </w:rPr>
          <w:fldChar w:fldCharType="separate"/>
        </w:r>
        <w:r>
          <w:rPr>
            <w:noProof/>
            <w:webHidden/>
          </w:rPr>
          <w:t>93</w:t>
        </w:r>
        <w:r>
          <w:rPr>
            <w:noProof/>
            <w:webHidden/>
          </w:rPr>
          <w:fldChar w:fldCharType="end"/>
        </w:r>
      </w:hyperlink>
    </w:p>
    <w:p w14:paraId="719AB01D" w14:textId="4460B135" w:rsidR="00EE15DE" w:rsidRDefault="00EE15DE">
      <w:pPr>
        <w:pStyle w:val="TOC4"/>
        <w:tabs>
          <w:tab w:val="right" w:leader="dot" w:pos="10459"/>
        </w:tabs>
        <w:rPr>
          <w:rFonts w:eastAsiaTheme="minorEastAsia" w:cstheme="minorBidi"/>
          <w:noProof/>
          <w:kern w:val="2"/>
          <w:sz w:val="24"/>
          <w:lang w:bidi="ta-IN"/>
          <w14:ligatures w14:val="standardContextual"/>
        </w:rPr>
      </w:pPr>
      <w:hyperlink w:anchor="_Toc242021559" w:history="1">
        <w:r w:rsidRPr="00B06984">
          <w:rPr>
            <w:rStyle w:val="Hyperlink"/>
            <w:rFonts w:ascii="MS Gothic" w:eastAsia="MS Gothic" w:hAnsi="MS Gothic" w:cs="MS Gothic" w:hint="eastAsia"/>
            <w:noProof/>
            <w:lang w:val="ru-RU"/>
          </w:rPr>
          <w:t>基督喜悅我</w:t>
        </w:r>
        <w:r w:rsidRPr="00B06984">
          <w:rPr>
            <w:rStyle w:val="Hyperlink"/>
            <w:rFonts w:ascii="Microsoft JhengHei" w:eastAsia="Microsoft JhengHei" w:hAnsi="Microsoft JhengHei" w:cs="Microsoft JhengHei" w:hint="eastAsia"/>
            <w:noProof/>
            <w:lang w:val="ru-RU"/>
          </w:rPr>
          <w:t>哋嘅愛心勞苦</w:t>
        </w:r>
        <w:r>
          <w:rPr>
            <w:noProof/>
            <w:webHidden/>
          </w:rPr>
          <w:tab/>
        </w:r>
        <w:r>
          <w:rPr>
            <w:noProof/>
            <w:webHidden/>
          </w:rPr>
          <w:fldChar w:fldCharType="begin"/>
        </w:r>
        <w:r>
          <w:rPr>
            <w:noProof/>
            <w:webHidden/>
          </w:rPr>
          <w:instrText xml:space="preserve"> PAGEREF _Toc242021559 \h </w:instrText>
        </w:r>
        <w:r>
          <w:rPr>
            <w:noProof/>
            <w:webHidden/>
          </w:rPr>
        </w:r>
        <w:r>
          <w:rPr>
            <w:noProof/>
            <w:webHidden/>
          </w:rPr>
          <w:fldChar w:fldCharType="separate"/>
        </w:r>
        <w:r>
          <w:rPr>
            <w:noProof/>
            <w:webHidden/>
          </w:rPr>
          <w:t>93</w:t>
        </w:r>
        <w:r>
          <w:rPr>
            <w:noProof/>
            <w:webHidden/>
          </w:rPr>
          <w:fldChar w:fldCharType="end"/>
        </w:r>
      </w:hyperlink>
    </w:p>
    <w:p w14:paraId="56634956" w14:textId="29E4FC0E" w:rsidR="00EE15DE" w:rsidRDefault="00EE15DE">
      <w:pPr>
        <w:pStyle w:val="TOC4"/>
        <w:tabs>
          <w:tab w:val="right" w:leader="dot" w:pos="10459"/>
        </w:tabs>
        <w:rPr>
          <w:rFonts w:eastAsiaTheme="minorEastAsia" w:cstheme="minorBidi"/>
          <w:noProof/>
          <w:kern w:val="2"/>
          <w:sz w:val="24"/>
          <w:lang w:bidi="ta-IN"/>
          <w14:ligatures w14:val="standardContextual"/>
        </w:rPr>
      </w:pPr>
      <w:hyperlink w:anchor="_Toc242021560" w:history="1">
        <w:r w:rsidRPr="00B06984">
          <w:rPr>
            <w:rStyle w:val="Hyperlink"/>
            <w:rFonts w:ascii="MS Gothic" w:eastAsia="MS Gothic" w:hAnsi="MS Gothic" w:cs="MS Gothic" w:hint="eastAsia"/>
            <w:noProof/>
            <w:lang w:val="ru-RU"/>
          </w:rPr>
          <w:t>愛嘅敵人係自愛</w:t>
        </w:r>
        <w:r>
          <w:rPr>
            <w:noProof/>
            <w:webHidden/>
          </w:rPr>
          <w:tab/>
        </w:r>
        <w:r>
          <w:rPr>
            <w:noProof/>
            <w:webHidden/>
          </w:rPr>
          <w:fldChar w:fldCharType="begin"/>
        </w:r>
        <w:r>
          <w:rPr>
            <w:noProof/>
            <w:webHidden/>
          </w:rPr>
          <w:instrText xml:space="preserve"> PAGEREF _Toc242021560 \h </w:instrText>
        </w:r>
        <w:r>
          <w:rPr>
            <w:noProof/>
            <w:webHidden/>
          </w:rPr>
        </w:r>
        <w:r>
          <w:rPr>
            <w:noProof/>
            <w:webHidden/>
          </w:rPr>
          <w:fldChar w:fldCharType="separate"/>
        </w:r>
        <w:r>
          <w:rPr>
            <w:noProof/>
            <w:webHidden/>
          </w:rPr>
          <w:t>94</w:t>
        </w:r>
        <w:r>
          <w:rPr>
            <w:noProof/>
            <w:webHidden/>
          </w:rPr>
          <w:fldChar w:fldCharType="end"/>
        </w:r>
      </w:hyperlink>
    </w:p>
    <w:p w14:paraId="3A014B5F" w14:textId="1CCACE02" w:rsidR="00EE15DE" w:rsidRDefault="00EE15DE">
      <w:pPr>
        <w:pStyle w:val="TOC4"/>
        <w:tabs>
          <w:tab w:val="right" w:leader="dot" w:pos="10459"/>
        </w:tabs>
        <w:rPr>
          <w:rFonts w:eastAsiaTheme="minorEastAsia" w:cstheme="minorBidi"/>
          <w:noProof/>
          <w:kern w:val="2"/>
          <w:sz w:val="24"/>
          <w:lang w:bidi="ta-IN"/>
          <w14:ligatures w14:val="standardContextual"/>
        </w:rPr>
      </w:pPr>
      <w:hyperlink w:anchor="_Toc242021561" w:history="1">
        <w:r w:rsidRPr="00B06984">
          <w:rPr>
            <w:rStyle w:val="Hyperlink"/>
            <w:rFonts w:ascii="MS Gothic" w:eastAsia="MS Gothic" w:hAnsi="MS Gothic" w:cs="MS Gothic" w:hint="eastAsia"/>
            <w:noProof/>
            <w:lang w:val="ru-RU"/>
          </w:rPr>
          <w:t>有愛嘅人良心敏</w:t>
        </w:r>
        <w:r w:rsidRPr="00B06984">
          <w:rPr>
            <w:rStyle w:val="Hyperlink"/>
            <w:rFonts w:ascii="Yu Gothic" w:eastAsia="Yu Gothic" w:hAnsi="Yu Gothic" w:cs="Yu Gothic" w:hint="eastAsia"/>
            <w:noProof/>
            <w:lang w:val="ru-RU"/>
          </w:rPr>
          <w:t>銳</w:t>
        </w:r>
        <w:r w:rsidRPr="00B06984">
          <w:rPr>
            <w:rStyle w:val="Hyperlink"/>
            <w:noProof/>
            <w:lang w:val="ru-RU"/>
          </w:rPr>
          <w:t>,</w:t>
        </w:r>
        <w:r w:rsidRPr="00B06984">
          <w:rPr>
            <w:rStyle w:val="Hyperlink"/>
            <w:rFonts w:ascii="MS Gothic" w:eastAsia="MS Gothic" w:hAnsi="MS Gothic" w:cs="MS Gothic" w:hint="eastAsia"/>
            <w:noProof/>
            <w:lang w:val="ru-RU"/>
          </w:rPr>
          <w:t>上帝幫助</w:t>
        </w:r>
        <w:r w:rsidRPr="00B06984">
          <w:rPr>
            <w:rStyle w:val="Hyperlink"/>
            <w:rFonts w:ascii="Microsoft JhengHei" w:eastAsia="Microsoft JhengHei" w:hAnsi="Microsoft JhengHei" w:cs="Microsoft JhengHei" w:hint="eastAsia"/>
            <w:noProof/>
            <w:lang w:val="ru-RU"/>
          </w:rPr>
          <w:t>佢哋</w:t>
        </w:r>
        <w:r>
          <w:rPr>
            <w:noProof/>
            <w:webHidden/>
          </w:rPr>
          <w:tab/>
        </w:r>
        <w:r>
          <w:rPr>
            <w:noProof/>
            <w:webHidden/>
          </w:rPr>
          <w:fldChar w:fldCharType="begin"/>
        </w:r>
        <w:r>
          <w:rPr>
            <w:noProof/>
            <w:webHidden/>
          </w:rPr>
          <w:instrText xml:space="preserve"> PAGEREF _Toc242021561 \h </w:instrText>
        </w:r>
        <w:r>
          <w:rPr>
            <w:noProof/>
            <w:webHidden/>
          </w:rPr>
        </w:r>
        <w:r>
          <w:rPr>
            <w:noProof/>
            <w:webHidden/>
          </w:rPr>
          <w:fldChar w:fldCharType="separate"/>
        </w:r>
        <w:r>
          <w:rPr>
            <w:noProof/>
            <w:webHidden/>
          </w:rPr>
          <w:t>95</w:t>
        </w:r>
        <w:r>
          <w:rPr>
            <w:noProof/>
            <w:webHidden/>
          </w:rPr>
          <w:fldChar w:fldCharType="end"/>
        </w:r>
      </w:hyperlink>
    </w:p>
    <w:p w14:paraId="5EB56143" w14:textId="64E5B1A3" w:rsidR="00EE15DE" w:rsidRDefault="00EE15DE">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21562" w:history="1">
        <w:r w:rsidRPr="00B06984">
          <w:rPr>
            <w:rStyle w:val="Hyperlink"/>
            <w:rFonts w:ascii="MS Gothic" w:eastAsia="MS Gothic" w:hAnsi="MS Gothic" w:cs="MS Gothic" w:hint="eastAsia"/>
            <w:noProof/>
            <w:lang w:val="ru-RU"/>
          </w:rPr>
          <w:t>第四部。</w:t>
        </w:r>
        <w:r w:rsidRPr="00B06984">
          <w:rPr>
            <w:rStyle w:val="Hyperlink"/>
            <w:noProof/>
            <w:lang w:val="ru-RU"/>
          </w:rPr>
          <w:t xml:space="preserve">  </w:t>
        </w:r>
        <w:r w:rsidRPr="00B06984">
          <w:rPr>
            <w:rStyle w:val="Hyperlink"/>
            <w:rFonts w:ascii="MS Gothic" w:eastAsia="MS Gothic" w:hAnsi="MS Gothic" w:cs="MS Gothic" w:hint="eastAsia"/>
            <w:noProof/>
            <w:lang w:val="ru-RU"/>
          </w:rPr>
          <w:t>愛與謙卑的孩子</w:t>
        </w:r>
        <w:r>
          <w:rPr>
            <w:noProof/>
            <w:webHidden/>
          </w:rPr>
          <w:tab/>
        </w:r>
        <w:r>
          <w:rPr>
            <w:noProof/>
            <w:webHidden/>
          </w:rPr>
          <w:fldChar w:fldCharType="begin"/>
        </w:r>
        <w:r>
          <w:rPr>
            <w:noProof/>
            <w:webHidden/>
          </w:rPr>
          <w:instrText xml:space="preserve"> PAGEREF _Toc242021562 \h </w:instrText>
        </w:r>
        <w:r>
          <w:rPr>
            <w:noProof/>
            <w:webHidden/>
          </w:rPr>
        </w:r>
        <w:r>
          <w:rPr>
            <w:noProof/>
            <w:webHidden/>
          </w:rPr>
          <w:fldChar w:fldCharType="separate"/>
        </w:r>
        <w:r>
          <w:rPr>
            <w:noProof/>
            <w:webHidden/>
          </w:rPr>
          <w:t>96</w:t>
        </w:r>
        <w:r>
          <w:rPr>
            <w:noProof/>
            <w:webHidden/>
          </w:rPr>
          <w:fldChar w:fldCharType="end"/>
        </w:r>
      </w:hyperlink>
    </w:p>
    <w:p w14:paraId="6F613ACD" w14:textId="5E78A89B" w:rsidR="00EE15DE" w:rsidRDefault="00EE15DE">
      <w:pPr>
        <w:pStyle w:val="TOC3"/>
        <w:tabs>
          <w:tab w:val="right" w:leader="dot" w:pos="10459"/>
        </w:tabs>
        <w:rPr>
          <w:rFonts w:eastAsiaTheme="minorEastAsia" w:cstheme="minorBidi"/>
          <w:noProof/>
          <w:kern w:val="2"/>
          <w:sz w:val="24"/>
          <w:lang w:bidi="ta-IN"/>
          <w14:ligatures w14:val="standardContextual"/>
        </w:rPr>
      </w:pPr>
      <w:hyperlink w:anchor="_Toc242021563" w:history="1">
        <w:r w:rsidRPr="00B06984">
          <w:rPr>
            <w:rStyle w:val="Hyperlink"/>
            <w:rFonts w:ascii="MS Gothic" w:eastAsia="MS Gothic" w:hAnsi="MS Gothic" w:cs="MS Gothic" w:hint="eastAsia"/>
            <w:noProof/>
            <w:lang w:val="ru-RU"/>
          </w:rPr>
          <w:t>第一章</w:t>
        </w:r>
        <w:r w:rsidRPr="00B06984">
          <w:rPr>
            <w:rStyle w:val="Hyperlink"/>
            <w:noProof/>
            <w:lang w:val="ru-RU"/>
          </w:rPr>
          <w:t xml:space="preserve">  </w:t>
        </w:r>
        <w:r w:rsidRPr="00B06984">
          <w:rPr>
            <w:rStyle w:val="Hyperlink"/>
            <w:rFonts w:ascii="MS Gothic" w:eastAsia="MS Gothic" w:hAnsi="MS Gothic" w:cs="MS Gothic" w:hint="eastAsia"/>
            <w:noProof/>
            <w:lang w:val="ru-RU"/>
          </w:rPr>
          <w:t>簡單同純潔</w:t>
        </w:r>
        <w:r>
          <w:rPr>
            <w:noProof/>
            <w:webHidden/>
          </w:rPr>
          <w:tab/>
        </w:r>
        <w:r>
          <w:rPr>
            <w:noProof/>
            <w:webHidden/>
          </w:rPr>
          <w:fldChar w:fldCharType="begin"/>
        </w:r>
        <w:r>
          <w:rPr>
            <w:noProof/>
            <w:webHidden/>
          </w:rPr>
          <w:instrText xml:space="preserve"> PAGEREF _Toc242021563 \h </w:instrText>
        </w:r>
        <w:r>
          <w:rPr>
            <w:noProof/>
            <w:webHidden/>
          </w:rPr>
        </w:r>
        <w:r>
          <w:rPr>
            <w:noProof/>
            <w:webHidden/>
          </w:rPr>
          <w:fldChar w:fldCharType="separate"/>
        </w:r>
        <w:r>
          <w:rPr>
            <w:noProof/>
            <w:webHidden/>
          </w:rPr>
          <w:t>96</w:t>
        </w:r>
        <w:r>
          <w:rPr>
            <w:noProof/>
            <w:webHidden/>
          </w:rPr>
          <w:fldChar w:fldCharType="end"/>
        </w:r>
      </w:hyperlink>
    </w:p>
    <w:p w14:paraId="0019C728" w14:textId="6CA17BB0" w:rsidR="00EE15DE" w:rsidRDefault="00EE15DE">
      <w:pPr>
        <w:pStyle w:val="TOC4"/>
        <w:tabs>
          <w:tab w:val="right" w:leader="dot" w:pos="10459"/>
        </w:tabs>
        <w:rPr>
          <w:rFonts w:eastAsiaTheme="minorEastAsia" w:cstheme="minorBidi"/>
          <w:noProof/>
          <w:kern w:val="2"/>
          <w:sz w:val="24"/>
          <w:lang w:bidi="ta-IN"/>
          <w14:ligatures w14:val="standardContextual"/>
        </w:rPr>
      </w:pPr>
      <w:hyperlink w:anchor="_Toc242021564" w:history="1">
        <w:r w:rsidRPr="00B06984">
          <w:rPr>
            <w:rStyle w:val="Hyperlink"/>
            <w:rFonts w:ascii="MS Gothic" w:eastAsia="MS Gothic" w:hAnsi="MS Gothic" w:cs="MS Gothic" w:hint="eastAsia"/>
            <w:noProof/>
            <w:lang w:val="ru-RU"/>
          </w:rPr>
          <w:t>簡單</w:t>
        </w:r>
        <w:r w:rsidRPr="00B06984">
          <w:rPr>
            <w:rStyle w:val="Hyperlink"/>
            <w:rFonts w:ascii="Calibri" w:hAnsi="Calibri" w:cs="Calibri"/>
            <w:noProof/>
            <w:lang w:val="ru-RU"/>
          </w:rPr>
          <w:t>──</w:t>
        </w:r>
        <w:r w:rsidRPr="00B06984">
          <w:rPr>
            <w:rStyle w:val="Hyperlink"/>
            <w:rFonts w:ascii="MS Gothic" w:eastAsia="MS Gothic" w:hAnsi="MS Gothic" w:cs="MS Gothic" w:hint="eastAsia"/>
            <w:noProof/>
            <w:lang w:val="ru-RU"/>
          </w:rPr>
          <w:t>謙卑嘅第一果實</w:t>
        </w:r>
        <w:r>
          <w:rPr>
            <w:noProof/>
            <w:webHidden/>
          </w:rPr>
          <w:tab/>
        </w:r>
        <w:r>
          <w:rPr>
            <w:noProof/>
            <w:webHidden/>
          </w:rPr>
          <w:fldChar w:fldCharType="begin"/>
        </w:r>
        <w:r>
          <w:rPr>
            <w:noProof/>
            <w:webHidden/>
          </w:rPr>
          <w:instrText xml:space="preserve"> PAGEREF _Toc242021564 \h </w:instrText>
        </w:r>
        <w:r>
          <w:rPr>
            <w:noProof/>
            <w:webHidden/>
          </w:rPr>
        </w:r>
        <w:r>
          <w:rPr>
            <w:noProof/>
            <w:webHidden/>
          </w:rPr>
          <w:fldChar w:fldCharType="separate"/>
        </w:r>
        <w:r>
          <w:rPr>
            <w:noProof/>
            <w:webHidden/>
          </w:rPr>
          <w:t>96</w:t>
        </w:r>
        <w:r>
          <w:rPr>
            <w:noProof/>
            <w:webHidden/>
          </w:rPr>
          <w:fldChar w:fldCharType="end"/>
        </w:r>
      </w:hyperlink>
    </w:p>
    <w:p w14:paraId="77FA0698" w14:textId="15A66785" w:rsidR="00EE15DE" w:rsidRDefault="00EE15DE">
      <w:pPr>
        <w:pStyle w:val="TOC4"/>
        <w:tabs>
          <w:tab w:val="right" w:leader="dot" w:pos="10459"/>
        </w:tabs>
        <w:rPr>
          <w:rFonts w:eastAsiaTheme="minorEastAsia" w:cstheme="minorBidi"/>
          <w:noProof/>
          <w:kern w:val="2"/>
          <w:sz w:val="24"/>
          <w:lang w:bidi="ta-IN"/>
          <w14:ligatures w14:val="standardContextual"/>
        </w:rPr>
      </w:pPr>
      <w:hyperlink w:anchor="_Toc242021565" w:history="1">
        <w:r w:rsidRPr="00B06984">
          <w:rPr>
            <w:rStyle w:val="Hyperlink"/>
            <w:rFonts w:ascii="MS Gothic" w:eastAsia="MS Gothic" w:hAnsi="MS Gothic" w:cs="MS Gothic" w:hint="eastAsia"/>
            <w:noProof/>
            <w:lang w:val="ru-RU"/>
          </w:rPr>
          <w:t>單純同無禮係兩回事</w:t>
        </w:r>
        <w:r>
          <w:rPr>
            <w:noProof/>
            <w:webHidden/>
          </w:rPr>
          <w:tab/>
        </w:r>
        <w:r>
          <w:rPr>
            <w:noProof/>
            <w:webHidden/>
          </w:rPr>
          <w:fldChar w:fldCharType="begin"/>
        </w:r>
        <w:r>
          <w:rPr>
            <w:noProof/>
            <w:webHidden/>
          </w:rPr>
          <w:instrText xml:space="preserve"> PAGEREF _Toc242021565 \h </w:instrText>
        </w:r>
        <w:r>
          <w:rPr>
            <w:noProof/>
            <w:webHidden/>
          </w:rPr>
        </w:r>
        <w:r>
          <w:rPr>
            <w:noProof/>
            <w:webHidden/>
          </w:rPr>
          <w:fldChar w:fldCharType="separate"/>
        </w:r>
        <w:r>
          <w:rPr>
            <w:noProof/>
            <w:webHidden/>
          </w:rPr>
          <w:t>96</w:t>
        </w:r>
        <w:r>
          <w:rPr>
            <w:noProof/>
            <w:webHidden/>
          </w:rPr>
          <w:fldChar w:fldCharType="end"/>
        </w:r>
      </w:hyperlink>
    </w:p>
    <w:p w14:paraId="4DDBF6D8" w14:textId="0055BCA8" w:rsidR="00EE15DE" w:rsidRDefault="00EE15DE">
      <w:pPr>
        <w:pStyle w:val="TOC4"/>
        <w:tabs>
          <w:tab w:val="right" w:leader="dot" w:pos="10459"/>
        </w:tabs>
        <w:rPr>
          <w:rFonts w:eastAsiaTheme="minorEastAsia" w:cstheme="minorBidi"/>
          <w:noProof/>
          <w:kern w:val="2"/>
          <w:sz w:val="24"/>
          <w:lang w:bidi="ta-IN"/>
          <w14:ligatures w14:val="standardContextual"/>
        </w:rPr>
      </w:pPr>
      <w:hyperlink w:anchor="_Toc242021566" w:history="1">
        <w:r w:rsidRPr="00B06984">
          <w:rPr>
            <w:rStyle w:val="Hyperlink"/>
            <w:rFonts w:ascii="MS Gothic" w:eastAsia="MS Gothic" w:hAnsi="MS Gothic" w:cs="MS Gothic" w:hint="eastAsia"/>
            <w:noProof/>
            <w:lang w:val="ru-RU"/>
          </w:rPr>
          <w:t>要好似細路仔</w:t>
        </w:r>
        <w:r>
          <w:rPr>
            <w:noProof/>
            <w:webHidden/>
          </w:rPr>
          <w:tab/>
        </w:r>
        <w:r>
          <w:rPr>
            <w:noProof/>
            <w:webHidden/>
          </w:rPr>
          <w:fldChar w:fldCharType="begin"/>
        </w:r>
        <w:r>
          <w:rPr>
            <w:noProof/>
            <w:webHidden/>
          </w:rPr>
          <w:instrText xml:space="preserve"> PAGEREF _Toc242021566 \h </w:instrText>
        </w:r>
        <w:r>
          <w:rPr>
            <w:noProof/>
            <w:webHidden/>
          </w:rPr>
        </w:r>
        <w:r>
          <w:rPr>
            <w:noProof/>
            <w:webHidden/>
          </w:rPr>
          <w:fldChar w:fldCharType="separate"/>
        </w:r>
        <w:r>
          <w:rPr>
            <w:noProof/>
            <w:webHidden/>
          </w:rPr>
          <w:t>97</w:t>
        </w:r>
        <w:r>
          <w:rPr>
            <w:noProof/>
            <w:webHidden/>
          </w:rPr>
          <w:fldChar w:fldCharType="end"/>
        </w:r>
      </w:hyperlink>
    </w:p>
    <w:p w14:paraId="0A99AD3D" w14:textId="685F3E7F" w:rsidR="00EE15DE" w:rsidRDefault="00EE15DE">
      <w:pPr>
        <w:pStyle w:val="TOC4"/>
        <w:tabs>
          <w:tab w:val="right" w:leader="dot" w:pos="10459"/>
        </w:tabs>
        <w:rPr>
          <w:rFonts w:eastAsiaTheme="minorEastAsia" w:cstheme="minorBidi"/>
          <w:noProof/>
          <w:kern w:val="2"/>
          <w:sz w:val="24"/>
          <w:lang w:bidi="ta-IN"/>
          <w14:ligatures w14:val="standardContextual"/>
        </w:rPr>
      </w:pPr>
      <w:hyperlink w:anchor="_Toc242021567" w:history="1">
        <w:r w:rsidRPr="00B06984">
          <w:rPr>
            <w:rStyle w:val="Hyperlink"/>
            <w:rFonts w:ascii="MS Gothic" w:eastAsia="MS Gothic" w:hAnsi="MS Gothic" w:cs="MS Gothic" w:hint="eastAsia"/>
            <w:noProof/>
            <w:lang w:val="ru-RU"/>
          </w:rPr>
          <w:t>簡單嘅人永遠都存好心</w:t>
        </w:r>
        <w:r>
          <w:rPr>
            <w:noProof/>
            <w:webHidden/>
          </w:rPr>
          <w:tab/>
        </w:r>
        <w:r>
          <w:rPr>
            <w:noProof/>
            <w:webHidden/>
          </w:rPr>
          <w:fldChar w:fldCharType="begin"/>
        </w:r>
        <w:r>
          <w:rPr>
            <w:noProof/>
            <w:webHidden/>
          </w:rPr>
          <w:instrText xml:space="preserve"> PAGEREF _Toc242021567 \h </w:instrText>
        </w:r>
        <w:r>
          <w:rPr>
            <w:noProof/>
            <w:webHidden/>
          </w:rPr>
        </w:r>
        <w:r>
          <w:rPr>
            <w:noProof/>
            <w:webHidden/>
          </w:rPr>
          <w:fldChar w:fldCharType="separate"/>
        </w:r>
        <w:r>
          <w:rPr>
            <w:noProof/>
            <w:webHidden/>
          </w:rPr>
          <w:t>98</w:t>
        </w:r>
        <w:r>
          <w:rPr>
            <w:noProof/>
            <w:webHidden/>
          </w:rPr>
          <w:fldChar w:fldCharType="end"/>
        </w:r>
      </w:hyperlink>
    </w:p>
    <w:p w14:paraId="4497BECC" w14:textId="387B1F51" w:rsidR="00EE15DE" w:rsidRDefault="00EE15DE">
      <w:pPr>
        <w:pStyle w:val="TOC4"/>
        <w:tabs>
          <w:tab w:val="right" w:leader="dot" w:pos="10459"/>
        </w:tabs>
        <w:rPr>
          <w:rFonts w:eastAsiaTheme="minorEastAsia" w:cstheme="minorBidi"/>
          <w:noProof/>
          <w:kern w:val="2"/>
          <w:sz w:val="24"/>
          <w:lang w:bidi="ta-IN"/>
          <w14:ligatures w14:val="standardContextual"/>
        </w:rPr>
      </w:pPr>
      <w:hyperlink w:anchor="_Toc242021568" w:history="1">
        <w:r w:rsidRPr="00B06984">
          <w:rPr>
            <w:rStyle w:val="Hyperlink"/>
            <w:rFonts w:ascii="MS Gothic" w:eastAsia="MS Gothic" w:hAnsi="MS Gothic" w:cs="MS Gothic" w:hint="eastAsia"/>
            <w:noProof/>
            <w:lang w:val="ru-RU"/>
          </w:rPr>
          <w:t>簡單嘅時候</w:t>
        </w:r>
        <w:r w:rsidRPr="00B06984">
          <w:rPr>
            <w:rStyle w:val="Hyperlink"/>
            <w:noProof/>
            <w:lang w:val="ru-RU"/>
          </w:rPr>
          <w:t>,</w:t>
        </w:r>
        <w:r w:rsidRPr="00B06984">
          <w:rPr>
            <w:rStyle w:val="Hyperlink"/>
            <w:rFonts w:ascii="MS Gothic" w:eastAsia="MS Gothic" w:hAnsi="MS Gothic" w:cs="MS Gothic" w:hint="eastAsia"/>
            <w:noProof/>
            <w:lang w:val="ru-RU"/>
          </w:rPr>
          <w:t>你會感到輕鬆</w:t>
        </w:r>
        <w:r>
          <w:rPr>
            <w:noProof/>
            <w:webHidden/>
          </w:rPr>
          <w:tab/>
        </w:r>
        <w:r>
          <w:rPr>
            <w:noProof/>
            <w:webHidden/>
          </w:rPr>
          <w:fldChar w:fldCharType="begin"/>
        </w:r>
        <w:r>
          <w:rPr>
            <w:noProof/>
            <w:webHidden/>
          </w:rPr>
          <w:instrText xml:space="preserve"> PAGEREF _Toc242021568 \h </w:instrText>
        </w:r>
        <w:r>
          <w:rPr>
            <w:noProof/>
            <w:webHidden/>
          </w:rPr>
        </w:r>
        <w:r>
          <w:rPr>
            <w:noProof/>
            <w:webHidden/>
          </w:rPr>
          <w:fldChar w:fldCharType="separate"/>
        </w:r>
        <w:r>
          <w:rPr>
            <w:noProof/>
            <w:webHidden/>
          </w:rPr>
          <w:t>98</w:t>
        </w:r>
        <w:r>
          <w:rPr>
            <w:noProof/>
            <w:webHidden/>
          </w:rPr>
          <w:fldChar w:fldCharType="end"/>
        </w:r>
      </w:hyperlink>
    </w:p>
    <w:p w14:paraId="0C7F7673" w14:textId="099A731E" w:rsidR="00EE15DE" w:rsidRDefault="00EE15DE">
      <w:pPr>
        <w:pStyle w:val="TOC4"/>
        <w:tabs>
          <w:tab w:val="right" w:leader="dot" w:pos="10459"/>
        </w:tabs>
        <w:rPr>
          <w:rFonts w:eastAsiaTheme="minorEastAsia" w:cstheme="minorBidi"/>
          <w:noProof/>
          <w:kern w:val="2"/>
          <w:sz w:val="24"/>
          <w:lang w:bidi="ta-IN"/>
          <w14:ligatures w14:val="standardContextual"/>
        </w:rPr>
      </w:pPr>
      <w:hyperlink w:anchor="_Toc242021569" w:history="1">
        <w:r w:rsidRPr="00B06984">
          <w:rPr>
            <w:rStyle w:val="Hyperlink"/>
            <w:rFonts w:ascii="MS Gothic" w:eastAsia="MS Gothic" w:hAnsi="MS Gothic" w:cs="MS Gothic" w:hint="eastAsia"/>
            <w:noProof/>
            <w:lang w:val="ru-RU"/>
          </w:rPr>
          <w:t>透過聖潔嘅簡樸</w:t>
        </w:r>
        <w:r w:rsidRPr="00B06984">
          <w:rPr>
            <w:rStyle w:val="Hyperlink"/>
            <w:noProof/>
            <w:lang w:val="ru-RU"/>
          </w:rPr>
          <w:t>,</w:t>
        </w:r>
        <w:r w:rsidRPr="00B06984">
          <w:rPr>
            <w:rStyle w:val="Hyperlink"/>
            <w:rFonts w:ascii="MS Gothic" w:eastAsia="MS Gothic" w:hAnsi="MS Gothic" w:cs="MS Gothic" w:hint="eastAsia"/>
            <w:noProof/>
            <w:lang w:val="ru-RU"/>
          </w:rPr>
          <w:t>人就會認識上帝嘅奧秘</w:t>
        </w:r>
        <w:r>
          <w:rPr>
            <w:noProof/>
            <w:webHidden/>
          </w:rPr>
          <w:tab/>
        </w:r>
        <w:r>
          <w:rPr>
            <w:noProof/>
            <w:webHidden/>
          </w:rPr>
          <w:fldChar w:fldCharType="begin"/>
        </w:r>
        <w:r>
          <w:rPr>
            <w:noProof/>
            <w:webHidden/>
          </w:rPr>
          <w:instrText xml:space="preserve"> PAGEREF _Toc242021569 \h </w:instrText>
        </w:r>
        <w:r>
          <w:rPr>
            <w:noProof/>
            <w:webHidden/>
          </w:rPr>
        </w:r>
        <w:r>
          <w:rPr>
            <w:noProof/>
            <w:webHidden/>
          </w:rPr>
          <w:fldChar w:fldCharType="separate"/>
        </w:r>
        <w:r>
          <w:rPr>
            <w:noProof/>
            <w:webHidden/>
          </w:rPr>
          <w:t>99</w:t>
        </w:r>
        <w:r>
          <w:rPr>
            <w:noProof/>
            <w:webHidden/>
          </w:rPr>
          <w:fldChar w:fldCharType="end"/>
        </w:r>
      </w:hyperlink>
    </w:p>
    <w:p w14:paraId="10EFC131" w14:textId="5DBD94DA" w:rsidR="00EE15DE" w:rsidRDefault="00EE15DE">
      <w:pPr>
        <w:pStyle w:val="TOC3"/>
        <w:tabs>
          <w:tab w:val="right" w:leader="dot" w:pos="10459"/>
        </w:tabs>
        <w:rPr>
          <w:rFonts w:eastAsiaTheme="minorEastAsia" w:cstheme="minorBidi"/>
          <w:noProof/>
          <w:kern w:val="2"/>
          <w:sz w:val="24"/>
          <w:lang w:bidi="ta-IN"/>
          <w14:ligatures w14:val="standardContextual"/>
        </w:rPr>
      </w:pPr>
      <w:hyperlink w:anchor="_Toc242021570" w:history="1">
        <w:r w:rsidRPr="00B06984">
          <w:rPr>
            <w:rStyle w:val="Hyperlink"/>
            <w:rFonts w:ascii="MS Gothic" w:eastAsia="MS Gothic" w:hAnsi="MS Gothic" w:cs="MS Gothic" w:hint="eastAsia"/>
            <w:noProof/>
            <w:lang w:val="ru-RU"/>
          </w:rPr>
          <w:t>第二章</w:t>
        </w:r>
        <w:r w:rsidRPr="00B06984">
          <w:rPr>
            <w:rStyle w:val="Hyperlink"/>
            <w:noProof/>
            <w:lang w:val="ru-RU"/>
          </w:rPr>
          <w:t xml:space="preserve">  </w:t>
        </w:r>
        <w:r w:rsidRPr="00B06984">
          <w:rPr>
            <w:rStyle w:val="Hyperlink"/>
            <w:rFonts w:ascii="MS Gothic" w:eastAsia="MS Gothic" w:hAnsi="MS Gothic" w:cs="MS Gothic" w:hint="eastAsia"/>
            <w:noProof/>
            <w:lang w:val="ru-RU"/>
          </w:rPr>
          <w:t>對上帝嘅信心同盼望</w:t>
        </w:r>
        <w:r>
          <w:rPr>
            <w:noProof/>
            <w:webHidden/>
          </w:rPr>
          <w:tab/>
        </w:r>
        <w:r>
          <w:rPr>
            <w:noProof/>
            <w:webHidden/>
          </w:rPr>
          <w:fldChar w:fldCharType="begin"/>
        </w:r>
        <w:r>
          <w:rPr>
            <w:noProof/>
            <w:webHidden/>
          </w:rPr>
          <w:instrText xml:space="preserve"> PAGEREF _Toc242021570 \h </w:instrText>
        </w:r>
        <w:r>
          <w:rPr>
            <w:noProof/>
            <w:webHidden/>
          </w:rPr>
        </w:r>
        <w:r>
          <w:rPr>
            <w:noProof/>
            <w:webHidden/>
          </w:rPr>
          <w:fldChar w:fldCharType="separate"/>
        </w:r>
        <w:r>
          <w:rPr>
            <w:noProof/>
            <w:webHidden/>
          </w:rPr>
          <w:t>100</w:t>
        </w:r>
        <w:r>
          <w:rPr>
            <w:noProof/>
            <w:webHidden/>
          </w:rPr>
          <w:fldChar w:fldCharType="end"/>
        </w:r>
      </w:hyperlink>
    </w:p>
    <w:p w14:paraId="58D33D1B" w14:textId="3D0D3AEB" w:rsidR="00EE15DE" w:rsidRDefault="00EE15DE">
      <w:pPr>
        <w:pStyle w:val="TOC4"/>
        <w:tabs>
          <w:tab w:val="right" w:leader="dot" w:pos="10459"/>
        </w:tabs>
        <w:rPr>
          <w:rFonts w:eastAsiaTheme="minorEastAsia" w:cstheme="minorBidi"/>
          <w:noProof/>
          <w:kern w:val="2"/>
          <w:sz w:val="24"/>
          <w:lang w:bidi="ta-IN"/>
          <w14:ligatures w14:val="standardContextual"/>
        </w:rPr>
      </w:pPr>
      <w:hyperlink w:anchor="_Toc242021571" w:history="1">
        <w:r w:rsidRPr="00B06984">
          <w:rPr>
            <w:rStyle w:val="Hyperlink"/>
            <w:rFonts w:ascii="MS Gothic" w:eastAsia="MS Gothic" w:hAnsi="MS Gothic" w:cs="MS Gothic" w:hint="eastAsia"/>
            <w:noProof/>
            <w:lang w:val="ru-RU"/>
          </w:rPr>
          <w:t>今日所有嘅惡都源於不信</w:t>
        </w:r>
        <w:r>
          <w:rPr>
            <w:noProof/>
            <w:webHidden/>
          </w:rPr>
          <w:tab/>
        </w:r>
        <w:r>
          <w:rPr>
            <w:noProof/>
            <w:webHidden/>
          </w:rPr>
          <w:fldChar w:fldCharType="begin"/>
        </w:r>
        <w:r>
          <w:rPr>
            <w:noProof/>
            <w:webHidden/>
          </w:rPr>
          <w:instrText xml:space="preserve"> PAGEREF _Toc242021571 \h </w:instrText>
        </w:r>
        <w:r>
          <w:rPr>
            <w:noProof/>
            <w:webHidden/>
          </w:rPr>
        </w:r>
        <w:r>
          <w:rPr>
            <w:noProof/>
            <w:webHidden/>
          </w:rPr>
          <w:fldChar w:fldCharType="separate"/>
        </w:r>
        <w:r>
          <w:rPr>
            <w:noProof/>
            <w:webHidden/>
          </w:rPr>
          <w:t>100</w:t>
        </w:r>
        <w:r>
          <w:rPr>
            <w:noProof/>
            <w:webHidden/>
          </w:rPr>
          <w:fldChar w:fldCharType="end"/>
        </w:r>
      </w:hyperlink>
    </w:p>
    <w:p w14:paraId="3ADC1983" w14:textId="16F523EA" w:rsidR="00EE15DE" w:rsidRDefault="00EE15DE">
      <w:pPr>
        <w:pStyle w:val="TOC4"/>
        <w:tabs>
          <w:tab w:val="right" w:leader="dot" w:pos="10459"/>
        </w:tabs>
        <w:rPr>
          <w:rFonts w:eastAsiaTheme="minorEastAsia" w:cstheme="minorBidi"/>
          <w:noProof/>
          <w:kern w:val="2"/>
          <w:sz w:val="24"/>
          <w:lang w:bidi="ta-IN"/>
          <w14:ligatures w14:val="standardContextual"/>
        </w:rPr>
      </w:pPr>
      <w:hyperlink w:anchor="_Toc242021572" w:history="1">
        <w:r w:rsidRPr="00B06984">
          <w:rPr>
            <w:rStyle w:val="Hyperlink"/>
            <w:rFonts w:ascii="MS Gothic" w:eastAsia="MS Gothic" w:hAnsi="MS Gothic" w:cs="MS Gothic" w:hint="eastAsia"/>
            <w:noProof/>
            <w:lang w:val="ru-RU"/>
          </w:rPr>
          <w:t>當信心動搖</w:t>
        </w:r>
        <w:r>
          <w:rPr>
            <w:noProof/>
            <w:webHidden/>
          </w:rPr>
          <w:tab/>
        </w:r>
        <w:r>
          <w:rPr>
            <w:noProof/>
            <w:webHidden/>
          </w:rPr>
          <w:fldChar w:fldCharType="begin"/>
        </w:r>
        <w:r>
          <w:rPr>
            <w:noProof/>
            <w:webHidden/>
          </w:rPr>
          <w:instrText xml:space="preserve"> PAGEREF _Toc242021572 \h </w:instrText>
        </w:r>
        <w:r>
          <w:rPr>
            <w:noProof/>
            <w:webHidden/>
          </w:rPr>
        </w:r>
        <w:r>
          <w:rPr>
            <w:noProof/>
            <w:webHidden/>
          </w:rPr>
          <w:fldChar w:fldCharType="separate"/>
        </w:r>
        <w:r>
          <w:rPr>
            <w:noProof/>
            <w:webHidden/>
          </w:rPr>
          <w:t>101</w:t>
        </w:r>
        <w:r>
          <w:rPr>
            <w:noProof/>
            <w:webHidden/>
          </w:rPr>
          <w:fldChar w:fldCharType="end"/>
        </w:r>
      </w:hyperlink>
    </w:p>
    <w:p w14:paraId="28CB953A" w14:textId="30DB55FB" w:rsidR="00EE15DE" w:rsidRDefault="00EE15DE">
      <w:pPr>
        <w:pStyle w:val="TOC4"/>
        <w:tabs>
          <w:tab w:val="right" w:leader="dot" w:pos="10459"/>
        </w:tabs>
        <w:rPr>
          <w:rFonts w:eastAsiaTheme="minorEastAsia" w:cstheme="minorBidi"/>
          <w:noProof/>
          <w:kern w:val="2"/>
          <w:sz w:val="24"/>
          <w:lang w:bidi="ta-IN"/>
          <w14:ligatures w14:val="standardContextual"/>
        </w:rPr>
      </w:pPr>
      <w:hyperlink w:anchor="_Toc242021573" w:history="1">
        <w:r w:rsidRPr="00B06984">
          <w:rPr>
            <w:rStyle w:val="Hyperlink"/>
            <w:rFonts w:ascii="MS Gothic" w:eastAsia="MS Gothic" w:hAnsi="MS Gothic" w:cs="MS Gothic" w:hint="eastAsia"/>
            <w:noProof/>
            <w:lang w:val="ru-RU"/>
          </w:rPr>
          <w:t>不信任同無信心</w:t>
        </w:r>
        <w:r>
          <w:rPr>
            <w:noProof/>
            <w:webHidden/>
          </w:rPr>
          <w:tab/>
        </w:r>
        <w:r>
          <w:rPr>
            <w:noProof/>
            <w:webHidden/>
          </w:rPr>
          <w:fldChar w:fldCharType="begin"/>
        </w:r>
        <w:r>
          <w:rPr>
            <w:noProof/>
            <w:webHidden/>
          </w:rPr>
          <w:instrText xml:space="preserve"> PAGEREF _Toc242021573 \h </w:instrText>
        </w:r>
        <w:r>
          <w:rPr>
            <w:noProof/>
            <w:webHidden/>
          </w:rPr>
        </w:r>
        <w:r>
          <w:rPr>
            <w:noProof/>
            <w:webHidden/>
          </w:rPr>
          <w:fldChar w:fldCharType="separate"/>
        </w:r>
        <w:r>
          <w:rPr>
            <w:noProof/>
            <w:webHidden/>
          </w:rPr>
          <w:t>101</w:t>
        </w:r>
        <w:r>
          <w:rPr>
            <w:noProof/>
            <w:webHidden/>
          </w:rPr>
          <w:fldChar w:fldCharType="end"/>
        </w:r>
      </w:hyperlink>
    </w:p>
    <w:p w14:paraId="2528955C" w14:textId="2A6EE49E" w:rsidR="00EE15DE" w:rsidRDefault="00EE15DE">
      <w:pPr>
        <w:pStyle w:val="TOC4"/>
        <w:tabs>
          <w:tab w:val="right" w:leader="dot" w:pos="10459"/>
        </w:tabs>
        <w:rPr>
          <w:rFonts w:eastAsiaTheme="minorEastAsia" w:cstheme="minorBidi"/>
          <w:noProof/>
          <w:kern w:val="2"/>
          <w:sz w:val="24"/>
          <w:lang w:bidi="ta-IN"/>
          <w14:ligatures w14:val="standardContextual"/>
        </w:rPr>
      </w:pPr>
      <w:hyperlink w:anchor="_Toc242021574" w:history="1">
        <w:r w:rsidRPr="00B06984">
          <w:rPr>
            <w:rStyle w:val="Hyperlink"/>
            <w:rFonts w:ascii="MS Gothic" w:eastAsia="MS Gothic" w:hAnsi="MS Gothic" w:cs="MS Gothic" w:hint="eastAsia"/>
            <w:noProof/>
            <w:lang w:val="ru-RU"/>
          </w:rPr>
          <w:t>信神者無所畏</w:t>
        </w:r>
        <w:r>
          <w:rPr>
            <w:noProof/>
            <w:webHidden/>
          </w:rPr>
          <w:tab/>
        </w:r>
        <w:r>
          <w:rPr>
            <w:noProof/>
            <w:webHidden/>
          </w:rPr>
          <w:fldChar w:fldCharType="begin"/>
        </w:r>
        <w:r>
          <w:rPr>
            <w:noProof/>
            <w:webHidden/>
          </w:rPr>
          <w:instrText xml:space="preserve"> PAGEREF _Toc242021574 \h </w:instrText>
        </w:r>
        <w:r>
          <w:rPr>
            <w:noProof/>
            <w:webHidden/>
          </w:rPr>
        </w:r>
        <w:r>
          <w:rPr>
            <w:noProof/>
            <w:webHidden/>
          </w:rPr>
          <w:fldChar w:fldCharType="separate"/>
        </w:r>
        <w:r>
          <w:rPr>
            <w:noProof/>
            <w:webHidden/>
          </w:rPr>
          <w:t>102</w:t>
        </w:r>
        <w:r>
          <w:rPr>
            <w:noProof/>
            <w:webHidden/>
          </w:rPr>
          <w:fldChar w:fldCharType="end"/>
        </w:r>
      </w:hyperlink>
    </w:p>
    <w:p w14:paraId="20F6A23F" w14:textId="2DBBD0FD" w:rsidR="00EE15DE" w:rsidRDefault="00EE15DE">
      <w:pPr>
        <w:pStyle w:val="TOC4"/>
        <w:tabs>
          <w:tab w:val="right" w:leader="dot" w:pos="10459"/>
        </w:tabs>
        <w:rPr>
          <w:rFonts w:eastAsiaTheme="minorEastAsia" w:cstheme="minorBidi"/>
          <w:noProof/>
          <w:kern w:val="2"/>
          <w:sz w:val="24"/>
          <w:lang w:bidi="ta-IN"/>
          <w14:ligatures w14:val="standardContextual"/>
        </w:rPr>
      </w:pPr>
      <w:hyperlink w:anchor="_Toc242021575" w:history="1">
        <w:r w:rsidRPr="00B06984">
          <w:rPr>
            <w:rStyle w:val="Hyperlink"/>
            <w:rFonts w:ascii="MS Gothic" w:eastAsia="MS Gothic" w:hAnsi="MS Gothic" w:cs="MS Gothic" w:hint="eastAsia"/>
            <w:noProof/>
            <w:lang w:val="ru-RU"/>
          </w:rPr>
          <w:t>「我見主站</w:t>
        </w:r>
        <w:r w:rsidRPr="00B06984">
          <w:rPr>
            <w:rStyle w:val="Hyperlink"/>
            <w:rFonts w:ascii="Microsoft JhengHei" w:eastAsia="Microsoft JhengHei" w:hAnsi="Microsoft JhengHei" w:cs="Microsoft JhengHei" w:hint="eastAsia"/>
            <w:noProof/>
            <w:lang w:val="ru-RU"/>
          </w:rPr>
          <w:t>喺我面前」</w:t>
        </w:r>
        <w:r>
          <w:rPr>
            <w:noProof/>
            <w:webHidden/>
          </w:rPr>
          <w:tab/>
        </w:r>
        <w:r>
          <w:rPr>
            <w:noProof/>
            <w:webHidden/>
          </w:rPr>
          <w:fldChar w:fldCharType="begin"/>
        </w:r>
        <w:r>
          <w:rPr>
            <w:noProof/>
            <w:webHidden/>
          </w:rPr>
          <w:instrText xml:space="preserve"> PAGEREF _Toc242021575 \h </w:instrText>
        </w:r>
        <w:r>
          <w:rPr>
            <w:noProof/>
            <w:webHidden/>
          </w:rPr>
        </w:r>
        <w:r>
          <w:rPr>
            <w:noProof/>
            <w:webHidden/>
          </w:rPr>
          <w:fldChar w:fldCharType="separate"/>
        </w:r>
        <w:r>
          <w:rPr>
            <w:noProof/>
            <w:webHidden/>
          </w:rPr>
          <w:t>103</w:t>
        </w:r>
        <w:r>
          <w:rPr>
            <w:noProof/>
            <w:webHidden/>
          </w:rPr>
          <w:fldChar w:fldCharType="end"/>
        </w:r>
      </w:hyperlink>
    </w:p>
    <w:p w14:paraId="30BB0ABA" w14:textId="471138BB" w:rsidR="00EE15DE" w:rsidRDefault="00EE15DE">
      <w:pPr>
        <w:pStyle w:val="TOC4"/>
        <w:tabs>
          <w:tab w:val="right" w:leader="dot" w:pos="10459"/>
        </w:tabs>
        <w:rPr>
          <w:rFonts w:eastAsiaTheme="minorEastAsia" w:cstheme="minorBidi"/>
          <w:noProof/>
          <w:kern w:val="2"/>
          <w:sz w:val="24"/>
          <w:lang w:bidi="ta-IN"/>
          <w14:ligatures w14:val="standardContextual"/>
        </w:rPr>
      </w:pPr>
      <w:hyperlink w:anchor="_Toc242021576" w:history="1">
        <w:r w:rsidRPr="00B06984">
          <w:rPr>
            <w:rStyle w:val="Hyperlink"/>
            <w:rFonts w:ascii="MS Gothic" w:eastAsia="MS Gothic" w:hAnsi="MS Gothic" w:cs="MS Gothic" w:hint="eastAsia"/>
            <w:noProof/>
            <w:lang w:val="ru-RU"/>
          </w:rPr>
          <w:t>對上帝嘅盼望同信靠</w:t>
        </w:r>
        <w:r w:rsidRPr="00B06984">
          <w:rPr>
            <w:rStyle w:val="Hyperlink"/>
            <w:noProof/>
            <w:lang w:val="ru-RU"/>
          </w:rPr>
          <w:t>,</w:t>
        </w:r>
        <w:r w:rsidRPr="00B06984">
          <w:rPr>
            <w:rStyle w:val="Hyperlink"/>
            <w:rFonts w:ascii="MS Gothic" w:eastAsia="MS Gothic" w:hAnsi="MS Gothic" w:cs="MS Gothic" w:hint="eastAsia"/>
            <w:noProof/>
            <w:lang w:val="ru-RU"/>
          </w:rPr>
          <w:t>就係最穩妥嘅保證</w:t>
        </w:r>
        <w:r>
          <w:rPr>
            <w:noProof/>
            <w:webHidden/>
          </w:rPr>
          <w:tab/>
        </w:r>
        <w:r>
          <w:rPr>
            <w:noProof/>
            <w:webHidden/>
          </w:rPr>
          <w:fldChar w:fldCharType="begin"/>
        </w:r>
        <w:r>
          <w:rPr>
            <w:noProof/>
            <w:webHidden/>
          </w:rPr>
          <w:instrText xml:space="preserve"> PAGEREF _Toc242021576 \h </w:instrText>
        </w:r>
        <w:r>
          <w:rPr>
            <w:noProof/>
            <w:webHidden/>
          </w:rPr>
        </w:r>
        <w:r>
          <w:rPr>
            <w:noProof/>
            <w:webHidden/>
          </w:rPr>
          <w:fldChar w:fldCharType="separate"/>
        </w:r>
        <w:r>
          <w:rPr>
            <w:noProof/>
            <w:webHidden/>
          </w:rPr>
          <w:t>104</w:t>
        </w:r>
        <w:r>
          <w:rPr>
            <w:noProof/>
            <w:webHidden/>
          </w:rPr>
          <w:fldChar w:fldCharType="end"/>
        </w:r>
      </w:hyperlink>
    </w:p>
    <w:p w14:paraId="1297521F" w14:textId="567BA745" w:rsidR="00EE15DE" w:rsidRDefault="00EE15DE">
      <w:pPr>
        <w:pStyle w:val="TOC4"/>
        <w:tabs>
          <w:tab w:val="right" w:leader="dot" w:pos="10459"/>
        </w:tabs>
        <w:rPr>
          <w:rFonts w:eastAsiaTheme="minorEastAsia" w:cstheme="minorBidi"/>
          <w:noProof/>
          <w:kern w:val="2"/>
          <w:sz w:val="24"/>
          <w:lang w:bidi="ta-IN"/>
          <w14:ligatures w14:val="standardContextual"/>
        </w:rPr>
      </w:pPr>
      <w:hyperlink w:anchor="_Toc242021577" w:history="1">
        <w:r w:rsidRPr="00B06984">
          <w:rPr>
            <w:rStyle w:val="Hyperlink"/>
            <w:rFonts w:ascii="MS Gothic" w:eastAsia="MS Gothic" w:hAnsi="MS Gothic" w:cs="MS Gothic" w:hint="eastAsia"/>
            <w:noProof/>
            <w:lang w:val="ru-RU"/>
          </w:rPr>
          <w:t>有真信心嘅人</w:t>
        </w:r>
        <w:r w:rsidRPr="00B06984">
          <w:rPr>
            <w:rStyle w:val="Hyperlink"/>
            <w:noProof/>
            <w:lang w:val="ru-RU"/>
          </w:rPr>
          <w:t>,</w:t>
        </w:r>
        <w:r w:rsidRPr="00B06984">
          <w:rPr>
            <w:rStyle w:val="Hyperlink"/>
            <w:rFonts w:ascii="MS Gothic" w:eastAsia="MS Gothic" w:hAnsi="MS Gothic" w:cs="MS Gothic" w:hint="eastAsia"/>
            <w:noProof/>
            <w:lang w:val="ru-RU"/>
          </w:rPr>
          <w:t>就有真愛</w:t>
        </w:r>
        <w:r>
          <w:rPr>
            <w:noProof/>
            <w:webHidden/>
          </w:rPr>
          <w:tab/>
        </w:r>
        <w:r>
          <w:rPr>
            <w:noProof/>
            <w:webHidden/>
          </w:rPr>
          <w:fldChar w:fldCharType="begin"/>
        </w:r>
        <w:r>
          <w:rPr>
            <w:noProof/>
            <w:webHidden/>
          </w:rPr>
          <w:instrText xml:space="preserve"> PAGEREF _Toc242021577 \h </w:instrText>
        </w:r>
        <w:r>
          <w:rPr>
            <w:noProof/>
            <w:webHidden/>
          </w:rPr>
        </w:r>
        <w:r>
          <w:rPr>
            <w:noProof/>
            <w:webHidden/>
          </w:rPr>
          <w:fldChar w:fldCharType="separate"/>
        </w:r>
        <w:r>
          <w:rPr>
            <w:noProof/>
            <w:webHidden/>
          </w:rPr>
          <w:t>104</w:t>
        </w:r>
        <w:r>
          <w:rPr>
            <w:noProof/>
            <w:webHidden/>
          </w:rPr>
          <w:fldChar w:fldCharType="end"/>
        </w:r>
      </w:hyperlink>
    </w:p>
    <w:p w14:paraId="52362CDA" w14:textId="3186FDA4" w:rsidR="00EE15DE" w:rsidRDefault="00EE15DE">
      <w:pPr>
        <w:pStyle w:val="TOC3"/>
        <w:tabs>
          <w:tab w:val="right" w:leader="dot" w:pos="10459"/>
        </w:tabs>
        <w:rPr>
          <w:rFonts w:eastAsiaTheme="minorEastAsia" w:cstheme="minorBidi"/>
          <w:noProof/>
          <w:kern w:val="2"/>
          <w:sz w:val="24"/>
          <w:lang w:bidi="ta-IN"/>
          <w14:ligatures w14:val="standardContextual"/>
        </w:rPr>
      </w:pPr>
      <w:hyperlink w:anchor="_Toc242021578" w:history="1">
        <w:r w:rsidRPr="00B06984">
          <w:rPr>
            <w:rStyle w:val="Hyperlink"/>
            <w:rFonts w:ascii="MS Gothic" w:eastAsia="MS Gothic" w:hAnsi="MS Gothic" w:cs="MS Gothic" w:hint="eastAsia"/>
            <w:noProof/>
            <w:lang w:val="ru-RU"/>
          </w:rPr>
          <w:t>第三章</w:t>
        </w:r>
        <w:r w:rsidRPr="00B06984">
          <w:rPr>
            <w:rStyle w:val="Hyperlink"/>
            <w:noProof/>
            <w:lang w:val="ru-RU"/>
          </w:rPr>
          <w:t xml:space="preserve">  </w:t>
        </w:r>
        <w:r w:rsidRPr="00B06984">
          <w:rPr>
            <w:rStyle w:val="Hyperlink"/>
            <w:rFonts w:ascii="MS Gothic" w:eastAsia="MS Gothic" w:hAnsi="MS Gothic" w:cs="MS Gothic" w:hint="eastAsia"/>
            <w:noProof/>
            <w:lang w:val="ru-RU"/>
          </w:rPr>
          <w:t>以忍耐得救</w:t>
        </w:r>
        <w:r>
          <w:rPr>
            <w:noProof/>
            <w:webHidden/>
          </w:rPr>
          <w:tab/>
        </w:r>
        <w:r>
          <w:rPr>
            <w:noProof/>
            <w:webHidden/>
          </w:rPr>
          <w:fldChar w:fldCharType="begin"/>
        </w:r>
        <w:r>
          <w:rPr>
            <w:noProof/>
            <w:webHidden/>
          </w:rPr>
          <w:instrText xml:space="preserve"> PAGEREF _Toc242021578 \h </w:instrText>
        </w:r>
        <w:r>
          <w:rPr>
            <w:noProof/>
            <w:webHidden/>
          </w:rPr>
        </w:r>
        <w:r>
          <w:rPr>
            <w:noProof/>
            <w:webHidden/>
          </w:rPr>
          <w:fldChar w:fldCharType="separate"/>
        </w:r>
        <w:r>
          <w:rPr>
            <w:noProof/>
            <w:webHidden/>
          </w:rPr>
          <w:t>105</w:t>
        </w:r>
        <w:r>
          <w:rPr>
            <w:noProof/>
            <w:webHidden/>
          </w:rPr>
          <w:fldChar w:fldCharType="end"/>
        </w:r>
      </w:hyperlink>
    </w:p>
    <w:p w14:paraId="03638CE1" w14:textId="50D204C6" w:rsidR="00EE15DE" w:rsidRDefault="00EE15DE">
      <w:pPr>
        <w:pStyle w:val="TOC4"/>
        <w:tabs>
          <w:tab w:val="right" w:leader="dot" w:pos="10459"/>
        </w:tabs>
        <w:rPr>
          <w:rFonts w:eastAsiaTheme="minorEastAsia" w:cstheme="minorBidi"/>
          <w:noProof/>
          <w:kern w:val="2"/>
          <w:sz w:val="24"/>
          <w:lang w:bidi="ta-IN"/>
          <w14:ligatures w14:val="standardContextual"/>
        </w:rPr>
      </w:pPr>
      <w:hyperlink w:anchor="_Toc242021579" w:history="1">
        <w:r w:rsidRPr="00B06984">
          <w:rPr>
            <w:rStyle w:val="Hyperlink"/>
            <w:rFonts w:ascii="MS Gothic" w:eastAsia="MS Gothic" w:hAnsi="MS Gothic" w:cs="MS Gothic" w:hint="eastAsia"/>
            <w:noProof/>
            <w:lang w:val="ru-RU"/>
          </w:rPr>
          <w:t>「經得起試探嘅人</w:t>
        </w:r>
        <w:r w:rsidRPr="00B06984">
          <w:rPr>
            <w:rStyle w:val="Hyperlink"/>
            <w:noProof/>
            <w:lang w:val="ru-RU"/>
          </w:rPr>
          <w:t>,</w:t>
        </w:r>
        <w:r w:rsidRPr="00B06984">
          <w:rPr>
            <w:rStyle w:val="Hyperlink"/>
            <w:rFonts w:ascii="MS Gothic" w:eastAsia="MS Gothic" w:hAnsi="MS Gothic" w:cs="MS Gothic" w:hint="eastAsia"/>
            <w:noProof/>
            <w:lang w:val="ru-RU"/>
          </w:rPr>
          <w:t>有福啦</w:t>
        </w:r>
        <w:r w:rsidRPr="00B06984">
          <w:rPr>
            <w:rStyle w:val="Hyperlink"/>
            <w:noProof/>
            <w:lang w:val="ru-RU"/>
          </w:rPr>
          <w:t>!</w:t>
        </w:r>
        <w:r w:rsidRPr="00B06984">
          <w:rPr>
            <w:rStyle w:val="Hyperlink"/>
            <w:rFonts w:ascii="MS Gothic" w:eastAsia="MS Gothic" w:hAnsi="MS Gothic" w:cs="MS Gothic" w:hint="eastAsia"/>
            <w:noProof/>
            <w:lang w:val="ru-RU"/>
          </w:rPr>
          <w:t>」</w:t>
        </w:r>
        <w:r>
          <w:rPr>
            <w:noProof/>
            <w:webHidden/>
          </w:rPr>
          <w:tab/>
        </w:r>
        <w:r>
          <w:rPr>
            <w:noProof/>
            <w:webHidden/>
          </w:rPr>
          <w:fldChar w:fldCharType="begin"/>
        </w:r>
        <w:r>
          <w:rPr>
            <w:noProof/>
            <w:webHidden/>
          </w:rPr>
          <w:instrText xml:space="preserve"> PAGEREF _Toc242021579 \h </w:instrText>
        </w:r>
        <w:r>
          <w:rPr>
            <w:noProof/>
            <w:webHidden/>
          </w:rPr>
        </w:r>
        <w:r>
          <w:rPr>
            <w:noProof/>
            <w:webHidden/>
          </w:rPr>
          <w:fldChar w:fldCharType="separate"/>
        </w:r>
        <w:r>
          <w:rPr>
            <w:noProof/>
            <w:webHidden/>
          </w:rPr>
          <w:t>105</w:t>
        </w:r>
        <w:r>
          <w:rPr>
            <w:noProof/>
            <w:webHidden/>
          </w:rPr>
          <w:fldChar w:fldCharType="end"/>
        </w:r>
      </w:hyperlink>
    </w:p>
    <w:p w14:paraId="1D203383" w14:textId="45A15E58" w:rsidR="00EE15DE" w:rsidRDefault="00EE15DE">
      <w:pPr>
        <w:pStyle w:val="TOC4"/>
        <w:tabs>
          <w:tab w:val="right" w:leader="dot" w:pos="10459"/>
        </w:tabs>
        <w:rPr>
          <w:rFonts w:eastAsiaTheme="minorEastAsia" w:cstheme="minorBidi"/>
          <w:noProof/>
          <w:kern w:val="2"/>
          <w:sz w:val="24"/>
          <w:lang w:bidi="ta-IN"/>
          <w14:ligatures w14:val="standardContextual"/>
        </w:rPr>
      </w:pPr>
      <w:hyperlink w:anchor="_Toc242021580" w:history="1">
        <w:r w:rsidRPr="00B06984">
          <w:rPr>
            <w:rStyle w:val="Hyperlink"/>
            <w:rFonts w:ascii="MS Gothic" w:eastAsia="MS Gothic" w:hAnsi="MS Gothic" w:cs="MS Gothic" w:hint="eastAsia"/>
            <w:noProof/>
            <w:lang w:val="ru-RU"/>
          </w:rPr>
          <w:t>要對另一個人有忍耐</w:t>
        </w:r>
        <w:r w:rsidRPr="00B06984">
          <w:rPr>
            <w:rStyle w:val="Hyperlink"/>
            <w:noProof/>
            <w:lang w:val="ru-RU"/>
          </w:rPr>
          <w:t>,</w:t>
        </w:r>
        <w:r w:rsidRPr="00B06984">
          <w:rPr>
            <w:rStyle w:val="Hyperlink"/>
            <w:rFonts w:ascii="MS Gothic" w:eastAsia="MS Gothic" w:hAnsi="MS Gothic" w:cs="MS Gothic" w:hint="eastAsia"/>
            <w:noProof/>
            <w:lang w:val="ru-RU"/>
          </w:rPr>
          <w:t>就要愛</w:t>
        </w:r>
        <w:r w:rsidRPr="00B06984">
          <w:rPr>
            <w:rStyle w:val="Hyperlink"/>
            <w:rFonts w:ascii="Microsoft JhengHei" w:eastAsia="Microsoft JhengHei" w:hAnsi="Microsoft JhengHei" w:cs="Microsoft JhengHei" w:hint="eastAsia"/>
            <w:noProof/>
            <w:lang w:val="ru-RU"/>
          </w:rPr>
          <w:t>佢</w:t>
        </w:r>
        <w:r>
          <w:rPr>
            <w:noProof/>
            <w:webHidden/>
          </w:rPr>
          <w:tab/>
        </w:r>
        <w:r>
          <w:rPr>
            <w:noProof/>
            <w:webHidden/>
          </w:rPr>
          <w:fldChar w:fldCharType="begin"/>
        </w:r>
        <w:r>
          <w:rPr>
            <w:noProof/>
            <w:webHidden/>
          </w:rPr>
          <w:instrText xml:space="preserve"> PAGEREF _Toc242021580 \h </w:instrText>
        </w:r>
        <w:r>
          <w:rPr>
            <w:noProof/>
            <w:webHidden/>
          </w:rPr>
        </w:r>
        <w:r>
          <w:rPr>
            <w:noProof/>
            <w:webHidden/>
          </w:rPr>
          <w:fldChar w:fldCharType="separate"/>
        </w:r>
        <w:r>
          <w:rPr>
            <w:noProof/>
            <w:webHidden/>
          </w:rPr>
          <w:t>105</w:t>
        </w:r>
        <w:r>
          <w:rPr>
            <w:noProof/>
            <w:webHidden/>
          </w:rPr>
          <w:fldChar w:fldCharType="end"/>
        </w:r>
      </w:hyperlink>
    </w:p>
    <w:p w14:paraId="7764DCA9" w14:textId="41382810" w:rsidR="00EE15DE" w:rsidRDefault="00EE15DE">
      <w:pPr>
        <w:pStyle w:val="TOC4"/>
        <w:tabs>
          <w:tab w:val="right" w:leader="dot" w:pos="10459"/>
        </w:tabs>
        <w:rPr>
          <w:rFonts w:eastAsiaTheme="minorEastAsia" w:cstheme="minorBidi"/>
          <w:noProof/>
          <w:kern w:val="2"/>
          <w:sz w:val="24"/>
          <w:lang w:bidi="ta-IN"/>
          <w14:ligatures w14:val="standardContextual"/>
        </w:rPr>
      </w:pPr>
      <w:hyperlink w:anchor="_Toc242021581" w:history="1">
        <w:r w:rsidRPr="00B06984">
          <w:rPr>
            <w:rStyle w:val="Hyperlink"/>
            <w:rFonts w:ascii="MS Gothic" w:eastAsia="MS Gothic" w:hAnsi="MS Gothic" w:cs="MS Gothic" w:hint="eastAsia"/>
            <w:noProof/>
            <w:lang w:val="ru-RU"/>
          </w:rPr>
          <w:t>基督將人類的救恩建立在忍耐之上</w:t>
        </w:r>
        <w:r>
          <w:rPr>
            <w:noProof/>
            <w:webHidden/>
          </w:rPr>
          <w:tab/>
        </w:r>
        <w:r>
          <w:rPr>
            <w:noProof/>
            <w:webHidden/>
          </w:rPr>
          <w:fldChar w:fldCharType="begin"/>
        </w:r>
        <w:r>
          <w:rPr>
            <w:noProof/>
            <w:webHidden/>
          </w:rPr>
          <w:instrText xml:space="preserve"> PAGEREF _Toc242021581 \h </w:instrText>
        </w:r>
        <w:r>
          <w:rPr>
            <w:noProof/>
            <w:webHidden/>
          </w:rPr>
        </w:r>
        <w:r>
          <w:rPr>
            <w:noProof/>
            <w:webHidden/>
          </w:rPr>
          <w:fldChar w:fldCharType="separate"/>
        </w:r>
        <w:r>
          <w:rPr>
            <w:noProof/>
            <w:webHidden/>
          </w:rPr>
          <w:t>106</w:t>
        </w:r>
        <w:r>
          <w:rPr>
            <w:noProof/>
            <w:webHidden/>
          </w:rPr>
          <w:fldChar w:fldCharType="end"/>
        </w:r>
      </w:hyperlink>
    </w:p>
    <w:p w14:paraId="737248CF" w14:textId="32B2457C" w:rsidR="00EE15DE" w:rsidRDefault="00EE15DE">
      <w:pPr>
        <w:pStyle w:val="TOC4"/>
        <w:tabs>
          <w:tab w:val="right" w:leader="dot" w:pos="10459"/>
        </w:tabs>
        <w:rPr>
          <w:rFonts w:eastAsiaTheme="minorEastAsia" w:cstheme="minorBidi"/>
          <w:noProof/>
          <w:kern w:val="2"/>
          <w:sz w:val="24"/>
          <w:lang w:bidi="ta-IN"/>
          <w14:ligatures w14:val="standardContextual"/>
        </w:rPr>
      </w:pPr>
      <w:hyperlink w:anchor="_Toc242021582" w:history="1">
        <w:r w:rsidRPr="00B06984">
          <w:rPr>
            <w:rStyle w:val="Hyperlink"/>
            <w:rFonts w:ascii="MS Gothic" w:eastAsia="MS Gothic" w:hAnsi="MS Gothic" w:cs="MS Gothic" w:hint="eastAsia"/>
            <w:noProof/>
            <w:lang w:val="ru-RU"/>
          </w:rPr>
          <w:t>冬天我</w:t>
        </w:r>
        <w:r w:rsidRPr="00B06984">
          <w:rPr>
            <w:rStyle w:val="Hyperlink"/>
            <w:rFonts w:ascii="Microsoft JhengHei" w:eastAsia="Microsoft JhengHei" w:hAnsi="Microsoft JhengHei" w:cs="Microsoft JhengHei" w:hint="eastAsia"/>
            <w:noProof/>
            <w:lang w:val="ru-RU"/>
          </w:rPr>
          <w:t>哋忍耐</w:t>
        </w:r>
        <w:r w:rsidRPr="00B06984">
          <w:rPr>
            <w:rStyle w:val="Hyperlink"/>
            <w:noProof/>
            <w:lang w:val="ru-RU"/>
          </w:rPr>
          <w:t>,</w:t>
        </w:r>
        <w:r w:rsidRPr="00B06984">
          <w:rPr>
            <w:rStyle w:val="Hyperlink"/>
            <w:rFonts w:ascii="MS Gothic" w:eastAsia="MS Gothic" w:hAnsi="MS Gothic" w:cs="MS Gothic" w:hint="eastAsia"/>
            <w:noProof/>
            <w:lang w:val="ru-RU"/>
          </w:rPr>
          <w:t>盼望春天會嚟</w:t>
        </w:r>
        <w:r>
          <w:rPr>
            <w:noProof/>
            <w:webHidden/>
          </w:rPr>
          <w:tab/>
        </w:r>
        <w:r>
          <w:rPr>
            <w:noProof/>
            <w:webHidden/>
          </w:rPr>
          <w:fldChar w:fldCharType="begin"/>
        </w:r>
        <w:r>
          <w:rPr>
            <w:noProof/>
            <w:webHidden/>
          </w:rPr>
          <w:instrText xml:space="preserve"> PAGEREF _Toc242021582 \h </w:instrText>
        </w:r>
        <w:r>
          <w:rPr>
            <w:noProof/>
            <w:webHidden/>
          </w:rPr>
        </w:r>
        <w:r>
          <w:rPr>
            <w:noProof/>
            <w:webHidden/>
          </w:rPr>
          <w:fldChar w:fldCharType="separate"/>
        </w:r>
        <w:r>
          <w:rPr>
            <w:noProof/>
            <w:webHidden/>
          </w:rPr>
          <w:t>107</w:t>
        </w:r>
        <w:r>
          <w:rPr>
            <w:noProof/>
            <w:webHidden/>
          </w:rPr>
          <w:fldChar w:fldCharType="end"/>
        </w:r>
      </w:hyperlink>
    </w:p>
    <w:p w14:paraId="02603280" w14:textId="0216E456" w:rsidR="00EE15DE" w:rsidRDefault="00EE15DE">
      <w:pPr>
        <w:pStyle w:val="TOC3"/>
        <w:tabs>
          <w:tab w:val="right" w:leader="dot" w:pos="10459"/>
        </w:tabs>
        <w:rPr>
          <w:rFonts w:eastAsiaTheme="minorEastAsia" w:cstheme="minorBidi"/>
          <w:noProof/>
          <w:kern w:val="2"/>
          <w:sz w:val="24"/>
          <w:lang w:bidi="ta-IN"/>
          <w14:ligatures w14:val="standardContextual"/>
        </w:rPr>
      </w:pPr>
      <w:hyperlink w:anchor="_Toc242021583" w:history="1">
        <w:r w:rsidRPr="00B06984">
          <w:rPr>
            <w:rStyle w:val="Hyperlink"/>
            <w:rFonts w:ascii="MS Gothic" w:eastAsia="MS Gothic" w:hAnsi="MS Gothic" w:cs="MS Gothic" w:hint="eastAsia"/>
            <w:noProof/>
            <w:lang w:val="ru-RU"/>
          </w:rPr>
          <w:t>第四章</w:t>
        </w:r>
        <w:r w:rsidRPr="00B06984">
          <w:rPr>
            <w:rStyle w:val="Hyperlink"/>
            <w:noProof/>
            <w:lang w:val="ru-RU"/>
          </w:rPr>
          <w:t xml:space="preserve">  </w:t>
        </w:r>
        <w:r w:rsidRPr="00B06984">
          <w:rPr>
            <w:rStyle w:val="Hyperlink"/>
            <w:rFonts w:ascii="MS Gothic" w:eastAsia="MS Gothic" w:hAnsi="MS Gothic" w:cs="MS Gothic" w:hint="eastAsia"/>
            <w:noProof/>
            <w:lang w:val="ru-RU"/>
          </w:rPr>
          <w:t>屬靈的喜樂</w:t>
        </w:r>
        <w:r>
          <w:rPr>
            <w:noProof/>
            <w:webHidden/>
          </w:rPr>
          <w:tab/>
        </w:r>
        <w:r>
          <w:rPr>
            <w:noProof/>
            <w:webHidden/>
          </w:rPr>
          <w:fldChar w:fldCharType="begin"/>
        </w:r>
        <w:r>
          <w:rPr>
            <w:noProof/>
            <w:webHidden/>
          </w:rPr>
          <w:instrText xml:space="preserve"> PAGEREF _Toc242021583 \h </w:instrText>
        </w:r>
        <w:r>
          <w:rPr>
            <w:noProof/>
            <w:webHidden/>
          </w:rPr>
        </w:r>
        <w:r>
          <w:rPr>
            <w:noProof/>
            <w:webHidden/>
          </w:rPr>
          <w:fldChar w:fldCharType="separate"/>
        </w:r>
        <w:r>
          <w:rPr>
            <w:noProof/>
            <w:webHidden/>
          </w:rPr>
          <w:t>108</w:t>
        </w:r>
        <w:r>
          <w:rPr>
            <w:noProof/>
            <w:webHidden/>
          </w:rPr>
          <w:fldChar w:fldCharType="end"/>
        </w:r>
      </w:hyperlink>
    </w:p>
    <w:p w14:paraId="3F7E115F" w14:textId="65416F4F" w:rsidR="00EE15DE" w:rsidRDefault="00EE15DE">
      <w:pPr>
        <w:pStyle w:val="TOC4"/>
        <w:tabs>
          <w:tab w:val="right" w:leader="dot" w:pos="10459"/>
        </w:tabs>
        <w:rPr>
          <w:rFonts w:eastAsiaTheme="minorEastAsia" w:cstheme="minorBidi"/>
          <w:noProof/>
          <w:kern w:val="2"/>
          <w:sz w:val="24"/>
          <w:lang w:bidi="ta-IN"/>
          <w14:ligatures w14:val="standardContextual"/>
        </w:rPr>
      </w:pPr>
      <w:hyperlink w:anchor="_Toc242021584" w:history="1">
        <w:r w:rsidRPr="00B06984">
          <w:rPr>
            <w:rStyle w:val="Hyperlink"/>
            <w:rFonts w:ascii="MS Gothic" w:eastAsia="MS Gothic" w:hAnsi="MS Gothic" w:cs="MS Gothic" w:hint="eastAsia"/>
            <w:noProof/>
            <w:lang w:val="ru-RU"/>
          </w:rPr>
          <w:t>天主之母為世界帶來喜樂</w:t>
        </w:r>
        <w:r>
          <w:rPr>
            <w:noProof/>
            <w:webHidden/>
          </w:rPr>
          <w:tab/>
        </w:r>
        <w:r>
          <w:rPr>
            <w:noProof/>
            <w:webHidden/>
          </w:rPr>
          <w:fldChar w:fldCharType="begin"/>
        </w:r>
        <w:r>
          <w:rPr>
            <w:noProof/>
            <w:webHidden/>
          </w:rPr>
          <w:instrText xml:space="preserve"> PAGEREF _Toc242021584 \h </w:instrText>
        </w:r>
        <w:r>
          <w:rPr>
            <w:noProof/>
            <w:webHidden/>
          </w:rPr>
        </w:r>
        <w:r>
          <w:rPr>
            <w:noProof/>
            <w:webHidden/>
          </w:rPr>
          <w:fldChar w:fldCharType="separate"/>
        </w:r>
        <w:r>
          <w:rPr>
            <w:noProof/>
            <w:webHidden/>
          </w:rPr>
          <w:t>108</w:t>
        </w:r>
        <w:r>
          <w:rPr>
            <w:noProof/>
            <w:webHidden/>
          </w:rPr>
          <w:fldChar w:fldCharType="end"/>
        </w:r>
      </w:hyperlink>
    </w:p>
    <w:p w14:paraId="626D3E2E" w14:textId="42AE3BB4" w:rsidR="00EE15DE" w:rsidRDefault="00EE15DE">
      <w:pPr>
        <w:pStyle w:val="TOC4"/>
        <w:tabs>
          <w:tab w:val="right" w:leader="dot" w:pos="10459"/>
        </w:tabs>
        <w:rPr>
          <w:rFonts w:eastAsiaTheme="minorEastAsia" w:cstheme="minorBidi"/>
          <w:noProof/>
          <w:kern w:val="2"/>
          <w:sz w:val="24"/>
          <w:lang w:bidi="ta-IN"/>
          <w14:ligatures w14:val="standardContextual"/>
        </w:rPr>
      </w:pPr>
      <w:hyperlink w:anchor="_Toc242021585" w:history="1">
        <w:r w:rsidRPr="00B06984">
          <w:rPr>
            <w:rStyle w:val="Hyperlink"/>
            <w:rFonts w:ascii="MS Gothic" w:eastAsia="MS Gothic" w:hAnsi="MS Gothic" w:cs="MS Gothic" w:hint="eastAsia"/>
            <w:noProof/>
            <w:lang w:val="ru-RU"/>
          </w:rPr>
          <w:t>基督</w:t>
        </w:r>
        <w:r w:rsidRPr="00B06984">
          <w:rPr>
            <w:rStyle w:val="Hyperlink"/>
            <w:rFonts w:ascii="Microsoft JhengHei" w:eastAsia="Microsoft JhengHei" w:hAnsi="Microsoft JhengHei" w:cs="Microsoft JhengHei" w:hint="eastAsia"/>
            <w:noProof/>
            <w:lang w:val="ru-RU"/>
          </w:rPr>
          <w:t>喺邊度</w:t>
        </w:r>
        <w:r w:rsidRPr="00B06984">
          <w:rPr>
            <w:rStyle w:val="Hyperlink"/>
            <w:noProof/>
            <w:lang w:val="ru-RU"/>
          </w:rPr>
          <w:t>,</w:t>
        </w:r>
        <w:r w:rsidRPr="00B06984">
          <w:rPr>
            <w:rStyle w:val="Hyperlink"/>
            <w:rFonts w:ascii="MS Gothic" w:eastAsia="MS Gothic" w:hAnsi="MS Gothic" w:cs="MS Gothic" w:hint="eastAsia"/>
            <w:noProof/>
            <w:lang w:val="ru-RU"/>
          </w:rPr>
          <w:t>真喜悅就</w:t>
        </w:r>
        <w:r w:rsidRPr="00B06984">
          <w:rPr>
            <w:rStyle w:val="Hyperlink"/>
            <w:rFonts w:ascii="Microsoft JhengHei" w:eastAsia="Microsoft JhengHei" w:hAnsi="Microsoft JhengHei" w:cs="Microsoft JhengHei" w:hint="eastAsia"/>
            <w:noProof/>
            <w:lang w:val="ru-RU"/>
          </w:rPr>
          <w:t>喺嗰度</w:t>
        </w:r>
        <w:r>
          <w:rPr>
            <w:noProof/>
            <w:webHidden/>
          </w:rPr>
          <w:tab/>
        </w:r>
        <w:r>
          <w:rPr>
            <w:noProof/>
            <w:webHidden/>
          </w:rPr>
          <w:fldChar w:fldCharType="begin"/>
        </w:r>
        <w:r>
          <w:rPr>
            <w:noProof/>
            <w:webHidden/>
          </w:rPr>
          <w:instrText xml:space="preserve"> PAGEREF _Toc242021585 \h </w:instrText>
        </w:r>
        <w:r>
          <w:rPr>
            <w:noProof/>
            <w:webHidden/>
          </w:rPr>
        </w:r>
        <w:r>
          <w:rPr>
            <w:noProof/>
            <w:webHidden/>
          </w:rPr>
          <w:fldChar w:fldCharType="separate"/>
        </w:r>
        <w:r>
          <w:rPr>
            <w:noProof/>
            <w:webHidden/>
          </w:rPr>
          <w:t>108</w:t>
        </w:r>
        <w:r>
          <w:rPr>
            <w:noProof/>
            <w:webHidden/>
          </w:rPr>
          <w:fldChar w:fldCharType="end"/>
        </w:r>
      </w:hyperlink>
    </w:p>
    <w:p w14:paraId="13F7654C" w14:textId="62A249F5" w:rsidR="00EE15DE" w:rsidRDefault="00EE15DE">
      <w:pPr>
        <w:pStyle w:val="TOC4"/>
        <w:tabs>
          <w:tab w:val="right" w:leader="dot" w:pos="10459"/>
        </w:tabs>
        <w:rPr>
          <w:rFonts w:eastAsiaTheme="minorEastAsia" w:cstheme="minorBidi"/>
          <w:noProof/>
          <w:kern w:val="2"/>
          <w:sz w:val="24"/>
          <w:lang w:bidi="ta-IN"/>
          <w14:ligatures w14:val="standardContextual"/>
        </w:rPr>
      </w:pPr>
      <w:hyperlink w:anchor="_Toc242021586" w:history="1">
        <w:r w:rsidRPr="00B06984">
          <w:rPr>
            <w:rStyle w:val="Hyperlink"/>
            <w:rFonts w:ascii="MS Gothic" w:eastAsia="MS Gothic" w:hAnsi="MS Gothic" w:cs="MS Gothic" w:hint="eastAsia"/>
            <w:noProof/>
            <w:lang w:val="ru-RU"/>
          </w:rPr>
          <w:t>屬靈嘅喜樂係透過屬靈嘅勞苦得嚟</w:t>
        </w:r>
        <w:r>
          <w:rPr>
            <w:noProof/>
            <w:webHidden/>
          </w:rPr>
          <w:tab/>
        </w:r>
        <w:r>
          <w:rPr>
            <w:noProof/>
            <w:webHidden/>
          </w:rPr>
          <w:fldChar w:fldCharType="begin"/>
        </w:r>
        <w:r>
          <w:rPr>
            <w:noProof/>
            <w:webHidden/>
          </w:rPr>
          <w:instrText xml:space="preserve"> PAGEREF _Toc242021586 \h </w:instrText>
        </w:r>
        <w:r>
          <w:rPr>
            <w:noProof/>
            <w:webHidden/>
          </w:rPr>
        </w:r>
        <w:r>
          <w:rPr>
            <w:noProof/>
            <w:webHidden/>
          </w:rPr>
          <w:fldChar w:fldCharType="separate"/>
        </w:r>
        <w:r>
          <w:rPr>
            <w:noProof/>
            <w:webHidden/>
          </w:rPr>
          <w:t>109</w:t>
        </w:r>
        <w:r>
          <w:rPr>
            <w:noProof/>
            <w:webHidden/>
          </w:rPr>
          <w:fldChar w:fldCharType="end"/>
        </w:r>
      </w:hyperlink>
    </w:p>
    <w:p w14:paraId="14F5CE62" w14:textId="13CA0402" w:rsidR="00EE15DE" w:rsidRDefault="00EE15DE">
      <w:pPr>
        <w:pStyle w:val="TOC4"/>
        <w:tabs>
          <w:tab w:val="right" w:leader="dot" w:pos="10459"/>
        </w:tabs>
        <w:rPr>
          <w:rFonts w:eastAsiaTheme="minorEastAsia" w:cstheme="minorBidi"/>
          <w:noProof/>
          <w:kern w:val="2"/>
          <w:sz w:val="24"/>
          <w:lang w:bidi="ta-IN"/>
          <w14:ligatures w14:val="standardContextual"/>
        </w:rPr>
      </w:pPr>
      <w:hyperlink w:anchor="_Toc242021587" w:history="1">
        <w:r w:rsidRPr="00B06984">
          <w:rPr>
            <w:rStyle w:val="Hyperlink"/>
            <w:rFonts w:ascii="MS Gothic" w:eastAsia="MS Gothic" w:hAnsi="MS Gothic" w:cs="MS Gothic" w:hint="eastAsia"/>
            <w:noProof/>
            <w:lang w:val="ru-RU"/>
          </w:rPr>
          <w:t>當你臣服自己</w:t>
        </w:r>
        <w:r w:rsidRPr="00B06984">
          <w:rPr>
            <w:rStyle w:val="Hyperlink"/>
            <w:noProof/>
            <w:lang w:val="ru-RU"/>
          </w:rPr>
          <w:t>,</w:t>
        </w:r>
        <w:r w:rsidRPr="00B06984">
          <w:rPr>
            <w:rStyle w:val="Hyperlink"/>
            <w:rFonts w:ascii="MS Gothic" w:eastAsia="MS Gothic" w:hAnsi="MS Gothic" w:cs="MS Gothic" w:hint="eastAsia"/>
            <w:noProof/>
            <w:lang w:val="ru-RU"/>
          </w:rPr>
          <w:t>神聖嘅喜悅就會嚟到</w:t>
        </w:r>
        <w:r>
          <w:rPr>
            <w:noProof/>
            <w:webHidden/>
          </w:rPr>
          <w:tab/>
        </w:r>
        <w:r>
          <w:rPr>
            <w:noProof/>
            <w:webHidden/>
          </w:rPr>
          <w:fldChar w:fldCharType="begin"/>
        </w:r>
        <w:r>
          <w:rPr>
            <w:noProof/>
            <w:webHidden/>
          </w:rPr>
          <w:instrText xml:space="preserve"> PAGEREF _Toc242021587 \h </w:instrText>
        </w:r>
        <w:r>
          <w:rPr>
            <w:noProof/>
            <w:webHidden/>
          </w:rPr>
        </w:r>
        <w:r>
          <w:rPr>
            <w:noProof/>
            <w:webHidden/>
          </w:rPr>
          <w:fldChar w:fldCharType="separate"/>
        </w:r>
        <w:r>
          <w:rPr>
            <w:noProof/>
            <w:webHidden/>
          </w:rPr>
          <w:t>110</w:t>
        </w:r>
        <w:r>
          <w:rPr>
            <w:noProof/>
            <w:webHidden/>
          </w:rPr>
          <w:fldChar w:fldCharType="end"/>
        </w:r>
      </w:hyperlink>
    </w:p>
    <w:p w14:paraId="34FB3ACD" w14:textId="0A3BBF97" w:rsidR="00EE15DE" w:rsidRDefault="00EE15DE">
      <w:pPr>
        <w:pStyle w:val="TOC4"/>
        <w:tabs>
          <w:tab w:val="right" w:leader="dot" w:pos="10459"/>
        </w:tabs>
        <w:rPr>
          <w:rFonts w:eastAsiaTheme="minorEastAsia" w:cstheme="minorBidi"/>
          <w:noProof/>
          <w:kern w:val="2"/>
          <w:sz w:val="24"/>
          <w:lang w:bidi="ta-IN"/>
          <w14:ligatures w14:val="standardContextual"/>
        </w:rPr>
      </w:pPr>
      <w:hyperlink w:anchor="_Toc242021588" w:history="1">
        <w:r w:rsidRPr="00B06984">
          <w:rPr>
            <w:rStyle w:val="Hyperlink"/>
            <w:rFonts w:ascii="MS Gothic" w:eastAsia="MS Gothic" w:hAnsi="MS Gothic" w:cs="MS Gothic" w:hint="eastAsia"/>
            <w:noProof/>
            <w:lang w:val="ru-RU"/>
          </w:rPr>
          <w:t>屬靈嘅喜樂係上帝嘅恩賜</w:t>
        </w:r>
        <w:r>
          <w:rPr>
            <w:noProof/>
            <w:webHidden/>
          </w:rPr>
          <w:tab/>
        </w:r>
        <w:r>
          <w:rPr>
            <w:noProof/>
            <w:webHidden/>
          </w:rPr>
          <w:fldChar w:fldCharType="begin"/>
        </w:r>
        <w:r>
          <w:rPr>
            <w:noProof/>
            <w:webHidden/>
          </w:rPr>
          <w:instrText xml:space="preserve"> PAGEREF _Toc242021588 \h </w:instrText>
        </w:r>
        <w:r>
          <w:rPr>
            <w:noProof/>
            <w:webHidden/>
          </w:rPr>
        </w:r>
        <w:r>
          <w:rPr>
            <w:noProof/>
            <w:webHidden/>
          </w:rPr>
          <w:fldChar w:fldCharType="separate"/>
        </w:r>
        <w:r>
          <w:rPr>
            <w:noProof/>
            <w:webHidden/>
          </w:rPr>
          <w:t>110</w:t>
        </w:r>
        <w:r>
          <w:rPr>
            <w:noProof/>
            <w:webHidden/>
          </w:rPr>
          <w:fldChar w:fldCharType="end"/>
        </w:r>
      </w:hyperlink>
    </w:p>
    <w:p w14:paraId="250BA2F7" w14:textId="59000452" w:rsidR="00EE15DE" w:rsidRDefault="00EE15DE">
      <w:pPr>
        <w:pStyle w:val="TOC4"/>
        <w:tabs>
          <w:tab w:val="right" w:leader="dot" w:pos="10459"/>
        </w:tabs>
        <w:rPr>
          <w:rFonts w:eastAsiaTheme="minorEastAsia" w:cstheme="minorBidi"/>
          <w:noProof/>
          <w:kern w:val="2"/>
          <w:sz w:val="24"/>
          <w:lang w:bidi="ta-IN"/>
          <w14:ligatures w14:val="standardContextual"/>
        </w:rPr>
      </w:pPr>
      <w:hyperlink w:anchor="_Toc242021589" w:history="1">
        <w:r w:rsidRPr="00B06984">
          <w:rPr>
            <w:rStyle w:val="Hyperlink"/>
            <w:rFonts w:ascii="MS Gothic" w:eastAsia="MS Gothic" w:hAnsi="MS Gothic" w:cs="MS Gothic" w:hint="eastAsia"/>
            <w:noProof/>
            <w:lang w:val="ru-RU"/>
          </w:rPr>
          <w:t>屬靈嘅痛苦就係屬靈嘅喜樂</w:t>
        </w:r>
        <w:r>
          <w:rPr>
            <w:noProof/>
            <w:webHidden/>
          </w:rPr>
          <w:tab/>
        </w:r>
        <w:r>
          <w:rPr>
            <w:noProof/>
            <w:webHidden/>
          </w:rPr>
          <w:fldChar w:fldCharType="begin"/>
        </w:r>
        <w:r>
          <w:rPr>
            <w:noProof/>
            <w:webHidden/>
          </w:rPr>
          <w:instrText xml:space="preserve"> PAGEREF _Toc242021589 \h </w:instrText>
        </w:r>
        <w:r>
          <w:rPr>
            <w:noProof/>
            <w:webHidden/>
          </w:rPr>
        </w:r>
        <w:r>
          <w:rPr>
            <w:noProof/>
            <w:webHidden/>
          </w:rPr>
          <w:fldChar w:fldCharType="separate"/>
        </w:r>
        <w:r>
          <w:rPr>
            <w:noProof/>
            <w:webHidden/>
          </w:rPr>
          <w:t>111</w:t>
        </w:r>
        <w:r>
          <w:rPr>
            <w:noProof/>
            <w:webHidden/>
          </w:rPr>
          <w:fldChar w:fldCharType="end"/>
        </w:r>
      </w:hyperlink>
    </w:p>
    <w:p w14:paraId="4A77A510" w14:textId="0FBA5E4A" w:rsidR="00EE15DE" w:rsidRDefault="00EE15DE">
      <w:pPr>
        <w:pStyle w:val="TOC3"/>
        <w:tabs>
          <w:tab w:val="right" w:leader="dot" w:pos="10459"/>
        </w:tabs>
        <w:rPr>
          <w:rFonts w:eastAsiaTheme="minorEastAsia" w:cstheme="minorBidi"/>
          <w:noProof/>
          <w:kern w:val="2"/>
          <w:sz w:val="24"/>
          <w:lang w:bidi="ta-IN"/>
          <w14:ligatures w14:val="standardContextual"/>
        </w:rPr>
      </w:pPr>
      <w:hyperlink w:anchor="_Toc242021590" w:history="1">
        <w:r w:rsidRPr="00B06984">
          <w:rPr>
            <w:rStyle w:val="Hyperlink"/>
            <w:rFonts w:ascii="MS Gothic" w:eastAsia="MS Gothic" w:hAnsi="MS Gothic" w:cs="MS Gothic" w:hint="eastAsia"/>
            <w:noProof/>
            <w:lang w:val="ru-RU"/>
          </w:rPr>
          <w:t>第五章</w:t>
        </w:r>
        <w:r w:rsidRPr="00B06984">
          <w:rPr>
            <w:rStyle w:val="Hyperlink"/>
            <w:noProof/>
            <w:lang w:val="ru-RU"/>
          </w:rPr>
          <w:t xml:space="preserve">  </w:t>
        </w:r>
        <w:r w:rsidRPr="00B06984">
          <w:rPr>
            <w:rStyle w:val="Hyperlink"/>
            <w:rFonts w:ascii="MS Gothic" w:eastAsia="MS Gothic" w:hAnsi="MS Gothic" w:cs="MS Gothic" w:hint="eastAsia"/>
            <w:noProof/>
            <w:lang w:val="ru-RU"/>
          </w:rPr>
          <w:t>洞察力</w:t>
        </w:r>
        <w:r w:rsidRPr="00B06984">
          <w:rPr>
            <w:rStyle w:val="Hyperlink"/>
            <w:rFonts w:ascii="Calibri" w:hAnsi="Calibri" w:cs="Calibri"/>
            <w:noProof/>
            <w:lang w:val="ru-RU"/>
          </w:rPr>
          <w:t>──</w:t>
        </w:r>
        <w:r w:rsidRPr="00B06984">
          <w:rPr>
            <w:rStyle w:val="Hyperlink"/>
            <w:rFonts w:ascii="MS Gothic" w:eastAsia="MS Gothic" w:hAnsi="MS Gothic" w:cs="MS Gothic" w:hint="eastAsia"/>
            <w:noProof/>
            <w:lang w:val="ru-RU"/>
          </w:rPr>
          <w:t>美德之冠</w:t>
        </w:r>
        <w:r>
          <w:rPr>
            <w:noProof/>
            <w:webHidden/>
          </w:rPr>
          <w:tab/>
        </w:r>
        <w:r>
          <w:rPr>
            <w:noProof/>
            <w:webHidden/>
          </w:rPr>
          <w:fldChar w:fldCharType="begin"/>
        </w:r>
        <w:r>
          <w:rPr>
            <w:noProof/>
            <w:webHidden/>
          </w:rPr>
          <w:instrText xml:space="preserve"> PAGEREF _Toc242021590 \h </w:instrText>
        </w:r>
        <w:r>
          <w:rPr>
            <w:noProof/>
            <w:webHidden/>
          </w:rPr>
        </w:r>
        <w:r>
          <w:rPr>
            <w:noProof/>
            <w:webHidden/>
          </w:rPr>
          <w:fldChar w:fldCharType="separate"/>
        </w:r>
        <w:r>
          <w:rPr>
            <w:noProof/>
            <w:webHidden/>
          </w:rPr>
          <w:t>112</w:t>
        </w:r>
        <w:r>
          <w:rPr>
            <w:noProof/>
            <w:webHidden/>
          </w:rPr>
          <w:fldChar w:fldCharType="end"/>
        </w:r>
      </w:hyperlink>
    </w:p>
    <w:p w14:paraId="6B042DA7" w14:textId="111DE0F0" w:rsidR="00EE15DE" w:rsidRDefault="00EE15DE">
      <w:pPr>
        <w:pStyle w:val="TOC4"/>
        <w:tabs>
          <w:tab w:val="right" w:leader="dot" w:pos="10459"/>
        </w:tabs>
        <w:rPr>
          <w:rFonts w:eastAsiaTheme="minorEastAsia" w:cstheme="minorBidi"/>
          <w:noProof/>
          <w:kern w:val="2"/>
          <w:sz w:val="24"/>
          <w:lang w:bidi="ta-IN"/>
          <w14:ligatures w14:val="standardContextual"/>
        </w:rPr>
      </w:pPr>
      <w:hyperlink w:anchor="_Toc242021591" w:history="1">
        <w:r w:rsidRPr="00B06984">
          <w:rPr>
            <w:rStyle w:val="Hyperlink"/>
            <w:rFonts w:ascii="MS Gothic" w:eastAsia="MS Gothic" w:hAnsi="MS Gothic" w:cs="MS Gothic" w:hint="eastAsia"/>
            <w:noProof/>
            <w:lang w:val="ru-RU"/>
          </w:rPr>
          <w:t>我</w:t>
        </w:r>
        <w:r w:rsidRPr="00B06984">
          <w:rPr>
            <w:rStyle w:val="Hyperlink"/>
            <w:rFonts w:ascii="Microsoft JhengHei" w:eastAsia="Microsoft JhengHei" w:hAnsi="Microsoft JhengHei" w:cs="Microsoft JhengHei" w:hint="eastAsia"/>
            <w:noProof/>
            <w:lang w:val="ru-RU"/>
          </w:rPr>
          <w:t>哋嘅屬靈狀態反映喺我哋嘅分辨能力上</w:t>
        </w:r>
        <w:r>
          <w:rPr>
            <w:noProof/>
            <w:webHidden/>
          </w:rPr>
          <w:tab/>
        </w:r>
        <w:r>
          <w:rPr>
            <w:noProof/>
            <w:webHidden/>
          </w:rPr>
          <w:fldChar w:fldCharType="begin"/>
        </w:r>
        <w:r>
          <w:rPr>
            <w:noProof/>
            <w:webHidden/>
          </w:rPr>
          <w:instrText xml:space="preserve"> PAGEREF _Toc242021591 \h </w:instrText>
        </w:r>
        <w:r>
          <w:rPr>
            <w:noProof/>
            <w:webHidden/>
          </w:rPr>
        </w:r>
        <w:r>
          <w:rPr>
            <w:noProof/>
            <w:webHidden/>
          </w:rPr>
          <w:fldChar w:fldCharType="separate"/>
        </w:r>
        <w:r>
          <w:rPr>
            <w:noProof/>
            <w:webHidden/>
          </w:rPr>
          <w:t>112</w:t>
        </w:r>
        <w:r>
          <w:rPr>
            <w:noProof/>
            <w:webHidden/>
          </w:rPr>
          <w:fldChar w:fldCharType="end"/>
        </w:r>
      </w:hyperlink>
    </w:p>
    <w:p w14:paraId="1A584D84" w14:textId="53B6EF7F" w:rsidR="00EE15DE" w:rsidRDefault="00EE15DE">
      <w:pPr>
        <w:pStyle w:val="TOC4"/>
        <w:tabs>
          <w:tab w:val="right" w:leader="dot" w:pos="10459"/>
        </w:tabs>
        <w:rPr>
          <w:rFonts w:eastAsiaTheme="minorEastAsia" w:cstheme="minorBidi"/>
          <w:noProof/>
          <w:kern w:val="2"/>
          <w:sz w:val="24"/>
          <w:lang w:bidi="ta-IN"/>
          <w14:ligatures w14:val="standardContextual"/>
        </w:rPr>
      </w:pPr>
      <w:hyperlink w:anchor="_Toc242021592" w:history="1">
        <w:r w:rsidRPr="00B06984">
          <w:rPr>
            <w:rStyle w:val="Hyperlink"/>
            <w:rFonts w:ascii="MS Gothic" w:eastAsia="MS Gothic" w:hAnsi="MS Gothic" w:cs="MS Gothic" w:hint="eastAsia"/>
            <w:noProof/>
            <w:lang w:val="ru-RU"/>
          </w:rPr>
          <w:t>每種美德都需要洞察力</w:t>
        </w:r>
        <w:r>
          <w:rPr>
            <w:noProof/>
            <w:webHidden/>
          </w:rPr>
          <w:tab/>
        </w:r>
        <w:r>
          <w:rPr>
            <w:noProof/>
            <w:webHidden/>
          </w:rPr>
          <w:fldChar w:fldCharType="begin"/>
        </w:r>
        <w:r>
          <w:rPr>
            <w:noProof/>
            <w:webHidden/>
          </w:rPr>
          <w:instrText xml:space="preserve"> PAGEREF _Toc242021592 \h </w:instrText>
        </w:r>
        <w:r>
          <w:rPr>
            <w:noProof/>
            <w:webHidden/>
          </w:rPr>
        </w:r>
        <w:r>
          <w:rPr>
            <w:noProof/>
            <w:webHidden/>
          </w:rPr>
          <w:fldChar w:fldCharType="separate"/>
        </w:r>
        <w:r>
          <w:rPr>
            <w:noProof/>
            <w:webHidden/>
          </w:rPr>
          <w:t>113</w:t>
        </w:r>
        <w:r>
          <w:rPr>
            <w:noProof/>
            <w:webHidden/>
          </w:rPr>
          <w:fldChar w:fldCharType="end"/>
        </w:r>
      </w:hyperlink>
    </w:p>
    <w:p w14:paraId="48A27F85" w14:textId="4F523DAD" w:rsidR="00EE15DE" w:rsidRDefault="00EE15DE">
      <w:pPr>
        <w:pStyle w:val="TOC4"/>
        <w:tabs>
          <w:tab w:val="right" w:leader="dot" w:pos="10459"/>
        </w:tabs>
        <w:rPr>
          <w:rFonts w:eastAsiaTheme="minorEastAsia" w:cstheme="minorBidi"/>
          <w:noProof/>
          <w:kern w:val="2"/>
          <w:sz w:val="24"/>
          <w:lang w:bidi="ta-IN"/>
          <w14:ligatures w14:val="standardContextual"/>
        </w:rPr>
      </w:pPr>
      <w:hyperlink w:anchor="_Toc242021593" w:history="1">
        <w:r w:rsidRPr="00B06984">
          <w:rPr>
            <w:rStyle w:val="Hyperlink"/>
            <w:rFonts w:ascii="Microsoft JhengHei" w:eastAsia="Microsoft JhengHei" w:hAnsi="Microsoft JhengHei" w:cs="Microsoft JhengHei" w:hint="eastAsia"/>
            <w:noProof/>
            <w:lang w:val="ru-RU"/>
          </w:rPr>
          <w:t>喺愛裡面都要有分辨力</w:t>
        </w:r>
        <w:r>
          <w:rPr>
            <w:noProof/>
            <w:webHidden/>
          </w:rPr>
          <w:tab/>
        </w:r>
        <w:r>
          <w:rPr>
            <w:noProof/>
            <w:webHidden/>
          </w:rPr>
          <w:fldChar w:fldCharType="begin"/>
        </w:r>
        <w:r>
          <w:rPr>
            <w:noProof/>
            <w:webHidden/>
          </w:rPr>
          <w:instrText xml:space="preserve"> PAGEREF _Toc242021593 \h </w:instrText>
        </w:r>
        <w:r>
          <w:rPr>
            <w:noProof/>
            <w:webHidden/>
          </w:rPr>
        </w:r>
        <w:r>
          <w:rPr>
            <w:noProof/>
            <w:webHidden/>
          </w:rPr>
          <w:fldChar w:fldCharType="separate"/>
        </w:r>
        <w:r>
          <w:rPr>
            <w:noProof/>
            <w:webHidden/>
          </w:rPr>
          <w:t>114</w:t>
        </w:r>
        <w:r>
          <w:rPr>
            <w:noProof/>
            <w:webHidden/>
          </w:rPr>
          <w:fldChar w:fldCharType="end"/>
        </w:r>
      </w:hyperlink>
    </w:p>
    <w:p w14:paraId="1D02DE7F" w14:textId="3BD17DE3" w:rsidR="00EE15DE" w:rsidRDefault="00EE15DE">
      <w:pPr>
        <w:pStyle w:val="TOC4"/>
        <w:tabs>
          <w:tab w:val="right" w:leader="dot" w:pos="10459"/>
        </w:tabs>
        <w:rPr>
          <w:rFonts w:eastAsiaTheme="minorEastAsia" w:cstheme="minorBidi"/>
          <w:noProof/>
          <w:kern w:val="2"/>
          <w:sz w:val="24"/>
          <w:lang w:bidi="ta-IN"/>
          <w14:ligatures w14:val="standardContextual"/>
        </w:rPr>
      </w:pPr>
      <w:hyperlink w:anchor="_Toc242021594" w:history="1">
        <w:r w:rsidRPr="00B06984">
          <w:rPr>
            <w:rStyle w:val="Hyperlink"/>
            <w:rFonts w:ascii="MS Gothic" w:eastAsia="MS Gothic" w:hAnsi="MS Gothic" w:cs="MS Gothic" w:hint="eastAsia"/>
            <w:noProof/>
            <w:lang w:val="ru-RU"/>
          </w:rPr>
          <w:t>推理</w:t>
        </w:r>
        <w:r w:rsidRPr="00B06984">
          <w:rPr>
            <w:rStyle w:val="Hyperlink"/>
            <w:rFonts w:ascii="Microsoft JhengHei" w:eastAsia="Microsoft JhengHei" w:hAnsi="Microsoft JhengHei" w:cs="Microsoft JhengHei" w:hint="eastAsia"/>
            <w:noProof/>
            <w:lang w:val="ru-RU"/>
          </w:rPr>
          <w:t>冇限額同規則</w:t>
        </w:r>
        <w:r>
          <w:rPr>
            <w:noProof/>
            <w:webHidden/>
          </w:rPr>
          <w:tab/>
        </w:r>
        <w:r>
          <w:rPr>
            <w:noProof/>
            <w:webHidden/>
          </w:rPr>
          <w:fldChar w:fldCharType="begin"/>
        </w:r>
        <w:r>
          <w:rPr>
            <w:noProof/>
            <w:webHidden/>
          </w:rPr>
          <w:instrText xml:space="preserve"> PAGEREF _Toc242021594 \h </w:instrText>
        </w:r>
        <w:r>
          <w:rPr>
            <w:noProof/>
            <w:webHidden/>
          </w:rPr>
        </w:r>
        <w:r>
          <w:rPr>
            <w:noProof/>
            <w:webHidden/>
          </w:rPr>
          <w:fldChar w:fldCharType="separate"/>
        </w:r>
        <w:r>
          <w:rPr>
            <w:noProof/>
            <w:webHidden/>
          </w:rPr>
          <w:t>114</w:t>
        </w:r>
        <w:r>
          <w:rPr>
            <w:noProof/>
            <w:webHidden/>
          </w:rPr>
          <w:fldChar w:fldCharType="end"/>
        </w:r>
      </w:hyperlink>
    </w:p>
    <w:p w14:paraId="121E6510" w14:textId="5067B495" w:rsidR="00EE15DE" w:rsidRDefault="00EE15DE">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21595" w:history="1">
        <w:r w:rsidRPr="00B06984">
          <w:rPr>
            <w:rStyle w:val="Hyperlink"/>
            <w:rFonts w:ascii="MS Gothic" w:eastAsia="MS Gothic" w:hAnsi="MS Gothic" w:cs="MS Gothic" w:hint="eastAsia"/>
            <w:noProof/>
            <w:lang w:val="ru-RU"/>
          </w:rPr>
          <w:t>有益嘅焦慮</w:t>
        </w:r>
        <w:r>
          <w:rPr>
            <w:noProof/>
            <w:webHidden/>
          </w:rPr>
          <w:tab/>
        </w:r>
        <w:r>
          <w:rPr>
            <w:noProof/>
            <w:webHidden/>
          </w:rPr>
          <w:fldChar w:fldCharType="begin"/>
        </w:r>
        <w:r>
          <w:rPr>
            <w:noProof/>
            <w:webHidden/>
          </w:rPr>
          <w:instrText xml:space="preserve"> PAGEREF _Toc242021595 \h </w:instrText>
        </w:r>
        <w:r>
          <w:rPr>
            <w:noProof/>
            <w:webHidden/>
          </w:rPr>
        </w:r>
        <w:r>
          <w:rPr>
            <w:noProof/>
            <w:webHidden/>
          </w:rPr>
          <w:fldChar w:fldCharType="separate"/>
        </w:r>
        <w:r>
          <w:rPr>
            <w:noProof/>
            <w:webHidden/>
          </w:rPr>
          <w:t>115</w:t>
        </w:r>
        <w:r>
          <w:rPr>
            <w:noProof/>
            <w:webHidden/>
          </w:rPr>
          <w:fldChar w:fldCharType="end"/>
        </w:r>
      </w:hyperlink>
    </w:p>
    <w:p w14:paraId="3317CFC2" w14:textId="2C28B214" w:rsidR="00EE15DE" w:rsidRDefault="00EE15DE">
      <w:pPr>
        <w:pStyle w:val="TOC3"/>
        <w:tabs>
          <w:tab w:val="right" w:leader="dot" w:pos="10459"/>
        </w:tabs>
        <w:rPr>
          <w:rFonts w:eastAsiaTheme="minorEastAsia" w:cstheme="minorBidi"/>
          <w:noProof/>
          <w:kern w:val="2"/>
          <w:sz w:val="24"/>
          <w:lang w:bidi="ta-IN"/>
          <w14:ligatures w14:val="standardContextual"/>
        </w:rPr>
      </w:pPr>
      <w:hyperlink w:anchor="_Toc242021596" w:history="1">
        <w:r w:rsidRPr="00B06984">
          <w:rPr>
            <w:rStyle w:val="Hyperlink"/>
            <w:rFonts w:ascii="MS Gothic" w:eastAsia="MS Gothic" w:hAnsi="MS Gothic" w:cs="MS Gothic" w:hint="eastAsia"/>
            <w:noProof/>
            <w:lang w:val="ru-RU"/>
          </w:rPr>
          <w:t>良好嘅不安</w:t>
        </w:r>
        <w:r w:rsidRPr="00B06984">
          <w:rPr>
            <w:rStyle w:val="Hyperlink"/>
            <w:rFonts w:ascii="Calibri" w:hAnsi="Calibri" w:cs="Calibri"/>
            <w:noProof/>
            <w:lang w:val="ru-RU"/>
          </w:rPr>
          <w:t>──</w:t>
        </w:r>
        <w:r w:rsidRPr="00B06984">
          <w:rPr>
            <w:rStyle w:val="Hyperlink"/>
            <w:rFonts w:ascii="MS Gothic" w:eastAsia="MS Gothic" w:hAnsi="MS Gothic" w:cs="MS Gothic" w:hint="eastAsia"/>
            <w:noProof/>
            <w:lang w:val="ru-RU"/>
          </w:rPr>
          <w:t>對「善行」嘅健康關懷</w:t>
        </w:r>
        <w:r>
          <w:rPr>
            <w:noProof/>
            <w:webHidden/>
          </w:rPr>
          <w:tab/>
        </w:r>
        <w:r>
          <w:rPr>
            <w:noProof/>
            <w:webHidden/>
          </w:rPr>
          <w:fldChar w:fldCharType="begin"/>
        </w:r>
        <w:r>
          <w:rPr>
            <w:noProof/>
            <w:webHidden/>
          </w:rPr>
          <w:instrText xml:space="preserve"> PAGEREF _Toc242021596 \h </w:instrText>
        </w:r>
        <w:r>
          <w:rPr>
            <w:noProof/>
            <w:webHidden/>
          </w:rPr>
        </w:r>
        <w:r>
          <w:rPr>
            <w:noProof/>
            <w:webHidden/>
          </w:rPr>
          <w:fldChar w:fldCharType="separate"/>
        </w:r>
        <w:r>
          <w:rPr>
            <w:noProof/>
            <w:webHidden/>
          </w:rPr>
          <w:t>115</w:t>
        </w:r>
        <w:r>
          <w:rPr>
            <w:noProof/>
            <w:webHidden/>
          </w:rPr>
          <w:fldChar w:fldCharType="end"/>
        </w:r>
      </w:hyperlink>
    </w:p>
    <w:p w14:paraId="338A211D" w14:textId="4DCE46D8" w:rsidR="00EE15DE" w:rsidRDefault="00EE15DE">
      <w:pPr>
        <w:pStyle w:val="TOC4"/>
        <w:tabs>
          <w:tab w:val="right" w:leader="dot" w:pos="10459"/>
        </w:tabs>
        <w:rPr>
          <w:rFonts w:eastAsiaTheme="minorEastAsia" w:cstheme="minorBidi"/>
          <w:noProof/>
          <w:kern w:val="2"/>
          <w:sz w:val="24"/>
          <w:lang w:bidi="ta-IN"/>
          <w14:ligatures w14:val="standardContextual"/>
        </w:rPr>
      </w:pPr>
      <w:hyperlink w:anchor="_Toc242021597" w:history="1">
        <w:r w:rsidRPr="00B06984">
          <w:rPr>
            <w:rStyle w:val="Hyperlink"/>
            <w:rFonts w:ascii="MS Gothic" w:eastAsia="MS Gothic" w:hAnsi="MS Gothic" w:cs="MS Gothic" w:hint="eastAsia"/>
            <w:noProof/>
            <w:lang w:val="ru-RU"/>
          </w:rPr>
          <w:t>我</w:t>
        </w:r>
        <w:r w:rsidRPr="00B06984">
          <w:rPr>
            <w:rStyle w:val="Hyperlink"/>
            <w:rFonts w:ascii="Microsoft JhengHei" w:eastAsia="Microsoft JhengHei" w:hAnsi="Microsoft JhengHei" w:cs="Microsoft JhengHei" w:hint="eastAsia"/>
            <w:noProof/>
            <w:lang w:val="ru-RU"/>
          </w:rPr>
          <w:t>哋要將靈魂得救嘅問題銘記於心</w:t>
        </w:r>
        <w:r>
          <w:rPr>
            <w:noProof/>
            <w:webHidden/>
          </w:rPr>
          <w:tab/>
        </w:r>
        <w:r>
          <w:rPr>
            <w:noProof/>
            <w:webHidden/>
          </w:rPr>
          <w:fldChar w:fldCharType="begin"/>
        </w:r>
        <w:r>
          <w:rPr>
            <w:noProof/>
            <w:webHidden/>
          </w:rPr>
          <w:instrText xml:space="preserve"> PAGEREF _Toc242021597 \h </w:instrText>
        </w:r>
        <w:r>
          <w:rPr>
            <w:noProof/>
            <w:webHidden/>
          </w:rPr>
        </w:r>
        <w:r>
          <w:rPr>
            <w:noProof/>
            <w:webHidden/>
          </w:rPr>
          <w:fldChar w:fldCharType="separate"/>
        </w:r>
        <w:r>
          <w:rPr>
            <w:noProof/>
            <w:webHidden/>
          </w:rPr>
          <w:t>116</w:t>
        </w:r>
        <w:r>
          <w:rPr>
            <w:noProof/>
            <w:webHidden/>
          </w:rPr>
          <w:fldChar w:fldCharType="end"/>
        </w:r>
      </w:hyperlink>
    </w:p>
    <w:p w14:paraId="552534FE" w14:textId="4CDD6656" w:rsidR="00EE15DE" w:rsidRDefault="00EE15DE">
      <w:pPr>
        <w:pStyle w:val="TOC4"/>
        <w:tabs>
          <w:tab w:val="right" w:leader="dot" w:pos="10459"/>
        </w:tabs>
        <w:rPr>
          <w:rFonts w:eastAsiaTheme="minorEastAsia" w:cstheme="minorBidi"/>
          <w:noProof/>
          <w:kern w:val="2"/>
          <w:sz w:val="24"/>
          <w:lang w:bidi="ta-IN"/>
          <w14:ligatures w14:val="standardContextual"/>
        </w:rPr>
      </w:pPr>
      <w:hyperlink w:anchor="_Toc242021598" w:history="1">
        <w:r w:rsidRPr="00B06984">
          <w:rPr>
            <w:rStyle w:val="Hyperlink"/>
            <w:rFonts w:ascii="MS Gothic" w:eastAsia="MS Gothic" w:hAnsi="MS Gothic" w:cs="MS Gothic" w:hint="eastAsia"/>
            <w:noProof/>
            <w:lang w:val="ru-RU"/>
          </w:rPr>
          <w:t>畀酒畀有智慧嘅人</w:t>
        </w:r>
        <w:r w:rsidRPr="00B06984">
          <w:rPr>
            <w:rStyle w:val="Hyperlink"/>
            <w:noProof/>
            <w:lang w:val="ru-RU"/>
          </w:rPr>
          <w:t>,</w:t>
        </w:r>
        <w:r w:rsidRPr="00B06984">
          <w:rPr>
            <w:rStyle w:val="Hyperlink"/>
            <w:rFonts w:ascii="Microsoft JhengHei" w:eastAsia="Microsoft JhengHei" w:hAnsi="Microsoft JhengHei" w:cs="Microsoft JhengHei" w:hint="eastAsia"/>
            <w:noProof/>
            <w:lang w:val="ru-RU"/>
          </w:rPr>
          <w:t>佢會更加有智慧</w:t>
        </w:r>
        <w:r>
          <w:rPr>
            <w:noProof/>
            <w:webHidden/>
          </w:rPr>
          <w:tab/>
        </w:r>
        <w:r>
          <w:rPr>
            <w:noProof/>
            <w:webHidden/>
          </w:rPr>
          <w:fldChar w:fldCharType="begin"/>
        </w:r>
        <w:r>
          <w:rPr>
            <w:noProof/>
            <w:webHidden/>
          </w:rPr>
          <w:instrText xml:space="preserve"> PAGEREF _Toc242021598 \h </w:instrText>
        </w:r>
        <w:r>
          <w:rPr>
            <w:noProof/>
            <w:webHidden/>
          </w:rPr>
        </w:r>
        <w:r>
          <w:rPr>
            <w:noProof/>
            <w:webHidden/>
          </w:rPr>
          <w:fldChar w:fldCharType="separate"/>
        </w:r>
        <w:r>
          <w:rPr>
            <w:noProof/>
            <w:webHidden/>
          </w:rPr>
          <w:t>116</w:t>
        </w:r>
        <w:r>
          <w:rPr>
            <w:noProof/>
            <w:webHidden/>
          </w:rPr>
          <w:fldChar w:fldCharType="end"/>
        </w:r>
      </w:hyperlink>
    </w:p>
    <w:p w14:paraId="0F6EDDDA" w14:textId="2BB7CC07" w:rsidR="00EE15DE" w:rsidRDefault="00EE15DE">
      <w:pPr>
        <w:pStyle w:val="TOC4"/>
        <w:tabs>
          <w:tab w:val="right" w:leader="dot" w:pos="10459"/>
        </w:tabs>
        <w:rPr>
          <w:rFonts w:eastAsiaTheme="minorEastAsia" w:cstheme="minorBidi"/>
          <w:noProof/>
          <w:kern w:val="2"/>
          <w:sz w:val="24"/>
          <w:lang w:bidi="ta-IN"/>
          <w14:ligatures w14:val="standardContextual"/>
        </w:rPr>
      </w:pPr>
      <w:hyperlink w:anchor="_Toc242021599" w:history="1">
        <w:r w:rsidRPr="00B06984">
          <w:rPr>
            <w:rStyle w:val="Hyperlink"/>
            <w:rFonts w:ascii="MS Gothic" w:eastAsia="MS Gothic" w:hAnsi="MS Gothic" w:cs="MS Gothic" w:hint="eastAsia"/>
            <w:noProof/>
            <w:lang w:val="ru-RU"/>
          </w:rPr>
          <w:t>呢份良善嘅不安從未停止</w:t>
        </w:r>
        <w:r>
          <w:rPr>
            <w:noProof/>
            <w:webHidden/>
          </w:rPr>
          <w:tab/>
        </w:r>
        <w:r>
          <w:rPr>
            <w:noProof/>
            <w:webHidden/>
          </w:rPr>
          <w:fldChar w:fldCharType="begin"/>
        </w:r>
        <w:r>
          <w:rPr>
            <w:noProof/>
            <w:webHidden/>
          </w:rPr>
          <w:instrText xml:space="preserve"> PAGEREF _Toc242021599 \h </w:instrText>
        </w:r>
        <w:r>
          <w:rPr>
            <w:noProof/>
            <w:webHidden/>
          </w:rPr>
        </w:r>
        <w:r>
          <w:rPr>
            <w:noProof/>
            <w:webHidden/>
          </w:rPr>
          <w:fldChar w:fldCharType="separate"/>
        </w:r>
        <w:r>
          <w:rPr>
            <w:noProof/>
            <w:webHidden/>
          </w:rPr>
          <w:t>117</w:t>
        </w:r>
        <w:r>
          <w:rPr>
            <w:noProof/>
            <w:webHidden/>
          </w:rPr>
          <w:fldChar w:fldCharType="end"/>
        </w:r>
      </w:hyperlink>
    </w:p>
    <w:p w14:paraId="4EE8E58F" w14:textId="7700D666" w:rsidR="00175FB9" w:rsidRDefault="00EE15DE" w:rsidP="00175FB9">
      <w:pPr>
        <w:rPr>
          <w:sz w:val="28"/>
          <w:szCs w:val="24"/>
          <w:lang w:val="ru-RU"/>
        </w:rPr>
      </w:pPr>
      <w:r>
        <w:lastRenderedPageBreak/>
        <w:fldChar w:fldCharType="end"/>
      </w:r>
      <w:r w:rsidR="00000000">
        <w:rPr>
          <w:sz w:val="28"/>
          <w:szCs w:val="24"/>
          <w:lang w:val="ru-RU"/>
        </w:rPr>
        <w:pict w14:anchorId="19DE5765">
          <v:rect id="_x0000_i1026" style="width:0;height:1.5pt" o:hralign="center" o:hrstd="t" o:hr="t" fillcolor="#a0a0a0" stroked="f"/>
        </w:pict>
      </w:r>
    </w:p>
    <w:p w14:paraId="046B1802" w14:textId="77777777" w:rsidR="00175FB9" w:rsidRPr="00175FB9" w:rsidRDefault="00175FB9" w:rsidP="00175FB9">
      <w:pPr>
        <w:rPr>
          <w:sz w:val="28"/>
          <w:szCs w:val="24"/>
          <w:lang w:val="ru-RU"/>
        </w:rPr>
      </w:pPr>
    </w:p>
    <w:p w14:paraId="7ED58AA5" w14:textId="77777777" w:rsidR="00175FB9" w:rsidRPr="00175FB9" w:rsidRDefault="00175FB9" w:rsidP="00175FB9"/>
    <w:p w14:paraId="6C336DBD" w14:textId="77777777" w:rsidR="00923824" w:rsidRPr="00EE15DE" w:rsidRDefault="0052518D" w:rsidP="003273EF">
      <w:pPr>
        <w:pStyle w:val="Heading4"/>
      </w:pPr>
      <w:bookmarkStart w:id="0" w:name="_Toc196217914"/>
      <w:bookmarkStart w:id="1" w:name="_Toc196308602"/>
      <w:bookmarkStart w:id="2" w:name="_Toc242021417"/>
      <w:r w:rsidRPr="00041AE1">
        <w:rPr>
          <w:lang w:val="ru-RU"/>
        </w:rPr>
        <w:t>前言</w:t>
      </w:r>
      <w:bookmarkEnd w:id="0"/>
      <w:bookmarkEnd w:id="1"/>
      <w:bookmarkEnd w:id="2"/>
    </w:p>
    <w:p w14:paraId="0C05D1A4" w14:textId="1BE6B08F" w:rsidR="00923824" w:rsidRPr="00041AE1" w:rsidRDefault="0052518D">
      <w:pPr>
        <w:pStyle w:val="paragraph"/>
        <w:spacing w:before="30" w:after="30"/>
        <w:ind w:left="60" w:right="60"/>
        <w:rPr>
          <w:lang w:val="ru-RU"/>
        </w:rPr>
      </w:pPr>
      <w:r w:rsidRPr="00041AE1">
        <w:rPr>
          <w:lang w:val="ru-RU"/>
        </w:rPr>
        <w:t>已故的长老帕伊西奧斯喺</w:t>
      </w:r>
      <w:r w:rsidRPr="00EE15DE">
        <w:t>1968</w:t>
      </w:r>
      <w:r w:rsidRPr="00041AE1">
        <w:rPr>
          <w:lang w:val="ru-RU"/>
        </w:rPr>
        <w:t>年我哋開始共同生活嗰陣</w:t>
      </w:r>
      <w:r w:rsidRPr="00EE15DE">
        <w:t>,</w:t>
      </w:r>
      <w:r w:rsidRPr="00041AE1">
        <w:rPr>
          <w:lang w:val="ru-RU"/>
        </w:rPr>
        <w:t>同我哋講</w:t>
      </w:r>
      <w:r w:rsidRPr="00EE15DE">
        <w:t>:</w:t>
      </w:r>
      <w:r w:rsidR="003273EF">
        <w:rPr>
          <w:i/>
          <w:iCs/>
          <w:lang w:val="ru-RU"/>
        </w:rPr>
        <w:t>「</w:t>
      </w:r>
      <w:r w:rsidRPr="00041AE1">
        <w:rPr>
          <w:i/>
          <w:iCs/>
          <w:lang w:val="ru-RU"/>
        </w:rPr>
        <w:t>只有一種美德</w:t>
      </w:r>
      <w:r w:rsidRPr="00EE15DE">
        <w:rPr>
          <w:i/>
          <w:iCs/>
        </w:rPr>
        <w:t>──</w:t>
      </w:r>
      <w:r w:rsidRPr="00041AE1">
        <w:rPr>
          <w:i/>
          <w:iCs/>
          <w:lang w:val="ru-RU"/>
        </w:rPr>
        <w:t>謙卑</w:t>
      </w:r>
      <w:r w:rsidRPr="00EE15DE">
        <w:rPr>
          <w:i/>
          <w:iCs/>
        </w:rPr>
        <w:t>;</w:t>
      </w:r>
      <w:r w:rsidRPr="00041AE1">
        <w:rPr>
          <w:i/>
          <w:iCs/>
          <w:lang w:val="ru-RU"/>
        </w:rPr>
        <w:t>但因為你哋唔明白</w:t>
      </w:r>
      <w:r w:rsidRPr="00EE15DE">
        <w:rPr>
          <w:i/>
          <w:iCs/>
        </w:rPr>
        <w:t>,</w:t>
      </w:r>
      <w:r w:rsidRPr="00041AE1">
        <w:rPr>
          <w:i/>
          <w:iCs/>
          <w:lang w:val="ru-RU"/>
        </w:rPr>
        <w:t xml:space="preserve">我就再加埋愛。」 </w:t>
      </w:r>
      <w:r w:rsidR="003273EF">
        <w:rPr>
          <w:i/>
          <w:iCs/>
          <w:lang w:val="ru-RU"/>
        </w:rPr>
        <w:t>「</w:t>
      </w:r>
      <w:r w:rsidRPr="00041AE1">
        <w:rPr>
          <w:i/>
          <w:iCs/>
          <w:lang w:val="ru-RU"/>
        </w:rPr>
        <w:t>但係有咗謙卑,唔就同時有咗愛咩?</w:t>
      </w:r>
      <w:r w:rsidR="003273EF">
        <w:rPr>
          <w:i/>
          <w:iCs/>
          <w:lang w:val="ru-RU"/>
        </w:rPr>
        <w:t>」</w:t>
      </w:r>
      <w:r w:rsidRPr="00041AE1">
        <w:rPr>
          <w:lang w:val="ru-RU"/>
        </w:rPr>
        <w:t>呢啲</w:t>
      </w:r>
      <w:r w:rsidR="003273EF">
        <w:rPr>
          <w:lang w:val="ru-RU"/>
        </w:rPr>
        <w:t>「</w:t>
      </w:r>
      <w:r w:rsidRPr="00041AE1">
        <w:rPr>
          <w:lang w:val="ru-RU"/>
        </w:rPr>
        <w:t>姊妹美德</w:t>
      </w:r>
      <w:r w:rsidR="003273EF">
        <w:rPr>
          <w:lang w:val="ru-RU"/>
        </w:rPr>
        <w:t>」,</w:t>
      </w:r>
      <w:r w:rsidRPr="00041AE1">
        <w:rPr>
          <w:lang w:val="ru-RU"/>
        </w:rPr>
        <w:t xml:space="preserve">就係長老對謙卑同愛嘅稱呼,係靈性生命嘅根基,因為佢哋引領上帝嘅恩典降臨喺人身上,而所有其他美德都由此而生。 </w:t>
      </w:r>
      <w:r w:rsidR="003273EF">
        <w:rPr>
          <w:i/>
          <w:iCs/>
          <w:lang w:val="ru-RU"/>
        </w:rPr>
        <w:t>「</w:t>
      </w:r>
      <w:r w:rsidRPr="00041AE1">
        <w:rPr>
          <w:i/>
          <w:iCs/>
          <w:lang w:val="ru-RU"/>
        </w:rPr>
        <w:t>只要培養謙卑同愛,」佢會咁同我哋講,「一旦呢兩種美德生根,驕傲同惡意就會耗盡,而情慾嘅折磨亦都會結束</w:t>
      </w:r>
      <w:r w:rsidR="003273EF">
        <w:rPr>
          <w:i/>
          <w:iCs/>
          <w:lang w:val="ru-RU"/>
        </w:rPr>
        <w:t>。」</w:t>
      </w:r>
    </w:p>
    <w:p w14:paraId="56483C4C" w14:textId="3DFBE96B" w:rsidR="00923824" w:rsidRPr="00041AE1" w:rsidRDefault="0052518D">
      <w:pPr>
        <w:pStyle w:val="paragraph"/>
        <w:spacing w:before="30" w:after="30"/>
        <w:ind w:left="60" w:right="60"/>
        <w:rPr>
          <w:lang w:val="ru-RU"/>
        </w:rPr>
      </w:pPr>
      <w:r w:rsidRPr="00041AE1">
        <w:rPr>
          <w:lang w:val="ru-RU"/>
        </w:rPr>
        <w:t>呢第五冊喺卡山德拉大主教尼古拉莫斯閣下嘅祝福下出版,收錄咗長老關於情慾同美德嘅言論。 呢啲說話唔構成一套系統化嘅教導,亦唔包括晒所有情慾同所有美德。佢哋係由長老回答我哋關於分辨同療癒情慾,以及培養美德嘅問題時嘅言論整合而成。呢啲回答唔單止對出家人有興趣,對任何真心關注培養美德嘅人都同樣有啟發。 長老帕伊西奧斯以牧靈輔導見稱──舉例貼切,幽默風趣──以屬靈的溫暖溫暖人心,使悔改之花在心靈中綻放,並結出品德的果實。 佢勸我哋要勇敢咁直視自己嘅舊人,要憎恨佢嘅</w:t>
      </w:r>
      <w:r w:rsidR="003273EF">
        <w:rPr>
          <w:lang w:val="ru-RU"/>
        </w:rPr>
        <w:t>「</w:t>
      </w:r>
      <w:r w:rsidRPr="00041AE1">
        <w:rPr>
          <w:lang w:val="ru-RU"/>
        </w:rPr>
        <w:t>可憎面具</w:t>
      </w:r>
      <w:r w:rsidR="003273EF">
        <w:rPr>
          <w:lang w:val="ru-RU"/>
        </w:rPr>
        <w:t>」</w:t>
      </w:r>
      <w:r w:rsidRPr="00041AE1">
        <w:rPr>
          <w:lang w:val="ru-RU"/>
        </w:rPr>
        <w:t xml:space="preserve">,並將佢拋棄。我哋深信,長老嗰啲簡單而開悟嘅言語,照亮咗上帝恩典嘅光,會幫助我哋以更大嘅熱誠去對抗情慾嘅捆綁,並喺基督裏感受到自己嘅自由。 </w:t>
      </w:r>
    </w:p>
    <w:p w14:paraId="2C3E0089" w14:textId="003D5D5A" w:rsidR="00923824" w:rsidRPr="00041AE1" w:rsidRDefault="0052518D">
      <w:pPr>
        <w:pStyle w:val="paragraph"/>
        <w:spacing w:before="30" w:after="30"/>
        <w:ind w:left="60" w:right="60"/>
        <w:rPr>
          <w:lang w:val="ru-RU"/>
        </w:rPr>
      </w:pPr>
      <w:r w:rsidRPr="00041AE1">
        <w:rPr>
          <w:lang w:val="ru-RU"/>
        </w:rPr>
        <w:t>長老帕伊西奧斯常說:</w:t>
      </w:r>
      <w:r w:rsidR="003273EF">
        <w:rPr>
          <w:i/>
          <w:iCs/>
          <w:lang w:val="ru-RU"/>
        </w:rPr>
        <w:t>「</w:t>
      </w:r>
      <w:r w:rsidRPr="00041AE1">
        <w:rPr>
          <w:i/>
          <w:iCs/>
          <w:lang w:val="ru-RU"/>
        </w:rPr>
        <w:t>上帝賜給人不是惡習,而是能力。人若如何使用他靈魂中的能力,就會變得更好或更壞。</w:t>
      </w:r>
      <w:r w:rsidR="003273EF">
        <w:rPr>
          <w:i/>
          <w:iCs/>
          <w:lang w:val="ru-RU"/>
        </w:rPr>
        <w:t>」</w:t>
      </w:r>
      <w:r w:rsidRPr="00041AE1">
        <w:rPr>
          <w:lang w:val="ru-RU"/>
        </w:rPr>
        <w:t xml:space="preserve"> 換言之,如果我哋按照上帝嘅旨意使用呢啲能力,我哋就會更接近 上帝,並因恩典而變得像祂。如果我哋按照</w:t>
      </w:r>
      <w:r w:rsidR="003273EF">
        <w:rPr>
          <w:lang w:val="ru-RU"/>
        </w:rPr>
        <w:t>「</w:t>
      </w:r>
      <w:r w:rsidRPr="00041AE1">
        <w:rPr>
          <w:lang w:val="ru-RU"/>
        </w:rPr>
        <w:t>舊人嘅慾望</w:t>
      </w:r>
      <w:r w:rsidR="003273EF">
        <w:rPr>
          <w:lang w:val="ru-RU"/>
        </w:rPr>
        <w:t>」</w:t>
      </w:r>
      <w:r w:rsidRPr="00041AE1">
        <w:rPr>
          <w:lang w:val="ru-RU"/>
        </w:rPr>
        <w:t>去使用</w:t>
      </w:r>
      <w:r w:rsidR="003273EF">
        <w:rPr>
          <w:lang w:val="ru-RU"/>
        </w:rPr>
        <w:t>,</w:t>
      </w:r>
      <w:r w:rsidRPr="00041AE1">
        <w:rPr>
          <w:lang w:val="ru-RU"/>
        </w:rPr>
        <w:t>就會成為情慾嘅奴隸,並遠離上帝。 要成為</w:t>
      </w:r>
      <w:r w:rsidR="003273EF">
        <w:rPr>
          <w:lang w:val="ru-RU"/>
        </w:rPr>
        <w:t>「</w:t>
      </w:r>
      <w:r w:rsidRPr="00041AE1">
        <w:rPr>
          <w:lang w:val="ru-RU"/>
        </w:rPr>
        <w:t>新造的人</w:t>
      </w:r>
      <w:r w:rsidR="003273EF">
        <w:rPr>
          <w:lang w:val="ru-RU"/>
        </w:rPr>
        <w:t>」,</w:t>
      </w:r>
      <w:r w:rsidRPr="00041AE1">
        <w:rPr>
          <w:lang w:val="ru-RU"/>
        </w:rPr>
        <w:t>就要將自己的意志與上帝的旨意調和,而上帝的旨意就表現在祂的誡命中。</w:t>
      </w:r>
      <w:r w:rsidR="003273EF">
        <w:rPr>
          <w:i/>
          <w:iCs/>
          <w:lang w:val="ru-RU"/>
        </w:rPr>
        <w:t>「</w:t>
      </w:r>
      <w:r w:rsidRPr="00041AE1">
        <w:rPr>
          <w:i/>
          <w:iCs/>
          <w:lang w:val="ru-RU"/>
        </w:rPr>
        <w:t>遵守上帝的誡命,</w:t>
      </w:r>
      <w:r w:rsidRPr="00041AE1">
        <w:rPr>
          <w:lang w:val="ru-RU"/>
        </w:rPr>
        <w:t>」長老帕伊西奧斯說,「</w:t>
      </w:r>
      <w:r w:rsidRPr="00041AE1">
        <w:rPr>
          <w:i/>
          <w:iCs/>
          <w:lang w:val="ru-RU"/>
        </w:rPr>
        <w:t>我們就培養美德,並得著靈魂的健康</w:t>
      </w:r>
      <w:r w:rsidR="003273EF">
        <w:rPr>
          <w:i/>
          <w:iCs/>
          <w:lang w:val="ru-RU"/>
        </w:rPr>
        <w:t>。」</w:t>
      </w:r>
    </w:p>
    <w:p w14:paraId="61A741D6" w14:textId="3EA8E5EC" w:rsidR="00923824" w:rsidRPr="00041AE1" w:rsidRDefault="0052518D">
      <w:pPr>
        <w:pStyle w:val="paragraph"/>
        <w:spacing w:before="30" w:after="30"/>
        <w:ind w:left="60" w:right="60"/>
        <w:rPr>
          <w:lang w:val="ru-RU"/>
        </w:rPr>
      </w:pPr>
      <w:r w:rsidRPr="00041AE1">
        <w:rPr>
          <w:lang w:val="ru-RU"/>
        </w:rPr>
        <w:t>Geronda特別強調,凡向自己情慾低頭的人,神聖恩典便會停止在他身上運行。 所以,當有人同長老講佢哋正畀某種情慾所勝時,佢通常會答:</w:t>
      </w:r>
      <w:r w:rsidR="003273EF">
        <w:rPr>
          <w:i/>
          <w:iCs/>
          <w:lang w:val="ru-RU"/>
        </w:rPr>
        <w:t>「</w:t>
      </w:r>
      <w:r w:rsidRPr="00041AE1">
        <w:rPr>
          <w:i/>
          <w:iCs/>
          <w:lang w:val="ru-RU"/>
        </w:rPr>
        <w:t>小心啲;咁樣做,你會將上帝嘅恩典趕走</w:t>
      </w:r>
      <w:r w:rsidR="003273EF">
        <w:rPr>
          <w:i/>
          <w:iCs/>
          <w:lang w:val="ru-RU"/>
        </w:rPr>
        <w:t>。」</w:t>
      </w:r>
      <w:r w:rsidRPr="00041AE1">
        <w:rPr>
          <w:lang w:val="ru-RU"/>
        </w:rPr>
        <w:t>當我哋問佢點樣先可以得著上帝嘅恩典,或者一個人點樣可以親近上帝,佢就會用唔同嘅方式回答我哋: 有時佢會話可以透過謙卑去做到;有時佢又解釋可以透過愛同內在嘅高尚品格去親近上帝;有時佢教點樣透過自我犧牲同施捨去達到;有時佢又強調要捨棄自己嘅</w:t>
      </w:r>
      <w:r w:rsidR="003273EF">
        <w:rPr>
          <w:lang w:val="ru-RU"/>
        </w:rPr>
        <w:t>「</w:t>
      </w:r>
      <w:r w:rsidRPr="00041AE1">
        <w:rPr>
          <w:lang w:val="ru-RU"/>
        </w:rPr>
        <w:t>自我</w:t>
      </w:r>
      <w:r w:rsidR="003273EF">
        <w:rPr>
          <w:lang w:val="ru-RU"/>
        </w:rPr>
        <w:t>」</w:t>
      </w:r>
      <w:r w:rsidRPr="00041AE1">
        <w:rPr>
          <w:lang w:val="ru-RU"/>
        </w:rPr>
        <w:t xml:space="preserve">。因為呢啲就係新人的品格,係擺脫情慾嘅人所擁有嘅特質。 </w:t>
      </w:r>
      <w:r w:rsidRPr="00041AE1">
        <w:rPr>
          <w:i/>
          <w:iCs/>
          <w:lang w:val="ru-RU"/>
        </w:rPr>
        <w:t>「當我講到要將自己拋棄,</w:t>
      </w:r>
      <w:r w:rsidRPr="00041AE1">
        <w:rPr>
          <w:lang w:val="ru-RU"/>
        </w:rPr>
        <w:t>」長老會咁講,「</w:t>
      </w:r>
      <w:r w:rsidRPr="00041AE1">
        <w:rPr>
          <w:i/>
          <w:iCs/>
          <w:lang w:val="ru-RU"/>
        </w:rPr>
        <w:t>我意思係要拋棄自己嘅情慾,要脫去舊人…… 如果我哋拋棄自己,嗰個無賴房客──我哋嘅舊人──就會離開佢嘅住處,咁新嘅人,新約聖經入面嘅人,就會喺被騰出嚟嘅空間入面,喺我哋嘅心中安家落戶</w:t>
      </w:r>
      <w:r w:rsidR="003273EF">
        <w:rPr>
          <w:i/>
          <w:iCs/>
          <w:lang w:val="ru-RU"/>
        </w:rPr>
        <w:t xml:space="preserve">。」 </w:t>
      </w:r>
    </w:p>
    <w:p w14:paraId="6895A62D" w14:textId="77777777" w:rsidR="00923824" w:rsidRPr="00041AE1" w:rsidRDefault="0052518D">
      <w:pPr>
        <w:pStyle w:val="paragraph"/>
        <w:spacing w:before="30" w:after="30"/>
        <w:ind w:left="60" w:right="60"/>
        <w:rPr>
          <w:lang w:val="ru-RU"/>
        </w:rPr>
      </w:pPr>
      <w:r w:rsidRPr="00041AE1">
        <w:rPr>
          <w:lang w:val="ru-RU"/>
        </w:rPr>
        <w:t xml:space="preserve">呢本書分兩大部分,每大部分有四章。第一部分講慾望,第二部分講美德。 </w:t>
      </w:r>
    </w:p>
    <w:p w14:paraId="5014FAB7" w14:textId="356BB73B" w:rsidR="00923824" w:rsidRPr="00041AE1" w:rsidRDefault="0052518D">
      <w:pPr>
        <w:pStyle w:val="paragraph"/>
        <w:spacing w:before="30" w:after="30"/>
        <w:ind w:left="60" w:right="60"/>
        <w:rPr>
          <w:lang w:val="ru-RU"/>
        </w:rPr>
      </w:pPr>
      <w:r w:rsidRPr="00041AE1">
        <w:rPr>
          <w:lang w:val="ru-RU"/>
        </w:rPr>
        <w:t>第一部分係講自愛,</w:t>
      </w:r>
      <w:r w:rsidR="003273EF">
        <w:rPr>
          <w:lang w:val="ru-RU"/>
        </w:rPr>
        <w:t>被稱為「</w:t>
      </w:r>
      <w:r w:rsidRPr="00041AE1">
        <w:rPr>
          <w:lang w:val="ru-RU"/>
        </w:rPr>
        <w:t>情欲之母</w:t>
      </w:r>
      <w:r w:rsidR="003273EF">
        <w:rPr>
          <w:lang w:val="ru-RU"/>
        </w:rPr>
        <w:t>」,</w:t>
      </w:r>
      <w:r w:rsidRPr="00041AE1">
        <w:rPr>
          <w:lang w:val="ru-RU"/>
        </w:rPr>
        <w:t>因為所有情欲──無論係身體方面,好似貪食、慾望等等;定係屬靈方面,好似驕傲、嫉妒等等──都</w:t>
      </w:r>
      <w:r w:rsidR="003273EF">
        <w:rPr>
          <w:lang w:val="ru-RU"/>
        </w:rPr>
        <w:t>「</w:t>
      </w:r>
      <w:r w:rsidRPr="00041AE1">
        <w:rPr>
          <w:lang w:val="ru-RU"/>
        </w:rPr>
        <w:t>由此而生</w:t>
      </w:r>
      <w:r w:rsidR="003273EF">
        <w:rPr>
          <w:lang w:val="ru-RU"/>
        </w:rPr>
        <w:t xml:space="preserve">」。 </w:t>
      </w:r>
    </w:p>
    <w:p w14:paraId="4FE32DAC" w14:textId="09C77FD6" w:rsidR="00923824" w:rsidRPr="00041AE1" w:rsidRDefault="0052518D">
      <w:pPr>
        <w:pStyle w:val="paragraph"/>
        <w:spacing w:before="30" w:after="30"/>
        <w:ind w:left="60" w:right="60"/>
        <w:rPr>
          <w:lang w:val="ru-RU"/>
        </w:rPr>
      </w:pPr>
      <w:r w:rsidRPr="00041AE1">
        <w:rPr>
          <w:lang w:val="ru-RU"/>
        </w:rPr>
        <w:t>第二部分講論驕傲──長老稱之為「</w:t>
      </w:r>
      <w:r w:rsidRPr="00041AE1">
        <w:rPr>
          <w:i/>
          <w:iCs/>
          <w:lang w:val="ru-RU"/>
        </w:rPr>
        <w:t>情慾嘅總司令部</w:t>
      </w:r>
      <w:r w:rsidR="003273EF">
        <w:rPr>
          <w:i/>
          <w:iCs/>
          <w:lang w:val="ru-RU"/>
        </w:rPr>
        <w:t>」</w:t>
      </w:r>
      <w:r w:rsidRPr="00041AE1">
        <w:rPr>
          <w:lang w:val="ru-RU"/>
        </w:rPr>
        <w:t>。可以咁講</w:t>
      </w:r>
      <w:r w:rsidR="003273EF">
        <w:rPr>
          <w:i/>
          <w:iCs/>
          <w:lang w:val="ru-RU"/>
        </w:rPr>
        <w:t>,</w:t>
      </w:r>
      <w:r w:rsidRPr="00041AE1">
        <w:rPr>
          <w:i/>
          <w:iCs/>
          <w:lang w:val="ru-RU"/>
        </w:rPr>
        <w:t>就好似只有一種美德──謙卑</w:t>
      </w:r>
      <w:r w:rsidR="003273EF">
        <w:rPr>
          <w:i/>
          <w:iCs/>
          <w:lang w:val="ru-RU"/>
        </w:rPr>
        <w:t>,</w:t>
      </w:r>
      <w:r w:rsidRPr="00041AE1">
        <w:rPr>
          <w:lang w:val="ru-RU"/>
        </w:rPr>
        <w:t>就只有一種情慾──驕傲,因為佢</w:t>
      </w:r>
      <w:r w:rsidR="003273EF">
        <w:rPr>
          <w:i/>
          <w:iCs/>
          <w:lang w:val="ru-RU"/>
        </w:rPr>
        <w:t>「</w:t>
      </w:r>
      <w:r w:rsidRPr="00041AE1">
        <w:rPr>
          <w:i/>
          <w:iCs/>
          <w:lang w:val="ru-RU"/>
        </w:rPr>
        <w:t>將我哋趕出伊甸園落返塵世,而家又想將我哋由塵世送去地獄</w:t>
      </w:r>
      <w:r w:rsidR="003273EF">
        <w:rPr>
          <w:lang w:val="ru-RU"/>
        </w:rPr>
        <w:t xml:space="preserve">」。 </w:t>
      </w:r>
    </w:p>
    <w:p w14:paraId="595C0E9A" w14:textId="7F14D18C" w:rsidR="00923824" w:rsidRPr="00041AE1" w:rsidRDefault="0052518D">
      <w:pPr>
        <w:pStyle w:val="paragraph"/>
        <w:spacing w:before="30" w:after="30"/>
        <w:ind w:left="60" w:right="60"/>
        <w:rPr>
          <w:lang w:val="ru-RU"/>
        </w:rPr>
      </w:pPr>
      <w:r w:rsidRPr="00041AE1">
        <w:rPr>
          <w:lang w:val="ru-RU"/>
        </w:rPr>
        <w:t>第三部分專講判斷,判斷源於驕傲,並</w:t>
      </w:r>
      <w:r w:rsidR="003273EF">
        <w:rPr>
          <w:i/>
          <w:iCs/>
          <w:lang w:val="ru-RU"/>
        </w:rPr>
        <w:t>「</w:t>
      </w:r>
      <w:r w:rsidRPr="00041AE1">
        <w:rPr>
          <w:i/>
          <w:iCs/>
          <w:lang w:val="ru-RU"/>
        </w:rPr>
        <w:t>充滿不公</w:t>
      </w:r>
      <w:r w:rsidR="003273EF">
        <w:rPr>
          <w:i/>
          <w:iCs/>
          <w:lang w:val="ru-RU"/>
        </w:rPr>
        <w:t>」</w:t>
      </w:r>
      <w:r w:rsidRPr="00041AE1">
        <w:rPr>
          <w:lang w:val="ru-RU"/>
        </w:rPr>
        <w:t xml:space="preserve">。人將上帝賜予他以分辨善惡的理性恩賜,轉化為神特別憎惡的判斷激情。 </w:t>
      </w:r>
    </w:p>
    <w:p w14:paraId="3BA91219" w14:textId="77777777" w:rsidR="00923824" w:rsidRPr="00041AE1" w:rsidRDefault="0052518D">
      <w:pPr>
        <w:pStyle w:val="paragraph"/>
        <w:spacing w:before="30" w:after="30"/>
        <w:ind w:left="60" w:right="60"/>
        <w:rPr>
          <w:lang w:val="ru-RU"/>
        </w:rPr>
      </w:pPr>
      <w:r w:rsidRPr="00041AE1">
        <w:rPr>
          <w:lang w:val="ru-RU"/>
        </w:rPr>
        <w:t>第四部分講述嫉妒、憤怒同絕望呢三種激情。呢啲同樣係靈魂功能嘅變態,係因為誤用而產生嘅結果。 我哋將上帝賜畀我哋嘅慾望能力,本可令我哋追求善,卻轉化成嫉妒同惡意;又將我哋與生俱來</w:t>
      </w:r>
      <w:r w:rsidRPr="00041AE1">
        <w:rPr>
          <w:lang w:val="ru-RU"/>
        </w:rPr>
        <w:lastRenderedPageBreak/>
        <w:t xml:space="preserve">、本應用嚟勇敢對抗邪惡嘅易怒能力,對準我哋嘅鄰舍。 最後,憂傷和絕望的激情剝奪了我們對神豐盛恩賜的喜樂能力,並在屬靈上削弱我們。長老將此憂傷與因悔改而生的、充滿靈魂甜蜜安慰的對神的憂傷區分開來。 </w:t>
      </w:r>
    </w:p>
    <w:p w14:paraId="60280EFD" w14:textId="51FC6F0B" w:rsidR="00923824" w:rsidRPr="00041AE1" w:rsidRDefault="0052518D">
      <w:pPr>
        <w:pStyle w:val="paragraph"/>
        <w:spacing w:before="30" w:after="30"/>
        <w:ind w:left="60" w:right="60"/>
        <w:rPr>
          <w:lang w:val="ru-RU"/>
        </w:rPr>
      </w:pPr>
      <w:r w:rsidRPr="00041AE1">
        <w:rPr>
          <w:lang w:val="ru-RU"/>
        </w:rPr>
        <w:t>第二部分專講美德,由討論謙卑開始,謙卑</w:t>
      </w:r>
      <w:r w:rsidR="003273EF">
        <w:rPr>
          <w:i/>
          <w:iCs/>
          <w:lang w:val="ru-RU"/>
        </w:rPr>
        <w:t>「</w:t>
      </w:r>
      <w:r w:rsidRPr="00041AE1">
        <w:rPr>
          <w:i/>
          <w:iCs/>
          <w:lang w:val="ru-RU"/>
        </w:rPr>
        <w:t>能令人升到天國</w:t>
      </w:r>
      <w:r w:rsidR="003273EF">
        <w:rPr>
          <w:i/>
          <w:iCs/>
          <w:lang w:val="ru-RU"/>
        </w:rPr>
        <w:t>」</w:t>
      </w:r>
      <w:r w:rsidRPr="00041AE1">
        <w:rPr>
          <w:lang w:val="ru-RU"/>
        </w:rPr>
        <w:t>。冇咗謙卑,我哋嘅美德就會</w:t>
      </w:r>
      <w:r w:rsidR="003273EF">
        <w:rPr>
          <w:lang w:val="ru-RU"/>
        </w:rPr>
        <w:t>「</w:t>
      </w:r>
      <w:r w:rsidRPr="00041AE1">
        <w:rPr>
          <w:lang w:val="ru-RU"/>
        </w:rPr>
        <w:t>帶污</w:t>
      </w:r>
      <w:r w:rsidR="003273EF">
        <w:rPr>
          <w:lang w:val="ru-RU"/>
        </w:rPr>
        <w:t>」。</w:t>
      </w:r>
      <w:r w:rsidRPr="00041AE1">
        <w:rPr>
          <w:lang w:val="ru-RU"/>
        </w:rPr>
        <w:t>忍耐可能夾雜埋埋怨同偽善;單純可能淪為無禮同狡猾;而喜悅可能唔係屬靈嘅欣喜,而係世俗嘅享樂。 「</w:t>
      </w:r>
      <w:r w:rsidRPr="00041AE1">
        <w:rPr>
          <w:i/>
          <w:iCs/>
          <w:lang w:val="ru-RU"/>
        </w:rPr>
        <w:t>凡是行上謙卑道路的人,</w:t>
      </w:r>
      <w:r w:rsidRPr="00041AE1">
        <w:rPr>
          <w:lang w:val="ru-RU"/>
        </w:rPr>
        <w:t>」長老說,「</w:t>
      </w:r>
      <w:r w:rsidRPr="00041AE1">
        <w:rPr>
          <w:i/>
          <w:iCs/>
          <w:lang w:val="ru-RU"/>
        </w:rPr>
        <w:t>在屬靈生命中會迅速、穩健且輕而易舉地成長</w:t>
      </w:r>
      <w:r w:rsidR="003273EF">
        <w:rPr>
          <w:i/>
          <w:iCs/>
          <w:lang w:val="ru-RU"/>
        </w:rPr>
        <w:t>。」</w:t>
      </w:r>
      <w:r w:rsidRPr="00041AE1">
        <w:rPr>
          <w:lang w:val="ru-RU"/>
        </w:rPr>
        <w:t>而他在一封書信中寫道:</w:t>
      </w:r>
      <w:r w:rsidR="003273EF">
        <w:rPr>
          <w:i/>
          <w:iCs/>
          <w:lang w:val="ru-RU"/>
        </w:rPr>
        <w:t>「</w:t>
      </w:r>
      <w:r w:rsidRPr="00041AE1">
        <w:rPr>
          <w:i/>
          <w:iCs/>
          <w:lang w:val="ru-RU"/>
        </w:rPr>
        <w:t>通往天上耶路撒冷最短、最可靠、最容易的途徑,就是謙卑</w:t>
      </w:r>
      <w:r w:rsidR="003273EF">
        <w:rPr>
          <w:i/>
          <w:iCs/>
          <w:lang w:val="ru-RU"/>
        </w:rPr>
        <w:t>。」</w:t>
      </w:r>
    </w:p>
    <w:p w14:paraId="7BD3EBCE" w14:textId="2D1994EB" w:rsidR="00923824" w:rsidRPr="00041AE1" w:rsidRDefault="0052518D">
      <w:pPr>
        <w:pStyle w:val="paragraph"/>
        <w:spacing w:before="30" w:after="30"/>
        <w:ind w:left="60" w:right="60"/>
        <w:rPr>
          <w:lang w:val="ru-RU"/>
        </w:rPr>
      </w:pPr>
      <w:r w:rsidRPr="00041AE1">
        <w:rPr>
          <w:lang w:val="ru-RU"/>
        </w:rPr>
        <w:t>第二部分專注於愛,而愛必須正確地分給上帝、鄰舍同萬物。對上帝嘅愛同對鄰舍嘅愛緊密相連,並引領靈魂進入神聖嘅愛慾、聖潔嘅瘋狂同神聖嘅醉狂。 真正對鄰舍嘅愛係</w:t>
      </w:r>
      <w:r w:rsidR="003273EF">
        <w:rPr>
          <w:i/>
          <w:iCs/>
          <w:lang w:val="ru-RU"/>
        </w:rPr>
        <w:t>「</w:t>
      </w:r>
      <w:r w:rsidRPr="00041AE1">
        <w:rPr>
          <w:i/>
          <w:iCs/>
          <w:lang w:val="ru-RU"/>
        </w:rPr>
        <w:t>寶貴嘅屬靈之愛</w:t>
      </w:r>
      <w:r w:rsidR="003273EF">
        <w:rPr>
          <w:i/>
          <w:iCs/>
          <w:lang w:val="ru-RU"/>
        </w:rPr>
        <w:t>」,</w:t>
      </w:r>
      <w:r w:rsidRPr="00041AE1">
        <w:rPr>
          <w:lang w:val="ru-RU"/>
        </w:rPr>
        <w:t>係嗰啲</w:t>
      </w:r>
      <w:r w:rsidR="003273EF">
        <w:rPr>
          <w:lang w:val="ru-RU"/>
        </w:rPr>
        <w:t>「將</w:t>
      </w:r>
      <w:r w:rsidRPr="00041AE1">
        <w:rPr>
          <w:i/>
          <w:iCs/>
          <w:lang w:val="ru-RU"/>
        </w:rPr>
        <w:t>自己從自己嘅愛中移除</w:t>
      </w:r>
      <w:r w:rsidR="003273EF">
        <w:rPr>
          <w:lang w:val="ru-RU"/>
        </w:rPr>
        <w:t>」</w:t>
      </w:r>
      <w:r w:rsidRPr="00041AE1">
        <w:rPr>
          <w:lang w:val="ru-RU"/>
        </w:rPr>
        <w:t>嘅人先擁有</w:t>
      </w:r>
      <w:r w:rsidR="003273EF">
        <w:rPr>
          <w:lang w:val="ru-RU"/>
        </w:rPr>
        <w:t>,</w:t>
      </w:r>
      <w:r w:rsidRPr="00041AE1">
        <w:rPr>
          <w:lang w:val="ru-RU"/>
        </w:rPr>
        <w:t>即係話,唔會喺愛入面追求自己嘅利益。而對受造之物嘅愛,就係屬靈人所擁有嘅</w:t>
      </w:r>
      <w:r w:rsidR="003273EF">
        <w:rPr>
          <w:lang w:val="ru-RU"/>
        </w:rPr>
        <w:t>「一般</w:t>
      </w:r>
      <w:r w:rsidRPr="00041AE1">
        <w:rPr>
          <w:lang w:val="ru-RU"/>
        </w:rPr>
        <w:t xml:space="preserve">」愛嘅豐盛。 </w:t>
      </w:r>
    </w:p>
    <w:p w14:paraId="0C0A2D42" w14:textId="0EA1F25B" w:rsidR="00923824" w:rsidRPr="00041AE1" w:rsidRDefault="0052518D">
      <w:pPr>
        <w:pStyle w:val="paragraph"/>
        <w:spacing w:before="30" w:after="30"/>
        <w:ind w:left="60" w:right="60"/>
        <w:rPr>
          <w:lang w:val="ru-RU"/>
        </w:rPr>
      </w:pPr>
      <w:r w:rsidRPr="00041AE1">
        <w:rPr>
          <w:lang w:val="ru-RU"/>
        </w:rPr>
        <w:t>第三部分則專注於屬靈的高貴與愛,這正是長老帕伊西奧斯教導的兩大支柱。</w:t>
      </w:r>
      <w:r w:rsidR="003273EF">
        <w:rPr>
          <w:i/>
          <w:iCs/>
          <w:lang w:val="ru-RU"/>
        </w:rPr>
        <w:t>「</w:t>
      </w:r>
      <w:r w:rsidRPr="00041AE1">
        <w:rPr>
          <w:i/>
          <w:iCs/>
          <w:lang w:val="ru-RU"/>
        </w:rPr>
        <w:t>在屬靈的高貴裡,</w:t>
      </w:r>
      <w:r w:rsidRPr="00041AE1">
        <w:rPr>
          <w:lang w:val="ru-RU"/>
        </w:rPr>
        <w:t>」長老說,「</w:t>
      </w:r>
      <w:r w:rsidRPr="00041AE1">
        <w:rPr>
          <w:i/>
          <w:iCs/>
          <w:lang w:val="ru-RU"/>
        </w:rPr>
        <w:t>包含了一切:愛、謙卑與單純、無私、誠實……以及至高無上的喜樂與屬靈的欣喜</w:t>
      </w:r>
      <w:r w:rsidR="003273EF">
        <w:rPr>
          <w:i/>
          <w:iCs/>
          <w:lang w:val="ru-RU"/>
        </w:rPr>
        <w:t>。」</w:t>
      </w:r>
      <w:r w:rsidRPr="00041AE1">
        <w:rPr>
          <w:lang w:val="ru-RU"/>
        </w:rPr>
        <w:t>長老帕伊西奧斯雖然並冇貶低禁慾嘅重要性,但佢將靈性高貴同博愛置於任何肉體功績之上,因為如果冇咗靈性高貴、慷慨同博愛,咁所有靈性工夫──禁慾、跪拜等等 —就係,如佢所講,</w:t>
      </w:r>
      <w:r w:rsidR="003273EF">
        <w:rPr>
          <w:lang w:val="ru-RU"/>
        </w:rPr>
        <w:t>'菜園入面嘅嚇雀架',</w:t>
      </w:r>
      <w:r w:rsidRPr="00041AE1">
        <w:rPr>
          <w:i/>
          <w:iCs/>
          <w:lang w:val="ru-RU"/>
        </w:rPr>
        <w:t>'可以嚇走烏鴉,</w:t>
      </w:r>
      <w:r w:rsidR="003273EF">
        <w:rPr>
          <w:lang w:val="ru-RU"/>
        </w:rPr>
        <w:t xml:space="preserve">但嚇唔走魔鬼'。 </w:t>
      </w:r>
    </w:p>
    <w:p w14:paraId="7D76F458" w14:textId="30D0E9E7" w:rsidR="00923824" w:rsidRPr="00041AE1" w:rsidRDefault="0052518D">
      <w:pPr>
        <w:pStyle w:val="paragraph"/>
        <w:spacing w:before="30" w:after="30"/>
        <w:ind w:left="60" w:right="60"/>
        <w:rPr>
          <w:lang w:val="ru-RU"/>
        </w:rPr>
      </w:pPr>
      <w:r w:rsidRPr="00041AE1">
        <w:rPr>
          <w:lang w:val="ru-RU"/>
        </w:rPr>
        <w:t>第四部分講到樸實──</w:t>
      </w:r>
      <w:r w:rsidR="003273EF">
        <w:rPr>
          <w:i/>
          <w:iCs/>
          <w:lang w:val="ru-RU"/>
        </w:rPr>
        <w:t>「</w:t>
      </w:r>
      <w:r w:rsidRPr="00041AE1">
        <w:rPr>
          <w:i/>
          <w:iCs/>
          <w:lang w:val="ru-RU"/>
        </w:rPr>
        <w:t>謙卑的初熟果實</w:t>
      </w:r>
      <w:r w:rsidR="003273EF">
        <w:rPr>
          <w:lang w:val="ru-RU"/>
        </w:rPr>
        <w:t>」</w:t>
      </w:r>
      <w:r w:rsidRPr="00041AE1">
        <w:rPr>
          <w:lang w:val="ru-RU"/>
        </w:rPr>
        <w:t>──對上帝的信心和盼望,它們</w:t>
      </w:r>
      <w:r w:rsidR="003273EF">
        <w:rPr>
          <w:i/>
          <w:iCs/>
          <w:lang w:val="ru-RU"/>
        </w:rPr>
        <w:t>是「</w:t>
      </w:r>
      <w:r w:rsidRPr="00041AE1">
        <w:rPr>
          <w:i/>
          <w:iCs/>
          <w:lang w:val="ru-RU"/>
        </w:rPr>
        <w:t>人最穩妥的</w:t>
      </w:r>
      <w:r w:rsidR="003273EF">
        <w:rPr>
          <w:lang w:val="ru-RU"/>
        </w:rPr>
        <w:t>保障」</w:t>
      </w:r>
      <w:r w:rsidRPr="00041AE1">
        <w:rPr>
          <w:i/>
          <w:iCs/>
          <w:lang w:val="ru-RU"/>
        </w:rPr>
        <w:t>;</w:t>
      </w:r>
      <w:r w:rsidRPr="00041AE1">
        <w:rPr>
          <w:lang w:val="ru-RU"/>
        </w:rPr>
        <w:t>講到忍耐,能</w:t>
      </w:r>
      <w:r w:rsidR="003273EF">
        <w:rPr>
          <w:i/>
          <w:iCs/>
          <w:lang w:val="ru-RU"/>
        </w:rPr>
        <w:t>「</w:t>
      </w:r>
      <w:r w:rsidRPr="00041AE1">
        <w:rPr>
          <w:i/>
          <w:iCs/>
          <w:lang w:val="ru-RU"/>
        </w:rPr>
        <w:t>理清最糾纏不清的事,並結出神聖的果實</w:t>
      </w:r>
      <w:r w:rsidR="003273EF">
        <w:rPr>
          <w:i/>
          <w:iCs/>
          <w:lang w:val="ru-RU"/>
        </w:rPr>
        <w:t>」</w:t>
      </w:r>
      <w:r w:rsidRPr="00041AE1">
        <w:rPr>
          <w:i/>
          <w:iCs/>
          <w:lang w:val="ru-RU"/>
        </w:rPr>
        <w:t>;</w:t>
      </w:r>
      <w:r w:rsidRPr="00041AE1">
        <w:rPr>
          <w:lang w:val="ru-RU"/>
        </w:rPr>
        <w:t>以及講到靈裡的喜樂,當</w:t>
      </w:r>
      <w:r w:rsidR="003273EF">
        <w:rPr>
          <w:i/>
          <w:iCs/>
          <w:lang w:val="ru-RU"/>
        </w:rPr>
        <w:t>「</w:t>
      </w:r>
      <w:r w:rsidRPr="00041AE1">
        <w:rPr>
          <w:i/>
          <w:iCs/>
          <w:lang w:val="ru-RU"/>
        </w:rPr>
        <w:t>內在秩序建立後就會出現」。 佢令靈魂有翅膀</w:t>
      </w:r>
      <w:r w:rsidR="003273EF">
        <w:rPr>
          <w:i/>
          <w:iCs/>
          <w:lang w:val="ru-RU"/>
        </w:rPr>
        <w:t>。」</w:t>
      </w:r>
      <w:r w:rsidRPr="00041AE1">
        <w:rPr>
          <w:lang w:val="ru-RU"/>
        </w:rPr>
        <w:t>最後,帕伊西奧斯長老講到洞察力──</w:t>
      </w:r>
      <w:r w:rsidR="003273EF">
        <w:rPr>
          <w:i/>
          <w:iCs/>
          <w:lang w:val="ru-RU"/>
        </w:rPr>
        <w:t>「</w:t>
      </w:r>
      <w:r w:rsidRPr="00041AE1">
        <w:rPr>
          <w:i/>
          <w:iCs/>
          <w:lang w:val="ru-RU"/>
        </w:rPr>
        <w:t>美德之冠</w:t>
      </w:r>
      <w:r w:rsidR="003273EF">
        <w:rPr>
          <w:i/>
          <w:iCs/>
          <w:lang w:val="ru-RU"/>
        </w:rPr>
        <w:t>」。</w:t>
      </w:r>
      <w:r w:rsidRPr="00041AE1">
        <w:rPr>
          <w:lang w:val="ru-RU"/>
        </w:rPr>
        <w:t xml:space="preserve"> 洞察力──</w:t>
      </w:r>
      <w:r w:rsidR="003273EF">
        <w:rPr>
          <w:i/>
          <w:iCs/>
          <w:lang w:val="ru-RU"/>
        </w:rPr>
        <w:t>「</w:t>
      </w:r>
      <w:r w:rsidRPr="00041AE1">
        <w:rPr>
          <w:i/>
          <w:iCs/>
          <w:lang w:val="ru-RU"/>
        </w:rPr>
        <w:t>唔單止係一種美德</w:t>
      </w:r>
      <w:r w:rsidR="003273EF">
        <w:rPr>
          <w:i/>
          <w:iCs/>
          <w:lang w:val="ru-RU"/>
        </w:rPr>
        <w:t>」,</w:t>
      </w:r>
      <w:r w:rsidRPr="00041AE1">
        <w:rPr>
          <w:lang w:val="ru-RU"/>
        </w:rPr>
        <w:t>亦唔係靈性進步中嘅一步,而係嗰種進步嘅果實同守護者;佢係</w:t>
      </w:r>
      <w:r w:rsidR="003273EF">
        <w:rPr>
          <w:i/>
          <w:iCs/>
          <w:lang w:val="ru-RU"/>
        </w:rPr>
        <w:t>「</w:t>
      </w:r>
      <w:r w:rsidRPr="00041AE1">
        <w:rPr>
          <w:i/>
          <w:iCs/>
          <w:lang w:val="ru-RU"/>
        </w:rPr>
        <w:t>安全引導靈魂嘅舵,令佢唔會向右亦唔會向左跌跤</w:t>
      </w:r>
      <w:r w:rsidR="003273EF">
        <w:rPr>
          <w:i/>
          <w:iCs/>
          <w:lang w:val="ru-RU"/>
        </w:rPr>
        <w:t>」。</w:t>
      </w:r>
      <w:r w:rsidRPr="00041AE1">
        <w:rPr>
          <w:lang w:val="ru-RU"/>
        </w:rPr>
        <w:t xml:space="preserve"> 而係可以堅定咁行喺美德嘅王道,避開魔鬼帶嚟嘅極端。 </w:t>
      </w:r>
    </w:p>
    <w:p w14:paraId="5788DD16" w14:textId="6C0D27F1" w:rsidR="00923824" w:rsidRPr="00041AE1" w:rsidRDefault="0052518D">
      <w:pPr>
        <w:pStyle w:val="paragraph"/>
        <w:spacing w:before="30" w:after="30"/>
        <w:ind w:left="60" w:right="60"/>
        <w:rPr>
          <w:lang w:val="ru-RU"/>
        </w:rPr>
      </w:pPr>
      <w:r w:rsidRPr="00041AE1">
        <w:rPr>
          <w:lang w:val="ru-RU"/>
        </w:rPr>
        <w:t>結論包括長老對</w:t>
      </w:r>
      <w:r w:rsidR="003273EF">
        <w:rPr>
          <w:lang w:val="ru-RU"/>
        </w:rPr>
        <w:t>「</w:t>
      </w:r>
      <w:r w:rsidRPr="00041AE1">
        <w:rPr>
          <w:lang w:val="ru-RU"/>
        </w:rPr>
        <w:t>好嘅不安</w:t>
      </w:r>
      <w:r w:rsidR="003273EF">
        <w:rPr>
          <w:lang w:val="ru-RU"/>
        </w:rPr>
        <w:t>」</w:t>
      </w:r>
      <w:r w:rsidRPr="00041AE1">
        <w:rPr>
          <w:lang w:val="ru-RU"/>
        </w:rPr>
        <w:t>嘅說話。</w:t>
      </w:r>
      <w:r w:rsidR="003273EF">
        <w:rPr>
          <w:i/>
          <w:iCs/>
          <w:lang w:val="ru-RU"/>
        </w:rPr>
        <w:t>「</w:t>
      </w:r>
      <w:r w:rsidRPr="00041AE1">
        <w:rPr>
          <w:i/>
          <w:iCs/>
          <w:lang w:val="ru-RU"/>
        </w:rPr>
        <w:t>為做好事嘅好不安</w:t>
      </w:r>
      <w:r w:rsidR="003273EF">
        <w:rPr>
          <w:i/>
          <w:iCs/>
          <w:lang w:val="ru-RU"/>
        </w:rPr>
        <w:t>」,</w:t>
      </w:r>
      <w:r w:rsidRPr="00041AE1">
        <w:rPr>
          <w:lang w:val="ru-RU"/>
        </w:rPr>
        <w:t>就係佢咁講。 「</w:t>
      </w:r>
      <w:r w:rsidRPr="00041AE1">
        <w:rPr>
          <w:i/>
          <w:iCs/>
          <w:lang w:val="ru-RU"/>
        </w:rPr>
        <w:t>好嘅不安,</w:t>
      </w:r>
      <w:r w:rsidRPr="00041AE1">
        <w:rPr>
          <w:lang w:val="ru-RU"/>
        </w:rPr>
        <w:t>」老帕伊西奧斯話,「</w:t>
      </w:r>
      <w:r w:rsidRPr="00041AE1">
        <w:rPr>
          <w:i/>
          <w:iCs/>
          <w:lang w:val="ru-RU"/>
        </w:rPr>
        <w:t>係一股熱誠同埋掙扎。佢令靈魂充滿勇氣同活力;佢帶嚟唔係恐懼同悲傷,而係安慰。佢唔係緊張同焦慮,而係對善行嘅熱忱。</w:t>
      </w:r>
      <w:r w:rsidR="003273EF">
        <w:rPr>
          <w:i/>
          <w:iCs/>
          <w:lang w:val="ru-RU"/>
        </w:rPr>
        <w:t>」</w:t>
      </w:r>
    </w:p>
    <w:p w14:paraId="38967E6B" w14:textId="77777777" w:rsidR="00923824" w:rsidRPr="00041AE1" w:rsidRDefault="0052518D">
      <w:pPr>
        <w:pStyle w:val="paragraph"/>
        <w:spacing w:before="30" w:after="30"/>
        <w:ind w:left="60" w:right="60"/>
        <w:rPr>
          <w:lang w:val="ru-RU"/>
        </w:rPr>
      </w:pPr>
      <w:r w:rsidRPr="00041AE1">
        <w:rPr>
          <w:lang w:val="ru-RU"/>
        </w:rPr>
        <w:t xml:space="preserve">願呢份屬靈嘅熱誠喺我哋心中點燃,推動我哋完成脫去舊人、穿上謙卑嘅壯舉,使愛──基督──住喺我哋心裏。 </w:t>
      </w:r>
    </w:p>
    <w:p w14:paraId="007C9828" w14:textId="77777777" w:rsidR="00923824" w:rsidRPr="00041AE1" w:rsidRDefault="0052518D">
      <w:pPr>
        <w:pStyle w:val="paragraph"/>
        <w:spacing w:before="30" w:after="30"/>
        <w:ind w:left="60" w:right="60"/>
        <w:rPr>
          <w:lang w:val="ru-RU"/>
        </w:rPr>
      </w:pPr>
      <w:r w:rsidRPr="00041AE1">
        <w:rPr>
          <w:i/>
          <w:iCs/>
          <w:lang w:val="ru-RU"/>
        </w:rPr>
        <w:t>2006年9月26日,</w:t>
      </w:r>
      <w:r w:rsidRPr="00041AE1">
        <w:rPr>
          <w:rStyle w:val="calibre17"/>
          <w:i/>
          <w:iCs/>
          <w:sz w:val="28"/>
          <w:szCs w:val="28"/>
          <w:lang w:val="ru-RU"/>
        </w:rPr>
        <w:t>聖約翰神學家、使徒及福音派宗徒入睡節</w:t>
      </w:r>
    </w:p>
    <w:p w14:paraId="46E5DC5F" w14:textId="77777777" w:rsidR="00923824" w:rsidRPr="00041AE1" w:rsidRDefault="0052518D">
      <w:pPr>
        <w:pStyle w:val="paragraph"/>
        <w:spacing w:before="30" w:after="30"/>
        <w:ind w:left="60" w:right="60"/>
        <w:rPr>
          <w:lang w:val="ru-RU"/>
        </w:rPr>
      </w:pPr>
      <w:r w:rsidRPr="00041AE1">
        <w:rPr>
          <w:i/>
          <w:iCs/>
          <w:lang w:val="ru-RU"/>
        </w:rPr>
        <w:t>聖約翰宗徒及福音派神學家修道院的修女院長菲洛狄亞師太,連同所有在基督裏的姊妹</w:t>
      </w:r>
    </w:p>
    <w:p w14:paraId="7B43F7EF" w14:textId="3BCC22CD" w:rsidR="00923824" w:rsidRPr="00041AE1" w:rsidRDefault="00923824">
      <w:pPr>
        <w:pStyle w:val="imgDiv"/>
        <w:spacing w:before="75" w:after="75"/>
        <w:rPr>
          <w:lang w:val="ru-RU"/>
        </w:rPr>
      </w:pPr>
    </w:p>
    <w:p w14:paraId="798B85CE" w14:textId="77777777" w:rsidR="00923824" w:rsidRPr="00041AE1" w:rsidRDefault="0052518D">
      <w:pPr>
        <w:pStyle w:val="paragraph"/>
        <w:spacing w:before="30" w:after="30"/>
        <w:ind w:left="60" w:right="60"/>
        <w:rPr>
          <w:lang w:val="ru-RU"/>
        </w:rPr>
      </w:pPr>
      <w:r w:rsidRPr="00041AE1">
        <w:rPr>
          <w:lang w:val="ru-RU"/>
        </w:rPr>
        <w:t xml:space="preserve">— </w:t>
      </w:r>
      <w:r w:rsidRPr="00041AE1">
        <w:rPr>
          <w:i/>
          <w:iCs/>
          <w:lang w:val="ru-RU"/>
        </w:rPr>
        <w:t>Geronda,請您講幾句作別離的贈言。</w:t>
      </w:r>
    </w:p>
    <w:p w14:paraId="789924F2" w14:textId="77777777" w:rsidR="00923824" w:rsidRPr="00041AE1" w:rsidRDefault="0052518D">
      <w:pPr>
        <w:pStyle w:val="paragraph"/>
        <w:spacing w:before="30" w:after="30"/>
        <w:ind w:left="60" w:right="60"/>
        <w:rPr>
          <w:lang w:val="ru-RU"/>
        </w:rPr>
      </w:pPr>
      <w:r w:rsidRPr="00041AE1">
        <w:rPr>
          <w:i/>
          <w:iCs/>
          <w:lang w:val="ru-RU"/>
        </w:rPr>
        <w:t>— 我可以同你哋講乜嘢呢?我已經講咗咁多啦!</w:t>
      </w:r>
    </w:p>
    <w:p w14:paraId="262B5486" w14:textId="77777777" w:rsidR="00923824" w:rsidRPr="00041AE1" w:rsidRDefault="0052518D">
      <w:pPr>
        <w:pStyle w:val="paragraph"/>
        <w:spacing w:before="30" w:after="30"/>
        <w:ind w:left="60" w:right="60"/>
        <w:rPr>
          <w:lang w:val="ru-RU"/>
        </w:rPr>
      </w:pPr>
      <w:r w:rsidRPr="00041AE1">
        <w:rPr>
          <w:i/>
          <w:iCs/>
          <w:lang w:val="ru-RU"/>
        </w:rPr>
        <w:t>— 講啲嘢畀我哋,等我哋喺你未返嚟之前可以努力實踐。</w:t>
      </w:r>
    </w:p>
    <w:p w14:paraId="67564EDA" w14:textId="77777777" w:rsidR="00923824" w:rsidRPr="003273EF" w:rsidRDefault="0052518D">
      <w:pPr>
        <w:pStyle w:val="paragraph"/>
        <w:spacing w:before="30" w:after="30"/>
        <w:ind w:left="60" w:right="60"/>
        <w:rPr>
          <w:i/>
          <w:iCs/>
          <w:lang w:val="ru-RU"/>
        </w:rPr>
      </w:pPr>
      <w:r w:rsidRPr="00041AE1">
        <w:rPr>
          <w:i/>
          <w:iCs/>
          <w:lang w:val="ru-RU"/>
        </w:rPr>
        <w:t>— 好啦,如果你咁堅持,我就講……只有一種美德──謙卑;既然你哋唔明白,我就再加埋愛。但係有謙卑嘅人,唔都會有愛咩?</w:t>
      </w:r>
    </w:p>
    <w:p w14:paraId="66DFD5B8" w14:textId="77777777" w:rsidR="003273EF" w:rsidRPr="003273EF" w:rsidRDefault="003273EF">
      <w:pPr>
        <w:pStyle w:val="paragraph"/>
        <w:spacing w:before="30" w:after="30"/>
        <w:ind w:left="60" w:right="60"/>
        <w:rPr>
          <w:lang w:val="ru-RU"/>
        </w:rPr>
      </w:pPr>
    </w:p>
    <w:p w14:paraId="4A8EC458" w14:textId="3CC564E4" w:rsidR="00923824" w:rsidRPr="003273EF" w:rsidRDefault="001A02ED" w:rsidP="003273EF">
      <w:pPr>
        <w:pStyle w:val="Heading1"/>
        <w:rPr>
          <w:lang w:val="ru-RU"/>
        </w:rPr>
      </w:pPr>
      <w:bookmarkStart w:id="3" w:name="_Toc196217915"/>
      <w:bookmarkStart w:id="4" w:name="_Toc196308603"/>
      <w:bookmarkStart w:id="5" w:name="_Toc242021418"/>
      <w:r w:rsidRPr="00A8106D">
        <w:rPr>
          <w:lang w:val="ru-RU"/>
        </w:rPr>
        <w:t>第一</w:t>
      </w:r>
      <w:r w:rsidR="003273EF" w:rsidRPr="00041AE1">
        <w:rPr>
          <w:lang w:val="ru-RU"/>
        </w:rPr>
        <w:t>節。</w:t>
      </w:r>
      <w:r w:rsidR="003273EF" w:rsidRPr="003273EF">
        <w:rPr>
          <w:lang w:val="ru-RU"/>
        </w:rPr>
        <w:t xml:space="preserve"> </w:t>
      </w:r>
      <w:r w:rsidR="003273EF" w:rsidRPr="003273EF">
        <w:rPr>
          <w:lang w:val="ru-RU"/>
        </w:rPr>
        <w:br/>
      </w:r>
      <w:r w:rsidR="003273EF" w:rsidRPr="00041AE1">
        <w:rPr>
          <w:lang w:val="ru-RU"/>
        </w:rPr>
        <w:t>情慾</w:t>
      </w:r>
      <w:r w:rsidR="003273EF" w:rsidRPr="003273EF">
        <w:rPr>
          <w:lang w:val="ru-RU"/>
        </w:rPr>
        <w:t>。</w:t>
      </w:r>
      <w:bookmarkEnd w:id="3"/>
      <w:bookmarkEnd w:id="4"/>
      <w:bookmarkEnd w:id="5"/>
    </w:p>
    <w:p w14:paraId="620F3FC1" w14:textId="14001873" w:rsidR="00923824" w:rsidRPr="00041AE1" w:rsidRDefault="003273EF">
      <w:pPr>
        <w:pStyle w:val="paragraph"/>
        <w:spacing w:before="30" w:after="30"/>
        <w:ind w:left="60" w:right="60"/>
        <w:rPr>
          <w:lang w:val="ru-RU"/>
        </w:rPr>
      </w:pPr>
      <w:r>
        <w:rPr>
          <w:i/>
          <w:iCs/>
          <w:lang w:val="ru-RU"/>
        </w:rPr>
        <w:t>「</w:t>
      </w:r>
      <w:r w:rsidR="0052518D" w:rsidRPr="00041AE1">
        <w:rPr>
          <w:i/>
          <w:iCs/>
          <w:lang w:val="ru-RU"/>
        </w:rPr>
        <w:t>同情慾嘅抗爭,就係為咗基督嘅愛而遵守誡命嘅一種持續而甜蜜嘅殉道</w:t>
      </w:r>
      <w:r>
        <w:rPr>
          <w:i/>
          <w:iCs/>
          <w:lang w:val="ru-RU"/>
        </w:rPr>
        <w:t>。」</w:t>
      </w:r>
    </w:p>
    <w:p w14:paraId="7E0DBC81" w14:textId="215FEBDE" w:rsidR="00923824" w:rsidRPr="003273EF" w:rsidRDefault="00923824">
      <w:pPr>
        <w:pStyle w:val="imgDiv"/>
        <w:spacing w:before="75" w:after="75"/>
        <w:rPr>
          <w:lang w:val="ru-RU"/>
        </w:rPr>
      </w:pPr>
    </w:p>
    <w:p w14:paraId="24204DFE" w14:textId="03C00CD2" w:rsidR="00923824" w:rsidRDefault="0052518D" w:rsidP="003273EF">
      <w:pPr>
        <w:pStyle w:val="Heading3"/>
        <w:rPr>
          <w:lang w:val="ru-RU"/>
        </w:rPr>
      </w:pPr>
      <w:bookmarkStart w:id="6" w:name="_Toc196217916"/>
      <w:bookmarkStart w:id="7" w:name="_Toc196308604"/>
      <w:bookmarkStart w:id="8" w:name="_Toc242021419"/>
      <w:r w:rsidRPr="00041AE1">
        <w:rPr>
          <w:lang w:val="ru-RU"/>
        </w:rPr>
        <w:t>第一</w:t>
      </w:r>
      <w:r w:rsidR="003273EF" w:rsidRPr="00041AE1">
        <w:rPr>
          <w:lang w:val="ru-RU"/>
        </w:rPr>
        <w:t>章</w:t>
      </w:r>
      <w:r w:rsidRPr="00041AE1">
        <w:rPr>
          <w:lang w:val="ru-RU"/>
        </w:rPr>
        <w:t>。</w:t>
      </w:r>
      <w:r w:rsidRPr="00EE15DE">
        <w:rPr>
          <w:lang w:val="ru-RU"/>
        </w:rPr>
        <w:t xml:space="preserve"> </w:t>
      </w:r>
      <w:r w:rsidR="003273EF" w:rsidRPr="003273EF">
        <w:rPr>
          <w:lang w:val="ru-RU"/>
        </w:rPr>
        <w:br/>
      </w:r>
      <w:r w:rsidR="003273EF">
        <w:rPr>
          <w:lang w:val="ru-RU"/>
        </w:rPr>
        <w:t>對抗情慾嘅鬥爭</w:t>
      </w:r>
      <w:r w:rsidR="003273EF" w:rsidRPr="003273EF">
        <w:rPr>
          <w:lang w:val="ru-RU"/>
        </w:rPr>
        <w:t>。</w:t>
      </w:r>
      <w:bookmarkEnd w:id="6"/>
      <w:bookmarkEnd w:id="7"/>
      <w:bookmarkEnd w:id="8"/>
    </w:p>
    <w:p w14:paraId="744D9AD2" w14:textId="77777777" w:rsidR="003273EF" w:rsidRDefault="003273EF" w:rsidP="003273EF">
      <w:pPr>
        <w:rPr>
          <w:lang w:val="ru-RU"/>
        </w:rPr>
      </w:pPr>
    </w:p>
    <w:p w14:paraId="065CCD3D" w14:textId="68CB8C69" w:rsidR="00923824" w:rsidRPr="00041AE1" w:rsidRDefault="0052518D" w:rsidP="000C36C9">
      <w:pPr>
        <w:rPr>
          <w:lang w:val="ru-RU"/>
        </w:rPr>
      </w:pPr>
      <w:r w:rsidRPr="00041AE1">
        <w:rPr>
          <w:lang w:val="ru-RU"/>
        </w:rPr>
        <w:t>— Geronda,先知大衛喺佢講</w:t>
      </w:r>
      <w:r w:rsidR="003273EF">
        <w:rPr>
          <w:lang w:val="ru-RU"/>
        </w:rPr>
        <w:t>「</w:t>
      </w:r>
      <w:r w:rsidRPr="00041AE1">
        <w:rPr>
          <w:lang w:val="ru-RU"/>
        </w:rPr>
        <w:t>求祢用主宰的靈堅定我</w:t>
      </w:r>
      <w:r w:rsidR="003273EF">
        <w:rPr>
          <w:lang w:val="ru-RU"/>
        </w:rPr>
        <w:t>」</w:t>
      </w:r>
      <w:r w:rsidRPr="00041AE1">
        <w:rPr>
          <w:lang w:val="ru-RU"/>
        </w:rPr>
        <w:t>嗰陣,向神求咗咩?</w:t>
      </w:r>
      <w:r w:rsidR="000C36C9">
        <w:rPr>
          <w:rStyle w:val="FootnoteReference"/>
          <w:lang w:val="ru-RU"/>
        </w:rPr>
        <w:footnoteReference w:id="1"/>
      </w:r>
      <w:r w:rsidRPr="00041AE1">
        <w:rPr>
          <w:lang w:val="ru-RU"/>
        </w:rPr>
        <w:t xml:space="preserve"> </w:t>
      </w:r>
    </w:p>
    <w:p w14:paraId="313A46F9" w14:textId="3C0125D8" w:rsidR="00923824" w:rsidRPr="00041AE1" w:rsidRDefault="0052518D">
      <w:pPr>
        <w:pStyle w:val="paragraph"/>
        <w:spacing w:before="30" w:after="30"/>
        <w:ind w:left="60" w:right="60"/>
        <w:rPr>
          <w:lang w:val="ru-RU"/>
        </w:rPr>
      </w:pPr>
      <w:r w:rsidRPr="00041AE1">
        <w:rPr>
          <w:lang w:val="ru-RU"/>
        </w:rPr>
        <w:t>— 大衛向神求領導的恩賜,因為他要治理人民。但每個人都需要</w:t>
      </w:r>
      <w:r w:rsidR="003273EF">
        <w:rPr>
          <w:lang w:val="ru-RU"/>
        </w:rPr>
        <w:t>「</w:t>
      </w:r>
      <w:r w:rsidRPr="00041AE1">
        <w:rPr>
          <w:lang w:val="ru-RU"/>
        </w:rPr>
        <w:t>主宰的靈</w:t>
      </w:r>
      <w:r w:rsidR="003273EF">
        <w:rPr>
          <w:lang w:val="ru-RU"/>
        </w:rPr>
        <w:t>」</w:t>
      </w:r>
      <w:r w:rsidRPr="00041AE1">
        <w:rPr>
          <w:lang w:val="ru-RU"/>
        </w:rPr>
        <w:t xml:space="preserve">,好叫自己能主宰自己,而唔畀情慾操控。 </w:t>
      </w:r>
    </w:p>
    <w:p w14:paraId="23C17F92" w14:textId="77777777" w:rsidR="00923824" w:rsidRPr="00041AE1" w:rsidRDefault="0052518D">
      <w:pPr>
        <w:pStyle w:val="paragraph"/>
        <w:spacing w:before="30" w:after="30"/>
        <w:ind w:left="60" w:right="60"/>
        <w:rPr>
          <w:lang w:val="ru-RU"/>
        </w:rPr>
      </w:pPr>
      <w:r w:rsidRPr="00041AE1">
        <w:rPr>
          <w:lang w:val="ru-RU"/>
        </w:rPr>
        <w:t xml:space="preserve">— 導師,情慾係乜嘢? </w:t>
      </w:r>
    </w:p>
    <w:p w14:paraId="5147D7F5" w14:textId="43CAD671" w:rsidR="00923824" w:rsidRPr="00041AE1" w:rsidRDefault="0052518D">
      <w:pPr>
        <w:pStyle w:val="paragraph"/>
        <w:spacing w:before="30" w:after="30"/>
        <w:ind w:left="60" w:right="60"/>
        <w:rPr>
          <w:lang w:val="ru-RU"/>
        </w:rPr>
      </w:pPr>
      <w:r w:rsidRPr="00041AE1">
        <w:rPr>
          <w:lang w:val="ru-RU"/>
        </w:rPr>
        <w:t>— 我相信情欲係靈魂嘅能力。上帝唔會畀人墮落,而係畀能力</w:t>
      </w:r>
      <w:r w:rsidR="000C36C9">
        <w:rPr>
          <w:rStyle w:val="FootnoteReference"/>
          <w:lang w:val="ru-RU"/>
        </w:rPr>
        <w:footnoteReference w:id="2"/>
      </w:r>
      <w:r w:rsidRPr="00041AE1">
        <w:rPr>
          <w:lang w:val="ru-RU"/>
        </w:rPr>
        <w:t xml:space="preserve"> 。但如果我哋唔用呢啲能力做好事,就會有「tangalashka」</w:t>
      </w:r>
      <w:r w:rsidR="000C36C9">
        <w:rPr>
          <w:rStyle w:val="FootnoteReference"/>
          <w:lang w:val="ru-RU"/>
        </w:rPr>
        <w:footnoteReference w:id="3"/>
      </w:r>
      <w:r w:rsidRPr="00041AE1">
        <w:rPr>
          <w:lang w:val="ru-RU"/>
        </w:rPr>
        <w:t xml:space="preserve"> 出現,自己去操控佢哋,令佢哋變成情欲;到時我哋就埋怨、怪責上帝。 但如果我哋正確使用呢啲能力,用嚟對抗邪惡,佢哋就會幫助我哋喺屬靈嘅追求上。以憤怒為例,一個人有憤怒,就代表佢嘅靈魂有勇氣,而呢樣喺屬靈生命中好有用。冇憤怒嘅人亦都冇勇氣;佢哋好難控制自己。 一個急性子嘅人,當佢用自己嘅力量去做好事,就好似一部名貴跑車喺條好路度行——一踩油門,就冇人追得上你。 但如果佢哋濫用呢股力量,冇辦法控制自己,就好似一部喺滿佈大坑嘅路上,以驚人速度飛馳、不斷撞到大坑嘅車。 </w:t>
      </w:r>
    </w:p>
    <w:p w14:paraId="18010043" w14:textId="7973C2AF" w:rsidR="003273EF" w:rsidRDefault="0052518D" w:rsidP="003273EF">
      <w:pPr>
        <w:pStyle w:val="paragraph"/>
        <w:spacing w:before="30" w:after="30"/>
        <w:ind w:left="60" w:right="60"/>
        <w:rPr>
          <w:lang w:val="ru-RU"/>
        </w:rPr>
      </w:pPr>
      <w:r w:rsidRPr="00041AE1">
        <w:rPr>
          <w:lang w:val="ru-RU"/>
        </w:rPr>
        <w:t>人要識得自己有啲乜嘢長處,並將佢哋用喺好嘢上。咁樣,有咗上帝幫手,就可以達到一個好嘅屬靈狀態。譬如,佢哋可以將自己嘅自私對住魔鬼,喺魔鬼引誘佢哋嘅時候唔好屈服。 佢哋可以透過祈禱,聖化自己閒聊嘅傾向。同基督交通並被聖化,唔係比閒聊犯罪更好咩?一個人點樣使用靈魂嘅能力,就會決定佢變得更好或者更壞。</w:t>
      </w:r>
    </w:p>
    <w:p w14:paraId="58A7C5F0" w14:textId="77777777" w:rsidR="003273EF" w:rsidRPr="00041AE1" w:rsidRDefault="003273EF" w:rsidP="003273EF">
      <w:pPr>
        <w:rPr>
          <w:lang w:val="ru-RU"/>
        </w:rPr>
      </w:pPr>
    </w:p>
    <w:p w14:paraId="1E35322D" w14:textId="77777777" w:rsidR="00923824" w:rsidRPr="00041AE1" w:rsidRDefault="0052518D" w:rsidP="003273EF">
      <w:pPr>
        <w:pStyle w:val="Heading4"/>
        <w:rPr>
          <w:lang w:val="ru-RU"/>
        </w:rPr>
      </w:pPr>
      <w:bookmarkStart w:id="9" w:name="_Toc196217917"/>
      <w:bookmarkStart w:id="10" w:name="_Toc196308605"/>
      <w:bookmarkStart w:id="11" w:name="_Toc242021420"/>
      <w:r w:rsidRPr="00041AE1">
        <w:rPr>
          <w:lang w:val="ru-RU"/>
        </w:rPr>
        <w:t>唔好為你嘅情慾搵藉口</w:t>
      </w:r>
      <w:bookmarkEnd w:id="9"/>
      <w:bookmarkEnd w:id="10"/>
      <w:bookmarkEnd w:id="11"/>
    </w:p>
    <w:p w14:paraId="79D298F9" w14:textId="18EE2BAC" w:rsidR="00923824" w:rsidRPr="000C36C9" w:rsidRDefault="0052518D">
      <w:pPr>
        <w:pStyle w:val="paragraph"/>
        <w:spacing w:before="30" w:after="30"/>
        <w:ind w:left="60" w:right="60"/>
        <w:rPr>
          <w:lang w:val="ru-RU"/>
        </w:rPr>
      </w:pPr>
      <w:r w:rsidRPr="00041AE1">
        <w:rPr>
          <w:lang w:val="ru-RU"/>
        </w:rPr>
        <w:t>—Geronda,有啲人認為自己冇足夠嘅先備條件去過屬靈嘅生活,就話:</w:t>
      </w:r>
      <w:r w:rsidR="003273EF">
        <w:rPr>
          <w:lang w:val="ru-RU"/>
        </w:rPr>
        <w:t>「</w:t>
      </w:r>
      <w:r w:rsidRPr="00041AE1">
        <w:rPr>
          <w:lang w:val="ru-RU"/>
        </w:rPr>
        <w:t>你唔可以從無嘢嘅人度攞嘢</w:t>
      </w:r>
      <w:r w:rsidR="003273EF">
        <w:rPr>
          <w:lang w:val="ru-RU"/>
        </w:rPr>
        <w:t>」</w:t>
      </w:r>
      <w:r w:rsidR="000C36C9">
        <w:rPr>
          <w:rStyle w:val="FootnoteReference"/>
          <w:lang w:val="ru-RU"/>
        </w:rPr>
        <w:footnoteReference w:id="4"/>
      </w:r>
      <w:r w:rsidRPr="00041AE1">
        <w:rPr>
          <w:lang w:val="ru-RU"/>
        </w:rPr>
        <w:t xml:space="preserve"> 。</w:t>
      </w:r>
    </w:p>
    <w:p w14:paraId="1F43843E" w14:textId="77777777" w:rsidR="00923824" w:rsidRPr="00041AE1" w:rsidRDefault="0052518D">
      <w:pPr>
        <w:pStyle w:val="paragraph"/>
        <w:spacing w:before="30" w:after="30"/>
        <w:ind w:left="60" w:right="60"/>
        <w:rPr>
          <w:lang w:val="ru-RU"/>
        </w:rPr>
      </w:pPr>
      <w:r w:rsidRPr="00041AE1">
        <w:rPr>
          <w:lang w:val="ru-RU"/>
        </w:rPr>
        <w:t xml:space="preserve">— 更加嚴重嘅係,有人話佢哋嘅情慾係遺傳嚟嘅,就用呢個嚟為自己開脫。 </w:t>
      </w:r>
    </w:p>
    <w:p w14:paraId="7C34F4B1" w14:textId="77777777" w:rsidR="00923824" w:rsidRPr="00041AE1" w:rsidRDefault="0052518D">
      <w:pPr>
        <w:pStyle w:val="paragraph"/>
        <w:spacing w:before="30" w:after="30"/>
        <w:ind w:left="60" w:right="60"/>
        <w:rPr>
          <w:lang w:val="ru-RU"/>
        </w:rPr>
      </w:pPr>
      <w:r w:rsidRPr="00041AE1">
        <w:rPr>
          <w:lang w:val="ru-RU"/>
        </w:rPr>
        <w:t xml:space="preserve">— 但如果,Geronda,情況真係咁呢? </w:t>
      </w:r>
    </w:p>
    <w:p w14:paraId="169C3705" w14:textId="77777777" w:rsidR="00923824" w:rsidRPr="00041AE1" w:rsidRDefault="0052518D">
      <w:pPr>
        <w:pStyle w:val="paragraph"/>
        <w:spacing w:before="30" w:after="30"/>
        <w:ind w:left="60" w:right="60"/>
        <w:rPr>
          <w:lang w:val="ru-RU"/>
        </w:rPr>
      </w:pPr>
      <w:r w:rsidRPr="00041AE1">
        <w:rPr>
          <w:lang w:val="ru-RU"/>
        </w:rPr>
        <w:lastRenderedPageBreak/>
        <w:t xml:space="preserve">— 聽我講。每個人出世都有啲先天嘅傾向,有好有壞。人要努力去克服自己嘅缺點,培養內在嘅美好,先至可以成為神嘅形象。 </w:t>
      </w:r>
    </w:p>
    <w:p w14:paraId="01F77317" w14:textId="77777777" w:rsidR="00923824" w:rsidRPr="00041AE1" w:rsidRDefault="0052518D">
      <w:pPr>
        <w:pStyle w:val="paragraph"/>
        <w:spacing w:before="30" w:after="30"/>
        <w:ind w:left="60" w:right="60"/>
        <w:rPr>
          <w:lang w:val="ru-RU"/>
        </w:rPr>
      </w:pPr>
      <w:r w:rsidRPr="00041AE1">
        <w:rPr>
          <w:lang w:val="ru-RU"/>
        </w:rPr>
        <w:t xml:space="preserve">不良嘅先天稟賦並唔係通往靈性完美嘅障礙,因為只要人努力──即使只係少少,但有熱誠同渴望──就代表佢已經處於靈性法則嘅範疇、奇蹟嘅領域,然後佢所有繼承嚟嘅缺點都會喺上帝嘅恩典下被撫平。 </w:t>
      </w:r>
    </w:p>
    <w:p w14:paraId="0D06FCA5" w14:textId="77777777" w:rsidR="00923824" w:rsidRPr="00041AE1" w:rsidRDefault="0052518D">
      <w:pPr>
        <w:pStyle w:val="paragraph"/>
        <w:spacing w:before="30" w:after="30"/>
        <w:ind w:left="60" w:right="60"/>
        <w:rPr>
          <w:lang w:val="ru-RU"/>
        </w:rPr>
      </w:pPr>
      <w:r w:rsidRPr="00041AE1">
        <w:rPr>
          <w:lang w:val="ru-RU"/>
        </w:rPr>
        <w:t xml:space="preserve">上帝特別憐愛並幫助嗰啲天生資質唔理想,但喺靈性生活中熱誠努力、向往天國、嘗試擺脫塵世、用弱小嘅翅膀高飛嘅靈魂。 我識好多人,佢哋稍為努力咗一陣,就從神度得到好大幫助,擺脫咗壓住佢哋嘅重擔。喺神眼中,呢啲人才係真正嘅英雄。究竟係乜嘢吸引神向我哋靠近?就係我哋為咗克服舊人而付出嘅努力。 </w:t>
      </w:r>
    </w:p>
    <w:p w14:paraId="6016FDC4" w14:textId="77777777" w:rsidR="00923824" w:rsidRPr="00041AE1" w:rsidRDefault="0052518D">
      <w:pPr>
        <w:pStyle w:val="paragraph"/>
        <w:spacing w:before="30" w:after="30"/>
        <w:ind w:left="60" w:right="60"/>
        <w:rPr>
          <w:lang w:val="ru-RU"/>
        </w:rPr>
      </w:pPr>
      <w:r w:rsidRPr="00041AE1">
        <w:rPr>
          <w:lang w:val="ru-RU"/>
        </w:rPr>
        <w:t xml:space="preserve">— Geronda,洗禮唔係可以抹去先天嘅不良傾向咩? </w:t>
      </w:r>
    </w:p>
    <w:p w14:paraId="6D121F09" w14:textId="77777777" w:rsidR="00923824" w:rsidRPr="00041AE1" w:rsidRDefault="0052518D">
      <w:pPr>
        <w:pStyle w:val="paragraph"/>
        <w:spacing w:before="30" w:after="30"/>
        <w:ind w:left="60" w:right="60"/>
        <w:rPr>
          <w:lang w:val="ru-RU"/>
        </w:rPr>
      </w:pPr>
      <w:r w:rsidRPr="00041AE1">
        <w:rPr>
          <w:lang w:val="ru-RU"/>
        </w:rPr>
        <w:t xml:space="preserve">— 喺洗禮入面,人披戴基督,得釋放脫離原罪,神聖嘅恩典降臨喺佢哋身上,但係唔好嘅遺傳傾向仍然存在。 難道上帝喺聖洗禮中唔可以抹去佢哋?佢可以,但佢留畀人去努力、去克服,最終先至可以獲得勝利嘅冠冕。 </w:t>
      </w:r>
    </w:p>
    <w:p w14:paraId="6B3D7AD4" w14:textId="77777777" w:rsidR="00923824" w:rsidRPr="00041AE1" w:rsidRDefault="0052518D">
      <w:pPr>
        <w:pStyle w:val="paragraph"/>
        <w:spacing w:before="30" w:after="30"/>
        <w:ind w:left="60" w:right="60"/>
        <w:rPr>
          <w:lang w:val="ru-RU"/>
        </w:rPr>
      </w:pPr>
      <w:r w:rsidRPr="00041AE1">
        <w:rPr>
          <w:lang w:val="ru-RU"/>
        </w:rPr>
        <w:t xml:space="preserve">—師傅,當我向某種情慾屈服時,我會對自己說:「我就係咁出世㗎啦……」 </w:t>
      </w:r>
    </w:p>
    <w:p w14:paraId="309DF9D9" w14:textId="6A03B627" w:rsidR="00923824" w:rsidRPr="00041AE1" w:rsidRDefault="0052518D">
      <w:pPr>
        <w:pStyle w:val="paragraph"/>
        <w:spacing w:before="30" w:after="30"/>
        <w:ind w:left="60" w:right="60"/>
        <w:rPr>
          <w:lang w:val="ru-RU"/>
        </w:rPr>
      </w:pPr>
      <w:r w:rsidRPr="00041AE1">
        <w:rPr>
          <w:lang w:val="ru-RU"/>
        </w:rPr>
        <w:t>— 我哋就淨係要呢句。或者你會話,你父母賦予咗你所有惡習,你祖先嘅惡習喺你身上顯現,而所有才能同美德都畀咗其他人?或者我哋甚至會怪上帝? 如果一個人話:</w:t>
      </w:r>
      <w:r w:rsidR="003273EF">
        <w:rPr>
          <w:lang w:val="ru-RU"/>
        </w:rPr>
        <w:t>「</w:t>
      </w:r>
      <w:r w:rsidRPr="00041AE1">
        <w:rPr>
          <w:lang w:val="ru-RU"/>
        </w:rPr>
        <w:t>呢啲就係我嘅本性;我天生就有呢啲壞毛病;我喺咁嘅環境長大,所以改唔到</w:t>
      </w:r>
      <w:r w:rsidR="003273EF">
        <w:rPr>
          <w:lang w:val="ru-RU"/>
        </w:rPr>
        <w:t>。」</w:t>
      </w:r>
      <w:r w:rsidRPr="00041AE1">
        <w:rPr>
          <w:lang w:val="ru-RU"/>
        </w:rPr>
        <w:t>佢其實就係話:</w:t>
      </w:r>
      <w:r w:rsidR="003273EF">
        <w:rPr>
          <w:lang w:val="ru-RU"/>
        </w:rPr>
        <w:t>「</w:t>
      </w:r>
      <w:r w:rsidRPr="00041AE1">
        <w:rPr>
          <w:lang w:val="ru-RU"/>
        </w:rPr>
        <w:t>唔止我父母要負責,連上帝都要負責。</w:t>
      </w:r>
      <w:r w:rsidR="003273EF">
        <w:rPr>
          <w:lang w:val="ru-RU"/>
        </w:rPr>
        <w:t>」</w:t>
      </w:r>
      <w:r w:rsidRPr="00041AE1">
        <w:rPr>
          <w:lang w:val="ru-RU"/>
        </w:rPr>
        <w:t xml:space="preserve">你知道我聽到呢啲說話有幾痛心?因為佢唔止係貶低父母,連上帝都一齊貶低。 當佢開始咁樣諗,上帝嘅恩典就唔再起作用。 </w:t>
      </w:r>
    </w:p>
    <w:p w14:paraId="3786C3C9" w14:textId="77777777" w:rsidR="00923824" w:rsidRPr="00041AE1" w:rsidRDefault="0052518D">
      <w:pPr>
        <w:pStyle w:val="paragraph"/>
        <w:spacing w:before="30" w:after="30"/>
        <w:ind w:left="60" w:right="60"/>
        <w:rPr>
          <w:lang w:val="ru-RU"/>
        </w:rPr>
      </w:pPr>
      <w:r w:rsidRPr="00041AE1">
        <w:rPr>
          <w:lang w:val="ru-RU"/>
        </w:rPr>
        <w:t xml:space="preserve">— Geronda,有啲人信,如果一個人嘅毛病已經根深蒂固,就根本改唔到。 </w:t>
      </w:r>
    </w:p>
    <w:p w14:paraId="4811DA93" w14:textId="7F995FB5" w:rsidR="00923824" w:rsidRPr="00041AE1" w:rsidRDefault="0052518D">
      <w:pPr>
        <w:pStyle w:val="paragraph"/>
        <w:spacing w:before="30" w:after="30"/>
        <w:ind w:left="60" w:right="60"/>
        <w:rPr>
          <w:lang w:val="ru-RU"/>
        </w:rPr>
      </w:pPr>
      <w:r w:rsidRPr="00041AE1">
        <w:rPr>
          <w:lang w:val="ru-RU"/>
        </w:rPr>
        <w:t>— 睇下會發生咩事:有啲人就鍾意咁講,因為可以為自己開脫,完全唔去嘗試除掉內心深處嗰個毛病。「神啊,」嗰種人會咁講,「你根本冇畀我任何天賦!我又有咩錯?點解要我做啲超出我能力範圍嘅事?</w:t>
      </w:r>
      <w:r w:rsidR="003273EF">
        <w:rPr>
          <w:lang w:val="ru-RU"/>
        </w:rPr>
        <w:t>」</w:t>
      </w:r>
      <w:r w:rsidRPr="00041AE1">
        <w:rPr>
          <w:lang w:val="ru-RU"/>
        </w:rPr>
        <w:t xml:space="preserve"> 咁就搵到一個破綻。一個人為自己開脫,安撫自己嘅良心,想點就點。如果我哋開始講:</w:t>
      </w:r>
      <w:r w:rsidR="003273EF">
        <w:rPr>
          <w:lang w:val="ru-RU"/>
        </w:rPr>
        <w:t>「</w:t>
      </w:r>
      <w:r w:rsidRPr="00041AE1">
        <w:rPr>
          <w:lang w:val="ru-RU"/>
        </w:rPr>
        <w:t>呢樣係遺傳,嗰樣係性格使然</w:t>
      </w:r>
      <w:r w:rsidR="003273EF">
        <w:rPr>
          <w:lang w:val="ru-RU"/>
        </w:rPr>
        <w:t>」,</w:t>
      </w:r>
      <w:r w:rsidRPr="00041AE1">
        <w:rPr>
          <w:lang w:val="ru-RU"/>
        </w:rPr>
        <w:t xml:space="preserve">咁我哋又點可以改善自己呢?呢種態度會令一個人失去靈性嘅勇氣。 </w:t>
      </w:r>
    </w:p>
    <w:p w14:paraId="6FFB0A19" w14:textId="77777777" w:rsidR="00923824" w:rsidRPr="00041AE1" w:rsidRDefault="0052518D">
      <w:pPr>
        <w:pStyle w:val="paragraph"/>
        <w:spacing w:before="30" w:after="30"/>
        <w:ind w:left="60" w:right="60"/>
        <w:rPr>
          <w:lang w:val="ru-RU"/>
        </w:rPr>
      </w:pPr>
      <w:r w:rsidRPr="00041AE1">
        <w:rPr>
          <w:lang w:val="ru-RU"/>
        </w:rPr>
        <w:t xml:space="preserve">— 係,師傅,但係… </w:t>
      </w:r>
    </w:p>
    <w:p w14:paraId="0CBF52FA" w14:textId="6CDB268C" w:rsidR="00923824" w:rsidRPr="00041AE1" w:rsidRDefault="0052518D">
      <w:pPr>
        <w:pStyle w:val="paragraph"/>
        <w:spacing w:before="30" w:after="30"/>
        <w:ind w:left="60" w:right="60"/>
        <w:rPr>
          <w:lang w:val="ru-RU"/>
        </w:rPr>
      </w:pPr>
      <w:r w:rsidRPr="00041AE1">
        <w:rPr>
          <w:lang w:val="ru-RU"/>
        </w:rPr>
        <w:t>「又係</w:t>
      </w:r>
      <w:r w:rsidR="003273EF">
        <w:rPr>
          <w:lang w:val="ru-RU"/>
        </w:rPr>
        <w:t>『</w:t>
      </w:r>
      <w:r w:rsidRPr="00041AE1">
        <w:rPr>
          <w:lang w:val="ru-RU"/>
        </w:rPr>
        <w:t>但係</w:t>
      </w:r>
      <w:r w:rsidR="003273EF">
        <w:rPr>
          <w:lang w:val="ru-RU"/>
        </w:rPr>
        <w:t>』</w:t>
      </w:r>
      <w:r w:rsidRPr="00041AE1">
        <w:rPr>
          <w:lang w:val="ru-RU"/>
        </w:rPr>
        <w:t xml:space="preserve">?你究竟係咩人?滑到好似電鰻咁,成日都搵藉口。」 </w:t>
      </w:r>
    </w:p>
    <w:p w14:paraId="22DEF7E5" w14:textId="77777777" w:rsidR="00923824" w:rsidRPr="00041AE1" w:rsidRDefault="0052518D">
      <w:pPr>
        <w:pStyle w:val="paragraph"/>
        <w:spacing w:before="30" w:after="30"/>
        <w:ind w:left="60" w:right="60"/>
        <w:rPr>
          <w:lang w:val="ru-RU"/>
        </w:rPr>
      </w:pPr>
      <w:r w:rsidRPr="00041AE1">
        <w:rPr>
          <w:lang w:val="ru-RU"/>
        </w:rPr>
        <w:t xml:space="preserve">— 我唔係故意嘅。 </w:t>
      </w:r>
    </w:p>
    <w:p w14:paraId="5ED8D312" w14:textId="77777777" w:rsidR="00923824" w:rsidRPr="00041AE1" w:rsidRDefault="0052518D">
      <w:pPr>
        <w:pStyle w:val="paragraph"/>
        <w:spacing w:before="30" w:after="30"/>
        <w:ind w:left="60" w:right="60"/>
        <w:rPr>
          <w:lang w:val="ru-RU"/>
        </w:rPr>
      </w:pPr>
      <w:r w:rsidRPr="00041AE1">
        <w:rPr>
          <w:lang w:val="ru-RU"/>
        </w:rPr>
        <w:lastRenderedPageBreak/>
        <w:t xml:space="preserve">— 我唔係話你係故意咁做。但係如果上帝賜咗你咁嘅腦袋,可以即刻就掌握晒所有嘢,咁點解你唔明搵藉口係好唔好嘅!咁細個腦袋裝咁多智慧,竟然都唔明! </w:t>
      </w:r>
    </w:p>
    <w:p w14:paraId="3F26534C" w14:textId="77777777" w:rsidR="00923824" w:rsidRPr="00041AE1" w:rsidRDefault="0052518D">
      <w:pPr>
        <w:pStyle w:val="paragraph"/>
        <w:spacing w:before="30" w:after="30"/>
        <w:ind w:left="60" w:right="60"/>
        <w:rPr>
          <w:lang w:val="ru-RU"/>
        </w:rPr>
      </w:pPr>
      <w:r w:rsidRPr="00041AE1">
        <w:rPr>
          <w:lang w:val="ru-RU"/>
        </w:rPr>
        <w:t xml:space="preserve">我留意到有啲好聰明嘅人,淨係因為某件事對佢哋更有利,就為錯誤辯護;呢啲就係佢哋用嚟證明自己慾望嘅方法。相反,另一些人唔為自己辯解,但心入面卻藏住一個無可避免嘅念頭:自己性格入面有啲嘢改唔到,於是佢哋就陷入絕望。 魔鬼又做咩?佢就對某啲人設下自我辯解嘅障礙,阻礙佢哋嘅靈性完美;同時又用佢哋過度敏感嚟陷阱其他人,令佢哋陷入絕望。 </w:t>
      </w:r>
    </w:p>
    <w:p w14:paraId="3C566AD1" w14:textId="3A20F4FD" w:rsidR="00923824" w:rsidRPr="00041AE1" w:rsidRDefault="0052518D">
      <w:pPr>
        <w:pStyle w:val="paragraph"/>
        <w:spacing w:before="30" w:after="30"/>
        <w:ind w:left="60" w:right="60"/>
        <w:rPr>
          <w:lang w:val="ru-RU"/>
        </w:rPr>
      </w:pPr>
      <w:r w:rsidRPr="00041AE1">
        <w:rPr>
          <w:lang w:val="ru-RU"/>
        </w:rPr>
        <w:t>要斬斷一個情慾,人就唔可以自圓其說,而要謙卑自己。例如,如果佢哋話:</w:t>
      </w:r>
      <w:r w:rsidR="003273EF">
        <w:rPr>
          <w:lang w:val="ru-RU"/>
        </w:rPr>
        <w:t>「</w:t>
      </w:r>
      <w:r w:rsidRPr="00041AE1">
        <w:rPr>
          <w:lang w:val="ru-RU"/>
        </w:rPr>
        <w:t>我冇愛嘅天份,但其他人有</w:t>
      </w:r>
      <w:r w:rsidR="003273EF">
        <w:rPr>
          <w:lang w:val="ru-RU"/>
        </w:rPr>
        <w:t>」,</w:t>
      </w:r>
      <w:r w:rsidRPr="00041AE1">
        <w:rPr>
          <w:lang w:val="ru-RU"/>
        </w:rPr>
        <w:t xml:space="preserve">然後又唔肯努力去獲得愛,佢哋點可以喺靈性上成長?唔有掙扎,就冇進步。 你冇喺聖父輩嘅著作入面睇過啲苦行者最初有啲咩惡習,之後又升到幾高嘅靈性完美境界?佢哋超越咗好多好有美德嘅人。例如摩洛哥嘅阿爸摩西:佢以前係咁嘅罪犯,之後又變成咁嘅人!呢就係神嘅恩典所成就嘅! </w:t>
      </w:r>
    </w:p>
    <w:p w14:paraId="5A4CB675" w14:textId="376175BC" w:rsidR="00923824" w:rsidRDefault="0052518D">
      <w:pPr>
        <w:pStyle w:val="paragraph"/>
        <w:spacing w:before="30" w:after="30"/>
        <w:ind w:left="60" w:right="60"/>
        <w:rPr>
          <w:lang w:val="ru-RU"/>
        </w:rPr>
      </w:pPr>
      <w:r w:rsidRPr="00041AE1">
        <w:rPr>
          <w:lang w:val="ru-RU"/>
        </w:rPr>
        <w:t>我認為,一個人如果天生遺傳條件差,卻努力去修得美德,他所獲得的報酬,比那些美德是從父母那裡繼承、無需努力就能得到的人要大得多。 因為一個人係一切都係現成嘅,而另一個人就要自己努力去爭取。 畢竟,你只要睇吓:人哋對嗰啲由父母遺下債務,然後日夜操勞,唔單止還清咗啲債,仲積蓄到自己財富嘅人,比起對啲由父母遺下大筆家財,只係守住唔敢亂動嘅人,敬佩得多。</w:t>
      </w:r>
    </w:p>
    <w:p w14:paraId="4739789D" w14:textId="77777777" w:rsidR="003273EF" w:rsidRPr="00041AE1" w:rsidRDefault="003273EF" w:rsidP="003273EF">
      <w:pPr>
        <w:rPr>
          <w:lang w:val="ru-RU"/>
        </w:rPr>
      </w:pPr>
    </w:p>
    <w:p w14:paraId="4C007ADF" w14:textId="77777777" w:rsidR="00923824" w:rsidRPr="00041AE1" w:rsidRDefault="0052518D" w:rsidP="003273EF">
      <w:pPr>
        <w:pStyle w:val="Heading4"/>
        <w:rPr>
          <w:lang w:val="ru-RU"/>
        </w:rPr>
      </w:pPr>
      <w:bookmarkStart w:id="12" w:name="_Toc196217918"/>
      <w:bookmarkStart w:id="13" w:name="_Toc196308606"/>
      <w:bookmarkStart w:id="14" w:name="_Toc242021421"/>
      <w:r w:rsidRPr="00041AE1">
        <w:rPr>
          <w:lang w:val="ru-RU"/>
        </w:rPr>
        <w:t>慾望的異象</w:t>
      </w:r>
      <w:bookmarkEnd w:id="12"/>
      <w:bookmarkEnd w:id="13"/>
      <w:bookmarkEnd w:id="14"/>
    </w:p>
    <w:p w14:paraId="4976AB15" w14:textId="77777777" w:rsidR="00923824" w:rsidRPr="00041AE1" w:rsidRDefault="0052518D">
      <w:pPr>
        <w:pStyle w:val="paragraph"/>
        <w:spacing w:before="30" w:after="30"/>
        <w:ind w:left="60" w:right="60"/>
        <w:rPr>
          <w:lang w:val="ru-RU"/>
        </w:rPr>
      </w:pPr>
      <w:r w:rsidRPr="00041AE1">
        <w:rPr>
          <w:lang w:val="ru-RU"/>
        </w:rPr>
        <w:t xml:space="preserve">—長老,我被慾望折磨。 </w:t>
      </w:r>
    </w:p>
    <w:p w14:paraId="688E17F2" w14:textId="77777777" w:rsidR="00923824" w:rsidRPr="00041AE1" w:rsidRDefault="0052518D">
      <w:pPr>
        <w:pStyle w:val="paragraph"/>
        <w:spacing w:before="30" w:after="30"/>
        <w:ind w:left="60" w:right="60"/>
        <w:rPr>
          <w:lang w:val="ru-RU"/>
        </w:rPr>
      </w:pPr>
      <w:r w:rsidRPr="00041AE1">
        <w:rPr>
          <w:lang w:val="ru-RU"/>
        </w:rPr>
        <w:t xml:space="preserve">— 你覺得自己體內有慾望住喺度嗎? </w:t>
      </w:r>
    </w:p>
    <w:p w14:paraId="2E399E85" w14:textId="77777777" w:rsidR="00923824" w:rsidRPr="00041AE1" w:rsidRDefault="0052518D">
      <w:pPr>
        <w:pStyle w:val="paragraph"/>
        <w:spacing w:before="30" w:after="30"/>
        <w:ind w:left="60" w:right="60"/>
        <w:rPr>
          <w:lang w:val="ru-RU"/>
        </w:rPr>
      </w:pPr>
      <w:r w:rsidRPr="00041AE1">
        <w:rPr>
          <w:lang w:val="ru-RU"/>
        </w:rPr>
        <w:t xml:space="preserve">— 有時係嘅。 </w:t>
      </w:r>
    </w:p>
    <w:p w14:paraId="7383149A" w14:textId="77777777" w:rsidR="00923824" w:rsidRPr="00041AE1" w:rsidRDefault="0052518D">
      <w:pPr>
        <w:pStyle w:val="paragraph"/>
        <w:spacing w:before="30" w:after="30"/>
        <w:ind w:left="60" w:right="60"/>
        <w:rPr>
          <w:lang w:val="ru-RU"/>
        </w:rPr>
      </w:pPr>
      <w:r w:rsidRPr="00041AE1">
        <w:rPr>
          <w:lang w:val="ru-RU"/>
        </w:rPr>
        <w:t xml:space="preserve">— 咁就好。當一個人意識到自己正被慾望折磨,就會變得謙卑。而有咗謙卑,就有上帝嘅恩典。 </w:t>
      </w:r>
    </w:p>
    <w:p w14:paraId="06BA524F" w14:textId="77777777" w:rsidR="00923824" w:rsidRPr="00041AE1" w:rsidRDefault="0052518D">
      <w:pPr>
        <w:pStyle w:val="paragraph"/>
        <w:spacing w:before="30" w:after="30"/>
        <w:ind w:left="60" w:right="60"/>
        <w:rPr>
          <w:lang w:val="ru-RU"/>
        </w:rPr>
      </w:pPr>
      <w:r w:rsidRPr="00041AE1">
        <w:rPr>
          <w:lang w:val="ru-RU"/>
        </w:rPr>
        <w:t xml:space="preserve">— 但係我一再犯錯,都令我好唔開心。 </w:t>
      </w:r>
    </w:p>
    <w:p w14:paraId="34F445A4" w14:textId="3E4EAEE1" w:rsidR="00923824" w:rsidRPr="00041AE1" w:rsidRDefault="0052518D">
      <w:pPr>
        <w:pStyle w:val="paragraph"/>
        <w:spacing w:before="30" w:after="30"/>
        <w:ind w:left="60" w:right="60"/>
        <w:rPr>
          <w:lang w:val="ru-RU"/>
        </w:rPr>
      </w:pPr>
      <w:r w:rsidRPr="00041AE1">
        <w:rPr>
          <w:lang w:val="ru-RU"/>
        </w:rPr>
        <w:t>— 你要喜樂自己會犯錯──因為佢哋令你謙卑,因為你心入面有驕傲。 「我嘅神啊,」你要咁講:「呢個就係我。幫幫我。如果你唔幫我,我就乜都做唔到。</w:t>
      </w:r>
      <w:r w:rsidR="003273EF">
        <w:rPr>
          <w:lang w:val="ru-RU"/>
        </w:rPr>
        <w:t>」</w:t>
      </w:r>
      <w:r w:rsidRPr="00041AE1">
        <w:rPr>
          <w:lang w:val="ru-RU"/>
        </w:rPr>
        <w:t xml:space="preserve">唔好灰心。當我哋犯錯嘅時候,我哋真正嘅內心就會顯露;我哋開始認識自己,並努力改進。呢樣嘢指引我哋行上正路,並解脫我哋嘅幻象。 當我有啲軟弱顯露,或者我嘅慾望浮現嘅時候,我就會喜悅。如果我嗰啲慾望冇表現出嚟,我會以為自己已經成聖,但其實嗰啲慾望嘅種子正暗藏喺我心入面。 同樣地,當你嬲到失去理智,陷入批判性嘅思維,雖然你會難過,但其實有得慶幸──你嘅軟弱被揭示出嚟,代表你會努力去擺脫佢。 </w:t>
      </w:r>
    </w:p>
    <w:p w14:paraId="1A206D1D" w14:textId="77777777" w:rsidR="00923824" w:rsidRPr="00041AE1" w:rsidRDefault="0052518D">
      <w:pPr>
        <w:pStyle w:val="paragraph"/>
        <w:spacing w:before="30" w:after="30"/>
        <w:ind w:left="60" w:right="60"/>
        <w:rPr>
          <w:lang w:val="ru-RU"/>
        </w:rPr>
      </w:pPr>
      <w:r w:rsidRPr="00041AE1">
        <w:rPr>
          <w:lang w:val="ru-RU"/>
        </w:rPr>
        <w:t xml:space="preserve">— Geronda,如果一段時間內冇見到激情顯現,係咪就代表佢已經消失咗? </w:t>
      </w:r>
    </w:p>
    <w:p w14:paraId="69069E6A" w14:textId="77777777" w:rsidR="00923824" w:rsidRPr="00EE15DE" w:rsidRDefault="0052518D">
      <w:pPr>
        <w:pStyle w:val="paragraph"/>
        <w:spacing w:before="30" w:after="30"/>
        <w:ind w:left="60" w:right="60"/>
      </w:pPr>
      <w:r w:rsidRPr="00041AE1">
        <w:rPr>
          <w:lang w:val="ru-RU"/>
        </w:rPr>
        <w:t>— 如果一種激情喺你心入面,遲早都會顯現出嚟。所以,如果你知道自己藏住咗一種激情,就要保持警惕。例如,你知道有條蛇潛伏喺你囚室附近,每次你踏出嚟,你都會留意,確保佢唔會爬出嚟咬你。 當你知道附近有條蛇,並且等緊佢一出嚟就殺咗佢,其實唔驚;可怕嘅係你無憂無慮、毫無防備咁行緊,佢突然撲出嚟咬你。 我講嘅意思係,當一個人唔警醒自己,唔知道自己有啲咩慾望,咁樣好危險。但係當佢知道自己有啲咩慾望</w:t>
      </w:r>
      <w:r w:rsidRPr="00EE15DE">
        <w:t>,</w:t>
      </w:r>
      <w:r w:rsidRPr="00041AE1">
        <w:rPr>
          <w:lang w:val="ru-RU"/>
        </w:rPr>
        <w:t>並且同佢哋掙扎</w:t>
      </w:r>
      <w:r w:rsidRPr="00EE15DE">
        <w:t>,</w:t>
      </w:r>
      <w:r w:rsidRPr="00041AE1">
        <w:rPr>
          <w:lang w:val="ru-RU"/>
        </w:rPr>
        <w:t>基督就會幫佢哋將佢哋連根拔起。</w:t>
      </w:r>
      <w:r w:rsidRPr="00EE15DE">
        <w:t xml:space="preserve"> </w:t>
      </w:r>
    </w:p>
    <w:p w14:paraId="3DF84125" w14:textId="77777777" w:rsidR="00923824" w:rsidRPr="00EE15DE" w:rsidRDefault="0052518D">
      <w:pPr>
        <w:pStyle w:val="paragraph"/>
        <w:spacing w:before="30" w:after="30"/>
        <w:ind w:left="60" w:right="60"/>
      </w:pPr>
      <w:r w:rsidRPr="00EE15DE">
        <w:lastRenderedPageBreak/>
        <w:t>— Geronda,</w:t>
      </w:r>
      <w:r w:rsidRPr="00041AE1">
        <w:rPr>
          <w:lang w:val="ru-RU"/>
        </w:rPr>
        <w:t>或者我只要努力就得</w:t>
      </w:r>
      <w:r w:rsidRPr="00EE15DE">
        <w:t>,</w:t>
      </w:r>
      <w:r w:rsidRPr="00041AE1">
        <w:rPr>
          <w:lang w:val="ru-RU"/>
        </w:rPr>
        <w:t>唔使理有冇人糾正我</w:t>
      </w:r>
      <w:r w:rsidRPr="00EE15DE">
        <w:t xml:space="preserve">? surely my correction depends not on me, but on God? </w:t>
      </w:r>
    </w:p>
    <w:p w14:paraId="77E7ECD9" w14:textId="381572D8" w:rsidR="00923824" w:rsidRPr="00041AE1" w:rsidRDefault="0052518D">
      <w:pPr>
        <w:pStyle w:val="paragraph"/>
        <w:spacing w:before="30" w:after="30"/>
        <w:ind w:left="60" w:right="60"/>
        <w:rPr>
          <w:lang w:val="ru-RU"/>
        </w:rPr>
      </w:pPr>
      <w:r w:rsidRPr="00EE15DE">
        <w:t>— </w:t>
      </w:r>
      <w:r w:rsidRPr="00041AE1">
        <w:rPr>
          <w:lang w:val="ru-RU"/>
        </w:rPr>
        <w:t>係</w:t>
      </w:r>
      <w:r w:rsidRPr="00EE15DE">
        <w:t>,</w:t>
      </w:r>
      <w:r w:rsidRPr="00041AE1">
        <w:rPr>
          <w:lang w:val="ru-RU"/>
        </w:rPr>
        <w:t>要喺你嘅屬靈爭戰中努力</w:t>
      </w:r>
      <w:r w:rsidRPr="00EE15DE">
        <w:t>,</w:t>
      </w:r>
      <w:r w:rsidRPr="00041AE1">
        <w:rPr>
          <w:lang w:val="ru-RU"/>
        </w:rPr>
        <w:t>將一切交託畀上帝</w:t>
      </w:r>
      <w:r w:rsidRPr="00EE15DE">
        <w:t>,</w:t>
      </w:r>
      <w:r w:rsidRPr="00041AE1">
        <w:rPr>
          <w:lang w:val="ru-RU"/>
        </w:rPr>
        <w:t>但同時要檢視自己</w:t>
      </w:r>
      <w:r w:rsidRPr="00EE15DE">
        <w:t>,</w:t>
      </w:r>
      <w:r w:rsidRPr="00041AE1">
        <w:rPr>
          <w:lang w:val="ru-RU"/>
        </w:rPr>
        <w:t>明白自己而家處於咩位置</w:t>
      </w:r>
      <w:r w:rsidRPr="00EE15DE">
        <w:t>,</w:t>
      </w:r>
      <w:r w:rsidRPr="00041AE1">
        <w:rPr>
          <w:lang w:val="ru-RU"/>
        </w:rPr>
        <w:t>同埋身上發生緊啲乜嘢。</w:t>
      </w:r>
      <w:r w:rsidRPr="00EE15DE">
        <w:t xml:space="preserve"> </w:t>
      </w:r>
      <w:r w:rsidRPr="00041AE1">
        <w:rPr>
          <w:lang w:val="ru-RU"/>
        </w:rPr>
        <w:t>醫生首先要搵出病人發燒嘅原因</w:t>
      </w:r>
      <w:r w:rsidRPr="00EE15DE">
        <w:t>,</w:t>
      </w:r>
      <w:r w:rsidRPr="00041AE1">
        <w:rPr>
          <w:lang w:val="ru-RU"/>
        </w:rPr>
        <w:t>先至決定畀乜藥先可以退燒。一個人一旦開始見到自己嘅缺點</w:t>
      </w:r>
      <w:r w:rsidRPr="00EE15DE">
        <w:t>,</w:t>
      </w:r>
      <w:r w:rsidRPr="00041AE1">
        <w:rPr>
          <w:lang w:val="ru-RU"/>
        </w:rPr>
        <w:t>就應該有種健康嘅不安感</w:t>
      </w:r>
      <w:r w:rsidRPr="00EE15DE">
        <w:t>,</w:t>
      </w:r>
      <w:r w:rsidRPr="00041AE1">
        <w:rPr>
          <w:lang w:val="ru-RU"/>
        </w:rPr>
        <w:t>推動佢去努力糾正。我反省自己,就見到我有啲咩缺點。 我就努力分析自己嘅狀態:</w:t>
      </w:r>
      <w:r w:rsidR="003273EF">
        <w:rPr>
          <w:lang w:val="ru-RU"/>
        </w:rPr>
        <w:t>「</w:t>
      </w:r>
      <w:r w:rsidRPr="00041AE1">
        <w:rPr>
          <w:lang w:val="ru-RU"/>
        </w:rPr>
        <w:t>直到昨日,我有啲咩缺點?我有冇除咗任何一個?我而家喺呢場抗爭嘅邊個階段?</w:t>
      </w:r>
      <w:r w:rsidR="003273EF">
        <w:rPr>
          <w:lang w:val="ru-RU"/>
        </w:rPr>
        <w:t>」</w:t>
      </w:r>
      <w:r w:rsidRPr="00041AE1">
        <w:rPr>
          <w:lang w:val="ru-RU"/>
        </w:rPr>
        <w:t>然後我就向神禱告:</w:t>
      </w:r>
      <w:r w:rsidR="003273EF">
        <w:rPr>
          <w:lang w:val="ru-RU"/>
        </w:rPr>
        <w:t>「</w:t>
      </w:r>
      <w:r w:rsidRPr="00041AE1">
        <w:rPr>
          <w:lang w:val="ru-RU"/>
        </w:rPr>
        <w:t>我嘅神啊,我盡咗我所能;幫幫我令我進步,因為我做唔到</w:t>
      </w:r>
      <w:r w:rsidR="003273EF">
        <w:rPr>
          <w:lang w:val="ru-RU"/>
        </w:rPr>
        <w:t xml:space="preserve">。」 </w:t>
      </w:r>
    </w:p>
    <w:p w14:paraId="17763AD1" w14:textId="77777777" w:rsidR="00923824" w:rsidRPr="00041AE1" w:rsidRDefault="0052518D">
      <w:pPr>
        <w:pStyle w:val="paragraph"/>
        <w:spacing w:before="30" w:after="30"/>
        <w:ind w:left="60" w:right="60"/>
        <w:rPr>
          <w:lang w:val="ru-RU"/>
        </w:rPr>
      </w:pPr>
      <w:r w:rsidRPr="00041AE1">
        <w:rPr>
          <w:lang w:val="ru-RU"/>
        </w:rPr>
        <w:t xml:space="preserve">— Geronda,人係咪有可能認唔到自己嘅情慾? </w:t>
      </w:r>
    </w:p>
    <w:p w14:paraId="2DBB32AD" w14:textId="1CAE442F" w:rsidR="00923824" w:rsidRDefault="0052518D">
      <w:pPr>
        <w:pStyle w:val="paragraph"/>
        <w:spacing w:before="30" w:after="30"/>
        <w:ind w:left="60" w:right="60"/>
        <w:rPr>
          <w:lang w:val="ru-RU"/>
        </w:rPr>
      </w:pPr>
      <w:r w:rsidRPr="00041AE1">
        <w:rPr>
          <w:lang w:val="ru-RU"/>
        </w:rPr>
        <w:t>— 如果一個人好敏感,上帝唔會畀佢即刻認出自己嘅慾望,因為魔鬼會誘惑敏感嘅人,試圖令佢哋絕望。 「魔鬼就對佢講:『你有冇某啲慾望?』又或者『你點解要做某啲嘢?』你唔會得救㗎</w:t>
      </w:r>
      <w:r w:rsidR="003273EF">
        <w:rPr>
          <w:lang w:val="ru-RU"/>
        </w:rPr>
        <w:t>。」</w:t>
      </w:r>
      <w:r w:rsidRPr="00041AE1">
        <w:rPr>
          <w:lang w:val="ru-RU"/>
        </w:rPr>
        <w:t xml:space="preserve">就咁樣,一個人甚至可能會被送去精神病院。 </w:t>
      </w:r>
    </w:p>
    <w:p w14:paraId="40E36975" w14:textId="77777777" w:rsidR="003273EF" w:rsidRPr="00041AE1" w:rsidRDefault="003273EF" w:rsidP="003273EF">
      <w:pPr>
        <w:rPr>
          <w:lang w:val="ru-RU"/>
        </w:rPr>
      </w:pPr>
    </w:p>
    <w:p w14:paraId="0193ED05" w14:textId="77777777" w:rsidR="00923824" w:rsidRPr="00041AE1" w:rsidRDefault="0052518D" w:rsidP="003273EF">
      <w:pPr>
        <w:pStyle w:val="Heading4"/>
        <w:rPr>
          <w:lang w:val="ru-RU"/>
        </w:rPr>
      </w:pPr>
      <w:bookmarkStart w:id="15" w:name="_Toc196217919"/>
      <w:bookmarkStart w:id="16" w:name="_Toc196308607"/>
      <w:bookmarkStart w:id="17" w:name="_Toc242021422"/>
      <w:r w:rsidRPr="00041AE1">
        <w:rPr>
          <w:lang w:val="ru-RU"/>
        </w:rPr>
        <w:t>驕傲係慾望嘅基礎</w:t>
      </w:r>
      <w:bookmarkEnd w:id="15"/>
      <w:bookmarkEnd w:id="16"/>
      <w:bookmarkEnd w:id="17"/>
    </w:p>
    <w:p w14:paraId="22F887F3" w14:textId="77777777" w:rsidR="00923824" w:rsidRPr="00041AE1" w:rsidRDefault="0052518D">
      <w:pPr>
        <w:pStyle w:val="paragraph"/>
        <w:spacing w:before="30" w:after="30"/>
        <w:ind w:left="60" w:right="60"/>
        <w:rPr>
          <w:lang w:val="ru-RU"/>
        </w:rPr>
      </w:pPr>
      <w:r w:rsidRPr="00041AE1">
        <w:rPr>
          <w:lang w:val="ru-RU"/>
        </w:rPr>
        <w:t xml:space="preserve">— 一個人努力咗好多年,都覺得冇進展,呢個代表乜嘢? </w:t>
      </w:r>
    </w:p>
    <w:p w14:paraId="3384326C" w14:textId="77777777" w:rsidR="00923824" w:rsidRPr="00041AE1" w:rsidRDefault="0052518D">
      <w:pPr>
        <w:pStyle w:val="paragraph"/>
        <w:spacing w:before="30" w:after="30"/>
        <w:ind w:left="60" w:right="60"/>
        <w:rPr>
          <w:lang w:val="ru-RU"/>
        </w:rPr>
      </w:pPr>
      <w:r w:rsidRPr="00041AE1">
        <w:rPr>
          <w:lang w:val="ru-RU"/>
        </w:rPr>
        <w:t xml:space="preserve">— 如果我哋喺屬靈爭戰中見唔到成功,就代表要麼我哋自制力不足,要麼係上帝唔容許我哋再進一步,免得我哋變得自大,反而害咗自己。 </w:t>
      </w:r>
    </w:p>
    <w:p w14:paraId="718F209A" w14:textId="77777777" w:rsidR="00923824" w:rsidRPr="00041AE1" w:rsidRDefault="0052518D">
      <w:pPr>
        <w:pStyle w:val="paragraph"/>
        <w:spacing w:before="30" w:after="30"/>
        <w:ind w:left="60" w:right="60"/>
        <w:rPr>
          <w:lang w:val="ru-RU"/>
        </w:rPr>
      </w:pPr>
      <w:r w:rsidRPr="00041AE1">
        <w:rPr>
          <w:lang w:val="ru-RU"/>
        </w:rPr>
        <w:t xml:space="preserve">— Geronda,我覺得自己日日都愈嚟愈差,我會點呢? </w:t>
      </w:r>
    </w:p>
    <w:p w14:paraId="1AE2A175" w14:textId="77777777" w:rsidR="00923824" w:rsidRPr="00041AE1" w:rsidRDefault="0052518D">
      <w:pPr>
        <w:pStyle w:val="paragraph"/>
        <w:spacing w:before="30" w:after="30"/>
        <w:ind w:left="60" w:right="60"/>
        <w:rPr>
          <w:lang w:val="ru-RU"/>
        </w:rPr>
      </w:pPr>
      <w:r w:rsidRPr="00041AE1">
        <w:rPr>
          <w:lang w:val="ru-RU"/>
        </w:rPr>
        <w:t xml:space="preserve">— 屬靈生命有三個階段。第一階段,上帝賜人糖果同朱古力,因為祂見到靈魂嘅軟弱同需要安慰。 喺第二階段,上帝為咗教導人,逐漸收回祂嘅恩典,令到人明白冇咗上帝嘅幫助,連最微小嘅事都做唔到。咁樣,謙卑就喺人心中誕生,佢哋會感到凡事都要向上帝依靠。第三階段就係一種持續穩定同良好嘅屬靈狀態。 你而家喺第二階段同第三階段之間:你稍為有啲進步,就忘記咗自己嘅軟弱;基督收回祂嘅恩典;你乜都冇晒;你再次感受到自己嘅軟弱,先至醒返。 如果你同我講,你越進步就越變得更好,嗰個會嚇親我──因為咁就代表你心入面有驕傲。但而家,當你話自己似乎愈嚟愈差,嗰陣我先真 ,因為我見到一切都好。 唔使驚:人愈進步,就愈清楚見到自己嘅缺點同不足,呢就係進步。 </w:t>
      </w:r>
    </w:p>
    <w:p w14:paraId="0358B7C9" w14:textId="77777777" w:rsidR="00923824" w:rsidRPr="00041AE1" w:rsidRDefault="0052518D">
      <w:pPr>
        <w:pStyle w:val="paragraph"/>
        <w:spacing w:before="30" w:after="30"/>
        <w:ind w:left="60" w:right="60"/>
        <w:rPr>
          <w:lang w:val="ru-RU"/>
        </w:rPr>
      </w:pPr>
      <w:r w:rsidRPr="00041AE1">
        <w:rPr>
          <w:lang w:val="ru-RU"/>
        </w:rPr>
        <w:t xml:space="preserve">—Geronda,會唔會當我求神拯救我脫離我嘅激情時,神唔聽我講? </w:t>
      </w:r>
    </w:p>
    <w:p w14:paraId="7D8F48EC" w14:textId="3BF535D5" w:rsidR="00923824" w:rsidRPr="00041AE1" w:rsidRDefault="0052518D">
      <w:pPr>
        <w:pStyle w:val="paragraph"/>
        <w:spacing w:before="30" w:after="30"/>
        <w:ind w:left="60" w:right="60"/>
        <w:rPr>
          <w:lang w:val="ru-RU"/>
        </w:rPr>
      </w:pPr>
      <w:r w:rsidRPr="00041AE1">
        <w:rPr>
          <w:lang w:val="ru-RU"/>
        </w:rPr>
        <w:lastRenderedPageBreak/>
        <w:t>—我哋嘅神係巴力咩?</w:t>
      </w:r>
      <w:r w:rsidR="00A019B4">
        <w:rPr>
          <w:rStyle w:val="FootnoteReference"/>
          <w:lang w:val="ru-RU"/>
        </w:rPr>
        <w:footnoteReference w:id="5"/>
      </w:r>
      <w:r w:rsidRPr="00041AE1">
        <w:rPr>
          <w:lang w:val="ru-RU"/>
        </w:rPr>
        <w:t xml:space="preserve"> 上帝聽見我哋,亦會幫助我哋。或者你未感受到佢嘅幫助?但咁嘅話唔係上帝嘅錯,而係你自己,因為你嘅驕傲驅走咗佢嘅幫助。 </w:t>
      </w:r>
    </w:p>
    <w:p w14:paraId="7CED7AB2" w14:textId="77777777" w:rsidR="00923824" w:rsidRPr="00041AE1" w:rsidRDefault="0052518D">
      <w:pPr>
        <w:pStyle w:val="paragraph"/>
        <w:spacing w:before="30" w:after="30"/>
        <w:ind w:left="60" w:right="60"/>
        <w:rPr>
          <w:lang w:val="ru-RU"/>
        </w:rPr>
      </w:pPr>
      <w:r w:rsidRPr="00041AE1">
        <w:rPr>
          <w:lang w:val="ru-RU"/>
        </w:rPr>
        <w:t xml:space="preserve">如果祂嘅幫助唔會令我哋生出驕傲,咁上帝就無可能唔幫手。良善嘅上帝希望我哋擺脫慾望,但如果我哋心入面有驕傲,或者有向驕傲傾斜嘅傾向,祂就唔會幫手,免得我哋以為係靠自己嘅力量戰勝咗佢哋。 </w:t>
      </w:r>
    </w:p>
    <w:p w14:paraId="3D88ED55" w14:textId="6F5195E1" w:rsidR="00923824" w:rsidRDefault="0052518D">
      <w:pPr>
        <w:pStyle w:val="paragraph"/>
        <w:spacing w:before="30" w:after="30"/>
        <w:ind w:left="60" w:right="60"/>
        <w:rPr>
          <w:lang w:val="ru-RU"/>
        </w:rPr>
      </w:pPr>
      <w:r w:rsidRPr="00041AE1">
        <w:rPr>
          <w:lang w:val="ru-RU"/>
        </w:rPr>
        <w:t>所以,當我哋全心向神求,求祂幫助我哋除掉某種情欲,但卻得唔到幫助,我哋就要即刻認清,喺我哋嗰種情欲背後,其實藏住另一種更大嘅情欲──驕傲。 因為我哋睇唔到驕傲,上帝就容許我哋可以見到嘅慾望──例如貪食、閒聊、忿怒等等──繼續存在,為咗令我哋保持謙卑。 當因為我哋屢次失敗,而開始憎恨自己嘅情慾、認清自己嘅軟弱,並謙卑自己嘅時候,我哋就會從上帝嗰度得到幫助,並開始一步步攀登屬靈嘅梯級。</w:t>
      </w:r>
    </w:p>
    <w:p w14:paraId="353A8021" w14:textId="77777777" w:rsidR="003273EF" w:rsidRPr="00041AE1" w:rsidRDefault="003273EF" w:rsidP="003273EF">
      <w:pPr>
        <w:rPr>
          <w:lang w:val="ru-RU"/>
        </w:rPr>
      </w:pPr>
    </w:p>
    <w:p w14:paraId="4905BAA8" w14:textId="34F354DE" w:rsidR="00923824" w:rsidRPr="00041AE1" w:rsidRDefault="0052518D" w:rsidP="003273EF">
      <w:pPr>
        <w:pStyle w:val="Heading4"/>
        <w:rPr>
          <w:lang w:val="ru-RU"/>
        </w:rPr>
      </w:pPr>
      <w:bookmarkStart w:id="18" w:name="_Toc196217920"/>
      <w:bookmarkStart w:id="19" w:name="_Toc196308608"/>
      <w:bookmarkStart w:id="20" w:name="_Toc242021423"/>
      <w:r w:rsidRPr="00041AE1">
        <w:rPr>
          <w:lang w:val="ru-RU"/>
        </w:rPr>
        <w:t>慾望趁佢仲</w:t>
      </w:r>
      <w:r w:rsidR="003273EF">
        <w:rPr>
          <w:lang w:val="ru-RU"/>
        </w:rPr>
        <w:t>「年輕」</w:t>
      </w:r>
      <w:r w:rsidRPr="00041AE1">
        <w:rPr>
          <w:lang w:val="ru-RU"/>
        </w:rPr>
        <w:t>嘅時候,就好容易根除。</w:t>
      </w:r>
      <w:bookmarkEnd w:id="18"/>
      <w:bookmarkEnd w:id="19"/>
      <w:bookmarkEnd w:id="20"/>
    </w:p>
    <w:p w14:paraId="7BD6A4A1" w14:textId="77777777" w:rsidR="00923824" w:rsidRPr="00041AE1" w:rsidRDefault="0052518D">
      <w:pPr>
        <w:pStyle w:val="paragraph"/>
        <w:spacing w:before="30" w:after="30"/>
        <w:ind w:left="60" w:right="60"/>
        <w:rPr>
          <w:lang w:val="ru-RU"/>
        </w:rPr>
      </w:pPr>
      <w:r w:rsidRPr="00041AE1">
        <w:rPr>
          <w:lang w:val="ru-RU"/>
        </w:rPr>
        <w:t xml:space="preserve">—長老,我可以見到我有好多慾望。 </w:t>
      </w:r>
    </w:p>
    <w:p w14:paraId="7476C060" w14:textId="77777777" w:rsidR="00923824" w:rsidRPr="00041AE1" w:rsidRDefault="0052518D">
      <w:pPr>
        <w:pStyle w:val="paragraph"/>
        <w:spacing w:before="30" w:after="30"/>
        <w:ind w:left="60" w:right="60"/>
        <w:rPr>
          <w:lang w:val="ru-RU"/>
        </w:rPr>
      </w:pPr>
      <w:r w:rsidRPr="00041AE1">
        <w:rPr>
          <w:lang w:val="ru-RU"/>
        </w:rPr>
        <w:t xml:space="preserve">—係呀,你有好多慾望,但你仲年輕,你有勇氣努力清除你個花園入面嘅荊棘,種上水仙、風信子同玫瑰,然後望住佢哋就開心。 當你仲年輕嘅時候,你嘅慾望就好似幼芽,好容易連根拔起。雜草同荊棘未長大之前,好容易就拉出嚟;但係一旦佢哋長壯變粗,就好難拔出。而蕁麻喺出第一片葉嘅時候,摸落去好軟,就好似羅勒咁。 因為佢嘅新芽仲細,所以可以好容易就連根拔起。所以,趁住年輕,就要盡力根除自己嘅慾望;如果任佢哋繼續成長,日後你嘅靈魂就會畀各種慾望奴役,好難擺脫。 </w:t>
      </w:r>
    </w:p>
    <w:p w14:paraId="0ABF27E0" w14:textId="77777777" w:rsidR="00923824" w:rsidRDefault="0052518D">
      <w:pPr>
        <w:pStyle w:val="paragraph"/>
        <w:spacing w:before="30" w:after="30"/>
        <w:ind w:left="60" w:right="60"/>
        <w:rPr>
          <w:lang w:val="ru-RU"/>
        </w:rPr>
      </w:pPr>
      <w:r w:rsidRPr="00041AE1">
        <w:rPr>
          <w:lang w:val="ru-RU"/>
        </w:rPr>
        <w:t xml:space="preserve">唔喺年輕時拔除自己慾望嘅人,到老嗰陣就會受苦,因為佢哋嘅慾望同佢哋一齊變老,變成好難戒嘅習慣。隨住年紀增長,人開始鍾意自己嘅慾望,對自己放縱,意志力變弱,要同慾望抗爭就更加困難。 年輕時人充滿活力,如果將呢股活力用嚟根除自己嘅慾望,就會成功。 </w:t>
      </w:r>
    </w:p>
    <w:p w14:paraId="0F060345" w14:textId="77777777" w:rsidR="003273EF" w:rsidRPr="00041AE1" w:rsidRDefault="003273EF" w:rsidP="003273EF">
      <w:pPr>
        <w:rPr>
          <w:lang w:val="ru-RU"/>
        </w:rPr>
      </w:pPr>
    </w:p>
    <w:p w14:paraId="62697FBC" w14:textId="77777777" w:rsidR="00923824" w:rsidRPr="00041AE1" w:rsidRDefault="0052518D" w:rsidP="003273EF">
      <w:pPr>
        <w:pStyle w:val="Heading4"/>
        <w:rPr>
          <w:lang w:val="ru-RU"/>
        </w:rPr>
      </w:pPr>
      <w:bookmarkStart w:id="21" w:name="_Toc196217921"/>
      <w:bookmarkStart w:id="22" w:name="_Toc196308609"/>
      <w:bookmarkStart w:id="23" w:name="_Toc242021424"/>
      <w:r w:rsidRPr="00041AE1">
        <w:rPr>
          <w:lang w:val="ru-RU"/>
        </w:rPr>
        <w:t>點樣擺脫慾望</w:t>
      </w:r>
      <w:bookmarkEnd w:id="21"/>
      <w:bookmarkEnd w:id="22"/>
      <w:bookmarkEnd w:id="23"/>
    </w:p>
    <w:p w14:paraId="04563474" w14:textId="77777777" w:rsidR="00923824" w:rsidRPr="00041AE1" w:rsidRDefault="0052518D">
      <w:pPr>
        <w:pStyle w:val="paragraph"/>
        <w:spacing w:before="30" w:after="30"/>
        <w:ind w:left="60" w:right="60"/>
        <w:rPr>
          <w:lang w:val="ru-RU"/>
        </w:rPr>
      </w:pPr>
      <w:r w:rsidRPr="00041AE1">
        <w:rPr>
          <w:lang w:val="ru-RU"/>
        </w:rPr>
        <w:t xml:space="preserve">— Geronda,點解我成日都食過量? </w:t>
      </w:r>
    </w:p>
    <w:p w14:paraId="7A2701DB" w14:textId="4B5DBC4E" w:rsidR="00923824" w:rsidRPr="00041AE1" w:rsidRDefault="0052518D">
      <w:pPr>
        <w:pStyle w:val="paragraph"/>
        <w:spacing w:before="30" w:after="30"/>
        <w:ind w:left="60" w:right="60"/>
        <w:rPr>
          <w:lang w:val="ru-RU"/>
        </w:rPr>
      </w:pPr>
      <w:r w:rsidRPr="00041AE1">
        <w:rPr>
          <w:lang w:val="ru-RU"/>
        </w:rPr>
        <w:t>—因為嗰就係你嘅弱點。魔鬼會攻擊最弱嗰個據點;佢會放過其他有堅固防禦嘅據點。佢話:</w:t>
      </w:r>
      <w:r w:rsidR="003273EF">
        <w:rPr>
          <w:lang w:val="ru-RU"/>
        </w:rPr>
        <w:t>「</w:t>
      </w:r>
      <w:r w:rsidRPr="00041AE1">
        <w:rPr>
          <w:lang w:val="ru-RU"/>
        </w:rPr>
        <w:t>如果我攻陷咗呢個據點,我就會一個一個咁攻陷其他據點</w:t>
      </w:r>
      <w:r w:rsidR="003273EF">
        <w:rPr>
          <w:lang w:val="ru-RU"/>
        </w:rPr>
        <w:t>。」</w:t>
      </w:r>
      <w:r w:rsidRPr="00041AE1">
        <w:rPr>
          <w:lang w:val="ru-RU"/>
        </w:rPr>
        <w:t xml:space="preserve">所以你要好好加固你嘅弱點。 </w:t>
      </w:r>
    </w:p>
    <w:p w14:paraId="457F25D8" w14:textId="77777777" w:rsidR="00923824" w:rsidRPr="00041AE1" w:rsidRDefault="0052518D">
      <w:pPr>
        <w:pStyle w:val="paragraph"/>
        <w:spacing w:before="30" w:after="30"/>
        <w:ind w:left="60" w:right="60"/>
        <w:rPr>
          <w:lang w:val="ru-RU"/>
        </w:rPr>
      </w:pPr>
      <w:r w:rsidRPr="00041AE1">
        <w:rPr>
          <w:lang w:val="ru-RU"/>
        </w:rPr>
        <w:t xml:space="preserve">—當我見到自己嘅慾望,我就完全唔知點算好。 </w:t>
      </w:r>
    </w:p>
    <w:p w14:paraId="39DBAFE7" w14:textId="77777777" w:rsidR="00923824" w:rsidRPr="00041AE1" w:rsidRDefault="0052518D">
      <w:pPr>
        <w:pStyle w:val="paragraph"/>
        <w:spacing w:before="30" w:after="30"/>
        <w:ind w:left="60" w:right="60"/>
        <w:rPr>
          <w:lang w:val="ru-RU"/>
        </w:rPr>
      </w:pPr>
      <w:r w:rsidRPr="00041AE1">
        <w:rPr>
          <w:lang w:val="ru-RU"/>
        </w:rPr>
        <w:t xml:space="preserve">— 唔好灰心,唔好退縮。大膽咁逐一征服你嘅慾望,由最重要嗰個開始。 一開始唔好諗得太複雜,只要直接對付最粗大、最明顯嗰啲就得。當主要慾望嘅粗根開始枯萎,細根都會一齊枯死。所以,當你連根拔起一個主要慾望,其他較細嘅慾望都會一併消除。 </w:t>
      </w:r>
    </w:p>
    <w:p w14:paraId="3BF801FE" w14:textId="77777777" w:rsidR="00923824" w:rsidRPr="00041AE1" w:rsidRDefault="0052518D">
      <w:pPr>
        <w:pStyle w:val="paragraph"/>
        <w:spacing w:before="30" w:after="30"/>
        <w:ind w:left="60" w:right="60"/>
        <w:rPr>
          <w:lang w:val="ru-RU"/>
        </w:rPr>
      </w:pPr>
      <w:r w:rsidRPr="00041AE1">
        <w:rPr>
          <w:lang w:val="ru-RU"/>
        </w:rPr>
        <w:t xml:space="preserve">— 點解,Geronda,雖然我不斷下定決心要同我嘅慾望認真作戰,但我實際上從來都冇做過任何嘢? </w:t>
      </w:r>
    </w:p>
    <w:p w14:paraId="34713548" w14:textId="77777777" w:rsidR="00923824" w:rsidRPr="00041AE1" w:rsidRDefault="0052518D">
      <w:pPr>
        <w:pStyle w:val="paragraph"/>
        <w:spacing w:before="30" w:after="30"/>
        <w:ind w:left="60" w:right="60"/>
        <w:rPr>
          <w:lang w:val="ru-RU"/>
        </w:rPr>
      </w:pPr>
      <w:r w:rsidRPr="00041AE1">
        <w:rPr>
          <w:lang w:val="ru-RU"/>
        </w:rPr>
        <w:t xml:space="preserve">— 你點解要一次過對付晒所有嘢?情欲同美德一樣,都係一條鏈。一種情欲會跟住另一種,一種美德會連住另一種,就好似火車車廂咁連接。 </w:t>
      </w:r>
      <w:r w:rsidRPr="00041AE1">
        <w:rPr>
          <w:lang w:val="ru-RU"/>
        </w:rPr>
        <w:lastRenderedPageBreak/>
        <w:t xml:space="preserve">如果你花啲時間去對抗一種慾望,並喺你嘅靈魂入面培養與之相反嘅美德,你最終都會成功。同時,隨住你征服咗嗰種慾望,你都會一併擺脫其他慾望,而對應嗰啲美德都會喺你身上發展出嚟。 譬如,假設你心存嫉妒。如果你同嫉妒作戰,並喺自己心裏培養愛同善意,咁當你克服咗嫉妒,你就會同時擺脫憤怒、判斷、惡意同悲傷。 </w:t>
      </w:r>
    </w:p>
    <w:p w14:paraId="7615D3FC" w14:textId="77777777" w:rsidR="00923824" w:rsidRPr="00041AE1" w:rsidRDefault="0052518D">
      <w:pPr>
        <w:pStyle w:val="paragraph"/>
        <w:spacing w:before="30" w:after="30"/>
        <w:ind w:left="60" w:right="60"/>
        <w:rPr>
          <w:lang w:val="ru-RU"/>
        </w:rPr>
      </w:pPr>
      <w:r w:rsidRPr="00041AE1">
        <w:rPr>
          <w:lang w:val="ru-RU"/>
        </w:rPr>
        <w:t xml:space="preserve">— 喺Geronda度,係即刻斷除情欲同壞習慣好,定係慢慢嚟? </w:t>
      </w:r>
    </w:p>
    <w:p w14:paraId="3E7259AA" w14:textId="77777777" w:rsidR="00923824" w:rsidRPr="00041AE1" w:rsidRDefault="0052518D">
      <w:pPr>
        <w:pStyle w:val="paragraph"/>
        <w:spacing w:before="30" w:after="30"/>
        <w:ind w:left="60" w:right="60"/>
        <w:rPr>
          <w:lang w:val="ru-RU"/>
        </w:rPr>
      </w:pPr>
      <w:r w:rsidRPr="00041AE1">
        <w:rPr>
          <w:lang w:val="ru-RU"/>
        </w:rPr>
        <w:t xml:space="preserve">— 最好,如果你做得到,就即刻斷掉——否則佢哋會再長返。呢度唔使等。 當一個人過河,特別係冬天,佢會盡快跑去對岸,免得凍僵。如果佢跑得夠快,就冇時間凍僵。馬匹一旦繫住,就會用一個急促嘅動作拉斷繮;面對誘惑亦都一樣──要果斷咁拉斷繮。 </w:t>
      </w:r>
    </w:p>
    <w:p w14:paraId="43E6B6FC" w14:textId="2F14C196" w:rsidR="00923824" w:rsidRPr="00041AE1" w:rsidRDefault="0052518D">
      <w:pPr>
        <w:pStyle w:val="paragraph"/>
        <w:spacing w:before="30" w:after="30"/>
        <w:ind w:left="60" w:right="60"/>
        <w:rPr>
          <w:lang w:val="ru-RU"/>
        </w:rPr>
      </w:pPr>
      <w:r w:rsidRPr="00041AE1">
        <w:rPr>
          <w:lang w:val="ru-RU"/>
        </w:rPr>
        <w:t>— Geronda,敘利亞嘅阿爸伊薩克話:</w:t>
      </w:r>
      <w:r w:rsidR="003273EF">
        <w:rPr>
          <w:lang w:val="ru-RU"/>
        </w:rPr>
        <w:t>「</w:t>
      </w:r>
      <w:r w:rsidRPr="00041AE1">
        <w:rPr>
          <w:lang w:val="ru-RU"/>
        </w:rPr>
        <w:t>無情唔係指唔感受到激情,而係指唔接受佢哋入自己。</w:t>
      </w:r>
      <w:r w:rsidR="003273EF">
        <w:rPr>
          <w:lang w:val="ru-RU"/>
        </w:rPr>
        <w:t>」</w:t>
      </w:r>
      <w:r w:rsidR="00A019B4">
        <w:rPr>
          <w:rStyle w:val="FootnoteReference"/>
          <w:lang w:val="ru-RU"/>
        </w:rPr>
        <w:footnoteReference w:id="6"/>
      </w:r>
      <w:r w:rsidRPr="00041AE1">
        <w:rPr>
          <w:lang w:val="ru-RU"/>
        </w:rPr>
        <w:t xml:space="preserve"> 。一個無情嘅人會唔會畀激情困擾? </w:t>
      </w:r>
    </w:p>
    <w:p w14:paraId="0506AE6D" w14:textId="35002FF7" w:rsidR="00923824" w:rsidRDefault="0052518D">
      <w:pPr>
        <w:pStyle w:val="paragraph"/>
        <w:spacing w:before="30" w:after="30"/>
        <w:ind w:left="60" w:right="60"/>
        <w:rPr>
          <w:lang w:val="ru-RU"/>
        </w:rPr>
      </w:pPr>
      <w:r w:rsidRPr="00041AE1">
        <w:rPr>
          <w:lang w:val="ru-RU"/>
        </w:rPr>
        <w:t>— 或者,但無論魔鬼向佢拋咩,都會喺修道者內心點起嘅神聖之火中燃盡。 魔鬼從不停止誘惑人,但如果一個人不接受敵人的建議,他的心就會被淨化,基督就會居住其中。他的心被轉化成一座爐,成為</w:t>
      </w:r>
      <w:r w:rsidR="003273EF">
        <w:rPr>
          <w:lang w:val="ru-RU"/>
        </w:rPr>
        <w:t>「</w:t>
      </w:r>
      <w:r w:rsidRPr="00041AE1">
        <w:rPr>
          <w:lang w:val="ru-RU"/>
        </w:rPr>
        <w:t>那不被燒盡的荊棘</w:t>
      </w:r>
      <w:r w:rsidR="003273EF">
        <w:rPr>
          <w:lang w:val="ru-RU"/>
        </w:rPr>
        <w:t>」</w:t>
      </w:r>
      <w:r w:rsidR="00124DA2">
        <w:rPr>
          <w:rStyle w:val="FootnoteReference"/>
          <w:lang w:val="ru-RU"/>
        </w:rPr>
        <w:footnoteReference w:id="7"/>
      </w:r>
      <w:r w:rsidRPr="00041AE1">
        <w:rPr>
          <w:lang w:val="ru-RU"/>
        </w:rPr>
        <w:t xml:space="preserve"> ,之後 whatever 進入心裏的,全部都會被燒盡。</w:t>
      </w:r>
    </w:p>
    <w:p w14:paraId="2C8E2D1C" w14:textId="77777777" w:rsidR="003273EF" w:rsidRPr="00041AE1" w:rsidRDefault="003273EF" w:rsidP="003273EF">
      <w:pPr>
        <w:rPr>
          <w:lang w:val="ru-RU"/>
        </w:rPr>
      </w:pPr>
    </w:p>
    <w:p w14:paraId="6C5E4D02" w14:textId="77777777" w:rsidR="00923824" w:rsidRPr="00041AE1" w:rsidRDefault="0052518D" w:rsidP="003273EF">
      <w:pPr>
        <w:pStyle w:val="Heading4"/>
        <w:rPr>
          <w:lang w:val="ru-RU"/>
        </w:rPr>
      </w:pPr>
      <w:bookmarkStart w:id="24" w:name="_Toc196217922"/>
      <w:bookmarkStart w:id="25" w:name="_Toc196308610"/>
      <w:bookmarkStart w:id="26" w:name="_Toc242021425"/>
      <w:r w:rsidRPr="00041AE1">
        <w:rPr>
          <w:lang w:val="ru-RU"/>
        </w:rPr>
        <w:t>英勇就義,勝於畀情慾所勝</w:t>
      </w:r>
      <w:bookmarkEnd w:id="24"/>
      <w:bookmarkEnd w:id="25"/>
      <w:bookmarkEnd w:id="26"/>
    </w:p>
    <w:p w14:paraId="78BD3584" w14:textId="77777777" w:rsidR="00923824" w:rsidRPr="00041AE1" w:rsidRDefault="0052518D">
      <w:pPr>
        <w:pStyle w:val="paragraph"/>
        <w:spacing w:before="30" w:after="30"/>
        <w:ind w:left="60" w:right="60"/>
        <w:rPr>
          <w:lang w:val="ru-RU"/>
        </w:rPr>
      </w:pPr>
      <w:r w:rsidRPr="00041AE1">
        <w:rPr>
          <w:i/>
          <w:iCs/>
          <w:lang w:val="ru-RU"/>
        </w:rPr>
        <w:t>—</w:t>
      </w:r>
      <w:r w:rsidRPr="00041AE1">
        <w:rPr>
          <w:lang w:val="ru-RU"/>
        </w:rPr>
        <w:t xml:space="preserve"> 導師,單憑對上帝嘅感恩,能唔能推動我哋去同情慾作戰? </w:t>
      </w:r>
    </w:p>
    <w:p w14:paraId="0DBB0975" w14:textId="77777777" w:rsidR="00923824" w:rsidRPr="00041AE1" w:rsidRDefault="0052518D">
      <w:pPr>
        <w:pStyle w:val="paragraph"/>
        <w:spacing w:before="30" w:after="30"/>
        <w:ind w:left="60" w:right="60"/>
        <w:rPr>
          <w:lang w:val="ru-RU"/>
        </w:rPr>
      </w:pPr>
      <w:r w:rsidRPr="00041AE1">
        <w:rPr>
          <w:lang w:val="ru-RU"/>
        </w:rPr>
        <w:t xml:space="preserve">— 單憑對上帝嘅感恩唔夠;良好嘅意志、認清自己嘅罪性,同埋熱誠嘅努力都係必須嘅。 </w:t>
      </w:r>
    </w:p>
    <w:p w14:paraId="5B6694C2" w14:textId="77777777" w:rsidR="00923824" w:rsidRPr="00041AE1" w:rsidRDefault="0052518D">
      <w:pPr>
        <w:pStyle w:val="paragraph"/>
        <w:spacing w:before="30" w:after="30"/>
        <w:ind w:left="60" w:right="60"/>
        <w:rPr>
          <w:lang w:val="ru-RU"/>
        </w:rPr>
      </w:pPr>
      <w:r w:rsidRPr="00041AE1">
        <w:rPr>
          <w:lang w:val="ru-RU"/>
        </w:rPr>
        <w:t xml:space="preserve">— 記住死亡會唔會幫助我哋嘅內心掙扎? </w:t>
      </w:r>
    </w:p>
    <w:p w14:paraId="0965CCB8" w14:textId="3B659374" w:rsidR="00923824" w:rsidRPr="00041AE1" w:rsidRDefault="0052518D">
      <w:pPr>
        <w:pStyle w:val="paragraph"/>
        <w:spacing w:before="30" w:after="30"/>
        <w:ind w:left="60" w:right="60"/>
        <w:rPr>
          <w:lang w:val="ru-RU"/>
        </w:rPr>
      </w:pPr>
      <w:r w:rsidRPr="00041AE1">
        <w:rPr>
          <w:lang w:val="ru-RU"/>
        </w:rPr>
        <w:t xml:space="preserve">— 係,幫助好大。如果我哋帶住對上帝嘅盼望去操練紀念死亡,就會認清呢個世界嘅虛空,並得到屬靈嘅幫助。所以,我哋要時刻記住上帝嘅審判,唔好忘記我哋要為未曾悔改嘅罪行交代。 </w:t>
      </w:r>
      <w:r w:rsidR="003273EF">
        <w:rPr>
          <w:lang w:val="ru-RU"/>
        </w:rPr>
        <w:t>「</w:t>
      </w:r>
      <w:r w:rsidRPr="00041AE1">
        <w:rPr>
          <w:lang w:val="ru-RU"/>
        </w:rPr>
        <w:t>我喺做緊啲乜嘢?點解我要咁草率咁樣活?如果我而家死咗,我會點?我係咪同死亡訂咗約?畢竟,無論大嘅人定細嘅人都會死</w:t>
      </w:r>
      <w:r w:rsidR="003273EF">
        <w:rPr>
          <w:lang w:val="ru-RU"/>
        </w:rPr>
        <w:t>。」</w:t>
      </w:r>
      <w:r w:rsidRPr="00041AE1">
        <w:rPr>
          <w:lang w:val="ru-RU"/>
        </w:rPr>
        <w:t xml:space="preserve">如果我諗起上帝可能好快就會召我歸返祂身邊,我就唔會犯罪。 </w:t>
      </w:r>
    </w:p>
    <w:p w14:paraId="216B5416" w14:textId="77777777" w:rsidR="00923824" w:rsidRPr="00041AE1" w:rsidRDefault="0052518D">
      <w:pPr>
        <w:pStyle w:val="paragraph"/>
        <w:spacing w:before="30" w:after="30"/>
        <w:ind w:left="60" w:right="60"/>
        <w:rPr>
          <w:lang w:val="ru-RU"/>
        </w:rPr>
      </w:pPr>
      <w:r w:rsidRPr="00041AE1">
        <w:rPr>
          <w:lang w:val="ru-RU"/>
        </w:rPr>
        <w:t xml:space="preserve">要令我哋嘅情慾死去,我哋就要諗住死亡、諗住將來嘅審判,並且對基督──祂為咗救贖我哋受咗好大苦──懷有熱誠。與情慾抗爭係一場持續而甜蜜嘅殉道,為咗遵行誡命、為咗基督嘅愛。與其畀情慾戰勝、得罪基督,不如英勇就義。 </w:t>
      </w:r>
    </w:p>
    <w:p w14:paraId="2D858E09" w14:textId="77777777" w:rsidR="00923824" w:rsidRPr="00041AE1" w:rsidRDefault="0052518D">
      <w:pPr>
        <w:pStyle w:val="paragraph"/>
        <w:spacing w:before="30" w:after="30"/>
        <w:ind w:left="60" w:right="60"/>
        <w:rPr>
          <w:lang w:val="ru-RU"/>
        </w:rPr>
      </w:pPr>
      <w:r w:rsidRPr="00041AE1">
        <w:rPr>
          <w:lang w:val="ru-RU"/>
        </w:rPr>
        <w:t xml:space="preserve">— 長老,我覺得好難掙扎。 </w:t>
      </w:r>
    </w:p>
    <w:p w14:paraId="77A6B207" w14:textId="77777777" w:rsidR="00923824" w:rsidRPr="00041AE1" w:rsidRDefault="0052518D">
      <w:pPr>
        <w:pStyle w:val="paragraph"/>
        <w:spacing w:before="30" w:after="30"/>
        <w:ind w:left="60" w:right="60"/>
        <w:rPr>
          <w:lang w:val="ru-RU"/>
        </w:rPr>
      </w:pPr>
      <w:r w:rsidRPr="00041AE1">
        <w:rPr>
          <w:lang w:val="ru-RU"/>
        </w:rPr>
        <w:t xml:space="preserve">— 就算剔手指頭入面嘅刺都痛,但係根除自己內心深處嘅情慾,痛楚可想而知! 你亦要知道,當一個人嘗試斬斷某種情慾時,誘惑會喺佢面前設下障礙,而佢所受嘅痛苦,就好似被鬼附身嘅人喺被責罵嗰陣所受嘅痛苦一樣,因為嗰刻正同魔鬼掙扎。但之後,被鬼附身嘅人就會獲得自由。 </w:t>
      </w:r>
    </w:p>
    <w:p w14:paraId="5108B0AD" w14:textId="77777777" w:rsidR="00923824" w:rsidRPr="00041AE1" w:rsidRDefault="0052518D">
      <w:pPr>
        <w:pStyle w:val="paragraph"/>
        <w:spacing w:before="30" w:after="30"/>
        <w:ind w:left="60" w:right="60"/>
        <w:rPr>
          <w:lang w:val="ru-RU"/>
        </w:rPr>
      </w:pPr>
      <w:r w:rsidRPr="00041AE1">
        <w:rPr>
          <w:lang w:val="ru-RU"/>
        </w:rPr>
        <w:t>自我淨化唔會自動、唔費吹灰之力,或者一按掣就得。激情唔會即刻剷除,就好似棵樹嘅樹幹唔可能一次過鋸斷。你要長時間用鋸慢慢鋸,先至可以將成條樹幹鋸穿。但係工作未完</w:t>
      </w:r>
      <w:r w:rsidRPr="00041AE1">
        <w:rPr>
          <w:lang w:val="ru-RU"/>
        </w:rPr>
        <w:lastRenderedPageBreak/>
        <w:t xml:space="preserve">。要將一塊原木變成一件傢俬,要付出幾多勞力先得! 首先,要將原木鋸成木板;然後木匠就要花長時間喺上面做工,將佢哋變成所需嘅傢俬部件。 </w:t>
      </w:r>
    </w:p>
    <w:p w14:paraId="556EB9AF" w14:textId="77777777" w:rsidR="00923824" w:rsidRPr="00041AE1" w:rsidRDefault="0052518D">
      <w:pPr>
        <w:pStyle w:val="paragraph"/>
        <w:spacing w:before="30" w:after="30"/>
        <w:ind w:left="60" w:right="60"/>
        <w:rPr>
          <w:lang w:val="ru-RU"/>
        </w:rPr>
      </w:pPr>
      <w:r w:rsidRPr="00041AE1">
        <w:rPr>
          <w:lang w:val="ru-RU"/>
        </w:rPr>
        <w:t xml:space="preserve">— 但如果我唔知道呢份工夫係必要嘅,點算? </w:t>
      </w:r>
    </w:p>
    <w:p w14:paraId="13D64A70" w14:textId="656546F6" w:rsidR="00923824" w:rsidRDefault="0052518D">
      <w:pPr>
        <w:pStyle w:val="paragraph"/>
        <w:spacing w:before="30" w:after="30"/>
        <w:ind w:left="60" w:right="60"/>
        <w:rPr>
          <w:lang w:val="ru-RU"/>
        </w:rPr>
      </w:pPr>
      <w:r w:rsidRPr="00041AE1">
        <w:rPr>
          <w:lang w:val="ru-RU"/>
        </w:rPr>
        <w:t>— 咁你就會變成一棵樹墩,俾人拋入火中。</w:t>
      </w:r>
    </w:p>
    <w:p w14:paraId="7DF53512" w14:textId="77777777" w:rsidR="003273EF" w:rsidRPr="00041AE1" w:rsidRDefault="003273EF" w:rsidP="003273EF">
      <w:pPr>
        <w:rPr>
          <w:lang w:val="ru-RU"/>
        </w:rPr>
      </w:pPr>
    </w:p>
    <w:p w14:paraId="1EF278B1" w14:textId="77777777" w:rsidR="00923824" w:rsidRPr="00041AE1" w:rsidRDefault="0052518D" w:rsidP="003273EF">
      <w:pPr>
        <w:pStyle w:val="Heading4"/>
        <w:rPr>
          <w:lang w:val="ru-RU"/>
        </w:rPr>
      </w:pPr>
      <w:bookmarkStart w:id="27" w:name="_Toc196217923"/>
      <w:bookmarkStart w:id="28" w:name="_Toc196308611"/>
      <w:bookmarkStart w:id="29" w:name="_Toc242021426"/>
      <w:r w:rsidRPr="00041AE1">
        <w:rPr>
          <w:lang w:val="ru-RU"/>
        </w:rPr>
        <w:t>你要播種,咁上帝先可以令佢生長。</w:t>
      </w:r>
      <w:bookmarkEnd w:id="27"/>
      <w:bookmarkEnd w:id="28"/>
      <w:bookmarkEnd w:id="29"/>
    </w:p>
    <w:p w14:paraId="570CD526" w14:textId="08BE2BDE" w:rsidR="00923824" w:rsidRPr="00041AE1" w:rsidRDefault="0052518D">
      <w:pPr>
        <w:pStyle w:val="paragraph"/>
        <w:spacing w:before="30" w:after="30"/>
        <w:ind w:left="60" w:right="60"/>
        <w:rPr>
          <w:lang w:val="ru-RU"/>
        </w:rPr>
      </w:pPr>
      <w:r w:rsidRPr="00041AE1">
        <w:rPr>
          <w:lang w:val="ru-RU"/>
        </w:rPr>
        <w:t>—長老,我每日都話:</w:t>
      </w:r>
      <w:r w:rsidR="003273EF">
        <w:rPr>
          <w:lang w:val="ru-RU"/>
        </w:rPr>
        <w:t>「</w:t>
      </w:r>
      <w:r w:rsidRPr="00041AE1">
        <w:rPr>
          <w:lang w:val="ru-RU"/>
        </w:rPr>
        <w:t>由聽日起</w:t>
      </w:r>
      <w:r w:rsidR="003273EF">
        <w:rPr>
          <w:lang w:val="ru-RU"/>
        </w:rPr>
        <w:t>,</w:t>
      </w:r>
      <w:r w:rsidRPr="00041AE1">
        <w:rPr>
          <w:lang w:val="ru-RU"/>
        </w:rPr>
        <w:t>我會開始禱告同自我提升</w:t>
      </w:r>
      <w:r w:rsidR="003273EF">
        <w:rPr>
          <w:lang w:val="ru-RU"/>
        </w:rPr>
        <w:t>」,</w:t>
      </w:r>
      <w:r w:rsidRPr="00041AE1">
        <w:rPr>
          <w:lang w:val="ru-RU"/>
        </w:rPr>
        <w:t xml:space="preserve">但係一切都冇變。 </w:t>
      </w:r>
    </w:p>
    <w:p w14:paraId="2259EB26" w14:textId="24A9638D" w:rsidR="00923824" w:rsidRPr="00041AE1" w:rsidRDefault="0052518D">
      <w:pPr>
        <w:pStyle w:val="paragraph"/>
        <w:spacing w:before="30" w:after="30"/>
        <w:ind w:left="60" w:right="60"/>
        <w:rPr>
          <w:lang w:val="ru-RU"/>
        </w:rPr>
      </w:pPr>
      <w:r w:rsidRPr="00041AE1">
        <w:rPr>
          <w:lang w:val="ru-RU"/>
        </w:rPr>
        <w:t>— 要先將上帝放第一;你要咁講:</w:t>
      </w:r>
      <w:r w:rsidR="003273EF">
        <w:rPr>
          <w:lang w:val="ru-RU"/>
        </w:rPr>
        <w:t>「</w:t>
      </w:r>
      <w:r w:rsidRPr="00041AE1">
        <w:rPr>
          <w:lang w:val="ru-RU"/>
        </w:rPr>
        <w:t>靠住上帝嘅力量</w:t>
      </w:r>
      <w:r w:rsidR="003273EF">
        <w:rPr>
          <w:lang w:val="ru-RU"/>
        </w:rPr>
        <w:t>,</w:t>
      </w:r>
      <w:r w:rsidRPr="00041AE1">
        <w:rPr>
          <w:lang w:val="ru-RU"/>
        </w:rPr>
        <w:t>我會嘗試改善自己</w:t>
      </w:r>
      <w:r w:rsidR="003273EF">
        <w:rPr>
          <w:lang w:val="ru-RU"/>
        </w:rPr>
        <w:t>」</w:t>
      </w:r>
      <w:r w:rsidRPr="00041AE1">
        <w:rPr>
          <w:lang w:val="ru-RU"/>
        </w:rPr>
        <w:t xml:space="preserve">,咁上帝就會幫你。你想改善自己,就代表你已經接受咗幫助。你向上帝求助──祂就會眷顧你。你盡你所能做啲細微嘅事,咁你就會不斷向前行。 邊個見到細路仔用細細隻手想搬大石頭,唔會即刻跑去幫佢?同樣,上帝見到你嘅微小努力,都會幫你克服。 </w:t>
      </w:r>
    </w:p>
    <w:p w14:paraId="6E9ECA32" w14:textId="2F20F358" w:rsidR="00923824" w:rsidRPr="00041AE1" w:rsidRDefault="0052518D">
      <w:pPr>
        <w:pStyle w:val="paragraph"/>
        <w:spacing w:before="30" w:after="30"/>
        <w:ind w:left="60" w:right="60"/>
        <w:rPr>
          <w:lang w:val="ru-RU"/>
        </w:rPr>
      </w:pPr>
      <w:r w:rsidRPr="00041AE1">
        <w:rPr>
          <w:lang w:val="ru-RU"/>
        </w:rPr>
        <w:t>有啲人,雖然自己冇任何努力去改善,但就話:</w:t>
      </w:r>
      <w:r w:rsidR="003273EF">
        <w:rPr>
          <w:lang w:val="ru-RU"/>
        </w:rPr>
        <w:t>「</w:t>
      </w:r>
      <w:r w:rsidRPr="00041AE1">
        <w:rPr>
          <w:lang w:val="ru-RU"/>
        </w:rPr>
        <w:t>我嘅基督啊,我有啲咩慾望,祢可以救我脫離佢哋。救我脫離佢哋!</w:t>
      </w:r>
      <w:r w:rsidR="003273EF">
        <w:rPr>
          <w:lang w:val="ru-RU"/>
        </w:rPr>
        <w:t>」</w:t>
      </w:r>
      <w:r w:rsidRPr="00041AE1">
        <w:rPr>
          <w:lang w:val="ru-RU"/>
        </w:rPr>
        <w:t xml:space="preserve">喺呢種情況下,神點樣幫到手?要神幫手,人就要自己先努力。 有啲嘢,人要自己去做,上帝先會施助。如果一個人唔肯自己幫自己,就永遠都唔會得到幫助。 </w:t>
      </w:r>
    </w:p>
    <w:p w14:paraId="5CBFE59C" w14:textId="39DEE0A7" w:rsidR="00923824" w:rsidRPr="00041AE1" w:rsidRDefault="0052518D">
      <w:pPr>
        <w:pStyle w:val="paragraph"/>
        <w:spacing w:before="30" w:after="30"/>
        <w:ind w:left="60" w:right="60"/>
        <w:rPr>
          <w:lang w:val="ru-RU"/>
        </w:rPr>
      </w:pPr>
      <w:r w:rsidRPr="00041AE1">
        <w:rPr>
          <w:lang w:val="ru-RU"/>
        </w:rPr>
        <w:t xml:space="preserve">有時我哋會試用某啲魔法方法去獲得上帝嘅恩典同禮物。我哋以為唔使任何掙扎,就可以獲得美德,甚至成為聖人。但係,上帝要畀我哋任何嘢,我哋都要付出努力。冇咗我哋自己嘅勞力,上帝點可以畀我哋任何嘢?正如咏唱詞所講: </w:t>
      </w:r>
      <w:r w:rsidR="003273EF">
        <w:rPr>
          <w:lang w:val="ru-RU"/>
        </w:rPr>
        <w:t>「</w:t>
      </w:r>
      <w:r w:rsidRPr="00041AE1">
        <w:rPr>
          <w:lang w:val="ru-RU"/>
        </w:rPr>
        <w:t>你已耕耘咗呢片不毛之地</w:t>
      </w:r>
      <w:r w:rsidR="003273EF">
        <w:rPr>
          <w:lang w:val="ru-RU"/>
        </w:rPr>
        <w:t>」</w:t>
      </w:r>
      <w:r w:rsidR="00124DA2">
        <w:rPr>
          <w:rStyle w:val="FootnoteReference"/>
          <w:lang w:val="ru-RU"/>
        </w:rPr>
        <w:footnoteReference w:id="8"/>
      </w:r>
      <w:r w:rsidRPr="00041AE1">
        <w:rPr>
          <w:lang w:val="ru-RU"/>
        </w:rPr>
        <w:t xml:space="preserve"> 。上帝會降雨、令土地鬆軟,但我們必須自己耕作田地。土地已經準備好,但我們要自己犁地、播種。然後,我們就會收割所播種嘅成果。如果我們不犁地,如何能播種?如果我們不播種,又會收割到乜嘢呢? </w:t>
      </w:r>
    </w:p>
    <w:p w14:paraId="48D87ED8" w14:textId="77777777" w:rsidR="00923824" w:rsidRPr="00041AE1" w:rsidRDefault="0052518D">
      <w:pPr>
        <w:pStyle w:val="paragraph"/>
        <w:spacing w:before="30" w:after="30"/>
        <w:ind w:left="60" w:right="60"/>
        <w:rPr>
          <w:lang w:val="ru-RU"/>
        </w:rPr>
      </w:pPr>
      <w:r w:rsidRPr="00041AE1">
        <w:rPr>
          <w:lang w:val="ru-RU"/>
        </w:rPr>
        <w:t xml:space="preserve">所以,我哋唔應該問上帝可以做啲乜,而要問自己可以做啲乜。基督銀行嘅利息好高,但如果我哋喺嗰度冇戶口,又點可以攞到錢呢? </w:t>
      </w:r>
    </w:p>
    <w:p w14:paraId="3486F0E6" w14:textId="77777777" w:rsidR="00923824" w:rsidRDefault="00923824" w:rsidP="003273EF">
      <w:pPr>
        <w:rPr>
          <w:lang w:val="ru-RU"/>
        </w:rPr>
      </w:pPr>
    </w:p>
    <w:p w14:paraId="109F3164" w14:textId="77777777" w:rsidR="00A8106D" w:rsidRDefault="00A8106D" w:rsidP="003273EF">
      <w:pPr>
        <w:rPr>
          <w:lang w:val="ru-RU"/>
        </w:rPr>
      </w:pPr>
    </w:p>
    <w:p w14:paraId="37D46585" w14:textId="3AC55B75" w:rsidR="00923824" w:rsidRPr="00041AE1" w:rsidRDefault="00D3485E" w:rsidP="003273EF">
      <w:pPr>
        <w:pStyle w:val="Heading2"/>
        <w:rPr>
          <w:lang w:val="ru-RU"/>
        </w:rPr>
      </w:pPr>
      <w:bookmarkStart w:id="30" w:name="_Toc196217924"/>
      <w:bookmarkStart w:id="31" w:name="_Toc196308612"/>
      <w:bookmarkStart w:id="32" w:name="_Toc242021427"/>
      <w:r>
        <w:rPr>
          <w:lang w:val="ru-RU"/>
        </w:rPr>
        <w:t>第一部</w:t>
      </w:r>
      <w:r w:rsidR="003273EF" w:rsidRPr="00041AE1">
        <w:rPr>
          <w:lang w:val="ru-RU"/>
        </w:rPr>
        <w:t>。</w:t>
      </w:r>
      <w:r w:rsidR="003273EF">
        <w:rPr>
          <w:lang w:val="ru-RU"/>
        </w:rPr>
        <w:t xml:space="preserve"> </w:t>
      </w:r>
      <w:r w:rsidR="003273EF">
        <w:rPr>
          <w:lang w:val="ru-RU"/>
        </w:rPr>
        <w:br/>
      </w:r>
      <w:r w:rsidR="003273EF" w:rsidRPr="00041AE1">
        <w:rPr>
          <w:lang w:val="ru-RU"/>
        </w:rPr>
        <w:t>自愛──一切熱情之母</w:t>
      </w:r>
      <w:bookmarkEnd w:id="30"/>
      <w:bookmarkEnd w:id="31"/>
      <w:bookmarkEnd w:id="32"/>
    </w:p>
    <w:p w14:paraId="6A478178" w14:textId="478D7ABE" w:rsidR="00923824" w:rsidRPr="00041AE1" w:rsidRDefault="003273EF">
      <w:pPr>
        <w:pStyle w:val="paragraph"/>
        <w:spacing w:before="30" w:after="30"/>
        <w:ind w:left="60" w:right="60"/>
        <w:rPr>
          <w:lang w:val="ru-RU"/>
        </w:rPr>
      </w:pPr>
      <w:r>
        <w:rPr>
          <w:i/>
          <w:iCs/>
          <w:lang w:val="ru-RU"/>
        </w:rPr>
        <w:t>「</w:t>
      </w:r>
      <w:r w:rsidR="0052518D" w:rsidRPr="00041AE1">
        <w:rPr>
          <w:i/>
          <w:iCs/>
          <w:lang w:val="ru-RU"/>
        </w:rPr>
        <w:t>凡懷有自愛者,必不得安寧;此人無內心之平靜,因為他心靈上不自由</w:t>
      </w:r>
      <w:r>
        <w:rPr>
          <w:i/>
          <w:iCs/>
          <w:lang w:val="ru-RU"/>
        </w:rPr>
        <w:t>。」</w:t>
      </w:r>
    </w:p>
    <w:p w14:paraId="543ED6D9" w14:textId="77777777" w:rsidR="00923824" w:rsidRPr="00041AE1" w:rsidRDefault="00923824" w:rsidP="003273EF">
      <w:pPr>
        <w:rPr>
          <w:lang w:val="ru-RU"/>
        </w:rPr>
      </w:pPr>
    </w:p>
    <w:p w14:paraId="09C51F26" w14:textId="6E8CE47D" w:rsidR="00923824" w:rsidRPr="00041AE1" w:rsidRDefault="00923824" w:rsidP="003273EF">
      <w:pPr>
        <w:rPr>
          <w:lang w:val="ru-RU"/>
        </w:rPr>
      </w:pPr>
    </w:p>
    <w:p w14:paraId="6A489FE3" w14:textId="0CAFCE0D" w:rsidR="00923824" w:rsidRDefault="0052518D" w:rsidP="003273EF">
      <w:pPr>
        <w:pStyle w:val="Heading3"/>
        <w:rPr>
          <w:lang w:val="ru-RU"/>
        </w:rPr>
      </w:pPr>
      <w:bookmarkStart w:id="33" w:name="_Toc196217925"/>
      <w:bookmarkStart w:id="34" w:name="_Toc196308613"/>
      <w:bookmarkStart w:id="35" w:name="_Toc242021428"/>
      <w:r w:rsidRPr="00041AE1">
        <w:rPr>
          <w:lang w:val="ru-RU"/>
        </w:rPr>
        <w:t>第一</w:t>
      </w:r>
      <w:r w:rsidR="003273EF" w:rsidRPr="00041AE1">
        <w:rPr>
          <w:lang w:val="ru-RU"/>
        </w:rPr>
        <w:t>章</w:t>
      </w:r>
      <w:r w:rsidR="003273EF">
        <w:rPr>
          <w:lang w:val="ru-RU"/>
        </w:rPr>
        <w:t xml:space="preserve"> </w:t>
      </w:r>
      <w:r w:rsidR="00A8106D">
        <w:rPr>
          <w:lang w:val="ru-RU"/>
        </w:rPr>
        <w:br/>
      </w:r>
      <w:r w:rsidRPr="00041AE1">
        <w:rPr>
          <w:lang w:val="ru-RU"/>
        </w:rPr>
        <w:t>自愛及其後果</w:t>
      </w:r>
      <w:bookmarkEnd w:id="33"/>
      <w:bookmarkEnd w:id="34"/>
      <w:bookmarkEnd w:id="35"/>
    </w:p>
    <w:p w14:paraId="65CB956D" w14:textId="77777777" w:rsidR="003273EF" w:rsidRPr="003273EF" w:rsidRDefault="003273EF" w:rsidP="003273EF">
      <w:pPr>
        <w:rPr>
          <w:lang w:val="ru-RU"/>
        </w:rPr>
      </w:pPr>
    </w:p>
    <w:p w14:paraId="7F2AB24F" w14:textId="77777777" w:rsidR="00923824" w:rsidRPr="00041AE1" w:rsidRDefault="0052518D" w:rsidP="003273EF">
      <w:pPr>
        <w:pStyle w:val="Heading4"/>
        <w:rPr>
          <w:lang w:val="ru-RU"/>
        </w:rPr>
      </w:pPr>
      <w:bookmarkStart w:id="36" w:name="_Toc196217926"/>
      <w:bookmarkStart w:id="37" w:name="_Toc196308614"/>
      <w:bookmarkStart w:id="38" w:name="_Toc242021429"/>
      <w:r w:rsidRPr="00041AE1">
        <w:rPr>
          <w:lang w:val="ru-RU"/>
        </w:rPr>
        <w:t>所有激情都源於自愛</w:t>
      </w:r>
      <w:bookmarkEnd w:id="36"/>
      <w:bookmarkEnd w:id="37"/>
      <w:bookmarkEnd w:id="38"/>
    </w:p>
    <w:p w14:paraId="240781A7" w14:textId="77777777" w:rsidR="00923824" w:rsidRPr="00041AE1" w:rsidRDefault="0052518D">
      <w:pPr>
        <w:pStyle w:val="paragraph"/>
        <w:spacing w:before="30" w:after="30"/>
        <w:ind w:left="60" w:right="60"/>
        <w:rPr>
          <w:lang w:val="ru-RU"/>
        </w:rPr>
      </w:pPr>
      <w:r w:rsidRPr="00041AE1">
        <w:rPr>
          <w:lang w:val="ru-RU"/>
        </w:rPr>
        <w:t xml:space="preserve">— Geronda,乜嘢係自愛? </w:t>
      </w:r>
    </w:p>
    <w:p w14:paraId="4F05AE5F" w14:textId="3C5769F7" w:rsidR="00923824" w:rsidRPr="00041AE1" w:rsidRDefault="0052518D">
      <w:pPr>
        <w:pStyle w:val="paragraph"/>
        <w:spacing w:before="30" w:after="30"/>
        <w:ind w:left="60" w:right="60"/>
        <w:rPr>
          <w:lang w:val="ru-RU"/>
        </w:rPr>
      </w:pPr>
      <w:r w:rsidRPr="00041AE1">
        <w:rPr>
          <w:lang w:val="ru-RU"/>
        </w:rPr>
        <w:lastRenderedPageBreak/>
        <w:t>── 自愛係滿足舊我嘅任性;即係話,愛自己嗰個舊我。過量飲食、自私、執拗同嫉妒,都係源於自愛。 你睇,一個人因為自愛,只求方便同舒適,完全唔理其他人。另一個人就學究式咁,小心翼翼照顧飲食同睡眠,就係要確保佢嗰寶貴嘅健康唔會出事。 第三種人就要人顧及同重視佢。一旦佢喺某件事上畀人稍為限制,或者嘢唔照佢心意做,佢就即刻大發雷霆:</w:t>
      </w:r>
      <w:r w:rsidR="003273EF">
        <w:rPr>
          <w:lang w:val="ru-RU"/>
        </w:rPr>
        <w:t>「</w:t>
      </w:r>
      <w:r w:rsidRPr="00041AE1">
        <w:rPr>
          <w:lang w:val="ru-RU"/>
        </w:rPr>
        <w:t>點解唔理我?我整到佢哋知</w:t>
      </w:r>
      <w:r w:rsidR="003273EF">
        <w:rPr>
          <w:lang w:val="ru-RU"/>
        </w:rPr>
        <w:t>!」</w:t>
      </w:r>
      <w:r w:rsidRPr="00041AE1">
        <w:rPr>
          <w:lang w:val="ru-RU"/>
        </w:rPr>
        <w:t xml:space="preserve">的確,自愛真係一件可怕嘅事! </w:t>
      </w:r>
    </w:p>
    <w:p w14:paraId="27FF5006" w14:textId="5FF0D1D8" w:rsidR="00923824" w:rsidRPr="00041AE1" w:rsidRDefault="0052518D">
      <w:pPr>
        <w:pStyle w:val="paragraph"/>
        <w:spacing w:before="30" w:after="30"/>
        <w:ind w:left="60" w:right="60"/>
        <w:rPr>
          <w:lang w:val="ru-RU"/>
        </w:rPr>
      </w:pPr>
      <w:r w:rsidRPr="00041AE1">
        <w:rPr>
          <w:lang w:val="ru-RU"/>
        </w:rPr>
        <w:t>— Geronda,一個人點可以話:</w:t>
      </w:r>
      <w:r w:rsidR="003273EF">
        <w:rPr>
          <w:lang w:val="ru-RU"/>
        </w:rPr>
        <w:t>「</w:t>
      </w:r>
      <w:r w:rsidRPr="00041AE1">
        <w:rPr>
          <w:lang w:val="ru-RU"/>
        </w:rPr>
        <w:t>我哋成日都克制自己,為咗你好。</w:t>
      </w:r>
      <w:r w:rsidR="003273EF">
        <w:rPr>
          <w:lang w:val="ru-RU"/>
        </w:rPr>
        <w:t>」</w:t>
      </w:r>
      <w:r w:rsidR="00E162ED">
        <w:rPr>
          <w:rStyle w:val="FootnoteReference"/>
          <w:lang w:val="ru-RU"/>
        </w:rPr>
        <w:footnoteReference w:id="9"/>
      </w:r>
      <w:r w:rsidRPr="00041AE1">
        <w:rPr>
          <w:lang w:val="ru-RU"/>
        </w:rPr>
        <w:t xml:space="preserve"> ? </w:t>
      </w:r>
    </w:p>
    <w:p w14:paraId="08ADC409" w14:textId="31EB0497" w:rsidR="00923824" w:rsidRPr="00041AE1" w:rsidRDefault="0052518D">
      <w:pPr>
        <w:pStyle w:val="paragraph"/>
        <w:spacing w:before="30" w:after="30"/>
        <w:ind w:left="60" w:right="60"/>
        <w:rPr>
          <w:lang w:val="ru-RU"/>
        </w:rPr>
      </w:pPr>
      <w:r w:rsidRPr="00041AE1">
        <w:rPr>
          <w:lang w:val="ru-RU"/>
        </w:rPr>
        <w:t>— 如果一個人為咗另一個人犧牲自己嘅慾望,就可以咁講。每一個慾望都帶住人嘅</w:t>
      </w:r>
      <w:r w:rsidR="003273EF">
        <w:rPr>
          <w:lang w:val="ru-RU"/>
        </w:rPr>
        <w:t>「</w:t>
      </w:r>
      <w:r w:rsidRPr="00041AE1">
        <w:rPr>
          <w:lang w:val="ru-RU"/>
        </w:rPr>
        <w:t>我</w:t>
      </w:r>
      <w:r w:rsidR="003273EF">
        <w:rPr>
          <w:lang w:val="ru-RU"/>
        </w:rPr>
        <w:t>」、</w:t>
      </w:r>
      <w:r w:rsidRPr="00041AE1">
        <w:rPr>
          <w:lang w:val="ru-RU"/>
        </w:rPr>
        <w:t>帶住自愛嘅痕跡。 如果一個人唔諗吓自己鍾意嘅嘢對方係咪都鍾意,就開始要求:</w:t>
      </w:r>
      <w:r w:rsidR="003273EF">
        <w:rPr>
          <w:lang w:val="ru-RU"/>
        </w:rPr>
        <w:t>「</w:t>
      </w:r>
      <w:r w:rsidRPr="00041AE1">
        <w:rPr>
          <w:lang w:val="ru-RU"/>
        </w:rPr>
        <w:t>我要呢個,我要</w:t>
      </w:r>
      <w:r w:rsidR="003273EF">
        <w:rPr>
          <w:lang w:val="ru-RU"/>
        </w:rPr>
        <w:t>嗰個」</w:t>
      </w:r>
      <w:r w:rsidRPr="00041AE1">
        <w:rPr>
          <w:lang w:val="ru-RU"/>
        </w:rPr>
        <w:t>,或者</w:t>
      </w:r>
      <w:r w:rsidR="003273EF">
        <w:rPr>
          <w:lang w:val="ru-RU"/>
        </w:rPr>
        <w:t>「</w:t>
      </w:r>
      <w:r w:rsidRPr="00041AE1">
        <w:rPr>
          <w:lang w:val="ru-RU"/>
        </w:rPr>
        <w:t>點解你唔為我做呢件事,點解你唔畀嗰樣嘢我?</w:t>
      </w:r>
      <w:r w:rsidR="003273EF">
        <w:rPr>
          <w:lang w:val="ru-RU"/>
        </w:rPr>
        <w:t>」</w:t>
      </w:r>
      <w:r w:rsidRPr="00041AE1">
        <w:rPr>
          <w:lang w:val="ru-RU"/>
        </w:rPr>
        <w:t xml:space="preserve">──咁樣嘅人最終會落入魔鬼嘅掌控。 </w:t>
      </w:r>
    </w:p>
    <w:p w14:paraId="0D46362F" w14:textId="77777777" w:rsidR="00923824" w:rsidRPr="00041AE1" w:rsidRDefault="0052518D">
      <w:pPr>
        <w:pStyle w:val="paragraph"/>
        <w:spacing w:before="30" w:after="30"/>
        <w:ind w:left="60" w:right="60"/>
        <w:rPr>
          <w:lang w:val="ru-RU"/>
        </w:rPr>
      </w:pPr>
      <w:r w:rsidRPr="00041AE1">
        <w:rPr>
          <w:lang w:val="ru-RU"/>
        </w:rPr>
        <w:t xml:space="preserve">— 有啲人唔順心就搵唔到平安。 </w:t>
      </w:r>
    </w:p>
    <w:p w14:paraId="5999634B" w14:textId="2B44115C" w:rsidR="00923824" w:rsidRPr="00041AE1" w:rsidRDefault="0052518D">
      <w:pPr>
        <w:pStyle w:val="paragraph"/>
        <w:spacing w:before="30" w:after="30"/>
        <w:ind w:left="60" w:right="60"/>
        <w:rPr>
          <w:lang w:val="ru-RU"/>
        </w:rPr>
      </w:pPr>
      <w:r w:rsidRPr="00041AE1">
        <w:rPr>
          <w:lang w:val="ru-RU"/>
        </w:rPr>
        <w:t>—但係當佢哋嘅</w:t>
      </w:r>
      <w:r w:rsidR="003273EF">
        <w:rPr>
          <w:lang w:val="ru-RU"/>
        </w:rPr>
        <w:t>「自我」</w:t>
      </w:r>
      <w:r w:rsidRPr="00041AE1">
        <w:rPr>
          <w:lang w:val="ru-RU"/>
        </w:rPr>
        <w:t>成為慾望嘅核心,佢哋又點可以得著平安?如果一個人嘅</w:t>
      </w:r>
      <w:r w:rsidR="003273EF">
        <w:rPr>
          <w:lang w:val="ru-RU"/>
        </w:rPr>
        <w:t>「</w:t>
      </w:r>
      <w:r w:rsidRPr="00041AE1">
        <w:rPr>
          <w:lang w:val="ru-RU"/>
        </w:rPr>
        <w:t>自我</w:t>
      </w:r>
      <w:r w:rsidR="003273EF">
        <w:rPr>
          <w:lang w:val="ru-RU"/>
        </w:rPr>
        <w:t>」</w:t>
      </w:r>
      <w:r w:rsidRPr="00041AE1">
        <w:rPr>
          <w:lang w:val="ru-RU"/>
        </w:rPr>
        <w:t>係慾望嘅核心,基督又點可以喺度?但係當冇咗</w:t>
      </w:r>
      <w:r w:rsidR="003273EF">
        <w:rPr>
          <w:lang w:val="ru-RU"/>
        </w:rPr>
        <w:t>「</w:t>
      </w:r>
      <w:r w:rsidRPr="00041AE1">
        <w:rPr>
          <w:lang w:val="ru-RU"/>
        </w:rPr>
        <w:t>自我</w:t>
      </w:r>
      <w:r w:rsidR="003273EF">
        <w:rPr>
          <w:lang w:val="ru-RU"/>
        </w:rPr>
        <w:t>」,</w:t>
      </w:r>
      <w:r w:rsidRPr="00041AE1">
        <w:rPr>
          <w:lang w:val="ru-RU"/>
        </w:rPr>
        <w:t>只剩低唯一最重要嘅──即係基督──嗰時就擁有咗一切。當基督唔喺度,就乜都冇。 當一個人拋棄咗自己嘅</w:t>
      </w:r>
      <w:r w:rsidR="003273EF">
        <w:rPr>
          <w:lang w:val="ru-RU"/>
        </w:rPr>
        <w:t>「</w:t>
      </w:r>
      <w:r w:rsidRPr="00041AE1">
        <w:rPr>
          <w:lang w:val="ru-RU"/>
        </w:rPr>
        <w:t>自我</w:t>
      </w:r>
      <w:r w:rsidR="003273EF">
        <w:rPr>
          <w:lang w:val="ru-RU"/>
        </w:rPr>
        <w:t>」,</w:t>
      </w:r>
      <w:r w:rsidRPr="00041AE1">
        <w:rPr>
          <w:lang w:val="ru-RU"/>
        </w:rPr>
        <w:t xml:space="preserve">上帝就會以奇蹟方式賜俾佢一切。 </w:t>
      </w:r>
    </w:p>
    <w:p w14:paraId="6C831341" w14:textId="4E8A3C4E" w:rsidR="00923824" w:rsidRPr="00041AE1" w:rsidRDefault="0052518D">
      <w:pPr>
        <w:pStyle w:val="paragraph"/>
        <w:spacing w:before="30" w:after="30"/>
        <w:ind w:left="60" w:right="60"/>
        <w:rPr>
          <w:lang w:val="ru-RU"/>
        </w:rPr>
      </w:pPr>
      <w:r w:rsidRPr="00041AE1">
        <w:rPr>
          <w:lang w:val="ru-RU"/>
        </w:rPr>
        <w:t>—Geronda,當你同我哋講我哋要拋棄自己嘅</w:t>
      </w:r>
      <w:r w:rsidR="003273EF">
        <w:rPr>
          <w:lang w:val="ru-RU"/>
        </w:rPr>
        <w:t>「</w:t>
      </w:r>
      <w:r w:rsidRPr="00041AE1">
        <w:rPr>
          <w:lang w:val="ru-RU"/>
        </w:rPr>
        <w:t>自我</w:t>
      </w:r>
      <w:r w:rsidR="003273EF">
        <w:rPr>
          <w:lang w:val="ru-RU"/>
        </w:rPr>
        <w:t>」</w:t>
      </w:r>
      <w:r w:rsidRPr="00041AE1">
        <w:rPr>
          <w:lang w:val="ru-RU"/>
        </w:rPr>
        <w:t>時</w:t>
      </w:r>
      <w:r w:rsidR="003273EF">
        <w:rPr>
          <w:lang w:val="ru-RU"/>
        </w:rPr>
        <w:t>,</w:t>
      </w:r>
      <w:r w:rsidRPr="00041AE1">
        <w:rPr>
          <w:lang w:val="ru-RU"/>
        </w:rPr>
        <w:t xml:space="preserve">我好驚──如果我頂唔順點算? </w:t>
      </w:r>
    </w:p>
    <w:p w14:paraId="7B868ABD" w14:textId="17512B5D" w:rsidR="00923824" w:rsidRDefault="0052518D">
      <w:pPr>
        <w:pStyle w:val="paragraph"/>
        <w:spacing w:before="30" w:after="30"/>
        <w:ind w:left="60" w:right="60"/>
        <w:rPr>
          <w:lang w:val="ru-RU"/>
        </w:rPr>
      </w:pPr>
      <w:r w:rsidRPr="00041AE1">
        <w:rPr>
          <w:lang w:val="ru-RU"/>
        </w:rPr>
        <w:t>—噢,真係好慘!就好似話:</w:t>
      </w:r>
      <w:r w:rsidR="003273EF">
        <w:rPr>
          <w:lang w:val="ru-RU"/>
        </w:rPr>
        <w:t>「</w:t>
      </w:r>
      <w:r w:rsidRPr="00041AE1">
        <w:rPr>
          <w:lang w:val="ru-RU"/>
        </w:rPr>
        <w:t>如果我拋棄晒我嘅慾望,我仲有咩留低?</w:t>
      </w:r>
      <w:r w:rsidR="003273EF">
        <w:rPr>
          <w:lang w:val="ru-RU"/>
        </w:rPr>
        <w:t>」</w:t>
      </w:r>
      <w:r w:rsidRPr="00041AE1">
        <w:rPr>
          <w:lang w:val="ru-RU"/>
        </w:rPr>
        <w:t xml:space="preserve">畢竟,當我話要拋棄自己,我意思係拋棄慾望,脫去舊我。對於一個識嘢嘅成年人嚟講,講呢啲真係幾浮誇: </w:t>
      </w:r>
      <w:r w:rsidR="003273EF">
        <w:rPr>
          <w:lang w:val="ru-RU"/>
        </w:rPr>
        <w:t>「</w:t>
      </w:r>
      <w:r w:rsidRPr="00041AE1">
        <w:rPr>
          <w:lang w:val="ru-RU"/>
        </w:rPr>
        <w:t>我唔可以放棄自己</w:t>
      </w:r>
      <w:r w:rsidR="003273EF">
        <w:rPr>
          <w:lang w:val="ru-RU"/>
        </w:rPr>
        <w:t>。」</w:t>
      </w:r>
      <w:r w:rsidRPr="00041AE1">
        <w:rPr>
          <w:lang w:val="ru-RU"/>
        </w:rPr>
        <w:t>如果你被人話:</w:t>
      </w:r>
      <w:r w:rsidR="003273EF">
        <w:rPr>
          <w:lang w:val="ru-RU"/>
        </w:rPr>
        <w:t>「</w:t>
      </w:r>
      <w:r w:rsidRPr="00041AE1">
        <w:rPr>
          <w:lang w:val="ru-RU"/>
        </w:rPr>
        <w:t>拎把大鎚嚟拆呢面牆</w:t>
      </w:r>
      <w:r w:rsidR="003273EF">
        <w:rPr>
          <w:lang w:val="ru-RU"/>
        </w:rPr>
        <w:t>」,</w:t>
      </w:r>
      <w:r w:rsidRPr="00041AE1">
        <w:rPr>
          <w:lang w:val="ru-RU"/>
        </w:rPr>
        <w:t>而你除咗支畫筆之外,未試過拎過其他嘢,咁你可能會話:</w:t>
      </w:r>
      <w:r w:rsidR="003273EF">
        <w:rPr>
          <w:lang w:val="ru-RU"/>
        </w:rPr>
        <w:t>「</w:t>
      </w:r>
      <w:r w:rsidRPr="00041AE1">
        <w:rPr>
          <w:lang w:val="ru-RU"/>
        </w:rPr>
        <w:t xml:space="preserve"> ,我做唔到。</w:t>
      </w:r>
      <w:r w:rsidR="003273EF">
        <w:rPr>
          <w:lang w:val="ru-RU"/>
        </w:rPr>
        <w:t>」</w:t>
      </w:r>
      <w:r w:rsidRPr="00041AE1">
        <w:rPr>
          <w:lang w:val="ru-RU"/>
        </w:rPr>
        <w:t xml:space="preserve">但係要拋棄舊自我,你唔需要體力——你需要謙卑。 </w:t>
      </w:r>
    </w:p>
    <w:p w14:paraId="1D94CAF9" w14:textId="77777777" w:rsidR="0035780A" w:rsidRPr="00041AE1" w:rsidRDefault="0035780A" w:rsidP="0035780A">
      <w:pPr>
        <w:rPr>
          <w:lang w:val="ru-RU"/>
        </w:rPr>
      </w:pPr>
    </w:p>
    <w:p w14:paraId="738564AD" w14:textId="77777777" w:rsidR="00923824" w:rsidRPr="00041AE1" w:rsidRDefault="0052518D" w:rsidP="0035780A">
      <w:pPr>
        <w:pStyle w:val="Heading4"/>
        <w:rPr>
          <w:lang w:val="ru-RU"/>
        </w:rPr>
      </w:pPr>
      <w:bookmarkStart w:id="39" w:name="_Toc196217927"/>
      <w:bookmarkStart w:id="40" w:name="_Toc196308615"/>
      <w:bookmarkStart w:id="41" w:name="_Toc242021430"/>
      <w:r w:rsidRPr="00041AE1">
        <w:rPr>
          <w:lang w:val="ru-RU"/>
        </w:rPr>
        <w:t>食唔好味嘅嘢,並喺基督入面得喜樂</w:t>
      </w:r>
      <w:bookmarkEnd w:id="39"/>
      <w:bookmarkEnd w:id="40"/>
      <w:bookmarkEnd w:id="41"/>
    </w:p>
    <w:p w14:paraId="5F742FF7" w14:textId="77777777" w:rsidR="00923824" w:rsidRPr="00041AE1" w:rsidRDefault="0052518D">
      <w:pPr>
        <w:pStyle w:val="paragraph"/>
        <w:spacing w:before="30" w:after="30"/>
        <w:ind w:left="60" w:right="60"/>
        <w:rPr>
          <w:lang w:val="ru-RU"/>
        </w:rPr>
      </w:pPr>
      <w:r w:rsidRPr="00041AE1">
        <w:rPr>
          <w:lang w:val="ru-RU"/>
        </w:rPr>
        <w:t xml:space="preserve">自愛亦係想要食同休息多過所需。理想情況下,身體只需要得到佢真正需要嘅嘢。慾望係一回事,需要係另一回事。前者係對肉體享樂嘅渴望,後者係對基本所需嘅需要。 假設我面前有兩碟菜,每碟嘅維他命含量一樣,但一碟較另一碟好味。 如果我揀咗嗰碟較好味嘅,就係放縱;但如果我揀嗰碟較好味嘅係為咗刺激我嘅食慾──因為我病咗冇胃口──咁就係明智嘅判斷。 </w:t>
      </w:r>
    </w:p>
    <w:p w14:paraId="0760FEF6" w14:textId="6A9EA2A3" w:rsidR="00923824" w:rsidRPr="00041AE1" w:rsidRDefault="0052518D">
      <w:pPr>
        <w:pStyle w:val="paragraph"/>
        <w:spacing w:before="30" w:after="30"/>
        <w:ind w:left="60" w:right="60"/>
        <w:rPr>
          <w:lang w:val="ru-RU"/>
        </w:rPr>
      </w:pPr>
      <w:r w:rsidRPr="00041AE1">
        <w:rPr>
          <w:lang w:val="ru-RU"/>
        </w:rPr>
        <w:t>身體,就係嗰個</w:t>
      </w:r>
      <w:r w:rsidR="003273EF">
        <w:rPr>
          <w:lang w:val="ru-RU"/>
        </w:rPr>
        <w:t>「</w:t>
      </w:r>
      <w:r w:rsidRPr="00041AE1">
        <w:rPr>
          <w:lang w:val="ru-RU"/>
        </w:rPr>
        <w:t>邪惡嘅稅</w:t>
      </w:r>
      <w:r w:rsidR="003273EF">
        <w:rPr>
          <w:lang w:val="ru-RU"/>
        </w:rPr>
        <w:t>吏」</w:t>
      </w:r>
      <w:r w:rsidR="00D00394">
        <w:rPr>
          <w:rStyle w:val="FootnoteReference"/>
          <w:lang w:val="ru-RU"/>
        </w:rPr>
        <w:footnoteReference w:id="10"/>
      </w:r>
      <w:r w:rsidRPr="00041AE1">
        <w:rPr>
          <w:lang w:val="ru-RU"/>
        </w:rPr>
        <w:t xml:space="preserve"> ,正如阿巴·馬卡里烏斯所講,佢可能會因應平時嘅習慣而要求多過所需。如果一個人胃口細,就比較容易禁食;但如果唔係,就會淪為胃嘅奴隸,因為胃總要裝啲嘢先得。 譬如講,一個肥人:佢個肚入面簡直係個倉庫;要食至少半隻小牛先至有飽肚感,跟住仲要再飲兩桶水! </w:t>
      </w:r>
    </w:p>
    <w:p w14:paraId="2F21C9E2" w14:textId="77777777" w:rsidR="00923824" w:rsidRPr="00041AE1" w:rsidRDefault="0052518D">
      <w:pPr>
        <w:pStyle w:val="paragraph"/>
        <w:spacing w:before="30" w:after="30"/>
        <w:ind w:left="60" w:right="60"/>
        <w:rPr>
          <w:lang w:val="ru-RU"/>
        </w:rPr>
      </w:pPr>
      <w:r w:rsidRPr="00041AE1">
        <w:rPr>
          <w:lang w:val="ru-RU"/>
        </w:rPr>
        <w:lastRenderedPageBreak/>
        <w:t xml:space="preserve">— 而喺過去,Geronda,人係咪身體上比較強壯,定係淨係逼自己更加落力? </w:t>
      </w:r>
    </w:p>
    <w:p w14:paraId="3E4AA484" w14:textId="6DA0292D" w:rsidR="00923824" w:rsidRPr="00041AE1" w:rsidRDefault="0052518D">
      <w:pPr>
        <w:pStyle w:val="paragraph"/>
        <w:spacing w:before="30" w:after="30"/>
        <w:ind w:left="60" w:right="60"/>
        <w:rPr>
          <w:lang w:val="ru-RU"/>
        </w:rPr>
      </w:pPr>
      <w:r w:rsidRPr="00041AE1">
        <w:rPr>
          <w:lang w:val="ru-RU"/>
        </w:rPr>
        <w:t>—梗係佢哋身體上強啲,但佢哋都更加拚命。長老哈吉·喬治奧斯每日都畀佢啲和尚少少蜂蜜同堅果</w:t>
      </w:r>
      <w:r w:rsidR="00D00394">
        <w:rPr>
          <w:rStyle w:val="FootnoteReference"/>
          <w:lang w:val="ru-RU"/>
        </w:rPr>
        <w:footnoteReference w:id="11"/>
      </w:r>
      <w:r w:rsidRPr="00041AE1">
        <w:rPr>
          <w:lang w:val="ru-RU"/>
        </w:rPr>
        <w:t xml:space="preserve"> 。雖然佢哋全部都仲係細路,大概十五歲,正值生長發育期,但喺靈性上已經好似成年人咁! 而家嘅人就跟世俗邏輯:</w:t>
      </w:r>
      <w:r w:rsidR="003273EF">
        <w:rPr>
          <w:lang w:val="ru-RU"/>
        </w:rPr>
        <w:t>「</w:t>
      </w:r>
      <w:r w:rsidRPr="00041AE1">
        <w:rPr>
          <w:lang w:val="ru-RU"/>
        </w:rPr>
        <w:t>細路唔好食素,免得病咗;乜嘢都要夠晒;要保護佢哋,唔畀佢哋受苦</w:t>
      </w:r>
      <w:r w:rsidR="003273EF">
        <w:rPr>
          <w:lang w:val="ru-RU"/>
        </w:rPr>
        <w:t>。」</w:t>
      </w:r>
      <w:r w:rsidRPr="00041AE1">
        <w:rPr>
          <w:lang w:val="ru-RU"/>
        </w:rPr>
        <w:t xml:space="preserve">結果呢班可憐人日日都想要扒,但係乜都攞唔到。 </w:t>
      </w:r>
    </w:p>
    <w:p w14:paraId="50962562" w14:textId="703B6A20" w:rsidR="00923824" w:rsidRDefault="0052518D">
      <w:pPr>
        <w:pStyle w:val="paragraph"/>
        <w:spacing w:before="30" w:after="30"/>
        <w:ind w:left="60" w:right="60"/>
        <w:rPr>
          <w:lang w:val="ru-RU"/>
        </w:rPr>
      </w:pPr>
      <w:r w:rsidRPr="00041AE1">
        <w:rPr>
          <w:lang w:val="ru-RU"/>
        </w:rPr>
        <w:t>當一個人為咗基督嘅愛而喜悅唔食,就會真正得到滋養。如果佢為咗基督嘅愛,揀咗唔好味嘅嘢而唔要好味嘅,就會透過嗰啲唔好味嘅嘢嚟喜悅基督。</w:t>
      </w:r>
    </w:p>
    <w:p w14:paraId="2671328E" w14:textId="77777777" w:rsidR="0035780A" w:rsidRPr="00041AE1" w:rsidRDefault="0035780A" w:rsidP="0035780A">
      <w:pPr>
        <w:rPr>
          <w:lang w:val="ru-RU"/>
        </w:rPr>
      </w:pPr>
    </w:p>
    <w:p w14:paraId="2B24FABE" w14:textId="77777777" w:rsidR="00923824" w:rsidRPr="00041AE1" w:rsidRDefault="0052518D" w:rsidP="0035780A">
      <w:pPr>
        <w:pStyle w:val="Heading4"/>
        <w:rPr>
          <w:lang w:val="ru-RU"/>
        </w:rPr>
      </w:pPr>
      <w:bookmarkStart w:id="42" w:name="_Toc196217928"/>
      <w:bookmarkStart w:id="43" w:name="_Toc196308616"/>
      <w:bookmarkStart w:id="44" w:name="_Toc242021431"/>
      <w:r w:rsidRPr="00041AE1">
        <w:rPr>
          <w:lang w:val="ru-RU"/>
        </w:rPr>
        <w:t>自愛摧毀對鄰舍嘅愛</w:t>
      </w:r>
      <w:bookmarkEnd w:id="42"/>
      <w:bookmarkEnd w:id="43"/>
      <w:bookmarkEnd w:id="44"/>
    </w:p>
    <w:p w14:paraId="44B41235" w14:textId="77777777" w:rsidR="00923824" w:rsidRPr="00041AE1" w:rsidRDefault="0052518D">
      <w:pPr>
        <w:pStyle w:val="paragraph"/>
        <w:spacing w:before="30" w:after="30"/>
        <w:ind w:left="60" w:right="60"/>
        <w:rPr>
          <w:lang w:val="ru-RU"/>
        </w:rPr>
      </w:pPr>
      <w:r w:rsidRPr="00041AE1">
        <w:rPr>
          <w:lang w:val="ru-RU"/>
        </w:rPr>
        <w:t xml:space="preserve">—Geronda,今日有個老人家好辛苦咁爬緊教堂嘅台階,雖然有好多路人經過,但冇人幫佢。 </w:t>
      </w:r>
    </w:p>
    <w:p w14:paraId="4B2B4429" w14:textId="6AF9D608" w:rsidR="00923824" w:rsidRPr="00041AE1" w:rsidRDefault="000C7D40" w:rsidP="000C7D40">
      <w:pPr>
        <w:rPr>
          <w:lang w:val="ru-RU"/>
        </w:rPr>
      </w:pPr>
      <w:r>
        <w:rPr>
          <w:rStyle w:val="FootnoteReference"/>
          <w:lang w:val="ru-RU"/>
        </w:rPr>
        <w:footnoteReference w:id="12"/>
      </w:r>
      <w:r w:rsidR="0052518D" w:rsidRPr="00041AE1">
        <w:rPr>
          <w:lang w:val="ru-RU"/>
        </w:rPr>
        <w:t>— 「祭司……看見他,就過去……利未人……看見他,也過去</w:t>
      </w:r>
      <w:r w:rsidR="003273EF">
        <w:rPr>
          <w:lang w:val="ru-RU"/>
        </w:rPr>
        <w:t>。」</w:t>
      </w:r>
      <w:r w:rsidR="0052518D" w:rsidRPr="00041AE1">
        <w:rPr>
          <w:lang w:val="ru-RU"/>
        </w:rPr>
        <w:t xml:space="preserve">(路10:30-37) 他們是對的……他們不知道……他們從未聽過好撒瑪利亞人的福音!能說什麼呢?我們愛自己,卻不愛他人。 自愛摧毀咗對鄰舍嘅愛,所以我哋先會咁做。但係只愛自己嘅人,並唔係按福音嘅精神去生活。如果基督只係諗住自己,佢本可以留喺天上;佢唔會嚟到世上,唔會受苦,亦唔會為我哋嘅救贖而被釘十字架。 </w:t>
      </w:r>
    </w:p>
    <w:p w14:paraId="55E2A89E" w14:textId="2EAD360F" w:rsidR="00923824" w:rsidRDefault="0052518D">
      <w:pPr>
        <w:pStyle w:val="paragraph"/>
        <w:spacing w:before="30" w:after="30"/>
        <w:ind w:left="60" w:right="60"/>
        <w:rPr>
          <w:lang w:val="ru-RU"/>
        </w:rPr>
      </w:pPr>
      <w:r w:rsidRPr="00041AE1">
        <w:rPr>
          <w:lang w:val="ru-RU"/>
        </w:rPr>
        <w:t>而家幾乎人人都以自我為中心,但犧牲精神就冇晒。依家主流嘅心態就係:</w:t>
      </w:r>
      <w:r w:rsidR="003273EF">
        <w:rPr>
          <w:lang w:val="ru-RU"/>
        </w:rPr>
        <w:t>「</w:t>
      </w:r>
      <w:r w:rsidRPr="00041AE1">
        <w:rPr>
          <w:lang w:val="ru-RU"/>
        </w:rPr>
        <w:t>只要我唔痛苦就得。</w:t>
      </w:r>
      <w:r w:rsidR="003273EF">
        <w:rPr>
          <w:lang w:val="ru-RU"/>
        </w:rPr>
        <w:t>」</w:t>
      </w:r>
      <w:r w:rsidRPr="00041AE1">
        <w:rPr>
          <w:lang w:val="ru-RU"/>
        </w:rPr>
        <w:t>你知唔知要對住身邊嗰啲人,要幾大勇氣先得! 最近喺醫院</w:t>
      </w:r>
      <w:r w:rsidR="000C7D40">
        <w:rPr>
          <w:rStyle w:val="FootnoteReference"/>
          <w:lang w:val="ru-RU"/>
        </w:rPr>
        <w:footnoteReference w:id="13"/>
      </w:r>
      <w:r w:rsidRPr="00041AE1">
        <w:rPr>
          <w:lang w:val="ru-RU"/>
        </w:rPr>
        <w:t xml:space="preserve"> ,我親眼見到一件事:有個癱喺床度嘅病人要人拎起搬去另一間病房;個男護士一動都唔動,明明係佢份 工。佢冷冷咁講:</w:t>
      </w:r>
      <w:r w:rsidR="003273EF">
        <w:rPr>
          <w:lang w:val="ru-RU"/>
        </w:rPr>
        <w:t>「</w:t>
      </w:r>
      <w:r w:rsidRPr="00041AE1">
        <w:rPr>
          <w:lang w:val="ru-RU"/>
        </w:rPr>
        <w:t>唔得</w:t>
      </w:r>
      <w:r w:rsidR="003273EF">
        <w:rPr>
          <w:lang w:val="ru-RU"/>
        </w:rPr>
        <w:t>,</w:t>
      </w:r>
      <w:r w:rsidRPr="00041AE1">
        <w:rPr>
          <w:lang w:val="ru-RU"/>
        </w:rPr>
        <w:t>我腰痠</w:t>
      </w:r>
      <w:r w:rsidR="003273EF">
        <w:rPr>
          <w:lang w:val="ru-RU"/>
        </w:rPr>
        <w:t>。」</w:t>
      </w:r>
      <w:r w:rsidRPr="00041AE1">
        <w:rPr>
          <w:lang w:val="ru-RU"/>
        </w:rPr>
        <w:t>係呀,你睇吓,幾冇人性嘅男人!但係有個懷孕嘅女護士,同另一個同事一齊,拎起病人幫佢搬去。 佢哋冇諗自己。仲有個懷孕嘅護士,完全唔記得自己有身孕,即刻衝去幫手!你知唔知我幾開心?見到有人自己都困難,仲肯犧牲自己去幫助人,我真係開心到不得了!我心入面好歡喜,好有同路人嘅感覺,因為佢哋同上帝好親近。</w:t>
      </w:r>
    </w:p>
    <w:p w14:paraId="379E1A6F" w14:textId="77777777" w:rsidR="0035780A" w:rsidRPr="00041AE1" w:rsidRDefault="0035780A" w:rsidP="0035780A">
      <w:pPr>
        <w:rPr>
          <w:lang w:val="ru-RU"/>
        </w:rPr>
      </w:pPr>
    </w:p>
    <w:p w14:paraId="736B996D" w14:textId="77777777" w:rsidR="00923824" w:rsidRPr="00041AE1" w:rsidRDefault="0052518D" w:rsidP="0035780A">
      <w:pPr>
        <w:pStyle w:val="Heading4"/>
        <w:rPr>
          <w:lang w:val="ru-RU"/>
        </w:rPr>
      </w:pPr>
      <w:bookmarkStart w:id="45" w:name="_Toc196217929"/>
      <w:bookmarkStart w:id="46" w:name="_Toc196308617"/>
      <w:bookmarkStart w:id="47" w:name="_Toc242021432"/>
      <w:r w:rsidRPr="00041AE1">
        <w:rPr>
          <w:lang w:val="ru-RU"/>
        </w:rPr>
        <w:t>其他人就畀佢哋去見魔鬼啦!</w:t>
      </w:r>
      <w:bookmarkEnd w:id="45"/>
      <w:bookmarkEnd w:id="46"/>
      <w:bookmarkEnd w:id="47"/>
    </w:p>
    <w:p w14:paraId="01E9D73F" w14:textId="77777777" w:rsidR="00923824" w:rsidRPr="00041AE1" w:rsidRDefault="0052518D">
      <w:pPr>
        <w:pStyle w:val="paragraph"/>
        <w:spacing w:before="30" w:after="30"/>
        <w:ind w:left="60" w:right="60"/>
        <w:rPr>
          <w:lang w:val="ru-RU"/>
        </w:rPr>
      </w:pPr>
      <w:r w:rsidRPr="00041AE1">
        <w:rPr>
          <w:lang w:val="ru-RU"/>
        </w:rPr>
        <w:t xml:space="preserve">— Geronda,今日有好多人都喺度等緊你,但有個年輕人唔等,直接插隊入嚟。 </w:t>
      </w:r>
    </w:p>
    <w:p w14:paraId="02F34E0D" w14:textId="4370D397" w:rsidR="00923824" w:rsidRPr="00041AE1" w:rsidRDefault="0052518D">
      <w:pPr>
        <w:pStyle w:val="paragraph"/>
        <w:spacing w:before="30" w:after="30"/>
        <w:ind w:left="60" w:right="60"/>
        <w:rPr>
          <w:lang w:val="ru-RU"/>
        </w:rPr>
      </w:pPr>
      <w:r w:rsidRPr="00041AE1">
        <w:rPr>
          <w:lang w:val="ru-RU"/>
        </w:rPr>
        <w:t>— 是,佢入嚟就話:</w:t>
      </w:r>
      <w:r w:rsidR="003273EF">
        <w:rPr>
          <w:lang w:val="ru-RU"/>
        </w:rPr>
        <w:t>「</w:t>
      </w:r>
      <w:r w:rsidRPr="00041AE1">
        <w:rPr>
          <w:lang w:val="ru-RU"/>
        </w:rPr>
        <w:t>我要見你。我去咗阿托斯山,搵唔到你,所以就嚟呢度</w:t>
      </w:r>
      <w:r w:rsidR="003273EF">
        <w:rPr>
          <w:lang w:val="ru-RU"/>
        </w:rPr>
        <w:t>。」</w:t>
      </w:r>
      <w:r w:rsidRPr="00041AE1">
        <w:rPr>
          <w:lang w:val="ru-RU"/>
        </w:rPr>
        <w:t>我就同佢講:「好。」「你唔見到其他人喺度等緊?我而家拋低其他人,先理你?</w:t>
      </w:r>
      <w:r w:rsidR="003273EF">
        <w:rPr>
          <w:lang w:val="ru-RU"/>
        </w:rPr>
        <w:t>」</w:t>
      </w:r>
      <w:r w:rsidRPr="00041AE1">
        <w:rPr>
          <w:lang w:val="ru-RU"/>
        </w:rPr>
        <w:t>佢就答:</w:t>
      </w:r>
      <w:r w:rsidR="003273EF">
        <w:rPr>
          <w:lang w:val="ru-RU"/>
        </w:rPr>
        <w:t>「</w:t>
      </w:r>
      <w:r w:rsidRPr="00041AE1">
        <w:rPr>
          <w:lang w:val="ru-RU"/>
        </w:rPr>
        <w:t>係,神父</w:t>
      </w:r>
      <w:r w:rsidR="003273EF">
        <w:rPr>
          <w:lang w:val="ru-RU"/>
        </w:rPr>
        <w:t>。」</w:t>
      </w:r>
      <w:r w:rsidRPr="00041AE1">
        <w:rPr>
          <w:lang w:val="ru-RU"/>
        </w:rPr>
        <w:t xml:space="preserve">你諗吓? </w:t>
      </w:r>
      <w:r w:rsidRPr="00041AE1">
        <w:rPr>
          <w:lang w:val="ru-RU"/>
        </w:rPr>
        <w:lastRenderedPageBreak/>
        <w:t xml:space="preserve">人哋企喺樓梯度,擠到似沙甸魚──有病人、有帶細路嘅婦女……但呢個傢伙就堅持要自己先。如果真係有急事都算啦,但佢講嘅只係一啲廢話。佢最緊要,其他人就見鬼去啦! </w:t>
      </w:r>
    </w:p>
    <w:p w14:paraId="4B060B1C" w14:textId="583D272B" w:rsidR="00923824" w:rsidRPr="00041AE1" w:rsidRDefault="0052518D">
      <w:pPr>
        <w:pStyle w:val="paragraph"/>
        <w:spacing w:before="30" w:after="30"/>
        <w:ind w:left="60" w:right="60"/>
        <w:rPr>
          <w:lang w:val="ru-RU"/>
        </w:rPr>
      </w:pPr>
      <w:r w:rsidRPr="00041AE1">
        <w:rPr>
          <w:lang w:val="ru-RU"/>
        </w:rPr>
        <w:t>有時有人嚟講:</w:t>
      </w:r>
      <w:r w:rsidR="003273EF">
        <w:rPr>
          <w:lang w:val="ru-RU"/>
        </w:rPr>
        <w:t>「</w:t>
      </w:r>
      <w:r w:rsidRPr="00041AE1">
        <w:rPr>
          <w:lang w:val="ru-RU"/>
        </w:rPr>
        <w:t>今日,爸爸,淨係為我一個人祈禱,唔好為其他人</w:t>
      </w:r>
      <w:r w:rsidR="003273EF">
        <w:rPr>
          <w:lang w:val="ru-RU"/>
        </w:rPr>
        <w:t>。」</w:t>
      </w:r>
      <w:r w:rsidRPr="00041AE1">
        <w:rPr>
          <w:lang w:val="ru-RU"/>
        </w:rPr>
        <w:t>咁大要求!就好似話:</w:t>
      </w:r>
      <w:r w:rsidR="003273EF">
        <w:rPr>
          <w:lang w:val="ru-RU"/>
        </w:rPr>
        <w:t>「</w:t>
      </w:r>
      <w:r w:rsidRPr="00041AE1">
        <w:rPr>
          <w:lang w:val="ru-RU"/>
        </w:rPr>
        <w:t>我係呢班火車上唯一嘅乘客,車廂入面唔可以有其他人。</w:t>
      </w:r>
      <w:r w:rsidR="003273EF">
        <w:rPr>
          <w:lang w:val="ru-RU"/>
        </w:rPr>
        <w:t>」</w:t>
      </w:r>
      <w:r w:rsidRPr="00041AE1">
        <w:rPr>
          <w:lang w:val="ru-RU"/>
        </w:rPr>
        <w:t xml:space="preserve">但火車都照行,咁點解其他人唔可以搭呢? </w:t>
      </w:r>
    </w:p>
    <w:p w14:paraId="41E51F76" w14:textId="65E8A80F" w:rsidR="00923824" w:rsidRPr="00041AE1" w:rsidRDefault="0052518D" w:rsidP="000C7D40">
      <w:pPr>
        <w:rPr>
          <w:lang w:val="ru-RU"/>
        </w:rPr>
      </w:pPr>
      <w:r w:rsidRPr="00041AE1">
        <w:rPr>
          <w:lang w:val="ru-RU"/>
        </w:rPr>
        <w:t>— Geronda,我哋應該點樣理解基督嘅說話:</w:t>
      </w:r>
      <w:r w:rsidR="003273EF">
        <w:rPr>
          <w:lang w:val="ru-RU"/>
        </w:rPr>
        <w:t>「</w:t>
      </w:r>
      <w:r w:rsidRPr="00041AE1">
        <w:rPr>
          <w:lang w:val="ru-RU"/>
        </w:rPr>
        <w:t>凡要救自己生命嘅,就要失喪佢</w:t>
      </w:r>
      <w:r w:rsidR="003273EF">
        <w:rPr>
          <w:lang w:val="ru-RU"/>
        </w:rPr>
        <w:t>」</w:t>
      </w:r>
      <w:r w:rsidR="000C7D40" w:rsidRPr="000C7D40">
        <w:rPr>
          <w:lang w:val="ru-RU"/>
        </w:rPr>
        <w:t>?</w:t>
      </w:r>
      <w:r w:rsidR="000C7D40">
        <w:rPr>
          <w:rStyle w:val="FootnoteReference"/>
          <w:lang w:val="ru-RU"/>
        </w:rPr>
        <w:footnoteReference w:id="14"/>
      </w:r>
      <w:r w:rsidRPr="00041AE1">
        <w:rPr>
          <w:lang w:val="ru-RU"/>
        </w:rPr>
        <w:t xml:space="preserve"> </w:t>
      </w:r>
    </w:p>
    <w:p w14:paraId="0DF4D274" w14:textId="1C68C903" w:rsidR="00923824" w:rsidRPr="00041AE1" w:rsidRDefault="0052518D">
      <w:pPr>
        <w:pStyle w:val="paragraph"/>
        <w:spacing w:before="30" w:after="30"/>
        <w:ind w:left="60" w:right="60"/>
        <w:rPr>
          <w:lang w:val="ru-RU"/>
        </w:rPr>
      </w:pPr>
      <w:r w:rsidRPr="00041AE1">
        <w:rPr>
          <w:lang w:val="ru-RU"/>
        </w:rPr>
        <w:t>—意思係人要喺正面意義上</w:t>
      </w:r>
      <w:r w:rsidR="003273EF">
        <w:rPr>
          <w:lang w:val="ru-RU"/>
        </w:rPr>
        <w:t>「失喪」</w:t>
      </w:r>
      <w:r w:rsidRPr="00041AE1">
        <w:rPr>
          <w:lang w:val="ru-RU"/>
        </w:rPr>
        <w:t>自己嘅靈魂。唔應該視自己嘅生命為重要,反而要為他人犧牲佢。使徒保羅話:</w:t>
      </w:r>
      <w:r w:rsidR="003273EF">
        <w:rPr>
          <w:lang w:val="ru-RU"/>
        </w:rPr>
        <w:t>「</w:t>
      </w:r>
      <w:r w:rsidRPr="00041AE1">
        <w:rPr>
          <w:lang w:val="ru-RU"/>
        </w:rPr>
        <w:t>無人要追求自己嘅好處,而要追求鄰舍嘅好處。</w:t>
      </w:r>
      <w:r w:rsidR="003273EF">
        <w:rPr>
          <w:lang w:val="ru-RU"/>
        </w:rPr>
        <w:t>」</w:t>
      </w:r>
      <w:r w:rsidR="000C7D40">
        <w:rPr>
          <w:rStyle w:val="FootnoteReference"/>
          <w:lang w:val="ru-RU"/>
        </w:rPr>
        <w:footnoteReference w:id="15"/>
      </w:r>
      <w:r w:rsidRPr="00041AE1">
        <w:rPr>
          <w:lang w:val="ru-RU"/>
        </w:rPr>
        <w:t xml:space="preserve"> 呢個就係靈性生命嘅根基:正面意義上忘記自己,轉向他人,分擔佢哋嘅痛苦同困難。人唔應該搵方法避開困難,反而要搵機會幫助他人,帶俾佢哋喜悅。 </w:t>
      </w:r>
    </w:p>
    <w:p w14:paraId="043A64CA" w14:textId="77777777" w:rsidR="00923824" w:rsidRPr="00041AE1" w:rsidRDefault="0052518D">
      <w:pPr>
        <w:pStyle w:val="paragraph"/>
        <w:spacing w:before="30" w:after="30"/>
        <w:ind w:left="60" w:right="60"/>
        <w:rPr>
          <w:lang w:val="ru-RU"/>
        </w:rPr>
      </w:pPr>
      <w:r w:rsidRPr="00041AE1">
        <w:rPr>
          <w:lang w:val="ru-RU"/>
        </w:rPr>
        <w:t xml:space="preserve">— Geronda,一個人要點先可以明白另一個人嘅需要,好去幫佢? </w:t>
      </w:r>
    </w:p>
    <w:p w14:paraId="4F395925" w14:textId="77777777" w:rsidR="00923824" w:rsidRPr="00041AE1" w:rsidRDefault="0052518D">
      <w:pPr>
        <w:pStyle w:val="paragraph"/>
        <w:spacing w:before="30" w:after="30"/>
        <w:ind w:left="60" w:right="60"/>
        <w:rPr>
          <w:lang w:val="ru-RU"/>
        </w:rPr>
      </w:pPr>
      <w:r w:rsidRPr="00041AE1">
        <w:rPr>
          <w:lang w:val="ru-RU"/>
        </w:rPr>
        <w:t xml:space="preserve">— 將自己置身在對方嘅立場,你就會明白佢哋需要乜嘢。如果你一直關喺自己嘅殼入面,你就唔會明白另一個人需要乜嘢。 </w:t>
      </w:r>
    </w:p>
    <w:p w14:paraId="661DD062" w14:textId="4768E3F9" w:rsidR="00923824" w:rsidRDefault="0052518D">
      <w:pPr>
        <w:pStyle w:val="paragraph"/>
        <w:spacing w:before="30" w:after="30"/>
        <w:ind w:left="60" w:right="60"/>
        <w:rPr>
          <w:lang w:val="ru-RU"/>
        </w:rPr>
      </w:pPr>
      <w:r w:rsidRPr="00041AE1">
        <w:rPr>
          <w:lang w:val="ru-RU"/>
        </w:rPr>
        <w:t>而家大部分人只諗住點樣取代別人,而唔係將自己置身喺人哋嘅立場。我有時見到有人攞聖體時,硬係要擠過其他人。 佢哋個個都諗:</w:t>
      </w:r>
      <w:r w:rsidR="003273EF">
        <w:rPr>
          <w:lang w:val="ru-RU"/>
        </w:rPr>
        <w:t>「</w:t>
      </w:r>
      <w:r w:rsidRPr="00041AE1">
        <w:rPr>
          <w:lang w:val="ru-RU"/>
        </w:rPr>
        <w:t>我有嘢要做,我趕緊</w:t>
      </w:r>
      <w:r w:rsidR="003273EF">
        <w:rPr>
          <w:lang w:val="ru-RU"/>
        </w:rPr>
        <w:t>㗎」</w:t>
      </w:r>
      <w:r w:rsidRPr="00041AE1">
        <w:rPr>
          <w:lang w:val="ru-RU"/>
        </w:rPr>
        <w:t>──卻唔會諗:「我配唔配領聖體?</w:t>
      </w:r>
      <w:r w:rsidR="003273EF">
        <w:rPr>
          <w:lang w:val="ru-RU"/>
        </w:rPr>
        <w:t>」</w:t>
      </w:r>
      <w:r w:rsidRPr="00041AE1">
        <w:rPr>
          <w:lang w:val="ru-RU"/>
        </w:rPr>
        <w:t>或者</w:t>
      </w:r>
      <w:r w:rsidR="003273EF">
        <w:rPr>
          <w:lang w:val="ru-RU"/>
        </w:rPr>
        <w:t>「</w:t>
      </w:r>
      <w:r w:rsidRPr="00041AE1">
        <w:rPr>
          <w:lang w:val="ru-RU"/>
        </w:rPr>
        <w:t>可能有其他人比我更急?</w:t>
      </w:r>
      <w:r w:rsidR="003273EF">
        <w:rPr>
          <w:lang w:val="ru-RU"/>
        </w:rPr>
        <w:t>」</w:t>
      </w:r>
      <w:r w:rsidRPr="00041AE1">
        <w:rPr>
          <w:lang w:val="ru-RU"/>
        </w:rPr>
        <w:t>完全冇呢種諗法!佢哋領完聖體就平靜咁走人。就算聖體唔夠你領,你都應該慶幸佢去咗其他人手上,而唔係你。 如果神父淨係得一粒聖體、一粒珍珠,而偏偏有個病危嘅人要領聖體,你都應該開心,因為係佢領到,而唔係你。呢就係基督對我哋嘅要求。基督就係咁樣走入人心,令到人滿有喜樂。</w:t>
      </w:r>
    </w:p>
    <w:p w14:paraId="4CFA4CB8" w14:textId="77777777" w:rsidR="0035780A" w:rsidRPr="00041AE1" w:rsidRDefault="0035780A" w:rsidP="0035780A">
      <w:pPr>
        <w:rPr>
          <w:lang w:val="ru-RU"/>
        </w:rPr>
      </w:pPr>
    </w:p>
    <w:p w14:paraId="20D027AE" w14:textId="77777777" w:rsidR="00923824" w:rsidRPr="00041AE1" w:rsidRDefault="0052518D" w:rsidP="0035780A">
      <w:pPr>
        <w:pStyle w:val="Heading4"/>
        <w:rPr>
          <w:lang w:val="ru-RU"/>
        </w:rPr>
      </w:pPr>
      <w:bookmarkStart w:id="48" w:name="_Toc196217930"/>
      <w:bookmarkStart w:id="49" w:name="_Toc196308618"/>
      <w:bookmarkStart w:id="50" w:name="_Toc242021433"/>
      <w:r w:rsidRPr="00041AE1">
        <w:rPr>
          <w:lang w:val="ru-RU"/>
        </w:rPr>
        <w:t>自滿嘅折磨</w:t>
      </w:r>
      <w:bookmarkEnd w:id="48"/>
      <w:bookmarkEnd w:id="49"/>
      <w:bookmarkEnd w:id="50"/>
    </w:p>
    <w:p w14:paraId="6C8EFD26" w14:textId="77777777" w:rsidR="00923824" w:rsidRPr="00041AE1" w:rsidRDefault="0052518D">
      <w:pPr>
        <w:pStyle w:val="paragraph"/>
        <w:spacing w:before="30" w:after="30"/>
        <w:ind w:left="60" w:right="60"/>
        <w:rPr>
          <w:lang w:val="ru-RU"/>
        </w:rPr>
      </w:pPr>
      <w:r w:rsidRPr="00041AE1">
        <w:rPr>
          <w:lang w:val="ru-RU"/>
        </w:rPr>
        <w:t xml:space="preserve">— Geronda,我同一位姊妹相處有困難。 </w:t>
      </w:r>
    </w:p>
    <w:p w14:paraId="44928AD3" w14:textId="77777777" w:rsidR="00923824" w:rsidRPr="00041AE1" w:rsidRDefault="0052518D">
      <w:pPr>
        <w:pStyle w:val="paragraph"/>
        <w:spacing w:before="30" w:after="30"/>
        <w:ind w:left="60" w:right="60"/>
        <w:rPr>
          <w:lang w:val="ru-RU"/>
        </w:rPr>
      </w:pPr>
      <w:r w:rsidRPr="00041AE1">
        <w:rPr>
          <w:lang w:val="ru-RU"/>
        </w:rPr>
        <w:t xml:space="preserve">— 你知唔知問題係咩?好多人見到人點樣令佢哋為難,卻睇唔到自己又點樣令其他人為難。佢哋只對人提出要求,卻唔對自己提出任何要求。 但係,屬靈生命嘅邏輯係要留意你點樣令到其他人困擾,而唔係佢哋點樣令你困擾;要追求對方需要嘅嘢,而唔係你自己需要嘅嘢。 我哋嚟到呢世係嚟休息,定係嚟享受安逸同舒適?我哋唔係嚟呢世度開心玩,而係嚟淨化自己,為將來嘅生命作準備。 </w:t>
      </w:r>
    </w:p>
    <w:p w14:paraId="44E48968" w14:textId="2994300F" w:rsidR="00923824" w:rsidRPr="00041AE1" w:rsidRDefault="0052518D">
      <w:pPr>
        <w:pStyle w:val="paragraph"/>
        <w:spacing w:before="30" w:after="30"/>
        <w:ind w:left="60" w:right="60"/>
        <w:rPr>
          <w:lang w:val="ru-RU"/>
        </w:rPr>
      </w:pPr>
      <w:r w:rsidRPr="00041AE1">
        <w:rPr>
          <w:lang w:val="ru-RU"/>
        </w:rPr>
        <w:t xml:space="preserve">如果我哋淨係諗住自己,只做自己想做嘅事,就會開始想要其他人諗住我哋、服侍我哋、幫我哋……換句話講,就係要確保自己永遠都舒服。 </w:t>
      </w:r>
      <w:r w:rsidR="003273EF">
        <w:rPr>
          <w:lang w:val="ru-RU"/>
        </w:rPr>
        <w:t>「</w:t>
      </w:r>
      <w:r w:rsidRPr="00041AE1">
        <w:rPr>
          <w:lang w:val="ru-RU"/>
        </w:rPr>
        <w:t>我真係好想要呢樣嘢</w:t>
      </w:r>
      <w:r w:rsidR="003273EF">
        <w:rPr>
          <w:lang w:val="ru-RU"/>
        </w:rPr>
        <w:t>,」</w:t>
      </w:r>
      <w:r w:rsidRPr="00041AE1">
        <w:rPr>
          <w:lang w:val="ru-RU"/>
        </w:rPr>
        <w:t>一個人咁講;「但我想要另一樣嘢</w:t>
      </w:r>
      <w:r w:rsidR="003273EF">
        <w:rPr>
          <w:lang w:val="ru-RU"/>
        </w:rPr>
        <w:t>,」</w:t>
      </w:r>
      <w:r w:rsidRPr="00041AE1">
        <w:rPr>
          <w:lang w:val="ru-RU"/>
        </w:rPr>
        <w:t xml:space="preserve">另一個人又咁講。每個人都為自己鍾意嘅嘢努力,卻搵唔到平靜,因為真正嘅和平,係當一個人唔諗自己,而係諗住其他人嘅時候先會嚟到。 </w:t>
      </w:r>
    </w:p>
    <w:p w14:paraId="0E7842EF" w14:textId="395E16D8" w:rsidR="00923824" w:rsidRDefault="0052518D">
      <w:pPr>
        <w:pStyle w:val="paragraph"/>
        <w:spacing w:before="30" w:after="30"/>
        <w:ind w:left="60" w:right="60"/>
        <w:rPr>
          <w:lang w:val="ru-RU"/>
        </w:rPr>
      </w:pPr>
      <w:r w:rsidRPr="00041AE1">
        <w:rPr>
          <w:lang w:val="ru-RU"/>
        </w:rPr>
        <w:lastRenderedPageBreak/>
        <w:t>1941年佔領期間,為咗逃離德軍蹂躪村莊、放火屠殺嘅暴行,我哋離開咗科尼察,走入山中。喺德軍入咗科尼察嗰日,我兩個兄弟喺嗰朝早落山去平原,鋤菜園入面嘅粟米。 聽到德國人到咗,我就衝去搵阿媽:</w:t>
      </w:r>
      <w:r w:rsidR="003273EF">
        <w:rPr>
          <w:lang w:val="ru-RU"/>
        </w:rPr>
        <w:t>「</w:t>
      </w:r>
      <w:r w:rsidRPr="00041AE1">
        <w:rPr>
          <w:lang w:val="ru-RU"/>
        </w:rPr>
        <w:t>媽,我落去通知我兩位哥哥啦</w:t>
      </w:r>
      <w:r w:rsidR="003273EF">
        <w:rPr>
          <w:lang w:val="ru-RU"/>
        </w:rPr>
        <w:t>。」</w:t>
      </w:r>
      <w:r w:rsidRPr="00041AE1">
        <w:rPr>
          <w:lang w:val="ru-RU"/>
        </w:rPr>
        <w:t>佢唔畀我去,因為大家一直同佢講:</w:t>
      </w:r>
      <w:r w:rsidR="003273EF">
        <w:rPr>
          <w:lang w:val="ru-RU"/>
        </w:rPr>
        <w:t>「</w:t>
      </w:r>
      <w:r w:rsidRPr="00041AE1">
        <w:rPr>
          <w:lang w:val="ru-RU"/>
        </w:rPr>
        <w:t>佢哋都差唔多走咗;至少呢個千祈唔好放佢走,否則你連佢都冇得留</w:t>
      </w:r>
      <w:r w:rsidR="003273EF">
        <w:rPr>
          <w:lang w:val="ru-RU"/>
        </w:rPr>
        <w:t>。」</w:t>
      </w:r>
      <w:r w:rsidRPr="00041AE1">
        <w:rPr>
          <w:lang w:val="ru-RU"/>
        </w:rPr>
        <w:t>我心諗:</w:t>
      </w:r>
      <w:r w:rsidR="003273EF">
        <w:rPr>
          <w:lang w:val="ru-RU"/>
        </w:rPr>
        <w:t>「</w:t>
      </w:r>
      <w:r w:rsidRPr="00041AE1">
        <w:rPr>
          <w:lang w:val="ru-RU"/>
        </w:rPr>
        <w:t>邊</w:t>
      </w:r>
      <w:r w:rsidR="003273EF">
        <w:rPr>
          <w:lang w:val="ru-RU"/>
        </w:rPr>
        <w:t>有咁誇張</w:t>
      </w:r>
      <w:r w:rsidRPr="00041AE1">
        <w:rPr>
          <w:lang w:val="ru-RU"/>
        </w:rPr>
        <w:t>。</w:t>
      </w:r>
      <w:r w:rsidR="003273EF">
        <w:rPr>
          <w:lang w:val="ru-RU"/>
        </w:rPr>
        <w:t>」</w:t>
      </w:r>
      <w:r w:rsidRPr="00041AE1">
        <w:rPr>
          <w:lang w:val="ru-RU"/>
        </w:rPr>
        <w:t xml:space="preserve"> 我著返對軍靴,衝落菜地。因為太急,我冇綁好鞋帶,當我跑過啱啱畀水澆過嘅田嗰陣,鞋帶就跌咗出嚟,仲糾纏喺泥入面。 我就拋低咗佢哋,赤腳沿住滿佈薊刺嘅河岸跑。喺炎炎夏日入面,我大概跑咗成個鐘,穿過滿佈刺嘅草叢,竟然完全冇痛。我跑去菜園搵我兄弟,大聲叫:「德國人嚟喇,我哋要快啲躲埋</w:t>
      </w:r>
      <w:r w:rsidR="003273EF">
        <w:rPr>
          <w:lang w:val="ru-RU"/>
        </w:rPr>
        <w:t>。」</w:t>
      </w:r>
      <w:r w:rsidRPr="00041AE1">
        <w:rPr>
          <w:lang w:val="ru-RU"/>
        </w:rPr>
        <w:t>跟住我哋就見到一隊手持武器嘅德國士兵向我哋走嚟。 「繼續鬆土,」我同兄弟講,「我扮住整田、疏玉米</w:t>
      </w:r>
      <w:r w:rsidR="003273EF">
        <w:rPr>
          <w:lang w:val="ru-RU"/>
        </w:rPr>
        <w:t>。」</w:t>
      </w:r>
      <w:r w:rsidRPr="00041AE1">
        <w:rPr>
          <w:lang w:val="ru-RU"/>
        </w:rPr>
        <w:t>啲德國人連聲都冇出,就咁行過去。直到之後我先發覺,條腿已經畀刺劃到滿晒傷,之前根本冇感覺。嗰次奔跑真係好開心! 犧牲帶嚟嘅喜悅。我點可以拋低我啲兄弟?如果佢哋出事咗,我之後嘅良心會折磨我。就算我冇良心,都要受自我安慰嘅折磨。</w:t>
      </w:r>
    </w:p>
    <w:p w14:paraId="1C9FBE9D" w14:textId="77777777" w:rsidR="0035780A" w:rsidRPr="00041AE1" w:rsidRDefault="0035780A" w:rsidP="0035780A">
      <w:pPr>
        <w:rPr>
          <w:lang w:val="ru-RU"/>
        </w:rPr>
      </w:pPr>
    </w:p>
    <w:p w14:paraId="36AC90BC" w14:textId="77777777" w:rsidR="00923824" w:rsidRPr="00041AE1" w:rsidRDefault="0052518D" w:rsidP="0035780A">
      <w:pPr>
        <w:pStyle w:val="Heading4"/>
        <w:rPr>
          <w:lang w:val="ru-RU"/>
        </w:rPr>
      </w:pPr>
      <w:bookmarkStart w:id="51" w:name="_Toc196217931"/>
      <w:bookmarkStart w:id="52" w:name="_Toc196308619"/>
      <w:bookmarkStart w:id="53" w:name="_Toc242021434"/>
      <w:r w:rsidRPr="00041AE1">
        <w:rPr>
          <w:lang w:val="ru-RU"/>
        </w:rPr>
        <w:t>自愛剝奪咗我哋嘅平安同喜樂</w:t>
      </w:r>
      <w:bookmarkEnd w:id="51"/>
      <w:bookmarkEnd w:id="52"/>
      <w:bookmarkEnd w:id="53"/>
    </w:p>
    <w:p w14:paraId="153941D5" w14:textId="77777777" w:rsidR="00923824" w:rsidRPr="00041AE1" w:rsidRDefault="0052518D">
      <w:pPr>
        <w:pStyle w:val="paragraph"/>
        <w:spacing w:before="30" w:after="30"/>
        <w:ind w:left="60" w:right="60"/>
        <w:rPr>
          <w:lang w:val="ru-RU"/>
        </w:rPr>
      </w:pPr>
      <w:r w:rsidRPr="00041AE1">
        <w:rPr>
          <w:lang w:val="ru-RU"/>
        </w:rPr>
        <w:t xml:space="preserve">— Geronda,點解我唔係成日都有個安寧嘅心呢? </w:t>
      </w:r>
    </w:p>
    <w:p w14:paraId="509F516F" w14:textId="4A8271F0" w:rsidR="00923824" w:rsidRPr="00041AE1" w:rsidRDefault="0052518D">
      <w:pPr>
        <w:pStyle w:val="paragraph"/>
        <w:spacing w:before="30" w:after="30"/>
        <w:ind w:left="60" w:right="60"/>
        <w:rPr>
          <w:lang w:val="ru-RU"/>
        </w:rPr>
      </w:pPr>
      <w:r w:rsidRPr="00041AE1">
        <w:rPr>
          <w:lang w:val="ru-RU"/>
        </w:rPr>
        <w:t>— 你未將自己嘅</w:t>
      </w:r>
      <w:r w:rsidR="003273EF">
        <w:rPr>
          <w:lang w:val="ru-RU"/>
        </w:rPr>
        <w:t>「</w:t>
      </w:r>
      <w:r w:rsidRPr="00041AE1">
        <w:rPr>
          <w:lang w:val="ru-RU"/>
        </w:rPr>
        <w:t>自我</w:t>
      </w:r>
      <w:r w:rsidR="003273EF">
        <w:rPr>
          <w:lang w:val="ru-RU"/>
        </w:rPr>
        <w:t>」</w:t>
      </w:r>
      <w:r w:rsidRPr="00041AE1">
        <w:rPr>
          <w:lang w:val="ru-RU"/>
        </w:rPr>
        <w:t>釋放出嚟</w:t>
      </w:r>
      <w:r w:rsidR="003273EF">
        <w:rPr>
          <w:lang w:val="ru-RU"/>
        </w:rPr>
        <w:t>;</w:t>
      </w:r>
      <w:r w:rsidRPr="00041AE1">
        <w:rPr>
          <w:lang w:val="ru-RU"/>
        </w:rPr>
        <w:t>你仍然係舊自我嘅囚犯。試下將你嘅</w:t>
      </w:r>
      <w:r w:rsidR="003273EF">
        <w:rPr>
          <w:lang w:val="ru-RU"/>
        </w:rPr>
        <w:t>「</w:t>
      </w:r>
      <w:r w:rsidRPr="00041AE1">
        <w:rPr>
          <w:lang w:val="ru-RU"/>
        </w:rPr>
        <w:t>自我</w:t>
      </w:r>
      <w:r w:rsidR="003273EF">
        <w:rPr>
          <w:lang w:val="ru-RU"/>
        </w:rPr>
        <w:t>」</w:t>
      </w:r>
      <w:r w:rsidRPr="00041AE1">
        <w:rPr>
          <w:lang w:val="ru-RU"/>
        </w:rPr>
        <w:t>釘死</w:t>
      </w:r>
      <w:r w:rsidR="003273EF">
        <w:rPr>
          <w:lang w:val="ru-RU"/>
        </w:rPr>
        <w:t>,</w:t>
      </w:r>
      <w:r w:rsidRPr="00041AE1">
        <w:rPr>
          <w:lang w:val="ru-RU"/>
        </w:rPr>
        <w:t xml:space="preserve">否則佢會摧毀你。 凡是住咗自愛嘅人,都唔可能有平安或者內心嘅寧靜,因為佢哋內心唔自由。咁樣嘅人做乜都似烏龜,行都似烏龜。烏龜可以自由咁伸出頭嚟咩?大部分時間佢都縮喺殼入面。 </w:t>
      </w:r>
    </w:p>
    <w:p w14:paraId="0B03ECFD" w14:textId="77777777" w:rsidR="00923824" w:rsidRPr="00041AE1" w:rsidRDefault="0052518D">
      <w:pPr>
        <w:pStyle w:val="paragraph"/>
        <w:spacing w:before="30" w:after="30"/>
        <w:ind w:left="60" w:right="60"/>
        <w:rPr>
          <w:lang w:val="ru-RU"/>
        </w:rPr>
      </w:pPr>
      <w:r w:rsidRPr="00041AE1">
        <w:rPr>
          <w:lang w:val="ru-RU"/>
        </w:rPr>
        <w:t xml:space="preserve">— 理論上,我以為自己喺修行,但實際上…… </w:t>
      </w:r>
    </w:p>
    <w:p w14:paraId="30A75B56" w14:textId="77777777" w:rsidR="00923824" w:rsidRPr="00041AE1" w:rsidRDefault="0052518D">
      <w:pPr>
        <w:pStyle w:val="paragraph"/>
        <w:spacing w:before="30" w:after="30"/>
        <w:ind w:left="60" w:right="60"/>
        <w:rPr>
          <w:lang w:val="ru-RU"/>
        </w:rPr>
      </w:pPr>
      <w:r w:rsidRPr="00041AE1">
        <w:rPr>
          <w:lang w:val="ru-RU"/>
        </w:rPr>
        <w:t xml:space="preserve">— 實際上,好難。正正就係喺呢度,我哋嘅舊自我先至會被制服。但如果我哋唔以勤力同洞察力去制服舊自我,佢就會將我哋整個靈性生命嘅建築物炸得支離破碎。 </w:t>
      </w:r>
    </w:p>
    <w:p w14:paraId="1F67B947" w14:textId="77777777" w:rsidR="00923824" w:rsidRPr="00041AE1" w:rsidRDefault="0052518D">
      <w:pPr>
        <w:pStyle w:val="paragraph"/>
        <w:spacing w:before="30" w:after="30"/>
        <w:ind w:left="60" w:right="60"/>
        <w:rPr>
          <w:lang w:val="ru-RU"/>
        </w:rPr>
      </w:pPr>
      <w:r w:rsidRPr="00041AE1">
        <w:rPr>
          <w:lang w:val="ru-RU"/>
        </w:rPr>
        <w:t xml:space="preserve">— Geronda,地獄係點樣? </w:t>
      </w:r>
    </w:p>
    <w:p w14:paraId="693B93C2" w14:textId="527AF3CB" w:rsidR="00923824" w:rsidRPr="00041AE1" w:rsidRDefault="0052518D">
      <w:pPr>
        <w:pStyle w:val="paragraph"/>
        <w:spacing w:before="30" w:after="30"/>
        <w:ind w:left="60" w:right="60"/>
        <w:rPr>
          <w:lang w:val="ru-RU"/>
        </w:rPr>
      </w:pPr>
      <w:r w:rsidRPr="00041AE1">
        <w:rPr>
          <w:lang w:val="ru-RU"/>
        </w:rPr>
        <w:t>—等我同你講個我聽過嘅故事。有一次,一個好簡單嘅人問上帝可唔可以畀佢睇下天堂同地獄。之後有一晚做夢,佢聽到有聲音 講:</w:t>
      </w:r>
      <w:r w:rsidR="003273EF">
        <w:rPr>
          <w:lang w:val="ru-RU"/>
        </w:rPr>
        <w:t>「</w:t>
      </w:r>
      <w:r w:rsidRPr="00041AE1">
        <w:rPr>
          <w:lang w:val="ru-RU"/>
        </w:rPr>
        <w:t>嚟,我帶你去睇地獄</w:t>
      </w:r>
      <w:r w:rsidR="003273EF">
        <w:rPr>
          <w:lang w:val="ru-RU"/>
        </w:rPr>
        <w:t>。」</w:t>
      </w:r>
      <w:r w:rsidRPr="00041AE1">
        <w:rPr>
          <w:lang w:val="ru-RU"/>
        </w:rPr>
        <w:t>佢發現自己喺一間房入面,房中間擺咗張枱,周圍坐咗好多個人。 枱上放咗個滿滿嘅餸盆。但啲人好餓:佢哋用條長勺撈餸,卻撈唔到送入口。於是有人嘟嘟囔囔,有人大聲嚷嚷,仲有人喊……然後佢聽到同一條聲線:</w:t>
      </w:r>
      <w:r w:rsidR="003273EF">
        <w:rPr>
          <w:lang w:val="ru-RU"/>
        </w:rPr>
        <w:t>「</w:t>
      </w:r>
      <w:r w:rsidRPr="00041AE1">
        <w:rPr>
          <w:lang w:val="ru-RU"/>
        </w:rPr>
        <w:t>走啦,依家帶你去睇天堂</w:t>
      </w:r>
      <w:r w:rsidR="003273EF">
        <w:rPr>
          <w:lang w:val="ru-RU"/>
        </w:rPr>
        <w:t>。」</w:t>
      </w:r>
      <w:r w:rsidRPr="00041AE1">
        <w:rPr>
          <w:lang w:val="ru-RU"/>
        </w:rPr>
        <w:t xml:space="preserve"> 然後佢發現自己喺另一個房間,入面有張差唔多嘅枱,枱上有個鑊,仲有啲人拎住長勺圍住枱坐。不過,大家都食得飽飽嘅,好開心,因為佢哋拎起鑊入面嘅食物,就用勺餵畀隔離嘅人食。你而家明未,點樣就算喺今生都可以體驗到天堂? </w:t>
      </w:r>
    </w:p>
    <w:p w14:paraId="2DA077CF" w14:textId="77777777" w:rsidR="00923824" w:rsidRPr="00041AE1" w:rsidRDefault="0052518D">
      <w:pPr>
        <w:pStyle w:val="paragraph"/>
        <w:spacing w:before="30" w:after="30"/>
        <w:ind w:left="60" w:right="60"/>
        <w:rPr>
          <w:lang w:val="ru-RU"/>
        </w:rPr>
      </w:pPr>
      <w:r w:rsidRPr="00041AE1">
        <w:rPr>
          <w:lang w:val="ru-RU"/>
        </w:rPr>
        <w:t xml:space="preserve">行善者就喜悅,因為他們得到神聖的安慰。但行惡者就受苦,將塵世的天堂變成塵世的地獄。如果你心存愛與善意,你就是天使,無論你去到哪裡,無論你身處何處,你都帶着天堂與你同行。 但如果慾望同惡意住喺你心入面,咁魔鬼就住喺你入面,無論你去到邊度、無論你喺邊度,你都帶住地獄同行。就喺今生,我哋已經開始體驗天堂或者地獄。 </w:t>
      </w:r>
    </w:p>
    <w:p w14:paraId="0020FD1F" w14:textId="77777777" w:rsidR="00923824" w:rsidRPr="00041AE1" w:rsidRDefault="00923824" w:rsidP="0035780A">
      <w:pPr>
        <w:rPr>
          <w:lang w:val="ru-RU"/>
        </w:rPr>
      </w:pPr>
    </w:p>
    <w:p w14:paraId="0C9B353A" w14:textId="5607CCD1" w:rsidR="00923824" w:rsidRPr="00041AE1" w:rsidRDefault="00923824" w:rsidP="0035780A">
      <w:pPr>
        <w:rPr>
          <w:lang w:val="ru-RU"/>
        </w:rPr>
      </w:pPr>
    </w:p>
    <w:p w14:paraId="3955B6EE" w14:textId="7F512D4D" w:rsidR="00923824" w:rsidRDefault="00175FB9" w:rsidP="0035780A">
      <w:pPr>
        <w:pStyle w:val="Heading3"/>
        <w:rPr>
          <w:lang w:val="ru-RU"/>
        </w:rPr>
      </w:pPr>
      <w:bookmarkStart w:id="54" w:name="_Toc196217932"/>
      <w:bookmarkStart w:id="55" w:name="_Toc196308620"/>
      <w:bookmarkStart w:id="56" w:name="_Toc242021435"/>
      <w:r>
        <w:rPr>
          <w:lang w:val="ru-RU"/>
        </w:rPr>
        <w:lastRenderedPageBreak/>
        <w:t>第二</w:t>
      </w:r>
      <w:r w:rsidR="0035780A" w:rsidRPr="00041AE1">
        <w:rPr>
          <w:lang w:val="ru-RU"/>
        </w:rPr>
        <w:t>章</w:t>
      </w:r>
      <w:r w:rsidR="0035780A">
        <w:rPr>
          <w:lang w:val="ru-RU"/>
        </w:rPr>
        <w:t xml:space="preserve"> </w:t>
      </w:r>
      <w:r w:rsidR="00A8106D">
        <w:rPr>
          <w:lang w:val="ru-RU"/>
        </w:rPr>
        <w:br/>
      </w:r>
      <w:r w:rsidR="0052518D" w:rsidRPr="00041AE1">
        <w:rPr>
          <w:lang w:val="ru-RU"/>
        </w:rPr>
        <w:t>擺脫自愛嘅奴役</w:t>
      </w:r>
      <w:bookmarkEnd w:id="54"/>
      <w:bookmarkEnd w:id="55"/>
      <w:bookmarkEnd w:id="56"/>
    </w:p>
    <w:p w14:paraId="613E5832" w14:textId="77777777" w:rsidR="0035780A" w:rsidRPr="0035780A" w:rsidRDefault="0035780A" w:rsidP="0035780A">
      <w:pPr>
        <w:rPr>
          <w:lang w:val="ru-RU"/>
        </w:rPr>
      </w:pPr>
    </w:p>
    <w:p w14:paraId="2857ADE8" w14:textId="77777777" w:rsidR="00923824" w:rsidRPr="00041AE1" w:rsidRDefault="0052518D" w:rsidP="0035780A">
      <w:pPr>
        <w:pStyle w:val="Heading4"/>
        <w:rPr>
          <w:lang w:val="ru-RU"/>
        </w:rPr>
      </w:pPr>
      <w:bookmarkStart w:id="57" w:name="_Toc196217933"/>
      <w:bookmarkStart w:id="58" w:name="_Toc196308621"/>
      <w:bookmarkStart w:id="59" w:name="_Toc242021436"/>
      <w:r w:rsidRPr="00041AE1">
        <w:rPr>
          <w:lang w:val="ru-RU"/>
        </w:rPr>
        <w:t>靈性鬥爭嘅目標:脫去舊自我</w:t>
      </w:r>
      <w:bookmarkEnd w:id="57"/>
      <w:bookmarkEnd w:id="58"/>
      <w:bookmarkEnd w:id="59"/>
    </w:p>
    <w:p w14:paraId="46B76596" w14:textId="77777777" w:rsidR="00923824" w:rsidRPr="00041AE1" w:rsidRDefault="0052518D">
      <w:pPr>
        <w:pStyle w:val="paragraph"/>
        <w:spacing w:before="30" w:after="30"/>
        <w:ind w:left="60" w:right="60"/>
        <w:rPr>
          <w:lang w:val="ru-RU"/>
        </w:rPr>
      </w:pPr>
      <w:r w:rsidRPr="00041AE1">
        <w:rPr>
          <w:lang w:val="ru-RU"/>
        </w:rPr>
        <w:t xml:space="preserve">— Geronda,我點樣先可以克服自愛?我嘅體力有限,好難喺所有事上都實踐自我克制,同埋作出犧牲。 </w:t>
      </w:r>
    </w:p>
    <w:p w14:paraId="04C11033" w14:textId="4C09907D" w:rsidR="00923824" w:rsidRPr="00041AE1" w:rsidRDefault="0052518D">
      <w:pPr>
        <w:pStyle w:val="paragraph"/>
        <w:spacing w:before="30" w:after="30"/>
        <w:ind w:left="60" w:right="60"/>
        <w:rPr>
          <w:lang w:val="ru-RU"/>
        </w:rPr>
      </w:pPr>
      <w:r w:rsidRPr="00041AE1">
        <w:rPr>
          <w:lang w:val="ru-RU"/>
        </w:rPr>
        <w:t>──</w:t>
      </w:r>
      <w:r w:rsidR="003273EF">
        <w:rPr>
          <w:lang w:val="ru-RU"/>
        </w:rPr>
        <w:t>「</w:t>
      </w:r>
      <w:r w:rsidRPr="00041AE1">
        <w:rPr>
          <w:lang w:val="ru-RU"/>
        </w:rPr>
        <w:t>心靈破碎是獻給上帝的祭物;心靈破碎而痛悔,上帝啊,你必不輕看</w:t>
      </w:r>
      <w:r w:rsidR="003273EF">
        <w:rPr>
          <w:lang w:val="ru-RU"/>
        </w:rPr>
        <w:t>。」</w:t>
      </w:r>
      <w:r w:rsidRPr="00041AE1">
        <w:rPr>
          <w:lang w:val="ru-RU"/>
        </w:rPr>
        <w:t>(</w:t>
      </w:r>
      <w:r w:rsidR="004C1387">
        <w:rPr>
          <w:rStyle w:val="FootnoteReference"/>
          <w:lang w:val="ru-RU"/>
        </w:rPr>
        <w:footnoteReference w:id="16"/>
      </w:r>
      <w:r w:rsidRPr="00041AE1">
        <w:rPr>
          <w:lang w:val="ru-RU"/>
        </w:rPr>
        <w:t xml:space="preserve"> )你不能單憑幫人挑重擔就克服自愛──上帝並不要求你這,因為你沒有足夠的體力。 但係自愛可以透過謙卑、忍受侮辱同不公嚟克服。如果你再加上少少體力勞動,為咗愛同憐憫,你知唔知神會賜俾你咩幫助? </w:t>
      </w:r>
    </w:p>
    <w:p w14:paraId="7D972CCC" w14:textId="77777777" w:rsidR="00923824" w:rsidRPr="00041AE1" w:rsidRDefault="0052518D">
      <w:pPr>
        <w:pStyle w:val="paragraph"/>
        <w:spacing w:before="30" w:after="30"/>
        <w:ind w:left="60" w:right="60"/>
        <w:rPr>
          <w:lang w:val="ru-RU"/>
        </w:rPr>
      </w:pPr>
      <w:r w:rsidRPr="00041AE1">
        <w:rPr>
          <w:lang w:val="ru-RU"/>
        </w:rPr>
        <w:t xml:space="preserve">—Geronda,體力勞動、苦行同壓制情慾之間有咩關係? </w:t>
      </w:r>
    </w:p>
    <w:p w14:paraId="2B9E77C3" w14:textId="77777777" w:rsidR="00923824" w:rsidRPr="00041AE1" w:rsidRDefault="0052518D">
      <w:pPr>
        <w:pStyle w:val="paragraph"/>
        <w:spacing w:before="30" w:after="30"/>
        <w:ind w:left="60" w:right="60"/>
        <w:rPr>
          <w:lang w:val="ru-RU"/>
        </w:rPr>
      </w:pPr>
      <w:r w:rsidRPr="00041AE1">
        <w:rPr>
          <w:lang w:val="ru-RU"/>
        </w:rPr>
        <w:t xml:space="preserve">— 體力勞動令身體服從於靈魂。 為咗愛基督而做嘅禁食、通宵禱告同其他一切苦行,如果同時同靈魂嘅情慾作鬥爭,就會好有幫助。因為如果一個人唔拔除靈魂入面嘅情慾──驕傲、嫉妒、憤怒──只係無謂咁折磨身體,咁佢只係用驕傲嚟餵養佢嘅情慾。 靈魂嘅情慾對我哋嘅傷害比身體肥胖更厲害:身體肥胖係良性腫瘤,而靈魂嘅情慾就係惡性腫瘤。我唔係話身體嘅苦行冇必要;我只係想人哋明白苦行嘅精髓,就係脫去舊人。 </w:t>
      </w:r>
    </w:p>
    <w:p w14:paraId="79652BCF" w14:textId="77777777" w:rsidR="00923824" w:rsidRPr="00041AE1" w:rsidRDefault="0052518D">
      <w:pPr>
        <w:pStyle w:val="paragraph"/>
        <w:spacing w:before="30" w:after="30"/>
        <w:ind w:left="60" w:right="60"/>
        <w:rPr>
          <w:lang w:val="ru-RU"/>
        </w:rPr>
      </w:pPr>
      <w:r w:rsidRPr="00041AE1">
        <w:rPr>
          <w:lang w:val="ru-RU"/>
        </w:rPr>
        <w:t xml:space="preserve">— Geronda,一個人應該點樣實踐自我克制? </w:t>
      </w:r>
    </w:p>
    <w:p w14:paraId="394E9857" w14:textId="77777777" w:rsidR="00923824" w:rsidRPr="00041AE1" w:rsidRDefault="0052518D">
      <w:pPr>
        <w:pStyle w:val="paragraph"/>
        <w:spacing w:before="30" w:after="30"/>
        <w:ind w:left="60" w:right="60"/>
        <w:rPr>
          <w:lang w:val="ru-RU"/>
        </w:rPr>
      </w:pPr>
      <w:r w:rsidRPr="00041AE1">
        <w:rPr>
          <w:lang w:val="ru-RU"/>
        </w:rPr>
        <w:t xml:space="preserve">— 修行要咁做:先要畀身體所需──瞓覺、飲食等等。跟住,就要斬斷情感慾望:慾望、自私、嫉妒等等。只有咁,先至可以開始節制飲食同睡眠。咁樣,身體嘅苦行先有意義。 </w:t>
      </w:r>
    </w:p>
    <w:p w14:paraId="17370A10" w14:textId="77777777" w:rsidR="00923824" w:rsidRPr="00041AE1" w:rsidRDefault="0052518D">
      <w:pPr>
        <w:pStyle w:val="paragraph"/>
        <w:spacing w:before="30" w:after="30"/>
        <w:ind w:left="60" w:right="60"/>
        <w:rPr>
          <w:lang w:val="ru-RU"/>
        </w:rPr>
      </w:pPr>
      <w:r w:rsidRPr="00041AE1">
        <w:rPr>
          <w:lang w:val="ru-RU"/>
        </w:rPr>
        <w:t xml:space="preserve">— 導師,一個人點樣分辨自己能力嘅極限同放縱嘅開始? </w:t>
      </w:r>
    </w:p>
    <w:p w14:paraId="3589D417" w14:textId="77777777" w:rsidR="00923824" w:rsidRPr="00041AE1" w:rsidRDefault="0052518D">
      <w:pPr>
        <w:pStyle w:val="paragraph"/>
        <w:spacing w:before="30" w:after="30"/>
        <w:ind w:left="60" w:right="60"/>
        <w:rPr>
          <w:lang w:val="ru-RU"/>
        </w:rPr>
      </w:pPr>
      <w:r w:rsidRPr="00041AE1">
        <w:rPr>
          <w:lang w:val="ru-RU"/>
        </w:rPr>
        <w:t xml:space="preserve">— 要觀察自己,並透過實驗。經過試錯,就能評估並了解自己的能力。一個沒有經驗的店主有時會稱得太少,有時會稱得太 زیاد,但隨著時間的推移,他就會學到究竟要放多少、放幾多。無論如何,趁年輕時,就可以更嚴謹地修習苦行。 人愈大年紀,氣力愈少,就唔可以再過度透支自己。如果做得太過,甚至會傷到身體健康。所以,要不時重新評估自己嘅體能,並適應新嘅狀況。 </w:t>
      </w:r>
    </w:p>
    <w:p w14:paraId="039A4CC0" w14:textId="77777777" w:rsidR="00923824" w:rsidRPr="00041AE1" w:rsidRDefault="0052518D">
      <w:pPr>
        <w:pStyle w:val="paragraph"/>
        <w:spacing w:before="30" w:after="30"/>
        <w:ind w:left="60" w:right="60"/>
        <w:rPr>
          <w:lang w:val="ru-RU"/>
        </w:rPr>
      </w:pPr>
      <w:r w:rsidRPr="00041AE1">
        <w:rPr>
          <w:lang w:val="ru-RU"/>
        </w:rPr>
        <w:t xml:space="preserve">— 有時,當我覺得自己力氣用盡,就會被恐懼感壓倒,覺得自己乜都做唔到。會唔會係因為太放縱自己? </w:t>
      </w:r>
    </w:p>
    <w:p w14:paraId="517F25C9" w14:textId="77777777" w:rsidR="00923824" w:rsidRPr="00041AE1" w:rsidRDefault="0052518D">
      <w:pPr>
        <w:pStyle w:val="paragraph"/>
        <w:spacing w:before="30" w:after="30"/>
        <w:ind w:left="60" w:right="60"/>
        <w:rPr>
          <w:lang w:val="ru-RU"/>
        </w:rPr>
      </w:pPr>
      <w:r w:rsidRPr="00041AE1">
        <w:rPr>
          <w:lang w:val="ru-RU"/>
        </w:rPr>
        <w:t xml:space="preserve">—當你感到力不從心時,就要諗吓係乜嘢原因:係咪病咗?如果唔係,就可能係瞓唔夠——你要食多啲或者休息吓。如果都唔係呢兩樣,咁就係誘惑。起身做嘢,你就會克服呢個誘惑。 </w:t>
      </w:r>
    </w:p>
    <w:p w14:paraId="15D9672A" w14:textId="77777777" w:rsidR="00923824" w:rsidRPr="00041AE1" w:rsidRDefault="0052518D">
      <w:pPr>
        <w:pStyle w:val="paragraph"/>
        <w:spacing w:before="30" w:after="30"/>
        <w:ind w:left="60" w:right="60"/>
        <w:rPr>
          <w:lang w:val="ru-RU"/>
        </w:rPr>
      </w:pPr>
      <w:r w:rsidRPr="00041AE1">
        <w:rPr>
          <w:lang w:val="ru-RU"/>
        </w:rPr>
        <w:lastRenderedPageBreak/>
        <w:t xml:space="preserve">— Geronda,我應唔應該喺工作上逼自己太勁?會唔會因為我對自己太苛刻,而將上帝嘅恩典趕走? </w:t>
      </w:r>
    </w:p>
    <w:p w14:paraId="50577340" w14:textId="77777777" w:rsidR="00923824" w:rsidRPr="00041AE1" w:rsidRDefault="0052518D">
      <w:pPr>
        <w:pStyle w:val="paragraph"/>
        <w:spacing w:before="30" w:after="30"/>
        <w:ind w:left="60" w:right="60"/>
        <w:rPr>
          <w:lang w:val="ru-RU"/>
        </w:rPr>
      </w:pPr>
      <w:r w:rsidRPr="00041AE1">
        <w:rPr>
          <w:lang w:val="ru-RU"/>
        </w:rPr>
        <w:t xml:space="preserve">— 唔好咁做,傻囡!你要留意自己,喺攰透之前就要停低。 </w:t>
      </w:r>
    </w:p>
    <w:p w14:paraId="45ED328B" w14:textId="156D2B27" w:rsidR="00923824" w:rsidRPr="004C1387" w:rsidRDefault="0052518D" w:rsidP="004C1387">
      <w:pPr>
        <w:rPr>
          <w:lang w:val="ru-RU"/>
        </w:rPr>
      </w:pPr>
      <w:r w:rsidRPr="00041AE1">
        <w:rPr>
          <w:lang w:val="ru-RU"/>
        </w:rPr>
        <w:t>— 但係我覺得我一生都未實踐過聖父哋講嘅:</w:t>
      </w:r>
      <w:r w:rsidR="003273EF">
        <w:rPr>
          <w:lang w:val="ru-RU"/>
        </w:rPr>
        <w:t>「</w:t>
      </w:r>
      <w:r w:rsidRPr="00041AE1">
        <w:rPr>
          <w:lang w:val="ru-RU"/>
        </w:rPr>
        <w:t>付出你嘅血,就會領受聖靈。</w:t>
      </w:r>
      <w:r w:rsidR="003273EF">
        <w:rPr>
          <w:lang w:val="ru-RU"/>
        </w:rPr>
        <w:t>」</w:t>
      </w:r>
      <w:r w:rsidR="004C1387">
        <w:rPr>
          <w:rStyle w:val="FootnoteReference"/>
          <w:lang w:val="ru-RU"/>
        </w:rPr>
        <w:footnoteReference w:id="17"/>
      </w:r>
    </w:p>
    <w:p w14:paraId="37B8E599" w14:textId="3EE5E76B" w:rsidR="00923824" w:rsidRDefault="0052518D">
      <w:pPr>
        <w:pStyle w:val="paragraph"/>
        <w:spacing w:before="30" w:after="30"/>
        <w:ind w:left="60" w:right="60"/>
        <w:rPr>
          <w:lang w:val="ru-RU"/>
        </w:rPr>
      </w:pPr>
      <w:r w:rsidRPr="00041AE1">
        <w:rPr>
          <w:lang w:val="ru-RU"/>
        </w:rPr>
        <w:t>— 你又點有血可以畀人?自己都要靠血㗎…將你所有注意力集中喺靈魂嘅情慾上。</w:t>
      </w:r>
    </w:p>
    <w:p w14:paraId="0165F147" w14:textId="77777777" w:rsidR="0035780A" w:rsidRPr="00041AE1" w:rsidRDefault="0035780A" w:rsidP="0035780A">
      <w:pPr>
        <w:rPr>
          <w:lang w:val="ru-RU"/>
        </w:rPr>
      </w:pPr>
    </w:p>
    <w:p w14:paraId="4B4CF606" w14:textId="77777777" w:rsidR="00923824" w:rsidRPr="00041AE1" w:rsidRDefault="0052518D" w:rsidP="0035780A">
      <w:pPr>
        <w:pStyle w:val="Heading4"/>
        <w:rPr>
          <w:lang w:val="ru-RU"/>
        </w:rPr>
      </w:pPr>
      <w:bookmarkStart w:id="60" w:name="_Toc196217934"/>
      <w:bookmarkStart w:id="61" w:name="_Toc196308622"/>
      <w:bookmarkStart w:id="62" w:name="_Toc242021437"/>
      <w:r w:rsidRPr="00041AE1">
        <w:rPr>
          <w:lang w:val="ru-RU"/>
        </w:rPr>
        <w:t>唔好太擔心舒適度</w:t>
      </w:r>
      <w:bookmarkEnd w:id="60"/>
      <w:bookmarkEnd w:id="61"/>
      <w:bookmarkEnd w:id="62"/>
    </w:p>
    <w:p w14:paraId="62871D0B" w14:textId="77777777" w:rsidR="00923824" w:rsidRPr="00041AE1" w:rsidRDefault="0052518D">
      <w:pPr>
        <w:pStyle w:val="paragraph"/>
        <w:spacing w:before="30" w:after="30"/>
        <w:ind w:left="60" w:right="60"/>
        <w:rPr>
          <w:lang w:val="ru-RU"/>
        </w:rPr>
      </w:pPr>
      <w:r w:rsidRPr="00041AE1">
        <w:rPr>
          <w:lang w:val="ru-RU"/>
        </w:rPr>
        <w:t xml:space="preserve">—Geronda,當我話我只可以做到咁多,呢個就係我能力嘅極限,係咪因為自愛先咁講? </w:t>
      </w:r>
    </w:p>
    <w:p w14:paraId="7472192B" w14:textId="2D788D35" w:rsidR="00923824" w:rsidRPr="00041AE1" w:rsidRDefault="0052518D" w:rsidP="004C1387">
      <w:pPr>
        <w:rPr>
          <w:lang w:val="ru-RU"/>
        </w:rPr>
      </w:pPr>
      <w:r w:rsidRPr="00041AE1">
        <w:rPr>
          <w:lang w:val="ru-RU"/>
        </w:rPr>
        <w:t>— 一個人閒置得越耐,就越懶散;做嘢越多,就越強壯。工作唔單止可以趕走憂愁,</w:t>
      </w:r>
      <w:r w:rsidR="004C1387">
        <w:rPr>
          <w:rStyle w:val="FootnoteReference"/>
          <w:lang w:val="ru-RU"/>
        </w:rPr>
        <w:footnoteReference w:id="18"/>
      </w:r>
      <w:r w:rsidRPr="00041AE1">
        <w:rPr>
          <w:lang w:val="ru-RU"/>
        </w:rPr>
        <w:t xml:space="preserve"> ,仲對佢哋嘅靈性有幫助。 </w:t>
      </w:r>
    </w:p>
    <w:p w14:paraId="583C6F38" w14:textId="582BD545" w:rsidR="00923824" w:rsidRPr="00041AE1" w:rsidRDefault="0052518D">
      <w:pPr>
        <w:pStyle w:val="paragraph"/>
        <w:spacing w:before="30" w:after="30"/>
        <w:ind w:left="60" w:right="60"/>
        <w:rPr>
          <w:lang w:val="ru-RU"/>
        </w:rPr>
      </w:pPr>
      <w:r w:rsidRPr="00041AE1">
        <w:rPr>
          <w:lang w:val="ru-RU"/>
        </w:rPr>
        <w:t>目標係要人喺唔舒服同艱苦中搵到比舒適更多嘅喜悅。如果你只知道啲長老喺阿索斯山點樣生活,同埋佢哋喺嗰度有幾大喜悅!你知唔知有位長老住喺我嗰間小房一公里外,喺山高嘅陡峭山坡上,佢展現咗幾大嘅自我犧牲? 呢位可憐嘅長老每次要去見山下住嘅一位長老,都要爬行落山。佢哋想接佢入寺院,好方便照顧佢,但佢唔肯。之後大家就開始講:</w:t>
      </w:r>
      <w:r w:rsidR="003273EF">
        <w:rPr>
          <w:lang w:val="ru-RU"/>
        </w:rPr>
        <w:t>「</w:t>
      </w:r>
      <w:r w:rsidRPr="00041AE1">
        <w:rPr>
          <w:lang w:val="ru-RU"/>
        </w:rPr>
        <w:t>佢已經進入忘我嘅境界</w:t>
      </w:r>
      <w:r w:rsidR="003273EF">
        <w:rPr>
          <w:lang w:val="ru-RU"/>
        </w:rPr>
        <w:t>。」</w:t>
      </w:r>
      <w:r w:rsidRPr="00041AE1">
        <w:rPr>
          <w:lang w:val="ru-RU"/>
        </w:rPr>
        <w:t>因為呢位長老獨自住喺佢嘅小房入面。 有一日佢嚟搵我,同我講點解佢唔想去嗰間寺院。 從前,佢哋嗰間修房入面冇小堂;佢好耐都一直喺度勸住佢嘅長老整一座,最後佢長老先話:</w:t>
      </w:r>
      <w:r w:rsidR="003273EF">
        <w:rPr>
          <w:lang w:val="ru-RU"/>
        </w:rPr>
        <w:t>「</w:t>
      </w:r>
      <w:r w:rsidRPr="00041AE1">
        <w:rPr>
          <w:lang w:val="ru-RU"/>
        </w:rPr>
        <w:t>好啦,我哋整一座,但你之後就唔可以再離開呢度,因為小堂會有自己嘅守護天使,你唔可以將佢一個人留喺度</w:t>
      </w:r>
      <w:r w:rsidR="003273EF">
        <w:rPr>
          <w:lang w:val="ru-RU"/>
        </w:rPr>
        <w:t>。」</w:t>
      </w:r>
      <w:r w:rsidRPr="00041AE1">
        <w:rPr>
          <w:lang w:val="ru-RU"/>
        </w:rPr>
        <w:t xml:space="preserve"> 佢答應永遠唔會離開嗰間修房,於是佢哋就建咗座小教堂。最後,長老住嗰間修房荒廢咗,佢就開始住喺小教堂度。佢甚至就喺度瞓,坐喺stasidia度。真係自我犧牲!我畀咗佢啲衫,因為佢根本乜都冇。 佢又病咗──成日痙攣肚痛。有一次我叫咗個識嘅醫生去探佢。 醫生同個朋友一齊去,但到嗰度就見到長老已經過身:佢坐喺stasidia,蓋住條毛毯。就係咁,呢個人去咗主度! </w:t>
      </w:r>
    </w:p>
    <w:p w14:paraId="2183A710" w14:textId="2275C96D" w:rsidR="00923824" w:rsidRPr="00041AE1" w:rsidRDefault="0052518D">
      <w:pPr>
        <w:pStyle w:val="paragraph"/>
        <w:spacing w:before="30" w:after="30"/>
        <w:ind w:left="60" w:right="60"/>
        <w:rPr>
          <w:lang w:val="ru-RU"/>
        </w:rPr>
      </w:pPr>
      <w:r w:rsidRPr="00041AE1">
        <w:rPr>
          <w:lang w:val="ru-RU"/>
        </w:rPr>
        <w:t>為咗基督嘅愛而喺艱苦嘅環境中生活,會將基督嘅溫柔帶入心靈。屬靈嘅喜樂係由肉體嘅苦楚中誕生。聖父輩流血並領受聖靈,透過勞碌同耕耘得着恩典,</w:t>
      </w:r>
      <w:r w:rsidR="003273EF">
        <w:rPr>
          <w:lang w:val="ru-RU"/>
        </w:rPr>
        <w:t>佢哋</w:t>
      </w:r>
      <w:r w:rsidRPr="00041AE1">
        <w:rPr>
          <w:lang w:val="ru-RU"/>
        </w:rPr>
        <w:t>捨棄</w:t>
      </w:r>
      <w:r w:rsidR="003273EF">
        <w:rPr>
          <w:lang w:val="ru-RU"/>
        </w:rPr>
        <w:t>咗自己</w:t>
      </w:r>
      <w:r w:rsidRPr="00041AE1">
        <w:rPr>
          <w:lang w:val="ru-RU"/>
        </w:rPr>
        <w:t xml:space="preserve">,卻喺上帝手中重獲自己。 </w:t>
      </w:r>
    </w:p>
    <w:p w14:paraId="52ACE3FB" w14:textId="3BCA578D" w:rsidR="00923824" w:rsidRPr="00041AE1" w:rsidRDefault="0052518D">
      <w:pPr>
        <w:pStyle w:val="paragraph"/>
        <w:spacing w:before="30" w:after="30"/>
        <w:ind w:left="60" w:right="60"/>
        <w:rPr>
          <w:lang w:val="ru-RU"/>
        </w:rPr>
      </w:pPr>
      <w:r w:rsidRPr="00041AE1">
        <w:rPr>
          <w:lang w:val="ru-RU"/>
        </w:rPr>
        <w:t>我每次讀到西奈山聖潔苦行者嘅聖事錄,都深感感動。西奈山有五千位苦行者,而庇護山又有幾多!一千多年嚟,有幾多長老被聖化!認信者同殉道者忍受咗幾多苦楚!可係我哋一有丁點困難就開始埋怨。 我哋想唔使付出努力就達到聖潔。自我犧牲好罕見。就連我哋出家人都唔明白福份係要靠勞力先得</w:t>
      </w:r>
      <w:r w:rsidR="004C1387">
        <w:rPr>
          <w:rStyle w:val="FootnoteReference"/>
          <w:lang w:val="ru-RU"/>
        </w:rPr>
        <w:footnoteReference w:id="19"/>
      </w:r>
      <w:r w:rsidRPr="00041AE1">
        <w:rPr>
          <w:lang w:val="ru-RU"/>
        </w:rPr>
        <w:t xml:space="preserve"> ,所以就可憐自己,搵藉口、搵理由。惡就係咁嚟。魔鬼幫每個人搵藉口,歲月就咁溜走。 </w:t>
      </w:r>
    </w:p>
    <w:p w14:paraId="4DB305D9" w14:textId="77777777" w:rsidR="00923824" w:rsidRDefault="0052518D">
      <w:pPr>
        <w:pStyle w:val="paragraph"/>
        <w:spacing w:before="30" w:after="30"/>
        <w:ind w:left="60" w:right="60"/>
        <w:rPr>
          <w:lang w:val="ru-RU"/>
        </w:rPr>
      </w:pPr>
      <w:r w:rsidRPr="00041AE1">
        <w:rPr>
          <w:lang w:val="ru-RU"/>
        </w:rPr>
        <w:t xml:space="preserve">所以,我哋唔可以忘記死亡。既然遲早都要死,就唔好太擔心身體──唔係話要逼到病,而係唔好太執著於舒適。 </w:t>
      </w:r>
    </w:p>
    <w:p w14:paraId="31E422EC" w14:textId="1A740CCD" w:rsidR="0035780A" w:rsidRPr="00041AE1" w:rsidRDefault="0035780A" w:rsidP="0035780A">
      <w:pPr>
        <w:rPr>
          <w:lang w:val="ru-RU"/>
        </w:rPr>
      </w:pPr>
    </w:p>
    <w:p w14:paraId="67F444B9" w14:textId="4204CDB6" w:rsidR="00923824" w:rsidRPr="00041AE1" w:rsidRDefault="0052518D" w:rsidP="0035780A">
      <w:pPr>
        <w:pStyle w:val="Heading4"/>
        <w:rPr>
          <w:lang w:val="ru-RU"/>
        </w:rPr>
      </w:pPr>
      <w:bookmarkStart w:id="63" w:name="_Toc196217935"/>
      <w:bookmarkStart w:id="64" w:name="_Toc196308623"/>
      <w:bookmarkStart w:id="65" w:name="_Toc242021438"/>
      <w:r w:rsidRPr="00041AE1">
        <w:rPr>
          <w:lang w:val="ru-RU"/>
        </w:rPr>
        <w:lastRenderedPageBreak/>
        <w:t>你為邊個保留你嘅</w:t>
      </w:r>
      <w:r w:rsidR="003273EF">
        <w:rPr>
          <w:lang w:val="ru-RU"/>
        </w:rPr>
        <w:t>「自我」</w:t>
      </w:r>
      <w:r w:rsidRPr="00041AE1">
        <w:rPr>
          <w:lang w:val="ru-RU"/>
        </w:rPr>
        <w:t>──為自己?</w:t>
      </w:r>
      <w:bookmarkEnd w:id="63"/>
      <w:bookmarkEnd w:id="64"/>
      <w:bookmarkEnd w:id="65"/>
    </w:p>
    <w:p w14:paraId="20FD66D1" w14:textId="77777777" w:rsidR="00923824" w:rsidRPr="00041AE1" w:rsidRDefault="0052518D">
      <w:pPr>
        <w:pStyle w:val="paragraph"/>
        <w:spacing w:before="30" w:after="30"/>
        <w:ind w:left="60" w:right="60"/>
        <w:rPr>
          <w:lang w:val="ru-RU"/>
        </w:rPr>
      </w:pPr>
      <w:r w:rsidRPr="00041AE1">
        <w:rPr>
          <w:lang w:val="ru-RU"/>
        </w:rPr>
        <w:t xml:space="preserve">—Geronda,我有個諗法,我咁快就攰唔係淨係因為身體虛弱。 </w:t>
      </w:r>
    </w:p>
    <w:p w14:paraId="345E3233" w14:textId="77777777" w:rsidR="00923824" w:rsidRPr="00041AE1" w:rsidRDefault="0052518D">
      <w:pPr>
        <w:pStyle w:val="paragraph"/>
        <w:spacing w:before="30" w:after="30"/>
        <w:ind w:left="60" w:right="60"/>
        <w:rPr>
          <w:lang w:val="ru-RU"/>
        </w:rPr>
      </w:pPr>
      <w:r w:rsidRPr="00041AE1">
        <w:rPr>
          <w:lang w:val="ru-RU"/>
        </w:rPr>
        <w:t xml:space="preserve">—係呀,如果你體內有呢股神聖之火,一切都會唔同。 </w:t>
      </w:r>
    </w:p>
    <w:p w14:paraId="1CB892F0" w14:textId="77777777" w:rsidR="00923824" w:rsidRPr="00041AE1" w:rsidRDefault="0052518D">
      <w:pPr>
        <w:pStyle w:val="paragraph"/>
        <w:spacing w:before="30" w:after="30"/>
        <w:ind w:left="60" w:right="60"/>
        <w:rPr>
          <w:lang w:val="ru-RU"/>
        </w:rPr>
      </w:pPr>
      <w:r w:rsidRPr="00041AE1">
        <w:rPr>
          <w:lang w:val="ru-RU"/>
        </w:rPr>
        <w:t xml:space="preserve">— 我要點樣先可以獲得呢股神聖之火? </w:t>
      </w:r>
    </w:p>
    <w:p w14:paraId="6FE9D4CE" w14:textId="77777777" w:rsidR="00923824" w:rsidRPr="00041AE1" w:rsidRDefault="0052518D">
      <w:pPr>
        <w:pStyle w:val="paragraph"/>
        <w:spacing w:before="30" w:after="30"/>
        <w:ind w:left="60" w:right="60"/>
        <w:rPr>
          <w:lang w:val="ru-RU"/>
        </w:rPr>
      </w:pPr>
      <w:r w:rsidRPr="00041AE1">
        <w:rPr>
          <w:lang w:val="ru-RU"/>
        </w:rPr>
        <w:t xml:space="preserve">—你要忘記自己,多諗下其他人。 </w:t>
      </w:r>
    </w:p>
    <w:p w14:paraId="7895D7F2" w14:textId="77777777" w:rsidR="00923824" w:rsidRPr="00041AE1" w:rsidRDefault="0052518D">
      <w:pPr>
        <w:pStyle w:val="paragraph"/>
        <w:spacing w:before="30" w:after="30"/>
        <w:ind w:left="60" w:right="60"/>
        <w:rPr>
          <w:lang w:val="ru-RU"/>
        </w:rPr>
      </w:pPr>
      <w:r w:rsidRPr="00041AE1">
        <w:rPr>
          <w:lang w:val="ru-RU"/>
        </w:rPr>
        <w:t xml:space="preserve">— 我成日都好難做到。 </w:t>
      </w:r>
    </w:p>
    <w:p w14:paraId="278A5B86" w14:textId="77777777" w:rsidR="00923824" w:rsidRPr="00041AE1" w:rsidRDefault="0052518D">
      <w:pPr>
        <w:pStyle w:val="paragraph"/>
        <w:spacing w:before="30" w:after="30"/>
        <w:ind w:left="60" w:right="60"/>
        <w:rPr>
          <w:lang w:val="ru-RU"/>
        </w:rPr>
      </w:pPr>
      <w:r w:rsidRPr="00041AE1">
        <w:rPr>
          <w:lang w:val="ru-RU"/>
        </w:rPr>
        <w:t xml:space="preserve">—最少,試下你對其他人嘅關心同埋諗法,可以同對自己一樣多。慢慢咁,你會去到一個階段,對自己變得唔再咁在乎──係好嘅意思──然後你就會不停諗住其他人。到時,上帝會諗住你,人哋都會。 就唔好淨係為咗畀人記得你先咁做! </w:t>
      </w:r>
    </w:p>
    <w:p w14:paraId="01E5D9DB" w14:textId="4099AAE5" w:rsidR="00923824" w:rsidRPr="00041AE1" w:rsidRDefault="0052518D">
      <w:pPr>
        <w:pStyle w:val="paragraph"/>
        <w:spacing w:before="30" w:after="30"/>
        <w:ind w:left="60" w:right="60"/>
        <w:rPr>
          <w:lang w:val="ru-RU"/>
        </w:rPr>
      </w:pPr>
      <w:r w:rsidRPr="00041AE1">
        <w:rPr>
          <w:lang w:val="ru-RU"/>
        </w:rPr>
        <w:t>— 咁,即係咪代表我畀自己嘅</w:t>
      </w:r>
      <w:r w:rsidR="003273EF">
        <w:rPr>
          <w:lang w:val="ru-RU"/>
        </w:rPr>
        <w:t>「自我」</w:t>
      </w:r>
      <w:r w:rsidRPr="00041AE1">
        <w:rPr>
          <w:lang w:val="ru-RU"/>
        </w:rPr>
        <w:t xml:space="preserve">折磨緊? </w:t>
      </w:r>
    </w:p>
    <w:p w14:paraId="69E3668C" w14:textId="0A45CF03" w:rsidR="00923824" w:rsidRPr="00041AE1" w:rsidRDefault="0052518D">
      <w:pPr>
        <w:pStyle w:val="paragraph"/>
        <w:spacing w:before="30" w:after="30"/>
        <w:ind w:left="60" w:right="60"/>
        <w:rPr>
          <w:lang w:val="ru-RU"/>
        </w:rPr>
      </w:pPr>
      <w:r w:rsidRPr="00041AE1">
        <w:rPr>
          <w:lang w:val="ru-RU"/>
        </w:rPr>
        <w:t>—梗係啦!拋棄你嘅</w:t>
      </w:r>
      <w:r w:rsidR="003273EF">
        <w:rPr>
          <w:lang w:val="ru-RU"/>
        </w:rPr>
        <w:t>「</w:t>
      </w:r>
      <w:r w:rsidRPr="00041AE1">
        <w:rPr>
          <w:lang w:val="ru-RU"/>
        </w:rPr>
        <w:t>自我</w:t>
      </w:r>
      <w:r w:rsidR="003273EF">
        <w:rPr>
          <w:lang w:val="ru-RU"/>
        </w:rPr>
        <w:t>」</w:t>
      </w:r>
      <w:r w:rsidRPr="00041AE1">
        <w:rPr>
          <w:lang w:val="ru-RU"/>
        </w:rPr>
        <w:t xml:space="preserve">。如果你拋棄咗佢,你就會展翅高飛。你點解要佢?你留佢做乜?留返俾自己?你為自己保留嗰份愛,就係從你本應畀其他人嘅完整同無邊界嘅愛度攞返嚟。 </w:t>
      </w:r>
    </w:p>
    <w:p w14:paraId="53E1E758" w14:textId="68F8D636" w:rsidR="00923824" w:rsidRPr="00041AE1" w:rsidRDefault="0052518D">
      <w:pPr>
        <w:pStyle w:val="paragraph"/>
        <w:spacing w:before="30" w:after="30"/>
        <w:ind w:left="60" w:right="60"/>
        <w:rPr>
          <w:lang w:val="ru-RU"/>
        </w:rPr>
      </w:pPr>
      <w:r w:rsidRPr="00041AE1">
        <w:rPr>
          <w:lang w:val="ru-RU"/>
        </w:rPr>
        <w:t>— Geronda,我點樣先可以拋棄自己嘅</w:t>
      </w:r>
      <w:r w:rsidR="003273EF">
        <w:rPr>
          <w:lang w:val="ru-RU"/>
        </w:rPr>
        <w:t>「自我」</w:t>
      </w:r>
      <w:r w:rsidRPr="00041AE1">
        <w:rPr>
          <w:lang w:val="ru-RU"/>
        </w:rPr>
        <w:t xml:space="preserve">? </w:t>
      </w:r>
    </w:p>
    <w:p w14:paraId="1C750DB0" w14:textId="64506F7F" w:rsidR="00923824" w:rsidRPr="00041AE1" w:rsidRDefault="0052518D">
      <w:pPr>
        <w:pStyle w:val="paragraph"/>
        <w:spacing w:before="30" w:after="30"/>
        <w:ind w:left="60" w:right="60"/>
        <w:rPr>
          <w:lang w:val="ru-RU"/>
        </w:rPr>
      </w:pPr>
      <w:r w:rsidRPr="00041AE1">
        <w:rPr>
          <w:lang w:val="ru-RU"/>
        </w:rPr>
        <w:t>— 盡量喺你做嘅事入面唔好夾埋</w:t>
      </w:r>
      <w:r w:rsidR="003273EF">
        <w:rPr>
          <w:lang w:val="ru-RU"/>
        </w:rPr>
        <w:t>你自己</w:t>
      </w:r>
      <w:r w:rsidRPr="00041AE1">
        <w:rPr>
          <w:lang w:val="ru-RU"/>
        </w:rPr>
        <w:t>;喺你心入面留位畀其他人。無論你想畀自己啲乜,就畀啲畀其他人。畀,不停咁畀,唔好諗住自己。你畀得越多,你得到嘅就越多,因為上帝會豐豐富富咁賜福同慈愛畀你。 你會深愛祂,而你亦會被祂深深愛着,因為你會停止去愛自己──嗰個要靠驕傲同自私嚟滋養自己嘅</w:t>
      </w:r>
      <w:r w:rsidR="003273EF">
        <w:rPr>
          <w:lang w:val="ru-RU"/>
        </w:rPr>
        <w:t>「</w:t>
      </w:r>
      <w:r w:rsidRPr="00041AE1">
        <w:rPr>
          <w:lang w:val="ru-RU"/>
        </w:rPr>
        <w:t>自我</w:t>
      </w:r>
      <w:r w:rsidR="003273EF">
        <w:rPr>
          <w:lang w:val="ru-RU"/>
        </w:rPr>
        <w:t>」</w:t>
      </w:r>
      <w:r w:rsidRPr="00041AE1">
        <w:rPr>
          <w:lang w:val="ru-RU"/>
        </w:rPr>
        <w:t xml:space="preserve">,而唔係靠神嘅恩典。神嘅恩典為靈魂提供所有必要嘅養分,透過神聖嘅變化改造肉身,令一個人散發出無形嘅光芒。 我會禱告,願你快啲能夠體會我所講嘅,並從自愛嘅折磨中解脫。 </w:t>
      </w:r>
    </w:p>
    <w:p w14:paraId="519ACFEF" w14:textId="7A79F5D8" w:rsidR="00923824" w:rsidRPr="00041AE1" w:rsidRDefault="0052518D">
      <w:pPr>
        <w:pStyle w:val="paragraph"/>
        <w:spacing w:before="30" w:after="30"/>
        <w:ind w:left="60" w:right="60"/>
        <w:rPr>
          <w:lang w:val="ru-RU"/>
        </w:rPr>
      </w:pPr>
      <w:r w:rsidRPr="00041AE1">
        <w:rPr>
          <w:lang w:val="ru-RU"/>
        </w:rPr>
        <w:t>—Geronda,可唔可以就算我同自愛掙扎嘅時候,我嘅</w:t>
      </w:r>
      <w:r w:rsidR="003273EF">
        <w:rPr>
          <w:lang w:val="ru-RU"/>
        </w:rPr>
        <w:t>「自我」</w:t>
      </w:r>
      <w:r w:rsidRPr="00041AE1">
        <w:rPr>
          <w:lang w:val="ru-RU"/>
        </w:rPr>
        <w:t xml:space="preserve">仍然會喺我嘅行為中顯露? </w:t>
      </w:r>
    </w:p>
    <w:p w14:paraId="3B27EA1A" w14:textId="711BDDFA" w:rsidR="00923824" w:rsidRDefault="0052518D">
      <w:pPr>
        <w:pStyle w:val="paragraph"/>
        <w:spacing w:before="30" w:after="30"/>
        <w:ind w:left="60" w:right="60"/>
        <w:rPr>
          <w:lang w:val="ru-RU"/>
        </w:rPr>
      </w:pPr>
      <w:r w:rsidRPr="00041AE1">
        <w:rPr>
          <w:lang w:val="ru-RU"/>
        </w:rPr>
        <w:t>— 全睇你點樣努力。 人會拋棄污穢同噁心嘅嘢,但首先要意識到佢真係污穢同噁心。如果你唔覺得噁心,就唔會拋開佢。要脫離舊自我,就要對佢產生厭惡感。用癱瘓咗嘅腿係行唔前㗎。</w:t>
      </w:r>
    </w:p>
    <w:p w14:paraId="396D8D86" w14:textId="77777777" w:rsidR="0035780A" w:rsidRPr="00041AE1" w:rsidRDefault="0035780A" w:rsidP="0035780A">
      <w:pPr>
        <w:rPr>
          <w:lang w:val="ru-RU"/>
        </w:rPr>
      </w:pPr>
    </w:p>
    <w:p w14:paraId="054CBEF7" w14:textId="77777777" w:rsidR="00923824" w:rsidRPr="00041AE1" w:rsidRDefault="0052518D" w:rsidP="0035780A">
      <w:pPr>
        <w:pStyle w:val="Heading4"/>
        <w:rPr>
          <w:lang w:val="ru-RU"/>
        </w:rPr>
      </w:pPr>
      <w:bookmarkStart w:id="66" w:name="_Toc196217936"/>
      <w:bookmarkStart w:id="67" w:name="_Toc196308624"/>
      <w:bookmarkStart w:id="68" w:name="_Toc242021439"/>
      <w:r w:rsidRPr="00041AE1">
        <w:rPr>
          <w:lang w:val="ru-RU"/>
        </w:rPr>
        <w:t>當有自我否定,上帝就會賜下祂嘅恩典</w:t>
      </w:r>
      <w:bookmarkEnd w:id="66"/>
      <w:bookmarkEnd w:id="67"/>
      <w:bookmarkEnd w:id="68"/>
    </w:p>
    <w:p w14:paraId="6C46C333" w14:textId="77777777" w:rsidR="00923824" w:rsidRPr="00041AE1" w:rsidRDefault="0052518D">
      <w:pPr>
        <w:pStyle w:val="paragraph"/>
        <w:spacing w:before="30" w:after="30"/>
        <w:ind w:left="60" w:right="60"/>
        <w:rPr>
          <w:lang w:val="ru-RU"/>
        </w:rPr>
      </w:pPr>
      <w:r w:rsidRPr="00041AE1">
        <w:rPr>
          <w:lang w:val="ru-RU"/>
        </w:rPr>
        <w:t xml:space="preserve">— 導師,當我諗起聖徒點樣自我克制,我嘅良心就受責備;我覺得自己好似在可憐自己。 </w:t>
      </w:r>
    </w:p>
    <w:p w14:paraId="71BB6194" w14:textId="77777777" w:rsidR="00923824" w:rsidRPr="00041AE1" w:rsidRDefault="0052518D">
      <w:pPr>
        <w:pStyle w:val="paragraph"/>
        <w:spacing w:before="30" w:after="30"/>
        <w:ind w:left="60" w:right="60"/>
        <w:rPr>
          <w:lang w:val="ru-RU"/>
        </w:rPr>
      </w:pPr>
      <w:r w:rsidRPr="00041AE1">
        <w:rPr>
          <w:lang w:val="ru-RU"/>
        </w:rPr>
        <w:t xml:space="preserve">—當一個人謙卑、勤力同有分辨力咁努力,超越咗自己能力嘅限度,就會有超自然嘅神聖力量降臨喺佢身上。 </w:t>
      </w:r>
    </w:p>
    <w:p w14:paraId="3C9B53E4" w14:textId="1C5CFCC4" w:rsidR="00923824" w:rsidRPr="00041AE1" w:rsidRDefault="0052518D">
      <w:pPr>
        <w:pStyle w:val="paragraph"/>
        <w:spacing w:before="30" w:after="30"/>
        <w:ind w:left="60" w:right="60"/>
        <w:rPr>
          <w:lang w:val="ru-RU"/>
        </w:rPr>
      </w:pPr>
      <w:r w:rsidRPr="00041AE1">
        <w:rPr>
          <w:lang w:val="ru-RU"/>
        </w:rPr>
        <w:t>— Geronda,Abba Varsonofius 講</w:t>
      </w:r>
      <w:r w:rsidR="003273EF">
        <w:rPr>
          <w:lang w:val="ru-RU"/>
        </w:rPr>
        <w:t>「</w:t>
      </w:r>
      <w:r w:rsidRPr="00041AE1">
        <w:rPr>
          <w:lang w:val="ru-RU"/>
        </w:rPr>
        <w:t>除非主賜畀你,否則唔好搵身體嘅安息</w:t>
      </w:r>
      <w:r w:rsidR="003273EF">
        <w:rPr>
          <w:lang w:val="ru-RU"/>
        </w:rPr>
        <w:t>」</w:t>
      </w:r>
      <w:r w:rsidRPr="00041AE1">
        <w:rPr>
          <w:lang w:val="ru-RU"/>
        </w:rPr>
        <w:t>呢句係乜意思</w:t>
      </w:r>
      <w:r w:rsidR="004C1387" w:rsidRPr="004C1387">
        <w:rPr>
          <w:lang w:val="ru-RU"/>
        </w:rPr>
        <w:t>?</w:t>
      </w:r>
      <w:r w:rsidR="004C1387">
        <w:rPr>
          <w:rStyle w:val="FootnoteReference"/>
          <w:lang w:val="ru-RU"/>
        </w:rPr>
        <w:footnoteReference w:id="20"/>
      </w:r>
      <w:r w:rsidRPr="00041AE1">
        <w:rPr>
          <w:lang w:val="ru-RU"/>
        </w:rPr>
        <w:t xml:space="preserve"> </w:t>
      </w:r>
    </w:p>
    <w:p w14:paraId="2DEE25AD" w14:textId="77777777" w:rsidR="00923824" w:rsidRPr="00041AE1" w:rsidRDefault="0052518D">
      <w:pPr>
        <w:pStyle w:val="paragraph"/>
        <w:spacing w:before="30" w:after="30"/>
        <w:ind w:left="60" w:right="60"/>
        <w:rPr>
          <w:lang w:val="ru-RU"/>
        </w:rPr>
      </w:pPr>
      <w:r w:rsidRPr="00041AE1">
        <w:rPr>
          <w:lang w:val="ru-RU"/>
        </w:rPr>
        <w:t xml:space="preserve">— 佢呢句意思係話人唔應該為自己搵休息或者舒適。首先,要自我克制,跟住就會有豐盛嘅神聖恩典,因為有咗自我克制,上帝就會賜恩畀人。 </w:t>
      </w:r>
    </w:p>
    <w:p w14:paraId="24281B24" w14:textId="77777777" w:rsidR="00923824" w:rsidRPr="00041AE1" w:rsidRDefault="0052518D">
      <w:pPr>
        <w:pStyle w:val="paragraph"/>
        <w:spacing w:before="30" w:after="30"/>
        <w:ind w:left="60" w:right="60"/>
        <w:rPr>
          <w:lang w:val="ru-RU"/>
        </w:rPr>
      </w:pPr>
      <w:r w:rsidRPr="00041AE1">
        <w:rPr>
          <w:lang w:val="ru-RU"/>
        </w:rPr>
        <w:lastRenderedPageBreak/>
        <w:t xml:space="preserve">當一個人懷有犧牲精神,就會得到神聖的幫助;上帝會照顧他們。一個人從上帝所得到的幫助程度,與他們自我犧牲的程度和為鄰舍的祈禱成正比。 </w:t>
      </w:r>
    </w:p>
    <w:p w14:paraId="31A5FDE2" w14:textId="1A6674D5" w:rsidR="00923824" w:rsidRPr="00041AE1" w:rsidRDefault="0052518D">
      <w:pPr>
        <w:pStyle w:val="paragraph"/>
        <w:spacing w:before="30" w:after="30"/>
        <w:ind w:left="60" w:right="60"/>
        <w:rPr>
          <w:lang w:val="ru-RU"/>
        </w:rPr>
      </w:pPr>
      <w:r w:rsidRPr="00041AE1">
        <w:rPr>
          <w:lang w:val="ru-RU"/>
        </w:rPr>
        <w:t>有一晚,我由史塔夫羅尼基塔修道院行去 tidhon 神父嘅小房,因為我準備搬入去,所以一路整理。</w:t>
      </w:r>
      <w:r w:rsidR="004C1387">
        <w:rPr>
          <w:rStyle w:val="FootnoteReference"/>
          <w:lang w:val="ru-RU"/>
        </w:rPr>
        <w:footnoteReference w:id="21"/>
      </w:r>
      <w:r w:rsidRPr="00041AE1">
        <w:rPr>
          <w:lang w:val="ru-RU"/>
        </w:rPr>
        <w:t xml:space="preserve"> 行到一半,有個男人攔住我。我背住個好重嘅麻布袋,又落緊細雨,但我都企喺度聽佢講。天已經黑晒,佢仲不停咁講落去。 我哋全身都濕透晒。有一刻我心入面冒出個諗法:</w:t>
      </w:r>
      <w:r w:rsidR="003273EF">
        <w:rPr>
          <w:lang w:val="ru-RU"/>
        </w:rPr>
        <w:t>「</w:t>
      </w:r>
      <w:r w:rsidRPr="00041AE1">
        <w:rPr>
          <w:lang w:val="ru-RU"/>
        </w:rPr>
        <w:t>我點先搵到我嘅小房?依家已經夜晚,地下又泥濘,路又難行,仲冇燈。</w:t>
      </w:r>
      <w:r w:rsidR="003273EF">
        <w:rPr>
          <w:lang w:val="ru-RU"/>
        </w:rPr>
        <w:t>」</w:t>
      </w:r>
      <w:r w:rsidRPr="00041AE1">
        <w:rPr>
          <w:lang w:val="ru-RU"/>
        </w:rPr>
        <w:t>但我又點可以打斷佢?我就問佢打算喺邊度過夜。佢話喺隔離嗰間房。於是我哋就企喺度企到半夜先走。最後我哋互相道別。 我就開始行,但一踏上通往寮房嘅小徑,就滑咗一跤,跌入咗灌木叢。鞋飛咗,袋畀樹枝勾住,長袍捲到頸嗰度。我乜都睇唔到。然後我就同自己講:</w:t>
      </w:r>
      <w:r w:rsidR="003273EF">
        <w:rPr>
          <w:lang w:val="ru-RU"/>
        </w:rPr>
        <w:t>「</w:t>
      </w:r>
      <w:r w:rsidRPr="00041AE1">
        <w:rPr>
          <w:lang w:val="ru-RU"/>
        </w:rPr>
        <w:t>留喺度好啲。」 我會誦咗晚禱、午夜禱同晨禱,到時,邊個知呢,可能已經天光,我就可以返到我嘅小房。但係嗰可憐人會唔會搵到路呢?</w:t>
      </w:r>
      <w:r w:rsidR="003273EF">
        <w:rPr>
          <w:lang w:val="ru-RU"/>
        </w:rPr>
        <w:t>」</w:t>
      </w:r>
      <w:r w:rsidRPr="00041AE1">
        <w:rPr>
          <w:lang w:val="ru-RU"/>
        </w:rPr>
        <w:t>我一講到</w:t>
      </w:r>
      <w:r w:rsidR="003273EF">
        <w:rPr>
          <w:lang w:val="ru-RU"/>
        </w:rPr>
        <w:t>「</w:t>
      </w:r>
      <w:r w:rsidRPr="00041AE1">
        <w:rPr>
          <w:lang w:val="ru-RU"/>
        </w:rPr>
        <w:t>天主,照祢至大嘅憐憫憐念我</w:t>
      </w:r>
      <w:r w:rsidR="003273EF">
        <w:rPr>
          <w:lang w:val="ru-RU"/>
        </w:rPr>
        <w:t>」,</w:t>
      </w:r>
      <w:r w:rsidRPr="00041AE1">
        <w:rPr>
          <w:lang w:val="ru-RU"/>
        </w:rPr>
        <w:t xml:space="preserve">突然之間,好似 searchlight 咁,一束強光照亮咗成個山谷! 我搵到我對靴,就可以繼續行。條路畀光照得通晒。我行到嗰間小房,仲搵到鎖匙──嗰把鎖匙細細粒,又藏得好深,就算大日頭我都好難搵到。我入咗禮拜堂,點咗入面所有油燈。跟住嗰道光就消失咗──因為已經唔需要啦! </w:t>
      </w:r>
    </w:p>
    <w:p w14:paraId="48099DB8" w14:textId="77777777" w:rsidR="00923824" w:rsidRDefault="00923824" w:rsidP="0035780A">
      <w:pPr>
        <w:rPr>
          <w:lang w:val="ru-RU"/>
        </w:rPr>
      </w:pPr>
    </w:p>
    <w:p w14:paraId="592981DB" w14:textId="77777777" w:rsidR="0035780A" w:rsidRPr="00041AE1" w:rsidRDefault="0035780A" w:rsidP="0035780A">
      <w:pPr>
        <w:rPr>
          <w:lang w:val="ru-RU"/>
        </w:rPr>
      </w:pPr>
    </w:p>
    <w:p w14:paraId="33F474C9" w14:textId="199C65C8" w:rsidR="00923824" w:rsidRPr="00041AE1" w:rsidRDefault="00A8106D" w:rsidP="0035780A">
      <w:pPr>
        <w:pStyle w:val="Heading2"/>
        <w:rPr>
          <w:lang w:val="ru-RU"/>
        </w:rPr>
      </w:pPr>
      <w:bookmarkStart w:id="69" w:name="_Toc196217937"/>
      <w:bookmarkStart w:id="70" w:name="_Toc196308625"/>
      <w:bookmarkStart w:id="71" w:name="_Toc242021440"/>
      <w:r>
        <w:rPr>
          <w:lang w:val="ru-RU"/>
        </w:rPr>
        <w:t>第二部</w:t>
      </w:r>
      <w:r w:rsidR="0035780A" w:rsidRPr="00041AE1">
        <w:rPr>
          <w:lang w:val="ru-RU"/>
        </w:rPr>
        <w:t>。</w:t>
      </w:r>
      <w:r w:rsidR="0035780A">
        <w:rPr>
          <w:lang w:val="ru-RU"/>
        </w:rPr>
        <w:t xml:space="preserve"> </w:t>
      </w:r>
      <w:r>
        <w:rPr>
          <w:lang w:val="ru-RU"/>
        </w:rPr>
        <w:br/>
      </w:r>
      <w:r w:rsidR="0035780A" w:rsidRPr="00041AE1">
        <w:rPr>
          <w:lang w:val="ru-RU"/>
        </w:rPr>
        <w:t>驕傲──萬惡之源</w:t>
      </w:r>
      <w:bookmarkEnd w:id="69"/>
      <w:bookmarkEnd w:id="70"/>
      <w:bookmarkEnd w:id="71"/>
    </w:p>
    <w:p w14:paraId="44310DCC" w14:textId="585D964C" w:rsidR="00923824" w:rsidRPr="00041AE1" w:rsidRDefault="003273EF">
      <w:pPr>
        <w:pStyle w:val="paragraph"/>
        <w:spacing w:before="30" w:after="30"/>
        <w:ind w:left="60" w:right="60"/>
        <w:rPr>
          <w:lang w:val="ru-RU"/>
        </w:rPr>
      </w:pPr>
      <w:r>
        <w:rPr>
          <w:i/>
          <w:iCs/>
          <w:lang w:val="ru-RU"/>
        </w:rPr>
        <w:t>「</w:t>
      </w:r>
      <w:r w:rsidR="0052518D" w:rsidRPr="00041AE1">
        <w:rPr>
          <w:i/>
          <w:iCs/>
          <w:lang w:val="ru-RU"/>
        </w:rPr>
        <w:t>自大嘅人同上帝隔絕,因為自大係一種差嘅導體,一種阻隔,唔畀上帝嘅恩典穿透,將我哋同上帝分開</w:t>
      </w:r>
      <w:r>
        <w:rPr>
          <w:i/>
          <w:iCs/>
          <w:lang w:val="ru-RU"/>
        </w:rPr>
        <w:t>。」</w:t>
      </w:r>
    </w:p>
    <w:p w14:paraId="28EB2F97" w14:textId="77777777" w:rsidR="00923824" w:rsidRPr="00041AE1" w:rsidRDefault="00923824" w:rsidP="0035780A">
      <w:pPr>
        <w:rPr>
          <w:lang w:val="ru-RU"/>
        </w:rPr>
      </w:pPr>
    </w:p>
    <w:p w14:paraId="618D7D95" w14:textId="2425CB2D" w:rsidR="00923824" w:rsidRPr="00041AE1" w:rsidRDefault="00923824" w:rsidP="0035780A">
      <w:pPr>
        <w:rPr>
          <w:lang w:val="ru-RU"/>
        </w:rPr>
      </w:pPr>
    </w:p>
    <w:p w14:paraId="0C17B325" w14:textId="1FF9672D" w:rsidR="00923824" w:rsidRDefault="0052518D" w:rsidP="0035780A">
      <w:pPr>
        <w:pStyle w:val="Heading3"/>
        <w:rPr>
          <w:lang w:val="ru-RU"/>
        </w:rPr>
      </w:pPr>
      <w:bookmarkStart w:id="72" w:name="_Toc196217938"/>
      <w:bookmarkStart w:id="73" w:name="_Toc196308626"/>
      <w:bookmarkStart w:id="74" w:name="_Toc242021441"/>
      <w:r w:rsidRPr="00041AE1">
        <w:rPr>
          <w:lang w:val="ru-RU"/>
        </w:rPr>
        <w:t>第一</w:t>
      </w:r>
      <w:r w:rsidR="0035780A" w:rsidRPr="00041AE1">
        <w:rPr>
          <w:lang w:val="ru-RU"/>
        </w:rPr>
        <w:t>章</w:t>
      </w:r>
      <w:r w:rsidR="0035780A">
        <w:rPr>
          <w:lang w:val="ru-RU"/>
        </w:rPr>
        <w:t xml:space="preserve"> </w:t>
      </w:r>
      <w:r w:rsidR="00A8106D">
        <w:rPr>
          <w:lang w:val="ru-RU"/>
        </w:rPr>
        <w:br/>
      </w:r>
      <w:r w:rsidRPr="00041AE1">
        <w:rPr>
          <w:lang w:val="ru-RU"/>
        </w:rPr>
        <w:t>驕傲──情慾嘅總部</w:t>
      </w:r>
      <w:bookmarkEnd w:id="72"/>
      <w:bookmarkEnd w:id="73"/>
      <w:bookmarkEnd w:id="74"/>
    </w:p>
    <w:p w14:paraId="053C32ED" w14:textId="77777777" w:rsidR="0035780A" w:rsidRPr="0035780A" w:rsidRDefault="0035780A" w:rsidP="0035780A">
      <w:pPr>
        <w:rPr>
          <w:lang w:val="ru-RU"/>
        </w:rPr>
      </w:pPr>
    </w:p>
    <w:p w14:paraId="04404925" w14:textId="77777777" w:rsidR="00923824" w:rsidRPr="00041AE1" w:rsidRDefault="0052518D">
      <w:pPr>
        <w:pStyle w:val="paragraph"/>
        <w:spacing w:before="30" w:after="30"/>
        <w:ind w:left="60" w:right="60"/>
        <w:rPr>
          <w:lang w:val="ru-RU"/>
        </w:rPr>
      </w:pPr>
      <w:r w:rsidRPr="00041AE1">
        <w:rPr>
          <w:lang w:val="ru-RU"/>
        </w:rPr>
        <w:t xml:space="preserve">—Geronda,我好嫉妒、好記仇、好愛批判人,而且好易嬲… </w:t>
      </w:r>
    </w:p>
    <w:p w14:paraId="3142B47C" w14:textId="77777777" w:rsidR="00923824" w:rsidRPr="00041AE1" w:rsidRDefault="0052518D">
      <w:pPr>
        <w:pStyle w:val="paragraph"/>
        <w:spacing w:before="30" w:after="30"/>
        <w:ind w:left="60" w:right="60"/>
        <w:rPr>
          <w:lang w:val="ru-RU"/>
        </w:rPr>
      </w:pPr>
      <w:r w:rsidRPr="00041AE1">
        <w:rPr>
          <w:lang w:val="ru-RU"/>
        </w:rPr>
        <w:t xml:space="preserve">──嫉妒、判斷、憤怒、怨恨等等,都源於驕傲。驕傲可謂係所有情慾嘅總部。只要打擊驕傲,就等於打擊晒所有情慾,謙卑同愛就會入到心入面。 所以我諗,只要專注喺驕傲,將我哋嘅努力對準佢就夠。將所有火力集中喺嗰座同神隔開我哋嘅驕傲要塞。當敵人想征服一個國家,佢會先攻打首都。如果佢成功攻陷咗首都,你都可以話佢已經征服咗成個國家。 </w:t>
      </w:r>
    </w:p>
    <w:p w14:paraId="6712BAAF" w14:textId="77777777" w:rsidR="00923824" w:rsidRPr="00041AE1" w:rsidRDefault="0052518D">
      <w:pPr>
        <w:pStyle w:val="paragraph"/>
        <w:spacing w:before="30" w:after="30"/>
        <w:ind w:left="60" w:right="60"/>
        <w:rPr>
          <w:lang w:val="ru-RU"/>
        </w:rPr>
      </w:pPr>
      <w:r w:rsidRPr="00041AE1">
        <w:rPr>
          <w:lang w:val="ru-RU"/>
        </w:rPr>
        <w:t xml:space="preserve">— Geronda,驕傲嘅人似乜嘢? </w:t>
      </w:r>
    </w:p>
    <w:p w14:paraId="5490A9E8" w14:textId="72D9326A" w:rsidR="00923824" w:rsidRPr="00041AE1" w:rsidRDefault="0052518D">
      <w:pPr>
        <w:pStyle w:val="paragraph"/>
        <w:spacing w:before="30" w:after="30"/>
        <w:ind w:left="60" w:right="60"/>
        <w:rPr>
          <w:lang w:val="ru-RU"/>
        </w:rPr>
      </w:pPr>
      <w:r w:rsidRPr="00041AE1">
        <w:rPr>
          <w:lang w:val="ru-RU"/>
        </w:rPr>
        <w:t>— 對嗰個喺牆外嘅人,魔鬼……雖然打敗魔鬼比打敗一個自大嘅人容易──只要謙卑自己就得;</w:t>
      </w:r>
      <w:r w:rsidRPr="00041AE1">
        <w:rPr>
          <w:lang w:val="ru-RU"/>
        </w:rPr>
        <w:lastRenderedPageBreak/>
        <w:t>但係對一個自大嘅人,就算你喺佢面前謙卑咁求饒,都軟化唔到佢。佢哋會同你講:</w:t>
      </w:r>
      <w:r w:rsidR="003273EF">
        <w:rPr>
          <w:lang w:val="ru-RU"/>
        </w:rPr>
        <w:t>「</w:t>
      </w:r>
      <w:r w:rsidRPr="00041AE1">
        <w:rPr>
          <w:lang w:val="ru-RU"/>
        </w:rPr>
        <w:t>你淨係裝嘢!</w:t>
      </w:r>
      <w:r w:rsidR="003273EF">
        <w:rPr>
          <w:lang w:val="ru-RU"/>
        </w:rPr>
        <w:t xml:space="preserve">」 </w:t>
      </w:r>
    </w:p>
    <w:p w14:paraId="4CD31D6B" w14:textId="77777777" w:rsidR="00923824" w:rsidRPr="00041AE1" w:rsidRDefault="0052518D">
      <w:pPr>
        <w:pStyle w:val="paragraph"/>
        <w:spacing w:before="30" w:after="30"/>
        <w:ind w:left="60" w:right="60"/>
        <w:rPr>
          <w:lang w:val="ru-RU"/>
        </w:rPr>
      </w:pPr>
      <w:r w:rsidRPr="00041AE1">
        <w:rPr>
          <w:lang w:val="ru-RU"/>
        </w:rPr>
        <w:t xml:space="preserve">一個人愈有謙卑,佢嘅靈命就愈豐富。自大嘅人冇內在嘅實質。佢哋企得直直,好似未熟嘅玉米棒;而成熟嘅就低低垂低頭。 被驕傲蒙蔽嘅人,唔單止內心唔寧靜,表面上仲好躁底同嘈吵。佢所有嘅行為就好似一個氣球:魔鬼先將氣吹入去,然後一刺,氣球就喀一聲爆炸。 </w:t>
      </w:r>
    </w:p>
    <w:p w14:paraId="5A1C808A" w14:textId="717A6CBC" w:rsidR="00923824" w:rsidRDefault="0052518D">
      <w:pPr>
        <w:pStyle w:val="paragraph"/>
        <w:spacing w:before="30" w:after="30"/>
        <w:ind w:left="60" w:right="60"/>
        <w:rPr>
          <w:lang w:val="ru-RU"/>
        </w:rPr>
      </w:pPr>
      <w:r w:rsidRPr="00041AE1">
        <w:rPr>
          <w:lang w:val="ru-RU"/>
        </w:rPr>
        <w:t>驕傲係一件可恥又可怕嘅事,因為佢令天使變成魔鬼!佢將我哋逐出樂園,打落到塵世,而家又想將我哋由塵世送去地獄。</w:t>
      </w:r>
    </w:p>
    <w:p w14:paraId="239D5214" w14:textId="77777777" w:rsidR="0035780A" w:rsidRPr="00041AE1" w:rsidRDefault="0035780A" w:rsidP="0035780A">
      <w:pPr>
        <w:rPr>
          <w:lang w:val="ru-RU"/>
        </w:rPr>
      </w:pPr>
    </w:p>
    <w:p w14:paraId="127C12D7" w14:textId="77777777" w:rsidR="00923824" w:rsidRPr="00041AE1" w:rsidRDefault="0052518D" w:rsidP="0035780A">
      <w:pPr>
        <w:pStyle w:val="Heading4"/>
        <w:rPr>
          <w:lang w:val="ru-RU"/>
        </w:rPr>
      </w:pPr>
      <w:bookmarkStart w:id="75" w:name="_Toc196217939"/>
      <w:bookmarkStart w:id="76" w:name="_Toc196308627"/>
      <w:bookmarkStart w:id="77" w:name="_Toc242021442"/>
      <w:r w:rsidRPr="00041AE1">
        <w:rPr>
          <w:lang w:val="ru-RU"/>
        </w:rPr>
        <w:t>當我哋唔覺得自豪</w:t>
      </w:r>
      <w:bookmarkEnd w:id="75"/>
      <w:bookmarkEnd w:id="76"/>
      <w:bookmarkEnd w:id="77"/>
    </w:p>
    <w:p w14:paraId="3CEB7A61" w14:textId="77777777" w:rsidR="00923824" w:rsidRPr="00041AE1" w:rsidRDefault="0052518D">
      <w:pPr>
        <w:pStyle w:val="paragraph"/>
        <w:spacing w:before="30" w:after="30"/>
        <w:ind w:left="60" w:right="60"/>
        <w:rPr>
          <w:lang w:val="ru-RU"/>
        </w:rPr>
      </w:pPr>
      <w:r w:rsidRPr="00041AE1">
        <w:rPr>
          <w:lang w:val="ru-RU"/>
        </w:rPr>
        <w:t xml:space="preserve">— Geronda,我對某啲具體嘢感到自豪嘅時候,我唔會覺得自己有自豪感。 </w:t>
      </w:r>
    </w:p>
    <w:p w14:paraId="30C29E86" w14:textId="77777777" w:rsidR="00923824" w:rsidRPr="00041AE1" w:rsidRDefault="0052518D">
      <w:pPr>
        <w:pStyle w:val="paragraph"/>
        <w:spacing w:before="30" w:after="30"/>
        <w:ind w:left="60" w:right="60"/>
        <w:rPr>
          <w:lang w:val="ru-RU"/>
        </w:rPr>
      </w:pPr>
      <w:r w:rsidRPr="00041AE1">
        <w:rPr>
          <w:lang w:val="ru-RU"/>
        </w:rPr>
        <w:t xml:space="preserve">— 呢就代表你整體上都有驕傲。魔鬼經常以偽裝嘅形式出現,人唔會察覺自己係因為驕傲先咁做。 但如果佢哋細心留意自己,就會察覺到自己係因為自豪先咁做。佢哋可能未必察覺到自己內心所有嘅自豪,但至少會感受到部分;如果佢哋感到一種以自我為中心嘅滿足感同對其他人嘅優越感,就可以認出嚟。 </w:t>
      </w:r>
    </w:p>
    <w:p w14:paraId="354858DE" w14:textId="77777777" w:rsidR="00923824" w:rsidRPr="00041AE1" w:rsidRDefault="0052518D">
      <w:pPr>
        <w:pStyle w:val="paragraph"/>
        <w:spacing w:before="30" w:after="30"/>
        <w:ind w:left="60" w:right="60"/>
        <w:rPr>
          <w:lang w:val="ru-RU"/>
        </w:rPr>
      </w:pPr>
      <w:r w:rsidRPr="00041AE1">
        <w:rPr>
          <w:lang w:val="ru-RU"/>
        </w:rPr>
        <w:t xml:space="preserve">— 如果一個人根本完全唔知道自己有驕傲,咁會點? </w:t>
      </w:r>
    </w:p>
    <w:p w14:paraId="3385FC7D" w14:textId="1309EEBC" w:rsidR="00923824" w:rsidRPr="00041AE1" w:rsidRDefault="0052518D">
      <w:pPr>
        <w:pStyle w:val="paragraph"/>
        <w:spacing w:before="30" w:after="30"/>
        <w:ind w:left="60" w:right="60"/>
        <w:rPr>
          <w:lang w:val="ru-RU"/>
        </w:rPr>
      </w:pPr>
      <w:r w:rsidRPr="00041AE1">
        <w:rPr>
          <w:lang w:val="ru-RU"/>
        </w:rPr>
        <w:t>— 咁靈性嘅定律就開始發揮作用。嗰個人變得驕傲,跌落嚟,然後被謙卑;佢又再變得驕傲,再跌,再被謙卑。一生就咁重複:驕傲──謙卑,驕傲──謙卑。呢種謙卑唔係美德,而係靈性定律運作嘅結果。 人會唔想咁樣,亦唔會自己去下結論。呢種係一種停滯嘅狀態;人只係有機會去意識到自己有啲唔對勁。例如,你同你妹妹講:</w:t>
      </w:r>
      <w:r w:rsidR="003273EF">
        <w:rPr>
          <w:lang w:val="ru-RU"/>
        </w:rPr>
        <w:t>「</w:t>
      </w:r>
      <w:r w:rsidRPr="00041AE1">
        <w:rPr>
          <w:lang w:val="ru-RU"/>
        </w:rPr>
        <w:t>你畫嗰幅聖像好靚</w:t>
      </w:r>
      <w:r w:rsidR="003273EF">
        <w:rPr>
          <w:lang w:val="ru-RU"/>
        </w:rPr>
        <w:t>。」</w:t>
      </w:r>
      <w:r w:rsidRPr="00041AE1">
        <w:rPr>
          <w:lang w:val="ru-RU"/>
        </w:rPr>
        <w:t>如果佢因此而自大,下 到佢下次要再畫另一幅聖像嗰陣,佢就會諗: 「我今次畫呢幅聖像要更加好,等長老再讚我</w:t>
      </w:r>
      <w:r w:rsidR="003273EF">
        <w:rPr>
          <w:lang w:val="ru-RU"/>
        </w:rPr>
        <w:t>。」</w:t>
      </w:r>
      <w:r w:rsidRPr="00041AE1">
        <w:rPr>
          <w:lang w:val="ru-RU"/>
        </w:rPr>
        <w:t>結果,佢畫出嚟嘅竟然唔係聖像,而係一幅卡通誇張畫。我幫佢改咗,佢又再同自己講:</w:t>
      </w:r>
      <w:r w:rsidR="003273EF">
        <w:rPr>
          <w:lang w:val="ru-RU"/>
        </w:rPr>
        <w:t>「</w:t>
      </w:r>
      <w:r w:rsidRPr="00041AE1">
        <w:rPr>
          <w:lang w:val="ru-RU"/>
        </w:rPr>
        <w:t>今次我一定照長老講嘅去做</w:t>
      </w:r>
      <w:r w:rsidR="003273EF">
        <w:rPr>
          <w:lang w:val="ru-RU"/>
        </w:rPr>
        <w:t>,</w:t>
      </w:r>
      <w:r w:rsidRPr="00041AE1">
        <w:rPr>
          <w:lang w:val="ru-RU"/>
        </w:rPr>
        <w:t>佢就會讚我</w:t>
      </w:r>
      <w:r w:rsidR="003273EF">
        <w:rPr>
          <w:lang w:val="ru-RU"/>
        </w:rPr>
        <w:t>。」</w:t>
      </w:r>
      <w:r w:rsidRPr="00041AE1">
        <w:rPr>
          <w:lang w:val="ru-RU"/>
        </w:rPr>
        <w:t xml:space="preserve">結果又再度變成一幅卡通誇張畫。 </w:t>
      </w:r>
    </w:p>
    <w:p w14:paraId="363417F6" w14:textId="77777777" w:rsidR="00923824" w:rsidRPr="00041AE1" w:rsidRDefault="0052518D">
      <w:pPr>
        <w:pStyle w:val="paragraph"/>
        <w:spacing w:before="30" w:after="30"/>
        <w:ind w:left="60" w:right="60"/>
        <w:rPr>
          <w:lang w:val="ru-RU"/>
        </w:rPr>
      </w:pPr>
      <w:r w:rsidRPr="00041AE1">
        <w:rPr>
          <w:lang w:val="ru-RU"/>
        </w:rPr>
        <w:t xml:space="preserve">— Geronda,佢自己會唔會覺得佢嗰幅聖像好靚? </w:t>
      </w:r>
    </w:p>
    <w:p w14:paraId="0787F5F6" w14:textId="429D1A84" w:rsidR="00923824" w:rsidRPr="00041AE1" w:rsidRDefault="0052518D">
      <w:pPr>
        <w:pStyle w:val="paragraph"/>
        <w:spacing w:before="30" w:after="30"/>
        <w:ind w:left="60" w:right="60"/>
        <w:rPr>
          <w:lang w:val="ru-RU"/>
        </w:rPr>
      </w:pPr>
      <w:r w:rsidRPr="00041AE1">
        <w:rPr>
          <w:lang w:val="ru-RU"/>
        </w:rPr>
        <w:t>— 梗係啦,可能㗎。對佢嚟講,佢嗰幅塗鴉可能就好似一件傑作;佢會開開心心嚟問我:</w:t>
      </w:r>
      <w:r w:rsidR="003273EF">
        <w:rPr>
          <w:lang w:val="ru-RU"/>
        </w:rPr>
        <w:t>「</w:t>
      </w:r>
      <w:r w:rsidRPr="00041AE1">
        <w:rPr>
          <w:lang w:val="ru-RU"/>
        </w:rPr>
        <w:t>咁,Geronda?呢幅聖像整得唔錯吖?</w:t>
      </w:r>
      <w:r w:rsidR="003273EF">
        <w:rPr>
          <w:lang w:val="ru-RU"/>
        </w:rPr>
        <w:t>」</w:t>
      </w:r>
      <w:r w:rsidRPr="00041AE1">
        <w:rPr>
          <w:lang w:val="ru-RU"/>
        </w:rPr>
        <w:t xml:space="preserve">我就會同佢講,佢嗰幅畫只係一幅塗鴉,咁佢就會明白㗎啦。 </w:t>
      </w:r>
    </w:p>
    <w:p w14:paraId="05F39DAF" w14:textId="77777777" w:rsidR="00923824" w:rsidRPr="00041AE1" w:rsidRDefault="0052518D">
      <w:pPr>
        <w:pStyle w:val="paragraph"/>
        <w:spacing w:before="30" w:after="30"/>
        <w:ind w:left="60" w:right="60"/>
        <w:rPr>
          <w:lang w:val="ru-RU"/>
        </w:rPr>
      </w:pPr>
      <w:r w:rsidRPr="00041AE1">
        <w:rPr>
          <w:lang w:val="ru-RU"/>
        </w:rPr>
        <w:t xml:space="preserve">—如果佢唔明呢? </w:t>
      </w:r>
    </w:p>
    <w:p w14:paraId="6DF508B4" w14:textId="77777777" w:rsidR="00923824" w:rsidRPr="00041AE1" w:rsidRDefault="0052518D">
      <w:pPr>
        <w:pStyle w:val="paragraph"/>
        <w:spacing w:before="30" w:after="30"/>
        <w:ind w:left="60" w:right="60"/>
        <w:rPr>
          <w:lang w:val="ru-RU"/>
        </w:rPr>
      </w:pPr>
      <w:r w:rsidRPr="00041AE1">
        <w:rPr>
          <w:lang w:val="ru-RU"/>
        </w:rPr>
        <w:t xml:space="preserve">— 如果佢唔明,就代表佢嘅自負已經根深蒂固,佢會繼續犯同樣嘅錯。無論你點講,佢都唔會改變主意。 </w:t>
      </w:r>
    </w:p>
    <w:p w14:paraId="6C5BE231" w14:textId="77777777" w:rsidR="00923824" w:rsidRPr="00041AE1" w:rsidRDefault="0052518D">
      <w:pPr>
        <w:pStyle w:val="paragraph"/>
        <w:spacing w:before="30" w:after="30"/>
        <w:ind w:left="60" w:right="60"/>
        <w:rPr>
          <w:lang w:val="ru-RU"/>
        </w:rPr>
      </w:pPr>
      <w:r w:rsidRPr="00041AE1">
        <w:rPr>
          <w:lang w:val="ru-RU"/>
        </w:rPr>
        <w:t xml:space="preserve">—Geronda,如果我用腦袋認出咗驕傲,但係心入面依然對佢充耳不聞,點算好? </w:t>
      </w:r>
    </w:p>
    <w:p w14:paraId="1C0154EF" w14:textId="6562898E" w:rsidR="00923824" w:rsidRDefault="0052518D">
      <w:pPr>
        <w:pStyle w:val="paragraph"/>
        <w:spacing w:before="30" w:after="30"/>
        <w:ind w:left="60" w:right="60"/>
        <w:rPr>
          <w:lang w:val="ru-RU"/>
        </w:rPr>
      </w:pPr>
      <w:r w:rsidRPr="00041AE1">
        <w:rPr>
          <w:lang w:val="ru-RU"/>
        </w:rPr>
        <w:t>—就由呢度開始,痊癒會慢慢嚟。醫生先要診斷,先至開始治療。</w:t>
      </w:r>
    </w:p>
    <w:p w14:paraId="18C4BB8C" w14:textId="77777777" w:rsidR="0035780A" w:rsidRPr="00041AE1" w:rsidRDefault="0035780A" w:rsidP="0035780A">
      <w:pPr>
        <w:rPr>
          <w:lang w:val="ru-RU"/>
        </w:rPr>
      </w:pPr>
    </w:p>
    <w:p w14:paraId="7A241449" w14:textId="77777777" w:rsidR="00923824" w:rsidRPr="00041AE1" w:rsidRDefault="0052518D" w:rsidP="0035780A">
      <w:pPr>
        <w:pStyle w:val="Heading4"/>
        <w:rPr>
          <w:lang w:val="ru-RU"/>
        </w:rPr>
      </w:pPr>
      <w:bookmarkStart w:id="78" w:name="_Toc196217940"/>
      <w:bookmarkStart w:id="79" w:name="_Toc196308628"/>
      <w:bookmarkStart w:id="80" w:name="_Toc242021443"/>
      <w:r w:rsidRPr="00041AE1">
        <w:rPr>
          <w:lang w:val="ru-RU"/>
        </w:rPr>
        <w:lastRenderedPageBreak/>
        <w:t>驕傲無處不在</w:t>
      </w:r>
      <w:bookmarkEnd w:id="78"/>
      <w:bookmarkEnd w:id="79"/>
      <w:bookmarkEnd w:id="80"/>
    </w:p>
    <w:p w14:paraId="552B2EF4" w14:textId="77777777" w:rsidR="00923824" w:rsidRPr="00041AE1" w:rsidRDefault="0052518D">
      <w:pPr>
        <w:pStyle w:val="paragraph"/>
        <w:spacing w:before="30" w:after="30"/>
        <w:ind w:left="60" w:right="60"/>
        <w:rPr>
          <w:lang w:val="ru-RU"/>
        </w:rPr>
      </w:pPr>
      <w:r w:rsidRPr="00041AE1">
        <w:rPr>
          <w:lang w:val="ru-RU"/>
        </w:rPr>
        <w:t xml:space="preserve">— 導師,當我喺執行修道職責時遇到少少困難,我覺得好,覺得有幫助——喺呢件事入面,可唔可以都有驕傲呢? </w:t>
      </w:r>
    </w:p>
    <w:p w14:paraId="74B518FC" w14:textId="6BECE405" w:rsidR="00923824" w:rsidRPr="00041AE1" w:rsidRDefault="0052518D">
      <w:pPr>
        <w:pStyle w:val="paragraph"/>
        <w:spacing w:before="30" w:after="30"/>
        <w:ind w:left="60" w:right="60"/>
        <w:rPr>
          <w:lang w:val="ru-RU"/>
        </w:rPr>
      </w:pPr>
      <w:r w:rsidRPr="00041AE1">
        <w:rPr>
          <w:lang w:val="ru-RU"/>
        </w:rPr>
        <w:t>— 如果一個人唔夠留神,就算瞓喺床上乜都唔做,都可以自以為有可誇嘅地方。火車可以向右邊脫軌,亦可以向左邊脫軌;魔鬼喺兩邊都等緊我哋。有人問我:</w:t>
      </w:r>
      <w:r w:rsidR="003273EF">
        <w:rPr>
          <w:lang w:val="ru-RU"/>
        </w:rPr>
        <w:t>「</w:t>
      </w:r>
      <w:r w:rsidRPr="00041AE1">
        <w:rPr>
          <w:lang w:val="ru-RU"/>
        </w:rPr>
        <w:t>我應該留意啲乜,先唔會跌入驕傲?</w:t>
      </w:r>
      <w:r w:rsidR="003273EF">
        <w:rPr>
          <w:lang w:val="ru-RU"/>
        </w:rPr>
        <w:t>」</w:t>
      </w:r>
      <w:r w:rsidRPr="00041AE1">
        <w:rPr>
          <w:lang w:val="ru-RU"/>
        </w:rPr>
        <w:t xml:space="preserve"> 呢就好似問:</w:t>
      </w:r>
      <w:r w:rsidR="003273EF">
        <w:rPr>
          <w:lang w:val="ru-RU"/>
        </w:rPr>
        <w:t>「</w:t>
      </w:r>
      <w:r w:rsidRPr="00041AE1">
        <w:rPr>
          <w:lang w:val="ru-RU"/>
        </w:rPr>
        <w:t>我喺呢度跌,定嗰度跌?</w:t>
      </w:r>
      <w:r w:rsidR="003273EF">
        <w:rPr>
          <w:lang w:val="ru-RU"/>
        </w:rPr>
        <w:t>」</w:t>
      </w:r>
      <w:r w:rsidRPr="00041AE1">
        <w:rPr>
          <w:lang w:val="ru-RU"/>
        </w:rPr>
        <w:t xml:space="preserve">你喺呢度跌到,或者喺嗰度跌到;你喺樓梯跌、喺張椅跌,或者喺條長櫈跌。任何時候、任何情況下,你都要保持警惕,因為驕傲無處不在。 </w:t>
      </w:r>
    </w:p>
    <w:p w14:paraId="628C6D49" w14:textId="77777777" w:rsidR="00923824" w:rsidRPr="00041AE1" w:rsidRDefault="0052518D">
      <w:pPr>
        <w:pStyle w:val="paragraph"/>
        <w:spacing w:before="30" w:after="30"/>
        <w:ind w:left="60" w:right="60"/>
        <w:rPr>
          <w:lang w:val="ru-RU"/>
        </w:rPr>
      </w:pPr>
      <w:r w:rsidRPr="00041AE1">
        <w:rPr>
          <w:lang w:val="ru-RU"/>
        </w:rPr>
        <w:t xml:space="preserve">—Geronda,一個人就算乜都冇,都可以自大嗎? </w:t>
      </w:r>
    </w:p>
    <w:p w14:paraId="40497F88" w14:textId="7F10E406" w:rsidR="00923824" w:rsidRDefault="0052518D">
      <w:pPr>
        <w:pStyle w:val="paragraph"/>
        <w:spacing w:before="30" w:after="30"/>
        <w:ind w:left="60" w:right="60"/>
        <w:rPr>
          <w:lang w:val="ru-RU"/>
        </w:rPr>
      </w:pPr>
      <w:r w:rsidRPr="00041AE1">
        <w:rPr>
          <w:lang w:val="ru-RU"/>
        </w:rPr>
        <w:t>— 有時呢啲人甚至比其他人更加自大。當我喺伊庇魯斯嘅斯托米恩修道院 (</w:t>
      </w:r>
      <w:r w:rsidR="004C1387">
        <w:rPr>
          <w:rStyle w:val="FootnoteReference"/>
          <w:lang w:val="ru-RU"/>
        </w:rPr>
        <w:footnoteReference w:id="22"/>
      </w:r>
      <w:r w:rsidRPr="00041AE1">
        <w:rPr>
          <w:lang w:val="ru-RU"/>
        </w:rPr>
        <w:t xml:space="preserve"> ) 住嗰陣,我聽講咗度有個老牧羊人。佢冇屋企人,四處漂泊。最後,另一個牧羊人收留咗佢,安排佢住喺一間放山羊枝嘅小屋度。 另一個牧羊人唔畀老人家生火,驚枝條着咗。咁老人家就喺嗰間凍冰冰嘅小屋度住,喺一角鋪咗兩塊木板,上面放咗張舊床褥,就喺度瞓。我聽講到佢嘅情況之後,就去探佢。佢當時身體狀況非常差。 我問一個貧婦要幾多錢先肯替佢洗澡。</w:t>
      </w:r>
      <w:r w:rsidR="003273EF">
        <w:rPr>
          <w:lang w:val="ru-RU"/>
        </w:rPr>
        <w:t>「</w:t>
      </w:r>
      <w:r w:rsidRPr="00041AE1">
        <w:rPr>
          <w:lang w:val="ru-RU"/>
        </w:rPr>
        <w:t>唔使錢,只係畀啲肥皂</w:t>
      </w:r>
      <w:r w:rsidR="003273EF">
        <w:rPr>
          <w:lang w:val="ru-RU"/>
        </w:rPr>
        <w:t>就得。」</w:t>
      </w:r>
      <w:r w:rsidRPr="00041AE1">
        <w:rPr>
          <w:lang w:val="ru-RU"/>
        </w:rPr>
        <w:t>佢答。另一次我去探佢,見到佢啱啱食緊午餐。食完之後,佢望住我,將碟反轉,好自豪咁講:</w:t>
      </w:r>
      <w:r w:rsidR="003273EF">
        <w:rPr>
          <w:lang w:val="ru-RU"/>
        </w:rPr>
        <w:t>「</w:t>
      </w:r>
      <w:r w:rsidRPr="00041AE1">
        <w:rPr>
          <w:lang w:val="ru-RU"/>
        </w:rPr>
        <w:t xml:space="preserve">我呢個頭好勁呀,爸爸!」 </w:t>
      </w:r>
      <w:r w:rsidR="003273EF">
        <w:rPr>
          <w:lang w:val="ru-RU"/>
        </w:rPr>
        <w:t>「</w:t>
      </w:r>
      <w:r w:rsidRPr="00041AE1">
        <w:rPr>
          <w:lang w:val="ru-RU"/>
        </w:rPr>
        <w:t>唔係嘅話,就會有狗同貓喺度啦。</w:t>
      </w:r>
      <w:r w:rsidR="003273EF">
        <w:rPr>
          <w:lang w:val="ru-RU"/>
        </w:rPr>
        <w:t>」</w:t>
      </w:r>
      <w:r w:rsidRPr="00041AE1">
        <w:rPr>
          <w:lang w:val="ru-RU"/>
        </w:rPr>
        <w:t>佢竟然覺得將碟反轉,唔畀狗同貓舔到,係件好勳章,好似飛上太空咁。真係好有自豪感!佢唔知點捱過,但就依然好自豪!</w:t>
      </w:r>
    </w:p>
    <w:p w14:paraId="2BAEF526" w14:textId="77777777" w:rsidR="0035780A" w:rsidRPr="00041AE1" w:rsidRDefault="0035780A" w:rsidP="0035780A">
      <w:pPr>
        <w:rPr>
          <w:lang w:val="ru-RU"/>
        </w:rPr>
      </w:pPr>
    </w:p>
    <w:p w14:paraId="5EAE6177" w14:textId="77777777" w:rsidR="00923824" w:rsidRPr="00041AE1" w:rsidRDefault="0052518D" w:rsidP="0035780A">
      <w:pPr>
        <w:pStyle w:val="Heading4"/>
        <w:rPr>
          <w:lang w:val="ru-RU"/>
        </w:rPr>
      </w:pPr>
      <w:bookmarkStart w:id="81" w:name="_Toc196217941"/>
      <w:bookmarkStart w:id="82" w:name="_Toc196308629"/>
      <w:bookmarkStart w:id="83" w:name="_Toc242021444"/>
      <w:r w:rsidRPr="00041AE1">
        <w:rPr>
          <w:lang w:val="ru-RU"/>
        </w:rPr>
        <w:t>驕傲嘅念頭</w:t>
      </w:r>
      <w:bookmarkEnd w:id="81"/>
      <w:bookmarkEnd w:id="82"/>
      <w:bookmarkEnd w:id="83"/>
    </w:p>
    <w:p w14:paraId="62DE02FF" w14:textId="77777777" w:rsidR="00923824" w:rsidRPr="00041AE1" w:rsidRDefault="0052518D">
      <w:pPr>
        <w:pStyle w:val="paragraph"/>
        <w:spacing w:before="30" w:after="30"/>
        <w:ind w:left="60" w:right="60"/>
        <w:rPr>
          <w:lang w:val="ru-RU"/>
        </w:rPr>
      </w:pPr>
      <w:r w:rsidRPr="00041AE1">
        <w:rPr>
          <w:lang w:val="ru-RU"/>
        </w:rPr>
        <w:t xml:space="preserve">— Geronda,當驕傲嘅念頭嚟到我哋心入面,我哋應該點做? </w:t>
      </w:r>
    </w:p>
    <w:p w14:paraId="7A25D8A2" w14:textId="77777777" w:rsidR="00923824" w:rsidRPr="00041AE1" w:rsidRDefault="0052518D">
      <w:pPr>
        <w:pStyle w:val="paragraph"/>
        <w:spacing w:before="30" w:after="30"/>
        <w:ind w:left="60" w:right="60"/>
        <w:rPr>
          <w:lang w:val="ru-RU"/>
        </w:rPr>
      </w:pPr>
      <w:r w:rsidRPr="00041AE1">
        <w:rPr>
          <w:lang w:val="ru-RU"/>
        </w:rPr>
        <w:t xml:space="preserve">—就好似人哋見到我哋有驕傲會笑,我哋都應該笑自己嘅驕傲念頭。 </w:t>
      </w:r>
    </w:p>
    <w:p w14:paraId="18F4C38D" w14:textId="77777777" w:rsidR="00923824" w:rsidRPr="00041AE1" w:rsidRDefault="0052518D">
      <w:pPr>
        <w:pStyle w:val="paragraph"/>
        <w:spacing w:before="30" w:after="30"/>
        <w:ind w:left="60" w:right="60"/>
        <w:rPr>
          <w:lang w:val="ru-RU"/>
        </w:rPr>
      </w:pPr>
      <w:r w:rsidRPr="00041AE1">
        <w:rPr>
          <w:lang w:val="ru-RU"/>
        </w:rPr>
        <w:t xml:space="preserve">— 謙卑嘅人會唔會心入面冒出自豪嘅念頭? </w:t>
      </w:r>
    </w:p>
    <w:p w14:paraId="00FEC614" w14:textId="77777777" w:rsidR="00923824" w:rsidRPr="00041AE1" w:rsidRDefault="0052518D">
      <w:pPr>
        <w:pStyle w:val="paragraph"/>
        <w:spacing w:before="30" w:after="30"/>
        <w:ind w:left="60" w:right="60"/>
        <w:rPr>
          <w:lang w:val="ru-RU"/>
        </w:rPr>
      </w:pPr>
      <w:r w:rsidRPr="00041AE1">
        <w:rPr>
          <w:lang w:val="ru-RU"/>
        </w:rPr>
        <w:t xml:space="preserve">—佢都會有,但佢會笑住佢哋,因為佢知道自己究竟係邊個。 </w:t>
      </w:r>
    </w:p>
    <w:p w14:paraId="4901962D" w14:textId="77777777" w:rsidR="00923824" w:rsidRPr="00041AE1" w:rsidRDefault="0052518D">
      <w:pPr>
        <w:pStyle w:val="paragraph"/>
        <w:spacing w:before="30" w:after="30"/>
        <w:ind w:left="60" w:right="60"/>
        <w:rPr>
          <w:lang w:val="ru-RU"/>
        </w:rPr>
      </w:pPr>
      <w:r w:rsidRPr="00041AE1">
        <w:rPr>
          <w:lang w:val="ru-RU"/>
        </w:rPr>
        <w:t xml:space="preserve">—Geronda,我喺某度睇過,驕傲嘅念頭要即刻趕走,就好似污穢嘅念頭一樣。 </w:t>
      </w:r>
    </w:p>
    <w:p w14:paraId="5CEB1CEE" w14:textId="0BDF7800" w:rsidR="00923824" w:rsidRPr="00041AE1" w:rsidRDefault="0052518D">
      <w:pPr>
        <w:pStyle w:val="paragraph"/>
        <w:spacing w:before="30" w:after="30"/>
        <w:ind w:left="60" w:right="60"/>
        <w:rPr>
          <w:lang w:val="ru-RU"/>
        </w:rPr>
      </w:pPr>
      <w:r w:rsidRPr="00041AE1">
        <w:rPr>
          <w:lang w:val="ru-RU"/>
        </w:rPr>
        <w:t>— 一個不純潔嘅念頭一出現就即刻識得,但要認出驕傲嘅念頭就要有自我控制力。 例如,當你喺禱告嘅時候,心入面冒出一個污濁嘅念頭,你會即刻認出嚟,然後趕走佢:</w:t>
      </w:r>
      <w:r w:rsidR="003273EF">
        <w:rPr>
          <w:lang w:val="ru-RU"/>
        </w:rPr>
        <w:t>「</w:t>
      </w:r>
      <w:r w:rsidRPr="00041AE1">
        <w:rPr>
          <w:lang w:val="ru-RU"/>
        </w:rPr>
        <w:t>走開啦。</w:t>
      </w:r>
      <w:r w:rsidR="003273EF">
        <w:rPr>
          <w:lang w:val="ru-RU"/>
        </w:rPr>
        <w:t>」</w:t>
      </w:r>
      <w:r w:rsidRPr="00041AE1">
        <w:rPr>
          <w:lang w:val="ru-RU"/>
        </w:rPr>
        <w:t xml:space="preserve">但係,如果你喺教堂入面,心入面冒出一個念頭,覺得自己讀詩篇讀得好好,就要你有一顆清明嘅心先至可以認出嚟,然後趕走佢。 </w:t>
      </w:r>
    </w:p>
    <w:p w14:paraId="42C1C0EF" w14:textId="77777777" w:rsidR="00923824" w:rsidRPr="00041AE1" w:rsidRDefault="0052518D">
      <w:pPr>
        <w:pStyle w:val="paragraph"/>
        <w:spacing w:before="30" w:after="30"/>
        <w:ind w:left="60" w:right="60"/>
        <w:rPr>
          <w:lang w:val="ru-RU"/>
        </w:rPr>
      </w:pPr>
      <w:r w:rsidRPr="00041AE1">
        <w:rPr>
          <w:lang w:val="ru-RU"/>
        </w:rPr>
        <w:t xml:space="preserve">— 但大多數情況下,驕傲嘅念頭一眨眼就冒出嚟。點樣先可以及時諗起謙卑嘅念頭呢? </w:t>
      </w:r>
    </w:p>
    <w:p w14:paraId="1E136EF0" w14:textId="5520843E" w:rsidR="00923824" w:rsidRPr="00041AE1" w:rsidRDefault="004C1387">
      <w:pPr>
        <w:pStyle w:val="paragraph"/>
        <w:spacing w:before="30" w:after="30"/>
        <w:ind w:left="60" w:right="60"/>
        <w:rPr>
          <w:lang w:val="ru-RU"/>
        </w:rPr>
      </w:pPr>
      <w:r>
        <w:rPr>
          <w:rStyle w:val="FootnoteReference"/>
          <w:lang w:val="ru-RU"/>
        </w:rPr>
        <w:footnoteReference w:id="23"/>
      </w:r>
      <w:r w:rsidR="0052518D" w:rsidRPr="00041AE1">
        <w:rPr>
          <w:lang w:val="ru-RU"/>
        </w:rPr>
        <w:t>— 你需要預先準備。</w:t>
      </w:r>
      <w:r w:rsidR="003273EF">
        <w:rPr>
          <w:lang w:val="ru-RU"/>
        </w:rPr>
        <w:t>「</w:t>
      </w:r>
      <w:r w:rsidR="0052518D" w:rsidRPr="00041AE1">
        <w:rPr>
          <w:lang w:val="ru-RU"/>
        </w:rPr>
        <w:t>我已經預備好自己</w:t>
      </w:r>
      <w:r w:rsidRPr="004C1387">
        <w:rPr>
          <w:lang w:val="ru-RU"/>
        </w:rPr>
        <w:t>,</w:t>
      </w:r>
      <w:r w:rsidR="0052518D" w:rsidRPr="00041AE1">
        <w:rPr>
          <w:lang w:val="ru-RU"/>
        </w:rPr>
        <w:t>必不致蒙羞</w:t>
      </w:r>
      <w:r w:rsidRPr="004C1387">
        <w:rPr>
          <w:lang w:val="ru-RU"/>
        </w:rPr>
        <w:t>。</w:t>
      </w:r>
      <w:r w:rsidR="003273EF">
        <w:rPr>
          <w:lang w:val="ru-RU"/>
        </w:rPr>
        <w:t>」</w:t>
      </w:r>
      <w:r w:rsidR="0052518D" w:rsidRPr="00041AE1">
        <w:rPr>
          <w:lang w:val="ru-RU"/>
        </w:rPr>
        <w:t xml:space="preserve">(《詩篇》61:1)驕傲的念頭如閃電般襲來──那正是魔鬼的舊伎倆。但你要用不同的計謀──不斷培養謙卑的念頭,才能勝過他。 </w:t>
      </w:r>
    </w:p>
    <w:p w14:paraId="6A93A60E" w14:textId="7DCEFB52" w:rsidR="00923824" w:rsidRPr="00041AE1" w:rsidRDefault="0052518D">
      <w:pPr>
        <w:pStyle w:val="paragraph"/>
        <w:spacing w:before="30" w:after="30"/>
        <w:ind w:left="60" w:right="60"/>
        <w:rPr>
          <w:lang w:val="ru-RU"/>
        </w:rPr>
      </w:pPr>
      <w:r w:rsidRPr="00041AE1">
        <w:rPr>
          <w:lang w:val="ru-RU"/>
        </w:rPr>
        <w:lastRenderedPageBreak/>
        <w:t>只有謙卑嘅思想先至帶來謙卑,而只有有咗謙卑,驕傲先至會離開。有位講道員曾經同我講,有一次佢準備咗一篇好犀利嘅講道。佢走上講台開始講,講得非常流暢。 突然,一個驕傲嘅念頭閃過佢腦海,佢就完全唔記得自己想講乜。佢當場喊出嚟,狼狽咁走落講台。之後好耐,佢都講唔到道——因為佢已經唔適合做呢份工。我同佢講:</w:t>
      </w:r>
      <w:r w:rsidR="003273EF">
        <w:rPr>
          <w:lang w:val="ru-RU"/>
        </w:rPr>
        <w:t>「</w:t>
      </w:r>
      <w:r w:rsidRPr="00041AE1">
        <w:rPr>
          <w:lang w:val="ru-RU"/>
        </w:rPr>
        <w:t>呢件事係因為你嘅驕傲先會發生嘅。 你變得自大,所以神嘅恩典離開咗你。依家,要謙卑啲,重新開始。到你上講台嗰陣,就同自己講</w:t>
      </w:r>
      <w:r w:rsidR="003273EF">
        <w:rPr>
          <w:lang w:val="ru-RU"/>
        </w:rPr>
        <w:t>:</w:t>
      </w:r>
      <w:r w:rsidRPr="00041AE1">
        <w:rPr>
          <w:lang w:val="ru-RU"/>
        </w:rPr>
        <w:t>'如果我講到失焦,就代表為咗我屬靈嘅益處,我就要再次成為笑柄</w:t>
      </w:r>
      <w:r w:rsidR="003273EF">
        <w:rPr>
          <w:lang w:val="ru-RU"/>
        </w:rPr>
        <w:t>。'</w:t>
      </w:r>
      <w:r w:rsidRPr="00041AE1">
        <w:rPr>
          <w:lang w:val="ru-RU"/>
        </w:rPr>
        <w:t xml:space="preserve"> 「如果你突然又開始喊,人就會以為你係因為好深情而喊,咁就唔會令人走偏,反而會得益處。所以唔使驚</w:t>
      </w:r>
      <w:r w:rsidR="003273EF">
        <w:rPr>
          <w:lang w:val="ru-RU"/>
        </w:rPr>
        <w:t>。」</w:t>
      </w:r>
      <w:r w:rsidRPr="00041AE1">
        <w:rPr>
          <w:lang w:val="ru-RU"/>
        </w:rPr>
        <w:t xml:space="preserve">之後佢真係返去做佢嘅工作,謙卑咁開始講道,隨時準備畀人羞辱。 </w:t>
      </w:r>
    </w:p>
    <w:p w14:paraId="3D56621E" w14:textId="77777777" w:rsidR="00923824" w:rsidRPr="00041AE1" w:rsidRDefault="00923824" w:rsidP="0035780A">
      <w:pPr>
        <w:rPr>
          <w:lang w:val="ru-RU"/>
        </w:rPr>
      </w:pPr>
    </w:p>
    <w:p w14:paraId="35FEFC7B" w14:textId="74DA5104" w:rsidR="00923824" w:rsidRPr="00041AE1" w:rsidRDefault="00923824" w:rsidP="0035780A">
      <w:pPr>
        <w:rPr>
          <w:lang w:val="ru-RU"/>
        </w:rPr>
      </w:pPr>
    </w:p>
    <w:p w14:paraId="1228BD86" w14:textId="32D08772" w:rsidR="00923824" w:rsidRDefault="0052518D" w:rsidP="0035780A">
      <w:pPr>
        <w:pStyle w:val="Heading3"/>
        <w:rPr>
          <w:lang w:val="ru-RU"/>
        </w:rPr>
      </w:pPr>
      <w:bookmarkStart w:id="84" w:name="_Toc196217942"/>
      <w:bookmarkStart w:id="85" w:name="_Toc196308630"/>
      <w:bookmarkStart w:id="86" w:name="_Toc242021445"/>
      <w:r w:rsidRPr="00041AE1">
        <w:rPr>
          <w:lang w:val="ru-RU"/>
        </w:rPr>
        <w:t>第二</w:t>
      </w:r>
      <w:r w:rsidR="0035780A" w:rsidRPr="00041AE1">
        <w:rPr>
          <w:lang w:val="ru-RU"/>
        </w:rPr>
        <w:t>章</w:t>
      </w:r>
      <w:r w:rsidR="0035780A">
        <w:rPr>
          <w:lang w:val="ru-RU"/>
        </w:rPr>
        <w:t xml:space="preserve"> </w:t>
      </w:r>
      <w:r w:rsidR="0035780A">
        <w:rPr>
          <w:lang w:val="ru-RU"/>
        </w:rPr>
        <w:br/>
      </w:r>
      <w:r w:rsidRPr="00041AE1">
        <w:rPr>
          <w:lang w:val="ru-RU"/>
        </w:rPr>
        <w:t>驕傲有好多種表現形式</w:t>
      </w:r>
      <w:bookmarkEnd w:id="84"/>
      <w:bookmarkEnd w:id="85"/>
      <w:bookmarkEnd w:id="86"/>
    </w:p>
    <w:p w14:paraId="75C1C4B8" w14:textId="77777777" w:rsidR="0035780A" w:rsidRPr="0035780A" w:rsidRDefault="0035780A" w:rsidP="0035780A">
      <w:pPr>
        <w:rPr>
          <w:lang w:val="ru-RU"/>
        </w:rPr>
      </w:pPr>
    </w:p>
    <w:p w14:paraId="3FFB720E" w14:textId="77777777" w:rsidR="00923824" w:rsidRPr="00041AE1" w:rsidRDefault="0052518D" w:rsidP="0035780A">
      <w:pPr>
        <w:pStyle w:val="Heading4"/>
        <w:rPr>
          <w:lang w:val="ru-RU"/>
        </w:rPr>
      </w:pPr>
      <w:bookmarkStart w:id="87" w:name="_Toc196217943"/>
      <w:bookmarkStart w:id="88" w:name="_Toc196308631"/>
      <w:bookmarkStart w:id="89" w:name="_Toc242021446"/>
      <w:r w:rsidRPr="00041AE1">
        <w:rPr>
          <w:lang w:val="ru-RU"/>
        </w:rPr>
        <w:t>隱藏的驕傲</w:t>
      </w:r>
      <w:bookmarkEnd w:id="87"/>
      <w:bookmarkEnd w:id="88"/>
      <w:bookmarkEnd w:id="89"/>
    </w:p>
    <w:p w14:paraId="2C535BA7" w14:textId="77777777" w:rsidR="00923824" w:rsidRPr="00041AE1" w:rsidRDefault="0052518D">
      <w:pPr>
        <w:pStyle w:val="paragraph"/>
        <w:spacing w:before="30" w:after="30"/>
        <w:ind w:left="60" w:right="60"/>
        <w:rPr>
          <w:lang w:val="ru-RU"/>
        </w:rPr>
      </w:pPr>
      <w:r w:rsidRPr="00041AE1">
        <w:rPr>
          <w:lang w:val="ru-RU"/>
        </w:rPr>
        <w:t xml:space="preserve">— Geronda,你話我入面有隱藏嘅驕傲。咩係隱藏嘅驕傲? </w:t>
      </w:r>
    </w:p>
    <w:p w14:paraId="14EFE3F9" w14:textId="77777777" w:rsidR="00923824" w:rsidRPr="00041AE1" w:rsidRDefault="0052518D">
      <w:pPr>
        <w:pStyle w:val="paragraph"/>
        <w:spacing w:before="30" w:after="30"/>
        <w:ind w:left="60" w:right="60"/>
        <w:rPr>
          <w:lang w:val="ru-RU"/>
        </w:rPr>
      </w:pPr>
      <w:r w:rsidRPr="00041AE1">
        <w:rPr>
          <w:lang w:val="ru-RU"/>
        </w:rPr>
        <w:t xml:space="preserve">— 佢就係內在嘅驕傲。而內在嘅驕傲遠比外在嘅驕傲更嚴重。 </w:t>
      </w:r>
    </w:p>
    <w:p w14:paraId="520973D0" w14:textId="77777777" w:rsidR="00923824" w:rsidRPr="00041AE1" w:rsidRDefault="0052518D">
      <w:pPr>
        <w:pStyle w:val="paragraph"/>
        <w:spacing w:before="30" w:after="30"/>
        <w:ind w:left="60" w:right="60"/>
        <w:rPr>
          <w:lang w:val="ru-RU"/>
        </w:rPr>
      </w:pPr>
      <w:r w:rsidRPr="00041AE1">
        <w:rPr>
          <w:lang w:val="ru-RU"/>
        </w:rPr>
        <w:t xml:space="preserve">— 而外在嘅驕傲同內在嘅驕傲有咩分別? </w:t>
      </w:r>
    </w:p>
    <w:p w14:paraId="4FACE0C8" w14:textId="77777777" w:rsidR="00923824" w:rsidRPr="00041AE1" w:rsidRDefault="0052518D">
      <w:pPr>
        <w:pStyle w:val="paragraph"/>
        <w:spacing w:before="30" w:after="30"/>
        <w:ind w:left="60" w:right="60"/>
        <w:rPr>
          <w:lang w:val="ru-RU"/>
        </w:rPr>
      </w:pPr>
      <w:r w:rsidRPr="00041AE1">
        <w:rPr>
          <w:lang w:val="ru-RU"/>
        </w:rPr>
        <w:t xml:space="preserve">—外在嘅驕傲好明顯,所以容易補救。有外在驕傲嘅人,可以由佢哋嘅着衫、行路同講嘢睇得出。但有時你同佢講幾句,唔使幾耐,佢就開始改善。 但係隱藏嘅驕傲就好陰險,所以好難根治。佢潛藏得好深;身邊嘅人睇唔到,只有有經驗嘅人才識得。主要係行靈性道路嘅人先會患上隱藏嘅驕傲。 表面上佢哋可能好謙卑、好虔誠,但心入面藏住嘅驕傲,大到足以令你目瞪口呆!所以,一個「tangalashka」好可能著住破衫… </w:t>
      </w:r>
    </w:p>
    <w:p w14:paraId="363839EA" w14:textId="77777777" w:rsidR="00923824" w:rsidRPr="00041AE1" w:rsidRDefault="0052518D">
      <w:pPr>
        <w:pStyle w:val="paragraph"/>
        <w:spacing w:before="30" w:after="30"/>
        <w:ind w:left="60" w:right="60"/>
        <w:rPr>
          <w:lang w:val="ru-RU"/>
        </w:rPr>
      </w:pPr>
      <w:r w:rsidRPr="00041AE1">
        <w:rPr>
          <w:lang w:val="ru-RU"/>
        </w:rPr>
        <w:t xml:space="preserve">—如果一個人有隱藏嘅驕傲,佢會唔會察覺到? </w:t>
      </w:r>
    </w:p>
    <w:p w14:paraId="26129702" w14:textId="77777777" w:rsidR="00923824" w:rsidRPr="00041AE1" w:rsidRDefault="0052518D">
      <w:pPr>
        <w:pStyle w:val="paragraph"/>
        <w:spacing w:before="30" w:after="30"/>
        <w:ind w:left="60" w:right="60"/>
        <w:rPr>
          <w:lang w:val="ru-RU"/>
        </w:rPr>
      </w:pPr>
      <w:r w:rsidRPr="00041AE1">
        <w:rPr>
          <w:lang w:val="ru-RU"/>
        </w:rPr>
        <w:t xml:space="preserve">— 如果佢哋留意自己,就會察覺到。 </w:t>
      </w:r>
    </w:p>
    <w:p w14:paraId="3237E8C4" w14:textId="77777777" w:rsidR="00923824" w:rsidRPr="00041AE1" w:rsidRDefault="0052518D">
      <w:pPr>
        <w:pStyle w:val="paragraph"/>
        <w:spacing w:before="30" w:after="30"/>
        <w:ind w:left="60" w:right="60"/>
        <w:rPr>
          <w:lang w:val="ru-RU"/>
        </w:rPr>
      </w:pPr>
      <w:r w:rsidRPr="00041AE1">
        <w:rPr>
          <w:lang w:val="ru-RU"/>
        </w:rPr>
        <w:t xml:space="preserve">— 我覺得有隱藏驕傲嘅人,心靈入面唔會感到平靜。 </w:t>
      </w:r>
    </w:p>
    <w:p w14:paraId="25E97428" w14:textId="77777777" w:rsidR="00923824" w:rsidRPr="00041AE1" w:rsidRDefault="0052518D">
      <w:pPr>
        <w:pStyle w:val="paragraph"/>
        <w:spacing w:before="30" w:after="30"/>
        <w:ind w:left="60" w:right="60"/>
        <w:rPr>
          <w:lang w:val="ru-RU"/>
        </w:rPr>
      </w:pPr>
      <w:r w:rsidRPr="00041AE1">
        <w:rPr>
          <w:lang w:val="ru-RU"/>
        </w:rPr>
        <w:t xml:space="preserve">—佢哋感受唔到由上帝嚟嘅平安;甚至唔知乜嘢係平安,只係靠自己平息思緒。 </w:t>
      </w:r>
    </w:p>
    <w:p w14:paraId="0819EAEA" w14:textId="77777777" w:rsidR="00923824" w:rsidRPr="00041AE1" w:rsidRDefault="0052518D">
      <w:pPr>
        <w:pStyle w:val="paragraph"/>
        <w:spacing w:before="30" w:after="30"/>
        <w:ind w:left="60" w:right="60"/>
        <w:rPr>
          <w:lang w:val="ru-RU"/>
        </w:rPr>
      </w:pPr>
      <w:r w:rsidRPr="00041AE1">
        <w:rPr>
          <w:lang w:val="ru-RU"/>
        </w:rPr>
        <w:t xml:space="preserve">— Geronda,有咩可以幫我認出潛藏嘅驕傲,我又點樣努力去根除佢? </w:t>
      </w:r>
    </w:p>
    <w:p w14:paraId="6555D851" w14:textId="25A4B0DF" w:rsidR="00923824" w:rsidRDefault="0052518D">
      <w:pPr>
        <w:pStyle w:val="paragraph"/>
        <w:spacing w:before="30" w:after="30"/>
        <w:ind w:left="60" w:right="60"/>
        <w:rPr>
          <w:lang w:val="ru-RU"/>
        </w:rPr>
      </w:pPr>
      <w:r w:rsidRPr="00041AE1">
        <w:rPr>
          <w:lang w:val="ru-RU"/>
        </w:rPr>
        <w:t>— 試想像你好熱誠咁努力,然後有個念頭同你講你做得好偉大,你係個有德行嘅人。如果係咁,就代表你心入面有驕傲,只係你掩藏住啫。 如果你細心咁睇,就會見到你嗰份滿足係虛假嘅。要令隱藏嘅驕傲消失,你就要憎恨呢種虛假,並將佢從自己身上趕走。人哋見到表面上擺闊嘅人就會反感,而呢種反感會幫助佢哋改過。 但係有內在隱藏驕傲嘅人,就要對自己感到厭惡,先至可以擺脫佢。另外,如果你容許人批評你,都對你有幫助,因為隱藏嘅驕傲會因此浮現,變得明顯,然後先會逐漸消失。</w:t>
      </w:r>
    </w:p>
    <w:p w14:paraId="47B52188" w14:textId="77777777" w:rsidR="0035780A" w:rsidRPr="00041AE1" w:rsidRDefault="0035780A" w:rsidP="0035780A">
      <w:pPr>
        <w:rPr>
          <w:lang w:val="ru-RU"/>
        </w:rPr>
      </w:pPr>
    </w:p>
    <w:p w14:paraId="295875F1" w14:textId="77777777" w:rsidR="00923824" w:rsidRPr="00041AE1" w:rsidRDefault="0052518D" w:rsidP="0035780A">
      <w:pPr>
        <w:pStyle w:val="Heading4"/>
        <w:rPr>
          <w:lang w:val="ru-RU"/>
        </w:rPr>
      </w:pPr>
      <w:bookmarkStart w:id="90" w:name="_Toc196217944"/>
      <w:bookmarkStart w:id="91" w:name="_Toc196308632"/>
      <w:bookmarkStart w:id="92" w:name="_Toc242021447"/>
      <w:r w:rsidRPr="00041AE1">
        <w:rPr>
          <w:lang w:val="ru-RU"/>
        </w:rPr>
        <w:t>自私──驕傲嘅不順服兒子</w:t>
      </w:r>
      <w:bookmarkEnd w:id="90"/>
      <w:bookmarkEnd w:id="91"/>
      <w:bookmarkEnd w:id="92"/>
    </w:p>
    <w:p w14:paraId="41B16236" w14:textId="77777777" w:rsidR="00923824" w:rsidRPr="00041AE1" w:rsidRDefault="0052518D">
      <w:pPr>
        <w:pStyle w:val="paragraph"/>
        <w:spacing w:before="30" w:after="30"/>
        <w:ind w:left="60" w:right="60"/>
        <w:rPr>
          <w:lang w:val="ru-RU"/>
        </w:rPr>
      </w:pPr>
      <w:r w:rsidRPr="00041AE1">
        <w:rPr>
          <w:lang w:val="ru-RU"/>
        </w:rPr>
        <w:t xml:space="preserve">— 驕傲同自私係唔係兩種唔同嘅激情? </w:t>
      </w:r>
    </w:p>
    <w:p w14:paraId="4D118C48" w14:textId="77777777" w:rsidR="00923824" w:rsidRPr="00041AE1" w:rsidRDefault="0052518D">
      <w:pPr>
        <w:pStyle w:val="paragraph"/>
        <w:spacing w:before="30" w:after="30"/>
        <w:ind w:left="60" w:right="60"/>
        <w:rPr>
          <w:lang w:val="ru-RU"/>
        </w:rPr>
      </w:pPr>
      <w:r w:rsidRPr="00041AE1">
        <w:rPr>
          <w:lang w:val="ru-RU"/>
        </w:rPr>
        <w:lastRenderedPageBreak/>
        <w:t xml:space="preserve">—驕傲、自私同虛榮其實係同一種激情,只係以唔同嘅程度同表現形式出現。魔鬼式嘅驕傲程度就叫做狂妄。 </w:t>
      </w:r>
    </w:p>
    <w:p w14:paraId="353F77C1" w14:textId="103877F4" w:rsidR="00923824" w:rsidRPr="00041AE1" w:rsidRDefault="0052518D">
      <w:pPr>
        <w:pStyle w:val="paragraph"/>
        <w:spacing w:before="30" w:after="30"/>
        <w:ind w:left="60" w:right="60"/>
        <w:rPr>
          <w:lang w:val="ru-RU"/>
        </w:rPr>
      </w:pPr>
      <w:r w:rsidRPr="00041AE1">
        <w:rPr>
          <w:lang w:val="ru-RU"/>
        </w:rPr>
        <w:t>自私係驕傲嘅不聽話仔。自私嘅人永遠都唔肯讓步!譬如講Ariy,佢阿媽同佢講:「咁多人話你錯,你唔知咩?」佢就答:「我知。」 雖然呢啲自我主義者搵唔到平靜,但佢哋仍然堅持己見!以亞流為例。佢媽媽同佢講:</w:t>
      </w:r>
      <w:r w:rsidR="003273EF">
        <w:rPr>
          <w:lang w:val="ru-RU"/>
        </w:rPr>
        <w:t>「</w:t>
      </w:r>
      <w:r w:rsidRPr="00041AE1">
        <w:rPr>
          <w:lang w:val="ru-RU"/>
        </w:rPr>
        <w:t>咁多人話你錯,你真係唔明?</w:t>
      </w:r>
      <w:r w:rsidR="003273EF">
        <w:rPr>
          <w:lang w:val="ru-RU"/>
        </w:rPr>
        <w:t>」</w:t>
      </w:r>
      <w:r w:rsidRPr="00041AE1">
        <w:rPr>
          <w:lang w:val="ru-RU"/>
        </w:rPr>
        <w:t>佢答:「我知,但我唔可以屈服喺佢哋嘅意見之下。</w:t>
      </w:r>
      <w:r w:rsidR="003273EF">
        <w:rPr>
          <w:lang w:val="ru-RU"/>
        </w:rPr>
        <w:t>」</w:t>
      </w:r>
      <w:r w:rsidRPr="00041AE1">
        <w:rPr>
          <w:lang w:val="ru-RU"/>
        </w:rPr>
        <w:t xml:space="preserve">亞流嘅自我主義令佢唔肯承認自己有錯。 </w:t>
      </w:r>
    </w:p>
    <w:p w14:paraId="5EE1F988" w14:textId="77777777" w:rsidR="00923824" w:rsidRPr="00041AE1" w:rsidRDefault="0052518D">
      <w:pPr>
        <w:pStyle w:val="paragraph"/>
        <w:spacing w:before="30" w:after="30"/>
        <w:ind w:left="60" w:right="60"/>
        <w:rPr>
          <w:lang w:val="ru-RU"/>
        </w:rPr>
      </w:pPr>
      <w:r w:rsidRPr="00041AE1">
        <w:rPr>
          <w:lang w:val="ru-RU"/>
        </w:rPr>
        <w:t xml:space="preserve">—佢真係唔在乎自己用異端思想誤導咗咁多人? </w:t>
      </w:r>
    </w:p>
    <w:p w14:paraId="1E2ECF1E" w14:textId="03D775B3" w:rsidR="00923824" w:rsidRPr="00041AE1" w:rsidRDefault="0052518D">
      <w:pPr>
        <w:pStyle w:val="paragraph"/>
        <w:spacing w:before="30" w:after="30"/>
        <w:ind w:left="60" w:right="60"/>
        <w:rPr>
          <w:lang w:val="ru-RU"/>
        </w:rPr>
      </w:pPr>
      <w:r w:rsidRPr="00041AE1">
        <w:rPr>
          <w:lang w:val="ru-RU"/>
        </w:rPr>
        <w:t>— 佢對呢樣嘢冇興趣。佢會話:「如果我承認自己錯咗,就會失去信徒對我的尊重</w:t>
      </w:r>
      <w:r w:rsidR="003273EF">
        <w:rPr>
          <w:lang w:val="ru-RU"/>
        </w:rPr>
        <w:t>。」</w:t>
      </w:r>
      <w:r w:rsidRPr="00041AE1">
        <w:rPr>
          <w:lang w:val="ru-RU"/>
        </w:rPr>
        <w:t xml:space="preserve">而且,佢越知道自己錯咗,就越積極去說服其他人佢啱。自私真係一件可怕嘅事! </w:t>
      </w:r>
    </w:p>
    <w:p w14:paraId="04CC7D48" w14:textId="77777777" w:rsidR="00923824" w:rsidRPr="00041AE1" w:rsidRDefault="0052518D">
      <w:pPr>
        <w:pStyle w:val="paragraph"/>
        <w:spacing w:before="30" w:after="30"/>
        <w:ind w:left="60" w:right="60"/>
        <w:rPr>
          <w:lang w:val="ru-RU"/>
        </w:rPr>
      </w:pPr>
      <w:r w:rsidRPr="00041AE1">
        <w:rPr>
          <w:lang w:val="ru-RU"/>
        </w:rPr>
        <w:t xml:space="preserve">— Geronda,自私嘅人同自大嘅人有咩分別? </w:t>
      </w:r>
    </w:p>
    <w:p w14:paraId="33EEDC4B" w14:textId="37EB8607" w:rsidR="00923824" w:rsidRPr="00041AE1" w:rsidRDefault="0052518D">
      <w:pPr>
        <w:pStyle w:val="paragraph"/>
        <w:spacing w:before="30" w:after="30"/>
        <w:ind w:left="60" w:right="60"/>
        <w:rPr>
          <w:lang w:val="ru-RU"/>
        </w:rPr>
      </w:pPr>
      <w:r w:rsidRPr="00041AE1">
        <w:rPr>
          <w:lang w:val="ru-RU"/>
        </w:rPr>
        <w:t>— 自私嘅人好執拗,好死硬,但有自豪感嘅人可能完全冇呢兩樣特質。譬如喺教堂,大家輪住去敬拜聖像,每個人都知道邊個跟住邊個。如果某位姊妹好自私,而另一位姊妹行 ahead,佢就會呷醋到唔肯上去敬拜聖像。 佢會話:</w:t>
      </w:r>
      <w:r w:rsidR="003273EF">
        <w:rPr>
          <w:lang w:val="ru-RU"/>
        </w:rPr>
        <w:t>「</w:t>
      </w:r>
      <w:r w:rsidRPr="00041AE1">
        <w:rPr>
          <w:lang w:val="ru-RU"/>
        </w:rPr>
        <w:t>如果佢插頭,我就根本唔去敬拜聖像</w:t>
      </w:r>
      <w:r w:rsidR="003273EF">
        <w:rPr>
          <w:lang w:val="ru-RU"/>
        </w:rPr>
        <w:t>。」</w:t>
      </w:r>
      <w:r w:rsidRPr="00041AE1">
        <w:rPr>
          <w:lang w:val="ru-RU"/>
        </w:rPr>
        <w:t>但如果佢係自大,佢都會嬲,但唔會表現出嚟;佢甚至可能會禮讓其他人,表面上裝作客氣:</w:t>
      </w:r>
      <w:r w:rsidR="003273EF">
        <w:rPr>
          <w:lang w:val="ru-RU"/>
        </w:rPr>
        <w:t>「</w:t>
      </w:r>
      <w:r w:rsidRPr="00041AE1">
        <w:rPr>
          <w:lang w:val="ru-RU"/>
        </w:rPr>
        <w:t>唔使啦!你先去,你都去啦!</w:t>
      </w:r>
      <w:r w:rsidR="003273EF">
        <w:rPr>
          <w:lang w:val="ru-RU"/>
        </w:rPr>
        <w:t xml:space="preserve">」 </w:t>
      </w:r>
    </w:p>
    <w:p w14:paraId="6D85F85E" w14:textId="77777777" w:rsidR="00923824" w:rsidRPr="00041AE1" w:rsidRDefault="0052518D">
      <w:pPr>
        <w:pStyle w:val="paragraph"/>
        <w:spacing w:before="30" w:after="30"/>
        <w:ind w:left="60" w:right="60"/>
        <w:rPr>
          <w:lang w:val="ru-RU"/>
        </w:rPr>
      </w:pPr>
      <w:r w:rsidRPr="00041AE1">
        <w:rPr>
          <w:lang w:val="ru-RU"/>
        </w:rPr>
        <w:t xml:space="preserve">— Geronda,當我嘅尊嚴畀人削弱嘅時候,我應該點做? </w:t>
      </w:r>
    </w:p>
    <w:p w14:paraId="47962728" w14:textId="77777777" w:rsidR="00923824" w:rsidRPr="00041AE1" w:rsidRDefault="0052518D">
      <w:pPr>
        <w:pStyle w:val="paragraph"/>
        <w:spacing w:before="30" w:after="30"/>
        <w:ind w:left="60" w:right="60"/>
        <w:rPr>
          <w:lang w:val="ru-RU"/>
        </w:rPr>
      </w:pPr>
      <w:r w:rsidRPr="00041AE1">
        <w:rPr>
          <w:lang w:val="ru-RU"/>
        </w:rPr>
        <w:t xml:space="preserve">—當你嘅自私受傷嗰陣,唔好急住去幫佢。放佢喺度,等佢自然死去。如果自私死咗,靈魂就會復活。 </w:t>
      </w:r>
    </w:p>
    <w:p w14:paraId="666910DB" w14:textId="77777777" w:rsidR="00923824" w:rsidRPr="00041AE1" w:rsidRDefault="0052518D">
      <w:pPr>
        <w:pStyle w:val="paragraph"/>
        <w:spacing w:before="30" w:after="30"/>
        <w:ind w:left="60" w:right="60"/>
        <w:rPr>
          <w:lang w:val="ru-RU"/>
        </w:rPr>
      </w:pPr>
      <w:r w:rsidRPr="00041AE1">
        <w:rPr>
          <w:lang w:val="ru-RU"/>
        </w:rPr>
        <w:t xml:space="preserve">— 而自私係點樣死去? </w:t>
      </w:r>
    </w:p>
    <w:p w14:paraId="67B88DE7" w14:textId="0AD42CB6" w:rsidR="00923824" w:rsidRDefault="0052518D">
      <w:pPr>
        <w:pStyle w:val="paragraph"/>
        <w:spacing w:before="30" w:after="30"/>
        <w:ind w:left="60" w:right="60"/>
        <w:rPr>
          <w:lang w:val="ru-RU"/>
        </w:rPr>
      </w:pPr>
      <w:r w:rsidRPr="00041AE1">
        <w:rPr>
          <w:lang w:val="ru-RU"/>
        </w:rPr>
        <w:t>—你要埋葬你嘅</w:t>
      </w:r>
      <w:r w:rsidR="003273EF">
        <w:rPr>
          <w:lang w:val="ru-RU"/>
        </w:rPr>
        <w:t>「</w:t>
      </w:r>
      <w:r w:rsidRPr="00041AE1">
        <w:rPr>
          <w:lang w:val="ru-RU"/>
        </w:rPr>
        <w:t>自我</w:t>
      </w:r>
      <w:r w:rsidR="003273EF">
        <w:rPr>
          <w:lang w:val="ru-RU"/>
        </w:rPr>
        <w:t>」,</w:t>
      </w:r>
      <w:r w:rsidRPr="00041AE1">
        <w:rPr>
          <w:lang w:val="ru-RU"/>
        </w:rPr>
        <w:t>等佢腐爛變成肥料,咁谦卑同愛先可以喺上面生長。</w:t>
      </w:r>
    </w:p>
    <w:p w14:paraId="5FA0862D" w14:textId="77777777" w:rsidR="0035780A" w:rsidRPr="00041AE1" w:rsidRDefault="0035780A" w:rsidP="0035780A">
      <w:pPr>
        <w:rPr>
          <w:lang w:val="ru-RU"/>
        </w:rPr>
      </w:pPr>
    </w:p>
    <w:p w14:paraId="2E28C9C9" w14:textId="77777777" w:rsidR="00923824" w:rsidRPr="00041AE1" w:rsidRDefault="0052518D" w:rsidP="0035780A">
      <w:pPr>
        <w:pStyle w:val="Heading4"/>
        <w:rPr>
          <w:lang w:val="ru-RU"/>
        </w:rPr>
      </w:pPr>
      <w:bookmarkStart w:id="93" w:name="_Toc196217945"/>
      <w:bookmarkStart w:id="94" w:name="_Toc196308633"/>
      <w:bookmarkStart w:id="95" w:name="_Toc242021448"/>
      <w:r w:rsidRPr="00041AE1">
        <w:rPr>
          <w:lang w:val="ru-RU"/>
        </w:rPr>
        <w:t>自我感覺良好</w:t>
      </w:r>
      <w:bookmarkEnd w:id="93"/>
      <w:bookmarkEnd w:id="94"/>
      <w:bookmarkEnd w:id="95"/>
    </w:p>
    <w:p w14:paraId="6DD1E8F3" w14:textId="77777777" w:rsidR="00923824" w:rsidRPr="00041AE1" w:rsidRDefault="0052518D">
      <w:pPr>
        <w:pStyle w:val="paragraph"/>
        <w:spacing w:before="30" w:after="30"/>
        <w:ind w:left="60" w:right="60"/>
        <w:rPr>
          <w:lang w:val="ru-RU"/>
        </w:rPr>
      </w:pPr>
      <w:r w:rsidRPr="00041AE1">
        <w:rPr>
          <w:i/>
          <w:iCs/>
          <w:lang w:val="ru-RU"/>
        </w:rPr>
        <w:t>—</w:t>
      </w:r>
      <w:r w:rsidRPr="00041AE1">
        <w:rPr>
          <w:lang w:val="ru-RU"/>
        </w:rPr>
        <w:t xml:space="preserve"> 導師,點解我咁容易就自大? </w:t>
      </w:r>
    </w:p>
    <w:p w14:paraId="28E2B6AD" w14:textId="77777777" w:rsidR="00923824" w:rsidRPr="00041AE1" w:rsidRDefault="0052518D">
      <w:pPr>
        <w:pStyle w:val="paragraph"/>
        <w:spacing w:before="30" w:after="30"/>
        <w:ind w:left="60" w:right="60"/>
        <w:rPr>
          <w:lang w:val="ru-RU"/>
        </w:rPr>
      </w:pPr>
      <w:r w:rsidRPr="00041AE1">
        <w:rPr>
          <w:lang w:val="ru-RU"/>
        </w:rPr>
        <w:t xml:space="preserve">—如果你咁容易畀驕傲征服,就代表你對自己評價好高,覺得自己好特別。 一個人如果唔覺得自己有啲特別,就唔會自大。既然你認為自己係個出色嘅人,就連最微小嘅事都令你好自豪,就好似高血壓患者一激動血壓就飆升咁。 </w:t>
      </w:r>
    </w:p>
    <w:p w14:paraId="1C86E331" w14:textId="77777777" w:rsidR="00923824" w:rsidRPr="00041AE1" w:rsidRDefault="0052518D">
      <w:pPr>
        <w:pStyle w:val="paragraph"/>
        <w:spacing w:before="30" w:after="30"/>
        <w:ind w:left="60" w:right="60"/>
        <w:rPr>
          <w:lang w:val="ru-RU"/>
        </w:rPr>
      </w:pPr>
      <w:r w:rsidRPr="00041AE1">
        <w:rPr>
          <w:lang w:val="ru-RU"/>
        </w:rPr>
        <w:t xml:space="preserve">— 導師,我心又冰冷晒。點解呢啲事成日都係我身上發生? </w:t>
      </w:r>
    </w:p>
    <w:p w14:paraId="7DC68831" w14:textId="77777777" w:rsidR="00923824" w:rsidRPr="00041AE1" w:rsidRDefault="0052518D">
      <w:pPr>
        <w:pStyle w:val="paragraph"/>
        <w:spacing w:before="30" w:after="30"/>
        <w:ind w:left="60" w:right="60"/>
        <w:rPr>
          <w:lang w:val="ru-RU"/>
        </w:rPr>
      </w:pPr>
      <w:r w:rsidRPr="00041AE1">
        <w:rPr>
          <w:lang w:val="ru-RU"/>
        </w:rPr>
        <w:t xml:space="preserve">—因為你個腦冇拴實,自大嘅風就吹入去。我幫你蓋咗個蓋,拴緊咗,但你就成日拆走。 而家我哋要戴更大嘅蓋,扭得更緊。你知唔知如果你冇呢個毛病,你可能會從基督嗰度收到啲咩恩賜?當我哋失去專注,魔鬼就會趁機潛入,用驕傲嘅尖端刺穿我哋嘅頭,將我哋吹到好似氣球咁,然後送我哋飛上天。 </w:t>
      </w:r>
    </w:p>
    <w:p w14:paraId="4463C540" w14:textId="77777777" w:rsidR="00923824" w:rsidRPr="00041AE1" w:rsidRDefault="0052518D">
      <w:pPr>
        <w:pStyle w:val="paragraph"/>
        <w:spacing w:before="30" w:after="30"/>
        <w:ind w:left="60" w:right="60"/>
        <w:rPr>
          <w:lang w:val="ru-RU"/>
        </w:rPr>
      </w:pPr>
      <w:r w:rsidRPr="00041AE1">
        <w:rPr>
          <w:lang w:val="ru-RU"/>
        </w:rPr>
        <w:t xml:space="preserve">— 自以為高人一等嘅人,好難睇到別人嘅好。 </w:t>
      </w:r>
    </w:p>
    <w:p w14:paraId="4292EF0F" w14:textId="77777777" w:rsidR="00923824" w:rsidRPr="00041AE1" w:rsidRDefault="0052518D">
      <w:pPr>
        <w:pStyle w:val="paragraph"/>
        <w:spacing w:before="30" w:after="30"/>
        <w:ind w:left="60" w:right="60"/>
        <w:rPr>
          <w:lang w:val="ru-RU"/>
        </w:rPr>
      </w:pPr>
      <w:r w:rsidRPr="00041AE1">
        <w:rPr>
          <w:lang w:val="ru-RU"/>
        </w:rPr>
        <w:t xml:space="preserve">— 呢點講得啱。一個自視甚高嘅人,畀驕傲嘅迷霧籠罩,冇咗屬靈嘅健康同清晰嘅異象;正因如此,佢先至認唔出其他人所擁有嘅恩賜。 </w:t>
      </w:r>
      <w:r w:rsidRPr="00041AE1">
        <w:rPr>
          <w:lang w:val="ru-RU"/>
        </w:rPr>
        <w:lastRenderedPageBreak/>
        <w:t xml:space="preserve">如果上帝自己都沉迷喺對自己嘅高傲諗法入面,佢點可以畀我哋有崇高嘅思想?如果基督只係喺我哋腦海入面轉動一個齒輪,我哋就會即刻開始講一大堆廢話。喺呢度有咩值得自誇嘅? </w:t>
      </w:r>
    </w:p>
    <w:p w14:paraId="19E9DEE1" w14:textId="2C484D9B" w:rsidR="00923824" w:rsidRDefault="0052518D">
      <w:pPr>
        <w:pStyle w:val="paragraph"/>
        <w:spacing w:before="30" w:after="30"/>
        <w:ind w:left="60" w:right="60"/>
        <w:rPr>
          <w:lang w:val="ru-RU"/>
        </w:rPr>
      </w:pPr>
      <w:r w:rsidRPr="00041AE1">
        <w:rPr>
          <w:lang w:val="ru-RU"/>
        </w:rPr>
        <w:t>凡係對自己評價好高嘅人,都同現實脫節;咁嘅人簡直就係個癲佬。你要慢慢落返嚟,返返現實,先搵到你嘅真我;否則你只會一直浮喺雲端,白費力氣!</w:t>
      </w:r>
    </w:p>
    <w:p w14:paraId="69700BBC" w14:textId="77777777" w:rsidR="0035780A" w:rsidRPr="00041AE1" w:rsidRDefault="0035780A" w:rsidP="0035780A">
      <w:pPr>
        <w:rPr>
          <w:lang w:val="ru-RU"/>
        </w:rPr>
      </w:pPr>
    </w:p>
    <w:p w14:paraId="3C181BB4" w14:textId="77777777" w:rsidR="00923824" w:rsidRPr="00041AE1" w:rsidRDefault="0052518D" w:rsidP="0035780A">
      <w:pPr>
        <w:pStyle w:val="Heading4"/>
        <w:rPr>
          <w:lang w:val="ru-RU"/>
        </w:rPr>
      </w:pPr>
      <w:bookmarkStart w:id="96" w:name="_Toc196217946"/>
      <w:bookmarkStart w:id="97" w:name="_Toc196308634"/>
      <w:bookmarkStart w:id="98" w:name="_Toc242021449"/>
      <w:r w:rsidRPr="00041AE1">
        <w:rPr>
          <w:lang w:val="ru-RU"/>
        </w:rPr>
        <w:t>自信</w:t>
      </w:r>
      <w:bookmarkEnd w:id="96"/>
      <w:bookmarkEnd w:id="97"/>
      <w:bookmarkEnd w:id="98"/>
    </w:p>
    <w:p w14:paraId="03EBAA8D" w14:textId="78FB7A19" w:rsidR="00923824" w:rsidRPr="00041AE1" w:rsidRDefault="0052518D">
      <w:pPr>
        <w:pStyle w:val="paragraph"/>
        <w:spacing w:before="30" w:after="30"/>
        <w:ind w:left="60" w:right="60"/>
        <w:rPr>
          <w:lang w:val="ru-RU"/>
        </w:rPr>
      </w:pPr>
      <w:r w:rsidRPr="00041AE1">
        <w:rPr>
          <w:lang w:val="ru-RU"/>
        </w:rPr>
        <w:t>—Geronda,呢句</w:t>
      </w:r>
      <w:r w:rsidR="003273EF">
        <w:rPr>
          <w:lang w:val="ru-RU"/>
        </w:rPr>
        <w:t>「</w:t>
      </w:r>
      <w:r w:rsidRPr="00041AE1">
        <w:rPr>
          <w:lang w:val="ru-RU"/>
        </w:rPr>
        <w:t>如果主唔興建呢間屋,興建嘅人就枉費心機</w:t>
      </w:r>
      <w:r w:rsidR="003273EF">
        <w:rPr>
          <w:lang w:val="ru-RU"/>
        </w:rPr>
        <w:t>」</w:t>
      </w:r>
      <w:r w:rsidR="00D76F3F">
        <w:rPr>
          <w:rStyle w:val="FootnoteReference"/>
          <w:lang w:val="ru-RU"/>
        </w:rPr>
        <w:footnoteReference w:id="24"/>
      </w:r>
      <w:r w:rsidRPr="00041AE1">
        <w:rPr>
          <w:lang w:val="ru-RU"/>
        </w:rPr>
        <w:t xml:space="preserve"> 係乜意思? </w:t>
      </w:r>
    </w:p>
    <w:p w14:paraId="02FA94C1" w14:textId="3915377A" w:rsidR="00923824" w:rsidRPr="00041AE1" w:rsidRDefault="0052518D">
      <w:pPr>
        <w:pStyle w:val="paragraph"/>
        <w:spacing w:before="30" w:after="30"/>
        <w:ind w:left="60" w:right="60"/>
        <w:rPr>
          <w:lang w:val="ru-RU"/>
        </w:rPr>
      </w:pPr>
      <w:r w:rsidRPr="00041AE1">
        <w:rPr>
          <w:lang w:val="ru-RU"/>
        </w:rPr>
        <w:t>— 呢度講嘅係人嘅自信。喺大剃度禮期間,當問到候選人:</w:t>
      </w:r>
      <w:r w:rsidR="003273EF">
        <w:rPr>
          <w:lang w:val="ru-RU"/>
        </w:rPr>
        <w:t>「</w:t>
      </w:r>
      <w:r w:rsidRPr="00041AE1">
        <w:rPr>
          <w:lang w:val="ru-RU"/>
        </w:rPr>
        <w:t>你答應受得住所有呢啲……?</w:t>
      </w:r>
      <w:r w:rsidR="003273EF">
        <w:rPr>
          <w:lang w:val="ru-RU"/>
        </w:rPr>
        <w:t>」</w:t>
      </w:r>
      <w:r w:rsidRPr="00041AE1">
        <w:rPr>
          <w:lang w:val="ru-RU"/>
        </w:rPr>
        <w:t>佢就會答:</w:t>
      </w:r>
      <w:r w:rsidR="003273EF">
        <w:rPr>
          <w:lang w:val="ru-RU"/>
        </w:rPr>
        <w:t>「</w:t>
      </w:r>
      <w:r w:rsidRPr="00041AE1">
        <w:rPr>
          <w:lang w:val="ru-RU"/>
        </w:rPr>
        <w:t>係,有上帝幫手</w:t>
      </w:r>
      <w:r w:rsidR="003273EF">
        <w:rPr>
          <w:lang w:val="ru-RU"/>
        </w:rPr>
        <w:t>。」</w:t>
      </w:r>
      <w:r w:rsidR="00104C45">
        <w:rPr>
          <w:rStyle w:val="FootnoteReference"/>
          <w:lang w:val="ru-RU"/>
        </w:rPr>
        <w:footnoteReference w:id="25"/>
      </w:r>
      <w:r w:rsidRPr="00041AE1">
        <w:rPr>
          <w:lang w:val="ru-RU"/>
        </w:rPr>
        <w:t xml:space="preserve"> 佢唔會話:</w:t>
      </w:r>
      <w:r w:rsidR="003273EF">
        <w:rPr>
          <w:lang w:val="ru-RU"/>
        </w:rPr>
        <w:t>「</w:t>
      </w:r>
      <w:r w:rsidRPr="00041AE1">
        <w:rPr>
          <w:lang w:val="ru-RU"/>
        </w:rPr>
        <w:t>係,我全部都自己頂得住</w:t>
      </w:r>
      <w:r w:rsidR="003273EF">
        <w:rPr>
          <w:lang w:val="ru-RU"/>
        </w:rPr>
        <w:t>。」</w:t>
      </w:r>
      <w:r w:rsidRPr="00041AE1">
        <w:rPr>
          <w:lang w:val="ru-RU"/>
        </w:rPr>
        <w:t>如果一個人唔將上帝放喺一切之上,反而話:</w:t>
      </w:r>
      <w:r w:rsidR="003273EF">
        <w:rPr>
          <w:lang w:val="ru-RU"/>
        </w:rPr>
        <w:t>「</w:t>
      </w:r>
      <w:r w:rsidRPr="00041AE1">
        <w:rPr>
          <w:lang w:val="ru-RU"/>
        </w:rPr>
        <w:t>我自行搞掂;我靠自己嘅力量去做某啲嘢</w:t>
      </w:r>
      <w:r w:rsidR="003273EF">
        <w:rPr>
          <w:lang w:val="ru-RU"/>
        </w:rPr>
        <w:t>,」</w:t>
      </w:r>
      <w:r w:rsidRPr="00041AE1">
        <w:rPr>
          <w:lang w:val="ru-RU"/>
        </w:rPr>
        <w:t xml:space="preserve">就算佢撞爆自己個額頭,都一樣乜都做唔到。 </w:t>
      </w:r>
    </w:p>
    <w:p w14:paraId="6229660F" w14:textId="77777777" w:rsidR="00923824" w:rsidRPr="00041AE1" w:rsidRDefault="0052518D">
      <w:pPr>
        <w:pStyle w:val="paragraph"/>
        <w:spacing w:before="30" w:after="30"/>
        <w:ind w:left="60" w:right="60"/>
        <w:rPr>
          <w:lang w:val="ru-RU"/>
        </w:rPr>
      </w:pPr>
      <w:r w:rsidRPr="00041AE1">
        <w:rPr>
          <w:lang w:val="ru-RU"/>
        </w:rPr>
        <w:t xml:space="preserve">—Geronda,我令啲姊妹好困擾:佢哋同我講一樣嘢,但我做嘅完全唔同。 </w:t>
      </w:r>
    </w:p>
    <w:p w14:paraId="693D4542" w14:textId="072BB3E1" w:rsidR="00923824" w:rsidRPr="00041AE1" w:rsidRDefault="0052518D">
      <w:pPr>
        <w:pStyle w:val="paragraph"/>
        <w:spacing w:before="30" w:after="30"/>
        <w:ind w:left="60" w:right="60"/>
        <w:rPr>
          <w:lang w:val="ru-RU"/>
        </w:rPr>
      </w:pPr>
      <w:r w:rsidRPr="00041AE1">
        <w:rPr>
          <w:lang w:val="ru-RU"/>
        </w:rPr>
        <w:t>— 呢件事發生喺你身上,就係因為你太自大。你以為自己係捉到蒼蠅,但其實你捉到嘅只係空氣!你舉起手,以為捉到隻蒼蠅,大叫「我捉到</w:t>
      </w:r>
      <w:r w:rsidR="003273EF">
        <w:rPr>
          <w:b/>
          <w:bCs/>
          <w:i/>
          <w:iCs/>
          <w:lang w:val="ru-RU"/>
        </w:rPr>
        <w:t>啦!」</w:t>
      </w:r>
      <w:r w:rsidRPr="00041AE1">
        <w:rPr>
          <w:lang w:val="ru-RU"/>
        </w:rPr>
        <w:t>,但你隻拳頭係空嘅。你再舉起另一隻手。 「我捉到隻蒼蠅</w:t>
      </w:r>
      <w:r w:rsidR="003273EF">
        <w:rPr>
          <w:b/>
          <w:bCs/>
          <w:i/>
          <w:iCs/>
          <w:lang w:val="ru-RU"/>
        </w:rPr>
        <w:t>啦!」</w:t>
      </w:r>
      <w:r w:rsidRPr="00041AE1">
        <w:rPr>
          <w:lang w:val="ru-RU"/>
        </w:rPr>
        <w:t>你大叫,但你隻拳頭又係空無一物。首先先檢查清楚你隻拳頭入面有冇嘢,然後先講:</w:t>
      </w:r>
      <w:r w:rsidR="003273EF">
        <w:rPr>
          <w:lang w:val="ru-RU"/>
        </w:rPr>
        <w:t>「</w:t>
      </w:r>
      <w:r w:rsidRPr="00041AE1">
        <w:rPr>
          <w:lang w:val="ru-RU"/>
        </w:rPr>
        <w:t>我捉到啦。</w:t>
      </w:r>
      <w:r w:rsidR="003273EF">
        <w:rPr>
          <w:b/>
          <w:bCs/>
          <w:i/>
          <w:iCs/>
          <w:lang w:val="ru-RU"/>
        </w:rPr>
        <w:t xml:space="preserve">」 </w:t>
      </w:r>
    </w:p>
    <w:p w14:paraId="6E96F6D3" w14:textId="77777777" w:rsidR="00923824" w:rsidRPr="00041AE1" w:rsidRDefault="0052518D">
      <w:pPr>
        <w:pStyle w:val="paragraph"/>
        <w:spacing w:before="30" w:after="30"/>
        <w:ind w:left="60" w:right="60"/>
        <w:rPr>
          <w:lang w:val="ru-RU"/>
        </w:rPr>
      </w:pPr>
      <w:r w:rsidRPr="00041AE1">
        <w:rPr>
          <w:lang w:val="ru-RU"/>
        </w:rPr>
        <w:t xml:space="preserve">—我啲姊妹話同我一齊好難,因為我死撐自己嘅意見,但我自己就唔覺得。 </w:t>
      </w:r>
    </w:p>
    <w:p w14:paraId="3087F48A" w14:textId="4EB80BC2" w:rsidR="00923824" w:rsidRPr="00041AE1" w:rsidRDefault="0052518D">
      <w:pPr>
        <w:pStyle w:val="paragraph"/>
        <w:spacing w:before="30" w:after="30"/>
        <w:ind w:left="60" w:right="60"/>
        <w:rPr>
          <w:lang w:val="ru-RU"/>
        </w:rPr>
      </w:pPr>
      <w:r w:rsidRPr="00041AE1">
        <w:rPr>
          <w:lang w:val="ru-RU"/>
        </w:rPr>
        <w:t>— 你知唔知呢度有咩問題?當你有咗一個特定嘅意見,你唔會諗</w:t>
      </w:r>
      <w:r w:rsidR="003273EF">
        <w:rPr>
          <w:lang w:val="ru-RU"/>
        </w:rPr>
        <w:t>「</w:t>
      </w:r>
      <w:r w:rsidRPr="00041AE1">
        <w:rPr>
          <w:lang w:val="ru-RU"/>
        </w:rPr>
        <w:t>我有個諗法,唔知係咪啱</w:t>
      </w:r>
      <w:r w:rsidR="003273EF">
        <w:rPr>
          <w:lang w:val="ru-RU"/>
        </w:rPr>
        <w:t>」,</w:t>
      </w:r>
      <w:r w:rsidRPr="00041AE1">
        <w:rPr>
          <w:lang w:val="ru-RU"/>
        </w:rPr>
        <w:t>而係相信自己嘅意見永遠都啱,所以先至死撐。 你就好似嗰個家庭主婦,佢老公叫佢整 隻八爪魚,但隻八爪魚少咗隻觸手。老公就問:「好咗未?八爪魚煮好咗未?</w:t>
      </w:r>
      <w:r w:rsidR="003273EF">
        <w:rPr>
          <w:lang w:val="ru-RU"/>
        </w:rPr>
        <w:t>」</w:t>
      </w:r>
      <w:r w:rsidRPr="00041AE1">
        <w:rPr>
          <w:lang w:val="ru-RU"/>
        </w:rPr>
        <w:t>老婆就答:</w:t>
      </w:r>
      <w:r w:rsidR="003273EF">
        <w:rPr>
          <w:lang w:val="ru-RU"/>
        </w:rPr>
        <w:t>「</w:t>
      </w:r>
      <w:r w:rsidRPr="00041AE1">
        <w:rPr>
          <w:lang w:val="ru-RU"/>
        </w:rPr>
        <w:t>邊隻八爪魚?係七隻腳嗰隻啦!</w:t>
      </w:r>
      <w:r w:rsidR="003273EF">
        <w:rPr>
          <w:lang w:val="ru-RU"/>
        </w:rPr>
        <w:t>」「</w:t>
      </w:r>
      <w:r w:rsidRPr="00041AE1">
        <w:rPr>
          <w:lang w:val="ru-RU"/>
        </w:rPr>
        <w:t>唔係七隻腳,係八爪魚!</w:t>
      </w:r>
      <w:r w:rsidR="003273EF">
        <w:rPr>
          <w:lang w:val="ru-RU"/>
        </w:rPr>
        <w:t>」</w:t>
      </w:r>
      <w:r w:rsidRPr="00041AE1">
        <w:rPr>
          <w:lang w:val="ru-RU"/>
        </w:rPr>
        <w:t xml:space="preserve"> — </w:t>
      </w:r>
      <w:r w:rsidR="003273EF">
        <w:rPr>
          <w:lang w:val="ru-RU"/>
        </w:rPr>
        <w:t>「</w:t>
      </w:r>
      <w:r w:rsidRPr="00041AE1">
        <w:rPr>
          <w:lang w:val="ru-RU"/>
        </w:rPr>
        <w:t>唔係八爪魚,係七隻腳嘅!</w:t>
      </w:r>
      <w:r w:rsidR="003273EF">
        <w:rPr>
          <w:lang w:val="ru-RU"/>
        </w:rPr>
        <w:t>」</w:t>
      </w:r>
      <w:r w:rsidRPr="00041AE1">
        <w:rPr>
          <w:lang w:val="ru-RU"/>
        </w:rPr>
        <w:t xml:space="preserve">最後個老公頂唔順,嬲到將個死硬老婆擲落井。但就算喺井底,佢都仲係摷住手指,數住七、七、七!所以,你盡管講你嘅睇法,但唔好死撐自己嗰套。 </w:t>
      </w:r>
    </w:p>
    <w:p w14:paraId="6ABD1D95" w14:textId="77777777" w:rsidR="00923824" w:rsidRPr="00041AE1" w:rsidRDefault="0052518D">
      <w:pPr>
        <w:pStyle w:val="paragraph"/>
        <w:spacing w:before="30" w:after="30"/>
        <w:ind w:left="60" w:right="60"/>
        <w:rPr>
          <w:lang w:val="ru-RU"/>
        </w:rPr>
      </w:pPr>
      <w:r w:rsidRPr="00041AE1">
        <w:rPr>
          <w:lang w:val="ru-RU"/>
        </w:rPr>
        <w:t xml:space="preserve">— 但我經常覺得,我嘅意見比同我一齊做嘢嘅姊妹哋更正確。 </w:t>
      </w:r>
    </w:p>
    <w:p w14:paraId="7424D9F5" w14:textId="77777777" w:rsidR="00923824" w:rsidRPr="00041AE1" w:rsidRDefault="0052518D">
      <w:pPr>
        <w:pStyle w:val="paragraph"/>
        <w:spacing w:before="30" w:after="30"/>
        <w:ind w:left="60" w:right="60"/>
        <w:rPr>
          <w:lang w:val="ru-RU"/>
        </w:rPr>
      </w:pPr>
      <w:r w:rsidRPr="00041AE1">
        <w:rPr>
          <w:lang w:val="ru-RU"/>
        </w:rPr>
        <w:t xml:space="preserve">— 就係因為你過份自信,先至令到你眼中嘅一切都係咁樣。要小心:一個人如果對所有事都用過份理性嘅方法,加埋佢嘅自私同自信,最終可能會完全唔聽人講嘢。 </w:t>
      </w:r>
    </w:p>
    <w:p w14:paraId="44CA7D5F" w14:textId="77777777" w:rsidR="00923824" w:rsidRPr="00041AE1" w:rsidRDefault="0052518D">
      <w:pPr>
        <w:pStyle w:val="paragraph"/>
        <w:spacing w:before="30" w:after="30"/>
        <w:ind w:left="60" w:right="60"/>
        <w:rPr>
          <w:lang w:val="ru-RU"/>
        </w:rPr>
      </w:pPr>
      <w:r w:rsidRPr="00041AE1">
        <w:rPr>
          <w:lang w:val="ru-RU"/>
        </w:rPr>
        <w:t xml:space="preserve">— 我點樣先可以擺脫我嘅自負? </w:t>
      </w:r>
    </w:p>
    <w:p w14:paraId="2738789C" w14:textId="15CEBAB3" w:rsidR="00923824" w:rsidRDefault="0052518D">
      <w:pPr>
        <w:pStyle w:val="paragraph"/>
        <w:spacing w:before="30" w:after="30"/>
        <w:ind w:left="60" w:right="60"/>
        <w:rPr>
          <w:lang w:val="ru-RU"/>
        </w:rPr>
      </w:pPr>
      <w:r w:rsidRPr="00041AE1">
        <w:rPr>
          <w:lang w:val="ru-RU"/>
        </w:rPr>
        <w:t>— 好好反省自己,你就會見到自己冇一樣嘢係自己嘅,冇一樣嘢可以唔靠上帝嘅幫助去做。如果你明白你做嘅好事都係上帝賜予,而你嘅愚蠢就係自己造成,咁你自然會唔再信自己,擺脫你嘅自大自信。</w:t>
      </w:r>
    </w:p>
    <w:p w14:paraId="5E96D547" w14:textId="77777777" w:rsidR="00244642" w:rsidRPr="00041AE1" w:rsidRDefault="00244642" w:rsidP="00244642">
      <w:pPr>
        <w:rPr>
          <w:lang w:val="ru-RU"/>
        </w:rPr>
      </w:pPr>
    </w:p>
    <w:p w14:paraId="3C77BD02" w14:textId="77777777" w:rsidR="00923824" w:rsidRPr="00041AE1" w:rsidRDefault="0052518D" w:rsidP="00244642">
      <w:pPr>
        <w:pStyle w:val="Heading4"/>
        <w:rPr>
          <w:lang w:val="ru-RU"/>
        </w:rPr>
      </w:pPr>
      <w:bookmarkStart w:id="99" w:name="_Toc196217947"/>
      <w:bookmarkStart w:id="100" w:name="_Toc196308635"/>
      <w:bookmarkStart w:id="101" w:name="_Toc242021450"/>
      <w:r w:rsidRPr="00041AE1">
        <w:rPr>
          <w:lang w:val="ru-RU"/>
        </w:rPr>
        <w:lastRenderedPageBreak/>
        <w:t>吹噓</w:t>
      </w:r>
      <w:bookmarkEnd w:id="99"/>
      <w:bookmarkEnd w:id="100"/>
      <w:bookmarkEnd w:id="101"/>
    </w:p>
    <w:p w14:paraId="589AC261" w14:textId="77777777" w:rsidR="00923824" w:rsidRPr="00041AE1" w:rsidRDefault="0052518D">
      <w:pPr>
        <w:pStyle w:val="paragraph"/>
        <w:spacing w:before="30" w:after="30"/>
        <w:ind w:left="60" w:right="60"/>
        <w:rPr>
          <w:lang w:val="ru-RU"/>
        </w:rPr>
      </w:pPr>
      <w:r w:rsidRPr="00041AE1">
        <w:rPr>
          <w:lang w:val="ru-RU"/>
        </w:rPr>
        <w:t xml:space="preserve">— Geronda,有冇人如果滿腔驕傲,就會成日到處宣揚自己做嘅好事? </w:t>
      </w:r>
    </w:p>
    <w:p w14:paraId="441FD61C" w14:textId="1623924A" w:rsidR="00923824" w:rsidRPr="00041AE1" w:rsidRDefault="0052518D">
      <w:pPr>
        <w:pStyle w:val="paragraph"/>
        <w:spacing w:before="30" w:after="30"/>
        <w:ind w:left="60" w:right="60"/>
        <w:rPr>
          <w:lang w:val="ru-RU"/>
        </w:rPr>
      </w:pPr>
      <w:r w:rsidRPr="00041AE1">
        <w:rPr>
          <w:lang w:val="ru-RU"/>
        </w:rPr>
        <w:t>— 無論佢承唔承認,佢心入面都仲潛藏住一絲自鳴得意嘅感覺!前幾日,有個男人嚟搵我。佢不停咁講自己,偶爾仲會插一句:</w:t>
      </w:r>
      <w:r w:rsidR="003273EF">
        <w:rPr>
          <w:lang w:val="ru-RU"/>
        </w:rPr>
        <w:t>「</w:t>
      </w:r>
      <w:r w:rsidRPr="00041AE1">
        <w:rPr>
          <w:lang w:val="ru-RU"/>
        </w:rPr>
        <w:t>我講呢啲係為咗榮耀上帝</w:t>
      </w:r>
      <w:r w:rsidR="003273EF">
        <w:rPr>
          <w:lang w:val="ru-RU"/>
        </w:rPr>
        <w:t>。」</w:t>
      </w:r>
      <w:r w:rsidRPr="00041AE1">
        <w:rPr>
          <w:lang w:val="ru-RU"/>
        </w:rPr>
        <w:t>佢就係咁講個不停…… 「我講呢啲都係為咗榮耀上帝</w:t>
      </w:r>
      <w:r w:rsidR="003273EF">
        <w:rPr>
          <w:lang w:val="ru-RU"/>
        </w:rPr>
        <w:t>。」</w:t>
      </w:r>
      <w:r w:rsidRPr="00041AE1">
        <w:rPr>
          <w:lang w:val="ru-RU"/>
        </w:rPr>
        <w:t>我輕輕指出:</w:t>
      </w:r>
      <w:r w:rsidR="003273EF">
        <w:rPr>
          <w:lang w:val="ru-RU"/>
        </w:rPr>
        <w:t>「</w:t>
      </w:r>
      <w:r w:rsidRPr="00041AE1">
        <w:rPr>
          <w:lang w:val="ru-RU"/>
        </w:rPr>
        <w:t>可能都有少少你自己嘅榮耀喺入面?</w:t>
      </w:r>
      <w:r w:rsidR="003273EF">
        <w:rPr>
          <w:lang w:val="ru-RU"/>
        </w:rPr>
        <w:t>」</w:t>
      </w:r>
      <w:r w:rsidRPr="00041AE1">
        <w:rPr>
          <w:lang w:val="ru-RU"/>
        </w:rPr>
        <w:t xml:space="preserve"> 「唔係,完全唔係,</w:t>
      </w:r>
      <w:r w:rsidR="003273EF">
        <w:rPr>
          <w:lang w:val="ru-RU"/>
        </w:rPr>
        <w:t>呢啲都係為咗榮耀上帝……」</w:t>
      </w:r>
      <w:r w:rsidRPr="00041AE1">
        <w:rPr>
          <w:lang w:val="ru-RU"/>
        </w:rPr>
        <w:t>原來呢位先生嚟唔係傾心事,而係要</w:t>
      </w:r>
      <w:r w:rsidR="003273EF">
        <w:rPr>
          <w:lang w:val="ru-RU"/>
        </w:rPr>
        <w:t>「</w:t>
      </w:r>
      <w:r w:rsidRPr="00041AE1">
        <w:rPr>
          <w:lang w:val="ru-RU"/>
        </w:rPr>
        <w:t>為榮耀上帝</w:t>
      </w:r>
      <w:r w:rsidR="003273EF">
        <w:rPr>
          <w:lang w:val="ru-RU"/>
        </w:rPr>
        <w:t>」</w:t>
      </w:r>
      <w:r w:rsidRPr="00041AE1">
        <w:rPr>
          <w:lang w:val="ru-RU"/>
        </w:rPr>
        <w:t xml:space="preserve">嚟敍述佢嘅成就,但實際上佢講晒成篇故事都係為咗自己嘅榮耀。 </w:t>
      </w:r>
    </w:p>
    <w:p w14:paraId="1465C5F8" w14:textId="3B4631C6" w:rsidR="00923824" w:rsidRPr="00041AE1" w:rsidRDefault="0052518D">
      <w:pPr>
        <w:pStyle w:val="paragraph"/>
        <w:spacing w:before="30" w:after="30"/>
        <w:ind w:left="60" w:right="60"/>
        <w:rPr>
          <w:lang w:val="ru-RU"/>
        </w:rPr>
      </w:pPr>
      <w:r w:rsidRPr="00041AE1">
        <w:rPr>
          <w:lang w:val="ru-RU"/>
        </w:rPr>
        <w:t>無論如何,一個人如果向人吹噓自己做過嘅好事,並且為此感到自豪,就會蝕底。不但徒勞無功,仲會被譴責。有位準備做神父嘅人,就喺受按立前四十日,退去一間偏遠嘅修道院靜修。 過咗三十八日,佢本嚟應該離開嗰間寺院返去塵世。但佢費盡心機,又返去寺院多留兩日,好等日後可以講佢喺按立前喺寺院度靜修咗四十日。畢竟,連摩西喺西奈山攞到十誡之前,都喺度守咗四十日!</w:t>
      </w:r>
      <w:r w:rsidR="00104C45">
        <w:rPr>
          <w:rStyle w:val="FootnoteReference"/>
          <w:lang w:val="ru-RU"/>
        </w:rPr>
        <w:footnoteReference w:id="26"/>
      </w:r>
      <w:r w:rsidRPr="00041AE1">
        <w:rPr>
          <w:lang w:val="ru-RU"/>
        </w:rPr>
        <w:t xml:space="preserve"> 之後佢同大家講:</w:t>
      </w:r>
      <w:r w:rsidR="003273EF">
        <w:rPr>
          <w:lang w:val="ru-RU"/>
        </w:rPr>
        <w:t>「</w:t>
      </w:r>
      <w:r w:rsidRPr="00041AE1">
        <w:rPr>
          <w:lang w:val="ru-RU"/>
        </w:rPr>
        <w:t>我喺受按立之前,獨處咗四十日</w:t>
      </w:r>
      <w:r w:rsidR="003273EF">
        <w:rPr>
          <w:lang w:val="ru-RU"/>
        </w:rPr>
        <w:t>。」</w:t>
      </w:r>
      <w:r w:rsidRPr="00041AE1">
        <w:rPr>
          <w:lang w:val="ru-RU"/>
        </w:rPr>
        <w:t xml:space="preserve">但係恩典係咁嚟㗎咩?佢如果只留二十日、十五日,甚至一日都唔留,反而更好,咁就冇理由吹噓自己留咗四十日——咁樣佢先會得着更多嘅恩典。 </w:t>
      </w:r>
    </w:p>
    <w:p w14:paraId="1F686DBF" w14:textId="29664DE9" w:rsidR="00923824" w:rsidRPr="00041AE1" w:rsidRDefault="0052518D">
      <w:pPr>
        <w:pStyle w:val="paragraph"/>
        <w:spacing w:before="30" w:after="30"/>
        <w:ind w:left="60" w:right="60"/>
        <w:rPr>
          <w:lang w:val="ru-RU"/>
        </w:rPr>
      </w:pPr>
      <w:r w:rsidRPr="00041AE1">
        <w:rPr>
          <w:lang w:val="ru-RU"/>
        </w:rPr>
        <w:t>— Geronda,使徒保羅話:</w:t>
      </w:r>
      <w:r w:rsidR="003273EF">
        <w:rPr>
          <w:lang w:val="ru-RU"/>
        </w:rPr>
        <w:t>「</w:t>
      </w:r>
      <w:r w:rsidRPr="00041AE1">
        <w:rPr>
          <w:lang w:val="ru-RU"/>
        </w:rPr>
        <w:t>誇口的,當以主誇口。</w:t>
      </w:r>
      <w:r w:rsidR="003273EF">
        <w:rPr>
          <w:lang w:val="ru-RU"/>
        </w:rPr>
        <w:t>」</w:t>
      </w:r>
      <w:r w:rsidR="00042E19">
        <w:rPr>
          <w:rStyle w:val="FootnoteReference"/>
          <w:lang w:val="ru-RU"/>
        </w:rPr>
        <w:footnoteReference w:id="27"/>
      </w:r>
      <w:r w:rsidRPr="00041AE1">
        <w:rPr>
          <w:lang w:val="ru-RU"/>
        </w:rPr>
        <w:t xml:space="preserve"> 咁樣誇口會唔會有驕傲? </w:t>
      </w:r>
    </w:p>
    <w:p w14:paraId="04470A23" w14:textId="5B80FA47" w:rsidR="00923824" w:rsidRDefault="0052518D">
      <w:pPr>
        <w:pStyle w:val="paragraph"/>
        <w:spacing w:before="30" w:after="30"/>
        <w:ind w:left="60" w:right="60"/>
        <w:rPr>
          <w:lang w:val="ru-RU"/>
        </w:rPr>
      </w:pPr>
      <w:r w:rsidRPr="00041AE1">
        <w:rPr>
          <w:lang w:val="ru-RU"/>
        </w:rPr>
        <w:t>— 唔係。點會有驕傲呢?呢唔係驕傲,而係讚美同感謝上帝。如果我哋認為成為基督徒係好主嘅恩典同祝福,就唔會有驕傲。 例如,如果有人視為特別嘅福氣,並為神賜俾佢哋好又虔誠嘅父母而喜樂, 呢個並唔代表佢哋用世俗嘅讚揚嚟誇口,而係代表佢哋對神心存感恩。</w:t>
      </w:r>
    </w:p>
    <w:p w14:paraId="0ABD95BA" w14:textId="77777777" w:rsidR="00244642" w:rsidRPr="00041AE1" w:rsidRDefault="00244642" w:rsidP="00244642">
      <w:pPr>
        <w:rPr>
          <w:lang w:val="ru-RU"/>
        </w:rPr>
      </w:pPr>
    </w:p>
    <w:p w14:paraId="345C9AB6" w14:textId="77777777" w:rsidR="00923824" w:rsidRPr="00041AE1" w:rsidRDefault="0052518D" w:rsidP="00244642">
      <w:pPr>
        <w:pStyle w:val="Heading4"/>
        <w:rPr>
          <w:lang w:val="ru-RU"/>
        </w:rPr>
      </w:pPr>
      <w:bookmarkStart w:id="102" w:name="_Toc196217948"/>
      <w:bookmarkStart w:id="103" w:name="_Toc196308636"/>
      <w:bookmarkStart w:id="104" w:name="_Toc242021451"/>
      <w:r w:rsidRPr="00041AE1">
        <w:rPr>
          <w:lang w:val="ru-RU"/>
        </w:rPr>
        <w:t>討好人</w:t>
      </w:r>
      <w:bookmarkEnd w:id="102"/>
      <w:bookmarkEnd w:id="103"/>
      <w:bookmarkEnd w:id="104"/>
    </w:p>
    <w:p w14:paraId="5FA80238" w14:textId="77777777" w:rsidR="00923824" w:rsidRPr="00041AE1" w:rsidRDefault="0052518D">
      <w:pPr>
        <w:pStyle w:val="paragraph"/>
        <w:spacing w:before="30" w:after="30"/>
        <w:ind w:left="60" w:right="60"/>
        <w:rPr>
          <w:lang w:val="ru-RU"/>
        </w:rPr>
      </w:pPr>
      <w:r w:rsidRPr="00041AE1">
        <w:rPr>
          <w:lang w:val="ru-RU"/>
        </w:rPr>
        <w:t xml:space="preserve">— 長老,我成日都覺得唔滿足,又帶啲怨氣。 </w:t>
      </w:r>
    </w:p>
    <w:p w14:paraId="4B6A10D5" w14:textId="77777777" w:rsidR="00923824" w:rsidRPr="00041AE1" w:rsidRDefault="0052518D">
      <w:pPr>
        <w:pStyle w:val="paragraph"/>
        <w:spacing w:before="30" w:after="30"/>
        <w:ind w:left="60" w:right="60"/>
        <w:rPr>
          <w:lang w:val="ru-RU"/>
        </w:rPr>
      </w:pPr>
      <w:r w:rsidRPr="00041AE1">
        <w:rPr>
          <w:lang w:val="ru-RU"/>
        </w:rPr>
        <w:t xml:space="preserve">— 係咩嬲氣? </w:t>
      </w:r>
    </w:p>
    <w:p w14:paraId="3F14AA33" w14:textId="09F7D8E5" w:rsidR="00923824" w:rsidRPr="00041AE1" w:rsidRDefault="0052518D">
      <w:pPr>
        <w:pStyle w:val="paragraph"/>
        <w:spacing w:before="30" w:after="30"/>
        <w:ind w:left="60" w:right="60"/>
        <w:rPr>
          <w:lang w:val="ru-RU"/>
        </w:rPr>
      </w:pPr>
      <w:r w:rsidRPr="00041AE1">
        <w:rPr>
          <w:lang w:val="ru-RU"/>
        </w:rPr>
        <w:t>— 我發現自己會咁諗:</w:t>
      </w:r>
      <w:r w:rsidR="003273EF">
        <w:rPr>
          <w:lang w:val="ru-RU"/>
        </w:rPr>
        <w:t>「</w:t>
      </w:r>
      <w:r w:rsidRPr="00041AE1">
        <w:rPr>
          <w:lang w:val="ru-RU"/>
        </w:rPr>
        <w:t>點解人哋唔明我做某啲嘢要付出幾多努力,點解唔尊重我?</w:t>
      </w:r>
      <w:r w:rsidR="003273EF">
        <w:rPr>
          <w:lang w:val="ru-RU"/>
        </w:rPr>
        <w:t xml:space="preserve">」 </w:t>
      </w:r>
    </w:p>
    <w:p w14:paraId="16D232CF" w14:textId="77777777" w:rsidR="00923824" w:rsidRPr="00041AE1" w:rsidRDefault="0052518D">
      <w:pPr>
        <w:pStyle w:val="paragraph"/>
        <w:spacing w:before="30" w:after="30"/>
        <w:ind w:left="60" w:right="60"/>
        <w:rPr>
          <w:lang w:val="ru-RU"/>
        </w:rPr>
      </w:pPr>
      <w:r w:rsidRPr="00041AE1">
        <w:rPr>
          <w:lang w:val="ru-RU"/>
        </w:rPr>
        <w:t>— 當一個人懷住謙卑同愛心去做嘢,但冇人理解,佢自然會覺得唔滿,雖然呢種做法係錯(至少喺呢種情況下有啲情節可以寬貸)。 但係當一個人向人要求認同,就更加唔好。呢種係自私、自以為對、想討好人嘅表現。盡量謙卑咁行事。 你做嘢要出於對基督嘅愛,而唔係為咗討好人或者出於虛榮,想聽人讚賞。當一個人唔去追求</w:t>
      </w:r>
      <w:r w:rsidRPr="00041AE1">
        <w:rPr>
          <w:lang w:val="ru-RU"/>
        </w:rPr>
        <w:lastRenderedPageBreak/>
        <w:t xml:space="preserve">人嘅讚賞,只係為咗神嘅緣故努力,神喺今生會豐豐富富地賜下恩典,喺來世賜俾佢天堂嘅福份。 </w:t>
      </w:r>
    </w:p>
    <w:p w14:paraId="18F3DF3B" w14:textId="77777777" w:rsidR="00923824" w:rsidRPr="00041AE1" w:rsidRDefault="0052518D">
      <w:pPr>
        <w:pStyle w:val="paragraph"/>
        <w:spacing w:before="30" w:after="30"/>
        <w:ind w:left="60" w:right="60"/>
        <w:rPr>
          <w:lang w:val="ru-RU"/>
        </w:rPr>
      </w:pPr>
      <w:r w:rsidRPr="00041AE1">
        <w:rPr>
          <w:lang w:val="ru-RU"/>
        </w:rPr>
        <w:t xml:space="preserve">— Geronda,可唔可以係想討好上帝嘅心願入面,夾雜住想討好人嘅心願? </w:t>
      </w:r>
    </w:p>
    <w:p w14:paraId="5EC79E78" w14:textId="77777777" w:rsidR="00923824" w:rsidRPr="00041AE1" w:rsidRDefault="0052518D">
      <w:pPr>
        <w:pStyle w:val="paragraph"/>
        <w:spacing w:before="30" w:after="30"/>
        <w:ind w:left="60" w:right="60"/>
        <w:rPr>
          <w:lang w:val="ru-RU"/>
        </w:rPr>
      </w:pPr>
      <w:r w:rsidRPr="00041AE1">
        <w:rPr>
          <w:lang w:val="ru-RU"/>
        </w:rPr>
        <w:t xml:space="preserve">──魔鬼,佢想玷污一切,可能會趁住人想討好人嘅心,偷走人對美德嘅一部分愛。一個人有健康嘅抱負──對美德嘅熱愛──但如果佢唔留意自己,就會畀想討好人嘅慾望感染,咁無論佢做乜,都唔會結果。 就好似用一個滿佈漏洞嘅水桶去打水。但係如果一個人醒覺到,為咗討好他人而做嘅任何事都係空虛,咁佢想作秀嘅慾望就會即刻消失。佢嘅眼睛唔會再追逐榮譽,耳仔亦唔會想聽人哋點講佢。 </w:t>
      </w:r>
    </w:p>
    <w:p w14:paraId="2B1738BD" w14:textId="77777777" w:rsidR="00923824" w:rsidRPr="00041AE1" w:rsidRDefault="0052518D">
      <w:pPr>
        <w:pStyle w:val="paragraph"/>
        <w:spacing w:before="30" w:after="30"/>
        <w:ind w:left="60" w:right="60"/>
        <w:rPr>
          <w:lang w:val="ru-RU"/>
        </w:rPr>
      </w:pPr>
      <w:r w:rsidRPr="00041AE1">
        <w:rPr>
          <w:lang w:val="ru-RU"/>
        </w:rPr>
        <w:t xml:space="preserve">── 但我自己行嘢,分唔清係自愛定係想討好人。 </w:t>
      </w:r>
    </w:p>
    <w:p w14:paraId="34E867A7" w14:textId="77777777" w:rsidR="00923824" w:rsidRPr="00041AE1" w:rsidRDefault="0052518D">
      <w:pPr>
        <w:pStyle w:val="paragraph"/>
        <w:spacing w:before="30" w:after="30"/>
        <w:ind w:left="60" w:right="60"/>
        <w:rPr>
          <w:lang w:val="ru-RU"/>
        </w:rPr>
      </w:pPr>
      <w:r w:rsidRPr="00041AE1">
        <w:rPr>
          <w:lang w:val="ru-RU"/>
        </w:rPr>
        <w:t xml:space="preserve">— 純潔嘅嘢一睇就知。當一個人係由對上帝嘅愛去引領,就會有內心嘅平安;即係話,佢會感到內心嘅寧靜同安詳,但係想討好其他人就會令靈魂變得不安同混亂。 </w:t>
      </w:r>
    </w:p>
    <w:p w14:paraId="52DD45F6" w14:textId="77777777" w:rsidR="00923824" w:rsidRPr="00041AE1" w:rsidRDefault="0052518D">
      <w:pPr>
        <w:pStyle w:val="paragraph"/>
        <w:spacing w:before="30" w:after="30"/>
        <w:ind w:left="60" w:right="60"/>
        <w:rPr>
          <w:lang w:val="ru-RU"/>
        </w:rPr>
      </w:pPr>
      <w:r w:rsidRPr="00041AE1">
        <w:rPr>
          <w:lang w:val="ru-RU"/>
        </w:rPr>
        <w:t xml:space="preserve">—Geronda,有個念頭同我講,我正墮入誘惑,因為我嘅心未完全屬於上帝。 </w:t>
      </w:r>
    </w:p>
    <w:p w14:paraId="0DD1D579" w14:textId="497CD94A" w:rsidR="00923824" w:rsidRPr="00041AE1" w:rsidRDefault="0052518D">
      <w:pPr>
        <w:pStyle w:val="paragraph"/>
        <w:spacing w:before="30" w:after="30"/>
        <w:ind w:left="60" w:right="60"/>
        <w:rPr>
          <w:lang w:val="ru-RU"/>
        </w:rPr>
      </w:pPr>
      <w:r w:rsidRPr="00041AE1">
        <w:rPr>
          <w:lang w:val="ru-RU"/>
        </w:rPr>
        <w:t>— 係,有部分係畀想討好人嘅慾望佔據咗。要嘗試確保呢種想討好人嘅慾望唔好滲入你任何嘅善行,咁你先可以收到你勞力嘅全部報酬,唔會因為世俗嘅利益而有任何扣減,並且盡情享受內心嘅平安。 檢視你行為背後嘅動機,一旦發現自己係為咗討好人而做,就要即刻斬斷。 如果你努力實踐呢件</w:t>
      </w:r>
      <w:r w:rsidR="003273EF">
        <w:rPr>
          <w:lang w:val="ru-RU"/>
        </w:rPr>
        <w:t>「</w:t>
      </w:r>
      <w:r w:rsidRPr="00041AE1">
        <w:rPr>
          <w:lang w:val="ru-RU"/>
        </w:rPr>
        <w:t>好事</w:t>
      </w:r>
      <w:r w:rsidR="003273EF">
        <w:rPr>
          <w:lang w:val="ru-RU"/>
        </w:rPr>
        <w:t>」</w:t>
      </w:r>
      <w:r w:rsidR="00C540B0" w:rsidRPr="00C540B0">
        <w:rPr>
          <w:lang w:val="ru-RU"/>
        </w:rPr>
        <w:t>,</w:t>
      </w:r>
      <w:r w:rsidR="00C540B0">
        <w:rPr>
          <w:rStyle w:val="FootnoteReference"/>
          <w:lang w:val="ru-RU"/>
        </w:rPr>
        <w:footnoteReference w:id="28"/>
      </w:r>
      <w:r w:rsidRPr="00041AE1">
        <w:rPr>
          <w:lang w:val="ru-RU"/>
        </w:rPr>
        <w:t xml:space="preserve"> ,你就會擺脫世俗衝動,而呢啲衝動嘅核心就係人嘅</w:t>
      </w:r>
      <w:r w:rsidR="003273EF">
        <w:rPr>
          <w:lang w:val="ru-RU"/>
        </w:rPr>
        <w:t>「</w:t>
      </w:r>
      <w:r w:rsidRPr="00041AE1">
        <w:rPr>
          <w:lang w:val="ru-RU"/>
        </w:rPr>
        <w:t>自我</w:t>
      </w:r>
      <w:r w:rsidR="003273EF">
        <w:rPr>
          <w:lang w:val="ru-RU"/>
        </w:rPr>
        <w:t>」</w:t>
      </w:r>
      <w:r w:rsidRPr="00041AE1">
        <w:rPr>
          <w:lang w:val="ru-RU"/>
        </w:rPr>
        <w:t xml:space="preserve">。到時一切都會如常運作,你唔會有任何外在或內在嘅誘惑,而會享有內心嘅平靜。 </w:t>
      </w:r>
    </w:p>
    <w:p w14:paraId="45F73409" w14:textId="77777777" w:rsidR="00923824" w:rsidRPr="00041AE1" w:rsidRDefault="0052518D">
      <w:pPr>
        <w:pStyle w:val="paragraph"/>
        <w:spacing w:before="30" w:after="30"/>
        <w:ind w:left="60" w:right="60"/>
        <w:rPr>
          <w:lang w:val="ru-RU"/>
        </w:rPr>
      </w:pPr>
      <w:r w:rsidRPr="00041AE1">
        <w:rPr>
          <w:lang w:val="ru-RU"/>
        </w:rPr>
        <w:t xml:space="preserve">—Geronda,我因為喺靈性生命上停滯不前而好困擾,我想每日都有進步。 </w:t>
      </w:r>
    </w:p>
    <w:p w14:paraId="37941623" w14:textId="0D7A9645" w:rsidR="00923824" w:rsidRPr="00EC3C5E" w:rsidRDefault="0052518D">
      <w:pPr>
        <w:pStyle w:val="paragraph"/>
        <w:spacing w:before="30" w:after="30"/>
        <w:ind w:left="60" w:right="60"/>
        <w:rPr>
          <w:lang w:val="ru-RU"/>
        </w:rPr>
      </w:pPr>
      <w:r w:rsidRPr="00041AE1">
        <w:rPr>
          <w:lang w:val="ru-RU"/>
        </w:rPr>
        <w:t>— 你知唔知有時係點?人哋想擺脫自己嘅慾望,變得更好,唔係為咗討上帝歡心,而係想畀人欣賞。好似你,就想變得更好,喺屬靈生命上進步。 但你有冇諗過點解你想咁做?係咪想更接近上帝,定係想睇到自己比其他修女更優秀?譬如話你想比其他人早到教堂。 但係點解?係咪為咗唔遲到崇拜,因為咁做先係正確,定係想做第一個到,攞姊妹嘅讚賞?有屬靈生命嘅人係諗住討好上帝,唔係人。使徒保羅話:「如果我仍然係想討好人,我就唔係基督嘅僕人。</w:t>
      </w:r>
      <w:r w:rsidR="003273EF">
        <w:rPr>
          <w:lang w:val="ru-RU"/>
        </w:rPr>
        <w:t>」</w:t>
      </w:r>
      <w:r w:rsidR="00EC3C5E">
        <w:rPr>
          <w:rStyle w:val="FootnoteReference"/>
          <w:lang w:val="ru-RU"/>
        </w:rPr>
        <w:footnoteReference w:id="29"/>
      </w:r>
    </w:p>
    <w:p w14:paraId="47220086" w14:textId="77777777" w:rsidR="00923824" w:rsidRPr="00041AE1" w:rsidRDefault="0052518D">
      <w:pPr>
        <w:pStyle w:val="paragraph"/>
        <w:spacing w:before="30" w:after="30"/>
        <w:ind w:left="60" w:right="60"/>
        <w:rPr>
          <w:lang w:val="ru-RU"/>
        </w:rPr>
      </w:pPr>
      <w:r w:rsidRPr="00041AE1">
        <w:rPr>
          <w:lang w:val="ru-RU"/>
        </w:rPr>
        <w:t xml:space="preserve">— Geronda,我成日都驚喺人眼中失面子,但唔會諗住喺神面前行得正。我點樣先可以時刻敬畏神? </w:t>
      </w:r>
    </w:p>
    <w:p w14:paraId="7E7AFD47" w14:textId="2625BFBD" w:rsidR="00923824" w:rsidRDefault="0052518D">
      <w:pPr>
        <w:pStyle w:val="paragraph"/>
        <w:spacing w:before="30" w:after="30"/>
        <w:ind w:left="60" w:right="60"/>
        <w:rPr>
          <w:lang w:val="ru-RU"/>
        </w:rPr>
      </w:pPr>
      <w:r w:rsidRPr="00041AE1">
        <w:rPr>
          <w:lang w:val="ru-RU"/>
        </w:rPr>
        <w:t xml:space="preserve">──你需要自律。在每一件事上,就算是最微小的事,都要以神為中心。將你整個存在都向神轉向。如果你愛神,你心思就會不斷被「如何討好祂、如何令神喜悅」的念頭佔據,而不會去想如何討好人。 </w:t>
      </w:r>
      <w:r w:rsidRPr="00041AE1">
        <w:rPr>
          <w:lang w:val="ru-RU"/>
        </w:rPr>
        <w:lastRenderedPageBreak/>
        <w:t>咁樣會幫你擺脫追求人認同嘅沉重枷鎖,絆住你行向更高生命嘅腳。當你能夠因人眼中跌落嚟而喜樂,你就會喺最甜美嘅耶穌裏面,得着內心嘅喜悅。</w:t>
      </w:r>
    </w:p>
    <w:p w14:paraId="63384D3D" w14:textId="77777777" w:rsidR="00244642" w:rsidRPr="00041AE1" w:rsidRDefault="00244642" w:rsidP="00244642">
      <w:pPr>
        <w:rPr>
          <w:lang w:val="ru-RU"/>
        </w:rPr>
      </w:pPr>
    </w:p>
    <w:p w14:paraId="4F537C83" w14:textId="77777777" w:rsidR="00923824" w:rsidRPr="00041AE1" w:rsidRDefault="0052518D" w:rsidP="00244642">
      <w:pPr>
        <w:pStyle w:val="Heading4"/>
        <w:rPr>
          <w:lang w:val="ru-RU"/>
        </w:rPr>
      </w:pPr>
      <w:bookmarkStart w:id="105" w:name="_Toc196217949"/>
      <w:bookmarkStart w:id="106" w:name="_Toc196308637"/>
      <w:bookmarkStart w:id="107" w:name="_Toc242021452"/>
      <w:r w:rsidRPr="00041AE1">
        <w:rPr>
          <w:lang w:val="ru-RU"/>
        </w:rPr>
        <w:t>讚美的甘甜</w:t>
      </w:r>
      <w:bookmarkEnd w:id="105"/>
      <w:bookmarkEnd w:id="106"/>
      <w:bookmarkEnd w:id="107"/>
    </w:p>
    <w:p w14:paraId="50DC80D6" w14:textId="77777777" w:rsidR="00923824" w:rsidRPr="00041AE1" w:rsidRDefault="0052518D">
      <w:pPr>
        <w:pStyle w:val="paragraph"/>
        <w:spacing w:before="30" w:after="30"/>
        <w:ind w:left="60" w:right="60"/>
        <w:rPr>
          <w:lang w:val="ru-RU"/>
        </w:rPr>
      </w:pPr>
      <w:r w:rsidRPr="00041AE1">
        <w:rPr>
          <w:lang w:val="ru-RU"/>
        </w:rPr>
        <w:t xml:space="preserve">— Geronda,我聽到啲讚揚同… </w:t>
      </w:r>
    </w:p>
    <w:p w14:paraId="36476404" w14:textId="77777777" w:rsidR="00923824" w:rsidRPr="00041AE1" w:rsidRDefault="0052518D">
      <w:pPr>
        <w:pStyle w:val="paragraph"/>
        <w:spacing w:before="30" w:after="30"/>
        <w:ind w:left="60" w:right="60"/>
        <w:rPr>
          <w:lang w:val="ru-RU"/>
        </w:rPr>
      </w:pPr>
      <w:r w:rsidRPr="00041AE1">
        <w:rPr>
          <w:lang w:val="ru-RU"/>
        </w:rPr>
        <w:t xml:space="preserve">— 咁又點?我哋究竟應該關心乜嘢?係人哋點樣對待我哋,定係基督點樣對待我哋?人哋會唔會成為我哋嘅推動力,定係基督?你係個認真嘅人,唔好咁草率行事。 我成日都畀人讚,連好重要嘅人都會讚我,但佢哋嘅讚賞令我好唔舒服。我暗暗笑一笑,就將佢哋嘅讚賞拋得好遠。 你都一樣,一聽到呢啲嘢,就要即刻拋得越遠越好。呢啲都係爛嘢!人哋讚我哋有咩好處?唔係聽日或者後日,啲蠢人又會嚟笑我哋咩?一個因為人讚佢而開心嘅人,就係畀魔鬼呃咗。 </w:t>
      </w:r>
    </w:p>
    <w:p w14:paraId="6BD4B1DC" w14:textId="6FA72369" w:rsidR="00923824" w:rsidRPr="00041AE1" w:rsidRDefault="0052518D">
      <w:pPr>
        <w:pStyle w:val="paragraph"/>
        <w:spacing w:before="30" w:after="30"/>
        <w:ind w:left="60" w:right="60"/>
        <w:rPr>
          <w:lang w:val="ru-RU"/>
        </w:rPr>
      </w:pPr>
      <w:r w:rsidRPr="00041AE1">
        <w:rPr>
          <w:lang w:val="ru-RU"/>
        </w:rPr>
        <w:t>如果一個人有缺陷──即係佢已經中咗驕傲嘅毒,或者本身就易受驕傲感染──咁任何讚美,無論係</w:t>
      </w:r>
      <w:r w:rsidR="003273EF">
        <w:rPr>
          <w:lang w:val="ru-RU"/>
        </w:rPr>
        <w:t>「世俗」</w:t>
      </w:r>
      <w:r w:rsidRPr="00041AE1">
        <w:rPr>
          <w:lang w:val="ru-RU"/>
        </w:rPr>
        <w:t>定</w:t>
      </w:r>
      <w:r w:rsidR="003273EF">
        <w:rPr>
          <w:lang w:val="ru-RU"/>
        </w:rPr>
        <w:t>「屬靈」</w:t>
      </w:r>
      <w:r w:rsidRPr="00041AE1">
        <w:rPr>
          <w:lang w:val="ru-RU"/>
        </w:rPr>
        <w:t xml:space="preserve">(關乎身體或靈魂),都對佢有害。所以,最好就係根本唔好讚美人。畢竟,如果一個人屬靈上軟弱,我哋嘅讚美只會害咗佢;佢甚至可能會因此滅亡。 </w:t>
      </w:r>
    </w:p>
    <w:p w14:paraId="59B83EE7" w14:textId="65488F61" w:rsidR="00923824" w:rsidRPr="00041AE1" w:rsidRDefault="0052518D">
      <w:pPr>
        <w:pStyle w:val="paragraph"/>
        <w:spacing w:before="30" w:after="30"/>
        <w:ind w:left="60" w:right="60"/>
        <w:rPr>
          <w:lang w:val="ru-RU"/>
        </w:rPr>
      </w:pPr>
      <w:r w:rsidRPr="00041AE1">
        <w:rPr>
          <w:lang w:val="ru-RU"/>
        </w:rPr>
        <w:t>讚美就好似毒藥。例如,一個人開始喺教會講道,講完第一次之後,可能會問人做得好唔好,同埋要注意啲乜嘢先唔會傷害聽眾。另一個人想安慰佢,可能會講:</w:t>
      </w:r>
      <w:r w:rsidR="003273EF">
        <w:rPr>
          <w:lang w:val="ru-RU"/>
        </w:rPr>
        <w:t>「</w:t>
      </w:r>
      <w:r w:rsidRPr="00041AE1">
        <w:rPr>
          <w:lang w:val="ru-RU"/>
        </w:rPr>
        <w:t>你講得好好,不過我覺得你應該留意某啲重點。</w:t>
      </w:r>
      <w:r w:rsidR="003273EF">
        <w:rPr>
          <w:lang w:val="ru-RU"/>
        </w:rPr>
        <w:t>」</w:t>
      </w:r>
      <w:r w:rsidRPr="00041AE1">
        <w:rPr>
          <w:lang w:val="ru-RU"/>
        </w:rPr>
        <w:t xml:space="preserve"> 但係有啲好容易自大嘅講道人,可能會淨係為咗聽讚賞而去搵人嘅意見。如果佢哋同佢講:</w:t>
      </w:r>
      <w:r w:rsidR="003273EF">
        <w:rPr>
          <w:lang w:val="ru-RU"/>
        </w:rPr>
        <w:t>「</w:t>
      </w:r>
      <w:r w:rsidRPr="00041AE1">
        <w:rPr>
          <w:lang w:val="ru-RU"/>
        </w:rPr>
        <w:t>係呀,講得好好</w:t>
      </w:r>
      <w:r w:rsidR="003273EF">
        <w:rPr>
          <w:lang w:val="ru-RU"/>
        </w:rPr>
        <w:t>。」</w:t>
      </w:r>
      <w:r w:rsidRPr="00041AE1">
        <w:rPr>
          <w:lang w:val="ru-RU"/>
        </w:rPr>
        <w:t>佢就會好開心。佢會諗:</w:t>
      </w:r>
      <w:r w:rsidR="003273EF">
        <w:rPr>
          <w:lang w:val="ru-RU"/>
        </w:rPr>
        <w:t>「</w:t>
      </w:r>
      <w:r w:rsidRPr="00041AE1">
        <w:rPr>
          <w:lang w:val="ru-RU"/>
        </w:rPr>
        <w:t>睇吓佢哋點讚我</w:t>
      </w:r>
      <w:r w:rsidR="003273EF">
        <w:rPr>
          <w:lang w:val="ru-RU"/>
        </w:rPr>
        <w:t>,」</w:t>
      </w:r>
      <w:r w:rsidRPr="00041AE1">
        <w:rPr>
          <w:lang w:val="ru-RU"/>
        </w:rPr>
        <w:t xml:space="preserve">然後變得自大。但如果佢哋同佢講, </w:t>
      </w:r>
      <w:r w:rsidR="003273EF">
        <w:rPr>
          <w:lang w:val="ru-RU"/>
        </w:rPr>
        <w:t>「</w:t>
      </w:r>
      <w:r w:rsidRPr="00041AE1">
        <w:rPr>
          <w:lang w:val="ru-RU"/>
        </w:rPr>
        <w:t>嗰次講道唔掂</w:t>
      </w:r>
      <w:r w:rsidR="003273EF">
        <w:rPr>
          <w:lang w:val="ru-RU"/>
        </w:rPr>
        <w:t>,」</w:t>
      </w:r>
      <w:r w:rsidRPr="00041AE1">
        <w:rPr>
          <w:lang w:val="ru-RU"/>
        </w:rPr>
        <w:t xml:space="preserve">佢就會開始擔心。你睇吓,呢種虛榮心點樣淨係靠一句甜言蜜語就呃人?起初,人係好心,想知道自己要改善啲乜。但之後佢哋就淨係為咗聽讚賞先問人意見,因為嗰啲讚賞令佢哋好開心! </w:t>
      </w:r>
    </w:p>
    <w:p w14:paraId="0C521909" w14:textId="4DE107B2" w:rsidR="00923824" w:rsidRPr="00041AE1" w:rsidRDefault="0052518D">
      <w:pPr>
        <w:pStyle w:val="paragraph"/>
        <w:spacing w:before="30" w:after="30"/>
        <w:ind w:left="60" w:right="60"/>
        <w:rPr>
          <w:lang w:val="ru-RU"/>
        </w:rPr>
      </w:pPr>
      <w:r w:rsidRPr="00041AE1">
        <w:rPr>
          <w:lang w:val="ru-RU"/>
        </w:rPr>
        <w:t>如果你喺畀人讚揚嘅時候感到開心同滿足,但喺畀人批評或者被告知自己做得唔夠好嘅時候又變得唔開心同失落,就要知道呢種心態係屬於世俗嘅。你嘅煩惱係世俗嘅,你嘅喜悅亦都係世俗嘅。 一個屬靈健康嘅人,如果你同佢講:</w:t>
      </w:r>
      <w:r w:rsidR="003273EF">
        <w:rPr>
          <w:lang w:val="ru-RU"/>
        </w:rPr>
        <w:t>「</w:t>
      </w:r>
      <w:r w:rsidRPr="00041AE1">
        <w:rPr>
          <w:lang w:val="ru-RU"/>
        </w:rPr>
        <w:t>你嗰件事做得唔係幾好</w:t>
      </w:r>
      <w:r w:rsidR="003273EF">
        <w:rPr>
          <w:lang w:val="ru-RU"/>
        </w:rPr>
        <w:t>」,</w:t>
      </w:r>
      <w:r w:rsidRPr="00041AE1">
        <w:rPr>
          <w:lang w:val="ru-RU"/>
        </w:rPr>
        <w:t>佢會歡喜,因為咁樣做等於幫佢發現咗錯誤。佢承認自己做得唔夠好,於是上帝就光照佢,下次佢就會做得更好。 但係佢哋又會諗,唔係自己做嘅,而係神做嘅。</w:t>
      </w:r>
      <w:r w:rsidR="003273EF">
        <w:rPr>
          <w:lang w:val="ru-RU"/>
        </w:rPr>
        <w:t>「</w:t>
      </w:r>
      <w:r w:rsidRPr="00041AE1">
        <w:rPr>
          <w:lang w:val="ru-RU"/>
        </w:rPr>
        <w:t>我一個人能做啲乜嘢?」呢個人會咁講。「如果神冇幫我,我就只會做啲無謂嘅嘢。</w:t>
      </w:r>
      <w:r w:rsidR="003273EF">
        <w:rPr>
          <w:lang w:val="ru-RU"/>
        </w:rPr>
        <w:t>」</w:t>
      </w:r>
      <w:r w:rsidRPr="00041AE1">
        <w:rPr>
          <w:lang w:val="ru-RU"/>
        </w:rPr>
        <w:t xml:space="preserve">呢個人就有啱嘅心態。 </w:t>
      </w:r>
    </w:p>
    <w:p w14:paraId="44971E13" w14:textId="77777777" w:rsidR="00923824" w:rsidRPr="00041AE1" w:rsidRDefault="0052518D">
      <w:pPr>
        <w:pStyle w:val="paragraph"/>
        <w:spacing w:before="30" w:after="30"/>
        <w:ind w:left="60" w:right="60"/>
        <w:rPr>
          <w:lang w:val="ru-RU"/>
        </w:rPr>
      </w:pPr>
      <w:r w:rsidRPr="00041AE1">
        <w:rPr>
          <w:lang w:val="ru-RU"/>
        </w:rPr>
        <w:t xml:space="preserve">— 長老,我哋點樣先可以做到無論受讚揚定受批評都保持一樣嘅心態? </w:t>
      </w:r>
    </w:p>
    <w:p w14:paraId="74699465" w14:textId="01F7FF78" w:rsidR="00923824" w:rsidRDefault="0052518D">
      <w:pPr>
        <w:pStyle w:val="paragraph"/>
        <w:spacing w:before="30" w:after="30"/>
        <w:ind w:left="60" w:right="60"/>
        <w:rPr>
          <w:lang w:val="ru-RU"/>
        </w:rPr>
      </w:pPr>
      <w:r w:rsidRPr="00041AE1">
        <w:rPr>
          <w:lang w:val="ru-RU"/>
        </w:rPr>
        <w:t>—如果你憎惡塵世榮耀,就會用同一種心態去接受讚揚同批評。</w:t>
      </w:r>
    </w:p>
    <w:p w14:paraId="68F53985" w14:textId="77777777" w:rsidR="00244642" w:rsidRPr="00041AE1" w:rsidRDefault="00244642" w:rsidP="00244642">
      <w:pPr>
        <w:rPr>
          <w:lang w:val="ru-RU"/>
        </w:rPr>
      </w:pPr>
    </w:p>
    <w:p w14:paraId="116ECA33" w14:textId="77777777" w:rsidR="00923824" w:rsidRPr="00041AE1" w:rsidRDefault="0052518D" w:rsidP="00244642">
      <w:pPr>
        <w:pStyle w:val="Heading4"/>
        <w:rPr>
          <w:lang w:val="ru-RU"/>
        </w:rPr>
      </w:pPr>
      <w:bookmarkStart w:id="108" w:name="_Toc196217950"/>
      <w:bookmarkStart w:id="109" w:name="_Toc196308638"/>
      <w:bookmarkStart w:id="110" w:name="_Toc242021453"/>
      <w:r w:rsidRPr="00041AE1">
        <w:rPr>
          <w:lang w:val="ru-RU"/>
        </w:rPr>
        <w:t>虛榮</w:t>
      </w:r>
      <w:bookmarkEnd w:id="108"/>
      <w:bookmarkEnd w:id="109"/>
      <w:bookmarkEnd w:id="110"/>
    </w:p>
    <w:p w14:paraId="624FC265" w14:textId="77777777" w:rsidR="00923824" w:rsidRPr="00041AE1" w:rsidRDefault="0052518D">
      <w:pPr>
        <w:pStyle w:val="paragraph"/>
        <w:spacing w:before="30" w:after="30"/>
        <w:ind w:left="60" w:right="60"/>
        <w:rPr>
          <w:lang w:val="ru-RU"/>
        </w:rPr>
      </w:pPr>
      <w:r w:rsidRPr="00041AE1">
        <w:rPr>
          <w:lang w:val="ru-RU"/>
        </w:rPr>
        <w:t xml:space="preserve">— Geronda,點解我心入面會覺得空虛? </w:t>
      </w:r>
    </w:p>
    <w:p w14:paraId="28E17B8D" w14:textId="77777777" w:rsidR="00923824" w:rsidRPr="00041AE1" w:rsidRDefault="0052518D">
      <w:pPr>
        <w:pStyle w:val="paragraph"/>
        <w:spacing w:before="30" w:after="30"/>
        <w:ind w:left="60" w:right="60"/>
        <w:rPr>
          <w:lang w:val="ru-RU"/>
        </w:rPr>
      </w:pPr>
      <w:r w:rsidRPr="00041AE1">
        <w:rPr>
          <w:lang w:val="ru-RU"/>
        </w:rPr>
        <w:t xml:space="preserve">— 係因為虛榮。當我哋努力想喺人眼中抬高自己,就會喺心入面感到空虛──呢就係虛榮嘅果。因為基督唔會降臨喺空虛入面,而係降臨喺一個被更新嘅人嘅心入面。 可惜,行靈性道路嘅人,雖然追求德行,但仍然想要啲可以餵食佢哋驕傲嘅嘢──公開認可、特權等等。咁樣,佢哋嘅靈魂就會出現一個虛空,就係虛榮嘅虛空。 冇滿足,冇心靈嘅喜悅。當佢哋嘅虛榮愈來愈大,心靈入面嘅空虛就愈大,佢哋就愈痛苦。 </w:t>
      </w:r>
    </w:p>
    <w:p w14:paraId="6D4DA869" w14:textId="77777777" w:rsidR="00923824" w:rsidRPr="00041AE1" w:rsidRDefault="0052518D">
      <w:pPr>
        <w:pStyle w:val="paragraph"/>
        <w:spacing w:before="30" w:after="30"/>
        <w:ind w:left="60" w:right="60"/>
        <w:rPr>
          <w:lang w:val="ru-RU"/>
        </w:rPr>
      </w:pPr>
      <w:r w:rsidRPr="00041AE1">
        <w:rPr>
          <w:lang w:val="ru-RU"/>
        </w:rPr>
        <w:lastRenderedPageBreak/>
        <w:t xml:space="preserve">—Geronda,點解我喺工作上會有咁大嘅負擔? </w:t>
      </w:r>
    </w:p>
    <w:p w14:paraId="5742BC54" w14:textId="77777777" w:rsidR="00923824" w:rsidRPr="00041AE1" w:rsidRDefault="0052518D">
      <w:pPr>
        <w:pStyle w:val="paragraph"/>
        <w:spacing w:before="30" w:after="30"/>
        <w:ind w:left="60" w:right="60"/>
        <w:rPr>
          <w:lang w:val="ru-RU"/>
        </w:rPr>
      </w:pPr>
      <w:r w:rsidRPr="00041AE1">
        <w:rPr>
          <w:lang w:val="ru-RU"/>
        </w:rPr>
        <w:t xml:space="preserve">— 你唔係用謙卑嘅心態去努力。用謙卑心態去努力嘅人,喺佢哋嘅追求上唔會遇到困難。但係當一個人嘅靈性追求夾雜住虛榮,就會喺靈魂入面產生一種沉重感。 其他激情如果我哋謙卑咁呼求上帝嘅憐憫,就唔會喺我哋靈性向上嘅路上阻礙我哋咁大。 但當「坦加拉施卡」用虛榮將我們誘入陷阱,它就會令我們雙眼失明,並逼使我們跟隨它走上一條狹窄又危險的小徑;正是在那時,我們才會在靈魂深處感受到沉重,因為我們發現自己已經落入「坦加拉施卡」的影響範圍。 </w:t>
      </w:r>
    </w:p>
    <w:p w14:paraId="363FC9D8" w14:textId="4477B881" w:rsidR="00923824" w:rsidRPr="00041AE1" w:rsidRDefault="0052518D">
      <w:pPr>
        <w:pStyle w:val="paragraph"/>
        <w:spacing w:before="30" w:after="30"/>
        <w:ind w:left="60" w:right="60"/>
        <w:rPr>
          <w:lang w:val="ru-RU"/>
        </w:rPr>
      </w:pPr>
      <w:r w:rsidRPr="00041AE1">
        <w:rPr>
          <w:lang w:val="ru-RU"/>
        </w:rPr>
        <w:t>屬靈生命唔同於世俗生活。喺世俗生活入面,譬如話,要令任何一件事成功,你要做好宣傳,派發傳單,盡力令大家都知道你。但喺屬靈生命入面,</w:t>
      </w:r>
      <w:r w:rsidR="003273EF">
        <w:rPr>
          <w:lang w:val="ru-RU"/>
        </w:rPr>
        <w:t>一個「事業」</w:t>
      </w:r>
      <w:r w:rsidRPr="00041AE1">
        <w:rPr>
          <w:lang w:val="ru-RU"/>
        </w:rPr>
        <w:t xml:space="preserve">只有當一個人開始憎恨世俗榮耀先至會成功。 </w:t>
      </w:r>
    </w:p>
    <w:p w14:paraId="482F2974" w14:textId="77777777" w:rsidR="00923824" w:rsidRPr="00041AE1" w:rsidRDefault="0052518D">
      <w:pPr>
        <w:pStyle w:val="paragraph"/>
        <w:spacing w:before="30" w:after="30"/>
        <w:ind w:left="60" w:right="60"/>
        <w:rPr>
          <w:lang w:val="ru-RU"/>
        </w:rPr>
      </w:pPr>
      <w:r w:rsidRPr="00041AE1">
        <w:rPr>
          <w:lang w:val="ru-RU"/>
        </w:rPr>
        <w:t xml:space="preserve">— Geronda,一個人要點樣趕走虛榮嘅念頭? </w:t>
      </w:r>
    </w:p>
    <w:p w14:paraId="545613A4" w14:textId="1AEEEBE6" w:rsidR="00923824" w:rsidRDefault="0052518D">
      <w:pPr>
        <w:pStyle w:val="paragraph"/>
        <w:spacing w:before="30" w:after="30"/>
        <w:ind w:left="60" w:right="60"/>
        <w:rPr>
          <w:lang w:val="ru-RU"/>
        </w:rPr>
      </w:pPr>
      <w:r w:rsidRPr="00041AE1">
        <w:rPr>
          <w:lang w:val="ru-RU"/>
        </w:rPr>
        <w:t>— 要喺世人追求嘅相反事物中喜樂。只有當一個人嘅志向同世俗相反,先能喺靈性領域入面行動。如果你想被愛,就要喺無人理你嘅時候喜樂;如果你想要榮譽,就去坐長凳。 如果你追求讚揚,就要鍾意受辱,好等你體會到受辱嘅耶穌嘅愛。如果你追求榮耀,就要追求羞辱</w:t>
      </w:r>
      <w:r w:rsidR="00EA0F8F" w:rsidRPr="00C535E1">
        <w:rPr>
          <w:lang w:val="ru-RU"/>
        </w:rPr>
        <w:t>,</w:t>
      </w:r>
      <w:r w:rsidR="00EA0F8F">
        <w:rPr>
          <w:rStyle w:val="FootnoteReference"/>
        </w:rPr>
        <w:footnoteReference w:id="30"/>
      </w:r>
      <w:r w:rsidRPr="00041AE1">
        <w:rPr>
          <w:lang w:val="ru-RU"/>
        </w:rPr>
        <w:t xml:space="preserve"> ,好等你體會到上帝嘅榮耀。當你體會到上帝嘅榮耀,你就會感到快樂,並擁有勝過世上所有喜悅嘅喜樂。</w:t>
      </w:r>
    </w:p>
    <w:p w14:paraId="249D2B8F" w14:textId="77777777" w:rsidR="00244642" w:rsidRDefault="00244642" w:rsidP="00244642">
      <w:pPr>
        <w:rPr>
          <w:lang w:val="ru-RU"/>
        </w:rPr>
      </w:pPr>
    </w:p>
    <w:p w14:paraId="5F3F173D" w14:textId="77777777" w:rsidR="00244642" w:rsidRPr="00041AE1" w:rsidRDefault="00244642" w:rsidP="00244642">
      <w:pPr>
        <w:rPr>
          <w:lang w:val="ru-RU"/>
        </w:rPr>
      </w:pPr>
    </w:p>
    <w:p w14:paraId="6D713468" w14:textId="126B7507" w:rsidR="00923824" w:rsidRDefault="0052518D" w:rsidP="00244642">
      <w:pPr>
        <w:pStyle w:val="Heading3"/>
        <w:rPr>
          <w:lang w:val="ru-RU"/>
        </w:rPr>
      </w:pPr>
      <w:bookmarkStart w:id="111" w:name="_Toc196217951"/>
      <w:bookmarkStart w:id="112" w:name="_Toc196308639"/>
      <w:bookmarkStart w:id="113" w:name="_Toc242021454"/>
      <w:r w:rsidRPr="00041AE1">
        <w:rPr>
          <w:lang w:val="ru-RU"/>
        </w:rPr>
        <w:t>第三</w:t>
      </w:r>
      <w:r w:rsidR="00244642" w:rsidRPr="00041AE1">
        <w:rPr>
          <w:lang w:val="ru-RU"/>
        </w:rPr>
        <w:t>章</w:t>
      </w:r>
      <w:r w:rsidR="00244642">
        <w:rPr>
          <w:lang w:val="ru-RU"/>
        </w:rPr>
        <w:t xml:space="preserve"> </w:t>
      </w:r>
      <w:r w:rsidR="00244642">
        <w:rPr>
          <w:lang w:val="ru-RU"/>
        </w:rPr>
        <w:br/>
      </w:r>
      <w:r w:rsidRPr="00041AE1">
        <w:rPr>
          <w:lang w:val="ru-RU"/>
        </w:rPr>
        <w:t>驕傲嘅後果</w:t>
      </w:r>
      <w:bookmarkEnd w:id="111"/>
      <w:bookmarkEnd w:id="112"/>
      <w:bookmarkEnd w:id="113"/>
    </w:p>
    <w:p w14:paraId="69127347" w14:textId="77777777" w:rsidR="00244642" w:rsidRPr="00244642" w:rsidRDefault="00244642" w:rsidP="00244642">
      <w:pPr>
        <w:rPr>
          <w:lang w:val="ru-RU"/>
        </w:rPr>
      </w:pPr>
    </w:p>
    <w:p w14:paraId="2AF47916" w14:textId="77777777" w:rsidR="00923824" w:rsidRPr="00041AE1" w:rsidRDefault="0052518D" w:rsidP="00244642">
      <w:pPr>
        <w:pStyle w:val="Heading4"/>
        <w:rPr>
          <w:lang w:val="ru-RU"/>
        </w:rPr>
      </w:pPr>
      <w:bookmarkStart w:id="114" w:name="_Toc196217952"/>
      <w:bookmarkStart w:id="115" w:name="_Toc196308640"/>
      <w:bookmarkStart w:id="116" w:name="_Toc242021455"/>
      <w:r w:rsidRPr="00041AE1">
        <w:rPr>
          <w:lang w:val="ru-RU"/>
        </w:rPr>
        <w:t>驕傲令我哋同神隔絕</w:t>
      </w:r>
      <w:bookmarkEnd w:id="114"/>
      <w:bookmarkEnd w:id="115"/>
      <w:bookmarkEnd w:id="116"/>
    </w:p>
    <w:p w14:paraId="7FD60BD8" w14:textId="77777777" w:rsidR="00923824" w:rsidRPr="00041AE1" w:rsidRDefault="0052518D">
      <w:pPr>
        <w:pStyle w:val="paragraph"/>
        <w:spacing w:before="30" w:after="30"/>
        <w:ind w:left="60" w:right="60"/>
        <w:rPr>
          <w:lang w:val="ru-RU"/>
        </w:rPr>
      </w:pPr>
      <w:r w:rsidRPr="00041AE1">
        <w:rPr>
          <w:lang w:val="ru-RU"/>
        </w:rPr>
        <w:t xml:space="preserve">—Geronda,我覺得自己有啲唔對勁。 </w:t>
      </w:r>
    </w:p>
    <w:p w14:paraId="519148EA" w14:textId="77777777" w:rsidR="00923824" w:rsidRPr="00041AE1" w:rsidRDefault="0052518D">
      <w:pPr>
        <w:pStyle w:val="paragraph"/>
        <w:spacing w:before="30" w:after="30"/>
        <w:ind w:left="60" w:right="60"/>
        <w:rPr>
          <w:lang w:val="ru-RU"/>
        </w:rPr>
      </w:pPr>
      <w:r w:rsidRPr="00041AE1">
        <w:rPr>
          <w:lang w:val="ru-RU"/>
        </w:rPr>
        <w:t xml:space="preserve">— 你搵到原因未?你上次嚟嘅時候,我見到你諗嘢同行事都好正確,所以基督先幫緊你。可能就因為咁你先變得自大,基督先收返祂嘅恩典唔畀你? </w:t>
      </w:r>
    </w:p>
    <w:p w14:paraId="4DA72521" w14:textId="77777777" w:rsidR="00923824" w:rsidRPr="00041AE1" w:rsidRDefault="0052518D">
      <w:pPr>
        <w:pStyle w:val="paragraph"/>
        <w:spacing w:before="30" w:after="30"/>
        <w:ind w:left="60" w:right="60"/>
        <w:rPr>
          <w:lang w:val="ru-RU"/>
        </w:rPr>
      </w:pPr>
      <w:r w:rsidRPr="00041AE1">
        <w:rPr>
          <w:lang w:val="ru-RU"/>
        </w:rPr>
        <w:t xml:space="preserve">—係呀,老爹,一定係咁。 </w:t>
      </w:r>
    </w:p>
    <w:p w14:paraId="204840F3" w14:textId="77777777" w:rsidR="00923824" w:rsidRPr="00041AE1" w:rsidRDefault="0052518D">
      <w:pPr>
        <w:pStyle w:val="paragraph"/>
        <w:spacing w:before="30" w:after="30"/>
        <w:ind w:left="60" w:right="60"/>
        <w:rPr>
          <w:lang w:val="ru-RU"/>
        </w:rPr>
      </w:pPr>
      <w:r w:rsidRPr="00041AE1">
        <w:rPr>
          <w:lang w:val="ru-RU"/>
        </w:rPr>
        <w:t xml:space="preserve">— 當我哋唔再意識到自己係靠神嘅幫助先成功,開始以為一切都係自己做到嘅時候,神就會收返祂嘅恩典,好叫我哋明白,我哋嘅只係願望同努力,而力量同結果就靠神。 一旦我哋意識到自己係靠神嘅幫助先成功,眼睛就即刻被打開;我哋謙卑自己,為自己嘅跌倒而流淚,神就憐憫我哋,再次賜下祂嘅恩典,然後我哋繼續前行。 </w:t>
      </w:r>
    </w:p>
    <w:p w14:paraId="0EF07B94" w14:textId="77777777" w:rsidR="00923824" w:rsidRPr="00041AE1" w:rsidRDefault="0052518D">
      <w:pPr>
        <w:pStyle w:val="paragraph"/>
        <w:spacing w:before="30" w:after="30"/>
        <w:ind w:left="60" w:right="60"/>
        <w:rPr>
          <w:lang w:val="ru-RU"/>
        </w:rPr>
      </w:pPr>
      <w:r w:rsidRPr="00041AE1">
        <w:rPr>
          <w:lang w:val="ru-RU"/>
        </w:rPr>
        <w:t xml:space="preserve">—當一個人變得驕傲,神嘅恩典會唔會即刻離開? </w:t>
      </w:r>
    </w:p>
    <w:p w14:paraId="3AC19350" w14:textId="77777777" w:rsidR="00923824" w:rsidRPr="00041AE1" w:rsidRDefault="0052518D">
      <w:pPr>
        <w:pStyle w:val="paragraph"/>
        <w:spacing w:before="30" w:after="30"/>
        <w:ind w:left="60" w:right="60"/>
        <w:rPr>
          <w:lang w:val="ru-RU"/>
        </w:rPr>
      </w:pPr>
      <w:r w:rsidRPr="00041AE1">
        <w:rPr>
          <w:lang w:val="ru-RU"/>
        </w:rPr>
        <w:t xml:space="preserve">—梗係啦!你以為路西法由天使變成魔鬼係要好耐先完成㗎?其實就係一眨眼嘅事。一旦一個人心入面有咗自己好特別嘅念頭,上帝嘅恩典就即刻走晒。上帝嘅恩典同驕傲有咩關係? </w:t>
      </w:r>
      <w:r w:rsidRPr="00041AE1">
        <w:rPr>
          <w:lang w:val="ru-RU"/>
        </w:rPr>
        <w:lastRenderedPageBreak/>
        <w:t xml:space="preserve">上帝就係謙卑。當上帝嘅恩典離開,魔鬼就趁機嚟,蒙蔽人嘅心智。咁樣,人可能會受到外在魔鬼嘅攻擊,同時靈命入面會出現黑暗。 </w:t>
      </w:r>
    </w:p>
    <w:p w14:paraId="2F3D46E5" w14:textId="3F75364E" w:rsidR="00923824" w:rsidRDefault="0052518D">
      <w:pPr>
        <w:pStyle w:val="paragraph"/>
        <w:spacing w:before="30" w:after="30"/>
        <w:ind w:left="60" w:right="60"/>
        <w:rPr>
          <w:lang w:val="ru-RU"/>
        </w:rPr>
      </w:pPr>
      <w:r w:rsidRPr="00041AE1">
        <w:rPr>
          <w:lang w:val="ru-RU"/>
        </w:rPr>
        <w:t>自大嘅人冇咗上帝嘅恩典,所以好危險──天啊,但願唔會──佢可能會大跌。呢種人同上帝隔絕咗,因為驕傲就好似一個差嘅導體、一個絕緣體,阻住神聖嘅恩典去到人,令我哋同上帝分開。</w:t>
      </w:r>
    </w:p>
    <w:p w14:paraId="3C4B246F" w14:textId="77777777" w:rsidR="00244642" w:rsidRPr="00041AE1" w:rsidRDefault="00244642" w:rsidP="00244642">
      <w:pPr>
        <w:rPr>
          <w:lang w:val="ru-RU"/>
        </w:rPr>
      </w:pPr>
    </w:p>
    <w:p w14:paraId="5CD58912" w14:textId="77777777" w:rsidR="00923824" w:rsidRPr="00041AE1" w:rsidRDefault="0052518D" w:rsidP="00244642">
      <w:pPr>
        <w:pStyle w:val="Heading4"/>
        <w:rPr>
          <w:lang w:val="ru-RU"/>
        </w:rPr>
      </w:pPr>
      <w:bookmarkStart w:id="117" w:name="_Toc196217953"/>
      <w:bookmarkStart w:id="118" w:name="_Toc196308641"/>
      <w:bookmarkStart w:id="119" w:name="_Toc242021456"/>
      <w:r w:rsidRPr="00041AE1">
        <w:rPr>
          <w:lang w:val="ru-RU"/>
        </w:rPr>
        <w:t>當我哋心存驕傲嘅念頭,就會搞砸我哋做緊嘅任何嘢。</w:t>
      </w:r>
      <w:bookmarkEnd w:id="117"/>
      <w:bookmarkEnd w:id="118"/>
      <w:bookmarkEnd w:id="119"/>
    </w:p>
    <w:p w14:paraId="06F85521" w14:textId="77777777" w:rsidR="00923824" w:rsidRPr="00041AE1" w:rsidRDefault="0052518D">
      <w:pPr>
        <w:pStyle w:val="paragraph"/>
        <w:spacing w:before="30" w:after="30"/>
        <w:ind w:left="60" w:right="60"/>
        <w:rPr>
          <w:lang w:val="ru-RU"/>
        </w:rPr>
      </w:pPr>
      <w:r w:rsidRPr="00041AE1">
        <w:rPr>
          <w:lang w:val="ru-RU"/>
        </w:rPr>
        <w:t xml:space="preserve">—Geronda,我好大意;我只不過係個麻煩。 </w:t>
      </w:r>
    </w:p>
    <w:p w14:paraId="7FE68171" w14:textId="2481A135" w:rsidR="00923824" w:rsidRPr="00C535E1" w:rsidRDefault="0052518D">
      <w:pPr>
        <w:pStyle w:val="paragraph"/>
        <w:spacing w:before="30" w:after="30"/>
        <w:ind w:left="60" w:right="60"/>
        <w:rPr>
          <w:lang w:val="ru-RU"/>
        </w:rPr>
      </w:pPr>
      <w:r w:rsidRPr="00041AE1">
        <w:rPr>
          <w:lang w:val="ru-RU"/>
        </w:rPr>
        <w:t>— 睇嚟你心入面藏住一份隱藏嘅驕傲,而上帝既然愛你,屬靈嘅定律就隨之運作:</w:t>
      </w:r>
      <w:r w:rsidR="0021208D">
        <w:rPr>
          <w:rStyle w:val="FootnoteReference"/>
          <w:lang w:val="ru-RU"/>
        </w:rPr>
        <w:footnoteReference w:id="31"/>
      </w:r>
      <w:r w:rsidRPr="00041AE1">
        <w:rPr>
          <w:lang w:val="ru-RU"/>
        </w:rPr>
        <w:t xml:space="preserve"> 你搞爛咗啲嘢,就會被謙卑。</w:t>
      </w:r>
      <w:r w:rsidR="003273EF">
        <w:rPr>
          <w:lang w:val="ru-RU"/>
        </w:rPr>
        <w:t>「</w:t>
      </w:r>
      <w:r w:rsidRPr="00041AE1">
        <w:rPr>
          <w:lang w:val="ru-RU"/>
        </w:rPr>
        <w:t>凡自高自大嘅人,都會被謙卑</w:t>
      </w:r>
      <w:r w:rsidR="003273EF">
        <w:rPr>
          <w:lang w:val="ru-RU"/>
        </w:rPr>
        <w:t>。」</w:t>
      </w:r>
      <w:r w:rsidR="0021208D">
        <w:rPr>
          <w:rStyle w:val="FootnoteReference"/>
          <w:lang w:val="ru-RU"/>
        </w:rPr>
        <w:footnoteReference w:id="32"/>
      </w:r>
    </w:p>
    <w:p w14:paraId="4900BD91" w14:textId="77777777" w:rsidR="00923824" w:rsidRPr="00041AE1" w:rsidRDefault="0052518D">
      <w:pPr>
        <w:pStyle w:val="paragraph"/>
        <w:spacing w:before="30" w:after="30"/>
        <w:ind w:left="60" w:right="60"/>
        <w:rPr>
          <w:lang w:val="ru-RU"/>
        </w:rPr>
      </w:pPr>
      <w:r w:rsidRPr="00041AE1">
        <w:rPr>
          <w:lang w:val="ru-RU"/>
        </w:rPr>
        <w:t xml:space="preserve">—Geronda,我驚熨衫,因為我最近熨焦咗人哋嘅法衣。 </w:t>
      </w:r>
    </w:p>
    <w:p w14:paraId="3C7544B5" w14:textId="77777777" w:rsidR="00923824" w:rsidRPr="00041AE1" w:rsidRDefault="0052518D">
      <w:pPr>
        <w:pStyle w:val="paragraph"/>
        <w:spacing w:before="30" w:after="30"/>
        <w:ind w:left="60" w:right="60"/>
        <w:rPr>
          <w:lang w:val="ru-RU"/>
        </w:rPr>
      </w:pPr>
      <w:r w:rsidRPr="00041AE1">
        <w:rPr>
          <w:lang w:val="ru-RU"/>
        </w:rPr>
        <w:t xml:space="preserve">—畫個十字,繼續熨衫。 </w:t>
      </w:r>
    </w:p>
    <w:p w14:paraId="79D9B635" w14:textId="77777777" w:rsidR="00923824" w:rsidRPr="00041AE1" w:rsidRDefault="0052518D">
      <w:pPr>
        <w:pStyle w:val="paragraph"/>
        <w:spacing w:before="30" w:after="30"/>
        <w:ind w:left="60" w:right="60"/>
        <w:rPr>
          <w:lang w:val="ru-RU"/>
        </w:rPr>
      </w:pPr>
      <w:r w:rsidRPr="00041AE1">
        <w:rPr>
          <w:lang w:val="ru-RU"/>
        </w:rPr>
        <w:t xml:space="preserve">— 或者係誘惑? </w:t>
      </w:r>
    </w:p>
    <w:p w14:paraId="30300305" w14:textId="77777777" w:rsidR="00923824" w:rsidRPr="00041AE1" w:rsidRDefault="0052518D">
      <w:pPr>
        <w:pStyle w:val="paragraph"/>
        <w:spacing w:before="30" w:after="30"/>
        <w:ind w:left="60" w:right="60"/>
        <w:rPr>
          <w:lang w:val="ru-RU"/>
        </w:rPr>
      </w:pPr>
      <w:r w:rsidRPr="00041AE1">
        <w:rPr>
          <w:lang w:val="ru-RU"/>
        </w:rPr>
        <w:t xml:space="preserve">— 我哋所造成嘅傷害,好少係魔鬼嘅嫉妒引起。一般嚟講,原因係一個驕傲嘅念頭。當我哋懷住驕傲嘅念頭,做乜都唔成功。睇嚟你都懷咗個驕傲嘅念頭。 </w:t>
      </w:r>
    </w:p>
    <w:p w14:paraId="3CF0A2B8" w14:textId="77777777" w:rsidR="00923824" w:rsidRPr="00041AE1" w:rsidRDefault="0052518D">
      <w:pPr>
        <w:pStyle w:val="paragraph"/>
        <w:spacing w:before="30" w:after="30"/>
        <w:ind w:left="60" w:right="60"/>
        <w:rPr>
          <w:lang w:val="ru-RU"/>
        </w:rPr>
      </w:pPr>
      <w:r w:rsidRPr="00041AE1">
        <w:rPr>
          <w:lang w:val="ru-RU"/>
        </w:rPr>
        <w:t xml:space="preserve">—但係點解會燒到人哋件長袍,而唔係害到我? </w:t>
      </w:r>
    </w:p>
    <w:p w14:paraId="769F46C1" w14:textId="77777777" w:rsidR="00923824" w:rsidRPr="00041AE1" w:rsidRDefault="0052518D">
      <w:pPr>
        <w:pStyle w:val="paragraph"/>
        <w:spacing w:before="30" w:after="30"/>
        <w:ind w:left="60" w:right="60"/>
        <w:rPr>
          <w:lang w:val="ru-RU"/>
        </w:rPr>
      </w:pPr>
      <w:r w:rsidRPr="00041AE1">
        <w:rPr>
          <w:lang w:val="ru-RU"/>
        </w:rPr>
        <w:t xml:space="preserve">— 因為件長袍係人哋嘅;人哋發現咗你做嘅嘢──你俾人恥笑,就係透過嗰件事令你謙卑咗。但如果係你自己出事,你就唔會俾人恥笑。人點解要去懺悔?就係要令罪行顯露,畀人恥笑:咁樣先可以打敗魔鬼。 </w:t>
      </w:r>
    </w:p>
    <w:p w14:paraId="576A591E" w14:textId="77777777" w:rsidR="00923824" w:rsidRPr="00041AE1" w:rsidRDefault="0052518D">
      <w:pPr>
        <w:pStyle w:val="paragraph"/>
        <w:spacing w:before="30" w:after="30"/>
        <w:ind w:left="60" w:right="60"/>
        <w:rPr>
          <w:lang w:val="ru-RU"/>
        </w:rPr>
      </w:pPr>
      <w:r w:rsidRPr="00041AE1">
        <w:rPr>
          <w:lang w:val="ru-RU"/>
        </w:rPr>
        <w:t xml:space="preserve">— 導師,一個人做咗件事,結果係害多於利,呢個係乜意思?係話嗰個人做錯咗,定係品格唔好? </w:t>
      </w:r>
    </w:p>
    <w:p w14:paraId="25E9A93E" w14:textId="77777777" w:rsidR="00923824" w:rsidRPr="00041AE1" w:rsidRDefault="0052518D">
      <w:pPr>
        <w:pStyle w:val="paragraph"/>
        <w:spacing w:before="30" w:after="30"/>
        <w:ind w:left="60" w:right="60"/>
        <w:rPr>
          <w:lang w:val="ru-RU"/>
        </w:rPr>
      </w:pPr>
      <w:r w:rsidRPr="00041AE1">
        <w:rPr>
          <w:lang w:val="ru-RU"/>
        </w:rPr>
        <w:t xml:space="preserve">— 可能有好多原因。要檢視行為背後嘅動機。 </w:t>
      </w:r>
    </w:p>
    <w:p w14:paraId="100E8518" w14:textId="77777777" w:rsidR="00923824" w:rsidRPr="00041AE1" w:rsidRDefault="0052518D">
      <w:pPr>
        <w:pStyle w:val="paragraph"/>
        <w:spacing w:before="30" w:after="30"/>
        <w:ind w:left="60" w:right="60"/>
        <w:rPr>
          <w:lang w:val="ru-RU"/>
        </w:rPr>
      </w:pPr>
      <w:r w:rsidRPr="00041AE1">
        <w:rPr>
          <w:lang w:val="ru-RU"/>
        </w:rPr>
        <w:t xml:space="preserve">— Geronda,一個人可唔可以淨係因為自己粗心大意就造成傷害? </w:t>
      </w:r>
    </w:p>
    <w:p w14:paraId="1814ADD5" w14:textId="497581C1" w:rsidR="00923824" w:rsidRDefault="0052518D">
      <w:pPr>
        <w:pStyle w:val="paragraph"/>
        <w:spacing w:before="30" w:after="30"/>
        <w:ind w:left="60" w:right="60"/>
        <w:rPr>
          <w:lang w:val="ru-RU"/>
        </w:rPr>
      </w:pPr>
      <w:r w:rsidRPr="00041AE1">
        <w:rPr>
          <w:lang w:val="ru-RU"/>
        </w:rPr>
        <w:t>—如果你細心啲睇,就會見到喺大部分情況下,傷害都係由驕傲引起。例如,如果一位家庭主婦心入面覺得冇人洗碟比佢洗得更好,佢就可能會將成層滿滿嘅餐具跌晒,全部打爛。 有一次,一間賣玻璃器皿嘅舖頭有位女職員心裏咁諗:</w:t>
      </w:r>
      <w:r w:rsidR="003273EF">
        <w:rPr>
          <w:lang w:val="ru-RU"/>
        </w:rPr>
        <w:t>「</w:t>
      </w:r>
      <w:r w:rsidRPr="00041AE1">
        <w:rPr>
          <w:lang w:val="ru-RU"/>
        </w:rPr>
        <w:t>我拎呢箱酒杯落架真係好叻呀!</w:t>
      </w:r>
      <w:r w:rsidR="003273EF">
        <w:rPr>
          <w:lang w:val="ru-RU"/>
        </w:rPr>
        <w:t>」</w:t>
      </w:r>
      <w:r w:rsidRPr="00041AE1">
        <w:rPr>
          <w:lang w:val="ru-RU"/>
        </w:rPr>
        <w:t>佢一諗完,手上嗰箱就滑咗落嚟,跌咗喺地,所有酒杯都碎晒。 或者,假設有個司機喺路上見到個可憐嘅老人家,就載佢上車,送佢去佢要去嘅地方。 如果喺嗰刻佢心入面閃過個念頭:</w:t>
      </w:r>
      <w:r w:rsidR="003273EF">
        <w:rPr>
          <w:lang w:val="ru-RU"/>
        </w:rPr>
        <w:t>「</w:t>
      </w:r>
      <w:r w:rsidRPr="00041AE1">
        <w:rPr>
          <w:lang w:val="ru-RU"/>
        </w:rPr>
        <w:t>唔係都有人會咁做咩?依家個老人家會同人講我幾好心!</w:t>
      </w:r>
      <w:r w:rsidR="003273EF">
        <w:rPr>
          <w:lang w:val="ru-RU"/>
        </w:rPr>
        <w:t>」</w:t>
      </w:r>
      <w:r w:rsidRPr="00041AE1">
        <w:rPr>
          <w:lang w:val="ru-RU"/>
        </w:rPr>
        <w:t xml:space="preserve">──咁上帝嘅恩典就會離棄佢,佢可能會撞到電線桿、駛上行人路,或者更可怕嘅係撞到人! </w:t>
      </w:r>
    </w:p>
    <w:p w14:paraId="037F1904" w14:textId="77777777" w:rsidR="00244642" w:rsidRPr="00041AE1" w:rsidRDefault="00244642" w:rsidP="00244642">
      <w:pPr>
        <w:rPr>
          <w:lang w:val="ru-RU"/>
        </w:rPr>
      </w:pPr>
    </w:p>
    <w:p w14:paraId="6C5D7C20" w14:textId="77777777" w:rsidR="00923824" w:rsidRPr="00041AE1" w:rsidRDefault="0052518D" w:rsidP="00244642">
      <w:pPr>
        <w:pStyle w:val="Heading4"/>
        <w:rPr>
          <w:lang w:val="ru-RU"/>
        </w:rPr>
      </w:pPr>
      <w:bookmarkStart w:id="120" w:name="_Toc196217954"/>
      <w:bookmarkStart w:id="121" w:name="_Toc196308642"/>
      <w:bookmarkStart w:id="122" w:name="_Toc242021457"/>
      <w:r w:rsidRPr="00041AE1">
        <w:rPr>
          <w:lang w:val="ru-RU"/>
        </w:rPr>
        <w:t>自負嘅人經歷嘅係跌落谷底,而唔係靈性嘅高峰</w:t>
      </w:r>
      <w:bookmarkEnd w:id="120"/>
      <w:bookmarkEnd w:id="121"/>
      <w:bookmarkEnd w:id="122"/>
    </w:p>
    <w:p w14:paraId="596FB6DC" w14:textId="77777777" w:rsidR="00923824" w:rsidRPr="00041AE1" w:rsidRDefault="0052518D">
      <w:pPr>
        <w:pStyle w:val="paragraph"/>
        <w:spacing w:before="30" w:after="30"/>
        <w:ind w:left="60" w:right="60"/>
        <w:rPr>
          <w:lang w:val="ru-RU"/>
        </w:rPr>
      </w:pPr>
      <w:r w:rsidRPr="00041AE1">
        <w:rPr>
          <w:lang w:val="ru-RU"/>
        </w:rPr>
        <w:t xml:space="preserve">— 基羅納,我而家退燒咗。 </w:t>
      </w:r>
    </w:p>
    <w:p w14:paraId="2DC6EAAB" w14:textId="77777777" w:rsidR="00923824" w:rsidRPr="00041AE1" w:rsidRDefault="0052518D">
      <w:pPr>
        <w:pStyle w:val="paragraph"/>
        <w:spacing w:before="30" w:after="30"/>
        <w:ind w:left="60" w:right="60"/>
        <w:rPr>
          <w:lang w:val="ru-RU"/>
        </w:rPr>
      </w:pPr>
      <w:r w:rsidRPr="00041AE1">
        <w:rPr>
          <w:lang w:val="ru-RU"/>
        </w:rPr>
        <w:t>— 好,我好開心佢走咗,多謝上帝,因為佢真係令你好辛苦。我希望喺你嘅靈命成長中,呢場「發</w:t>
      </w:r>
      <w:r w:rsidRPr="00041AE1">
        <w:rPr>
          <w:lang w:val="ru-RU"/>
        </w:rPr>
        <w:lastRenderedPageBreak/>
        <w:t xml:space="preserve">燒」都會過去;你只要處理好源頭嗰份驕傲就得。其實,驕傲唔單止會令靈命溫度上升,仲會帶嚟嚴重嘅發燒。 驕傲愈強,靈性發燒愈高,仲會影響身體,令身體都發燒,因為身體同靈魂息息相關。 </w:t>
      </w:r>
    </w:p>
    <w:p w14:paraId="4325664E" w14:textId="77777777" w:rsidR="00923824" w:rsidRPr="00041AE1" w:rsidRDefault="0052518D">
      <w:pPr>
        <w:pStyle w:val="paragraph"/>
        <w:spacing w:before="30" w:after="30"/>
        <w:ind w:left="60" w:right="60"/>
        <w:rPr>
          <w:lang w:val="ru-RU"/>
        </w:rPr>
      </w:pPr>
      <w:r w:rsidRPr="00041AE1">
        <w:rPr>
          <w:lang w:val="ru-RU"/>
        </w:rPr>
        <w:t xml:space="preserve">驕傲係最可怕嘅靈性病症。佢好似一條吸血蟲:一旦吸血蟲附上身,就會開始吸血。同樣地,驕傲會將一個人所有嘅「血」都吸晒。佢會令人窒息,因為驕傲耗盡咗靈魂本應獲得嘅所有靈性氧氣。 </w:t>
      </w:r>
    </w:p>
    <w:p w14:paraId="0CD2A36B" w14:textId="77777777" w:rsidR="00923824" w:rsidRPr="00041AE1" w:rsidRDefault="0052518D">
      <w:pPr>
        <w:pStyle w:val="paragraph"/>
        <w:spacing w:before="30" w:after="30"/>
        <w:ind w:left="60" w:right="60"/>
        <w:rPr>
          <w:lang w:val="ru-RU"/>
        </w:rPr>
      </w:pPr>
      <w:r w:rsidRPr="00041AE1">
        <w:rPr>
          <w:lang w:val="ru-RU"/>
        </w:rPr>
        <w:t xml:space="preserve">— 導師,我留意到一有啲工作陷入瓶頸…… </w:t>
      </w:r>
    </w:p>
    <w:p w14:paraId="07D3F4A0" w14:textId="57111558" w:rsidR="00923824" w:rsidRPr="00041AE1" w:rsidRDefault="0052518D">
      <w:pPr>
        <w:pStyle w:val="paragraph"/>
        <w:spacing w:before="30" w:after="30"/>
        <w:ind w:left="60" w:right="60"/>
        <w:rPr>
          <w:lang w:val="ru-RU"/>
        </w:rPr>
      </w:pPr>
      <w:r w:rsidRPr="00041AE1">
        <w:rPr>
          <w:lang w:val="ru-RU"/>
        </w:rPr>
        <w:t>— 似乎有個念頭開始同你講:</w:t>
      </w:r>
      <w:r w:rsidR="003273EF">
        <w:rPr>
          <w:lang w:val="ru-RU"/>
        </w:rPr>
        <w:t>「</w:t>
      </w:r>
      <w:r w:rsidRPr="00041AE1">
        <w:rPr>
          <w:lang w:val="ru-RU"/>
        </w:rPr>
        <w:t>我成功咗</w:t>
      </w:r>
      <w:r w:rsidR="003273EF">
        <w:rPr>
          <w:lang w:val="ru-RU"/>
        </w:rPr>
        <w:t>」,</w:t>
      </w:r>
      <w:r w:rsidRPr="00041AE1">
        <w:rPr>
          <w:lang w:val="ru-RU"/>
        </w:rPr>
        <w:t xml:space="preserve">所以就會跌落嚟。對一個自大嘅人嚟講,唔係有靈性嘅高峰,而係跌落谷底。 </w:t>
      </w:r>
    </w:p>
    <w:p w14:paraId="695C4CCE" w14:textId="77777777" w:rsidR="00923824" w:rsidRPr="00041AE1" w:rsidRDefault="0052518D">
      <w:pPr>
        <w:pStyle w:val="paragraph"/>
        <w:spacing w:before="30" w:after="30"/>
        <w:ind w:left="60" w:right="60"/>
        <w:rPr>
          <w:lang w:val="ru-RU"/>
        </w:rPr>
      </w:pPr>
      <w:r w:rsidRPr="00041AE1">
        <w:rPr>
          <w:lang w:val="ru-RU"/>
        </w:rPr>
        <w:t xml:space="preserve">— 神父,無論我做咩講咩,都總係畀驕傲打敗。 </w:t>
      </w:r>
    </w:p>
    <w:p w14:paraId="14FB5AE6" w14:textId="77B5F847" w:rsidR="00923824" w:rsidRPr="00041AE1" w:rsidRDefault="0052518D">
      <w:pPr>
        <w:pStyle w:val="paragraph"/>
        <w:spacing w:before="30" w:after="30"/>
        <w:ind w:left="60" w:right="60"/>
        <w:rPr>
          <w:lang w:val="ru-RU"/>
        </w:rPr>
      </w:pPr>
      <w:r w:rsidRPr="00041AE1">
        <w:rPr>
          <w:lang w:val="ru-RU"/>
        </w:rPr>
        <w:t>— 咁就用謙卑嘅心去做一切;否則,就算你做好事,魔鬼都會喺度。 假設有人得意洋洋咁對人講:</w:t>
      </w:r>
      <w:r w:rsidR="003273EF">
        <w:rPr>
          <w:lang w:val="ru-RU"/>
        </w:rPr>
        <w:t>「</w:t>
      </w:r>
      <w:r w:rsidRPr="00041AE1">
        <w:rPr>
          <w:lang w:val="ru-RU"/>
        </w:rPr>
        <w:t>我要做好事</w:t>
      </w:r>
      <w:r w:rsidR="003273EF">
        <w:rPr>
          <w:lang w:val="ru-RU"/>
        </w:rPr>
        <w:t>!」</w:t>
      </w:r>
      <w:r w:rsidRPr="00041AE1">
        <w:rPr>
          <w:lang w:val="ru-RU"/>
        </w:rPr>
        <w:t xml:space="preserve">咁佢就等於畀魔鬼鑽咗入佢嘅意圖,一路上會遇到好多阻撓,最後乜都做唔到。但係如果有人低調咁做好事,魔鬼就唔會干預。 </w:t>
      </w:r>
    </w:p>
    <w:p w14:paraId="09DAD7CA" w14:textId="77777777" w:rsidR="00923824" w:rsidRPr="00041AE1" w:rsidRDefault="0052518D">
      <w:pPr>
        <w:pStyle w:val="paragraph"/>
        <w:spacing w:before="30" w:after="30"/>
        <w:ind w:left="60" w:right="60"/>
        <w:rPr>
          <w:lang w:val="ru-RU"/>
        </w:rPr>
      </w:pPr>
      <w:r w:rsidRPr="00041AE1">
        <w:rPr>
          <w:lang w:val="ru-RU"/>
        </w:rPr>
        <w:t xml:space="preserve">— 導師,修習靈性紀律的正確方法是什麼? </w:t>
      </w:r>
    </w:p>
    <w:p w14:paraId="2B9516A2" w14:textId="37A12CED" w:rsidR="00923824" w:rsidRPr="00041AE1" w:rsidRDefault="0052518D">
      <w:pPr>
        <w:pStyle w:val="paragraph"/>
        <w:spacing w:before="30" w:after="30"/>
        <w:ind w:left="60" w:right="60"/>
        <w:rPr>
          <w:lang w:val="ru-RU"/>
        </w:rPr>
      </w:pPr>
      <w:r w:rsidRPr="00041AE1">
        <w:rPr>
          <w:lang w:val="ru-RU"/>
        </w:rPr>
        <w:t>— 喺秘密同沉默中。靈性工作係件好微妙嘅事,我哋每一個行動都要特別留意。聖父哋話,靈性生命就係</w:t>
      </w:r>
      <w:r w:rsidR="003273EF">
        <w:rPr>
          <w:lang w:val="ru-RU"/>
        </w:rPr>
        <w:t>「</w:t>
      </w:r>
      <w:r w:rsidRPr="00041AE1">
        <w:rPr>
          <w:lang w:val="ru-RU"/>
        </w:rPr>
        <w:t>科學之科學</w:t>
      </w:r>
      <w:r w:rsidR="003273EF">
        <w:rPr>
          <w:lang w:val="ru-RU"/>
        </w:rPr>
        <w:t>」</w:t>
      </w:r>
      <w:r w:rsidR="00C92E5A" w:rsidRPr="00C535E1">
        <w:rPr>
          <w:lang w:val="ru-RU"/>
        </w:rPr>
        <w:t>,</w:t>
      </w:r>
      <w:r w:rsidR="00C92E5A">
        <w:rPr>
          <w:rStyle w:val="FootnoteReference"/>
          <w:lang w:val="ru-RU"/>
        </w:rPr>
        <w:footnoteReference w:id="33"/>
      </w:r>
      <w:r w:rsidRPr="00041AE1">
        <w:rPr>
          <w:lang w:val="ru-RU"/>
        </w:rPr>
        <w:t xml:space="preserve"> 。要幾 嘅清醒啊! 靈性生命嘅向上,就好似爬一條冇扶手嘅螺旋樓梯。如果一個人唔留神踏實,只係對自己講:</w:t>
      </w:r>
      <w:r w:rsidR="003273EF">
        <w:rPr>
          <w:lang w:val="ru-RU"/>
        </w:rPr>
        <w:t>「</w:t>
      </w:r>
      <w:r w:rsidRPr="00041AE1">
        <w:rPr>
          <w:lang w:val="ru-RU"/>
        </w:rPr>
        <w:t>睇吓我爬得幾高!我仲可以再去到幾遠!</w:t>
      </w:r>
      <w:r w:rsidR="003273EF">
        <w:rPr>
          <w:lang w:val="ru-RU"/>
        </w:rPr>
        <w:t>」</w:t>
      </w:r>
      <w:r w:rsidRPr="00041AE1">
        <w:rPr>
          <w:lang w:val="ru-RU"/>
        </w:rPr>
        <w:t xml:space="preserve">——咁佢就會失足跌落嚟。 </w:t>
      </w:r>
    </w:p>
    <w:p w14:paraId="11920BD0" w14:textId="77777777" w:rsidR="00923824" w:rsidRPr="00041AE1" w:rsidRDefault="0052518D">
      <w:pPr>
        <w:pStyle w:val="paragraph"/>
        <w:spacing w:before="30" w:after="30"/>
        <w:ind w:left="60" w:right="60"/>
        <w:rPr>
          <w:lang w:val="ru-RU"/>
        </w:rPr>
      </w:pPr>
      <w:r w:rsidRPr="00041AE1">
        <w:rPr>
          <w:lang w:val="ru-RU"/>
        </w:rPr>
        <w:t xml:space="preserve">— 「點解呢條樓梯冇扶手?」 </w:t>
      </w:r>
    </w:p>
    <w:p w14:paraId="2ADBDE90" w14:textId="77777777" w:rsidR="00923824" w:rsidRPr="00041AE1" w:rsidRDefault="0052518D">
      <w:pPr>
        <w:pStyle w:val="paragraph"/>
        <w:spacing w:before="30" w:after="30"/>
        <w:ind w:left="60" w:right="60"/>
        <w:rPr>
          <w:lang w:val="ru-RU"/>
        </w:rPr>
      </w:pPr>
      <w:r w:rsidRPr="00041AE1">
        <w:rPr>
          <w:lang w:val="ru-RU"/>
        </w:rPr>
        <w:t xml:space="preserve">— 因為人係自由嘅生物,要使用上帝賜俾佢嘅心智。如果佢唔正確咁用自己嘅心智,上帝又點幫到佢呢? </w:t>
      </w:r>
    </w:p>
    <w:p w14:paraId="4FF61666" w14:textId="77777777" w:rsidR="00923824" w:rsidRPr="00041AE1" w:rsidRDefault="0052518D">
      <w:pPr>
        <w:pStyle w:val="paragraph"/>
        <w:spacing w:before="30" w:after="30"/>
        <w:ind w:left="60" w:right="60"/>
        <w:rPr>
          <w:lang w:val="ru-RU"/>
        </w:rPr>
      </w:pPr>
      <w:r w:rsidRPr="00041AE1">
        <w:rPr>
          <w:lang w:val="ru-RU"/>
        </w:rPr>
        <w:t xml:space="preserve">— 導師,可唔可以係人嘅驕傲導致佢嘅靈性乾旱? </w:t>
      </w:r>
    </w:p>
    <w:p w14:paraId="2EC629F6" w14:textId="1B0071FE" w:rsidR="00923824" w:rsidRDefault="0052518D">
      <w:pPr>
        <w:pStyle w:val="paragraph"/>
        <w:spacing w:before="30" w:after="30"/>
        <w:ind w:left="60" w:right="60"/>
        <w:rPr>
          <w:lang w:val="ru-RU"/>
        </w:rPr>
      </w:pPr>
      <w:r w:rsidRPr="00041AE1">
        <w:rPr>
          <w:lang w:val="ru-RU"/>
        </w:rPr>
        <w:t>— 係。如果一個人懷住驕傲,上帝就會任由佢停留喺懶散、冷漠同無所謂嘅狀態。因為如果一個驕傲嘅人嘗到天賜嘅福份,就會變得更加自大,以為自己係靠自己嘅行為先攞到嘅。然後佢就會對人講:</w:t>
      </w:r>
      <w:r w:rsidR="003273EF">
        <w:rPr>
          <w:lang w:val="ru-RU"/>
        </w:rPr>
        <w:t>「</w:t>
      </w:r>
      <w:r w:rsidRPr="00041AE1">
        <w:rPr>
          <w:lang w:val="ru-RU"/>
        </w:rPr>
        <w:t xml:space="preserve">努力啲啦! </w:t>
      </w:r>
      <w:r w:rsidR="003273EF">
        <w:rPr>
          <w:lang w:val="ru-RU"/>
        </w:rPr>
        <w:t>「</w:t>
      </w:r>
      <w:r w:rsidRPr="00041AE1">
        <w:rPr>
          <w:lang w:val="ru-RU"/>
        </w:rPr>
        <w:t>睇吓我因自己嘅所作所為而得到咗啲乜嘢!</w:t>
      </w:r>
      <w:r w:rsidR="003273EF">
        <w:rPr>
          <w:lang w:val="ru-RU"/>
        </w:rPr>
        <w:t>」</w:t>
      </w:r>
      <w:r w:rsidRPr="00041AE1">
        <w:rPr>
          <w:lang w:val="ru-RU"/>
        </w:rPr>
        <w:t>——就係咁樣佢會害人。正因為咁,上帝容許呢種人受苦,直到佢心入面嘅自負死去,直到佢以正面嘅意義對自己絕望,明白</w:t>
      </w:r>
      <w:r w:rsidR="003273EF">
        <w:rPr>
          <w:lang w:val="ru-RU"/>
        </w:rPr>
        <w:t>「</w:t>
      </w:r>
      <w:r w:rsidRPr="00041AE1">
        <w:rPr>
          <w:lang w:val="ru-RU"/>
        </w:rPr>
        <w:t>冇咗我,你乜都做唔到</w:t>
      </w:r>
      <w:r w:rsidR="003273EF">
        <w:rPr>
          <w:lang w:val="ru-RU"/>
        </w:rPr>
        <w:t>」</w:t>
      </w:r>
      <w:r w:rsidRPr="00041AE1">
        <w:rPr>
          <w:lang w:val="ru-RU"/>
        </w:rPr>
        <w:t>嘅意思</w:t>
      </w:r>
      <w:r w:rsidR="003273EF">
        <w:rPr>
          <w:lang w:val="ru-RU"/>
        </w:rPr>
        <w:t>。</w:t>
      </w:r>
      <w:r w:rsidR="00642569">
        <w:rPr>
          <w:rStyle w:val="FootnoteReference"/>
          <w:lang w:val="ru-RU"/>
        </w:rPr>
        <w:footnoteReference w:id="34"/>
      </w:r>
    </w:p>
    <w:p w14:paraId="1F5D75D1" w14:textId="77777777" w:rsidR="00244642" w:rsidRPr="00041AE1" w:rsidRDefault="00244642" w:rsidP="00244642">
      <w:pPr>
        <w:rPr>
          <w:lang w:val="ru-RU"/>
        </w:rPr>
      </w:pPr>
    </w:p>
    <w:p w14:paraId="03449338" w14:textId="77777777" w:rsidR="00923824" w:rsidRPr="00041AE1" w:rsidRDefault="0052518D" w:rsidP="00244642">
      <w:pPr>
        <w:pStyle w:val="Heading4"/>
        <w:rPr>
          <w:lang w:val="ru-RU"/>
        </w:rPr>
      </w:pPr>
      <w:bookmarkStart w:id="123" w:name="_Toc196217955"/>
      <w:bookmarkStart w:id="124" w:name="_Toc196308643"/>
      <w:bookmarkStart w:id="125" w:name="_Toc242021458"/>
      <w:r w:rsidRPr="00041AE1">
        <w:rPr>
          <w:lang w:val="ru-RU"/>
        </w:rPr>
        <w:t>驕傲令一個人成為笑柄</w:t>
      </w:r>
      <w:bookmarkEnd w:id="123"/>
      <w:bookmarkEnd w:id="124"/>
      <w:bookmarkEnd w:id="125"/>
    </w:p>
    <w:p w14:paraId="78D07E71" w14:textId="77777777" w:rsidR="00923824" w:rsidRPr="00041AE1" w:rsidRDefault="0052518D">
      <w:pPr>
        <w:pStyle w:val="paragraph"/>
        <w:spacing w:before="30" w:after="30"/>
        <w:ind w:left="60" w:right="60"/>
        <w:rPr>
          <w:lang w:val="ru-RU"/>
        </w:rPr>
      </w:pPr>
      <w:r w:rsidRPr="00041AE1">
        <w:rPr>
          <w:lang w:val="ru-RU"/>
        </w:rPr>
        <w:t xml:space="preserve">— 導師,點解我哋總係想畀人知道我哋嘅善行,雖然喺默默無聞中生活同工作其實咁甜美又咁容易? </w:t>
      </w:r>
    </w:p>
    <w:p w14:paraId="718FB09B" w14:textId="77777777" w:rsidR="00923824" w:rsidRPr="00041AE1" w:rsidRDefault="0052518D">
      <w:pPr>
        <w:pStyle w:val="paragraph"/>
        <w:spacing w:before="30" w:after="30"/>
        <w:ind w:left="60" w:right="60"/>
        <w:rPr>
          <w:lang w:val="ru-RU"/>
        </w:rPr>
      </w:pPr>
      <w:r w:rsidRPr="00041AE1">
        <w:rPr>
          <w:lang w:val="ru-RU"/>
        </w:rPr>
        <w:t xml:space="preserve">— 有內涵嘅人會努力令自己嘅善行唔畀人發現,而人哋都會尊重同鍾意咁嘅人,就算佢哋自己都唔知道。 </w:t>
      </w:r>
    </w:p>
    <w:p w14:paraId="30772F4F" w14:textId="77777777" w:rsidR="00923824" w:rsidRPr="00041AE1" w:rsidRDefault="0052518D">
      <w:pPr>
        <w:pStyle w:val="paragraph"/>
        <w:spacing w:before="30" w:after="30"/>
        <w:ind w:left="60" w:right="60"/>
        <w:rPr>
          <w:lang w:val="ru-RU"/>
        </w:rPr>
      </w:pPr>
      <w:r w:rsidRPr="00041AE1">
        <w:rPr>
          <w:lang w:val="ru-RU"/>
        </w:rPr>
        <w:lastRenderedPageBreak/>
        <w:t xml:space="preserve">謙卑嘅人幾吸引,自大嘅人幾令人反感!冇人鍾意自大嘅人,連上帝都會轉頭唔理佢哋。細路仔見到有個仔行路昂首闊步,就即刻估到佢係咩性格,即刻追住佢整蠱佢。 但係一個安靜同識大體嘅人就會受人尊重。如果細路仔喺街度見到有人昂首闊步,佢哋即刻就感受到呢個人嘅性格,會追住佢嚟取笑佢。我記得喺科尼察有個男人:每日都著西裝、打領呔、戴頂帽,昂首闊步咁行過廣場,雖然佢生活得好貧窮。 細路仔一見到佢,就跑埋嚟跟住佢,模仿佢嘅步態。真係細到不得了嘅細路仔!大人就叻得多,佢哋一睇就知邊個自以為是。唔好以為佢哋因為唔想得罪人而冇講嘢,其實佢哋心入面已經對嗰啲人感到厭惡。 </w:t>
      </w:r>
    </w:p>
    <w:p w14:paraId="675EAD0F" w14:textId="77CC02DE" w:rsidR="00923824" w:rsidRPr="00041AE1" w:rsidRDefault="0052518D">
      <w:pPr>
        <w:pStyle w:val="paragraph"/>
        <w:spacing w:before="30" w:after="30"/>
        <w:ind w:left="60" w:right="60"/>
        <w:rPr>
          <w:lang w:val="ru-RU"/>
        </w:rPr>
      </w:pPr>
      <w:r w:rsidRPr="00041AE1">
        <w:rPr>
          <w:lang w:val="ru-RU"/>
        </w:rPr>
        <w:t>一個想抬高自己嘅人,最終只會淪為笑柄。我記得我喺西奈山住嗰陣,</w:t>
      </w:r>
      <w:r w:rsidR="00BE1F4F">
        <w:rPr>
          <w:rStyle w:val="FootnoteReference"/>
          <w:lang w:val="ru-RU"/>
        </w:rPr>
        <w:footnoteReference w:id="35"/>
      </w:r>
      <w:r w:rsidRPr="00041AE1">
        <w:rPr>
          <w:lang w:val="ru-RU"/>
        </w:rPr>
        <w:t xml:space="preserve"> 有個叫薩瓦嘅神父嚟到。佢係個幾好面子又以自我為中心嘅人。 有一日,有幾個貝都因人扛住一樣好重嘅嘢入寺院。佢哋一路扛,為咗配合步伐就大叫</w:t>
      </w:r>
      <w:r w:rsidR="003273EF">
        <w:rPr>
          <w:lang w:val="ru-RU"/>
        </w:rPr>
        <w:t>「</w:t>
      </w:r>
      <w:r w:rsidRPr="00041AE1">
        <w:rPr>
          <w:lang w:val="ru-RU"/>
        </w:rPr>
        <w:t>sa'wa-sa'wa</w:t>
      </w:r>
      <w:r w:rsidR="003273EF">
        <w:rPr>
          <w:lang w:val="ru-RU"/>
        </w:rPr>
        <w:t>」</w:t>
      </w:r>
      <w:r w:rsidRPr="00041AE1">
        <w:rPr>
          <w:lang w:val="ru-RU"/>
        </w:rPr>
        <w:t>,意思係</w:t>
      </w:r>
      <w:r w:rsidR="003273EF">
        <w:rPr>
          <w:lang w:val="ru-RU"/>
        </w:rPr>
        <w:t>「</w:t>
      </w:r>
      <w:r w:rsidRPr="00041AE1">
        <w:rPr>
          <w:lang w:val="ru-RU"/>
        </w:rPr>
        <w:t>一齊</w:t>
      </w:r>
      <w:r w:rsidR="003273EF">
        <w:rPr>
          <w:lang w:val="ru-RU"/>
        </w:rPr>
        <w:t>」</w:t>
      </w:r>
      <w:r w:rsidRPr="00041AE1">
        <w:rPr>
          <w:lang w:val="ru-RU"/>
        </w:rPr>
        <w:t>。薩瓦神父聽到佢哋嘅叫聲,即刻衝出庭院。</w:t>
      </w:r>
      <w:r w:rsidR="003273EF">
        <w:rPr>
          <w:lang w:val="ru-RU"/>
        </w:rPr>
        <w:t>「</w:t>
      </w:r>
      <w:r w:rsidRPr="00041AE1">
        <w:rPr>
          <w:lang w:val="ru-RU"/>
        </w:rPr>
        <w:t>我未正式到埗,佢哋已經大叫『薩瓦</w:t>
      </w:r>
      <w:r w:rsidR="003273EF">
        <w:rPr>
          <w:lang w:val="ru-RU"/>
        </w:rPr>
        <w:t>』</w:t>
      </w:r>
      <w:r w:rsidRPr="00041AE1">
        <w:rPr>
          <w:lang w:val="ru-RU"/>
        </w:rPr>
        <w:t>!」 而家喺度嘅人人都識我喇!</w:t>
      </w:r>
      <w:r w:rsidR="003273EF">
        <w:rPr>
          <w:lang w:val="ru-RU"/>
        </w:rPr>
        <w:t>」</w:t>
      </w:r>
      <w:r w:rsidRPr="00041AE1">
        <w:rPr>
          <w:lang w:val="ru-RU"/>
        </w:rPr>
        <w:t>佢以為啲貝都因人喺度大叫:</w:t>
      </w:r>
      <w:r w:rsidR="003273EF">
        <w:rPr>
          <w:lang w:val="ru-RU"/>
        </w:rPr>
        <w:t>「</w:t>
      </w:r>
      <w:r w:rsidRPr="00041AE1">
        <w:rPr>
          <w:lang w:val="ru-RU"/>
        </w:rPr>
        <w:t>薩瓦、薩瓦!</w:t>
      </w:r>
      <w:r w:rsidR="003273EF">
        <w:rPr>
          <w:lang w:val="ru-RU"/>
        </w:rPr>
        <w:t>」</w:t>
      </w:r>
      <w:r w:rsidRPr="00041AE1">
        <w:rPr>
          <w:lang w:val="ru-RU"/>
        </w:rPr>
        <w:t xml:space="preserve">我一聽到佢咁講,就笑爆肚。嘩,你點可以唔笑㗎?人嘅心態就係咁,佢會用自己嘅角度去理解一切……如果一個人有一絲自大,就會覺得所有嘢都誇張晒。 </w:t>
      </w:r>
    </w:p>
    <w:p w14:paraId="3621FD9A" w14:textId="77777777" w:rsidR="00923824" w:rsidRPr="00041AE1" w:rsidRDefault="0052518D">
      <w:pPr>
        <w:pStyle w:val="paragraph"/>
        <w:spacing w:before="30" w:after="30"/>
        <w:ind w:left="60" w:right="60"/>
        <w:rPr>
          <w:lang w:val="ru-RU"/>
        </w:rPr>
      </w:pPr>
      <w:r w:rsidRPr="00041AE1">
        <w:rPr>
          <w:lang w:val="ru-RU"/>
        </w:rPr>
        <w:t xml:space="preserve">— 人係咪因為驕傲先會咁做? </w:t>
      </w:r>
    </w:p>
    <w:p w14:paraId="510ADF07" w14:textId="6CFA19E3" w:rsidR="00923824" w:rsidRPr="00041AE1" w:rsidRDefault="0052518D">
      <w:pPr>
        <w:pStyle w:val="paragraph"/>
        <w:spacing w:before="30" w:after="30"/>
        <w:ind w:left="60" w:right="60"/>
        <w:rPr>
          <w:lang w:val="ru-RU"/>
        </w:rPr>
      </w:pPr>
      <w:r w:rsidRPr="00041AE1">
        <w:rPr>
          <w:lang w:val="ru-RU"/>
        </w:rPr>
        <w:t>— 佢係虛榮嘅囚犯,想像力一路馳騁,所以到頭嚟… 有次一個和尚同我講,佢喺紅塵度生活嗰陣,曾經送咗件好貴嘅披風畀個相識嘅人。有一日,佢哋啱啱喺同一班人度見面。 佢嗰位熟人就着住嗰件袍。傾計嘅時候 ,佢突然講:「你知我呢件袍邊度嚟㗎唔?巴黎嚟㗎!你知佢幾錢㗎唔?</w:t>
      </w:r>
      <w:r w:rsidR="003273EF">
        <w:rPr>
          <w:lang w:val="ru-RU"/>
        </w:rPr>
        <w:t>」</w:t>
      </w:r>
      <w:r w:rsidRPr="00041AE1">
        <w:rPr>
          <w:lang w:val="ru-RU"/>
        </w:rPr>
        <w:t xml:space="preserve">佢竟然喺送俾佢袍嘅人面前講出呢番說話! </w:t>
      </w:r>
    </w:p>
    <w:p w14:paraId="291AE078" w14:textId="77777777" w:rsidR="00923824" w:rsidRPr="00041AE1" w:rsidRDefault="0052518D">
      <w:pPr>
        <w:pStyle w:val="paragraph"/>
        <w:spacing w:before="30" w:after="30"/>
        <w:ind w:left="60" w:right="60"/>
        <w:rPr>
          <w:lang w:val="ru-RU"/>
        </w:rPr>
      </w:pPr>
      <w:r w:rsidRPr="00041AE1">
        <w:rPr>
          <w:lang w:val="ru-RU"/>
        </w:rPr>
        <w:t xml:space="preserve">—佢唔係痴線㗎咩? </w:t>
      </w:r>
    </w:p>
    <w:p w14:paraId="072215AB" w14:textId="2C65BE06" w:rsidR="00923824" w:rsidRDefault="0052518D">
      <w:pPr>
        <w:pStyle w:val="paragraph"/>
        <w:spacing w:before="30" w:after="30"/>
        <w:ind w:left="60" w:right="60"/>
        <w:rPr>
          <w:lang w:val="ru-RU"/>
        </w:rPr>
      </w:pPr>
      <w:r w:rsidRPr="00041AE1">
        <w:rPr>
          <w:lang w:val="ru-RU"/>
        </w:rPr>
        <w:t>— 仲有邊個比自負嘅人更蠢?自負會令一個人淪為笑柄。</w:t>
      </w:r>
    </w:p>
    <w:p w14:paraId="3421E616" w14:textId="77777777" w:rsidR="00244642" w:rsidRDefault="00244642" w:rsidP="00244642">
      <w:pPr>
        <w:rPr>
          <w:lang w:val="ru-RU"/>
        </w:rPr>
      </w:pPr>
    </w:p>
    <w:p w14:paraId="61E3075B" w14:textId="77777777" w:rsidR="00244642" w:rsidRPr="00041AE1" w:rsidRDefault="00244642" w:rsidP="00244642">
      <w:pPr>
        <w:rPr>
          <w:lang w:val="ru-RU"/>
        </w:rPr>
      </w:pPr>
    </w:p>
    <w:p w14:paraId="7BAF28CB" w14:textId="6843EAAA" w:rsidR="00923824" w:rsidRDefault="0052518D" w:rsidP="00244642">
      <w:pPr>
        <w:pStyle w:val="Heading3"/>
        <w:rPr>
          <w:lang w:val="ru-RU"/>
        </w:rPr>
      </w:pPr>
      <w:bookmarkStart w:id="126" w:name="_Toc196217956"/>
      <w:bookmarkStart w:id="127" w:name="_Toc196308644"/>
      <w:bookmarkStart w:id="128" w:name="_Toc242021459"/>
      <w:r w:rsidRPr="00041AE1">
        <w:rPr>
          <w:lang w:val="ru-RU"/>
        </w:rPr>
        <w:t>第四</w:t>
      </w:r>
      <w:r w:rsidR="00244642" w:rsidRPr="00041AE1">
        <w:rPr>
          <w:lang w:val="ru-RU"/>
        </w:rPr>
        <w:t>章</w:t>
      </w:r>
      <w:r w:rsidR="00244642">
        <w:rPr>
          <w:lang w:val="ru-RU"/>
        </w:rPr>
        <w:t xml:space="preserve"> </w:t>
      </w:r>
      <w:r w:rsidR="00A8106D">
        <w:rPr>
          <w:lang w:val="ru-RU"/>
        </w:rPr>
        <w:br/>
      </w:r>
      <w:r w:rsidRPr="00041AE1">
        <w:rPr>
          <w:lang w:val="ru-RU"/>
        </w:rPr>
        <w:t>我哋要向驕傲出擊</w:t>
      </w:r>
      <w:bookmarkEnd w:id="126"/>
      <w:bookmarkEnd w:id="127"/>
      <w:bookmarkEnd w:id="128"/>
    </w:p>
    <w:p w14:paraId="14709F68" w14:textId="77777777" w:rsidR="00244642" w:rsidRPr="00244642" w:rsidRDefault="00244642" w:rsidP="00244642">
      <w:pPr>
        <w:rPr>
          <w:lang w:val="ru-RU"/>
        </w:rPr>
      </w:pPr>
    </w:p>
    <w:p w14:paraId="09BCE2DE" w14:textId="77777777" w:rsidR="00923824" w:rsidRPr="00041AE1" w:rsidRDefault="0052518D" w:rsidP="00244642">
      <w:pPr>
        <w:pStyle w:val="Heading4"/>
        <w:rPr>
          <w:lang w:val="ru-RU"/>
        </w:rPr>
      </w:pPr>
      <w:bookmarkStart w:id="129" w:name="_Toc196217957"/>
      <w:bookmarkStart w:id="130" w:name="_Toc196308645"/>
      <w:bookmarkStart w:id="131" w:name="_Toc242021460"/>
      <w:r w:rsidRPr="00041AE1">
        <w:rPr>
          <w:lang w:val="ru-RU"/>
        </w:rPr>
        <w:t>我哋要爭,但要爭得啱</w:t>
      </w:r>
      <w:bookmarkEnd w:id="129"/>
      <w:bookmarkEnd w:id="130"/>
      <w:bookmarkEnd w:id="131"/>
    </w:p>
    <w:p w14:paraId="2E582083" w14:textId="77777777" w:rsidR="00923824" w:rsidRPr="00041AE1" w:rsidRDefault="0052518D">
      <w:pPr>
        <w:pStyle w:val="paragraph"/>
        <w:spacing w:before="30" w:after="30"/>
        <w:ind w:left="60" w:right="60"/>
        <w:rPr>
          <w:lang w:val="ru-RU"/>
        </w:rPr>
      </w:pPr>
      <w:r w:rsidRPr="00041AE1">
        <w:rPr>
          <w:lang w:val="ru-RU"/>
        </w:rPr>
        <w:t xml:space="preserve">— 基羅納,有個念頭話我知,如果我改變服從,離開合唱團,唔再畫聖像,我就唔會再咁自大,亦唔會再墮入誘惑。 </w:t>
      </w:r>
    </w:p>
    <w:p w14:paraId="05E40E78" w14:textId="77777777" w:rsidR="00923824" w:rsidRPr="00041AE1" w:rsidRDefault="0052518D">
      <w:pPr>
        <w:pStyle w:val="paragraph"/>
        <w:spacing w:before="30" w:after="30"/>
        <w:ind w:left="60" w:right="60"/>
        <w:rPr>
          <w:lang w:val="ru-RU"/>
        </w:rPr>
      </w:pPr>
      <w:r w:rsidRPr="00041AE1">
        <w:rPr>
          <w:lang w:val="ru-RU"/>
        </w:rPr>
        <w:t xml:space="preserve">— 就算你停止唱歌同畫聖像,但如果你唔去憎恨虛榮,你會犯更多錯。而且你退縮嘅時候都會有驕傲,甚至更加驕傲,因為其實你想放棄你嘅職責,好令你嘅自私唔會畀限制。 </w:t>
      </w:r>
    </w:p>
    <w:p w14:paraId="190BD302" w14:textId="77777777" w:rsidR="00923824" w:rsidRPr="00041AE1" w:rsidRDefault="0052518D">
      <w:pPr>
        <w:pStyle w:val="paragraph"/>
        <w:spacing w:before="30" w:after="30"/>
        <w:ind w:left="60" w:right="60"/>
        <w:rPr>
          <w:lang w:val="ru-RU"/>
        </w:rPr>
      </w:pPr>
      <w:r w:rsidRPr="00041AE1">
        <w:rPr>
          <w:lang w:val="ru-RU"/>
        </w:rPr>
        <w:t xml:space="preserve">— 導師,與其帶住驕傲去做某件事,不如乜都唔做? </w:t>
      </w:r>
    </w:p>
    <w:p w14:paraId="75AABD27" w14:textId="3FA026DB" w:rsidR="00923824" w:rsidRDefault="0052518D">
      <w:pPr>
        <w:pStyle w:val="paragraph"/>
        <w:spacing w:before="30" w:after="30"/>
        <w:ind w:left="60" w:right="60"/>
        <w:rPr>
          <w:lang w:val="ru-RU"/>
        </w:rPr>
      </w:pPr>
      <w:r w:rsidRPr="00041AE1">
        <w:rPr>
          <w:lang w:val="ru-RU"/>
        </w:rPr>
        <w:t xml:space="preserve">— 如果有人叫你做一件事,就去做,但要小心唔好絆倒跌親。如果真係絆倒跌親,就要爬返起身。要明白自己係因為粗心先跌,如果再有人叫你做,就再去做,但要小心唔好再絆倒。 </w:t>
      </w:r>
      <w:r w:rsidRPr="00041AE1">
        <w:rPr>
          <w:lang w:val="ru-RU"/>
        </w:rPr>
        <w:lastRenderedPageBreak/>
        <w:t>一次跌過唔代表下次唔好做!如果有人同你講:</w:t>
      </w:r>
      <w:r w:rsidR="003273EF">
        <w:rPr>
          <w:lang w:val="ru-RU"/>
        </w:rPr>
        <w:t>「</w:t>
      </w:r>
      <w:r w:rsidRPr="00041AE1">
        <w:rPr>
          <w:lang w:val="ru-RU"/>
        </w:rPr>
        <w:t>唔好去,因為你上次跌咗</w:t>
      </w:r>
      <w:r w:rsidR="003273EF">
        <w:rPr>
          <w:lang w:val="ru-RU"/>
        </w:rPr>
        <w:t>。」</w:t>
      </w:r>
      <w:r w:rsidRPr="00041AE1">
        <w:rPr>
          <w:lang w:val="ru-RU"/>
        </w:rPr>
        <w:t>咁就真係唔好去。明未?當人叫你做嘢,就去做,但要做好,仲要謙卑啲。 淨係乜都唔做,只係為咗唔好變得自大,更加唔掂。就好似喺場邊睇人打仗,唔肯落場,話唔想受傷。你要上場,但要打得啱方法。唔係,你冇用㗎啦?</w:t>
      </w:r>
    </w:p>
    <w:p w14:paraId="4E6DBDE1" w14:textId="77777777" w:rsidR="00244642" w:rsidRPr="00041AE1" w:rsidRDefault="00244642" w:rsidP="00244642">
      <w:pPr>
        <w:rPr>
          <w:lang w:val="ru-RU"/>
        </w:rPr>
      </w:pPr>
    </w:p>
    <w:p w14:paraId="322781AC" w14:textId="77777777" w:rsidR="00923824" w:rsidRPr="00041AE1" w:rsidRDefault="0052518D" w:rsidP="00244642">
      <w:pPr>
        <w:pStyle w:val="Heading4"/>
        <w:rPr>
          <w:lang w:val="ru-RU"/>
        </w:rPr>
      </w:pPr>
      <w:bookmarkStart w:id="132" w:name="_Toc196217958"/>
      <w:bookmarkStart w:id="133" w:name="_Toc196308646"/>
      <w:bookmarkStart w:id="134" w:name="_Toc242021461"/>
      <w:r w:rsidRPr="00041AE1">
        <w:rPr>
          <w:lang w:val="ru-RU"/>
        </w:rPr>
        <w:t>你嘅兄弟幫你拆解你嘅驕傲</w:t>
      </w:r>
      <w:bookmarkEnd w:id="132"/>
      <w:bookmarkEnd w:id="133"/>
      <w:bookmarkEnd w:id="134"/>
    </w:p>
    <w:p w14:paraId="30A66ABE" w14:textId="77777777" w:rsidR="00923824" w:rsidRPr="00041AE1" w:rsidRDefault="0052518D">
      <w:pPr>
        <w:pStyle w:val="paragraph"/>
        <w:spacing w:before="30" w:after="30"/>
        <w:ind w:left="60" w:right="60"/>
        <w:rPr>
          <w:lang w:val="ru-RU"/>
        </w:rPr>
      </w:pPr>
      <w:r w:rsidRPr="00041AE1">
        <w:rPr>
          <w:lang w:val="ru-RU"/>
        </w:rPr>
        <w:t xml:space="preserve">— 師傅,當啲師妹批評我嘅時候,我會唔開心。 </w:t>
      </w:r>
    </w:p>
    <w:p w14:paraId="7B59CAE5" w14:textId="77777777" w:rsidR="00923824" w:rsidRPr="00041AE1" w:rsidRDefault="0052518D">
      <w:pPr>
        <w:pStyle w:val="paragraph"/>
        <w:spacing w:before="30" w:after="30"/>
        <w:ind w:left="60" w:right="60"/>
        <w:rPr>
          <w:lang w:val="ru-RU"/>
        </w:rPr>
      </w:pPr>
      <w:r w:rsidRPr="00041AE1">
        <w:rPr>
          <w:lang w:val="ru-RU"/>
        </w:rPr>
        <w:t xml:space="preserve">— 你好自負,所以先會嬲。如果你肯畀你兄弟指出你嘅缺點,同埋畀佢講幾句勸告,佢就可以幫你克服你嘅自負。就係咁樣先可以淨化靈魂。 </w:t>
      </w:r>
    </w:p>
    <w:p w14:paraId="3EC9A528" w14:textId="77777777" w:rsidR="00923824" w:rsidRPr="00041AE1" w:rsidRDefault="0052518D">
      <w:pPr>
        <w:pStyle w:val="paragraph"/>
        <w:spacing w:before="30" w:after="30"/>
        <w:ind w:left="60" w:right="60"/>
        <w:rPr>
          <w:lang w:val="ru-RU"/>
        </w:rPr>
      </w:pPr>
      <w:r w:rsidRPr="00041AE1">
        <w:rPr>
          <w:lang w:val="ru-RU"/>
        </w:rPr>
        <w:t xml:space="preserve">人好難認出自己嘅傲慢,所以要將其他人當做醫生,接受佢哋提供嘅所有療法,去醫治自己嘅病。 每個人都有足夠嘅藥,可以醫治隔離人。好嘅醫生用同情同愛心去對待病人;差嘅醫生就用惡意同仇恨。而且往往後者對人更有幫助,因為就係咁嘅外科醫生先可以用手術刀割得更深。 </w:t>
      </w:r>
    </w:p>
    <w:p w14:paraId="58D1D402" w14:textId="77777777" w:rsidR="00923824" w:rsidRPr="00041AE1" w:rsidRDefault="0052518D">
      <w:pPr>
        <w:pStyle w:val="paragraph"/>
        <w:spacing w:before="30" w:after="30"/>
        <w:ind w:left="60" w:right="60"/>
        <w:rPr>
          <w:lang w:val="ru-RU"/>
        </w:rPr>
      </w:pPr>
      <w:r w:rsidRPr="00041AE1">
        <w:rPr>
          <w:lang w:val="ru-RU"/>
        </w:rPr>
        <w:t xml:space="preserve">— 師傅,我好蠢,所以成日都唔明人哋點解要批評我。 </w:t>
      </w:r>
    </w:p>
    <w:p w14:paraId="04BF40D3" w14:textId="600B5743" w:rsidR="00923824" w:rsidRPr="00041AE1" w:rsidRDefault="0052518D">
      <w:pPr>
        <w:pStyle w:val="paragraph"/>
        <w:spacing w:before="30" w:after="30"/>
        <w:ind w:left="60" w:right="60"/>
        <w:rPr>
          <w:lang w:val="ru-RU"/>
        </w:rPr>
      </w:pPr>
      <w:r w:rsidRPr="00041AE1">
        <w:rPr>
          <w:lang w:val="ru-RU"/>
        </w:rPr>
        <w:t>— 你最好咁講:「我好聰明,但我欠缺謙卑</w:t>
      </w:r>
      <w:r w:rsidR="003273EF">
        <w:rPr>
          <w:lang w:val="ru-RU"/>
        </w:rPr>
        <w:t>。」</w:t>
      </w:r>
      <w:r w:rsidRPr="00041AE1">
        <w:rPr>
          <w:lang w:val="ru-RU"/>
        </w:rPr>
        <w:t xml:space="preserve">當有人指出你嘅錯誤時,你就開始搵藉口。如果你根本冇做錯,而人哋淨係冇謂咁責怪你,你又點可以承認自己有錯?一個人喺人哋批評佢嘅時候搵藉口,就扼殺咗謙卑。 但係一個肯承認自己錯嘅人,就會謙卑自己,並蒙受上帝嘅恩典。 </w:t>
      </w:r>
    </w:p>
    <w:p w14:paraId="382687F0" w14:textId="77777777" w:rsidR="00923824" w:rsidRPr="00041AE1" w:rsidRDefault="0052518D">
      <w:pPr>
        <w:pStyle w:val="paragraph"/>
        <w:spacing w:before="30" w:after="30"/>
        <w:ind w:left="60" w:right="60"/>
        <w:rPr>
          <w:lang w:val="ru-RU"/>
        </w:rPr>
      </w:pPr>
      <w:r w:rsidRPr="00041AE1">
        <w:rPr>
          <w:lang w:val="ru-RU"/>
        </w:rPr>
        <w:t xml:space="preserve">— Geronda,我唔係想證明自己啱;我只係想解釋自己畀人誤解咗。 </w:t>
      </w:r>
    </w:p>
    <w:p w14:paraId="3939DF40" w14:textId="362ADC30" w:rsidR="00923824" w:rsidRPr="00041AE1" w:rsidRDefault="0052518D">
      <w:pPr>
        <w:pStyle w:val="paragraph"/>
        <w:spacing w:before="30" w:after="30"/>
        <w:ind w:left="60" w:right="60"/>
        <w:rPr>
          <w:lang w:val="ru-RU"/>
        </w:rPr>
      </w:pPr>
      <w:r w:rsidRPr="00041AE1">
        <w:rPr>
          <w:lang w:val="ru-RU"/>
        </w:rPr>
        <w:t>— 我留意到你心入面藏住一份隱藏嘅驕傲,會透過自我辯解表現出嚟。唔好再搵藉口,無論人哋點講你。真誠咁去求饒,就夠晒。講</w:t>
      </w:r>
      <w:r w:rsidR="003273EF">
        <w:rPr>
          <w:lang w:val="ru-RU"/>
        </w:rPr>
        <w:t>「對唔住」</w:t>
      </w:r>
      <w:r w:rsidRPr="00041AE1">
        <w:rPr>
          <w:lang w:val="ru-RU"/>
        </w:rPr>
        <w:t xml:space="preserve">同真誠嘅懺悔,就可以終結驕傲。 </w:t>
      </w:r>
    </w:p>
    <w:p w14:paraId="7C3664A7" w14:textId="7BE00BA5" w:rsidR="00923824" w:rsidRPr="00041AE1" w:rsidRDefault="0052518D">
      <w:pPr>
        <w:pStyle w:val="paragraph"/>
        <w:spacing w:before="30" w:after="30"/>
        <w:ind w:left="60" w:right="60"/>
        <w:rPr>
          <w:lang w:val="ru-RU"/>
        </w:rPr>
      </w:pPr>
      <w:r w:rsidRPr="00041AE1">
        <w:rPr>
          <w:lang w:val="ru-RU"/>
        </w:rPr>
        <w:t>— 今日有個細路仔喺archondar度玩。</w:t>
      </w:r>
      <w:r w:rsidR="008661E5">
        <w:rPr>
          <w:rStyle w:val="FootnoteReference"/>
          <w:lang w:val="ru-RU"/>
        </w:rPr>
        <w:footnoteReference w:id="36"/>
      </w:r>
      <w:r w:rsidRPr="00041AE1">
        <w:rPr>
          <w:lang w:val="ru-RU"/>
        </w:rPr>
        <w:t xml:space="preserve"> 佢阿媽叫佢道歉,佢就答:</w:t>
      </w:r>
      <w:r w:rsidR="003273EF">
        <w:rPr>
          <w:lang w:val="ru-RU"/>
        </w:rPr>
        <w:t>「</w:t>
      </w:r>
      <w:r w:rsidRPr="00041AE1">
        <w:rPr>
          <w:lang w:val="ru-RU"/>
        </w:rPr>
        <w:t>我唔想。</w:t>
      </w:r>
      <w:r w:rsidR="003273EF">
        <w:rPr>
          <w:lang w:val="ru-RU"/>
        </w:rPr>
        <w:t>」</w:t>
      </w:r>
      <w:r w:rsidRPr="00041AE1">
        <w:rPr>
          <w:lang w:val="ru-RU"/>
        </w:rPr>
        <w:t>點解有啲人咁難講</w:t>
      </w:r>
      <w:r w:rsidR="003273EF">
        <w:rPr>
          <w:lang w:val="ru-RU"/>
        </w:rPr>
        <w:t>「</w:t>
      </w:r>
      <w:r w:rsidRPr="00041AE1">
        <w:rPr>
          <w:lang w:val="ru-RU"/>
        </w:rPr>
        <w:t>對唔住</w:t>
      </w:r>
      <w:r w:rsidR="003273EF">
        <w:rPr>
          <w:lang w:val="ru-RU"/>
        </w:rPr>
        <w:t>」</w:t>
      </w:r>
      <w:r w:rsidRPr="00041AE1">
        <w:rPr>
          <w:lang w:val="ru-RU"/>
        </w:rPr>
        <w:t xml:space="preserve">? </w:t>
      </w:r>
    </w:p>
    <w:p w14:paraId="4DC042AB" w14:textId="631A40DF" w:rsidR="00923824" w:rsidRDefault="0052518D">
      <w:pPr>
        <w:pStyle w:val="paragraph"/>
        <w:spacing w:before="30" w:after="30"/>
        <w:ind w:left="60" w:right="60"/>
        <w:rPr>
          <w:lang w:val="ru-RU"/>
        </w:rPr>
      </w:pPr>
      <w:r w:rsidRPr="00041AE1">
        <w:rPr>
          <w:lang w:val="ru-RU"/>
        </w:rPr>
        <w:t>— 驕傲令佢哋唔肯咁做。</w:t>
      </w:r>
    </w:p>
    <w:p w14:paraId="4A328DE4" w14:textId="77777777" w:rsidR="00244642" w:rsidRPr="00041AE1" w:rsidRDefault="00244642" w:rsidP="00244642">
      <w:pPr>
        <w:rPr>
          <w:lang w:val="ru-RU"/>
        </w:rPr>
      </w:pPr>
    </w:p>
    <w:p w14:paraId="63CA7874" w14:textId="77777777" w:rsidR="00923824" w:rsidRPr="00041AE1" w:rsidRDefault="0052518D" w:rsidP="00244642">
      <w:pPr>
        <w:pStyle w:val="Heading4"/>
        <w:rPr>
          <w:lang w:val="ru-RU"/>
        </w:rPr>
      </w:pPr>
      <w:bookmarkStart w:id="135" w:name="_Toc196217959"/>
      <w:bookmarkStart w:id="136" w:name="_Toc196308647"/>
      <w:bookmarkStart w:id="137" w:name="_Toc242021462"/>
      <w:r w:rsidRPr="00041AE1">
        <w:rPr>
          <w:lang w:val="ru-RU"/>
        </w:rPr>
        <w:t>人格中靈性嘅分裂</w:t>
      </w:r>
      <w:bookmarkEnd w:id="135"/>
      <w:bookmarkEnd w:id="136"/>
      <w:bookmarkEnd w:id="137"/>
    </w:p>
    <w:p w14:paraId="697BEE47" w14:textId="77777777" w:rsidR="00923824" w:rsidRPr="00041AE1" w:rsidRDefault="0052518D">
      <w:pPr>
        <w:pStyle w:val="paragraph"/>
        <w:spacing w:before="30" w:after="30"/>
        <w:ind w:left="60" w:right="60"/>
        <w:rPr>
          <w:lang w:val="ru-RU"/>
        </w:rPr>
      </w:pPr>
      <w:r w:rsidRPr="00041AE1">
        <w:rPr>
          <w:lang w:val="ru-RU"/>
        </w:rPr>
        <w:t xml:space="preserve">— 基羅納,我點樣先可以擺脫自大? </w:t>
      </w:r>
    </w:p>
    <w:p w14:paraId="52710876" w14:textId="77777777" w:rsidR="00923824" w:rsidRPr="00041AE1" w:rsidRDefault="0052518D">
      <w:pPr>
        <w:pStyle w:val="paragraph"/>
        <w:spacing w:before="30" w:after="30"/>
        <w:ind w:left="60" w:right="60"/>
        <w:rPr>
          <w:lang w:val="ru-RU"/>
        </w:rPr>
      </w:pPr>
      <w:r w:rsidRPr="00041AE1">
        <w:rPr>
          <w:lang w:val="ru-RU"/>
        </w:rPr>
        <w:t xml:space="preserve">— 如果你向內自省,真正認識自己,你就會見到咁醜陋嘅一面,以至令你對自己感到厭惡。 </w:t>
      </w:r>
    </w:p>
    <w:p w14:paraId="555E7B92" w14:textId="77777777" w:rsidR="00923824" w:rsidRPr="00041AE1" w:rsidRDefault="0052518D">
      <w:pPr>
        <w:pStyle w:val="paragraph"/>
        <w:spacing w:before="30" w:after="30"/>
        <w:ind w:left="60" w:right="60"/>
        <w:rPr>
          <w:lang w:val="ru-RU"/>
        </w:rPr>
      </w:pPr>
      <w:r w:rsidRPr="00041AE1">
        <w:rPr>
          <w:lang w:val="ru-RU"/>
        </w:rPr>
        <w:t xml:space="preserve">如果一個人唔係透過自我認識自然咁謙卑自己,咁上帝嘅恩典就無法住喺佢心入面。 魔鬼會同佢一世人玩貓捉老鼠(就算上帝賜佢 Methuselah 嘅長壽都一樣):有時魔鬼會灌輸一個驕傲嘅念頭,有時人就用一個謙卑嘅念頭回應。有時呢邊佔上風,有時嗰邊。就咁佢哋會繼續重複同一首歌。 </w:t>
      </w:r>
    </w:p>
    <w:p w14:paraId="24B76EAD" w14:textId="77777777" w:rsidR="00923824" w:rsidRPr="00041AE1" w:rsidRDefault="0052518D">
      <w:pPr>
        <w:pStyle w:val="paragraph"/>
        <w:spacing w:before="30" w:after="30"/>
        <w:ind w:left="60" w:right="60"/>
        <w:rPr>
          <w:lang w:val="ru-RU"/>
        </w:rPr>
      </w:pPr>
      <w:r w:rsidRPr="00041AE1">
        <w:rPr>
          <w:lang w:val="ru-RU"/>
        </w:rPr>
        <w:t xml:space="preserve">— 基羅納,我見到所有修女,甚至連最年輕嘅都喺德行上超越咗我。 </w:t>
      </w:r>
    </w:p>
    <w:p w14:paraId="2C1DA623" w14:textId="3A8BB6F8" w:rsidR="00923824" w:rsidRPr="00041AE1" w:rsidRDefault="0052518D">
      <w:pPr>
        <w:pStyle w:val="paragraph"/>
        <w:spacing w:before="30" w:after="30"/>
        <w:ind w:left="60" w:right="60"/>
        <w:rPr>
          <w:lang w:val="ru-RU"/>
        </w:rPr>
      </w:pPr>
      <w:r w:rsidRPr="00041AE1">
        <w:rPr>
          <w:lang w:val="ru-RU"/>
        </w:rPr>
        <w:t>— 你未肯謙卑自己,所以先至畀人謙卑你。你知唔知佢哋想發射火箭上太空嗰陣會點做?佢哋會倒數:</w:t>
      </w:r>
      <w:r w:rsidR="003273EF">
        <w:rPr>
          <w:lang w:val="ru-RU"/>
        </w:rPr>
        <w:t>「</w:t>
      </w:r>
      <w:r w:rsidRPr="00041AE1">
        <w:rPr>
          <w:lang w:val="ru-RU"/>
        </w:rPr>
        <w:t>十、九、八、七……一、零!</w:t>
      </w:r>
      <w:r w:rsidR="003273EF">
        <w:rPr>
          <w:lang w:val="ru-RU"/>
        </w:rPr>
        <w:t>」</w:t>
      </w:r>
      <w:r w:rsidRPr="00041AE1">
        <w:rPr>
          <w:lang w:val="ru-RU"/>
        </w:rPr>
        <w:t xml:space="preserve">一到零,火箭就起飛。 你已經到咗零;而家你就會衝上雲霄。你有冇讀過物理? </w:t>
      </w:r>
    </w:p>
    <w:p w14:paraId="087B448A" w14:textId="77777777" w:rsidR="00923824" w:rsidRPr="00041AE1" w:rsidRDefault="0052518D">
      <w:pPr>
        <w:pStyle w:val="paragraph"/>
        <w:spacing w:before="30" w:after="30"/>
        <w:ind w:left="60" w:right="60"/>
        <w:rPr>
          <w:lang w:val="ru-RU"/>
        </w:rPr>
      </w:pPr>
      <w:r w:rsidRPr="00041AE1">
        <w:rPr>
          <w:lang w:val="ru-RU"/>
        </w:rPr>
        <w:t xml:space="preserve">— 係,Geronda。 </w:t>
      </w:r>
    </w:p>
    <w:p w14:paraId="7C0121F8" w14:textId="77777777" w:rsidR="00923824" w:rsidRPr="00041AE1" w:rsidRDefault="0052518D">
      <w:pPr>
        <w:pStyle w:val="paragraph"/>
        <w:spacing w:before="30" w:after="30"/>
        <w:ind w:left="60" w:right="60"/>
        <w:rPr>
          <w:lang w:val="ru-RU"/>
        </w:rPr>
      </w:pPr>
      <w:r w:rsidRPr="00041AE1">
        <w:rPr>
          <w:lang w:val="ru-RU"/>
        </w:rPr>
        <w:t xml:space="preserve">— 而家係時候研讀靈性物理學,去了解人格點樣喺靈性層面支離破碎。 </w:t>
      </w:r>
    </w:p>
    <w:p w14:paraId="52811E01" w14:textId="77777777" w:rsidR="00923824" w:rsidRPr="00041AE1" w:rsidRDefault="0052518D">
      <w:pPr>
        <w:pStyle w:val="paragraph"/>
        <w:spacing w:before="30" w:after="30"/>
        <w:ind w:left="60" w:right="60"/>
        <w:rPr>
          <w:lang w:val="ru-RU"/>
        </w:rPr>
      </w:pPr>
      <w:r w:rsidRPr="00041AE1">
        <w:rPr>
          <w:lang w:val="ru-RU"/>
        </w:rPr>
        <w:t xml:space="preserve">— 點解咁講,Geronda? </w:t>
      </w:r>
    </w:p>
    <w:p w14:paraId="3E68F065" w14:textId="77777777" w:rsidR="00923824" w:rsidRPr="00041AE1" w:rsidRDefault="0052518D">
      <w:pPr>
        <w:pStyle w:val="paragraph"/>
        <w:spacing w:before="30" w:after="30"/>
        <w:ind w:left="60" w:right="60"/>
        <w:rPr>
          <w:lang w:val="ru-RU"/>
        </w:rPr>
      </w:pPr>
      <w:r w:rsidRPr="00041AE1">
        <w:rPr>
          <w:lang w:val="ru-RU"/>
        </w:rPr>
        <w:lastRenderedPageBreak/>
        <w:t xml:space="preserve">— 當你將注意力放返自己身上,認識自己,並且謙卑自己──咁你嘅人格就會出現靈性分裂,靈性能量就會釋放,你就會飛上太空。呢個係唯一嘅方法,否則你只會留喺塵世嘅軌道度。 </w:t>
      </w:r>
    </w:p>
    <w:p w14:paraId="5ADB18F9" w14:textId="77777777" w:rsidR="00923824" w:rsidRPr="00041AE1" w:rsidRDefault="0052518D">
      <w:pPr>
        <w:pStyle w:val="paragraph"/>
        <w:spacing w:before="30" w:after="30"/>
        <w:ind w:left="60" w:right="60"/>
        <w:rPr>
          <w:lang w:val="ru-RU"/>
        </w:rPr>
      </w:pPr>
      <w:r w:rsidRPr="00041AE1">
        <w:rPr>
          <w:lang w:val="ru-RU"/>
        </w:rPr>
        <w:t xml:space="preserve">一個人即使識盡天下,如果唔識自己,都冇用。如果佢先識得自己嘅內在世界──即係自己嘅性格──咁佢就好容易唔止探索到地球,仲可以探索宇宙。 當一個人認識自己時,其人格會自然分裂,並開始在一個超越地球引力、超越塵世引力的靈性軌道上運行。雖然他們以人的身份生活在地球上,卻感受不到罪惡的拉扯,甚至任何世俗慾望的牽引。 </w:t>
      </w:r>
    </w:p>
    <w:p w14:paraId="2259F0D6" w14:textId="77777777" w:rsidR="00923824" w:rsidRPr="00041AE1" w:rsidRDefault="0052518D">
      <w:pPr>
        <w:pStyle w:val="paragraph"/>
        <w:spacing w:before="30" w:after="30"/>
        <w:ind w:left="60" w:right="60"/>
        <w:rPr>
          <w:lang w:val="ru-RU"/>
        </w:rPr>
      </w:pPr>
      <w:r w:rsidRPr="00041AE1">
        <w:rPr>
          <w:lang w:val="ru-RU"/>
        </w:rPr>
        <w:t xml:space="preserve">— 如果一個人內心仍然存有驕傲,是否代表佢對自己嘅認識唔正確? </w:t>
      </w:r>
    </w:p>
    <w:p w14:paraId="6F78F630" w14:textId="77777777" w:rsidR="00923824" w:rsidRPr="00041AE1" w:rsidRDefault="0052518D">
      <w:pPr>
        <w:pStyle w:val="paragraph"/>
        <w:spacing w:before="30" w:after="30"/>
        <w:ind w:left="60" w:right="60"/>
        <w:rPr>
          <w:lang w:val="ru-RU"/>
        </w:rPr>
      </w:pPr>
      <w:r w:rsidRPr="00041AE1">
        <w:rPr>
          <w:lang w:val="ru-RU"/>
        </w:rPr>
        <w:t xml:space="preserve">— 係,佢哋嘅人格未完成靈性分裂。 </w:t>
      </w:r>
    </w:p>
    <w:p w14:paraId="0E899556" w14:textId="77777777" w:rsidR="00923824" w:rsidRPr="00041AE1" w:rsidRDefault="0052518D">
      <w:pPr>
        <w:pStyle w:val="paragraph"/>
        <w:spacing w:before="30" w:after="30"/>
        <w:ind w:left="60" w:right="60"/>
        <w:rPr>
          <w:lang w:val="ru-RU"/>
        </w:rPr>
      </w:pPr>
      <w:r w:rsidRPr="00041AE1">
        <w:rPr>
          <w:lang w:val="ru-RU"/>
        </w:rPr>
        <w:t xml:space="preserve">— 咁我哋又再返去講謙卑? </w:t>
      </w:r>
    </w:p>
    <w:p w14:paraId="4F32CE7F" w14:textId="77777777" w:rsidR="00923824" w:rsidRPr="00041AE1" w:rsidRDefault="0052518D">
      <w:pPr>
        <w:pStyle w:val="paragraph"/>
        <w:spacing w:before="30" w:after="30"/>
        <w:ind w:left="60" w:right="60"/>
        <w:rPr>
          <w:lang w:val="ru-RU"/>
        </w:rPr>
      </w:pPr>
      <w:r w:rsidRPr="00041AE1">
        <w:rPr>
          <w:lang w:val="ru-RU"/>
        </w:rPr>
        <w:t xml:space="preserve">— 當然!有傲氣嘅人,就未真正認識自己。如果佢哋真正認識自己,傲氣就會消失。自知係關鍵。冇咗自知,就冇得有謙卑。當一個人喺謙卑中認識自己,就會獲得他人嘅認同。 </w:t>
      </w:r>
    </w:p>
    <w:p w14:paraId="6B28B833" w14:textId="77777777" w:rsidR="00923824" w:rsidRPr="00041AE1" w:rsidRDefault="0052518D">
      <w:pPr>
        <w:pStyle w:val="paragraph"/>
        <w:spacing w:before="30" w:after="30"/>
        <w:ind w:left="60" w:right="60"/>
        <w:rPr>
          <w:lang w:val="ru-RU"/>
        </w:rPr>
      </w:pPr>
      <w:r w:rsidRPr="00041AE1">
        <w:rPr>
          <w:lang w:val="ru-RU"/>
        </w:rPr>
        <w:t xml:space="preserve">— 如果有人自知但冇謙卑,又點算? </w:t>
      </w:r>
    </w:p>
    <w:p w14:paraId="142F631B" w14:textId="107A5187" w:rsidR="00923824" w:rsidRDefault="0052518D">
      <w:pPr>
        <w:pStyle w:val="paragraph"/>
        <w:spacing w:before="30" w:after="30"/>
        <w:ind w:left="60" w:right="60"/>
        <w:rPr>
          <w:lang w:val="ru-RU"/>
        </w:rPr>
      </w:pPr>
      <w:r w:rsidRPr="00041AE1">
        <w:rPr>
          <w:lang w:val="ru-RU"/>
        </w:rPr>
        <w:t>— 咁就冇善意,冇仁慈。</w:t>
      </w:r>
    </w:p>
    <w:p w14:paraId="0786A061" w14:textId="77777777" w:rsidR="00244642" w:rsidRPr="00041AE1" w:rsidRDefault="00244642" w:rsidP="00244642">
      <w:pPr>
        <w:rPr>
          <w:lang w:val="ru-RU"/>
        </w:rPr>
      </w:pPr>
    </w:p>
    <w:p w14:paraId="78F9CFE8" w14:textId="77777777" w:rsidR="00923824" w:rsidRPr="00041AE1" w:rsidRDefault="0052518D" w:rsidP="00244642">
      <w:pPr>
        <w:pStyle w:val="Heading4"/>
        <w:rPr>
          <w:lang w:val="ru-RU"/>
        </w:rPr>
      </w:pPr>
      <w:bookmarkStart w:id="138" w:name="_Toc196217960"/>
      <w:bookmarkStart w:id="139" w:name="_Toc196308648"/>
      <w:bookmarkStart w:id="140" w:name="_Toc242021463"/>
      <w:r w:rsidRPr="00041AE1">
        <w:rPr>
          <w:lang w:val="ru-RU"/>
        </w:rPr>
        <w:t>高位而卑微嘅態度</w:t>
      </w:r>
      <w:bookmarkEnd w:id="138"/>
      <w:bookmarkEnd w:id="139"/>
      <w:bookmarkEnd w:id="140"/>
    </w:p>
    <w:p w14:paraId="22A9F3F7" w14:textId="77777777" w:rsidR="00923824" w:rsidRPr="00041AE1" w:rsidRDefault="0052518D">
      <w:pPr>
        <w:pStyle w:val="paragraph"/>
        <w:spacing w:before="30" w:after="30"/>
        <w:ind w:left="60" w:right="60"/>
        <w:rPr>
          <w:lang w:val="ru-RU"/>
        </w:rPr>
      </w:pPr>
      <w:r w:rsidRPr="00041AE1">
        <w:rPr>
          <w:i/>
          <w:iCs/>
          <w:lang w:val="ru-RU"/>
        </w:rPr>
        <w:t>—</w:t>
      </w:r>
      <w:r w:rsidRPr="00041AE1">
        <w:rPr>
          <w:lang w:val="ru-RU"/>
        </w:rPr>
        <w:t xml:space="preserve"> 導師,我入面有冇驕傲? </w:t>
      </w:r>
    </w:p>
    <w:p w14:paraId="6D0107CB" w14:textId="77777777" w:rsidR="00923824" w:rsidRPr="00041AE1" w:rsidRDefault="0052518D">
      <w:pPr>
        <w:pStyle w:val="paragraph"/>
        <w:spacing w:before="30" w:after="30"/>
        <w:ind w:left="60" w:right="60"/>
        <w:rPr>
          <w:lang w:val="ru-RU"/>
        </w:rPr>
      </w:pPr>
      <w:r w:rsidRPr="00041AE1">
        <w:rPr>
          <w:lang w:val="ru-RU"/>
        </w:rPr>
        <w:t xml:space="preserve">— 有啲少少。最少,自負要喺可接受嘅範圍內,喺法律訂明嘅界限之內… </w:t>
      </w:r>
    </w:p>
    <w:p w14:paraId="5B94F85F" w14:textId="77777777" w:rsidR="00923824" w:rsidRPr="00041AE1" w:rsidRDefault="0052518D">
      <w:pPr>
        <w:pStyle w:val="paragraph"/>
        <w:spacing w:before="30" w:after="30"/>
        <w:ind w:left="60" w:right="60"/>
        <w:rPr>
          <w:lang w:val="ru-RU"/>
        </w:rPr>
      </w:pPr>
      <w:r w:rsidRPr="00041AE1">
        <w:rPr>
          <w:lang w:val="ru-RU"/>
        </w:rPr>
        <w:t xml:space="preserve">— 究竟有冇可接受嘅自豪程度? </w:t>
      </w:r>
    </w:p>
    <w:p w14:paraId="7D0937A3" w14:textId="6F53D0D8" w:rsidR="00923824" w:rsidRPr="00041AE1" w:rsidRDefault="0052518D">
      <w:pPr>
        <w:pStyle w:val="paragraph"/>
        <w:spacing w:before="30" w:after="30"/>
        <w:ind w:left="60" w:right="60"/>
        <w:rPr>
          <w:lang w:val="ru-RU"/>
        </w:rPr>
      </w:pPr>
      <w:r w:rsidRPr="00041AE1">
        <w:rPr>
          <w:lang w:val="ru-RU"/>
        </w:rPr>
        <w:t>— 如果一個有能力、有知識嘅人感到一啲自豪,都算有情可原。當然,呢種自豪唔代表係好事,但至少有個藉口。但係一個冇能力、冇知識嘅人,根本冇資格自豪;佢哋就一定要謙虛。 如果佢哋自滿,就代表佢哋已經完全迷失。例如,有個護士為病人打完青黴素針之後見病人發燒退咗,就感到好自豪。但係發現青黴素嘅弗萊明,就係個好謙虛嘅人!發現之後,佢去咗美國。 人哋拍手歡迎佢。佢都拍手回應,然後問:</w:t>
      </w:r>
      <w:r w:rsidR="003273EF">
        <w:rPr>
          <w:lang w:val="ru-RU"/>
        </w:rPr>
        <w:t>「</w:t>
      </w:r>
      <w:r w:rsidRPr="00041AE1">
        <w:rPr>
          <w:lang w:val="ru-RU"/>
        </w:rPr>
        <w:t>佢哋係為邊個拍手?</w:t>
      </w:r>
      <w:r w:rsidR="003273EF">
        <w:rPr>
          <w:lang w:val="ru-RU"/>
        </w:rPr>
        <w:t>」</w:t>
      </w:r>
      <w:r w:rsidRPr="00041AE1">
        <w:rPr>
          <w:lang w:val="ru-RU"/>
        </w:rPr>
        <w:t>當佢發現原來係為佢自己時,佢都嚇咗一跳! 我想講嘅係:發現青黴素嘅人唔係自大,反而畀病人打青黴素針嗰位護士就擺架子。就係因為咁,大聖巴西流先知講:</w:t>
      </w:r>
      <w:r w:rsidR="003273EF">
        <w:rPr>
          <w:lang w:val="ru-RU"/>
        </w:rPr>
        <w:t>「</w:t>
      </w:r>
      <w:r w:rsidRPr="00041AE1">
        <w:rPr>
          <w:lang w:val="ru-RU"/>
        </w:rPr>
        <w:t>一個人位高而能保持卑微嘅態度,就係最大嘅成就。</w:t>
      </w:r>
      <w:r w:rsidR="003273EF">
        <w:rPr>
          <w:lang w:val="ru-RU"/>
        </w:rPr>
        <w:t>」</w:t>
      </w:r>
      <w:r w:rsidRPr="00041AE1">
        <w:rPr>
          <w:lang w:val="ru-RU"/>
        </w:rPr>
        <w:t xml:space="preserve">呢種品格非常寶貴,上帝都會眷顧同賞賜。 </w:t>
      </w:r>
    </w:p>
    <w:p w14:paraId="65A87454" w14:textId="2B2005D8" w:rsidR="00923824" w:rsidRPr="00041AE1" w:rsidRDefault="0052518D">
      <w:pPr>
        <w:pStyle w:val="paragraph"/>
        <w:spacing w:before="30" w:after="30"/>
        <w:ind w:left="60" w:right="60"/>
        <w:rPr>
          <w:lang w:val="ru-RU"/>
        </w:rPr>
      </w:pPr>
      <w:r w:rsidRPr="00041AE1">
        <w:rPr>
          <w:lang w:val="ru-RU"/>
        </w:rPr>
        <w:t xml:space="preserve">有時你會喺高階軍官身上見到謙卑,但喺普通憲兵身上就見到咁多傲慢!有一次,一個憲兵中士──一個幾目中無人嘅傢伙──嚟到我嘅牢房同我傾偈。 </w:t>
      </w:r>
      <w:r w:rsidR="003273EF">
        <w:rPr>
          <w:lang w:val="ru-RU"/>
        </w:rPr>
        <w:t>「</w:t>
      </w:r>
      <w:r w:rsidRPr="00041AE1">
        <w:rPr>
          <w:lang w:val="ru-RU"/>
        </w:rPr>
        <w:t>我係警察,我係呢個,我係嗰個!</w:t>
      </w:r>
      <w:r w:rsidR="003273EF">
        <w:rPr>
          <w:lang w:val="ru-RU"/>
        </w:rPr>
        <w:t>」</w:t>
      </w:r>
      <w:r w:rsidRPr="00041AE1">
        <w:rPr>
          <w:lang w:val="ru-RU"/>
        </w:rPr>
        <w:t>就算佢係成個憲兵隊嘅頭,都唔會咁講。真係可惡!但係亦有人雖然有錢、有地位、有才華,卻擁有咁嘅謙卑、咁嘅純樸。高階軍官唔着軍服,係為咗唔想攞榮譽。 我記得有個將軍,攞咗好多戰功勳章,準備去閱兵嗰陣講:</w:t>
      </w:r>
      <w:r w:rsidR="003273EF">
        <w:rPr>
          <w:lang w:val="ru-RU"/>
        </w:rPr>
        <w:t>「</w:t>
      </w:r>
      <w:r w:rsidRPr="00041AE1">
        <w:rPr>
          <w:lang w:val="ru-RU"/>
        </w:rPr>
        <w:t>又要出嚟,</w:t>
      </w:r>
      <w:r w:rsidR="003273EF">
        <w:rPr>
          <w:lang w:val="ru-RU"/>
        </w:rPr>
        <w:t>拎住啲勳章到處走……」</w:t>
      </w:r>
      <w:r w:rsidRPr="00041AE1">
        <w:rPr>
          <w:lang w:val="ru-RU"/>
        </w:rPr>
        <w:t xml:space="preserve">又有一位,淨係得一條橫條勳章,成日都著住軍服,就係想炫耀嗰條勳章。 佢仲縫咗超闊嘅肩章,闊到差啲畀人處分,因為規定講肩章要有固定嘅闊度。真係可憐! </w:t>
      </w:r>
    </w:p>
    <w:p w14:paraId="0A83AE22" w14:textId="77777777" w:rsidR="00923824" w:rsidRPr="00041AE1" w:rsidRDefault="0052518D">
      <w:pPr>
        <w:pStyle w:val="paragraph"/>
        <w:spacing w:before="30" w:after="30"/>
        <w:ind w:left="60" w:right="60"/>
        <w:rPr>
          <w:lang w:val="ru-RU"/>
        </w:rPr>
      </w:pPr>
      <w:r w:rsidRPr="00041AE1">
        <w:rPr>
          <w:lang w:val="ru-RU"/>
        </w:rPr>
        <w:t xml:space="preserve">— 咁,如果有人以身處卑微嘅職位為榮,佢哋係咪只係暴露咗自己嘅愚蠢? </w:t>
      </w:r>
    </w:p>
    <w:p w14:paraId="78BC0C3D" w14:textId="52C356F2" w:rsidR="00923824" w:rsidRDefault="0052518D">
      <w:pPr>
        <w:pStyle w:val="paragraph"/>
        <w:spacing w:before="30" w:after="30"/>
        <w:ind w:left="60" w:right="60"/>
        <w:rPr>
          <w:lang w:val="ru-RU"/>
        </w:rPr>
      </w:pPr>
      <w:r w:rsidRPr="00041AE1">
        <w:rPr>
          <w:lang w:val="ru-RU"/>
        </w:rPr>
        <w:t>— 唔止一次,而係好多次!</w:t>
      </w:r>
    </w:p>
    <w:p w14:paraId="210699FB" w14:textId="77777777" w:rsidR="00244642" w:rsidRPr="00041AE1" w:rsidRDefault="00244642" w:rsidP="00244642">
      <w:pPr>
        <w:rPr>
          <w:lang w:val="ru-RU"/>
        </w:rPr>
      </w:pPr>
    </w:p>
    <w:p w14:paraId="612E81B6" w14:textId="77777777" w:rsidR="00923824" w:rsidRPr="00041AE1" w:rsidRDefault="0052518D" w:rsidP="00244642">
      <w:pPr>
        <w:pStyle w:val="Heading4"/>
        <w:rPr>
          <w:lang w:val="ru-RU"/>
        </w:rPr>
      </w:pPr>
      <w:bookmarkStart w:id="141" w:name="_Toc196217961"/>
      <w:bookmarkStart w:id="142" w:name="_Toc196308649"/>
      <w:bookmarkStart w:id="143" w:name="_Toc242021464"/>
      <w:r w:rsidRPr="00041AE1">
        <w:rPr>
          <w:lang w:val="ru-RU"/>
        </w:rPr>
        <w:t>唔好將上帝賜畀你嘅功勞歸於自己</w:t>
      </w:r>
      <w:bookmarkEnd w:id="141"/>
      <w:bookmarkEnd w:id="142"/>
      <w:bookmarkEnd w:id="143"/>
    </w:p>
    <w:p w14:paraId="5032FF34" w14:textId="77777777" w:rsidR="00923824" w:rsidRPr="00041AE1" w:rsidRDefault="0052518D">
      <w:pPr>
        <w:pStyle w:val="paragraph"/>
        <w:spacing w:before="30" w:after="30"/>
        <w:ind w:left="60" w:right="60"/>
        <w:rPr>
          <w:lang w:val="ru-RU"/>
        </w:rPr>
      </w:pPr>
      <w:r w:rsidRPr="00041AE1">
        <w:rPr>
          <w:lang w:val="ru-RU"/>
        </w:rPr>
        <w:t xml:space="preserve">— 師傅,我為自己所擁有,我相信自己所擁有嘅體能同屬靈恩賜感到自豪。 </w:t>
      </w:r>
    </w:p>
    <w:p w14:paraId="4F7550CC" w14:textId="2DCAA268" w:rsidR="00923824" w:rsidRPr="00041AE1" w:rsidRDefault="0052518D">
      <w:pPr>
        <w:pStyle w:val="paragraph"/>
        <w:spacing w:before="30" w:after="30"/>
        <w:ind w:left="60" w:right="60"/>
        <w:rPr>
          <w:lang w:val="ru-RU"/>
        </w:rPr>
      </w:pPr>
      <w:r w:rsidRPr="00041AE1">
        <w:rPr>
          <w:lang w:val="ru-RU"/>
        </w:rPr>
        <w:lastRenderedPageBreak/>
        <w:t>— 你究竟有咩好值得自豪?你係咪創造咗天地?</w:t>
      </w:r>
      <w:r w:rsidR="0005620A">
        <w:rPr>
          <w:rStyle w:val="FootnoteReference"/>
          <w:lang w:val="ru-RU"/>
        </w:rPr>
        <w:footnoteReference w:id="37"/>
      </w:r>
      <w:r w:rsidRPr="00041AE1">
        <w:rPr>
          <w:lang w:val="ru-RU"/>
        </w:rPr>
        <w:t xml:space="preserve"> 唔好將上帝賜畀你嘅功勞攞嚟自己享受,亦唔好嘗試去證明自己有啲嘢其實冇。要對自己講:'上帝喺我軟弱嘅時候,賜咗我某啲恩賜,好叫我唔會灰心或者覺得可憐。 而家我必須發展呢啲恩賜,好令我喺靈命上更豐盛。榮耀歸於祢,我嘅神!我感謝祢憐憫我,幫助我</w:t>
      </w:r>
      <w:r w:rsidR="003273EF">
        <w:rPr>
          <w:lang w:val="ru-RU"/>
        </w:rPr>
        <w:t>。」</w:t>
      </w:r>
      <w:r w:rsidRPr="00041AE1">
        <w:rPr>
          <w:lang w:val="ru-RU"/>
        </w:rPr>
        <w:t>你將所有「 」嘅恩賜都當成自己嘅,但佢哋真係屬於你㗎咩?</w:t>
      </w:r>
      <w:r w:rsidR="003273EF">
        <w:rPr>
          <w:lang w:val="ru-RU"/>
        </w:rPr>
        <w:t>「</w:t>
      </w:r>
      <w:r w:rsidRPr="00041AE1">
        <w:rPr>
          <w:lang w:val="ru-RU"/>
        </w:rPr>
        <w:t>你擁有嘅嘢,有邊樣唔係領受過㗎?</w:t>
      </w:r>
      <w:r w:rsidR="003273EF">
        <w:rPr>
          <w:lang w:val="ru-RU"/>
        </w:rPr>
        <w:t>」</w:t>
      </w:r>
      <w:r w:rsidR="00FA14C8">
        <w:rPr>
          <w:rStyle w:val="FootnoteReference"/>
          <w:lang w:val="ru-RU"/>
        </w:rPr>
        <w:footnoteReference w:id="38"/>
      </w:r>
      <w:r w:rsidRPr="00041AE1">
        <w:rPr>
          <w:lang w:val="ru-RU"/>
        </w:rPr>
        <w:t xml:space="preserve"> 呢度就要快人一步;呢度就要動腦筋先至明白所有恩賜都係嚟自上帝。如果上帝嘅恩典離棄我哋,我哋就乜都做唔到。好簡單。假設有人有某啲能力,並且為此感到自豪。首先,佢哋要諗吓呢啲能力係邊度嚟。係上帝畀俾佢嘅。 佢自己做咗啲乜嘢?乜都冇。譬如,上帝畀咗一個人比較高嘅智力,佢可以自己做生意,過住安舒嘅日子。咁佢點解要為自己嘅成功自誇呢?如果上帝嘅恩典收返起嚟,佢可能會欠一大筆債,最後落獄。 </w:t>
      </w:r>
    </w:p>
    <w:p w14:paraId="62A972F5" w14:textId="3C115B8C" w:rsidR="00923824" w:rsidRPr="00041AE1" w:rsidRDefault="0052518D">
      <w:pPr>
        <w:pStyle w:val="paragraph"/>
        <w:spacing w:before="30" w:after="30"/>
        <w:ind w:left="60" w:right="60"/>
        <w:rPr>
          <w:lang w:val="ru-RU"/>
        </w:rPr>
      </w:pPr>
      <w:r w:rsidRPr="00041AE1">
        <w:rPr>
          <w:lang w:val="ru-RU"/>
        </w:rPr>
        <w:t>無論如何,任何有才華但欠缺謙卑,並且用自己倔強嘅行為冒犯鄰舍嘅人,就迫使基督稍微鬆開佢腦袋嘅螺絲,令佢被迫謙卑。假設有人想搬一塊大石頭,但因為佢冇智慧,搬唔到。 跟住有個更智慧嘅人行埋嚟同佢講:</w:t>
      </w:r>
      <w:r w:rsidR="003273EF">
        <w:rPr>
          <w:lang w:val="ru-RU"/>
        </w:rPr>
        <w:t>「</w:t>
      </w:r>
      <w:r w:rsidRPr="00041AE1">
        <w:rPr>
          <w:lang w:val="ru-RU"/>
        </w:rPr>
        <w:t>喂,你唔明㗎?</w:t>
      </w:r>
      <w:r w:rsidR="003273EF">
        <w:rPr>
          <w:lang w:val="ru-RU"/>
        </w:rPr>
        <w:t>」</w:t>
      </w:r>
      <w:r w:rsidRPr="00041AE1">
        <w:rPr>
          <w:lang w:val="ru-RU"/>
        </w:rPr>
        <w:t xml:space="preserve">佢拎起撬棍當槓桿,輕輕鬆鬆就搬開嗰塊石頭。如果佢咁樣,上帝唔係都應該鬆吓佢條螺絲咩? 有啲出名嘅佈道家會口齒失靈,之後連一句都講唔出!就係咁樣,佢哋先要自卑。如果神容許嗰啲佈道家暢所欲言,會點呢?神會用佢自己嘅方法去約束每一個人,免得佢哋傷害自己。 </w:t>
      </w:r>
    </w:p>
    <w:p w14:paraId="19ABFA79" w14:textId="5323000A" w:rsidR="00923824" w:rsidRPr="00041AE1" w:rsidRDefault="0052518D">
      <w:pPr>
        <w:pStyle w:val="paragraph"/>
        <w:spacing w:before="30" w:after="30"/>
        <w:ind w:left="60" w:right="60"/>
        <w:rPr>
          <w:lang w:val="ru-RU"/>
        </w:rPr>
      </w:pPr>
      <w:r w:rsidRPr="00041AE1">
        <w:rPr>
          <w:lang w:val="ru-RU"/>
        </w:rPr>
        <w:t>我哋要非常小心,唔好將神賜畀我哋嘅恩賜據為己有。我哋要感謝神,並且留意唔好辜負呢啲恩賜。同時,我哋要同情冇得神賜呢啲恩賜嘅人,為佢哋禱告。 當我哋見到有人喺某方面比我哋遜色,就應該對自己講:</w:t>
      </w:r>
      <w:r w:rsidR="003273EF">
        <w:rPr>
          <w:lang w:val="ru-RU"/>
        </w:rPr>
        <w:t>「</w:t>
      </w:r>
      <w:r w:rsidRPr="00041AE1">
        <w:rPr>
          <w:lang w:val="ru-RU"/>
        </w:rPr>
        <w:t>如果佢有神畀我嘅恩賜,佢而家已經係聖人。我唔單止冇好好發揮神畀我嘅恩賜,仲因為攞咗神畀我嘅恩賜做自己嘅功勞,喺欺騙神。</w:t>
      </w:r>
      <w:r w:rsidR="003273EF">
        <w:rPr>
          <w:lang w:val="ru-RU"/>
        </w:rPr>
        <w:t>」</w:t>
      </w:r>
      <w:r w:rsidRPr="00041AE1">
        <w:rPr>
          <w:lang w:val="ru-RU"/>
        </w:rPr>
        <w:t xml:space="preserve"> 當然,人若將神所賜的恩賜據為己有,神並不因此而介意。只不過神無法賜給他們更大的恩賜,唯恐對他們造成傷害。但如果一個人行事簡單、謙卑,並承認這些恩賜都來自神,那麼神便會賜給他們更多。 </w:t>
      </w:r>
    </w:p>
    <w:p w14:paraId="75B4A2C9" w14:textId="313C63A5" w:rsidR="00923824" w:rsidRPr="00041AE1" w:rsidRDefault="0052518D">
      <w:pPr>
        <w:pStyle w:val="paragraph"/>
        <w:spacing w:before="30" w:after="30"/>
        <w:ind w:left="60" w:right="60"/>
        <w:rPr>
          <w:lang w:val="ru-RU"/>
        </w:rPr>
      </w:pPr>
      <w:r w:rsidRPr="00041AE1">
        <w:rPr>
          <w:lang w:val="ru-RU"/>
        </w:rPr>
        <w:t>因為驕傲,我哋令自己好痛苦,因為我哋拒絕咗上帝賜畀我哋嘅恩賜,亦都令上帝好傷心,因為祂見到我哋唔開心就好痛心。雖然祂有豐盛嘅財富可以畀我哋,但祂就唔畀,免得害咗我哋。 咁,會點呢?如果祂賜咗任何禮物畀我哋,我哋就會開始貶低其他人,好似佢哋係蒼蠅咁,用我哋囂張嘅行為去侮辱佢哋。如果祂乜都唔畀我哋,我哋就陷入絕望。然後上帝就話:</w:t>
      </w:r>
      <w:r w:rsidR="003273EF">
        <w:rPr>
          <w:lang w:val="ru-RU"/>
        </w:rPr>
        <w:t>「</w:t>
      </w:r>
      <w:r w:rsidRPr="00041AE1">
        <w:rPr>
          <w:lang w:val="ru-RU"/>
        </w:rPr>
        <w:t>如果我畀佢哋任何禮物,佢哋就會變得自大,傷害自己,並且對待其他人時好囂張。 如果我唔畀,佢哋就痛苦煎熬。所以我唔知點算好。</w:t>
      </w:r>
      <w:r w:rsidR="003273EF">
        <w:rPr>
          <w:lang w:val="ru-RU"/>
        </w:rPr>
        <w:t xml:space="preserve">」 </w:t>
      </w:r>
    </w:p>
    <w:p w14:paraId="2DD5E704" w14:textId="5C7F262C" w:rsidR="00923824" w:rsidRPr="00197392" w:rsidRDefault="0052518D">
      <w:pPr>
        <w:pStyle w:val="paragraph"/>
        <w:spacing w:before="30" w:after="30"/>
        <w:ind w:left="60" w:right="60"/>
        <w:rPr>
          <w:lang w:val="ru-RU"/>
        </w:rPr>
      </w:pPr>
      <w:r w:rsidRPr="00041AE1">
        <w:rPr>
          <w:lang w:val="ru-RU"/>
        </w:rPr>
        <w:t>我哋要感謝上帝,唔單止為祂賜畀我哋嘅恩典,仲要為祂造我哋做人。畢竟,祂係自己屋企嘅主人,祂本可以造我哋做蛇、蠍子、烏龜、騾或者驢。 咁樣講:</w:t>
      </w:r>
      <w:r w:rsidR="003273EF">
        <w:rPr>
          <w:lang w:val="ru-RU"/>
        </w:rPr>
        <w:t>「</w:t>
      </w:r>
      <w:r w:rsidRPr="00041AE1">
        <w:rPr>
          <w:lang w:val="ru-RU"/>
        </w:rPr>
        <w:t>上帝本可以造我做一匹騾,我可能就會搵到個殘酷嘅主人,要我馱一百五十公斤,仲要打我,但佢冇咁做。</w:t>
      </w:r>
      <w:r w:rsidR="003273EF">
        <w:rPr>
          <w:lang w:val="ru-RU"/>
        </w:rPr>
        <w:t>」</w:t>
      </w:r>
      <w:r w:rsidRPr="00041AE1">
        <w:rPr>
          <w:lang w:val="ru-RU"/>
        </w:rPr>
        <w:t xml:space="preserve"> 佢本可以造我做蛇或者蠍子,但佢冇咁做。佢本可以造我做烏龜、豬、青蛙、蚊、蒼蠅等等,但佢冇咁做。佢究竟造咗我做乜嘢?做人。 </w:t>
      </w:r>
      <w:r w:rsidR="003273EF">
        <w:rPr>
          <w:lang w:val="ru-RU"/>
        </w:rPr>
        <w:lastRenderedPageBreak/>
        <w:t>「</w:t>
      </w:r>
      <w:r w:rsidRPr="00041AE1">
        <w:rPr>
          <w:lang w:val="ru-RU"/>
        </w:rPr>
        <w:t>而我又係咪配得上我所得嘅恩賜?唔係</w:t>
      </w:r>
      <w:r w:rsidR="003273EF">
        <w:rPr>
          <w:lang w:val="ru-RU"/>
        </w:rPr>
        <w:t>。」</w:t>
      </w:r>
      <w:r w:rsidRPr="00041AE1">
        <w:rPr>
          <w:lang w:val="ru-RU"/>
        </w:rPr>
        <w:t>如果一個人唔係咁樣去推理,雖然佢喺人眼中可能好義人,但佢係世上最欺騙嘅人, ,因為佢唔係喺欺騙人,而係喺欺騙賜佢咁多恩賜嘅上帝。 但如果佢正確咁思考,就算佢已經達到屬靈嘅高峰,每日行成千上萬個奇蹟,佢心入面嘅聲音都唔會話佢有咩特別,因為佢將一切都歸功於上帝,而佢自己則一直反思自己係咪配得上上帝所賜畀佢嘅一切。 咁樣嘅人喺今生蒙恩又蒙恩,成為一個蒙恩嘅人,因為謙卑已經成為佢嘅自然狀態。如果佢將所有功勞歸於上帝,成為一個感恩嘅僕人,咁喺將來嘅生命入面,佢就會聽到:</w:t>
      </w:r>
      <w:r w:rsidR="003273EF">
        <w:rPr>
          <w:lang w:val="ru-RU"/>
        </w:rPr>
        <w:t>「</w:t>
      </w:r>
      <w:r w:rsidRPr="00041AE1">
        <w:rPr>
          <w:lang w:val="ru-RU"/>
        </w:rPr>
        <w:t>好啦,好又忠心嘅僕人,你喺幾樣事上忠心;我要將好多事交畀你管理</w:t>
      </w:r>
      <w:r w:rsidR="003273EF">
        <w:rPr>
          <w:lang w:val="ru-RU"/>
        </w:rPr>
        <w:t>。」</w:t>
      </w:r>
      <w:r w:rsidR="00197392">
        <w:rPr>
          <w:rStyle w:val="FootnoteReference"/>
          <w:lang w:val="ru-RU"/>
        </w:rPr>
        <w:footnoteReference w:id="39"/>
      </w:r>
    </w:p>
    <w:p w14:paraId="2272872A" w14:textId="77777777" w:rsidR="00244642" w:rsidRDefault="00244642" w:rsidP="00244642">
      <w:pPr>
        <w:rPr>
          <w:lang w:val="ru-RU"/>
        </w:rPr>
      </w:pPr>
    </w:p>
    <w:p w14:paraId="020C50CF" w14:textId="77777777" w:rsidR="00923824" w:rsidRPr="00041AE1" w:rsidRDefault="00923824" w:rsidP="00244642">
      <w:pPr>
        <w:rPr>
          <w:lang w:val="ru-RU"/>
        </w:rPr>
      </w:pPr>
    </w:p>
    <w:p w14:paraId="2D84CC33" w14:textId="6F094CA1" w:rsidR="00923824" w:rsidRPr="00041AE1" w:rsidRDefault="00A8106D" w:rsidP="00244642">
      <w:pPr>
        <w:pStyle w:val="Heading2"/>
        <w:rPr>
          <w:lang w:val="ru-RU"/>
        </w:rPr>
      </w:pPr>
      <w:bookmarkStart w:id="144" w:name="_Toc196217962"/>
      <w:bookmarkStart w:id="145" w:name="_Toc196308650"/>
      <w:bookmarkStart w:id="146" w:name="_Toc242021465"/>
      <w:r>
        <w:rPr>
          <w:lang w:val="ru-RU"/>
        </w:rPr>
        <w:t>第三部</w:t>
      </w:r>
      <w:r w:rsidR="00244642" w:rsidRPr="00041AE1">
        <w:rPr>
          <w:lang w:val="ru-RU"/>
        </w:rPr>
        <w:t>。</w:t>
      </w:r>
      <w:r w:rsidR="00244642">
        <w:rPr>
          <w:lang w:val="ru-RU"/>
        </w:rPr>
        <w:t xml:space="preserve"> </w:t>
      </w:r>
      <w:r w:rsidR="00244642">
        <w:rPr>
          <w:lang w:val="ru-RU"/>
        </w:rPr>
        <w:br/>
      </w:r>
      <w:r w:rsidR="00244642" w:rsidRPr="00041AE1">
        <w:rPr>
          <w:lang w:val="ru-RU"/>
        </w:rPr>
        <w:t>定罪──最大的不公</w:t>
      </w:r>
      <w:bookmarkEnd w:id="144"/>
      <w:bookmarkEnd w:id="145"/>
      <w:bookmarkEnd w:id="146"/>
    </w:p>
    <w:p w14:paraId="5A9A8071" w14:textId="4B0860F4" w:rsidR="00923824" w:rsidRPr="00041AE1" w:rsidRDefault="003273EF">
      <w:pPr>
        <w:pStyle w:val="paragraph"/>
        <w:spacing w:before="30" w:after="30"/>
        <w:ind w:left="60" w:right="60"/>
        <w:rPr>
          <w:lang w:val="ru-RU"/>
        </w:rPr>
      </w:pPr>
      <w:r>
        <w:rPr>
          <w:i/>
          <w:iCs/>
          <w:lang w:val="ru-RU"/>
        </w:rPr>
        <w:t>「</w:t>
      </w:r>
      <w:r w:rsidR="0052518D" w:rsidRPr="00041AE1">
        <w:rPr>
          <w:i/>
          <w:iCs/>
          <w:lang w:val="ru-RU"/>
        </w:rPr>
        <w:t>只有神按公義審判,因為只有祂知道人心。我們冇神嘅公義審判,就按外貌審人</w:t>
      </w:r>
      <w:r>
        <w:rPr>
          <w:i/>
          <w:iCs/>
          <w:lang w:val="ru-RU"/>
        </w:rPr>
        <w:t>,</w:t>
      </w:r>
      <w:r w:rsidR="0052518D" w:rsidRPr="00041AE1">
        <w:rPr>
          <w:i/>
          <w:iCs/>
          <w:lang w:val="ru-RU"/>
        </w:rPr>
        <w:t>所以就定罪人,唔公平咁指控人</w:t>
      </w:r>
      <w:r>
        <w:rPr>
          <w:i/>
          <w:iCs/>
          <w:lang w:val="ru-RU"/>
        </w:rPr>
        <w:t>。」</w:t>
      </w:r>
    </w:p>
    <w:p w14:paraId="743E5D91" w14:textId="77777777" w:rsidR="00923824" w:rsidRPr="00041AE1" w:rsidRDefault="00923824" w:rsidP="00244642">
      <w:pPr>
        <w:rPr>
          <w:lang w:val="ru-RU"/>
        </w:rPr>
      </w:pPr>
    </w:p>
    <w:p w14:paraId="179880CF" w14:textId="0ADB5B5C" w:rsidR="00923824" w:rsidRPr="00041AE1" w:rsidRDefault="00923824" w:rsidP="00244642">
      <w:pPr>
        <w:rPr>
          <w:lang w:val="ru-RU"/>
        </w:rPr>
      </w:pPr>
    </w:p>
    <w:p w14:paraId="509245DD" w14:textId="4FD0EFEB" w:rsidR="00923824" w:rsidRPr="000A4EC7" w:rsidRDefault="0052518D" w:rsidP="00244642">
      <w:pPr>
        <w:pStyle w:val="Heading3"/>
        <w:rPr>
          <w:color w:val="0000EE"/>
          <w:sz w:val="39"/>
          <w:szCs w:val="39"/>
          <w:u w:val="single" w:color="0000EE"/>
          <w:vertAlign w:val="superscript"/>
          <w:lang w:val="ru-RU"/>
        </w:rPr>
      </w:pPr>
      <w:bookmarkStart w:id="147" w:name="_Toc196217963"/>
      <w:bookmarkStart w:id="148" w:name="_Toc196308651"/>
      <w:bookmarkStart w:id="149" w:name="_Toc242021466"/>
      <w:r w:rsidRPr="00041AE1">
        <w:rPr>
          <w:lang w:val="ru-RU"/>
        </w:rPr>
        <w:t>第一</w:t>
      </w:r>
      <w:r w:rsidR="00244642" w:rsidRPr="00041AE1">
        <w:rPr>
          <w:lang w:val="ru-RU"/>
        </w:rPr>
        <w:t>章</w:t>
      </w:r>
      <w:r w:rsidR="00244642">
        <w:rPr>
          <w:lang w:val="ru-RU"/>
        </w:rPr>
        <w:t xml:space="preserve"> </w:t>
      </w:r>
      <w:r w:rsidR="00244642">
        <w:rPr>
          <w:lang w:val="ru-RU"/>
        </w:rPr>
        <w:br/>
      </w:r>
      <w:r w:rsidR="003273EF">
        <w:rPr>
          <w:lang w:val="ru-RU"/>
        </w:rPr>
        <w:t>「</w:t>
      </w:r>
      <w:r w:rsidRPr="00041AE1">
        <w:rPr>
          <w:lang w:val="ru-RU"/>
        </w:rPr>
        <w:t>唔好論斷,免得你被論斷</w:t>
      </w:r>
      <w:r w:rsidR="003273EF">
        <w:rPr>
          <w:lang w:val="ru-RU"/>
        </w:rPr>
        <w:t>。」</w:t>
      </w:r>
      <w:bookmarkEnd w:id="147"/>
      <w:r w:rsidR="000A4EC7">
        <w:rPr>
          <w:rStyle w:val="FootnoteReference"/>
          <w:lang w:val="ru-RU"/>
        </w:rPr>
        <w:footnoteReference w:id="40"/>
      </w:r>
      <w:bookmarkEnd w:id="148"/>
      <w:bookmarkEnd w:id="149"/>
    </w:p>
    <w:p w14:paraId="2D15CEBB" w14:textId="77777777" w:rsidR="00244642" w:rsidRPr="00244642" w:rsidRDefault="00244642" w:rsidP="00244642">
      <w:pPr>
        <w:rPr>
          <w:lang w:val="ru-RU"/>
        </w:rPr>
      </w:pPr>
    </w:p>
    <w:p w14:paraId="168EFFC3" w14:textId="77777777" w:rsidR="00923824" w:rsidRPr="00041AE1" w:rsidRDefault="0052518D" w:rsidP="00244642">
      <w:pPr>
        <w:pStyle w:val="Heading4"/>
        <w:rPr>
          <w:lang w:val="ru-RU"/>
        </w:rPr>
      </w:pPr>
      <w:bookmarkStart w:id="150" w:name="_Toc196217964"/>
      <w:bookmarkStart w:id="151" w:name="_Toc196308652"/>
      <w:bookmarkStart w:id="152" w:name="_Toc242021467"/>
      <w:r w:rsidRPr="00041AE1">
        <w:rPr>
          <w:lang w:val="ru-RU"/>
        </w:rPr>
        <w:t>譴責充滿不公</w:t>
      </w:r>
      <w:bookmarkEnd w:id="150"/>
      <w:bookmarkEnd w:id="151"/>
      <w:bookmarkEnd w:id="152"/>
    </w:p>
    <w:p w14:paraId="06F69277" w14:textId="77777777" w:rsidR="00923824" w:rsidRPr="00041AE1" w:rsidRDefault="0052518D">
      <w:pPr>
        <w:pStyle w:val="paragraph"/>
        <w:spacing w:before="30" w:after="30"/>
        <w:ind w:left="60" w:right="60"/>
        <w:rPr>
          <w:lang w:val="ru-RU"/>
        </w:rPr>
      </w:pPr>
      <w:r w:rsidRPr="00041AE1">
        <w:rPr>
          <w:lang w:val="ru-RU"/>
        </w:rPr>
        <w:t xml:space="preserve">— 導師,我發現自己太容易去審判同定罪。 </w:t>
      </w:r>
    </w:p>
    <w:p w14:paraId="3C5DA2AB" w14:textId="77777777" w:rsidR="00923824" w:rsidRPr="00041AE1" w:rsidRDefault="0052518D">
      <w:pPr>
        <w:pStyle w:val="paragraph"/>
        <w:spacing w:before="30" w:after="30"/>
        <w:ind w:left="60" w:right="60"/>
        <w:rPr>
          <w:lang w:val="ru-RU"/>
        </w:rPr>
      </w:pPr>
      <w:r w:rsidRPr="00041AE1">
        <w:rPr>
          <w:lang w:val="ru-RU"/>
        </w:rPr>
        <w:t xml:space="preserve">— 你嘅判斷能力係上帝賜畀你嘅恩賜,但係畀魔鬼濫用,逼你定罪同犯罪。所以,除非你嘅判斷能力被淨化同聖化,除非神聖嘅啟示降臨,否則唔好信自己嘅意見。 如果一個人嘅判斷能力未經淨化,卻又插手干預他人事務,評頭品足,就會不斷陷入譴責。 </w:t>
      </w:r>
    </w:p>
    <w:p w14:paraId="6F363FE0" w14:textId="77777777" w:rsidR="00923824" w:rsidRPr="00041AE1" w:rsidRDefault="0052518D">
      <w:pPr>
        <w:pStyle w:val="paragraph"/>
        <w:spacing w:before="30" w:after="30"/>
        <w:ind w:left="60" w:right="60"/>
        <w:rPr>
          <w:lang w:val="ru-RU"/>
        </w:rPr>
      </w:pPr>
      <w:r w:rsidRPr="00041AE1">
        <w:rPr>
          <w:lang w:val="ru-RU"/>
        </w:rPr>
        <w:t xml:space="preserve">— 一個人嘅判斷力要點樣先至可以被聖化? </w:t>
      </w:r>
    </w:p>
    <w:p w14:paraId="0F3D78B4" w14:textId="11ADAE4A" w:rsidR="00923824" w:rsidRPr="00E2668A" w:rsidRDefault="0052518D">
      <w:pPr>
        <w:pStyle w:val="paragraph"/>
        <w:spacing w:before="30" w:after="30"/>
        <w:ind w:left="60" w:right="60"/>
        <w:rPr>
          <w:lang w:val="ru-RU"/>
        </w:rPr>
      </w:pPr>
      <w:r w:rsidRPr="00041AE1">
        <w:rPr>
          <w:lang w:val="ru-RU"/>
        </w:rPr>
        <w:t>— 必須要被淨化。你可能有良好嘅意圖同善意,但你確定自己永遠都判斷正確咩?你嘅判斷係人世、世俗嘅。試下擺脫人性,達到無我,咁先有機會獲得神聖嘅啟悟,令你嘅判斷變得屬靈、神聖。 咁你嘅判斷就會符合神嘅公義,而唔係人嘅公義;就會同神嘅慈愛同憐憫相符,而唔係人嘅邏輯。只有神先能公義地審判,因為只有佢先知道人嘅心。 我哋因為唔知道上帝公義嘅審判,就憑「外表</w:t>
      </w:r>
      <w:r w:rsidR="003273EF">
        <w:rPr>
          <w:lang w:val="ru-RU"/>
        </w:rPr>
        <w:t>」</w:t>
      </w:r>
      <w:r w:rsidRPr="00041AE1">
        <w:rPr>
          <w:lang w:val="ru-RU"/>
        </w:rPr>
        <w:t>膚淺咁去判斷,因而譴責同無理指控他人。我哋人類嘅判斷係最大嘅不公。記住基督所講:</w:t>
      </w:r>
      <w:r w:rsidR="003273EF">
        <w:rPr>
          <w:lang w:val="ru-RU"/>
        </w:rPr>
        <w:t>「</w:t>
      </w:r>
      <w:r w:rsidRPr="00041AE1">
        <w:rPr>
          <w:lang w:val="ru-RU"/>
        </w:rPr>
        <w:t>唔好憑外貌判斷,要憑公義去判斷</w:t>
      </w:r>
      <w:r w:rsidR="003273EF">
        <w:rPr>
          <w:lang w:val="ru-RU"/>
        </w:rPr>
        <w:t>。」</w:t>
      </w:r>
      <w:r w:rsidR="00E2668A">
        <w:rPr>
          <w:rStyle w:val="FootnoteReference"/>
          <w:lang w:val="ru-RU"/>
        </w:rPr>
        <w:footnoteReference w:id="41"/>
      </w:r>
    </w:p>
    <w:p w14:paraId="444C3C79" w14:textId="5BA4708C" w:rsidR="00923824" w:rsidRPr="00BA4545" w:rsidRDefault="0052518D">
      <w:pPr>
        <w:pStyle w:val="paragraph"/>
        <w:spacing w:before="30" w:after="30"/>
        <w:ind w:left="60" w:right="60"/>
        <w:rPr>
          <w:lang w:val="ru-RU"/>
        </w:rPr>
      </w:pPr>
      <w:r w:rsidRPr="00041AE1">
        <w:rPr>
          <w:lang w:val="ru-RU"/>
        </w:rPr>
        <w:lastRenderedPageBreak/>
        <w:t>要非常小心;我哋永遠都唔能夠知道事情嘅真正狀況。好多年前,有一位虔誠嘅執事喺庇護山嘅修道院度住,有一日佢就離開修道院,返咗塵世,返返佢嘅祖國。當時,啲長老對佢有唔同嘅睇法。但究竟發生咗乜嘢事? 有人寫信俾佢,話佢啲姊妹仍然好辛苦,努力搵緊出路,又驚佢哋會行錯路,所以佢就去幫佢哋。佢喺其中一間工廠搵到份工,過嘅日子比喺修道院更加清苦。 佢安排好咗姊妹嘅生活之後,就辭咗工,返去寺院。住持見佢對一切都好熟──包括寺規、服從嘅責任等等──就問佢係邊度學嚟嘅。佢先至打開心扉,將一切都講咗出嚟。 方丈就通知咗主教,主教即刻就晉鐸佢做神父。之後佢去咗一間偏遠嘅修道院,過住極度嚴謹嘅苦行生活,達到咗聖潔,並為好多人都提供咗靈性指導。至於唔知呢個故事點樣結束嘅人,可能到而家都仲喺度譴責佢</w:t>
      </w:r>
      <w:r w:rsidR="00BA4545" w:rsidRPr="00BA4545">
        <w:rPr>
          <w:lang w:val="ru-RU"/>
        </w:rPr>
        <w:t>。</w:t>
      </w:r>
      <w:r w:rsidR="00BA4545">
        <w:rPr>
          <w:rStyle w:val="FootnoteReference"/>
          <w:lang w:val="ru-RU"/>
        </w:rPr>
        <w:footnoteReference w:id="42"/>
      </w:r>
    </w:p>
    <w:p w14:paraId="3BB8D8CE" w14:textId="38A8B16D" w:rsidR="00923824" w:rsidRDefault="0052518D">
      <w:pPr>
        <w:pStyle w:val="paragraph"/>
        <w:spacing w:before="30" w:after="30"/>
        <w:ind w:left="60" w:right="60"/>
        <w:rPr>
          <w:lang w:val="ru-RU"/>
        </w:rPr>
      </w:pPr>
      <w:r w:rsidRPr="00041AE1">
        <w:rPr>
          <w:lang w:val="ru-RU"/>
        </w:rPr>
        <w:t>我哋對人作出定罪時,要非常小心!當我哋定罪人嘅時候,對鄰舍造成幾大不公!其實,我哋所造成嘅不公,係對自己,而唔係對人,因為上帝會轉睬我哋。冇嘢比定罪更令上帝厭惡,因為上帝係公義嘅,而定罪就充滿咗不義。</w:t>
      </w:r>
    </w:p>
    <w:p w14:paraId="614475AD" w14:textId="77777777" w:rsidR="00244642" w:rsidRPr="00041AE1" w:rsidRDefault="00244642" w:rsidP="00244642">
      <w:pPr>
        <w:rPr>
          <w:lang w:val="ru-RU"/>
        </w:rPr>
      </w:pPr>
    </w:p>
    <w:p w14:paraId="3D62316D" w14:textId="77777777" w:rsidR="00923824" w:rsidRPr="00041AE1" w:rsidRDefault="0052518D" w:rsidP="00244642">
      <w:pPr>
        <w:pStyle w:val="Heading4"/>
        <w:rPr>
          <w:lang w:val="ru-RU"/>
        </w:rPr>
      </w:pPr>
      <w:bookmarkStart w:id="153" w:name="_Toc196217965"/>
      <w:bookmarkStart w:id="154" w:name="_Toc196308653"/>
      <w:bookmarkStart w:id="155" w:name="_Toc242021468"/>
      <w:r w:rsidRPr="00041AE1">
        <w:rPr>
          <w:lang w:val="ru-RU"/>
        </w:rPr>
        <w:t>點解我哋會去判斷</w:t>
      </w:r>
      <w:bookmarkEnd w:id="153"/>
      <w:bookmarkEnd w:id="154"/>
      <w:bookmarkEnd w:id="155"/>
    </w:p>
    <w:p w14:paraId="7B0EED39" w14:textId="77777777" w:rsidR="00923824" w:rsidRPr="00041AE1" w:rsidRDefault="0052518D">
      <w:pPr>
        <w:pStyle w:val="paragraph"/>
        <w:spacing w:before="30" w:after="30"/>
        <w:ind w:left="60" w:right="60"/>
        <w:rPr>
          <w:lang w:val="ru-RU"/>
        </w:rPr>
      </w:pPr>
      <w:r w:rsidRPr="00041AE1">
        <w:rPr>
          <w:lang w:val="ru-RU"/>
        </w:rPr>
        <w:t xml:space="preserve">— Geronda,點解我成日都跌入判斷嘅陷阱? </w:t>
      </w:r>
    </w:p>
    <w:p w14:paraId="06AFA09E" w14:textId="77777777" w:rsidR="00923824" w:rsidRPr="00041AE1" w:rsidRDefault="0052518D">
      <w:pPr>
        <w:pStyle w:val="paragraph"/>
        <w:spacing w:before="30" w:after="30"/>
        <w:ind w:left="60" w:right="60"/>
        <w:rPr>
          <w:lang w:val="ru-RU"/>
        </w:rPr>
      </w:pPr>
      <w:r w:rsidRPr="00041AE1">
        <w:rPr>
          <w:lang w:val="ru-RU"/>
        </w:rPr>
        <w:t xml:space="preserve">— 因為你留意緊其他人。你好奇,想知某個姊妹做緊乜,又想知另一個姊妹做緊乜。你收集資料,好畀魔鬼有嘢做,從而引你落判斷。 </w:t>
      </w:r>
    </w:p>
    <w:p w14:paraId="1AB17916" w14:textId="77777777" w:rsidR="00923824" w:rsidRPr="00041AE1" w:rsidRDefault="0052518D">
      <w:pPr>
        <w:pStyle w:val="paragraph"/>
        <w:spacing w:before="30" w:after="30"/>
        <w:ind w:left="60" w:right="60"/>
        <w:rPr>
          <w:lang w:val="ru-RU"/>
        </w:rPr>
      </w:pPr>
      <w:r w:rsidRPr="00041AE1">
        <w:rPr>
          <w:lang w:val="ru-RU"/>
        </w:rPr>
        <w:t xml:space="preserve">— 我以前根本唔會留意其他人嘅缺點,但而家會,而且仲會去評頭品足…… </w:t>
      </w:r>
    </w:p>
    <w:p w14:paraId="257EF080" w14:textId="77777777" w:rsidR="00923824" w:rsidRPr="00041AE1" w:rsidRDefault="0052518D">
      <w:pPr>
        <w:pStyle w:val="paragraph"/>
        <w:spacing w:before="30" w:after="30"/>
        <w:ind w:left="60" w:right="60"/>
        <w:rPr>
          <w:lang w:val="ru-RU"/>
        </w:rPr>
      </w:pPr>
      <w:r w:rsidRPr="00041AE1">
        <w:rPr>
          <w:lang w:val="ru-RU"/>
        </w:rPr>
        <w:t xml:space="preserve">— 而家你見到人哋嘅缺點,因為你睇唔到自己嘅。 </w:t>
      </w:r>
    </w:p>
    <w:p w14:paraId="11DD181F" w14:textId="77777777" w:rsidR="00923824" w:rsidRPr="00041AE1" w:rsidRDefault="0052518D">
      <w:pPr>
        <w:pStyle w:val="paragraph"/>
        <w:spacing w:before="30" w:after="30"/>
        <w:ind w:left="60" w:right="60"/>
        <w:rPr>
          <w:lang w:val="ru-RU"/>
        </w:rPr>
      </w:pPr>
      <w:r w:rsidRPr="00041AE1">
        <w:rPr>
          <w:lang w:val="ru-RU"/>
        </w:rPr>
        <w:t xml:space="preserve">— 導師,呢啲批判嘅念頭係邊度嚟㗎? </w:t>
      </w:r>
    </w:p>
    <w:p w14:paraId="69F32AE3" w14:textId="77777777" w:rsidR="00923824" w:rsidRPr="00041AE1" w:rsidRDefault="0052518D">
      <w:pPr>
        <w:pStyle w:val="paragraph"/>
        <w:spacing w:before="30" w:after="30"/>
        <w:ind w:left="60" w:right="60"/>
        <w:rPr>
          <w:lang w:val="ru-RU"/>
        </w:rPr>
      </w:pPr>
      <w:r w:rsidRPr="00041AE1">
        <w:rPr>
          <w:lang w:val="ru-RU"/>
        </w:rPr>
        <w:t xml:space="preserve">— 來自自負,即係自大同自我辯解嘅傾向。 </w:t>
      </w:r>
    </w:p>
    <w:p w14:paraId="30C12733" w14:textId="77777777" w:rsidR="00923824" w:rsidRPr="00041AE1" w:rsidRDefault="0052518D">
      <w:pPr>
        <w:pStyle w:val="paragraph"/>
        <w:spacing w:before="30" w:after="30"/>
        <w:ind w:left="60" w:right="60"/>
        <w:rPr>
          <w:lang w:val="ru-RU"/>
        </w:rPr>
      </w:pPr>
      <w:r w:rsidRPr="00041AE1">
        <w:rPr>
          <w:lang w:val="ru-RU"/>
        </w:rPr>
        <w:t xml:space="preserve">— 導師,判斷係咪因為冇愛先會有? </w:t>
      </w:r>
    </w:p>
    <w:p w14:paraId="7D09961B" w14:textId="77777777" w:rsidR="00923824" w:rsidRPr="00041AE1" w:rsidRDefault="0052518D">
      <w:pPr>
        <w:pStyle w:val="paragraph"/>
        <w:spacing w:before="30" w:after="30"/>
        <w:ind w:left="60" w:right="60"/>
        <w:rPr>
          <w:lang w:val="ru-RU"/>
        </w:rPr>
      </w:pPr>
      <w:r w:rsidRPr="00041AE1">
        <w:rPr>
          <w:lang w:val="ru-RU"/>
        </w:rPr>
        <w:t xml:space="preserve">— 呢件事可以因為冇愛,亦可以因為輕蔑而發生。當你冇愛,就冇耐性去容忍人哋嘅錯誤;你會喺心裏面貶低同侮辱佢哋。跟住「tangalashka」就出現,推佢哋再犯一次錯;你見到就再譴責佢哋,然後開始對佢哋抱有輕蔑。 </w:t>
      </w:r>
    </w:p>
    <w:p w14:paraId="73D08E0E" w14:textId="77777777" w:rsidR="00923824" w:rsidRPr="00041AE1" w:rsidRDefault="0052518D">
      <w:pPr>
        <w:pStyle w:val="paragraph"/>
        <w:spacing w:before="30" w:after="30"/>
        <w:ind w:left="60" w:right="60"/>
        <w:rPr>
          <w:lang w:val="ru-RU"/>
        </w:rPr>
      </w:pPr>
      <w:r w:rsidRPr="00041AE1">
        <w:rPr>
          <w:lang w:val="ru-RU"/>
        </w:rPr>
        <w:t xml:space="preserve">— Geronda,有時我同一位姊妹一齊做嘢,佢會令我好唔開心,我就去評頭品足佢。 </w:t>
      </w:r>
    </w:p>
    <w:p w14:paraId="22E69FDB" w14:textId="04D75696" w:rsidR="00923824" w:rsidRPr="00041AE1" w:rsidRDefault="0052518D">
      <w:pPr>
        <w:pStyle w:val="paragraph"/>
        <w:spacing w:before="30" w:after="30"/>
        <w:ind w:left="60" w:right="60"/>
        <w:rPr>
          <w:lang w:val="ru-RU"/>
        </w:rPr>
      </w:pPr>
      <w:r w:rsidRPr="00041AE1">
        <w:rPr>
          <w:lang w:val="ru-RU"/>
        </w:rPr>
        <w:t>— 你點知嗰位姊妹而家正同幾多「tangalashkas」掙扎緊? 可能有五十個魔鬼正喺攻擊佢,想壓倒佢,咁你就會話:</w:t>
      </w:r>
      <w:r w:rsidR="003273EF">
        <w:rPr>
          <w:lang w:val="ru-RU"/>
        </w:rPr>
        <w:t>「</w:t>
      </w:r>
      <w:r w:rsidRPr="00041AE1">
        <w:rPr>
          <w:lang w:val="ru-RU"/>
        </w:rPr>
        <w:t>噢,原來你就係咁嘅人</w:t>
      </w:r>
      <w:r w:rsidR="003273EF">
        <w:rPr>
          <w:lang w:val="ru-RU"/>
        </w:rPr>
        <w:t>。」</w:t>
      </w:r>
      <w:r w:rsidRPr="00041AE1">
        <w:rPr>
          <w:lang w:val="ru-RU"/>
        </w:rPr>
        <w:t>當佢哋見到你已經評頭品足,就有五百個魔鬼會再嚟喺你面前羞辱佢,令你更加有理由去評佢。 例如,你可能會講:</w:t>
      </w:r>
      <w:r w:rsidR="003273EF">
        <w:rPr>
          <w:lang w:val="ru-RU"/>
        </w:rPr>
        <w:t>「</w:t>
      </w:r>
      <w:r w:rsidRPr="00041AE1">
        <w:rPr>
          <w:lang w:val="ru-RU"/>
        </w:rPr>
        <w:t>姊妹,唔好將嗰樣嘢擺喺度,佢應該擺返喺度</w:t>
      </w:r>
      <w:r w:rsidR="003273EF">
        <w:rPr>
          <w:lang w:val="ru-RU"/>
        </w:rPr>
        <w:t>。」</w:t>
      </w:r>
      <w:r w:rsidRPr="00041AE1">
        <w:rPr>
          <w:lang w:val="ru-RU"/>
        </w:rPr>
        <w:t>第二日,嗰隻 tangalashka 可能會令佢唔記得你講過嘅嘢,又將嗰樣嘢擺返去舊位。佢又會做錯其他嘢,你就開始心諗:</w:t>
      </w:r>
      <w:r w:rsidR="003273EF">
        <w:rPr>
          <w:lang w:val="ru-RU"/>
        </w:rPr>
        <w:t>「</w:t>
      </w:r>
      <w:r w:rsidRPr="00041AE1">
        <w:rPr>
          <w:lang w:val="ru-RU"/>
        </w:rPr>
        <w:t>我唔係昨日已經同佢講過㗎咩,點解今日佢又再犯!</w:t>
      </w:r>
      <w:r w:rsidR="003273EF">
        <w:rPr>
          <w:lang w:val="ru-RU"/>
        </w:rPr>
        <w:t>」</w:t>
      </w:r>
      <w:r w:rsidRPr="00041AE1">
        <w:rPr>
          <w:lang w:val="ru-RU"/>
        </w:rPr>
        <w:t xml:space="preserve"> 佢仲用其他方法搞到麻煩!</w:t>
      </w:r>
      <w:r w:rsidR="003273EF">
        <w:rPr>
          <w:lang w:val="ru-RU"/>
        </w:rPr>
        <w:t>」</w:t>
      </w:r>
      <w:r w:rsidRPr="00041AE1">
        <w:rPr>
          <w:lang w:val="ru-RU"/>
        </w:rPr>
        <w:t>到呢個時候,你就開始審判佢,忍唔住講:</w:t>
      </w:r>
      <w:r w:rsidR="003273EF">
        <w:rPr>
          <w:lang w:val="ru-RU"/>
        </w:rPr>
        <w:t>「</w:t>
      </w:r>
      <w:r w:rsidRPr="00041AE1">
        <w:rPr>
          <w:lang w:val="ru-RU"/>
        </w:rPr>
        <w:t>姊妹,我唔係同你講唔好擺喺度㗎咩?搞到亂晒。你咁做真係引誘我!</w:t>
      </w:r>
      <w:r w:rsidR="003273EF">
        <w:rPr>
          <w:lang w:val="ru-RU"/>
        </w:rPr>
        <w:t>」</w:t>
      </w:r>
      <w:r w:rsidRPr="00041AE1">
        <w:rPr>
          <w:lang w:val="ru-RU"/>
        </w:rPr>
        <w:t xml:space="preserve">就係咁,魔鬼完成咗佢嘅工作! 佢令你譴責佢,破壞咗你哋嘅關係 。佢就唔知道其實係你令佢咁大意,只會因為氣到你而感到內疚,然後陷入悲傷。睇吓呢個 tangalashka 幾咁狡猾,我哋竟然仲聽佢講嘢。 </w:t>
      </w:r>
    </w:p>
    <w:p w14:paraId="048F5646" w14:textId="1A634CB6" w:rsidR="00923824" w:rsidRDefault="0052518D">
      <w:pPr>
        <w:pStyle w:val="paragraph"/>
        <w:spacing w:before="30" w:after="30"/>
        <w:ind w:left="60" w:right="60"/>
        <w:rPr>
          <w:lang w:val="ru-RU"/>
        </w:rPr>
      </w:pPr>
      <w:r w:rsidRPr="00041AE1">
        <w:rPr>
          <w:lang w:val="ru-RU"/>
        </w:rPr>
        <w:lastRenderedPageBreak/>
        <w:t>所以,唔好去評人;只係要審判嗰啲「tangalashka」,佢哋由天使變成魔鬼,本應悔改,卻愈嚟愈狡猾邪惡,盡力摧毀神嘅受造之物。 惡者煽動人做啲奇怪嘅事,搞到亂七八糟,同時又喺其他人腦海入面種下譴責嘅念頭,咁樣就兩面得手。但係搞亂嗰班人之後會感到內疚而悔改,至於嗰班譴責人嘅,就自以為冇錯,變得自大,最終就同惡者一樣,因為驕傲而跌落嚟。</w:t>
      </w:r>
    </w:p>
    <w:p w14:paraId="22727CBD" w14:textId="77777777" w:rsidR="00244642" w:rsidRPr="00041AE1" w:rsidRDefault="00244642" w:rsidP="00244642">
      <w:pPr>
        <w:rPr>
          <w:lang w:val="ru-RU"/>
        </w:rPr>
      </w:pPr>
    </w:p>
    <w:p w14:paraId="09ED7A60" w14:textId="77777777" w:rsidR="00923824" w:rsidRPr="00041AE1" w:rsidRDefault="0052518D" w:rsidP="00244642">
      <w:pPr>
        <w:pStyle w:val="Heading4"/>
        <w:rPr>
          <w:lang w:val="ru-RU"/>
        </w:rPr>
      </w:pPr>
      <w:bookmarkStart w:id="156" w:name="_Toc196217966"/>
      <w:bookmarkStart w:id="157" w:name="_Toc196308654"/>
      <w:bookmarkStart w:id="158" w:name="_Toc242021469"/>
      <w:r w:rsidRPr="00041AE1">
        <w:rPr>
          <w:lang w:val="ru-RU"/>
        </w:rPr>
        <w:t>上帝嘅恩典會離開嗰啲好愛審判人嘅人</w:t>
      </w:r>
      <w:bookmarkEnd w:id="156"/>
      <w:bookmarkEnd w:id="157"/>
      <w:bookmarkEnd w:id="158"/>
    </w:p>
    <w:p w14:paraId="767C582A" w14:textId="77777777" w:rsidR="00923824" w:rsidRPr="00041AE1" w:rsidRDefault="0052518D">
      <w:pPr>
        <w:pStyle w:val="paragraph"/>
        <w:spacing w:before="30" w:after="30"/>
        <w:ind w:left="60" w:right="60"/>
        <w:rPr>
          <w:lang w:val="ru-RU"/>
        </w:rPr>
      </w:pPr>
      <w:r w:rsidRPr="00041AE1">
        <w:rPr>
          <w:lang w:val="ru-RU"/>
        </w:rPr>
        <w:t xml:space="preserve">— 長老,當我心裏對人起咗一個念頭,係咪就一定係定罪? </w:t>
      </w:r>
    </w:p>
    <w:p w14:paraId="1B4F324E" w14:textId="77777777" w:rsidR="00923824" w:rsidRPr="00041AE1" w:rsidRDefault="0052518D">
      <w:pPr>
        <w:pStyle w:val="paragraph"/>
        <w:spacing w:before="30" w:after="30"/>
        <w:ind w:left="60" w:right="60"/>
        <w:rPr>
          <w:lang w:val="ru-RU"/>
        </w:rPr>
      </w:pPr>
      <w:r w:rsidRPr="00041AE1">
        <w:rPr>
          <w:lang w:val="ru-RU"/>
        </w:rPr>
        <w:t xml:space="preserve">— 你當時唔係應該察覺到㗎咩? </w:t>
      </w:r>
    </w:p>
    <w:p w14:paraId="4849954E" w14:textId="77777777" w:rsidR="00923824" w:rsidRPr="00041AE1" w:rsidRDefault="0052518D">
      <w:pPr>
        <w:pStyle w:val="paragraph"/>
        <w:spacing w:before="30" w:after="30"/>
        <w:ind w:left="60" w:right="60"/>
        <w:rPr>
          <w:lang w:val="ru-RU"/>
        </w:rPr>
      </w:pPr>
      <w:r w:rsidRPr="00041AE1">
        <w:rPr>
          <w:lang w:val="ru-RU"/>
        </w:rPr>
        <w:t xml:space="preserve">— 有時我發覺已經太遲。 </w:t>
      </w:r>
    </w:p>
    <w:p w14:paraId="49F1A94D" w14:textId="77777777" w:rsidR="00923824" w:rsidRPr="00041AE1" w:rsidRDefault="0052518D">
      <w:pPr>
        <w:pStyle w:val="paragraph"/>
        <w:spacing w:before="30" w:after="30"/>
        <w:ind w:left="60" w:right="60"/>
        <w:rPr>
          <w:lang w:val="ru-RU"/>
        </w:rPr>
      </w:pPr>
      <w:r w:rsidRPr="00041AE1">
        <w:rPr>
          <w:lang w:val="ru-RU"/>
        </w:rPr>
        <w:t xml:space="preserve">— 盡快察覺到自己跌倒咗,向你所定罪嘅姊妹同向神求饒,因為審判會成為禱告嘅障礙。神嘅恩典自然會從審判中退去,你同神之間嘅關係就會變得好冰冷。之後你點禱告?心都變成冰,變成石頭。 </w:t>
      </w:r>
    </w:p>
    <w:p w14:paraId="56F8D240" w14:textId="1EAFF19E" w:rsidR="00923824" w:rsidRPr="008E7358" w:rsidRDefault="0052518D">
      <w:pPr>
        <w:pStyle w:val="paragraph"/>
        <w:spacing w:before="30" w:after="30"/>
        <w:ind w:left="60" w:right="60"/>
        <w:rPr>
          <w:lang w:val="ru-RU"/>
        </w:rPr>
      </w:pPr>
      <w:r w:rsidRPr="00041AE1">
        <w:rPr>
          <w:lang w:val="ru-RU"/>
        </w:rPr>
        <w:t>審判同誣衞係最可怕嘅罪;佢哋比任何罪都勁,會趕走上帝嘅恩典。</w:t>
      </w:r>
      <w:r w:rsidR="003273EF">
        <w:rPr>
          <w:lang w:val="ru-RU"/>
        </w:rPr>
        <w:t>「</w:t>
      </w:r>
      <w:r w:rsidRPr="00041AE1">
        <w:rPr>
          <w:lang w:val="ru-RU"/>
        </w:rPr>
        <w:t>就好似水滅火,」聖約翰·克里馬庫斯話,「審判就係熄滅上帝恩典嘅方法</w:t>
      </w:r>
      <w:r w:rsidR="003273EF">
        <w:rPr>
          <w:lang w:val="ru-RU"/>
        </w:rPr>
        <w:t>。」</w:t>
      </w:r>
      <w:r w:rsidR="008E7358">
        <w:rPr>
          <w:rStyle w:val="FootnoteReference"/>
          <w:lang w:val="ru-RU"/>
        </w:rPr>
        <w:footnoteReference w:id="43"/>
      </w:r>
    </w:p>
    <w:p w14:paraId="22A6D4F1" w14:textId="77777777" w:rsidR="00923824" w:rsidRPr="00041AE1" w:rsidRDefault="0052518D">
      <w:pPr>
        <w:pStyle w:val="paragraph"/>
        <w:spacing w:before="30" w:after="30"/>
        <w:ind w:left="60" w:right="60"/>
        <w:rPr>
          <w:lang w:val="ru-RU"/>
        </w:rPr>
      </w:pPr>
      <w:r w:rsidRPr="00041AE1">
        <w:rPr>
          <w:lang w:val="ru-RU"/>
        </w:rPr>
        <w:t xml:space="preserve">— 導師,我喺早課嗰陣會瞓着。 </w:t>
      </w:r>
    </w:p>
    <w:p w14:paraId="7543E668" w14:textId="77777777" w:rsidR="00923824" w:rsidRPr="00041AE1" w:rsidRDefault="0052518D">
      <w:pPr>
        <w:pStyle w:val="paragraph"/>
        <w:spacing w:before="30" w:after="30"/>
        <w:ind w:left="60" w:right="60"/>
        <w:rPr>
          <w:lang w:val="ru-RU"/>
        </w:rPr>
      </w:pPr>
      <w:r w:rsidRPr="00041AE1">
        <w:rPr>
          <w:lang w:val="ru-RU"/>
        </w:rPr>
        <w:t xml:space="preserve">— 或者你有冇評頭品足過某個姊妹?你睇嘢好膚淺,就去評人;所以你先喺崇拜期間瞓着。當一個人去評人,又唔係用屬靈嘅眼光睇嘢,就會失去屬靈嘅力量。當佢哋冇咗力量,就會要嘛睏,要嘛就相反咁失眠。 </w:t>
      </w:r>
    </w:p>
    <w:p w14:paraId="48EB2136" w14:textId="77777777" w:rsidR="00923824" w:rsidRPr="00041AE1" w:rsidRDefault="0052518D">
      <w:pPr>
        <w:pStyle w:val="paragraph"/>
        <w:spacing w:before="30" w:after="30"/>
        <w:ind w:left="60" w:right="60"/>
        <w:rPr>
          <w:lang w:val="ru-RU"/>
        </w:rPr>
      </w:pPr>
      <w:r w:rsidRPr="00041AE1">
        <w:rPr>
          <w:lang w:val="ru-RU"/>
        </w:rPr>
        <w:t xml:space="preserve">— 導師,我經常因為貪食而犯罪。 </w:t>
      </w:r>
    </w:p>
    <w:p w14:paraId="7F65F126" w14:textId="4008480C" w:rsidR="00923824" w:rsidRDefault="0052518D">
      <w:pPr>
        <w:pStyle w:val="paragraph"/>
        <w:spacing w:before="30" w:after="30"/>
        <w:ind w:left="60" w:right="60"/>
        <w:rPr>
          <w:lang w:val="ru-RU"/>
        </w:rPr>
      </w:pPr>
      <w:r w:rsidRPr="00041AE1">
        <w:rPr>
          <w:lang w:val="ru-RU"/>
        </w:rPr>
        <w:t>— 而家,你要將所有注意力都集中喺你嘅判斷上。如果你唔停止判斷,你就唔能夠擺脫貪食。 一個咁樣判斷人嘅人,就會將上帝嘅恩典推走,變得毫無防備,所以改唔到自己嘅毛病。如果佢哋唔識得自己嘅錯,又唔肯謙卑啲,就會不斷跌倒。但係如果佢哋明白咗,向上帝求助,上帝嘅恩典就會返嚟。</w:t>
      </w:r>
    </w:p>
    <w:p w14:paraId="352C894C" w14:textId="77777777" w:rsidR="003E0F57" w:rsidRPr="00041AE1" w:rsidRDefault="003E0F57" w:rsidP="003E0F57">
      <w:pPr>
        <w:rPr>
          <w:lang w:val="ru-RU"/>
        </w:rPr>
      </w:pPr>
    </w:p>
    <w:p w14:paraId="04E14B86" w14:textId="77777777" w:rsidR="00923824" w:rsidRPr="00041AE1" w:rsidRDefault="0052518D" w:rsidP="003E0F57">
      <w:pPr>
        <w:pStyle w:val="Heading4"/>
        <w:rPr>
          <w:lang w:val="ru-RU"/>
        </w:rPr>
      </w:pPr>
      <w:bookmarkStart w:id="159" w:name="_Toc196217967"/>
      <w:bookmarkStart w:id="160" w:name="_Toc196308655"/>
      <w:bookmarkStart w:id="161" w:name="_Toc242021470"/>
      <w:r w:rsidRPr="00041AE1">
        <w:rPr>
          <w:lang w:val="ru-RU"/>
        </w:rPr>
        <w:t>嗰啲評頭品足嘅人,自己就會跌入同樣嘅罪中</w:t>
      </w:r>
      <w:bookmarkEnd w:id="159"/>
      <w:bookmarkEnd w:id="160"/>
      <w:bookmarkEnd w:id="161"/>
    </w:p>
    <w:p w14:paraId="521B0BF3" w14:textId="77777777" w:rsidR="00923824" w:rsidRPr="00041AE1" w:rsidRDefault="0052518D">
      <w:pPr>
        <w:pStyle w:val="paragraph"/>
        <w:spacing w:before="30" w:after="30"/>
        <w:ind w:left="60" w:right="60"/>
        <w:rPr>
          <w:lang w:val="ru-RU"/>
        </w:rPr>
      </w:pPr>
      <w:r w:rsidRPr="00041AE1">
        <w:rPr>
          <w:i/>
          <w:iCs/>
          <w:lang w:val="ru-RU"/>
        </w:rPr>
        <w:t>—</w:t>
      </w:r>
      <w:r w:rsidRPr="00041AE1">
        <w:rPr>
          <w:lang w:val="ru-RU"/>
        </w:rPr>
        <w:t xml:space="preserve"> 長老,點解會咁?當我因為某個缺點去論斷姊妹,點知自己最後竟然做緊同一件事? </w:t>
      </w:r>
    </w:p>
    <w:p w14:paraId="72A652EC" w14:textId="77777777" w:rsidR="00923824" w:rsidRPr="00041AE1" w:rsidRDefault="0052518D">
      <w:pPr>
        <w:pStyle w:val="paragraph"/>
        <w:spacing w:before="30" w:after="30"/>
        <w:ind w:left="60" w:right="60"/>
        <w:rPr>
          <w:lang w:val="ru-RU"/>
        </w:rPr>
      </w:pPr>
      <w:r w:rsidRPr="00041AE1">
        <w:rPr>
          <w:lang w:val="ru-RU"/>
        </w:rPr>
        <w:t xml:space="preserve">— 如果有人譴責別人做某件事,卻不察覺自己同樣的過失,也不肯悔改,通常自己就會陷入同樣的罪中。這件事發生,是為了讓那個人能夠意識到自己的過失。 出於祂嘅愛,上帝會令一個人去經歷佢所評斷嗰個人嘅處境。例如,如果你話某人貪心,但又唔明白自己究竟評斷咗乜嘢,上帝就會收返祂嘅恩典,令你亦都陷入貪心──你就會開始囤積。 直到你認清自己嘅墮落,並向神求赦免,呢啲屬靈嘅定律先會繼續運作。 </w:t>
      </w:r>
    </w:p>
    <w:p w14:paraId="71C82C48" w14:textId="2D655B17" w:rsidR="00923824" w:rsidRPr="00C535E1" w:rsidRDefault="0052518D">
      <w:pPr>
        <w:pStyle w:val="paragraph"/>
        <w:spacing w:before="30" w:after="30"/>
        <w:ind w:left="60" w:right="60"/>
        <w:rPr>
          <w:color w:val="0000EE"/>
          <w:sz w:val="32"/>
          <w:szCs w:val="32"/>
          <w:u w:val="single" w:color="0000EE"/>
          <w:vertAlign w:val="superscript"/>
          <w:lang w:val="ru-RU"/>
        </w:rPr>
      </w:pPr>
      <w:r w:rsidRPr="00041AE1">
        <w:rPr>
          <w:lang w:val="ru-RU"/>
        </w:rPr>
        <w:t>為咗令你更易明白,我同你講個我自己嘅故事。當我住喺Stomion修道院嗰陣,我得知我一個同學走咗偏路。我就禱告,求上帝感動佢嚟修道院搵我。我甚至抄咗聖經同聖父啲關於懺悔嘅經文畀佢。 之後有一日,佢就嚟咗。我哋傾咗陣,我覺得佢似乎已經明白晒所有嘢。佢開始同佢個小朋友經常嚟寺院,帶嚟蠟燭、油同香。有一日,有幾個我嘅熟人──嚟自科尼察嘅朝聖者──同我講:</w:t>
      </w:r>
      <w:r w:rsidR="003273EF">
        <w:rPr>
          <w:lang w:val="ru-RU"/>
        </w:rPr>
        <w:t>「</w:t>
      </w:r>
      <w:r w:rsidRPr="00041AE1">
        <w:rPr>
          <w:lang w:val="ru-RU"/>
        </w:rPr>
        <w:t>Geronda,呢個女人係裝模作樣。</w:t>
      </w:r>
      <w:r w:rsidR="003273EF">
        <w:rPr>
          <w:lang w:val="ru-RU"/>
        </w:rPr>
        <w:t>」</w:t>
      </w:r>
      <w:r w:rsidRPr="00041AE1">
        <w:rPr>
          <w:lang w:val="ru-RU"/>
        </w:rPr>
        <w:t xml:space="preserve"> </w:t>
      </w:r>
      <w:r w:rsidRPr="00041AE1">
        <w:rPr>
          <w:lang w:val="ru-RU"/>
        </w:rPr>
        <w:lastRenderedPageBreak/>
        <w:t>佢喺度帶蠟燭同香,但返到鎮上就繼續同啲軍官出去玩</w:t>
      </w:r>
      <w:r w:rsidR="003273EF">
        <w:rPr>
          <w:lang w:val="ru-RU"/>
        </w:rPr>
        <w:t>。」</w:t>
      </w:r>
      <w:r w:rsidRPr="00041AE1">
        <w:rPr>
          <w:lang w:val="ru-RU"/>
        </w:rPr>
        <w:t>下一次佢再嚟寺院,我就喺教堂入面對住佢大聲嗌:</w:t>
      </w:r>
      <w:r w:rsidR="003273EF">
        <w:rPr>
          <w:lang w:val="ru-RU"/>
        </w:rPr>
        <w:t>「</w:t>
      </w:r>
      <w:r w:rsidRPr="00041AE1">
        <w:rPr>
          <w:lang w:val="ru-RU"/>
        </w:rPr>
        <w:t>走開啦,你搞到成間堂都臭晒!</w:t>
      </w:r>
      <w:r w:rsidR="003273EF">
        <w:rPr>
          <w:lang w:val="ru-RU"/>
        </w:rPr>
        <w:t>」</w:t>
      </w:r>
      <w:r w:rsidRPr="00041AE1">
        <w:rPr>
          <w:lang w:val="ru-RU"/>
        </w:rPr>
        <w:t xml:space="preserve">可憐嘅女人帶住眼淚走咗。過咗一陣,我就感受到一股好強烈嘅肉慾誘惑。 </w:t>
      </w:r>
      <w:r w:rsidR="003273EF">
        <w:rPr>
          <w:lang w:val="ru-RU"/>
        </w:rPr>
        <w:t>「</w:t>
      </w:r>
      <w:r w:rsidRPr="00041AE1">
        <w:rPr>
          <w:lang w:val="ru-RU"/>
        </w:rPr>
        <w:t>呢個係點一回事?我以前都未試過有咁嘅誘惑。發生咩事?</w:t>
      </w:r>
      <w:r w:rsidR="003273EF">
        <w:rPr>
          <w:lang w:val="ru-RU"/>
        </w:rPr>
        <w:t>」</w:t>
      </w:r>
      <w:r w:rsidRPr="00041AE1">
        <w:rPr>
          <w:lang w:val="ru-RU"/>
        </w:rPr>
        <w:t>我搵唔到原因。我禱告──但都唔見效。我就上咗甘比拉山。</w:t>
      </w:r>
      <w:r w:rsidR="00BD0C8A">
        <w:rPr>
          <w:rStyle w:val="FootnoteReference"/>
          <w:lang w:val="ru-RU"/>
        </w:rPr>
        <w:footnoteReference w:id="44"/>
      </w:r>
      <w:r w:rsidRPr="00041AE1">
        <w:rPr>
          <w:lang w:val="ru-RU"/>
        </w:rPr>
        <w:t xml:space="preserve"> 我心諗:「不如畀熊食算啦</w:t>
      </w:r>
      <w:r w:rsidR="003273EF">
        <w:rPr>
          <w:lang w:val="ru-RU"/>
        </w:rPr>
        <w:t>。」</w:t>
      </w:r>
      <w:r w:rsidRPr="00041AE1">
        <w:rPr>
          <w:lang w:val="ru-RU"/>
        </w:rPr>
        <w:t>我爬得越高,誘惑都唔肯走。 我腰間掛住一把細斧頭。我拎出嚟,喺自己條腿上劈咗三次,希望痛楚可以令呢種誘惑消失。鮮血湧入我隻靴,但誘惑依然唔肯走。突然,腦海閃過嗰個女人嘅念頭。 我諗起自己同佢講過嘅說話:「我嘅神啊,」我心裏咁諗,「我只係經歷咗少少呢種地獄式嘅折磨,而佢就要日日都受住!…神啊,赦免我因為判斷佢而犯嘅罪。</w:t>
      </w:r>
      <w:r w:rsidR="003273EF">
        <w:rPr>
          <w:lang w:val="ru-RU"/>
        </w:rPr>
        <w:t>」</w:t>
      </w:r>
      <w:r w:rsidRPr="00041AE1">
        <w:rPr>
          <w:lang w:val="ru-RU"/>
        </w:rPr>
        <w:t>然後,我即刻感到一陣天國嘅涼意;呢場掙扎就咁結束咗。你睇下判斷會帶嚟咩後果?</w:t>
      </w:r>
      <w:r w:rsidR="00203C5A">
        <w:rPr>
          <w:rStyle w:val="FootnoteReference"/>
          <w:lang w:val="ru-RU"/>
        </w:rPr>
        <w:footnoteReference w:id="45"/>
      </w:r>
    </w:p>
    <w:p w14:paraId="64FF9CF9" w14:textId="77777777" w:rsidR="003E0F57" w:rsidRPr="00041AE1" w:rsidRDefault="003E0F57" w:rsidP="003E0F57">
      <w:pPr>
        <w:rPr>
          <w:lang w:val="ru-RU"/>
        </w:rPr>
      </w:pPr>
    </w:p>
    <w:p w14:paraId="2757AC6F" w14:textId="77777777" w:rsidR="00923824" w:rsidRPr="00041AE1" w:rsidRDefault="0052518D" w:rsidP="003E0F57">
      <w:pPr>
        <w:pStyle w:val="Heading4"/>
        <w:rPr>
          <w:lang w:val="ru-RU"/>
        </w:rPr>
      </w:pPr>
      <w:bookmarkStart w:id="162" w:name="_Toc196217968"/>
      <w:bookmarkStart w:id="163" w:name="_Toc196308656"/>
      <w:bookmarkStart w:id="164" w:name="_Toc242021471"/>
      <w:r w:rsidRPr="00041AE1">
        <w:rPr>
          <w:lang w:val="ru-RU"/>
        </w:rPr>
        <w:t>如果我哋肯原諒人哋嘅錯,上帝都會原諒我哋自己嘅錯</w:t>
      </w:r>
      <w:bookmarkEnd w:id="162"/>
      <w:bookmarkEnd w:id="163"/>
      <w:bookmarkEnd w:id="164"/>
    </w:p>
    <w:p w14:paraId="697EF5EA" w14:textId="77777777" w:rsidR="00923824" w:rsidRPr="00041AE1" w:rsidRDefault="0052518D">
      <w:pPr>
        <w:pStyle w:val="paragraph"/>
        <w:spacing w:before="30" w:after="30"/>
        <w:ind w:left="60" w:right="60"/>
        <w:rPr>
          <w:lang w:val="ru-RU"/>
        </w:rPr>
      </w:pPr>
      <w:r w:rsidRPr="00041AE1">
        <w:rPr>
          <w:lang w:val="ru-RU"/>
        </w:rPr>
        <w:t xml:space="preserve">— 基羅納,今日採橄欖嘅時候,我因為啲姊妹唔專心做嘢,就判斷咗佢哋。 </w:t>
      </w:r>
    </w:p>
    <w:p w14:paraId="46ACF8CF" w14:textId="77777777" w:rsidR="00923824" w:rsidRPr="00041AE1" w:rsidRDefault="0052518D">
      <w:pPr>
        <w:pStyle w:val="paragraph"/>
        <w:spacing w:before="30" w:after="30"/>
        <w:ind w:left="60" w:right="60"/>
        <w:rPr>
          <w:lang w:val="ru-RU"/>
        </w:rPr>
      </w:pPr>
      <w:r w:rsidRPr="00041AE1">
        <w:rPr>
          <w:lang w:val="ru-RU"/>
        </w:rPr>
        <w:t xml:space="preserve">— 你知唔知,要放棄去評頭品足同定罪人,唔係上帝都會定罪你。你會唔會將有啲微爛嘅橄欖同啲好嘅一齊放? </w:t>
      </w:r>
    </w:p>
    <w:p w14:paraId="74D1FF21" w14:textId="77777777" w:rsidR="00923824" w:rsidRPr="00041AE1" w:rsidRDefault="0052518D">
      <w:pPr>
        <w:pStyle w:val="paragraph"/>
        <w:spacing w:before="30" w:after="30"/>
        <w:ind w:left="60" w:right="60"/>
        <w:rPr>
          <w:lang w:val="ru-RU"/>
        </w:rPr>
      </w:pPr>
      <w:r w:rsidRPr="00041AE1">
        <w:rPr>
          <w:lang w:val="ru-RU"/>
        </w:rPr>
        <w:t xml:space="preserve">— 唔會,我盡量唔會。 </w:t>
      </w:r>
    </w:p>
    <w:p w14:paraId="37357E57" w14:textId="7FFCE4C3" w:rsidR="00923824" w:rsidRPr="00554C87" w:rsidRDefault="0052518D">
      <w:pPr>
        <w:pStyle w:val="paragraph"/>
        <w:spacing w:before="30" w:after="30"/>
        <w:ind w:left="60" w:right="60"/>
        <w:rPr>
          <w:lang w:val="ru-RU"/>
        </w:rPr>
      </w:pPr>
      <w:r w:rsidRPr="00041AE1">
        <w:rPr>
          <w:lang w:val="ru-RU"/>
        </w:rPr>
        <w:t>— 如果基督喺最後審判嗰日都咁細心咁嚟審度我哋,我哋就完蛋啦!但係如果我哋寬恕人嘅錯,唔去定人罪,咁到時就可以同基督講:</w:t>
      </w:r>
      <w:r w:rsidR="003273EF">
        <w:rPr>
          <w:lang w:val="ru-RU"/>
        </w:rPr>
        <w:t>「</w:t>
      </w:r>
      <w:r w:rsidRPr="00041AE1">
        <w:rPr>
          <w:lang w:val="ru-RU"/>
        </w:rPr>
        <w:t>上帝,都放我入樂園,畀個細細嘅角落我住吓啦!</w:t>
      </w:r>
      <w:r w:rsidR="003273EF">
        <w:rPr>
          <w:lang w:val="ru-RU"/>
        </w:rPr>
        <w:t>」</w:t>
      </w:r>
      <w:r w:rsidRPr="00041AE1">
        <w:rPr>
          <w:lang w:val="ru-RU"/>
        </w:rPr>
        <w:t xml:space="preserve"> 你記唔記得「父書」入面寫嘅,關於嗰個因為唔評人而得救嘅疏忽和尚?到佢要死嗰陣,佢心情愉快、心境安寧。然後,為咗畀其他房嘅長老啲靈性啟發,長老問佢:</w:t>
      </w:r>
      <w:r w:rsidR="003273EF">
        <w:rPr>
          <w:lang w:val="ru-RU"/>
        </w:rPr>
        <w:t>「</w:t>
      </w:r>
      <w:r w:rsidRPr="00041AE1">
        <w:rPr>
          <w:lang w:val="ru-RU"/>
        </w:rPr>
        <w:t>兄弟,你活得咁大意,點解唔驚死?」嗰位兄弟答:</w:t>
      </w:r>
      <w:r w:rsidR="003273EF">
        <w:rPr>
          <w:lang w:val="ru-RU"/>
        </w:rPr>
        <w:t>「</w:t>
      </w:r>
      <w:r w:rsidRPr="00041AE1">
        <w:rPr>
          <w:lang w:val="ru-RU"/>
        </w:rPr>
        <w:t>我活得草率係真,但自從出家以來,我一直都唔去論斷任何人;所以,我而家會同基督講:</w:t>
      </w:r>
      <w:r w:rsidR="003273EF">
        <w:rPr>
          <w:lang w:val="ru-RU"/>
        </w:rPr>
        <w:t>『</w:t>
      </w:r>
      <w:r w:rsidRPr="00041AE1">
        <w:rPr>
          <w:lang w:val="ru-RU"/>
        </w:rPr>
        <w:t xml:space="preserve">基督啊,我係個可憐人,但至少我遵守咗祢嘅誡命:'不可論斷人,好叫人唔論斷你 </w:t>
      </w:r>
      <w:r w:rsidR="003273EF">
        <w:rPr>
          <w:lang w:val="ru-RU"/>
        </w:rPr>
        <w:t>'</w:t>
      </w:r>
      <w:r w:rsidR="00DE38AF">
        <w:rPr>
          <w:rStyle w:val="FootnoteReference"/>
          <w:lang w:val="ru-RU"/>
        </w:rPr>
        <w:footnoteReference w:id="46"/>
      </w:r>
      <w:r w:rsidR="003273EF">
        <w:rPr>
          <w:lang w:val="ru-RU"/>
        </w:rPr>
        <w:t xml:space="preserve"> 」</w:t>
      </w:r>
      <w:r w:rsidRPr="00041AE1">
        <w:rPr>
          <w:lang w:val="ru-RU"/>
        </w:rPr>
        <w:t xml:space="preserve"> 長老對佢講:「兄弟,你真係有福氣,因為你輕輕鬆鬆就得救咗</w:t>
      </w:r>
      <w:r w:rsidR="003273EF">
        <w:rPr>
          <w:lang w:val="ru-RU"/>
        </w:rPr>
        <w:t>。」</w:t>
      </w:r>
      <w:r w:rsidR="00554C87">
        <w:rPr>
          <w:rStyle w:val="FootnoteReference"/>
          <w:lang w:val="ru-RU"/>
        </w:rPr>
        <w:footnoteReference w:id="47"/>
      </w:r>
    </w:p>
    <w:p w14:paraId="1A3C9212" w14:textId="62492B9C" w:rsidR="00923824" w:rsidRPr="00041AE1" w:rsidRDefault="0052518D">
      <w:pPr>
        <w:pStyle w:val="paragraph"/>
        <w:spacing w:before="30" w:after="30"/>
        <w:ind w:left="60" w:right="60"/>
        <w:rPr>
          <w:lang w:val="ru-RU"/>
        </w:rPr>
      </w:pPr>
      <w:r w:rsidRPr="00041AE1">
        <w:rPr>
          <w:lang w:val="ru-RU"/>
        </w:rPr>
        <w:t>— 基羅納,有啲信徒見到有人活喺罪中,就話:</w:t>
      </w:r>
      <w:r w:rsidR="003273EF">
        <w:rPr>
          <w:lang w:val="ru-RU"/>
        </w:rPr>
        <w:t>「</w:t>
      </w:r>
      <w:r w:rsidRPr="00041AE1">
        <w:rPr>
          <w:lang w:val="ru-RU"/>
        </w:rPr>
        <w:t>佢直線直入地獄!</w:t>
      </w:r>
      <w:r w:rsidR="003273EF">
        <w:rPr>
          <w:lang w:val="ru-RU"/>
        </w:rPr>
        <w:t xml:space="preserve">」 </w:t>
      </w:r>
    </w:p>
    <w:p w14:paraId="20BC7470" w14:textId="77777777" w:rsidR="00923824" w:rsidRPr="00041AE1" w:rsidRDefault="0052518D">
      <w:pPr>
        <w:pStyle w:val="paragraph"/>
        <w:spacing w:before="30" w:after="30"/>
        <w:ind w:left="60" w:right="60"/>
        <w:rPr>
          <w:lang w:val="ru-RU"/>
        </w:rPr>
      </w:pPr>
      <w:r w:rsidRPr="00041AE1">
        <w:rPr>
          <w:lang w:val="ru-RU"/>
        </w:rPr>
        <w:t xml:space="preserve">— 係呀,世人可能因為放蕩而落入地獄,但屬靈嘅人可能就因為論斷而落入……無人可以肯定話邊個會去地獄。我哋唔知道上帝點樣作工。上帝嘅審判係一個深淵。 我哋唔可以定罪任何人,因為咁樣就等於將審判從神手上奪走,自封為神。如果基督喺審判日問我哋,嗰時先至可以發表我哋嘅意見…… </w:t>
      </w:r>
    </w:p>
    <w:p w14:paraId="78CBB37E" w14:textId="77777777" w:rsidR="00923824" w:rsidRPr="00041AE1" w:rsidRDefault="00923824" w:rsidP="003E0F57">
      <w:pPr>
        <w:rPr>
          <w:lang w:val="ru-RU"/>
        </w:rPr>
      </w:pPr>
    </w:p>
    <w:p w14:paraId="39B1DB90" w14:textId="71A72728" w:rsidR="00923824" w:rsidRPr="00041AE1" w:rsidRDefault="00923824" w:rsidP="003E0F57">
      <w:pPr>
        <w:rPr>
          <w:lang w:val="ru-RU"/>
        </w:rPr>
      </w:pPr>
    </w:p>
    <w:p w14:paraId="774107A3" w14:textId="108E7A2A" w:rsidR="00923824" w:rsidRDefault="0052518D" w:rsidP="003E0F57">
      <w:pPr>
        <w:pStyle w:val="Heading3"/>
        <w:rPr>
          <w:lang w:val="ru-RU"/>
        </w:rPr>
      </w:pPr>
      <w:bookmarkStart w:id="165" w:name="_Toc196217969"/>
      <w:bookmarkStart w:id="166" w:name="_Toc196308657"/>
      <w:bookmarkStart w:id="167" w:name="_Toc242021472"/>
      <w:r w:rsidRPr="00041AE1">
        <w:rPr>
          <w:lang w:val="ru-RU"/>
        </w:rPr>
        <w:t>第二</w:t>
      </w:r>
      <w:r w:rsidR="003E0F57" w:rsidRPr="00041AE1">
        <w:rPr>
          <w:lang w:val="ru-RU"/>
        </w:rPr>
        <w:t>章</w:t>
      </w:r>
      <w:r w:rsidR="003E0F57">
        <w:rPr>
          <w:lang w:val="ru-RU"/>
        </w:rPr>
        <w:t xml:space="preserve"> </w:t>
      </w:r>
      <w:r w:rsidR="00A8106D">
        <w:rPr>
          <w:lang w:val="ru-RU"/>
        </w:rPr>
        <w:br/>
      </w:r>
      <w:r w:rsidRPr="00041AE1">
        <w:rPr>
          <w:lang w:val="ru-RU"/>
        </w:rPr>
        <w:t>對抗定罪嘅爭扎</w:t>
      </w:r>
      <w:bookmarkEnd w:id="165"/>
      <w:bookmarkEnd w:id="166"/>
      <w:bookmarkEnd w:id="167"/>
    </w:p>
    <w:p w14:paraId="7C881EB8" w14:textId="77777777" w:rsidR="003E0F57" w:rsidRPr="003E0F57" w:rsidRDefault="003E0F57" w:rsidP="003E0F57">
      <w:pPr>
        <w:rPr>
          <w:lang w:val="ru-RU"/>
        </w:rPr>
      </w:pPr>
    </w:p>
    <w:p w14:paraId="14CF00BD" w14:textId="77777777" w:rsidR="00923824" w:rsidRDefault="0052518D" w:rsidP="003E0F57">
      <w:pPr>
        <w:pStyle w:val="Heading4"/>
        <w:rPr>
          <w:lang w:val="ru-RU"/>
        </w:rPr>
      </w:pPr>
      <w:bookmarkStart w:id="168" w:name="_Toc196217970"/>
      <w:bookmarkStart w:id="169" w:name="_Toc196308658"/>
      <w:bookmarkStart w:id="170" w:name="_Toc242021473"/>
      <w:r w:rsidRPr="00041AE1">
        <w:rPr>
          <w:lang w:val="ru-RU"/>
        </w:rPr>
        <w:t>如果我哋只顧自己嘅事,就唔會去審判人</w:t>
      </w:r>
      <w:bookmarkEnd w:id="168"/>
      <w:bookmarkEnd w:id="169"/>
      <w:bookmarkEnd w:id="170"/>
    </w:p>
    <w:p w14:paraId="2658AB09" w14:textId="77777777" w:rsidR="003E0F57" w:rsidRPr="003E0F57" w:rsidRDefault="003E0F57" w:rsidP="003E0F57">
      <w:pPr>
        <w:rPr>
          <w:lang w:val="ru-RU"/>
        </w:rPr>
      </w:pPr>
    </w:p>
    <w:p w14:paraId="645C0456" w14:textId="77777777" w:rsidR="00923824" w:rsidRPr="00041AE1" w:rsidRDefault="0052518D">
      <w:pPr>
        <w:pStyle w:val="paragraph"/>
        <w:spacing w:before="30" w:after="30"/>
        <w:ind w:left="60" w:right="60"/>
        <w:rPr>
          <w:lang w:val="ru-RU"/>
        </w:rPr>
      </w:pPr>
      <w:r w:rsidRPr="00041AE1">
        <w:rPr>
          <w:lang w:val="ru-RU"/>
        </w:rPr>
        <w:t xml:space="preserve">— 基羅納,當我見到社區有混亂,我喺心裏面就判斷佢。 </w:t>
      </w:r>
    </w:p>
    <w:p w14:paraId="391F417E" w14:textId="77777777" w:rsidR="00923824" w:rsidRPr="00041AE1" w:rsidRDefault="0052518D">
      <w:pPr>
        <w:pStyle w:val="paragraph"/>
        <w:spacing w:before="30" w:after="30"/>
        <w:ind w:left="60" w:right="60"/>
        <w:rPr>
          <w:lang w:val="ru-RU"/>
        </w:rPr>
      </w:pPr>
      <w:r w:rsidRPr="00041AE1">
        <w:rPr>
          <w:lang w:val="ru-RU"/>
        </w:rPr>
        <w:t xml:space="preserve">— 整理好自己屋企,唔好睇人哋嘅亂。對自己要嚴,唔好對人哋嚴。你今日做咗啲乜嘢? </w:t>
      </w:r>
    </w:p>
    <w:p w14:paraId="7F2047FA" w14:textId="77777777" w:rsidR="00923824" w:rsidRPr="00041AE1" w:rsidRDefault="0052518D">
      <w:pPr>
        <w:pStyle w:val="paragraph"/>
        <w:spacing w:before="30" w:after="30"/>
        <w:ind w:left="60" w:right="60"/>
        <w:rPr>
          <w:lang w:val="ru-RU"/>
        </w:rPr>
      </w:pPr>
      <w:r w:rsidRPr="00041AE1">
        <w:rPr>
          <w:lang w:val="ru-RU"/>
        </w:rPr>
        <w:t xml:space="preserve">— 我喺度抹塵。 </w:t>
      </w:r>
    </w:p>
    <w:p w14:paraId="14762D6C" w14:textId="77777777" w:rsidR="00923824" w:rsidRPr="00041AE1" w:rsidRDefault="0052518D">
      <w:pPr>
        <w:pStyle w:val="paragraph"/>
        <w:spacing w:before="30" w:after="30"/>
        <w:ind w:left="60" w:right="60"/>
        <w:rPr>
          <w:lang w:val="ru-RU"/>
        </w:rPr>
      </w:pPr>
      <w:r w:rsidRPr="00041AE1">
        <w:rPr>
          <w:lang w:val="ru-RU"/>
        </w:rPr>
        <w:t xml:space="preserve">— 你係抹人哋嘅嘢定自己嘅嘢? </w:t>
      </w:r>
    </w:p>
    <w:p w14:paraId="14B9356B" w14:textId="77777777" w:rsidR="00923824" w:rsidRPr="00041AE1" w:rsidRDefault="0052518D">
      <w:pPr>
        <w:pStyle w:val="paragraph"/>
        <w:spacing w:before="30" w:after="30"/>
        <w:ind w:left="60" w:right="60"/>
        <w:rPr>
          <w:lang w:val="ru-RU"/>
        </w:rPr>
      </w:pPr>
      <w:r w:rsidRPr="00041AE1">
        <w:rPr>
          <w:lang w:val="ru-RU"/>
        </w:rPr>
        <w:t xml:space="preserve">— 唔好彩,係抹啲其他嘢。 </w:t>
      </w:r>
    </w:p>
    <w:p w14:paraId="204311A8" w14:textId="1DB28148" w:rsidR="00923824" w:rsidRPr="00041AE1" w:rsidRDefault="0052518D">
      <w:pPr>
        <w:pStyle w:val="paragraph"/>
        <w:spacing w:before="30" w:after="30"/>
        <w:ind w:left="60" w:right="60"/>
        <w:rPr>
          <w:lang w:val="ru-RU"/>
        </w:rPr>
      </w:pPr>
      <w:r w:rsidRPr="00041AE1">
        <w:rPr>
          <w:lang w:val="ru-RU"/>
        </w:rPr>
        <w:t>— 睇下,當你唔再對人哋做緊乜嘢有興趣,就會開始修煉自己。如果你專注喺自己身上,唔再望住人哋,你只會見到自己嘅缺點,反而唔會留意到人哋嘅缺點。到時你會對自己失去信心──但係係好事──你只會審視自己。 你會感受到自己嘅罪性,並努力擺脫自己嘅弱點。然後,當你見到他人有啲弱點,你會對自己講:</w:t>
      </w:r>
      <w:r w:rsidR="003273EF">
        <w:rPr>
          <w:lang w:val="ru-RU"/>
        </w:rPr>
        <w:t>「</w:t>
      </w:r>
      <w:r w:rsidRPr="00041AE1">
        <w:rPr>
          <w:lang w:val="ru-RU"/>
        </w:rPr>
        <w:t>我真係已經克服咗自己嘅弱點咩? 我點可以對其他人提出咁嘅要求?</w:t>
      </w:r>
      <w:r w:rsidR="003273EF">
        <w:rPr>
          <w:lang w:val="ru-RU"/>
        </w:rPr>
        <w:t>」</w:t>
      </w:r>
      <w:r w:rsidRPr="00041AE1">
        <w:rPr>
          <w:lang w:val="ru-RU"/>
        </w:rPr>
        <w:t xml:space="preserve">所以,要不斷檢視同監察自己,避免隱藏嘅驕傲,並以洞察力自我責備,避免內心嘅譴責。咁樣你先會被糾正。 </w:t>
      </w:r>
    </w:p>
    <w:p w14:paraId="48090DF5" w14:textId="394E0464" w:rsidR="00923824" w:rsidRPr="00041AE1" w:rsidRDefault="0052518D">
      <w:pPr>
        <w:pStyle w:val="paragraph"/>
        <w:spacing w:before="30" w:after="30"/>
        <w:ind w:left="60" w:right="60"/>
        <w:rPr>
          <w:lang w:val="ru-RU"/>
        </w:rPr>
      </w:pPr>
      <w:r w:rsidRPr="00041AE1">
        <w:rPr>
          <w:lang w:val="ru-RU"/>
        </w:rPr>
        <w:t>— Geronda,阿爸伊撒克寫道:「如果你鍾意純潔……當你入咗自己心田嘅葡萄園,就喺入面耕作,從你嘅靈魂中拔出情慾,並努力唔好察覺人嘅惡</w:t>
      </w:r>
      <w:r w:rsidR="003273EF">
        <w:rPr>
          <w:lang w:val="ru-RU"/>
        </w:rPr>
        <w:t>。」</w:t>
      </w:r>
      <w:r w:rsidR="005F300A">
        <w:rPr>
          <w:rStyle w:val="FootnoteReference"/>
          <w:lang w:val="ru-RU"/>
        </w:rPr>
        <w:footnoteReference w:id="48"/>
      </w:r>
      <w:r w:rsidRPr="00041AE1">
        <w:rPr>
          <w:lang w:val="ru-RU"/>
        </w:rPr>
        <w:t xml:space="preserve"> 佢呢番說話係乜意思? </w:t>
      </w:r>
    </w:p>
    <w:p w14:paraId="1E694520" w14:textId="00489100" w:rsidR="00923824" w:rsidRPr="00041AE1" w:rsidRDefault="0052518D">
      <w:pPr>
        <w:pStyle w:val="paragraph"/>
        <w:spacing w:before="30" w:after="30"/>
        <w:ind w:left="60" w:right="60"/>
        <w:rPr>
          <w:lang w:val="ru-RU"/>
        </w:rPr>
      </w:pPr>
      <w:r w:rsidRPr="00041AE1">
        <w:rPr>
          <w:lang w:val="ru-RU"/>
        </w:rPr>
        <w:t>— 佢意思係要向內轉,自我修煉。聖徒點樣先至達到聖潔?佢哋向內轉,只見到自己嘅情慾。透過自我譴責同自我責備,靈魂嘅眼上嘅面紗被揭開,佢哋開始可以清楚而深刻咁睇見一切。佢哋認為自己低人一等,覺得其他人比自己好。 佢哋用靈魂嘅眼睛,而唔係塵世嘅眼睛去睇,所以見到自己嘅過錯好大,而人哋嘅過錯就好細。正因如此,佢哋先會講:</w:t>
      </w:r>
      <w:r w:rsidR="003273EF">
        <w:rPr>
          <w:lang w:val="ru-RU"/>
        </w:rPr>
        <w:t>「</w:t>
      </w:r>
      <w:r w:rsidRPr="00041AE1">
        <w:rPr>
          <w:lang w:val="ru-RU"/>
        </w:rPr>
        <w:t>我比所有人都差</w:t>
      </w:r>
      <w:r w:rsidR="003273EF">
        <w:rPr>
          <w:lang w:val="ru-RU"/>
        </w:rPr>
        <w:t>。」</w:t>
      </w:r>
      <w:r w:rsidRPr="00041AE1">
        <w:rPr>
          <w:lang w:val="ru-RU"/>
        </w:rPr>
        <w:t>佢哋嘅靈性眼睛被潔淨並變得敏銳,所以佢哋將自己嘅過錯──啲木屑──當成大樁。 我哋, ,雖然我哋嘅過錯好似大樹樁,但見到嘅只係細枝</w:t>
      </w:r>
      <w:r w:rsidR="00C535E1">
        <w:rPr>
          <w:rStyle w:val="FootnoteReference"/>
          <w:lang w:val="ru-RU"/>
        </w:rPr>
        <w:footnoteReference w:id="49"/>
      </w:r>
      <w:r w:rsidRPr="00041AE1">
        <w:rPr>
          <w:lang w:val="ru-RU"/>
        </w:rPr>
        <w:t xml:space="preserve"> ,甚至根本睇唔到。我哋用放大鏡檢視他人,覺得人哋嘅罪過好大,卻睇唔見自己嘅,因為我哋靈魂嘅眼睛未得潔淨。 </w:t>
      </w:r>
    </w:p>
    <w:p w14:paraId="478D9D4A" w14:textId="57EB829F" w:rsidR="00923824" w:rsidRDefault="0052518D">
      <w:pPr>
        <w:pStyle w:val="paragraph"/>
        <w:spacing w:before="30" w:after="30"/>
        <w:ind w:left="60" w:right="60"/>
        <w:rPr>
          <w:lang w:val="ru-RU"/>
        </w:rPr>
      </w:pPr>
      <w:r w:rsidRPr="00041AE1">
        <w:rPr>
          <w:lang w:val="ru-RU"/>
        </w:rPr>
        <w:t>最緊要係靈魂嘅眼睛要被淨化。當基督問嗰個瞎眼人:</w:t>
      </w:r>
      <w:r w:rsidR="003273EF">
        <w:rPr>
          <w:lang w:val="ru-RU"/>
        </w:rPr>
        <w:t>「</w:t>
      </w:r>
      <w:r w:rsidRPr="00041AE1">
        <w:rPr>
          <w:lang w:val="ru-RU"/>
        </w:rPr>
        <w:t>你而家點樣睇人?</w:t>
      </w:r>
      <w:r w:rsidR="003273EF">
        <w:rPr>
          <w:lang w:val="ru-RU"/>
        </w:rPr>
        <w:t>」</w:t>
      </w:r>
      <w:r w:rsidRPr="00041AE1">
        <w:rPr>
          <w:lang w:val="ru-RU"/>
        </w:rPr>
        <w:t>嗰個人就答:</w:t>
      </w:r>
      <w:r w:rsidR="003273EF">
        <w:rPr>
          <w:lang w:val="ru-RU"/>
        </w:rPr>
        <w:t>「</w:t>
      </w:r>
      <w:r w:rsidRPr="00041AE1">
        <w:rPr>
          <w:lang w:val="ru-RU"/>
        </w:rPr>
        <w:t>好似樹咁</w:t>
      </w:r>
      <w:r w:rsidR="004D174F">
        <w:rPr>
          <w:lang w:val="ru-RU"/>
        </w:rPr>
        <w:t>。</w:t>
      </w:r>
      <w:r w:rsidR="003273EF">
        <w:rPr>
          <w:lang w:val="ru-RU"/>
        </w:rPr>
        <w:t>」</w:t>
      </w:r>
      <w:r w:rsidR="004D174F">
        <w:rPr>
          <w:rStyle w:val="FootnoteReference"/>
          <w:lang w:val="ru-RU"/>
        </w:rPr>
        <w:footnoteReference w:id="50"/>
      </w:r>
      <w:r w:rsidRPr="00041AE1">
        <w:rPr>
          <w:lang w:val="ru-RU"/>
        </w:rPr>
        <w:t xml:space="preserve"> 因為佢嘅視力未完全恢復。當佢嘅視力完全恢復之後,佢就開始睇得好清楚。 當一個人達到良好嘅屬靈狀態,就會睇晒一切都好清楚,並且會原諒其他人所有嘅缺點──喺正面嘅意義上──因為佢哋用嘅係屬靈嘅眼光,而唔係人嘅肉眼。</w:t>
      </w:r>
    </w:p>
    <w:p w14:paraId="17AF4431" w14:textId="77777777" w:rsidR="0055719E" w:rsidRPr="00041AE1" w:rsidRDefault="0055719E" w:rsidP="0055719E">
      <w:pPr>
        <w:rPr>
          <w:lang w:val="ru-RU"/>
        </w:rPr>
      </w:pPr>
    </w:p>
    <w:p w14:paraId="1ED7F05C" w14:textId="77777777" w:rsidR="00923824" w:rsidRPr="00041AE1" w:rsidRDefault="0052518D" w:rsidP="0055719E">
      <w:pPr>
        <w:pStyle w:val="Heading4"/>
        <w:rPr>
          <w:lang w:val="ru-RU"/>
        </w:rPr>
      </w:pPr>
      <w:bookmarkStart w:id="171" w:name="_Toc196217971"/>
      <w:bookmarkStart w:id="172" w:name="_Toc196308659"/>
      <w:bookmarkStart w:id="173" w:name="_Toc242021474"/>
      <w:r w:rsidRPr="00041AE1">
        <w:rPr>
          <w:lang w:val="ru-RU"/>
        </w:rPr>
        <w:t>如果我哋為人搵藉口,就唔會譴責佢哋</w:t>
      </w:r>
      <w:bookmarkEnd w:id="171"/>
      <w:bookmarkEnd w:id="172"/>
      <w:bookmarkEnd w:id="173"/>
    </w:p>
    <w:p w14:paraId="5D2CB00B" w14:textId="77777777" w:rsidR="00923824" w:rsidRPr="00041AE1" w:rsidRDefault="0052518D">
      <w:pPr>
        <w:pStyle w:val="paragraph"/>
        <w:spacing w:before="30" w:after="30"/>
        <w:ind w:left="60" w:right="60"/>
        <w:rPr>
          <w:lang w:val="ru-RU"/>
        </w:rPr>
      </w:pPr>
      <w:r w:rsidRPr="00041AE1">
        <w:rPr>
          <w:lang w:val="ru-RU"/>
        </w:rPr>
        <w:t xml:space="preserve">—當我有驕傲同埋判斷嘅念頭時,我會嘗試原諒其他人。呢個係跌倒定係掙扎?Geronda? </w:t>
      </w:r>
    </w:p>
    <w:p w14:paraId="166A7FCC" w14:textId="77777777" w:rsidR="00923824" w:rsidRPr="00041AE1" w:rsidRDefault="0052518D">
      <w:pPr>
        <w:pStyle w:val="paragraph"/>
        <w:spacing w:before="30" w:after="30"/>
        <w:ind w:left="60" w:right="60"/>
        <w:rPr>
          <w:lang w:val="ru-RU"/>
        </w:rPr>
      </w:pPr>
      <w:r w:rsidRPr="00041AE1">
        <w:rPr>
          <w:lang w:val="ru-RU"/>
        </w:rPr>
        <w:t xml:space="preserve">— 係一場鬥爭。當一個人張開口望住,隻蒼蠅可能會飛入去。當然佢會啐出嚟,但最好係一開始就唔好畀隻蒼蠅飛入去。 </w:t>
      </w:r>
    </w:p>
    <w:p w14:paraId="0EB57ADF" w14:textId="77777777" w:rsidR="00923824" w:rsidRPr="00041AE1" w:rsidRDefault="0052518D">
      <w:pPr>
        <w:pStyle w:val="paragraph"/>
        <w:spacing w:before="30" w:after="30"/>
        <w:ind w:left="60" w:right="60"/>
        <w:rPr>
          <w:lang w:val="ru-RU"/>
        </w:rPr>
      </w:pPr>
      <w:r w:rsidRPr="00041AE1">
        <w:rPr>
          <w:lang w:val="ru-RU"/>
        </w:rPr>
        <w:t xml:space="preserve">— 導師,我經常發現自己一望住人就會評頭品足。 </w:t>
      </w:r>
    </w:p>
    <w:p w14:paraId="6337749B" w14:textId="77777777" w:rsidR="00923824" w:rsidRPr="00041AE1" w:rsidRDefault="0052518D">
      <w:pPr>
        <w:pStyle w:val="paragraph"/>
        <w:spacing w:before="30" w:after="30"/>
        <w:ind w:left="60" w:right="60"/>
        <w:rPr>
          <w:lang w:val="ru-RU"/>
        </w:rPr>
      </w:pPr>
      <w:r w:rsidRPr="00041AE1">
        <w:rPr>
          <w:lang w:val="ru-RU"/>
        </w:rPr>
        <w:t xml:space="preserve">— 講真,要你唔見到身邊發生嘅事係唔可能嘅。不過,你要培養洞察力,咁先可以睇到人哋嘅特殊情況,為佢哋開脫。咁你就會用比較正面嘅眼光去睇佢哋。 </w:t>
      </w:r>
    </w:p>
    <w:p w14:paraId="618155F8" w14:textId="77777777" w:rsidR="00923824" w:rsidRPr="00041AE1" w:rsidRDefault="0052518D">
      <w:pPr>
        <w:pStyle w:val="paragraph"/>
        <w:spacing w:before="30" w:after="30"/>
        <w:ind w:left="60" w:right="60"/>
        <w:rPr>
          <w:lang w:val="ru-RU"/>
        </w:rPr>
      </w:pPr>
      <w:r w:rsidRPr="00041AE1">
        <w:rPr>
          <w:lang w:val="ru-RU"/>
        </w:rPr>
        <w:t xml:space="preserve">— 導師,喺崇拜期間,我腦海中會冒出好多念頭,諗點解有位姊妹唔嚟詩班,點解有位姊妹唱得咁細聲,於是我就不斷咁去評頭品足。 </w:t>
      </w:r>
    </w:p>
    <w:p w14:paraId="39CBE801" w14:textId="77777777" w:rsidR="00923824" w:rsidRPr="00041AE1" w:rsidRDefault="0052518D">
      <w:pPr>
        <w:pStyle w:val="paragraph"/>
        <w:spacing w:before="30" w:after="30"/>
        <w:ind w:left="60" w:right="60"/>
        <w:rPr>
          <w:lang w:val="ru-RU"/>
        </w:rPr>
      </w:pPr>
      <w:r w:rsidRPr="00041AE1">
        <w:rPr>
          <w:lang w:val="ru-RU"/>
        </w:rPr>
        <w:t xml:space="preserve">— 你點解唔諗吓,可能嗰姊妹好攰,或者佢病咗冇瞓好,先至唔唱歌? 我識啲姊妹,就算病咗發燒,行都行唔動,都硬係拖住條腿去盡本份,仲要扮到無人發現,唔好畀人免咗佢哋嘅職責,否則就要另一位姊妹頂替,等於要一個人做兩個嘅份。呢啲事唔令你感動咩? </w:t>
      </w:r>
    </w:p>
    <w:p w14:paraId="5E905131" w14:textId="77777777" w:rsidR="00923824" w:rsidRPr="00041AE1" w:rsidRDefault="0052518D">
      <w:pPr>
        <w:pStyle w:val="paragraph"/>
        <w:spacing w:before="30" w:after="30"/>
        <w:ind w:left="60" w:right="60"/>
        <w:rPr>
          <w:lang w:val="ru-RU"/>
        </w:rPr>
      </w:pPr>
      <w:r w:rsidRPr="00041AE1">
        <w:rPr>
          <w:lang w:val="ru-RU"/>
        </w:rPr>
        <w:t xml:space="preserve">— 係有啲感觸,但我唔會每次姊妹粗魯嗰陣都幫佢搵藉口。 </w:t>
      </w:r>
    </w:p>
    <w:p w14:paraId="6187B50B" w14:textId="77777777" w:rsidR="00923824" w:rsidRPr="00041AE1" w:rsidRDefault="0052518D">
      <w:pPr>
        <w:pStyle w:val="paragraph"/>
        <w:spacing w:before="30" w:after="30"/>
        <w:ind w:left="60" w:right="60"/>
        <w:rPr>
          <w:lang w:val="ru-RU"/>
        </w:rPr>
      </w:pPr>
      <w:r w:rsidRPr="00041AE1">
        <w:rPr>
          <w:lang w:val="ru-RU"/>
        </w:rPr>
        <w:t xml:space="preserve">—你有冇諗過,可能有姊妹故意粗魯,係想掩飾佢嘅美德? 我識有啲人故意搞事,好畀啲唔留神嘅人去講佢哋嘅壞話。或者嗰位姊妹係因為太攰先對人唔禮貌,但佢好快就後悔。佢已經為自己嘅行為懺悔,但你就繼續譴責佢。喺人眼中佢好似受辱,但喺上帝眼中佢卻被高舉。 </w:t>
      </w:r>
    </w:p>
    <w:p w14:paraId="2E394495" w14:textId="77777777" w:rsidR="00923824" w:rsidRPr="00041AE1" w:rsidRDefault="0052518D">
      <w:pPr>
        <w:pStyle w:val="paragraph"/>
        <w:spacing w:before="30" w:after="30"/>
        <w:ind w:left="60" w:right="60"/>
        <w:rPr>
          <w:lang w:val="ru-RU"/>
        </w:rPr>
      </w:pPr>
      <w:r w:rsidRPr="00041AE1">
        <w:rPr>
          <w:lang w:val="ru-RU"/>
        </w:rPr>
        <w:t xml:space="preserve">— 導師,我幾狹隘:我唔會將自己置身喺人哋立場嚟原諒佢哋。 </w:t>
      </w:r>
    </w:p>
    <w:p w14:paraId="6608DCF2" w14:textId="35BB736B" w:rsidR="00923824" w:rsidRPr="00041AE1" w:rsidRDefault="0052518D">
      <w:pPr>
        <w:pStyle w:val="paragraph"/>
        <w:spacing w:before="30" w:after="30"/>
        <w:ind w:left="60" w:right="60"/>
        <w:rPr>
          <w:lang w:val="ru-RU"/>
        </w:rPr>
      </w:pPr>
      <w:r w:rsidRPr="00041AE1">
        <w:rPr>
          <w:lang w:val="ru-RU"/>
        </w:rPr>
        <w:t xml:space="preserve">— 用憐憫嘅眼光去睇啲犯錯嘅人,並為神所賜畀你嘅恩典讚美祂;否則,祂日後可能會對你講: </w:t>
      </w:r>
      <w:r w:rsidR="003273EF">
        <w:rPr>
          <w:lang w:val="ru-RU"/>
        </w:rPr>
        <w:t>「</w:t>
      </w:r>
      <w:r w:rsidRPr="00041AE1">
        <w:rPr>
          <w:lang w:val="ru-RU"/>
        </w:rPr>
        <w:t>我賜咗你咁多,點解你仲要對我咁殘酷?</w:t>
      </w:r>
      <w:r w:rsidR="003273EF">
        <w:rPr>
          <w:lang w:val="ru-RU"/>
        </w:rPr>
        <w:t>」</w:t>
      </w:r>
      <w:r w:rsidRPr="00041AE1">
        <w:rPr>
          <w:lang w:val="ru-RU"/>
        </w:rPr>
        <w:t xml:space="preserve">諗吓嗰個人嘅過去有咩,佢有咩自我發展嘅機會,同埋你有咩機會但冇好好把握。咁樣,你就會為上帝賜畀你嘅福份而喜樂,讚美祂,同時謙卑自己。 同時,你會對冇有同你一樣機會嘅弟兄生出愛心同憐憫,並且會由衷為佢禱告。 </w:t>
      </w:r>
    </w:p>
    <w:p w14:paraId="7D11216D" w14:textId="39D7D9CD" w:rsidR="00923824" w:rsidRDefault="0052518D">
      <w:pPr>
        <w:pStyle w:val="paragraph"/>
        <w:spacing w:before="30" w:after="30"/>
        <w:ind w:left="60" w:right="60"/>
        <w:rPr>
          <w:lang w:val="ru-RU"/>
        </w:rPr>
      </w:pPr>
      <w:r w:rsidRPr="00041AE1">
        <w:rPr>
          <w:lang w:val="ru-RU"/>
        </w:rPr>
        <w:t>有啲人犯咗嚴重罪行,但佢哋有好多可以從輕處罰嘅情節。 呢啲人喺上帝眼中究竟係點樣?如果上帝冇幫助我哋,可能我哋都會變成流氓。假設有個罪犯犯咗二十次罪,我譴責佢,但我根本唔知道佢嘅過去係點樣。又有邊個知道佢老豆犯咗幾多罪行!… 可能佢細個就俾人派去偷嘢?到佢年輕嗰陣,又喺監獄度關咗幾年,喺度畀有經驗嘅賊人教路。佢本可以犯唔止二十次罪,但佢都克制咗自己。反而我就憑住先天嘅稟賦同後天嘅教養,到而家本應該已經行緊神跡先。 我有冇行過奇蹟?冇。所以我冇藉口。就算我真係行咗二十個奇蹟──其實我本來可以行四十個──都一樣冇藉口。帶住呢啲諗法,我哋可以避開責備,同時令自己已經硬化嘅心靈稍為柔軟少少。</w:t>
      </w:r>
    </w:p>
    <w:p w14:paraId="1EC893EB" w14:textId="77777777" w:rsidR="0055719E" w:rsidRPr="00041AE1" w:rsidRDefault="0055719E" w:rsidP="0055719E">
      <w:pPr>
        <w:rPr>
          <w:lang w:val="ru-RU"/>
        </w:rPr>
      </w:pPr>
    </w:p>
    <w:p w14:paraId="153C59EC" w14:textId="77777777" w:rsidR="00923824" w:rsidRPr="00041AE1" w:rsidRDefault="0052518D" w:rsidP="0055719E">
      <w:pPr>
        <w:pStyle w:val="Heading4"/>
        <w:rPr>
          <w:lang w:val="ru-RU"/>
        </w:rPr>
      </w:pPr>
      <w:bookmarkStart w:id="174" w:name="_Toc196217972"/>
      <w:bookmarkStart w:id="175" w:name="_Toc196308660"/>
      <w:bookmarkStart w:id="176" w:name="_Toc242021475"/>
      <w:r w:rsidRPr="00041AE1">
        <w:rPr>
          <w:lang w:val="ru-RU"/>
        </w:rPr>
        <w:t>唔好咁快妄下結論</w:t>
      </w:r>
      <w:bookmarkEnd w:id="174"/>
      <w:bookmarkEnd w:id="175"/>
      <w:bookmarkEnd w:id="176"/>
    </w:p>
    <w:p w14:paraId="47526802" w14:textId="77777777" w:rsidR="00923824" w:rsidRPr="00041AE1" w:rsidRDefault="0052518D">
      <w:pPr>
        <w:pStyle w:val="paragraph"/>
        <w:spacing w:before="30" w:after="30"/>
        <w:ind w:left="60" w:right="60"/>
        <w:rPr>
          <w:lang w:val="ru-RU"/>
        </w:rPr>
      </w:pPr>
      <w:r w:rsidRPr="00041AE1">
        <w:rPr>
          <w:i/>
          <w:iCs/>
          <w:lang w:val="ru-RU"/>
        </w:rPr>
        <w:t>—</w:t>
      </w:r>
      <w:r w:rsidRPr="00041AE1">
        <w:rPr>
          <w:lang w:val="ru-RU"/>
        </w:rPr>
        <w:t xml:space="preserve"> 師傅,有咩方法可以幫我唔好去評頭品足? </w:t>
      </w:r>
    </w:p>
    <w:p w14:paraId="3F6CF430" w14:textId="2C1434D6" w:rsidR="00923824" w:rsidRPr="00041AE1" w:rsidRDefault="0052518D">
      <w:pPr>
        <w:pStyle w:val="paragraph"/>
        <w:spacing w:before="30" w:after="30"/>
        <w:ind w:left="60" w:right="60"/>
        <w:rPr>
          <w:lang w:val="ru-RU"/>
        </w:rPr>
      </w:pPr>
      <w:r w:rsidRPr="00041AE1">
        <w:rPr>
          <w:lang w:val="ru-RU"/>
        </w:rPr>
        <w:t>— 係咪真係永遠都係你諗嗰樣?唔係。咁就講:</w:t>
      </w:r>
      <w:r w:rsidR="003273EF">
        <w:rPr>
          <w:lang w:val="ru-RU"/>
        </w:rPr>
        <w:t>「</w:t>
      </w:r>
      <w:r w:rsidRPr="00041AE1">
        <w:rPr>
          <w:lang w:val="ru-RU"/>
        </w:rPr>
        <w:t>我唔係成日都諗得啱;我成日都會犯錯。」 例如,喺某種情況下,我以為係咁,但原來我錯咗。另一次,我評頭品足咗人,但原來我行事唔公平,冇根據。所以,我唔可以淨係聽自己嘅想法。</w:t>
      </w:r>
      <w:r w:rsidR="003273EF">
        <w:rPr>
          <w:lang w:val="ru-RU"/>
        </w:rPr>
        <w:t>」</w:t>
      </w:r>
      <w:r w:rsidRPr="00041AE1">
        <w:rPr>
          <w:lang w:val="ru-RU"/>
        </w:rPr>
        <w:t xml:space="preserve">我哋每一個人,都試過喺某個時候對自己嘅假設出錯。 </w:t>
      </w:r>
      <w:r w:rsidRPr="00041AE1">
        <w:rPr>
          <w:lang w:val="ru-RU"/>
        </w:rPr>
        <w:lastRenderedPageBreak/>
        <w:t xml:space="preserve">如果我哋諗起以前判斷出錯嘅時候,就會避免亂下定論。就算有一次我哋冇錯,最後證明我哋嘅睇法正確,都唔好急住下結論。我哋真係知道對方可能有咩特殊情況嗎? </w:t>
      </w:r>
    </w:p>
    <w:p w14:paraId="51E098A6" w14:textId="77777777" w:rsidR="00923824" w:rsidRPr="00041AE1" w:rsidRDefault="0052518D">
      <w:pPr>
        <w:pStyle w:val="paragraph"/>
        <w:spacing w:before="30" w:after="30"/>
        <w:ind w:left="60" w:right="60"/>
        <w:rPr>
          <w:lang w:val="ru-RU"/>
        </w:rPr>
      </w:pPr>
      <w:r w:rsidRPr="00041AE1">
        <w:rPr>
          <w:lang w:val="ru-RU"/>
        </w:rPr>
        <w:t xml:space="preserve">我年輕嘅時候,都成日想責備人,成日都係話到口邊。因為我生活得幾有良心,又帶點虔誠嘅樣子,所以凡係我覺得唔啱嘅,就全部都去責備。 當一個人喺世上過緊靈性嘅生活,佢可能會見到別人嘅缺點,卻睇唔到佢哋嘅美德。佢可能注意唔到嗰啲修養品德嘅人,因為佢哋行事低調,但佢又會見到其他人做壞事,就譴責佢哋。一個人行錯路,另一個人行偏路,第三個就睇錯方向…… </w:t>
      </w:r>
    </w:p>
    <w:p w14:paraId="304CEF86" w14:textId="3F16BB02" w:rsidR="00923824" w:rsidRPr="00041AE1" w:rsidRDefault="00133AB8">
      <w:pPr>
        <w:pStyle w:val="paragraph"/>
        <w:spacing w:before="30" w:after="30"/>
        <w:ind w:left="60" w:right="60"/>
        <w:rPr>
          <w:lang w:val="ru-RU"/>
        </w:rPr>
      </w:pPr>
      <w:r>
        <w:rPr>
          <w:rStyle w:val="FootnoteReference"/>
          <w:lang w:val="ru-RU"/>
        </w:rPr>
        <w:footnoteReference w:id="51"/>
      </w:r>
      <w:r w:rsidR="0052518D" w:rsidRPr="00041AE1">
        <w:rPr>
          <w:lang w:val="ru-RU"/>
        </w:rPr>
        <w:t>你知唔知有次我發生咗咩事?我同一個熟人去咗Monodendri嗰間寺廟參加法會,嗰度離Konitsa大約要行九個鐘頭。 喺教堂入面,我個朋友就上咗唱詩班,而我就企喺會眾入面,喺詠經者後面,同佢哋一齊細聲唱歌。過咗一陣,有個着住黑色衫嘅年輕女仔走入教堂,企喺我隔離,開始專注咁望住我。佢望住我,就畫十字聖號,望住我,就畫十字聖號…… 我嬲咗。我心諗:</w:t>
      </w:r>
      <w:r w:rsidR="003273EF">
        <w:rPr>
          <w:lang w:val="ru-RU"/>
        </w:rPr>
        <w:t>「</w:t>
      </w:r>
      <w:r w:rsidR="0052518D" w:rsidRPr="00041AE1">
        <w:rPr>
          <w:lang w:val="ru-RU"/>
        </w:rPr>
        <w:t>佢係咩人?點解要咁樣盯住我?</w:t>
      </w:r>
      <w:r w:rsidR="003273EF">
        <w:rPr>
          <w:lang w:val="ru-RU"/>
        </w:rPr>
        <w:t>」</w:t>
      </w:r>
      <w:r w:rsidR="0052518D" w:rsidRPr="00041AE1">
        <w:rPr>
          <w:lang w:val="ru-RU"/>
        </w:rPr>
        <w:t>我喺街度行過嘅時候,從來都冇盯住我啲姊妹。佢哋之後返到屋企,就同我阿媽埋怨:</w:t>
      </w:r>
      <w:r w:rsidR="003273EF">
        <w:rPr>
          <w:lang w:val="ru-RU"/>
        </w:rPr>
        <w:t>「</w:t>
      </w:r>
      <w:r w:rsidR="0052518D" w:rsidRPr="00041AE1">
        <w:rPr>
          <w:lang w:val="ru-RU"/>
        </w:rPr>
        <w:t>Arseny</w:t>
      </w:r>
      <w:r>
        <w:rPr>
          <w:rStyle w:val="FootnoteReference"/>
          <w:lang w:val="ru-RU"/>
        </w:rPr>
        <w:footnoteReference w:id="52"/>
      </w:r>
      <w:r w:rsidR="0052518D" w:rsidRPr="00041AE1">
        <w:rPr>
          <w:lang w:val="ru-RU"/>
        </w:rPr>
        <w:t xml:space="preserve"> 見到我行過,就咁行埋一邊唔理我!</w:t>
      </w:r>
      <w:r w:rsidR="003273EF">
        <w:rPr>
          <w:lang w:val="ru-RU"/>
        </w:rPr>
        <w:t>」</w:t>
      </w:r>
      <w:r w:rsidR="0052518D" w:rsidRPr="00041AE1">
        <w:rPr>
          <w:lang w:val="ru-RU"/>
        </w:rPr>
        <w:t xml:space="preserve"> 「咁樣做得體面咩,」阿媽事後會同我講:「街度遇到自己姊妹,連聲招呼都唔打!</w:t>
      </w:r>
      <w:r w:rsidR="003273EF">
        <w:rPr>
          <w:lang w:val="ru-RU"/>
        </w:rPr>
        <w:t>」</w:t>
      </w:r>
      <w:r w:rsidR="0052518D" w:rsidRPr="00041AE1">
        <w:rPr>
          <w:lang w:val="ru-RU"/>
        </w:rPr>
        <w:t>「我係咪要對每個行過我面前嘅女人都盯住睇,唔理佢係唔係我姊妹?我哋親戚多到爆,我又唔係冇嘢做</w:t>
      </w:r>
      <w:r w:rsidR="003273EF">
        <w:rPr>
          <w:lang w:val="ru-RU"/>
        </w:rPr>
        <w:t>。」</w:t>
      </w:r>
      <w:r w:rsidR="0052518D" w:rsidRPr="00041AE1">
        <w:rPr>
          <w:lang w:val="ru-RU"/>
        </w:rPr>
        <w:t>我會咁答。 我以前真係會做到咁誇張:有個姊妹行過身,我竟然唔打招呼!算啦……禮拜一完,嗰個着黑衫嘅女人就請我去佢屋企。原來我同佢死喺戰爭入面嘅仔樣貌好相似!所以佢喺教堂見到我先一直望住我,仲畫十字聖號:因為我令佢諗起咗佢個仔。 當時我就係咁評頭品足佢:</w:t>
      </w:r>
      <w:r w:rsidR="003273EF">
        <w:rPr>
          <w:lang w:val="ru-RU"/>
        </w:rPr>
        <w:t>「</w:t>
      </w:r>
      <w:r w:rsidR="0052518D" w:rsidRPr="00041AE1">
        <w:rPr>
          <w:lang w:val="ru-RU"/>
        </w:rPr>
        <w:t xml:space="preserve"> ,佢真係好無恥,喺教堂度咁死死地望住人!</w:t>
      </w:r>
      <w:r w:rsidR="003273EF">
        <w:rPr>
          <w:lang w:val="ru-RU"/>
        </w:rPr>
        <w:t>」</w:t>
      </w:r>
      <w:r w:rsidR="0052518D" w:rsidRPr="00041AE1">
        <w:rPr>
          <w:lang w:val="ru-RU"/>
        </w:rPr>
        <w:t>事後我感到好內疚,心諗:「你根本唔知道自己講緊乜,佢係失咗仔——佢而家係喺悲痛中!</w:t>
      </w:r>
      <w:r w:rsidR="003273EF">
        <w:rPr>
          <w:lang w:val="ru-RU"/>
        </w:rPr>
        <w:t xml:space="preserve">」 </w:t>
      </w:r>
    </w:p>
    <w:p w14:paraId="128DABA5" w14:textId="642F2C80" w:rsidR="00923824" w:rsidRPr="00041AE1" w:rsidRDefault="0052518D">
      <w:pPr>
        <w:pStyle w:val="paragraph"/>
        <w:spacing w:before="30" w:after="30"/>
        <w:ind w:left="60" w:right="60"/>
        <w:rPr>
          <w:lang w:val="ru-RU"/>
        </w:rPr>
      </w:pPr>
      <w:r w:rsidRPr="00041AE1">
        <w:rPr>
          <w:lang w:val="ru-RU"/>
        </w:rPr>
        <w:t>另一次,我又去評頭評腳喺軍隊入面嘅兄弟。營部軍需官同我講:</w:t>
      </w:r>
      <w:r w:rsidR="003273EF">
        <w:rPr>
          <w:lang w:val="ru-RU"/>
        </w:rPr>
        <w:t>「</w:t>
      </w:r>
      <w:r w:rsidRPr="00041AE1">
        <w:rPr>
          <w:lang w:val="ru-RU"/>
        </w:rPr>
        <w:t>我畀咗你兄弟兩桶油,佢擺咗去邊?</w:t>
      </w:r>
      <w:r w:rsidR="003273EF">
        <w:rPr>
          <w:lang w:val="ru-RU"/>
        </w:rPr>
        <w:t>」</w:t>
      </w:r>
      <w:r w:rsidRPr="00041AE1">
        <w:rPr>
          <w:lang w:val="ru-RU"/>
        </w:rPr>
        <w:t>我記得兄弟成日帶佢啲同袍返屋企過夜……我就諗:</w:t>
      </w:r>
      <w:r w:rsidR="003273EF">
        <w:rPr>
          <w:lang w:val="ru-RU"/>
        </w:rPr>
        <w:t>「</w:t>
      </w:r>
      <w:r w:rsidRPr="00041AE1">
        <w:rPr>
          <w:lang w:val="ru-RU"/>
        </w:rPr>
        <w:t>佢點可以咁做,偷咗啲油?</w:t>
      </w:r>
      <w:r w:rsidR="003273EF">
        <w:rPr>
          <w:lang w:val="ru-RU"/>
        </w:rPr>
        <w:t>」</w:t>
      </w:r>
      <w:r w:rsidRPr="00041AE1">
        <w:rPr>
          <w:lang w:val="ru-RU"/>
        </w:rPr>
        <w:t xml:space="preserve"> 我坐低寫咗封好尖銳嘅信畀我兄弟……但佢回覆:</w:t>
      </w:r>
      <w:r w:rsidR="003273EF">
        <w:rPr>
          <w:lang w:val="ru-RU"/>
        </w:rPr>
        <w:t>「</w:t>
      </w:r>
      <w:r w:rsidRPr="00041AE1">
        <w:rPr>
          <w:lang w:val="ru-RU"/>
        </w:rPr>
        <w:t>你去問下下層教堂嗰個看門師傅啦,問吓啲油罐喺邊度!</w:t>
      </w:r>
      <w:r w:rsidR="003273EF">
        <w:rPr>
          <w:lang w:val="ru-RU"/>
        </w:rPr>
        <w:t>」</w:t>
      </w:r>
      <w:r w:rsidRPr="00041AE1">
        <w:rPr>
          <w:lang w:val="ru-RU"/>
        </w:rPr>
        <w:t>原來佢已經將啲油送咗去下層Konitsa嘅教堂。我心諗:「好啦,上次你評頭評腳嗰個可憐女人,依家連自己兄弟都評埋。夠啦!」 下次,就唔好再評頭品足。你本身就係個唔正常嘅人,所以先至成日覺得啲嘢都唔正常。努力做返一個正常人啦</w:t>
      </w:r>
      <w:r w:rsidR="003273EF">
        <w:rPr>
          <w:lang w:val="ru-RU"/>
        </w:rPr>
        <w:t>。」</w:t>
      </w:r>
      <w:r w:rsidRPr="00041AE1">
        <w:rPr>
          <w:lang w:val="ru-RU"/>
        </w:rPr>
        <w:t>另一次,當我又覺得有啲唔對勁,我就話:</w:t>
      </w:r>
      <w:r w:rsidR="003273EF">
        <w:rPr>
          <w:lang w:val="ru-RU"/>
        </w:rPr>
        <w:t>「</w:t>
      </w:r>
      <w:r w:rsidRPr="00041AE1">
        <w:rPr>
          <w:lang w:val="ru-RU"/>
        </w:rPr>
        <w:t>一定係好事;只係我唔明啫。唔論我幾多次跟從左邊嗰個念頭去做,我都係錯</w:t>
      </w:r>
      <w:r w:rsidR="003273EF">
        <w:rPr>
          <w:lang w:val="ru-RU"/>
        </w:rPr>
        <w:t>。」</w:t>
      </w:r>
      <w:r w:rsidRPr="00041AE1">
        <w:rPr>
          <w:lang w:val="ru-RU"/>
        </w:rPr>
        <w:t xml:space="preserve"> 當我開始「好」咁憎自己嘅時候,我就開始為每個人搵藉口。我成日為人搵藉口,只會怪自己。如果一個人唔管住自己,審判日就冇嘢可以為自己辯護。 </w:t>
      </w:r>
    </w:p>
    <w:p w14:paraId="5FFE82C0" w14:textId="17F9D8FF" w:rsidR="00923824" w:rsidRPr="00041AE1" w:rsidRDefault="0052518D">
      <w:pPr>
        <w:pStyle w:val="paragraph"/>
        <w:spacing w:before="30" w:after="30"/>
        <w:ind w:left="60" w:right="60"/>
        <w:rPr>
          <w:lang w:val="ru-RU"/>
        </w:rPr>
      </w:pPr>
      <w:r w:rsidRPr="00041AE1">
        <w:rPr>
          <w:lang w:val="ru-RU"/>
        </w:rPr>
        <w:t>要斷絕判斷,需要勇氣。</w:t>
      </w:r>
      <w:r w:rsidR="005F03B2">
        <w:rPr>
          <w:rStyle w:val="FootnoteReference"/>
          <w:lang w:val="ru-RU"/>
        </w:rPr>
        <w:footnoteReference w:id="53"/>
      </w:r>
    </w:p>
    <w:p w14:paraId="2A962789" w14:textId="0636D94A" w:rsidR="00923824" w:rsidRPr="00041AE1" w:rsidRDefault="0052518D">
      <w:pPr>
        <w:pStyle w:val="paragraph"/>
        <w:spacing w:before="30" w:after="30"/>
        <w:ind w:left="60" w:right="60"/>
        <w:rPr>
          <w:lang w:val="ru-RU"/>
        </w:rPr>
      </w:pPr>
      <w:r w:rsidRPr="00041AE1">
        <w:rPr>
          <w:lang w:val="ru-RU"/>
        </w:rPr>
        <w:t>所以:我想有個好開始。</w:t>
      </w:r>
      <w:r>
        <w:t>停</w:t>
      </w:r>
      <w:r w:rsidRPr="00041AE1">
        <w:rPr>
          <w:lang w:val="ru-RU"/>
        </w:rPr>
        <w:t>。</w:t>
      </w:r>
      <w:r>
        <w:t>停低</w:t>
      </w:r>
      <w:r w:rsidRPr="00041AE1">
        <w:rPr>
          <w:lang w:val="ru-RU"/>
        </w:rPr>
        <w:t xml:space="preserve">嗰啲帶住判斷嘅諗法。阿門。 </w:t>
      </w:r>
    </w:p>
    <w:p w14:paraId="5D777887" w14:textId="77777777" w:rsidR="00923824" w:rsidRPr="00041AE1" w:rsidRDefault="0052518D">
      <w:pPr>
        <w:pStyle w:val="paragraph"/>
        <w:spacing w:before="30" w:after="30"/>
        <w:ind w:left="60" w:right="60"/>
        <w:rPr>
          <w:lang w:val="ru-RU"/>
        </w:rPr>
      </w:pPr>
      <w:r w:rsidRPr="00041AE1">
        <w:rPr>
          <w:lang w:val="ru-RU"/>
        </w:rPr>
        <w:t xml:space="preserve">我願我嘅心思意念得潔淨、成聖。阿門。 </w:t>
      </w:r>
    </w:p>
    <w:p w14:paraId="4B57B101" w14:textId="77777777" w:rsidR="00923824" w:rsidRDefault="00923824" w:rsidP="0055719E">
      <w:pPr>
        <w:rPr>
          <w:lang w:val="ru-RU"/>
        </w:rPr>
      </w:pPr>
    </w:p>
    <w:p w14:paraId="6EC6E041" w14:textId="77777777" w:rsidR="0055719E" w:rsidRPr="00041AE1" w:rsidRDefault="0055719E" w:rsidP="0055719E">
      <w:pPr>
        <w:rPr>
          <w:lang w:val="ru-RU"/>
        </w:rPr>
      </w:pPr>
    </w:p>
    <w:p w14:paraId="7E2E44A8" w14:textId="2A0EBEFD" w:rsidR="00923824" w:rsidRPr="00041AE1" w:rsidRDefault="00A8106D" w:rsidP="00D742B9">
      <w:pPr>
        <w:pStyle w:val="Heading2"/>
        <w:rPr>
          <w:lang w:val="ru-RU"/>
        </w:rPr>
      </w:pPr>
      <w:bookmarkStart w:id="177" w:name="_Toc196217973"/>
      <w:bookmarkStart w:id="178" w:name="_Toc196308661"/>
      <w:bookmarkStart w:id="179" w:name="_Toc242021476"/>
      <w:r>
        <w:rPr>
          <w:lang w:val="ru-RU"/>
        </w:rPr>
        <w:lastRenderedPageBreak/>
        <w:t>第四部</w:t>
      </w:r>
      <w:r w:rsidR="0055719E" w:rsidRPr="00041AE1">
        <w:rPr>
          <w:lang w:val="ru-RU"/>
        </w:rPr>
        <w:t>。</w:t>
      </w:r>
      <w:r w:rsidR="0055719E">
        <w:rPr>
          <w:lang w:val="ru-RU"/>
        </w:rPr>
        <w:t xml:space="preserve"> </w:t>
      </w:r>
      <w:r w:rsidR="00D742B9">
        <w:rPr>
          <w:lang w:val="ru-RU"/>
        </w:rPr>
        <w:br/>
      </w:r>
      <w:r w:rsidR="0055719E" w:rsidRPr="00041AE1">
        <w:rPr>
          <w:lang w:val="ru-RU"/>
        </w:rPr>
        <w:t>自愛同驕傲嘅後裔</w:t>
      </w:r>
      <w:r w:rsidR="0055719E">
        <w:rPr>
          <w:lang w:val="ru-RU"/>
        </w:rPr>
        <w:t xml:space="preserve"> </w:t>
      </w:r>
      <w:r w:rsidR="00D742B9">
        <w:rPr>
          <w:lang w:val="ru-RU"/>
        </w:rPr>
        <w:br/>
      </w:r>
      <w:r w:rsidR="0055719E" w:rsidRPr="00041AE1">
        <w:rPr>
          <w:lang w:val="ru-RU"/>
        </w:rPr>
        <w:t>嫉妒 — 憤怒 — 憂傷</w:t>
      </w:r>
      <w:bookmarkEnd w:id="177"/>
      <w:bookmarkEnd w:id="178"/>
      <w:bookmarkEnd w:id="179"/>
    </w:p>
    <w:p w14:paraId="500CE44E" w14:textId="54670574" w:rsidR="00923824" w:rsidRPr="00041AE1" w:rsidRDefault="003273EF">
      <w:pPr>
        <w:pStyle w:val="paragraph"/>
        <w:spacing w:before="30" w:after="30"/>
        <w:ind w:left="60" w:right="60"/>
        <w:rPr>
          <w:lang w:val="ru-RU"/>
        </w:rPr>
      </w:pPr>
      <w:r>
        <w:rPr>
          <w:i/>
          <w:iCs/>
          <w:lang w:val="ru-RU"/>
        </w:rPr>
        <w:t>「</w:t>
      </w:r>
      <w:r w:rsidR="0052518D" w:rsidRPr="00041AE1">
        <w:rPr>
          <w:i/>
          <w:iCs/>
          <w:lang w:val="ru-RU"/>
        </w:rPr>
        <w:t>當一個人學識為他人的成功而喜悅,基督就會賜給他所有人的成功,他會比所有人加起來還開心,然後他的成就與喜悅將無可</w:t>
      </w:r>
      <w:r>
        <w:rPr>
          <w:i/>
          <w:iCs/>
          <w:lang w:val="ru-RU"/>
        </w:rPr>
        <w:t>限量。」</w:t>
      </w:r>
    </w:p>
    <w:p w14:paraId="199F672B" w14:textId="77777777" w:rsidR="00923824" w:rsidRPr="00041AE1" w:rsidRDefault="00923824" w:rsidP="00D742B9">
      <w:pPr>
        <w:rPr>
          <w:lang w:val="ru-RU"/>
        </w:rPr>
      </w:pPr>
    </w:p>
    <w:p w14:paraId="1345A681" w14:textId="5D8C9283" w:rsidR="00923824" w:rsidRPr="00041AE1" w:rsidRDefault="00923824" w:rsidP="00D742B9">
      <w:pPr>
        <w:rPr>
          <w:lang w:val="ru-RU"/>
        </w:rPr>
      </w:pPr>
    </w:p>
    <w:p w14:paraId="72115A15" w14:textId="12C1C063" w:rsidR="00923824" w:rsidRDefault="0052518D" w:rsidP="00D742B9">
      <w:pPr>
        <w:pStyle w:val="Heading3"/>
        <w:rPr>
          <w:lang w:val="ru-RU"/>
        </w:rPr>
      </w:pPr>
      <w:bookmarkStart w:id="180" w:name="_Toc196217974"/>
      <w:bookmarkStart w:id="181" w:name="_Toc196308662"/>
      <w:bookmarkStart w:id="182" w:name="_Toc242021477"/>
      <w:r w:rsidRPr="00041AE1">
        <w:rPr>
          <w:lang w:val="ru-RU"/>
        </w:rPr>
        <w:t>第一</w:t>
      </w:r>
      <w:r w:rsidR="00D742B9" w:rsidRPr="00041AE1">
        <w:rPr>
          <w:lang w:val="ru-RU"/>
        </w:rPr>
        <w:t>章</w:t>
      </w:r>
      <w:r w:rsidR="00D742B9">
        <w:rPr>
          <w:lang w:val="ru-RU"/>
        </w:rPr>
        <w:t xml:space="preserve"> </w:t>
      </w:r>
      <w:r w:rsidR="00A8106D">
        <w:rPr>
          <w:lang w:val="ru-RU"/>
        </w:rPr>
        <w:br/>
      </w:r>
      <w:r w:rsidRPr="00041AE1">
        <w:rPr>
          <w:lang w:val="ru-RU"/>
        </w:rPr>
        <w:t>嫉妒嘅毒素</w:t>
      </w:r>
      <w:bookmarkEnd w:id="180"/>
      <w:bookmarkEnd w:id="181"/>
      <w:bookmarkEnd w:id="182"/>
    </w:p>
    <w:p w14:paraId="12B2677F" w14:textId="77777777" w:rsidR="00D742B9" w:rsidRPr="00D742B9" w:rsidRDefault="00D742B9" w:rsidP="00D742B9">
      <w:pPr>
        <w:rPr>
          <w:lang w:val="ru-RU"/>
        </w:rPr>
      </w:pPr>
    </w:p>
    <w:p w14:paraId="1EB9D2D0" w14:textId="77777777" w:rsidR="00923824" w:rsidRPr="00041AE1" w:rsidRDefault="0052518D" w:rsidP="00D742B9">
      <w:pPr>
        <w:pStyle w:val="Heading4"/>
        <w:rPr>
          <w:lang w:val="ru-RU"/>
        </w:rPr>
      </w:pPr>
      <w:bookmarkStart w:id="183" w:name="_Toc196217975"/>
      <w:bookmarkStart w:id="184" w:name="_Toc196308663"/>
      <w:bookmarkStart w:id="185" w:name="_Toc242021478"/>
      <w:r w:rsidRPr="00041AE1">
        <w:rPr>
          <w:lang w:val="ru-RU"/>
        </w:rPr>
        <w:t>嫉妒係主要嘅激情之一</w:t>
      </w:r>
      <w:bookmarkEnd w:id="183"/>
      <w:bookmarkEnd w:id="184"/>
      <w:bookmarkEnd w:id="185"/>
    </w:p>
    <w:p w14:paraId="59D940B7" w14:textId="77777777" w:rsidR="00923824" w:rsidRPr="00041AE1" w:rsidRDefault="0052518D">
      <w:pPr>
        <w:pStyle w:val="paragraph"/>
        <w:spacing w:before="30" w:after="30"/>
        <w:ind w:left="60" w:right="60"/>
        <w:rPr>
          <w:lang w:val="ru-RU"/>
        </w:rPr>
      </w:pPr>
      <w:r w:rsidRPr="00041AE1">
        <w:rPr>
          <w:lang w:val="ru-RU"/>
        </w:rPr>
        <w:t xml:space="preserve">— 導師,我羨慕其中一位姊妹。 </w:t>
      </w:r>
    </w:p>
    <w:p w14:paraId="7E948D6F" w14:textId="77777777" w:rsidR="00923824" w:rsidRPr="00041AE1" w:rsidRDefault="0052518D">
      <w:pPr>
        <w:pStyle w:val="paragraph"/>
        <w:spacing w:before="30" w:after="30"/>
        <w:ind w:left="60" w:right="60"/>
        <w:rPr>
          <w:lang w:val="ru-RU"/>
        </w:rPr>
      </w:pPr>
      <w:r w:rsidRPr="00041AE1">
        <w:rPr>
          <w:lang w:val="ru-RU"/>
        </w:rPr>
        <w:t xml:space="preserve">— 我知道你妒忌邊個姊妹……我都聽講佢都妒忌你!願你哋都妒忌熱誠嘅以利亞,好叫佢趕走你哋心入面嘅嫉妒,賜畀你哋佢嘅神聖熱誠。阿門。 </w:t>
      </w:r>
    </w:p>
    <w:p w14:paraId="2402DD2D" w14:textId="77777777" w:rsidR="00923824" w:rsidRPr="00041AE1" w:rsidRDefault="0052518D">
      <w:pPr>
        <w:pStyle w:val="paragraph"/>
        <w:spacing w:before="30" w:after="30"/>
        <w:ind w:left="60" w:right="60"/>
        <w:rPr>
          <w:lang w:val="ru-RU"/>
        </w:rPr>
      </w:pPr>
      <w:r w:rsidRPr="00041AE1">
        <w:rPr>
          <w:lang w:val="ru-RU"/>
        </w:rPr>
        <w:t xml:space="preserve">— 導師,當我開始感到嫉妒時,我會嘗試用理性去睇件事。 </w:t>
      </w:r>
    </w:p>
    <w:p w14:paraId="1CEBD8F2" w14:textId="77777777" w:rsidR="00923824" w:rsidRPr="00041AE1" w:rsidRDefault="0052518D">
      <w:pPr>
        <w:pStyle w:val="paragraph"/>
        <w:spacing w:before="30" w:after="30"/>
        <w:ind w:left="60" w:right="60"/>
        <w:rPr>
          <w:lang w:val="ru-RU"/>
        </w:rPr>
      </w:pPr>
      <w:r w:rsidRPr="00041AE1">
        <w:rPr>
          <w:lang w:val="ru-RU"/>
        </w:rPr>
        <w:t xml:space="preserve">— 唔係一開始就唔好妒忌,會唔會好啲?妒忌真係好荒謬。只要你用吓腦筋,就可以克服佢。唔使咩大本事,因為妒忌只係一種情緒衝動。 睇住,千祈唔好畀嫉妒控制你,因為佢係主要嘅激情之一。你知唔知嫉妒可以令一個人做乜嘢? ?令到惡意同誣衊。而誣衊比惡意更加嚴重。 </w:t>
      </w:r>
    </w:p>
    <w:p w14:paraId="1EEE8E56" w14:textId="77777777" w:rsidR="00923824" w:rsidRPr="00041AE1" w:rsidRDefault="0052518D">
      <w:pPr>
        <w:pStyle w:val="paragraph"/>
        <w:spacing w:before="30" w:after="30"/>
        <w:ind w:left="60" w:right="60"/>
        <w:rPr>
          <w:lang w:val="ru-RU"/>
        </w:rPr>
      </w:pPr>
      <w:r w:rsidRPr="00041AE1">
        <w:rPr>
          <w:lang w:val="ru-RU"/>
        </w:rPr>
        <w:t xml:space="preserve">— 而嫉妒究竟係由咩組成? </w:t>
      </w:r>
    </w:p>
    <w:p w14:paraId="40D74B97" w14:textId="77777777" w:rsidR="00923824" w:rsidRPr="00041AE1" w:rsidRDefault="0052518D">
      <w:pPr>
        <w:pStyle w:val="paragraph"/>
        <w:spacing w:before="30" w:after="30"/>
        <w:ind w:left="60" w:right="60"/>
        <w:rPr>
          <w:lang w:val="ru-RU"/>
        </w:rPr>
      </w:pPr>
      <w:r w:rsidRPr="00041AE1">
        <w:rPr>
          <w:lang w:val="ru-RU"/>
        </w:rPr>
        <w:t xml:space="preserve">— 入面有好多嘢!… 有驕傲、有自私、有自愛… 冇愛,當然亦冇謙卑。 </w:t>
      </w:r>
    </w:p>
    <w:p w14:paraId="1E7BAB3C" w14:textId="77777777" w:rsidR="00923824" w:rsidRPr="00041AE1" w:rsidRDefault="0052518D">
      <w:pPr>
        <w:pStyle w:val="paragraph"/>
        <w:spacing w:before="30" w:after="30"/>
        <w:ind w:left="60" w:right="60"/>
        <w:rPr>
          <w:lang w:val="ru-RU"/>
        </w:rPr>
      </w:pPr>
      <w:r w:rsidRPr="00041AE1">
        <w:rPr>
          <w:lang w:val="ru-RU"/>
        </w:rPr>
        <w:t xml:space="preserve">— 咁,Geronda,有妒忌心嘅人可唔可以冇愛? </w:t>
      </w:r>
    </w:p>
    <w:p w14:paraId="0964EC4D" w14:textId="0B0D05C4" w:rsidR="00923824" w:rsidRPr="00041AE1" w:rsidRDefault="0052518D">
      <w:pPr>
        <w:pStyle w:val="paragraph"/>
        <w:spacing w:before="30" w:after="30"/>
        <w:ind w:left="60" w:right="60"/>
        <w:rPr>
          <w:lang w:val="ru-RU"/>
        </w:rPr>
      </w:pPr>
      <w:r w:rsidRPr="00041AE1">
        <w:rPr>
          <w:lang w:val="ru-RU"/>
        </w:rPr>
        <w:t>— 當然唔可能!嫉妒同愛唔可能同時存在喺一個人入面。就算佢哋有少少愛,嗰份愛都唔純,因為入面有佢哋嘅</w:t>
      </w:r>
      <w:r w:rsidR="003273EF">
        <w:rPr>
          <w:lang w:val="ru-RU"/>
        </w:rPr>
        <w:t>「</w:t>
      </w:r>
      <w:r w:rsidRPr="00041AE1">
        <w:rPr>
          <w:lang w:val="ru-RU"/>
        </w:rPr>
        <w:t>自我</w:t>
      </w:r>
      <w:r w:rsidR="003273EF">
        <w:rPr>
          <w:lang w:val="ru-RU"/>
        </w:rPr>
        <w:t>」</w:t>
      </w:r>
      <w:r w:rsidRPr="00041AE1">
        <w:rPr>
          <w:lang w:val="ru-RU"/>
        </w:rPr>
        <w:t xml:space="preserve">。嫉妒會破壞同摧毀愛同善意,就好似一隻死老鼠跌入瓦罐入面嘅油,就會搞到成罐油都壞晒。 </w:t>
      </w:r>
    </w:p>
    <w:p w14:paraId="7FC9EEBB" w14:textId="77777777" w:rsidR="00923824" w:rsidRPr="00041AE1" w:rsidRDefault="0052518D">
      <w:pPr>
        <w:pStyle w:val="paragraph"/>
        <w:spacing w:before="30" w:after="30"/>
        <w:ind w:left="60" w:right="60"/>
        <w:rPr>
          <w:lang w:val="ru-RU"/>
        </w:rPr>
      </w:pPr>
      <w:r w:rsidRPr="00041AE1">
        <w:rPr>
          <w:lang w:val="ru-RU"/>
        </w:rPr>
        <w:t xml:space="preserve">— 導師,我諗我會妒忌,係因為我心入面冇滿足感。 </w:t>
      </w:r>
    </w:p>
    <w:p w14:paraId="00D874F2" w14:textId="77777777" w:rsidR="00923824" w:rsidRPr="00041AE1" w:rsidRDefault="0052518D">
      <w:pPr>
        <w:pStyle w:val="paragraph"/>
        <w:spacing w:before="30" w:after="30"/>
        <w:ind w:left="60" w:right="60"/>
        <w:rPr>
          <w:lang w:val="ru-RU"/>
        </w:rPr>
      </w:pPr>
      <w:r w:rsidRPr="00041AE1">
        <w:rPr>
          <w:lang w:val="ru-RU"/>
        </w:rPr>
        <w:t xml:space="preserve">— 你想要所有嘢都係你嘅,你點可以覺得自己完整? </w:t>
      </w:r>
    </w:p>
    <w:p w14:paraId="0B0B28E1" w14:textId="77777777" w:rsidR="00923824" w:rsidRPr="00041AE1" w:rsidRDefault="0052518D">
      <w:pPr>
        <w:pStyle w:val="paragraph"/>
        <w:spacing w:before="30" w:after="30"/>
        <w:ind w:left="60" w:right="60"/>
        <w:rPr>
          <w:lang w:val="ru-RU"/>
        </w:rPr>
      </w:pPr>
      <w:r w:rsidRPr="00041AE1">
        <w:rPr>
          <w:lang w:val="ru-RU"/>
        </w:rPr>
        <w:t xml:space="preserve">— 如果我想要我姊姊有嘅嘢,點算? </w:t>
      </w:r>
    </w:p>
    <w:p w14:paraId="462C05B9" w14:textId="73588213" w:rsidR="00923824" w:rsidRDefault="0052518D">
      <w:pPr>
        <w:pStyle w:val="paragraph"/>
        <w:spacing w:before="30" w:after="30"/>
        <w:ind w:left="60" w:right="60"/>
        <w:rPr>
          <w:lang w:val="ru-RU"/>
        </w:rPr>
      </w:pPr>
      <w:r w:rsidRPr="00041AE1">
        <w:rPr>
          <w:lang w:val="ru-RU"/>
        </w:rPr>
        <w:t>— 如果上帝話:</w:t>
      </w:r>
      <w:r w:rsidR="003273EF">
        <w:rPr>
          <w:lang w:val="ru-RU"/>
        </w:rPr>
        <w:t>「</w:t>
      </w:r>
      <w:r w:rsidRPr="00041AE1">
        <w:rPr>
          <w:lang w:val="ru-RU"/>
        </w:rPr>
        <w:t>你唔好貪慕……任何屬於你鄰舍</w:t>
      </w:r>
      <w:r w:rsidR="000C3F31">
        <w:rPr>
          <w:lang w:val="ru-RU"/>
        </w:rPr>
        <w:t>嘅嘢</w:t>
      </w:r>
      <w:r w:rsidR="003273EF">
        <w:rPr>
          <w:lang w:val="ru-RU"/>
        </w:rPr>
        <w:t>」</w:t>
      </w:r>
      <w:r w:rsidRPr="00041AE1">
        <w:rPr>
          <w:lang w:val="ru-RU"/>
        </w:rPr>
        <w:t>(</w:t>
      </w:r>
      <w:r w:rsidR="000C3F31">
        <w:rPr>
          <w:rStyle w:val="FootnoteReference"/>
          <w:lang w:val="ru-RU"/>
        </w:rPr>
        <w:footnoteReference w:id="54"/>
      </w:r>
      <w:r w:rsidRPr="00041AE1">
        <w:rPr>
          <w:lang w:val="ru-RU"/>
        </w:rPr>
        <w:t xml:space="preserve"> ),我哋點可以貪慕屬於他人嘅嘢?咁即係話,我哋連最基本嘅誡命都唔守?咁我哋嘅生命就會變成地獄。 「人被自己的私慾牽引、</w:t>
      </w:r>
      <w:r w:rsidR="003273EF">
        <w:rPr>
          <w:lang w:val="ru-RU"/>
        </w:rPr>
        <w:t>誘惑……」</w:t>
      </w:r>
      <w:r w:rsidRPr="00041AE1">
        <w:rPr>
          <w:lang w:val="ru-RU"/>
        </w:rPr>
        <w:t>(</w:t>
      </w:r>
      <w:r w:rsidR="000B06CF">
        <w:rPr>
          <w:rStyle w:val="FootnoteReference"/>
          <w:lang w:val="ru-RU"/>
        </w:rPr>
        <w:footnoteReference w:id="55"/>
      </w:r>
      <w:r w:rsidR="000B06CF">
        <w:rPr>
          <w:lang w:val="ru-RU"/>
        </w:rPr>
        <w:t xml:space="preserve"> </w:t>
      </w:r>
      <w:r w:rsidRPr="00041AE1">
        <w:rPr>
          <w:lang w:val="ru-RU"/>
        </w:rPr>
        <w:t xml:space="preserve">)──主嘅兄弟雅各伯咁講。呢啲慾望會喺地獄折磨靈魂。就算上帝帶我哋去樂園,如果我哋仲未擺脫嫉妒,都搵唔到平安,因為我哋仍然會懷住同樣嘅無節制慾望。 </w:t>
      </w:r>
    </w:p>
    <w:p w14:paraId="68F581EB" w14:textId="77777777" w:rsidR="00D742B9" w:rsidRPr="00041AE1" w:rsidRDefault="00D742B9" w:rsidP="00D742B9">
      <w:pPr>
        <w:rPr>
          <w:lang w:val="ru-RU"/>
        </w:rPr>
      </w:pPr>
    </w:p>
    <w:p w14:paraId="21E46236" w14:textId="77777777" w:rsidR="00923824" w:rsidRPr="00041AE1" w:rsidRDefault="0052518D" w:rsidP="00D742B9">
      <w:pPr>
        <w:pStyle w:val="Heading4"/>
        <w:rPr>
          <w:lang w:val="ru-RU"/>
        </w:rPr>
      </w:pPr>
      <w:bookmarkStart w:id="186" w:name="_Toc196217976"/>
      <w:bookmarkStart w:id="187" w:name="_Toc196308664"/>
      <w:bookmarkStart w:id="188" w:name="_Toc242021479"/>
      <w:r w:rsidRPr="00041AE1">
        <w:rPr>
          <w:lang w:val="ru-RU"/>
        </w:rPr>
        <w:t>嫉妒會毒害女人深情嘅愛</w:t>
      </w:r>
      <w:bookmarkEnd w:id="186"/>
      <w:bookmarkEnd w:id="187"/>
      <w:bookmarkEnd w:id="188"/>
    </w:p>
    <w:p w14:paraId="5198853D" w14:textId="77777777" w:rsidR="00923824" w:rsidRPr="00041AE1" w:rsidRDefault="0052518D">
      <w:pPr>
        <w:pStyle w:val="paragraph"/>
        <w:spacing w:before="30" w:after="30"/>
        <w:ind w:left="60" w:right="60"/>
        <w:rPr>
          <w:lang w:val="ru-RU"/>
        </w:rPr>
      </w:pPr>
      <w:r w:rsidRPr="00041AE1">
        <w:rPr>
          <w:lang w:val="ru-RU"/>
        </w:rPr>
        <w:t xml:space="preserve">— 基羅納,點解嫉妒呢種激情喺女人身上比男人更根深蒂固? </w:t>
      </w:r>
    </w:p>
    <w:p w14:paraId="633C43E8" w14:textId="77777777" w:rsidR="00923824" w:rsidRPr="00041AE1" w:rsidRDefault="0052518D">
      <w:pPr>
        <w:pStyle w:val="paragraph"/>
        <w:spacing w:before="30" w:after="30"/>
        <w:ind w:left="60" w:right="60"/>
        <w:rPr>
          <w:lang w:val="ru-RU"/>
        </w:rPr>
      </w:pPr>
      <w:r w:rsidRPr="00041AE1">
        <w:rPr>
          <w:lang w:val="ru-RU"/>
        </w:rPr>
        <w:lastRenderedPageBreak/>
        <w:t xml:space="preserve">— 女人天生擁有好多仁慈同愛,魔鬼就猛烈攻擊佢:佢喺佢心入面種下毒害嘅嫉妒,並毒化佢嘅愛。 當佢嘅愛被毒化變成惡意,女人就會由蜜蜂變成黃蜂,殘酷程度勝過男人。對男人嚟講,只要嗰張唔想見嘅面消失喺視線就夠;但對女人──上帝造佢哋感情豐富──就唔夠,佢哋會希望嗰個人死。即係……為咗以防萬一! </w:t>
      </w:r>
    </w:p>
    <w:p w14:paraId="1A0617D1" w14:textId="06DA02CA" w:rsidR="00923824" w:rsidRPr="00041AE1" w:rsidRDefault="0052518D">
      <w:pPr>
        <w:pStyle w:val="paragraph"/>
        <w:spacing w:before="30" w:after="30"/>
        <w:ind w:left="60" w:right="60"/>
        <w:rPr>
          <w:lang w:val="ru-RU"/>
        </w:rPr>
      </w:pPr>
      <w:r w:rsidRPr="00041AE1">
        <w:rPr>
          <w:lang w:val="ru-RU"/>
        </w:rPr>
        <w:t>當女人嘅惡意畀嫉妒同執拗所驅動,就可以達到魔鬼般嘅程度。女人要畏懼嫉妒。佢要</w:t>
      </w:r>
      <w:r w:rsidR="003273EF">
        <w:rPr>
          <w:lang w:val="ru-RU"/>
        </w:rPr>
        <w:t>將自己</w:t>
      </w:r>
      <w:r w:rsidRPr="00041AE1">
        <w:rPr>
          <w:lang w:val="ru-RU"/>
        </w:rPr>
        <w:t xml:space="preserve">從愛中抽離,咁佢強烈嘅愛先可以變得純粹。 </w:t>
      </w:r>
    </w:p>
    <w:p w14:paraId="76CC5C0D" w14:textId="77777777" w:rsidR="00923824" w:rsidRPr="00041AE1" w:rsidRDefault="0052518D">
      <w:pPr>
        <w:pStyle w:val="paragraph"/>
        <w:spacing w:before="30" w:after="30"/>
        <w:ind w:left="60" w:right="60"/>
        <w:rPr>
          <w:lang w:val="ru-RU"/>
        </w:rPr>
      </w:pPr>
      <w:r w:rsidRPr="00041AE1">
        <w:rPr>
          <w:lang w:val="ru-RU"/>
        </w:rPr>
        <w:t xml:space="preserve">— 點樣先可以做到? </w:t>
      </w:r>
    </w:p>
    <w:p w14:paraId="18F46898" w14:textId="2D861519" w:rsidR="00923824" w:rsidRDefault="0052518D">
      <w:pPr>
        <w:pStyle w:val="paragraph"/>
        <w:spacing w:before="30" w:after="30"/>
        <w:ind w:left="60" w:right="60"/>
        <w:rPr>
          <w:lang w:val="ru-RU"/>
        </w:rPr>
      </w:pPr>
      <w:r w:rsidRPr="00041AE1">
        <w:rPr>
          <w:lang w:val="ru-RU"/>
        </w:rPr>
        <w:t>— 透過克服小氣,培養靈性勇氣、靈性高貴同犧牲精神。高貴係對抗嫉妒嘅解藥。但係,好可惜,好少人擁有高貴。</w:t>
      </w:r>
    </w:p>
    <w:p w14:paraId="4DE52087" w14:textId="77777777" w:rsidR="00D742B9" w:rsidRPr="00041AE1" w:rsidRDefault="00D742B9" w:rsidP="00D742B9">
      <w:pPr>
        <w:rPr>
          <w:lang w:val="ru-RU"/>
        </w:rPr>
      </w:pPr>
    </w:p>
    <w:p w14:paraId="735D4B15" w14:textId="77777777" w:rsidR="00923824" w:rsidRPr="00041AE1" w:rsidRDefault="0052518D" w:rsidP="00D742B9">
      <w:pPr>
        <w:pStyle w:val="Heading4"/>
        <w:rPr>
          <w:lang w:val="ru-RU"/>
        </w:rPr>
      </w:pPr>
      <w:bookmarkStart w:id="189" w:name="_Toc196217977"/>
      <w:bookmarkStart w:id="190" w:name="_Toc196308665"/>
      <w:bookmarkStart w:id="191" w:name="_Toc242021480"/>
      <w:r w:rsidRPr="00041AE1">
        <w:rPr>
          <w:lang w:val="ru-RU"/>
        </w:rPr>
        <w:t>嫉妒令我哋軟弱</w:t>
      </w:r>
      <w:bookmarkEnd w:id="189"/>
      <w:bookmarkEnd w:id="190"/>
      <w:bookmarkEnd w:id="191"/>
    </w:p>
    <w:p w14:paraId="5D1669DA" w14:textId="77777777" w:rsidR="00923824" w:rsidRPr="00041AE1" w:rsidRDefault="0052518D">
      <w:pPr>
        <w:pStyle w:val="paragraph"/>
        <w:spacing w:before="30" w:after="30"/>
        <w:ind w:left="60" w:right="60"/>
        <w:rPr>
          <w:lang w:val="ru-RU"/>
        </w:rPr>
      </w:pPr>
      <w:r w:rsidRPr="00041AE1">
        <w:rPr>
          <w:lang w:val="ru-RU"/>
        </w:rPr>
        <w:t xml:space="preserve">— 導師,我完全冇膽量。 </w:t>
      </w:r>
    </w:p>
    <w:p w14:paraId="3FE7A889" w14:textId="77777777" w:rsidR="00923824" w:rsidRPr="00041AE1" w:rsidRDefault="0052518D">
      <w:pPr>
        <w:pStyle w:val="paragraph"/>
        <w:spacing w:before="30" w:after="30"/>
        <w:ind w:left="60" w:right="60"/>
        <w:rPr>
          <w:lang w:val="ru-RU"/>
        </w:rPr>
      </w:pPr>
      <w:r w:rsidRPr="00041AE1">
        <w:rPr>
          <w:lang w:val="ru-RU"/>
        </w:rPr>
        <w:t xml:space="preserve">— 你嫉妒,所以先冇膽量。一個人嫉妒嘅時候,就會心痛難耐,食唔落,消瘦,仲蝕埋膽量,但其他人又以為佢係大苦行者! </w:t>
      </w:r>
    </w:p>
    <w:p w14:paraId="35396F87" w14:textId="77777777" w:rsidR="00923824" w:rsidRPr="00041AE1" w:rsidRDefault="0052518D">
      <w:pPr>
        <w:pStyle w:val="paragraph"/>
        <w:spacing w:before="30" w:after="30"/>
        <w:ind w:left="60" w:right="60"/>
        <w:rPr>
          <w:lang w:val="ru-RU"/>
        </w:rPr>
      </w:pPr>
      <w:r w:rsidRPr="00041AE1">
        <w:rPr>
          <w:lang w:val="ru-RU"/>
        </w:rPr>
        <w:t xml:space="preserve">— 我覺得自己喺靈性上好貧窮、好軟弱。 </w:t>
      </w:r>
    </w:p>
    <w:p w14:paraId="77786D20" w14:textId="77777777" w:rsidR="00923824" w:rsidRPr="00041AE1" w:rsidRDefault="0052518D">
      <w:pPr>
        <w:pStyle w:val="paragraph"/>
        <w:spacing w:before="30" w:after="30"/>
        <w:ind w:left="60" w:right="60"/>
        <w:rPr>
          <w:lang w:val="ru-RU"/>
        </w:rPr>
      </w:pPr>
      <w:r w:rsidRPr="00041AE1">
        <w:rPr>
          <w:lang w:val="ru-RU"/>
        </w:rPr>
        <w:t xml:space="preserve">— 你其實有好多力量,但你都浪費喺愚蠢嘅嫉妒上,雖然你天生高尚,但你受苦嘅程度就好似最卑微嘅乞丐一樣。 如果你唔畀嫉妒拖住,你喺靈性生命中會茁壯成長。要小心,因為嫉妒會抽走你所有可以用嚟獻畀上帝嘅靈性同體力。如果你能夠驅走嫉妒,你嘅禱告就會有力量。 </w:t>
      </w:r>
    </w:p>
    <w:p w14:paraId="61FF51B8" w14:textId="48C2D856" w:rsidR="00923824" w:rsidRDefault="0052518D">
      <w:pPr>
        <w:pStyle w:val="paragraph"/>
        <w:spacing w:before="30" w:after="30"/>
        <w:ind w:left="60" w:right="60"/>
        <w:rPr>
          <w:color w:val="0000EE"/>
          <w:sz w:val="32"/>
          <w:szCs w:val="32"/>
          <w:u w:val="single" w:color="0000EE"/>
          <w:vertAlign w:val="superscript"/>
          <w:lang w:val="ru-RU"/>
        </w:rPr>
      </w:pPr>
      <w:r w:rsidRPr="00041AE1">
        <w:rPr>
          <w:lang w:val="ru-RU"/>
        </w:rPr>
        <w:t>因為嫉妒,人會失去佢嘅屬靈力量。你認為點解使徒喺</w:t>
      </w:r>
      <w:r w:rsidR="003349CC">
        <w:rPr>
          <w:rStyle w:val="FootnoteReference"/>
          <w:lang w:val="ru-RU"/>
        </w:rPr>
        <w:footnoteReference w:id="56"/>
      </w:r>
      <w:r w:rsidRPr="00041AE1">
        <w:rPr>
          <w:lang w:val="ru-RU"/>
        </w:rPr>
        <w:t xml:space="preserve"> 呢個被鬼附身嘅細路身上趕唔走嗰隻鬼,雖然佢哋已經從基督度攞咗趕鬼嘅權柄,而且之前都趕過鬼?因為佢哋嫉妒彼得、雅各同約翰,因為只有佢哋同基督一齊上山,先見到祂嘅變容。</w:t>
      </w:r>
      <w:r w:rsidR="00CD398A">
        <w:rPr>
          <w:rStyle w:val="FootnoteReference"/>
          <w:lang w:val="ru-RU"/>
        </w:rPr>
        <w:footnoteReference w:id="57"/>
      </w:r>
      <w:r w:rsidRPr="00041AE1">
        <w:rPr>
          <w:lang w:val="ru-RU"/>
        </w:rPr>
        <w:t xml:space="preserve"> 基督本可以帶晒所有門徒上山,但並非人人都夠資格明白呢個奧秘;所以佢只揀咗啲能夠明白嘅人。你可能會話佢唔愛其他門徒?或者話佢對約翰嘅愛多過其他人?唔係,只係約翰對基督嘅愛勝過其他門徒,所以佢更加深切感受到基督嘅愛。 佢嘅容量更大;佢嘅</w:t>
      </w:r>
      <w:r w:rsidR="003273EF">
        <w:rPr>
          <w:lang w:val="ru-RU"/>
        </w:rPr>
        <w:t>「電池」</w:t>
      </w:r>
      <w:r w:rsidRPr="00041AE1">
        <w:rPr>
          <w:lang w:val="ru-RU"/>
        </w:rPr>
        <w:t>更大。你睇吓妒忌點樣將上帝嘅恩典從使徒身上趕走,令佢哋無法醫治嗰個被鬼附身嘅男孩?就係因為咁,基督先話:</w:t>
      </w:r>
      <w:r w:rsidR="003273EF">
        <w:rPr>
          <w:lang w:val="ru-RU"/>
        </w:rPr>
        <w:t>「</w:t>
      </w:r>
      <w:r w:rsidRPr="00041AE1">
        <w:rPr>
          <w:lang w:val="ru-RU"/>
        </w:rPr>
        <w:t>噢,你呢個不信又乖戾嘅世代,我要同你哋幾耐先得?我要包容你哋幾耐先得?</w:t>
      </w:r>
      <w:r w:rsidR="003273EF">
        <w:rPr>
          <w:lang w:val="ru-RU"/>
        </w:rPr>
        <w:t>」</w:t>
      </w:r>
      <w:r w:rsidR="00CD0E82">
        <w:rPr>
          <w:rStyle w:val="FootnoteReference"/>
          <w:lang w:val="ru-RU"/>
        </w:rPr>
        <w:footnoteReference w:id="58"/>
      </w:r>
    </w:p>
    <w:p w14:paraId="62CD10A7" w14:textId="77777777" w:rsidR="00C05EEC" w:rsidRDefault="00C05EEC" w:rsidP="00D742B9">
      <w:pPr>
        <w:pStyle w:val="Heading4"/>
        <w:rPr>
          <w:lang w:val="ru-RU"/>
        </w:rPr>
      </w:pPr>
      <w:bookmarkStart w:id="192" w:name="_Toc196217978"/>
    </w:p>
    <w:p w14:paraId="1AEEEBAB" w14:textId="4A3EB5B0" w:rsidR="00923824" w:rsidRPr="00041AE1" w:rsidRDefault="0052518D" w:rsidP="00D742B9">
      <w:pPr>
        <w:pStyle w:val="Heading4"/>
        <w:rPr>
          <w:lang w:val="ru-RU"/>
        </w:rPr>
      </w:pPr>
      <w:bookmarkStart w:id="193" w:name="_Toc196308666"/>
      <w:bookmarkStart w:id="194" w:name="_Toc242021481"/>
      <w:r w:rsidRPr="00041AE1">
        <w:rPr>
          <w:lang w:val="ru-RU"/>
        </w:rPr>
        <w:t>凡係埋葬自己恩賜嘅人,就係妒忌人哋嘅恩賜</w:t>
      </w:r>
      <w:bookmarkEnd w:id="192"/>
      <w:bookmarkEnd w:id="193"/>
      <w:bookmarkEnd w:id="194"/>
    </w:p>
    <w:p w14:paraId="5AD3C135" w14:textId="77777777" w:rsidR="00923824" w:rsidRPr="00041AE1" w:rsidRDefault="0052518D">
      <w:pPr>
        <w:pStyle w:val="paragraph"/>
        <w:spacing w:before="30" w:after="30"/>
        <w:ind w:left="60" w:right="60"/>
        <w:rPr>
          <w:lang w:val="ru-RU"/>
        </w:rPr>
      </w:pPr>
      <w:r w:rsidRPr="00041AE1">
        <w:rPr>
          <w:lang w:val="ru-RU"/>
        </w:rPr>
        <w:t xml:space="preserve">— 導師,一個有嫉妒心嘅人要點先可以克服呢種情緒? </w:t>
      </w:r>
    </w:p>
    <w:p w14:paraId="08A7F00A" w14:textId="7CA5C585" w:rsidR="00923824" w:rsidRPr="00041AE1" w:rsidRDefault="0052518D">
      <w:pPr>
        <w:pStyle w:val="paragraph"/>
        <w:spacing w:before="30" w:after="30"/>
        <w:ind w:left="60" w:right="60"/>
        <w:rPr>
          <w:lang w:val="ru-RU"/>
        </w:rPr>
      </w:pPr>
      <w:r w:rsidRPr="00041AE1">
        <w:rPr>
          <w:lang w:val="ru-RU"/>
        </w:rPr>
        <w:t xml:space="preserve">— 如果佢哋認出上帝賜畀佢哋嘅恩賜,並且努力去發展,佢哋就唔會妒忌,生活就好似喺天堂一樣。 </w:t>
      </w:r>
      <w:r w:rsidRPr="00041AE1">
        <w:rPr>
          <w:lang w:val="ru-RU"/>
        </w:rPr>
        <w:lastRenderedPageBreak/>
        <w:t>好多人睇唔到自己嘅恩賜,只見到人哋嘅恩賜,就羨慕嫉妒。佢哋覺得自己好蝕底,好似畀人呃咗咁。佢哋折磨自己,將人生搞到好似惡夢。佢哋會話:</w:t>
      </w:r>
      <w:r w:rsidR="003273EF">
        <w:rPr>
          <w:lang w:val="ru-RU"/>
        </w:rPr>
        <w:t>「</w:t>
      </w:r>
      <w:r w:rsidRPr="00041AE1">
        <w:rPr>
          <w:lang w:val="ru-RU"/>
        </w:rPr>
        <w:t>點解佢有呢啲恩賜,我就冇?</w:t>
      </w:r>
      <w:r w:rsidR="003273EF">
        <w:rPr>
          <w:lang w:val="ru-RU"/>
        </w:rPr>
        <w:t>」</w:t>
      </w:r>
      <w:r w:rsidRPr="00041AE1">
        <w:rPr>
          <w:lang w:val="ru-RU"/>
        </w:rPr>
        <w:t>你有一啲恩賜,其他人就有唔同嘅恩賜。 你記唔記得該隱同亞伯?該隱冇去認清自己嘅恩賜,反而只睇亞伯擁有嘅恩賜。咁樣佢對兄弟懷住惡意,跟住又背叛神,最後甚至殺咗人。</w:t>
      </w:r>
      <w:r w:rsidR="00C05EEC">
        <w:rPr>
          <w:rStyle w:val="FootnoteReference"/>
          <w:lang w:val="ru-RU"/>
        </w:rPr>
        <w:footnoteReference w:id="59"/>
      </w:r>
      <w:r w:rsidRPr="00041AE1">
        <w:rPr>
          <w:lang w:val="ru-RU"/>
        </w:rPr>
        <w:t xml:space="preserve"> 但係佢可能擁有比亞伯更大嘅恩賜。 </w:t>
      </w:r>
    </w:p>
    <w:p w14:paraId="2DB064AF" w14:textId="77777777" w:rsidR="00923824" w:rsidRPr="00041AE1" w:rsidRDefault="0052518D">
      <w:pPr>
        <w:pStyle w:val="paragraph"/>
        <w:spacing w:before="30" w:after="30"/>
        <w:ind w:left="60" w:right="60"/>
        <w:rPr>
          <w:lang w:val="ru-RU"/>
        </w:rPr>
      </w:pPr>
      <w:r w:rsidRPr="00041AE1">
        <w:rPr>
          <w:lang w:val="ru-RU"/>
        </w:rPr>
        <w:t xml:space="preserve">— 一個人見到別人嘅才華,點樣可以唔妒忌,反而能夠為佢哋高興呢? </w:t>
      </w:r>
    </w:p>
    <w:p w14:paraId="63135820" w14:textId="77777777" w:rsidR="00923824" w:rsidRPr="00041AE1" w:rsidRDefault="0052518D">
      <w:pPr>
        <w:pStyle w:val="paragraph"/>
        <w:spacing w:before="30" w:after="30"/>
        <w:ind w:left="60" w:right="60"/>
        <w:rPr>
          <w:lang w:val="ru-RU"/>
        </w:rPr>
      </w:pPr>
      <w:r w:rsidRPr="00041AE1">
        <w:rPr>
          <w:lang w:val="ru-RU"/>
        </w:rPr>
        <w:t xml:space="preserve">— 如果佢哋發展自己嘅才華,而唔係埋沒佢哋,就會因為其他人嘅才華而歡喜。多年嚟,我一直留意住一位姊妹;佢又有一把好聲,又有虔誠嘅心靈,但佢就唔喺詩班度唱歌。 因為佢將自己嘅才華埋藏,唔唱歌,當佢聽到另一位姊妹唱歌時就嬲,雖然嗰位姊妹嘅聲音冇咁好。佢冇諗過神其實畀咗佢更好嘅聲音,只係佢冇去發展。 </w:t>
      </w:r>
    </w:p>
    <w:p w14:paraId="7828B98F" w14:textId="77777777" w:rsidR="00923824" w:rsidRPr="00041AE1" w:rsidRDefault="0052518D">
      <w:pPr>
        <w:pStyle w:val="paragraph"/>
        <w:spacing w:before="30" w:after="30"/>
        <w:ind w:left="60" w:right="60"/>
        <w:rPr>
          <w:lang w:val="ru-RU"/>
        </w:rPr>
      </w:pPr>
      <w:r w:rsidRPr="00041AE1">
        <w:rPr>
          <w:lang w:val="ru-RU"/>
        </w:rPr>
        <w:t xml:space="preserve">所以,每一個人都要反思,自己羨慕別人所擁有嘅恩賜,可能其實都喺自己身上,只不過自己冇去發展,或者上帝賜畀我哋嘅係另一種才能。上帝絕對冇虧待任何人;祂賜畀每個人獨特嘅恩賜,幫助人喺屬靈生命上成長。 </w:t>
      </w:r>
    </w:p>
    <w:p w14:paraId="4D639F68" w14:textId="77777777" w:rsidR="00923824" w:rsidRPr="00041AE1" w:rsidRDefault="0052518D">
      <w:pPr>
        <w:pStyle w:val="paragraph"/>
        <w:spacing w:before="30" w:after="30"/>
        <w:ind w:left="60" w:right="60"/>
        <w:rPr>
          <w:lang w:val="ru-RU"/>
        </w:rPr>
      </w:pPr>
      <w:r w:rsidRPr="00041AE1">
        <w:rPr>
          <w:lang w:val="ru-RU"/>
        </w:rPr>
        <w:t xml:space="preserve">正如人與人不同,恩賜亦各有不同。你可曾留意圍欄邊那攀緣生長的豌豆?它們同出一根,卻各有各的顏色,一株比一株更美。然而,它們並 互相嫉妒……每株都心滿意足於自己的色彩。還有那群雀兒! 每樣都有自己嘅美,自己嘅歌。 </w:t>
      </w:r>
    </w:p>
    <w:p w14:paraId="01E72763" w14:textId="77777777" w:rsidR="00923824" w:rsidRPr="00041AE1" w:rsidRDefault="0052518D">
      <w:pPr>
        <w:pStyle w:val="paragraph"/>
        <w:spacing w:before="30" w:after="30"/>
        <w:ind w:left="60" w:right="60"/>
        <w:rPr>
          <w:lang w:val="ru-RU"/>
        </w:rPr>
      </w:pPr>
      <w:r w:rsidRPr="00041AE1">
        <w:rPr>
          <w:lang w:val="ru-RU"/>
        </w:rPr>
        <w:t xml:space="preserve">願人人發掘上帝所賜的恩賜,並讚美慈愛的主──不是像法利賽人那樣自誇,而是謙卑地承認自己曾忽略了它們,並在將來努力發展這些恩賜。 </w:t>
      </w:r>
    </w:p>
    <w:p w14:paraId="1BDEA2D6" w14:textId="77777777" w:rsidR="00923824" w:rsidRPr="00041AE1" w:rsidRDefault="0052518D">
      <w:pPr>
        <w:pStyle w:val="paragraph"/>
        <w:spacing w:before="30" w:after="30"/>
        <w:ind w:left="60" w:right="60"/>
        <w:rPr>
          <w:lang w:val="ru-RU"/>
        </w:rPr>
      </w:pPr>
      <w:r w:rsidRPr="00041AE1">
        <w:rPr>
          <w:lang w:val="ru-RU"/>
        </w:rPr>
        <w:t xml:space="preserve">— 但我就真係羨慕有啲姊妹,因為佢哋有啲我冇嘅恩賜。 </w:t>
      </w:r>
    </w:p>
    <w:p w14:paraId="4719A31E" w14:textId="0E98C1E4" w:rsidR="00923824" w:rsidRPr="00041AE1" w:rsidRDefault="0052518D">
      <w:pPr>
        <w:pStyle w:val="paragraph"/>
        <w:spacing w:before="30" w:after="30"/>
        <w:ind w:left="60" w:right="60"/>
        <w:rPr>
          <w:lang w:val="ru-RU"/>
        </w:rPr>
      </w:pPr>
      <w:r w:rsidRPr="00041AE1">
        <w:rPr>
          <w:lang w:val="ru-RU"/>
        </w:rPr>
        <w:t>「上帝賜咗你咁多恩賜,你竟然仲羨慕人哋嘅恩賜?你令我諗起Konica嗰間糖果店老闆嘅女。佢老竇每日只畀佢一小塊蛋糕──大塊可能令佢病──但佢就望住學校其他細路食住大餅,仲要羨慕佢哋。」 佢會話:</w:t>
      </w:r>
      <w:r w:rsidR="003273EF">
        <w:rPr>
          <w:lang w:val="ru-RU"/>
        </w:rPr>
        <w:t>「</w:t>
      </w:r>
      <w:r w:rsidRPr="00041AE1">
        <w:rPr>
          <w:lang w:val="ru-RU"/>
        </w:rPr>
        <w:t>佢哋食大件,但我阿爸只畀我細件</w:t>
      </w:r>
      <w:r w:rsidR="003273EF">
        <w:rPr>
          <w:lang w:val="ru-RU"/>
        </w:rPr>
        <w:t>。」</w:t>
      </w:r>
      <w:r w:rsidRPr="00041AE1">
        <w:rPr>
          <w:lang w:val="ru-RU"/>
        </w:rPr>
        <w:t xml:space="preserve">佢羨慕人哋食緊嘅粟米餅,雖然自己已經有一間糖果店咁多蛋糕!同樣地,你唔珍惜上帝賜畀你嘅豐厚恩典,反而望住人哋手裏嗰份禮物就妒忌。 </w:t>
      </w:r>
    </w:p>
    <w:p w14:paraId="3D93894B" w14:textId="2DE3480D" w:rsidR="00923824" w:rsidRDefault="0052518D">
      <w:pPr>
        <w:pStyle w:val="paragraph"/>
        <w:spacing w:before="30" w:after="30"/>
        <w:ind w:left="60" w:right="60"/>
        <w:rPr>
          <w:lang w:val="ru-RU"/>
        </w:rPr>
      </w:pPr>
      <w:r w:rsidRPr="00041AE1">
        <w:rPr>
          <w:lang w:val="ru-RU"/>
        </w:rPr>
        <w:t>我哋唔好做忘恩負義嘅人。因為上帝──我哋嘅好爸爸──畀咗祂每一個受造之物唔同嘅恩賜,因為祂知道我哋每個人需要乜嘢,好叫我哋唔會傷害自己。 我哋經常好似細路仔咁,埋怨阿爸冇畀我哋一兩枚德拉瑪,好似畀咗我哋嘅兄弟姊妹咁,雖然阿爸其實已經畀咗我哋成百枚德拉瑪。</w:t>
      </w:r>
      <w:r w:rsidR="00C05EEC">
        <w:rPr>
          <w:rStyle w:val="FootnoteReference"/>
          <w:lang w:val="ru-RU"/>
        </w:rPr>
        <w:footnoteReference w:id="60"/>
      </w:r>
      <w:r w:rsidRPr="00041AE1">
        <w:rPr>
          <w:lang w:val="ru-RU"/>
        </w:rPr>
        <w:t xml:space="preserve"> 我哋以為佢俾咗我哋冇嘢,因為我哋將一百德拉克馬當成一張張紙;我哋覬覦佢畀其他人嗰一兩德拉克馬,所以就喊住怪罪我哋嘅好爸爸。</w:t>
      </w:r>
      <w:r w:rsidR="001508EB">
        <w:rPr>
          <w:rStyle w:val="FootnoteReference"/>
          <w:lang w:val="ru-RU"/>
        </w:rPr>
        <w:footnoteReference w:id="61"/>
      </w:r>
    </w:p>
    <w:p w14:paraId="4092BBAF" w14:textId="77777777" w:rsidR="00D742B9" w:rsidRPr="00041AE1" w:rsidRDefault="00D742B9" w:rsidP="00D742B9">
      <w:pPr>
        <w:rPr>
          <w:lang w:val="ru-RU"/>
        </w:rPr>
      </w:pPr>
    </w:p>
    <w:p w14:paraId="6006E274" w14:textId="77777777" w:rsidR="00923824" w:rsidRPr="00041AE1" w:rsidRDefault="0052518D" w:rsidP="00D742B9">
      <w:pPr>
        <w:pStyle w:val="Heading4"/>
        <w:rPr>
          <w:lang w:val="ru-RU"/>
        </w:rPr>
      </w:pPr>
      <w:bookmarkStart w:id="195" w:name="_Toc196217979"/>
      <w:bookmarkStart w:id="196" w:name="_Toc196308667"/>
      <w:bookmarkStart w:id="197" w:name="_Toc242021482"/>
      <w:r w:rsidRPr="00041AE1">
        <w:rPr>
          <w:lang w:val="ru-RU"/>
        </w:rPr>
        <w:t>好嘅嫉妒</w:t>
      </w:r>
      <w:bookmarkEnd w:id="195"/>
      <w:bookmarkEnd w:id="196"/>
      <w:bookmarkEnd w:id="197"/>
    </w:p>
    <w:p w14:paraId="032A5EAD" w14:textId="77777777" w:rsidR="00923824" w:rsidRPr="00041AE1" w:rsidRDefault="0052518D">
      <w:pPr>
        <w:pStyle w:val="paragraph"/>
        <w:spacing w:before="30" w:after="30"/>
        <w:ind w:left="60" w:right="60"/>
        <w:rPr>
          <w:lang w:val="ru-RU"/>
        </w:rPr>
      </w:pPr>
      <w:r w:rsidRPr="00041AE1">
        <w:rPr>
          <w:lang w:val="ru-RU"/>
        </w:rPr>
        <w:t xml:space="preserve">— 導師,我羨慕一位姊妹,因為我見到佢有謙卑、樸實同虔誠。 </w:t>
      </w:r>
    </w:p>
    <w:p w14:paraId="0B7EC0DB" w14:textId="77777777" w:rsidR="00923824" w:rsidRPr="00041AE1" w:rsidRDefault="0052518D">
      <w:pPr>
        <w:pStyle w:val="paragraph"/>
        <w:spacing w:before="30" w:after="30"/>
        <w:ind w:left="60" w:right="60"/>
        <w:rPr>
          <w:lang w:val="ru-RU"/>
        </w:rPr>
      </w:pPr>
      <w:r w:rsidRPr="00041AE1">
        <w:rPr>
          <w:lang w:val="ru-RU"/>
        </w:rPr>
        <w:t xml:space="preserve">— 我會祈禱佢死。你想佢死咩? </w:t>
      </w:r>
    </w:p>
    <w:p w14:paraId="18B95945" w14:textId="77777777" w:rsidR="00923824" w:rsidRPr="00041AE1" w:rsidRDefault="0052518D">
      <w:pPr>
        <w:pStyle w:val="paragraph"/>
        <w:spacing w:before="30" w:after="30"/>
        <w:ind w:left="60" w:right="60"/>
        <w:rPr>
          <w:lang w:val="ru-RU"/>
        </w:rPr>
      </w:pPr>
      <w:r w:rsidRPr="00041AE1">
        <w:rPr>
          <w:lang w:val="ru-RU"/>
        </w:rPr>
        <w:t xml:space="preserve">— 唔係,Geronda!我可以羨慕人嘅美德,但從來都唔會諗過要佢哋出事。我唔想對方失去美德;我想自己都有啲好嘢。 </w:t>
      </w:r>
    </w:p>
    <w:p w14:paraId="19A27005" w14:textId="29562107" w:rsidR="00923824" w:rsidRPr="00041AE1" w:rsidRDefault="0052518D">
      <w:pPr>
        <w:pStyle w:val="paragraph"/>
        <w:spacing w:before="30" w:after="30"/>
        <w:ind w:left="60" w:right="60"/>
        <w:rPr>
          <w:lang w:val="ru-RU"/>
        </w:rPr>
      </w:pPr>
      <w:r w:rsidRPr="00041AE1">
        <w:rPr>
          <w:lang w:val="ru-RU"/>
        </w:rPr>
        <w:lastRenderedPageBreak/>
        <w:t>— 咁,我哋分吓,每人一半啦!唔使擔心,你嘅妒忌係好嘅妒忌。你羨慕</w:t>
      </w:r>
      <w:r w:rsidR="003273EF">
        <w:rPr>
          <w:lang w:val="ru-RU"/>
        </w:rPr>
        <w:t>「</w:t>
      </w:r>
      <w:r w:rsidRPr="00041AE1">
        <w:rPr>
          <w:lang w:val="ru-RU"/>
        </w:rPr>
        <w:t>偉大嘅恩賜</w:t>
      </w:r>
      <w:r w:rsidR="003273EF">
        <w:rPr>
          <w:lang w:val="ru-RU"/>
        </w:rPr>
        <w:t>……」。</w:t>
      </w:r>
      <w:r w:rsidR="00663BD9">
        <w:rPr>
          <w:rStyle w:val="FootnoteReference"/>
          <w:lang w:val="ru-RU"/>
        </w:rPr>
        <w:footnoteReference w:id="62"/>
      </w:r>
    </w:p>
    <w:p w14:paraId="07B030BF" w14:textId="77777777" w:rsidR="00923824" w:rsidRPr="00041AE1" w:rsidRDefault="0052518D">
      <w:pPr>
        <w:pStyle w:val="paragraph"/>
        <w:spacing w:before="30" w:after="30"/>
        <w:ind w:left="60" w:right="60"/>
        <w:rPr>
          <w:lang w:val="ru-RU"/>
        </w:rPr>
      </w:pPr>
      <w:r w:rsidRPr="00041AE1">
        <w:rPr>
          <w:lang w:val="ru-RU"/>
        </w:rPr>
        <w:t xml:space="preserve">— 原來仲有「好妒忌」? </w:t>
      </w:r>
    </w:p>
    <w:p w14:paraId="0D4ABEB5" w14:textId="77777777" w:rsidR="00923824" w:rsidRPr="00041AE1" w:rsidRDefault="0052518D">
      <w:pPr>
        <w:pStyle w:val="paragraph"/>
        <w:spacing w:before="30" w:after="30"/>
        <w:ind w:left="60" w:right="60"/>
        <w:rPr>
          <w:lang w:val="ru-RU"/>
        </w:rPr>
      </w:pPr>
      <w:r w:rsidRPr="00041AE1">
        <w:rPr>
          <w:lang w:val="ru-RU"/>
        </w:rPr>
        <w:t xml:space="preserve">— 係,當一個人羨慕他人嘅美德,同時又為佢開心,嗰種羨慕就係好嘅。但如果一個人感到唔好,見到他人成功就唔開心,或者暗地裡見到對方有困難就開心,嗰種羨慕就係唔好嘅。 譬如話,你羨慕你妹妹,因為佢聲線好靚、唱歌好聽。如果你知道佢失聲咗、唱唔到歌,而你又因此開心,就代表你嘅羨慕心裏面有惡意、有毒。如果你為此難過──就代表你嘅羨慕冇惡意;只係因為你自己都想唱得好啫。 </w:t>
      </w:r>
    </w:p>
    <w:p w14:paraId="0782E123" w14:textId="77777777" w:rsidR="00923824" w:rsidRPr="00041AE1" w:rsidRDefault="0052518D">
      <w:pPr>
        <w:pStyle w:val="paragraph"/>
        <w:spacing w:before="30" w:after="30"/>
        <w:ind w:left="60" w:right="60"/>
        <w:rPr>
          <w:lang w:val="ru-RU"/>
        </w:rPr>
      </w:pPr>
      <w:r w:rsidRPr="00041AE1">
        <w:rPr>
          <w:lang w:val="ru-RU"/>
        </w:rPr>
        <w:t xml:space="preserve">— 我點樣先可以培養良好嘅嫉妒心? </w:t>
      </w:r>
    </w:p>
    <w:p w14:paraId="4303C076" w14:textId="77777777" w:rsidR="00923824" w:rsidRPr="00041AE1" w:rsidRDefault="0052518D">
      <w:pPr>
        <w:pStyle w:val="paragraph"/>
        <w:spacing w:before="30" w:after="30"/>
        <w:ind w:left="60" w:right="60"/>
        <w:rPr>
          <w:lang w:val="ru-RU"/>
        </w:rPr>
      </w:pPr>
      <w:r w:rsidRPr="00041AE1">
        <w:rPr>
          <w:lang w:val="ru-RU"/>
        </w:rPr>
        <w:t xml:space="preserve">— 我哋就叫你「有善妒者」!… 你要嘗試淨化同聖化你嘅妒忌,令佢變成善妒。為你嗰位有成就嘅姊妹高興,並努力去效法佢。咁樣,你喺靈性上就會得到改變,上帝嘅恩典會住喺你心入面,畀你喺今生都得享天國嘅喜樂。 </w:t>
      </w:r>
    </w:p>
    <w:p w14:paraId="01FB4EAB" w14:textId="77777777" w:rsidR="00923824" w:rsidRPr="00041AE1" w:rsidRDefault="0052518D">
      <w:pPr>
        <w:pStyle w:val="paragraph"/>
        <w:spacing w:before="30" w:after="30"/>
        <w:ind w:left="60" w:right="60"/>
        <w:rPr>
          <w:lang w:val="ru-RU"/>
        </w:rPr>
      </w:pPr>
      <w:r w:rsidRPr="00041AE1">
        <w:rPr>
          <w:lang w:val="ru-RU"/>
        </w:rPr>
        <w:t xml:space="preserve">— 導師,好嘅嫉妒會唔會喺人入面變成壞嘅嫉妒? </w:t>
      </w:r>
    </w:p>
    <w:p w14:paraId="21059F2F" w14:textId="77777777" w:rsidR="00923824" w:rsidRPr="00041AE1" w:rsidRDefault="0052518D">
      <w:pPr>
        <w:pStyle w:val="paragraph"/>
        <w:spacing w:before="30" w:after="30"/>
        <w:ind w:left="60" w:right="60"/>
        <w:rPr>
          <w:lang w:val="ru-RU"/>
        </w:rPr>
      </w:pPr>
      <w:r w:rsidRPr="00041AE1">
        <w:rPr>
          <w:lang w:val="ru-RU"/>
        </w:rPr>
        <w:t xml:space="preserve">— 如果一個人唔修身養性,當然會咁。要保持警醒。 </w:t>
      </w:r>
    </w:p>
    <w:p w14:paraId="6FB8963B" w14:textId="77777777" w:rsidR="00923824" w:rsidRPr="00041AE1" w:rsidRDefault="0052518D">
      <w:pPr>
        <w:pStyle w:val="paragraph"/>
        <w:spacing w:before="30" w:after="30"/>
        <w:ind w:left="60" w:right="60"/>
        <w:rPr>
          <w:lang w:val="ru-RU"/>
        </w:rPr>
      </w:pPr>
      <w:r w:rsidRPr="00041AE1">
        <w:rPr>
          <w:lang w:val="ru-RU"/>
        </w:rPr>
        <w:t xml:space="preserve">— 神父,當我見到姊妹有成就嘅時候,我唔一定能夠明白自己嘅感受。呢種嫉妒係好嘅定係壞嘅? </w:t>
      </w:r>
    </w:p>
    <w:p w14:paraId="17684335" w14:textId="2E87CE17" w:rsidR="00923824" w:rsidRPr="00041AE1" w:rsidRDefault="0052518D">
      <w:pPr>
        <w:pStyle w:val="paragraph"/>
        <w:spacing w:before="30" w:after="30"/>
        <w:ind w:left="60" w:right="60"/>
        <w:rPr>
          <w:lang w:val="ru-RU"/>
        </w:rPr>
      </w:pPr>
      <w:r w:rsidRPr="00041AE1">
        <w:rPr>
          <w:lang w:val="ru-RU"/>
        </w:rPr>
        <w:t>問吓自己:</w:t>
      </w:r>
      <w:r w:rsidR="003273EF">
        <w:rPr>
          <w:lang w:val="ru-RU"/>
        </w:rPr>
        <w:t>「</w:t>
      </w:r>
      <w:r w:rsidRPr="00041AE1">
        <w:rPr>
          <w:lang w:val="ru-RU"/>
        </w:rPr>
        <w:t>如果我妹妹行咗個奇蹟,我會有咩感受?</w:t>
      </w:r>
      <w:r w:rsidR="003273EF">
        <w:rPr>
          <w:lang w:val="ru-RU"/>
        </w:rPr>
        <w:t>」</w:t>
      </w:r>
      <w:r w:rsidRPr="00041AE1">
        <w:rPr>
          <w:lang w:val="ru-RU"/>
        </w:rPr>
        <w:t>或者:</w:t>
      </w:r>
      <w:r w:rsidR="003273EF">
        <w:rPr>
          <w:lang w:val="ru-RU"/>
        </w:rPr>
        <w:t>「</w:t>
      </w:r>
      <w:r w:rsidRPr="00041AE1">
        <w:rPr>
          <w:lang w:val="ru-RU"/>
        </w:rPr>
        <w:t>如果佢抵擋唔住誘惑,喺人眼中失咗體面,我係開心定係難過?</w:t>
      </w:r>
      <w:r w:rsidR="003273EF">
        <w:rPr>
          <w:lang w:val="ru-RU"/>
        </w:rPr>
        <w:t>」</w:t>
      </w:r>
      <w:r w:rsidRPr="00041AE1">
        <w:rPr>
          <w:lang w:val="ru-RU"/>
        </w:rPr>
        <w:t>透過回答呢條問題,你就會知道自己嘅嫉妒係好定係壞。 而家同我講,如果你聽到你羨慕嗰位姊妹變得懶散,完全唔再盡修女嘅本份──佢自己唔禱告,反而將卡式帶放入錄音機</w:t>
      </w:r>
      <w:r w:rsidR="003273EF">
        <w:rPr>
          <w:lang w:val="ru-RU"/>
        </w:rPr>
        <w:t>,</w:t>
      </w:r>
      <w:r w:rsidRPr="00041AE1">
        <w:rPr>
          <w:lang w:val="ru-RU"/>
        </w:rPr>
        <w:t>聽住</w:t>
      </w:r>
      <w:r w:rsidR="003273EF">
        <w:rPr>
          <w:lang w:val="ru-RU"/>
        </w:rPr>
        <w:t>「</w:t>
      </w:r>
      <w:r w:rsidRPr="00041AE1">
        <w:rPr>
          <w:lang w:val="ru-RU"/>
        </w:rPr>
        <w:t>主耶穌</w:t>
      </w:r>
      <w:r w:rsidR="003273EF">
        <w:rPr>
          <w:lang w:val="ru-RU"/>
        </w:rPr>
        <w:t>基督……」</w:t>
      </w:r>
      <w:r w:rsidRPr="00041AE1">
        <w:rPr>
          <w:lang w:val="ru-RU"/>
        </w:rPr>
        <w:t xml:space="preserve">──你會唔會唔開心? </w:t>
      </w:r>
    </w:p>
    <w:p w14:paraId="15E6FFC7" w14:textId="77777777" w:rsidR="00923824" w:rsidRPr="00041AE1" w:rsidRDefault="0052518D">
      <w:pPr>
        <w:pStyle w:val="paragraph"/>
        <w:spacing w:before="30" w:after="30"/>
        <w:ind w:left="60" w:right="60"/>
        <w:rPr>
          <w:lang w:val="ru-RU"/>
        </w:rPr>
      </w:pPr>
      <w:r w:rsidRPr="00041AE1">
        <w:rPr>
          <w:lang w:val="ru-RU"/>
        </w:rPr>
        <w:t xml:space="preserve">— 係,我會唔開心,但就算聽到佢越嚟越有進步,我都唔覺得自己會開心。 </w:t>
      </w:r>
    </w:p>
    <w:p w14:paraId="59EF3F9F" w14:textId="314F19E2" w:rsidR="00923824" w:rsidRPr="00041AE1" w:rsidRDefault="0052518D">
      <w:pPr>
        <w:pStyle w:val="paragraph"/>
        <w:spacing w:before="30" w:after="30"/>
        <w:ind w:left="60" w:right="60"/>
        <w:rPr>
          <w:lang w:val="ru-RU"/>
        </w:rPr>
      </w:pPr>
      <w:r w:rsidRPr="00041AE1">
        <w:rPr>
          <w:lang w:val="ru-RU"/>
        </w:rPr>
        <w:t>— 你知唔知,如果你行路困難,就為嗰啲跑得好快嘅人而喜悅,而唔好灰心。如果你想喺靈性上興旺,就要為其他姊妹嘅成功而喜悅,向神祈求佢哋繼續興旺,同時亦能達到你自己嘅分量。 我喺修道院做初學者嗰陣,</w:t>
      </w:r>
      <w:r w:rsidR="00663BD9">
        <w:rPr>
          <w:rStyle w:val="FootnoteReference"/>
          <w:lang w:val="ru-RU"/>
        </w:rPr>
        <w:footnoteReference w:id="63"/>
      </w:r>
      <w:r w:rsidRPr="00041AE1">
        <w:rPr>
          <w:lang w:val="ru-RU"/>
        </w:rPr>
        <w:t xml:space="preserve"> ,當時有另一個同我差唔多同年紀嘅初學者。佢已經達到好高嘅靈性境界,面上都光芒四射。佢喺各方面都係榜樣,係一位嚴謹嘅苦行者,亦都係信仰嘅熱誠捍衛者。佢仲非常虔誠。每當佢行過嚟,資深嘅和尚都會起身向佢致敬。 我從呢位初學者身上學到嘅,比我之前讀過嘅所有書都受用得多,因為佢係一個活生生嘅榜樣。有一次,我心口痛。啱啱好嗰位兄弟嗰刻行入我嘅房,我就叫佢幫我禱告。佢連離開嘅時間都冇,痛楚已經消失晒。 另一次,有個被鬼附身嘅人嚟到寺院,求神父幫佢驅魔。住持就對呢位初學者講:</w:t>
      </w:r>
      <w:r w:rsidR="003273EF">
        <w:rPr>
          <w:lang w:val="ru-RU"/>
        </w:rPr>
        <w:t>「</w:t>
      </w:r>
      <w:r w:rsidRPr="00041AE1">
        <w:rPr>
          <w:lang w:val="ru-RU"/>
        </w:rPr>
        <w:t>去啦,祈禱,叫啲鬼離開呢個可憐人</w:t>
      </w:r>
      <w:r w:rsidR="003273EF">
        <w:rPr>
          <w:lang w:val="ru-RU"/>
        </w:rPr>
        <w:t>。」</w:t>
      </w:r>
      <w:r w:rsidRPr="00041AE1">
        <w:rPr>
          <w:lang w:val="ru-RU"/>
        </w:rPr>
        <w:t>佢就答:「靠你嘅祈禱,願基督將啲鬼趕走</w:t>
      </w:r>
      <w:r w:rsidR="003273EF">
        <w:rPr>
          <w:lang w:val="ru-RU"/>
        </w:rPr>
        <w:t>。」</w:t>
      </w:r>
      <w:r w:rsidRPr="00041AE1">
        <w:rPr>
          <w:lang w:val="ru-RU"/>
        </w:rPr>
        <w:t>佢一退開,鬼就離開咗嗰個人。 佢喺神面前竟然有咁大嘅膽量!佢已經達到咗咁高嘅屬靈身量!所以我求神,願嗰位弟兄可以</w:t>
      </w:r>
      <w:r w:rsidRPr="00041AE1">
        <w:rPr>
          <w:lang w:val="ru-RU"/>
        </w:rPr>
        <w:lastRenderedPageBreak/>
        <w:t xml:space="preserve">達到同佢名同一位聖人一樣嘅身量,而我亦都可以達到嗰個身量。你哋都照樣做,就會清楚見到神嘅大能。 </w:t>
      </w:r>
    </w:p>
    <w:p w14:paraId="4A6897CB" w14:textId="77777777" w:rsidR="00923824" w:rsidRPr="00041AE1" w:rsidRDefault="0052518D">
      <w:pPr>
        <w:pStyle w:val="paragraph"/>
        <w:spacing w:before="30" w:after="30"/>
        <w:ind w:left="60" w:right="60"/>
        <w:rPr>
          <w:lang w:val="ru-RU"/>
        </w:rPr>
      </w:pPr>
      <w:r w:rsidRPr="00041AE1">
        <w:rPr>
          <w:lang w:val="ru-RU"/>
        </w:rPr>
        <w:t xml:space="preserve">當一個人學識喺他人嘅成功中喜樂,基督就會賜俾佢所有其他人嘅成功,佢會比所有人加埋一齊都更加喜樂,咁佢嘅成就同喜樂就會無比浩大。 </w:t>
      </w:r>
    </w:p>
    <w:p w14:paraId="29942934" w14:textId="77777777" w:rsidR="00923824" w:rsidRPr="00041AE1" w:rsidRDefault="00923824" w:rsidP="00D742B9">
      <w:pPr>
        <w:rPr>
          <w:lang w:val="ru-RU"/>
        </w:rPr>
      </w:pPr>
    </w:p>
    <w:p w14:paraId="33FD7D4B" w14:textId="4BC36517" w:rsidR="00923824" w:rsidRPr="00041AE1" w:rsidRDefault="00923824" w:rsidP="00D742B9">
      <w:pPr>
        <w:rPr>
          <w:lang w:val="ru-RU"/>
        </w:rPr>
      </w:pPr>
    </w:p>
    <w:p w14:paraId="1EBC7213" w14:textId="1E15E928" w:rsidR="00923824" w:rsidRDefault="0052518D" w:rsidP="00D742B9">
      <w:pPr>
        <w:pStyle w:val="Heading3"/>
        <w:rPr>
          <w:lang w:val="ru-RU"/>
        </w:rPr>
      </w:pPr>
      <w:bookmarkStart w:id="198" w:name="_Toc196217980"/>
      <w:bookmarkStart w:id="199" w:name="_Toc196308668"/>
      <w:bookmarkStart w:id="200" w:name="_Toc242021483"/>
      <w:r w:rsidRPr="00041AE1">
        <w:rPr>
          <w:lang w:val="ru-RU"/>
        </w:rPr>
        <w:t>第二</w:t>
      </w:r>
      <w:r w:rsidR="00D742B9" w:rsidRPr="00041AE1">
        <w:rPr>
          <w:lang w:val="ru-RU"/>
        </w:rPr>
        <w:t>章</w:t>
      </w:r>
      <w:r w:rsidR="00D742B9">
        <w:rPr>
          <w:lang w:val="ru-RU"/>
        </w:rPr>
        <w:t xml:space="preserve"> </w:t>
      </w:r>
      <w:r w:rsidR="00D742B9">
        <w:rPr>
          <w:lang w:val="ru-RU"/>
        </w:rPr>
        <w:br/>
      </w:r>
      <w:r w:rsidRPr="00041AE1">
        <w:rPr>
          <w:lang w:val="ru-RU"/>
        </w:rPr>
        <w:t>憤怒──神平安嘅敵人</w:t>
      </w:r>
      <w:bookmarkEnd w:id="198"/>
      <w:bookmarkEnd w:id="199"/>
      <w:bookmarkEnd w:id="200"/>
    </w:p>
    <w:p w14:paraId="5ACD35C7" w14:textId="77777777" w:rsidR="00D742B9" w:rsidRPr="00D742B9" w:rsidRDefault="00D742B9" w:rsidP="00D742B9">
      <w:pPr>
        <w:rPr>
          <w:lang w:val="ru-RU"/>
        </w:rPr>
      </w:pPr>
    </w:p>
    <w:p w14:paraId="3E7115D9" w14:textId="77777777" w:rsidR="00923824" w:rsidRPr="00041AE1" w:rsidRDefault="0052518D" w:rsidP="00D742B9">
      <w:pPr>
        <w:pStyle w:val="Heading4"/>
        <w:rPr>
          <w:lang w:val="ru-RU"/>
        </w:rPr>
      </w:pPr>
      <w:bookmarkStart w:id="201" w:name="_Toc196217981"/>
      <w:bookmarkStart w:id="202" w:name="_Toc196308669"/>
      <w:bookmarkStart w:id="203" w:name="_Toc242021484"/>
      <w:r w:rsidRPr="00041AE1">
        <w:rPr>
          <w:lang w:val="ru-RU"/>
        </w:rPr>
        <w:t>我哋要將憤怒對準情慾</w:t>
      </w:r>
      <w:bookmarkEnd w:id="201"/>
      <w:bookmarkEnd w:id="202"/>
      <w:bookmarkEnd w:id="203"/>
    </w:p>
    <w:p w14:paraId="13600299" w14:textId="77777777" w:rsidR="00923824" w:rsidRPr="00041AE1" w:rsidRDefault="0052518D">
      <w:pPr>
        <w:pStyle w:val="paragraph"/>
        <w:spacing w:before="30" w:after="30"/>
        <w:ind w:left="60" w:right="60"/>
        <w:rPr>
          <w:lang w:val="ru-RU"/>
        </w:rPr>
      </w:pPr>
      <w:r w:rsidRPr="00041AE1">
        <w:rPr>
          <w:lang w:val="ru-RU"/>
        </w:rPr>
        <w:t xml:space="preserve">— 導師,我想擺脫忿怒。我見到忿怒對一個和尚嚟講有幾唔合適。 </w:t>
      </w:r>
    </w:p>
    <w:p w14:paraId="6550561C" w14:textId="77777777" w:rsidR="00923824" w:rsidRPr="00041AE1" w:rsidRDefault="0052518D">
      <w:pPr>
        <w:pStyle w:val="paragraph"/>
        <w:spacing w:before="30" w:after="30"/>
        <w:ind w:left="60" w:right="60"/>
        <w:rPr>
          <w:lang w:val="ru-RU"/>
        </w:rPr>
      </w:pPr>
      <w:r w:rsidRPr="00041AE1">
        <w:rPr>
          <w:lang w:val="ru-RU"/>
        </w:rPr>
        <w:t xml:space="preserve">── 憤怒,純粹嘅憤怒,係靈魂嘅一股力量。對於天生溫柔嘅人,呢種性格特質有助佢哋達到靈性完美;但對於易怒嘅人,只要佢哋將呢股憤怒嘅力量用嚟對抗情慾同對抗魔鬼,就可以從佢哋性格中固有嘅力量獲得雙倍嘅好處。 如果佢唔正確咁使用呢股力量,魔鬼就會利用佢。如果一個天生溫和嘅人唔努力去培養勇氣,佢就唔會有能力去做偉大嘅事蹟。 但係,一個急性子嘅人,如果佢下定決心去做件大事,並且將佢嘅憤怒對準邪惡,就可以當係大功告成。正因如此,擁有少少魯莽性格嘅人,先至可以達到靈性生活嘅巔峰。 </w:t>
      </w:r>
    </w:p>
    <w:p w14:paraId="560468A8" w14:textId="77777777" w:rsidR="00923824" w:rsidRPr="00041AE1" w:rsidRDefault="0052518D">
      <w:pPr>
        <w:pStyle w:val="paragraph"/>
        <w:spacing w:before="30" w:after="30"/>
        <w:ind w:left="60" w:right="60"/>
        <w:rPr>
          <w:lang w:val="ru-RU"/>
        </w:rPr>
      </w:pPr>
      <w:r w:rsidRPr="00041AE1">
        <w:rPr>
          <w:lang w:val="ru-RU"/>
        </w:rPr>
        <w:t xml:space="preserve">— 所以,Geronda,我應該對魔鬼發怒,而唔係對姊妹發怒。 </w:t>
      </w:r>
    </w:p>
    <w:p w14:paraId="022FD1DF" w14:textId="77777777" w:rsidR="00923824" w:rsidRPr="00041AE1" w:rsidRDefault="0052518D">
      <w:pPr>
        <w:pStyle w:val="paragraph"/>
        <w:spacing w:before="30" w:after="30"/>
        <w:ind w:left="60" w:right="60"/>
        <w:rPr>
          <w:lang w:val="ru-RU"/>
        </w:rPr>
      </w:pPr>
      <w:r w:rsidRPr="00041AE1">
        <w:rPr>
          <w:lang w:val="ru-RU"/>
        </w:rPr>
        <w:t xml:space="preserve">— 你睇,起初一個人會對住其他人發嬲;跟住,如果佢哋努力,就會轉去對住魔鬼發嬲;最後,佢哋就會到一個地步,只會對住自己嘅舊人、對住自己嘅情慾發嬲。所以,要試下只對魔鬼同自己嘅情慾發嬲,而唔好對住姊妹發嬲。 </w:t>
      </w:r>
    </w:p>
    <w:p w14:paraId="7F930D82" w14:textId="77777777" w:rsidR="00923824" w:rsidRPr="00041AE1" w:rsidRDefault="0052518D">
      <w:pPr>
        <w:pStyle w:val="paragraph"/>
        <w:spacing w:before="30" w:after="30"/>
        <w:ind w:left="60" w:right="60"/>
        <w:rPr>
          <w:lang w:val="ru-RU"/>
        </w:rPr>
      </w:pPr>
      <w:r w:rsidRPr="00041AE1">
        <w:rPr>
          <w:lang w:val="ru-RU"/>
        </w:rPr>
        <w:t xml:space="preserve">— 導師,我嘅憤怒同我嘅執拗係咪幼稚嘅激情? </w:t>
      </w:r>
    </w:p>
    <w:p w14:paraId="477A2898" w14:textId="24BABD16" w:rsidR="00923824" w:rsidRPr="00041AE1" w:rsidRDefault="0052518D">
      <w:pPr>
        <w:pStyle w:val="paragraph"/>
        <w:spacing w:before="30" w:after="30"/>
        <w:ind w:left="60" w:right="60"/>
        <w:rPr>
          <w:lang w:val="ru-RU"/>
        </w:rPr>
      </w:pPr>
      <w:r w:rsidRPr="00041AE1">
        <w:rPr>
          <w:lang w:val="ru-RU"/>
        </w:rPr>
        <w:t>— 唔係,我親愛嘅!細路仔發脾氣、跺腳、大叫:</w:t>
      </w:r>
      <w:r w:rsidR="003273EF">
        <w:rPr>
          <w:lang w:val="ru-RU"/>
        </w:rPr>
        <w:t>「</w:t>
      </w:r>
      <w:r w:rsidRPr="00041AE1">
        <w:rPr>
          <w:lang w:val="ru-RU"/>
        </w:rPr>
        <w:t>我唔想,我唔做!</w:t>
      </w:r>
      <w:r w:rsidR="003273EF">
        <w:rPr>
          <w:lang w:val="ru-RU"/>
        </w:rPr>
        <w:t>」</w:t>
      </w:r>
      <w:r w:rsidRPr="00041AE1">
        <w:rPr>
          <w:lang w:val="ru-RU"/>
        </w:rPr>
        <w:t xml:space="preserve">呢種事好易理解。但係人長大咗之後,就要擺脫呢啲,只保留細路嘅單純同自然,唔好保留佢哋嘅孩子氣嘅傻嘢。你睇,有啲人最後真係會做到咁誇張! 佢哋喺嬲到嘅時候會用頭去撞牆——幸好上帝造人嘅頭咁硬,否則真係會出事!又有人撕衫!有個男人每日喺嬲到嘅時候都會將件衫撕得稀爛,佢咁做係唔想將氣出喺人身上。 </w:t>
      </w:r>
    </w:p>
    <w:p w14:paraId="34741D12" w14:textId="77777777" w:rsidR="00923824" w:rsidRPr="00041AE1" w:rsidRDefault="0052518D">
      <w:pPr>
        <w:pStyle w:val="paragraph"/>
        <w:spacing w:before="30" w:after="30"/>
        <w:ind w:left="60" w:right="60"/>
        <w:rPr>
          <w:lang w:val="ru-RU"/>
        </w:rPr>
      </w:pPr>
      <w:r w:rsidRPr="00041AE1">
        <w:rPr>
          <w:lang w:val="ru-RU"/>
        </w:rPr>
        <w:t xml:space="preserve">— 咁即係話,憤怒係用嚟發洩惡意嘅方法? </w:t>
      </w:r>
    </w:p>
    <w:p w14:paraId="658C0AD0" w14:textId="0D94EC63" w:rsidR="00923824" w:rsidRDefault="0052518D">
      <w:pPr>
        <w:pStyle w:val="paragraph"/>
        <w:spacing w:before="30" w:after="30"/>
        <w:ind w:left="60" w:right="60"/>
        <w:rPr>
          <w:lang w:val="ru-RU"/>
        </w:rPr>
      </w:pPr>
      <w:r w:rsidRPr="00041AE1">
        <w:rPr>
          <w:lang w:val="ru-RU"/>
        </w:rPr>
        <w:t>— 係,但係將惡意發洩喺自己身上,唔好過發洩喺人身上?</w:t>
      </w:r>
    </w:p>
    <w:p w14:paraId="3A72B3AA" w14:textId="77777777" w:rsidR="00D742B9" w:rsidRPr="00041AE1" w:rsidRDefault="00D742B9" w:rsidP="00D742B9">
      <w:pPr>
        <w:rPr>
          <w:lang w:val="ru-RU"/>
        </w:rPr>
      </w:pPr>
    </w:p>
    <w:p w14:paraId="4887AE25" w14:textId="77777777" w:rsidR="00923824" w:rsidRPr="00041AE1" w:rsidRDefault="0052518D" w:rsidP="00D742B9">
      <w:pPr>
        <w:pStyle w:val="Heading4"/>
        <w:rPr>
          <w:lang w:val="ru-RU"/>
        </w:rPr>
      </w:pPr>
      <w:bookmarkStart w:id="204" w:name="_Toc196217982"/>
      <w:bookmarkStart w:id="205" w:name="_Toc196308670"/>
      <w:bookmarkStart w:id="206" w:name="_Toc242021485"/>
      <w:r w:rsidRPr="00041AE1">
        <w:rPr>
          <w:lang w:val="ru-RU"/>
        </w:rPr>
        <w:t>點解我哋會嬲?</w:t>
      </w:r>
      <w:bookmarkEnd w:id="204"/>
      <w:bookmarkEnd w:id="205"/>
      <w:bookmarkEnd w:id="206"/>
    </w:p>
    <w:p w14:paraId="1830A074" w14:textId="77777777" w:rsidR="00923824" w:rsidRPr="00041AE1" w:rsidRDefault="0052518D">
      <w:pPr>
        <w:pStyle w:val="paragraph"/>
        <w:spacing w:before="30" w:after="30"/>
        <w:ind w:left="60" w:right="60"/>
        <w:rPr>
          <w:lang w:val="ru-RU"/>
        </w:rPr>
      </w:pPr>
      <w:r w:rsidRPr="00041AE1">
        <w:rPr>
          <w:lang w:val="ru-RU"/>
        </w:rPr>
        <w:t xml:space="preserve">— 我唔覺得自己會嬲;我只係好煩躁。 </w:t>
      </w:r>
    </w:p>
    <w:p w14:paraId="1C8841E8" w14:textId="0C64240F" w:rsidR="00923824" w:rsidRPr="00041AE1" w:rsidRDefault="0052518D">
      <w:pPr>
        <w:pStyle w:val="paragraph"/>
        <w:spacing w:before="30" w:after="30"/>
        <w:ind w:left="60" w:right="60"/>
        <w:rPr>
          <w:lang w:val="ru-RU"/>
        </w:rPr>
      </w:pPr>
      <w:r w:rsidRPr="00041AE1">
        <w:rPr>
          <w:lang w:val="ru-RU"/>
        </w:rPr>
        <w:t>— 點解咁講?如果你失晒大義,就要檢視下自己係咪對憤怒有種執著。一個人如果因為惱火、疲倦、受傷或者有煩惱,而講啲難聽嘅說話,就係另一回事。 甚至有人可能會對招呼回應</w:t>
      </w:r>
      <w:r w:rsidR="003273EF">
        <w:rPr>
          <w:lang w:val="ru-RU"/>
        </w:rPr>
        <w:t>「</w:t>
      </w:r>
      <w:r w:rsidRPr="00041AE1">
        <w:rPr>
          <w:lang w:val="ru-RU"/>
        </w:rPr>
        <w:t>閃開啦!</w:t>
      </w:r>
      <w:r w:rsidR="003273EF">
        <w:rPr>
          <w:lang w:val="ru-RU"/>
        </w:rPr>
        <w:t>」</w:t>
      </w:r>
      <w:r w:rsidRPr="00041AE1">
        <w:rPr>
          <w:lang w:val="ru-RU"/>
        </w:rPr>
        <w:t>——雖然根本冇人對佢講粗口,只係一句普通嘅</w:t>
      </w:r>
      <w:r w:rsidR="003273EF">
        <w:rPr>
          <w:lang w:val="ru-RU"/>
        </w:rPr>
        <w:t>「</w:t>
      </w:r>
      <w:r w:rsidRPr="00041AE1">
        <w:rPr>
          <w:lang w:val="ru-RU"/>
        </w:rPr>
        <w:t>你好</w:t>
      </w:r>
      <w:r w:rsidR="003273EF">
        <w:rPr>
          <w:lang w:val="ru-RU"/>
        </w:rPr>
        <w:t>」</w:t>
      </w:r>
      <w:r w:rsidRPr="00041AE1">
        <w:rPr>
          <w:lang w:val="ru-RU"/>
        </w:rPr>
        <w:t xml:space="preserve">。但係嗰個人可能好攰或者好痛,所以先會有咁嘅反應。畢竟,就算最耐性嘅驢,如果俾人裝得太重,都會踢人。 </w:t>
      </w:r>
    </w:p>
    <w:p w14:paraId="32552ADD" w14:textId="77777777" w:rsidR="00923824" w:rsidRPr="00041AE1" w:rsidRDefault="0052518D">
      <w:pPr>
        <w:pStyle w:val="paragraph"/>
        <w:spacing w:before="30" w:after="30"/>
        <w:ind w:left="60" w:right="60"/>
        <w:rPr>
          <w:lang w:val="ru-RU"/>
        </w:rPr>
      </w:pPr>
      <w:r w:rsidRPr="00041AE1">
        <w:rPr>
          <w:lang w:val="ru-RU"/>
        </w:rPr>
        <w:t xml:space="preserve">— 當我同自己唔和諧,連最細微嘅事都令我煩躁。 </w:t>
      </w:r>
    </w:p>
    <w:p w14:paraId="085A2200" w14:textId="77777777" w:rsidR="00923824" w:rsidRPr="00041AE1" w:rsidRDefault="0052518D">
      <w:pPr>
        <w:pStyle w:val="paragraph"/>
        <w:spacing w:before="30" w:after="30"/>
        <w:ind w:left="60" w:right="60"/>
        <w:rPr>
          <w:lang w:val="ru-RU"/>
        </w:rPr>
      </w:pPr>
      <w:r w:rsidRPr="00041AE1">
        <w:rPr>
          <w:lang w:val="ru-RU"/>
        </w:rPr>
        <w:lastRenderedPageBreak/>
        <w:t xml:space="preserve">— 如果你同自己唔和,就代表你而家正受住靈性不適,你咁反應都唔出奇。人病咗嘅時候,有時連講嘢嘅聲音都聽得攰;靈性健康差嘅時候都一樣:思緒唔清、冇耐性同冇包容力。 </w:t>
      </w:r>
    </w:p>
    <w:p w14:paraId="04D718F2" w14:textId="77777777" w:rsidR="00923824" w:rsidRPr="00041AE1" w:rsidRDefault="0052518D">
      <w:pPr>
        <w:pStyle w:val="paragraph"/>
        <w:spacing w:before="30" w:after="30"/>
        <w:ind w:left="60" w:right="60"/>
        <w:rPr>
          <w:lang w:val="ru-RU"/>
        </w:rPr>
      </w:pPr>
      <w:r w:rsidRPr="00041AE1">
        <w:rPr>
          <w:lang w:val="ru-RU"/>
        </w:rPr>
        <w:t xml:space="preserve">— 基羅納,點解我一有丁點挑釁就嬲爆? </w:t>
      </w:r>
    </w:p>
    <w:p w14:paraId="4AE49F34" w14:textId="77777777" w:rsidR="00923824" w:rsidRPr="00041AE1" w:rsidRDefault="0052518D">
      <w:pPr>
        <w:pStyle w:val="paragraph"/>
        <w:spacing w:before="30" w:after="30"/>
        <w:ind w:left="60" w:right="60"/>
        <w:rPr>
          <w:lang w:val="ru-RU"/>
        </w:rPr>
      </w:pPr>
      <w:r w:rsidRPr="00041AE1">
        <w:rPr>
          <w:lang w:val="ru-RU"/>
        </w:rPr>
        <w:t xml:space="preserve">— 你會嬲,係因為你總覺得係人哋嘅錯。你嘅嬲氣,就係因為你接受咗嚟自左邊對人哋嘅念頭。如果你接受咗嚟自右邊嘅念頭,你就唔會理人哋同你講咩,或者點樣講。你會為自己負責,就唔會嬲。 </w:t>
      </w:r>
    </w:p>
    <w:p w14:paraId="3FBC7CEF" w14:textId="77777777" w:rsidR="00923824" w:rsidRPr="00041AE1" w:rsidRDefault="0052518D">
      <w:pPr>
        <w:pStyle w:val="paragraph"/>
        <w:spacing w:before="30" w:after="30"/>
        <w:ind w:left="60" w:right="60"/>
        <w:rPr>
          <w:lang w:val="ru-RU"/>
        </w:rPr>
      </w:pPr>
      <w:r w:rsidRPr="00041AE1">
        <w:rPr>
          <w:lang w:val="ru-RU"/>
        </w:rPr>
        <w:t xml:space="preserve">— 但係,Geronda,我唔信成日都係我嘅錯。 </w:t>
      </w:r>
    </w:p>
    <w:p w14:paraId="3D11BE02" w14:textId="77777777" w:rsidR="00923824" w:rsidRPr="00041AE1" w:rsidRDefault="0052518D">
      <w:pPr>
        <w:pStyle w:val="paragraph"/>
        <w:spacing w:before="30" w:after="30"/>
        <w:ind w:left="60" w:right="60"/>
        <w:rPr>
          <w:lang w:val="ru-RU"/>
        </w:rPr>
      </w:pPr>
      <w:r w:rsidRPr="00041AE1">
        <w:rPr>
          <w:lang w:val="ru-RU"/>
        </w:rPr>
        <w:t xml:space="preserve">— 睇嚟你心入面藏住一份隱藏嘅驕傲。小心啲,因為忿怒入面包含住自我合理化、驕傲、不耐性同傲慢。 </w:t>
      </w:r>
    </w:p>
    <w:p w14:paraId="6CB31CC1" w14:textId="77777777" w:rsidR="00923824" w:rsidRPr="00041AE1" w:rsidRDefault="0052518D">
      <w:pPr>
        <w:pStyle w:val="paragraph"/>
        <w:spacing w:before="30" w:after="30"/>
        <w:ind w:left="60" w:right="60"/>
        <w:rPr>
          <w:lang w:val="ru-RU"/>
        </w:rPr>
      </w:pPr>
      <w:r w:rsidRPr="00041AE1">
        <w:rPr>
          <w:lang w:val="ru-RU"/>
        </w:rPr>
        <w:t xml:space="preserve">— 基羅納,點解而家啲人咁容易喺每件事上都嬲晒? </w:t>
      </w:r>
    </w:p>
    <w:p w14:paraId="2E6303A3" w14:textId="77777777" w:rsidR="00923824" w:rsidRPr="00041AE1" w:rsidRDefault="0052518D">
      <w:pPr>
        <w:pStyle w:val="paragraph"/>
        <w:spacing w:before="30" w:after="30"/>
        <w:ind w:left="60" w:right="60"/>
        <w:rPr>
          <w:lang w:val="ru-RU"/>
        </w:rPr>
      </w:pPr>
      <w:r w:rsidRPr="00041AE1">
        <w:rPr>
          <w:lang w:val="ru-RU"/>
        </w:rPr>
        <w:t xml:space="preserve">— 而家連隻蒼蠅都咁煩人!佢哋死硬又唔肯走!以前你趕走隻蒼蠅,佢就會飛走。依家佢就死死地喺度唔走……但又真係,依家有啲嘢唔單止幫唔到人靜心,仲會令本來好平靜嘅人都緊張。 </w:t>
      </w:r>
    </w:p>
    <w:p w14:paraId="278F50DE" w14:textId="77777777" w:rsidR="00923824" w:rsidRPr="00041AE1" w:rsidRDefault="0052518D">
      <w:pPr>
        <w:pStyle w:val="paragraph"/>
        <w:spacing w:before="30" w:after="30"/>
        <w:ind w:left="60" w:right="60"/>
        <w:rPr>
          <w:lang w:val="ru-RU"/>
        </w:rPr>
      </w:pPr>
      <w:r w:rsidRPr="00041AE1">
        <w:rPr>
          <w:lang w:val="ru-RU"/>
        </w:rPr>
        <w:t xml:space="preserve">— 點解而家住喺寺院入面就唔會嬲,但喺世俗社會嗰陣又成日嬲? </w:t>
      </w:r>
    </w:p>
    <w:p w14:paraId="401E2785" w14:textId="5D634B3C" w:rsidR="00923824" w:rsidRDefault="0052518D">
      <w:pPr>
        <w:pStyle w:val="paragraph"/>
        <w:spacing w:before="30" w:after="30"/>
        <w:ind w:left="60" w:right="60"/>
        <w:rPr>
          <w:lang w:val="ru-RU"/>
        </w:rPr>
      </w:pPr>
      <w:r w:rsidRPr="00041AE1">
        <w:rPr>
          <w:lang w:val="ru-RU"/>
        </w:rPr>
        <w:t>— 好多人因為外在環境唔滿意,就嬲到失控,因為佢哋做緊嘅嘢冇乜滿足感,又嚮往住其他嘢。但呢種煩躁只係表面嘅塵埃,一旦人搵到自己追求嘅嘢,就會消失無蹤。</w:t>
      </w:r>
    </w:p>
    <w:p w14:paraId="497DD86B" w14:textId="77777777" w:rsidR="00D742B9" w:rsidRPr="00041AE1" w:rsidRDefault="00D742B9" w:rsidP="00D742B9">
      <w:pPr>
        <w:rPr>
          <w:lang w:val="ru-RU"/>
        </w:rPr>
      </w:pPr>
    </w:p>
    <w:p w14:paraId="5FDEEF1C" w14:textId="42E1D69D" w:rsidR="00923824" w:rsidRPr="00041AE1" w:rsidRDefault="003273EF" w:rsidP="00D742B9">
      <w:pPr>
        <w:pStyle w:val="Heading4"/>
        <w:rPr>
          <w:lang w:val="ru-RU"/>
        </w:rPr>
      </w:pPr>
      <w:bookmarkStart w:id="207" w:name="_Toc196217983"/>
      <w:bookmarkStart w:id="208" w:name="_Toc196308671"/>
      <w:bookmarkStart w:id="209" w:name="_Toc242021486"/>
      <w:r>
        <w:rPr>
          <w:lang w:val="ru-RU"/>
        </w:rPr>
        <w:t>「</w:t>
      </w:r>
      <w:r w:rsidR="0052518D" w:rsidRPr="00041AE1">
        <w:rPr>
          <w:lang w:val="ru-RU"/>
        </w:rPr>
        <w:t>要發怒,但不可犯罪</w:t>
      </w:r>
      <w:r>
        <w:rPr>
          <w:lang w:val="ru-RU"/>
        </w:rPr>
        <w:t>」</w:t>
      </w:r>
      <w:bookmarkEnd w:id="207"/>
      <w:r w:rsidR="00663BD9">
        <w:rPr>
          <w:rStyle w:val="FootnoteReference"/>
          <w:lang w:val="ru-RU"/>
        </w:rPr>
        <w:footnoteReference w:id="64"/>
      </w:r>
      <w:bookmarkEnd w:id="208"/>
      <w:bookmarkEnd w:id="209"/>
    </w:p>
    <w:p w14:paraId="0687DE31" w14:textId="77777777" w:rsidR="00923824" w:rsidRPr="00041AE1" w:rsidRDefault="0052518D">
      <w:pPr>
        <w:pStyle w:val="paragraph"/>
        <w:spacing w:before="30" w:after="30"/>
        <w:ind w:left="60" w:right="60"/>
        <w:rPr>
          <w:lang w:val="ru-RU"/>
        </w:rPr>
      </w:pPr>
      <w:r w:rsidRPr="00041AE1">
        <w:rPr>
          <w:lang w:val="ru-RU"/>
        </w:rPr>
        <w:t xml:space="preserve">— 導師,憤慨係咪源於自私? </w:t>
      </w:r>
    </w:p>
    <w:p w14:paraId="2563A930" w14:textId="0162FC37" w:rsidR="00923824" w:rsidRPr="00041AE1" w:rsidRDefault="0052518D">
      <w:pPr>
        <w:pStyle w:val="paragraph"/>
        <w:spacing w:before="30" w:after="30"/>
        <w:ind w:left="60" w:right="60"/>
        <w:rPr>
          <w:lang w:val="ru-RU"/>
        </w:rPr>
      </w:pPr>
      <w:r w:rsidRPr="00041AE1">
        <w:rPr>
          <w:lang w:val="ru-RU"/>
        </w:rPr>
        <w:t>— 唔係成日都係咁。都有義憤、聖潔嘅憤怒。先知摩西手上拎住誡命石版,但當佢見到以色列人向金牛犢獻祭,就喺聖潔嘅義憤之下,將石版擲落地下摔爛。</w:t>
      </w:r>
      <w:r w:rsidR="00BD64A0">
        <w:rPr>
          <w:rStyle w:val="FootnoteReference"/>
          <w:lang w:val="ru-RU"/>
        </w:rPr>
        <w:footnoteReference w:id="65"/>
      </w:r>
      <w:r w:rsidRPr="00041AE1">
        <w:rPr>
          <w:lang w:val="ru-RU"/>
        </w:rPr>
        <w:t xml:space="preserve"> 摩西未上西奈山接受誡命之前,就喺</w:t>
      </w:r>
      <w:r w:rsidR="00BD64A0">
        <w:rPr>
          <w:rStyle w:val="FootnoteReference"/>
          <w:lang w:val="ru-RU"/>
        </w:rPr>
        <w:footnoteReference w:id="66"/>
      </w:r>
      <w:r w:rsidRPr="00041AE1">
        <w:rPr>
          <w:lang w:val="ru-RU"/>
        </w:rPr>
        <w:t xml:space="preserve"> 同以色列人講,等佢返嚟之前要點做。而且佢哋自己都見過西奈山頂嘅閃電,聽過山頂上嘅雷聲,但因為摩西返得咁耐,佢哋就開始自己去搵神。 佢哋去搵亞倫,對佢講:</w:t>
      </w:r>
      <w:r w:rsidR="003273EF">
        <w:rPr>
          <w:lang w:val="ru-RU"/>
        </w:rPr>
        <w:t>「</w:t>
      </w:r>
      <w:r w:rsidRPr="00041AE1">
        <w:rPr>
          <w:lang w:val="ru-RU"/>
        </w:rPr>
        <w:t>我哋唔知摩西發生咗乜嘢事。依家邊個會帶領我哋?幫我哋造啲神嚟帶領我哋。</w:t>
      </w:r>
      <w:r w:rsidR="003273EF">
        <w:rPr>
          <w:lang w:val="ru-RU"/>
        </w:rPr>
        <w:t>」</w:t>
      </w:r>
      <w:r w:rsidRPr="00041AE1">
        <w:rPr>
          <w:lang w:val="ru-RU"/>
        </w:rPr>
        <w:t>起初亞倫唔肯,但之後佢就妥協咗。 眾人就動手做,佢哋將離開埃及之前埃及人畀佢哋嘅所有金飾都投入爐中,</w:t>
      </w:r>
      <w:r w:rsidR="006A38BF">
        <w:rPr>
          <w:rStyle w:val="FootnoteReference"/>
          <w:lang w:val="ru-RU"/>
        </w:rPr>
        <w:footnoteReference w:id="67"/>
      </w:r>
      <w:r w:rsidRPr="00041AE1">
        <w:rPr>
          <w:lang w:val="ru-RU"/>
        </w:rPr>
        <w:t xml:space="preserve"> ,然後整咗隻金牛犢。佢哋將金牛犢立喺一大塊石頭上,就開始飲酒作樂。 「佢會帶領我哋</w:t>
      </w:r>
      <w:r w:rsidR="003273EF">
        <w:rPr>
          <w:lang w:val="ru-RU"/>
        </w:rPr>
        <w:t>,」</w:t>
      </w:r>
      <w:r w:rsidRPr="00041AE1">
        <w:rPr>
          <w:lang w:val="ru-RU"/>
        </w:rPr>
        <w:t>眾人答。然後上帝對摩西講:</w:t>
      </w:r>
      <w:r w:rsidR="003273EF">
        <w:rPr>
          <w:lang w:val="ru-RU"/>
        </w:rPr>
        <w:t>「</w:t>
      </w:r>
      <w:r w:rsidRPr="00041AE1">
        <w:rPr>
          <w:lang w:val="ru-RU"/>
        </w:rPr>
        <w:t>快啲落山,因為呢班人已經離棄咗我</w:t>
      </w:r>
      <w:r w:rsidR="003273EF">
        <w:rPr>
          <w:lang w:val="ru-RU"/>
        </w:rPr>
        <w:t>。」</w:t>
      </w:r>
      <w:r w:rsidRPr="00041AE1">
        <w:rPr>
          <w:lang w:val="ru-RU"/>
        </w:rPr>
        <w:t>摩西由西奈山落嚟嘅時候,聽到一陣陣呼喊聲。喺山下等緊佢嘅約書亞問:</w:t>
      </w:r>
      <w:r w:rsidR="003273EF">
        <w:rPr>
          <w:lang w:val="ru-RU"/>
        </w:rPr>
        <w:t>「</w:t>
      </w:r>
      <w:r w:rsidRPr="00041AE1">
        <w:rPr>
          <w:lang w:val="ru-RU"/>
        </w:rPr>
        <w:t>發生咩事?外邦人嚟咗!</w:t>
      </w:r>
      <w:r w:rsidR="003273EF">
        <w:rPr>
          <w:lang w:val="ru-RU"/>
        </w:rPr>
        <w:t>」</w:t>
      </w:r>
      <w:r w:rsidRPr="00041AE1">
        <w:rPr>
          <w:lang w:val="ru-RU"/>
        </w:rPr>
        <w:t xml:space="preserve"> </w:t>
      </w:r>
      <w:r w:rsidR="003273EF">
        <w:rPr>
          <w:lang w:val="ru-RU"/>
        </w:rPr>
        <w:lastRenderedPageBreak/>
        <w:t>「</w:t>
      </w:r>
      <w:r w:rsidRPr="00041AE1">
        <w:rPr>
          <w:lang w:val="ru-RU"/>
        </w:rPr>
        <w:t>嗰啲唔係戰吼,係歡</w:t>
      </w:r>
      <w:r w:rsidR="003273EF">
        <w:rPr>
          <w:lang w:val="ru-RU"/>
        </w:rPr>
        <w:t>呼聲。</w:t>
      </w:r>
      <w:r w:rsidRPr="00041AE1">
        <w:rPr>
          <w:lang w:val="ru-RU"/>
        </w:rPr>
        <w:t xml:space="preserve">」摩西答。佢哋行近啲,就見到啲人正喺慶祝,因為金牛犢會帶領佢哋入應許之地!你睇吓,嗰隻牛犢係用金整㗎!…摩西大發義憤,將律法石版擲落地下,摔得支離破碎。 </w:t>
      </w:r>
    </w:p>
    <w:p w14:paraId="7B5E506E" w14:textId="7BE44F05" w:rsidR="00923824" w:rsidRDefault="0052518D">
      <w:pPr>
        <w:pStyle w:val="paragraph"/>
        <w:spacing w:before="30" w:after="30"/>
        <w:ind w:left="60" w:right="60"/>
        <w:rPr>
          <w:lang w:val="ru-RU"/>
        </w:rPr>
      </w:pPr>
      <w:r w:rsidRPr="00041AE1">
        <w:rPr>
          <w:lang w:val="ru-RU"/>
        </w:rPr>
        <w:t>屬靈嘅人可能會發怒、義憤填胸或者大聲呼喊,但只會因為有嚴重嘅屬靈原因。佢哋心入面冇惡意,亦唔會傷害其他人。</w:t>
      </w:r>
      <w:r w:rsidR="003273EF">
        <w:rPr>
          <w:lang w:val="ru-RU"/>
        </w:rPr>
        <w:t>「</w:t>
      </w:r>
      <w:r w:rsidRPr="00041AE1">
        <w:rPr>
          <w:lang w:val="ru-RU"/>
        </w:rPr>
        <w:t>要發怒,但唔好犯罪</w:t>
      </w:r>
      <w:r w:rsidR="003273EF">
        <w:rPr>
          <w:lang w:val="ru-RU"/>
        </w:rPr>
        <w:t>」</w:t>
      </w:r>
      <w:r w:rsidRPr="00041AE1">
        <w:rPr>
          <w:lang w:val="ru-RU"/>
        </w:rPr>
        <w:t>──唔就係先知大衛講嘅嘢咩?</w:t>
      </w:r>
    </w:p>
    <w:p w14:paraId="3BF99CFB" w14:textId="77777777" w:rsidR="00D742B9" w:rsidRPr="00041AE1" w:rsidRDefault="00D742B9" w:rsidP="00D742B9">
      <w:pPr>
        <w:rPr>
          <w:lang w:val="ru-RU"/>
        </w:rPr>
      </w:pPr>
    </w:p>
    <w:p w14:paraId="6C407C6D" w14:textId="69F8BF0A" w:rsidR="00923824" w:rsidRPr="001A02ED" w:rsidRDefault="0052518D" w:rsidP="00D742B9">
      <w:pPr>
        <w:pStyle w:val="Heading4"/>
        <w:rPr>
          <w:lang w:val="ru-RU"/>
        </w:rPr>
      </w:pPr>
      <w:bookmarkStart w:id="210" w:name="_Toc196217984"/>
      <w:bookmarkStart w:id="211" w:name="_Toc196308672"/>
      <w:bookmarkStart w:id="212" w:name="_Toc242021487"/>
      <w:r w:rsidRPr="00041AE1">
        <w:rPr>
          <w:lang w:val="ru-RU"/>
        </w:rPr>
        <w:t>「我已經預備好自己,並冇灰心。</w:t>
      </w:r>
      <w:r w:rsidR="003273EF">
        <w:rPr>
          <w:lang w:val="ru-RU"/>
        </w:rPr>
        <w:t>」</w:t>
      </w:r>
      <w:bookmarkEnd w:id="210"/>
      <w:r w:rsidR="00467707">
        <w:rPr>
          <w:rStyle w:val="FootnoteReference"/>
          <w:lang w:val="ru-RU"/>
        </w:rPr>
        <w:footnoteReference w:id="68"/>
      </w:r>
      <w:bookmarkEnd w:id="211"/>
      <w:bookmarkEnd w:id="212"/>
    </w:p>
    <w:p w14:paraId="00F2542B" w14:textId="77777777" w:rsidR="00923824" w:rsidRPr="00041AE1" w:rsidRDefault="0052518D">
      <w:pPr>
        <w:pStyle w:val="paragraph"/>
        <w:spacing w:before="30" w:after="30"/>
        <w:ind w:left="60" w:right="60"/>
        <w:rPr>
          <w:lang w:val="ru-RU"/>
        </w:rPr>
      </w:pPr>
      <w:r w:rsidRPr="00041AE1">
        <w:rPr>
          <w:lang w:val="ru-RU"/>
        </w:rPr>
        <w:t xml:space="preserve">— 導師,我點樣先可以克服我嘅忿怒? </w:t>
      </w:r>
    </w:p>
    <w:p w14:paraId="6B939EC1" w14:textId="77777777" w:rsidR="00923824" w:rsidRPr="00041AE1" w:rsidRDefault="0052518D">
      <w:pPr>
        <w:pStyle w:val="paragraph"/>
        <w:spacing w:before="30" w:after="30"/>
        <w:ind w:left="60" w:right="60"/>
        <w:rPr>
          <w:lang w:val="ru-RU"/>
        </w:rPr>
      </w:pPr>
      <w:r w:rsidRPr="00041AE1">
        <w:rPr>
          <w:lang w:val="ru-RU"/>
        </w:rPr>
        <w:t xml:space="preserve">— 關鍵係唔好等佢去到憤怒嗰步。牛奶如果唔及時熄火,就會即刻滾瀉出嚟。 </w:t>
      </w:r>
    </w:p>
    <w:p w14:paraId="193E479B" w14:textId="77777777" w:rsidR="00923824" w:rsidRPr="00041AE1" w:rsidRDefault="0052518D">
      <w:pPr>
        <w:pStyle w:val="paragraph"/>
        <w:spacing w:before="30" w:after="30"/>
        <w:ind w:left="60" w:right="60"/>
        <w:rPr>
          <w:lang w:val="ru-RU"/>
        </w:rPr>
      </w:pPr>
      <w:r w:rsidRPr="00041AE1">
        <w:rPr>
          <w:lang w:val="ru-RU"/>
        </w:rPr>
        <w:t xml:space="preserve">— 咁樣點先可以避免去到嬲嘅程度? </w:t>
      </w:r>
    </w:p>
    <w:p w14:paraId="054DBD22" w14:textId="2F0F0B10" w:rsidR="00923824" w:rsidRPr="00041AE1" w:rsidRDefault="0052518D">
      <w:pPr>
        <w:pStyle w:val="paragraph"/>
        <w:spacing w:before="30" w:after="30"/>
        <w:ind w:left="60" w:right="60"/>
        <w:rPr>
          <w:lang w:val="ru-RU"/>
        </w:rPr>
      </w:pPr>
      <w:r w:rsidRPr="00041AE1">
        <w:rPr>
          <w:lang w:val="ru-RU"/>
        </w:rPr>
        <w:t>你要保持警惕。留意自己,抑制你嘅憤怒,唔好畀呢種激情喺你心入面生根。否則,就算你之後想用斧頭砍走佢,佢都會不斷長出新芽。 記住先知大衛所講:</w:t>
      </w:r>
      <w:r w:rsidR="003273EF">
        <w:rPr>
          <w:lang w:val="ru-RU"/>
        </w:rPr>
        <w:t>「</w:t>
      </w:r>
      <w:r w:rsidRPr="00041AE1">
        <w:rPr>
          <w:lang w:val="ru-RU"/>
        </w:rPr>
        <w:t>我預備自己,並不灰心</w:t>
      </w:r>
      <w:r w:rsidR="003273EF">
        <w:rPr>
          <w:lang w:val="ru-RU"/>
        </w:rPr>
        <w:t>。」</w:t>
      </w:r>
      <w:r w:rsidRPr="00041AE1">
        <w:rPr>
          <w:lang w:val="ru-RU"/>
        </w:rPr>
        <w:t>你知唔知有位和尚以前係點做?佢一出寮房,就會劃十字聖號,講:</w:t>
      </w:r>
      <w:r w:rsidR="003273EF">
        <w:rPr>
          <w:lang w:val="ru-RU"/>
        </w:rPr>
        <w:t>「</w:t>
      </w:r>
      <w:r w:rsidRPr="00041AE1">
        <w:rPr>
          <w:lang w:val="ru-RU"/>
        </w:rPr>
        <w:t>我主,保佑我免受誘惑。</w:t>
      </w:r>
      <w:r w:rsidR="003273EF">
        <w:rPr>
          <w:lang w:val="ru-RU"/>
        </w:rPr>
        <w:t>」</w:t>
      </w:r>
      <w:r w:rsidRPr="00041AE1">
        <w:rPr>
          <w:lang w:val="ru-RU"/>
        </w:rPr>
        <w:t xml:space="preserve">佢已經準備好面對誘惑,就好似喺度站崗咁。 佢會留心睇誘惑由邊個方向嚟,好等佢可以防禦。如果有兄弟對佢唔公平,佢都預咗,並以謙卑同柔和回應。你都要咁做。 </w:t>
      </w:r>
    </w:p>
    <w:p w14:paraId="125D8132" w14:textId="04D43E0C" w:rsidR="00923824" w:rsidRPr="00041AE1" w:rsidRDefault="0052518D">
      <w:pPr>
        <w:pStyle w:val="paragraph"/>
        <w:spacing w:before="30" w:after="30"/>
        <w:ind w:left="60" w:right="60"/>
        <w:rPr>
          <w:lang w:val="ru-RU"/>
        </w:rPr>
      </w:pPr>
      <w:r w:rsidRPr="00041AE1">
        <w:rPr>
          <w:lang w:val="ru-RU"/>
        </w:rPr>
        <w:t>— 導師,有時我一畀誘惑,就同自己講:</w:t>
      </w:r>
      <w:r w:rsidR="003273EF">
        <w:rPr>
          <w:lang w:val="ru-RU"/>
        </w:rPr>
        <w:t>「</w:t>
      </w:r>
      <w:r w:rsidRPr="00041AE1">
        <w:rPr>
          <w:lang w:val="ru-RU"/>
        </w:rPr>
        <w:t>我唔好出聲</w:t>
      </w:r>
      <w:r w:rsidR="003273EF">
        <w:rPr>
          <w:lang w:val="ru-RU"/>
        </w:rPr>
        <w:t>。」</w:t>
      </w:r>
      <w:r w:rsidRPr="00041AE1">
        <w:rPr>
          <w:lang w:val="ru-RU"/>
        </w:rPr>
        <w:t xml:space="preserve">但到頭來都撐唔住,忍唔住就發咗脾氣。 </w:t>
      </w:r>
    </w:p>
    <w:p w14:paraId="2832055A" w14:textId="75024F04" w:rsidR="00923824" w:rsidRPr="00041AE1" w:rsidRDefault="0052518D">
      <w:pPr>
        <w:pStyle w:val="paragraph"/>
        <w:spacing w:before="30" w:after="30"/>
        <w:ind w:left="60" w:right="60"/>
        <w:rPr>
          <w:lang w:val="ru-RU"/>
        </w:rPr>
      </w:pPr>
      <w:r w:rsidRPr="00041AE1">
        <w:rPr>
          <w:lang w:val="ru-RU"/>
        </w:rPr>
        <w:t>— 乜嘢意思「我發咗脾氣」?之後嗰股嘈吵去咗邊?係咪燒晒?睇嚟你欠缺咗少少謙卑,先至去到某個限度就忍唔住發脾氣。 你只需要再謙卑少少。講嘢之前,先念兩三遍「耶穌禱文</w:t>
      </w:r>
      <w:r w:rsidR="003273EF">
        <w:rPr>
          <w:lang w:val="ru-RU"/>
        </w:rPr>
        <w:t>」</w:t>
      </w:r>
      <w:r w:rsidRPr="00041AE1">
        <w:rPr>
          <w:lang w:val="ru-RU"/>
        </w:rPr>
        <w:t>,令自己頭腦清晰。有位婦女每次發脾氣,都會先念</w:t>
      </w:r>
      <w:r w:rsidR="003273EF">
        <w:rPr>
          <w:lang w:val="ru-RU"/>
        </w:rPr>
        <w:t>「使</w:t>
      </w:r>
      <w:r w:rsidRPr="00041AE1">
        <w:rPr>
          <w:lang w:val="ru-RU"/>
        </w:rPr>
        <w:t>徒</w:t>
      </w:r>
      <w:r w:rsidR="003273EF">
        <w:rPr>
          <w:lang w:val="ru-RU"/>
        </w:rPr>
        <w:t>信經」</w:t>
      </w:r>
      <w:r w:rsidRPr="00041AE1">
        <w:rPr>
          <w:lang w:val="ru-RU"/>
        </w:rPr>
        <w:t xml:space="preserve">,之後先開口。世人雖然世俗,但睇吓佢哋嘅努力程度! </w:t>
      </w:r>
    </w:p>
    <w:p w14:paraId="22040B4A" w14:textId="77777777" w:rsidR="00923824" w:rsidRPr="00041AE1" w:rsidRDefault="0052518D">
      <w:pPr>
        <w:pStyle w:val="paragraph"/>
        <w:spacing w:before="30" w:after="30"/>
        <w:ind w:left="60" w:right="60"/>
        <w:rPr>
          <w:lang w:val="ru-RU"/>
        </w:rPr>
      </w:pPr>
      <w:r w:rsidRPr="00041AE1">
        <w:rPr>
          <w:lang w:val="ru-RU"/>
        </w:rPr>
        <w:t xml:space="preserve">— 如果我唔鍾意其中一個姊妹嘅行為,我應該點做? </w:t>
      </w:r>
    </w:p>
    <w:p w14:paraId="1031D533" w14:textId="72081143" w:rsidR="00923824" w:rsidRDefault="0052518D">
      <w:pPr>
        <w:pStyle w:val="paragraph"/>
        <w:spacing w:before="30" w:after="30"/>
        <w:ind w:left="60" w:right="60"/>
        <w:rPr>
          <w:lang w:val="ru-RU"/>
        </w:rPr>
      </w:pPr>
      <w:r w:rsidRPr="00041AE1">
        <w:rPr>
          <w:lang w:val="ru-RU"/>
        </w:rPr>
        <w:t>— 要用愛心對待嗰位姊妹,嘗試用愛去寬容佢。咁樣可以幫助你自然而然保持一個持續良好嘅靈性狀態。當憤怒嘅激情襲來時,佢會發現你嘅心已經被愛佔據,冇位可留,就會離開。</w:t>
      </w:r>
    </w:p>
    <w:p w14:paraId="0A153EDD" w14:textId="77777777" w:rsidR="00D742B9" w:rsidRPr="00041AE1" w:rsidRDefault="00D742B9" w:rsidP="00D742B9">
      <w:pPr>
        <w:rPr>
          <w:lang w:val="ru-RU"/>
        </w:rPr>
      </w:pPr>
    </w:p>
    <w:p w14:paraId="62CCCBA9" w14:textId="77777777" w:rsidR="00923824" w:rsidRPr="00041AE1" w:rsidRDefault="0052518D" w:rsidP="00D742B9">
      <w:pPr>
        <w:pStyle w:val="Heading4"/>
        <w:rPr>
          <w:lang w:val="ru-RU"/>
        </w:rPr>
      </w:pPr>
      <w:bookmarkStart w:id="213" w:name="_Toc196217985"/>
      <w:bookmarkStart w:id="214" w:name="_Toc196308673"/>
      <w:bookmarkStart w:id="215" w:name="_Toc242021488"/>
      <w:r w:rsidRPr="00041AE1">
        <w:rPr>
          <w:lang w:val="ru-RU"/>
        </w:rPr>
        <w:t>透過謙卑同沉默,我哋就可以克服憤怒</w:t>
      </w:r>
      <w:bookmarkEnd w:id="213"/>
      <w:bookmarkEnd w:id="214"/>
      <w:bookmarkEnd w:id="215"/>
    </w:p>
    <w:p w14:paraId="65ADECD5" w14:textId="77777777" w:rsidR="00923824" w:rsidRPr="00041AE1" w:rsidRDefault="0052518D">
      <w:pPr>
        <w:pStyle w:val="paragraph"/>
        <w:spacing w:before="30" w:after="30"/>
        <w:ind w:left="60" w:right="60"/>
        <w:rPr>
          <w:lang w:val="ru-RU"/>
        </w:rPr>
      </w:pPr>
      <w:r w:rsidRPr="00041AE1">
        <w:rPr>
          <w:lang w:val="ru-RU"/>
        </w:rPr>
        <w:t xml:space="preserve">— 基羅納,一個人點樣先可以克服嬲氣? </w:t>
      </w:r>
    </w:p>
    <w:p w14:paraId="5C638A6F" w14:textId="77777777" w:rsidR="00923824" w:rsidRPr="00041AE1" w:rsidRDefault="0052518D">
      <w:pPr>
        <w:pStyle w:val="paragraph"/>
        <w:spacing w:before="30" w:after="30"/>
        <w:ind w:left="60" w:right="60"/>
        <w:rPr>
          <w:lang w:val="ru-RU"/>
        </w:rPr>
      </w:pPr>
      <w:r w:rsidRPr="00041AE1">
        <w:rPr>
          <w:lang w:val="ru-RU"/>
        </w:rPr>
        <w:t xml:space="preserve">— 我哋透過謙卑同沉默去克服憤怒。點解我哋會話蛇好有智慧?雖然佢有一樣強大嘅武器──毒液──可以傷害我哋,但一聽到 slightest noise,佢就即刻爬走:佢唔會正面衝撞,反而會退讓於我哋嘅憤怒。 同樣地,如果有人用言語冒犯你,就唔好回應。透過沉默,你就令對方失勢。有一次,隻叫Dikas嘅貓差啲就要喺我嘅房入面掐死隻細蟾蜍。隻細蟾蜍一動都冇動,Dikas就放過佢,走咗。 靠住佢嘅沉默同卑微,隻細青蛙…打敗咗隻貓。但如果佢有少少動,Dikas就會捉住佢,開始拋嚟拋去,打到好似打鼓咁。 </w:t>
      </w:r>
    </w:p>
    <w:p w14:paraId="71C2A31B" w14:textId="77777777" w:rsidR="00923824" w:rsidRPr="00041AE1" w:rsidRDefault="0052518D">
      <w:pPr>
        <w:pStyle w:val="paragraph"/>
        <w:spacing w:before="30" w:after="30"/>
        <w:ind w:left="60" w:right="60"/>
        <w:rPr>
          <w:lang w:val="ru-RU"/>
        </w:rPr>
      </w:pPr>
      <w:r w:rsidRPr="00041AE1">
        <w:rPr>
          <w:lang w:val="ru-RU"/>
        </w:rPr>
        <w:t xml:space="preserve">— 我同我姊姊有爭拗嘅時候,我哋都堅持己見,就會陷入僵局,最後我就會覺得好煩。 </w:t>
      </w:r>
    </w:p>
    <w:p w14:paraId="52F83A65" w14:textId="4553F917" w:rsidR="00923824" w:rsidRPr="00041AE1" w:rsidRDefault="0052518D">
      <w:pPr>
        <w:pStyle w:val="paragraph"/>
        <w:spacing w:before="30" w:after="30"/>
        <w:ind w:left="60" w:right="60"/>
        <w:rPr>
          <w:lang w:val="ru-RU"/>
        </w:rPr>
      </w:pPr>
      <w:r w:rsidRPr="00041AE1">
        <w:rPr>
          <w:lang w:val="ru-RU"/>
        </w:rPr>
        <w:t>「你睇,兩個人其中一個要先肯讓步;冇其他辦法。如果兩個人想拎條長板凳穿過條細門,就要一個先入,一個跟住入:否則,就拎唔入。當大家都堅持己見,就好似用石頭撞石頭──只會</w:t>
      </w:r>
      <w:r w:rsidRPr="00041AE1">
        <w:rPr>
          <w:lang w:val="ru-RU"/>
        </w:rPr>
        <w:lastRenderedPageBreak/>
        <w:t>火星四濺!」… 法拉斯人(</w:t>
      </w:r>
      <w:r w:rsidR="00581C75">
        <w:rPr>
          <w:rStyle w:val="FootnoteReference"/>
          <w:lang w:val="ru-RU"/>
        </w:rPr>
        <w:footnoteReference w:id="69"/>
      </w:r>
      <w:r w:rsidRPr="00041AE1">
        <w:rPr>
          <w:lang w:val="ru-RU"/>
        </w:rPr>
        <w:t xml:space="preserve"> )如果有人堅持己見,就會講:</w:t>
      </w:r>
      <w:r w:rsidR="003273EF">
        <w:rPr>
          <w:lang w:val="ru-RU"/>
        </w:rPr>
        <w:t>「</w:t>
      </w:r>
      <w:r w:rsidRPr="00041AE1">
        <w:rPr>
          <w:lang w:val="ru-RU"/>
        </w:rPr>
        <w:t>你隻山羊就做細隻啲,我隻就做細羊羔</w:t>
      </w:r>
      <w:r w:rsidR="002C73D4" w:rsidRPr="002C73D4">
        <w:rPr>
          <w:lang w:val="ru-RU"/>
        </w:rPr>
        <w:t>。</w:t>
      </w:r>
      <w:r w:rsidR="003273EF">
        <w:rPr>
          <w:lang w:val="ru-RU"/>
        </w:rPr>
        <w:t>」</w:t>
      </w:r>
      <w:r w:rsidR="002C73D4">
        <w:rPr>
          <w:rStyle w:val="FootnoteReference"/>
          <w:lang w:val="ru-RU"/>
        </w:rPr>
        <w:footnoteReference w:id="70"/>
      </w:r>
      <w:r w:rsidRPr="00041AE1">
        <w:rPr>
          <w:lang w:val="ru-RU"/>
        </w:rPr>
        <w:t xml:space="preserve"> ,咁樣就可以避免爭吵。 ,無論如何,肯退讓嘅人先至得勝,因為佢哋作出犧牲,而呢樣嘢帶嚟歡樂同和平。 </w:t>
      </w:r>
    </w:p>
    <w:p w14:paraId="17E50AA3" w14:textId="77777777" w:rsidR="00923824" w:rsidRPr="00041AE1" w:rsidRDefault="0052518D">
      <w:pPr>
        <w:pStyle w:val="paragraph"/>
        <w:spacing w:before="30" w:after="30"/>
        <w:ind w:left="60" w:right="60"/>
        <w:rPr>
          <w:lang w:val="ru-RU"/>
        </w:rPr>
      </w:pPr>
      <w:r w:rsidRPr="00041AE1">
        <w:rPr>
          <w:lang w:val="ru-RU"/>
        </w:rPr>
        <w:t xml:space="preserve">— 但如果一個人表面上表現得正確,肯退讓,卻心裏面仍然憤憤不平,呢又點算? </w:t>
      </w:r>
    </w:p>
    <w:p w14:paraId="48D5CFCE" w14:textId="77777777" w:rsidR="00923824" w:rsidRPr="00041AE1" w:rsidRDefault="0052518D">
      <w:pPr>
        <w:pStyle w:val="paragraph"/>
        <w:spacing w:before="30" w:after="30"/>
        <w:ind w:left="60" w:right="60"/>
        <w:rPr>
          <w:lang w:val="ru-RU"/>
        </w:rPr>
      </w:pPr>
      <w:r w:rsidRPr="00041AE1">
        <w:rPr>
          <w:lang w:val="ru-RU"/>
        </w:rPr>
        <w:t xml:space="preserve">— 呢就代表佢體內嘅老我仲未死,而佢正同佢掙扎。 </w:t>
      </w:r>
    </w:p>
    <w:p w14:paraId="4D91DB57" w14:textId="77777777" w:rsidR="00923824" w:rsidRPr="00041AE1" w:rsidRDefault="0052518D">
      <w:pPr>
        <w:pStyle w:val="paragraph"/>
        <w:spacing w:before="30" w:after="30"/>
        <w:ind w:left="60" w:right="60"/>
        <w:rPr>
          <w:lang w:val="ru-RU"/>
        </w:rPr>
      </w:pPr>
      <w:r w:rsidRPr="00041AE1">
        <w:rPr>
          <w:lang w:val="ru-RU"/>
        </w:rPr>
        <w:t xml:space="preserve">— 但係點解,Geronda,就算佢行為正確,都冇內心嘅平安? </w:t>
      </w:r>
    </w:p>
    <w:p w14:paraId="6F9879B6" w14:textId="59251C36" w:rsidR="00923824" w:rsidRPr="00041AE1" w:rsidRDefault="0052518D">
      <w:pPr>
        <w:pStyle w:val="paragraph"/>
        <w:spacing w:before="30" w:after="30"/>
        <w:ind w:left="60" w:right="60"/>
        <w:rPr>
          <w:lang w:val="ru-RU"/>
        </w:rPr>
      </w:pPr>
      <w:r w:rsidRPr="00041AE1">
        <w:rPr>
          <w:lang w:val="ru-RU"/>
        </w:rPr>
        <w:t>— 咁佢點樣先可以有平安?一個人要得平安,佢內心都要有正確嘅方向。咁憤怒同憂慮就會離開,上帝嘅平安就會進入嗰個人。當內心嘅平安嚟到,就會摧毀憤怒嘅蒸氣,靈魂嘅眼睛就會被潔淨,嗰個人就會開始睇得清楚。 正因如此,基督特別提到</w:t>
      </w:r>
      <w:r w:rsidR="003273EF">
        <w:rPr>
          <w:lang w:val="ru-RU"/>
        </w:rPr>
        <w:t>「</w:t>
      </w:r>
      <w:r w:rsidRPr="00041AE1">
        <w:rPr>
          <w:lang w:val="ru-RU"/>
        </w:rPr>
        <w:t>和平使者</w:t>
      </w:r>
      <w:r w:rsidR="003273EF">
        <w:rPr>
          <w:lang w:val="ru-RU"/>
        </w:rPr>
        <w:t>」</w:t>
      </w:r>
      <w:r w:rsidRPr="00041AE1">
        <w:rPr>
          <w:lang w:val="ru-RU"/>
        </w:rPr>
        <w:t>,並說他們</w:t>
      </w:r>
      <w:r w:rsidR="003273EF">
        <w:rPr>
          <w:lang w:val="ru-RU"/>
        </w:rPr>
        <w:t>「</w:t>
      </w:r>
      <w:r w:rsidRPr="00041AE1">
        <w:rPr>
          <w:lang w:val="ru-RU"/>
        </w:rPr>
        <w:t>必稱為神嘅孩子</w:t>
      </w:r>
      <w:r w:rsidR="003273EF">
        <w:rPr>
          <w:lang w:val="ru-RU"/>
        </w:rPr>
        <w:t>」。</w:t>
      </w:r>
      <w:r w:rsidR="000707AD">
        <w:rPr>
          <w:rStyle w:val="FootnoteReference"/>
          <w:lang w:val="ru-RU"/>
        </w:rPr>
        <w:footnoteReference w:id="71"/>
      </w:r>
      <w:r w:rsidRPr="00041AE1">
        <w:rPr>
          <w:lang w:val="ru-RU"/>
        </w:rPr>
        <w:t xml:space="preserve"> </w:t>
      </w:r>
    </w:p>
    <w:p w14:paraId="4782248B" w14:textId="77777777" w:rsidR="00923824" w:rsidRPr="00041AE1" w:rsidRDefault="00923824" w:rsidP="00D742B9">
      <w:pPr>
        <w:rPr>
          <w:lang w:val="ru-RU"/>
        </w:rPr>
      </w:pPr>
    </w:p>
    <w:p w14:paraId="66C0B1D9" w14:textId="29267C09" w:rsidR="00923824" w:rsidRPr="00041AE1" w:rsidRDefault="00923824" w:rsidP="00D742B9">
      <w:pPr>
        <w:rPr>
          <w:lang w:val="ru-RU"/>
        </w:rPr>
      </w:pPr>
    </w:p>
    <w:p w14:paraId="0973CB5F" w14:textId="10B526DD" w:rsidR="00923824" w:rsidRDefault="0052518D" w:rsidP="00D742B9">
      <w:pPr>
        <w:pStyle w:val="Heading3"/>
        <w:rPr>
          <w:lang w:val="ru-RU"/>
        </w:rPr>
      </w:pPr>
      <w:bookmarkStart w:id="216" w:name="_Toc196217986"/>
      <w:bookmarkStart w:id="217" w:name="_Toc196308674"/>
      <w:bookmarkStart w:id="218" w:name="_Toc242021489"/>
      <w:r w:rsidRPr="00041AE1">
        <w:rPr>
          <w:lang w:val="ru-RU"/>
        </w:rPr>
        <w:t>第三</w:t>
      </w:r>
      <w:r w:rsidR="00D742B9" w:rsidRPr="00041AE1">
        <w:rPr>
          <w:lang w:val="ru-RU"/>
        </w:rPr>
        <w:t>章</w:t>
      </w:r>
      <w:r w:rsidR="00D742B9">
        <w:rPr>
          <w:lang w:val="ru-RU"/>
        </w:rPr>
        <w:t xml:space="preserve"> </w:t>
      </w:r>
      <w:r w:rsidR="00D742B9">
        <w:rPr>
          <w:lang w:val="ru-RU"/>
        </w:rPr>
        <w:br/>
      </w:r>
      <w:r w:rsidRPr="00041AE1">
        <w:rPr>
          <w:lang w:val="ru-RU"/>
        </w:rPr>
        <w:t>摧毀靈魂嘅憂傷</w:t>
      </w:r>
      <w:bookmarkEnd w:id="216"/>
      <w:bookmarkEnd w:id="217"/>
      <w:bookmarkEnd w:id="218"/>
    </w:p>
    <w:p w14:paraId="7C20D8E4" w14:textId="77777777" w:rsidR="00D742B9" w:rsidRPr="00D742B9" w:rsidRDefault="00D742B9" w:rsidP="00D742B9">
      <w:pPr>
        <w:rPr>
          <w:lang w:val="ru-RU"/>
        </w:rPr>
      </w:pPr>
    </w:p>
    <w:p w14:paraId="3A4DA074" w14:textId="77777777" w:rsidR="00923824" w:rsidRPr="00041AE1" w:rsidRDefault="0052518D" w:rsidP="00D742B9">
      <w:pPr>
        <w:pStyle w:val="Heading4"/>
        <w:rPr>
          <w:lang w:val="ru-RU"/>
        </w:rPr>
      </w:pPr>
      <w:bookmarkStart w:id="219" w:name="_Toc196217987"/>
      <w:bookmarkStart w:id="220" w:name="_Toc196308675"/>
      <w:bookmarkStart w:id="221" w:name="_Toc242021490"/>
      <w:r w:rsidRPr="00041AE1">
        <w:rPr>
          <w:lang w:val="ru-RU"/>
        </w:rPr>
        <w:t>喜樂來自基督,憂愁則來自魔鬼</w:t>
      </w:r>
      <w:bookmarkEnd w:id="219"/>
      <w:bookmarkEnd w:id="220"/>
      <w:bookmarkEnd w:id="221"/>
    </w:p>
    <w:p w14:paraId="4F114AAC" w14:textId="77777777" w:rsidR="00923824" w:rsidRPr="00041AE1" w:rsidRDefault="0052518D">
      <w:pPr>
        <w:pStyle w:val="paragraph"/>
        <w:spacing w:before="30" w:after="30"/>
        <w:ind w:left="60" w:right="60"/>
        <w:rPr>
          <w:lang w:val="ru-RU"/>
        </w:rPr>
      </w:pPr>
      <w:r w:rsidRPr="00041AE1">
        <w:rPr>
          <w:lang w:val="ru-RU"/>
        </w:rPr>
        <w:t xml:space="preserve">— 基羅納,我近排心情好差。 </w:t>
      </w:r>
    </w:p>
    <w:p w14:paraId="656A7BBA" w14:textId="77777777" w:rsidR="00923824" w:rsidRPr="00041AE1" w:rsidRDefault="0052518D">
      <w:pPr>
        <w:pStyle w:val="paragraph"/>
        <w:spacing w:before="30" w:after="30"/>
        <w:ind w:left="60" w:right="60"/>
        <w:rPr>
          <w:lang w:val="ru-RU"/>
        </w:rPr>
      </w:pPr>
      <w:r w:rsidRPr="00041AE1">
        <w:rPr>
          <w:lang w:val="ru-RU"/>
        </w:rPr>
        <w:t xml:space="preserve">— 你點解咁低落?你啲船沉咗?你送咗佢哋去邊度?大西洋?真係有人喺呢種天氣出海?沉咗幾多艘? </w:t>
      </w:r>
    </w:p>
    <w:p w14:paraId="41198735" w14:textId="77777777" w:rsidR="00923824" w:rsidRPr="00041AE1" w:rsidRDefault="0052518D">
      <w:pPr>
        <w:pStyle w:val="paragraph"/>
        <w:spacing w:before="30" w:after="30"/>
        <w:ind w:left="60" w:right="60"/>
        <w:rPr>
          <w:lang w:val="ru-RU"/>
        </w:rPr>
      </w:pPr>
      <w:r w:rsidRPr="00041AE1">
        <w:rPr>
          <w:lang w:val="ru-RU"/>
        </w:rPr>
        <w:t xml:space="preserve">— 全部都沉咗,老爷。 </w:t>
      </w:r>
    </w:p>
    <w:p w14:paraId="0B64C0AB" w14:textId="77777777" w:rsidR="00923824" w:rsidRPr="00041AE1" w:rsidRDefault="0052518D">
      <w:pPr>
        <w:pStyle w:val="paragraph"/>
        <w:spacing w:before="30" w:after="30"/>
        <w:ind w:left="60" w:right="60"/>
        <w:rPr>
          <w:lang w:val="ru-RU"/>
        </w:rPr>
      </w:pPr>
      <w:r w:rsidRPr="00041AE1">
        <w:rPr>
          <w:lang w:val="ru-RU"/>
        </w:rPr>
        <w:t xml:space="preserve">— 好啊,咁你冇咩資產,就可以做個好修女啦! 點解你唔成日讚美上帝?你缺咗啲乜嘢?如果一個離基督好遠嘅人感到悲傷,我可以明白,但係如果一個離基督好近嘅人感到悲傷,就真係好難明白。畢竟,就算你好痛,基督都會撫平你嘅痛楚。 </w:t>
      </w:r>
    </w:p>
    <w:p w14:paraId="33400D61" w14:textId="77777777" w:rsidR="00923824" w:rsidRPr="00041AE1" w:rsidRDefault="0052518D">
      <w:pPr>
        <w:pStyle w:val="paragraph"/>
        <w:spacing w:before="30" w:after="30"/>
        <w:ind w:left="60" w:right="60"/>
        <w:rPr>
          <w:lang w:val="ru-RU"/>
        </w:rPr>
      </w:pPr>
      <w:r w:rsidRPr="00041AE1">
        <w:rPr>
          <w:lang w:val="ru-RU"/>
        </w:rPr>
        <w:t xml:space="preserve">人唔可以有苦澀嘅悲傷,因為如果你將悲傷帶去畀基督,就會變成甘甜嘅甘露。如果有人有悲傷,就代表佢冇將悲傷帶去畀基督。 </w:t>
      </w:r>
    </w:p>
    <w:p w14:paraId="3B4E10FD" w14:textId="77777777" w:rsidR="00923824" w:rsidRPr="00041AE1" w:rsidRDefault="0052518D">
      <w:pPr>
        <w:pStyle w:val="paragraph"/>
        <w:spacing w:before="30" w:after="30"/>
        <w:ind w:left="60" w:right="60"/>
        <w:rPr>
          <w:lang w:val="ru-RU"/>
        </w:rPr>
      </w:pPr>
      <w:r w:rsidRPr="00041AE1">
        <w:rPr>
          <w:lang w:val="ru-RU"/>
        </w:rPr>
        <w:t xml:space="preserve">喜樂來自基督,憂愁則來自魔鬼。如果你知道我每次見到一個和尚面帶菜販被剝奪利潤時那樣的神色,我究竟有幾咁心痛,就好了。 為神而悲傷就完全唔同──呢種眼淚帶嚟喜樂。呢時,人會歡欣雀躍。佢嘅沉默同鎮定好似將蜂蜜注入心田。當我見到咁嘅人,就好想親佢嘅腳。 </w:t>
      </w:r>
    </w:p>
    <w:p w14:paraId="3CEE9014" w14:textId="77777777" w:rsidR="00923824" w:rsidRPr="00041AE1" w:rsidRDefault="0052518D">
      <w:pPr>
        <w:pStyle w:val="paragraph"/>
        <w:spacing w:before="30" w:after="30"/>
        <w:ind w:left="60" w:right="60"/>
        <w:rPr>
          <w:lang w:val="ru-RU"/>
        </w:rPr>
      </w:pPr>
      <w:r w:rsidRPr="00041AE1">
        <w:rPr>
          <w:lang w:val="ru-RU"/>
        </w:rPr>
        <w:t xml:space="preserve">— 人要點樣先知道自己嘅悲傷係真係為神而悲? </w:t>
      </w:r>
    </w:p>
    <w:p w14:paraId="271A24C3" w14:textId="77777777" w:rsidR="00923824" w:rsidRPr="00041AE1" w:rsidRDefault="0052518D">
      <w:pPr>
        <w:pStyle w:val="paragraph"/>
        <w:spacing w:before="30" w:after="30"/>
        <w:ind w:left="60" w:right="60"/>
        <w:rPr>
          <w:lang w:val="ru-RU"/>
        </w:rPr>
      </w:pPr>
      <w:r w:rsidRPr="00041AE1">
        <w:rPr>
          <w:lang w:val="ru-RU"/>
        </w:rPr>
        <w:t>— 假設一個人犯咗罪,感到好痛苦。如果佢因為令基督傷心而悲傷,咁佢心入面就會感到一種甜美嘅痛楚,因為上帝會將甘甜、神聖嘅安慰傾注喺佢靈魂入面。呢種就係為上帝而悲傷。 但如果一個人一直處於憂傷、恐懼同絕望嘅狀態,就要明白呢種憂傷唔係出於上帝。為上帝</w:t>
      </w:r>
      <w:r w:rsidRPr="00041AE1">
        <w:rPr>
          <w:lang w:val="ru-RU"/>
        </w:rPr>
        <w:lastRenderedPageBreak/>
        <w:t xml:space="preserve">而憂傷其實係屬靈嘅喜樂;佢會帶嚟心靈嘅安慰。相反,唔係出於上帝嘅憂傷,就必然會帶嚟恐懼同絕望。 </w:t>
      </w:r>
    </w:p>
    <w:p w14:paraId="310109FC" w14:textId="68329F7E" w:rsidR="00923824" w:rsidRPr="00041AE1" w:rsidRDefault="0052518D">
      <w:pPr>
        <w:pStyle w:val="paragraph"/>
        <w:spacing w:before="30" w:after="30"/>
        <w:ind w:left="60" w:right="60"/>
        <w:rPr>
          <w:lang w:val="ru-RU"/>
        </w:rPr>
      </w:pPr>
      <w:r w:rsidRPr="00041AE1">
        <w:rPr>
          <w:lang w:val="ru-RU"/>
        </w:rPr>
        <w:t>— 咁如果,Geronda,有位屬靈人因為有個異端分子濫用佢嘅名,害緊人而感到憂慮,點算好?</w:t>
      </w:r>
      <w:r w:rsidR="002E660C">
        <w:rPr>
          <w:rStyle w:val="FootnoteReference"/>
          <w:lang w:val="ru-RU"/>
        </w:rPr>
        <w:footnoteReference w:id="72"/>
      </w:r>
      <w:r w:rsidRPr="00041AE1">
        <w:rPr>
          <w:lang w:val="ru-RU"/>
        </w:rPr>
        <w:t xml:space="preserve"> </w:t>
      </w:r>
    </w:p>
    <w:p w14:paraId="0FE8C46B" w14:textId="132D8D9B" w:rsidR="00923824" w:rsidRDefault="0052518D">
      <w:pPr>
        <w:pStyle w:val="paragraph"/>
        <w:spacing w:before="30" w:after="30"/>
        <w:ind w:left="60" w:right="60"/>
        <w:rPr>
          <w:lang w:val="ru-RU"/>
        </w:rPr>
      </w:pPr>
      <w:r w:rsidRPr="00041AE1">
        <w:rPr>
          <w:lang w:val="ru-RU"/>
        </w:rPr>
        <w:t>— 呢份悲傷係合理嘅;人要感受到,因為有好多人都受到傷害。但就算咁,都要用靈性去回應。如果一個人謙卑咁接受一切,並講:</w:t>
      </w:r>
      <w:r w:rsidR="003273EF">
        <w:rPr>
          <w:lang w:val="ru-RU"/>
        </w:rPr>
        <w:t>「</w:t>
      </w:r>
      <w:r w:rsidRPr="00041AE1">
        <w:rPr>
          <w:lang w:val="ru-RU"/>
        </w:rPr>
        <w:t>我嘅神啊,我唔想人受苦;求你開悟佢哋,令佢哋明白真理</w:t>
      </w:r>
      <w:r w:rsidR="003273EF">
        <w:rPr>
          <w:lang w:val="ru-RU"/>
        </w:rPr>
        <w:t>。」</w:t>
      </w:r>
      <w:r w:rsidRPr="00041AE1">
        <w:rPr>
          <w:lang w:val="ru-RU"/>
        </w:rPr>
        <w:t>咁佢就會得到平安。 但如果佢哋開始憂慮,話:</w:t>
      </w:r>
      <w:r w:rsidR="003273EF">
        <w:rPr>
          <w:lang w:val="ru-RU"/>
        </w:rPr>
        <w:t>「</w:t>
      </w:r>
      <w:r w:rsidRPr="00041AE1">
        <w:rPr>
          <w:lang w:val="ru-RU"/>
        </w:rPr>
        <w:t>我應該點做?有人用緊我嘅名去害人</w:t>
      </w:r>
      <w:r w:rsidR="003273EF">
        <w:rPr>
          <w:lang w:val="ru-RU"/>
        </w:rPr>
        <w:t>。」</w:t>
      </w:r>
      <w:r w:rsidRPr="00041AE1">
        <w:rPr>
          <w:lang w:val="ru-RU"/>
        </w:rPr>
        <w:t>咁佢哋就搵唔到平安。無論如何,如果一個人冇錯,良心無愧,就算佢哋畀人帶嚟痛苦,都會得到好大嘅安慰。</w:t>
      </w:r>
    </w:p>
    <w:p w14:paraId="2E57094C" w14:textId="77777777" w:rsidR="00D742B9" w:rsidRPr="00041AE1" w:rsidRDefault="00D742B9" w:rsidP="00D742B9">
      <w:pPr>
        <w:rPr>
          <w:lang w:val="ru-RU"/>
        </w:rPr>
      </w:pPr>
    </w:p>
    <w:p w14:paraId="6FC3F55D" w14:textId="77777777" w:rsidR="00923824" w:rsidRPr="00041AE1" w:rsidRDefault="0052518D" w:rsidP="00D742B9">
      <w:pPr>
        <w:pStyle w:val="Heading4"/>
        <w:rPr>
          <w:lang w:val="ru-RU"/>
        </w:rPr>
      </w:pPr>
      <w:bookmarkStart w:id="222" w:name="_Toc196217988"/>
      <w:bookmarkStart w:id="223" w:name="_Toc196308676"/>
      <w:bookmarkStart w:id="224" w:name="_Toc242021491"/>
      <w:r w:rsidRPr="00041AE1">
        <w:rPr>
          <w:lang w:val="ru-RU"/>
        </w:rPr>
        <w:t>自私永遠帶來悲傷同恐懼</w:t>
      </w:r>
      <w:bookmarkEnd w:id="222"/>
      <w:bookmarkEnd w:id="223"/>
      <w:bookmarkEnd w:id="224"/>
    </w:p>
    <w:p w14:paraId="4BA8EF57" w14:textId="77777777" w:rsidR="00923824" w:rsidRPr="00041AE1" w:rsidRDefault="0052518D">
      <w:pPr>
        <w:pStyle w:val="paragraph"/>
        <w:spacing w:before="30" w:after="30"/>
        <w:ind w:left="60" w:right="60"/>
        <w:rPr>
          <w:lang w:val="ru-RU"/>
        </w:rPr>
      </w:pPr>
      <w:r w:rsidRPr="00041AE1">
        <w:rPr>
          <w:i/>
          <w:iCs/>
          <w:lang w:val="ru-RU"/>
        </w:rPr>
        <w:t xml:space="preserve">— </w:t>
      </w:r>
      <w:r w:rsidRPr="00041AE1">
        <w:rPr>
          <w:lang w:val="ru-RU"/>
        </w:rPr>
        <w:t xml:space="preserve">Geronda,我一直諗住我嗰次令你唔開心嘅錯,我好傷心。 </w:t>
      </w:r>
    </w:p>
    <w:p w14:paraId="2AF2AE81" w14:textId="77777777" w:rsidR="00923824" w:rsidRPr="00041AE1" w:rsidRDefault="0052518D">
      <w:pPr>
        <w:pStyle w:val="paragraph"/>
        <w:spacing w:before="30" w:after="30"/>
        <w:ind w:left="60" w:right="60"/>
        <w:rPr>
          <w:lang w:val="ru-RU"/>
        </w:rPr>
      </w:pPr>
      <w:r w:rsidRPr="00041AE1">
        <w:rPr>
          <w:lang w:val="ru-RU"/>
        </w:rPr>
        <w:t xml:space="preserve">— 唔好再諗啦;嗰啲都係過去嘅事。咁樣只會令你更困擾,對你冇半點幫助。不過將來小心啲都無妨。繼續努力。 人人都做錯嘢,但好主作為我哋嘅天父,會保護我哋。為咗呢個,佢設有聖人;為咗呢個,佢賜畀每個人一位守護天使保護佢哋;為咗呢個,佢揀出有靈性嘅人去幫助其他人。 </w:t>
      </w:r>
    </w:p>
    <w:p w14:paraId="3B1D52CC" w14:textId="77777777" w:rsidR="00923824" w:rsidRPr="00041AE1" w:rsidRDefault="0052518D">
      <w:pPr>
        <w:pStyle w:val="paragraph"/>
        <w:spacing w:before="30" w:after="30"/>
        <w:ind w:left="60" w:right="60"/>
        <w:rPr>
          <w:lang w:val="ru-RU"/>
        </w:rPr>
      </w:pPr>
      <w:r w:rsidRPr="00041AE1">
        <w:rPr>
          <w:lang w:val="ru-RU"/>
        </w:rPr>
        <w:t xml:space="preserve">— 基羅納,我因自己嘅失敗而沉重悲傷,我為抗爭而感到疲憊。 </w:t>
      </w:r>
    </w:p>
    <w:p w14:paraId="6EFE1DF8" w14:textId="77777777" w:rsidR="00923824" w:rsidRPr="00041AE1" w:rsidRDefault="0052518D">
      <w:pPr>
        <w:pStyle w:val="paragraph"/>
        <w:spacing w:before="30" w:after="30"/>
        <w:ind w:left="60" w:right="60"/>
        <w:rPr>
          <w:lang w:val="ru-RU"/>
        </w:rPr>
      </w:pPr>
      <w:r w:rsidRPr="00041AE1">
        <w:rPr>
          <w:lang w:val="ru-RU"/>
        </w:rPr>
        <w:t xml:space="preserve">— 呢就係因為自私。你唔肯讓步,所以你先攰到冇晒力。 冇謙卑、冇懺悔、冇痛悔,但有自私,而自私永遠帶嚟悲傷同恐懼。當一個人冇懺悔,就會因為自己嘅自私、想討好人,又或者喺人眼中跌咗份,而感到憂傷;然後焦慮、苦毒同痛苦就會住喺佢心入面。 </w:t>
      </w:r>
    </w:p>
    <w:p w14:paraId="25D0A656" w14:textId="77777777" w:rsidR="00923824" w:rsidRPr="00041AE1" w:rsidRDefault="0052518D">
      <w:pPr>
        <w:pStyle w:val="paragraph"/>
        <w:spacing w:before="30" w:after="30"/>
        <w:ind w:left="60" w:right="60"/>
        <w:rPr>
          <w:lang w:val="ru-RU"/>
        </w:rPr>
      </w:pPr>
      <w:r w:rsidRPr="00041AE1">
        <w:rPr>
          <w:lang w:val="ru-RU"/>
        </w:rPr>
        <w:t xml:space="preserve">— 咁,如果一個人喺跌倒之後好受困擾,係咪一定係因為自私? </w:t>
      </w:r>
    </w:p>
    <w:p w14:paraId="5089F2CE" w14:textId="77777777" w:rsidR="00923824" w:rsidRPr="00041AE1" w:rsidRDefault="0052518D">
      <w:pPr>
        <w:pStyle w:val="paragraph"/>
        <w:spacing w:before="30" w:after="30"/>
        <w:ind w:left="60" w:right="60"/>
        <w:rPr>
          <w:lang w:val="ru-RU"/>
        </w:rPr>
      </w:pPr>
      <w:r w:rsidRPr="00041AE1">
        <w:rPr>
          <w:lang w:val="ru-RU"/>
        </w:rPr>
        <w:t xml:space="preserve">— 唔係成日都係。佢亦可以源於熱誠。當一個人因為嫉妒同熱誠而深感困擾,就會得到極大嘅安慰,呢種安慰唔單止撐起靈魂,連身體都會感到輕快。 </w:t>
      </w:r>
    </w:p>
    <w:p w14:paraId="5734A034" w14:textId="77777777" w:rsidR="00923824" w:rsidRPr="00041AE1" w:rsidRDefault="0052518D">
      <w:pPr>
        <w:pStyle w:val="paragraph"/>
        <w:spacing w:before="30" w:after="30"/>
        <w:ind w:left="60" w:right="60"/>
        <w:rPr>
          <w:lang w:val="ru-RU"/>
        </w:rPr>
      </w:pPr>
      <w:r w:rsidRPr="00041AE1">
        <w:rPr>
          <w:lang w:val="ru-RU"/>
        </w:rPr>
        <w:t xml:space="preserve">— 但我又點樣分辨自己係咪因為熱誠而受苦? </w:t>
      </w:r>
    </w:p>
    <w:p w14:paraId="18F2BCCA" w14:textId="77777777" w:rsidR="00923824" w:rsidRPr="00041AE1" w:rsidRDefault="0052518D">
      <w:pPr>
        <w:pStyle w:val="paragraph"/>
        <w:spacing w:before="30" w:after="30"/>
        <w:ind w:left="60" w:right="60"/>
        <w:rPr>
          <w:lang w:val="ru-RU"/>
        </w:rPr>
      </w:pPr>
      <w:r w:rsidRPr="00041AE1">
        <w:rPr>
          <w:lang w:val="ru-RU"/>
        </w:rPr>
        <w:t xml:space="preserve">— 因為熱誠而痛苦嘅人,會將所有錯都怪晒自己;但因為自私而痛苦嘅人,就將所有錯都怪晒人,仲話自己畀人唔公平對待。當佢哋嘅自私畀人質疑,就會耍脾氣唔再講嘢…… 就係今日,我因為佢哋嘅錯責備咗兩位姊妹。佢哋都好唔開心,垂低頭。 </w:t>
      </w:r>
    </w:p>
    <w:p w14:paraId="33415951" w14:textId="5C0C7AA8" w:rsidR="00923824" w:rsidRDefault="0052518D">
      <w:pPr>
        <w:pStyle w:val="paragraph"/>
        <w:spacing w:before="30" w:after="30"/>
        <w:ind w:left="60" w:right="60"/>
        <w:rPr>
          <w:lang w:val="ru-RU"/>
        </w:rPr>
      </w:pPr>
      <w:r w:rsidRPr="00041AE1">
        <w:rPr>
          <w:lang w:val="ru-RU"/>
        </w:rPr>
        <w:t>但其中一個係因為佢嘅勤力而難過,因為佢嘅錯誤令我好失望;另一個就係因為佢嘅自私。第一個連望我一眼都唔敢。另一個就為咗保住自己嘅面子,即刻開始搵藉口,完全唔理自己嘅錯誤有幾嚴重。 佢心諗:</w:t>
      </w:r>
      <w:r w:rsidR="003273EF">
        <w:rPr>
          <w:lang w:val="ru-RU"/>
        </w:rPr>
        <w:t>「</w:t>
      </w:r>
      <w:r w:rsidRPr="00041AE1">
        <w:rPr>
          <w:lang w:val="ru-RU"/>
        </w:rPr>
        <w:t>我而家喺人眼中失晒面,佢哋唔會再信我。我點樣先可以為自己嘅錯開脫,唔好令自己聲名受損?</w:t>
      </w:r>
      <w:r w:rsidR="003273EF">
        <w:rPr>
          <w:lang w:val="ru-RU"/>
        </w:rPr>
        <w:t>」</w:t>
      </w:r>
      <w:r w:rsidRPr="00041AE1">
        <w:rPr>
          <w:lang w:val="ru-RU"/>
        </w:rPr>
        <w:t>如果佢當時承認咗錯誤,全數攬埋責任,佢本可以得到安慰。但佢偏偏想為自己開脫,結果心靈得唔到半點寧靜。 當我哋為自己搵藉口嘅時候,就畀咗魔鬼可乘之機,佢會用微妙嘅方法影響我哋,令我哋陷入憂傷。但當我哋為自己嘅行為完全負責,上帝就會承擔我哋所有嘅重擔。 所以,我哋要決定揀邊個:帶嚟平安嘅謙卑,定帶嚟憂愁、恐懼同困擾嘅自私?</w:t>
      </w:r>
    </w:p>
    <w:p w14:paraId="1E27DB8A" w14:textId="77777777" w:rsidR="00D742B9" w:rsidRPr="00041AE1" w:rsidRDefault="00D742B9" w:rsidP="00D742B9">
      <w:pPr>
        <w:rPr>
          <w:lang w:val="ru-RU"/>
        </w:rPr>
      </w:pPr>
    </w:p>
    <w:p w14:paraId="6D0C3A49" w14:textId="77777777" w:rsidR="00923824" w:rsidRPr="00041AE1" w:rsidRDefault="0052518D" w:rsidP="00D742B9">
      <w:pPr>
        <w:pStyle w:val="Heading4"/>
        <w:rPr>
          <w:lang w:val="ru-RU"/>
        </w:rPr>
      </w:pPr>
      <w:bookmarkStart w:id="225" w:name="_Toc196217989"/>
      <w:bookmarkStart w:id="226" w:name="_Toc196308677"/>
      <w:bookmarkStart w:id="227" w:name="_Toc242021492"/>
      <w:r w:rsidRPr="00041AE1">
        <w:rPr>
          <w:lang w:val="ru-RU"/>
        </w:rPr>
        <w:lastRenderedPageBreak/>
        <w:t>一個唔知感恩嘅人永遠都唔開心</w:t>
      </w:r>
      <w:bookmarkEnd w:id="225"/>
      <w:bookmarkEnd w:id="226"/>
      <w:bookmarkEnd w:id="227"/>
    </w:p>
    <w:p w14:paraId="0924F5C3" w14:textId="77777777" w:rsidR="00923824" w:rsidRPr="00041AE1" w:rsidRDefault="0052518D">
      <w:pPr>
        <w:pStyle w:val="paragraph"/>
        <w:spacing w:before="30" w:after="30"/>
        <w:ind w:left="60" w:right="60"/>
        <w:rPr>
          <w:lang w:val="ru-RU"/>
        </w:rPr>
      </w:pPr>
      <w:r w:rsidRPr="00041AE1">
        <w:rPr>
          <w:lang w:val="ru-RU"/>
        </w:rPr>
        <w:t xml:space="preserve">— 點解好多人,就算擁有晒一切,仍然感到恐懼同憂傷? </w:t>
      </w:r>
    </w:p>
    <w:p w14:paraId="69F4FB66" w14:textId="77777777" w:rsidR="00923824" w:rsidRPr="00041AE1" w:rsidRDefault="0052518D">
      <w:pPr>
        <w:pStyle w:val="paragraph"/>
        <w:spacing w:before="30" w:after="30"/>
        <w:ind w:left="60" w:right="60"/>
        <w:rPr>
          <w:lang w:val="ru-RU"/>
        </w:rPr>
      </w:pPr>
      <w:r w:rsidRPr="00041AE1">
        <w:rPr>
          <w:lang w:val="ru-RU"/>
        </w:rPr>
        <w:t xml:space="preserve">— 如果你見到一個人畀恐懼、憂慮同悲傷壓倒,雖然佢乜都有,就要知道佢冇上帝。 </w:t>
      </w:r>
    </w:p>
    <w:p w14:paraId="765D75C8" w14:textId="0D682BCF" w:rsidR="00923824" w:rsidRPr="00041AE1" w:rsidRDefault="00421310">
      <w:pPr>
        <w:pStyle w:val="paragraph"/>
        <w:spacing w:before="30" w:after="30"/>
        <w:ind w:left="60" w:right="60"/>
        <w:rPr>
          <w:lang w:val="ru-RU"/>
        </w:rPr>
      </w:pPr>
      <w:r>
        <w:rPr>
          <w:rStyle w:val="FootnoteReference"/>
          <w:lang w:val="ru-RU"/>
        </w:rPr>
        <w:footnoteReference w:id="73"/>
      </w:r>
      <w:r w:rsidR="0052518D" w:rsidRPr="00041AE1">
        <w:rPr>
          <w:lang w:val="ru-RU"/>
        </w:rPr>
        <w:t xml:space="preserve">任何擁有一切──包括物質財富同健康──卻唔向神感恩,反而提出新嘅無理要求,埋怨同投訴嘅人,無疑正為自己喺地獄預留一個位置。 知道感恩嘅人,對任何嘢都心滿意足。佢哋每日都會諗吓上帝畀咗佢哋啲咩,並且為此歡喜。但如果一個人唔知感恩,佢對任何嘢都唔滿意,為每件細微嘅事嘈吵,結果就要受苦。 假設佢哋唔鍾意太陽,跟住Vardaris(北風)開始吹,帶嚟寒冷……佢哋唔鍾意太陽,依家就要凍到發抖。 </w:t>
      </w:r>
    </w:p>
    <w:p w14:paraId="7A7C71EA" w14:textId="77777777" w:rsidR="00923824" w:rsidRPr="00041AE1" w:rsidRDefault="0052518D">
      <w:pPr>
        <w:pStyle w:val="paragraph"/>
        <w:spacing w:before="30" w:after="30"/>
        <w:ind w:left="60" w:right="60"/>
        <w:rPr>
          <w:lang w:val="ru-RU"/>
        </w:rPr>
      </w:pPr>
      <w:r w:rsidRPr="00041AE1">
        <w:rPr>
          <w:lang w:val="ru-RU"/>
        </w:rPr>
        <w:t xml:space="preserve">— 老爹,你講呢番說話想表達乜嘢? </w:t>
      </w:r>
    </w:p>
    <w:p w14:paraId="132B0C61" w14:textId="77777777" w:rsidR="00923824" w:rsidRPr="00041AE1" w:rsidRDefault="0052518D">
      <w:pPr>
        <w:pStyle w:val="paragraph"/>
        <w:spacing w:before="30" w:after="30"/>
        <w:ind w:left="60" w:right="60"/>
        <w:rPr>
          <w:lang w:val="ru-RU"/>
        </w:rPr>
      </w:pPr>
      <w:r w:rsidRPr="00041AE1">
        <w:rPr>
          <w:lang w:val="ru-RU"/>
        </w:rPr>
        <w:t xml:space="preserve">「我意思係,如果我哋唔識得珍惜上帝賜畀我哋嘅福氣,反而成日埋怨,試煉就會嚟,令我哋縮埋一團。」 我同你講真嘅:任何人如果性格咁,成日嘈嘈鬧鬧,就要知道上帝會畀你一巴,好等你今生最少還清部分債。如果嗰巴唔嚟,就更加唔好;到時你喺來世要一次過還晒所有債。 </w:t>
      </w:r>
    </w:p>
    <w:p w14:paraId="7586AE24" w14:textId="77777777" w:rsidR="00923824" w:rsidRPr="00041AE1" w:rsidRDefault="0052518D">
      <w:pPr>
        <w:pStyle w:val="paragraph"/>
        <w:spacing w:before="30" w:after="30"/>
        <w:ind w:left="60" w:right="60"/>
        <w:rPr>
          <w:lang w:val="ru-RU"/>
        </w:rPr>
      </w:pPr>
      <w:r w:rsidRPr="00041AE1">
        <w:rPr>
          <w:lang w:val="ru-RU"/>
        </w:rPr>
        <w:t xml:space="preserve">— 咁,埋怨會唔會變成習慣? </w:t>
      </w:r>
    </w:p>
    <w:p w14:paraId="4AD3912A" w14:textId="77777777" w:rsidR="00923824" w:rsidRPr="00041AE1" w:rsidRDefault="0052518D">
      <w:pPr>
        <w:pStyle w:val="paragraph"/>
        <w:spacing w:before="30" w:after="30"/>
        <w:ind w:left="60" w:right="60"/>
        <w:rPr>
          <w:lang w:val="ru-RU"/>
        </w:rPr>
      </w:pPr>
      <w:r w:rsidRPr="00041AE1">
        <w:rPr>
          <w:lang w:val="ru-RU"/>
        </w:rPr>
        <w:t xml:space="preserve">— 埋怨會變成習慣,因為埋怨之後會再埋怨,投訴之後會再投訴。播下投訴種子的人,收穫的也是投訴,並積聚恐懼;但播下讚美種子的人,將永遠品嚐到神聖的喜樂與祝福。 一個成日埋怨嘅人,無論上帝賜咗幾多福氣,佢都感覺唔到。所以,上帝嘅恩典就離開佢,試探就開始入侵。試探喺佢行路嘅每一步都跟住佢,佢生命中嘅一切都變得亂七八糟。但上帝自己會用祂嘅恩賜去追隨感恩嘅人。 </w:t>
      </w:r>
    </w:p>
    <w:p w14:paraId="3174DC4A" w14:textId="148002BA" w:rsidR="00923824" w:rsidRDefault="0052518D">
      <w:pPr>
        <w:pStyle w:val="paragraph"/>
        <w:spacing w:before="30" w:after="30"/>
        <w:ind w:left="60" w:right="60"/>
        <w:rPr>
          <w:lang w:val="ru-RU"/>
        </w:rPr>
      </w:pPr>
      <w:r w:rsidRPr="00041AE1">
        <w:rPr>
          <w:lang w:val="ru-RU"/>
        </w:rPr>
        <w:t>不感恩係一件大罪,連基督自己都曾譴責。</w:t>
      </w:r>
      <w:r w:rsidR="003273EF">
        <w:rPr>
          <w:lang w:val="ru-RU"/>
        </w:rPr>
        <w:t>「</w:t>
      </w:r>
      <w:r w:rsidRPr="00041AE1">
        <w:rPr>
          <w:lang w:val="ru-RU"/>
        </w:rPr>
        <w:t>豈不是十個人都得潔淨?其餘九個人在哪裡?</w:t>
      </w:r>
      <w:r w:rsidR="003273EF">
        <w:rPr>
          <w:lang w:val="ru-RU"/>
        </w:rPr>
        <w:t>」</w:t>
      </w:r>
      <w:r w:rsidR="00B40069">
        <w:rPr>
          <w:rStyle w:val="FootnoteReference"/>
          <w:lang w:val="ru-RU"/>
        </w:rPr>
        <w:footnoteReference w:id="74"/>
      </w:r>
      <w:r w:rsidRPr="00041AE1">
        <w:rPr>
          <w:lang w:val="ru-RU"/>
        </w:rPr>
        <w:t xml:space="preserve"> ──佢問嗰個返嚟感謝佢嘅麻瘋病人。 基督對嗰十個大麻風病人要求感恩,唔係為咗佢自己,而係為咗佢哋自己,因為感恩對佢哋有益。</w:t>
      </w:r>
    </w:p>
    <w:p w14:paraId="385BFF46" w14:textId="77777777" w:rsidR="00D742B9" w:rsidRPr="00041AE1" w:rsidRDefault="00D742B9" w:rsidP="00D742B9">
      <w:pPr>
        <w:rPr>
          <w:lang w:val="ru-RU"/>
        </w:rPr>
      </w:pPr>
    </w:p>
    <w:p w14:paraId="6B33C92A" w14:textId="77777777" w:rsidR="00923824" w:rsidRPr="00041AE1" w:rsidRDefault="0052518D" w:rsidP="00D742B9">
      <w:pPr>
        <w:pStyle w:val="Heading4"/>
        <w:rPr>
          <w:lang w:val="ru-RU"/>
        </w:rPr>
      </w:pPr>
      <w:bookmarkStart w:id="228" w:name="_Toc196217990"/>
      <w:bookmarkStart w:id="229" w:name="_Toc196308678"/>
      <w:bookmarkStart w:id="230" w:name="_Toc242021493"/>
      <w:r w:rsidRPr="00041AE1">
        <w:rPr>
          <w:lang w:val="ru-RU"/>
        </w:rPr>
        <w:t>Tangalashka 想見到我哋傷心</w:t>
      </w:r>
      <w:bookmarkEnd w:id="228"/>
      <w:bookmarkEnd w:id="229"/>
      <w:bookmarkEnd w:id="230"/>
    </w:p>
    <w:p w14:paraId="3CB938A2" w14:textId="77777777" w:rsidR="00923824" w:rsidRPr="00041AE1" w:rsidRDefault="0052518D">
      <w:pPr>
        <w:pStyle w:val="paragraph"/>
        <w:spacing w:before="30" w:after="30"/>
        <w:ind w:left="60" w:right="60"/>
        <w:rPr>
          <w:lang w:val="ru-RU"/>
        </w:rPr>
      </w:pPr>
      <w:r w:rsidRPr="00041AE1">
        <w:rPr>
          <w:i/>
          <w:iCs/>
          <w:lang w:val="ru-RU"/>
        </w:rPr>
        <w:t>—</w:t>
      </w:r>
      <w:r w:rsidRPr="00041AE1">
        <w:rPr>
          <w:lang w:val="ru-RU"/>
        </w:rPr>
        <w:t xml:space="preserve"> 師傅,點解我嘅喜悅會突然變成憂傷? </w:t>
      </w:r>
    </w:p>
    <w:p w14:paraId="28BE79BE" w14:textId="77777777" w:rsidR="00923824" w:rsidRPr="00041AE1" w:rsidRDefault="0052518D">
      <w:pPr>
        <w:pStyle w:val="paragraph"/>
        <w:spacing w:before="30" w:after="30"/>
        <w:ind w:left="60" w:right="60"/>
        <w:rPr>
          <w:lang w:val="ru-RU"/>
        </w:rPr>
      </w:pPr>
      <w:r w:rsidRPr="00041AE1">
        <w:rPr>
          <w:lang w:val="ru-RU"/>
        </w:rPr>
        <w:t xml:space="preserve">— 由喜悅突然轉為憂傷,多數源於誘惑。 惡意的塔加拉什卡與人對抗,特別是对嗰啲有接受能力同天生開朗、努力追求靈性生活嘅人。呢就係佢嘅工作:佢想見到我哋傷心,並從中取樂。但係,我哋究竟點解要畀塔加拉什卡咁做?開心得唔過傷心?而愛唔係比惡意更好? </w:t>
      </w:r>
    </w:p>
    <w:p w14:paraId="2E512E2A" w14:textId="77777777" w:rsidR="00923824" w:rsidRPr="00041AE1" w:rsidRDefault="0052518D">
      <w:pPr>
        <w:pStyle w:val="paragraph"/>
        <w:spacing w:before="30" w:after="30"/>
        <w:ind w:left="60" w:right="60"/>
        <w:rPr>
          <w:lang w:val="ru-RU"/>
        </w:rPr>
      </w:pPr>
      <w:r w:rsidRPr="00041AE1">
        <w:rPr>
          <w:lang w:val="ru-RU"/>
        </w:rPr>
        <w:t xml:space="preserve">— 但有時我都會陷入傷感嘅狀態,自己都唔知點解。 </w:t>
      </w:r>
    </w:p>
    <w:p w14:paraId="7B64C750" w14:textId="77777777" w:rsidR="00923824" w:rsidRPr="00041AE1" w:rsidRDefault="0052518D">
      <w:pPr>
        <w:pStyle w:val="paragraph"/>
        <w:spacing w:before="30" w:after="30"/>
        <w:ind w:left="60" w:right="60"/>
        <w:rPr>
          <w:lang w:val="ru-RU"/>
        </w:rPr>
      </w:pPr>
      <w:r w:rsidRPr="00041AE1">
        <w:rPr>
          <w:lang w:val="ru-RU"/>
        </w:rPr>
        <w:t xml:space="preserve">— 塔伽拉施卡唔想人開心。佢會搵方法令有理由唔開心嘅人同冇理由唔開心嘅人都唔開心。至於你,我覺得佢想令你失望,用佢嗰啲微妙嘅絲線將你愈纏愈緊。 如果佢用繩索到處綑住你,咁先可以話有啲苦惱嘅原因。但係嗰啲 ,對你嚟講就好似粗繩咁,令你好擔心。唔好無故折磨自己,因為咁樣只會令Tangalashka開心,又令基督傷心。 你想令基督傷心咩? </w:t>
      </w:r>
    </w:p>
    <w:p w14:paraId="643F41E5" w14:textId="77777777" w:rsidR="00923824" w:rsidRPr="00041AE1" w:rsidRDefault="0052518D">
      <w:pPr>
        <w:pStyle w:val="paragraph"/>
        <w:spacing w:before="30" w:after="30"/>
        <w:ind w:left="60" w:right="60"/>
        <w:rPr>
          <w:lang w:val="ru-RU"/>
        </w:rPr>
      </w:pPr>
      <w:r w:rsidRPr="00041AE1">
        <w:rPr>
          <w:lang w:val="ru-RU"/>
        </w:rPr>
        <w:t xml:space="preserve">— 唔好啦,Geronda,但係… </w:t>
      </w:r>
    </w:p>
    <w:p w14:paraId="69CFD584" w14:textId="37921A21" w:rsidR="00923824" w:rsidRPr="00041AE1" w:rsidRDefault="0052518D">
      <w:pPr>
        <w:pStyle w:val="paragraph"/>
        <w:spacing w:before="30" w:after="30"/>
        <w:ind w:left="60" w:right="60"/>
        <w:rPr>
          <w:lang w:val="ru-RU"/>
        </w:rPr>
      </w:pPr>
      <w:r w:rsidRPr="00041AE1">
        <w:rPr>
          <w:lang w:val="ru-RU"/>
        </w:rPr>
        <w:lastRenderedPageBreak/>
        <w:t>— 冇</w:t>
      </w:r>
      <w:r w:rsidR="003273EF">
        <w:rPr>
          <w:lang w:val="ru-RU"/>
        </w:rPr>
        <w:t>「</w:t>
      </w:r>
      <w:r w:rsidRPr="00041AE1">
        <w:rPr>
          <w:lang w:val="ru-RU"/>
        </w:rPr>
        <w:t>但係</w:t>
      </w:r>
      <w:r w:rsidR="003273EF">
        <w:rPr>
          <w:lang w:val="ru-RU"/>
        </w:rPr>
        <w:t>」</w:t>
      </w:r>
      <w:r w:rsidRPr="00041AE1">
        <w:rPr>
          <w:lang w:val="ru-RU"/>
        </w:rPr>
        <w:t>!「去傷心啦!</w:t>
      </w:r>
      <w:r w:rsidR="003273EF">
        <w:rPr>
          <w:lang w:val="ru-RU"/>
        </w:rPr>
        <w:t>」</w:t>
      </w:r>
      <w:r w:rsidR="00D03880">
        <w:rPr>
          <w:rStyle w:val="FootnoteReference"/>
          <w:lang w:val="ru-RU"/>
        </w:rPr>
        <w:footnoteReference w:id="75"/>
      </w:r>
      <w:r w:rsidRPr="00041AE1">
        <w:rPr>
          <w:lang w:val="ru-RU"/>
        </w:rPr>
        <w:t xml:space="preserve"> 話:</w:t>
      </w:r>
      <w:r w:rsidR="003273EF">
        <w:rPr>
          <w:lang w:val="ru-RU"/>
        </w:rPr>
        <w:t>「</w:t>
      </w:r>
      <w:r w:rsidRPr="00041AE1">
        <w:rPr>
          <w:lang w:val="ru-RU"/>
        </w:rPr>
        <w:t>去傷心啦!</w:t>
      </w:r>
      <w:r w:rsidR="003273EF">
        <w:rPr>
          <w:lang w:val="ru-RU"/>
        </w:rPr>
        <w:t xml:space="preserve">」 </w:t>
      </w:r>
    </w:p>
    <w:p w14:paraId="653F154C" w14:textId="3C5D055C" w:rsidR="00923824" w:rsidRDefault="0052518D">
      <w:pPr>
        <w:pStyle w:val="paragraph"/>
        <w:spacing w:before="30" w:after="30"/>
        <w:ind w:left="60" w:right="60"/>
        <w:rPr>
          <w:lang w:val="ru-RU"/>
        </w:rPr>
      </w:pPr>
      <w:r w:rsidRPr="00041AE1">
        <w:rPr>
          <w:lang w:val="ru-RU"/>
        </w:rPr>
        <w:t xml:space="preserve">— </w:t>
      </w:r>
      <w:r w:rsidR="003273EF">
        <w:rPr>
          <w:lang w:val="ru-RU"/>
        </w:rPr>
        <w:t>「</w:t>
      </w:r>
      <w:r w:rsidRPr="00041AE1">
        <w:rPr>
          <w:lang w:val="ru-RU"/>
        </w:rPr>
        <w:t>傷心啦!</w:t>
      </w:r>
      <w:r w:rsidR="003273EF">
        <w:rPr>
          <w:lang w:val="ru-RU"/>
        </w:rPr>
        <w:t>」</w:t>
      </w:r>
    </w:p>
    <w:p w14:paraId="32CA35DE" w14:textId="77777777" w:rsidR="00D742B9" w:rsidRPr="00041AE1" w:rsidRDefault="00D742B9" w:rsidP="00D742B9">
      <w:pPr>
        <w:rPr>
          <w:lang w:val="ru-RU"/>
        </w:rPr>
      </w:pPr>
    </w:p>
    <w:p w14:paraId="4020F77A" w14:textId="77777777" w:rsidR="00923824" w:rsidRPr="00041AE1" w:rsidRDefault="0052518D" w:rsidP="00D742B9">
      <w:pPr>
        <w:pStyle w:val="Heading4"/>
        <w:rPr>
          <w:lang w:val="ru-RU"/>
        </w:rPr>
      </w:pPr>
      <w:bookmarkStart w:id="231" w:name="_Toc196217991"/>
      <w:bookmarkStart w:id="232" w:name="_Toc196308679"/>
      <w:bookmarkStart w:id="233" w:name="_Toc242021494"/>
      <w:r w:rsidRPr="00041AE1">
        <w:rPr>
          <w:lang w:val="ru-RU"/>
        </w:rPr>
        <w:t>悲傷耗盡我哋嘅心力同體力</w:t>
      </w:r>
      <w:bookmarkEnd w:id="231"/>
      <w:bookmarkEnd w:id="232"/>
      <w:bookmarkEnd w:id="233"/>
    </w:p>
    <w:p w14:paraId="4BC2C841" w14:textId="77777777" w:rsidR="00923824" w:rsidRPr="00041AE1" w:rsidRDefault="0052518D">
      <w:pPr>
        <w:pStyle w:val="paragraph"/>
        <w:spacing w:before="30" w:after="30"/>
        <w:ind w:left="60" w:right="60"/>
        <w:rPr>
          <w:lang w:val="ru-RU"/>
        </w:rPr>
      </w:pPr>
      <w:r w:rsidRPr="00041AE1">
        <w:rPr>
          <w:i/>
          <w:iCs/>
          <w:lang w:val="ru-RU"/>
        </w:rPr>
        <w:t>—</w:t>
      </w:r>
      <w:r w:rsidRPr="00041AE1">
        <w:rPr>
          <w:lang w:val="ru-RU"/>
        </w:rPr>
        <w:t xml:space="preserve"> 導師,我成日胃痛,好難完成我做和尚嘅本份。 </w:t>
      </w:r>
    </w:p>
    <w:p w14:paraId="0A8943A7" w14:textId="77777777" w:rsidR="00923824" w:rsidRPr="00041AE1" w:rsidRDefault="0052518D">
      <w:pPr>
        <w:pStyle w:val="paragraph"/>
        <w:spacing w:before="30" w:after="30"/>
        <w:ind w:left="60" w:right="60"/>
        <w:rPr>
          <w:lang w:val="ru-RU"/>
        </w:rPr>
      </w:pPr>
      <w:r w:rsidRPr="00041AE1">
        <w:rPr>
          <w:lang w:val="ru-RU"/>
        </w:rPr>
        <w:t xml:space="preserve">— 你成日坐喺度,沉浸喺自己嘅思緒入面,凡事都睇得負面,白白折磨自己;所以你身心都受苦。又經歷咗一次咁嘅折騰之後,你個肚開始痛——咁你又點有力氣去做屬靈嘅事呢? 你可以食藥去止痛,但如果唔除掉你嘅悲傷,你個肚又會再痛。 唔好畀令你失望嘅念頭入侵,免得浪費咗上帝賜畀你嘅恩賜。你越能正確咁睇事物,你內心就越有平安同寧靜;你就會越健康,亦唔使再食藥。 </w:t>
      </w:r>
    </w:p>
    <w:p w14:paraId="4EF50F92" w14:textId="128164F6" w:rsidR="00923824" w:rsidRDefault="0052518D">
      <w:pPr>
        <w:pStyle w:val="paragraph"/>
        <w:spacing w:before="30" w:after="30"/>
        <w:ind w:left="60" w:right="60"/>
        <w:rPr>
          <w:lang w:val="ru-RU"/>
        </w:rPr>
      </w:pPr>
      <w:r w:rsidRPr="00041AE1">
        <w:rPr>
          <w:lang w:val="ru-RU"/>
        </w:rPr>
        <w:t>悲傷會令一個人失卻防備,抽走身心所有活力,令你乜都做唔到。佢會毒化靈魂,令身體失序;攻擊身體最脆弱嘅部位,播下恐懼,慢慢摧垮你。絕望嘅毒素唔單止可以打倒體質虛弱嘅人,連好健壯嘅人都撐唔住。 呢度有位師太,你知佢有幾勁嘅力量咩?佢喺靈性方面係社群嘅榜樣,執行職務時樣樣都一流!佢本可以管理成間寺院,但因為失意,佢乜都唔做;佢嘅潛能就咁浪費晒。好似咁強大嘅引擎,卻閒置冇用。</w:t>
      </w:r>
    </w:p>
    <w:p w14:paraId="023F010A" w14:textId="77777777" w:rsidR="00D742B9" w:rsidRPr="00041AE1" w:rsidRDefault="00D742B9" w:rsidP="00D742B9">
      <w:pPr>
        <w:rPr>
          <w:lang w:val="ru-RU"/>
        </w:rPr>
      </w:pPr>
    </w:p>
    <w:p w14:paraId="2A632CD5" w14:textId="77777777" w:rsidR="00923824" w:rsidRPr="00041AE1" w:rsidRDefault="0052518D" w:rsidP="00D742B9">
      <w:pPr>
        <w:pStyle w:val="Heading4"/>
        <w:rPr>
          <w:lang w:val="ru-RU"/>
        </w:rPr>
      </w:pPr>
      <w:bookmarkStart w:id="234" w:name="_Toc196217992"/>
      <w:bookmarkStart w:id="235" w:name="_Toc196308680"/>
      <w:bookmarkStart w:id="236" w:name="_Toc242021495"/>
      <w:r w:rsidRPr="00041AE1">
        <w:rPr>
          <w:lang w:val="ru-RU"/>
        </w:rPr>
        <w:t>用屬靈的勇氣趕走軟弱</w:t>
      </w:r>
      <w:bookmarkEnd w:id="234"/>
      <w:bookmarkEnd w:id="235"/>
      <w:bookmarkEnd w:id="236"/>
    </w:p>
    <w:p w14:paraId="39BBA439" w14:textId="77777777" w:rsidR="00923824" w:rsidRPr="00041AE1" w:rsidRDefault="0052518D">
      <w:pPr>
        <w:pStyle w:val="paragraph"/>
        <w:spacing w:before="30" w:after="30"/>
        <w:ind w:left="60" w:right="60"/>
        <w:rPr>
          <w:lang w:val="ru-RU"/>
        </w:rPr>
      </w:pPr>
      <w:r w:rsidRPr="00041AE1">
        <w:rPr>
          <w:lang w:val="ru-RU"/>
        </w:rPr>
        <w:t xml:space="preserve">— 導師,當我在靈性爭戰中,困難接二連三地臨到我,我就開始埋怨,並被絕望所壓倒。 </w:t>
      </w:r>
    </w:p>
    <w:p w14:paraId="6E97E510" w14:textId="77777777" w:rsidR="00923824" w:rsidRPr="00041AE1" w:rsidRDefault="0052518D">
      <w:pPr>
        <w:pStyle w:val="paragraph"/>
        <w:spacing w:before="30" w:after="30"/>
        <w:ind w:left="60" w:right="60"/>
        <w:rPr>
          <w:lang w:val="ru-RU"/>
        </w:rPr>
      </w:pPr>
      <w:r w:rsidRPr="00041AE1">
        <w:rPr>
          <w:lang w:val="ru-RU"/>
        </w:rPr>
        <w:t xml:space="preserve">— 就係喺咁艱難嘅時候,先至可以睇到人嘅力量。當困難出現嘅時候,唔好驚、唔好慌。向神求屬靈嘅勇氣,好等你勇敢咁面對屬靈道路上嘅難關,並英勇作戰。 </w:t>
      </w:r>
    </w:p>
    <w:p w14:paraId="543B8628" w14:textId="77777777" w:rsidR="00923824" w:rsidRPr="00041AE1" w:rsidRDefault="0052518D">
      <w:pPr>
        <w:pStyle w:val="paragraph"/>
        <w:spacing w:before="30" w:after="30"/>
        <w:ind w:left="60" w:right="60"/>
        <w:rPr>
          <w:lang w:val="ru-RU"/>
        </w:rPr>
      </w:pPr>
      <w:r w:rsidRPr="00041AE1">
        <w:rPr>
          <w:lang w:val="ru-RU"/>
        </w:rPr>
        <w:t xml:space="preserve">— 最近因為我嘅靈命狀態唔好,令我感到好傷感,完全榨乾咗我嘅屬靈力量。 </w:t>
      </w:r>
    </w:p>
    <w:p w14:paraId="0A968360" w14:textId="77777777" w:rsidR="00923824" w:rsidRPr="00041AE1" w:rsidRDefault="0052518D">
      <w:pPr>
        <w:pStyle w:val="paragraph"/>
        <w:spacing w:before="30" w:after="30"/>
        <w:ind w:left="60" w:right="60"/>
        <w:rPr>
          <w:lang w:val="ru-RU"/>
        </w:rPr>
      </w:pPr>
      <w:r w:rsidRPr="00041AE1">
        <w:rPr>
          <w:lang w:val="ru-RU"/>
        </w:rPr>
        <w:t xml:space="preserve">— 感謝上帝,你已經唔再係以前嗰個你,雖然你仲未去到你應該去嘅地方。 我深信你好快就會展現你嘅能力,並喺上帝恩典嘅幫助下,撕裂靈性軟弱嘅最後枷鎖,就好似獅子撕裂蜘蛛網咁。用屬靈嘅勇氣驅走軟弱。我會等待同禱告,希望有朝一日可以同你一齊為你嘅成功歡欣慶祝。 </w:t>
      </w:r>
    </w:p>
    <w:p w14:paraId="4B3AC15B" w14:textId="77777777" w:rsidR="00923824" w:rsidRPr="00041AE1" w:rsidRDefault="0052518D">
      <w:pPr>
        <w:pStyle w:val="paragraph"/>
        <w:spacing w:before="30" w:after="30"/>
        <w:ind w:left="60" w:right="60"/>
        <w:rPr>
          <w:lang w:val="ru-RU"/>
        </w:rPr>
      </w:pPr>
      <w:r w:rsidRPr="00041AE1">
        <w:rPr>
          <w:lang w:val="ru-RU"/>
        </w:rPr>
        <w:t xml:space="preserve">— 導師,當我疏忽咗自己嘅靈性職責時,我就會被一種憂鬱感所壓倒。 </w:t>
      </w:r>
    </w:p>
    <w:p w14:paraId="2818A4D7" w14:textId="77777777" w:rsidR="00923824" w:rsidRPr="00041AE1" w:rsidRDefault="0052518D">
      <w:pPr>
        <w:pStyle w:val="paragraph"/>
        <w:spacing w:before="30" w:after="30"/>
        <w:ind w:left="60" w:right="60"/>
        <w:rPr>
          <w:lang w:val="ru-RU"/>
        </w:rPr>
      </w:pPr>
      <w:r w:rsidRPr="00041AE1">
        <w:rPr>
          <w:lang w:val="ru-RU"/>
        </w:rPr>
        <w:t>── 因為疏忽而感到悲傷,對所成就的事</w:t>
      </w:r>
      <w:r>
        <w:t>感到</w:t>
      </w:r>
      <w:r w:rsidRPr="00041AE1">
        <w:rPr>
          <w:lang w:val="ru-RU"/>
        </w:rPr>
        <w:t xml:space="preserve">喜悅,都是自然的事。但自私心也可能趁隙而入,所以要小心。要有個好開始,安排好你屬靈爭戰的次序,然後慢慢前行。 咁樣你就會 到更大嘅堅定,而由隱藏嘅仇敵造成嘅高低起伏都會停止。如果你用你嘅力量,配合屬靈嘅勇氣,喺你嘅修道事業上取得成功,你就會有偉大嘅成就。 但如果你困於軟弱,你自己就會嚎嚎大哭,而tangalashka就一路拍手。 </w:t>
      </w:r>
    </w:p>
    <w:p w14:paraId="54788B58" w14:textId="77777777" w:rsidR="00923824" w:rsidRPr="00041AE1" w:rsidRDefault="0052518D">
      <w:pPr>
        <w:pStyle w:val="paragraph"/>
        <w:spacing w:before="30" w:after="30"/>
        <w:ind w:left="60" w:right="60"/>
        <w:rPr>
          <w:lang w:val="ru-RU"/>
        </w:rPr>
      </w:pPr>
      <w:r w:rsidRPr="00041AE1">
        <w:rPr>
          <w:lang w:val="ru-RU"/>
        </w:rPr>
        <w:t xml:space="preserve">— Geronda,我係咪冇力氣? </w:t>
      </w:r>
    </w:p>
    <w:p w14:paraId="2F86947F" w14:textId="77777777" w:rsidR="00923824" w:rsidRPr="00041AE1" w:rsidRDefault="0052518D">
      <w:pPr>
        <w:pStyle w:val="paragraph"/>
        <w:spacing w:before="30" w:after="30"/>
        <w:ind w:left="60" w:right="60"/>
        <w:rPr>
          <w:lang w:val="ru-RU"/>
        </w:rPr>
      </w:pPr>
      <w:r w:rsidRPr="00041AE1">
        <w:rPr>
          <w:lang w:val="ru-RU"/>
        </w:rPr>
        <w:t xml:space="preserve">— 你需要動力,一陣爆發力! </w:t>
      </w:r>
    </w:p>
    <w:p w14:paraId="58FBAAB2" w14:textId="77777777" w:rsidR="00923824" w:rsidRPr="00041AE1" w:rsidRDefault="0052518D">
      <w:pPr>
        <w:pStyle w:val="paragraph"/>
        <w:spacing w:before="30" w:after="30"/>
        <w:ind w:left="60" w:right="60"/>
        <w:rPr>
          <w:lang w:val="ru-RU"/>
        </w:rPr>
      </w:pPr>
      <w:r w:rsidRPr="00041AE1">
        <w:rPr>
          <w:lang w:val="ru-RU"/>
        </w:rPr>
        <w:t xml:space="preserve">— 我要點先做到? </w:t>
      </w:r>
    </w:p>
    <w:p w14:paraId="49D05158" w14:textId="05A319B8" w:rsidR="00923824" w:rsidRDefault="0052518D">
      <w:pPr>
        <w:pStyle w:val="paragraph"/>
        <w:spacing w:before="30" w:after="30"/>
        <w:ind w:left="60" w:right="60"/>
        <w:rPr>
          <w:lang w:val="ru-RU"/>
        </w:rPr>
      </w:pPr>
      <w:r w:rsidRPr="00041AE1">
        <w:rPr>
          <w:lang w:val="ru-RU"/>
        </w:rPr>
        <w:t>— 你需要勇氣,需要膽量!啲可憐修女對我嚟講有咩用?我需要精神戰士,'</w:t>
      </w:r>
      <w:r w:rsidR="009A3FAB">
        <w:rPr>
          <w:rStyle w:val="FootnoteReference"/>
          <w:lang w:val="ru-RU"/>
        </w:rPr>
        <w:footnoteReference w:id="76"/>
      </w:r>
      <w:r w:rsidRPr="00041AE1">
        <w:rPr>
          <w:lang w:val="ru-RU"/>
        </w:rPr>
        <w:t xml:space="preserve"> '──佢哋要有靈性勇氣,去對抗'tangalashka',讚美上帝。</w:t>
      </w:r>
    </w:p>
    <w:p w14:paraId="4A6052E6" w14:textId="77777777" w:rsidR="00D742B9" w:rsidRPr="00041AE1" w:rsidRDefault="00D742B9" w:rsidP="00D742B9">
      <w:pPr>
        <w:rPr>
          <w:lang w:val="ru-RU"/>
        </w:rPr>
      </w:pPr>
    </w:p>
    <w:p w14:paraId="57CD7F46" w14:textId="77777777" w:rsidR="00923824" w:rsidRPr="00041AE1" w:rsidRDefault="0052518D" w:rsidP="00D742B9">
      <w:pPr>
        <w:pStyle w:val="Heading4"/>
        <w:rPr>
          <w:lang w:val="ru-RU"/>
        </w:rPr>
      </w:pPr>
      <w:bookmarkStart w:id="237" w:name="_Toc196217993"/>
      <w:bookmarkStart w:id="238" w:name="_Toc196308681"/>
      <w:bookmarkStart w:id="239" w:name="_Toc242021496"/>
      <w:r w:rsidRPr="00041AE1">
        <w:rPr>
          <w:lang w:val="ru-RU"/>
        </w:rPr>
        <w:lastRenderedPageBreak/>
        <w:t>榮耀上帝係對絕望嘅解藥</w:t>
      </w:r>
      <w:bookmarkEnd w:id="237"/>
      <w:bookmarkEnd w:id="238"/>
      <w:bookmarkEnd w:id="239"/>
    </w:p>
    <w:p w14:paraId="01988643" w14:textId="77777777" w:rsidR="00923824" w:rsidRPr="00041AE1" w:rsidRDefault="0052518D">
      <w:pPr>
        <w:pStyle w:val="paragraph"/>
        <w:spacing w:before="30" w:after="30"/>
        <w:ind w:left="60" w:right="60"/>
        <w:rPr>
          <w:lang w:val="ru-RU"/>
        </w:rPr>
      </w:pPr>
      <w:r w:rsidRPr="00041AE1">
        <w:rPr>
          <w:lang w:val="ru-RU"/>
        </w:rPr>
        <w:t xml:space="preserve">— 導師,我一睇到自己體內仲有啲情慾殘餘,就好困擾。 </w:t>
      </w:r>
    </w:p>
    <w:p w14:paraId="5363660C" w14:textId="5F6D93D9" w:rsidR="00923824" w:rsidRPr="00041AE1" w:rsidRDefault="0052518D">
      <w:pPr>
        <w:pStyle w:val="paragraph"/>
        <w:spacing w:before="30" w:after="30"/>
        <w:ind w:left="60" w:right="60"/>
        <w:rPr>
          <w:lang w:val="ru-RU"/>
        </w:rPr>
      </w:pPr>
      <w:r w:rsidRPr="00041AE1">
        <w:rPr>
          <w:lang w:val="ru-RU"/>
        </w:rPr>
        <w:t>— 講:</w:t>
      </w:r>
      <w:r w:rsidR="003273EF">
        <w:rPr>
          <w:lang w:val="ru-RU"/>
        </w:rPr>
        <w:t>「</w:t>
      </w:r>
      <w:r w:rsidRPr="00041AE1">
        <w:rPr>
          <w:lang w:val="ru-RU"/>
        </w:rPr>
        <w:t>感謝上帝,最壞嘅已經過去!</w:t>
      </w:r>
      <w:r w:rsidR="003273EF">
        <w:rPr>
          <w:lang w:val="ru-RU"/>
        </w:rPr>
        <w:t>」</w:t>
      </w:r>
      <w:r w:rsidRPr="00041AE1">
        <w:rPr>
          <w:lang w:val="ru-RU"/>
        </w:rPr>
        <w:t>如果我係你,望住上帝由「清晨直到夜晚</w:t>
      </w:r>
      <w:r w:rsidR="003273EF">
        <w:rPr>
          <w:lang w:val="ru-RU"/>
        </w:rPr>
        <w:t>」</w:t>
      </w:r>
      <w:r w:rsidR="009A3FAB">
        <w:rPr>
          <w:rStyle w:val="FootnoteReference"/>
          <w:lang w:val="ru-RU"/>
        </w:rPr>
        <w:footnoteReference w:id="77"/>
      </w:r>
      <w:r w:rsidRPr="00041AE1">
        <w:rPr>
          <w:lang w:val="ru-RU"/>
        </w:rPr>
        <w:t xml:space="preserve"> 賜畀你嘅豐盛恩典,我會不斷重複講:</w:t>
      </w:r>
      <w:r w:rsidR="003273EF">
        <w:rPr>
          <w:lang w:val="ru-RU"/>
        </w:rPr>
        <w:t>「</w:t>
      </w:r>
      <w:r w:rsidRPr="00041AE1">
        <w:rPr>
          <w:lang w:val="ru-RU"/>
        </w:rPr>
        <w:t>榮耀歸於你,哦,上帝</w:t>
      </w:r>
      <w:r w:rsidR="003273EF">
        <w:rPr>
          <w:lang w:val="ru-RU"/>
        </w:rPr>
        <w:t>。」</w:t>
      </w:r>
      <w:r w:rsidRPr="00041AE1">
        <w:rPr>
          <w:lang w:val="ru-RU"/>
        </w:rPr>
        <w:t xml:space="preserve"> 如果你想即使喺呢度都開始過一個天國嘅生活,就望住上帝賜畀你嘅憐憫同豐盛恩典,並感恩道:</w:t>
      </w:r>
      <w:r w:rsidR="003273EF">
        <w:rPr>
          <w:lang w:val="ru-RU"/>
        </w:rPr>
        <w:t>「</w:t>
      </w:r>
      <w:r w:rsidRPr="00041AE1">
        <w:rPr>
          <w:lang w:val="ru-RU"/>
        </w:rPr>
        <w:t>榮耀歸於您,哦,上帝</w:t>
      </w:r>
      <w:r w:rsidR="003273EF">
        <w:rPr>
          <w:lang w:val="ru-RU"/>
        </w:rPr>
        <w:t>。」</w:t>
      </w:r>
      <w:r w:rsidRPr="00041AE1">
        <w:rPr>
          <w:lang w:val="ru-RU"/>
        </w:rPr>
        <w:t>讚美上帝幫助你,無論係靠自己嘅努力定係靠人哋嘅幫助,就算只係少少成就,都要感恩。 當一個人講</w:t>
      </w:r>
      <w:r w:rsidR="003273EF">
        <w:rPr>
          <w:lang w:val="ru-RU"/>
        </w:rPr>
        <w:t>「</w:t>
      </w:r>
      <w:r w:rsidRPr="00041AE1">
        <w:rPr>
          <w:lang w:val="ru-RU"/>
        </w:rPr>
        <w:t>榮耀歸於祢,哦</w:t>
      </w:r>
      <w:r w:rsidR="003273EF">
        <w:rPr>
          <w:lang w:val="ru-RU"/>
        </w:rPr>
        <w:t>,</w:t>
      </w:r>
      <w:r w:rsidRPr="00041AE1">
        <w:rPr>
          <w:lang w:val="ru-RU"/>
        </w:rPr>
        <w:t>神啊</w:t>
      </w:r>
      <w:r w:rsidR="003273EF">
        <w:rPr>
          <w:lang w:val="ru-RU"/>
        </w:rPr>
        <w:t>」</w:t>
      </w:r>
      <w:r w:rsidRPr="00041AE1">
        <w:rPr>
          <w:lang w:val="ru-RU"/>
        </w:rPr>
        <w:t xml:space="preserve">,神就會幫助,因為感恩,加上謙卑嘅態度、勤力同埋對所做嘅事嘅熱誠,會吸引無數天上嘅力量同神聖嘅恩賜。 </w:t>
      </w:r>
    </w:p>
    <w:p w14:paraId="274EAC8F" w14:textId="77777777" w:rsidR="00923824" w:rsidRPr="00041AE1" w:rsidRDefault="0052518D">
      <w:pPr>
        <w:pStyle w:val="paragraph"/>
        <w:spacing w:before="30" w:after="30"/>
        <w:ind w:left="60" w:right="60"/>
        <w:rPr>
          <w:lang w:val="ru-RU"/>
        </w:rPr>
      </w:pPr>
      <w:r w:rsidRPr="00041AE1">
        <w:rPr>
          <w:lang w:val="ru-RU"/>
        </w:rPr>
        <w:t xml:space="preserve">— 師傅,如果我知道自己會再跌,點算? </w:t>
      </w:r>
    </w:p>
    <w:p w14:paraId="103EB2DC" w14:textId="696C02FD" w:rsidR="00923824" w:rsidRPr="00041AE1" w:rsidRDefault="0052518D">
      <w:pPr>
        <w:pStyle w:val="paragraph"/>
        <w:spacing w:before="30" w:after="30"/>
        <w:ind w:left="60" w:right="60"/>
        <w:rPr>
          <w:lang w:val="ru-RU"/>
        </w:rPr>
      </w:pPr>
      <w:r w:rsidRPr="00041AE1">
        <w:rPr>
          <w:lang w:val="ru-RU"/>
        </w:rPr>
        <w:t>— 你唔知㗎。你係因為驚先咁諗。你唔可以驚再犯之前嘅錯,因為咁樣會令你對上帝嘅信心動搖。呢度唔需要大驚小怪。如果有一念話你唔會改善,令你陷入絕望,咁你就要安慰同鼓勵自己。 你要講:「感謝神,今日我比昨日更好。千百次,</w:t>
      </w:r>
      <w:r w:rsidR="003273EF">
        <w:rPr>
          <w:lang w:val="ru-RU"/>
        </w:rPr>
        <w:t>感謝神……」</w:t>
      </w:r>
      <w:r w:rsidRPr="00041AE1">
        <w:rPr>
          <w:lang w:val="ru-RU"/>
        </w:rPr>
        <w:t xml:space="preserve">雖然呢種鼓勵聽落可能唔太真誠,但當中蘊藏住一個好大嘅力量──對神嘅盼望。 對上帝嘅盼望就係翻轉絕望嘅槓桿,釋放靈魂脫離灰心同恐懼,並一步步強化人嘅屬靈力量,喚醒佢內心嘅聖潔樂觀。 </w:t>
      </w:r>
    </w:p>
    <w:p w14:paraId="50604B48" w14:textId="77777777" w:rsidR="00923824" w:rsidRPr="00041AE1" w:rsidRDefault="0052518D">
      <w:pPr>
        <w:pStyle w:val="paragraph"/>
        <w:spacing w:before="30" w:after="30"/>
        <w:ind w:left="60" w:right="60"/>
        <w:rPr>
          <w:lang w:val="ru-RU"/>
        </w:rPr>
      </w:pPr>
      <w:r w:rsidRPr="00041AE1">
        <w:rPr>
          <w:lang w:val="ru-RU"/>
        </w:rPr>
        <w:t xml:space="preserve">— 師傅,我好擔心我嘅健康問題。 </w:t>
      </w:r>
    </w:p>
    <w:p w14:paraId="1934ED30" w14:textId="77777777" w:rsidR="00923824" w:rsidRPr="00041AE1" w:rsidRDefault="0052518D">
      <w:pPr>
        <w:pStyle w:val="paragraph"/>
        <w:spacing w:before="30" w:after="30"/>
        <w:ind w:left="60" w:right="60"/>
        <w:rPr>
          <w:lang w:val="ru-RU"/>
        </w:rPr>
      </w:pPr>
      <w:r w:rsidRPr="00041AE1">
        <w:rPr>
          <w:lang w:val="ru-RU"/>
        </w:rPr>
        <w:t xml:space="preserve">— 接受一切都係上帝嘅厚禮。上帝唔會虧待任何人。喺天國你會搵到安慰。你會攞到豐厚嘅退休金,除非你自己因為埋怨而減少咗佢。 </w:t>
      </w:r>
    </w:p>
    <w:p w14:paraId="1E7C10B9" w14:textId="77777777" w:rsidR="00923824" w:rsidRPr="00041AE1" w:rsidRDefault="0052518D">
      <w:pPr>
        <w:pStyle w:val="paragraph"/>
        <w:spacing w:before="30" w:after="30"/>
        <w:ind w:left="60" w:right="60"/>
        <w:rPr>
          <w:lang w:val="ru-RU"/>
        </w:rPr>
      </w:pPr>
      <w:r w:rsidRPr="00041AE1">
        <w:rPr>
          <w:lang w:val="ru-RU"/>
        </w:rPr>
        <w:t xml:space="preserve">— 但係,Geronda,而家我根本感受唔到天國喺我心入面? </w:t>
      </w:r>
    </w:p>
    <w:p w14:paraId="189A4B39" w14:textId="01E4F681" w:rsidR="00923824" w:rsidRPr="00041AE1" w:rsidRDefault="0052518D">
      <w:pPr>
        <w:pStyle w:val="paragraph"/>
        <w:spacing w:before="30" w:after="30"/>
        <w:ind w:left="60" w:right="60"/>
        <w:rPr>
          <w:lang w:val="ru-RU"/>
        </w:rPr>
      </w:pPr>
      <w:r w:rsidRPr="00041AE1">
        <w:rPr>
          <w:lang w:val="ru-RU"/>
        </w:rPr>
        <w:t>— 你感覺唔到天國,係因為你冇榮耀上帝。當一個人活喺讚美之中,就會喺一切事上歡喜。世上有啲人會審判我哋出家人。睇吓貝都因人:佢哋過住幾艱苦嘅生活,但仍然感謝上帝,永遠都咁開心。</w:t>
      </w:r>
      <w:r w:rsidR="009A3FAB">
        <w:rPr>
          <w:rStyle w:val="FootnoteReference"/>
          <w:lang w:val="ru-RU"/>
        </w:rPr>
        <w:footnoteReference w:id="78"/>
      </w:r>
      <w:r w:rsidRPr="00041AE1">
        <w:rPr>
          <w:lang w:val="ru-RU"/>
        </w:rPr>
        <w:t xml:space="preserve"> 佢哋唔會將麥子入面嘅石頭挑走,就咁一齊磨,所以佢哋嘅麵包入面滿晒石頭!佢哋食嘅嘢睇落好似缺咗鈣同其他微量元素,所以佢哋嘅牙齒全部都爛晒。 你睇吓有個貝都因人淨係得一隻牙,佢都好開心,好似嗰隻牙係象牙咁。對另一個人嚟講,就算少咗一隻牙 ,都已經令佢覺得唔完整。呢一切都代表我哋要日日夜夜無休止咁感謝同讚美上帝,因為祂賜福畀我哋。 </w:t>
      </w:r>
    </w:p>
    <w:p w14:paraId="72447E27" w14:textId="637EA453" w:rsidR="00923824" w:rsidRPr="00041AE1" w:rsidRDefault="00681D72">
      <w:pPr>
        <w:pStyle w:val="paragraph"/>
        <w:spacing w:before="30" w:after="30"/>
        <w:ind w:left="60" w:right="60"/>
        <w:rPr>
          <w:lang w:val="ru-RU"/>
        </w:rPr>
      </w:pPr>
      <w:r>
        <w:rPr>
          <w:rStyle w:val="FootnoteReference"/>
          <w:lang w:val="ru-RU"/>
        </w:rPr>
        <w:footnoteReference w:id="79"/>
      </w:r>
      <w:r w:rsidR="0052518D" w:rsidRPr="00041AE1">
        <w:rPr>
          <w:lang w:val="ru-RU"/>
        </w:rPr>
        <w:t>有位主教曾經同我講,喺教堂入面,當執事讀緊《路加福音》關於革拉森人治鬼嘅記載(路加福音8:26-39)時,有個普通教友企喺主教寶座後面,不斷重複講:</w:t>
      </w:r>
      <w:r w:rsidR="003273EF">
        <w:rPr>
          <w:lang w:val="ru-RU"/>
        </w:rPr>
        <w:t>「</w:t>
      </w:r>
      <w:r w:rsidR="0052518D" w:rsidRPr="00041AE1">
        <w:rPr>
          <w:lang w:val="ru-RU"/>
        </w:rPr>
        <w:t>榮耀歸於祢,哦,神啊</w:t>
      </w:r>
      <w:r w:rsidR="003273EF">
        <w:rPr>
          <w:lang w:val="ru-RU"/>
        </w:rPr>
        <w:t>。」</w:t>
      </w:r>
      <w:r w:rsidR="0052518D" w:rsidRPr="00041AE1">
        <w:rPr>
          <w:lang w:val="ru-RU"/>
        </w:rPr>
        <w:t xml:space="preserve"> 執事開始讀:</w:t>
      </w:r>
      <w:r w:rsidR="003273EF">
        <w:rPr>
          <w:lang w:val="ru-RU"/>
        </w:rPr>
        <w:t>「</w:t>
      </w:r>
      <w:r w:rsidR="0052518D" w:rsidRPr="00041AE1">
        <w:rPr>
          <w:lang w:val="ru-RU"/>
        </w:rPr>
        <w:t>當時,耶穌來到格拉森人地方</w:t>
      </w:r>
      <w:r w:rsidR="003273EF">
        <w:rPr>
          <w:lang w:val="ru-RU"/>
        </w:rPr>
        <w:t>。」</w:t>
      </w:r>
      <w:r w:rsidR="0052518D" w:rsidRPr="00041AE1">
        <w:rPr>
          <w:lang w:val="ru-RU"/>
        </w:rPr>
        <w:t>教友就說:</w:t>
      </w:r>
      <w:r w:rsidR="003273EF">
        <w:rPr>
          <w:lang w:val="ru-RU"/>
        </w:rPr>
        <w:t>「</w:t>
      </w:r>
      <w:r w:rsidR="0052518D" w:rsidRPr="00041AE1">
        <w:rPr>
          <w:lang w:val="ru-RU"/>
        </w:rPr>
        <w:t>光榮歸於您,天主</w:t>
      </w:r>
      <w:r w:rsidR="003273EF">
        <w:rPr>
          <w:lang w:val="ru-RU"/>
        </w:rPr>
        <w:t>。」</w:t>
      </w:r>
      <w:r w:rsidR="0052518D" w:rsidRPr="00041AE1">
        <w:rPr>
          <w:lang w:val="ru-RU"/>
        </w:rPr>
        <w:t>「有兩個</w:t>
      </w:r>
      <w:r w:rsidR="0052518D" w:rsidRPr="00041AE1">
        <w:rPr>
          <w:lang w:val="ru-RU"/>
        </w:rPr>
        <w:lastRenderedPageBreak/>
        <w:t>附魔的人迎面遇見祂</w:t>
      </w:r>
      <w:r w:rsidR="003273EF">
        <w:rPr>
          <w:lang w:val="ru-RU"/>
        </w:rPr>
        <w:t>」</w:t>
      </w:r>
      <w:r w:rsidR="0052518D" w:rsidRPr="00041AE1">
        <w:rPr>
          <w:lang w:val="ru-RU"/>
        </w:rPr>
        <w:t>──</w:t>
      </w:r>
      <w:r w:rsidR="003273EF">
        <w:rPr>
          <w:lang w:val="ru-RU"/>
        </w:rPr>
        <w:t>「</w:t>
      </w:r>
      <w:r w:rsidR="0052518D" w:rsidRPr="00041AE1">
        <w:rPr>
          <w:lang w:val="ru-RU"/>
        </w:rPr>
        <w:t>光榮歸於您,天主</w:t>
      </w:r>
      <w:r w:rsidR="003273EF">
        <w:rPr>
          <w:lang w:val="ru-RU"/>
        </w:rPr>
        <w:t>。」「</w:t>
      </w:r>
      <w:r w:rsidR="0052518D" w:rsidRPr="00041AE1">
        <w:rPr>
          <w:lang w:val="ru-RU"/>
        </w:rPr>
        <w:t>他們非常兇猛</w:t>
      </w:r>
      <w:r w:rsidR="003273EF">
        <w:rPr>
          <w:lang w:val="ru-RU"/>
        </w:rPr>
        <w:t>」</w:t>
      </w:r>
      <w:r w:rsidR="0052518D" w:rsidRPr="00041AE1">
        <w:rPr>
          <w:lang w:val="ru-RU"/>
        </w:rPr>
        <w:t>──</w:t>
      </w:r>
      <w:r w:rsidR="003273EF">
        <w:rPr>
          <w:lang w:val="ru-RU"/>
        </w:rPr>
        <w:t>「</w:t>
      </w:r>
      <w:r w:rsidR="0052518D" w:rsidRPr="00041AE1">
        <w:rPr>
          <w:lang w:val="ru-RU"/>
        </w:rPr>
        <w:t>光榮歸於您,天主</w:t>
      </w:r>
      <w:r w:rsidR="003273EF">
        <w:rPr>
          <w:lang w:val="ru-RU"/>
        </w:rPr>
        <w:t>。」</w:t>
      </w:r>
      <w:r w:rsidR="0052518D" w:rsidRPr="00041AE1">
        <w:rPr>
          <w:lang w:val="ru-RU"/>
        </w:rPr>
        <w:t xml:space="preserve"> 「當時,成群羊都衝……入海</w:t>
      </w:r>
      <w:r w:rsidR="003273EF">
        <w:rPr>
          <w:lang w:val="ru-RU"/>
        </w:rPr>
        <w:t>」</w:t>
      </w:r>
      <w:r w:rsidR="0052518D" w:rsidRPr="00041AE1">
        <w:rPr>
          <w:lang w:val="ru-RU"/>
        </w:rPr>
        <w:t>——「榮耀歸於你,哦,神啊</w:t>
      </w:r>
      <w:r w:rsidR="003273EF">
        <w:rPr>
          <w:lang w:val="ru-RU"/>
        </w:rPr>
        <w:t>」</w:t>
      </w:r>
      <w:r w:rsidR="0052518D" w:rsidRPr="00041AE1">
        <w:rPr>
          <w:lang w:val="ru-RU"/>
        </w:rPr>
        <w:t>。主教事後同我講:「我明白呢位好簡單嘅人一直講『榮耀歸於你</w:t>
      </w:r>
      <w:r w:rsidR="003273EF">
        <w:rPr>
          <w:lang w:val="ru-RU"/>
        </w:rPr>
        <w:t>,哦,</w:t>
      </w:r>
      <w:r w:rsidR="0052518D" w:rsidRPr="00041AE1">
        <w:rPr>
          <w:lang w:val="ru-RU"/>
        </w:rPr>
        <w:t>神啊</w:t>
      </w:r>
      <w:r w:rsidR="003273EF">
        <w:rPr>
          <w:lang w:val="ru-RU"/>
        </w:rPr>
        <w:t>』</w:t>
      </w:r>
      <w:r w:rsidR="0052518D" w:rsidRPr="00041AE1">
        <w:rPr>
          <w:lang w:val="ru-RU"/>
        </w:rPr>
        <w:t>係冇錯嘅,因為『榮耀歸於你,哦,神啊</w:t>
      </w:r>
      <w:r w:rsidR="003273EF">
        <w:rPr>
          <w:lang w:val="ru-RU"/>
        </w:rPr>
        <w:t>』</w:t>
      </w:r>
      <w:r w:rsidR="0052518D" w:rsidRPr="00041AE1">
        <w:rPr>
          <w:lang w:val="ru-RU"/>
        </w:rPr>
        <w:t>就可以將惡魔趕入海</w:t>
      </w:r>
      <w:r w:rsidR="003273EF">
        <w:rPr>
          <w:lang w:val="ru-RU"/>
        </w:rPr>
        <w:t>。」</w:t>
      </w:r>
      <w:r w:rsidR="0052518D" w:rsidRPr="00041AE1">
        <w:rPr>
          <w:lang w:val="ru-RU"/>
        </w:rPr>
        <w:t xml:space="preserve"> 你都要不斷重複講:</w:t>
      </w:r>
      <w:r w:rsidR="003273EF">
        <w:rPr>
          <w:lang w:val="ru-RU"/>
        </w:rPr>
        <w:t>「</w:t>
      </w:r>
      <w:r w:rsidR="0052518D" w:rsidRPr="00041AE1">
        <w:rPr>
          <w:lang w:val="ru-RU"/>
        </w:rPr>
        <w:t>光榮歸於你,哦,天主;光榮歸於你,哦,天主</w:t>
      </w:r>
      <w:r w:rsidR="003273EF">
        <w:rPr>
          <w:lang w:val="ru-RU"/>
        </w:rPr>
        <w:t>,」</w:t>
      </w:r>
      <w:r w:rsidR="0052518D" w:rsidRPr="00041AE1">
        <w:rPr>
          <w:lang w:val="ru-RU"/>
        </w:rPr>
        <w:t xml:space="preserve">直到成群羊投身入海…… </w:t>
      </w:r>
    </w:p>
    <w:p w14:paraId="48A8A411" w14:textId="78442098" w:rsidR="00923824" w:rsidRDefault="0052518D">
      <w:pPr>
        <w:pStyle w:val="paragraph"/>
        <w:spacing w:before="30" w:after="30"/>
        <w:ind w:left="60" w:right="60"/>
        <w:rPr>
          <w:lang w:val="ru-RU"/>
        </w:rPr>
      </w:pPr>
      <w:r w:rsidRPr="00041AE1">
        <w:rPr>
          <w:lang w:val="ru-RU"/>
        </w:rPr>
        <w:t>感恩令身邊萬物都得到聖化。人在感恩時,會忘卻自我,在最好的意義上「失魂落魄」,並在一切事物中喜樂。當人連最微小的事都向神獻上感恩時,神賜福給他們,豐盛到他們無法承受。到那時,魔鬼再也受不了,就會離去。</w:t>
      </w:r>
    </w:p>
    <w:p w14:paraId="604D65C6" w14:textId="77777777" w:rsidR="00D742B9" w:rsidRDefault="00D742B9" w:rsidP="00D742B9">
      <w:pPr>
        <w:rPr>
          <w:lang w:val="ru-RU"/>
        </w:rPr>
      </w:pPr>
    </w:p>
    <w:p w14:paraId="64C41455" w14:textId="77777777" w:rsidR="00D742B9" w:rsidRPr="00041AE1" w:rsidRDefault="00D742B9" w:rsidP="00D742B9">
      <w:pPr>
        <w:rPr>
          <w:lang w:val="ru-RU"/>
        </w:rPr>
      </w:pPr>
    </w:p>
    <w:p w14:paraId="08AAEA6F" w14:textId="2A708AC5" w:rsidR="00923824" w:rsidRPr="00041AE1" w:rsidRDefault="00A8106D" w:rsidP="00D742B9">
      <w:pPr>
        <w:pStyle w:val="Heading1"/>
        <w:rPr>
          <w:lang w:val="ru-RU"/>
        </w:rPr>
      </w:pPr>
      <w:bookmarkStart w:id="240" w:name="_Toc196217994"/>
      <w:bookmarkStart w:id="241" w:name="_Toc196308682"/>
      <w:bookmarkStart w:id="242" w:name="_Toc242021497"/>
      <w:r>
        <w:rPr>
          <w:lang w:val="ru-RU"/>
        </w:rPr>
        <w:t>第二</w:t>
      </w:r>
      <w:r w:rsidR="00D742B9" w:rsidRPr="00041AE1">
        <w:rPr>
          <w:lang w:val="ru-RU"/>
        </w:rPr>
        <w:t>節。</w:t>
      </w:r>
      <w:r w:rsidR="00D742B9">
        <w:rPr>
          <w:lang w:val="ru-RU"/>
        </w:rPr>
        <w:t xml:space="preserve"> </w:t>
      </w:r>
      <w:r w:rsidR="00D742B9">
        <w:rPr>
          <w:lang w:val="ru-RU"/>
        </w:rPr>
        <w:br/>
      </w:r>
      <w:r w:rsidR="00D742B9" w:rsidRPr="00041AE1">
        <w:rPr>
          <w:lang w:val="ru-RU"/>
        </w:rPr>
        <w:t>美德</w:t>
      </w:r>
      <w:bookmarkEnd w:id="240"/>
      <w:bookmarkEnd w:id="241"/>
      <w:bookmarkEnd w:id="242"/>
    </w:p>
    <w:p w14:paraId="1FF05807" w14:textId="14D48E6C" w:rsidR="00923824" w:rsidRPr="00041AE1" w:rsidRDefault="003273EF">
      <w:pPr>
        <w:pStyle w:val="paragraph"/>
        <w:spacing w:before="30" w:after="30"/>
        <w:ind w:left="60" w:right="60"/>
        <w:rPr>
          <w:lang w:val="ru-RU"/>
        </w:rPr>
      </w:pPr>
      <w:r>
        <w:rPr>
          <w:i/>
          <w:iCs/>
          <w:lang w:val="ru-RU"/>
        </w:rPr>
        <w:t>「</w:t>
      </w:r>
      <w:r w:rsidR="0052518D" w:rsidRPr="00041AE1">
        <w:rPr>
          <w:i/>
          <w:iCs/>
          <w:lang w:val="ru-RU"/>
        </w:rPr>
        <w:t>凡擁有由美德所生之靈性美善者,必閃耀神聖恩寵。因為,人在修得美德時,得以成神,因而散發光芒;神聖恩寵便於此顯現於其身上</w:t>
      </w:r>
      <w:r>
        <w:rPr>
          <w:i/>
          <w:iCs/>
          <w:lang w:val="ru-RU"/>
        </w:rPr>
        <w:t>。」</w:t>
      </w:r>
    </w:p>
    <w:p w14:paraId="626DC4C1" w14:textId="77777777" w:rsidR="00923824" w:rsidRPr="00041AE1" w:rsidRDefault="00923824" w:rsidP="00D742B9">
      <w:pPr>
        <w:rPr>
          <w:lang w:val="ru-RU"/>
        </w:rPr>
      </w:pPr>
    </w:p>
    <w:p w14:paraId="28221381" w14:textId="6DA65D9A" w:rsidR="00923824" w:rsidRPr="00041AE1" w:rsidRDefault="00923824" w:rsidP="00D742B9">
      <w:pPr>
        <w:rPr>
          <w:lang w:val="ru-RU"/>
        </w:rPr>
      </w:pPr>
    </w:p>
    <w:p w14:paraId="3E530B36" w14:textId="77777777" w:rsidR="00923824" w:rsidRDefault="0052518D" w:rsidP="00D742B9">
      <w:pPr>
        <w:pStyle w:val="Heading3"/>
        <w:rPr>
          <w:lang w:val="ru-RU"/>
        </w:rPr>
      </w:pPr>
      <w:bookmarkStart w:id="243" w:name="_Toc196217995"/>
      <w:bookmarkStart w:id="244" w:name="_Toc196308683"/>
      <w:bookmarkStart w:id="245" w:name="_Toc242021498"/>
      <w:r w:rsidRPr="00041AE1">
        <w:rPr>
          <w:lang w:val="ru-RU"/>
        </w:rPr>
        <w:t>修養美德</w:t>
      </w:r>
      <w:bookmarkEnd w:id="243"/>
      <w:bookmarkEnd w:id="244"/>
      <w:bookmarkEnd w:id="245"/>
    </w:p>
    <w:p w14:paraId="3F856BF1" w14:textId="77777777" w:rsidR="00D742B9" w:rsidRPr="00D742B9" w:rsidRDefault="00D742B9" w:rsidP="00D742B9">
      <w:pPr>
        <w:rPr>
          <w:lang w:val="ru-RU"/>
        </w:rPr>
      </w:pPr>
    </w:p>
    <w:p w14:paraId="12E1FE2C" w14:textId="77777777" w:rsidR="00923824" w:rsidRPr="00041AE1" w:rsidRDefault="0052518D">
      <w:pPr>
        <w:pStyle w:val="paragraph"/>
        <w:spacing w:before="30" w:after="30"/>
        <w:ind w:left="60" w:right="60"/>
        <w:rPr>
          <w:lang w:val="ru-RU"/>
        </w:rPr>
      </w:pPr>
      <w:r w:rsidRPr="00041AE1">
        <w:rPr>
          <w:lang w:val="ru-RU"/>
        </w:rPr>
        <w:t xml:space="preserve">— 師傅,人要幾時先至得神化? </w:t>
      </w:r>
    </w:p>
    <w:p w14:paraId="02E09283" w14:textId="77777777" w:rsidR="00923824" w:rsidRPr="00041AE1" w:rsidRDefault="0052518D">
      <w:pPr>
        <w:pStyle w:val="paragraph"/>
        <w:spacing w:before="30" w:after="30"/>
        <w:ind w:left="60" w:right="60"/>
        <w:rPr>
          <w:lang w:val="ru-RU"/>
        </w:rPr>
      </w:pPr>
      <w:r w:rsidRPr="00041AE1">
        <w:rPr>
          <w:lang w:val="ru-RU"/>
        </w:rPr>
        <w:t xml:space="preserve">— 就係當神聖恩寵入咗佢哋。 </w:t>
      </w:r>
    </w:p>
    <w:p w14:paraId="7C616BBA" w14:textId="77777777" w:rsidR="00923824" w:rsidRPr="00041AE1" w:rsidRDefault="0052518D">
      <w:pPr>
        <w:pStyle w:val="paragraph"/>
        <w:spacing w:before="30" w:after="30"/>
        <w:ind w:left="60" w:right="60"/>
        <w:rPr>
          <w:lang w:val="ru-RU"/>
        </w:rPr>
      </w:pPr>
      <w:r w:rsidRPr="00041AE1">
        <w:rPr>
          <w:lang w:val="ru-RU"/>
        </w:rPr>
        <w:t xml:space="preserve">— 咁佢哋心入面有喜悅咩? </w:t>
      </w:r>
    </w:p>
    <w:p w14:paraId="406EAAFF" w14:textId="77777777" w:rsidR="00923824" w:rsidRPr="00041AE1" w:rsidRDefault="0052518D">
      <w:pPr>
        <w:pStyle w:val="paragraph"/>
        <w:spacing w:before="30" w:after="30"/>
        <w:ind w:left="60" w:right="60"/>
        <w:rPr>
          <w:lang w:val="ru-RU"/>
        </w:rPr>
      </w:pPr>
      <w:r w:rsidRPr="00041AE1">
        <w:rPr>
          <w:lang w:val="ru-RU"/>
        </w:rPr>
        <w:t xml:space="preserve">— 唔止有喜悅住喺佢哋入面,仲有大愛、謙卑、安慰同信心。佢哋擁有上帝所擁有嘅品格;就係因為咁,上帝嘅恩典先會入到佢哋度。 </w:t>
      </w:r>
    </w:p>
    <w:p w14:paraId="70A2BCBE" w14:textId="07325145" w:rsidR="00923824" w:rsidRPr="00041AE1" w:rsidRDefault="0052518D">
      <w:pPr>
        <w:pStyle w:val="paragraph"/>
        <w:spacing w:before="30" w:after="30"/>
        <w:ind w:left="60" w:right="60"/>
        <w:rPr>
          <w:lang w:val="ru-RU"/>
        </w:rPr>
      </w:pPr>
      <w:r w:rsidRPr="00041AE1">
        <w:rPr>
          <w:lang w:val="ru-RU"/>
        </w:rPr>
        <w:t>— 咁</w:t>
      </w:r>
      <w:r w:rsidR="003273EF">
        <w:rPr>
          <w:lang w:val="ru-RU"/>
        </w:rPr>
        <w:t>「</w:t>
      </w:r>
      <w:r w:rsidRPr="00041AE1">
        <w:rPr>
          <w:lang w:val="ru-RU"/>
        </w:rPr>
        <w:t>諸神之神</w:t>
      </w:r>
      <w:r w:rsidR="003273EF">
        <w:rPr>
          <w:lang w:val="ru-RU"/>
        </w:rPr>
        <w:t>」</w:t>
      </w:r>
      <w:r w:rsidRPr="00041AE1">
        <w:rPr>
          <w:lang w:val="ru-RU"/>
        </w:rPr>
        <w:t>係乜意思</w:t>
      </w:r>
      <w:r w:rsidR="00AE3E1C" w:rsidRPr="00AE3E1C">
        <w:rPr>
          <w:lang w:val="ru-RU"/>
        </w:rPr>
        <w:t>?</w:t>
      </w:r>
      <w:r w:rsidR="00AE3E1C">
        <w:rPr>
          <w:rStyle w:val="FootnoteReference"/>
          <w:lang w:val="ru-RU"/>
        </w:rPr>
        <w:footnoteReference w:id="80"/>
      </w:r>
      <w:r w:rsidRPr="00041AE1">
        <w:rPr>
          <w:lang w:val="ru-RU"/>
        </w:rPr>
        <w:t xml:space="preserve"> </w:t>
      </w:r>
    </w:p>
    <w:p w14:paraId="2E2FC980" w14:textId="3BE49B03" w:rsidR="00923824" w:rsidRPr="00041AE1" w:rsidRDefault="0052518D">
      <w:pPr>
        <w:pStyle w:val="paragraph"/>
        <w:spacing w:before="30" w:after="30"/>
        <w:ind w:left="60" w:right="60"/>
        <w:rPr>
          <w:lang w:val="ru-RU"/>
        </w:rPr>
      </w:pPr>
      <w:r w:rsidRPr="00041AE1">
        <w:rPr>
          <w:lang w:val="ru-RU"/>
        </w:rPr>
        <w:t>— 大衛冇講過:</w:t>
      </w:r>
      <w:r w:rsidR="003273EF">
        <w:rPr>
          <w:lang w:val="ru-RU"/>
        </w:rPr>
        <w:t>「</w:t>
      </w:r>
      <w:r w:rsidRPr="00041AE1">
        <w:rPr>
          <w:lang w:val="ru-RU"/>
        </w:rPr>
        <w:t>你哋唔都係神,都係至高者嘅子麼</w:t>
      </w:r>
      <w:r w:rsidR="00AE3E1C" w:rsidRPr="00AE3E1C">
        <w:rPr>
          <w:lang w:val="ru-RU"/>
        </w:rPr>
        <w:t>?</w:t>
      </w:r>
      <w:r w:rsidR="003273EF">
        <w:rPr>
          <w:lang w:val="ru-RU"/>
        </w:rPr>
        <w:t>」</w:t>
      </w:r>
      <w:r w:rsidR="00AE3E1C">
        <w:rPr>
          <w:rStyle w:val="FootnoteReference"/>
          <w:lang w:val="ru-RU"/>
        </w:rPr>
        <w:footnoteReference w:id="81"/>
      </w:r>
      <w:r w:rsidRPr="00041AE1">
        <w:rPr>
          <w:lang w:val="ru-RU"/>
        </w:rPr>
        <w:t xml:space="preserve"> 人係照神嘅</w:t>
      </w:r>
      <w:r w:rsidR="003273EF">
        <w:rPr>
          <w:lang w:val="ru-RU"/>
        </w:rPr>
        <w:t>「</w:t>
      </w:r>
      <w:r w:rsidRPr="00041AE1">
        <w:rPr>
          <w:lang w:val="ru-RU"/>
        </w:rPr>
        <w:t>形象</w:t>
      </w:r>
      <w:r w:rsidR="003273EF">
        <w:rPr>
          <w:lang w:val="ru-RU"/>
        </w:rPr>
        <w:t>」</w:t>
      </w:r>
      <w:r w:rsidRPr="00041AE1">
        <w:rPr>
          <w:lang w:val="ru-RU"/>
        </w:rPr>
        <w:t>被造;所以,神係眾神之神,即係人類嘅神。 人必須達到神化。所有人都是按神嘅形象被造,但有邊個真係行緊「相似</w:t>
      </w:r>
      <w:r w:rsidR="003273EF">
        <w:rPr>
          <w:lang w:val="ru-RU"/>
        </w:rPr>
        <w:t>」</w:t>
      </w:r>
      <w:r w:rsidRPr="00041AE1">
        <w:rPr>
          <w:lang w:val="ru-RU"/>
        </w:rPr>
        <w:t>嘅道路?我哋離神愈遠,就愈唔似佢;即係愈遠離「相似</w:t>
      </w:r>
      <w:r w:rsidR="003273EF">
        <w:rPr>
          <w:lang w:val="ru-RU"/>
        </w:rPr>
        <w:t>」</w:t>
      </w:r>
      <w:r w:rsidRPr="00041AE1">
        <w:rPr>
          <w:lang w:val="ru-RU"/>
        </w:rPr>
        <w:t>嘅本質</w:t>
      </w:r>
      <w:r w:rsidR="003273EF">
        <w:rPr>
          <w:lang w:val="ru-RU"/>
        </w:rPr>
        <w:t xml:space="preserve">。 </w:t>
      </w:r>
    </w:p>
    <w:p w14:paraId="7A51EC5E" w14:textId="7C8AD410" w:rsidR="00923824" w:rsidRDefault="0052518D">
      <w:pPr>
        <w:pStyle w:val="paragraph"/>
        <w:spacing w:before="30" w:after="30"/>
        <w:ind w:left="60" w:right="60"/>
        <w:rPr>
          <w:lang w:val="ru-RU"/>
        </w:rPr>
      </w:pPr>
      <w:r w:rsidRPr="00041AE1">
        <w:rPr>
          <w:lang w:val="ru-RU"/>
        </w:rPr>
        <w:t>人要成為似神,就要遵守神嘅誡命,並自我修鍊。咁樣,佢哋就可以淨化情慾,獲得美德,唔再只係</w:t>
      </w:r>
      <w:r w:rsidR="003273EF">
        <w:rPr>
          <w:lang w:val="ru-RU"/>
        </w:rPr>
        <w:t>「</w:t>
      </w:r>
      <w:r w:rsidRPr="00041AE1">
        <w:rPr>
          <w:lang w:val="ru-RU"/>
        </w:rPr>
        <w:t>按神嘅形像</w:t>
      </w:r>
      <w:r w:rsidR="003273EF">
        <w:rPr>
          <w:lang w:val="ru-RU"/>
        </w:rPr>
        <w:t>」</w:t>
      </w:r>
      <w:r w:rsidRPr="00041AE1">
        <w:rPr>
          <w:lang w:val="ru-RU"/>
        </w:rPr>
        <w:t>被造嘅人,而係進入</w:t>
      </w:r>
      <w:r w:rsidR="003273EF">
        <w:rPr>
          <w:lang w:val="ru-RU"/>
        </w:rPr>
        <w:t>「</w:t>
      </w:r>
      <w:r w:rsidRPr="00041AE1">
        <w:rPr>
          <w:lang w:val="ru-RU"/>
        </w:rPr>
        <w:t>相似</w:t>
      </w:r>
      <w:r w:rsidR="003273EF">
        <w:rPr>
          <w:lang w:val="ru-RU"/>
        </w:rPr>
        <w:t>」</w:t>
      </w:r>
      <w:r w:rsidRPr="00041AE1">
        <w:rPr>
          <w:lang w:val="ru-RU"/>
        </w:rPr>
        <w:t>嘅狀態</w:t>
      </w:r>
      <w:r w:rsidR="003273EF">
        <w:rPr>
          <w:lang w:val="ru-RU"/>
        </w:rPr>
        <w:t>,</w:t>
      </w:r>
      <w:r w:rsidRPr="00041AE1">
        <w:rPr>
          <w:lang w:val="ru-RU"/>
        </w:rPr>
        <w:t>因為神嘅恩典喺佢哋心入面運行。</w:t>
      </w:r>
    </w:p>
    <w:p w14:paraId="2D33E2DB" w14:textId="77777777" w:rsidR="00D742B9" w:rsidRPr="00041AE1" w:rsidRDefault="00D742B9" w:rsidP="00D742B9">
      <w:pPr>
        <w:rPr>
          <w:lang w:val="ru-RU"/>
        </w:rPr>
      </w:pPr>
    </w:p>
    <w:p w14:paraId="33E5CD2F" w14:textId="6D75F36B" w:rsidR="00923824" w:rsidRPr="00E30855" w:rsidRDefault="0052518D" w:rsidP="00D742B9">
      <w:pPr>
        <w:pStyle w:val="Heading4"/>
        <w:rPr>
          <w:lang w:val="ru-RU"/>
        </w:rPr>
      </w:pPr>
      <w:bookmarkStart w:id="246" w:name="_Toc196217996"/>
      <w:bookmarkStart w:id="247" w:name="_Toc196308684"/>
      <w:bookmarkStart w:id="248" w:name="_Toc242021499"/>
      <w:r w:rsidRPr="00041AE1">
        <w:rPr>
          <w:lang w:val="ru-RU"/>
        </w:rPr>
        <w:t>修行德行,就係遵守主嘅誡命</w:t>
      </w:r>
      <w:r w:rsidR="003273EF">
        <w:rPr>
          <w:lang w:val="ru-RU"/>
        </w:rPr>
        <w:t>。</w:t>
      </w:r>
      <w:bookmarkEnd w:id="246"/>
      <w:r w:rsidR="00E30855">
        <w:rPr>
          <w:rStyle w:val="FootnoteReference"/>
          <w:lang w:val="ru-RU"/>
        </w:rPr>
        <w:footnoteReference w:id="82"/>
      </w:r>
      <w:bookmarkEnd w:id="247"/>
      <w:bookmarkEnd w:id="248"/>
    </w:p>
    <w:p w14:paraId="11FD4172" w14:textId="77777777" w:rsidR="00923824" w:rsidRPr="00041AE1" w:rsidRDefault="0052518D">
      <w:pPr>
        <w:pStyle w:val="paragraph"/>
        <w:spacing w:before="30" w:after="30"/>
        <w:ind w:left="60" w:right="60"/>
        <w:rPr>
          <w:lang w:val="ru-RU"/>
        </w:rPr>
      </w:pPr>
      <w:r w:rsidRPr="00041AE1">
        <w:rPr>
          <w:lang w:val="ru-RU"/>
        </w:rPr>
        <w:t xml:space="preserve">— 師傅,我真係好想見到我嘅聖人。 </w:t>
      </w:r>
    </w:p>
    <w:p w14:paraId="3BC45CD3" w14:textId="77777777" w:rsidR="00923824" w:rsidRPr="00041AE1" w:rsidRDefault="0052518D">
      <w:pPr>
        <w:pStyle w:val="paragraph"/>
        <w:spacing w:before="30" w:after="30"/>
        <w:ind w:left="60" w:right="60"/>
        <w:rPr>
          <w:lang w:val="ru-RU"/>
        </w:rPr>
      </w:pPr>
      <w:r w:rsidRPr="00041AE1">
        <w:rPr>
          <w:lang w:val="ru-RU"/>
        </w:rPr>
        <w:lastRenderedPageBreak/>
        <w:t xml:space="preserve">— 我亦希望你嘗試成為上帝嘅朋友。 </w:t>
      </w:r>
    </w:p>
    <w:p w14:paraId="7729DD25" w14:textId="77777777" w:rsidR="00923824" w:rsidRPr="00041AE1" w:rsidRDefault="0052518D">
      <w:pPr>
        <w:pStyle w:val="paragraph"/>
        <w:spacing w:before="30" w:after="30"/>
        <w:ind w:left="60" w:right="60"/>
        <w:rPr>
          <w:lang w:val="ru-RU"/>
        </w:rPr>
      </w:pPr>
      <w:r w:rsidRPr="00041AE1">
        <w:rPr>
          <w:lang w:val="ru-RU"/>
        </w:rPr>
        <w:t xml:space="preserve">— 我點樣先可以做到? </w:t>
      </w:r>
    </w:p>
    <w:p w14:paraId="1C15D41F" w14:textId="18CF10A5" w:rsidR="00923824" w:rsidRPr="00041AE1" w:rsidRDefault="0052518D">
      <w:pPr>
        <w:pStyle w:val="paragraph"/>
        <w:spacing w:before="30" w:after="30"/>
        <w:ind w:left="60" w:right="60"/>
        <w:rPr>
          <w:lang w:val="ru-RU"/>
        </w:rPr>
      </w:pPr>
      <w:r w:rsidRPr="00041AE1">
        <w:rPr>
          <w:lang w:val="ru-RU"/>
        </w:rPr>
        <w:t>— 「年輕人點樣先可以保持自己嘅道路純潔?就係照住祢嘅話去行</w:t>
      </w:r>
      <w:r w:rsidR="003273EF">
        <w:rPr>
          <w:lang w:val="ru-RU"/>
        </w:rPr>
        <w:t>。」</w:t>
      </w:r>
      <w:r w:rsidRPr="00041AE1">
        <w:rPr>
          <w:lang w:val="ru-RU"/>
        </w:rPr>
        <w:t>(</w:t>
      </w:r>
      <w:r w:rsidR="004C34EA">
        <w:rPr>
          <w:rStyle w:val="FootnoteReference"/>
          <w:lang w:val="ru-RU"/>
        </w:rPr>
        <w:footnoteReference w:id="83"/>
      </w:r>
      <w:r w:rsidRPr="00041AE1">
        <w:rPr>
          <w:lang w:val="ru-RU"/>
        </w:rPr>
        <w:t xml:space="preserve"> )如果你照住上帝嘅誡命去行,你就會成為上帝嘅朋友。 </w:t>
      </w:r>
    </w:p>
    <w:p w14:paraId="0C777086" w14:textId="73BD8298" w:rsidR="00923824" w:rsidRPr="00F7522B" w:rsidRDefault="0052518D">
      <w:pPr>
        <w:pStyle w:val="paragraph"/>
        <w:spacing w:before="30" w:after="30"/>
        <w:ind w:left="60" w:right="60"/>
        <w:rPr>
          <w:lang w:val="ru-RU"/>
        </w:rPr>
      </w:pPr>
      <w:r w:rsidRPr="00041AE1">
        <w:rPr>
          <w:lang w:val="ru-RU"/>
        </w:rPr>
        <w:t>如果我哋係神嘅兒女,就要遵守佢嘅誡命。當猶太人話:</w:t>
      </w:r>
      <w:r w:rsidR="003273EF">
        <w:rPr>
          <w:lang w:val="ru-RU"/>
        </w:rPr>
        <w:t>「</w:t>
      </w:r>
      <w:r w:rsidRPr="00041AE1">
        <w:rPr>
          <w:lang w:val="ru-RU"/>
        </w:rPr>
        <w:t>我哋有亞伯拉罕做我哋嘅父</w:t>
      </w:r>
      <w:r w:rsidR="003273EF">
        <w:rPr>
          <w:lang w:val="ru-RU"/>
        </w:rPr>
        <w:t>」,</w:t>
      </w:r>
      <w:r w:rsidRPr="00041AE1">
        <w:rPr>
          <w:lang w:val="ru-RU"/>
        </w:rPr>
        <w:t>基督就答佢哋:</w:t>
      </w:r>
      <w:r w:rsidR="003273EF">
        <w:rPr>
          <w:lang w:val="ru-RU"/>
        </w:rPr>
        <w:t>「</w:t>
      </w:r>
      <w:r w:rsidRPr="00041AE1">
        <w:rPr>
          <w:lang w:val="ru-RU"/>
        </w:rPr>
        <w:t>你哋嘅父唔係亞伯拉罕,而係撒但;因為如果你哋真係亞伯拉罕嘅兒女,就會行亞伯拉罕嘅事。</w:t>
      </w:r>
      <w:r w:rsidR="003273EF">
        <w:rPr>
          <w:lang w:val="ru-RU"/>
        </w:rPr>
        <w:t>」</w:t>
      </w:r>
      <w:r w:rsidR="00F7522B">
        <w:rPr>
          <w:rStyle w:val="FootnoteReference"/>
          <w:lang w:val="ru-RU"/>
        </w:rPr>
        <w:footnoteReference w:id="84"/>
      </w:r>
    </w:p>
    <w:p w14:paraId="5D246E30" w14:textId="2CDD9437" w:rsidR="00923824" w:rsidRPr="001A02ED" w:rsidRDefault="0052518D">
      <w:pPr>
        <w:pStyle w:val="paragraph"/>
        <w:spacing w:before="30" w:after="30"/>
        <w:ind w:left="60" w:right="60"/>
        <w:rPr>
          <w:lang w:val="ru-RU"/>
        </w:rPr>
      </w:pPr>
      <w:r w:rsidRPr="00041AE1">
        <w:rPr>
          <w:lang w:val="ru-RU"/>
        </w:rPr>
        <w:t>— 導師,亞巴·以撒講基督唔係要人遵守律法,而係要人改革靈魂,佢係乜意思?</w:t>
      </w:r>
      <w:r w:rsidR="0079430E">
        <w:rPr>
          <w:rStyle w:val="FootnoteReference"/>
          <w:lang w:val="ru-RU"/>
        </w:rPr>
        <w:footnoteReference w:id="85"/>
      </w:r>
    </w:p>
    <w:p w14:paraId="59A41967" w14:textId="651D08C4" w:rsidR="00923824" w:rsidRPr="0079430E" w:rsidRDefault="0052518D">
      <w:pPr>
        <w:pStyle w:val="paragraph"/>
        <w:spacing w:before="30" w:after="30"/>
        <w:ind w:left="60" w:right="60"/>
        <w:rPr>
          <w:lang w:val="ru-RU"/>
        </w:rPr>
      </w:pPr>
      <w:r w:rsidRPr="00041AE1">
        <w:rPr>
          <w:lang w:val="ru-RU"/>
        </w:rPr>
        <w:t>— 神點解要賜下誡命?唔係為咗我哋嘅改革咩?遵守神嘅誡命,我哋就可以培養美德,並獲得靈魂嘅健康。</w:t>
      </w:r>
      <w:r w:rsidR="003273EF">
        <w:rPr>
          <w:lang w:val="ru-RU"/>
        </w:rPr>
        <w:t>「</w:t>
      </w:r>
      <w:r w:rsidRPr="00041AE1">
        <w:rPr>
          <w:lang w:val="ru-RU"/>
        </w:rPr>
        <w:t>實踐美德,」以撒長老話:「就係遵守主嘅誡命。</w:t>
      </w:r>
      <w:r w:rsidR="003273EF">
        <w:rPr>
          <w:lang w:val="ru-RU"/>
        </w:rPr>
        <w:t>」</w:t>
      </w:r>
      <w:r w:rsidR="0079430E">
        <w:rPr>
          <w:rStyle w:val="FootnoteReference"/>
          <w:lang w:val="ru-RU"/>
        </w:rPr>
        <w:footnoteReference w:id="86"/>
      </w:r>
    </w:p>
    <w:p w14:paraId="076F68D3" w14:textId="3525B7D1" w:rsidR="00923824" w:rsidRPr="0079430E" w:rsidRDefault="0052518D">
      <w:pPr>
        <w:pStyle w:val="paragraph"/>
        <w:spacing w:before="30" w:after="30"/>
        <w:ind w:left="60" w:right="60"/>
        <w:rPr>
          <w:lang w:val="ru-RU"/>
        </w:rPr>
      </w:pPr>
      <w:r w:rsidRPr="00041AE1">
        <w:rPr>
          <w:lang w:val="ru-RU"/>
        </w:rPr>
        <w:t>— 師傅,以賽亞長老話:</w:t>
      </w:r>
      <w:r w:rsidR="003273EF">
        <w:rPr>
          <w:lang w:val="ru-RU"/>
        </w:rPr>
        <w:t>「</w:t>
      </w:r>
      <w:r w:rsidRPr="00041AE1">
        <w:rPr>
          <w:lang w:val="ru-RU"/>
        </w:rPr>
        <w:t>人要有一顆勇敢而高尚的心,才能細心遵守上帝的誡命</w:t>
      </w:r>
      <w:r w:rsidR="003273EF">
        <w:rPr>
          <w:lang w:val="ru-RU"/>
        </w:rPr>
        <w:t>。」</w:t>
      </w:r>
      <w:r w:rsidR="0079430E">
        <w:rPr>
          <w:rStyle w:val="FootnoteReference"/>
          <w:lang w:val="ru-RU"/>
        </w:rPr>
        <w:footnoteReference w:id="87"/>
      </w:r>
    </w:p>
    <w:p w14:paraId="5815296A" w14:textId="0654EF20" w:rsidR="00923824" w:rsidRPr="00041AE1" w:rsidRDefault="0052518D">
      <w:pPr>
        <w:pStyle w:val="paragraph"/>
        <w:spacing w:before="30" w:after="30"/>
        <w:ind w:left="60" w:right="60"/>
        <w:rPr>
          <w:lang w:val="ru-RU"/>
        </w:rPr>
      </w:pPr>
      <w:r w:rsidRPr="00041AE1">
        <w:rPr>
          <w:lang w:val="ru-RU"/>
        </w:rPr>
        <w:t>— 呢點講得啱。要準確咁遵守上帝嘅誡命,就要有勇氣、有膽量同有清醒嘅頭腦。所以,你要搵出自己缺失咗啲乜,同埋上帝對你嘅要求:反思下自己做咗啲乜,同埋本應該做但冇做嘅嘢。 要對自己講:</w:t>
      </w:r>
      <w:r w:rsidR="003273EF">
        <w:rPr>
          <w:lang w:val="ru-RU"/>
        </w:rPr>
        <w:t>「</w:t>
      </w:r>
      <w:r w:rsidRPr="00041AE1">
        <w:rPr>
          <w:lang w:val="ru-RU"/>
        </w:rPr>
        <w:t>係,我做緊嘅嘢我鍾意,但係呢樣嘢合唔合主心意?</w:t>
      </w:r>
      <w:r w:rsidR="003273EF">
        <w:rPr>
          <w:lang w:val="ru-RU"/>
        </w:rPr>
        <w:t>」</w:t>
      </w:r>
      <w:r w:rsidRPr="00041AE1">
        <w:rPr>
          <w:lang w:val="ru-RU"/>
        </w:rPr>
        <w:t>──然後努力去成就神嘅旨意。</w:t>
      </w:r>
      <w:r w:rsidR="003273EF">
        <w:rPr>
          <w:lang w:val="ru-RU"/>
        </w:rPr>
        <w:t>「</w:t>
      </w:r>
      <w:r w:rsidRPr="00041AE1">
        <w:rPr>
          <w:lang w:val="ru-RU"/>
        </w:rPr>
        <w:t>因為我遵守咗你口所出嘅話</w:t>
      </w:r>
      <w:r w:rsidR="008B042A" w:rsidRPr="008B042A">
        <w:rPr>
          <w:lang w:val="ru-RU"/>
        </w:rPr>
        <w:t>,</w:t>
      </w:r>
      <w:r w:rsidRPr="00041AE1">
        <w:rPr>
          <w:lang w:val="ru-RU"/>
        </w:rPr>
        <w:t>就行咗義人所行嘅道</w:t>
      </w:r>
      <w:r w:rsidR="008B042A" w:rsidRPr="008B042A">
        <w:rPr>
          <w:lang w:val="ru-RU"/>
        </w:rPr>
        <w:t>。</w:t>
      </w:r>
      <w:r w:rsidR="003273EF">
        <w:rPr>
          <w:lang w:val="ru-RU"/>
        </w:rPr>
        <w:t>」</w:t>
      </w:r>
      <w:r w:rsidR="008B042A">
        <w:rPr>
          <w:rStyle w:val="FootnoteReference"/>
          <w:lang w:val="ru-RU"/>
        </w:rPr>
        <w:footnoteReference w:id="88"/>
      </w:r>
      <w:r w:rsidRPr="00041AE1">
        <w:rPr>
          <w:lang w:val="ru-RU"/>
        </w:rPr>
        <w:t xml:space="preserve"> ──正如聖經所寫。 </w:t>
      </w:r>
    </w:p>
    <w:p w14:paraId="3EE29B47" w14:textId="3A92B537" w:rsidR="00923824" w:rsidRDefault="0052518D">
      <w:pPr>
        <w:pStyle w:val="paragraph"/>
        <w:spacing w:before="30" w:after="30"/>
        <w:ind w:left="60" w:right="60"/>
        <w:rPr>
          <w:lang w:val="ru-RU"/>
        </w:rPr>
      </w:pPr>
      <w:r w:rsidRPr="00041AE1">
        <w:rPr>
          <w:lang w:val="ru-RU"/>
        </w:rPr>
        <w:t>美德只有在自由獲得、而非受外力強制時,才真正有價值。人必須感到美德是個人內在的迫切需要,然後才去努力追求。並非上帝需要我們成就祂的旨意──而是我們需要成就祂的旨意。我們需要成就上帝的旨意,好從舊我中解脫自己。 信徒所有嘅精力都要集中喺嚴格遵守上帝嘅誡命。當一個人努力去成就上帝嘅旨意,就會愈嚟愈接近上帝,就算佢冇開口求,都會蒙受神聖嘅恩典。換句話講,就好似直接由源頭汲水咁。</w:t>
      </w:r>
    </w:p>
    <w:p w14:paraId="687E7F93" w14:textId="77777777" w:rsidR="00D742B9" w:rsidRPr="00041AE1" w:rsidRDefault="00D742B9" w:rsidP="00D742B9">
      <w:pPr>
        <w:rPr>
          <w:lang w:val="ru-RU"/>
        </w:rPr>
      </w:pPr>
    </w:p>
    <w:p w14:paraId="166BCF7B" w14:textId="77777777" w:rsidR="00923824" w:rsidRPr="00041AE1" w:rsidRDefault="0052518D" w:rsidP="00D742B9">
      <w:pPr>
        <w:pStyle w:val="Heading4"/>
        <w:rPr>
          <w:lang w:val="ru-RU"/>
        </w:rPr>
      </w:pPr>
      <w:bookmarkStart w:id="249" w:name="_Toc196217997"/>
      <w:bookmarkStart w:id="250" w:name="_Toc196308685"/>
      <w:bookmarkStart w:id="251" w:name="_Toc242021500"/>
      <w:r w:rsidRPr="00041AE1">
        <w:rPr>
          <w:lang w:val="ru-RU"/>
        </w:rPr>
        <w:t>所有美德都要培養</w:t>
      </w:r>
      <w:bookmarkEnd w:id="249"/>
      <w:bookmarkEnd w:id="250"/>
      <w:bookmarkEnd w:id="251"/>
    </w:p>
    <w:p w14:paraId="41036F9C" w14:textId="77777777" w:rsidR="00923824" w:rsidRPr="00041AE1" w:rsidRDefault="0052518D">
      <w:pPr>
        <w:pStyle w:val="paragraph"/>
        <w:spacing w:before="30" w:after="30"/>
        <w:ind w:left="60" w:right="60"/>
        <w:rPr>
          <w:lang w:val="ru-RU"/>
        </w:rPr>
      </w:pPr>
      <w:r w:rsidRPr="00041AE1">
        <w:rPr>
          <w:lang w:val="ru-RU"/>
        </w:rPr>
        <w:t xml:space="preserve">— 人可唔可以天生就係有德? </w:t>
      </w:r>
    </w:p>
    <w:p w14:paraId="3BDD89EA" w14:textId="77777777" w:rsidR="00923824" w:rsidRPr="00041AE1" w:rsidRDefault="0052518D">
      <w:pPr>
        <w:pStyle w:val="paragraph"/>
        <w:spacing w:before="30" w:after="30"/>
        <w:ind w:left="60" w:right="60"/>
        <w:rPr>
          <w:lang w:val="ru-RU"/>
        </w:rPr>
      </w:pPr>
      <w:r w:rsidRPr="00041AE1">
        <w:rPr>
          <w:lang w:val="ru-RU"/>
        </w:rPr>
        <w:t xml:space="preserve">— 人可能天生,例如,係簡單、平靜或者溫柔嘅。呢啲都係上帝賜俾佢哋嘅天賦,而要進一步發展佢哋,就要靠人去培養。透過屬靈嘅爭戰,佢哋就會收到屬靈嘅恩賜,就係聖靈嘅恩賜。 </w:t>
      </w:r>
    </w:p>
    <w:p w14:paraId="3D00B278" w14:textId="77777777" w:rsidR="00923824" w:rsidRPr="00041AE1" w:rsidRDefault="0052518D">
      <w:pPr>
        <w:pStyle w:val="paragraph"/>
        <w:spacing w:before="30" w:after="30"/>
        <w:ind w:left="60" w:right="60"/>
        <w:rPr>
          <w:lang w:val="ru-RU"/>
        </w:rPr>
      </w:pPr>
      <w:r w:rsidRPr="00041AE1">
        <w:rPr>
          <w:lang w:val="ru-RU"/>
        </w:rPr>
        <w:t xml:space="preserve">— 基羅納,思考能力係上帝嘅恩賜,定係人透過靈性工夫慢慢修得嘅美德? </w:t>
      </w:r>
    </w:p>
    <w:p w14:paraId="5ECB84FA" w14:textId="77777777" w:rsidR="00923824" w:rsidRPr="00041AE1" w:rsidRDefault="0052518D">
      <w:pPr>
        <w:pStyle w:val="paragraph"/>
        <w:spacing w:before="30" w:after="30"/>
        <w:ind w:left="60" w:right="60"/>
        <w:rPr>
          <w:lang w:val="ru-RU"/>
        </w:rPr>
      </w:pPr>
      <w:r w:rsidRPr="00041AE1">
        <w:rPr>
          <w:lang w:val="ru-RU"/>
        </w:rPr>
        <w:t xml:space="preserve">— 咁講啦:洞察力係一份恩賜。但假設你冇呢份恩賜,但你有其他恩賜。 透過發展你嘅恩賜,你會同時培養洞察力同其他美德,並藉此補足你所欠缺嘅美德。當一個人努力實踐,例如禁慾時,佢同時會培養默靜、專注、禱告、洞察力等等。 </w:t>
      </w:r>
    </w:p>
    <w:p w14:paraId="40B94D6D" w14:textId="77777777" w:rsidR="00923824" w:rsidRPr="00041AE1" w:rsidRDefault="0052518D">
      <w:pPr>
        <w:pStyle w:val="paragraph"/>
        <w:spacing w:before="30" w:after="30"/>
        <w:ind w:left="60" w:right="60"/>
        <w:rPr>
          <w:lang w:val="ru-RU"/>
        </w:rPr>
      </w:pPr>
      <w:r w:rsidRPr="00041AE1">
        <w:rPr>
          <w:lang w:val="ru-RU"/>
        </w:rPr>
        <w:t>畢竟,美德同慾望都係視乎人選擇喺邊個方向努力而發展。 如果佢哋培養美德,美德就會茁壯成長,並壓倒慾望;如果佢哋培養慾望,慾望就會茁壯成長,並壓倒美德;如果佢哋同時培養兩者,兩者都會茁壯成長,就會造成混亂。要明白呢點,想像一個</w:t>
      </w:r>
      <w:r w:rsidRPr="00041AE1">
        <w:rPr>
          <w:lang w:val="ru-RU"/>
        </w:rPr>
        <w:lastRenderedPageBreak/>
        <w:t xml:space="preserve">花同雜草並存嘅花園。 如果園丁只顧雜草,雜草就會生長,將花朵扼殺。如果他只顧花朵,花朵就會繁盛,將雜草壓制。如果他同時照顧兩者,遲早他就會分不清花與雜草。 </w:t>
      </w:r>
    </w:p>
    <w:p w14:paraId="1FDC29F0" w14:textId="77777777" w:rsidR="00923824" w:rsidRPr="00041AE1" w:rsidRDefault="0052518D">
      <w:pPr>
        <w:pStyle w:val="paragraph"/>
        <w:spacing w:before="30" w:after="30"/>
        <w:ind w:left="60" w:right="60"/>
        <w:rPr>
          <w:lang w:val="ru-RU"/>
        </w:rPr>
      </w:pPr>
      <w:r w:rsidRPr="00041AE1">
        <w:rPr>
          <w:lang w:val="ru-RU"/>
        </w:rPr>
        <w:t xml:space="preserve">一個人要成功,就要認出自己內心深處的慾望,並努力將它們斬斷。他們也必須認出上帝賜予的恩賜,並加以發展。如果他們謙卑地培養這些恩賜,就會很快在靈命上得到豐盛。如果他們致力於屬靈生命的發展,就會變得良善;如果他們忽略了,就會變得邪惡。 </w:t>
      </w:r>
    </w:p>
    <w:p w14:paraId="5C419FC5" w14:textId="77777777" w:rsidR="00923824" w:rsidRPr="00041AE1" w:rsidRDefault="0052518D">
      <w:pPr>
        <w:pStyle w:val="paragraph"/>
        <w:spacing w:before="30" w:after="30"/>
        <w:ind w:left="60" w:right="60"/>
        <w:rPr>
          <w:lang w:val="ru-RU"/>
        </w:rPr>
      </w:pPr>
      <w:r w:rsidRPr="00041AE1">
        <w:rPr>
          <w:lang w:val="ru-RU"/>
        </w:rPr>
        <w:t>我遇過啲人,雖然佢哋靈魂嘅土壤肥沃,但佢哋任其荒蕪,任由荊棘同藜蘆滋生。 但係有啲人,雖然佢哋</w:t>
      </w:r>
      <w:r w:rsidRPr="00041AE1">
        <w:rPr>
          <w:i/>
          <w:iCs/>
          <w:lang w:val="ru-RU"/>
        </w:rPr>
        <w:t>嘅土地</w:t>
      </w:r>
      <w:r w:rsidRPr="00041AE1">
        <w:rPr>
          <w:lang w:val="ru-RU"/>
        </w:rPr>
        <w:t xml:space="preserve">長滿咗荊棘同蒺藜,都將佢哋全部拔走,犁咗土壤,土地就開始結出果實。神畀咗我哋好嘅土壤,但如果我哋唔理佢,任由雜草叢生,又有咩用? 如果我哋嘅土地適合種甘蔗,但卻長滿咗蘆葦,如果我哋唔小心拔走蘆葦,去種同培育甘蔗,神又點幫到我哋呢?蘆葦只可以用嚟編籃,你攞唔到半點糖…… </w:t>
      </w:r>
    </w:p>
    <w:p w14:paraId="5C9B42A0" w14:textId="57F11ACB" w:rsidR="00923824" w:rsidRDefault="0052518D">
      <w:pPr>
        <w:pStyle w:val="paragraph"/>
        <w:spacing w:before="30" w:after="30"/>
        <w:ind w:left="60" w:right="60"/>
        <w:rPr>
          <w:lang w:val="ru-RU"/>
        </w:rPr>
      </w:pPr>
      <w:r w:rsidRPr="00041AE1">
        <w:rPr>
          <w:lang w:val="ru-RU"/>
        </w:rPr>
        <w:t>上帝會向我們每一個人交代,我們是否將祂所賜的恩典加倍。如果祂賜給一個人五份恩典,那個人就必須將它們變成十份。 對佢哋嚟講,九已經唔係最好嘅結果。所以,大家都要謙卑同有洞察力咁做,務求達到最好嘅成果。因為到時上帝會問,一個人係咪由一變二,二變四,五變十。 所以,如果一個人將所賜嘅才幹加倍,喺上帝眼中就值得得到最高嘅獎賞。如果有人唔係出於驕傲,而係出於熱誠,將一塔蘭變成十塔蘭,佢唔單止可以感動上帝,連石心人都被感動。</w:t>
      </w:r>
    </w:p>
    <w:p w14:paraId="5B3F28A4" w14:textId="77777777" w:rsidR="00D742B9" w:rsidRPr="00041AE1" w:rsidRDefault="00D742B9" w:rsidP="00D742B9">
      <w:pPr>
        <w:rPr>
          <w:lang w:val="ru-RU"/>
        </w:rPr>
      </w:pPr>
    </w:p>
    <w:p w14:paraId="4B57C9D8" w14:textId="77777777" w:rsidR="00923824" w:rsidRPr="00041AE1" w:rsidRDefault="0052518D" w:rsidP="00D742B9">
      <w:pPr>
        <w:pStyle w:val="Heading4"/>
        <w:rPr>
          <w:lang w:val="ru-RU"/>
        </w:rPr>
      </w:pPr>
      <w:bookmarkStart w:id="252" w:name="_Toc196217998"/>
      <w:bookmarkStart w:id="253" w:name="_Toc196308686"/>
      <w:bookmarkStart w:id="254" w:name="_Toc242021501"/>
      <w:r w:rsidRPr="00041AE1">
        <w:rPr>
          <w:lang w:val="ru-RU"/>
        </w:rPr>
        <w:t>他人的美德令我們沉浸在芬芳之中</w:t>
      </w:r>
      <w:bookmarkEnd w:id="252"/>
      <w:bookmarkEnd w:id="253"/>
      <w:bookmarkEnd w:id="254"/>
    </w:p>
    <w:p w14:paraId="01E73585" w14:textId="77777777" w:rsidR="00923824" w:rsidRPr="00041AE1" w:rsidRDefault="0052518D">
      <w:pPr>
        <w:pStyle w:val="paragraph"/>
        <w:spacing w:before="30" w:after="30"/>
        <w:ind w:left="60" w:right="60"/>
        <w:rPr>
          <w:lang w:val="ru-RU"/>
        </w:rPr>
      </w:pPr>
      <w:r w:rsidRPr="00041AE1">
        <w:rPr>
          <w:lang w:val="ru-RU"/>
        </w:rPr>
        <w:t xml:space="preserve">— 導師,乜嘢可以幫助我哋修得美德? </w:t>
      </w:r>
    </w:p>
    <w:p w14:paraId="1DFCDED3" w14:textId="77777777" w:rsidR="00923824" w:rsidRPr="00041AE1" w:rsidRDefault="0052518D">
      <w:pPr>
        <w:pStyle w:val="paragraph"/>
        <w:spacing w:before="30" w:after="30"/>
        <w:ind w:left="60" w:right="60"/>
        <w:rPr>
          <w:lang w:val="ru-RU"/>
        </w:rPr>
      </w:pPr>
      <w:r w:rsidRPr="00041AE1">
        <w:rPr>
          <w:lang w:val="ru-RU"/>
        </w:rPr>
        <w:t xml:space="preserve">— 同有呢種美德嘅人相處。如果你同一個好敬重嘅人一齊,你自己都會慢慢培養出敬重嘅美德。呢點對所有美德都一樣,因為他人嘅美德會瀰漫我哋,令我哋充滿佢哋嘅香氣。 </w:t>
      </w:r>
    </w:p>
    <w:p w14:paraId="08FCFE47" w14:textId="45502F32" w:rsidR="00923824" w:rsidRPr="00041AE1" w:rsidRDefault="0052518D">
      <w:pPr>
        <w:pStyle w:val="paragraph"/>
        <w:spacing w:before="30" w:after="30"/>
        <w:ind w:left="60" w:right="60"/>
        <w:rPr>
          <w:lang w:val="ru-RU"/>
        </w:rPr>
      </w:pPr>
      <w:r w:rsidRPr="00041AE1">
        <w:rPr>
          <w:lang w:val="ru-RU"/>
        </w:rPr>
        <w:t>當我哋睇到其他人嘅美德並嘗試模仿佢哋,我哋就會得到啟發同成長。但我哋睇佢哋嘅缺點都同樣有幫助,因為他人嘅缺點令我哋更容易發現自己嘅不足。 其他人嘅美德激勵我努力去效法,而佢哋嘅缺點就會令我反思自己有冇同樣嘅問題,如果有,就要想辦法去克服。 例如,如果我見到有人好勤力,我就好開心,並會嘗試效法佢。如果我見到另一個人好好奇,我就唔會責怪佢,而係會細心檢視自己有冇同樣嘅好奇心。如果發現自己都有,我就會努力將佢除掉。 但如果我只喺自己身上見到美德,只喺別人身上見到缺點,同時又忽略自己嘅缺點,或者用</w:t>
      </w:r>
      <w:r w:rsidR="003273EF">
        <w:rPr>
          <w:lang w:val="ru-RU"/>
        </w:rPr>
        <w:t>「</w:t>
      </w:r>
      <w:r w:rsidRPr="00041AE1">
        <w:rPr>
          <w:lang w:val="ru-RU"/>
        </w:rPr>
        <w:t>我比呢個人、嗰個人、同其他人好</w:t>
      </w:r>
      <w:r w:rsidR="003273EF">
        <w:rPr>
          <w:lang w:val="ru-RU"/>
        </w:rPr>
        <w:t>」</w:t>
      </w:r>
      <w:r w:rsidRPr="00041AE1">
        <w:rPr>
          <w:lang w:val="ru-RU"/>
        </w:rPr>
        <w:t xml:space="preserve">嚟為自己辯解──咁我就迷失咗。 </w:t>
      </w:r>
    </w:p>
    <w:p w14:paraId="6CB3A80E" w14:textId="21070DD9" w:rsidR="00923824" w:rsidRDefault="0052518D">
      <w:pPr>
        <w:pStyle w:val="paragraph"/>
        <w:spacing w:before="30" w:after="30"/>
        <w:ind w:left="60" w:right="60"/>
        <w:rPr>
          <w:lang w:val="ru-RU"/>
        </w:rPr>
      </w:pPr>
      <w:r w:rsidRPr="00041AE1">
        <w:rPr>
          <w:lang w:val="ru-RU"/>
        </w:rPr>
        <w:t>其他人就係我哋嘅鏡。當我哋望住佢哋,就見到自己;而佢哋見到我哋嘅缺點,佢哋嘅觀察就好似幫我哋洗走污漬。</w:t>
      </w:r>
    </w:p>
    <w:p w14:paraId="06FB153F" w14:textId="77777777" w:rsidR="00D742B9" w:rsidRPr="00041AE1" w:rsidRDefault="00D742B9" w:rsidP="00D742B9">
      <w:pPr>
        <w:rPr>
          <w:lang w:val="ru-RU"/>
        </w:rPr>
      </w:pPr>
    </w:p>
    <w:p w14:paraId="43431F1E" w14:textId="77777777" w:rsidR="00923824" w:rsidRPr="00041AE1" w:rsidRDefault="0052518D" w:rsidP="00D742B9">
      <w:pPr>
        <w:pStyle w:val="Heading4"/>
        <w:rPr>
          <w:lang w:val="ru-RU"/>
        </w:rPr>
      </w:pPr>
      <w:bookmarkStart w:id="255" w:name="_Toc196217999"/>
      <w:bookmarkStart w:id="256" w:name="_Toc196308687"/>
      <w:bookmarkStart w:id="257" w:name="_Toc242021502"/>
      <w:r w:rsidRPr="00041AE1">
        <w:rPr>
          <w:lang w:val="ru-RU"/>
        </w:rPr>
        <w:t>聖人實踐美德嘅榜樣</w:t>
      </w:r>
      <w:bookmarkEnd w:id="255"/>
      <w:bookmarkEnd w:id="256"/>
      <w:bookmarkEnd w:id="257"/>
    </w:p>
    <w:p w14:paraId="010D8976" w14:textId="77777777" w:rsidR="00923824" w:rsidRPr="00041AE1" w:rsidRDefault="0052518D">
      <w:pPr>
        <w:pStyle w:val="paragraph"/>
        <w:spacing w:before="30" w:after="30"/>
        <w:ind w:left="60" w:right="60"/>
        <w:rPr>
          <w:lang w:val="ru-RU"/>
        </w:rPr>
      </w:pPr>
      <w:r w:rsidRPr="00041AE1">
        <w:rPr>
          <w:lang w:val="ru-RU"/>
        </w:rPr>
        <w:t xml:space="preserve">— 同我講,Geronda,聖人嘅獨特特徵係咩? </w:t>
      </w:r>
    </w:p>
    <w:p w14:paraId="7F5F12E2" w14:textId="77777777" w:rsidR="00923824" w:rsidRPr="00041AE1" w:rsidRDefault="0052518D">
      <w:pPr>
        <w:pStyle w:val="paragraph"/>
        <w:spacing w:before="30" w:after="30"/>
        <w:ind w:left="60" w:right="60"/>
        <w:rPr>
          <w:lang w:val="ru-RU"/>
        </w:rPr>
      </w:pPr>
      <w:r w:rsidRPr="00041AE1">
        <w:rPr>
          <w:lang w:val="ru-RU"/>
        </w:rPr>
        <w:t xml:space="preserve">— 愛心結合謙卑、樸實同正確判斷 — 呢啲就係聖人嘅特徵。如果一個人有正確判斷,並迫使自己去效法聖人嘅生活,咁佢都一樣可以達到聖潔。 </w:t>
      </w:r>
    </w:p>
    <w:p w14:paraId="7D646FF2" w14:textId="77777777" w:rsidR="00923824" w:rsidRPr="00041AE1" w:rsidRDefault="0052518D">
      <w:pPr>
        <w:pStyle w:val="paragraph"/>
        <w:spacing w:before="30" w:after="30"/>
        <w:ind w:left="60" w:right="60"/>
        <w:rPr>
          <w:lang w:val="ru-RU"/>
        </w:rPr>
      </w:pPr>
      <w:r w:rsidRPr="00041AE1">
        <w:rPr>
          <w:lang w:val="ru-RU"/>
        </w:rPr>
        <w:t xml:space="preserve">聖人嘅榜樣會喺我哋努力修得美德嘅過程中帶嚟好大幫助。當我哋將自己同聖人比較,就會見到自己嘅慾望,責備自己,謙卑自己,並以熱誠、以神聖嘅熱情去模仿佢哋。 我哋冇理由原地踏步,因為聖人嘅榜樣同佢哋嘅生命就擺喺我哋眼前。所有聖人都係天主嘅子女,佢哋幫助我哋呢班可憐嘅天主子女,教我哋點樣避開魔鬼嘅詭計。 </w:t>
      </w:r>
    </w:p>
    <w:p w14:paraId="1127886F" w14:textId="77777777" w:rsidR="00923824" w:rsidRPr="00041AE1" w:rsidRDefault="0052518D">
      <w:pPr>
        <w:pStyle w:val="paragraph"/>
        <w:spacing w:before="30" w:after="30"/>
        <w:ind w:left="60" w:right="60"/>
        <w:rPr>
          <w:lang w:val="ru-RU"/>
        </w:rPr>
      </w:pPr>
      <w:r w:rsidRPr="00041AE1">
        <w:rPr>
          <w:lang w:val="ru-RU"/>
        </w:rPr>
        <w:t xml:space="preserve">細心閱讀聖徒傳記,能溫暖人心,激勵我們效法他們,並鼓勵我們勇敢地繼續努力去修得美德。每位聖徒的生平都展現了同樣的聖潔瘋狂,儘管在每個人身上表現形式各有不同。 </w:t>
      </w:r>
      <w:r w:rsidRPr="00041AE1">
        <w:rPr>
          <w:lang w:val="ru-RU"/>
        </w:rPr>
        <w:lastRenderedPageBreak/>
        <w:t>可以見到佢哋對上帝嘅熾熱愛(</w:t>
      </w:r>
      <w:r w:rsidRPr="00EE15DE">
        <w:rPr>
          <w:lang w:val="ru-RU"/>
        </w:rPr>
        <w:t>'</w:t>
      </w:r>
      <w:r>
        <w:t>Έρωτας</w:t>
      </w:r>
      <w:r w:rsidRPr="00041AE1">
        <w:rPr>
          <w:lang w:val="ru-RU"/>
        </w:rPr>
        <w:t xml:space="preserve">)。咁,神聖嘅熱忱之火就會喺人心中點燃,同時激起強烈嘅模仿佢哋嘅渴望。 </w:t>
      </w:r>
    </w:p>
    <w:p w14:paraId="34A9C4FE" w14:textId="0E5AB1A1" w:rsidR="00923824" w:rsidRPr="00041AE1" w:rsidRDefault="0052518D">
      <w:pPr>
        <w:pStyle w:val="paragraph"/>
        <w:spacing w:before="30" w:after="30"/>
        <w:ind w:left="60" w:right="60"/>
        <w:rPr>
          <w:lang w:val="ru-RU"/>
        </w:rPr>
      </w:pPr>
      <w:r w:rsidRPr="00041AE1">
        <w:rPr>
          <w:lang w:val="ru-RU"/>
        </w:rPr>
        <w:t>— 基羅尼塔,一個人應該讀幾多年先讀完聖人嘅聖事錄?</w:t>
      </w:r>
      <w:r w:rsidR="00404D63">
        <w:rPr>
          <w:rStyle w:val="FootnoteReference"/>
          <w:lang w:val="ru-RU"/>
        </w:rPr>
        <w:footnoteReference w:id="89"/>
      </w:r>
      <w:r w:rsidR="00404D63" w:rsidRPr="00404D63">
        <w:rPr>
          <w:lang w:val="ru-RU"/>
        </w:rPr>
        <w:t xml:space="preserve"> </w:t>
      </w:r>
    </w:p>
    <w:p w14:paraId="6FF726BA" w14:textId="77777777" w:rsidR="00923824" w:rsidRPr="00041AE1" w:rsidRDefault="0052518D">
      <w:pPr>
        <w:pStyle w:val="paragraph"/>
        <w:spacing w:before="30" w:after="30"/>
        <w:ind w:left="60" w:right="60"/>
        <w:rPr>
          <w:lang w:val="ru-RU"/>
        </w:rPr>
      </w:pPr>
      <w:r w:rsidRPr="00041AE1">
        <w:rPr>
          <w:lang w:val="ru-RU"/>
        </w:rPr>
        <w:t xml:space="preserve">— 一生都要讀。雖然《聖人傳略》入面寫得好少,聖人嘅一生並唔係全部都寫晒,只係好似滿杯水溢出嚟嘅幾滴啫。聖人如果將佢哋所有秘密經歷都講晒,反而唔智。但係,只要呢幾句能夠觸動我哋嘅心,能夠喺我哋自己嘅生命中實踐,就已經夠我哋用。 </w:t>
      </w:r>
    </w:p>
    <w:p w14:paraId="7795A155" w14:textId="0190FF7E" w:rsidR="00923824" w:rsidRPr="00041AE1" w:rsidRDefault="0052518D">
      <w:pPr>
        <w:pStyle w:val="paragraph"/>
        <w:spacing w:before="30" w:after="30"/>
        <w:ind w:left="60" w:right="60"/>
        <w:rPr>
          <w:lang w:val="ru-RU"/>
        </w:rPr>
      </w:pPr>
      <w:r w:rsidRPr="00041AE1">
        <w:rPr>
          <w:lang w:val="ru-RU"/>
        </w:rPr>
        <w:t>— 我覺得好難做到聖人嗰啲事。譬如聖女辛克列提卡(</w:t>
      </w:r>
      <w:r w:rsidR="00404D63">
        <w:rPr>
          <w:rStyle w:val="FootnoteReference"/>
          <w:lang w:val="ru-RU"/>
        </w:rPr>
        <w:footnoteReference w:id="90"/>
      </w:r>
      <w:r w:rsidRPr="00041AE1">
        <w:rPr>
          <w:lang w:val="ru-RU"/>
        </w:rPr>
        <w:t xml:space="preserve"> ),佢一生受咗幾多艱苦嘅折磨,就算病得好嚴重都撐到最後一刻!又或者可敬嘅巴爾薩奴菲(</w:t>
      </w:r>
      <w:r w:rsidR="00A123B0">
        <w:rPr>
          <w:rStyle w:val="FootnoteReference"/>
          <w:lang w:val="ru-RU"/>
        </w:rPr>
        <w:footnoteReference w:id="91"/>
      </w:r>
      <w:r w:rsidRPr="00041AE1">
        <w:rPr>
          <w:lang w:val="ru-RU"/>
        </w:rPr>
        <w:t xml:space="preserve"> ),佢有幾多年都保持完全沉默! </w:t>
      </w:r>
    </w:p>
    <w:p w14:paraId="425B2C25" w14:textId="696AC0CA" w:rsidR="00923824" w:rsidRDefault="0052518D">
      <w:pPr>
        <w:pStyle w:val="paragraph"/>
        <w:spacing w:before="30" w:after="30"/>
        <w:ind w:left="60" w:right="60"/>
        <w:rPr>
          <w:lang w:val="ru-RU"/>
        </w:rPr>
      </w:pPr>
      <w:r w:rsidRPr="00041AE1">
        <w:rPr>
          <w:lang w:val="ru-RU"/>
        </w:rPr>
        <w:t>— 好啦,如果你想效法可敬的巴爾索諾菲烏斯,至少試下有人同你講嘢時唔好回應。 至於聖女辛克列提卡嘅壯舉,我覺得你根本冇體力去重演——你捱唔住——但係喺內心, ,我覺得你可以效法佢,而呢方面你有好多工夫要做。我祈求聖女至少賜畀你少少佢所擁有嘅恩典。</w:t>
      </w:r>
    </w:p>
    <w:p w14:paraId="38FAF090" w14:textId="77777777" w:rsidR="00D742B9" w:rsidRPr="00041AE1" w:rsidRDefault="00D742B9" w:rsidP="00D742B9">
      <w:pPr>
        <w:rPr>
          <w:lang w:val="ru-RU"/>
        </w:rPr>
      </w:pPr>
    </w:p>
    <w:p w14:paraId="3EB9616E" w14:textId="77777777" w:rsidR="00923824" w:rsidRPr="00041AE1" w:rsidRDefault="0052518D" w:rsidP="00D742B9">
      <w:pPr>
        <w:pStyle w:val="Heading4"/>
        <w:rPr>
          <w:lang w:val="ru-RU"/>
        </w:rPr>
      </w:pPr>
      <w:bookmarkStart w:id="258" w:name="_Toc196218000"/>
      <w:bookmarkStart w:id="259" w:name="_Toc196308688"/>
      <w:bookmarkStart w:id="260" w:name="_Toc242021503"/>
      <w:r w:rsidRPr="00041AE1">
        <w:rPr>
          <w:lang w:val="ru-RU"/>
        </w:rPr>
        <w:t>等我哋淨化美德入面嘅雜質</w:t>
      </w:r>
      <w:bookmarkEnd w:id="258"/>
      <w:bookmarkEnd w:id="259"/>
      <w:bookmarkEnd w:id="260"/>
    </w:p>
    <w:p w14:paraId="68DB9891" w14:textId="75EF2A60" w:rsidR="00923824" w:rsidRPr="00041AE1" w:rsidRDefault="0052518D">
      <w:pPr>
        <w:pStyle w:val="paragraph"/>
        <w:spacing w:before="30" w:after="30"/>
        <w:ind w:left="60" w:right="60"/>
        <w:rPr>
          <w:lang w:val="ru-RU"/>
        </w:rPr>
      </w:pPr>
      <w:r w:rsidRPr="00041AE1">
        <w:rPr>
          <w:lang w:val="ru-RU"/>
        </w:rPr>
        <w:t>— 基羅納,你有時會講</w:t>
      </w:r>
      <w:r w:rsidR="003273EF">
        <w:rPr>
          <w:lang w:val="ru-RU"/>
        </w:rPr>
        <w:t>「</w:t>
      </w:r>
      <w:r w:rsidRPr="00041AE1">
        <w:rPr>
          <w:lang w:val="ru-RU"/>
        </w:rPr>
        <w:t>有毒美德</w:t>
      </w:r>
      <w:r w:rsidR="003273EF">
        <w:rPr>
          <w:lang w:val="ru-RU"/>
        </w:rPr>
        <w:t>」</w:t>
      </w:r>
      <w:r w:rsidRPr="00041AE1">
        <w:rPr>
          <w:lang w:val="ru-RU"/>
        </w:rPr>
        <w:t>。美德幾時先會變得</w:t>
      </w:r>
      <w:r w:rsidR="003273EF">
        <w:rPr>
          <w:lang w:val="ru-RU"/>
        </w:rPr>
        <w:t>「</w:t>
      </w:r>
      <w:r w:rsidRPr="00041AE1">
        <w:rPr>
          <w:lang w:val="ru-RU"/>
        </w:rPr>
        <w:t>有毒</w:t>
      </w:r>
      <w:r w:rsidR="003273EF">
        <w:rPr>
          <w:lang w:val="ru-RU"/>
        </w:rPr>
        <w:t>」</w:t>
      </w:r>
      <w:r w:rsidRPr="00041AE1">
        <w:rPr>
          <w:lang w:val="ru-RU"/>
        </w:rPr>
        <w:t xml:space="preserve">? </w:t>
      </w:r>
    </w:p>
    <w:p w14:paraId="4B78EA30" w14:textId="486D0174" w:rsidR="00923824" w:rsidRPr="00041AE1" w:rsidRDefault="0052518D">
      <w:pPr>
        <w:pStyle w:val="paragraph"/>
        <w:spacing w:before="30" w:after="30"/>
        <w:ind w:left="60" w:right="60"/>
        <w:rPr>
          <w:lang w:val="ru-RU"/>
        </w:rPr>
      </w:pPr>
      <w:r w:rsidRPr="00041AE1">
        <w:rPr>
          <w:lang w:val="ru-RU"/>
        </w:rPr>
        <w:t>「</w:t>
      </w:r>
      <w:r w:rsidR="003273EF">
        <w:rPr>
          <w:lang w:val="ru-RU"/>
        </w:rPr>
        <w:t>『</w:t>
      </w:r>
      <w:r w:rsidRPr="00041AE1">
        <w:rPr>
          <w:lang w:val="ru-RU"/>
        </w:rPr>
        <w:t>有毒</w:t>
      </w:r>
      <w:r w:rsidR="003273EF">
        <w:rPr>
          <w:lang w:val="ru-RU"/>
        </w:rPr>
        <w:t>』</w:t>
      </w:r>
      <w:r w:rsidRPr="00041AE1">
        <w:rPr>
          <w:lang w:val="ru-RU"/>
        </w:rPr>
        <w:t xml:space="preserve">美德,例如出於想討好別人的善意,或者出於自利的愛。」 當我哋嘅行為冇咗無私同樸素,美德又摻雜咗私心,嗰種美德就係變態嘅美德。嗰時就好似未熟嘅果,雖然都有啲維他命,但一咬落去,口入面就係苦澀味。 </w:t>
      </w:r>
    </w:p>
    <w:p w14:paraId="78BD0269" w14:textId="77777777" w:rsidR="00923824" w:rsidRPr="00041AE1" w:rsidRDefault="0052518D">
      <w:pPr>
        <w:pStyle w:val="paragraph"/>
        <w:spacing w:before="30" w:after="30"/>
        <w:ind w:left="60" w:right="60"/>
        <w:rPr>
          <w:lang w:val="ru-RU"/>
        </w:rPr>
      </w:pPr>
      <w:r w:rsidRPr="00041AE1">
        <w:rPr>
          <w:lang w:val="ru-RU"/>
        </w:rPr>
        <w:t xml:space="preserve">— 會唔會我根本冇德行,但有人仍然認為我好虔誠? </w:t>
      </w:r>
    </w:p>
    <w:p w14:paraId="06126139" w14:textId="77777777" w:rsidR="00923824" w:rsidRPr="00041AE1" w:rsidRDefault="0052518D">
      <w:pPr>
        <w:pStyle w:val="paragraph"/>
        <w:spacing w:before="30" w:after="30"/>
        <w:ind w:left="60" w:right="60"/>
        <w:rPr>
          <w:lang w:val="ru-RU"/>
        </w:rPr>
      </w:pPr>
      <w:r w:rsidRPr="00041AE1">
        <w:rPr>
          <w:lang w:val="ru-RU"/>
        </w:rPr>
        <w:t xml:space="preserve">— 如果你自以為虔誠,就唔係好事。 </w:t>
      </w:r>
    </w:p>
    <w:p w14:paraId="0A286A8D" w14:textId="77777777" w:rsidR="00923824" w:rsidRPr="00041AE1" w:rsidRDefault="0052518D">
      <w:pPr>
        <w:pStyle w:val="paragraph"/>
        <w:spacing w:before="30" w:after="30"/>
        <w:ind w:left="60" w:right="60"/>
        <w:rPr>
          <w:lang w:val="ru-RU"/>
        </w:rPr>
      </w:pPr>
      <w:r w:rsidRPr="00041AE1">
        <w:rPr>
          <w:lang w:val="ru-RU"/>
        </w:rPr>
        <w:t xml:space="preserve">— 我會唔會睇唔穿自己嘅真實靈性狀態,仲以為自己有德行? </w:t>
      </w:r>
    </w:p>
    <w:p w14:paraId="4B8C6875" w14:textId="77777777" w:rsidR="00923824" w:rsidRPr="00041AE1" w:rsidRDefault="0052518D">
      <w:pPr>
        <w:pStyle w:val="paragraph"/>
        <w:spacing w:before="30" w:after="30"/>
        <w:ind w:left="60" w:right="60"/>
        <w:rPr>
          <w:lang w:val="ru-RU"/>
        </w:rPr>
      </w:pPr>
      <w:r w:rsidRPr="00041AE1">
        <w:rPr>
          <w:lang w:val="ru-RU"/>
        </w:rPr>
        <w:t xml:space="preserve">— 你可能係,但如果你細心啲,就會察覺入面冇甜味,從呢點你就會明白自己真正嘅靈性狀態。 有時一個人可能會以為自己已經獲得美德,只因為他們採用了一些外在的標誌,並遵守它們,以讓他人認為自己虔誠。但實際上,這並非美德──並非真正的美德。他們不會長時間停留在此狀態。 考驗會嚟,真相會大白。譬如,一個人因為唔想用言語冒犯到人而保持沉默,從而逐漸修得「沉默」呢種美德,同佢為咗畀人覺得自己係個少言寡語嘅人而唔講嘢,完全係兩回事。 </w:t>
      </w:r>
    </w:p>
    <w:p w14:paraId="6490240C" w14:textId="77777777" w:rsidR="00923824" w:rsidRPr="00041AE1" w:rsidRDefault="0052518D">
      <w:pPr>
        <w:pStyle w:val="paragraph"/>
        <w:spacing w:before="30" w:after="30"/>
        <w:ind w:left="60" w:right="60"/>
        <w:rPr>
          <w:lang w:val="ru-RU"/>
        </w:rPr>
      </w:pPr>
      <w:r w:rsidRPr="00041AE1">
        <w:rPr>
          <w:lang w:val="ru-RU"/>
        </w:rPr>
        <w:t xml:space="preserve">佢可以用舌頭保持沉默,但同時腦海裏不停喺度傾偈,各種慾望又會控制佢。表面上佢好似真聖人,但當佢嘅內心被揭開,就會發現原來係…… </w:t>
      </w:r>
    </w:p>
    <w:p w14:paraId="08C3CE82" w14:textId="77777777" w:rsidR="00923824" w:rsidRPr="00041AE1" w:rsidRDefault="0052518D">
      <w:pPr>
        <w:pStyle w:val="paragraph"/>
        <w:spacing w:before="30" w:after="30"/>
        <w:ind w:left="60" w:right="60"/>
        <w:rPr>
          <w:lang w:val="ru-RU"/>
        </w:rPr>
      </w:pPr>
      <w:r w:rsidRPr="00041AE1">
        <w:rPr>
          <w:lang w:val="ru-RU"/>
        </w:rPr>
        <w:t xml:space="preserve">— 導師,我對自己嘅處境感到絕望。我以為自己有嘅美好,其實根本毫無價值。 </w:t>
      </w:r>
    </w:p>
    <w:p w14:paraId="5AD60527" w14:textId="77777777" w:rsidR="00923824" w:rsidRPr="00041AE1" w:rsidRDefault="0052518D">
      <w:pPr>
        <w:pStyle w:val="paragraph"/>
        <w:spacing w:before="30" w:after="30"/>
        <w:ind w:left="60" w:right="60"/>
        <w:rPr>
          <w:lang w:val="ru-RU"/>
        </w:rPr>
      </w:pPr>
      <w:r w:rsidRPr="00041AE1">
        <w:rPr>
          <w:lang w:val="ru-RU"/>
        </w:rPr>
        <w:t xml:space="preserve">— 究竟係乜嘢? </w:t>
      </w:r>
    </w:p>
    <w:p w14:paraId="5F907E49" w14:textId="77777777" w:rsidR="00923824" w:rsidRPr="00041AE1" w:rsidRDefault="0052518D">
      <w:pPr>
        <w:pStyle w:val="paragraph"/>
        <w:spacing w:before="30" w:after="30"/>
        <w:ind w:left="60" w:right="60"/>
        <w:rPr>
          <w:lang w:val="ru-RU"/>
        </w:rPr>
      </w:pPr>
      <w:r w:rsidRPr="00041AE1">
        <w:rPr>
          <w:lang w:val="ru-RU"/>
        </w:rPr>
        <w:t xml:space="preserve">— 我以為嘅熱誠,到頭嚟都只係自私。 </w:t>
      </w:r>
    </w:p>
    <w:p w14:paraId="45499D8C" w14:textId="6889838C" w:rsidR="00923824" w:rsidRDefault="0052518D">
      <w:pPr>
        <w:pStyle w:val="paragraph"/>
        <w:spacing w:before="30" w:after="30"/>
        <w:ind w:left="60" w:right="60"/>
        <w:rPr>
          <w:lang w:val="ru-RU"/>
        </w:rPr>
      </w:pPr>
      <w:r w:rsidRPr="00041AE1">
        <w:rPr>
          <w:lang w:val="ru-RU"/>
        </w:rPr>
        <w:t>— 唔係㗎,我親愛嘅,唔係咁!礦石入面有好多唔同嘅金屬。可能有好多沙,但都有銅、鐵,仲有少少黃金……如果將礦石放入坩堝,就係嗰陣先可以煉出黃金。唔係有句講:</w:t>
      </w:r>
      <w:r w:rsidR="003273EF">
        <w:rPr>
          <w:lang w:val="ru-RU"/>
        </w:rPr>
        <w:t>「</w:t>
      </w:r>
      <w:r w:rsidRPr="00041AE1">
        <w:rPr>
          <w:lang w:val="ru-RU"/>
        </w:rPr>
        <w:t>似金喺坩堝度</w:t>
      </w:r>
      <w:r w:rsidR="00927A2D" w:rsidRPr="001A02ED">
        <w:rPr>
          <w:lang w:val="ru-RU"/>
        </w:rPr>
        <w:t>?</w:t>
      </w:r>
      <w:r w:rsidR="003273EF">
        <w:rPr>
          <w:lang w:val="ru-RU"/>
        </w:rPr>
        <w:t>」</w:t>
      </w:r>
      <w:r w:rsidR="00927A2D">
        <w:rPr>
          <w:rStyle w:val="FootnoteReference"/>
          <w:lang w:val="ru-RU"/>
        </w:rPr>
        <w:footnoteReference w:id="92"/>
      </w:r>
    </w:p>
    <w:p w14:paraId="5FFD06CF" w14:textId="77777777" w:rsidR="00D742B9" w:rsidRPr="00041AE1" w:rsidRDefault="00D742B9" w:rsidP="00D742B9">
      <w:pPr>
        <w:rPr>
          <w:lang w:val="ru-RU"/>
        </w:rPr>
      </w:pPr>
    </w:p>
    <w:p w14:paraId="342DD455" w14:textId="77777777" w:rsidR="00923824" w:rsidRPr="00041AE1" w:rsidRDefault="0052518D" w:rsidP="00D742B9">
      <w:pPr>
        <w:pStyle w:val="Heading4"/>
        <w:rPr>
          <w:lang w:val="ru-RU"/>
        </w:rPr>
      </w:pPr>
      <w:bookmarkStart w:id="261" w:name="_Toc196218001"/>
      <w:bookmarkStart w:id="262" w:name="_Toc196308689"/>
      <w:bookmarkStart w:id="263" w:name="_Toc242021504"/>
      <w:r w:rsidRPr="00041AE1">
        <w:rPr>
          <w:lang w:val="ru-RU"/>
        </w:rPr>
        <w:t>驕傲──美德嘅小偷</w:t>
      </w:r>
      <w:bookmarkEnd w:id="261"/>
      <w:bookmarkEnd w:id="262"/>
      <w:bookmarkEnd w:id="263"/>
    </w:p>
    <w:p w14:paraId="5D379DDD" w14:textId="77777777" w:rsidR="00923824" w:rsidRPr="00041AE1" w:rsidRDefault="0052518D">
      <w:pPr>
        <w:pStyle w:val="paragraph"/>
        <w:spacing w:before="30" w:after="30"/>
        <w:ind w:left="60" w:right="60"/>
        <w:rPr>
          <w:lang w:val="ru-RU"/>
        </w:rPr>
      </w:pPr>
      <w:r w:rsidRPr="00041AE1">
        <w:rPr>
          <w:lang w:val="ru-RU"/>
        </w:rPr>
        <w:t xml:space="preserve">— 導師,我係我嘅慾望嘅囚犯。有時畀自愛偷走,有時又畀追求外在事物偷走。 </w:t>
      </w:r>
    </w:p>
    <w:p w14:paraId="39B01116" w14:textId="77777777" w:rsidR="00923824" w:rsidRPr="00041AE1" w:rsidRDefault="0052518D">
      <w:pPr>
        <w:pStyle w:val="paragraph"/>
        <w:spacing w:before="30" w:after="30"/>
        <w:ind w:left="60" w:right="60"/>
        <w:rPr>
          <w:lang w:val="ru-RU"/>
        </w:rPr>
      </w:pPr>
      <w:r w:rsidRPr="00041AE1">
        <w:rPr>
          <w:lang w:val="ru-RU"/>
        </w:rPr>
        <w:t xml:space="preserve">— 如果一個人畀賊人搶晒佢嘅財產,佢仲有機會發達嗎?而你,如果畀自己嘅慾望掠走你嘅一切,你又點可能興旺?你會永遠貧窮,因為無論你積聚咗幾多,都會失去。 我真係唔明呢個「tangalashka」點可以搶晒你,明明你自己都可以掠走天堂! </w:t>
      </w:r>
    </w:p>
    <w:p w14:paraId="328C3EC0" w14:textId="77777777" w:rsidR="00923824" w:rsidRPr="00041AE1" w:rsidRDefault="0052518D">
      <w:pPr>
        <w:pStyle w:val="paragraph"/>
        <w:spacing w:before="30" w:after="30"/>
        <w:ind w:left="60" w:right="60"/>
        <w:rPr>
          <w:lang w:val="ru-RU"/>
        </w:rPr>
      </w:pPr>
      <w:r w:rsidRPr="00041AE1">
        <w:rPr>
          <w:lang w:val="ru-RU"/>
        </w:rPr>
        <w:t xml:space="preserve">— 我好想修身養性,但係就係原地踏步。點解會咁? </w:t>
      </w:r>
    </w:p>
    <w:p w14:paraId="495029B6" w14:textId="77777777" w:rsidR="00923824" w:rsidRPr="00041AE1" w:rsidRDefault="0052518D">
      <w:pPr>
        <w:pStyle w:val="paragraph"/>
        <w:spacing w:before="30" w:after="30"/>
        <w:ind w:left="60" w:right="60"/>
        <w:rPr>
          <w:lang w:val="ru-RU"/>
        </w:rPr>
      </w:pPr>
      <w:r w:rsidRPr="00041AE1">
        <w:rPr>
          <w:lang w:val="ru-RU"/>
        </w:rPr>
        <w:t xml:space="preserve">— 一個人可能未準備好去修養品德。但你,我就見到,你開始接近靈性成熟。所以要留意:而家夏天嚟到,葡萄慢慢充滿甜味,要好好防住烏鴉──嗰啲惱人嘅傢伙──,並且謙卑低調咁生活。 </w:t>
      </w:r>
    </w:p>
    <w:p w14:paraId="235CFC6B" w14:textId="77777777" w:rsidR="00923824" w:rsidRPr="00041AE1" w:rsidRDefault="0052518D">
      <w:pPr>
        <w:pStyle w:val="paragraph"/>
        <w:spacing w:before="30" w:after="30"/>
        <w:ind w:left="60" w:right="60"/>
        <w:rPr>
          <w:lang w:val="ru-RU"/>
        </w:rPr>
      </w:pPr>
      <w:r w:rsidRPr="00041AE1">
        <w:rPr>
          <w:lang w:val="ru-RU"/>
        </w:rPr>
        <w:t xml:space="preserve">— 但凡我做嘅好事,都好快就失去,因為我一做就即刻自滿。 </w:t>
      </w:r>
    </w:p>
    <w:p w14:paraId="414C4B6B" w14:textId="77777777" w:rsidR="00923824" w:rsidRPr="00041AE1" w:rsidRDefault="0052518D">
      <w:pPr>
        <w:pStyle w:val="paragraph"/>
        <w:spacing w:before="30" w:after="30"/>
        <w:ind w:left="60" w:right="60"/>
        <w:rPr>
          <w:lang w:val="ru-RU"/>
        </w:rPr>
      </w:pPr>
      <w:r w:rsidRPr="00041AE1">
        <w:rPr>
          <w:lang w:val="ru-RU"/>
        </w:rPr>
        <w:t xml:space="preserve">— 你知唔知你做緊乜嘢?你造咗蜜,又自己擲咗佢,畀嗰個邪惡嘅 tangalashka 偷咗去,令你兩手空空。 就好似養蜂人用煙迷糊咗蜜蜂嘅視線,然後攞走佢哋嘅蜂蜜;tangalashka就用驕傲嘅煙迷糊你嘅心智,偷走你所有嘅靈性蜂蜜,仲興奮到拍手稱快。佢一邊偷走上帝賜畀你嘅珍貴禮物,一邊自己開心得不得了。 你好聰明──你真係唔明㗎咩?點解唔趁佢偷嘢嗰陣,攞住個賊仔隻手? </w:t>
      </w:r>
    </w:p>
    <w:p w14:paraId="26F62AB4" w14:textId="77777777" w:rsidR="00923824" w:rsidRPr="00041AE1" w:rsidRDefault="0052518D">
      <w:pPr>
        <w:pStyle w:val="paragraph"/>
        <w:spacing w:before="30" w:after="30"/>
        <w:ind w:left="60" w:right="60"/>
        <w:rPr>
          <w:lang w:val="ru-RU"/>
        </w:rPr>
      </w:pPr>
      <w:r w:rsidRPr="00041AE1">
        <w:rPr>
          <w:lang w:val="ru-RU"/>
        </w:rPr>
        <w:t xml:space="preserve">— 但如果一個人知道自己所擁有嘅恩賜係嚟自上帝,誘惑又點可以偷走呢份恩賜呢? </w:t>
      </w:r>
    </w:p>
    <w:p w14:paraId="4CD10545" w14:textId="08FB14E9" w:rsidR="00923824" w:rsidRDefault="0052518D">
      <w:pPr>
        <w:pStyle w:val="paragraph"/>
        <w:spacing w:before="30" w:after="30"/>
        <w:ind w:left="60" w:right="60"/>
        <w:rPr>
          <w:lang w:val="ru-RU"/>
        </w:rPr>
      </w:pPr>
      <w:r w:rsidRPr="00041AE1">
        <w:rPr>
          <w:lang w:val="ru-RU"/>
        </w:rPr>
        <w:t>— 係因為唔留神。上帝賜畀每個人好多恩賜,雖然人應該為此感謝上帝,但佢哋往往唔留神,將上帝賜俾佢哋嘅恩賜當成自己嘅,心裏就變得自大。咁狡猾嘅魔鬼就會嚟偷走呢啲恩賜,因為佢就係賊;佢用毒液毒害呢啲恩賜,令佢哋變得冇用。</w:t>
      </w:r>
    </w:p>
    <w:p w14:paraId="62E99A3E" w14:textId="77777777" w:rsidR="00D742B9" w:rsidRPr="00041AE1" w:rsidRDefault="00D742B9" w:rsidP="00D742B9">
      <w:pPr>
        <w:rPr>
          <w:lang w:val="ru-RU"/>
        </w:rPr>
      </w:pPr>
    </w:p>
    <w:p w14:paraId="09C405A8" w14:textId="77777777" w:rsidR="00923824" w:rsidRPr="00041AE1" w:rsidRDefault="0052518D" w:rsidP="00D742B9">
      <w:pPr>
        <w:pStyle w:val="Heading4"/>
        <w:rPr>
          <w:lang w:val="ru-RU"/>
        </w:rPr>
      </w:pPr>
      <w:bookmarkStart w:id="264" w:name="_Toc196218002"/>
      <w:bookmarkStart w:id="265" w:name="_Toc196308690"/>
      <w:bookmarkStart w:id="266" w:name="_Toc242021505"/>
      <w:r w:rsidRPr="00041AE1">
        <w:rPr>
          <w:lang w:val="ru-RU"/>
        </w:rPr>
        <w:t>屬靈美</w:t>
      </w:r>
      <w:bookmarkEnd w:id="264"/>
      <w:bookmarkEnd w:id="265"/>
      <w:bookmarkEnd w:id="266"/>
    </w:p>
    <w:p w14:paraId="4019AC7D" w14:textId="77777777" w:rsidR="00923824" w:rsidRPr="00041AE1" w:rsidRDefault="0052518D">
      <w:pPr>
        <w:pStyle w:val="paragraph"/>
        <w:spacing w:before="30" w:after="30"/>
        <w:ind w:left="60" w:right="60"/>
        <w:rPr>
          <w:lang w:val="ru-RU"/>
        </w:rPr>
      </w:pPr>
      <w:r w:rsidRPr="00041AE1">
        <w:rPr>
          <w:lang w:val="ru-RU"/>
        </w:rPr>
        <w:t xml:space="preserve">— 導師,我點樣先可以擁有屬靈的美德? </w:t>
      </w:r>
    </w:p>
    <w:p w14:paraId="33FB0290" w14:textId="77777777" w:rsidR="00923824" w:rsidRPr="00041AE1" w:rsidRDefault="0052518D">
      <w:pPr>
        <w:pStyle w:val="paragraph"/>
        <w:spacing w:before="30" w:after="30"/>
        <w:ind w:left="60" w:right="60"/>
        <w:rPr>
          <w:lang w:val="ru-RU"/>
        </w:rPr>
      </w:pPr>
      <w:r w:rsidRPr="00041AE1">
        <w:rPr>
          <w:lang w:val="ru-RU"/>
        </w:rPr>
        <w:t xml:space="preserve">— 如果你以神聖的熱忱去修習美德,你也会獲得屬靈的美。神之母擁有外在與內在的双重美。凡見到她的人,都變得不一样。她散發的屬靈柔和,醫治了靈魂。 </w:t>
      </w:r>
    </w:p>
    <w:p w14:paraId="3F9E2F45" w14:textId="77777777" w:rsidR="00923824" w:rsidRPr="00041AE1" w:rsidRDefault="0052518D">
      <w:pPr>
        <w:pStyle w:val="paragraph"/>
        <w:spacing w:before="30" w:after="30"/>
        <w:ind w:left="60" w:right="60"/>
        <w:rPr>
          <w:lang w:val="ru-RU"/>
        </w:rPr>
      </w:pPr>
      <w:r w:rsidRPr="00041AE1">
        <w:rPr>
          <w:lang w:val="ru-RU"/>
        </w:rPr>
        <w:t xml:space="preserve">透過佢嘅內在美同恩典嘅力量,佢成就咗一項傳教偉業!凡係喺屬靈上勞力、塑造自己品格嘅人,都會成為蒙福同有美麗靈魂嘅人。 </w:t>
      </w:r>
    </w:p>
    <w:p w14:paraId="3288458E" w14:textId="77777777" w:rsidR="00923824" w:rsidRPr="00041AE1" w:rsidRDefault="0052518D">
      <w:pPr>
        <w:pStyle w:val="paragraph"/>
        <w:spacing w:before="30" w:after="30"/>
        <w:ind w:left="60" w:right="60"/>
        <w:rPr>
          <w:lang w:val="ru-RU"/>
        </w:rPr>
      </w:pPr>
      <w:r w:rsidRPr="00041AE1">
        <w:rPr>
          <w:lang w:val="ru-RU"/>
        </w:rPr>
        <w:t xml:space="preserve">— 擁有神聖恩寵嘅人會唔會自己感受到? </w:t>
      </w:r>
    </w:p>
    <w:p w14:paraId="30E12A1C" w14:textId="77777777" w:rsidR="00923824" w:rsidRPr="00041AE1" w:rsidRDefault="0052518D">
      <w:pPr>
        <w:pStyle w:val="paragraph"/>
        <w:spacing w:before="30" w:after="30"/>
        <w:ind w:left="60" w:right="60"/>
        <w:rPr>
          <w:lang w:val="ru-RU"/>
        </w:rPr>
      </w:pPr>
      <w:r w:rsidRPr="00041AE1">
        <w:rPr>
          <w:lang w:val="ru-RU"/>
        </w:rPr>
        <w:t xml:space="preserve">— 佢哋會感受到恩寵嘅某啲彰顯。 </w:t>
      </w:r>
    </w:p>
    <w:p w14:paraId="49193FA0" w14:textId="77777777" w:rsidR="00923824" w:rsidRPr="00041AE1" w:rsidRDefault="0052518D">
      <w:pPr>
        <w:pStyle w:val="paragraph"/>
        <w:spacing w:before="30" w:after="30"/>
        <w:ind w:left="60" w:right="60"/>
        <w:rPr>
          <w:lang w:val="ru-RU"/>
        </w:rPr>
      </w:pPr>
      <w:r w:rsidRPr="00EE15DE">
        <w:rPr>
          <w:lang w:val="ru-RU"/>
        </w:rPr>
        <w:t>—</w:t>
      </w:r>
      <w:r w:rsidRPr="00041AE1">
        <w:rPr>
          <w:lang w:val="ru-RU"/>
        </w:rPr>
        <w:t xml:space="preserve"> 其他人望住佢哋,可唔可以認出佢哋身上有恩典? </w:t>
      </w:r>
    </w:p>
    <w:p w14:paraId="68AAB397" w14:textId="77777777" w:rsidR="00923824" w:rsidRPr="00041AE1" w:rsidRDefault="0052518D">
      <w:pPr>
        <w:pStyle w:val="paragraph"/>
        <w:spacing w:before="30" w:after="30"/>
        <w:ind w:left="60" w:right="60"/>
        <w:rPr>
          <w:lang w:val="ru-RU"/>
        </w:rPr>
      </w:pPr>
      <w:r w:rsidRPr="00041AE1">
        <w:rPr>
          <w:lang w:val="ru-RU"/>
        </w:rPr>
        <w:t xml:space="preserve">— 係,佢哋可以,因為恩典會出賣佢哋。你知啦,美德係藏唔住嘅,無論人點努力都好。你唔可以將太陽藏喺篩背後,因為佢嘅光線仍然會從洞隙中射出。 </w:t>
      </w:r>
    </w:p>
    <w:p w14:paraId="77B89938" w14:textId="77777777" w:rsidR="00923824" w:rsidRPr="00041AE1" w:rsidRDefault="0052518D">
      <w:pPr>
        <w:pStyle w:val="paragraph"/>
        <w:spacing w:before="30" w:after="30"/>
        <w:ind w:left="60" w:right="60"/>
        <w:rPr>
          <w:lang w:val="ru-RU"/>
        </w:rPr>
      </w:pPr>
      <w:r w:rsidRPr="00041AE1">
        <w:rPr>
          <w:lang w:val="ru-RU"/>
        </w:rPr>
        <w:t xml:space="preserve">一個有因美德而產生嘅靈性之美嘅人,會散發神聖嘅恩寵。因為人透過修得美德而達到神化,所以由內而外散發出光,而神聖嘅恩寵就會顯露佢哋。咁,人無須刻意或者察覺,都會向他人顯露自己,而神亦因此得榮耀。 </w:t>
      </w:r>
    </w:p>
    <w:p w14:paraId="7FDAF2B9" w14:textId="77777777" w:rsidR="00923824" w:rsidRPr="00041AE1" w:rsidRDefault="0052518D">
      <w:pPr>
        <w:pStyle w:val="paragraph"/>
        <w:spacing w:before="30" w:after="30"/>
        <w:ind w:left="60" w:right="60"/>
        <w:rPr>
          <w:lang w:val="ru-RU"/>
        </w:rPr>
      </w:pPr>
      <w:r w:rsidRPr="00041AE1">
        <w:rPr>
          <w:lang w:val="ru-RU"/>
        </w:rPr>
        <w:t xml:space="preserve">擺脫情慾同靈魂嘅淨化,都會影響身體,令身體都一齊得到淨化,因為淨化係由心開始。透過血液,心將佢嘅靈性傳到身體,咁整個人就成咗聖潔。 </w:t>
      </w:r>
    </w:p>
    <w:p w14:paraId="0D9EAD4E" w14:textId="77777777" w:rsidR="00923824" w:rsidRDefault="00923824" w:rsidP="00D742B9">
      <w:pPr>
        <w:rPr>
          <w:lang w:val="ru-RU"/>
        </w:rPr>
      </w:pPr>
    </w:p>
    <w:p w14:paraId="545B4B84" w14:textId="77777777" w:rsidR="00D742B9" w:rsidRPr="00041AE1" w:rsidRDefault="00D742B9" w:rsidP="00D742B9">
      <w:pPr>
        <w:rPr>
          <w:lang w:val="ru-RU"/>
        </w:rPr>
      </w:pPr>
    </w:p>
    <w:p w14:paraId="1B6B33D3" w14:textId="2F09E243" w:rsidR="00923824" w:rsidRPr="00041AE1" w:rsidRDefault="00A8106D" w:rsidP="00D742B9">
      <w:pPr>
        <w:pStyle w:val="Heading2"/>
        <w:rPr>
          <w:lang w:val="ru-RU"/>
        </w:rPr>
      </w:pPr>
      <w:bookmarkStart w:id="267" w:name="_Toc196218003"/>
      <w:bookmarkStart w:id="268" w:name="_Toc196308691"/>
      <w:bookmarkStart w:id="269" w:name="_Toc242021506"/>
      <w:r>
        <w:rPr>
          <w:lang w:val="ru-RU"/>
        </w:rPr>
        <w:lastRenderedPageBreak/>
        <w:t>第一部</w:t>
      </w:r>
      <w:r w:rsidR="00D742B9" w:rsidRPr="00041AE1">
        <w:rPr>
          <w:lang w:val="ru-RU"/>
        </w:rPr>
        <w:t>。</w:t>
      </w:r>
      <w:r w:rsidR="00D742B9">
        <w:rPr>
          <w:lang w:val="ru-RU"/>
        </w:rPr>
        <w:t xml:space="preserve"> </w:t>
      </w:r>
      <w:r w:rsidR="00D742B9">
        <w:rPr>
          <w:lang w:val="ru-RU"/>
        </w:rPr>
        <w:br/>
      </w:r>
      <w:r w:rsidR="00D742B9" w:rsidRPr="00041AE1">
        <w:rPr>
          <w:lang w:val="ru-RU"/>
        </w:rPr>
        <w:t>只有一種美德──謙卑</w:t>
      </w:r>
      <w:bookmarkEnd w:id="267"/>
      <w:bookmarkEnd w:id="268"/>
      <w:bookmarkEnd w:id="269"/>
    </w:p>
    <w:p w14:paraId="7AAFD8C0" w14:textId="33990609" w:rsidR="00923824" w:rsidRPr="00041AE1" w:rsidRDefault="0052518D">
      <w:pPr>
        <w:pStyle w:val="paragraph"/>
        <w:spacing w:before="30" w:after="30"/>
        <w:ind w:left="60" w:right="60"/>
        <w:rPr>
          <w:lang w:val="ru-RU"/>
        </w:rPr>
      </w:pPr>
      <w:r w:rsidRPr="00041AE1">
        <w:rPr>
          <w:i/>
          <w:iCs/>
          <w:lang w:val="ru-RU"/>
        </w:rPr>
        <w:t>「謙卑打開天國嘅大門,上帝嘅恩典會降臨喺一個人身上</w:t>
      </w:r>
      <w:r w:rsidR="003273EF">
        <w:rPr>
          <w:i/>
          <w:iCs/>
          <w:lang w:val="ru-RU"/>
        </w:rPr>
        <w:t>」</w:t>
      </w:r>
    </w:p>
    <w:p w14:paraId="471B394F" w14:textId="77777777" w:rsidR="00923824" w:rsidRPr="00041AE1" w:rsidRDefault="00923824" w:rsidP="00D742B9">
      <w:pPr>
        <w:rPr>
          <w:lang w:val="ru-RU"/>
        </w:rPr>
      </w:pPr>
    </w:p>
    <w:p w14:paraId="7A725367" w14:textId="05D101F4" w:rsidR="00923824" w:rsidRPr="00041AE1" w:rsidRDefault="00923824" w:rsidP="00D742B9">
      <w:pPr>
        <w:rPr>
          <w:lang w:val="ru-RU"/>
        </w:rPr>
      </w:pPr>
    </w:p>
    <w:p w14:paraId="0EF6901B" w14:textId="48E715A2" w:rsidR="00923824" w:rsidRPr="001A02ED" w:rsidRDefault="0052518D" w:rsidP="00D742B9">
      <w:pPr>
        <w:pStyle w:val="Heading3"/>
        <w:rPr>
          <w:color w:val="0000EE"/>
          <w:sz w:val="39"/>
          <w:szCs w:val="39"/>
          <w:u w:val="single" w:color="0000EE"/>
          <w:vertAlign w:val="superscript"/>
          <w:lang w:val="ru-RU"/>
        </w:rPr>
      </w:pPr>
      <w:bookmarkStart w:id="270" w:name="_Toc196218004"/>
      <w:bookmarkStart w:id="271" w:name="_Toc196308692"/>
      <w:bookmarkStart w:id="272" w:name="_Toc242021507"/>
      <w:r w:rsidRPr="00041AE1">
        <w:rPr>
          <w:lang w:val="ru-RU"/>
        </w:rPr>
        <w:t>第一</w:t>
      </w:r>
      <w:r w:rsidR="00D742B9" w:rsidRPr="00041AE1">
        <w:rPr>
          <w:lang w:val="ru-RU"/>
        </w:rPr>
        <w:t>章</w:t>
      </w:r>
      <w:r w:rsidR="00D742B9">
        <w:rPr>
          <w:lang w:val="ru-RU"/>
        </w:rPr>
        <w:t xml:space="preserve"> </w:t>
      </w:r>
      <w:r w:rsidR="00D742B9">
        <w:rPr>
          <w:lang w:val="ru-RU"/>
        </w:rPr>
        <w:br/>
      </w:r>
      <w:r w:rsidR="003273EF">
        <w:rPr>
          <w:lang w:val="ru-RU"/>
        </w:rPr>
        <w:t>「</w:t>
      </w:r>
      <w:r w:rsidRPr="00041AE1">
        <w:rPr>
          <w:lang w:val="ru-RU"/>
        </w:rPr>
        <w:t>上帝賜恩給謙卑的人</w:t>
      </w:r>
      <w:r w:rsidR="003273EF">
        <w:rPr>
          <w:lang w:val="ru-RU"/>
        </w:rPr>
        <w:t>」</w:t>
      </w:r>
      <w:bookmarkEnd w:id="270"/>
      <w:r w:rsidR="0005351D">
        <w:rPr>
          <w:rStyle w:val="FootnoteReference"/>
          <w:lang w:val="ru-RU"/>
        </w:rPr>
        <w:footnoteReference w:id="93"/>
      </w:r>
      <w:bookmarkEnd w:id="271"/>
      <w:bookmarkEnd w:id="272"/>
    </w:p>
    <w:p w14:paraId="05BD61A3" w14:textId="77777777" w:rsidR="00D742B9" w:rsidRPr="00D742B9" w:rsidRDefault="00D742B9" w:rsidP="00D742B9">
      <w:pPr>
        <w:rPr>
          <w:lang w:val="ru-RU"/>
        </w:rPr>
      </w:pPr>
    </w:p>
    <w:p w14:paraId="24030EB0" w14:textId="77777777" w:rsidR="00923824" w:rsidRPr="00041AE1" w:rsidRDefault="0052518D" w:rsidP="00D742B9">
      <w:pPr>
        <w:pStyle w:val="Heading4"/>
        <w:rPr>
          <w:lang w:val="ru-RU"/>
        </w:rPr>
      </w:pPr>
      <w:bookmarkStart w:id="273" w:name="_Toc196218005"/>
      <w:bookmarkStart w:id="274" w:name="_Toc196308693"/>
      <w:bookmarkStart w:id="275" w:name="_Toc242021508"/>
      <w:r w:rsidRPr="00041AE1">
        <w:rPr>
          <w:lang w:val="ru-RU"/>
        </w:rPr>
        <w:t>謙卑者擁有所有美德</w:t>
      </w:r>
      <w:bookmarkEnd w:id="273"/>
      <w:bookmarkEnd w:id="274"/>
      <w:bookmarkEnd w:id="275"/>
    </w:p>
    <w:p w14:paraId="2457363A" w14:textId="7DEC3B28" w:rsidR="00923824" w:rsidRPr="0005351D" w:rsidRDefault="0052518D">
      <w:pPr>
        <w:pStyle w:val="paragraph"/>
        <w:spacing w:before="30" w:after="30"/>
        <w:ind w:left="60" w:right="60"/>
        <w:rPr>
          <w:lang w:val="ru-RU"/>
        </w:rPr>
      </w:pPr>
      <w:r w:rsidRPr="00041AE1">
        <w:rPr>
          <w:lang w:val="ru-RU"/>
        </w:rPr>
        <w:t>— Geronda,我哋準備離開之前,請您講幾句</w:t>
      </w:r>
      <w:r w:rsidR="0005351D" w:rsidRPr="0005351D">
        <w:rPr>
          <w:lang w:val="ru-RU"/>
        </w:rPr>
        <w:t>。</w:t>
      </w:r>
      <w:r w:rsidR="0005351D">
        <w:rPr>
          <w:rStyle w:val="FootnoteReference"/>
          <w:lang w:val="ru-RU"/>
        </w:rPr>
        <w:footnoteReference w:id="94"/>
      </w:r>
    </w:p>
    <w:p w14:paraId="40C82311" w14:textId="77777777" w:rsidR="00923824" w:rsidRPr="00041AE1" w:rsidRDefault="0052518D">
      <w:pPr>
        <w:pStyle w:val="paragraph"/>
        <w:spacing w:before="30" w:after="30"/>
        <w:ind w:left="60" w:right="60"/>
        <w:rPr>
          <w:lang w:val="ru-RU"/>
        </w:rPr>
      </w:pPr>
      <w:r w:rsidRPr="00041AE1">
        <w:rPr>
          <w:lang w:val="ru-RU"/>
        </w:rPr>
        <w:t xml:space="preserve">— 我可以講乜嘢?我已經講咗咁多啦! </w:t>
      </w:r>
    </w:p>
    <w:p w14:paraId="58F60E67" w14:textId="77777777" w:rsidR="00923824" w:rsidRPr="00041AE1" w:rsidRDefault="0052518D">
      <w:pPr>
        <w:pStyle w:val="paragraph"/>
        <w:spacing w:before="30" w:after="30"/>
        <w:ind w:left="60" w:right="60"/>
        <w:rPr>
          <w:lang w:val="ru-RU"/>
        </w:rPr>
      </w:pPr>
      <w:r w:rsidRPr="00041AE1">
        <w:rPr>
          <w:lang w:val="ru-RU"/>
        </w:rPr>
        <w:t xml:space="preserve">— 同我哋講啲嘢,等我哋喺你返嚟之前可以努力去做。 </w:t>
      </w:r>
    </w:p>
    <w:p w14:paraId="72936D57" w14:textId="77777777" w:rsidR="00923824" w:rsidRPr="00041AE1" w:rsidRDefault="0052518D">
      <w:pPr>
        <w:pStyle w:val="paragraph"/>
        <w:spacing w:before="30" w:after="30"/>
        <w:ind w:left="60" w:right="60"/>
        <w:rPr>
          <w:lang w:val="ru-RU"/>
        </w:rPr>
      </w:pPr>
      <w:r w:rsidRPr="00041AE1">
        <w:rPr>
          <w:lang w:val="ru-RU"/>
        </w:rPr>
        <w:t xml:space="preserve">— 好啦,如果你堅持,我就同你講……只有一種美德──謙卑──既然你唔明白,我就再加埋愛。但係有謙卑嘅人,唔都會有愛咩? </w:t>
      </w:r>
    </w:p>
    <w:p w14:paraId="1CD6A056" w14:textId="4A7925E6" w:rsidR="00923824" w:rsidRPr="0005351D" w:rsidRDefault="0052518D">
      <w:pPr>
        <w:pStyle w:val="paragraph"/>
        <w:spacing w:before="30" w:after="30"/>
        <w:ind w:left="60" w:right="60"/>
        <w:rPr>
          <w:lang w:val="ru-RU"/>
        </w:rPr>
      </w:pPr>
      <w:r w:rsidRPr="00041AE1">
        <w:rPr>
          <w:lang w:val="ru-RU"/>
        </w:rPr>
        <w:t>— 阿爸伊薩克話:「就好似鹽對所有食物咁,謙卑對每一種美德都一樣</w:t>
      </w:r>
      <w:r w:rsidR="003273EF">
        <w:rPr>
          <w:lang w:val="ru-RU"/>
        </w:rPr>
        <w:t>。」</w:t>
      </w:r>
      <w:r w:rsidR="0005351D">
        <w:rPr>
          <w:rStyle w:val="FootnoteReference"/>
          <w:lang w:val="ru-RU"/>
        </w:rPr>
        <w:footnoteReference w:id="95"/>
      </w:r>
    </w:p>
    <w:p w14:paraId="70D1D549" w14:textId="77777777" w:rsidR="00923824" w:rsidRPr="00041AE1" w:rsidRDefault="0052518D">
      <w:pPr>
        <w:pStyle w:val="paragraph"/>
        <w:spacing w:before="30" w:after="30"/>
        <w:ind w:left="60" w:right="60"/>
        <w:rPr>
          <w:lang w:val="ru-RU"/>
        </w:rPr>
      </w:pPr>
      <w:r w:rsidRPr="00041AE1">
        <w:rPr>
          <w:lang w:val="ru-RU"/>
        </w:rPr>
        <w:t xml:space="preserve">— 咁,冇咗謙卑,美德……就食唔落!聖依撒爵就係想顯示謙卑喺實踐美德入面有幾咁重要。 </w:t>
      </w:r>
    </w:p>
    <w:p w14:paraId="3CF04DC0" w14:textId="2DF71BA2" w:rsidR="00923824" w:rsidRPr="0005351D" w:rsidRDefault="0052518D">
      <w:pPr>
        <w:pStyle w:val="paragraph"/>
        <w:spacing w:before="30" w:after="30"/>
        <w:ind w:left="60" w:right="60"/>
        <w:rPr>
          <w:lang w:val="ru-RU"/>
        </w:rPr>
      </w:pPr>
      <w:r w:rsidRPr="00041AE1">
        <w:rPr>
          <w:lang w:val="ru-RU"/>
        </w:rPr>
        <w:t>— 基羅納,阿爸伊薩克喺其他地方講過,謙卑係當一個人已經具備晒所有美德先至會出現。</w:t>
      </w:r>
      <w:r w:rsidR="0005351D">
        <w:rPr>
          <w:rStyle w:val="FootnoteReference"/>
          <w:lang w:val="ru-RU"/>
        </w:rPr>
        <w:footnoteReference w:id="96"/>
      </w:r>
    </w:p>
    <w:p w14:paraId="69E39EE1" w14:textId="279A3CC9" w:rsidR="00923824" w:rsidRPr="0005351D" w:rsidRDefault="0052518D">
      <w:pPr>
        <w:pStyle w:val="paragraph"/>
        <w:spacing w:before="30" w:after="30"/>
        <w:ind w:left="60" w:right="60"/>
        <w:rPr>
          <w:lang w:val="ru-RU"/>
        </w:rPr>
      </w:pPr>
      <w:r w:rsidRPr="00041AE1">
        <w:rPr>
          <w:lang w:val="ru-RU"/>
        </w:rPr>
        <w:t>— 可能你誤解咗?如果一個人冇謙卑,冇一樣美德可以靠近佢。</w:t>
      </w:r>
      <w:r w:rsidR="0005351D">
        <w:rPr>
          <w:rStyle w:val="FootnoteReference"/>
          <w:lang w:val="ru-RU"/>
        </w:rPr>
        <w:footnoteReference w:id="97"/>
      </w:r>
    </w:p>
    <w:p w14:paraId="5C531FAA" w14:textId="77777777" w:rsidR="00923824" w:rsidRPr="00041AE1" w:rsidRDefault="0052518D">
      <w:pPr>
        <w:pStyle w:val="paragraph"/>
        <w:spacing w:before="30" w:after="30"/>
        <w:ind w:left="60" w:right="60"/>
        <w:rPr>
          <w:lang w:val="ru-RU"/>
        </w:rPr>
      </w:pPr>
      <w:r w:rsidRPr="00041AE1">
        <w:rPr>
          <w:lang w:val="ru-RU"/>
        </w:rPr>
        <w:t xml:space="preserve">— 咁,有謙卑嘅人,就一定有晒所有美德? </w:t>
      </w:r>
    </w:p>
    <w:p w14:paraId="7BF2953F" w14:textId="7A4B2B3C" w:rsidR="00923824" w:rsidRPr="00041AE1" w:rsidRDefault="0052518D">
      <w:pPr>
        <w:pStyle w:val="paragraph"/>
        <w:spacing w:before="30" w:after="30"/>
        <w:ind w:left="60" w:right="60"/>
        <w:rPr>
          <w:lang w:val="ru-RU"/>
        </w:rPr>
      </w:pPr>
      <w:r w:rsidRPr="00041AE1">
        <w:rPr>
          <w:lang w:val="ru-RU"/>
        </w:rPr>
        <w:t>— 當然。謙卑嘅人散發出所有靈性甜美嘅香氣:單純、柔和、無邊嘅愛、仁慈、無惡意、犧牲、順服等等。佢擁有「靈性貧窮」</w:t>
      </w:r>
      <w:r w:rsidR="00BC2B89">
        <w:rPr>
          <w:rStyle w:val="FootnoteReference"/>
          <w:lang w:val="ru-RU"/>
        </w:rPr>
        <w:footnoteReference w:id="98"/>
      </w:r>
      <w:r w:rsidRPr="00041AE1">
        <w:rPr>
          <w:lang w:val="ru-RU"/>
        </w:rPr>
        <w:t xml:space="preserve"> ,所以先擁有所有靈性嘅財富。 而且,佢虔誠又沉默,所以佢同至福童貞瑪利亞──天主之母──一樣,都擁有極大嘅謙卑。當佢</w:t>
      </w:r>
      <w:r w:rsidRPr="00041AE1">
        <w:rPr>
          <w:lang w:val="ru-RU"/>
        </w:rPr>
        <w:lastRenderedPageBreak/>
        <w:t>懷住道成肉身嘅天主喺身內時,佢就答:</w:t>
      </w:r>
      <w:r w:rsidR="003273EF">
        <w:rPr>
          <w:lang w:val="ru-RU"/>
        </w:rPr>
        <w:t>「</w:t>
      </w:r>
      <w:r w:rsidRPr="00041AE1">
        <w:rPr>
          <w:lang w:val="ru-RU"/>
        </w:rPr>
        <w:t>看,我是主嘅婢女;照你嘅話,於我身上成就罷</w:t>
      </w:r>
      <w:r w:rsidR="003273EF">
        <w:rPr>
          <w:lang w:val="ru-RU"/>
        </w:rPr>
        <w:t>。」</w:t>
      </w:r>
      <w:r w:rsidR="00BC2B89">
        <w:rPr>
          <w:rStyle w:val="FootnoteReference"/>
          <w:lang w:val="ru-RU"/>
        </w:rPr>
        <w:footnoteReference w:id="99"/>
      </w:r>
      <w:r w:rsidRPr="00041AE1">
        <w:rPr>
          <w:lang w:val="ru-RU"/>
        </w:rPr>
        <w:t xml:space="preserve"> 佢冇講:</w:t>
      </w:r>
      <w:r w:rsidR="003273EF">
        <w:rPr>
          <w:lang w:val="ru-RU"/>
        </w:rPr>
        <w:t>「</w:t>
      </w:r>
      <w:r w:rsidRPr="00041AE1">
        <w:rPr>
          <w:lang w:val="ru-RU"/>
        </w:rPr>
        <w:t>我要成為天主之子嘅母親</w:t>
      </w:r>
      <w:r w:rsidR="003273EF">
        <w:rPr>
          <w:lang w:val="ru-RU"/>
        </w:rPr>
        <w:t>。」</w:t>
      </w:r>
      <w:r w:rsidRPr="00041AE1">
        <w:rPr>
          <w:lang w:val="ru-RU"/>
        </w:rPr>
        <w:t xml:space="preserve">佢一直保持沉默,直到基督三十歲嗰年先開口講嘢。 </w:t>
      </w:r>
    </w:p>
    <w:p w14:paraId="24547F95" w14:textId="7F86FF2F" w:rsidR="00923824" w:rsidRPr="00041AE1" w:rsidRDefault="0052518D">
      <w:pPr>
        <w:pStyle w:val="paragraph"/>
        <w:spacing w:before="30" w:after="30"/>
        <w:ind w:left="60" w:right="60"/>
        <w:rPr>
          <w:lang w:val="ru-RU"/>
        </w:rPr>
      </w:pPr>
      <w:r w:rsidRPr="00041AE1">
        <w:rPr>
          <w:lang w:val="ru-RU"/>
        </w:rPr>
        <w:t>克里特聖安德烈說,她係神後之神,喺三位一體之後排第二。</w:t>
      </w:r>
      <w:r w:rsidR="00E962F1">
        <w:rPr>
          <w:rStyle w:val="FootnoteReference"/>
          <w:lang w:val="ru-RU"/>
        </w:rPr>
        <w:footnoteReference w:id="100"/>
      </w:r>
      <w:r w:rsidRPr="00041AE1">
        <w:rPr>
          <w:lang w:val="ru-RU"/>
        </w:rPr>
        <w:t xml:space="preserve"> 佢係僕人,同時又係上帝嘅新婦!佢係處女,又係母親!佢係受造之物,又係造物主嘅母親!呢啲都係無法解釋嘅奧秘,只能親身經歷! </w:t>
      </w:r>
    </w:p>
    <w:p w14:paraId="58AF4DF8" w14:textId="77777777" w:rsidR="00923824" w:rsidRPr="00041AE1" w:rsidRDefault="0052518D">
      <w:pPr>
        <w:pStyle w:val="paragraph"/>
        <w:spacing w:before="30" w:after="30"/>
        <w:ind w:left="60" w:right="60"/>
        <w:rPr>
          <w:lang w:val="ru-RU"/>
        </w:rPr>
      </w:pPr>
      <w:r w:rsidRPr="00041AE1">
        <w:rPr>
          <w:lang w:val="ru-RU"/>
        </w:rPr>
        <w:t xml:space="preserve">— 你最鍾意聖母瑪利亞嘅邊幅聖像? </w:t>
      </w:r>
    </w:p>
    <w:p w14:paraId="584F10F0" w14:textId="77777777" w:rsidR="00923824" w:rsidRPr="00041AE1" w:rsidRDefault="0052518D">
      <w:pPr>
        <w:pStyle w:val="paragraph"/>
        <w:spacing w:before="30" w:after="30"/>
        <w:ind w:left="60" w:right="60"/>
        <w:rPr>
          <w:lang w:val="ru-RU"/>
        </w:rPr>
      </w:pPr>
      <w:r w:rsidRPr="00041AE1">
        <w:rPr>
          <w:lang w:val="ru-RU"/>
        </w:rPr>
        <w:t xml:space="preserve">— 我鍾意所有聖母瑪利亞嘅聖像。就算我淨係見到佢嘅名寫喺某度,我都會虔誠咁親吻多次,心入面因為喜悅而顫抖。 </w:t>
      </w:r>
    </w:p>
    <w:p w14:paraId="6C49ABF7" w14:textId="025869AE" w:rsidR="00923824" w:rsidRDefault="0052518D">
      <w:pPr>
        <w:pStyle w:val="paragraph"/>
        <w:spacing w:before="30" w:after="30"/>
        <w:ind w:left="60" w:right="60"/>
        <w:rPr>
          <w:lang w:val="ru-RU"/>
        </w:rPr>
      </w:pPr>
      <w:r w:rsidRPr="00041AE1">
        <w:rPr>
          <w:lang w:val="ru-RU"/>
        </w:rPr>
        <w:t>當你停低諗真係幾震撼!一個細細嘅女仔講:</w:t>
      </w:r>
      <w:r w:rsidR="003273EF">
        <w:rPr>
          <w:lang w:val="ru-RU"/>
        </w:rPr>
        <w:t>「</w:t>
      </w:r>
      <w:r w:rsidRPr="00041AE1">
        <w:rPr>
          <w:lang w:val="ru-RU"/>
        </w:rPr>
        <w:t>我嘅靈魂讚美上主……因為佢垂顧佢婢女嘅卑微。</w:t>
      </w:r>
      <w:r w:rsidR="003273EF">
        <w:rPr>
          <w:lang w:val="ru-RU"/>
        </w:rPr>
        <w:t>」</w:t>
      </w:r>
      <w:r w:rsidR="00774A81">
        <w:rPr>
          <w:rStyle w:val="FootnoteReference"/>
          <w:lang w:val="ru-RU"/>
        </w:rPr>
        <w:footnoteReference w:id="101"/>
      </w:r>
      <w:r w:rsidRPr="00041AE1">
        <w:rPr>
          <w:lang w:val="ru-RU"/>
        </w:rPr>
        <w:t xml:space="preserve"> 短短幾句,卻蘊含無限意義! 深入體會呢幾句話嘅意思,可以帶嚟好大嘅益處。雖然短短幾句,卻好有力量。如果你細味佢哋,就會開始鍾意謙卑;如果你謙卑自己,就會見到上帝進入你心,將你嘅心變成伯利恆嘅馬槽。</w:t>
      </w:r>
    </w:p>
    <w:p w14:paraId="742853EF" w14:textId="77777777" w:rsidR="00567A2D" w:rsidRDefault="00567A2D" w:rsidP="00D742B9">
      <w:pPr>
        <w:pStyle w:val="Heading4"/>
        <w:rPr>
          <w:lang w:val="ru-RU"/>
        </w:rPr>
      </w:pPr>
    </w:p>
    <w:p w14:paraId="61570855" w14:textId="5A0B076A" w:rsidR="00923824" w:rsidRPr="00041AE1" w:rsidRDefault="0052518D" w:rsidP="00D742B9">
      <w:pPr>
        <w:pStyle w:val="Heading4"/>
        <w:rPr>
          <w:lang w:val="ru-RU"/>
        </w:rPr>
      </w:pPr>
      <w:bookmarkStart w:id="276" w:name="_Toc196218006"/>
      <w:bookmarkStart w:id="277" w:name="_Toc196308694"/>
      <w:bookmarkStart w:id="278" w:name="_Toc242021509"/>
      <w:r w:rsidRPr="00041AE1">
        <w:rPr>
          <w:lang w:val="ru-RU"/>
        </w:rPr>
        <w:t>上帝嘅靈安息喺謙卑嘅人身上</w:t>
      </w:r>
      <w:bookmarkEnd w:id="276"/>
      <w:bookmarkEnd w:id="277"/>
      <w:bookmarkEnd w:id="278"/>
    </w:p>
    <w:p w14:paraId="62E78A68" w14:textId="77777777" w:rsidR="00923824" w:rsidRPr="00041AE1" w:rsidRDefault="0052518D">
      <w:pPr>
        <w:pStyle w:val="paragraph"/>
        <w:spacing w:before="30" w:after="30"/>
        <w:ind w:left="60" w:right="60"/>
        <w:rPr>
          <w:lang w:val="ru-RU"/>
        </w:rPr>
      </w:pPr>
      <w:r w:rsidRPr="00041AE1">
        <w:rPr>
          <w:lang w:val="ru-RU"/>
        </w:rPr>
        <w:t xml:space="preserve">— 請告訴我,一個人要擁有咩美德,先至可以令上帝嘅恩典降臨喺佢身上? </w:t>
      </w:r>
    </w:p>
    <w:p w14:paraId="67B59657" w14:textId="7EB5EDD4" w:rsidR="00923824" w:rsidRPr="00041AE1" w:rsidRDefault="0052518D">
      <w:pPr>
        <w:pStyle w:val="paragraph"/>
        <w:spacing w:before="30" w:after="30"/>
        <w:ind w:left="60" w:right="60"/>
        <w:rPr>
          <w:lang w:val="ru-RU"/>
        </w:rPr>
      </w:pPr>
      <w:r w:rsidRPr="00041AE1">
        <w:rPr>
          <w:lang w:val="ru-RU"/>
        </w:rPr>
        <w:t>— 只有謙卑就夠。我經常被人問:</w:t>
      </w:r>
      <w:r w:rsidR="003273EF">
        <w:rPr>
          <w:lang w:val="ru-RU"/>
        </w:rPr>
        <w:t>「</w:t>
      </w:r>
      <w:r w:rsidRPr="00041AE1">
        <w:rPr>
          <w:lang w:val="ru-RU"/>
        </w:rPr>
        <w:t>要幾耐先可以得着神聖恩寵?</w:t>
      </w:r>
      <w:r w:rsidR="003273EF">
        <w:rPr>
          <w:lang w:val="ru-RU"/>
        </w:rPr>
        <w:t>」</w:t>
      </w:r>
      <w:r w:rsidRPr="00041AE1">
        <w:rPr>
          <w:lang w:val="ru-RU"/>
        </w:rPr>
        <w:t xml:space="preserve">有啲人表面上過緊靈性生活,修緊苦行,但仍然覺得自己好特別──呢啲人就得唔到上帝嘅恩寵。 但有啲人因為謙卑,喺好短時間內就得着恩典。 </w:t>
      </w:r>
    </w:p>
    <w:p w14:paraId="3C556A49" w14:textId="77777777" w:rsidR="00923824" w:rsidRPr="00041AE1" w:rsidRDefault="0052518D">
      <w:pPr>
        <w:pStyle w:val="paragraph"/>
        <w:spacing w:before="30" w:after="30"/>
        <w:ind w:left="60" w:right="60"/>
        <w:rPr>
          <w:lang w:val="ru-RU"/>
        </w:rPr>
      </w:pPr>
      <w:r w:rsidRPr="00041AE1">
        <w:rPr>
          <w:lang w:val="ru-RU"/>
        </w:rPr>
        <w:t xml:space="preserve">如果一個人謙卑自己,恩典可以喺一瞬間照亮佢,令佢變成天使,佢就會發現自己喺天堂。但如果佢變得驕傲,一瞬間佢就會變成可憐蟲,最終落入地獄。一個人,如果佢願意,就成為羊;如果佢願意,就成為山羊。 可憐嘅山羊──佢哋好想變做綿羊,但係做唔到;相反,上帝賜畀人能力,只要佢願意,就可以由山羊變成綿羊。 </w:t>
      </w:r>
    </w:p>
    <w:p w14:paraId="33DB54D4" w14:textId="457A9939" w:rsidR="00923824" w:rsidRPr="00774A81" w:rsidRDefault="0052518D">
      <w:pPr>
        <w:pStyle w:val="paragraph"/>
        <w:spacing w:before="30" w:after="30"/>
        <w:ind w:left="60" w:right="60"/>
        <w:rPr>
          <w:lang w:val="ru-RU"/>
        </w:rPr>
      </w:pPr>
      <w:r w:rsidRPr="00041AE1">
        <w:rPr>
          <w:lang w:val="ru-RU"/>
        </w:rPr>
        <w:t>上帝的恩典只降在謙卑溫柔的人身上。上帝的聖靈就安息在他身上。你記不記得以賽亞先知說:</w:t>
      </w:r>
      <w:r w:rsidR="003273EF">
        <w:rPr>
          <w:lang w:val="ru-RU"/>
        </w:rPr>
        <w:t>「</w:t>
      </w:r>
      <w:r w:rsidRPr="00041AE1">
        <w:rPr>
          <w:lang w:val="ru-RU"/>
        </w:rPr>
        <w:t>我向誰仰望呢</w:t>
      </w:r>
      <w:r w:rsidR="00774A81" w:rsidRPr="00774A81">
        <w:rPr>
          <w:lang w:val="ru-RU"/>
        </w:rPr>
        <w:t>?</w:t>
      </w:r>
      <w:r w:rsidRPr="00041AE1">
        <w:rPr>
          <w:lang w:val="ru-RU"/>
        </w:rPr>
        <w:t>只向謙卑和平柔和的人仰望</w:t>
      </w:r>
      <w:r w:rsidR="00774A81" w:rsidRPr="00774A81">
        <w:rPr>
          <w:lang w:val="ru-RU"/>
        </w:rPr>
        <w:t>。</w:t>
      </w:r>
      <w:r w:rsidR="003273EF">
        <w:rPr>
          <w:lang w:val="ru-RU"/>
        </w:rPr>
        <w:t>」</w:t>
      </w:r>
      <w:r w:rsidR="00774A81">
        <w:rPr>
          <w:rStyle w:val="FootnoteReference"/>
          <w:lang w:val="ru-RU"/>
        </w:rPr>
        <w:footnoteReference w:id="102"/>
      </w:r>
    </w:p>
    <w:p w14:paraId="0052087C" w14:textId="73B6DB34" w:rsidR="00923824" w:rsidRPr="00041AE1" w:rsidRDefault="0052518D">
      <w:pPr>
        <w:pStyle w:val="paragraph"/>
        <w:spacing w:before="30" w:after="30"/>
        <w:ind w:left="60" w:right="60"/>
        <w:rPr>
          <w:lang w:val="ru-RU"/>
        </w:rPr>
      </w:pPr>
      <w:r w:rsidRPr="00041AE1">
        <w:rPr>
          <w:lang w:val="ru-RU"/>
        </w:rPr>
        <w:t xml:space="preserve">上帝只要求我哋有少少謙卑,就可以同祂建立關係;然後祂一切豐盛嘅恩典就會接二連三、源源不絕咁倒出嚟。因為對上帝嚟講,好似欠咗謙卑人一大筆恩典;就算當事人自己唔開口,祂都會當作禮物送畀佢。呢就係屬靈嘅定律。福音書唔係講: </w:t>
      </w:r>
      <w:r w:rsidR="003273EF">
        <w:rPr>
          <w:lang w:val="ru-RU"/>
        </w:rPr>
        <w:t>「</w:t>
      </w:r>
      <w:r w:rsidRPr="00041AE1">
        <w:rPr>
          <w:lang w:val="ru-RU"/>
        </w:rPr>
        <w:t>神阻擋驕傲的人,賜恩給謙卑的人</w:t>
      </w:r>
      <w:r w:rsidR="003273EF">
        <w:rPr>
          <w:lang w:val="ru-RU"/>
        </w:rPr>
        <w:t>」</w:t>
      </w:r>
      <w:r w:rsidR="00774A81" w:rsidRPr="00774A81">
        <w:rPr>
          <w:lang w:val="ru-RU"/>
        </w:rPr>
        <w:t>?</w:t>
      </w:r>
      <w:r w:rsidR="00774A81">
        <w:rPr>
          <w:rStyle w:val="FootnoteReference"/>
          <w:lang w:val="ru-RU"/>
        </w:rPr>
        <w:footnoteReference w:id="103"/>
      </w:r>
      <w:r w:rsidRPr="00041AE1">
        <w:rPr>
          <w:lang w:val="ru-RU"/>
        </w:rPr>
        <w:t xml:space="preserve"> 这就是神嘅旨意。</w:t>
      </w:r>
      <w:r w:rsidR="003273EF">
        <w:rPr>
          <w:lang w:val="ru-RU"/>
        </w:rPr>
        <w:t>「謙卑」</w:t>
      </w:r>
      <w:r w:rsidRPr="00041AE1">
        <w:rPr>
          <w:lang w:val="ru-RU"/>
        </w:rPr>
        <w:t>即係</w:t>
      </w:r>
      <w:r w:rsidR="003273EF">
        <w:rPr>
          <w:lang w:val="ru-RU"/>
        </w:rPr>
        <w:t>「</w:t>
      </w:r>
      <w:r w:rsidRPr="00041AE1">
        <w:rPr>
          <w:lang w:val="ru-RU"/>
        </w:rPr>
        <w:t>擁有恩典</w:t>
      </w:r>
      <w:r w:rsidR="003273EF">
        <w:rPr>
          <w:lang w:val="ru-RU"/>
        </w:rPr>
        <w:t>」</w:t>
      </w:r>
      <w:r w:rsidRPr="00041AE1">
        <w:rPr>
          <w:lang w:val="ru-RU"/>
        </w:rPr>
        <w:t>!所以最謙卑嘅人就從神領受大恩,因為謙卑嘅</w:t>
      </w:r>
      <w:r w:rsidRPr="00041AE1">
        <w:rPr>
          <w:lang w:val="ru-RU"/>
        </w:rPr>
        <w:lastRenderedPageBreak/>
        <w:t xml:space="preserve">人好似海綿咁,吸滿神嘅恩典。 凡是謙卑低頭、甘願承受他人打擊的人,就能夠洗淨自身的缺陷,在屬靈美德上如天使般潔淨,並能自由穿過通往樂園的窄門。無人能憑世俗的升騰飛天,卻可藉屬靈的降卑而升天。 </w:t>
      </w:r>
    </w:p>
    <w:p w14:paraId="661C2AC0" w14:textId="2AC40A2C" w:rsidR="00923824" w:rsidRPr="001A02ED" w:rsidRDefault="0052518D">
      <w:pPr>
        <w:pStyle w:val="paragraph"/>
        <w:spacing w:before="30" w:after="30"/>
        <w:ind w:left="60" w:right="60"/>
        <w:rPr>
          <w:lang w:val="ru-RU"/>
        </w:rPr>
      </w:pPr>
      <w:r w:rsidRPr="00041AE1">
        <w:rPr>
          <w:lang w:val="ru-RU"/>
        </w:rPr>
        <w:t>謙卑打開天國嘅大門,上帝嘅恩典就臨到一個人,而驕傲就關上佢。季可翁長老曾經講:</w:t>
      </w:r>
      <w:r w:rsidR="003273EF">
        <w:rPr>
          <w:lang w:val="ru-RU"/>
        </w:rPr>
        <w:t>「</w:t>
      </w:r>
      <w:r w:rsidRPr="00041AE1">
        <w:rPr>
          <w:lang w:val="ru-RU"/>
        </w:rPr>
        <w:t>一個謙卑嘅人,所擁有嘅恩典,勝過好多個人加埋一齊。」 每朝早,上帝用一隻手祝福世界,但如果佢見到有個謙卑嘅人,就會用雙手去祝福佢。擁有最大謙卑嘅人,就係最偉大嘅人</w:t>
      </w:r>
      <w:r w:rsidR="003273EF">
        <w:rPr>
          <w:lang w:val="ru-RU"/>
        </w:rPr>
        <w:t>!</w:t>
      </w:r>
      <w:r w:rsidR="002A3EAC">
        <w:rPr>
          <w:rStyle w:val="FootnoteReference"/>
          <w:lang w:val="ru-RU"/>
        </w:rPr>
        <w:footnoteReference w:id="104"/>
      </w:r>
    </w:p>
    <w:p w14:paraId="61A1004F" w14:textId="77777777" w:rsidR="00923824" w:rsidRPr="00041AE1" w:rsidRDefault="0052518D">
      <w:pPr>
        <w:pStyle w:val="paragraph"/>
        <w:spacing w:before="30" w:after="30"/>
        <w:ind w:left="60" w:right="60"/>
        <w:rPr>
          <w:lang w:val="ru-RU"/>
        </w:rPr>
      </w:pPr>
      <w:r w:rsidRPr="00041AE1">
        <w:rPr>
          <w:lang w:val="ru-RU"/>
        </w:rPr>
        <w:t xml:space="preserve">一切都係靠謙卑嘅態度。當一個人有謙卑嘅態度,咁對佢嚟講,大地自然同天同。 </w:t>
      </w:r>
    </w:p>
    <w:p w14:paraId="7895C8E3" w14:textId="0C45C7D0" w:rsidR="00923824" w:rsidRPr="00A26162" w:rsidRDefault="0052518D">
      <w:pPr>
        <w:pStyle w:val="paragraph"/>
        <w:spacing w:before="30" w:after="30"/>
        <w:ind w:left="60" w:right="60"/>
        <w:rPr>
          <w:lang w:val="ru-RU"/>
        </w:rPr>
      </w:pPr>
      <w:r w:rsidRPr="00041AE1">
        <w:rPr>
          <w:lang w:val="ru-RU"/>
        </w:rPr>
        <w:t>透過謙卑,人哋搵到一把鎖,一轉呢把鎖,就會被愛嘅靈性升降機帶上第三天</w:t>
      </w:r>
      <w:r w:rsidR="00D05312">
        <w:rPr>
          <w:rStyle w:val="FootnoteReference"/>
          <w:lang w:val="ru-RU"/>
        </w:rPr>
        <w:footnoteReference w:id="105"/>
      </w:r>
      <w:r w:rsidRPr="00041AE1">
        <w:rPr>
          <w:lang w:val="ru-RU"/>
        </w:rPr>
        <w:t xml:space="preserve"> 。但有啲人就話:</w:t>
      </w:r>
      <w:r w:rsidR="003273EF">
        <w:rPr>
          <w:lang w:val="ru-RU"/>
        </w:rPr>
        <w:t>「</w:t>
      </w:r>
      <w:r w:rsidRPr="00041AE1">
        <w:rPr>
          <w:lang w:val="ru-RU"/>
        </w:rPr>
        <w:t>點解上帝要我哋謙卑?</w:t>
      </w:r>
      <w:r w:rsidR="003273EF">
        <w:rPr>
          <w:lang w:val="ru-RU"/>
        </w:rPr>
        <w:t>」</w:t>
      </w:r>
      <w:r w:rsidRPr="00041AE1">
        <w:rPr>
          <w:lang w:val="ru-RU"/>
        </w:rPr>
        <w:t>就係咁啦!如果一個人唔肯謙卑,就過唔到天堂嗰條窄門,今生亦搵唔到平安。 基督話:</w:t>
      </w:r>
      <w:r w:rsidR="003273EF">
        <w:rPr>
          <w:lang w:val="ru-RU"/>
        </w:rPr>
        <w:t>「</w:t>
      </w:r>
      <w:r w:rsidRPr="00041AE1">
        <w:rPr>
          <w:lang w:val="ru-RU"/>
        </w:rPr>
        <w:t>要向我學,因為我心裏柔和謙卑,你哋心靈就會得享安息</w:t>
      </w:r>
      <w:r w:rsidR="003273EF">
        <w:rPr>
          <w:lang w:val="ru-RU"/>
        </w:rPr>
        <w:t>。」</w:t>
      </w:r>
      <w:r w:rsidR="00A26162">
        <w:rPr>
          <w:rStyle w:val="FootnoteReference"/>
          <w:lang w:val="ru-RU"/>
        </w:rPr>
        <w:footnoteReference w:id="106"/>
      </w:r>
    </w:p>
    <w:p w14:paraId="37298A25" w14:textId="77777777" w:rsidR="00567A2D" w:rsidRPr="00041AE1" w:rsidRDefault="00567A2D" w:rsidP="00567A2D">
      <w:pPr>
        <w:rPr>
          <w:lang w:val="ru-RU"/>
        </w:rPr>
      </w:pPr>
    </w:p>
    <w:p w14:paraId="2548A5C7" w14:textId="77777777" w:rsidR="00923824" w:rsidRPr="00041AE1" w:rsidRDefault="0052518D" w:rsidP="00567A2D">
      <w:pPr>
        <w:pStyle w:val="Heading4"/>
        <w:rPr>
          <w:lang w:val="ru-RU"/>
        </w:rPr>
      </w:pPr>
      <w:bookmarkStart w:id="279" w:name="_Toc196218007"/>
      <w:bookmarkStart w:id="280" w:name="_Toc196308695"/>
      <w:bookmarkStart w:id="281" w:name="_Toc242021510"/>
      <w:r w:rsidRPr="00041AE1">
        <w:rPr>
          <w:lang w:val="ru-RU"/>
        </w:rPr>
        <w:t>一個謙卑嘅諗法,就可以即刻啟動上帝嘅恩典</w:t>
      </w:r>
      <w:bookmarkEnd w:id="279"/>
      <w:bookmarkEnd w:id="280"/>
      <w:bookmarkEnd w:id="281"/>
    </w:p>
    <w:p w14:paraId="6F0C79C3" w14:textId="74474EA3" w:rsidR="00923824" w:rsidRPr="001A02ED" w:rsidRDefault="0052518D">
      <w:pPr>
        <w:pStyle w:val="paragraph"/>
        <w:spacing w:before="30" w:after="30"/>
        <w:ind w:left="60" w:right="60"/>
        <w:rPr>
          <w:lang w:val="ru-RU"/>
        </w:rPr>
      </w:pPr>
      <w:r w:rsidRPr="00041AE1">
        <w:rPr>
          <w:lang w:val="ru-RU"/>
        </w:rPr>
        <w:t>— 令我好驚訝嘅係,一個謙卑嘅念頭竟然可以即刻啟動上帝嘅恩典。有一次,一隻小貓走入咗我嘅寮房。 呢隻可憐嘢明顯食咗唔應該食嘅嘢,中咗毒,依家痛到呻緊,扭動身體,跳嚟跳去,好似海星畀人踩到咁…睇落真係好可憐,但我又可以點做?我畫咗一次十字,又畫咗第二次──都冇用! 當時我就同自己講:「你睇下你自己,做咗咁多年和尚,連隻可憐嘅小貓都幫唔到!</w:t>
      </w:r>
      <w:r w:rsidR="003273EF">
        <w:rPr>
          <w:lang w:val="ru-RU"/>
        </w:rPr>
        <w:t>」</w:t>
      </w:r>
      <w:r w:rsidRPr="00041AE1">
        <w:rPr>
          <w:lang w:val="ru-RU"/>
        </w:rPr>
        <w:t>我啱啱責怪完自己,嗰隻差啲斷氣嘅小貓竟然突然醒返。佢跑過嚟,開始喺我條腿度磨嚟磨去,仲開心得跳嚟跳去…… 謙卑就有咁大嘅力量!所以先有咁講:</w:t>
      </w:r>
      <w:r w:rsidR="003273EF">
        <w:rPr>
          <w:lang w:val="ru-RU"/>
        </w:rPr>
        <w:t>「</w:t>
      </w:r>
      <w:r w:rsidRPr="00041AE1">
        <w:rPr>
          <w:lang w:val="ru-RU"/>
        </w:rPr>
        <w:t>喺我哋嘅謙卑中,主會紀念我哋</w:t>
      </w:r>
      <w:r w:rsidR="003273EF">
        <w:rPr>
          <w:lang w:val="ru-RU"/>
        </w:rPr>
        <w:t>。」</w:t>
      </w:r>
      <w:r w:rsidR="00A26162">
        <w:rPr>
          <w:rStyle w:val="FootnoteReference"/>
          <w:lang w:val="ru-RU"/>
        </w:rPr>
        <w:footnoteReference w:id="107"/>
      </w:r>
    </w:p>
    <w:p w14:paraId="4CA83011" w14:textId="07ADC372" w:rsidR="00923824" w:rsidRPr="00041AE1" w:rsidRDefault="0052518D">
      <w:pPr>
        <w:pStyle w:val="paragraph"/>
        <w:spacing w:before="30" w:after="30"/>
        <w:ind w:left="60" w:right="60"/>
        <w:rPr>
          <w:lang w:val="ru-RU"/>
        </w:rPr>
      </w:pPr>
      <w:r w:rsidRPr="00041AE1">
        <w:rPr>
          <w:lang w:val="ru-RU"/>
        </w:rPr>
        <w:t>我留意到,由一個卑微嘅謙卑念頭開始,一個人就會散發光彩。當一個人承擔晒所有責備,上帝嘅恩典就會傾注喺佢身上。 前天,一位有好多小朋友嘅醫生嚟搵我,佢話:</w:t>
      </w:r>
      <w:r w:rsidR="003273EF">
        <w:rPr>
          <w:lang w:val="ru-RU"/>
        </w:rPr>
        <w:t>「</w:t>
      </w:r>
      <w:r w:rsidRPr="00041AE1">
        <w:rPr>
          <w:lang w:val="ru-RU"/>
        </w:rPr>
        <w:t>Geronda,我好自大,因為我嘅自大,我啲小朋友先至咁唔聽話</w:t>
      </w:r>
      <w:r w:rsidR="003273EF">
        <w:rPr>
          <w:lang w:val="ru-RU"/>
        </w:rPr>
        <w:t>。」</w:t>
      </w:r>
      <w:r w:rsidRPr="00041AE1">
        <w:rPr>
          <w:lang w:val="ru-RU"/>
        </w:rPr>
        <w:t xml:space="preserve">佢喺自己小朋友面前講呢番說話,眼都紅晒,但面上卻笑得好燦爛! 幾日前我喺度見到差唔多一樣嘅事。有幾個姊妹嚟同我傾偈,我哋傾咗好多嘢,我就要嚴厲咁責備佢哋。其中一個姊妹縮埋一邊,差啲喊出嚟。佢謙卑咗自己,之後面上就光芒四射。你睇吓一個謙卑同懊悔嘅念頭有幾大力量! 剎那之間,所有缺點都拋諸腦後;人得以重生,面容光彩照人。至於另外一位,就冇得着任何好處:佢帶住一顆冰冷嘅心嚟,亦都帶住一顆冰冷嘅心走,一路講緊人哋嘅錯處,仲講得好詳細。對於唔肯反省自己嘅人嚟講,一個驕傲或者中傷嘅念頭,就足夠令佢哋面帶陰影。 </w:t>
      </w:r>
    </w:p>
    <w:p w14:paraId="6B48CA53" w14:textId="77777777" w:rsidR="00923824" w:rsidRPr="00041AE1" w:rsidRDefault="0052518D">
      <w:pPr>
        <w:pStyle w:val="paragraph"/>
        <w:spacing w:before="30" w:after="30"/>
        <w:ind w:left="60" w:right="60"/>
        <w:rPr>
          <w:lang w:val="ru-RU"/>
        </w:rPr>
      </w:pPr>
      <w:r w:rsidRPr="00041AE1">
        <w:rPr>
          <w:lang w:val="ru-RU"/>
        </w:rPr>
        <w:t xml:space="preserve">一個謙卑嘅念頭,就可以即刻將人提升到一種靈性高度,就算用多年超人嘅壯舉都去唔到嘅程度。 </w:t>
      </w:r>
    </w:p>
    <w:p w14:paraId="6286BD4C" w14:textId="77777777" w:rsidR="00923824" w:rsidRPr="00041AE1" w:rsidRDefault="0052518D">
      <w:pPr>
        <w:pStyle w:val="paragraph"/>
        <w:spacing w:before="30" w:after="30"/>
        <w:ind w:left="60" w:right="60"/>
        <w:rPr>
          <w:lang w:val="ru-RU"/>
        </w:rPr>
      </w:pPr>
      <w:r w:rsidRPr="00041AE1">
        <w:rPr>
          <w:lang w:val="ru-RU"/>
        </w:rPr>
        <w:t xml:space="preserve">— 基羅納,如果一個驕傲嘅人腦海入面冒出一個謙卑嘅念頭,上帝會唔會幫佢? </w:t>
      </w:r>
    </w:p>
    <w:p w14:paraId="66190338" w14:textId="77777777" w:rsidR="00923824" w:rsidRPr="00041AE1" w:rsidRDefault="0052518D">
      <w:pPr>
        <w:pStyle w:val="paragraph"/>
        <w:spacing w:before="30" w:after="30"/>
        <w:ind w:left="60" w:right="60"/>
        <w:rPr>
          <w:lang w:val="ru-RU"/>
        </w:rPr>
      </w:pPr>
      <w:r w:rsidRPr="00041AE1">
        <w:rPr>
          <w:lang w:val="ru-RU"/>
        </w:rPr>
        <w:lastRenderedPageBreak/>
        <w:t xml:space="preserve">— 如果佢有一次謙卑嘅念頭,咁佢就唔再自大,而係謙卑,上帝就會幫助佢。人好反覆無常:一陣佢被拉向一個方向,下一陣又被拉向另一個方向, ,全睇佢心入面住咗咩念頭。自大嘅人,如果佢心入面冒出一個謙卑嘅念頭,就會得到幫助。 而一個謙卑嘅人,如果心裏存有絲毫驕傲嘅念頭,就唔再謙卑。佢變得驕傲──上帝嘅恩典離開佢,佢就會陷入唔好嘅狀態。 但係如果佢察覺到自己嘅過犯,真心悔改,謙卑就會返嚟,佢嘅處境都會變得更好,因為謙卑會帶來上帝嘅恩典。不過,要令謙卑成為一個人永久嘅狀態,並且令上帝嘅恩典常留喺佢身上,就要有屬靈嘅工夫。 </w:t>
      </w:r>
    </w:p>
    <w:p w14:paraId="689D69C9" w14:textId="77777777" w:rsidR="00923824" w:rsidRPr="00041AE1" w:rsidRDefault="00923824" w:rsidP="00567A2D">
      <w:pPr>
        <w:rPr>
          <w:lang w:val="ru-RU"/>
        </w:rPr>
      </w:pPr>
    </w:p>
    <w:p w14:paraId="79F03A2E" w14:textId="77BF3001" w:rsidR="00923824" w:rsidRPr="00041AE1" w:rsidRDefault="00923824" w:rsidP="00567A2D">
      <w:pPr>
        <w:rPr>
          <w:lang w:val="ru-RU"/>
        </w:rPr>
      </w:pPr>
    </w:p>
    <w:p w14:paraId="0FF4E1B6" w14:textId="5D2789D6" w:rsidR="00923824" w:rsidRDefault="0052518D" w:rsidP="00567A2D">
      <w:pPr>
        <w:pStyle w:val="Heading3"/>
        <w:rPr>
          <w:lang w:val="ru-RU"/>
        </w:rPr>
      </w:pPr>
      <w:bookmarkStart w:id="282" w:name="_Toc196218008"/>
      <w:bookmarkStart w:id="283" w:name="_Toc196308696"/>
      <w:bookmarkStart w:id="284" w:name="_Toc242021511"/>
      <w:r w:rsidRPr="00041AE1">
        <w:rPr>
          <w:lang w:val="ru-RU"/>
        </w:rPr>
        <w:t>第二</w:t>
      </w:r>
      <w:r w:rsidR="00567A2D" w:rsidRPr="00041AE1">
        <w:rPr>
          <w:lang w:val="ru-RU"/>
        </w:rPr>
        <w:t>章</w:t>
      </w:r>
      <w:r w:rsidR="00567A2D">
        <w:rPr>
          <w:lang w:val="ru-RU"/>
        </w:rPr>
        <w:t xml:space="preserve"> </w:t>
      </w:r>
      <w:r w:rsidR="00567A2D">
        <w:rPr>
          <w:lang w:val="ru-RU"/>
        </w:rPr>
        <w:br/>
      </w:r>
      <w:r w:rsidRPr="00041AE1">
        <w:rPr>
          <w:lang w:val="ru-RU"/>
        </w:rPr>
        <w:t>追求謙卑的工夫</w:t>
      </w:r>
      <w:bookmarkEnd w:id="282"/>
      <w:bookmarkEnd w:id="283"/>
      <w:bookmarkEnd w:id="284"/>
    </w:p>
    <w:p w14:paraId="345D2993" w14:textId="77777777" w:rsidR="00567A2D" w:rsidRPr="00567A2D" w:rsidRDefault="00567A2D" w:rsidP="00567A2D">
      <w:pPr>
        <w:rPr>
          <w:lang w:val="ru-RU"/>
        </w:rPr>
      </w:pPr>
    </w:p>
    <w:p w14:paraId="4083C547" w14:textId="77777777" w:rsidR="00923824" w:rsidRPr="00041AE1" w:rsidRDefault="0052518D" w:rsidP="00567A2D">
      <w:pPr>
        <w:pStyle w:val="Heading4"/>
        <w:rPr>
          <w:lang w:val="ru-RU"/>
        </w:rPr>
      </w:pPr>
      <w:bookmarkStart w:id="285" w:name="_Toc196218009"/>
      <w:bookmarkStart w:id="286" w:name="_Toc196308697"/>
      <w:bookmarkStart w:id="287" w:name="_Toc242021512"/>
      <w:r w:rsidRPr="00041AE1">
        <w:rPr>
          <w:lang w:val="ru-RU"/>
        </w:rPr>
        <w:t>點樣修習謙卑</w:t>
      </w:r>
      <w:bookmarkEnd w:id="285"/>
      <w:bookmarkEnd w:id="286"/>
      <w:bookmarkEnd w:id="287"/>
    </w:p>
    <w:p w14:paraId="1A341D8C" w14:textId="77777777" w:rsidR="00923824" w:rsidRPr="00041AE1" w:rsidRDefault="0052518D">
      <w:pPr>
        <w:pStyle w:val="paragraph"/>
        <w:spacing w:before="30" w:after="30"/>
        <w:ind w:left="60" w:right="60"/>
        <w:rPr>
          <w:lang w:val="ru-RU"/>
        </w:rPr>
      </w:pPr>
      <w:r w:rsidRPr="00041AE1">
        <w:rPr>
          <w:lang w:val="ru-RU"/>
        </w:rPr>
        <w:t xml:space="preserve">— 師傅,謙卑係點樣培養㗎? </w:t>
      </w:r>
    </w:p>
    <w:p w14:paraId="5C5E34C9" w14:textId="77777777" w:rsidR="00923824" w:rsidRPr="00041AE1" w:rsidRDefault="0052518D">
      <w:pPr>
        <w:pStyle w:val="paragraph"/>
        <w:spacing w:before="30" w:after="30"/>
        <w:ind w:left="60" w:right="60"/>
        <w:rPr>
          <w:lang w:val="ru-RU"/>
        </w:rPr>
      </w:pPr>
      <w:r w:rsidRPr="00041AE1">
        <w:rPr>
          <w:lang w:val="ru-RU"/>
        </w:rPr>
        <w:t xml:space="preserve">— 謙卑係透過自我否定去培養,並以自己嘅過失做肥料。一個自我否定嘅人會將佢擁有嘅一切美好,都歸功於上帝。 佢哋見到神賜下咁多祝福,就覺得自己唔配;於是謙卑自己,不斷讚美神。愈係謙卑、讚美神,神嘅恩典就愈豐富咁澆灌佢哋。呢種就係自願嘅謙卑。但係,由不斷嘅失敗中產生嘅謙卑,就係被迫嘅謙卑。 </w:t>
      </w:r>
    </w:p>
    <w:p w14:paraId="251BF450" w14:textId="77777777" w:rsidR="00923824" w:rsidRPr="00041AE1" w:rsidRDefault="0052518D">
      <w:pPr>
        <w:pStyle w:val="paragraph"/>
        <w:spacing w:before="30" w:after="30"/>
        <w:ind w:left="60" w:right="60"/>
        <w:rPr>
          <w:lang w:val="ru-RU"/>
        </w:rPr>
      </w:pPr>
      <w:r w:rsidRPr="00041AE1">
        <w:rPr>
          <w:lang w:val="ru-RU"/>
        </w:rPr>
        <w:t xml:space="preserve">無可否認,自願嘅謙卑比被迫嘅謙卑更有價值。佢就好似一塊肥沃嘅土地,樹木唔使施肥或堆肥都可以生長,仲可以結出美味嘅果實。 被迫嘅謙卑就好似貧瘠嘅土壤,要收成就要施肥同堆肥,而且果實都唔會咁好味。 </w:t>
      </w:r>
    </w:p>
    <w:p w14:paraId="3C786D1E" w14:textId="77777777" w:rsidR="00923824" w:rsidRPr="00041AE1" w:rsidRDefault="0052518D">
      <w:pPr>
        <w:pStyle w:val="paragraph"/>
        <w:spacing w:before="30" w:after="30"/>
        <w:ind w:left="60" w:right="60"/>
        <w:rPr>
          <w:lang w:val="ru-RU"/>
        </w:rPr>
      </w:pPr>
      <w:r w:rsidRPr="00041AE1">
        <w:rPr>
          <w:lang w:val="ru-RU"/>
        </w:rPr>
        <w:t xml:space="preserve">— 師傅,我好難受,因為我對人唔好,要喺人眼中自取其辱,被迫謙卑。 </w:t>
      </w:r>
    </w:p>
    <w:p w14:paraId="72FED962" w14:textId="77777777" w:rsidR="00923824" w:rsidRPr="00041AE1" w:rsidRDefault="0052518D">
      <w:pPr>
        <w:pStyle w:val="paragraph"/>
        <w:spacing w:before="30" w:after="30"/>
        <w:ind w:left="60" w:right="60"/>
        <w:rPr>
          <w:lang w:val="ru-RU"/>
        </w:rPr>
      </w:pPr>
      <w:r w:rsidRPr="00041AE1">
        <w:rPr>
          <w:lang w:val="ru-RU"/>
        </w:rPr>
        <w:t xml:space="preserve">— 透過被迫謙卑,你至少償還咗因罪惡所累積嘅部分債。不過,你必須開始自願謙卑自己。 </w:t>
      </w:r>
    </w:p>
    <w:p w14:paraId="35E67B5D" w14:textId="77777777" w:rsidR="00923824" w:rsidRPr="00041AE1" w:rsidRDefault="0052518D">
      <w:pPr>
        <w:pStyle w:val="paragraph"/>
        <w:spacing w:before="30" w:after="30"/>
        <w:ind w:left="60" w:right="60"/>
        <w:rPr>
          <w:lang w:val="ru-RU"/>
        </w:rPr>
      </w:pPr>
      <w:r w:rsidRPr="00041AE1">
        <w:rPr>
          <w:lang w:val="ru-RU"/>
        </w:rPr>
        <w:t xml:space="preserve">— 但係我而家處於好困難嘅狀態。我畀肉慾嘅念頭折磨,又陷入絕望,好驚自己永遠都擺脫唔到呢種狀態。 </w:t>
      </w:r>
    </w:p>
    <w:p w14:paraId="661774E0" w14:textId="2360D5D1" w:rsidR="00923824" w:rsidRPr="00041AE1" w:rsidRDefault="0052518D">
      <w:pPr>
        <w:pStyle w:val="paragraph"/>
        <w:spacing w:before="30" w:after="30"/>
        <w:ind w:left="60" w:right="60"/>
        <w:rPr>
          <w:lang w:val="ru-RU"/>
        </w:rPr>
      </w:pPr>
      <w:r w:rsidRPr="00041AE1">
        <w:rPr>
          <w:lang w:val="ru-RU"/>
        </w:rPr>
        <w:t>— 振作起嚟,我嘅好兄弟,到最後基督都會得勝。唱道:'自細我畀仇敵引誘,佢用各種享樂攻擊我;但我信靠主,就勝過佢</w:t>
      </w:r>
      <w:r w:rsidR="003273EF">
        <w:rPr>
          <w:lang w:val="ru-RU"/>
        </w:rPr>
        <w:t>।'</w:t>
      </w:r>
      <w:r w:rsidR="00F45EE6">
        <w:rPr>
          <w:rStyle w:val="FootnoteReference"/>
          <w:lang w:val="ru-RU"/>
        </w:rPr>
        <w:footnoteReference w:id="108"/>
      </w:r>
      <w:r w:rsidRPr="00041AE1">
        <w:rPr>
          <w:lang w:val="ru-RU"/>
        </w:rPr>
        <w:t xml:space="preserve"> 其實唔係可憐嘅肉體要負責,而係驕傲。 其實你擁有好多美德,呢啲當然都係上帝嘅賜予;但因為你某程度上唔夠勤力同唔夠留神,仇敵就趁機引你陷入驕傲。本來你應該用喜悅同感恩嘅眼淚洗面,卻反而用悲傷同憂愁嘅眼淚去洗面。 由此得出結論:如果我哋唔肯自願謙卑,就會被迫謙卑,因為良善嘅神愛我哋。所以,我嘅孩子,你要堅定信心,基督必得勝。</w:t>
      </w:r>
      <w:r w:rsidR="003273EF">
        <w:rPr>
          <w:lang w:val="ru-RU"/>
        </w:rPr>
        <w:t>「</w:t>
      </w:r>
      <w:r w:rsidRPr="00041AE1">
        <w:rPr>
          <w:lang w:val="ru-RU"/>
        </w:rPr>
        <w:t>如果你哋再次被打敗,就係再次被打敗;因為神與我哋同在。</w:t>
      </w:r>
      <w:r w:rsidR="003273EF">
        <w:rPr>
          <w:lang w:val="ru-RU"/>
        </w:rPr>
        <w:t>」</w:t>
      </w:r>
      <w:r w:rsidR="00F45EE6">
        <w:rPr>
          <w:rStyle w:val="FootnoteReference"/>
          <w:lang w:val="ru-RU"/>
        </w:rPr>
        <w:lastRenderedPageBreak/>
        <w:footnoteReference w:id="109"/>
      </w:r>
      <w:r w:rsidRPr="00041AE1">
        <w:rPr>
          <w:lang w:val="ru-RU"/>
        </w:rPr>
        <w:t xml:space="preserve"> 風暴會過去,並帶來好多好處。 你會更了解自己,你會被迫謙卑,而且根據《 》嘅屬靈定律,上帝嘅恩典肯定會臨到你──呢份恩典之前因驕傲而受阻。 </w:t>
      </w:r>
    </w:p>
    <w:p w14:paraId="2CEBAA44" w14:textId="7510A977" w:rsidR="00923824" w:rsidRDefault="0052518D">
      <w:pPr>
        <w:pStyle w:val="paragraph"/>
        <w:spacing w:before="30" w:after="30"/>
        <w:ind w:left="60" w:right="60"/>
        <w:rPr>
          <w:lang w:val="ru-RU"/>
        </w:rPr>
      </w:pPr>
      <w:r w:rsidRPr="00041AE1">
        <w:rPr>
          <w:lang w:val="ru-RU"/>
        </w:rPr>
        <w:t>我哋仲未真正認識自己。如果我哋真係認識自己,我哋嘅靈魂就會歡喜,並謙卑咁尋求上帝嘅憐憫。自知生出謙卑。因為一個人越認識自己,靈魂嘅眼睛就越打開,就越清楚見到自己嘅軟弱。 佢哋會認清自己嘅可悲同唔知感恩,同時亦見到上帝嘅偉大高尚同憐憫。因此,佢哋心裏面深感痛悔,謙卑到塵埃裏,並開始深切地愛上帝。</w:t>
      </w:r>
    </w:p>
    <w:p w14:paraId="56FF23B0" w14:textId="77777777" w:rsidR="00567A2D" w:rsidRPr="00041AE1" w:rsidRDefault="00567A2D" w:rsidP="00567A2D">
      <w:pPr>
        <w:rPr>
          <w:lang w:val="ru-RU"/>
        </w:rPr>
      </w:pPr>
    </w:p>
    <w:p w14:paraId="67EFB3F7" w14:textId="77777777" w:rsidR="00923824" w:rsidRPr="00041AE1" w:rsidRDefault="0052518D" w:rsidP="00567A2D">
      <w:pPr>
        <w:pStyle w:val="Heading4"/>
        <w:rPr>
          <w:lang w:val="ru-RU"/>
        </w:rPr>
      </w:pPr>
      <w:bookmarkStart w:id="288" w:name="_Toc196218010"/>
      <w:bookmarkStart w:id="289" w:name="_Toc196308698"/>
      <w:bookmarkStart w:id="290" w:name="_Toc242021513"/>
      <w:r w:rsidRPr="00041AE1">
        <w:rPr>
          <w:lang w:val="ru-RU"/>
        </w:rPr>
        <w:t>心靈嘅謙卑就係一切</w:t>
      </w:r>
      <w:bookmarkEnd w:id="288"/>
      <w:bookmarkEnd w:id="289"/>
      <w:bookmarkEnd w:id="290"/>
    </w:p>
    <w:p w14:paraId="71D7EC96" w14:textId="77777777" w:rsidR="00923824" w:rsidRPr="00041AE1" w:rsidRDefault="0052518D">
      <w:pPr>
        <w:pStyle w:val="paragraph"/>
        <w:spacing w:before="30" w:after="30"/>
        <w:ind w:left="60" w:right="60"/>
        <w:rPr>
          <w:lang w:val="ru-RU"/>
        </w:rPr>
      </w:pPr>
      <w:r w:rsidRPr="00041AE1">
        <w:rPr>
          <w:lang w:val="ru-RU"/>
        </w:rPr>
        <w:t xml:space="preserve">— 導師,一個人可以喺思想上謙卑,但喺心裏面唔謙卑,得唔得? </w:t>
      </w:r>
    </w:p>
    <w:p w14:paraId="039C18E1" w14:textId="10946C7F" w:rsidR="00923824" w:rsidRPr="00041AE1" w:rsidRDefault="0052518D">
      <w:pPr>
        <w:pStyle w:val="paragraph"/>
        <w:spacing w:before="30" w:after="30"/>
        <w:ind w:left="60" w:right="60"/>
        <w:rPr>
          <w:lang w:val="ru-RU"/>
        </w:rPr>
      </w:pPr>
      <w:r w:rsidRPr="00041AE1">
        <w:rPr>
          <w:lang w:val="ru-RU"/>
        </w:rPr>
        <w:t>— 以前喺修道院同好多屋企,門口都好低,要入去就要彎低個頭;如果唔彎,就會撞到門框。 所以人要彎低身,唔論情願唔情願,都要小心唔好下次再大意,免得撞親自己或者喺人前出醜。呢個例子就顯示,單靠頭腦嘅謙卑,只不過係用嚟保護自己嘅頭同維護自己嘅名聲。 前天,有位修女嚟搵我,佢話:</w:t>
      </w:r>
      <w:r w:rsidR="003273EF">
        <w:rPr>
          <w:lang w:val="ru-RU"/>
        </w:rPr>
        <w:t>「</w:t>
      </w:r>
      <w:r w:rsidRPr="00041AE1">
        <w:rPr>
          <w:lang w:val="ru-RU"/>
        </w:rPr>
        <w:t>Geronda,修女院長話我唱歌嗰陣太賣弄聲線;自從嗰陣起,我一直記住,努力用更謙卑嘅方式去唱歌。</w:t>
      </w:r>
      <w:r w:rsidR="003273EF">
        <w:rPr>
          <w:lang w:val="ru-RU"/>
        </w:rPr>
        <w:t>」</w:t>
      </w:r>
      <w:r w:rsidRPr="00041AE1">
        <w:rPr>
          <w:lang w:val="ru-RU"/>
        </w:rPr>
        <w:t>我問佢:「你明唔明白修女院長講嘅意思?」 「你要感受到同認清呢個弱點,並且想擺脫佢。因為如果你唔吹噓自己唱歌聲線嘅努力淨係流於表面,只係為咗唔畀 Mother Superior 再批評你,咁你可能會唔止唔再吹噓唱歌,反而會對自己感到自豪</w:t>
      </w:r>
      <w:r w:rsidR="003273EF">
        <w:rPr>
          <w:lang w:val="ru-RU"/>
        </w:rPr>
        <w:t xml:space="preserve">。」 </w:t>
      </w:r>
    </w:p>
    <w:p w14:paraId="16730FE3" w14:textId="77777777" w:rsidR="00923824" w:rsidRPr="00041AE1" w:rsidRDefault="0052518D">
      <w:pPr>
        <w:pStyle w:val="paragraph"/>
        <w:spacing w:before="30" w:after="30"/>
        <w:ind w:left="60" w:right="60"/>
        <w:rPr>
          <w:lang w:val="ru-RU"/>
        </w:rPr>
      </w:pPr>
      <w:r w:rsidRPr="00041AE1">
        <w:rPr>
          <w:lang w:val="ru-RU"/>
        </w:rPr>
        <w:t xml:space="preserve">「Geronda,雖然我會帶住謙卑嘅念頭,但係心底深處始終有啲自尊。點解呢兩樣嘢可以同時並存?」 </w:t>
      </w:r>
    </w:p>
    <w:p w14:paraId="57352804" w14:textId="427F474F" w:rsidR="00923824" w:rsidRPr="00F45EE6" w:rsidRDefault="0052518D">
      <w:pPr>
        <w:pStyle w:val="paragraph"/>
        <w:spacing w:before="30" w:after="30"/>
        <w:ind w:left="60" w:right="60"/>
        <w:rPr>
          <w:lang w:val="ru-RU"/>
        </w:rPr>
      </w:pPr>
      <w:r w:rsidRPr="00041AE1">
        <w:rPr>
          <w:lang w:val="ru-RU"/>
        </w:rPr>
        <w:t>— 你只係表面上諗住謙卑,但呢啲諗法未去到你心入面。如果佢哋真係觸動到你心,就會由內而外令你變得更好,而家你已經係天使。 心靈嘅謙卑就係一切。阿爸以撒講:</w:t>
      </w:r>
      <w:r w:rsidR="003273EF">
        <w:rPr>
          <w:lang w:val="ru-RU"/>
        </w:rPr>
        <w:t>「</w:t>
      </w:r>
      <w:r w:rsidRPr="00041AE1">
        <w:rPr>
          <w:lang w:val="ru-RU"/>
        </w:rPr>
        <w:t>真正謙卑嘅人,唔需要靠自己嘅智慧去諗方法嚟做謙卑……而係心入面自然而然咁謙卑,無需勉強。</w:t>
      </w:r>
      <w:r w:rsidR="003273EF">
        <w:rPr>
          <w:lang w:val="ru-RU"/>
        </w:rPr>
        <w:t>」</w:t>
      </w:r>
      <w:r w:rsidR="00F45EE6">
        <w:rPr>
          <w:rStyle w:val="FootnoteReference"/>
          <w:lang w:val="ru-RU"/>
        </w:rPr>
        <w:footnoteReference w:id="110"/>
      </w:r>
    </w:p>
    <w:p w14:paraId="78D148BB" w14:textId="77777777" w:rsidR="00567A2D" w:rsidRPr="00041AE1" w:rsidRDefault="00567A2D" w:rsidP="00567A2D">
      <w:pPr>
        <w:rPr>
          <w:lang w:val="ru-RU"/>
        </w:rPr>
      </w:pPr>
    </w:p>
    <w:p w14:paraId="2D4D1645" w14:textId="77777777" w:rsidR="00923824" w:rsidRPr="00041AE1" w:rsidRDefault="0052518D" w:rsidP="00567A2D">
      <w:pPr>
        <w:pStyle w:val="Heading4"/>
        <w:rPr>
          <w:lang w:val="ru-RU"/>
        </w:rPr>
      </w:pPr>
      <w:bookmarkStart w:id="291" w:name="_Toc196218011"/>
      <w:bookmarkStart w:id="292" w:name="_Toc196308699"/>
      <w:bookmarkStart w:id="293" w:name="_Toc242021514"/>
      <w:r w:rsidRPr="00041AE1">
        <w:rPr>
          <w:lang w:val="ru-RU"/>
        </w:rPr>
        <w:t>行動上謙卑,唔好淨係講嘢</w:t>
      </w:r>
      <w:bookmarkEnd w:id="291"/>
      <w:bookmarkEnd w:id="292"/>
      <w:bookmarkEnd w:id="293"/>
    </w:p>
    <w:p w14:paraId="015C0F5D" w14:textId="145DE116" w:rsidR="00923824" w:rsidRPr="00041AE1" w:rsidRDefault="0052518D">
      <w:pPr>
        <w:pStyle w:val="paragraph"/>
        <w:spacing w:before="30" w:after="30"/>
        <w:ind w:left="60" w:right="60"/>
        <w:rPr>
          <w:lang w:val="ru-RU"/>
        </w:rPr>
      </w:pPr>
      <w:r w:rsidRPr="00041AE1">
        <w:rPr>
          <w:lang w:val="ru-RU"/>
        </w:rPr>
        <w:t>— 基羅尼達,如果一個人謙卑並自我責備,說:</w:t>
      </w:r>
      <w:r w:rsidR="003273EF">
        <w:rPr>
          <w:lang w:val="ru-RU"/>
        </w:rPr>
        <w:t>「</w:t>
      </w:r>
      <w:r w:rsidRPr="00041AE1">
        <w:rPr>
          <w:lang w:val="ru-RU"/>
        </w:rPr>
        <w:t>我有很多缺陷,毫無價值,是一個失喪的靈魂</w:t>
      </w:r>
      <w:r w:rsidR="003273EF">
        <w:rPr>
          <w:lang w:val="ru-RU"/>
        </w:rPr>
        <w:t>,</w:t>
      </w:r>
      <w:r w:rsidRPr="00041AE1">
        <w:rPr>
          <w:lang w:val="ru-RU"/>
        </w:rPr>
        <w:t>等等</w:t>
      </w:r>
      <w:r w:rsidR="003273EF">
        <w:rPr>
          <w:lang w:val="ru-RU"/>
        </w:rPr>
        <w:t>」,</w:t>
      </w:r>
      <w:r w:rsidRPr="00041AE1">
        <w:rPr>
          <w:lang w:val="ru-RU"/>
        </w:rPr>
        <w:t xml:space="preserve">這能幫助他們達到謙卑嗎? </w:t>
      </w:r>
    </w:p>
    <w:p w14:paraId="43C62266" w14:textId="7E6F78AC" w:rsidR="00923824" w:rsidRPr="00041AE1" w:rsidRDefault="0052518D">
      <w:pPr>
        <w:pStyle w:val="paragraph"/>
        <w:spacing w:before="30" w:after="30"/>
        <w:ind w:left="60" w:right="60"/>
        <w:rPr>
          <w:lang w:val="ru-RU"/>
        </w:rPr>
      </w:pPr>
      <w:r w:rsidRPr="00041AE1">
        <w:rPr>
          <w:lang w:val="ru-RU"/>
        </w:rPr>
        <w:t>— 人好容易自我責備,但好難接受別人嘅責備。佢哋可能會同自己講:</w:t>
      </w:r>
      <w:r w:rsidR="003273EF">
        <w:rPr>
          <w:lang w:val="ru-RU"/>
        </w:rPr>
        <w:t>「</w:t>
      </w:r>
      <w:r w:rsidRPr="00041AE1">
        <w:rPr>
          <w:lang w:val="ru-RU"/>
        </w:rPr>
        <w:t>我好可憐,係最罪惡、最差勁嘅人</w:t>
      </w:r>
      <w:r w:rsidR="003273EF">
        <w:rPr>
          <w:lang w:val="ru-RU"/>
        </w:rPr>
        <w:t>。」</w:t>
      </w:r>
      <w:r w:rsidRPr="00041AE1">
        <w:rPr>
          <w:lang w:val="ru-RU"/>
        </w:rPr>
        <w:t>但同一時間,佢哋又接受唔到別人嘅任何一句說話。當人自己跌咗,痛都痛啦,但佢哋唔會太難過。 或者如果俾愛佢嘅人打咗一拳,佢又會講:</w:t>
      </w:r>
      <w:r w:rsidR="003273EF">
        <w:rPr>
          <w:lang w:val="ru-RU"/>
        </w:rPr>
        <w:t>「</w:t>
      </w:r>
      <w:r w:rsidRPr="00041AE1">
        <w:rPr>
          <w:lang w:val="ru-RU"/>
        </w:rPr>
        <w:t>冇問題,唔緊要</w:t>
      </w:r>
      <w:r w:rsidR="003273EF">
        <w:rPr>
          <w:lang w:val="ru-RU"/>
        </w:rPr>
        <w:t>。」</w:t>
      </w:r>
      <w:r w:rsidRPr="00041AE1">
        <w:rPr>
          <w:lang w:val="ru-RU"/>
        </w:rPr>
        <w:t xml:space="preserve">但係如果俾佢唔鍾意嘅人輕輕刮到或者推咗一下,嘩,佢就開始大叫,裝到好似痛到起唔到身咁! </w:t>
      </w:r>
    </w:p>
    <w:p w14:paraId="23228510" w14:textId="524B5CDB" w:rsidR="00923824" w:rsidRPr="00041AE1" w:rsidRDefault="0052518D">
      <w:pPr>
        <w:pStyle w:val="paragraph"/>
        <w:spacing w:before="30" w:after="30"/>
        <w:ind w:left="60" w:right="60"/>
        <w:rPr>
          <w:lang w:val="ru-RU"/>
        </w:rPr>
      </w:pPr>
      <w:r w:rsidRPr="00041AE1">
        <w:rPr>
          <w:lang w:val="ru-RU"/>
        </w:rPr>
        <w:t>我住喺西奈山嗰陣,有個平信徒叫Stratis。如果你叫佢</w:t>
      </w:r>
      <w:r w:rsidR="003273EF">
        <w:rPr>
          <w:lang w:val="ru-RU"/>
        </w:rPr>
        <w:t>「</w:t>
      </w:r>
      <w:r w:rsidRPr="00041AE1">
        <w:rPr>
          <w:lang w:val="ru-RU"/>
        </w:rPr>
        <w:t>Stratis先生</w:t>
      </w:r>
      <w:r w:rsidR="003273EF">
        <w:rPr>
          <w:lang w:val="ru-RU"/>
        </w:rPr>
        <w:t>」,</w:t>
      </w:r>
      <w:r w:rsidRPr="00041AE1">
        <w:rPr>
          <w:lang w:val="ru-RU"/>
        </w:rPr>
        <w:t>佢就會答:</w:t>
      </w:r>
      <w:r w:rsidR="003273EF">
        <w:rPr>
          <w:lang w:val="ru-RU"/>
        </w:rPr>
        <w:t>「</w:t>
      </w:r>
      <w:r w:rsidRPr="00041AE1">
        <w:rPr>
          <w:lang w:val="ru-RU"/>
        </w:rPr>
        <w:t>邊個先生?叫我罪人、罪人Stratis啦</w:t>
      </w:r>
      <w:r w:rsidR="003273EF">
        <w:rPr>
          <w:lang w:val="ru-RU"/>
        </w:rPr>
        <w:t>。」</w:t>
      </w:r>
      <w:r w:rsidRPr="00041AE1">
        <w:rPr>
          <w:lang w:val="ru-RU"/>
        </w:rPr>
        <w:t>大家就都話:</w:t>
      </w:r>
      <w:r w:rsidR="003273EF">
        <w:rPr>
          <w:lang w:val="ru-RU"/>
        </w:rPr>
        <w:t xml:space="preserve">「 </w:t>
      </w:r>
      <w:r w:rsidRPr="00041AE1">
        <w:rPr>
          <w:lang w:val="ru-RU"/>
        </w:rPr>
        <w:t>,真係好謙虛呀!</w:t>
      </w:r>
      <w:r w:rsidR="003273EF">
        <w:rPr>
          <w:lang w:val="ru-RU"/>
        </w:rPr>
        <w:t>」</w:t>
      </w:r>
      <w:r w:rsidRPr="00041AE1">
        <w:rPr>
          <w:lang w:val="ru-RU"/>
        </w:rPr>
        <w:t>有一次佢朝頭早瞓過頭,冇趕得及去禮拜。 有人去叫醒佢:</w:t>
      </w:r>
      <w:r w:rsidR="003273EF">
        <w:rPr>
          <w:lang w:val="ru-RU"/>
        </w:rPr>
        <w:t>「</w:t>
      </w:r>
      <w:r w:rsidRPr="00041AE1">
        <w:rPr>
          <w:lang w:val="ru-RU"/>
        </w:rPr>
        <w:t>Stratis,你仲訓?已經讀咗第六篇詩篇啦,你唔去禮拜堂㗎?</w:t>
      </w:r>
      <w:r w:rsidR="003273EF">
        <w:rPr>
          <w:lang w:val="ru-RU"/>
        </w:rPr>
        <w:t>」</w:t>
      </w:r>
      <w:r w:rsidRPr="00041AE1">
        <w:rPr>
          <w:lang w:val="ru-RU"/>
        </w:rPr>
        <w:t>佢即刻大聲嚟:「</w:t>
      </w:r>
      <w:r w:rsidRPr="00041AE1">
        <w:rPr>
          <w:lang w:val="ru-RU"/>
        </w:rPr>
        <w:lastRenderedPageBreak/>
        <w:t>我嘅虔誠比你多,你仲叫我去教堂?</w:t>
      </w:r>
      <w:r w:rsidR="003273EF">
        <w:rPr>
          <w:lang w:val="ru-RU"/>
        </w:rPr>
        <w:t>」</w:t>
      </w:r>
      <w:r w:rsidRPr="00041AE1">
        <w:rPr>
          <w:lang w:val="ru-RU"/>
        </w:rPr>
        <w:t xml:space="preserve">佢嘈到好似癲咁⋯⋯ 佢仲攞起條門鎖──大到好似倉庫鎖咁大──揮向嗰個人,就因為佢嘅自尊心被傷到。聽到佢大叫嘅人全部都啞口無言,因為大家一直都覺得佢好謙虛,仲好佩服佢,當佢係榜樣。 Stratis 完全出醜晒。你睇吓發生咩事?佢自稱係罪人,但一傷到佢面子,就即刻發瘋! </w:t>
      </w:r>
    </w:p>
    <w:p w14:paraId="7E578C3A" w14:textId="28DB76D2" w:rsidR="00923824" w:rsidRPr="00041AE1" w:rsidRDefault="0052518D">
      <w:pPr>
        <w:pStyle w:val="paragraph"/>
        <w:spacing w:before="30" w:after="30"/>
        <w:ind w:left="60" w:right="60"/>
        <w:rPr>
          <w:lang w:val="ru-RU"/>
        </w:rPr>
      </w:pPr>
      <w:r w:rsidRPr="00041AE1">
        <w:rPr>
          <w:lang w:val="ru-RU"/>
        </w:rPr>
        <w:t>愛皮魯斯有個男人整修咗教堂。佢自己話冇做乜,就係東補西補啫。但當我同佢講:</w:t>
      </w:r>
      <w:r w:rsidR="003273EF">
        <w:rPr>
          <w:lang w:val="ru-RU"/>
        </w:rPr>
        <w:t>「</w:t>
      </w:r>
      <w:r w:rsidRPr="00041AE1">
        <w:rPr>
          <w:lang w:val="ru-RU"/>
        </w:rPr>
        <w:t>好啦,就算</w:t>
      </w:r>
      <w:r w:rsidR="003273EF">
        <w:rPr>
          <w:lang w:val="ru-RU"/>
        </w:rPr>
        <w:t>『</w:t>
      </w:r>
      <w:r w:rsidRPr="00041AE1">
        <w:rPr>
          <w:lang w:val="ru-RU"/>
        </w:rPr>
        <w:t>東補西補</w:t>
      </w:r>
      <w:r w:rsidR="003273EF">
        <w:rPr>
          <w:lang w:val="ru-RU"/>
        </w:rPr>
        <w:t>』,</w:t>
      </w:r>
      <w:r w:rsidRPr="00041AE1">
        <w:rPr>
          <w:lang w:val="ru-RU"/>
        </w:rPr>
        <w:t>你都總算做咗嘢</w:t>
      </w:r>
      <w:r w:rsidR="003273EF">
        <w:rPr>
          <w:lang w:val="ru-RU"/>
        </w:rPr>
        <w:t>。」</w:t>
      </w:r>
      <w:r w:rsidRPr="00041AE1">
        <w:rPr>
          <w:lang w:val="ru-RU"/>
        </w:rPr>
        <w:t>佢就嬲晒:「你以為你做得更好咩?」 「我知點樣去興建;我又唔係似你咁嘅普通木匠。我阿爸以前都親自攞建築合約㗎!</w:t>
      </w:r>
      <w:r w:rsidR="003273EF">
        <w:rPr>
          <w:lang w:val="ru-RU"/>
        </w:rPr>
        <w:t xml:space="preserve">」 </w:t>
      </w:r>
    </w:p>
    <w:p w14:paraId="7FAB8FF7" w14:textId="77777777" w:rsidR="00923824" w:rsidRPr="00041AE1" w:rsidRDefault="0052518D">
      <w:pPr>
        <w:pStyle w:val="paragraph"/>
        <w:spacing w:before="30" w:after="30"/>
        <w:ind w:left="60" w:right="60"/>
        <w:rPr>
          <w:lang w:val="ru-RU"/>
        </w:rPr>
      </w:pPr>
      <w:r w:rsidRPr="00041AE1">
        <w:rPr>
          <w:lang w:val="ru-RU"/>
        </w:rPr>
        <w:t xml:space="preserve">要自己謙卑落嚟好容易,但嗰唔代表一個人有真正嘅謙卑。 </w:t>
      </w:r>
    </w:p>
    <w:p w14:paraId="73BF0385" w14:textId="77777777" w:rsidR="00923824" w:rsidRPr="00041AE1" w:rsidRDefault="0052518D">
      <w:pPr>
        <w:pStyle w:val="paragraph"/>
        <w:spacing w:before="30" w:after="30"/>
        <w:ind w:left="60" w:right="60"/>
        <w:rPr>
          <w:lang w:val="ru-RU"/>
        </w:rPr>
      </w:pPr>
      <w:r w:rsidRPr="00041AE1">
        <w:rPr>
          <w:lang w:val="ru-RU"/>
        </w:rPr>
        <w:t xml:space="preserve">— 師傅,點樣先可以認出真正嘅謙卑? </w:t>
      </w:r>
    </w:p>
    <w:p w14:paraId="01F6EAD9" w14:textId="3591F9CE" w:rsidR="00923824" w:rsidRPr="00041AE1" w:rsidRDefault="0052518D">
      <w:pPr>
        <w:pStyle w:val="paragraph"/>
        <w:spacing w:before="30" w:after="30"/>
        <w:ind w:left="60" w:right="60"/>
        <w:rPr>
          <w:lang w:val="ru-RU"/>
        </w:rPr>
      </w:pPr>
      <w:r w:rsidRPr="00041AE1">
        <w:rPr>
          <w:lang w:val="ru-RU"/>
        </w:rPr>
        <w:t>— 當有人羞辱你,而你都接受,嗰陣先至證明你有真正嘅謙卑,因為真正嘅謙卑係行動上嘅謙卑,唔係口頭上嘅。有一次,愛琴海嘅聖科斯馬斯問圍住佢嘅人:</w:t>
      </w:r>
      <w:r w:rsidR="003273EF">
        <w:rPr>
          <w:lang w:val="ru-RU"/>
        </w:rPr>
        <w:t>「</w:t>
      </w:r>
      <w:r w:rsidRPr="00041AE1">
        <w:rPr>
          <w:lang w:val="ru-RU"/>
        </w:rPr>
        <w:t>邊個先至冇自豪?</w:t>
      </w:r>
      <w:r w:rsidR="003273EF">
        <w:rPr>
          <w:lang w:val="ru-RU"/>
        </w:rPr>
        <w:t>」</w:t>
      </w:r>
      <w:r w:rsidRPr="00041AE1">
        <w:rPr>
          <w:lang w:val="ru-RU"/>
        </w:rPr>
        <w:t>有個男人答:</w:t>
      </w:r>
      <w:r w:rsidR="003273EF">
        <w:rPr>
          <w:lang w:val="ru-RU"/>
        </w:rPr>
        <w:t>「</w:t>
      </w:r>
      <w:r w:rsidRPr="00041AE1">
        <w:rPr>
          <w:lang w:val="ru-RU"/>
        </w:rPr>
        <w:t>係我。</w:t>
      </w:r>
      <w:r w:rsidR="003273EF">
        <w:rPr>
          <w:lang w:val="ru-RU"/>
        </w:rPr>
        <w:t>」</w:t>
      </w:r>
      <w:r w:rsidRPr="00041AE1">
        <w:rPr>
          <w:lang w:val="ru-RU"/>
        </w:rPr>
        <w:t>「嚟,你哋呢班冇自豪感嘅人,過嚟。」聖科斯馬斯講。「拔出一條你哋嘅鬍鬚,去廣場</w:t>
      </w:r>
      <w:r w:rsidR="003273EF">
        <w:rPr>
          <w:lang w:val="ru-RU"/>
        </w:rPr>
        <w:t xml:space="preserve">。」 </w:t>
      </w:r>
      <w:r w:rsidRPr="00041AE1">
        <w:rPr>
          <w:lang w:val="ru-RU"/>
        </w:rPr>
        <w:t>「呃,我做唔到</w:t>
      </w:r>
      <w:r w:rsidR="003273EF">
        <w:rPr>
          <w:lang w:val="ru-RU"/>
        </w:rPr>
        <w:t>。」</w:t>
      </w:r>
      <w:r w:rsidRPr="00041AE1">
        <w:rPr>
          <w:lang w:val="ru-RU"/>
        </w:rPr>
        <w:t>嗰個男人答。</w:t>
      </w:r>
      <w:r w:rsidR="003273EF">
        <w:rPr>
          <w:lang w:val="ru-RU"/>
        </w:rPr>
        <w:t>「</w:t>
      </w:r>
      <w:r w:rsidRPr="00041AE1">
        <w:rPr>
          <w:lang w:val="ru-RU"/>
        </w:rPr>
        <w:t>咁你冇謙卑</w:t>
      </w:r>
      <w:r w:rsidR="003273EF">
        <w:rPr>
          <w:lang w:val="ru-RU"/>
        </w:rPr>
        <w:t>。」</w:t>
      </w:r>
      <w:r w:rsidRPr="00041AE1">
        <w:rPr>
          <w:lang w:val="ru-RU"/>
        </w:rPr>
        <w:t>聖人講。</w:t>
      </w:r>
      <w:r w:rsidR="00F45EE6">
        <w:rPr>
          <w:rStyle w:val="FootnoteReference"/>
          <w:lang w:val="ru-RU"/>
        </w:rPr>
        <w:footnoteReference w:id="111"/>
      </w:r>
      <w:r w:rsidRPr="00041AE1">
        <w:rPr>
          <w:lang w:val="ru-RU"/>
        </w:rPr>
        <w:t xml:space="preserve"> 聖科斯馬斯嘅意思係,謙卑要積極實踐。 </w:t>
      </w:r>
    </w:p>
    <w:p w14:paraId="789C3F1A" w14:textId="77777777" w:rsidR="00923824" w:rsidRPr="00041AE1" w:rsidRDefault="0052518D">
      <w:pPr>
        <w:pStyle w:val="paragraph"/>
        <w:spacing w:before="30" w:after="30"/>
        <w:ind w:left="60" w:right="60"/>
        <w:rPr>
          <w:lang w:val="ru-RU"/>
        </w:rPr>
      </w:pPr>
      <w:r w:rsidRPr="00041AE1">
        <w:rPr>
          <w:lang w:val="ru-RU"/>
        </w:rPr>
        <w:t xml:space="preserve">— 「咁,當我畀人激嗰陣,我都會頂嘴。」 </w:t>
      </w:r>
    </w:p>
    <w:p w14:paraId="1D2DB219" w14:textId="7903E601" w:rsidR="00923824" w:rsidRPr="00041AE1" w:rsidRDefault="0052518D">
      <w:pPr>
        <w:pStyle w:val="paragraph"/>
        <w:spacing w:before="30" w:after="30"/>
        <w:ind w:left="60" w:right="60"/>
        <w:rPr>
          <w:lang w:val="ru-RU"/>
        </w:rPr>
      </w:pPr>
      <w:r w:rsidRPr="00041AE1">
        <w:rPr>
          <w:lang w:val="ru-RU"/>
        </w:rPr>
        <w:t>— 你欠缺謙卑,所以先會報復。睇吓阿爸摩西嘅謙卑:佢被按立做神父嗰陣,大主教想考佢,就同教士講:</w:t>
      </w:r>
      <w:r w:rsidR="003273EF">
        <w:rPr>
          <w:lang w:val="ru-RU"/>
        </w:rPr>
        <w:t>「</w:t>
      </w:r>
      <w:r w:rsidRPr="00041AE1">
        <w:rPr>
          <w:lang w:val="ru-RU"/>
        </w:rPr>
        <w:t>當阿爸摩西入聖所嘅時候,就趕走佢,跟住跟住佢聽佢講咩</w:t>
      </w:r>
      <w:r w:rsidR="003273EF">
        <w:rPr>
          <w:lang w:val="ru-RU"/>
        </w:rPr>
        <w:t>。」</w:t>
      </w:r>
      <w:r w:rsidRPr="00041AE1">
        <w:rPr>
          <w:lang w:val="ru-RU"/>
        </w:rPr>
        <w:t xml:space="preserve"> 阿爸摩西一入聖所,佢哋就開始趕佢出嚟:</w:t>
      </w:r>
      <w:r w:rsidR="003273EF">
        <w:rPr>
          <w:lang w:val="ru-RU"/>
        </w:rPr>
        <w:t>「</w:t>
      </w:r>
      <w:r w:rsidRPr="00041AE1">
        <w:rPr>
          <w:lang w:val="ru-RU"/>
        </w:rPr>
        <w:t>走開,你呢個埃塞俄比亞人</w:t>
      </w:r>
      <w:r w:rsidR="003273EF">
        <w:rPr>
          <w:lang w:val="ru-RU"/>
        </w:rPr>
        <w:t>。</w:t>
      </w:r>
      <w:r w:rsidRPr="00041AE1">
        <w:rPr>
          <w:lang w:val="ru-RU"/>
        </w:rPr>
        <w:t>」— 「呢件事對你係公義嘅,你呢個黑皮膚嘅埃塞俄比亞人,你根本唔係人;咁你點解仲要喺人堆度行!</w:t>
      </w:r>
      <w:r w:rsidR="003273EF">
        <w:rPr>
          <w:lang w:val="ru-RU"/>
        </w:rPr>
        <w:t>」</w:t>
      </w:r>
      <w:r w:rsidRPr="00041AE1">
        <w:rPr>
          <w:lang w:val="ru-RU"/>
        </w:rPr>
        <w:t>阿爸摩西喺心裏面咁講。</w:t>
      </w:r>
      <w:r w:rsidR="00144CDC">
        <w:rPr>
          <w:rStyle w:val="FootnoteReference"/>
          <w:lang w:val="ru-RU"/>
        </w:rPr>
        <w:footnoteReference w:id="112"/>
      </w:r>
      <w:r w:rsidRPr="00041AE1">
        <w:rPr>
          <w:lang w:val="ru-RU"/>
        </w:rPr>
        <w:t xml:space="preserve"> 佢冇介意,亦冇發嬲。 </w:t>
      </w:r>
    </w:p>
    <w:p w14:paraId="7D1637FA" w14:textId="77777777" w:rsidR="00923824" w:rsidRPr="00041AE1" w:rsidRDefault="0052518D">
      <w:pPr>
        <w:pStyle w:val="paragraph"/>
        <w:spacing w:before="30" w:after="30"/>
        <w:ind w:left="60" w:right="60"/>
        <w:rPr>
          <w:lang w:val="ru-RU"/>
        </w:rPr>
      </w:pPr>
      <w:r w:rsidRPr="00041AE1">
        <w:rPr>
          <w:lang w:val="ru-RU"/>
        </w:rPr>
        <w:t xml:space="preserve">— 「但係一個人可以冇謙卑,仍然可以保持溫柔,唔會喺俾人侮辱嘅時候報復?」 </w:t>
      </w:r>
    </w:p>
    <w:p w14:paraId="586E7C49" w14:textId="4842C08C" w:rsidR="00923824" w:rsidRDefault="0052518D">
      <w:pPr>
        <w:pStyle w:val="paragraph"/>
        <w:spacing w:before="30" w:after="30"/>
        <w:ind w:left="60" w:right="60"/>
        <w:rPr>
          <w:lang w:val="ru-RU"/>
        </w:rPr>
      </w:pPr>
      <w:r w:rsidRPr="00041AE1">
        <w:rPr>
          <w:lang w:val="ru-RU"/>
        </w:rPr>
        <w:t>— 謙卑嘅人係柔和嘅。但係,唔係所有柔和嘅人都謙卑。 柔和亦必須包含謙卑,因為冇咗謙卑,一個人表面上可能好似好柔和,但內心卻充滿驕傲,對其他人講:</w:t>
      </w:r>
      <w:r w:rsidR="003273EF">
        <w:rPr>
          <w:lang w:val="ru-RU"/>
        </w:rPr>
        <w:t>「</w:t>
      </w:r>
      <w:r w:rsidRPr="00041AE1">
        <w:rPr>
          <w:lang w:val="ru-RU"/>
        </w:rPr>
        <w:t>佢哋發瘋咗;根本唔使理佢哋——隨佢哋講啦!</w:t>
      </w:r>
      <w:r w:rsidR="003273EF">
        <w:rPr>
          <w:lang w:val="ru-RU"/>
        </w:rPr>
        <w:t>」</w:t>
      </w:r>
      <w:r w:rsidRPr="00041AE1">
        <w:rPr>
          <w:lang w:val="ru-RU"/>
        </w:rPr>
        <w:t>就好似嗰位和尚,教父哋從未見過佢發脾氣,亦從來唔會頂嘴。 有一日有人問佢:</w:t>
      </w:r>
      <w:r w:rsidR="003273EF">
        <w:rPr>
          <w:lang w:val="ru-RU"/>
        </w:rPr>
        <w:t>「</w:t>
      </w:r>
      <w:r w:rsidRPr="00041AE1">
        <w:rPr>
          <w:lang w:val="ru-RU"/>
        </w:rPr>
        <w:t>佢心入面究竟藏住咩諗法,先至可以對任何人嘅侮辱或冒犯都咁樣忍辱負重?</w:t>
      </w:r>
      <w:r w:rsidR="003273EF">
        <w:rPr>
          <w:lang w:val="ru-RU"/>
        </w:rPr>
        <w:t>」</w:t>
      </w:r>
      <w:r w:rsidRPr="00041AE1">
        <w:rPr>
          <w:lang w:val="ru-RU"/>
        </w:rPr>
        <w:t>佢就答:</w:t>
      </w:r>
      <w:r w:rsidR="003273EF">
        <w:rPr>
          <w:lang w:val="ru-RU"/>
        </w:rPr>
        <w:t>「</w:t>
      </w:r>
      <w:r w:rsidRPr="00041AE1">
        <w:rPr>
          <w:lang w:val="ru-RU"/>
        </w:rPr>
        <w:t>我點解要理佢哋嘅錯……佢哋只不過係吠緊嘅狗。</w:t>
      </w:r>
      <w:r w:rsidR="003273EF">
        <w:rPr>
          <w:lang w:val="ru-RU"/>
        </w:rPr>
        <w:t>」</w:t>
      </w:r>
      <w:r w:rsidR="00E8573A">
        <w:rPr>
          <w:rStyle w:val="FootnoteReference"/>
          <w:lang w:val="ru-RU"/>
        </w:rPr>
        <w:footnoteReference w:id="113"/>
      </w:r>
      <w:r w:rsidRPr="00041AE1">
        <w:rPr>
          <w:lang w:val="ru-RU"/>
        </w:rPr>
        <w:t xml:space="preserve"> 換句話講,佢鄙視其他人。</w:t>
      </w:r>
    </w:p>
    <w:p w14:paraId="0D3D6F3C" w14:textId="77777777" w:rsidR="00567A2D" w:rsidRPr="00041AE1" w:rsidRDefault="00567A2D" w:rsidP="00567A2D">
      <w:pPr>
        <w:rPr>
          <w:lang w:val="ru-RU"/>
        </w:rPr>
      </w:pPr>
    </w:p>
    <w:p w14:paraId="21A2F023" w14:textId="77777777" w:rsidR="00923824" w:rsidRPr="00041AE1" w:rsidRDefault="0052518D" w:rsidP="00567A2D">
      <w:pPr>
        <w:pStyle w:val="Heading4"/>
        <w:rPr>
          <w:lang w:val="ru-RU"/>
        </w:rPr>
      </w:pPr>
      <w:bookmarkStart w:id="294" w:name="_Toc196218012"/>
      <w:bookmarkStart w:id="295" w:name="_Toc196308700"/>
      <w:bookmarkStart w:id="296" w:name="_Toc242021515"/>
      <w:r w:rsidRPr="00041AE1">
        <w:rPr>
          <w:lang w:val="ru-RU"/>
        </w:rPr>
        <w:t>當我哋向神求謙卑,就要接受羞辱</w:t>
      </w:r>
      <w:bookmarkEnd w:id="294"/>
      <w:bookmarkEnd w:id="295"/>
      <w:bookmarkEnd w:id="296"/>
    </w:p>
    <w:p w14:paraId="02E32C9C" w14:textId="77777777" w:rsidR="00923824" w:rsidRPr="00041AE1" w:rsidRDefault="0052518D">
      <w:pPr>
        <w:pStyle w:val="paragraph"/>
        <w:spacing w:before="30" w:after="30"/>
        <w:ind w:left="60" w:right="60"/>
        <w:rPr>
          <w:lang w:val="ru-RU"/>
        </w:rPr>
      </w:pPr>
      <w:r w:rsidRPr="00041AE1">
        <w:rPr>
          <w:lang w:val="ru-RU"/>
        </w:rPr>
        <w:t xml:space="preserve">— Geronda,有咩可以幫我培養積極嘅謙卑? </w:t>
      </w:r>
    </w:p>
    <w:p w14:paraId="6033117F" w14:textId="77777777" w:rsidR="00923824" w:rsidRPr="00041AE1" w:rsidRDefault="0052518D">
      <w:pPr>
        <w:pStyle w:val="paragraph"/>
        <w:spacing w:before="30" w:after="30"/>
        <w:ind w:left="60" w:right="60"/>
        <w:rPr>
          <w:lang w:val="ru-RU"/>
        </w:rPr>
      </w:pPr>
      <w:r w:rsidRPr="00041AE1">
        <w:rPr>
          <w:lang w:val="ru-RU"/>
        </w:rPr>
        <w:t xml:space="preserve">— 點樣先至可以有謙卑?你講一樣,做十樣?連最細嘅責備都受唔住?你知唔知,我親愛嘅,當你有機會令自己受辱,就要令自己受辱。 </w:t>
      </w:r>
    </w:p>
    <w:p w14:paraId="22331127" w14:textId="1482371B" w:rsidR="00923824" w:rsidRPr="00041AE1" w:rsidRDefault="0052518D">
      <w:pPr>
        <w:pStyle w:val="paragraph"/>
        <w:spacing w:before="30" w:after="30"/>
        <w:ind w:left="60" w:right="60"/>
        <w:rPr>
          <w:lang w:val="ru-RU"/>
        </w:rPr>
      </w:pPr>
      <w:r w:rsidRPr="00041AE1">
        <w:rPr>
          <w:lang w:val="ru-RU"/>
        </w:rPr>
        <w:lastRenderedPageBreak/>
        <w:t>你嘅良藥就係要行事簡單同謙卑,好似大地咁:接受雨水、冰雹、垃圾同唾沫,如果你想擺脫自己嘅慾望。如果接受,他人嘅羞辱可以幫人快速擺脫舊有嘅</w:t>
      </w:r>
      <w:r w:rsidR="003273EF">
        <w:rPr>
          <w:lang w:val="ru-RU"/>
        </w:rPr>
        <w:t>「</w:t>
      </w:r>
      <w:r w:rsidRPr="00041AE1">
        <w:rPr>
          <w:lang w:val="ru-RU"/>
        </w:rPr>
        <w:t>自我</w:t>
      </w:r>
      <w:r w:rsidR="003273EF">
        <w:rPr>
          <w:lang w:val="ru-RU"/>
        </w:rPr>
        <w:t>」</w:t>
      </w:r>
      <w:r w:rsidRPr="00041AE1">
        <w:rPr>
          <w:lang w:val="ru-RU"/>
        </w:rPr>
        <w:t xml:space="preserve">。 </w:t>
      </w:r>
    </w:p>
    <w:p w14:paraId="1C25D1BF" w14:textId="77777777" w:rsidR="00923824" w:rsidRPr="00041AE1" w:rsidRDefault="0052518D">
      <w:pPr>
        <w:pStyle w:val="paragraph"/>
        <w:spacing w:before="30" w:after="30"/>
        <w:ind w:left="60" w:right="60"/>
        <w:rPr>
          <w:lang w:val="ru-RU"/>
        </w:rPr>
      </w:pPr>
      <w:r w:rsidRPr="00041AE1">
        <w:rPr>
          <w:lang w:val="ru-RU"/>
        </w:rPr>
        <w:t xml:space="preserve">— 導師,我需要好多謙卑。 </w:t>
      </w:r>
    </w:p>
    <w:p w14:paraId="71EC5849" w14:textId="77777777" w:rsidR="00923824" w:rsidRPr="00041AE1" w:rsidRDefault="0052518D">
      <w:pPr>
        <w:pStyle w:val="paragraph"/>
        <w:spacing w:before="30" w:after="30"/>
        <w:ind w:left="60" w:right="60"/>
        <w:rPr>
          <w:lang w:val="ru-RU"/>
        </w:rPr>
      </w:pPr>
      <w:r w:rsidRPr="00041AE1">
        <w:rPr>
          <w:lang w:val="ru-RU"/>
        </w:rPr>
        <w:t xml:space="preserve">— 去買啲嚟啦。依家有好多人都賣謙卑,甚至免費送,只要你想就有得攞…… </w:t>
      </w:r>
    </w:p>
    <w:p w14:paraId="1303E8CD" w14:textId="77777777" w:rsidR="00923824" w:rsidRPr="00041AE1" w:rsidRDefault="0052518D">
      <w:pPr>
        <w:pStyle w:val="paragraph"/>
        <w:spacing w:before="30" w:after="30"/>
        <w:ind w:left="60" w:right="60"/>
        <w:rPr>
          <w:lang w:val="ru-RU"/>
        </w:rPr>
      </w:pPr>
      <w:r w:rsidRPr="00041AE1">
        <w:rPr>
          <w:lang w:val="ru-RU"/>
        </w:rPr>
        <w:t xml:space="preserve">— 佢哋係邊個,Geronda? </w:t>
      </w:r>
    </w:p>
    <w:p w14:paraId="1806B2C1" w14:textId="55886765" w:rsidR="00923824" w:rsidRPr="00041AE1" w:rsidRDefault="0052518D">
      <w:pPr>
        <w:pStyle w:val="paragraph"/>
        <w:spacing w:before="30" w:after="30"/>
        <w:ind w:left="60" w:right="60"/>
        <w:rPr>
          <w:lang w:val="ru-RU"/>
        </w:rPr>
      </w:pPr>
      <w:r w:rsidRPr="00041AE1">
        <w:rPr>
          <w:lang w:val="ru-RU"/>
        </w:rPr>
        <w:t>— 佢哋係啲冇好嘅靈性,用佢哋嘅行為粗魯咁對待我哋,仲要羞辱我哋嘅人。你買唔到謙卑,好似買餸咁。當我哋祈禱:</w:t>
      </w:r>
      <w:r w:rsidR="003273EF">
        <w:rPr>
          <w:lang w:val="ru-RU"/>
        </w:rPr>
        <w:t>「</w:t>
      </w:r>
      <w:r w:rsidRPr="00041AE1">
        <w:rPr>
          <w:lang w:val="ru-RU"/>
        </w:rPr>
        <w:t>天主,賜俾我謙</w:t>
      </w:r>
      <w:r w:rsidR="003273EF">
        <w:rPr>
          <w:lang w:val="ru-RU"/>
        </w:rPr>
        <w:t>卑</w:t>
      </w:r>
      <w:r w:rsidRPr="00041AE1">
        <w:rPr>
          <w:lang w:val="ru-RU"/>
        </w:rPr>
        <w:t xml:space="preserve">」──唔係話天主會用湯匙量起嚟,然後分俾每個人: </w:t>
      </w:r>
      <w:r w:rsidR="003273EF">
        <w:rPr>
          <w:lang w:val="ru-RU"/>
        </w:rPr>
        <w:t>「</w:t>
      </w:r>
      <w:r w:rsidRPr="00041AE1">
        <w:rPr>
          <w:lang w:val="ru-RU"/>
        </w:rPr>
        <w:t>一公斤謙卑畀你,半公斤畀你</w:t>
      </w:r>
      <w:r w:rsidR="003273EF">
        <w:rPr>
          <w:lang w:val="ru-RU"/>
        </w:rPr>
        <w:t>。」</w:t>
      </w:r>
      <w:r w:rsidRPr="00041AE1">
        <w:rPr>
          <w:lang w:val="ru-RU"/>
        </w:rPr>
        <w:t xml:space="preserve">上帝會容許一個粗魯嘅人出現,對我們惡言相向;或者收回祂對另一個人嘅恩典,令嗰個人開始侮辱我們。呢個就係對我們的試煉,如果我們想獲得謙卑,就要付出努力。 但係我哋唔會諗係上帝為咗我哋好先令我哋嘅弟兄發嬲,所以就對佢發嬲。雖然我哋向上帝求謙卑,但係唔善用上帝畀我哋嘅謙卑機會,反而嬲到好冤屈。 老實講,我哋應該感激令我哋受屈嘅人,因為佢哋先係我哋最大嘅恩人。任何喺禱告中向神求謙卑,卻唔接受神派嚟令佢受屈嘅人,都唔知道自己究竟喺求乜嘢。 </w:t>
      </w:r>
    </w:p>
    <w:p w14:paraId="54044504" w14:textId="4CE5387D" w:rsidR="00923824" w:rsidRPr="00041AE1" w:rsidRDefault="0052518D">
      <w:pPr>
        <w:pStyle w:val="paragraph"/>
        <w:spacing w:before="30" w:after="30"/>
        <w:ind w:left="60" w:right="60"/>
        <w:rPr>
          <w:lang w:val="ru-RU"/>
        </w:rPr>
      </w:pPr>
      <w:r w:rsidRPr="00041AE1">
        <w:rPr>
          <w:lang w:val="ru-RU"/>
        </w:rPr>
        <w:t>我住喺Stomion修道院嗰陣,Konitsa有位神父自從我未做神職嗰陣已經好鍾意我。有一日主日,我去Konitsa參加彌撒,教堂擠到爆。 照舊,我走入聖所,一入去就同自己講:</w:t>
      </w:r>
      <w:r w:rsidR="003273EF">
        <w:rPr>
          <w:lang w:val="ru-RU"/>
        </w:rPr>
        <w:t>「</w:t>
      </w:r>
      <w:r w:rsidRPr="00041AE1">
        <w:rPr>
          <w:lang w:val="ru-RU"/>
        </w:rPr>
        <w:t>天主,求你帶晒呢班人上天堂,至於我,如果得閒,就畀我喺度至少一角細位</w:t>
      </w:r>
      <w:r w:rsidR="003273EF">
        <w:rPr>
          <w:lang w:val="ru-RU"/>
        </w:rPr>
        <w:t>。」</w:t>
      </w:r>
      <w:r w:rsidRPr="00041AE1">
        <w:rPr>
          <w:lang w:val="ru-RU"/>
        </w:rPr>
        <w:t xml:space="preserve"> 到領聖餐嘅時候,平時喺聖所畀我領聖餐嘅神父轉身望住我,大聲講:</w:t>
      </w:r>
      <w:r w:rsidR="003273EF">
        <w:rPr>
          <w:lang w:val="ru-RU"/>
        </w:rPr>
        <w:t>「</w:t>
      </w:r>
      <w:r w:rsidRPr="00041AE1">
        <w:rPr>
          <w:lang w:val="ru-RU"/>
        </w:rPr>
        <w:t>離開聖所;你要最後先同其他人一齊領聖餐,因為你唔配</w:t>
      </w:r>
      <w:r w:rsidR="003273EF">
        <w:rPr>
          <w:lang w:val="ru-RU"/>
        </w:rPr>
        <w:t>。」</w:t>
      </w:r>
      <w:r w:rsidRPr="00041AE1">
        <w:rPr>
          <w:lang w:val="ru-RU"/>
        </w:rPr>
        <w:t>我一句都冇講就離開咗聖所。 我企喺詩班看台度,開始誦念聖體聖事嘅祈禱文。當我行到最尾去領聖體嗰陣,我心入面講:</w:t>
      </w:r>
      <w:r w:rsidR="003273EF">
        <w:rPr>
          <w:lang w:val="ru-RU"/>
        </w:rPr>
        <w:t>「</w:t>
      </w:r>
      <w:r w:rsidRPr="00041AE1">
        <w:rPr>
          <w:lang w:val="ru-RU"/>
        </w:rPr>
        <w:t>上帝開咗神父嘅竅,佢令我明白到自己究竟係邊個。主耶穌基督,可憐我呢個可憐人</w:t>
      </w:r>
      <w:r w:rsidR="003273EF">
        <w:rPr>
          <w:lang w:val="ru-RU"/>
        </w:rPr>
        <w:t>。」</w:t>
      </w:r>
      <w:r w:rsidRPr="00041AE1">
        <w:rPr>
          <w:lang w:val="ru-RU"/>
        </w:rPr>
        <w:t>我一領完聖體,就即刻感到心入面有種好甜美嘅感覺。 當聖禮完結後,神父走近我,神色極度慌張,佢講:「原諒我,我真係唔知點解會咁!我從來都冇將我嘅兒女、我老婆,甚至自己,擺喺你之前,點解會輪到我呢?</w:t>
      </w:r>
      <w:r w:rsidR="003273EF">
        <w:rPr>
          <w:lang w:val="ru-RU"/>
        </w:rPr>
        <w:t>」</w:t>
      </w:r>
      <w:r w:rsidRPr="00041AE1">
        <w:rPr>
          <w:lang w:val="ru-RU"/>
        </w:rPr>
        <w:t>佢喺我面前跪低,向我求饒,仲試圖親我隻手。 「神父,」我答:「唔使擔心,唔係你嘅錯,係我嘅錯。係上帝用你嚟考驗我</w:t>
      </w:r>
      <w:r w:rsidR="003273EF">
        <w:rPr>
          <w:lang w:val="ru-RU"/>
        </w:rPr>
        <w:t>。」</w:t>
      </w:r>
      <w:r w:rsidRPr="00041AE1">
        <w:rPr>
          <w:lang w:val="ru-RU"/>
        </w:rPr>
        <w:t xml:space="preserve">嗰位神父聽唔明我講乜,我諗我都冇辦法令佢信服。發生呢件事嘅原因,就係我嘅祈禱。 </w:t>
      </w:r>
    </w:p>
    <w:p w14:paraId="42D89F6B" w14:textId="08E0FE22" w:rsidR="00923824" w:rsidRDefault="0052518D">
      <w:pPr>
        <w:pStyle w:val="paragraph"/>
        <w:spacing w:before="30" w:after="30"/>
        <w:ind w:left="60" w:right="60"/>
        <w:rPr>
          <w:lang w:val="ru-RU"/>
        </w:rPr>
      </w:pPr>
      <w:r w:rsidRPr="00041AE1">
        <w:rPr>
          <w:lang w:val="ru-RU"/>
        </w:rPr>
        <w:t>而你哋,當你見到有位姊妹失控發脾氣,對你出言不遜,就要知道,大部分情況下,原因都係你哋嘅禱告。因為你哋向神求謙卑、求愛等等,神就暫時收回祂對嗰位姊妹嘅恩典,令佢羞辱你、令你心煩。 咁樣,你就有機會接受謙卑同 嘅考驗。如果你哋肯謙卑自己,就會得益。 至於你嗰位姊妹,佢會蒙受雙倍祝福:第一,因為上帝為咗試驗你而暫時收返佢嘅恩典;第二,因為佢一察覺自己嘅過失就會謙卑自己,向上帝求饒。咁樣,你就修得謙卑,而佢就成為更好嘅人。</w:t>
      </w:r>
    </w:p>
    <w:p w14:paraId="2A54AACD" w14:textId="77777777" w:rsidR="00567A2D" w:rsidRPr="00041AE1" w:rsidRDefault="00567A2D" w:rsidP="00567A2D">
      <w:pPr>
        <w:rPr>
          <w:lang w:val="ru-RU"/>
        </w:rPr>
      </w:pPr>
    </w:p>
    <w:p w14:paraId="0B68941B" w14:textId="6D0C4976" w:rsidR="00923824" w:rsidRPr="00977E0F" w:rsidRDefault="0052518D" w:rsidP="00567A2D">
      <w:pPr>
        <w:pStyle w:val="Heading4"/>
        <w:rPr>
          <w:lang w:val="ru-RU"/>
        </w:rPr>
      </w:pPr>
      <w:bookmarkStart w:id="297" w:name="_Toc196218013"/>
      <w:bookmarkStart w:id="298" w:name="_Toc196308701"/>
      <w:bookmarkStart w:id="299" w:name="_Toc242021516"/>
      <w:r w:rsidRPr="00041AE1">
        <w:rPr>
          <w:lang w:val="ru-RU"/>
        </w:rPr>
        <w:t>「凡事都要謙卑自己</w:t>
      </w:r>
      <w:r w:rsidR="003273EF">
        <w:rPr>
          <w:lang w:val="ru-RU"/>
        </w:rPr>
        <w:t>」</w:t>
      </w:r>
      <w:bookmarkEnd w:id="297"/>
      <w:r w:rsidR="00977E0F">
        <w:rPr>
          <w:rStyle w:val="FootnoteReference"/>
          <w:lang w:val="ru-RU"/>
        </w:rPr>
        <w:footnoteReference w:id="114"/>
      </w:r>
      <w:bookmarkEnd w:id="298"/>
      <w:bookmarkEnd w:id="299"/>
    </w:p>
    <w:p w14:paraId="4606872E" w14:textId="77777777" w:rsidR="00923824" w:rsidRPr="00041AE1" w:rsidRDefault="0052518D">
      <w:pPr>
        <w:pStyle w:val="paragraph"/>
        <w:spacing w:before="30" w:after="30"/>
        <w:ind w:left="60" w:right="60"/>
        <w:rPr>
          <w:lang w:val="ru-RU"/>
        </w:rPr>
      </w:pPr>
      <w:r w:rsidRPr="00041AE1">
        <w:rPr>
          <w:lang w:val="ru-RU"/>
        </w:rPr>
        <w:t xml:space="preserve">— 導師,當我犯罪,而我知道其他人本來可以提醒我,我就會怪責佢哋。 </w:t>
      </w:r>
    </w:p>
    <w:p w14:paraId="037CD278" w14:textId="77777777" w:rsidR="00923824" w:rsidRPr="00041AE1" w:rsidRDefault="0052518D">
      <w:pPr>
        <w:pStyle w:val="paragraph"/>
        <w:spacing w:before="30" w:after="30"/>
        <w:ind w:left="60" w:right="60"/>
        <w:rPr>
          <w:lang w:val="ru-RU"/>
        </w:rPr>
      </w:pPr>
      <w:r w:rsidRPr="00041AE1">
        <w:rPr>
          <w:lang w:val="ru-RU"/>
        </w:rPr>
        <w:t xml:space="preserve">— 至於你自己嘅進步,你只應該對自己有要求。但你而家就好似個細路仔,淨係識得向人提出要求。 </w:t>
      </w:r>
    </w:p>
    <w:p w14:paraId="66A30881" w14:textId="77777777" w:rsidR="00923824" w:rsidRPr="00041AE1" w:rsidRDefault="0052518D">
      <w:pPr>
        <w:pStyle w:val="paragraph"/>
        <w:spacing w:before="30" w:after="30"/>
        <w:ind w:left="60" w:right="60"/>
        <w:rPr>
          <w:lang w:val="ru-RU"/>
        </w:rPr>
      </w:pPr>
      <w:r w:rsidRPr="00041AE1">
        <w:rPr>
          <w:lang w:val="ru-RU"/>
        </w:rPr>
        <w:t xml:space="preserve">— 我幾時先會成熟?幾時先會明白自己都有責任? </w:t>
      </w:r>
    </w:p>
    <w:p w14:paraId="178A1E93" w14:textId="77777777" w:rsidR="00923824" w:rsidRPr="00041AE1" w:rsidRDefault="0052518D">
      <w:pPr>
        <w:pStyle w:val="paragraph"/>
        <w:spacing w:before="30" w:after="30"/>
        <w:ind w:left="60" w:right="60"/>
        <w:rPr>
          <w:lang w:val="ru-RU"/>
        </w:rPr>
      </w:pPr>
      <w:r w:rsidRPr="00041AE1">
        <w:rPr>
          <w:lang w:val="ru-RU"/>
        </w:rPr>
        <w:t xml:space="preserve">— 當…你謙卑自己!即係話,當你培養謙卑同愛心嘅時候。 </w:t>
      </w:r>
    </w:p>
    <w:p w14:paraId="28C39B7C" w14:textId="43AC7D51" w:rsidR="00923824" w:rsidRPr="00041AE1" w:rsidRDefault="0052518D">
      <w:pPr>
        <w:pStyle w:val="paragraph"/>
        <w:spacing w:before="30" w:after="30"/>
        <w:ind w:left="60" w:right="60"/>
        <w:rPr>
          <w:lang w:val="ru-RU"/>
        </w:rPr>
      </w:pPr>
      <w:r w:rsidRPr="00041AE1">
        <w:rPr>
          <w:lang w:val="ru-RU"/>
        </w:rPr>
        <w:lastRenderedPageBreak/>
        <w:t>— 阿爸伊薩克寫道:</w:t>
      </w:r>
      <w:r w:rsidR="003273EF">
        <w:rPr>
          <w:lang w:val="ru-RU"/>
        </w:rPr>
        <w:t>「</w:t>
      </w:r>
      <w:r w:rsidRPr="00041AE1">
        <w:rPr>
          <w:lang w:val="ru-RU"/>
        </w:rPr>
        <w:t>在一切事上,都要在人前謙卑自己</w:t>
      </w:r>
      <w:r w:rsidR="003273EF">
        <w:rPr>
          <w:lang w:val="ru-RU"/>
        </w:rPr>
        <w:t>。」</w:t>
      </w:r>
      <w:r w:rsidR="007375FF">
        <w:rPr>
          <w:rStyle w:val="FootnoteReference"/>
          <w:lang w:val="ru-RU"/>
        </w:rPr>
        <w:footnoteReference w:id="115"/>
      </w:r>
      <w:r w:rsidRPr="00041AE1">
        <w:rPr>
          <w:lang w:val="ru-RU"/>
        </w:rPr>
        <w:t xml:space="preserve"> 如何才能做到呢? </w:t>
      </w:r>
    </w:p>
    <w:p w14:paraId="7330B2B8" w14:textId="77777777" w:rsidR="00923824" w:rsidRPr="00041AE1" w:rsidRDefault="0052518D">
      <w:pPr>
        <w:pStyle w:val="paragraph"/>
        <w:spacing w:before="30" w:after="30"/>
        <w:ind w:left="60" w:right="60"/>
        <w:rPr>
          <w:lang w:val="ru-RU"/>
        </w:rPr>
      </w:pPr>
      <w:r w:rsidRPr="00041AE1">
        <w:rPr>
          <w:lang w:val="ru-RU"/>
        </w:rPr>
        <w:t xml:space="preserve">— 透過謙卑嘅態度。當喺家庭、修道院等等,有咗一種喺靈性完美上健康競爭嘅精神,並且有人喺另一個人面前謙卑自己,大家都因此受惠,就好似早期教會嗰陣,認罪係公開進行,令到人人都受惠。 凡自卑者,必蒙神恩,然後幫助他人。謙卑的态度從不會冒犯人,因為謙卑者心中永遠充滿愛。 </w:t>
      </w:r>
    </w:p>
    <w:p w14:paraId="2E453268" w14:textId="77777777" w:rsidR="00923824" w:rsidRPr="00041AE1" w:rsidRDefault="0052518D">
      <w:pPr>
        <w:pStyle w:val="paragraph"/>
        <w:spacing w:before="30" w:after="30"/>
        <w:ind w:left="60" w:right="60"/>
        <w:rPr>
          <w:lang w:val="ru-RU"/>
        </w:rPr>
      </w:pPr>
      <w:r w:rsidRPr="00041AE1">
        <w:rPr>
          <w:lang w:val="ru-RU"/>
        </w:rPr>
        <w:t xml:space="preserve">— 乜嘢可以令我感到自己比所有姊妹都卑微? </w:t>
      </w:r>
    </w:p>
    <w:p w14:paraId="2FAB9979" w14:textId="17204801" w:rsidR="00923824" w:rsidRPr="00041AE1" w:rsidRDefault="0052518D">
      <w:pPr>
        <w:pStyle w:val="paragraph"/>
        <w:spacing w:before="30" w:after="30"/>
        <w:ind w:left="60" w:right="60"/>
        <w:rPr>
          <w:lang w:val="ru-RU"/>
        </w:rPr>
      </w:pPr>
      <w:r w:rsidRPr="00041AE1">
        <w:rPr>
          <w:lang w:val="ru-RU"/>
        </w:rPr>
        <w:t>— 你要覺得自己比所有姊妹都低微,就諗吓上帝賜咗你幾多恩賜,但你仲未將佢哋加倍。對自己講:</w:t>
      </w:r>
      <w:r w:rsidR="003273EF">
        <w:rPr>
          <w:lang w:val="ru-RU"/>
        </w:rPr>
        <w:t>「</w:t>
      </w:r>
      <w:r w:rsidRPr="00041AE1">
        <w:rPr>
          <w:lang w:val="ru-RU"/>
        </w:rPr>
        <w:t>我只係學識咗用木槌敲擊木</w:t>
      </w:r>
      <w:r w:rsidR="007375FF">
        <w:rPr>
          <w:rStyle w:val="FootnoteReference"/>
          <w:lang w:val="ru-RU"/>
        </w:rPr>
        <w:footnoteReference w:id="116"/>
      </w:r>
      <w:r w:rsidRPr="00041AE1">
        <w:rPr>
          <w:lang w:val="ru-RU"/>
        </w:rPr>
        <w:t xml:space="preserve"> ,但我仲未做到將我嘅才幹加倍</w:t>
      </w:r>
      <w:r w:rsidR="003273EF">
        <w:rPr>
          <w:lang w:val="ru-RU"/>
        </w:rPr>
        <w:t>。」</w:t>
      </w:r>
      <w:r w:rsidR="009701D3">
        <w:rPr>
          <w:rStyle w:val="FootnoteReference"/>
          <w:lang w:val="ru-RU"/>
        </w:rPr>
        <w:footnoteReference w:id="117"/>
      </w:r>
      <w:r w:rsidRPr="00041AE1">
        <w:rPr>
          <w:lang w:val="ru-RU"/>
        </w:rPr>
        <w:t xml:space="preserve"> </w:t>
      </w:r>
    </w:p>
    <w:p w14:paraId="652B7AB1" w14:textId="6610EC5D" w:rsidR="00923824" w:rsidRPr="00041AE1" w:rsidRDefault="0052518D">
      <w:pPr>
        <w:pStyle w:val="paragraph"/>
        <w:spacing w:before="30" w:after="30"/>
        <w:ind w:left="60" w:right="60"/>
        <w:rPr>
          <w:lang w:val="ru-RU"/>
        </w:rPr>
      </w:pPr>
      <w:r w:rsidRPr="00041AE1">
        <w:rPr>
          <w:lang w:val="ru-RU"/>
        </w:rPr>
        <w:t>當一個人覺得自己低人一等,處於最底層……正正就係嗰陣,佢先至被提升到天上。但係我哋做咩?我哋同其他人比較,然後得出結論話自己高人一等。 「我比呢個好,比嗰個更好……我唔似</w:t>
      </w:r>
      <w:r w:rsidR="003273EF">
        <w:rPr>
          <w:lang w:val="ru-RU"/>
        </w:rPr>
        <w:t>佢……」</w:t>
      </w:r>
      <w:r w:rsidRPr="00041AE1">
        <w:rPr>
          <w:lang w:val="ru-RU"/>
        </w:rPr>
        <w:t xml:space="preserve">一旦呢個諗法喺我哋心入面生根,我哋就自我封閉,唔接受上帝嘅幫助。 </w:t>
      </w:r>
    </w:p>
    <w:p w14:paraId="500EB9EF" w14:textId="77777777" w:rsidR="00923824" w:rsidRPr="00041AE1" w:rsidRDefault="0052518D">
      <w:pPr>
        <w:pStyle w:val="paragraph"/>
        <w:spacing w:before="30" w:after="30"/>
        <w:ind w:left="60" w:right="60"/>
        <w:rPr>
          <w:lang w:val="ru-RU"/>
        </w:rPr>
      </w:pPr>
      <w:r w:rsidRPr="00041AE1">
        <w:rPr>
          <w:lang w:val="ru-RU"/>
        </w:rPr>
        <w:t xml:space="preserve">— 導師,當我承認別人的美德時,這當中是否包含謙卑? </w:t>
      </w:r>
    </w:p>
    <w:p w14:paraId="5FFFD34C" w14:textId="77777777" w:rsidR="00923824" w:rsidRPr="00041AE1" w:rsidRDefault="0052518D">
      <w:pPr>
        <w:pStyle w:val="paragraph"/>
        <w:spacing w:before="30" w:after="30"/>
        <w:ind w:left="60" w:right="60"/>
        <w:rPr>
          <w:lang w:val="ru-RU"/>
        </w:rPr>
      </w:pPr>
      <w:r w:rsidRPr="00041AE1">
        <w:rPr>
          <w:lang w:val="ru-RU"/>
        </w:rPr>
        <w:t xml:space="preserve">— 當然,如果你尊敬同愛慕一個有美德嘅人,就證明你有謙卑,亦真係鍾意美德。 以下係另一個靈性進步嘅徵兆:你唔覺得自己擁有嘅好品格重要,反而連別人再細微嘅好處都視為遠勝過自己;換句話講,你總係重視別人嘅好。 咁,上帝豐盛嘅恩典就會降臨喺你身上。因為 whoever 認為他人高過自己,就證明自己先至真正高尚,因為上帝嘅恩典就喺佢身上。 </w:t>
      </w:r>
    </w:p>
    <w:p w14:paraId="745A03C4" w14:textId="0D295058" w:rsidR="00923824" w:rsidRDefault="0052518D">
      <w:pPr>
        <w:pStyle w:val="paragraph"/>
        <w:spacing w:before="30" w:after="30"/>
        <w:ind w:left="60" w:right="60"/>
        <w:rPr>
          <w:lang w:val="ru-RU"/>
        </w:rPr>
      </w:pPr>
      <w:r w:rsidRPr="00041AE1">
        <w:rPr>
          <w:lang w:val="ru-RU"/>
        </w:rPr>
        <w:t>人人都有缺點,但同時都有或多或少、或遺傳自父母、或靠自己努力得來嘅美德:有嘅人得十分之一,有嘅人得三分之一,有嘅人得六分之五,仲有嘅人得九分之五。所以,從每個人都可以學到啲好嘢,受益,然後幫助其他人。 另一方面,正正就係呢樣嘢構成咗「 」嘅正宗東正教精神。我甚至連細路仔都受惠,雖然我唔會表現出嚟,免得佢哋自滿,反而害咗自己。</w:t>
      </w:r>
    </w:p>
    <w:p w14:paraId="51A2E37B" w14:textId="77777777" w:rsidR="00567A2D" w:rsidRPr="00041AE1" w:rsidRDefault="00567A2D" w:rsidP="00567A2D">
      <w:pPr>
        <w:rPr>
          <w:lang w:val="ru-RU"/>
        </w:rPr>
      </w:pPr>
    </w:p>
    <w:p w14:paraId="3C4F6B64" w14:textId="0E9285E9" w:rsidR="00923824" w:rsidRPr="001A02ED" w:rsidRDefault="003273EF" w:rsidP="00567A2D">
      <w:pPr>
        <w:pStyle w:val="Heading4"/>
        <w:rPr>
          <w:lang w:val="ru-RU"/>
        </w:rPr>
      </w:pPr>
      <w:bookmarkStart w:id="300" w:name="_Toc196218014"/>
      <w:bookmarkStart w:id="301" w:name="_Toc196308702"/>
      <w:bookmarkStart w:id="302" w:name="_Toc242021517"/>
      <w:r>
        <w:rPr>
          <w:lang w:val="ru-RU"/>
        </w:rPr>
        <w:t>「</w:t>
      </w:r>
      <w:r w:rsidR="0052518D" w:rsidRPr="00041AE1">
        <w:rPr>
          <w:lang w:val="ru-RU"/>
        </w:rPr>
        <w:t>低於萬有受造之物</w:t>
      </w:r>
      <w:r>
        <w:rPr>
          <w:lang w:val="ru-RU"/>
        </w:rPr>
        <w:t>」</w:t>
      </w:r>
      <w:bookmarkEnd w:id="300"/>
      <w:r w:rsidR="009701D3">
        <w:rPr>
          <w:rStyle w:val="FootnoteReference"/>
          <w:lang w:val="ru-RU"/>
        </w:rPr>
        <w:footnoteReference w:id="118"/>
      </w:r>
      <w:bookmarkEnd w:id="301"/>
      <w:bookmarkEnd w:id="302"/>
    </w:p>
    <w:p w14:paraId="4DD7B877" w14:textId="77777777" w:rsidR="00923824" w:rsidRPr="00041AE1" w:rsidRDefault="0052518D">
      <w:pPr>
        <w:pStyle w:val="paragraph"/>
        <w:spacing w:before="30" w:after="30"/>
        <w:ind w:left="60" w:right="60"/>
        <w:rPr>
          <w:lang w:val="ru-RU"/>
        </w:rPr>
      </w:pPr>
      <w:r w:rsidRPr="00041AE1">
        <w:rPr>
          <w:lang w:val="ru-RU"/>
        </w:rPr>
        <w:t xml:space="preserve">— 做和尚最高嘅召命係乜嘢,Geronda? </w:t>
      </w:r>
    </w:p>
    <w:p w14:paraId="67CC7E9A" w14:textId="3D27795A" w:rsidR="00923824" w:rsidRPr="00041AE1" w:rsidRDefault="0052518D">
      <w:pPr>
        <w:pStyle w:val="paragraph"/>
        <w:spacing w:before="30" w:after="30"/>
        <w:ind w:left="60" w:right="60"/>
        <w:rPr>
          <w:lang w:val="ru-RU"/>
        </w:rPr>
      </w:pPr>
      <w:r w:rsidRPr="00041AE1">
        <w:rPr>
          <w:lang w:val="ru-RU"/>
        </w:rPr>
        <w:t>— 你唔記得阿巴·西索點回應嗰個話佢心永遠同上帝同在嘅和尚咩?</w:t>
      </w:r>
      <w:r w:rsidR="003273EF">
        <w:rPr>
          <w:lang w:val="ru-RU"/>
        </w:rPr>
        <w:t>「</w:t>
      </w:r>
      <w:r w:rsidRPr="00041AE1">
        <w:rPr>
          <w:lang w:val="ru-RU"/>
        </w:rPr>
        <w:t>唔係嗰樣嘢先重要;重要嘅係要將自己視為</w:t>
      </w:r>
      <w:r w:rsidR="003273EF">
        <w:rPr>
          <w:lang w:val="ru-RU"/>
        </w:rPr>
        <w:t>『</w:t>
      </w:r>
      <w:r w:rsidRPr="00041AE1">
        <w:rPr>
          <w:lang w:val="ru-RU"/>
        </w:rPr>
        <w:t>萬物之中最低</w:t>
      </w:r>
      <w:r w:rsidR="003273EF">
        <w:rPr>
          <w:lang w:val="ru-RU"/>
        </w:rPr>
        <w:t xml:space="preserve">』。」 </w:t>
      </w:r>
    </w:p>
    <w:p w14:paraId="2B21BDD4" w14:textId="0DB010B9" w:rsidR="00923824" w:rsidRPr="00041AE1" w:rsidRDefault="0052518D">
      <w:pPr>
        <w:pStyle w:val="paragraph"/>
        <w:spacing w:before="30" w:after="30"/>
        <w:ind w:left="60" w:right="60"/>
        <w:rPr>
          <w:lang w:val="ru-RU"/>
        </w:rPr>
      </w:pPr>
      <w:r w:rsidRPr="00041AE1">
        <w:rPr>
          <w:lang w:val="ru-RU"/>
        </w:rPr>
        <w:t>— Geronda,點樣先可以覺得自己</w:t>
      </w:r>
      <w:r w:rsidR="003273EF">
        <w:rPr>
          <w:lang w:val="ru-RU"/>
        </w:rPr>
        <w:t>「</w:t>
      </w:r>
      <w:r w:rsidRPr="00041AE1">
        <w:rPr>
          <w:lang w:val="ru-RU"/>
        </w:rPr>
        <w:t>低過一切受造之物</w:t>
      </w:r>
      <w:r w:rsidR="003273EF">
        <w:rPr>
          <w:lang w:val="ru-RU"/>
        </w:rPr>
        <w:t>」</w:t>
      </w:r>
      <w:r w:rsidRPr="00041AE1">
        <w:rPr>
          <w:lang w:val="ru-RU"/>
        </w:rPr>
        <w:t xml:space="preserve">? </w:t>
      </w:r>
    </w:p>
    <w:p w14:paraId="487C265D" w14:textId="7F031D27" w:rsidR="00923824" w:rsidRPr="00041AE1" w:rsidRDefault="0052518D">
      <w:pPr>
        <w:pStyle w:val="paragraph"/>
        <w:spacing w:before="30" w:after="30"/>
        <w:ind w:left="60" w:right="60"/>
        <w:rPr>
          <w:lang w:val="ru-RU"/>
        </w:rPr>
      </w:pPr>
      <w:r w:rsidRPr="00041AE1">
        <w:rPr>
          <w:lang w:val="ru-RU"/>
        </w:rPr>
        <w:t>— 有一次我試過諗吓自己可以比喻做邊隻動物,最後決定係糞金龜。但當我細心睇佢做嘅嘢,就發覺自己連佢都比唔上。 你知唔知糞金蟲做啲乜嘢?當佢喺路上搵到糞便,佢會將糞便打散,整成粒,然後推去路邊。 就係咁樣清路。見到佢做緊嗰啲,我就同自己講:</w:t>
      </w:r>
      <w:r w:rsidR="003273EF">
        <w:rPr>
          <w:lang w:val="ru-RU"/>
        </w:rPr>
        <w:t>「</w:t>
      </w:r>
      <w:r w:rsidRPr="00041AE1">
        <w:rPr>
          <w:lang w:val="ru-RU"/>
        </w:rPr>
        <w:t>你比糞金龜仲差,因為佢呢隻細細嘅昆蟲都</w:t>
      </w:r>
      <w:r w:rsidRPr="00041AE1">
        <w:rPr>
          <w:lang w:val="ru-RU"/>
        </w:rPr>
        <w:lastRenderedPageBreak/>
        <w:t>會清路除糞,而你──神照佢嘅形象造嘅人──卻因罪惡喺</w:t>
      </w:r>
      <w:r w:rsidR="009701D3" w:rsidRPr="009701D3">
        <w:rPr>
          <w:lang w:val="ru-RU"/>
        </w:rPr>
        <w:t>『</w:t>
      </w:r>
      <w:r w:rsidRPr="00041AE1">
        <w:rPr>
          <w:lang w:val="ru-RU"/>
        </w:rPr>
        <w:t>神殿</w:t>
      </w:r>
      <w:r w:rsidR="003273EF">
        <w:rPr>
          <w:lang w:val="ru-RU"/>
        </w:rPr>
        <w:t>』</w:t>
      </w:r>
      <w:r w:rsidRPr="00041AE1">
        <w:rPr>
          <w:lang w:val="ru-RU"/>
        </w:rPr>
        <w:t>度堆起糞嚟。</w:t>
      </w:r>
      <w:r w:rsidR="003273EF">
        <w:rPr>
          <w:lang w:val="ru-RU"/>
        </w:rPr>
        <w:t>」</w:t>
      </w:r>
      <w:r w:rsidR="009701D3">
        <w:rPr>
          <w:rStyle w:val="FootnoteReference"/>
          <w:lang w:val="ru-RU"/>
        </w:rPr>
        <w:footnoteReference w:id="119"/>
      </w:r>
      <w:r w:rsidRPr="00041AE1">
        <w:rPr>
          <w:lang w:val="ru-RU"/>
        </w:rPr>
        <w:t xml:space="preserve"> 我想講嘅係,一個人反思上帝嘅祝福,同時又意識到自己配唔上,就會愈嚟愈覺得自己應該受懲罰;佢認為自己比所有其他人、比動物,甚至比魔鬼本身都更壞。 佢對自己講:</w:t>
      </w:r>
      <w:r w:rsidR="003273EF">
        <w:rPr>
          <w:lang w:val="ru-RU"/>
        </w:rPr>
        <w:t>「</w:t>
      </w:r>
      <w:r w:rsidRPr="00041AE1">
        <w:rPr>
          <w:lang w:val="ru-RU"/>
        </w:rPr>
        <w:t>魔鬼只係喺思想上得罪過一次,但我每日都喺思想同感受上得罪。所以我比佢更惡劣。</w:t>
      </w:r>
      <w:r w:rsidR="003273EF">
        <w:rPr>
          <w:lang w:val="ru-RU"/>
        </w:rPr>
        <w:t xml:space="preserve">」 </w:t>
      </w:r>
    </w:p>
    <w:p w14:paraId="5DD8880A" w14:textId="77777777" w:rsidR="00923824" w:rsidRPr="00041AE1" w:rsidRDefault="0052518D">
      <w:pPr>
        <w:pStyle w:val="paragraph"/>
        <w:spacing w:before="30" w:after="30"/>
        <w:ind w:left="60" w:right="60"/>
        <w:rPr>
          <w:lang w:val="ru-RU"/>
        </w:rPr>
      </w:pPr>
      <w:r w:rsidRPr="00041AE1">
        <w:rPr>
          <w:lang w:val="ru-RU"/>
        </w:rPr>
        <w:t xml:space="preserve">— 將自己視為比魔鬼更惡,難道不危險嗎? </w:t>
      </w:r>
    </w:p>
    <w:p w14:paraId="56E7C1B2" w14:textId="6E886759" w:rsidR="00923824" w:rsidRPr="00041AE1" w:rsidRDefault="0052518D">
      <w:pPr>
        <w:pStyle w:val="paragraph"/>
        <w:spacing w:before="30" w:after="30"/>
        <w:ind w:left="60" w:right="60"/>
        <w:rPr>
          <w:lang w:val="ru-RU"/>
        </w:rPr>
      </w:pPr>
      <w:r w:rsidRPr="00041AE1">
        <w:rPr>
          <w:lang w:val="ru-RU"/>
        </w:rPr>
        <w:t>— 呢種想法只對冇靈性勇氣、容易陷入絕望嘅人嚟講先危險。呢啲人要對魔鬼講:</w:t>
      </w:r>
      <w:r w:rsidR="003273EF">
        <w:rPr>
          <w:lang w:val="ru-RU"/>
        </w:rPr>
        <w:t>「</w:t>
      </w:r>
      <w:r w:rsidRPr="00041AE1">
        <w:rPr>
          <w:lang w:val="ru-RU"/>
        </w:rPr>
        <w:t>無論我係點,我都仲比你好。</w:t>
      </w:r>
      <w:r w:rsidR="003273EF">
        <w:rPr>
          <w:lang w:val="ru-RU"/>
        </w:rPr>
        <w:t>」</w:t>
      </w:r>
      <w:r w:rsidRPr="00041AE1">
        <w:rPr>
          <w:lang w:val="ru-RU"/>
        </w:rPr>
        <w:t xml:space="preserve"> 基督唔會離棄我;我希望佢會拯救我</w:t>
      </w:r>
      <w:r w:rsidR="003273EF">
        <w:rPr>
          <w:lang w:val="ru-RU"/>
        </w:rPr>
        <w:t>。」</w:t>
      </w:r>
      <w:r w:rsidRPr="00041AE1">
        <w:rPr>
          <w:lang w:val="ru-RU"/>
        </w:rPr>
        <w:t>但係有靈性勇氣嘅人可以咁講:</w:t>
      </w:r>
      <w:r w:rsidR="003273EF">
        <w:rPr>
          <w:lang w:val="ru-RU"/>
        </w:rPr>
        <w:t>「</w:t>
      </w:r>
      <w:r w:rsidRPr="00041AE1">
        <w:rPr>
          <w:lang w:val="ru-RU"/>
        </w:rPr>
        <w:t>魔鬼做好咗佢嘅本份,但我就係做緊啲乜嘢?</w:t>
      </w:r>
      <w:r w:rsidR="003273EF">
        <w:rPr>
          <w:lang w:val="ru-RU"/>
        </w:rPr>
        <w:t xml:space="preserve">」 </w:t>
      </w:r>
    </w:p>
    <w:p w14:paraId="13FEB03E" w14:textId="15B9C650" w:rsidR="00923824" w:rsidRPr="00041AE1" w:rsidRDefault="00923824" w:rsidP="00567A2D">
      <w:pPr>
        <w:rPr>
          <w:lang w:val="ru-RU"/>
        </w:rPr>
      </w:pPr>
    </w:p>
    <w:p w14:paraId="2CBC078D" w14:textId="6CC793F9" w:rsidR="00923824" w:rsidRPr="00041AE1" w:rsidRDefault="00923824" w:rsidP="00567A2D">
      <w:pPr>
        <w:rPr>
          <w:lang w:val="ru-RU"/>
        </w:rPr>
      </w:pPr>
    </w:p>
    <w:p w14:paraId="447A7B92" w14:textId="4C659DDE" w:rsidR="00923824" w:rsidRPr="00041AE1" w:rsidRDefault="0052518D" w:rsidP="00567A2D">
      <w:pPr>
        <w:pStyle w:val="Heading3"/>
        <w:rPr>
          <w:lang w:val="ru-RU"/>
        </w:rPr>
      </w:pPr>
      <w:bookmarkStart w:id="303" w:name="_Toc196218015"/>
      <w:bookmarkStart w:id="304" w:name="_Toc196308703"/>
      <w:bookmarkStart w:id="305" w:name="_Toc242021518"/>
      <w:r w:rsidRPr="00041AE1">
        <w:rPr>
          <w:lang w:val="ru-RU"/>
        </w:rPr>
        <w:t>第三</w:t>
      </w:r>
      <w:r w:rsidR="00567A2D" w:rsidRPr="00041AE1">
        <w:rPr>
          <w:lang w:val="ru-RU"/>
        </w:rPr>
        <w:t>章</w:t>
      </w:r>
      <w:r w:rsidR="00567A2D">
        <w:rPr>
          <w:lang w:val="ru-RU"/>
        </w:rPr>
        <w:t xml:space="preserve"> </w:t>
      </w:r>
      <w:r w:rsidR="00567A2D">
        <w:rPr>
          <w:lang w:val="ru-RU"/>
        </w:rPr>
        <w:br/>
      </w:r>
      <w:r w:rsidRPr="00041AE1">
        <w:rPr>
          <w:lang w:val="ru-RU"/>
        </w:rPr>
        <w:t>謙卑──靈性生命嘅最大力量</w:t>
      </w:r>
      <w:bookmarkEnd w:id="303"/>
      <w:bookmarkEnd w:id="304"/>
      <w:bookmarkEnd w:id="305"/>
    </w:p>
    <w:p w14:paraId="77BACFEE" w14:textId="77777777" w:rsidR="00567A2D" w:rsidRDefault="00567A2D" w:rsidP="00567A2D">
      <w:pPr>
        <w:rPr>
          <w:i/>
          <w:iCs/>
          <w:lang w:val="ru-RU"/>
        </w:rPr>
      </w:pPr>
    </w:p>
    <w:p w14:paraId="29E37797" w14:textId="71662C35" w:rsidR="00923824" w:rsidRPr="00041AE1" w:rsidRDefault="0052518D" w:rsidP="00567A2D">
      <w:pPr>
        <w:pStyle w:val="Heading4"/>
        <w:rPr>
          <w:lang w:val="ru-RU"/>
        </w:rPr>
      </w:pPr>
      <w:bookmarkStart w:id="306" w:name="_Toc196218016"/>
      <w:bookmarkStart w:id="307" w:name="_Toc196308704"/>
      <w:bookmarkStart w:id="308" w:name="_Toc242021519"/>
      <w:r w:rsidRPr="00041AE1">
        <w:rPr>
          <w:lang w:val="ru-RU"/>
        </w:rPr>
        <w:t>有謙卑嘅地方,魔鬼就冇位</w:t>
      </w:r>
      <w:bookmarkEnd w:id="306"/>
      <w:bookmarkEnd w:id="307"/>
      <w:bookmarkEnd w:id="308"/>
    </w:p>
    <w:p w14:paraId="166FB6BF" w14:textId="19BC46BC" w:rsidR="00923824" w:rsidRPr="00041AE1" w:rsidRDefault="0052518D">
      <w:pPr>
        <w:pStyle w:val="paragraph"/>
        <w:spacing w:before="30" w:after="30"/>
        <w:ind w:left="60" w:right="60"/>
        <w:rPr>
          <w:lang w:val="ru-RU"/>
        </w:rPr>
      </w:pPr>
      <w:r w:rsidRPr="00041AE1">
        <w:rPr>
          <w:lang w:val="ru-RU"/>
        </w:rPr>
        <w:t>— 基羅納,喺</w:t>
      </w:r>
      <w:r w:rsidR="003273EF">
        <w:rPr>
          <w:lang w:val="ru-RU"/>
        </w:rPr>
        <w:t>《</w:t>
      </w:r>
      <w:r w:rsidRPr="00041AE1">
        <w:rPr>
          <w:lang w:val="ru-RU"/>
        </w:rPr>
        <w:t>聖山長老們</w:t>
      </w:r>
      <w:r w:rsidR="003273EF">
        <w:rPr>
          <w:lang w:val="ru-RU"/>
        </w:rPr>
        <w:t>》</w:t>
      </w:r>
      <w:r w:rsidRPr="00041AE1">
        <w:rPr>
          <w:lang w:val="ru-RU"/>
        </w:rPr>
        <w:t>一書入面,你寫到魔鬼打傷長老伊夫洛基奧斯。</w:t>
      </w:r>
      <w:r w:rsidR="00880EA6">
        <w:rPr>
          <w:rStyle w:val="FootnoteReference"/>
          <w:lang w:val="ru-RU"/>
        </w:rPr>
        <w:footnoteReference w:id="120"/>
      </w:r>
      <w:r w:rsidRPr="00041AE1">
        <w:rPr>
          <w:lang w:val="ru-RU"/>
        </w:rPr>
        <w:t xml:space="preserve"> 神點解會容許呢件事發生? </w:t>
      </w:r>
    </w:p>
    <w:p w14:paraId="56C27D86" w14:textId="77777777" w:rsidR="00923824" w:rsidRPr="00041AE1" w:rsidRDefault="0052518D">
      <w:pPr>
        <w:pStyle w:val="paragraph"/>
        <w:spacing w:before="30" w:after="30"/>
        <w:ind w:left="60" w:right="60"/>
        <w:rPr>
          <w:lang w:val="ru-RU"/>
        </w:rPr>
      </w:pPr>
      <w:r w:rsidRPr="00041AE1">
        <w:rPr>
          <w:lang w:val="ru-RU"/>
        </w:rPr>
        <w:t xml:space="preserve">— 邊個試咗嗰碗粥? </w:t>
      </w:r>
    </w:p>
    <w:p w14:paraId="7E566A19" w14:textId="77777777" w:rsidR="00923824" w:rsidRPr="00041AE1" w:rsidRDefault="0052518D">
      <w:pPr>
        <w:pStyle w:val="paragraph"/>
        <w:spacing w:before="30" w:after="30"/>
        <w:ind w:left="60" w:right="60"/>
        <w:rPr>
          <w:lang w:val="ru-RU"/>
        </w:rPr>
      </w:pPr>
      <w:r w:rsidRPr="00041AE1">
        <w:rPr>
          <w:lang w:val="ru-RU"/>
        </w:rPr>
        <w:t xml:space="preserve">— 長老伊夫洛基奧斯。 </w:t>
      </w:r>
    </w:p>
    <w:p w14:paraId="54313AEA" w14:textId="77777777" w:rsidR="00923824" w:rsidRPr="00041AE1" w:rsidRDefault="0052518D">
      <w:pPr>
        <w:pStyle w:val="paragraph"/>
        <w:spacing w:before="30" w:after="30"/>
        <w:ind w:left="60" w:right="60"/>
        <w:rPr>
          <w:lang w:val="ru-RU"/>
        </w:rPr>
      </w:pPr>
      <w:r w:rsidRPr="00041AE1">
        <w:rPr>
          <w:lang w:val="ru-RU"/>
        </w:rPr>
        <w:t xml:space="preserve">— 唔係,係啲魔鬼!喺神容許一個人打另一個人,而畀人打嗰個都用謙卑去接受嘅情況下,最終受傷殘廢嘅,就係嗰個打人嘅人。講畀我聽,魔鬼最驚乜嘢? </w:t>
      </w:r>
    </w:p>
    <w:p w14:paraId="7FAE0A55" w14:textId="77777777" w:rsidR="00923824" w:rsidRPr="00041AE1" w:rsidRDefault="0052518D">
      <w:pPr>
        <w:pStyle w:val="paragraph"/>
        <w:spacing w:before="30" w:after="30"/>
        <w:ind w:left="60" w:right="60"/>
        <w:rPr>
          <w:lang w:val="ru-RU"/>
        </w:rPr>
      </w:pPr>
      <w:r w:rsidRPr="00041AE1">
        <w:rPr>
          <w:lang w:val="ru-RU"/>
        </w:rPr>
        <w:t xml:space="preserve">— 謙卑,Geronda。 </w:t>
      </w:r>
    </w:p>
    <w:p w14:paraId="52CF4B39" w14:textId="2C782842" w:rsidR="00923824" w:rsidRPr="00041AE1" w:rsidRDefault="0052518D">
      <w:pPr>
        <w:pStyle w:val="paragraph"/>
        <w:spacing w:before="30" w:after="30"/>
        <w:ind w:left="60" w:right="60"/>
        <w:rPr>
          <w:lang w:val="ru-RU"/>
        </w:rPr>
      </w:pPr>
      <w:r w:rsidRPr="00EE15DE">
        <w:rPr>
          <w:lang w:val="ru-RU"/>
        </w:rPr>
        <w:t xml:space="preserve">— </w:t>
      </w:r>
      <w:r w:rsidRPr="00041AE1">
        <w:rPr>
          <w:lang w:val="ru-RU"/>
        </w:rPr>
        <w:t>我以為佢更加驚驕傲,因為佢有……自卑感!</w:t>
      </w:r>
      <w:r w:rsidR="003273EF">
        <w:rPr>
          <w:lang w:val="ru-RU"/>
        </w:rPr>
        <w:t>「</w:t>
      </w:r>
      <w:r w:rsidRPr="00041AE1">
        <w:rPr>
          <w:lang w:val="ru-RU"/>
        </w:rPr>
        <w:t>佢好驕傲,我好驕傲,邊個更加驕傲?</w:t>
      </w:r>
      <w:r w:rsidR="003273EF">
        <w:rPr>
          <w:lang w:val="ru-RU"/>
        </w:rPr>
        <w:t>」</w:t>
      </w:r>
      <w:r w:rsidRPr="00041AE1">
        <w:rPr>
          <w:lang w:val="ru-RU"/>
        </w:rPr>
        <w:t xml:space="preserve">梗係啦,就係咁;魔鬼 最怕謙卑:謙卑對佢嚟講係好深嘅創傷!有謙卑嘅地方,魔鬼就受唔到。 </w:t>
      </w:r>
    </w:p>
    <w:p w14:paraId="7585BCB8" w14:textId="5BC1803A" w:rsidR="00923824" w:rsidRPr="001A02ED" w:rsidRDefault="0052518D">
      <w:pPr>
        <w:pStyle w:val="paragraph"/>
        <w:spacing w:before="30" w:after="30"/>
        <w:ind w:left="60" w:right="60"/>
        <w:rPr>
          <w:lang w:val="ru-RU"/>
        </w:rPr>
      </w:pPr>
      <w:r w:rsidRPr="00041AE1">
        <w:rPr>
          <w:lang w:val="ru-RU"/>
        </w:rPr>
        <w:t>透過謙卑,人會得到啟悟,喺靈性道路上永遠唔會跌倒;佢哋克服晒誘惑擺喺面前嘅一切障礙。 你記唔記得聖安東尼,佢見到敵人嘅網鋪晒喺成個大地?佢就大聲呼喊:</w:t>
      </w:r>
      <w:r w:rsidR="003273EF">
        <w:rPr>
          <w:lang w:val="ru-RU"/>
        </w:rPr>
        <w:t>「</w:t>
      </w:r>
      <w:r w:rsidRPr="00041AE1">
        <w:rPr>
          <w:lang w:val="ru-RU"/>
        </w:rPr>
        <w:t>咁邊個先可以逃脫呢?</w:t>
      </w:r>
      <w:r w:rsidR="003273EF">
        <w:rPr>
          <w:lang w:val="ru-RU"/>
        </w:rPr>
        <w:t>」</w:t>
      </w:r>
      <w:r w:rsidRPr="00041AE1">
        <w:rPr>
          <w:lang w:val="ru-RU"/>
        </w:rPr>
        <w:t>跟住即刻有個聲音對佢講:</w:t>
      </w:r>
      <w:r w:rsidR="003273EF">
        <w:rPr>
          <w:lang w:val="ru-RU"/>
        </w:rPr>
        <w:t>「</w:t>
      </w:r>
      <w:r w:rsidRPr="00041AE1">
        <w:rPr>
          <w:lang w:val="ru-RU"/>
        </w:rPr>
        <w:t>謙卑。</w:t>
      </w:r>
      <w:r w:rsidR="003273EF">
        <w:rPr>
          <w:lang w:val="ru-RU"/>
        </w:rPr>
        <w:t>」</w:t>
      </w:r>
      <w:r w:rsidR="00046337">
        <w:rPr>
          <w:rStyle w:val="FootnoteReference"/>
          <w:lang w:val="ru-RU"/>
        </w:rPr>
        <w:footnoteReference w:id="121"/>
      </w:r>
    </w:p>
    <w:p w14:paraId="26A5D814" w14:textId="21DEC3DE" w:rsidR="00923824" w:rsidRPr="00041AE1" w:rsidRDefault="0052518D">
      <w:pPr>
        <w:pStyle w:val="paragraph"/>
        <w:spacing w:before="30" w:after="30"/>
        <w:ind w:left="60" w:right="60"/>
        <w:rPr>
          <w:lang w:val="ru-RU"/>
        </w:rPr>
      </w:pPr>
      <w:r w:rsidRPr="00041AE1">
        <w:rPr>
          <w:lang w:val="ru-RU"/>
        </w:rPr>
        <w:t>喺西奈山,我住喺聖Epistimia嘅小房;嗰度有一座細細嘅教堂同一間好樸素嘅房。上面係山,下面係四、五米高嘅牆。喺嗰度,我有一塊木頭,用嚟鋸啲細細嘅木板,刻聖像。 有一日,當我喺度鋸緊啲細木板同埋祈禱嘅時候,我聽到有個聲音講:「你可以跳落去,唔會受傷㗎</w:t>
      </w:r>
      <w:r w:rsidR="003273EF">
        <w:rPr>
          <w:lang w:val="ru-RU"/>
        </w:rPr>
        <w:t>。」</w:t>
      </w:r>
      <w:r w:rsidRPr="00041AE1">
        <w:rPr>
          <w:lang w:val="ru-RU"/>
        </w:rPr>
        <w:t>我轉頭一望,就見到一個大頭嘅黑色影子。我心諗:</w:t>
      </w:r>
      <w:r w:rsidR="003273EF">
        <w:rPr>
          <w:lang w:val="ru-RU"/>
        </w:rPr>
        <w:t>「</w:t>
      </w:r>
      <w:r w:rsidRPr="00041AE1">
        <w:rPr>
          <w:lang w:val="ru-RU"/>
        </w:rPr>
        <w:t>原來係tangalashka</w:t>
      </w:r>
      <w:r w:rsidR="003273EF">
        <w:rPr>
          <w:lang w:val="ru-RU"/>
        </w:rPr>
        <w:t>。」</w:t>
      </w:r>
      <w:r w:rsidRPr="00041AE1">
        <w:rPr>
          <w:lang w:val="ru-RU"/>
        </w:rPr>
        <w:t>算啦,我</w:t>
      </w:r>
      <w:r w:rsidRPr="00041AE1">
        <w:rPr>
          <w:lang w:val="ru-RU"/>
        </w:rPr>
        <w:lastRenderedPageBreak/>
        <w:t xml:space="preserve">就當佢唔存在。但佢就咁企喺度,一動都唔動! </w:t>
      </w:r>
      <w:r w:rsidR="003273EF">
        <w:rPr>
          <w:lang w:val="ru-RU"/>
        </w:rPr>
        <w:t>「</w:t>
      </w:r>
      <w:r w:rsidRPr="00041AE1">
        <w:rPr>
          <w:lang w:val="ru-RU"/>
        </w:rPr>
        <w:t>你可以跳落去</w:t>
      </w:r>
      <w:r w:rsidR="003273EF">
        <w:rPr>
          <w:lang w:val="ru-RU"/>
        </w:rPr>
        <w:t>,</w:t>
      </w:r>
      <w:r w:rsidRPr="00041AE1">
        <w:rPr>
          <w:lang w:val="ru-RU"/>
        </w:rPr>
        <w:t>唔會受傷㗎。</w:t>
      </w:r>
      <w:r w:rsidR="003273EF">
        <w:rPr>
          <w:lang w:val="ru-RU"/>
        </w:rPr>
        <w:t>」</w:t>
      </w:r>
      <w:r w:rsidRPr="00041AE1">
        <w:rPr>
          <w:lang w:val="ru-RU"/>
        </w:rPr>
        <w:t>佢講。我裝作冇聽到。大約十五分鐘,佢一直重複講同一句。然後我同佢講:</w:t>
      </w:r>
      <w:r w:rsidR="003273EF">
        <w:rPr>
          <w:lang w:val="ru-RU"/>
        </w:rPr>
        <w:t>「</w:t>
      </w:r>
      <w:r w:rsidRPr="00041AE1">
        <w:rPr>
          <w:lang w:val="ru-RU"/>
        </w:rPr>
        <w:t>好啦,我就擲塊石頭落去</w:t>
      </w:r>
      <w:r w:rsidR="003273EF">
        <w:rPr>
          <w:lang w:val="ru-RU"/>
        </w:rPr>
        <w:t>。」</w:t>
      </w:r>
      <w:r w:rsidRPr="00041AE1">
        <w:rPr>
          <w:lang w:val="ru-RU"/>
        </w:rPr>
        <w:t>— 「就連基督,都唔會諗到㗎!</w:t>
      </w:r>
      <w:r w:rsidR="003273EF">
        <w:rPr>
          <w:lang w:val="ru-RU"/>
        </w:rPr>
        <w:t>」</w:t>
      </w:r>
      <w:r w:rsidRPr="00041AE1">
        <w:rPr>
          <w:lang w:val="ru-RU"/>
        </w:rPr>
        <w:t>佢話。</w:t>
      </w:r>
      <w:r w:rsidR="00A30AE7">
        <w:rPr>
          <w:rStyle w:val="FootnoteReference"/>
          <w:lang w:val="ru-RU"/>
        </w:rPr>
        <w:footnoteReference w:id="122"/>
      </w:r>
      <w:r w:rsidRPr="00041AE1">
        <w:rPr>
          <w:lang w:val="ru-RU"/>
        </w:rPr>
        <w:t xml:space="preserve"> </w:t>
      </w:r>
      <w:r w:rsidR="003273EF">
        <w:rPr>
          <w:lang w:val="ru-RU"/>
        </w:rPr>
        <w:t>「</w:t>
      </w:r>
      <w:r w:rsidRPr="00041AE1">
        <w:rPr>
          <w:lang w:val="ru-RU"/>
        </w:rPr>
        <w:t>你嘅答案比佢嘅好!</w:t>
      </w:r>
      <w:r w:rsidR="003273EF">
        <w:rPr>
          <w:lang w:val="ru-RU"/>
        </w:rPr>
        <w:t>」</w:t>
      </w:r>
      <w:r w:rsidRPr="00041AE1">
        <w:rPr>
          <w:lang w:val="ru-RU"/>
        </w:rPr>
        <w:t>講到呢度,我火都嚟。我同佢講:「基督係上帝,唔似我,係個稻草人坐喺度望住你。依家,走開啦!</w:t>
      </w:r>
      <w:r w:rsidR="003273EF">
        <w:rPr>
          <w:lang w:val="ru-RU"/>
        </w:rPr>
        <w:t>」</w:t>
      </w:r>
      <w:r w:rsidRPr="00041AE1">
        <w:rPr>
          <w:lang w:val="ru-RU"/>
        </w:rPr>
        <w:t xml:space="preserve">就咁,佢即刻消失咗。 </w:t>
      </w:r>
    </w:p>
    <w:p w14:paraId="435F4D35" w14:textId="10999315" w:rsidR="00923824" w:rsidRPr="00041AE1" w:rsidRDefault="0052518D">
      <w:pPr>
        <w:pStyle w:val="paragraph"/>
        <w:spacing w:before="30" w:after="30"/>
        <w:ind w:left="60" w:right="60"/>
        <w:rPr>
          <w:lang w:val="ru-RU"/>
        </w:rPr>
      </w:pPr>
      <w:r w:rsidRPr="00041AE1">
        <w:rPr>
          <w:lang w:val="ru-RU"/>
        </w:rPr>
        <w:t>有謙卑,魔鬼就攻不破靈魂。謙卑者不會跌,因為他們行得謙卑。這就發生在隱士阿瓦庫姆身上,當時他獨自隱居於維格拉沙漠!有一日,他坐在一塊石頭上念著念珠祈禱,魔鬼以</w:t>
      </w:r>
      <w:r w:rsidR="003273EF">
        <w:rPr>
          <w:lang w:val="ru-RU"/>
        </w:rPr>
        <w:t>「</w:t>
      </w:r>
      <w:r w:rsidRPr="00041AE1">
        <w:rPr>
          <w:lang w:val="ru-RU"/>
        </w:rPr>
        <w:t>光天使</w:t>
      </w:r>
      <w:r w:rsidR="003273EF">
        <w:rPr>
          <w:lang w:val="ru-RU"/>
        </w:rPr>
        <w:t>」</w:t>
      </w:r>
      <w:r w:rsidRPr="00041AE1">
        <w:rPr>
          <w:lang w:val="ru-RU"/>
        </w:rPr>
        <w:t>的偽裝現身於他。</w:t>
      </w:r>
      <w:r w:rsidR="00345AA9">
        <w:rPr>
          <w:rStyle w:val="FootnoteReference"/>
          <w:lang w:val="ru-RU"/>
        </w:rPr>
        <w:footnoteReference w:id="123"/>
      </w:r>
      <w:r w:rsidRPr="00041AE1">
        <w:rPr>
          <w:lang w:val="ru-RU"/>
        </w:rPr>
        <w:t xml:space="preserve"> 「Avvakum,」佢講:「上帝差我嚟帶你去天堂,因為你已經變咗天使。嚟啦,我哋一齊飛</w:t>
      </w:r>
      <w:r w:rsidR="003273EF">
        <w:rPr>
          <w:lang w:val="ru-RU"/>
        </w:rPr>
        <w:t xml:space="preserve">。」 </w:t>
      </w:r>
      <w:r w:rsidRPr="00041AE1">
        <w:rPr>
          <w:lang w:val="ru-RU"/>
        </w:rPr>
        <w:t xml:space="preserve">— </w:t>
      </w:r>
      <w:r w:rsidR="003273EF">
        <w:rPr>
          <w:lang w:val="ru-RU"/>
        </w:rPr>
        <w:t>「</w:t>
      </w:r>
      <w:r w:rsidRPr="00041AE1">
        <w:rPr>
          <w:lang w:val="ru-RU"/>
        </w:rPr>
        <w:t>係呀,但你有翅膀,我點飛?</w:t>
      </w:r>
      <w:r w:rsidR="003273EF">
        <w:rPr>
          <w:lang w:val="ru-RU"/>
        </w:rPr>
        <w:t>」</w:t>
      </w:r>
      <w:r w:rsidRPr="00041AE1">
        <w:rPr>
          <w:lang w:val="ru-RU"/>
        </w:rPr>
        <w:t>嗰個</w:t>
      </w:r>
      <w:r w:rsidR="003273EF">
        <w:rPr>
          <w:lang w:val="ru-RU"/>
        </w:rPr>
        <w:t>「</w:t>
      </w:r>
      <w:r w:rsidRPr="00041AE1">
        <w:rPr>
          <w:lang w:val="ru-RU"/>
        </w:rPr>
        <w:t>天使</w:t>
      </w:r>
      <w:r w:rsidR="003273EF">
        <w:rPr>
          <w:lang w:val="ru-RU"/>
        </w:rPr>
        <w:t>」</w:t>
      </w:r>
      <w:r w:rsidRPr="00041AE1">
        <w:rPr>
          <w:lang w:val="ru-RU"/>
        </w:rPr>
        <w:t>就同佢講:</w:t>
      </w:r>
      <w:r w:rsidR="003273EF">
        <w:rPr>
          <w:lang w:val="ru-RU"/>
        </w:rPr>
        <w:t>「</w:t>
      </w:r>
      <w:r w:rsidRPr="00041AE1">
        <w:rPr>
          <w:lang w:val="ru-RU"/>
        </w:rPr>
        <w:t>你都有翅膀,但你睇唔到</w:t>
      </w:r>
      <w:r w:rsidR="003273EF">
        <w:rPr>
          <w:lang w:val="ru-RU"/>
        </w:rPr>
        <w:t>。」</w:t>
      </w:r>
      <w:r w:rsidRPr="00041AE1">
        <w:rPr>
          <w:lang w:val="ru-RU"/>
        </w:rPr>
        <w:t xml:space="preserve"> 然後長老阿凡納庫姆劃咗個十字,講:</w:t>
      </w:r>
      <w:r w:rsidR="003273EF">
        <w:rPr>
          <w:lang w:val="ru-RU"/>
        </w:rPr>
        <w:t>「</w:t>
      </w:r>
      <w:r w:rsidRPr="00041AE1">
        <w:rPr>
          <w:lang w:val="ru-RU"/>
        </w:rPr>
        <w:t>天主之母,我算係乜嘢可以飛?</w:t>
      </w:r>
      <w:r w:rsidR="003273EF">
        <w:rPr>
          <w:lang w:val="ru-RU"/>
        </w:rPr>
        <w:t>」</w:t>
      </w:r>
      <w:r w:rsidRPr="00041AE1">
        <w:rPr>
          <w:lang w:val="ru-RU"/>
        </w:rPr>
        <w:t>即刻,呢個</w:t>
      </w:r>
      <w:r w:rsidR="003273EF">
        <w:rPr>
          <w:lang w:val="ru-RU"/>
        </w:rPr>
        <w:t>「天使」</w:t>
      </w:r>
      <w:r w:rsidRPr="00041AE1">
        <w:rPr>
          <w:lang w:val="ru-RU"/>
        </w:rPr>
        <w:t xml:space="preserve">變成一隻好奇怪、有蝙蝠翅膀嘅黑色山羊,然後消失咗。 </w:t>
      </w:r>
    </w:p>
    <w:p w14:paraId="3A21D135" w14:textId="54C7E634" w:rsidR="00923824" w:rsidRDefault="0052518D">
      <w:pPr>
        <w:pStyle w:val="paragraph"/>
        <w:spacing w:before="30" w:after="30"/>
        <w:ind w:left="60" w:right="60"/>
        <w:rPr>
          <w:lang w:val="ru-RU"/>
        </w:rPr>
      </w:pPr>
      <w:r w:rsidRPr="00041AE1">
        <w:rPr>
          <w:lang w:val="ru-RU"/>
        </w:rPr>
        <w:t>你睇吓,就係透過謙卑,我哋先至可以認出魔鬼嘅陷阱。</w:t>
      </w:r>
    </w:p>
    <w:p w14:paraId="449C20C2" w14:textId="77777777" w:rsidR="00567A2D" w:rsidRPr="00041AE1" w:rsidRDefault="00567A2D" w:rsidP="00567A2D">
      <w:pPr>
        <w:rPr>
          <w:lang w:val="ru-RU"/>
        </w:rPr>
      </w:pPr>
    </w:p>
    <w:p w14:paraId="3E63A7C2" w14:textId="77777777" w:rsidR="00923824" w:rsidRPr="00041AE1" w:rsidRDefault="0052518D" w:rsidP="00567A2D">
      <w:pPr>
        <w:pStyle w:val="Heading4"/>
        <w:rPr>
          <w:lang w:val="ru-RU"/>
        </w:rPr>
      </w:pPr>
      <w:bookmarkStart w:id="309" w:name="_Toc196218017"/>
      <w:bookmarkStart w:id="310" w:name="_Toc196308705"/>
      <w:bookmarkStart w:id="311" w:name="_Toc242021520"/>
      <w:r w:rsidRPr="00041AE1">
        <w:rPr>
          <w:lang w:val="ru-RU"/>
        </w:rPr>
        <w:t>屬靈的進步,是在極大謙卑的地方才能夠找到。</w:t>
      </w:r>
      <w:bookmarkEnd w:id="309"/>
      <w:bookmarkEnd w:id="310"/>
      <w:bookmarkEnd w:id="311"/>
    </w:p>
    <w:p w14:paraId="10279E96" w14:textId="77777777" w:rsidR="00923824" w:rsidRPr="00041AE1" w:rsidRDefault="0052518D">
      <w:pPr>
        <w:pStyle w:val="paragraph"/>
        <w:spacing w:before="30" w:after="30"/>
        <w:ind w:left="60" w:right="60"/>
        <w:rPr>
          <w:lang w:val="ru-RU"/>
        </w:rPr>
      </w:pPr>
      <w:r w:rsidRPr="00041AE1">
        <w:rPr>
          <w:lang w:val="ru-RU"/>
        </w:rPr>
        <w:t xml:space="preserve">— 基羅納,點解一個人可以喺一個月內改變,而另一個人就算努力咗幾年都冇進展? </w:t>
      </w:r>
    </w:p>
    <w:p w14:paraId="5AFBA38D" w14:textId="77777777" w:rsidR="00923824" w:rsidRPr="00041AE1" w:rsidRDefault="0052518D">
      <w:pPr>
        <w:pStyle w:val="paragraph"/>
        <w:spacing w:before="30" w:after="30"/>
        <w:ind w:left="60" w:right="60"/>
        <w:rPr>
          <w:lang w:val="ru-RU"/>
        </w:rPr>
      </w:pPr>
      <w:r w:rsidRPr="00EE15DE">
        <w:rPr>
          <w:lang w:val="ru-RU"/>
        </w:rPr>
        <w:t xml:space="preserve">— </w:t>
      </w:r>
      <w:r w:rsidRPr="00041AE1">
        <w:rPr>
          <w:lang w:val="ru-RU"/>
        </w:rPr>
        <w:t xml:space="preserve">你點睇?點解會咁? </w:t>
      </w:r>
    </w:p>
    <w:p w14:paraId="02BE47DF" w14:textId="77777777" w:rsidR="00923824" w:rsidRPr="00041AE1" w:rsidRDefault="0052518D">
      <w:pPr>
        <w:pStyle w:val="paragraph"/>
        <w:spacing w:before="30" w:after="30"/>
        <w:ind w:left="60" w:right="60"/>
        <w:rPr>
          <w:lang w:val="ru-RU"/>
        </w:rPr>
      </w:pPr>
      <w:r w:rsidRPr="00041AE1">
        <w:rPr>
          <w:lang w:val="ru-RU"/>
        </w:rPr>
        <w:t xml:space="preserve">— 我諗起,如果一個人謙卑自己,求神嘅憐憫,神就會幫助佢,佢就會興旺。 </w:t>
      </w:r>
    </w:p>
    <w:p w14:paraId="58D7DBD9" w14:textId="77777777" w:rsidR="00923824" w:rsidRPr="00041AE1" w:rsidRDefault="0052518D">
      <w:pPr>
        <w:pStyle w:val="paragraph"/>
        <w:spacing w:before="30" w:after="30"/>
        <w:ind w:left="60" w:right="60"/>
        <w:rPr>
          <w:lang w:val="ru-RU"/>
        </w:rPr>
      </w:pPr>
      <w:r w:rsidRPr="00041AE1">
        <w:rPr>
          <w:lang w:val="ru-RU"/>
        </w:rPr>
        <w:t xml:space="preserve">—  exactly 啱。謙卑係好重要。有大謙卑嘅地方就有靈性嘅進步。 </w:t>
      </w:r>
    </w:p>
    <w:p w14:paraId="6C1A099F" w14:textId="77777777" w:rsidR="00923824" w:rsidRPr="00041AE1" w:rsidRDefault="0052518D">
      <w:pPr>
        <w:pStyle w:val="paragraph"/>
        <w:spacing w:before="30" w:after="30"/>
        <w:ind w:left="60" w:right="60"/>
        <w:rPr>
          <w:lang w:val="ru-RU"/>
        </w:rPr>
      </w:pPr>
      <w:r w:rsidRPr="00041AE1">
        <w:rPr>
          <w:lang w:val="ru-RU"/>
        </w:rPr>
        <w:t xml:space="preserve">凡踏上謙卑之路者,在靈性生命中會迅速、持續且輕易地茁壯成長。我們至今仍未真正明白謙卑──這股偉大的力量! 所有進步都靠佢。一個人愈謙卑,就愈能蒙神賜恩,愈能興旺。謙卑有咁大嘅力量,但人卻唔去用! </w:t>
      </w:r>
    </w:p>
    <w:p w14:paraId="3DEFF7EC" w14:textId="77777777" w:rsidR="00923824" w:rsidRPr="00041AE1" w:rsidRDefault="0052518D">
      <w:pPr>
        <w:pStyle w:val="paragraph"/>
        <w:spacing w:before="30" w:after="30"/>
        <w:ind w:left="60" w:right="60"/>
        <w:rPr>
          <w:lang w:val="ru-RU"/>
        </w:rPr>
      </w:pPr>
      <w:r w:rsidRPr="00041AE1">
        <w:rPr>
          <w:lang w:val="ru-RU"/>
        </w:rPr>
        <w:t xml:space="preserve">— 謙卑嘅人嘅屬靈爭戰會唔會容易啲? </w:t>
      </w:r>
    </w:p>
    <w:p w14:paraId="3A06E696" w14:textId="77777777" w:rsidR="00923824" w:rsidRPr="00041AE1" w:rsidRDefault="0052518D">
      <w:pPr>
        <w:pStyle w:val="paragraph"/>
        <w:spacing w:before="30" w:after="30"/>
        <w:ind w:left="60" w:right="60"/>
        <w:rPr>
          <w:lang w:val="ru-RU"/>
        </w:rPr>
      </w:pPr>
      <w:r w:rsidRPr="00041AE1">
        <w:rPr>
          <w:lang w:val="ru-RU"/>
        </w:rPr>
        <w:t xml:space="preserve">— 梗係啦。因為如果你畀一個謙卑嘅人一丁點嘅推力,佢就會飛咁衝前。諗吓撞球啲球:你由一邊撞,佢就滾;你由另一邊撞,佢又滾;佢係圓嘅──所以先唔會卡住。 </w:t>
      </w:r>
    </w:p>
    <w:p w14:paraId="35C8D7C4" w14:textId="77777777" w:rsidR="00923824" w:rsidRPr="00041AE1" w:rsidRDefault="0052518D">
      <w:pPr>
        <w:pStyle w:val="paragraph"/>
        <w:spacing w:before="30" w:after="30"/>
        <w:ind w:left="60" w:right="60"/>
        <w:rPr>
          <w:lang w:val="ru-RU"/>
        </w:rPr>
      </w:pPr>
      <w:r w:rsidRPr="00041AE1">
        <w:rPr>
          <w:lang w:val="ru-RU"/>
        </w:rPr>
        <w:t xml:space="preserve">— 基羅納,會唔會係要人為咗獲得謙卑,不斷自我貶低,最後反而陷入絕望? </w:t>
      </w:r>
    </w:p>
    <w:p w14:paraId="750A5AC8" w14:textId="308988EE" w:rsidR="00923824" w:rsidRPr="00041AE1" w:rsidRDefault="0052518D">
      <w:pPr>
        <w:pStyle w:val="paragraph"/>
        <w:spacing w:before="30" w:after="30"/>
        <w:ind w:left="60" w:right="60"/>
        <w:rPr>
          <w:lang w:val="ru-RU"/>
        </w:rPr>
      </w:pPr>
      <w:r w:rsidRPr="00041AE1">
        <w:rPr>
          <w:lang w:val="ru-RU"/>
        </w:rPr>
        <w:t>— 唔係,因為真正嘅謙卑帶嚟希望,唔係絕望。絕望會令人變得自私,因為自私嘅人依靠自己,而謙卑嘅人就依靠上帝嘅憐憫。喺謙卑嘅破碎中,屬靈嘅人就會慢慢成長。 一個人嘅一生就變成咗一件偉大而崇高嘅事業,佢永遠都帶住對上帝嘅大希望向前行,對自己感到失望──呢個失望係最美好嘅意思──即係對佢嘅</w:t>
      </w:r>
      <w:r w:rsidR="003273EF">
        <w:rPr>
          <w:lang w:val="ru-RU"/>
        </w:rPr>
        <w:t>「</w:t>
      </w:r>
      <w:r w:rsidRPr="00041AE1">
        <w:rPr>
          <w:lang w:val="ru-RU"/>
        </w:rPr>
        <w:t>自我</w:t>
      </w:r>
      <w:r w:rsidR="003273EF">
        <w:rPr>
          <w:lang w:val="ru-RU"/>
        </w:rPr>
        <w:t>」</w:t>
      </w:r>
      <w:r w:rsidRPr="00041AE1">
        <w:rPr>
          <w:lang w:val="ru-RU"/>
        </w:rPr>
        <w:t>感到失望</w:t>
      </w:r>
      <w:r w:rsidR="003273EF">
        <w:rPr>
          <w:lang w:val="ru-RU"/>
        </w:rPr>
        <w:t xml:space="preserve">。 </w:t>
      </w:r>
    </w:p>
    <w:p w14:paraId="2949B008" w14:textId="77777777" w:rsidR="00923824" w:rsidRPr="00041AE1" w:rsidRDefault="0052518D">
      <w:pPr>
        <w:pStyle w:val="paragraph"/>
        <w:spacing w:before="30" w:after="30"/>
        <w:ind w:left="60" w:right="60"/>
        <w:rPr>
          <w:lang w:val="ru-RU"/>
        </w:rPr>
      </w:pPr>
      <w:r w:rsidRPr="00041AE1">
        <w:rPr>
          <w:lang w:val="ru-RU"/>
        </w:rPr>
        <w:t xml:space="preserve">— 唔喺好嘅靈性狀態下嘅人,可唔可以將希望寄託喺上帝嘅憐憫上? </w:t>
      </w:r>
    </w:p>
    <w:p w14:paraId="0AF2E2AC" w14:textId="77777777" w:rsidR="00923824" w:rsidRPr="00041AE1" w:rsidRDefault="0052518D">
      <w:pPr>
        <w:pStyle w:val="paragraph"/>
        <w:spacing w:before="30" w:after="30"/>
        <w:ind w:left="60" w:right="60"/>
        <w:rPr>
          <w:lang w:val="ru-RU"/>
        </w:rPr>
      </w:pPr>
      <w:r w:rsidRPr="00041AE1">
        <w:rPr>
          <w:lang w:val="ru-RU"/>
        </w:rPr>
        <w:t xml:space="preserve">— 一個人點樣先可以知道自己處於良好嘅靈性狀態? 人只可以知道一樣嘢──就係自己唔喺良好嘅靈命狀態。就算真係咁,佢都睇唔到,因為佢只會見到自己嘅罪性。凡是追求靈命成長嘅人,都見唔到自己嘅進步;佢哋只會見到自己嘅失敗。 </w:t>
      </w:r>
    </w:p>
    <w:p w14:paraId="32DBE4C2" w14:textId="77777777" w:rsidR="00567A2D" w:rsidRDefault="00567A2D" w:rsidP="00567A2D">
      <w:pPr>
        <w:rPr>
          <w:lang w:val="ru-RU"/>
        </w:rPr>
      </w:pPr>
    </w:p>
    <w:p w14:paraId="22EEAA11" w14:textId="34A180ED" w:rsidR="00923824" w:rsidRPr="00041AE1" w:rsidRDefault="0052518D" w:rsidP="00567A2D">
      <w:pPr>
        <w:pStyle w:val="Heading4"/>
        <w:rPr>
          <w:lang w:val="ru-RU"/>
        </w:rPr>
      </w:pPr>
      <w:bookmarkStart w:id="312" w:name="_Toc196218018"/>
      <w:bookmarkStart w:id="313" w:name="_Toc196308706"/>
      <w:bookmarkStart w:id="314" w:name="_Toc242021521"/>
      <w:r w:rsidRPr="00041AE1">
        <w:rPr>
          <w:lang w:val="ru-RU"/>
        </w:rPr>
        <w:lastRenderedPageBreak/>
        <w:t>謙卑者將他們的屬靈財富存放在上帝的庫房裡</w:t>
      </w:r>
      <w:bookmarkEnd w:id="312"/>
      <w:bookmarkEnd w:id="313"/>
      <w:bookmarkEnd w:id="314"/>
    </w:p>
    <w:p w14:paraId="38FF0FE3" w14:textId="77777777" w:rsidR="00923824" w:rsidRPr="00041AE1" w:rsidRDefault="0052518D">
      <w:pPr>
        <w:pStyle w:val="paragraph"/>
        <w:spacing w:before="30" w:after="30"/>
        <w:ind w:left="60" w:right="60"/>
        <w:rPr>
          <w:lang w:val="ru-RU"/>
        </w:rPr>
      </w:pPr>
      <w:r w:rsidRPr="00041AE1">
        <w:rPr>
          <w:lang w:val="ru-RU"/>
        </w:rPr>
        <w:t xml:space="preserve">— 導師,我唔鍾意畀人忽略。可能就係咁,我先覺得心入面有個空洞? </w:t>
      </w:r>
    </w:p>
    <w:p w14:paraId="2C115CC5" w14:textId="46832BB6" w:rsidR="00923824" w:rsidRPr="00041AE1" w:rsidRDefault="0052518D">
      <w:pPr>
        <w:pStyle w:val="paragraph"/>
        <w:spacing w:before="30" w:after="30"/>
        <w:ind w:left="60" w:right="60"/>
        <w:rPr>
          <w:lang w:val="ru-RU"/>
        </w:rPr>
      </w:pPr>
      <w:r w:rsidRPr="00041AE1">
        <w:rPr>
          <w:lang w:val="ru-RU"/>
        </w:rPr>
        <w:t>— 係呀,你永遠都做唔到聖愚!…要做聖愚,你要有極大嘅謙卑。你知唔知?如果你想學識去鍾意隱藏,就去睇可敬嘅伊西多拉嘅生平。</w:t>
      </w:r>
      <w:r w:rsidR="000F7754">
        <w:rPr>
          <w:rStyle w:val="FootnoteReference"/>
          <w:lang w:val="ru-RU"/>
        </w:rPr>
        <w:footnoteReference w:id="124"/>
      </w:r>
      <w:r w:rsidRPr="00041AE1">
        <w:rPr>
          <w:lang w:val="ru-RU"/>
        </w:rPr>
        <w:t xml:space="preserve"> 你就會見到佢擁有咗啲咩寶藏同美德。 而你,就拋棄你嗰啲假嘅銅製美德小玩意,從今以後收集金製嘅;將佢哋藏喺你心入面,鎖得好實,免得畀賊偷走。 </w:t>
      </w:r>
    </w:p>
    <w:p w14:paraId="3120BB39" w14:textId="77777777" w:rsidR="00923824" w:rsidRPr="00041AE1" w:rsidRDefault="0052518D">
      <w:pPr>
        <w:pStyle w:val="paragraph"/>
        <w:spacing w:before="30" w:after="30"/>
        <w:ind w:left="60" w:right="60"/>
        <w:rPr>
          <w:lang w:val="ru-RU"/>
        </w:rPr>
      </w:pPr>
      <w:r w:rsidRPr="00041AE1">
        <w:rPr>
          <w:lang w:val="ru-RU"/>
        </w:rPr>
        <w:t xml:space="preserve">為基督嘅緣故,呢啲聖愚根本無半點空虛;佢哋被神聖嘅愛充滿到溢晒出嚟。佢哋係偉大嘅聖人。 佢哋講嘅啲聽落好似冇頭冇尾嘅說話,其實係真正又好深奧嘅教誨。佢哋非常謙卑,根本唔覺得自己係咩,所以上帝就賜佢哋聖秘嘅知識,並賜予佢哋重大嘅恩賜。 </w:t>
      </w:r>
    </w:p>
    <w:p w14:paraId="4FBB4263" w14:textId="77777777" w:rsidR="00923824" w:rsidRPr="00041AE1" w:rsidRDefault="0052518D">
      <w:pPr>
        <w:pStyle w:val="paragraph"/>
        <w:spacing w:before="30" w:after="30"/>
        <w:ind w:left="60" w:right="60"/>
        <w:rPr>
          <w:lang w:val="ru-RU"/>
        </w:rPr>
      </w:pPr>
      <w:r w:rsidRPr="00041AE1">
        <w:rPr>
          <w:lang w:val="ru-RU"/>
        </w:rPr>
        <w:t xml:space="preserve">— 傑羅納,點解有啲法拉斯嘅居民,雖然親眼見證咗聖阿爾瑟尼奧斯嘅好多奇蹟,都認唔出佢,仲覺得好尷尬? </w:t>
      </w:r>
    </w:p>
    <w:p w14:paraId="5DEEB125" w14:textId="7EB33E8C" w:rsidR="00923824" w:rsidRPr="00041AE1" w:rsidRDefault="0052518D">
      <w:pPr>
        <w:pStyle w:val="paragraph"/>
        <w:spacing w:before="30" w:after="30"/>
        <w:ind w:left="60" w:right="60"/>
        <w:rPr>
          <w:lang w:val="ru-RU"/>
        </w:rPr>
      </w:pPr>
      <w:r w:rsidRPr="00041AE1">
        <w:rPr>
          <w:lang w:val="ru-RU"/>
        </w:rPr>
        <w:t>— 聖徒們在隱藏他們的精神財富上所費的心力,遠超過獲取它們。聖阿爾緬尼奧斯亦將他的美德藏於各種外在偽裝之下,這都是可以理解的。 人哋</w:t>
      </w:r>
      <w:r w:rsidR="003273EF">
        <w:rPr>
          <w:lang w:val="ru-RU"/>
        </w:rPr>
        <w:t>「認唔出」</w:t>
      </w:r>
      <w:r w:rsidRPr="00041AE1">
        <w:rPr>
          <w:lang w:val="ru-RU"/>
        </w:rPr>
        <w:t>佢嘅真正身份,只係見到佢嘅外在表象,同佢</w:t>
      </w:r>
      <w:r w:rsidR="003273EF">
        <w:rPr>
          <w:lang w:val="ru-RU"/>
        </w:rPr>
        <w:t>「刻意」</w:t>
      </w:r>
      <w:r w:rsidRPr="00041AE1">
        <w:rPr>
          <w:lang w:val="ru-RU"/>
        </w:rPr>
        <w:t xml:space="preserve">嘅古怪行為,所以感到好困惑。聖人阿爾瑟尼俄斯一直努力向人展示嘅,唔係佢嘅美德,而係美德嘅對立面,就係為咗避免俾人敬拜。當然,仍然有啲人明白到聖人內心藏住嘅豐富寶藏。 </w:t>
      </w:r>
    </w:p>
    <w:p w14:paraId="290EC8D6" w14:textId="77777777" w:rsidR="00923824" w:rsidRPr="00041AE1" w:rsidRDefault="0052518D">
      <w:pPr>
        <w:pStyle w:val="paragraph"/>
        <w:spacing w:before="30" w:after="30"/>
        <w:ind w:left="60" w:right="60"/>
        <w:rPr>
          <w:lang w:val="ru-RU"/>
        </w:rPr>
      </w:pPr>
      <w:r w:rsidRPr="00041AE1">
        <w:rPr>
          <w:lang w:val="ru-RU"/>
        </w:rPr>
        <w:t xml:space="preserve">基督嘅謙卑同低調嘅戰士,比世上任何人更智慧,因為佢哋成功將自己嘅屬靈財富存喺上帝嘅庫房入面。所以,如果我哋可以過得冇人留意,就應該喜悅,因為喺將來嘅生命入面,我哋會見到上帝嘅面,而喺今生,我哋會不斷感受到祂嘅同在。 </w:t>
      </w:r>
    </w:p>
    <w:p w14:paraId="373B7EE7" w14:textId="77777777" w:rsidR="00923824" w:rsidRDefault="00923824" w:rsidP="00567A2D">
      <w:pPr>
        <w:rPr>
          <w:lang w:val="ru-RU"/>
        </w:rPr>
      </w:pPr>
    </w:p>
    <w:p w14:paraId="1067A25D" w14:textId="77777777" w:rsidR="00567A2D" w:rsidRPr="00041AE1" w:rsidRDefault="00567A2D" w:rsidP="00567A2D">
      <w:pPr>
        <w:rPr>
          <w:lang w:val="ru-RU"/>
        </w:rPr>
      </w:pPr>
    </w:p>
    <w:p w14:paraId="00803080" w14:textId="5A5CCC0B" w:rsidR="00923824" w:rsidRPr="00041AE1" w:rsidRDefault="00A8106D" w:rsidP="00567A2D">
      <w:pPr>
        <w:pStyle w:val="Heading2"/>
        <w:rPr>
          <w:lang w:val="ru-RU"/>
        </w:rPr>
      </w:pPr>
      <w:bookmarkStart w:id="315" w:name="_Toc196218019"/>
      <w:bookmarkStart w:id="316" w:name="_Toc196308707"/>
      <w:bookmarkStart w:id="317" w:name="_Toc242021522"/>
      <w:r>
        <w:rPr>
          <w:lang w:val="ru-RU"/>
        </w:rPr>
        <w:t>第二部</w:t>
      </w:r>
      <w:r w:rsidR="00567A2D" w:rsidRPr="00041AE1">
        <w:rPr>
          <w:lang w:val="ru-RU"/>
        </w:rPr>
        <w:t>。</w:t>
      </w:r>
      <w:r w:rsidR="00567A2D">
        <w:rPr>
          <w:lang w:val="ru-RU"/>
        </w:rPr>
        <w:t xml:space="preserve"> </w:t>
      </w:r>
      <w:r w:rsidR="00567A2D">
        <w:rPr>
          <w:lang w:val="ru-RU"/>
        </w:rPr>
        <w:br/>
      </w:r>
      <w:r w:rsidR="00567A2D" w:rsidRPr="00041AE1">
        <w:rPr>
          <w:lang w:val="ru-RU"/>
        </w:rPr>
        <w:t>屬靈的愛</w:t>
      </w:r>
      <w:bookmarkEnd w:id="315"/>
      <w:bookmarkEnd w:id="316"/>
      <w:bookmarkEnd w:id="317"/>
    </w:p>
    <w:p w14:paraId="50D1440A" w14:textId="110BCD14" w:rsidR="00923824" w:rsidRPr="00041AE1" w:rsidRDefault="003273EF">
      <w:pPr>
        <w:pStyle w:val="paragraph"/>
        <w:spacing w:before="30" w:after="30"/>
        <w:ind w:left="60" w:right="60"/>
        <w:rPr>
          <w:lang w:val="ru-RU"/>
        </w:rPr>
      </w:pPr>
      <w:r>
        <w:rPr>
          <w:i/>
          <w:iCs/>
          <w:lang w:val="ru-RU"/>
        </w:rPr>
        <w:t>「</w:t>
      </w:r>
      <w:r w:rsidR="0052518D" w:rsidRPr="00041AE1">
        <w:rPr>
          <w:i/>
          <w:iCs/>
          <w:lang w:val="ru-RU"/>
        </w:rPr>
        <w:t>一個屬靈嘅人,首先將愛獻畀神,然後先至人,最後先至動物同一切生物</w:t>
      </w:r>
      <w:r>
        <w:rPr>
          <w:i/>
          <w:iCs/>
          <w:lang w:val="ru-RU"/>
        </w:rPr>
        <w:t>。」</w:t>
      </w:r>
    </w:p>
    <w:p w14:paraId="072C0D8D" w14:textId="77777777" w:rsidR="00923824" w:rsidRPr="00041AE1" w:rsidRDefault="00923824" w:rsidP="00A8106D">
      <w:pPr>
        <w:rPr>
          <w:lang w:val="ru-RU"/>
        </w:rPr>
      </w:pPr>
    </w:p>
    <w:p w14:paraId="401097F7" w14:textId="7927CA24" w:rsidR="00923824" w:rsidRPr="00041AE1" w:rsidRDefault="00923824" w:rsidP="00A8106D">
      <w:pPr>
        <w:rPr>
          <w:lang w:val="ru-RU"/>
        </w:rPr>
      </w:pPr>
    </w:p>
    <w:p w14:paraId="57A2ABFB" w14:textId="5BF612C1" w:rsidR="00923824" w:rsidRDefault="0052518D" w:rsidP="00567A2D">
      <w:pPr>
        <w:pStyle w:val="Heading3"/>
        <w:rPr>
          <w:lang w:val="ru-RU"/>
        </w:rPr>
      </w:pPr>
      <w:bookmarkStart w:id="318" w:name="_Toc196218020"/>
      <w:bookmarkStart w:id="319" w:name="_Toc196308708"/>
      <w:bookmarkStart w:id="320" w:name="_Toc242021523"/>
      <w:r w:rsidRPr="00041AE1">
        <w:rPr>
          <w:lang w:val="ru-RU"/>
        </w:rPr>
        <w:t>第一</w:t>
      </w:r>
      <w:r w:rsidR="00567A2D" w:rsidRPr="00041AE1">
        <w:rPr>
          <w:lang w:val="ru-RU"/>
        </w:rPr>
        <w:t>章</w:t>
      </w:r>
      <w:r w:rsidR="00567A2D">
        <w:rPr>
          <w:lang w:val="ru-RU"/>
        </w:rPr>
        <w:t xml:space="preserve"> </w:t>
      </w:r>
      <w:r w:rsidR="00567A2D">
        <w:rPr>
          <w:lang w:val="ru-RU"/>
        </w:rPr>
        <w:br/>
      </w:r>
      <w:r w:rsidRPr="00041AE1">
        <w:rPr>
          <w:lang w:val="ru-RU"/>
        </w:rPr>
        <w:t>上帝無盡嘅愛同我哋對上帝嘅愛</w:t>
      </w:r>
      <w:bookmarkEnd w:id="318"/>
      <w:bookmarkEnd w:id="319"/>
      <w:bookmarkEnd w:id="320"/>
    </w:p>
    <w:p w14:paraId="7D7E2E41" w14:textId="77777777" w:rsidR="00567A2D" w:rsidRPr="00567A2D" w:rsidRDefault="00567A2D" w:rsidP="00567A2D">
      <w:pPr>
        <w:rPr>
          <w:lang w:val="ru-RU"/>
        </w:rPr>
      </w:pPr>
    </w:p>
    <w:p w14:paraId="16ACA071" w14:textId="53A8DE5F" w:rsidR="00923824" w:rsidRPr="00041AE1" w:rsidRDefault="0052518D" w:rsidP="00567A2D">
      <w:pPr>
        <w:pStyle w:val="Heading4"/>
        <w:rPr>
          <w:lang w:val="ru-RU"/>
        </w:rPr>
      </w:pPr>
      <w:bookmarkStart w:id="321" w:name="_Toc196218021"/>
      <w:bookmarkStart w:id="322" w:name="_Toc196308709"/>
      <w:bookmarkStart w:id="323" w:name="_Toc242021524"/>
      <w:r w:rsidRPr="00041AE1">
        <w:rPr>
          <w:lang w:val="ru-RU"/>
        </w:rPr>
        <w:t>上帝之愛嘅「猛烈火焰</w:t>
      </w:r>
      <w:r w:rsidR="003273EF">
        <w:rPr>
          <w:lang w:val="ru-RU"/>
        </w:rPr>
        <w:t>」</w:t>
      </w:r>
      <w:bookmarkEnd w:id="321"/>
      <w:bookmarkEnd w:id="322"/>
      <w:bookmarkEnd w:id="323"/>
    </w:p>
    <w:p w14:paraId="7793C3DF" w14:textId="77777777" w:rsidR="00923824" w:rsidRPr="00041AE1" w:rsidRDefault="0052518D">
      <w:pPr>
        <w:pStyle w:val="paragraph"/>
        <w:spacing w:before="30" w:after="30"/>
        <w:ind w:left="60" w:right="60"/>
        <w:rPr>
          <w:lang w:val="ru-RU"/>
        </w:rPr>
      </w:pPr>
      <w:r w:rsidRPr="00041AE1">
        <w:rPr>
          <w:lang w:val="ru-RU"/>
        </w:rPr>
        <w:t xml:space="preserve">— 基羅納,有時我好強烈感受到上帝嘅愛,見到自己嘅忘恩就好痛苦。 </w:t>
      </w:r>
    </w:p>
    <w:p w14:paraId="7ACE4462" w14:textId="5E29F4EC" w:rsidR="00923824" w:rsidRPr="00041AE1" w:rsidRDefault="00F7773D">
      <w:pPr>
        <w:pStyle w:val="paragraph"/>
        <w:spacing w:before="30" w:after="30"/>
        <w:ind w:left="60" w:right="60"/>
        <w:rPr>
          <w:lang w:val="ru-RU"/>
        </w:rPr>
      </w:pPr>
      <w:r>
        <w:rPr>
          <w:rStyle w:val="FootnoteReference"/>
          <w:lang w:val="ru-RU"/>
        </w:rPr>
        <w:lastRenderedPageBreak/>
        <w:footnoteReference w:id="125"/>
      </w:r>
      <w:r w:rsidR="0052518D" w:rsidRPr="00041AE1">
        <w:rPr>
          <w:lang w:val="ru-RU"/>
        </w:rPr>
        <w:t>— 我祈求你配得上神嘅眾多祝福。</w:t>
      </w:r>
      <w:r w:rsidR="003273EF">
        <w:rPr>
          <w:lang w:val="ru-RU"/>
        </w:rPr>
        <w:t>「</w:t>
      </w:r>
      <w:r w:rsidR="0052518D" w:rsidRPr="00041AE1">
        <w:rPr>
          <w:lang w:val="ru-RU"/>
        </w:rPr>
        <w:t>主啊,願祢的慈愛追隨我</w:t>
      </w:r>
      <w:r>
        <w:rPr>
          <w:rStyle w:val="FootnoteReference"/>
          <w:lang w:val="ru-RU"/>
        </w:rPr>
        <w:footnoteReference w:id="126"/>
      </w:r>
      <w:r w:rsidR="0052518D" w:rsidRPr="00041AE1">
        <w:rPr>
          <w:lang w:val="ru-RU"/>
        </w:rPr>
        <w:t xml:space="preserve"> </w:t>
      </w:r>
      <w:r w:rsidRPr="00F7773D">
        <w:rPr>
          <w:lang w:val="ru-RU"/>
        </w:rPr>
        <w:t>,</w:t>
      </w:r>
      <w:r w:rsidR="0052518D" w:rsidRPr="00041AE1">
        <w:rPr>
          <w:lang w:val="ru-RU"/>
        </w:rPr>
        <w:t>直到我生命盡頭。</w:t>
      </w:r>
      <w:r w:rsidR="003273EF">
        <w:rPr>
          <w:lang w:val="ru-RU"/>
        </w:rPr>
        <w:t>」</w:t>
      </w:r>
      <w:r w:rsidR="0052518D" w:rsidRPr="00041AE1">
        <w:rPr>
          <w:lang w:val="ru-RU"/>
        </w:rPr>
        <w:t xml:space="preserve">大衛如此說。你亦都應該如此說,因為神嘅慈愛同樣與你同在。你識得呢點,就應該感恩並榮耀神。 </w:t>
      </w:r>
    </w:p>
    <w:p w14:paraId="562265E7" w14:textId="487E3F25" w:rsidR="00923824" w:rsidRPr="00041AE1" w:rsidRDefault="0052518D">
      <w:pPr>
        <w:pStyle w:val="paragraph"/>
        <w:spacing w:before="30" w:after="30"/>
        <w:ind w:left="60" w:right="60"/>
        <w:rPr>
          <w:lang w:val="ru-RU"/>
        </w:rPr>
      </w:pPr>
      <w:r w:rsidRPr="00041AE1">
        <w:rPr>
          <w:lang w:val="ru-RU"/>
        </w:rPr>
        <w:t>當一個人感受到神聖嘅愛,就會有神嘅</w:t>
      </w:r>
      <w:r w:rsidR="003273EF">
        <w:rPr>
          <w:lang w:val="ru-RU"/>
        </w:rPr>
        <w:t>「</w:t>
      </w:r>
      <w:r w:rsidRPr="00041AE1">
        <w:rPr>
          <w:lang w:val="ru-RU"/>
        </w:rPr>
        <w:t>濃密火焰</w:t>
      </w:r>
      <w:r w:rsidR="003273EF">
        <w:rPr>
          <w:lang w:val="ru-RU"/>
        </w:rPr>
        <w:t>」</w:t>
      </w:r>
      <w:r w:rsidRPr="00041AE1">
        <w:rPr>
          <w:lang w:val="ru-RU"/>
        </w:rPr>
        <w:t>降臨喺佢身上。 你可能覺得</w:t>
      </w:r>
      <w:r w:rsidR="003273EF">
        <w:rPr>
          <w:lang w:val="ru-RU"/>
        </w:rPr>
        <w:t>「</w:t>
      </w:r>
      <w:r w:rsidRPr="00041AE1">
        <w:rPr>
          <w:lang w:val="ru-RU"/>
        </w:rPr>
        <w:t>濃密之火</w:t>
      </w:r>
      <w:r w:rsidR="003273EF">
        <w:rPr>
          <w:lang w:val="ru-RU"/>
        </w:rPr>
        <w:t>」</w:t>
      </w:r>
      <w:r w:rsidRPr="00041AE1">
        <w:rPr>
          <w:lang w:val="ru-RU"/>
        </w:rPr>
        <w:t xml:space="preserve">呢個講法幾奇怪。但要清除心靈上嘅水垢,或者打破圍住佢嘅花崗岩牆,就需要有裝住最強大炸藥──神聖之愛──嘅炮彈。 一旦呢層硬殼被打破,心就會變得能夠接受,人就算得着上帝最微小嘅祝福都會歡喜雀躍。 </w:t>
      </w:r>
    </w:p>
    <w:p w14:paraId="00AC23F7" w14:textId="77777777" w:rsidR="00923824" w:rsidRPr="00041AE1" w:rsidRDefault="0052518D">
      <w:pPr>
        <w:pStyle w:val="paragraph"/>
        <w:spacing w:before="30" w:after="30"/>
        <w:ind w:left="60" w:right="60"/>
        <w:rPr>
          <w:lang w:val="ru-RU"/>
        </w:rPr>
      </w:pPr>
      <w:r w:rsidRPr="00041AE1">
        <w:rPr>
          <w:lang w:val="ru-RU"/>
        </w:rPr>
        <w:t xml:space="preserve">佢覺得自己喺上帝面前係個永遠還唔清嘅債主,時時刻刻都受到感動,因為佢不停諗住自己嘅債,而上帝就不停賜福畀佢,一波比一波大,直到最後,佢個充滿愛嘅靈魂都喺上帝嘅愛中溶化咗。 </w:t>
      </w:r>
    </w:p>
    <w:p w14:paraId="66EC746C" w14:textId="77777777" w:rsidR="00923824" w:rsidRPr="00041AE1" w:rsidRDefault="0052518D">
      <w:pPr>
        <w:pStyle w:val="paragraph"/>
        <w:spacing w:before="30" w:after="30"/>
        <w:ind w:left="60" w:right="60"/>
        <w:rPr>
          <w:lang w:val="ru-RU"/>
        </w:rPr>
      </w:pPr>
      <w:r w:rsidRPr="00041AE1">
        <w:rPr>
          <w:lang w:val="ru-RU"/>
        </w:rPr>
        <w:t xml:space="preserve">— 基羅納,點解上帝咁愛我哋? </w:t>
      </w:r>
    </w:p>
    <w:p w14:paraId="183B4E32" w14:textId="77777777" w:rsidR="00923824" w:rsidRPr="00041AE1" w:rsidRDefault="0052518D">
      <w:pPr>
        <w:pStyle w:val="paragraph"/>
        <w:spacing w:before="30" w:after="30"/>
        <w:ind w:left="60" w:right="60"/>
        <w:rPr>
          <w:lang w:val="ru-RU"/>
        </w:rPr>
      </w:pPr>
      <w:r w:rsidRPr="00041AE1">
        <w:rPr>
          <w:lang w:val="ru-RU"/>
        </w:rPr>
        <w:t xml:space="preserve">— 因為我哋係佢嘅仔女;我無得同你講多過呢句! </w:t>
      </w:r>
    </w:p>
    <w:p w14:paraId="363395E1" w14:textId="77777777" w:rsidR="00923824" w:rsidRPr="00041AE1" w:rsidRDefault="0052518D">
      <w:pPr>
        <w:pStyle w:val="paragraph"/>
        <w:spacing w:before="30" w:after="30"/>
        <w:ind w:left="60" w:right="60"/>
        <w:rPr>
          <w:lang w:val="ru-RU"/>
        </w:rPr>
      </w:pPr>
      <w:r w:rsidRPr="00041AE1">
        <w:rPr>
          <w:lang w:val="ru-RU"/>
        </w:rPr>
        <w:t xml:space="preserve">— 如果一個人努力,但一直喺同一件事度跌跌撞撞,會唔會令上帝生氣同失望? </w:t>
      </w:r>
    </w:p>
    <w:p w14:paraId="740997AD" w14:textId="77777777" w:rsidR="00923824" w:rsidRPr="00041AE1" w:rsidRDefault="0052518D">
      <w:pPr>
        <w:pStyle w:val="paragraph"/>
        <w:spacing w:before="30" w:after="30"/>
        <w:ind w:left="60" w:right="60"/>
        <w:rPr>
          <w:lang w:val="ru-RU"/>
        </w:rPr>
      </w:pPr>
      <w:r w:rsidRPr="00041AE1">
        <w:rPr>
          <w:lang w:val="ru-RU"/>
        </w:rPr>
        <w:t xml:space="preserve">— 上帝希望我哋成功咩?唔係。我哋係佢嘅孩子,佢對大家嘅愛都一樣多。我記得有一次見到一個爸爸。佢其中一個仔比較慢半拍,成日用袖口抹鼻涕。但係爸爸仍然會攬住佢,錫佢同輕輕撫摸佢,就好似對其他仔女一樣。 同樣地,上帝作為一位好父親,祂不但愛祂啲乖嘅孩子,亦都愛嗰啲屬靈上軟弱嘅人。祂對佢哋嘅憂慮同關心,甚至比對啲屬靈健康嘅人更多。 </w:t>
      </w:r>
    </w:p>
    <w:p w14:paraId="2F0CB7DE" w14:textId="77777777" w:rsidR="00923824" w:rsidRPr="00041AE1" w:rsidRDefault="0052518D">
      <w:pPr>
        <w:pStyle w:val="paragraph"/>
        <w:spacing w:before="30" w:after="30"/>
        <w:ind w:left="60" w:right="60"/>
        <w:rPr>
          <w:lang w:val="ru-RU"/>
        </w:rPr>
      </w:pPr>
      <w:r w:rsidRPr="00041AE1">
        <w:rPr>
          <w:lang w:val="ru-RU"/>
        </w:rPr>
        <w:t xml:space="preserve">冇人可以測透神點樣愛一個人!祂嘅愛無可比擬!冇有界限!祂咁偉大,如果一個人只係感受到一丁點,都頂唔順,心會溶化,因為人心只係用泥土造嘅。 </w:t>
      </w:r>
    </w:p>
    <w:p w14:paraId="15F68868" w14:textId="4C9A8180" w:rsidR="00923824" w:rsidRPr="00041AE1" w:rsidRDefault="0052518D">
      <w:pPr>
        <w:pStyle w:val="paragraph"/>
        <w:spacing w:before="30" w:after="30"/>
        <w:ind w:left="60" w:right="60"/>
        <w:rPr>
          <w:lang w:val="ru-RU"/>
        </w:rPr>
      </w:pPr>
      <w:r w:rsidRPr="00041AE1">
        <w:rPr>
          <w:lang w:val="ru-RU"/>
        </w:rPr>
        <w:t>上帝常常任祂的愛豐豐富富地澆灌祂的受造之物,於是我們的靈魂就得溫暖;我們看見神聖的愛是何等甘甜,何等偉大──偉大到我們承受不住,只好哀求:</w:t>
      </w:r>
      <w:r w:rsidR="003273EF">
        <w:rPr>
          <w:lang w:val="ru-RU"/>
        </w:rPr>
        <w:t>「</w:t>
      </w:r>
      <w:r w:rsidRPr="00041AE1">
        <w:rPr>
          <w:lang w:val="ru-RU"/>
        </w:rPr>
        <w:t>夠了,我神啊!節制祢的愛,因為我承受不住</w:t>
      </w:r>
      <w:r w:rsidR="003273EF">
        <w:rPr>
          <w:lang w:val="ru-RU"/>
        </w:rPr>
        <w:t>。」</w:t>
      </w:r>
      <w:r w:rsidRPr="00041AE1">
        <w:rPr>
          <w:lang w:val="ru-RU"/>
        </w:rPr>
        <w:t xml:space="preserve"> 透過呢種方式,上帝想畀我哋知道,佢方面已經準備好要豐豐富富咁賜愛畀我哋,但係因為我哋嘅「電池」容量太細,先未能咁做。需要擴大我哋嘅容量,先可以裝得更多上帝嘅愛,因為上帝嘅愛流到我哋度,就係按我哋「電池」嘅容量嚟決定。 </w:t>
      </w:r>
    </w:p>
    <w:p w14:paraId="2DDBBF92" w14:textId="77777777" w:rsidR="00923824" w:rsidRPr="00041AE1" w:rsidRDefault="0052518D">
      <w:pPr>
        <w:pStyle w:val="paragraph"/>
        <w:spacing w:before="30" w:after="30"/>
        <w:ind w:left="60" w:right="60"/>
        <w:rPr>
          <w:lang w:val="ru-RU"/>
        </w:rPr>
      </w:pPr>
      <w:r w:rsidRPr="00041AE1">
        <w:rPr>
          <w:lang w:val="ru-RU"/>
        </w:rPr>
        <w:t xml:space="preserve">— 我哋點樣先可以增加「電池」嘅容量? </w:t>
      </w:r>
    </w:p>
    <w:p w14:paraId="625109F2" w14:textId="6CC1626E" w:rsidR="00923824" w:rsidRDefault="0052518D">
      <w:pPr>
        <w:pStyle w:val="paragraph"/>
        <w:spacing w:before="30" w:after="30"/>
        <w:ind w:left="60" w:right="60"/>
        <w:rPr>
          <w:lang w:val="ru-RU"/>
        </w:rPr>
      </w:pPr>
      <w:r w:rsidRPr="00041AE1">
        <w:rPr>
          <w:lang w:val="ru-RU"/>
        </w:rPr>
        <w:t>— 心靈愈潔淨,容量愈大,就能愈多領受神聖無邊、無可衡量、取之不盡嘅愛。</w:t>
      </w:r>
    </w:p>
    <w:p w14:paraId="1A5BB249" w14:textId="77777777" w:rsidR="00567A2D" w:rsidRPr="00041AE1" w:rsidRDefault="00567A2D" w:rsidP="00567A2D">
      <w:pPr>
        <w:rPr>
          <w:lang w:val="ru-RU"/>
        </w:rPr>
      </w:pPr>
    </w:p>
    <w:p w14:paraId="59F774CF" w14:textId="77777777" w:rsidR="00923824" w:rsidRPr="00041AE1" w:rsidRDefault="0052518D" w:rsidP="00567A2D">
      <w:pPr>
        <w:pStyle w:val="Heading4"/>
        <w:rPr>
          <w:lang w:val="ru-RU"/>
        </w:rPr>
      </w:pPr>
      <w:bookmarkStart w:id="324" w:name="_Toc196218022"/>
      <w:bookmarkStart w:id="325" w:name="_Toc196308710"/>
      <w:bookmarkStart w:id="326" w:name="_Toc242021525"/>
      <w:r w:rsidRPr="00041AE1">
        <w:rPr>
          <w:lang w:val="ru-RU"/>
        </w:rPr>
        <w:t>愛嘅正確分配</w:t>
      </w:r>
      <w:bookmarkEnd w:id="324"/>
      <w:bookmarkEnd w:id="325"/>
      <w:bookmarkEnd w:id="326"/>
    </w:p>
    <w:p w14:paraId="0549189F" w14:textId="77777777" w:rsidR="00923824" w:rsidRPr="00041AE1" w:rsidRDefault="0052518D">
      <w:pPr>
        <w:pStyle w:val="paragraph"/>
        <w:spacing w:before="30" w:after="30"/>
        <w:ind w:left="60" w:right="60"/>
        <w:rPr>
          <w:lang w:val="ru-RU"/>
        </w:rPr>
      </w:pPr>
      <w:r w:rsidRPr="00041AE1">
        <w:rPr>
          <w:lang w:val="ru-RU"/>
        </w:rPr>
        <w:t xml:space="preserve">— 導師,我對某位聖人嘅愛會唔會減少我對上帝嘅愛? </w:t>
      </w:r>
    </w:p>
    <w:p w14:paraId="6042430F" w14:textId="77777777" w:rsidR="00923824" w:rsidRPr="00041AE1" w:rsidRDefault="0052518D">
      <w:pPr>
        <w:pStyle w:val="paragraph"/>
        <w:spacing w:before="30" w:after="30"/>
        <w:ind w:left="60" w:right="60"/>
        <w:rPr>
          <w:lang w:val="ru-RU"/>
        </w:rPr>
      </w:pPr>
      <w:r w:rsidRPr="00041AE1">
        <w:rPr>
          <w:lang w:val="ru-RU"/>
        </w:rPr>
        <w:t xml:space="preserve">— 唔會,因為當一個人對某位聖人深表敬意,並懷有深情愛慕時,背後其實蘊藏對三位一體上帝同天主之母更深嘅愛。 </w:t>
      </w:r>
    </w:p>
    <w:p w14:paraId="6913723C" w14:textId="77777777" w:rsidR="00923824" w:rsidRPr="00041AE1" w:rsidRDefault="0052518D">
      <w:pPr>
        <w:pStyle w:val="paragraph"/>
        <w:spacing w:before="30" w:after="30"/>
        <w:ind w:left="60" w:right="60"/>
        <w:rPr>
          <w:lang w:val="ru-RU"/>
        </w:rPr>
      </w:pPr>
      <w:r w:rsidRPr="00041AE1">
        <w:rPr>
          <w:lang w:val="ru-RU"/>
        </w:rPr>
        <w:t xml:space="preserve">凡係敬禮聖人嘅,無疑都會更加敬禮天主之母。就好似凡係敬禮至聖天主之母嘅,自然都會更加敬禮至聖三位一體。 如果你同某位聖人關係密切,對佢懷有深切嘅感恩,甚至可能為咗嗰位聖人犧牲自己。但如果你為咗一位聖人犧牲自己,豈唔係即係為咗上帝犧牲自己? </w:t>
      </w:r>
    </w:p>
    <w:p w14:paraId="2A125532" w14:textId="77777777" w:rsidR="00923824" w:rsidRPr="00041AE1" w:rsidRDefault="0052518D">
      <w:pPr>
        <w:pStyle w:val="paragraph"/>
        <w:spacing w:before="30" w:after="30"/>
        <w:ind w:left="60" w:right="60"/>
        <w:rPr>
          <w:lang w:val="ru-RU"/>
        </w:rPr>
      </w:pPr>
      <w:r w:rsidRPr="00041AE1">
        <w:rPr>
          <w:lang w:val="ru-RU"/>
        </w:rPr>
        <w:t xml:space="preserve">對基督、天主之母、聖人嘅愛──呢種愛偉大無比。呢份愛同其他任何愛都唔同,佢係一份堅定嘅愛,絕對唔會得不到回應。 </w:t>
      </w:r>
    </w:p>
    <w:p w14:paraId="1C5B1A23" w14:textId="77777777" w:rsidR="00923824" w:rsidRPr="00041AE1" w:rsidRDefault="0052518D">
      <w:pPr>
        <w:pStyle w:val="paragraph"/>
        <w:spacing w:before="30" w:after="30"/>
        <w:ind w:left="60" w:right="60"/>
        <w:rPr>
          <w:lang w:val="ru-RU"/>
        </w:rPr>
      </w:pPr>
      <w:r w:rsidRPr="00041AE1">
        <w:rPr>
          <w:lang w:val="ru-RU"/>
        </w:rPr>
        <w:t xml:space="preserve">— 可唔可以愛神但唔愛人? </w:t>
      </w:r>
    </w:p>
    <w:p w14:paraId="6E066251" w14:textId="77777777" w:rsidR="00923824" w:rsidRPr="00041AE1" w:rsidRDefault="0052518D">
      <w:pPr>
        <w:pStyle w:val="paragraph"/>
        <w:spacing w:before="30" w:after="30"/>
        <w:ind w:left="60" w:right="60"/>
        <w:rPr>
          <w:lang w:val="ru-RU"/>
        </w:rPr>
      </w:pPr>
      <w:r w:rsidRPr="00041AE1">
        <w:rPr>
          <w:lang w:val="ru-RU"/>
        </w:rPr>
        <w:lastRenderedPageBreak/>
        <w:t xml:space="preserve">— 唔係,因為如果你愛神,你就忍唔住要愛神嘅形象,即係人。對神嘅愛會帶嚟對鄰舍嘅愛,因為凡係親近神嘅人,都同所有人親近,就好似聖人咁。但係,對鄰舍嘅愛背後,其實藏住對神更大嘅愛。 </w:t>
      </w:r>
    </w:p>
    <w:p w14:paraId="05F6A0B6" w14:textId="4AD36167" w:rsidR="00923824" w:rsidRDefault="0052518D">
      <w:pPr>
        <w:pStyle w:val="paragraph"/>
        <w:spacing w:before="30" w:after="30"/>
        <w:ind w:left="60" w:right="60"/>
        <w:rPr>
          <w:lang w:val="ru-RU"/>
        </w:rPr>
      </w:pPr>
      <w:r w:rsidRPr="00041AE1">
        <w:rPr>
          <w:lang w:val="ru-RU"/>
        </w:rPr>
        <w:t>當一個人將心交託畀上帝,佢就會開始愛一切──唔止人,仲有雀鳥、樹木,甚至係蛇。咁佢唔單止會敬畏咁崇拜上帝同聖人,仲會敬畏咁崇拜神嘅形象──就係人。 無論係大定細、貴定賤嘅每樣受造之物──石仔同枝條──佢都恭敬咁拎起嚟親,當作造物主嘅祝福,就好似佢會親任何一樣,無論大定細,都係佢由好敬重嘅人度收到嘅祝福一樣。</w:t>
      </w:r>
    </w:p>
    <w:p w14:paraId="53D02EC5" w14:textId="77777777" w:rsidR="00567A2D" w:rsidRPr="00041AE1" w:rsidRDefault="00567A2D" w:rsidP="00567A2D">
      <w:pPr>
        <w:rPr>
          <w:lang w:val="ru-RU"/>
        </w:rPr>
      </w:pPr>
    </w:p>
    <w:p w14:paraId="61800D27" w14:textId="77777777" w:rsidR="00923824" w:rsidRPr="00041AE1" w:rsidRDefault="0052518D" w:rsidP="00567A2D">
      <w:pPr>
        <w:pStyle w:val="Heading4"/>
        <w:rPr>
          <w:lang w:val="ru-RU"/>
        </w:rPr>
      </w:pPr>
      <w:bookmarkStart w:id="327" w:name="_Toc196218023"/>
      <w:bookmarkStart w:id="328" w:name="_Toc196308711"/>
      <w:bookmarkStart w:id="329" w:name="_Toc242021526"/>
      <w:r w:rsidRPr="00041AE1">
        <w:rPr>
          <w:lang w:val="ru-RU"/>
        </w:rPr>
        <w:t>升天</w:t>
      </w:r>
      <w:bookmarkEnd w:id="327"/>
      <w:bookmarkEnd w:id="328"/>
      <w:bookmarkEnd w:id="329"/>
    </w:p>
    <w:p w14:paraId="0885835D" w14:textId="77777777" w:rsidR="00923824" w:rsidRPr="00041AE1" w:rsidRDefault="0052518D">
      <w:pPr>
        <w:pStyle w:val="paragraph"/>
        <w:spacing w:before="30" w:after="30"/>
        <w:ind w:left="60" w:right="60"/>
        <w:rPr>
          <w:lang w:val="ru-RU"/>
        </w:rPr>
      </w:pPr>
      <w:r w:rsidRPr="00041AE1">
        <w:rPr>
          <w:lang w:val="ru-RU"/>
        </w:rPr>
        <w:t xml:space="preserve">— 基羅納,人係點樣向神靠近? </w:t>
      </w:r>
    </w:p>
    <w:p w14:paraId="050D335F" w14:textId="3704CE6E" w:rsidR="00923824" w:rsidRDefault="0052518D">
      <w:pPr>
        <w:pStyle w:val="paragraph"/>
        <w:spacing w:before="30" w:after="30"/>
        <w:ind w:left="60" w:right="60"/>
        <w:rPr>
          <w:lang w:val="ru-RU"/>
        </w:rPr>
      </w:pPr>
      <w:r w:rsidRPr="00041AE1">
        <w:rPr>
          <w:lang w:val="ru-RU"/>
        </w:rPr>
        <w:t>— 人有兩種方法可以升到天上,向神</w:t>
      </w:r>
      <w:r w:rsidR="003273EF">
        <w:rPr>
          <w:lang w:val="ru-RU"/>
        </w:rPr>
        <w:t>「懇求」</w:t>
      </w:r>
      <w:r w:rsidRPr="00041AE1">
        <w:rPr>
          <w:lang w:val="ru-RU"/>
        </w:rPr>
        <w:t>祂下降同自己同住。第一種方法係真心悔改──呢個適用於大罪人。 當佢哋意識到自己跌得好深,並且深深自卑,上帝就因為佢哋嘅卑微,向佢哋顯示大愛,將佢哋提升到天國。聖經福音書上寫住:</w:t>
      </w:r>
      <w:r w:rsidR="003273EF">
        <w:rPr>
          <w:lang w:val="ru-RU"/>
        </w:rPr>
        <w:t>「</w:t>
      </w:r>
      <w:r w:rsidRPr="00041AE1">
        <w:rPr>
          <w:lang w:val="ru-RU"/>
        </w:rPr>
        <w:t>天國因一個悔改嘅罪人</w:t>
      </w:r>
      <w:r w:rsidR="004F597D" w:rsidRPr="004F597D">
        <w:rPr>
          <w:lang w:val="ru-RU"/>
        </w:rPr>
        <w:t>,</w:t>
      </w:r>
      <w:r w:rsidRPr="00041AE1">
        <w:rPr>
          <w:lang w:val="ru-RU"/>
        </w:rPr>
        <w:t>有極大嘅喜樂。</w:t>
      </w:r>
      <w:r w:rsidR="003273EF">
        <w:rPr>
          <w:lang w:val="ru-RU"/>
        </w:rPr>
        <w:t>」</w:t>
      </w:r>
      <w:r w:rsidR="004F597D">
        <w:rPr>
          <w:rStyle w:val="FootnoteReference"/>
          <w:lang w:val="ru-RU"/>
        </w:rPr>
        <w:footnoteReference w:id="127"/>
      </w:r>
      <w:r w:rsidRPr="00041AE1">
        <w:rPr>
          <w:lang w:val="ru-RU"/>
        </w:rPr>
        <w:t xml:space="preserve"> 當然,罪人亦會對上帝生出極大嘅愛,因為祂赦免咗佢哋一大筆債。第二種情況係:當一個人一生遠離致命罪過,就要感謝良善嘅上帝由細保護住佢,令佢嘅靈魂之衣未曾被玷污。 而你,如果基督冇好似小鳥咁,將你護喺祂翅膀底下,你今日都好可能係世上最罪大惡極嘅人。所以,日日夜夜都要讚美呢位良善嘅天主,為祂賜俾你嘅呢份大恩,喺祂面前流下歡喜同感恩嘅眼淚。呢啲眼淚同懺悔嘅眼淚一樣,甚至可能更有力量。 咁樣,一個人就會被提升到天上,喺神面前不停地讚美祂,就好似天使咁。 雖然佢哋仍然活喺世上,但就好似已經喺天國一樣。佢哋嘅生命變成咗一連串無止境嘅讚美,並以讚美迎接死亡,因為佢哋知道咁就可以永遠同神一齊,而呢個就係佢哋最終嘅目標。於是,最偉大嘅讚美喺佢哋心入面誕生:</w:t>
      </w:r>
      <w:r w:rsidR="003273EF">
        <w:rPr>
          <w:lang w:val="ru-RU"/>
        </w:rPr>
        <w:t>「</w:t>
      </w:r>
      <w:r w:rsidRPr="00041AE1">
        <w:rPr>
          <w:lang w:val="ru-RU"/>
        </w:rPr>
        <w:t>榮耀歸於祢,祢向我哋顯示咗</w:t>
      </w:r>
      <w:r w:rsidR="003273EF">
        <w:rPr>
          <w:lang w:val="ru-RU"/>
        </w:rPr>
        <w:t>光…」。</w:t>
      </w:r>
    </w:p>
    <w:p w14:paraId="727EE7E7" w14:textId="77777777" w:rsidR="00567A2D" w:rsidRPr="00041AE1" w:rsidRDefault="00567A2D" w:rsidP="00567A2D">
      <w:pPr>
        <w:rPr>
          <w:lang w:val="ru-RU"/>
        </w:rPr>
      </w:pPr>
    </w:p>
    <w:p w14:paraId="667879E8" w14:textId="77777777" w:rsidR="00923824" w:rsidRPr="00041AE1" w:rsidRDefault="0052518D" w:rsidP="00567A2D">
      <w:pPr>
        <w:pStyle w:val="Heading4"/>
        <w:rPr>
          <w:lang w:val="ru-RU"/>
        </w:rPr>
      </w:pPr>
      <w:bookmarkStart w:id="330" w:name="_Toc196218024"/>
      <w:bookmarkStart w:id="331" w:name="_Toc196308712"/>
      <w:bookmarkStart w:id="332" w:name="_Toc242021527"/>
      <w:r w:rsidRPr="00041AE1">
        <w:rPr>
          <w:lang w:val="ru-RU"/>
        </w:rPr>
        <w:t>我哋要將愛獻畀基督</w:t>
      </w:r>
      <w:bookmarkEnd w:id="330"/>
      <w:bookmarkEnd w:id="331"/>
      <w:bookmarkEnd w:id="332"/>
    </w:p>
    <w:p w14:paraId="36E9B48A" w14:textId="77777777" w:rsidR="00923824" w:rsidRPr="00041AE1" w:rsidRDefault="0052518D">
      <w:pPr>
        <w:pStyle w:val="paragraph"/>
        <w:spacing w:before="30" w:after="30"/>
        <w:ind w:left="60" w:right="60"/>
        <w:rPr>
          <w:lang w:val="ru-RU"/>
        </w:rPr>
      </w:pPr>
      <w:r w:rsidRPr="00041AE1">
        <w:rPr>
          <w:lang w:val="ru-RU"/>
        </w:rPr>
        <w:t xml:space="preserve">— Geronda,我應該點樣努力去愛神? </w:t>
      </w:r>
    </w:p>
    <w:p w14:paraId="3EBFE441" w14:textId="15CAAAD0" w:rsidR="00923824" w:rsidRPr="004F597D" w:rsidRDefault="0052518D">
      <w:pPr>
        <w:pStyle w:val="paragraph"/>
        <w:spacing w:before="30" w:after="30"/>
        <w:ind w:left="60" w:right="60"/>
        <w:rPr>
          <w:lang w:val="ru-RU"/>
        </w:rPr>
      </w:pPr>
      <w:r w:rsidRPr="00041AE1">
        <w:rPr>
          <w:lang w:val="ru-RU"/>
        </w:rPr>
        <w:t>— 由犧牲開始。當一個人放低自己嘅利益,為他人犧牲嘅時候,一切就豁然開朗:佢哋愛鄰舍,佢哋愛上帝。嗰啲口口聲聲話愛上帝,但為咗鄰舍唔肯犧牲自己嘅人,</w:t>
      </w:r>
      <w:r w:rsidR="003273EF">
        <w:rPr>
          <w:lang w:val="ru-RU"/>
        </w:rPr>
        <w:t>「</w:t>
      </w:r>
      <w:r w:rsidRPr="00041AE1">
        <w:rPr>
          <w:lang w:val="ru-RU"/>
        </w:rPr>
        <w:t>用嘴脣愛過上帝,但用舌頭向祂說謊</w:t>
      </w:r>
      <w:r w:rsidR="003273EF">
        <w:rPr>
          <w:lang w:val="ru-RU"/>
        </w:rPr>
        <w:t>」。</w:t>
      </w:r>
      <w:r w:rsidR="004F597D">
        <w:rPr>
          <w:rStyle w:val="FootnoteReference"/>
          <w:lang w:val="ru-RU"/>
        </w:rPr>
        <w:footnoteReference w:id="128"/>
      </w:r>
    </w:p>
    <w:p w14:paraId="62A46E73" w14:textId="77777777" w:rsidR="00923824" w:rsidRPr="00041AE1" w:rsidRDefault="0052518D">
      <w:pPr>
        <w:pStyle w:val="paragraph"/>
        <w:spacing w:before="30" w:after="30"/>
        <w:ind w:left="60" w:right="60"/>
        <w:rPr>
          <w:lang w:val="ru-RU"/>
        </w:rPr>
      </w:pPr>
      <w:r w:rsidRPr="00041AE1">
        <w:rPr>
          <w:lang w:val="ru-RU"/>
        </w:rPr>
        <w:t xml:space="preserve">— 導師,點樣先可以令對上帝嘅愛成長? </w:t>
      </w:r>
    </w:p>
    <w:p w14:paraId="592E0DA3" w14:textId="77777777" w:rsidR="00923824" w:rsidRPr="00041AE1" w:rsidRDefault="0052518D">
      <w:pPr>
        <w:pStyle w:val="paragraph"/>
        <w:spacing w:before="30" w:after="30"/>
        <w:ind w:left="60" w:right="60"/>
        <w:rPr>
          <w:lang w:val="ru-RU"/>
        </w:rPr>
      </w:pPr>
      <w:r w:rsidRPr="00041AE1">
        <w:rPr>
          <w:lang w:val="ru-RU"/>
        </w:rPr>
        <w:t xml:space="preserve">— 你要時時把心思放喺上帝身上;要諗住上帝。禱告,同上帝傾偈。一個人做呢啲工夫嘅時候,起初只係淡淡咁感受到上帝嘅愛,但係愈做就愈深刻。到時佢嘅心就會時時刻刻安住喺上帝度,唔會再為塵世或者虛浮嘅嘢牽掛。 對上帝嘅愛喺佢心入面成長,充滿咗佢,佢只想住上帝,唔想其他嘢。佢對呢個世界嘅任何嘢都唔理,不停咁諗住天父。專注科學嘅人會完全投入喺度。但係我哋係咪投入咗基督? </w:t>
      </w:r>
    </w:p>
    <w:p w14:paraId="56CE1A94" w14:textId="77777777" w:rsidR="00923824" w:rsidRPr="00041AE1" w:rsidRDefault="0052518D">
      <w:pPr>
        <w:pStyle w:val="paragraph"/>
        <w:spacing w:before="30" w:after="30"/>
        <w:ind w:left="60" w:right="60"/>
        <w:rPr>
          <w:lang w:val="ru-RU"/>
        </w:rPr>
      </w:pPr>
      <w:r w:rsidRPr="00041AE1">
        <w:rPr>
          <w:lang w:val="ru-RU"/>
        </w:rPr>
        <w:lastRenderedPageBreak/>
        <w:t xml:space="preserve">— 咁我哋究竟缺咗啲乜,先至未能用同樣嘅熱誠去追求基督? </w:t>
      </w:r>
    </w:p>
    <w:p w14:paraId="3BDE7CFA" w14:textId="086973FB" w:rsidR="00923824" w:rsidRPr="00041AE1" w:rsidRDefault="0052518D">
      <w:pPr>
        <w:pStyle w:val="paragraph"/>
        <w:spacing w:before="30" w:after="30"/>
        <w:ind w:left="60" w:right="60"/>
        <w:rPr>
          <w:lang w:val="ru-RU"/>
        </w:rPr>
      </w:pPr>
      <w:r w:rsidRPr="00041AE1">
        <w:rPr>
          <w:lang w:val="ru-RU"/>
        </w:rPr>
        <w:t>— 我哋擁有一切。我哋有理性,有成熟。障礙就係我自己哋,就係我哋嘅</w:t>
      </w:r>
      <w:r w:rsidR="003273EF">
        <w:rPr>
          <w:lang w:val="ru-RU"/>
        </w:rPr>
        <w:t>「</w:t>
      </w:r>
      <w:r w:rsidRPr="00041AE1">
        <w:rPr>
          <w:lang w:val="ru-RU"/>
        </w:rPr>
        <w:t>自我</w:t>
      </w:r>
      <w:r w:rsidR="003273EF">
        <w:rPr>
          <w:lang w:val="ru-RU"/>
        </w:rPr>
        <w:t>」。</w:t>
      </w:r>
      <w:r w:rsidRPr="00041AE1">
        <w:rPr>
          <w:lang w:val="ru-RU"/>
        </w:rPr>
        <w:t xml:space="preserve">如果我哋唔肯否定自己,基督又點可以進入我哋呢? 但如果我哋肯否定自己,而嗰個無賴房客──我哋嘅舊人──離開咗我哋嘅居所,咁一個新人,一個新約之下嘅人,就會住喺我哋心入面騰出嚟嘅空間。我哋嘅殿,我哋嘅整個存在,都會充滿愛,因為基督──祂就係愛──會住喺我哋裏面。 於是,人心就變成一口鐘,不斷大聲敲響福音,震得牆都發抖──嗰個胸廓同肋骨,就好似屋嘅牆,被神一命,就用泥巴抹咗,變成咗肉身。 如果你發現自己身處無人教會嘅沙漠,咁你嘅身體就係教會,你嘅心就係響鐘。 </w:t>
      </w:r>
    </w:p>
    <w:p w14:paraId="616D5B29" w14:textId="77777777" w:rsidR="00923824" w:rsidRPr="00041AE1" w:rsidRDefault="0052518D">
      <w:pPr>
        <w:pStyle w:val="paragraph"/>
        <w:spacing w:before="30" w:after="30"/>
        <w:ind w:left="60" w:right="60"/>
        <w:rPr>
          <w:lang w:val="ru-RU"/>
        </w:rPr>
      </w:pPr>
      <w:r w:rsidRPr="00041AE1">
        <w:rPr>
          <w:lang w:val="ru-RU"/>
        </w:rPr>
        <w:t xml:space="preserve">當一個人將心交託畀上帝,佢嘅心就充滿咗上帝嘅愛,心裏面因為喜悅而顫抖。個頭覺得好輕,全身就好似羽毛咁輕。當上帝嘅愛大過心所能承載,心嘅鳴響就會畀身邊嘅人聽到,因為喺呢種狀態下,連身體都會一齊參與。 </w:t>
      </w:r>
    </w:p>
    <w:p w14:paraId="3B4F13A7" w14:textId="77777777" w:rsidR="00923824" w:rsidRPr="00041AE1" w:rsidRDefault="0052518D">
      <w:pPr>
        <w:pStyle w:val="paragraph"/>
        <w:spacing w:before="30" w:after="30"/>
        <w:ind w:left="60" w:right="60"/>
        <w:rPr>
          <w:lang w:val="ru-RU"/>
        </w:rPr>
      </w:pPr>
      <w:r w:rsidRPr="00041AE1">
        <w:rPr>
          <w:lang w:val="ru-RU"/>
        </w:rPr>
        <w:t xml:space="preserve">咁細嘅心,竟然可以咁深情去愛!如果人對上帝嘅愛都已經咁深,咁上帝對人嘅愛又豈止要大過幾倍!我講緊嘅係份量,因為就質素嚟講,只要我哋嘅愛係屬靈嘅,就同上帝嘅愛一樣。 </w:t>
      </w:r>
    </w:p>
    <w:p w14:paraId="63B1CCC0" w14:textId="09937B90" w:rsidR="00923824" w:rsidRDefault="0052518D">
      <w:pPr>
        <w:pStyle w:val="paragraph"/>
        <w:spacing w:before="30" w:after="30"/>
        <w:ind w:left="60" w:right="60"/>
        <w:rPr>
          <w:lang w:val="ru-RU"/>
        </w:rPr>
      </w:pPr>
      <w:r w:rsidRPr="00041AE1">
        <w:rPr>
          <w:lang w:val="ru-RU"/>
        </w:rPr>
        <w:t>嗰啲唔肯將愛畀基督,反而浪費喺塵世虛空、無謂嘢上嘅人,所行嘅真係大惡! 就算我哋活一千歲,有一千個心,都仍然不足以回報基督對我們嘅深厚大愛──祂已經向我哋顯示過,並且持續顯示──赦免我哋、忍耐我哋,並以祂神聖嘅寶血潔淨我哋污穢嘅靈魂。</w:t>
      </w:r>
    </w:p>
    <w:p w14:paraId="3844FABF" w14:textId="77777777" w:rsidR="00567A2D" w:rsidRPr="00041AE1" w:rsidRDefault="00567A2D" w:rsidP="00567A2D">
      <w:pPr>
        <w:rPr>
          <w:lang w:val="ru-RU"/>
        </w:rPr>
      </w:pPr>
    </w:p>
    <w:p w14:paraId="3708CED9" w14:textId="77777777" w:rsidR="00923824" w:rsidRPr="00041AE1" w:rsidRDefault="0052518D" w:rsidP="00567A2D">
      <w:pPr>
        <w:pStyle w:val="Heading4"/>
        <w:rPr>
          <w:lang w:val="ru-RU"/>
        </w:rPr>
      </w:pPr>
      <w:bookmarkStart w:id="333" w:name="_Toc196218025"/>
      <w:bookmarkStart w:id="334" w:name="_Toc196308713"/>
      <w:bookmarkStart w:id="335" w:name="_Toc242021528"/>
      <w:r w:rsidRPr="00041AE1">
        <w:rPr>
          <w:lang w:val="ru-RU"/>
        </w:rPr>
        <w:t>神嘅愛嘅火</w:t>
      </w:r>
      <w:bookmarkEnd w:id="333"/>
      <w:bookmarkEnd w:id="334"/>
      <w:bookmarkEnd w:id="335"/>
    </w:p>
    <w:p w14:paraId="67F4204A" w14:textId="77777777" w:rsidR="00923824" w:rsidRPr="00041AE1" w:rsidRDefault="0052518D">
      <w:pPr>
        <w:pStyle w:val="paragraph"/>
        <w:spacing w:before="30" w:after="30"/>
        <w:ind w:left="60" w:right="60"/>
        <w:rPr>
          <w:lang w:val="ru-RU"/>
        </w:rPr>
      </w:pPr>
      <w:r w:rsidRPr="00041AE1">
        <w:rPr>
          <w:lang w:val="ru-RU"/>
        </w:rPr>
        <w:t xml:space="preserve">— 導師,點解我對上帝嘅愛冇對其他人咁深?畢竟,當我愛一個人嘅時候,我唔係想成日同佢一齊咩? </w:t>
      </w:r>
    </w:p>
    <w:p w14:paraId="1B879F56" w14:textId="2800A05B" w:rsidR="00923824" w:rsidRPr="001A02ED" w:rsidRDefault="0052518D">
      <w:pPr>
        <w:pStyle w:val="paragraph"/>
        <w:spacing w:before="30" w:after="30"/>
        <w:ind w:left="60" w:right="60"/>
        <w:rPr>
          <w:lang w:val="ru-RU"/>
        </w:rPr>
      </w:pPr>
      <w:r w:rsidRPr="00041AE1">
        <w:rPr>
          <w:lang w:val="ru-RU"/>
        </w:rPr>
        <w:t>— 呢種愛係透過掙扎先慢慢嚟;否則人就會被上帝嘅愛點燃,燒得火熱。四周雖然冰冷,佢哋都會以為自己着咗火,就逃去山上。戰時有個士兵離開部隊,逃去山上。 嗰種愛喺佢心入面燃起嚟,佢裝唔住,想走去禱告。佢乜都唔記得晒。佢搵到個山洞,入去就開始禱告!當其他士兵去執行任務時,佢哋搵到佢,大叫:</w:t>
      </w:r>
      <w:r w:rsidR="003273EF">
        <w:rPr>
          <w:lang w:val="ru-RU"/>
        </w:rPr>
        <w:t>「</w:t>
      </w:r>
      <w:r w:rsidRPr="00041AE1">
        <w:rPr>
          <w:lang w:val="ru-RU"/>
        </w:rPr>
        <w:t>逃兵!</w:t>
      </w:r>
      <w:r w:rsidR="003273EF">
        <w:rPr>
          <w:lang w:val="ru-RU"/>
        </w:rPr>
        <w:t>」</w:t>
      </w:r>
      <w:r w:rsidRPr="00041AE1">
        <w:rPr>
          <w:lang w:val="ru-RU"/>
        </w:rPr>
        <w:t xml:space="preserve">然後部隊指揮官就傳佢去問話。 </w:t>
      </w:r>
      <w:r w:rsidR="003273EF">
        <w:rPr>
          <w:lang w:val="ru-RU"/>
        </w:rPr>
        <w:t>「</w:t>
      </w:r>
      <w:r w:rsidRPr="00041AE1">
        <w:rPr>
          <w:lang w:val="ru-RU"/>
        </w:rPr>
        <w:t>你點解讀呢?</w:t>
      </w:r>
      <w:r w:rsidR="003273EF">
        <w:rPr>
          <w:lang w:val="ru-RU"/>
        </w:rPr>
        <w:t>」</w:t>
      </w:r>
      <w:r w:rsidRPr="00041AE1">
        <w:rPr>
          <w:lang w:val="ru-RU"/>
        </w:rPr>
        <w:t>佢問。</w:t>
      </w:r>
      <w:r w:rsidR="003273EF">
        <w:rPr>
          <w:lang w:val="ru-RU"/>
        </w:rPr>
        <w:t>「</w:t>
      </w:r>
      <w:r w:rsidRPr="00041AE1">
        <w:rPr>
          <w:lang w:val="ru-RU"/>
        </w:rPr>
        <w:t>我而家着緊火,長官,着緊對基督嘅愛。你知唔知</w:t>
      </w:r>
      <w:r w:rsidR="003273EF">
        <w:rPr>
          <w:lang w:val="ru-RU"/>
        </w:rPr>
        <w:t>『着火』</w:t>
      </w:r>
      <w:r w:rsidRPr="00041AE1">
        <w:rPr>
          <w:lang w:val="ru-RU"/>
        </w:rPr>
        <w:t>係乜意思?</w:t>
      </w:r>
      <w:r w:rsidR="003273EF">
        <w:rPr>
          <w:lang w:val="ru-RU"/>
        </w:rPr>
        <w:t xml:space="preserve">」 </w:t>
      </w:r>
      <w:r w:rsidRPr="00041AE1">
        <w:rPr>
          <w:lang w:val="ru-RU"/>
        </w:rPr>
        <w:t>「咁你以為我冇着火?</w:t>
      </w:r>
      <w:r w:rsidR="003273EF">
        <w:rPr>
          <w:lang w:val="ru-RU"/>
        </w:rPr>
        <w:t>」</w:t>
      </w:r>
      <w:r w:rsidRPr="00041AE1">
        <w:rPr>
          <w:lang w:val="ru-RU"/>
        </w:rPr>
        <w:t xml:space="preserve">指揮官問。 </w:t>
      </w:r>
      <w:r w:rsidR="003273EF">
        <w:rPr>
          <w:lang w:val="ru-RU"/>
        </w:rPr>
        <w:t>「</w:t>
      </w:r>
      <w:r w:rsidRPr="00041AE1">
        <w:rPr>
          <w:lang w:val="ru-RU"/>
        </w:rPr>
        <w:t>我燃燒緊,指揮官,你明唔明呀?</w:t>
      </w:r>
      <w:r w:rsidR="003273EF">
        <w:rPr>
          <w:lang w:val="ru-RU"/>
        </w:rPr>
        <w:t>」</w:t>
      </w:r>
      <w:r w:rsidRPr="00041AE1">
        <w:rPr>
          <w:lang w:val="ru-RU"/>
        </w:rPr>
        <w:t>佢又重複咁講,好似想話:</w:t>
      </w:r>
      <w:r w:rsidR="003273EF">
        <w:rPr>
          <w:lang w:val="ru-RU"/>
        </w:rPr>
        <w:t>「</w:t>
      </w:r>
      <w:r w:rsidRPr="00041AE1">
        <w:rPr>
          <w:lang w:val="ru-RU"/>
        </w:rPr>
        <w:t>如果你都燃燒緊,就走啦!</w:t>
      </w:r>
      <w:r w:rsidR="003273EF">
        <w:rPr>
          <w:lang w:val="ru-RU"/>
        </w:rPr>
        <w:t>」</w:t>
      </w:r>
      <w:r w:rsidRPr="00041AE1">
        <w:rPr>
          <w:lang w:val="ru-RU"/>
        </w:rPr>
        <w:t>上帝幫咗佢,佢避過咗軍事法庭審判。就算係和平時期,士兵如果逃離部隊都要受軍事法庭審判——更何況係戰時!</w:t>
      </w:r>
      <w:r w:rsidR="008720E5">
        <w:rPr>
          <w:rStyle w:val="FootnoteReference"/>
          <w:lang w:val="ru-RU"/>
        </w:rPr>
        <w:footnoteReference w:id="129"/>
      </w:r>
    </w:p>
    <w:p w14:paraId="3CF861A9" w14:textId="77777777" w:rsidR="00923824" w:rsidRPr="00041AE1" w:rsidRDefault="0052518D">
      <w:pPr>
        <w:pStyle w:val="paragraph"/>
        <w:spacing w:before="30" w:after="30"/>
        <w:ind w:left="60" w:right="60"/>
        <w:rPr>
          <w:lang w:val="ru-RU"/>
        </w:rPr>
      </w:pPr>
      <w:r w:rsidRPr="00041AE1">
        <w:rPr>
          <w:lang w:val="ru-RU"/>
        </w:rPr>
        <w:t xml:space="preserve">— 基羅納,當一個人處於這種狀態時,會不會感到全身都暖烘烘的? </w:t>
      </w:r>
    </w:p>
    <w:p w14:paraId="1FC76BCF" w14:textId="77777777" w:rsidR="00923824" w:rsidRPr="00041AE1" w:rsidRDefault="0052518D">
      <w:pPr>
        <w:pStyle w:val="paragraph"/>
        <w:spacing w:before="30" w:after="30"/>
        <w:ind w:left="60" w:right="60"/>
        <w:rPr>
          <w:lang w:val="ru-RU"/>
        </w:rPr>
      </w:pPr>
      <w:r w:rsidRPr="00041AE1">
        <w:rPr>
          <w:lang w:val="ru-RU"/>
        </w:rPr>
        <w:t xml:space="preserve">— 係,但最主要係喺胸口。當屬靈嘅愛點燃嗰陣,成個胸膛都烈火熊熊。整個胸腔都變成咗火焰。人就喺神愛嗰股強而甜美嘅火中燃燒,飛升,並以真正母性般嘅愛去愛。 </w:t>
      </w:r>
    </w:p>
    <w:p w14:paraId="407FAEC1" w14:textId="77777777" w:rsidR="00923824" w:rsidRPr="00041AE1" w:rsidRDefault="0052518D">
      <w:pPr>
        <w:pStyle w:val="paragraph"/>
        <w:spacing w:before="30" w:after="30"/>
        <w:ind w:left="60" w:right="60"/>
        <w:rPr>
          <w:lang w:val="ru-RU"/>
        </w:rPr>
      </w:pPr>
      <w:r w:rsidRPr="00041AE1">
        <w:rPr>
          <w:lang w:val="ru-RU"/>
        </w:rPr>
        <w:lastRenderedPageBreak/>
        <w:t xml:space="preserve">呢把由基督親身以祂嘅愛點燃嘅內在之火,比任何實體之火都更強烈地溫暖身體。佢有能力燒掉任何垃圾、魔鬼拋上嚟嘅任何惡念,以及任何慾望同任何唔雅觀嘅景象。 咁靈魂就會體驗到神聖嘅喜悅,呢種快樂係無可比擬嘅! </w:t>
      </w:r>
    </w:p>
    <w:p w14:paraId="7D5FF1AF" w14:textId="49544070" w:rsidR="00923824" w:rsidRDefault="0052518D">
      <w:pPr>
        <w:pStyle w:val="paragraph"/>
        <w:spacing w:before="30" w:after="30"/>
        <w:ind w:left="60" w:right="60"/>
        <w:rPr>
          <w:lang w:val="ru-RU"/>
        </w:rPr>
      </w:pPr>
      <w:r w:rsidRPr="00041AE1">
        <w:rPr>
          <w:lang w:val="ru-RU"/>
        </w:rPr>
        <w:t>真係好可惜,呢把火仲未入到你心入面!如果佢喺你心入面燃起、熊熊燎原,你就唔會再被任何虛浮嘅嘢誘惑。願上帝用佢嘅愛點燃你哋嘅心!</w:t>
      </w:r>
    </w:p>
    <w:p w14:paraId="5F37DF28" w14:textId="77777777" w:rsidR="00567A2D" w:rsidRPr="00041AE1" w:rsidRDefault="00567A2D" w:rsidP="00567A2D">
      <w:pPr>
        <w:rPr>
          <w:lang w:val="ru-RU"/>
        </w:rPr>
      </w:pPr>
    </w:p>
    <w:p w14:paraId="64C7C307" w14:textId="77777777" w:rsidR="00923824" w:rsidRPr="00041AE1" w:rsidRDefault="0052518D" w:rsidP="00567A2D">
      <w:pPr>
        <w:pStyle w:val="Heading4"/>
        <w:rPr>
          <w:lang w:val="ru-RU"/>
        </w:rPr>
      </w:pPr>
      <w:bookmarkStart w:id="336" w:name="_Toc196218026"/>
      <w:bookmarkStart w:id="337" w:name="_Toc196308714"/>
      <w:bookmarkStart w:id="338" w:name="_Toc242021529"/>
      <w:r w:rsidRPr="00041AE1">
        <w:rPr>
          <w:lang w:val="ru-RU"/>
        </w:rPr>
        <w:t>神聖愛欲</w:t>
      </w:r>
      <w:bookmarkEnd w:id="336"/>
      <w:bookmarkEnd w:id="337"/>
      <w:bookmarkEnd w:id="338"/>
    </w:p>
    <w:p w14:paraId="5E91D881" w14:textId="77777777" w:rsidR="00923824" w:rsidRPr="00041AE1" w:rsidRDefault="0052518D">
      <w:pPr>
        <w:pStyle w:val="paragraph"/>
        <w:spacing w:before="30" w:after="30"/>
        <w:ind w:left="60" w:right="60"/>
        <w:rPr>
          <w:lang w:val="ru-RU"/>
        </w:rPr>
      </w:pPr>
      <w:r w:rsidRPr="00041AE1">
        <w:rPr>
          <w:lang w:val="ru-RU"/>
        </w:rPr>
        <w:t xml:space="preserve">— 神聖嘅愛慕係對上帝嘅愛咩? </w:t>
      </w:r>
    </w:p>
    <w:p w14:paraId="1C2BBB76" w14:textId="77777777" w:rsidR="00923824" w:rsidRPr="00041AE1" w:rsidRDefault="0052518D">
      <w:pPr>
        <w:pStyle w:val="paragraph"/>
        <w:spacing w:before="30" w:after="30"/>
        <w:ind w:left="60" w:right="60"/>
        <w:rPr>
          <w:lang w:val="ru-RU"/>
        </w:rPr>
      </w:pPr>
      <w:r w:rsidRPr="00041AE1">
        <w:rPr>
          <w:lang w:val="ru-RU"/>
        </w:rPr>
        <w:t xml:space="preserve">— 神聖嘅愛慾高過對上帝嘅愛 — 佢係瘋狂。 愛-伊洛斯-瘋狂,就好似嫉妒-仇恨-謀殺一樣。對上帝的偉大愛,結合犧牲, ,甜蜜地燃燒心靈,好似蒸氣般,神聖伊洛斯爆發──無法抑制──並與上帝合一。 </w:t>
      </w:r>
    </w:p>
    <w:p w14:paraId="54C3553D" w14:textId="77777777" w:rsidR="00923824" w:rsidRPr="00041AE1" w:rsidRDefault="0052518D">
      <w:pPr>
        <w:pStyle w:val="paragraph"/>
        <w:spacing w:before="30" w:after="30"/>
        <w:ind w:left="60" w:right="60"/>
        <w:rPr>
          <w:lang w:val="ru-RU"/>
        </w:rPr>
      </w:pPr>
      <w:r w:rsidRPr="00041AE1">
        <w:rPr>
          <w:lang w:val="ru-RU"/>
        </w:rPr>
        <w:t xml:space="preserve">神聖嘅愛撻軟硬骨,令到人軟到企唔穩,跌咗落嚟!佢哋就好似一支擺喺暖處嘅蠟燭,企唔直,先向一邊傾,再向另一邊傾。 你扶直佢,但佢又傾,又跌,因為四面八方都好暖……當一個人處於呢種狀態,要去某個地方或者做啲嘢,都做唔到;佢要掙扎,嘗試擺脫呢種狀態…… </w:t>
      </w:r>
    </w:p>
    <w:p w14:paraId="64A9E7EA" w14:textId="77777777" w:rsidR="00923824" w:rsidRPr="00041AE1" w:rsidRDefault="0052518D">
      <w:pPr>
        <w:pStyle w:val="paragraph"/>
        <w:spacing w:before="30" w:after="30"/>
        <w:ind w:left="60" w:right="60"/>
        <w:rPr>
          <w:lang w:val="ru-RU"/>
        </w:rPr>
      </w:pPr>
      <w:r w:rsidRPr="00041AE1">
        <w:rPr>
          <w:lang w:val="ru-RU"/>
        </w:rPr>
        <w:t xml:space="preserve">— 被神聖愛神(Eros)籠罩嘅人會唔會感到痛楚? </w:t>
      </w:r>
    </w:p>
    <w:p w14:paraId="6532E548" w14:textId="058F5579" w:rsidR="00923824" w:rsidRPr="00041AE1" w:rsidRDefault="0052518D">
      <w:pPr>
        <w:pStyle w:val="paragraph"/>
        <w:spacing w:before="30" w:after="30"/>
        <w:ind w:left="60" w:right="60"/>
        <w:rPr>
          <w:lang w:val="ru-RU"/>
        </w:rPr>
      </w:pPr>
      <w:r w:rsidRPr="00041AE1">
        <w:rPr>
          <w:lang w:val="ru-RU"/>
        </w:rPr>
        <w:t>— 如果痛楚好劇烈,就會平息,變得可以忍受;如果輕微,就會消失。你睇,人哋一見鍾情,就會咁癡迷,連瞓都唔記得瞓。有個和尚同我講:</w:t>
      </w:r>
      <w:r w:rsidR="003273EF">
        <w:rPr>
          <w:lang w:val="ru-RU"/>
        </w:rPr>
        <w:t>「</w:t>
      </w:r>
      <w:r w:rsidRPr="00041AE1">
        <w:rPr>
          <w:lang w:val="ru-RU"/>
        </w:rPr>
        <w:t>Geronda,我兄弟愛上咗個吉卜賽女仔,佢連瞓都唔瞓啦。」 你只聽到「我嘅小Paraskevi,我嘅小Paraskevi</w:t>
      </w:r>
      <w:r w:rsidR="003273EF">
        <w:rPr>
          <w:lang w:val="ru-RU"/>
        </w:rPr>
        <w:t>。」</w:t>
      </w:r>
      <w:r w:rsidRPr="00041AE1">
        <w:rPr>
          <w:lang w:val="ru-RU"/>
        </w:rPr>
        <w:t>佢係唔係用迷藥迷咗佢?我唔知!我做咗咁多年和尚,都冇好似我兄弟咁愛佢嗰個吉卜賽女仔去愛神之母!就我嚟講,我心入面根本冇半點喜悅。</w:t>
      </w:r>
      <w:r w:rsidR="003273EF">
        <w:rPr>
          <w:lang w:val="ru-RU"/>
        </w:rPr>
        <w:t xml:space="preserve">」 </w:t>
      </w:r>
    </w:p>
    <w:p w14:paraId="6C92DCDC" w14:textId="173748CC" w:rsidR="00923824" w:rsidRDefault="0052518D">
      <w:pPr>
        <w:pStyle w:val="paragraph"/>
        <w:spacing w:before="30" w:after="30"/>
        <w:ind w:left="60" w:right="60"/>
        <w:rPr>
          <w:lang w:val="ru-RU"/>
        </w:rPr>
      </w:pPr>
      <w:r w:rsidRPr="00041AE1">
        <w:rPr>
          <w:lang w:val="ru-RU"/>
        </w:rPr>
        <w:t>可惜而家有啲屬靈嘅人一聽到</w:t>
      </w:r>
      <w:r w:rsidR="003273EF">
        <w:rPr>
          <w:lang w:val="ru-RU"/>
        </w:rPr>
        <w:t>「</w:t>
      </w:r>
      <w:r w:rsidRPr="00041AE1">
        <w:rPr>
          <w:lang w:val="ru-RU"/>
        </w:rPr>
        <w:t>神聖愛慾</w:t>
      </w:r>
      <w:r w:rsidR="003273EF">
        <w:rPr>
          <w:lang w:val="ru-RU"/>
        </w:rPr>
        <w:t>」</w:t>
      </w:r>
      <w:r w:rsidRPr="00041AE1">
        <w:rPr>
          <w:lang w:val="ru-RU"/>
        </w:rPr>
        <w:t>呢幾個字就卻步。佢哋唔明</w:t>
      </w:r>
      <w:r w:rsidR="003273EF">
        <w:rPr>
          <w:lang w:val="ru-RU"/>
        </w:rPr>
        <w:t>「</w:t>
      </w:r>
      <w:r w:rsidRPr="00041AE1">
        <w:rPr>
          <w:lang w:val="ru-RU"/>
        </w:rPr>
        <w:t>神聖愛慾</w:t>
      </w:r>
      <w:r w:rsidR="003273EF">
        <w:rPr>
          <w:lang w:val="ru-RU"/>
        </w:rPr>
        <w:t>」</w:t>
      </w:r>
      <w:r w:rsidRPr="00041AE1">
        <w:rPr>
          <w:lang w:val="ru-RU"/>
        </w:rPr>
        <w:t>係乜,仲想將呢個詞從《節日大禮拜》同《八音大禮拜》入面剔走,因為佢哋覺得唔舒服。依家真係變成咁啦! 相反,識得乜嘢係人世「愛慾」嘅平信徒,當你同佢哋講「神聖愛慾」時,佢哋即刻就會回應:「嗰一定係更高嘅嘢</w:t>
      </w:r>
      <w:r w:rsidR="003273EF">
        <w:rPr>
          <w:lang w:val="ru-RU"/>
        </w:rPr>
        <w:t>。」</w:t>
      </w:r>
      <w:r w:rsidRPr="00041AE1">
        <w:rPr>
          <w:lang w:val="ru-RU"/>
        </w:rPr>
        <w:t xml:space="preserve">當我開始同啲經歷過塵世、人世「愛慾」嘅年輕人講「神聖愛慾」時,我好快就同佢哋搵到共同語言! </w:t>
      </w:r>
      <w:r w:rsidR="003273EF">
        <w:rPr>
          <w:lang w:val="ru-RU"/>
        </w:rPr>
        <w:t>「</w:t>
      </w:r>
      <w:r w:rsidRPr="00041AE1">
        <w:rPr>
          <w:lang w:val="ru-RU"/>
        </w:rPr>
        <w:t>你有冇因為大愛而攰到跌喺地下? 你有冇試過因為一份偉大嘅愛而攰到倒喺地下?動都動唔到</w:t>
      </w:r>
      <w:r w:rsidR="003273EF">
        <w:rPr>
          <w:lang w:val="ru-RU"/>
        </w:rPr>
        <w:t>?</w:t>
      </w:r>
      <w:r w:rsidRPr="00041AE1">
        <w:rPr>
          <w:lang w:val="ru-RU"/>
        </w:rPr>
        <w:t>佢哋即刻就明白到呢種愛係更高層次嘅,於是我哋開始能夠互相理解。佢哋會講:「如果單純嘅塵世之愛已經有咁大威力,咁天上嘅愛究竟係點,就更加難以想像啦!</w:t>
      </w:r>
      <w:r w:rsidR="003273EF">
        <w:rPr>
          <w:lang w:val="ru-RU"/>
        </w:rPr>
        <w:t xml:space="preserve">」 </w:t>
      </w:r>
    </w:p>
    <w:p w14:paraId="2230E9EB" w14:textId="77777777" w:rsidR="00567A2D" w:rsidRPr="00041AE1" w:rsidRDefault="00567A2D" w:rsidP="00567A2D">
      <w:pPr>
        <w:rPr>
          <w:lang w:val="ru-RU"/>
        </w:rPr>
      </w:pPr>
    </w:p>
    <w:p w14:paraId="592FDEBA" w14:textId="77777777" w:rsidR="00923824" w:rsidRPr="00041AE1" w:rsidRDefault="0052518D" w:rsidP="00567A2D">
      <w:pPr>
        <w:pStyle w:val="Heading4"/>
        <w:rPr>
          <w:lang w:val="ru-RU"/>
        </w:rPr>
      </w:pPr>
      <w:bookmarkStart w:id="339" w:name="_Toc196218027"/>
      <w:bookmarkStart w:id="340" w:name="_Toc196308715"/>
      <w:bookmarkStart w:id="341" w:name="_Toc242021530"/>
      <w:r w:rsidRPr="00041AE1">
        <w:rPr>
          <w:lang w:val="ru-RU"/>
        </w:rPr>
        <w:t>聖潔嘅瘋狂</w:t>
      </w:r>
      <w:bookmarkEnd w:id="339"/>
      <w:bookmarkEnd w:id="340"/>
      <w:bookmarkEnd w:id="341"/>
    </w:p>
    <w:p w14:paraId="1C807AB0" w14:textId="77777777" w:rsidR="00923824" w:rsidRPr="00041AE1" w:rsidRDefault="0052518D">
      <w:pPr>
        <w:pStyle w:val="paragraph"/>
        <w:spacing w:before="30" w:after="30"/>
        <w:ind w:left="60" w:right="60"/>
        <w:rPr>
          <w:lang w:val="ru-RU"/>
        </w:rPr>
      </w:pPr>
      <w:r w:rsidRPr="00041AE1">
        <w:rPr>
          <w:lang w:val="ru-RU"/>
        </w:rPr>
        <w:t xml:space="preserve">— 基羅納,一個人點樣可以因為愛神而發瘋? </w:t>
      </w:r>
    </w:p>
    <w:p w14:paraId="07EF61BF" w14:textId="77777777" w:rsidR="00923824" w:rsidRPr="00041AE1" w:rsidRDefault="0052518D">
      <w:pPr>
        <w:pStyle w:val="paragraph"/>
        <w:spacing w:before="30" w:after="30"/>
        <w:ind w:left="60" w:right="60"/>
        <w:rPr>
          <w:lang w:val="ru-RU"/>
        </w:rPr>
      </w:pPr>
      <w:r w:rsidRPr="00041AE1">
        <w:rPr>
          <w:lang w:val="ru-RU"/>
        </w:rPr>
        <w:t xml:space="preserve">— 就係同…啲癲人一齊 spending time,等佢哋嘅靈性瘋狂感染你!我希望見到你…為神發瘋!阿門。 </w:t>
      </w:r>
    </w:p>
    <w:p w14:paraId="05858B85" w14:textId="77777777" w:rsidR="00923824" w:rsidRPr="00041AE1" w:rsidRDefault="0052518D">
      <w:pPr>
        <w:pStyle w:val="paragraph"/>
        <w:spacing w:before="30" w:after="30"/>
        <w:ind w:left="60" w:right="60"/>
        <w:rPr>
          <w:lang w:val="ru-RU"/>
        </w:rPr>
      </w:pPr>
      <w:r w:rsidRPr="00041AE1">
        <w:rPr>
          <w:lang w:val="ru-RU"/>
        </w:rPr>
        <w:t xml:space="preserve">我有過因神聖愛慾而產生嘅靈性狂喜體驗。喺嗰種時候,人會進入一種神聖嘅專注狀態,只想住上帝,只想住一切神聖、屬靈同天國嘅事物。 當處於神聖之愛嘅狀態,佢哋由內心甜蜜燃燒,並喺虔誠敬畏嘅範圍內,以狂喜之情向外傾瀉,好似天使咁,日夜讚美同榮耀佢哋嘅神同造物主。 </w:t>
      </w:r>
    </w:p>
    <w:p w14:paraId="6F462A75" w14:textId="77777777" w:rsidR="00923824" w:rsidRPr="00041AE1" w:rsidRDefault="0052518D">
      <w:pPr>
        <w:pStyle w:val="paragraph"/>
        <w:spacing w:before="30" w:after="30"/>
        <w:ind w:left="60" w:right="60"/>
        <w:rPr>
          <w:lang w:val="ru-RU"/>
        </w:rPr>
      </w:pPr>
      <w:r w:rsidRPr="00041AE1">
        <w:rPr>
          <w:lang w:val="ru-RU"/>
        </w:rPr>
        <w:t xml:space="preserve">— 咁樣就係所謂嘅狂喜? </w:t>
      </w:r>
    </w:p>
    <w:p w14:paraId="71D7ACBB" w14:textId="3A9D1C7C" w:rsidR="00923824" w:rsidRPr="001A02ED" w:rsidRDefault="0052518D">
      <w:pPr>
        <w:pStyle w:val="paragraph"/>
        <w:spacing w:before="30" w:after="30"/>
        <w:ind w:left="60" w:right="60"/>
        <w:rPr>
          <w:lang w:val="ru-RU"/>
        </w:rPr>
      </w:pPr>
      <w:r w:rsidRPr="00041AE1">
        <w:rPr>
          <w:lang w:val="ru-RU"/>
        </w:rPr>
        <w:t>— 係呀,就係人到咗一種忘我嘅狀態,係最美好嘅意思。就係 precisely…</w:t>
      </w:r>
      <w:r w:rsidR="003273EF">
        <w:rPr>
          <w:lang w:val="ru-RU"/>
        </w:rPr>
        <w:t>「</w:t>
      </w:r>
      <w:r w:rsidRPr="00041AE1">
        <w:rPr>
          <w:lang w:val="ru-RU"/>
        </w:rPr>
        <w:t>心生敬畏,敬畏上</w:t>
      </w:r>
      <w:r w:rsidR="003273EF">
        <w:rPr>
          <w:lang w:val="ru-RU"/>
        </w:rPr>
        <w:t>蒼…」。</w:t>
      </w:r>
      <w:r w:rsidR="008720E5">
        <w:rPr>
          <w:rStyle w:val="FootnoteReference"/>
          <w:lang w:val="ru-RU"/>
        </w:rPr>
        <w:footnoteReference w:id="130"/>
      </w:r>
    </w:p>
    <w:p w14:paraId="7A0A873A" w14:textId="498A8F3F" w:rsidR="00923824" w:rsidRDefault="0052518D">
      <w:pPr>
        <w:pStyle w:val="paragraph"/>
        <w:spacing w:before="30" w:after="30"/>
        <w:ind w:left="60" w:right="60"/>
        <w:rPr>
          <w:lang w:val="ru-RU"/>
        </w:rPr>
      </w:pPr>
      <w:r w:rsidRPr="00041AE1">
        <w:rPr>
          <w:lang w:val="ru-RU"/>
        </w:rPr>
        <w:lastRenderedPageBreak/>
        <w:t>神聖嘅瘋狂令一個人超越塵世嘅重力,升到上帝嘅寶座,嗰個人開始覺得自己好似隻細狗喺主人腳邊,歡喜又敬畏咁舔佢隻腳。</w:t>
      </w:r>
    </w:p>
    <w:p w14:paraId="63DE1C39" w14:textId="77777777" w:rsidR="008868F3" w:rsidRPr="001A02ED" w:rsidRDefault="008868F3" w:rsidP="00567A2D">
      <w:pPr>
        <w:pStyle w:val="Heading4"/>
        <w:rPr>
          <w:lang w:val="ru-RU"/>
        </w:rPr>
      </w:pPr>
      <w:bookmarkStart w:id="342" w:name="_Toc196218028"/>
    </w:p>
    <w:p w14:paraId="00F2C1AC" w14:textId="00E81E46" w:rsidR="00923824" w:rsidRPr="00041AE1" w:rsidRDefault="0052518D" w:rsidP="00567A2D">
      <w:pPr>
        <w:pStyle w:val="Heading4"/>
        <w:rPr>
          <w:lang w:val="ru-RU"/>
        </w:rPr>
      </w:pPr>
      <w:bookmarkStart w:id="343" w:name="_Toc196308716"/>
      <w:bookmarkStart w:id="344" w:name="_Toc242021531"/>
      <w:r w:rsidRPr="00041AE1">
        <w:rPr>
          <w:lang w:val="ru-RU"/>
        </w:rPr>
        <w:t>神聖嘅醉意</w:t>
      </w:r>
      <w:bookmarkEnd w:id="342"/>
      <w:bookmarkEnd w:id="343"/>
      <w:bookmarkEnd w:id="344"/>
    </w:p>
    <w:p w14:paraId="7BFC91DD" w14:textId="77777777" w:rsidR="00923824" w:rsidRPr="00041AE1" w:rsidRDefault="0052518D">
      <w:pPr>
        <w:pStyle w:val="paragraph"/>
        <w:spacing w:before="30" w:after="30"/>
        <w:ind w:left="60" w:right="60"/>
        <w:rPr>
          <w:lang w:val="ru-RU"/>
        </w:rPr>
      </w:pPr>
      <w:r w:rsidRPr="00041AE1">
        <w:rPr>
          <w:lang w:val="ru-RU"/>
        </w:rPr>
        <w:t xml:space="preserve">— 導師,我好驚自己救唔到。 </w:t>
      </w:r>
    </w:p>
    <w:p w14:paraId="2374B5D6" w14:textId="77777777" w:rsidR="00923824" w:rsidRPr="00041AE1" w:rsidRDefault="0052518D">
      <w:pPr>
        <w:pStyle w:val="paragraph"/>
        <w:spacing w:before="30" w:after="30"/>
        <w:ind w:left="60" w:right="60"/>
        <w:rPr>
          <w:lang w:val="ru-RU"/>
        </w:rPr>
      </w:pPr>
      <w:r w:rsidRPr="00041AE1">
        <w:rPr>
          <w:lang w:val="ru-RU"/>
        </w:rPr>
        <w:t xml:space="preserve">— 唔使驚;我哋會一齊上去。你同修女院長講,叫佢畀我哋兩支大支裝嘅膠樽,一路拎去天國用。記住要膠樽,唔好用玻璃樽,免得路上跌碎!.. 我哋會裝滿水,去到天堂嘅路上攰嗰陣就飲!我哋只會留低三指咁多水,求基督賜福,變做酒。我哋飲咗之後,就會喺基督面前靈性醉倒。 </w:t>
      </w:r>
    </w:p>
    <w:p w14:paraId="4F709CFF" w14:textId="77777777" w:rsidR="00923824" w:rsidRPr="00041AE1" w:rsidRDefault="0052518D">
      <w:pPr>
        <w:pStyle w:val="paragraph"/>
        <w:spacing w:before="30" w:after="30"/>
        <w:ind w:left="60" w:right="60"/>
        <w:rPr>
          <w:lang w:val="ru-RU"/>
        </w:rPr>
      </w:pPr>
      <w:r w:rsidRPr="00041AE1">
        <w:rPr>
          <w:lang w:val="ru-RU"/>
        </w:rPr>
        <w:t xml:space="preserve">— 基羅納,呢種水係乜嘢水? </w:t>
      </w:r>
    </w:p>
    <w:p w14:paraId="2E43BCB4" w14:textId="77777777" w:rsidR="00923824" w:rsidRPr="00041AE1" w:rsidRDefault="0052518D">
      <w:pPr>
        <w:pStyle w:val="paragraph"/>
        <w:spacing w:before="30" w:after="30"/>
        <w:ind w:left="60" w:right="60"/>
        <w:rPr>
          <w:lang w:val="ru-RU"/>
        </w:rPr>
      </w:pPr>
      <w:r w:rsidRPr="00041AE1">
        <w:rPr>
          <w:lang w:val="ru-RU"/>
        </w:rPr>
        <w:t xml:space="preserve">— 呢就係對基督同我哋弟兄嘅愛。 </w:t>
      </w:r>
    </w:p>
    <w:p w14:paraId="77AB059A" w14:textId="77777777" w:rsidR="00923824" w:rsidRPr="00041AE1" w:rsidRDefault="0052518D">
      <w:pPr>
        <w:pStyle w:val="paragraph"/>
        <w:spacing w:before="30" w:after="30"/>
        <w:ind w:left="60" w:right="60"/>
        <w:rPr>
          <w:lang w:val="ru-RU"/>
        </w:rPr>
      </w:pPr>
      <w:r w:rsidRPr="00041AE1">
        <w:rPr>
          <w:lang w:val="ru-RU"/>
        </w:rPr>
        <w:t xml:space="preserve">— 醉意呢? </w:t>
      </w:r>
    </w:p>
    <w:p w14:paraId="7702D855" w14:textId="77777777" w:rsidR="00923824" w:rsidRPr="00041AE1" w:rsidRDefault="0052518D">
      <w:pPr>
        <w:pStyle w:val="paragraph"/>
        <w:spacing w:before="30" w:after="30"/>
        <w:ind w:left="60" w:right="60"/>
        <w:rPr>
          <w:lang w:val="ru-RU"/>
        </w:rPr>
      </w:pPr>
      <w:r w:rsidRPr="00041AE1">
        <w:rPr>
          <w:lang w:val="ru-RU"/>
        </w:rPr>
        <w:t xml:space="preserve">— 聖靈的醉醺。被聖靈醉醺的人,常在天父慈愛溫柔中歡欣喜樂。 </w:t>
      </w:r>
    </w:p>
    <w:p w14:paraId="43322A97" w14:textId="3CB2BC3A" w:rsidR="00923824" w:rsidRPr="00041AE1" w:rsidRDefault="0052518D">
      <w:pPr>
        <w:pStyle w:val="paragraph"/>
        <w:spacing w:before="30" w:after="30"/>
        <w:ind w:left="60" w:right="60"/>
        <w:rPr>
          <w:lang w:val="ru-RU"/>
        </w:rPr>
      </w:pPr>
      <w:r w:rsidRPr="00041AE1">
        <w:rPr>
          <w:lang w:val="ru-RU"/>
        </w:rPr>
        <w:t>如果一個人因天國美酒而醉倒,佢喺世上嘅生命就變成殉道──當然係好嘅意思。佢對呢個世界嚟講就唔再啱用;世上冇嘢可以糾纏佢,佢視一切都係垃圾同糠秕。</w:t>
      </w:r>
      <w:r w:rsidR="00BE1680">
        <w:rPr>
          <w:rStyle w:val="FootnoteReference"/>
          <w:lang w:val="ru-RU"/>
        </w:rPr>
        <w:footnoteReference w:id="131"/>
      </w:r>
      <w:r w:rsidRPr="00041AE1">
        <w:rPr>
          <w:lang w:val="ru-RU"/>
        </w:rPr>
        <w:t xml:space="preserve"> 你睇,人哋飲醉咗,就乜都唔在乎。 </w:t>
      </w:r>
      <w:r w:rsidR="003273EF">
        <w:rPr>
          <w:lang w:val="ru-RU"/>
        </w:rPr>
        <w:t>「</w:t>
      </w:r>
      <w:r w:rsidRPr="00041AE1">
        <w:rPr>
          <w:lang w:val="ru-RU"/>
        </w:rPr>
        <w:t>Fanasiy 阿爺,你間茅屋着火啦</w:t>
      </w:r>
      <w:r w:rsidR="003273EF">
        <w:rPr>
          <w:lang w:val="ru-RU"/>
        </w:rPr>
        <w:t>!」</w:t>
      </w:r>
      <w:r w:rsidRPr="00041AE1">
        <w:rPr>
          <w:lang w:val="ru-RU"/>
        </w:rPr>
        <w:t xml:space="preserve">眾人對住個茅屋着咗火嘅老人家大叫。 </w:t>
      </w:r>
      <w:r w:rsidR="003273EF">
        <w:rPr>
          <w:lang w:val="ru-RU"/>
        </w:rPr>
        <w:t xml:space="preserve"> 「</w:t>
      </w:r>
      <w:r w:rsidRPr="00041AE1">
        <w:rPr>
          <w:lang w:val="ru-RU"/>
        </w:rPr>
        <w:t>去佢屎,燒晒佢啦</w:t>
      </w:r>
      <w:r w:rsidR="003273EF">
        <w:rPr>
          <w:lang w:val="ru-RU"/>
        </w:rPr>
        <w:t>!」</w:t>
      </w:r>
      <w:r w:rsidRPr="00041AE1">
        <w:rPr>
          <w:lang w:val="ru-RU"/>
        </w:rPr>
        <w:t xml:space="preserve">佢答,因為佢飲醉咗!… </w:t>
      </w:r>
    </w:p>
    <w:p w14:paraId="7698CA7A" w14:textId="77777777" w:rsidR="00923824" w:rsidRPr="00041AE1" w:rsidRDefault="0052518D">
      <w:pPr>
        <w:pStyle w:val="paragraph"/>
        <w:spacing w:before="30" w:after="30"/>
        <w:ind w:left="60" w:right="60"/>
        <w:rPr>
          <w:lang w:val="ru-RU"/>
        </w:rPr>
      </w:pPr>
      <w:r w:rsidRPr="00041AE1">
        <w:rPr>
          <w:lang w:val="ru-RU"/>
        </w:rPr>
        <w:t xml:space="preserve">另一種醉態──天醉──係好嘅,但人要時刻都喺度,緊貼住嗰桶永遠都斟唔晒嘅天酒。我希望你搵到嗰條珍貴、天國、神聖嘅酒柱,飲到永遠都沉醉喺天酒入面。阿門! </w:t>
      </w:r>
    </w:p>
    <w:p w14:paraId="5E9CB28A" w14:textId="77777777" w:rsidR="00923824" w:rsidRPr="00041AE1" w:rsidRDefault="00923824" w:rsidP="00567A2D">
      <w:pPr>
        <w:rPr>
          <w:lang w:val="ru-RU"/>
        </w:rPr>
      </w:pPr>
    </w:p>
    <w:p w14:paraId="3C7A3AAA" w14:textId="79350F5A" w:rsidR="00923824" w:rsidRPr="00041AE1" w:rsidRDefault="00923824" w:rsidP="00567A2D">
      <w:pPr>
        <w:rPr>
          <w:lang w:val="ru-RU"/>
        </w:rPr>
      </w:pPr>
    </w:p>
    <w:p w14:paraId="38296021" w14:textId="0AD4F13F" w:rsidR="00923824" w:rsidRDefault="0052518D" w:rsidP="00801268">
      <w:pPr>
        <w:pStyle w:val="Heading3"/>
        <w:rPr>
          <w:lang w:val="ru-RU"/>
        </w:rPr>
      </w:pPr>
      <w:bookmarkStart w:id="345" w:name="_Toc196218029"/>
      <w:bookmarkStart w:id="346" w:name="_Toc196308717"/>
      <w:bookmarkStart w:id="347" w:name="_Toc242021532"/>
      <w:r w:rsidRPr="00041AE1">
        <w:rPr>
          <w:lang w:val="ru-RU"/>
        </w:rPr>
        <w:t>第二</w:t>
      </w:r>
      <w:r w:rsidR="00567A2D" w:rsidRPr="00041AE1">
        <w:rPr>
          <w:lang w:val="ru-RU"/>
        </w:rPr>
        <w:t>章</w:t>
      </w:r>
      <w:r w:rsidR="00567A2D">
        <w:rPr>
          <w:lang w:val="ru-RU"/>
        </w:rPr>
        <w:t xml:space="preserve"> </w:t>
      </w:r>
      <w:r w:rsidR="00801268">
        <w:rPr>
          <w:lang w:val="ru-RU"/>
        </w:rPr>
        <w:br/>
      </w:r>
      <w:r w:rsidRPr="00041AE1">
        <w:rPr>
          <w:lang w:val="ru-RU"/>
        </w:rPr>
        <w:t>愛鄰舍</w:t>
      </w:r>
      <w:bookmarkEnd w:id="345"/>
      <w:bookmarkEnd w:id="346"/>
      <w:bookmarkEnd w:id="347"/>
    </w:p>
    <w:p w14:paraId="4109750E" w14:textId="77777777" w:rsidR="00801268" w:rsidRPr="00801268" w:rsidRDefault="00801268" w:rsidP="00801268">
      <w:pPr>
        <w:rPr>
          <w:lang w:val="ru-RU"/>
        </w:rPr>
      </w:pPr>
    </w:p>
    <w:p w14:paraId="265999B2" w14:textId="77777777" w:rsidR="00923824" w:rsidRPr="00041AE1" w:rsidRDefault="0052518D" w:rsidP="00801268">
      <w:pPr>
        <w:pStyle w:val="Heading4"/>
        <w:rPr>
          <w:lang w:val="ru-RU"/>
        </w:rPr>
      </w:pPr>
      <w:bookmarkStart w:id="348" w:name="_Toc196218030"/>
      <w:bookmarkStart w:id="349" w:name="_Toc196308718"/>
      <w:bookmarkStart w:id="350" w:name="_Toc242021533"/>
      <w:r w:rsidRPr="00041AE1">
        <w:rPr>
          <w:lang w:val="ru-RU"/>
        </w:rPr>
        <w:t>愛同謙卑──兩姊妹美德</w:t>
      </w:r>
      <w:bookmarkEnd w:id="348"/>
      <w:bookmarkEnd w:id="349"/>
      <w:bookmarkEnd w:id="350"/>
    </w:p>
    <w:p w14:paraId="566A14FC" w14:textId="77777777" w:rsidR="00923824" w:rsidRPr="00041AE1" w:rsidRDefault="0052518D">
      <w:pPr>
        <w:pStyle w:val="paragraph"/>
        <w:spacing w:before="30" w:after="30"/>
        <w:ind w:left="60" w:right="60"/>
        <w:rPr>
          <w:lang w:val="ru-RU"/>
        </w:rPr>
      </w:pPr>
      <w:r w:rsidRPr="00041AE1">
        <w:rPr>
          <w:lang w:val="ru-RU"/>
        </w:rPr>
        <w:t xml:space="preserve">— 師傅,我有咁多情欲,點樣先可以得救? </w:t>
      </w:r>
    </w:p>
    <w:p w14:paraId="3EB3E0C9" w14:textId="77777777" w:rsidR="00923824" w:rsidRPr="00041AE1" w:rsidRDefault="0052518D">
      <w:pPr>
        <w:pStyle w:val="paragraph"/>
        <w:spacing w:before="30" w:after="30"/>
        <w:ind w:left="60" w:right="60"/>
        <w:rPr>
          <w:lang w:val="ru-RU"/>
        </w:rPr>
      </w:pPr>
      <w:r w:rsidRPr="00041AE1">
        <w:rPr>
          <w:lang w:val="ru-RU"/>
        </w:rPr>
        <w:t xml:space="preserve">— 透過愛與謙卑。一旦愛與謙卑生根,驕傲與惡意就會耗盡,而情慾就會開始消退。如此,一點一滴,所有情慾都會消亡,其他美德自然會隨之而来。因此,將你所有的心力都用在追求愛與謙卑上。 </w:t>
      </w:r>
    </w:p>
    <w:p w14:paraId="15C365AD" w14:textId="77777777" w:rsidR="00923824" w:rsidRPr="00041AE1" w:rsidRDefault="0052518D">
      <w:pPr>
        <w:pStyle w:val="paragraph"/>
        <w:spacing w:before="30" w:after="30"/>
        <w:ind w:left="60" w:right="60"/>
        <w:rPr>
          <w:lang w:val="ru-RU"/>
        </w:rPr>
      </w:pPr>
      <w:r w:rsidRPr="00041AE1">
        <w:rPr>
          <w:lang w:val="ru-RU"/>
        </w:rPr>
        <w:t xml:space="preserve">真愛同謙卑息息相關,好似兩個深愛對方嘅孖生兄弟。愛同謙卑密不可分。喺愛入面你會搵到謙卑,喺謙卑入面你會搵到愛。 </w:t>
      </w:r>
    </w:p>
    <w:p w14:paraId="04204B7C" w14:textId="77777777" w:rsidR="00923824" w:rsidRPr="00041AE1" w:rsidRDefault="0052518D">
      <w:pPr>
        <w:pStyle w:val="paragraph"/>
        <w:spacing w:before="30" w:after="30"/>
        <w:ind w:left="60" w:right="60"/>
        <w:rPr>
          <w:lang w:val="ru-RU"/>
        </w:rPr>
      </w:pPr>
      <w:r w:rsidRPr="00041AE1">
        <w:rPr>
          <w:lang w:val="ru-RU"/>
        </w:rPr>
        <w:t xml:space="preserve">對我嚟講,靈性生命嘅根基就係愛同謙卑。有愛嘅地方就有基督──愛──而有謙卑嘅地方,就好似憑住佢本身嘅力量,將上帝嘅恩典留喺人嘅身上。到時上帝喺處處掌權,大地就變做樂園。 但係喺冇愛同冇謙卑嘅地方,就住咗tangalashka──仇敵──人同佢一齊,已經好似活喺地獄,日復日令自己將來嘅命運更加惡劣。 </w:t>
      </w:r>
    </w:p>
    <w:p w14:paraId="65FC78E9" w14:textId="22DC5F79" w:rsidR="00923824" w:rsidRDefault="0052518D">
      <w:pPr>
        <w:pStyle w:val="paragraph"/>
        <w:spacing w:before="30" w:after="30"/>
        <w:ind w:left="60" w:right="60"/>
        <w:rPr>
          <w:lang w:val="ru-RU"/>
        </w:rPr>
      </w:pPr>
      <w:r w:rsidRPr="00041AE1">
        <w:rPr>
          <w:lang w:val="ru-RU"/>
        </w:rPr>
        <w:t>通往得救最容易嘅道路就係愛同謙卑。如果我哋冇呢兩樣,就會被審判。 呢兩種美德令上帝生出憐憫,並將佢嘅受造之物提升到天國。就憑呢兩個標誌──謙卑同愛─</w:t>
      </w:r>
      <w:r w:rsidRPr="00041AE1">
        <w:rPr>
          <w:lang w:val="ru-RU"/>
        </w:rPr>
        <w:lastRenderedPageBreak/>
        <w:t>─聖潔嘅天使認出上帝嘅兒女,用愛將佢哋接引上去,無畏咁引領佢哋穿越空氣中嘅試煉,並將佢哋提升到那充滿慈愛嘅天父──上帝──面前。</w:t>
      </w:r>
    </w:p>
    <w:p w14:paraId="7C3D9ECD" w14:textId="77777777" w:rsidR="00801268" w:rsidRPr="00041AE1" w:rsidRDefault="00801268" w:rsidP="00801268">
      <w:pPr>
        <w:rPr>
          <w:lang w:val="ru-RU"/>
        </w:rPr>
      </w:pPr>
    </w:p>
    <w:p w14:paraId="21B76A92" w14:textId="77777777" w:rsidR="00923824" w:rsidRPr="00041AE1" w:rsidRDefault="0052518D" w:rsidP="00801268">
      <w:pPr>
        <w:pStyle w:val="Heading4"/>
        <w:rPr>
          <w:lang w:val="ru-RU"/>
        </w:rPr>
      </w:pPr>
      <w:bookmarkStart w:id="351" w:name="_Toc196218031"/>
      <w:bookmarkStart w:id="352" w:name="_Toc196308719"/>
      <w:bookmarkStart w:id="353" w:name="_Toc242021534"/>
      <w:r w:rsidRPr="00041AE1">
        <w:rPr>
          <w:lang w:val="ru-RU"/>
        </w:rPr>
        <w:t>真摯而珍貴嘅愛</w:t>
      </w:r>
      <w:bookmarkEnd w:id="351"/>
      <w:bookmarkEnd w:id="352"/>
      <w:bookmarkEnd w:id="353"/>
    </w:p>
    <w:p w14:paraId="14803A69" w14:textId="77777777" w:rsidR="00923824" w:rsidRPr="00041AE1" w:rsidRDefault="0052518D">
      <w:pPr>
        <w:pStyle w:val="paragraph"/>
        <w:spacing w:before="30" w:after="30"/>
        <w:ind w:left="60" w:right="60"/>
        <w:rPr>
          <w:lang w:val="ru-RU"/>
        </w:rPr>
      </w:pPr>
      <w:r w:rsidRPr="00041AE1">
        <w:rPr>
          <w:lang w:val="ru-RU"/>
        </w:rPr>
        <w:t xml:space="preserve">— 依我睇,愛有三種:肉體之愛,充滿咗屬靈嘅病菌;世俗之愛──膚淺、虛偽、浮面;同埋屬靈之愛──真誠、純潔、寶貴。呢種愛係不朽嘅;佢永遠長存。 </w:t>
      </w:r>
    </w:p>
    <w:p w14:paraId="164D79AE" w14:textId="77777777" w:rsidR="00923824" w:rsidRPr="00041AE1" w:rsidRDefault="0052518D">
      <w:pPr>
        <w:pStyle w:val="paragraph"/>
        <w:spacing w:before="30" w:after="30"/>
        <w:ind w:left="60" w:right="60"/>
        <w:rPr>
          <w:lang w:val="ru-RU"/>
        </w:rPr>
      </w:pPr>
      <w:r w:rsidRPr="00041AE1">
        <w:rPr>
          <w:lang w:val="ru-RU"/>
        </w:rPr>
        <w:t xml:space="preserve">— Geronda,我點樣先可以知道自己有冇真愛? </w:t>
      </w:r>
    </w:p>
    <w:p w14:paraId="3541D025" w14:textId="77777777" w:rsidR="00923824" w:rsidRPr="00041AE1" w:rsidRDefault="0052518D">
      <w:pPr>
        <w:pStyle w:val="paragraph"/>
        <w:spacing w:before="30" w:after="30"/>
        <w:ind w:left="60" w:right="60"/>
        <w:rPr>
          <w:lang w:val="ru-RU"/>
        </w:rPr>
      </w:pPr>
      <w:r w:rsidRPr="00041AE1">
        <w:rPr>
          <w:lang w:val="ru-RU"/>
        </w:rPr>
        <w:t xml:space="preserve">— 要明白呢點,你要自我檢視:你係咪一樣咁愛所有人?你係咪認為每個人都比自己好? </w:t>
      </w:r>
    </w:p>
    <w:p w14:paraId="38DADD4E" w14:textId="77777777" w:rsidR="00923824" w:rsidRPr="00041AE1" w:rsidRDefault="0052518D">
      <w:pPr>
        <w:pStyle w:val="paragraph"/>
        <w:spacing w:before="30" w:after="30"/>
        <w:ind w:left="60" w:right="60"/>
        <w:rPr>
          <w:lang w:val="ru-RU"/>
        </w:rPr>
      </w:pPr>
      <w:r w:rsidRPr="00041AE1">
        <w:rPr>
          <w:lang w:val="ru-RU"/>
        </w:rPr>
        <w:t xml:space="preserve">— 導師,我對上帝同埋鄰舍嘅愛心變涼晒。 </w:t>
      </w:r>
    </w:p>
    <w:p w14:paraId="3F68C636" w14:textId="77777777" w:rsidR="00923824" w:rsidRPr="00041AE1" w:rsidRDefault="0052518D">
      <w:pPr>
        <w:pStyle w:val="paragraph"/>
        <w:spacing w:before="30" w:after="30"/>
        <w:ind w:left="60" w:right="60"/>
        <w:rPr>
          <w:lang w:val="ru-RU"/>
        </w:rPr>
      </w:pPr>
      <w:r w:rsidRPr="00041AE1">
        <w:rPr>
          <w:lang w:val="ru-RU"/>
        </w:rPr>
        <w:t xml:space="preserve">— 播種你心入面嗰少少殘存嘅愛。等佢發芽、生長,結出愛嘅果實,然後你再去收割。到時你就會播種更多嘅愛,收割更多;慢慢你嘅倉庫會滿晒,冇位放,因為你播種愈多愛,愛就愈會成長。 譬如一個農夫有一包細細嘅種子,佢播咗落去,之後收成咗,就用一大袋裝滿。如果佢再用嗰袋嘅種子去播,收成嘅時候,就可以裝滿一整擔。當佢有足夠嘅種子再去播,最終連整個穀倉都會裝滿。 但如果佢將種子留喺細袋入面唔播,就會畀蟲蛀晒。佢一定要將種子播落地下,先至可以發芽、生長同結果。 </w:t>
      </w:r>
    </w:p>
    <w:p w14:paraId="3188ED65" w14:textId="047A0FA0" w:rsidR="00923824" w:rsidRPr="00CB062C" w:rsidRDefault="0052518D">
      <w:pPr>
        <w:pStyle w:val="paragraph"/>
        <w:spacing w:before="30" w:after="30"/>
        <w:ind w:left="60" w:right="60"/>
        <w:rPr>
          <w:lang w:val="ru-RU"/>
        </w:rPr>
      </w:pPr>
      <w:r w:rsidRPr="00041AE1">
        <w:rPr>
          <w:lang w:val="ru-RU"/>
        </w:rPr>
        <w:t>我講嘅意思係,愛都係咁。要令愛成長,就要將佢送出去。一個連自己少少嘅愛都唔肯送出嚟嘅人,就好似一個人攞住一捧種子喺手,卻唔肯播落去。咁樣嘅人就係個惡僕,將自己嘅才華藏咗起</w:t>
      </w:r>
      <w:r w:rsidR="00CB062C" w:rsidRPr="00CB062C">
        <w:rPr>
          <w:lang w:val="ru-RU"/>
        </w:rPr>
        <w:t>。</w:t>
      </w:r>
      <w:r w:rsidR="00CB062C">
        <w:rPr>
          <w:rStyle w:val="FootnoteReference"/>
          <w:lang w:val="ru-RU"/>
        </w:rPr>
        <w:footnoteReference w:id="132"/>
      </w:r>
    </w:p>
    <w:p w14:paraId="6D08051E" w14:textId="77777777" w:rsidR="00923824" w:rsidRPr="00041AE1" w:rsidRDefault="0052518D">
      <w:pPr>
        <w:pStyle w:val="paragraph"/>
        <w:spacing w:before="30" w:after="30"/>
        <w:ind w:left="60" w:right="60"/>
        <w:rPr>
          <w:lang w:val="ru-RU"/>
        </w:rPr>
      </w:pPr>
      <w:r w:rsidRPr="00041AE1">
        <w:rPr>
          <w:lang w:val="ru-RU"/>
        </w:rPr>
        <w:t xml:space="preserve">你付出幾多愛,就會收到幾多愛。如果你唔付出愛,就唔會收到愛。你睇,媽媽不停付出愛畀仔女,但同時亦都一直從佢哋度收到愛,所以佢嘅愛不斷增長。 但當我哋淨係向人索取愛,只想收人唔想付出;又或者做好事時諗住有回報,咁我哋嘅愛就唔再珍貴,反而好廉價。咁樣我哋就同上帝變得陌生,既唔會得上帝嘅愛,亦唔會得人嘅愛。 </w:t>
      </w:r>
    </w:p>
    <w:p w14:paraId="67B95066" w14:textId="77777777" w:rsidR="00923824" w:rsidRPr="00041AE1" w:rsidRDefault="0052518D">
      <w:pPr>
        <w:pStyle w:val="paragraph"/>
        <w:spacing w:before="30" w:after="30"/>
        <w:ind w:left="60" w:right="60"/>
        <w:rPr>
          <w:lang w:val="ru-RU"/>
        </w:rPr>
      </w:pPr>
      <w:r w:rsidRPr="00041AE1">
        <w:rPr>
          <w:lang w:val="ru-RU"/>
        </w:rPr>
        <w:t xml:space="preserve">有世俗之愛嘅人,就互相爭論邊個可以攞到最多愛;但有屬靈、寶貴之愛嘅人,就互相爭論邊個可以付出最多愛畀人。佢哋愛人唔理人係唔係愛佢哋,甚至唔要求人要愛佢哋。 佢哋不斷想付出自己同自己嘅所有,但唔會要求人哋付出自己或者佢哋嘅所有畀自己。呢啲人喺人人心目中都受歡迎,但最受歡迎嘅係上帝,因為佢哋同上帝一樣,擁有同類嘅愛。 </w:t>
      </w:r>
    </w:p>
    <w:p w14:paraId="4B4E46AD" w14:textId="77777777" w:rsidR="00923824" w:rsidRPr="00041AE1" w:rsidRDefault="0052518D">
      <w:pPr>
        <w:pStyle w:val="paragraph"/>
        <w:spacing w:before="30" w:after="30"/>
        <w:ind w:left="60" w:right="60"/>
        <w:rPr>
          <w:lang w:val="ru-RU"/>
        </w:rPr>
      </w:pPr>
      <w:r w:rsidRPr="00041AE1">
        <w:rPr>
          <w:lang w:val="ru-RU"/>
        </w:rPr>
        <w:t xml:space="preserve">無條件付出愛!行善唔係為咗攞回報。要培養高尚而珍貴嘅愛,就係神所鍾意嘅嗰種,而唔係嗰種廉價、世俗嘅愛,因為佢充滿咗各種人性嘅軟弱。 </w:t>
      </w:r>
    </w:p>
    <w:p w14:paraId="14FA2AB9" w14:textId="77777777" w:rsidR="00923824" w:rsidRPr="00041AE1" w:rsidRDefault="0052518D">
      <w:pPr>
        <w:pStyle w:val="paragraph"/>
        <w:spacing w:before="30" w:after="30"/>
        <w:ind w:left="60" w:right="60"/>
        <w:rPr>
          <w:lang w:val="ru-RU"/>
        </w:rPr>
      </w:pPr>
      <w:r w:rsidRPr="00041AE1">
        <w:rPr>
          <w:lang w:val="ru-RU"/>
        </w:rPr>
        <w:t xml:space="preserve">— 基羅納,我好難將愛付出喺唔會有人欣賞嘅地方。 </w:t>
      </w:r>
    </w:p>
    <w:p w14:paraId="5C45C6CF" w14:textId="77777777" w:rsidR="00923824" w:rsidRPr="00041AE1" w:rsidRDefault="0052518D">
      <w:pPr>
        <w:pStyle w:val="paragraph"/>
        <w:spacing w:before="30" w:after="30"/>
        <w:ind w:left="60" w:right="60"/>
        <w:rPr>
          <w:lang w:val="ru-RU"/>
        </w:rPr>
      </w:pPr>
      <w:r w:rsidRPr="00041AE1">
        <w:rPr>
          <w:lang w:val="ru-RU"/>
        </w:rPr>
        <w:t xml:space="preserve">— 你冇真正嘅愛,所以先覺得困難。有真正愛嘅人,唔會理對方有冇欣賞佢嘅愛。佢哋甚至連出於純粹愛心而犧牲咗啲乜嘢都唔記得。 </w:t>
      </w:r>
    </w:p>
    <w:p w14:paraId="7BE8D79A" w14:textId="77777777" w:rsidR="00923824" w:rsidRPr="00041AE1" w:rsidRDefault="0052518D">
      <w:pPr>
        <w:pStyle w:val="paragraph"/>
        <w:spacing w:before="30" w:after="30"/>
        <w:ind w:left="60" w:right="60"/>
        <w:rPr>
          <w:lang w:val="ru-RU"/>
        </w:rPr>
      </w:pPr>
      <w:r w:rsidRPr="00041AE1">
        <w:rPr>
          <w:lang w:val="ru-RU"/>
        </w:rPr>
        <w:t xml:space="preserve">— 我點樣先可以學識忘記自己做好嘅事? </w:t>
      </w:r>
    </w:p>
    <w:p w14:paraId="2EA41812" w14:textId="63021FDF" w:rsidR="00923824" w:rsidRDefault="0052518D">
      <w:pPr>
        <w:pStyle w:val="paragraph"/>
        <w:spacing w:before="30" w:after="30"/>
        <w:ind w:left="60" w:right="60"/>
        <w:rPr>
          <w:lang w:val="ru-RU"/>
        </w:rPr>
      </w:pPr>
      <w:r w:rsidRPr="00041AE1">
        <w:rPr>
          <w:lang w:val="ru-RU"/>
        </w:rPr>
        <w:t>— 拋入海裡……咁你就會忘記佢。但你亦要忘記人對你做嘅錯事。咁樣,你唔使刻意,就會自然而然為自己積聚到屬靈嘅財富。</w:t>
      </w:r>
    </w:p>
    <w:p w14:paraId="4BA0D9D4" w14:textId="77777777" w:rsidR="00801268" w:rsidRPr="00041AE1" w:rsidRDefault="00801268" w:rsidP="00801268">
      <w:pPr>
        <w:rPr>
          <w:lang w:val="ru-RU"/>
        </w:rPr>
      </w:pPr>
    </w:p>
    <w:p w14:paraId="683C3E62" w14:textId="35316023" w:rsidR="00923824" w:rsidRPr="00041AE1" w:rsidRDefault="0052518D" w:rsidP="00801268">
      <w:pPr>
        <w:pStyle w:val="Heading4"/>
        <w:rPr>
          <w:lang w:val="ru-RU"/>
        </w:rPr>
      </w:pPr>
      <w:bookmarkStart w:id="354" w:name="_Toc196218032"/>
      <w:bookmarkStart w:id="355" w:name="_Toc196308720"/>
      <w:bookmarkStart w:id="356" w:name="_Toc242021535"/>
      <w:r w:rsidRPr="00041AE1">
        <w:rPr>
          <w:lang w:val="ru-RU"/>
        </w:rPr>
        <w:t>從我哋嘅愛中去除「自我</w:t>
      </w:r>
      <w:r w:rsidR="003273EF">
        <w:rPr>
          <w:lang w:val="ru-RU"/>
        </w:rPr>
        <w:t>」</w:t>
      </w:r>
      <w:bookmarkEnd w:id="354"/>
      <w:bookmarkEnd w:id="355"/>
      <w:bookmarkEnd w:id="356"/>
    </w:p>
    <w:p w14:paraId="6A321941" w14:textId="77777777" w:rsidR="00923824" w:rsidRPr="00041AE1" w:rsidRDefault="0052518D">
      <w:pPr>
        <w:pStyle w:val="paragraph"/>
        <w:spacing w:before="30" w:after="30"/>
        <w:ind w:left="60" w:right="60"/>
        <w:rPr>
          <w:lang w:val="ru-RU"/>
        </w:rPr>
      </w:pPr>
      <w:r w:rsidRPr="00041AE1">
        <w:rPr>
          <w:lang w:val="ru-RU"/>
        </w:rPr>
        <w:t xml:space="preserve">— 基羅納,愛嘅標準係乜嘢? </w:t>
      </w:r>
    </w:p>
    <w:p w14:paraId="1EFFC2C9" w14:textId="0DDAD6EB" w:rsidR="00923824" w:rsidRPr="00041AE1" w:rsidRDefault="00C533C6">
      <w:pPr>
        <w:pStyle w:val="paragraph"/>
        <w:spacing w:before="30" w:after="30"/>
        <w:ind w:left="60" w:right="60"/>
        <w:rPr>
          <w:lang w:val="ru-RU"/>
        </w:rPr>
      </w:pPr>
      <w:r>
        <w:rPr>
          <w:rStyle w:val="FootnoteReference"/>
          <w:lang w:val="ru-RU"/>
        </w:rPr>
        <w:lastRenderedPageBreak/>
        <w:footnoteReference w:id="133"/>
      </w:r>
      <w:r w:rsidR="0052518D" w:rsidRPr="00041AE1">
        <w:rPr>
          <w:lang w:val="ru-RU"/>
        </w:rPr>
        <w:t>— 「彼此相愛:正如我愛咗你哋</w:t>
      </w:r>
      <w:r w:rsidR="003273EF">
        <w:rPr>
          <w:lang w:val="ru-RU"/>
        </w:rPr>
        <w:t>。」</w:t>
      </w:r>
      <w:r w:rsidR="0052518D" w:rsidRPr="00041AE1">
        <w:rPr>
          <w:lang w:val="ru-RU"/>
        </w:rPr>
        <w:t xml:space="preserve">(約翰福音13:34)基督透過呢句話,意思係我哋要時刻為他人犧牲自己,就好似佢為我哋犧牲咗自己一樣。 </w:t>
      </w:r>
    </w:p>
    <w:p w14:paraId="54E04946" w14:textId="77777777" w:rsidR="00923824" w:rsidRPr="00041AE1" w:rsidRDefault="0052518D">
      <w:pPr>
        <w:pStyle w:val="paragraph"/>
        <w:spacing w:before="30" w:after="30"/>
        <w:ind w:left="60" w:right="60"/>
        <w:rPr>
          <w:lang w:val="ru-RU"/>
        </w:rPr>
      </w:pPr>
      <w:r w:rsidRPr="00041AE1">
        <w:rPr>
          <w:lang w:val="ru-RU"/>
        </w:rPr>
        <w:t xml:space="preserve">— 犧牲入面可唔可以有私心? </w:t>
      </w:r>
    </w:p>
    <w:p w14:paraId="3B67DB5F" w14:textId="158A07FB" w:rsidR="00923824" w:rsidRPr="00041AE1" w:rsidRDefault="0052518D">
      <w:pPr>
        <w:pStyle w:val="paragraph"/>
        <w:spacing w:before="30" w:after="30"/>
        <w:ind w:left="60" w:right="60"/>
        <w:rPr>
          <w:lang w:val="ru-RU"/>
        </w:rPr>
      </w:pPr>
      <w:r w:rsidRPr="00041AE1">
        <w:rPr>
          <w:lang w:val="ru-RU"/>
        </w:rPr>
        <w:t>— 係,可以有。我記得(當時我仲係平信徒)有個嚟自Konitsa嘅人,喺復活節禮拜之後,見到人就話:</w:t>
      </w:r>
      <w:r w:rsidR="003273EF">
        <w:rPr>
          <w:lang w:val="ru-RU"/>
        </w:rPr>
        <w:t>「</w:t>
      </w:r>
      <w:r w:rsidRPr="00041AE1">
        <w:rPr>
          <w:lang w:val="ru-RU"/>
        </w:rPr>
        <w:t>我而家去山上嘅修道院,去見聖母瑪利亞,去點燈</w:t>
      </w:r>
      <w:r w:rsidR="003273EF">
        <w:rPr>
          <w:lang w:val="ru-RU"/>
        </w:rPr>
        <w:t>。」</w:t>
      </w:r>
      <w:r w:rsidRPr="00041AE1">
        <w:rPr>
          <w:lang w:val="ru-RU"/>
        </w:rPr>
        <w:t>但由佢講嘅方式,好明顯佢心入面有驕傲同私心…… 佢夜晚就出發去山上的修道院點燈——去程兩個鐘,返程又兩個鐘。而且條路又陡又險!嗰間教堂又破又棄,到處都係垃圾,佢要喺度搵燈芯同燈浮真係難過登天! 結果原來佢所有嘅努力都係白費。但係,如果有人喺禮拜後同佢講:</w:t>
      </w:r>
      <w:r w:rsidR="003273EF">
        <w:rPr>
          <w:lang w:val="ru-RU"/>
        </w:rPr>
        <w:t>「</w:t>
      </w:r>
      <w:r w:rsidRPr="00041AE1">
        <w:rPr>
          <w:lang w:val="ru-RU"/>
        </w:rPr>
        <w:t>返到屋企先點燈啦</w:t>
      </w:r>
      <w:r w:rsidR="003273EF">
        <w:rPr>
          <w:lang w:val="ru-RU"/>
        </w:rPr>
        <w:t>」</w:t>
      </w:r>
      <w:r w:rsidRPr="00041AE1">
        <w:rPr>
          <w:lang w:val="ru-RU"/>
        </w:rPr>
        <w:t xml:space="preserve">,佢可能連一盞都唔會點!如果佢真係想為上帝犧牲,佢本可以靜靜哋去寺廟點燈,唔使搞到咁大陣仗。 </w:t>
      </w:r>
    </w:p>
    <w:p w14:paraId="1A57964B" w14:textId="77777777" w:rsidR="00923824" w:rsidRPr="00041AE1" w:rsidRDefault="0052518D">
      <w:pPr>
        <w:pStyle w:val="paragraph"/>
        <w:spacing w:before="30" w:after="30"/>
        <w:ind w:left="60" w:right="60"/>
        <w:rPr>
          <w:lang w:val="ru-RU"/>
        </w:rPr>
      </w:pPr>
      <w:r w:rsidRPr="00041AE1">
        <w:rPr>
          <w:lang w:val="ru-RU"/>
        </w:rPr>
        <w:t xml:space="preserve">— 咁,一個人會唔會因為自大而犧牲自己? </w:t>
      </w:r>
    </w:p>
    <w:p w14:paraId="2D2D795D" w14:textId="55F00D9E" w:rsidR="00923824" w:rsidRPr="00C533C6" w:rsidRDefault="0052518D">
      <w:pPr>
        <w:pStyle w:val="paragraph"/>
        <w:spacing w:before="30" w:after="30"/>
        <w:ind w:left="60" w:right="60"/>
        <w:rPr>
          <w:lang w:val="ru-RU"/>
        </w:rPr>
      </w:pPr>
      <w:r w:rsidRPr="00041AE1">
        <w:rPr>
          <w:lang w:val="ru-RU"/>
        </w:rPr>
        <w:t>— 點解唔得?佢甚至可以,好似使徒保羅所講,犧牲自己嘅生命,卻冇愛</w:t>
      </w:r>
      <w:r w:rsidR="00C533C6" w:rsidRPr="00C533C6">
        <w:rPr>
          <w:lang w:val="ru-RU"/>
        </w:rPr>
        <w:t>。</w:t>
      </w:r>
      <w:r w:rsidR="00C533C6">
        <w:rPr>
          <w:rStyle w:val="FootnoteReference"/>
          <w:lang w:val="ru-RU"/>
        </w:rPr>
        <w:footnoteReference w:id="134"/>
      </w:r>
    </w:p>
    <w:p w14:paraId="4495AE84" w14:textId="77777777" w:rsidR="00923824" w:rsidRPr="00041AE1" w:rsidRDefault="0052518D">
      <w:pPr>
        <w:pStyle w:val="paragraph"/>
        <w:spacing w:before="30" w:after="30"/>
        <w:ind w:left="60" w:right="60"/>
        <w:rPr>
          <w:lang w:val="ru-RU"/>
        </w:rPr>
      </w:pPr>
      <w:r w:rsidRPr="00041AE1">
        <w:rPr>
          <w:lang w:val="ru-RU"/>
        </w:rPr>
        <w:t xml:space="preserve">— 咁嘅犧牲有冇價值? </w:t>
      </w:r>
    </w:p>
    <w:p w14:paraId="3D54CD9A" w14:textId="75487265" w:rsidR="00923824" w:rsidRPr="00041AE1" w:rsidRDefault="0052518D">
      <w:pPr>
        <w:pStyle w:val="paragraph"/>
        <w:spacing w:before="30" w:after="30"/>
        <w:ind w:left="60" w:right="60"/>
        <w:rPr>
          <w:lang w:val="ru-RU"/>
        </w:rPr>
      </w:pPr>
      <w:r w:rsidRPr="00041AE1">
        <w:rPr>
          <w:lang w:val="ru-RU"/>
        </w:rPr>
        <w:t>— 你唔記得使徒保羅喺之前講過咩?</w:t>
      </w:r>
      <w:r w:rsidR="003273EF">
        <w:rPr>
          <w:lang w:val="ru-RU"/>
        </w:rPr>
        <w:t>「</w:t>
      </w:r>
      <w:r w:rsidRPr="00041AE1">
        <w:rPr>
          <w:lang w:val="ru-RU"/>
        </w:rPr>
        <w:t>若我冇愛,我就係一無所有。</w:t>
      </w:r>
      <w:r w:rsidR="003273EF">
        <w:rPr>
          <w:lang w:val="ru-RU"/>
        </w:rPr>
        <w:t>」</w:t>
      </w:r>
      <w:r w:rsidR="00C533C6">
        <w:rPr>
          <w:rStyle w:val="FootnoteReference"/>
          <w:lang w:val="ru-RU"/>
        </w:rPr>
        <w:footnoteReference w:id="135"/>
      </w:r>
      <w:r w:rsidRPr="00041AE1">
        <w:rPr>
          <w:lang w:val="ru-RU"/>
        </w:rPr>
        <w:t xml:space="preserve"> 要令神喜悅嘅祭物,必須冇人嘅私心:自私、驕傲等等。當一個人謙卑咁犧牲自己,就證明佢有愛;咁佢就會吸引神向佢靠近。 當我講到愛,我講緊嘅係真正、真誠嘅愛,當中充滿高尚。因為一個人可以對自己嘅動機好有信心,以為自己有愛,因為佢俾晒所有嘢,但其實佢未必有愛,因為佢嘅愛入面有</w:t>
      </w:r>
      <w:r w:rsidR="003273EF">
        <w:rPr>
          <w:lang w:val="ru-RU"/>
        </w:rPr>
        <w:t>「</w:t>
      </w:r>
      <w:r w:rsidRPr="00041AE1">
        <w:rPr>
          <w:lang w:val="ru-RU"/>
        </w:rPr>
        <w:t>自我</w:t>
      </w:r>
      <w:r w:rsidR="003273EF">
        <w:rPr>
          <w:lang w:val="ru-RU"/>
        </w:rPr>
        <w:t>」</w:t>
      </w:r>
      <w:r w:rsidRPr="00041AE1">
        <w:rPr>
          <w:lang w:val="ru-RU"/>
        </w:rPr>
        <w:t xml:space="preserve">──即係話,佢嘅愛係為咗滿足自己嘅私人利益。 </w:t>
      </w:r>
    </w:p>
    <w:p w14:paraId="79606A01" w14:textId="74D16A1C" w:rsidR="00923824" w:rsidRDefault="0052518D">
      <w:pPr>
        <w:pStyle w:val="paragraph"/>
        <w:spacing w:before="30" w:after="30"/>
        <w:ind w:left="60" w:right="60"/>
        <w:rPr>
          <w:lang w:val="ru-RU"/>
        </w:rPr>
      </w:pPr>
      <w:r w:rsidRPr="00041AE1">
        <w:rPr>
          <w:lang w:val="ru-RU"/>
        </w:rPr>
        <w:t>要令我哋嘅愛成為真愛,我哋就要淨化佢,將</w:t>
      </w:r>
      <w:r w:rsidR="003273EF">
        <w:rPr>
          <w:lang w:val="ru-RU"/>
        </w:rPr>
        <w:t>「自我」</w:t>
      </w:r>
      <w:r w:rsidRPr="00041AE1">
        <w:rPr>
          <w:lang w:val="ru-RU"/>
        </w:rPr>
        <w:t>從愛中去除。當每個人都將</w:t>
      </w:r>
      <w:r w:rsidR="003273EF">
        <w:rPr>
          <w:lang w:val="ru-RU"/>
        </w:rPr>
        <w:t>「自我」</w:t>
      </w:r>
      <w:r w:rsidRPr="00041AE1">
        <w:rPr>
          <w:lang w:val="ru-RU"/>
        </w:rPr>
        <w:t>從佢哋嘅愛中去除,每個人就會喺彼此身上存在,眾人都因基督嘅愛而合一。喺基督入面,所有問題都得到解決,因為基督嘅愛消除咗所有問題。</w:t>
      </w:r>
    </w:p>
    <w:p w14:paraId="68746D09" w14:textId="77777777" w:rsidR="00801268" w:rsidRPr="00041AE1" w:rsidRDefault="00801268" w:rsidP="00801268">
      <w:pPr>
        <w:rPr>
          <w:lang w:val="ru-RU"/>
        </w:rPr>
      </w:pPr>
    </w:p>
    <w:p w14:paraId="02CF9922" w14:textId="77777777" w:rsidR="00923824" w:rsidRPr="00041AE1" w:rsidRDefault="0052518D" w:rsidP="00801268">
      <w:pPr>
        <w:pStyle w:val="Heading4"/>
        <w:rPr>
          <w:lang w:val="ru-RU"/>
        </w:rPr>
      </w:pPr>
      <w:bookmarkStart w:id="357" w:name="_Toc196218033"/>
      <w:bookmarkStart w:id="358" w:name="_Toc196308721"/>
      <w:bookmarkStart w:id="359" w:name="_Toc242021536"/>
      <w:r w:rsidRPr="00041AE1">
        <w:rPr>
          <w:lang w:val="ru-RU"/>
        </w:rPr>
        <w:t>一個母親對所有</w:t>
      </w:r>
      <w:bookmarkEnd w:id="357"/>
      <w:bookmarkEnd w:id="358"/>
      <w:bookmarkEnd w:id="359"/>
    </w:p>
    <w:p w14:paraId="71326F10" w14:textId="77777777" w:rsidR="00923824" w:rsidRPr="00041AE1" w:rsidRDefault="0052518D">
      <w:pPr>
        <w:pStyle w:val="paragraph"/>
        <w:spacing w:before="30" w:after="30"/>
        <w:ind w:left="60" w:right="60"/>
        <w:rPr>
          <w:lang w:val="ru-RU"/>
        </w:rPr>
      </w:pPr>
      <w:r w:rsidRPr="00041AE1">
        <w:rPr>
          <w:i/>
          <w:iCs/>
          <w:lang w:val="ru-RU"/>
        </w:rPr>
        <w:t>—</w:t>
      </w:r>
      <w:r w:rsidRPr="00041AE1">
        <w:rPr>
          <w:lang w:val="ru-RU"/>
        </w:rPr>
        <w:t xml:space="preserve"> 基羅納,一個人點樣先可以將成個世界都裝入心入面? </w:t>
      </w:r>
    </w:p>
    <w:p w14:paraId="36DB9E1E" w14:textId="77777777" w:rsidR="00923824" w:rsidRPr="00041AE1" w:rsidRDefault="0052518D">
      <w:pPr>
        <w:pStyle w:val="paragraph"/>
        <w:spacing w:before="30" w:after="30"/>
        <w:ind w:left="60" w:right="60"/>
        <w:rPr>
          <w:lang w:val="ru-RU"/>
        </w:rPr>
      </w:pPr>
      <w:r w:rsidRPr="00041AE1">
        <w:rPr>
          <w:lang w:val="ru-RU"/>
        </w:rPr>
        <w:t xml:space="preserve">— 手臂咁短,點可以擁抱成個世界?… 人要喺心入面裝得下成個世界,就要擴闊自己嘅心。 </w:t>
      </w:r>
    </w:p>
    <w:p w14:paraId="224DC5A2" w14:textId="77777777" w:rsidR="00923824" w:rsidRPr="00041AE1" w:rsidRDefault="0052518D">
      <w:pPr>
        <w:pStyle w:val="paragraph"/>
        <w:spacing w:before="30" w:after="30"/>
        <w:ind w:left="60" w:right="60"/>
        <w:rPr>
          <w:lang w:val="ru-RU"/>
        </w:rPr>
      </w:pPr>
      <w:r w:rsidRPr="00041AE1">
        <w:rPr>
          <w:lang w:val="ru-RU"/>
        </w:rPr>
        <w:t xml:space="preserve">— 點樣先可以做到呢,Geronda? </w:t>
      </w:r>
    </w:p>
    <w:p w14:paraId="1CA39E70" w14:textId="7A5435E9" w:rsidR="00923824" w:rsidRPr="00041AE1" w:rsidRDefault="0052518D">
      <w:pPr>
        <w:pStyle w:val="paragraph"/>
        <w:spacing w:before="30" w:after="30"/>
        <w:ind w:left="60" w:right="60"/>
        <w:rPr>
          <w:lang w:val="ru-RU"/>
        </w:rPr>
      </w:pPr>
      <w:r w:rsidRPr="00041AE1">
        <w:rPr>
          <w:lang w:val="ru-RU"/>
        </w:rPr>
        <w:t>— 愛。但就算咁都唔夠。人需要母愛。媽媽對自己嘅仔女嘅愛,勝過對自己嘅愛。如果一個人得到咁嘅愛,佢唔單止會愛對佢好嘅人,連傷害佢嘅人都會愛,因為佢永遠會為人搵理由,將所有錯都怪返自己。 就算佢俾人搶咗,當個賊俾人捉到入獄,佢都會良心不安,會話:</w:t>
      </w:r>
      <w:r w:rsidR="003273EF">
        <w:rPr>
          <w:lang w:val="ru-RU"/>
        </w:rPr>
        <w:t>「</w:t>
      </w:r>
      <w:r w:rsidRPr="00041AE1">
        <w:rPr>
          <w:lang w:val="ru-RU"/>
        </w:rPr>
        <w:t>都係因為我,先令呢個人入獄。如果我當時搵到方法俾佢要嘅錢,佢就唔使入獄啦</w:t>
      </w:r>
      <w:r w:rsidR="003273EF">
        <w:rPr>
          <w:lang w:val="ru-RU"/>
        </w:rPr>
        <w:t xml:space="preserve">。」 </w:t>
      </w:r>
    </w:p>
    <w:p w14:paraId="4C01E635" w14:textId="77777777" w:rsidR="00923824" w:rsidRPr="00041AE1" w:rsidRDefault="0052518D">
      <w:pPr>
        <w:pStyle w:val="paragraph"/>
        <w:spacing w:before="30" w:after="30"/>
        <w:ind w:left="60" w:right="60"/>
        <w:rPr>
          <w:lang w:val="ru-RU"/>
        </w:rPr>
      </w:pPr>
      <w:r w:rsidRPr="00041AE1">
        <w:rPr>
          <w:lang w:val="ru-RU"/>
        </w:rPr>
        <w:t>母愛包藏萬有,撫慰一切。如果細路仔打爛嘢、整壞嘢或者做錯嘢,佢媽媽都會即刻原諒佢,因為佢係自己嘅仔。 所以,如果你用母愛去愛你嘅鄰舍,你就會原諒佢所有嘅弱點,唔會計較佢嘅過失;就算你見到,</w:t>
      </w:r>
      <w:r w:rsidRPr="00041AE1">
        <w:rPr>
          <w:lang w:val="ru-RU"/>
        </w:rPr>
        <w:lastRenderedPageBreak/>
        <w:t xml:space="preserve">都會即刻原諒佢。咁你嘅心就會溢滿愛,因為你成為咗基督嘅效法者,而祂就包容我哋所有人。 </w:t>
      </w:r>
    </w:p>
    <w:p w14:paraId="7FE96FF1" w14:textId="77777777" w:rsidR="00923824" w:rsidRPr="00041AE1" w:rsidRDefault="0052518D">
      <w:pPr>
        <w:pStyle w:val="paragraph"/>
        <w:spacing w:before="30" w:after="30"/>
        <w:ind w:left="60" w:right="60"/>
        <w:rPr>
          <w:lang w:val="ru-RU"/>
        </w:rPr>
      </w:pPr>
      <w:r w:rsidRPr="00041AE1">
        <w:rPr>
          <w:lang w:val="ru-RU"/>
        </w:rPr>
        <w:t xml:space="preserve">— 神父,我成日都好狹隘,睇乜都咁狹隘。可能我冇心肝? </w:t>
      </w:r>
    </w:p>
    <w:p w14:paraId="397877F2" w14:textId="77777777" w:rsidR="00923824" w:rsidRPr="00041AE1" w:rsidRDefault="0052518D">
      <w:pPr>
        <w:pStyle w:val="paragraph"/>
        <w:spacing w:before="30" w:after="30"/>
        <w:ind w:left="60" w:right="60"/>
        <w:rPr>
          <w:lang w:val="ru-RU"/>
        </w:rPr>
      </w:pPr>
      <w:r w:rsidRPr="00041AE1">
        <w:rPr>
          <w:lang w:val="ru-RU"/>
        </w:rPr>
        <w:t xml:space="preserve">— 你冇心肝㗎咩?你知自己有咩心肝?但你就畀自己嘅狹隘心態壓制咗佢,結果自己受苦。有寬廣心胸嘅人乜都頂得住,但心窄嘅人,因為懦弱,一句說話或者一件唔愉快嘅事就令佢哋陷入絕望,頂唔住。 </w:t>
      </w:r>
    </w:p>
    <w:p w14:paraId="5D9E6171" w14:textId="77777777" w:rsidR="00923824" w:rsidRPr="00041AE1" w:rsidRDefault="0052518D">
      <w:pPr>
        <w:pStyle w:val="paragraph"/>
        <w:spacing w:before="30" w:after="30"/>
        <w:ind w:left="60" w:right="60"/>
        <w:rPr>
          <w:lang w:val="ru-RU"/>
        </w:rPr>
      </w:pPr>
      <w:r w:rsidRPr="00041AE1">
        <w:rPr>
          <w:lang w:val="ru-RU"/>
        </w:rPr>
        <w:t xml:space="preserve">— 點解? </w:t>
      </w:r>
    </w:p>
    <w:p w14:paraId="200D26C9" w14:textId="77777777" w:rsidR="00923824" w:rsidRPr="00041AE1" w:rsidRDefault="0052518D">
      <w:pPr>
        <w:pStyle w:val="paragraph"/>
        <w:spacing w:before="30" w:after="30"/>
        <w:ind w:left="60" w:right="60"/>
        <w:rPr>
          <w:lang w:val="ru-RU"/>
        </w:rPr>
      </w:pPr>
      <w:r w:rsidRPr="00041AE1">
        <w:rPr>
          <w:lang w:val="ru-RU"/>
        </w:rPr>
        <w:t xml:space="preserve">— 因為佢哋嘅電池就只得咁多容量。 </w:t>
      </w:r>
    </w:p>
    <w:p w14:paraId="3395B4BA" w14:textId="77777777" w:rsidR="00923824" w:rsidRPr="00041AE1" w:rsidRDefault="0052518D">
      <w:pPr>
        <w:pStyle w:val="paragraph"/>
        <w:spacing w:before="30" w:after="30"/>
        <w:ind w:left="60" w:right="60"/>
        <w:rPr>
          <w:lang w:val="ru-RU"/>
        </w:rPr>
      </w:pPr>
      <w:r w:rsidRPr="00041AE1">
        <w:rPr>
          <w:lang w:val="ru-RU"/>
        </w:rPr>
        <w:t xml:space="preserve">— 我可以點樣增加我嘅電池容量? </w:t>
      </w:r>
    </w:p>
    <w:p w14:paraId="114316E5" w14:textId="77777777" w:rsidR="00923824" w:rsidRPr="00041AE1" w:rsidRDefault="0052518D">
      <w:pPr>
        <w:pStyle w:val="paragraph"/>
        <w:spacing w:before="30" w:after="30"/>
        <w:ind w:left="60" w:right="60"/>
        <w:rPr>
          <w:lang w:val="ru-RU"/>
        </w:rPr>
      </w:pPr>
      <w:r w:rsidRPr="00041AE1">
        <w:rPr>
          <w:lang w:val="ru-RU"/>
        </w:rPr>
        <w:t xml:space="preserve">— 寬容別人嘅缺點同不足。用信仰同對上帝嘅信任,以靈性嘅角度去面對一切。記住你喺上帝手上,如果事唔如你所願或所希望,就懷住感恩接受。 </w:t>
      </w:r>
    </w:p>
    <w:p w14:paraId="55D20211" w14:textId="77777777" w:rsidR="00923824" w:rsidRPr="00041AE1" w:rsidRDefault="0052518D">
      <w:pPr>
        <w:pStyle w:val="paragraph"/>
        <w:spacing w:before="30" w:after="30"/>
        <w:ind w:left="60" w:right="60"/>
        <w:rPr>
          <w:lang w:val="ru-RU"/>
        </w:rPr>
      </w:pPr>
      <w:r w:rsidRPr="00041AE1">
        <w:rPr>
          <w:lang w:val="ru-RU"/>
        </w:rPr>
        <w:t xml:space="preserve">— 咁我嘅心會擴闊咩? </w:t>
      </w:r>
    </w:p>
    <w:p w14:paraId="74A62CD3" w14:textId="77777777" w:rsidR="00923824" w:rsidRPr="00041AE1" w:rsidRDefault="0052518D">
      <w:pPr>
        <w:pStyle w:val="paragraph"/>
        <w:spacing w:before="30" w:after="30"/>
        <w:ind w:left="60" w:right="60"/>
        <w:rPr>
          <w:lang w:val="ru-RU"/>
        </w:rPr>
      </w:pPr>
      <w:r w:rsidRPr="00041AE1">
        <w:rPr>
          <w:lang w:val="ru-RU"/>
        </w:rPr>
        <w:t xml:space="preserve">— 要令你嘅心變得更寬廣,你要先從心入面移走一樣嘢:除掉自私。如果嗰藤蔓似嘅自私同埋令你窒息嘅狹隘思想枯萎咗,你嘅靈性之樹先可以自由生長。我祝願你嘅心快啲完全獲得自由,茁壯成長,不斷擴闊。阿門。 </w:t>
      </w:r>
    </w:p>
    <w:p w14:paraId="26129503" w14:textId="22577FEB" w:rsidR="00923824" w:rsidRDefault="0052518D">
      <w:pPr>
        <w:pStyle w:val="paragraph"/>
        <w:spacing w:before="30" w:after="30"/>
        <w:ind w:left="60" w:right="60"/>
        <w:rPr>
          <w:lang w:val="ru-RU"/>
        </w:rPr>
      </w:pPr>
      <w:r w:rsidRPr="00041AE1">
        <w:rPr>
          <w:lang w:val="ru-RU"/>
        </w:rPr>
        <w:t>你知我而家有咩感受嗎?我感受到咁深嘅母性之愛、咁嘅溫柔同慈愛,以前從未試過。</w:t>
      </w:r>
      <w:r w:rsidR="00076FA0">
        <w:rPr>
          <w:rStyle w:val="FootnoteReference"/>
          <w:lang w:val="ru-RU"/>
        </w:rPr>
        <w:footnoteReference w:id="136"/>
      </w:r>
      <w:r w:rsidRPr="00041AE1">
        <w:rPr>
          <w:lang w:val="ru-RU"/>
        </w:rPr>
        <w:t xml:space="preserve"> 整個世界都包容喺我入面。 我想擁抱所有人,我想幫助佢哋。因為愛唔可以永遠留喺心入面。就好似一個失咗仔嘅媽媽,奶水都會由佢胸膛湧出嚟,咁愛都搵緊出路。</w:t>
      </w:r>
    </w:p>
    <w:p w14:paraId="6A4510E9" w14:textId="77777777" w:rsidR="00801268" w:rsidRPr="00041AE1" w:rsidRDefault="00801268" w:rsidP="00801268">
      <w:pPr>
        <w:rPr>
          <w:lang w:val="ru-RU"/>
        </w:rPr>
      </w:pPr>
    </w:p>
    <w:p w14:paraId="31EB5F65" w14:textId="77777777" w:rsidR="00923824" w:rsidRPr="00041AE1" w:rsidRDefault="0052518D" w:rsidP="00801268">
      <w:pPr>
        <w:pStyle w:val="Heading4"/>
        <w:rPr>
          <w:lang w:val="ru-RU"/>
        </w:rPr>
      </w:pPr>
      <w:bookmarkStart w:id="360" w:name="_Toc196218034"/>
      <w:bookmarkStart w:id="361" w:name="_Toc196308722"/>
      <w:bookmarkStart w:id="362" w:name="_Toc242021537"/>
      <w:r w:rsidRPr="00041AE1">
        <w:rPr>
          <w:lang w:val="ru-RU"/>
        </w:rPr>
        <w:t>心永遠都唔會老</w:t>
      </w:r>
      <w:bookmarkEnd w:id="360"/>
      <w:bookmarkEnd w:id="361"/>
      <w:bookmarkEnd w:id="362"/>
    </w:p>
    <w:p w14:paraId="2DB76E39" w14:textId="4F93951E" w:rsidR="00923824" w:rsidRPr="00041AE1" w:rsidRDefault="0052518D">
      <w:pPr>
        <w:pStyle w:val="paragraph"/>
        <w:spacing w:before="30" w:after="30"/>
        <w:ind w:left="60" w:right="60"/>
        <w:rPr>
          <w:lang w:val="ru-RU"/>
        </w:rPr>
      </w:pPr>
      <w:r w:rsidRPr="00041AE1">
        <w:rPr>
          <w:i/>
          <w:iCs/>
          <w:lang w:val="ru-RU"/>
        </w:rPr>
        <w:t>—</w:t>
      </w:r>
      <w:r w:rsidRPr="00041AE1">
        <w:rPr>
          <w:lang w:val="ru-RU"/>
        </w:rPr>
        <w:t xml:space="preserve"> 基羅納·阿爸·帕姆沃說:</w:t>
      </w:r>
      <w:r w:rsidR="003273EF">
        <w:rPr>
          <w:lang w:val="ru-RU"/>
        </w:rPr>
        <w:t>「</w:t>
      </w:r>
      <w:r w:rsidRPr="00041AE1">
        <w:rPr>
          <w:lang w:val="ru-RU"/>
        </w:rPr>
        <w:t>如果你有心,就可以得救</w:t>
      </w:r>
      <w:r w:rsidR="003273EF">
        <w:rPr>
          <w:lang w:val="ru-RU"/>
        </w:rPr>
        <w:t>。」</w:t>
      </w:r>
      <w:r w:rsidR="00076FA0">
        <w:rPr>
          <w:rStyle w:val="FootnoteReference"/>
          <w:lang w:val="ru-RU"/>
        </w:rPr>
        <w:footnoteReference w:id="137"/>
      </w:r>
      <w:r w:rsidRPr="00041AE1">
        <w:rPr>
          <w:lang w:val="ru-RU"/>
        </w:rPr>
        <w:t xml:space="preserve"> 佢講</w:t>
      </w:r>
      <w:r w:rsidR="003273EF">
        <w:rPr>
          <w:lang w:val="ru-RU"/>
        </w:rPr>
        <w:t>「</w:t>
      </w:r>
      <w:r w:rsidRPr="00041AE1">
        <w:rPr>
          <w:lang w:val="ru-RU"/>
        </w:rPr>
        <w:t>如果你有心</w:t>
      </w:r>
      <w:r w:rsidR="003273EF">
        <w:rPr>
          <w:lang w:val="ru-RU"/>
        </w:rPr>
        <w:t>」</w:t>
      </w:r>
      <w:r w:rsidRPr="00041AE1">
        <w:rPr>
          <w:lang w:val="ru-RU"/>
        </w:rPr>
        <w:t xml:space="preserve">係乜意思? </w:t>
      </w:r>
    </w:p>
    <w:p w14:paraId="710C53F3" w14:textId="4CEA8925" w:rsidR="00923824" w:rsidRPr="00041AE1" w:rsidRDefault="0052518D">
      <w:pPr>
        <w:pStyle w:val="paragraph"/>
        <w:spacing w:before="30" w:after="30"/>
        <w:ind w:left="60" w:right="60"/>
        <w:rPr>
          <w:lang w:val="ru-RU"/>
        </w:rPr>
      </w:pPr>
      <w:r w:rsidRPr="00041AE1">
        <w:rPr>
          <w:lang w:val="ru-RU"/>
        </w:rPr>
        <w:t>— 有好多可能嘅解釋。首先,</w:t>
      </w:r>
      <w:r w:rsidR="003273EF">
        <w:rPr>
          <w:lang w:val="ru-RU"/>
        </w:rPr>
        <w:t>「</w:t>
      </w:r>
      <w:r w:rsidRPr="00041AE1">
        <w:rPr>
          <w:lang w:val="ru-RU"/>
        </w:rPr>
        <w:t>如果你有心</w:t>
      </w:r>
      <w:r w:rsidR="003273EF">
        <w:rPr>
          <w:lang w:val="ru-RU"/>
        </w:rPr>
        <w:t>」</w:t>
      </w:r>
      <w:r w:rsidRPr="00041AE1">
        <w:rPr>
          <w:lang w:val="ru-RU"/>
        </w:rPr>
        <w:t>可能係指</w:t>
      </w:r>
      <w:r w:rsidR="003273EF">
        <w:rPr>
          <w:lang w:val="ru-RU"/>
        </w:rPr>
        <w:t>「</w:t>
      </w:r>
      <w:r w:rsidRPr="00041AE1">
        <w:rPr>
          <w:lang w:val="ru-RU"/>
        </w:rPr>
        <w:t>如果你愛神</w:t>
      </w:r>
      <w:r w:rsidR="003273EF">
        <w:rPr>
          <w:lang w:val="ru-RU"/>
        </w:rPr>
        <w:t>」。</w:t>
      </w:r>
      <w:r w:rsidRPr="00041AE1">
        <w:rPr>
          <w:lang w:val="ru-RU"/>
        </w:rPr>
        <w:t xml:space="preserve"> 第二</w:t>
      </w:r>
      <w:r w:rsidRPr="00EE15DE">
        <w:t xml:space="preserve">,'if you have </w:t>
      </w:r>
      <w:r w:rsidR="003273EF" w:rsidRPr="00EE15DE">
        <w:t xml:space="preserve">a </w:t>
      </w:r>
      <w:r w:rsidRPr="00EE15DE">
        <w:t>heart'</w:t>
      </w:r>
      <w:r w:rsidRPr="00041AE1">
        <w:rPr>
          <w:lang w:val="ru-RU"/>
        </w:rPr>
        <w:t>可能係話</w:t>
      </w:r>
      <w:r w:rsidRPr="00EE15DE">
        <w:t>'</w:t>
      </w:r>
      <w:r w:rsidRPr="00041AE1">
        <w:rPr>
          <w:lang w:val="ru-RU"/>
        </w:rPr>
        <w:t>如果你有心</w:t>
      </w:r>
      <w:r w:rsidRPr="00EE15DE">
        <w:t>,</w:t>
      </w:r>
      <w:r w:rsidRPr="00041AE1">
        <w:rPr>
          <w:lang w:val="ru-RU"/>
        </w:rPr>
        <w:t>就係話你夠敏感</w:t>
      </w:r>
      <w:r w:rsidRPr="00EE15DE">
        <w:t>,</w:t>
      </w:r>
      <w:r w:rsidR="003273EF">
        <w:rPr>
          <w:lang w:val="ru-RU"/>
        </w:rPr>
        <w:t>唔係咁冷血</w:t>
      </w:r>
      <w:r w:rsidR="003273EF" w:rsidRPr="00EE15DE">
        <w:t>'</w:t>
      </w:r>
      <w:r w:rsidR="003273EF">
        <w:rPr>
          <w:lang w:val="ru-RU"/>
        </w:rPr>
        <w:t>。</w:t>
      </w:r>
      <w:r w:rsidRPr="00041AE1">
        <w:rPr>
          <w:lang w:val="ru-RU"/>
        </w:rPr>
        <w:t>第三</w:t>
      </w:r>
      <w:r w:rsidRPr="00EE15DE">
        <w:t xml:space="preserve">,'if you have </w:t>
      </w:r>
      <w:r w:rsidR="003273EF" w:rsidRPr="00EE15DE">
        <w:t xml:space="preserve">a </w:t>
      </w:r>
      <w:r w:rsidRPr="00EE15DE">
        <w:t>heart'</w:t>
      </w:r>
      <w:r w:rsidRPr="00041AE1">
        <w:rPr>
          <w:lang w:val="ru-RU"/>
        </w:rPr>
        <w:t>可能係話</w:t>
      </w:r>
      <w:r w:rsidRPr="00EE15DE">
        <w:t>'</w:t>
      </w:r>
      <w:r w:rsidRPr="00041AE1">
        <w:rPr>
          <w:lang w:val="ru-RU"/>
        </w:rPr>
        <w:t>如果你有心</w:t>
      </w:r>
      <w:r w:rsidR="003273EF" w:rsidRPr="00EE15DE">
        <w:t>,</w:t>
      </w:r>
      <w:r w:rsidR="003273EF">
        <w:rPr>
          <w:lang w:val="ru-RU"/>
        </w:rPr>
        <w:t>就係話你夠善良</w:t>
      </w:r>
      <w:r w:rsidR="003273EF" w:rsidRPr="00EE15DE">
        <w:t>'</w:t>
      </w:r>
      <w:r w:rsidR="003273EF">
        <w:rPr>
          <w:lang w:val="ru-RU"/>
        </w:rPr>
        <w:t>。</w:t>
      </w:r>
      <w:r w:rsidRPr="00041AE1">
        <w:rPr>
          <w:lang w:val="ru-RU"/>
        </w:rPr>
        <w:t>第四</w:t>
      </w:r>
      <w:r w:rsidRPr="00EE15DE">
        <w:t xml:space="preserve">,'if you have </w:t>
      </w:r>
      <w:r w:rsidR="003273EF" w:rsidRPr="00EE15DE">
        <w:t xml:space="preserve">a </w:t>
      </w:r>
      <w:r w:rsidRPr="00EE15DE">
        <w:t>heart'</w:t>
      </w:r>
      <w:r w:rsidRPr="00041AE1">
        <w:rPr>
          <w:lang w:val="ru-RU"/>
        </w:rPr>
        <w:t>可能係話</w:t>
      </w:r>
      <w:r w:rsidRPr="00EE15DE">
        <w:t>'</w:t>
      </w:r>
      <w:r w:rsidRPr="00041AE1">
        <w:rPr>
          <w:lang w:val="ru-RU"/>
        </w:rPr>
        <w:t>如果你有心</w:t>
      </w:r>
      <w:r w:rsidR="003273EF" w:rsidRPr="00EE15DE">
        <w:t>,</w:t>
      </w:r>
      <w:r w:rsidR="003273EF">
        <w:rPr>
          <w:lang w:val="ru-RU"/>
        </w:rPr>
        <w:t>就係話你夠寬容</w:t>
      </w:r>
      <w:r w:rsidR="003273EF" w:rsidRPr="00EE15DE">
        <w:t>'</w:t>
      </w:r>
      <w:r w:rsidR="003273EF">
        <w:rPr>
          <w:lang w:val="ru-RU"/>
        </w:rPr>
        <w:t>。</w:t>
      </w:r>
      <w:r w:rsidRPr="00EE15DE">
        <w:t xml:space="preserve"> </w:t>
      </w:r>
      <w:r w:rsidRPr="00041AE1">
        <w:rPr>
          <w:lang w:val="ru-RU"/>
        </w:rPr>
        <w:t>第五</w:t>
      </w:r>
      <w:r w:rsidRPr="00EE15DE">
        <w:t xml:space="preserve">,'if you have a </w:t>
      </w:r>
      <w:r w:rsidR="003273EF" w:rsidRPr="00EE15DE">
        <w:t>heart'</w:t>
      </w:r>
      <w:r w:rsidR="003273EF">
        <w:rPr>
          <w:lang w:val="ru-RU"/>
        </w:rPr>
        <w:t>可以解作</w:t>
      </w:r>
      <w:r w:rsidR="003273EF" w:rsidRPr="00EE15DE">
        <w:t>'</w:t>
      </w:r>
      <w:r w:rsidR="003273EF">
        <w:rPr>
          <w:lang w:val="ru-RU"/>
        </w:rPr>
        <w:t>如果你有勇氣</w:t>
      </w:r>
      <w:r w:rsidR="003273EF" w:rsidRPr="00EE15DE">
        <w:t>'</w:t>
      </w:r>
      <w:r w:rsidR="003273EF">
        <w:rPr>
          <w:lang w:val="ru-RU"/>
        </w:rPr>
        <w:t>。</w:t>
      </w:r>
      <w:r w:rsidRPr="00041AE1">
        <w:rPr>
          <w:lang w:val="ru-RU"/>
        </w:rPr>
        <w:t>當我哋</w:t>
      </w:r>
      <w:r w:rsidR="003273EF">
        <w:rPr>
          <w:lang w:val="ru-RU"/>
        </w:rPr>
        <w:t>講'心'嘅時候,</w:t>
      </w:r>
      <w:r w:rsidRPr="00041AE1">
        <w:rPr>
          <w:lang w:val="ru-RU"/>
        </w:rPr>
        <w:t xml:space="preserve">並唔係指一塊肉,而係指一種為人犧牲自己、高尚愛嘅情懷。 </w:t>
      </w:r>
    </w:p>
    <w:p w14:paraId="00FD89EB" w14:textId="77777777" w:rsidR="00923824" w:rsidRPr="00041AE1" w:rsidRDefault="0052518D">
      <w:pPr>
        <w:pStyle w:val="paragraph"/>
        <w:spacing w:before="30" w:after="30"/>
        <w:ind w:left="60" w:right="60"/>
        <w:rPr>
          <w:lang w:val="ru-RU"/>
        </w:rPr>
      </w:pPr>
      <w:r w:rsidRPr="00041AE1">
        <w:rPr>
          <w:lang w:val="ru-RU"/>
        </w:rPr>
        <w:t>心靈嘅力量真係好偉大!心就好似一塊可以不斷充電嘅電池,永遠唔會疲倦或衰老,能量永遠用唔晒。 但係,人要修鍊自己嘅心。畢竟,我有心,你有心,但如果我哋唔去修鍊,佢又有咩用?如果一個人唔修鍊自己嘅心,佢可能好似巨人,卻完全冇膽量;相反,另一個人雖然細小柔弱,但佢凡事都用心去做,永遠都唔會疲倦。 喺呢度,亦有一位柔弱嘅姊妹,但因為佢將心注入每一件工作,佢就唔會覺得疲倦。佢唔會搵方</w:t>
      </w:r>
      <w:r w:rsidRPr="00041AE1">
        <w:rPr>
          <w:lang w:val="ru-RU"/>
        </w:rPr>
        <w:lastRenderedPageBreak/>
        <w:t xml:space="preserve">法推卸工作,而係搵方法去幫助人。 佢做每件事都懷住愛心,因為佢真係好關心,而唔係等住人發覺同讚賞。佢冇自以為是,亦唔想討好人;佢就咁低調生活,所以先能蒙受神恩,亦會接受上帝嘅幫助。 </w:t>
      </w:r>
    </w:p>
    <w:p w14:paraId="19A09A92" w14:textId="7102DBD0" w:rsidR="00923824" w:rsidRPr="00041AE1" w:rsidRDefault="0052518D">
      <w:pPr>
        <w:pStyle w:val="paragraph"/>
        <w:spacing w:before="30" w:after="30"/>
        <w:ind w:left="60" w:right="60"/>
        <w:rPr>
          <w:lang w:val="ru-RU"/>
        </w:rPr>
      </w:pPr>
      <w:r w:rsidRPr="00041AE1">
        <w:rPr>
          <w:lang w:val="ru-RU"/>
        </w:rPr>
        <w:t>如果一個人天生虛弱或者已經年老,身體頂唔順大負荷,但佢學識咗鍛鍊自己嘅心,咁佢嘅心就會逼使身體去運作。佢哋就好似一部老車,輪胎癟咗,車軸又斷咗,但引擎好勁——只要你一推,佢就會開動。 但另一個人就算又年輕又強壯,如果佢唔修心,就好似部新車引擎無力,開唔到前。 任何任務,就算最簡單嘅,對佢嚟講都似乎做唔到。有時有位老人家會喺我房入面遺留把雨傘或者個手袋,我就叫其中一個年輕人:</w:t>
      </w:r>
      <w:r w:rsidR="003273EF">
        <w:rPr>
          <w:lang w:val="ru-RU"/>
        </w:rPr>
        <w:t>「</w:t>
      </w:r>
      <w:r w:rsidRPr="00041AE1">
        <w:rPr>
          <w:lang w:val="ru-RU"/>
        </w:rPr>
        <w:t>快啲,老鷹,跑去追上嗰位老人家。</w:t>
      </w:r>
      <w:r w:rsidR="003273EF">
        <w:rPr>
          <w:lang w:val="ru-RU"/>
        </w:rPr>
        <w:t>」</w:t>
      </w:r>
      <w:r w:rsidRPr="00041AE1">
        <w:rPr>
          <w:lang w:val="ru-RU"/>
        </w:rPr>
        <w:t xml:space="preserve"> 我一講完,</w:t>
      </w:r>
      <w:r w:rsidR="003273EF">
        <w:rPr>
          <w:lang w:val="ru-RU"/>
        </w:rPr>
        <w:t>個「鷹仔」</w:t>
      </w:r>
      <w:r w:rsidRPr="00041AE1">
        <w:rPr>
          <w:lang w:val="ru-RU"/>
        </w:rPr>
        <w:t>就重重嘆咗口氣:</w:t>
      </w:r>
      <w:r w:rsidR="003273EF">
        <w:rPr>
          <w:lang w:val="ru-RU"/>
        </w:rPr>
        <w:t>「</w:t>
      </w:r>
      <w:r w:rsidRPr="00041AE1">
        <w:rPr>
          <w:lang w:val="ru-RU"/>
        </w:rPr>
        <w:t>阿爸,佢唔會自己返嚟咩?</w:t>
      </w:r>
      <w:r w:rsidR="003273EF">
        <w:rPr>
          <w:lang w:val="ru-RU"/>
        </w:rPr>
        <w:t>」</w:t>
      </w:r>
      <w:r w:rsidRPr="00041AE1">
        <w:rPr>
          <w:lang w:val="ru-RU"/>
        </w:rPr>
        <w:t xml:space="preserve">— </w:t>
      </w:r>
      <w:r w:rsidR="003273EF">
        <w:rPr>
          <w:lang w:val="ru-RU"/>
        </w:rPr>
        <w:t>「</w:t>
      </w:r>
      <w:r w:rsidRPr="00041AE1">
        <w:rPr>
          <w:lang w:val="ru-RU"/>
        </w:rPr>
        <w:t>嚟啦,做好事啦</w:t>
      </w:r>
      <w:r w:rsidR="003273EF">
        <w:rPr>
          <w:lang w:val="ru-RU"/>
        </w:rPr>
        <w:t>,」</w:t>
      </w:r>
      <w:r w:rsidRPr="00041AE1">
        <w:rPr>
          <w:lang w:val="ru-RU"/>
        </w:rPr>
        <w:t>我再咁講。佢又再嘆咗口氣。佢淨係聽到</w:t>
      </w:r>
      <w:r w:rsidR="003273EF">
        <w:rPr>
          <w:lang w:val="ru-RU"/>
        </w:rPr>
        <w:t>「跑」</w:t>
      </w:r>
      <w:r w:rsidRPr="00041AE1">
        <w:rPr>
          <w:lang w:val="ru-RU"/>
        </w:rPr>
        <w:t xml:space="preserve">字就已經攰晒,更何況真係要跑! </w:t>
      </w:r>
    </w:p>
    <w:p w14:paraId="41568E3C" w14:textId="76A6B48D" w:rsidR="00923824" w:rsidRDefault="0052518D">
      <w:pPr>
        <w:pStyle w:val="paragraph"/>
        <w:spacing w:before="30" w:after="30"/>
        <w:ind w:left="60" w:right="60"/>
        <w:rPr>
          <w:lang w:val="ru-RU"/>
        </w:rPr>
      </w:pPr>
      <w:r w:rsidRPr="00041AE1">
        <w:rPr>
          <w:lang w:val="ru-RU"/>
        </w:rPr>
        <w:t>如果一個人唔肯修心,連動物都比唔上;佢只會變成一座雕像、一座紀念碑。佢個心冇半點用處。</w:t>
      </w:r>
    </w:p>
    <w:p w14:paraId="0C7BB797" w14:textId="77777777" w:rsidR="00801268" w:rsidRPr="00041AE1" w:rsidRDefault="00801268" w:rsidP="00801268">
      <w:pPr>
        <w:rPr>
          <w:lang w:val="ru-RU"/>
        </w:rPr>
      </w:pPr>
    </w:p>
    <w:p w14:paraId="309B65CF" w14:textId="77777777" w:rsidR="00923824" w:rsidRPr="00041AE1" w:rsidRDefault="0052518D" w:rsidP="00801268">
      <w:pPr>
        <w:pStyle w:val="Heading4"/>
        <w:rPr>
          <w:lang w:val="ru-RU"/>
        </w:rPr>
      </w:pPr>
      <w:bookmarkStart w:id="363" w:name="_Toc196218035"/>
      <w:bookmarkStart w:id="364" w:name="_Toc196308723"/>
      <w:bookmarkStart w:id="365" w:name="_Toc242021538"/>
      <w:r w:rsidRPr="00041AE1">
        <w:rPr>
          <w:lang w:val="ru-RU"/>
        </w:rPr>
        <w:t>心智同心靈嘅協同作用</w:t>
      </w:r>
      <w:bookmarkEnd w:id="363"/>
      <w:bookmarkEnd w:id="364"/>
      <w:bookmarkEnd w:id="365"/>
    </w:p>
    <w:p w14:paraId="549D7570" w14:textId="77777777" w:rsidR="00923824" w:rsidRPr="00041AE1" w:rsidRDefault="0052518D">
      <w:pPr>
        <w:pStyle w:val="paragraph"/>
        <w:spacing w:before="30" w:after="30"/>
        <w:ind w:left="60" w:right="60"/>
        <w:rPr>
          <w:lang w:val="ru-RU"/>
        </w:rPr>
      </w:pPr>
      <w:r w:rsidRPr="00041AE1">
        <w:rPr>
          <w:lang w:val="ru-RU"/>
        </w:rPr>
        <w:t xml:space="preserve">— 基羅納,有時我用腦袋明白要愛另一個人,但我心入面根本感受唔到愛。 </w:t>
      </w:r>
    </w:p>
    <w:p w14:paraId="37AF2F37" w14:textId="60637229" w:rsidR="00923824" w:rsidRPr="00041AE1" w:rsidRDefault="0052518D">
      <w:pPr>
        <w:pStyle w:val="paragraph"/>
        <w:spacing w:before="30" w:after="30"/>
        <w:ind w:left="60" w:right="60"/>
        <w:rPr>
          <w:lang w:val="ru-RU"/>
        </w:rPr>
      </w:pPr>
      <w:r w:rsidRPr="00041AE1">
        <w:rPr>
          <w:lang w:val="ru-RU"/>
        </w:rPr>
        <w:t xml:space="preserve">— 慢慢咁,佢會由你嘅腦入面走去你嘅心,你就會感受到愛。要愛另一個人,你嘅心都要一齊運作;淨係靠腦袋係唔夠嘅。腦袋最多只可以帶你到一個可以講嘅狀態: </w:t>
      </w:r>
      <w:r w:rsidR="003273EF">
        <w:rPr>
          <w:lang w:val="ru-RU"/>
        </w:rPr>
        <w:t>「</w:t>
      </w:r>
      <w:r w:rsidRPr="00041AE1">
        <w:rPr>
          <w:lang w:val="ru-RU"/>
        </w:rPr>
        <w:t>我一定要包容呢個人,或者要約束自己,唔好講啲或 做啲壞嘢俾佢</w:t>
      </w:r>
      <w:r w:rsidR="003273EF">
        <w:rPr>
          <w:lang w:val="ru-RU"/>
        </w:rPr>
        <w:t>哋」</w:t>
      </w:r>
      <w:r w:rsidRPr="00041AE1">
        <w:rPr>
          <w:lang w:val="ru-RU"/>
        </w:rPr>
        <w:t xml:space="preserve">,等等。呢就代表你冇愛對方。你睇佢哋就好似陌生人,冇當佢哋係兄弟,冇去關心佢哋,令到你嘅心唔會被感動。 </w:t>
      </w:r>
    </w:p>
    <w:p w14:paraId="56B32F8A" w14:textId="77777777" w:rsidR="00923824" w:rsidRPr="00041AE1" w:rsidRDefault="0052518D">
      <w:pPr>
        <w:pStyle w:val="paragraph"/>
        <w:spacing w:before="30" w:after="30"/>
        <w:ind w:left="60" w:right="60"/>
        <w:rPr>
          <w:lang w:val="ru-RU"/>
        </w:rPr>
      </w:pPr>
      <w:r w:rsidRPr="00041AE1">
        <w:rPr>
          <w:lang w:val="ru-RU"/>
        </w:rPr>
        <w:t xml:space="preserve">— 如果心同腦之間有距離,我可唔可以用邏輯推理令心服從腦? </w:t>
      </w:r>
    </w:p>
    <w:p w14:paraId="3333A3D1" w14:textId="77777777" w:rsidR="00923824" w:rsidRPr="00041AE1" w:rsidRDefault="0052518D">
      <w:pPr>
        <w:pStyle w:val="paragraph"/>
        <w:spacing w:before="30" w:after="30"/>
        <w:ind w:left="60" w:right="60"/>
        <w:rPr>
          <w:lang w:val="ru-RU"/>
        </w:rPr>
      </w:pPr>
      <w:r w:rsidRPr="00EE15DE">
        <w:rPr>
          <w:lang w:val="ru-RU"/>
        </w:rPr>
        <w:t>—</w:t>
      </w:r>
      <w:r w:rsidRPr="00041AE1">
        <w:rPr>
          <w:lang w:val="ru-RU"/>
        </w:rPr>
        <w:t xml:space="preserve"> 心同腦之間隔住幾遠?點解一定要有距離? </w:t>
      </w:r>
    </w:p>
    <w:p w14:paraId="5F2044DE" w14:textId="77777777" w:rsidR="00923824" w:rsidRPr="00041AE1" w:rsidRDefault="0052518D">
      <w:pPr>
        <w:pStyle w:val="paragraph"/>
        <w:spacing w:before="30" w:after="30"/>
        <w:ind w:left="60" w:right="60"/>
        <w:rPr>
          <w:lang w:val="ru-RU"/>
        </w:rPr>
      </w:pPr>
      <w:r w:rsidRPr="00041AE1">
        <w:rPr>
          <w:lang w:val="ru-RU"/>
        </w:rPr>
        <w:t xml:space="preserve">— 因為雖然我用腦袋想得啱,但我嘅心跟唔上,佢畀慾望擄咗。 </w:t>
      </w:r>
    </w:p>
    <w:p w14:paraId="73FEDE79" w14:textId="0817BFEB" w:rsidR="00923824" w:rsidRPr="001A02ED" w:rsidRDefault="0052518D">
      <w:pPr>
        <w:pStyle w:val="paragraph"/>
        <w:spacing w:before="30" w:after="30"/>
        <w:ind w:left="60" w:right="60"/>
        <w:rPr>
          <w:lang w:val="ru-RU"/>
        </w:rPr>
      </w:pPr>
      <w:r w:rsidRPr="00041AE1">
        <w:rPr>
          <w:lang w:val="ru-RU"/>
        </w:rPr>
        <w:t>— 診斷正確,但係唔夠;我哋要處理治療。所有屬靈嘅工作都係由心思同心志一齊完成。心思係發射器,心志係接收器。人點樣調校發射器,接收器就會喺同一頻率運作。如果心思以世俗方式運作,就會向心志傳送世俗嘅訊息。 如果佢以屬靈方式運作,心就會被感動,並產生屬靈嘅渴慕。例如,當你知道有地方有人飢餓而死,或者貝都因人食駱駝糞,你又點可以食得過量呢?</w:t>
      </w:r>
      <w:r w:rsidR="00EC4A94">
        <w:rPr>
          <w:rStyle w:val="FootnoteReference"/>
          <w:lang w:val="ru-RU"/>
        </w:rPr>
        <w:footnoteReference w:id="138"/>
      </w:r>
    </w:p>
    <w:p w14:paraId="13A9C265" w14:textId="77777777" w:rsidR="00923824" w:rsidRPr="00041AE1" w:rsidRDefault="0052518D">
      <w:pPr>
        <w:pStyle w:val="paragraph"/>
        <w:spacing w:before="30" w:after="30"/>
        <w:ind w:left="60" w:right="60"/>
        <w:rPr>
          <w:lang w:val="ru-RU"/>
        </w:rPr>
      </w:pPr>
      <w:r w:rsidRPr="00041AE1">
        <w:rPr>
          <w:lang w:val="ru-RU"/>
        </w:rPr>
        <w:t xml:space="preserve">— 師傅,我發覺自己係用腦袋去愛,而唔係用心。我點先可以令到自己嘅心去運作? </w:t>
      </w:r>
    </w:p>
    <w:p w14:paraId="729348AC" w14:textId="77777777" w:rsidR="00923824" w:rsidRPr="00041AE1" w:rsidRDefault="0052518D">
      <w:pPr>
        <w:pStyle w:val="paragraph"/>
        <w:spacing w:before="30" w:after="30"/>
        <w:ind w:left="60" w:right="60"/>
        <w:rPr>
          <w:lang w:val="ru-RU"/>
        </w:rPr>
      </w:pPr>
      <w:r w:rsidRPr="00041AE1">
        <w:rPr>
          <w:lang w:val="ru-RU"/>
        </w:rPr>
        <w:t xml:space="preserve">— 你唔知咩?而家要令心臟運作,醫生會開胸放入… 電池。我哋都要確保心靈切入心臟,啟動佢,令佢運作。 </w:t>
      </w:r>
    </w:p>
    <w:p w14:paraId="1757E03A" w14:textId="77777777" w:rsidR="00923824" w:rsidRPr="00041AE1" w:rsidRDefault="0052518D">
      <w:pPr>
        <w:pStyle w:val="paragraph"/>
        <w:spacing w:before="30" w:after="30"/>
        <w:ind w:left="60" w:right="60"/>
        <w:rPr>
          <w:lang w:val="ru-RU"/>
        </w:rPr>
      </w:pPr>
      <w:r w:rsidRPr="00041AE1">
        <w:rPr>
          <w:lang w:val="ru-RU"/>
        </w:rPr>
        <w:t xml:space="preserve">— 點解咁? </w:t>
      </w:r>
    </w:p>
    <w:p w14:paraId="2141E0B9" w14:textId="77777777" w:rsidR="00923824" w:rsidRPr="00041AE1" w:rsidRDefault="0052518D">
      <w:pPr>
        <w:pStyle w:val="paragraph"/>
        <w:spacing w:before="30" w:after="30"/>
        <w:ind w:left="60" w:right="60"/>
        <w:rPr>
          <w:lang w:val="ru-RU"/>
        </w:rPr>
      </w:pPr>
      <w:r w:rsidRPr="00041AE1">
        <w:rPr>
          <w:lang w:val="ru-RU"/>
        </w:rPr>
        <w:t xml:space="preserve">— 我諗呢件事有三種方式。要麼人因為感恩神嘅祝福,感動到難以自抑,讚美神;要麼佢哋感受到罪惡嘅沉重,用沉重嘅心向神求赦免;要麼佢哋將自己置身於一個處境困難嘅人嘅鞋入面,最自然咁對佢哋生出憐憫。 </w:t>
      </w:r>
    </w:p>
    <w:p w14:paraId="7756CFE7" w14:textId="77777777" w:rsidR="00923824" w:rsidRPr="00041AE1" w:rsidRDefault="0052518D">
      <w:pPr>
        <w:pStyle w:val="paragraph"/>
        <w:spacing w:before="30" w:after="30"/>
        <w:ind w:left="60" w:right="60"/>
        <w:rPr>
          <w:lang w:val="ru-RU"/>
        </w:rPr>
      </w:pPr>
      <w:r w:rsidRPr="00041AE1">
        <w:rPr>
          <w:lang w:val="ru-RU"/>
        </w:rPr>
        <w:t xml:space="preserve">— 導師,我係照自己嘅感覺,隨心所欲咁做,咁樣啱唔啱? </w:t>
      </w:r>
    </w:p>
    <w:p w14:paraId="5872C1AF" w14:textId="77777777" w:rsidR="00923824" w:rsidRPr="00041AE1" w:rsidRDefault="0052518D">
      <w:pPr>
        <w:pStyle w:val="paragraph"/>
        <w:spacing w:before="30" w:after="30"/>
        <w:ind w:left="60" w:right="60"/>
        <w:rPr>
          <w:lang w:val="ru-RU"/>
        </w:rPr>
      </w:pPr>
      <w:r w:rsidRPr="00041AE1">
        <w:rPr>
          <w:lang w:val="ru-RU"/>
        </w:rPr>
        <w:lastRenderedPageBreak/>
        <w:t xml:space="preserve">— 睇吓,當心入面有純粹同真誠嘅愛神,咁心嘅每一個自然衝動都係純淨嘅。但如果心入面冇呢種純愛,就要收掖自己嘅自然衝動,因為嗰時心嘅衝動已經充滿咗世俗毒素。 </w:t>
      </w:r>
    </w:p>
    <w:p w14:paraId="457D3EA6" w14:textId="77777777" w:rsidR="00923824" w:rsidRPr="00041AE1" w:rsidRDefault="0052518D">
      <w:pPr>
        <w:pStyle w:val="paragraph"/>
        <w:spacing w:before="30" w:after="30"/>
        <w:ind w:left="60" w:right="60"/>
        <w:rPr>
          <w:lang w:val="ru-RU"/>
        </w:rPr>
      </w:pPr>
      <w:r w:rsidRPr="00041AE1">
        <w:rPr>
          <w:lang w:val="ru-RU"/>
        </w:rPr>
        <w:t xml:space="preserve">— 我要點樣克制我嘅衝動? </w:t>
      </w:r>
    </w:p>
    <w:p w14:paraId="70D94B9B" w14:textId="77777777" w:rsidR="00923824" w:rsidRPr="00041AE1" w:rsidRDefault="0052518D">
      <w:pPr>
        <w:pStyle w:val="paragraph"/>
        <w:spacing w:before="30" w:after="30"/>
        <w:ind w:left="60" w:right="60"/>
        <w:rPr>
          <w:lang w:val="ru-RU"/>
        </w:rPr>
      </w:pPr>
      <w:r w:rsidRPr="00041AE1">
        <w:rPr>
          <w:lang w:val="ru-RU"/>
        </w:rPr>
        <w:t xml:space="preserve">— 你未揸過車㗎?車有冇煞車?好啦,依家同我講,一個人……冇咗煞車,應該點做? </w:t>
      </w:r>
    </w:p>
    <w:p w14:paraId="5B366953" w14:textId="77777777" w:rsidR="00923824" w:rsidRPr="00041AE1" w:rsidRDefault="0052518D">
      <w:pPr>
        <w:pStyle w:val="paragraph"/>
        <w:spacing w:before="30" w:after="30"/>
        <w:ind w:left="60" w:right="60"/>
        <w:rPr>
          <w:lang w:val="ru-RU"/>
        </w:rPr>
      </w:pPr>
      <w:r w:rsidRPr="00041AE1">
        <w:rPr>
          <w:lang w:val="ru-RU"/>
        </w:rPr>
        <w:t xml:space="preserve">— 你需要喺你嘅心上踩剎車。 </w:t>
      </w:r>
    </w:p>
    <w:p w14:paraId="51738445" w14:textId="013ED8A0" w:rsidR="00923824" w:rsidRDefault="0052518D">
      <w:pPr>
        <w:pStyle w:val="paragraph"/>
        <w:spacing w:before="30" w:after="30"/>
        <w:ind w:left="60" w:right="60"/>
        <w:rPr>
          <w:lang w:val="ru-RU"/>
        </w:rPr>
      </w:pPr>
      <w:r w:rsidRPr="00041AE1">
        <w:rPr>
          <w:lang w:val="ru-RU"/>
        </w:rPr>
        <w:t>— 係呀,心要靠理智嚟煞車,因為如果心先於理智衝 ahead,就會空轉。 上帝畀咗你好大嘅智力同一個好大嘅心,但你唔用智力去約束你嘅心,所以佢就白費咗。做任何嘢之前──諗一諗,用呢種簡單同充滿愛心嘅方式,去照顧上帝畀你嘅心。</w:t>
      </w:r>
    </w:p>
    <w:p w14:paraId="72BD620E" w14:textId="77777777" w:rsidR="00801268" w:rsidRPr="00041AE1" w:rsidRDefault="00801268" w:rsidP="00801268">
      <w:pPr>
        <w:rPr>
          <w:lang w:val="ru-RU"/>
        </w:rPr>
      </w:pPr>
    </w:p>
    <w:p w14:paraId="57A63337" w14:textId="6F90B641" w:rsidR="00923824" w:rsidRPr="001A02ED" w:rsidRDefault="0052518D" w:rsidP="00801268">
      <w:pPr>
        <w:pStyle w:val="Heading4"/>
        <w:rPr>
          <w:lang w:val="ru-RU"/>
        </w:rPr>
      </w:pPr>
      <w:bookmarkStart w:id="366" w:name="_Toc196218036"/>
      <w:bookmarkStart w:id="367" w:name="_Toc196308724"/>
      <w:bookmarkStart w:id="368" w:name="_Toc242021539"/>
      <w:r w:rsidRPr="00041AE1">
        <w:rPr>
          <w:lang w:val="ru-RU"/>
        </w:rPr>
        <w:t>「由匱乏……</w:t>
      </w:r>
      <w:r w:rsidR="003273EF">
        <w:rPr>
          <w:lang w:val="ru-RU"/>
        </w:rPr>
        <w:t>」</w:t>
      </w:r>
      <w:bookmarkEnd w:id="366"/>
      <w:r w:rsidR="00EC4A94">
        <w:rPr>
          <w:rStyle w:val="FootnoteReference"/>
          <w:lang w:val="ru-RU"/>
        </w:rPr>
        <w:footnoteReference w:id="139"/>
      </w:r>
      <w:bookmarkEnd w:id="367"/>
      <w:bookmarkEnd w:id="368"/>
    </w:p>
    <w:p w14:paraId="1E07B141" w14:textId="73EB3314" w:rsidR="00923824" w:rsidRPr="00041AE1" w:rsidRDefault="0052518D">
      <w:pPr>
        <w:pStyle w:val="paragraph"/>
        <w:spacing w:before="30" w:after="30"/>
        <w:ind w:left="60" w:right="60"/>
        <w:rPr>
          <w:lang w:val="ru-RU"/>
        </w:rPr>
      </w:pPr>
      <w:r w:rsidRPr="00041AE1">
        <w:rPr>
          <w:lang w:val="ru-RU"/>
        </w:rPr>
        <w:t>— 基羅納,使徒保羅話:</w:t>
      </w:r>
      <w:r w:rsidR="003273EF">
        <w:rPr>
          <w:lang w:val="ru-RU"/>
        </w:rPr>
        <w:t>「</w:t>
      </w:r>
      <w:r w:rsidRPr="00041AE1">
        <w:rPr>
          <w:lang w:val="ru-RU"/>
        </w:rPr>
        <w:t>神愛喜樂的捐輸者。</w:t>
      </w:r>
      <w:r w:rsidR="003273EF">
        <w:rPr>
          <w:lang w:val="ru-RU"/>
        </w:rPr>
        <w:t>」</w:t>
      </w:r>
      <w:r w:rsidR="00B47B32">
        <w:rPr>
          <w:rStyle w:val="FootnoteReference"/>
          <w:lang w:val="ru-RU"/>
        </w:rPr>
        <w:footnoteReference w:id="140"/>
      </w:r>
      <w:r w:rsidRPr="00041AE1">
        <w:rPr>
          <w:lang w:val="ru-RU"/>
        </w:rPr>
        <w:t xml:space="preserve"> 當我需要捐嘢或者做好事嘅時候,我就會勉強自己。 </w:t>
      </w:r>
    </w:p>
    <w:p w14:paraId="2827D026" w14:textId="45D8A225" w:rsidR="00923824" w:rsidRPr="00041AE1" w:rsidRDefault="0052518D">
      <w:pPr>
        <w:pStyle w:val="paragraph"/>
        <w:spacing w:before="30" w:after="30"/>
        <w:ind w:left="60" w:right="60"/>
        <w:rPr>
          <w:lang w:val="ru-RU"/>
        </w:rPr>
      </w:pPr>
      <w:r w:rsidRPr="00041AE1">
        <w:rPr>
          <w:lang w:val="ru-RU"/>
        </w:rPr>
        <w:t>— 我哋係上帝嘅兒女,做好事係我哋嘅責任,因為上帝本身就係愛。你記唔記得嗰位收留先知以利亞嘅寡婦?</w:t>
      </w:r>
      <w:r w:rsidR="00E93151">
        <w:rPr>
          <w:rStyle w:val="FootnoteReference"/>
          <w:lang w:val="ru-RU"/>
        </w:rPr>
        <w:footnoteReference w:id="141"/>
      </w:r>
      <w:r w:rsidRPr="00041AE1">
        <w:rPr>
          <w:lang w:val="ru-RU"/>
        </w:rPr>
        <w:t xml:space="preserve"> 佢係外邦人,但佢有幾多愛心!當先知嚟向佢討麵包時,佢就話</w:t>
      </w:r>
      <w:r w:rsidR="003273EF">
        <w:rPr>
          <w:lang w:val="ru-RU"/>
        </w:rPr>
        <w:t>:</w:t>
      </w:r>
      <w:r w:rsidRPr="00041AE1">
        <w:rPr>
          <w:lang w:val="ru-RU"/>
        </w:rPr>
        <w:t>我哋得少少油同麵粉;我哋會同我嘅仔女食晒佢,然後先死。</w:t>
      </w:r>
      <w:r w:rsidR="003273EF">
        <w:rPr>
          <w:lang w:val="ru-RU"/>
        </w:rPr>
        <w:t>」</w:t>
      </w:r>
      <w:r w:rsidRPr="00041AE1">
        <w:rPr>
          <w:lang w:val="ru-RU"/>
        </w:rPr>
        <w:t>佢冇同先知講</w:t>
      </w:r>
      <w:r w:rsidR="003273EF">
        <w:rPr>
          <w:lang w:val="ru-RU"/>
        </w:rPr>
        <w:t>「</w:t>
      </w:r>
      <w:r w:rsidRPr="00041AE1">
        <w:rPr>
          <w:lang w:val="ru-RU"/>
        </w:rPr>
        <w:t>我哋冇嘢</w:t>
      </w:r>
      <w:r w:rsidR="003273EF">
        <w:rPr>
          <w:lang w:val="ru-RU"/>
        </w:rPr>
        <w:t>」</w:t>
      </w:r>
      <w:r w:rsidRPr="00041AE1">
        <w:rPr>
          <w:lang w:val="ru-RU"/>
        </w:rPr>
        <w:t>。當先知為咗考驗佢嘅心意,叫佢先整糰糰俾佢,然後先整俾自己同仔女,嗰貧窮嘅婦女即刻就答應咗。如果佢心入面冇愛,腦海入面就會開始冒出各種念頭。 佢可能會諗:</w:t>
      </w:r>
      <w:r w:rsidR="003273EF">
        <w:rPr>
          <w:lang w:val="ru-RU"/>
        </w:rPr>
        <w:t>「</w:t>
      </w:r>
      <w:r w:rsidRPr="00041AE1">
        <w:rPr>
          <w:lang w:val="ru-RU"/>
        </w:rPr>
        <w:t>唔夠㗎啦,我已經同佢講我哋得少少油同麵粉;依家佢仲要我先焗麵包俾佢!</w:t>
      </w:r>
      <w:r w:rsidR="003273EF">
        <w:rPr>
          <w:lang w:val="ru-RU"/>
        </w:rPr>
        <w:t>」</w:t>
      </w:r>
      <w:r w:rsidRPr="00041AE1">
        <w:rPr>
          <w:lang w:val="ru-RU"/>
        </w:rPr>
        <w:t xml:space="preserve">佢嘅好意心昭然若揭,成為我哋嘅好榜樣。我哋讀聖經,發現入面有好多嘢,但究竟點樣先真係實踐到呢? </w:t>
      </w:r>
    </w:p>
    <w:p w14:paraId="1A690ADD" w14:textId="20A73250" w:rsidR="00923824" w:rsidRPr="00041AE1" w:rsidRDefault="0052518D">
      <w:pPr>
        <w:pStyle w:val="paragraph"/>
        <w:spacing w:before="30" w:after="30"/>
        <w:ind w:left="60" w:right="60"/>
        <w:rPr>
          <w:lang w:val="ru-RU"/>
        </w:rPr>
      </w:pPr>
      <w:r w:rsidRPr="00041AE1">
        <w:rPr>
          <w:lang w:val="ru-RU"/>
        </w:rPr>
        <w:t>我記得喺西奈山,啲貝都因人嘅細路仔──</w:t>
      </w:r>
      <w:r w:rsidR="00016F6F">
        <w:rPr>
          <w:rStyle w:val="FootnoteReference"/>
          <w:lang w:val="ru-RU"/>
        </w:rPr>
        <w:footnoteReference w:id="142"/>
      </w:r>
      <w:r w:rsidRPr="00041AE1">
        <w:rPr>
          <w:lang w:val="ru-RU"/>
        </w:rPr>
        <w:t xml:space="preserve"> ──佢哋對福音一無所知,只要我畀佢哋嘢,無論幾少,佢哋都會分開食,人人都分到少少。如果最後一個唔夠,大家就會分啲自己嗰份畀佢。 </w:t>
      </w:r>
    </w:p>
    <w:p w14:paraId="4AD27795" w14:textId="32D08DEA" w:rsidR="00923824" w:rsidRPr="00041AE1" w:rsidRDefault="0052518D">
      <w:pPr>
        <w:pStyle w:val="paragraph"/>
        <w:spacing w:before="30" w:after="30"/>
        <w:ind w:left="60" w:right="60"/>
        <w:rPr>
          <w:lang w:val="ru-RU"/>
        </w:rPr>
      </w:pPr>
      <w:r w:rsidRPr="00041AE1">
        <w:rPr>
          <w:lang w:val="ru-RU"/>
        </w:rPr>
        <w:t>願呢啲都成為你哋嘅榜樣。要自我檢視,明白自己而家站喺邊度。如果一個人以呢種方式努力,佢唔單止可以從聖徒同苦行者嘅榜樣中受益,仲可以從所有人嘅生命中受益,心裏面諗住:「我有冇呢種美德?審判日我會點樣被審?</w:t>
      </w:r>
      <w:r w:rsidR="003273EF">
        <w:rPr>
          <w:lang w:val="ru-RU"/>
        </w:rPr>
        <w:t xml:space="preserve">」 </w:t>
      </w:r>
    </w:p>
    <w:p w14:paraId="07426AEB" w14:textId="77777777" w:rsidR="00923824" w:rsidRPr="00041AE1" w:rsidRDefault="0052518D">
      <w:pPr>
        <w:pStyle w:val="paragraph"/>
        <w:spacing w:before="30" w:after="30"/>
        <w:ind w:left="60" w:right="60"/>
        <w:rPr>
          <w:lang w:val="ru-RU"/>
        </w:rPr>
      </w:pPr>
      <w:r w:rsidRPr="00041AE1">
        <w:rPr>
          <w:lang w:val="ru-RU"/>
        </w:rPr>
        <w:t xml:space="preserve">有價值嘅,係我哋用自己微薄嘅資源,無論係精神定物質,去幫助其他人。 </w:t>
      </w:r>
    </w:p>
    <w:p w14:paraId="1A0C8068" w14:textId="74CE955F" w:rsidR="00923824" w:rsidRPr="00016F6F" w:rsidRDefault="0052518D">
      <w:pPr>
        <w:pStyle w:val="paragraph"/>
        <w:spacing w:before="30" w:after="30"/>
        <w:ind w:left="60" w:right="60"/>
        <w:rPr>
          <w:lang w:val="ru-RU"/>
        </w:rPr>
      </w:pPr>
      <w:r w:rsidRPr="00041AE1">
        <w:rPr>
          <w:lang w:val="ru-RU"/>
        </w:rPr>
        <w:t>假設我有三條枕頭。如果我送俾人條我唔用嘅枕頭,冇乜價值。但如果我送俾佢條我自己瞓嘅枕頭,就非常有價值,因為要有犧牲。呢就係點解基督講嗰個寡婦:</w:t>
      </w:r>
      <w:r w:rsidR="003273EF">
        <w:rPr>
          <w:lang w:val="ru-RU"/>
        </w:rPr>
        <w:t>「</w:t>
      </w:r>
      <w:r w:rsidRPr="00041AE1">
        <w:rPr>
          <w:lang w:val="ru-RU"/>
        </w:rPr>
        <w:t>呢個貧窮嘅寡婦所捐嘅,比其他人所捐嘅更多</w:t>
      </w:r>
      <w:r w:rsidR="003273EF">
        <w:rPr>
          <w:lang w:val="ru-RU"/>
        </w:rPr>
        <w:t>。」</w:t>
      </w:r>
      <w:r w:rsidR="00016F6F">
        <w:rPr>
          <w:rStyle w:val="FootnoteReference"/>
          <w:lang w:val="ru-RU"/>
        </w:rPr>
        <w:footnoteReference w:id="143"/>
      </w:r>
    </w:p>
    <w:p w14:paraId="25588D8A" w14:textId="77777777" w:rsidR="00801268" w:rsidRPr="00041AE1" w:rsidRDefault="00801268" w:rsidP="00801268">
      <w:pPr>
        <w:rPr>
          <w:lang w:val="ru-RU"/>
        </w:rPr>
      </w:pPr>
    </w:p>
    <w:p w14:paraId="6CA6D0BF" w14:textId="77777777" w:rsidR="00923824" w:rsidRPr="00041AE1" w:rsidRDefault="0052518D" w:rsidP="00801268">
      <w:pPr>
        <w:pStyle w:val="Heading4"/>
        <w:rPr>
          <w:lang w:val="ru-RU"/>
        </w:rPr>
      </w:pPr>
      <w:bookmarkStart w:id="369" w:name="_Toc196218037"/>
      <w:bookmarkStart w:id="370" w:name="_Toc196308725"/>
      <w:bookmarkStart w:id="371" w:name="_Toc242021540"/>
      <w:r w:rsidRPr="00041AE1">
        <w:rPr>
          <w:lang w:val="ru-RU"/>
        </w:rPr>
        <w:lastRenderedPageBreak/>
        <w:t>將你嘅舊算盤拋入愛嘅火焰</w:t>
      </w:r>
      <w:bookmarkEnd w:id="369"/>
      <w:bookmarkEnd w:id="370"/>
      <w:bookmarkEnd w:id="371"/>
    </w:p>
    <w:p w14:paraId="56A32DB7" w14:textId="77777777" w:rsidR="00923824" w:rsidRPr="00041AE1" w:rsidRDefault="0052518D">
      <w:pPr>
        <w:pStyle w:val="paragraph"/>
        <w:spacing w:before="30" w:after="30"/>
        <w:ind w:left="60" w:right="60"/>
        <w:rPr>
          <w:lang w:val="ru-RU"/>
        </w:rPr>
      </w:pPr>
      <w:r w:rsidRPr="00041AE1">
        <w:rPr>
          <w:lang w:val="ru-RU"/>
        </w:rPr>
        <w:t xml:space="preserve">— Geronda,我好難原諒人。 </w:t>
      </w:r>
    </w:p>
    <w:p w14:paraId="4D1DA8E9" w14:textId="77777777" w:rsidR="00923824" w:rsidRPr="00041AE1" w:rsidRDefault="0052518D">
      <w:pPr>
        <w:pStyle w:val="paragraph"/>
        <w:spacing w:before="30" w:after="30"/>
        <w:ind w:left="60" w:right="60"/>
        <w:rPr>
          <w:lang w:val="ru-RU"/>
        </w:rPr>
      </w:pPr>
      <w:r w:rsidRPr="00041AE1">
        <w:rPr>
          <w:lang w:val="ru-RU"/>
        </w:rPr>
        <w:t xml:space="preserve">— 你唔想基督赦免你咩? </w:t>
      </w:r>
    </w:p>
    <w:p w14:paraId="05E5CDE9" w14:textId="77777777" w:rsidR="00923824" w:rsidRPr="00041AE1" w:rsidRDefault="0052518D">
      <w:pPr>
        <w:pStyle w:val="paragraph"/>
        <w:spacing w:before="30" w:after="30"/>
        <w:ind w:left="60" w:right="60"/>
        <w:rPr>
          <w:lang w:val="ru-RU"/>
        </w:rPr>
      </w:pPr>
      <w:r w:rsidRPr="00041AE1">
        <w:rPr>
          <w:lang w:val="ru-RU"/>
        </w:rPr>
        <w:t xml:space="preserve">— 我會,Geronda。我點可以唔會呢? </w:t>
      </w:r>
    </w:p>
    <w:p w14:paraId="5C192043" w14:textId="32122D31" w:rsidR="00923824" w:rsidRPr="00041AE1" w:rsidRDefault="0052518D">
      <w:pPr>
        <w:pStyle w:val="paragraph"/>
        <w:spacing w:before="30" w:after="30"/>
        <w:ind w:left="60" w:right="60"/>
        <w:rPr>
          <w:lang w:val="ru-RU"/>
        </w:rPr>
      </w:pPr>
      <w:r w:rsidRPr="00041AE1">
        <w:rPr>
          <w:lang w:val="ru-RU"/>
        </w:rPr>
        <w:t>— 咁你點解唔肯原諒人?好好諗清楚,因為你咁樣令基督好傷心。佢赦免咗你一萬塔拉嘅債,但你就唔肯赦免人一百第納爾。</w:t>
      </w:r>
      <w:r w:rsidR="00ED6B3E">
        <w:rPr>
          <w:rStyle w:val="FootnoteReference"/>
          <w:lang w:val="ru-RU"/>
        </w:rPr>
        <w:footnoteReference w:id="144"/>
      </w:r>
      <w:r w:rsidRPr="00041AE1">
        <w:rPr>
          <w:lang w:val="ru-RU"/>
        </w:rPr>
        <w:t xml:space="preserve"> 你同自己講:</w:t>
      </w:r>
      <w:r w:rsidR="003273EF">
        <w:rPr>
          <w:lang w:val="ru-RU"/>
        </w:rPr>
        <w:t>「</w:t>
      </w:r>
      <w:r w:rsidRPr="00041AE1">
        <w:rPr>
          <w:lang w:val="ru-RU"/>
        </w:rPr>
        <w:t xml:space="preserve">無罪嘅基督都可以不斷包容我,甚至包容同赦免成千上萬億嘅人,而我竟然連一個姊妹都唔肯原諒?」 </w:t>
      </w:r>
    </w:p>
    <w:p w14:paraId="4AF78228" w14:textId="1DB26465" w:rsidR="00923824" w:rsidRPr="00041AE1" w:rsidRDefault="0052518D">
      <w:pPr>
        <w:pStyle w:val="paragraph"/>
        <w:spacing w:before="30" w:after="30"/>
        <w:ind w:left="60" w:right="60"/>
        <w:rPr>
          <w:lang w:val="ru-RU"/>
        </w:rPr>
      </w:pPr>
      <w:r w:rsidRPr="00041AE1">
        <w:rPr>
          <w:lang w:val="ru-RU"/>
        </w:rPr>
        <w:t>有一次,有個年輕人嚟到我嘅小房,佢同另一個人鬧翻,雖然對方已經向佢求和,但佢唔肯原諒對方。有一日佢同我講:</w:t>
      </w:r>
      <w:r w:rsidR="003273EF">
        <w:rPr>
          <w:lang w:val="ru-RU"/>
        </w:rPr>
        <w:t>「</w:t>
      </w:r>
      <w:r w:rsidRPr="00041AE1">
        <w:rPr>
          <w:lang w:val="ru-RU"/>
        </w:rPr>
        <w:t>請為我禱告,求神赦免我</w:t>
      </w:r>
      <w:r w:rsidR="003273EF">
        <w:rPr>
          <w:lang w:val="ru-RU"/>
        </w:rPr>
        <w:t>。</w:t>
      </w:r>
      <w:r w:rsidRPr="00041AE1">
        <w:rPr>
          <w:lang w:val="ru-RU"/>
        </w:rPr>
        <w:t>」我答佢:「我會禱告,求神唔好赦免你</w:t>
      </w:r>
      <w:r w:rsidR="003273EF">
        <w:rPr>
          <w:lang w:val="ru-RU"/>
        </w:rPr>
        <w:t>。」</w:t>
      </w:r>
      <w:r w:rsidRPr="00041AE1">
        <w:rPr>
          <w:lang w:val="ru-RU"/>
        </w:rPr>
        <w:t xml:space="preserve"> 佢又問我:</w:t>
      </w:r>
      <w:r w:rsidR="003273EF">
        <w:rPr>
          <w:lang w:val="ru-RU"/>
        </w:rPr>
        <w:t>「</w:t>
      </w:r>
      <w:r w:rsidRPr="00041AE1">
        <w:rPr>
          <w:lang w:val="ru-RU"/>
        </w:rPr>
        <w:t>我想要神饒恕我</w:t>
      </w:r>
      <w:r w:rsidR="003273EF">
        <w:rPr>
          <w:lang w:val="ru-RU"/>
        </w:rPr>
        <w:t xml:space="preserve">。」 </w:t>
      </w:r>
      <w:r w:rsidRPr="00041AE1">
        <w:rPr>
          <w:lang w:val="ru-RU"/>
        </w:rPr>
        <w:t xml:space="preserve">— </w:t>
      </w:r>
      <w:r w:rsidR="003273EF">
        <w:rPr>
          <w:lang w:val="ru-RU"/>
        </w:rPr>
        <w:t>「</w:t>
      </w:r>
      <w:r w:rsidRPr="00041AE1">
        <w:rPr>
          <w:lang w:val="ru-RU"/>
        </w:rPr>
        <w:t>如果你,我親愛嘅,唔肯饒恕人,」我對佢講,「咁神又點可以饒恕你呢?</w:t>
      </w:r>
      <w:r w:rsidR="003273EF">
        <w:rPr>
          <w:lang w:val="ru-RU"/>
        </w:rPr>
        <w:t xml:space="preserve">」 </w:t>
      </w:r>
    </w:p>
    <w:p w14:paraId="14490DE1" w14:textId="4300B456" w:rsidR="00923824" w:rsidRPr="00041AE1" w:rsidRDefault="0052518D">
      <w:pPr>
        <w:pStyle w:val="paragraph"/>
        <w:spacing w:before="30" w:after="30"/>
        <w:ind w:left="60" w:right="60"/>
        <w:rPr>
          <w:lang w:val="ru-RU"/>
        </w:rPr>
      </w:pPr>
      <w:r w:rsidRPr="00041AE1">
        <w:rPr>
          <w:lang w:val="ru-RU"/>
        </w:rPr>
        <w:t>上帝嘅公義就係愛同忍耐。佢同人世嘅公義完全唔同。我哋就要努力去達到呢種神聖嘅公義。有一次,一個平信徒嚟到老竇提弘嘅小房想搶劫佢。 佢折磨嗰位長老夠晒──用繩索勒佢頸──之後先發現長老根本冇錢,就準備走人。當佢行緊出嚟嗰陣,老竇提洪對佢講:「天主會原諒你,我嘅孩子。」後來,呢條流氓去另一個長老嘅房想搶嘢,但喺度俾警察捉咗。 佢自己都承認,佢之前都去過 Tikhon 神父嘅寮房想搶劫。警察就派咗個憲兵去請 Tikhon 神父嚟問話,但佢唔肯去。 長老對嗰個憲兵講:「我個仔,我已經全心全意原諒嗰個賊仔。</w:t>
      </w:r>
      <w:r w:rsidR="003273EF">
        <w:rPr>
          <w:lang w:val="ru-RU"/>
        </w:rPr>
        <w:t>」</w:t>
      </w:r>
      <w:r w:rsidRPr="00041AE1">
        <w:rPr>
          <w:lang w:val="ru-RU"/>
        </w:rPr>
        <w:t>但嗰個憲兵根本唔理佢講乜,只係話:</w:t>
      </w:r>
      <w:r w:rsidR="003273EF">
        <w:rPr>
          <w:lang w:val="ru-RU"/>
        </w:rPr>
        <w:t>「</w:t>
      </w:r>
      <w:r w:rsidRPr="00041AE1">
        <w:rPr>
          <w:lang w:val="ru-RU"/>
        </w:rPr>
        <w:t>走啦,神父,快啲走,我根本唔理你啲</w:t>
      </w:r>
      <w:r w:rsidR="003273EF">
        <w:rPr>
          <w:lang w:val="ru-RU"/>
        </w:rPr>
        <w:t>『</w:t>
      </w:r>
      <w:r w:rsidRPr="00041AE1">
        <w:rPr>
          <w:lang w:val="ru-RU"/>
        </w:rPr>
        <w:t>原諒</w:t>
      </w:r>
      <w:r w:rsidR="003273EF">
        <w:rPr>
          <w:lang w:val="ru-RU"/>
        </w:rPr>
        <w:t>』</w:t>
      </w:r>
      <w:r w:rsidRPr="00041AE1">
        <w:rPr>
          <w:lang w:val="ru-RU"/>
        </w:rPr>
        <w:t>同『祝福</w:t>
      </w:r>
      <w:r w:rsidR="003273EF">
        <w:rPr>
          <w:lang w:val="ru-RU"/>
        </w:rPr>
        <w:t>』。」</w:t>
      </w:r>
      <w:r w:rsidRPr="00041AE1">
        <w:rPr>
          <w:lang w:val="ru-RU"/>
        </w:rPr>
        <w:t xml:space="preserve"> 最後,當長老開始似細路仔咁喊,警察局長見佢可憐,就放佢走。長老回想起呢件事,完全唔明:「我嘅仔啊,呢班世人有佢哋自己嘅規矩;佢哋冇</w:t>
      </w:r>
      <w:r w:rsidR="003273EF">
        <w:rPr>
          <w:lang w:val="ru-RU"/>
        </w:rPr>
        <w:t>『</w:t>
      </w:r>
      <w:r w:rsidRPr="00041AE1">
        <w:rPr>
          <w:lang w:val="ru-RU"/>
        </w:rPr>
        <w:t>為我祝福</w:t>
      </w:r>
      <w:r w:rsidR="003273EF">
        <w:rPr>
          <w:lang w:val="ru-RU"/>
        </w:rPr>
        <w:t>』,</w:t>
      </w:r>
      <w:r w:rsidRPr="00041AE1">
        <w:rPr>
          <w:lang w:val="ru-RU"/>
        </w:rPr>
        <w:t>亦冇</w:t>
      </w:r>
      <w:r w:rsidR="003273EF">
        <w:rPr>
          <w:lang w:val="ru-RU"/>
        </w:rPr>
        <w:t>『</w:t>
      </w:r>
      <w:r w:rsidRPr="00041AE1">
        <w:rPr>
          <w:lang w:val="ru-RU"/>
        </w:rPr>
        <w:t>上帝</w:t>
      </w:r>
      <w:r w:rsidR="003273EF">
        <w:rPr>
          <w:lang w:val="ru-RU"/>
        </w:rPr>
        <w:t>會饒恕』</w:t>
      </w:r>
      <w:r w:rsidRPr="00041AE1">
        <w:rPr>
          <w:lang w:val="ru-RU"/>
        </w:rPr>
        <w:t>!</w:t>
      </w:r>
      <w:r w:rsidR="003273EF">
        <w:rPr>
          <w:lang w:val="ru-RU"/>
        </w:rPr>
        <w:t xml:space="preserve">」 </w:t>
      </w:r>
    </w:p>
    <w:p w14:paraId="51A61FF1" w14:textId="77777777" w:rsidR="00923824" w:rsidRPr="00041AE1" w:rsidRDefault="0052518D">
      <w:pPr>
        <w:pStyle w:val="paragraph"/>
        <w:spacing w:before="30" w:after="30"/>
        <w:ind w:left="60" w:right="60"/>
        <w:rPr>
          <w:lang w:val="ru-RU"/>
        </w:rPr>
      </w:pPr>
      <w:r w:rsidRPr="00041AE1">
        <w:rPr>
          <w:lang w:val="ru-RU"/>
        </w:rPr>
        <w:t xml:space="preserve">— 基羅納,乜嘢係「記仇」?係記住人對你做過嘅錯,定係對做錯嗰個人嬲? </w:t>
      </w:r>
    </w:p>
    <w:p w14:paraId="6D244B05" w14:textId="77777777" w:rsidR="00923824" w:rsidRPr="00041AE1" w:rsidRDefault="0052518D">
      <w:pPr>
        <w:pStyle w:val="paragraph"/>
        <w:spacing w:before="30" w:after="30"/>
        <w:ind w:left="60" w:right="60"/>
        <w:rPr>
          <w:lang w:val="ru-RU"/>
        </w:rPr>
      </w:pPr>
      <w:r w:rsidRPr="00041AE1">
        <w:rPr>
          <w:lang w:val="ru-RU"/>
        </w:rPr>
        <w:t xml:space="preserve">— 如果當你記住嗰份冤屈,見到加害你嘅人好景時就心煩,或者見到佢哋唔好時就開心,咁就係記仇。但如果就算佢對你造成咗冤屈,你都為佢嘅成功而開心,咁就唔算記仇。呢個就係你可以用嚟檢視自己嘅方法。 </w:t>
      </w:r>
    </w:p>
    <w:p w14:paraId="245F034B" w14:textId="5BC3E94B" w:rsidR="00923824" w:rsidRPr="004A278A" w:rsidRDefault="0052518D">
      <w:pPr>
        <w:pStyle w:val="paragraph"/>
        <w:spacing w:before="30" w:after="30"/>
        <w:ind w:left="60" w:right="60"/>
        <w:rPr>
          <w:lang w:val="ru-RU"/>
        </w:rPr>
      </w:pPr>
      <w:r w:rsidRPr="00041AE1">
        <w:rPr>
          <w:lang w:val="ru-RU"/>
        </w:rPr>
        <w:t>我唔會記住任何人對我做過嘅錯。我將舊怨拋入愛嘅火焰中,佢哋就燒得精光。喺1944年嘅內戰期間,反政府軍嚟到我哋村。當時好凍。我心諗:</w:t>
      </w:r>
      <w:r w:rsidR="003273EF">
        <w:rPr>
          <w:lang w:val="ru-RU"/>
        </w:rPr>
        <w:t>「</w:t>
      </w:r>
      <w:r w:rsidRPr="00041AE1">
        <w:rPr>
          <w:lang w:val="ru-RU"/>
        </w:rPr>
        <w:t xml:space="preserve">佢哋可能冇糧食,呢班人會餓死。」 </w:t>
      </w:r>
      <w:r w:rsidR="003273EF">
        <w:rPr>
          <w:lang w:val="ru-RU"/>
        </w:rPr>
        <w:t>「</w:t>
      </w:r>
      <w:r w:rsidRPr="00041AE1">
        <w:rPr>
          <w:lang w:val="ru-RU"/>
        </w:rPr>
        <w:t>我帶啲麵包去畀佢哋</w:t>
      </w:r>
      <w:r w:rsidR="003273EF">
        <w:rPr>
          <w:lang w:val="ru-RU"/>
        </w:rPr>
        <w:t>。」</w:t>
      </w:r>
      <w:r w:rsidRPr="00041AE1">
        <w:rPr>
          <w:lang w:val="ru-RU"/>
        </w:rPr>
        <w:t>當我送麵包去俾佢哋嗰陣,佢哋覺得我有問題,就拘捕咗我。我完全冇諗過呢班叛亂分子係嚟捉我啲兄弟,佢哋當時躲喺山上。基督話:</w:t>
      </w:r>
      <w:r w:rsidR="003273EF">
        <w:rPr>
          <w:lang w:val="ru-RU"/>
        </w:rPr>
        <w:t>「</w:t>
      </w:r>
      <w:r w:rsidRPr="00041AE1">
        <w:rPr>
          <w:lang w:val="ru-RU"/>
        </w:rPr>
        <w:t>要愛你嘅仇敵,善待恨你嘅人</w:t>
      </w:r>
      <w:r w:rsidR="003273EF">
        <w:rPr>
          <w:lang w:val="ru-RU"/>
        </w:rPr>
        <w:t>。」</w:t>
      </w:r>
      <w:r w:rsidR="004A278A">
        <w:rPr>
          <w:rStyle w:val="FootnoteReference"/>
          <w:lang w:val="ru-RU"/>
        </w:rPr>
        <w:footnoteReference w:id="145"/>
      </w:r>
    </w:p>
    <w:p w14:paraId="172E5895" w14:textId="77777777" w:rsidR="00801268" w:rsidRPr="00041AE1" w:rsidRDefault="00801268" w:rsidP="00801268">
      <w:pPr>
        <w:rPr>
          <w:lang w:val="ru-RU"/>
        </w:rPr>
      </w:pPr>
    </w:p>
    <w:p w14:paraId="6C0E0D1D" w14:textId="77777777" w:rsidR="00923824" w:rsidRPr="00041AE1" w:rsidRDefault="0052518D" w:rsidP="00801268">
      <w:pPr>
        <w:pStyle w:val="Heading4"/>
        <w:rPr>
          <w:lang w:val="ru-RU"/>
        </w:rPr>
      </w:pPr>
      <w:bookmarkStart w:id="372" w:name="_Toc196218038"/>
      <w:bookmarkStart w:id="373" w:name="_Toc196308726"/>
      <w:bookmarkStart w:id="374" w:name="_Toc242021541"/>
      <w:r w:rsidRPr="00041AE1">
        <w:rPr>
          <w:lang w:val="ru-RU"/>
        </w:rPr>
        <w:t>有憐憫心嘅愛</w:t>
      </w:r>
      <w:bookmarkEnd w:id="372"/>
      <w:bookmarkEnd w:id="373"/>
      <w:bookmarkEnd w:id="374"/>
    </w:p>
    <w:p w14:paraId="721A0C91" w14:textId="77777777" w:rsidR="00923824" w:rsidRPr="00041AE1" w:rsidRDefault="0052518D">
      <w:pPr>
        <w:pStyle w:val="paragraph"/>
        <w:spacing w:before="30" w:after="30"/>
        <w:ind w:left="60" w:right="60"/>
        <w:rPr>
          <w:lang w:val="ru-RU"/>
        </w:rPr>
      </w:pPr>
      <w:r w:rsidRPr="00041AE1">
        <w:rPr>
          <w:lang w:val="ru-RU"/>
        </w:rPr>
        <w:t xml:space="preserve">— 基羅尼塔,你喺嗰間小房入面一定好辛苦!有精神病同吸毒嘅人嚟到你面前…… </w:t>
      </w:r>
    </w:p>
    <w:p w14:paraId="6C60FA67" w14:textId="579094FB" w:rsidR="00923824" w:rsidRPr="00041AE1" w:rsidRDefault="0052518D">
      <w:pPr>
        <w:pStyle w:val="paragraph"/>
        <w:spacing w:before="30" w:after="30"/>
        <w:ind w:left="60" w:right="60"/>
        <w:rPr>
          <w:lang w:val="ru-RU"/>
        </w:rPr>
      </w:pPr>
      <w:r w:rsidRPr="00041AE1">
        <w:rPr>
          <w:lang w:val="ru-RU"/>
        </w:rPr>
        <w:t>— 就係喺呢度先至睇得出我哋心入面有冇真正嘅愛。喺我哋嘅弟兄面前,我哋就見到基督。因</w:t>
      </w:r>
      <w:r w:rsidRPr="00041AE1">
        <w:rPr>
          <w:lang w:val="ru-RU"/>
        </w:rPr>
        <w:lastRenderedPageBreak/>
        <w:t>為當我哋為弟兄做嘢,就等於為基督自己做。基督話:</w:t>
      </w:r>
      <w:r w:rsidR="003273EF">
        <w:rPr>
          <w:lang w:val="ru-RU"/>
        </w:rPr>
        <w:t>「</w:t>
      </w:r>
      <w:r w:rsidRPr="00041AE1">
        <w:rPr>
          <w:lang w:val="ru-RU"/>
        </w:rPr>
        <w:t>因為你哋對呢班最細嘅弟兄其中一個所做嘅,就係對我做嘅。</w:t>
      </w:r>
      <w:r w:rsidR="003273EF">
        <w:rPr>
          <w:lang w:val="ru-RU"/>
        </w:rPr>
        <w:t>」</w:t>
      </w:r>
      <w:r w:rsidR="004A278A">
        <w:rPr>
          <w:rStyle w:val="FootnoteReference"/>
          <w:lang w:val="ru-RU"/>
        </w:rPr>
        <w:footnoteReference w:id="146"/>
      </w:r>
      <w:r w:rsidRPr="00041AE1">
        <w:rPr>
          <w:lang w:val="ru-RU"/>
        </w:rPr>
        <w:t xml:space="preserve"> </w:t>
      </w:r>
    </w:p>
    <w:p w14:paraId="5F7338A1" w14:textId="77777777" w:rsidR="00923824" w:rsidRPr="00041AE1" w:rsidRDefault="0052518D">
      <w:pPr>
        <w:pStyle w:val="paragraph"/>
        <w:spacing w:before="30" w:after="30"/>
        <w:ind w:left="60" w:right="60"/>
        <w:rPr>
          <w:lang w:val="ru-RU"/>
        </w:rPr>
      </w:pPr>
      <w:r w:rsidRPr="00041AE1">
        <w:rPr>
          <w:lang w:val="ru-RU"/>
        </w:rPr>
        <w:t xml:space="preserve">有一次,一位父親帶住佢個被鬼附身嘅仔嚟到我嘅小房。差唔多同一時間,我嘅一位熟人亦嚟到。我拉開嗰位父親,同佢講咗幾句,因為佢就係個仔被附身嘅原因。可憐嘅細路! 佢身體完全冇問題,但鼻涕仲一直流……見到呢幕,我嗰位熟人行埋去,攞出手帕,抹咗個細路仔個鼻,抹完之後又將手帕放返入自己袋。跟住佢脫低頸上嗰條金十字架,戴喺個細路仔頸上。 但令我最震撼嘅,唔係佢咁做,而係佢抹嗰個仔個鼻時所流露嘅愛心——如果你見到嗰個年輕人當時嘅慘狀就好了! 呢個人對佢有如對自己兄弟咁充滿憐憫。如果佢唔當佢係兄弟,會唔會做到呢種程度?如果你愛另一個人如兄弟,就可以用自己嘅手帕幫佢抹鼻涕,抹完之後仲可以放返入自己袋! 但如果你冇呢種感覺,咁對你嚟講,另一個人就好似一個異物 ,所以佢一摸你你就縮吓,如果佢啲口水濺到你,你即刻飛咁快去洗面。 </w:t>
      </w:r>
    </w:p>
    <w:p w14:paraId="62505207" w14:textId="3BDDDDA8" w:rsidR="00923824" w:rsidRPr="00041AE1" w:rsidRDefault="0052518D">
      <w:pPr>
        <w:pStyle w:val="paragraph"/>
        <w:spacing w:before="30" w:after="30"/>
        <w:ind w:left="60" w:right="60"/>
        <w:rPr>
          <w:lang w:val="ru-RU"/>
        </w:rPr>
      </w:pPr>
      <w:r w:rsidRPr="00041AE1">
        <w:rPr>
          <w:lang w:val="ru-RU"/>
        </w:rPr>
        <w:t>既然好主賜咗我哋豐豐富富嘅福份,又唔畀我哋受苦,我哋就更加要對受苦嘅鄰舍生出憐憫心。例如,當我哋見到一位殘障人士,如果心入面諗:</w:t>
      </w:r>
      <w:r w:rsidR="003273EF">
        <w:rPr>
          <w:lang w:val="ru-RU"/>
        </w:rPr>
        <w:t>「</w:t>
      </w:r>
      <w:r w:rsidRPr="00041AE1">
        <w:rPr>
          <w:lang w:val="ru-RU"/>
        </w:rPr>
        <w:t>如果我殘障行唔到,我會點樣?</w:t>
      </w:r>
      <w:r w:rsidR="003273EF">
        <w:rPr>
          <w:lang w:val="ru-RU"/>
        </w:rPr>
        <w:t>」</w:t>
      </w:r>
      <w:r w:rsidRPr="00041AE1">
        <w:rPr>
          <w:lang w:val="ru-RU"/>
        </w:rPr>
        <w:t>咁我哋就會對佢生出憐憫心。 或者,如果有人身處困境向我哋求助,我哋就應該即刻諗:</w:t>
      </w:r>
      <w:r w:rsidR="003273EF">
        <w:rPr>
          <w:lang w:val="ru-RU"/>
        </w:rPr>
        <w:t>「</w:t>
      </w:r>
      <w:r w:rsidRPr="00041AE1">
        <w:rPr>
          <w:lang w:val="ru-RU"/>
        </w:rPr>
        <w:t>如果我係佢,唔係都希望有人幫我咩?</w:t>
      </w:r>
      <w:r w:rsidR="003273EF">
        <w:rPr>
          <w:lang w:val="ru-RU"/>
        </w:rPr>
        <w:t>」</w:t>
      </w:r>
      <w:r w:rsidRPr="00041AE1">
        <w:rPr>
          <w:lang w:val="ru-RU"/>
        </w:rPr>
        <w:t xml:space="preserve">咁樣我哋對佢嘅同情就會表現出嚟。 但就算一個人自己正處於困境,如果佢對鄰舍懷有真愛同同情,就會忘記自己嘅痛苦,反而擔心其他人。當有人同我講佢哋嘅痛苦,我就唔再感到自己嘅痛楚,就算我坐緊釘上或者赤腳踏喺破碎嘅玻璃上都一樣。 </w:t>
      </w:r>
    </w:p>
    <w:p w14:paraId="3E67B2B5" w14:textId="3042AE7B" w:rsidR="00923824" w:rsidRPr="00041AE1" w:rsidRDefault="0052518D">
      <w:pPr>
        <w:pStyle w:val="paragraph"/>
        <w:spacing w:before="30" w:after="30"/>
        <w:ind w:left="60" w:right="60"/>
        <w:rPr>
          <w:lang w:val="ru-RU"/>
        </w:rPr>
      </w:pPr>
      <w:r w:rsidRPr="00041AE1">
        <w:rPr>
          <w:lang w:val="ru-RU"/>
        </w:rPr>
        <w:t>— 聖馬可苦行者寫道:</w:t>
      </w:r>
      <w:r w:rsidR="003273EF">
        <w:rPr>
          <w:lang w:val="ru-RU"/>
        </w:rPr>
        <w:t>「</w:t>
      </w:r>
      <w:r w:rsidRPr="00041AE1">
        <w:rPr>
          <w:lang w:val="ru-RU"/>
        </w:rPr>
        <w:t>有一種激情阻礙我們行盡所能的善──懶惰。這種激情可藉著禱告和施捨來治癒。</w:t>
      </w:r>
      <w:r w:rsidR="003273EF">
        <w:rPr>
          <w:lang w:val="ru-RU"/>
        </w:rPr>
        <w:t>」</w:t>
      </w:r>
      <w:r w:rsidR="00671CFC">
        <w:rPr>
          <w:rStyle w:val="FootnoteReference"/>
          <w:lang w:val="ru-RU"/>
        </w:rPr>
        <w:footnoteReference w:id="147"/>
      </w:r>
      <w:r w:rsidRPr="00041AE1">
        <w:rPr>
          <w:lang w:val="ru-RU"/>
        </w:rPr>
        <w:t xml:space="preserve"> 他在這段文字中為何提到施捨? </w:t>
      </w:r>
    </w:p>
    <w:p w14:paraId="2B3F8D44" w14:textId="77777777" w:rsidR="00923824" w:rsidRPr="00041AE1" w:rsidRDefault="0052518D">
      <w:pPr>
        <w:pStyle w:val="paragraph"/>
        <w:spacing w:before="30" w:after="30"/>
        <w:ind w:left="60" w:right="60"/>
        <w:rPr>
          <w:lang w:val="ru-RU"/>
        </w:rPr>
      </w:pPr>
      <w:r w:rsidRPr="00041AE1">
        <w:rPr>
          <w:lang w:val="ru-RU"/>
        </w:rPr>
        <w:t xml:space="preserve">— 因為施捨同善行可以軟化人心。施捨對人心嘅作用,就好似油對生鏽鎖嘅潤滑作用。當人見到他人嘅苦楚,硬心就會變得柔軟;佢哋會變得更易接受同謙卑。 上帝並冇造人要心硬無情,但人哋冇去培養上帝賜畀佢哋嘅憐憫心;佢哋對鄰舍冇同情,因疏忽而逐漸變得心硬。 </w:t>
      </w:r>
    </w:p>
    <w:p w14:paraId="401B366E" w14:textId="77777777" w:rsidR="00923824" w:rsidRPr="00041AE1" w:rsidRDefault="0052518D">
      <w:pPr>
        <w:pStyle w:val="paragraph"/>
        <w:spacing w:before="30" w:after="30"/>
        <w:ind w:left="60" w:right="60"/>
        <w:rPr>
          <w:lang w:val="ru-RU"/>
        </w:rPr>
      </w:pPr>
      <w:r w:rsidRPr="00041AE1">
        <w:rPr>
          <w:lang w:val="ru-RU"/>
        </w:rPr>
        <w:t xml:space="preserve">— 咁一個人要點樣柔軟自己嘅心呢? </w:t>
      </w:r>
    </w:p>
    <w:p w14:paraId="6F03F3CC" w14:textId="25D18244" w:rsidR="00923824" w:rsidRPr="00041AE1" w:rsidRDefault="0052518D">
      <w:pPr>
        <w:pStyle w:val="paragraph"/>
        <w:spacing w:before="30" w:after="30"/>
        <w:ind w:left="60" w:right="60"/>
        <w:rPr>
          <w:lang w:val="ru-RU"/>
        </w:rPr>
      </w:pPr>
      <w:r w:rsidRPr="00041AE1">
        <w:rPr>
          <w:lang w:val="ru-RU"/>
        </w:rPr>
        <w:t xml:space="preserve">— 要柔軟自己嘅心,就要將自己置身唔單止係其他人,甚至動物同蛇嘅立場。譬如,我哋可以咁諗:如果我係條蛇,爬出嚟曬太陽暖身,結果有個人拎住條棍衝過嚟,一棍打落我個頭,咁對我嚟講係好事嚟㗎? </w:t>
      </w:r>
      <w:r w:rsidR="003273EF">
        <w:rPr>
          <w:lang w:val="ru-RU"/>
        </w:rPr>
        <w:t>「</w:t>
      </w:r>
      <w:r w:rsidRPr="00041AE1">
        <w:rPr>
          <w:lang w:val="ru-RU"/>
        </w:rPr>
        <w:t>唔係,咁就唔好啦。</w:t>
      </w:r>
      <w:r w:rsidR="003273EF">
        <w:rPr>
          <w:lang w:val="ru-RU"/>
        </w:rPr>
        <w:t>」</w:t>
      </w:r>
      <w:r w:rsidRPr="00041AE1">
        <w:rPr>
          <w:lang w:val="ru-RU"/>
        </w:rPr>
        <w:t xml:space="preserve">如果我哋咁樣諗,就會對連蛇都生出同情心同埋愛心。一個人如果唔肯將自己置身喺他人──唔只係人,連動物同昆蟲都包括喺內──嘅立場去諗,就唔能成為真正嘅人。 </w:t>
      </w:r>
    </w:p>
    <w:p w14:paraId="05ACD126" w14:textId="77777777" w:rsidR="00923824" w:rsidRPr="00041AE1" w:rsidRDefault="0052518D">
      <w:pPr>
        <w:pStyle w:val="paragraph"/>
        <w:spacing w:before="30" w:after="30"/>
        <w:ind w:left="60" w:right="60"/>
        <w:rPr>
          <w:lang w:val="ru-RU"/>
        </w:rPr>
      </w:pPr>
      <w:r w:rsidRPr="00041AE1">
        <w:rPr>
          <w:lang w:val="ru-RU"/>
        </w:rPr>
        <w:t xml:space="preserve">同情心掩藏住一種強大到超越一般愛嘅愛。如果你對另一個人有同情心,你就會開始更深層次咁去愛佢。當愛裡面夾雜住同情,你就會擁抱住畀魔鬼附身嘅兄弟,而嗰隻魔鬼就會離開佢。 因為堅強嘅愛──有同情心嘅屬靈之愛──會用聖潔嘅安慰撫慰神嘅受造之物,壓倒魔鬼嘅陣營,釋放靈魂,並用基督傾倒嘅愛膏油醫治佢嘅創傷。 </w:t>
      </w:r>
    </w:p>
    <w:p w14:paraId="51E051FB" w14:textId="6809163B" w:rsidR="00923824" w:rsidRDefault="0052518D">
      <w:pPr>
        <w:pStyle w:val="paragraph"/>
        <w:spacing w:before="30" w:after="30"/>
        <w:ind w:left="60" w:right="60"/>
        <w:rPr>
          <w:lang w:val="ru-RU"/>
        </w:rPr>
      </w:pPr>
      <w:r w:rsidRPr="00041AE1">
        <w:rPr>
          <w:lang w:val="ru-RU"/>
        </w:rPr>
        <w:lastRenderedPageBreak/>
        <w:t>一個屬靈嘅人就係一個偉大嘅憐憫行動。佢哋為咗憐憫他人而耗盡自己,禱告同安慰人。雖然佢哋承擔咗他人嘅苦楚,但佢哋仍然充滿喜樂,因為基督會抹去佢哋嘅痛苦,並喺靈裡安慰佢哋。</w:t>
      </w:r>
    </w:p>
    <w:p w14:paraId="7C50978D" w14:textId="77777777" w:rsidR="00801268" w:rsidRPr="00041AE1" w:rsidRDefault="00801268" w:rsidP="00801268">
      <w:pPr>
        <w:rPr>
          <w:lang w:val="ru-RU"/>
        </w:rPr>
      </w:pPr>
    </w:p>
    <w:p w14:paraId="25B5E659" w14:textId="77777777" w:rsidR="00923824" w:rsidRPr="00041AE1" w:rsidRDefault="0052518D" w:rsidP="00801268">
      <w:pPr>
        <w:pStyle w:val="Heading4"/>
        <w:rPr>
          <w:lang w:val="ru-RU"/>
        </w:rPr>
      </w:pPr>
      <w:bookmarkStart w:id="375" w:name="_Toc196218039"/>
      <w:bookmarkStart w:id="376" w:name="_Toc196308727"/>
      <w:bookmarkStart w:id="377" w:name="_Toc242021542"/>
      <w:r w:rsidRPr="00041AE1">
        <w:rPr>
          <w:lang w:val="ru-RU"/>
        </w:rPr>
        <w:t>愛揭示</w:t>
      </w:r>
      <w:bookmarkEnd w:id="375"/>
      <w:bookmarkEnd w:id="376"/>
      <w:bookmarkEnd w:id="377"/>
    </w:p>
    <w:p w14:paraId="4E52A7D8" w14:textId="77777777" w:rsidR="00923824" w:rsidRPr="00041AE1" w:rsidRDefault="0052518D">
      <w:pPr>
        <w:pStyle w:val="paragraph"/>
        <w:spacing w:before="30" w:after="30"/>
        <w:ind w:left="60" w:right="60"/>
        <w:rPr>
          <w:lang w:val="ru-RU"/>
        </w:rPr>
      </w:pPr>
      <w:r w:rsidRPr="00041AE1">
        <w:rPr>
          <w:lang w:val="ru-RU"/>
        </w:rPr>
        <w:t xml:space="preserve">— 基羅納,我可以點樣去表現愛? </w:t>
      </w:r>
    </w:p>
    <w:p w14:paraId="53FDD632" w14:textId="77777777" w:rsidR="00923824" w:rsidRPr="00041AE1" w:rsidRDefault="0052518D">
      <w:pPr>
        <w:pStyle w:val="paragraph"/>
        <w:spacing w:before="30" w:after="30"/>
        <w:ind w:left="60" w:right="60"/>
        <w:rPr>
          <w:lang w:val="ru-RU"/>
        </w:rPr>
      </w:pPr>
      <w:r w:rsidRPr="00041AE1">
        <w:rPr>
          <w:lang w:val="ru-RU"/>
        </w:rPr>
        <w:t xml:space="preserve">— 表現愛?我唔明。嗰啲係虛假同偽善。我哋心入面有愛,嗰份愛會唔會顯露我哋?呢樣就易明。真愛係無 任何虛張聲勢,自然會向另一個人顯現。愛就係用同情心去聆聽他人嘅痛苦。 愛就係用同情嘅目光望住對方,喺佢有困難嘅時候同佢講一句安慰嘅說話。愛就係同佢一齊分擔悲傷,喺佢受苦嘅時候畀佢安慰。愛就係接受佢講出嚟嘅惡言。呢啲都比一大堆華麗嘅言詞同誇張嘅表演有用得多。 </w:t>
      </w:r>
    </w:p>
    <w:p w14:paraId="4C0F1601" w14:textId="04A028B3" w:rsidR="00923824" w:rsidRPr="00041AE1" w:rsidRDefault="0052518D">
      <w:pPr>
        <w:pStyle w:val="paragraph"/>
        <w:spacing w:before="30" w:after="30"/>
        <w:ind w:left="60" w:right="60"/>
        <w:rPr>
          <w:lang w:val="ru-RU"/>
        </w:rPr>
      </w:pPr>
      <w:r w:rsidRPr="00041AE1">
        <w:rPr>
          <w:lang w:val="ru-RU"/>
        </w:rPr>
        <w:t>當你心入面對另一個人有同情心,上帝會令佢哋知道你嘅好意同愛,佢哋唔使任何外在嘅表現都明白。 同樣地,惡意──即使未曾 outwardly表現,但存在於內心──仍能被對方感知。因為就算魔鬼以</w:t>
      </w:r>
      <w:r w:rsidR="003273EF">
        <w:rPr>
          <w:lang w:val="ru-RU"/>
        </w:rPr>
        <w:t>「</w:t>
      </w:r>
      <w:r w:rsidRPr="00041AE1">
        <w:rPr>
          <w:lang w:val="ru-RU"/>
        </w:rPr>
        <w:t>光明之天使</w:t>
      </w:r>
      <w:r w:rsidR="003273EF">
        <w:rPr>
          <w:lang w:val="ru-RU"/>
        </w:rPr>
        <w:t>」</w:t>
      </w:r>
      <w:r w:rsidR="003F1832">
        <w:rPr>
          <w:rStyle w:val="FootnoteReference"/>
          <w:lang w:val="ru-RU"/>
        </w:rPr>
        <w:footnoteReference w:id="148"/>
      </w:r>
      <w:r w:rsidRPr="00041AE1">
        <w:rPr>
          <w:lang w:val="ru-RU"/>
        </w:rPr>
        <w:t xml:space="preserve"> 的面目出現</w:t>
      </w:r>
      <w:r w:rsidR="003F1832" w:rsidRPr="003F1832">
        <w:rPr>
          <w:lang w:val="ru-RU"/>
        </w:rPr>
        <w:t>,</w:t>
      </w:r>
      <w:r w:rsidRPr="00041AE1">
        <w:rPr>
          <w:lang w:val="ru-RU"/>
        </w:rPr>
        <w:t xml:space="preserve">都會帶來混亂;而真正的天使則帶來難以言喻、輕快愉悅的喜悅。 </w:t>
      </w:r>
    </w:p>
    <w:p w14:paraId="79CBF608" w14:textId="77777777" w:rsidR="00923824" w:rsidRPr="00041AE1" w:rsidRDefault="0052518D">
      <w:pPr>
        <w:pStyle w:val="paragraph"/>
        <w:spacing w:before="30" w:after="30"/>
        <w:ind w:left="60" w:right="60"/>
        <w:rPr>
          <w:lang w:val="ru-RU"/>
        </w:rPr>
      </w:pPr>
      <w:r w:rsidRPr="00041AE1">
        <w:rPr>
          <w:lang w:val="ru-RU"/>
        </w:rPr>
        <w:t xml:space="preserve">— Geronda,有咩嘢阻住我唔能夠接收到其他人對我有嘅愛嘅訊息? </w:t>
      </w:r>
    </w:p>
    <w:p w14:paraId="20AA90A9" w14:textId="77777777" w:rsidR="00923824" w:rsidRPr="00041AE1" w:rsidRDefault="0052518D">
      <w:pPr>
        <w:pStyle w:val="paragraph"/>
        <w:spacing w:before="30" w:after="30"/>
        <w:ind w:left="60" w:right="60"/>
        <w:rPr>
          <w:lang w:val="ru-RU"/>
        </w:rPr>
      </w:pPr>
      <w:r w:rsidRPr="00041AE1">
        <w:rPr>
          <w:lang w:val="ru-RU"/>
        </w:rPr>
        <w:t xml:space="preserve">— 可能你自己未培養出愛?一個有愛嘅人,唔單止會收到對方對佢嘅愛,仲會將自己嘅愛傳返畀對方。 </w:t>
      </w:r>
    </w:p>
    <w:p w14:paraId="4A7C71B2" w14:textId="3AD2EEDD" w:rsidR="00923824" w:rsidRDefault="0052518D">
      <w:pPr>
        <w:pStyle w:val="paragraph"/>
        <w:spacing w:before="30" w:after="30"/>
        <w:ind w:left="60" w:right="60"/>
        <w:rPr>
          <w:lang w:val="ru-RU"/>
        </w:rPr>
      </w:pPr>
      <w:r w:rsidRPr="00041AE1">
        <w:rPr>
          <w:lang w:val="ru-RU"/>
        </w:rPr>
        <w:t>一個人可以分辨到你係真係愛佢哋定係淨係裝作,因為愛可以好似電報咁快哋傳到佢哋度。例如,如果我哋去探訪孤兒院,啲小朋友會即刻感受到我哋嚟嘅態度。有一次,有幾個人嚟到我嘅寮房,想成立一間孤兒院。 「最緊要,」我同佢哋講,「就係要將呢班細路當自己嘅仔女咁照顧──甚至要比對自己仔女更加悉心。如果做唔到,就最好唔好開始</w:t>
      </w:r>
      <w:r w:rsidR="003273EF">
        <w:rPr>
          <w:lang w:val="ru-RU"/>
        </w:rPr>
        <w:t>。」</w:t>
      </w:r>
      <w:r w:rsidRPr="00041AE1">
        <w:rPr>
          <w:lang w:val="ru-RU"/>
        </w:rPr>
        <w:t>跟住有位好虔誠嘅醫生話:</w:t>
      </w:r>
      <w:r w:rsidR="003273EF">
        <w:rPr>
          <w:lang w:val="ru-RU"/>
        </w:rPr>
        <w:t>「</w:t>
      </w:r>
      <w:r w:rsidRPr="00041AE1">
        <w:rPr>
          <w:lang w:val="ru-RU"/>
        </w:rPr>
        <w:t>你講得啱,Geronda。當我哋第一次去探訪孤兒院嗰陣,啲細路即刻就明白到我哋各自嚟做乜嘢。</w:t>
      </w:r>
      <w:r w:rsidR="003273EF">
        <w:rPr>
          <w:lang w:val="ru-RU"/>
        </w:rPr>
        <w:t>」</w:t>
      </w:r>
      <w:r w:rsidRPr="00041AE1">
        <w:rPr>
          <w:lang w:val="ru-RU"/>
        </w:rPr>
        <w:t xml:space="preserve"> 「呢位先生,佢哋話,就係專程嚟嘅;呢位係嚟同我哋玩;但呢位先生真係愛我哋</w:t>
      </w:r>
      <w:r w:rsidR="003273EF">
        <w:rPr>
          <w:lang w:val="ru-RU"/>
        </w:rPr>
        <w:t>。」</w:t>
      </w:r>
      <w:r w:rsidRPr="00041AE1">
        <w:rPr>
          <w:lang w:val="ru-RU"/>
        </w:rPr>
        <w:t>你睇到愛係點樣顯現出嚟㗎?</w:t>
      </w:r>
    </w:p>
    <w:p w14:paraId="486918FD" w14:textId="77777777" w:rsidR="00801268" w:rsidRPr="00041AE1" w:rsidRDefault="00801268" w:rsidP="00801268">
      <w:pPr>
        <w:rPr>
          <w:lang w:val="ru-RU"/>
        </w:rPr>
      </w:pPr>
    </w:p>
    <w:p w14:paraId="23228C63" w14:textId="77777777" w:rsidR="00923824" w:rsidRPr="00041AE1" w:rsidRDefault="0052518D" w:rsidP="00801268">
      <w:pPr>
        <w:pStyle w:val="Heading4"/>
        <w:rPr>
          <w:lang w:val="ru-RU"/>
        </w:rPr>
      </w:pPr>
      <w:bookmarkStart w:id="378" w:name="_Toc196218040"/>
      <w:bookmarkStart w:id="379" w:name="_Toc196308728"/>
      <w:bookmarkStart w:id="380" w:name="_Toc242021543"/>
      <w:r w:rsidRPr="00041AE1">
        <w:rPr>
          <w:lang w:val="ru-RU"/>
        </w:rPr>
        <w:t>愛能跨越距離</w:t>
      </w:r>
      <w:bookmarkEnd w:id="378"/>
      <w:bookmarkEnd w:id="379"/>
      <w:bookmarkEnd w:id="380"/>
    </w:p>
    <w:p w14:paraId="7F7079D1" w14:textId="77777777" w:rsidR="00923824" w:rsidRPr="00041AE1" w:rsidRDefault="0052518D">
      <w:pPr>
        <w:pStyle w:val="paragraph"/>
        <w:spacing w:before="30" w:after="30"/>
        <w:ind w:left="60" w:right="60"/>
        <w:rPr>
          <w:lang w:val="ru-RU"/>
        </w:rPr>
      </w:pPr>
      <w:r w:rsidRPr="00041AE1">
        <w:rPr>
          <w:lang w:val="ru-RU"/>
        </w:rPr>
        <w:t xml:space="preserve">— 導師,人哋要點樣先可以遠距離喺靈性上互相溝通? </w:t>
      </w:r>
    </w:p>
    <w:p w14:paraId="18FE4E8C" w14:textId="77777777" w:rsidR="00923824" w:rsidRPr="00041AE1" w:rsidRDefault="0052518D">
      <w:pPr>
        <w:pStyle w:val="paragraph"/>
        <w:spacing w:before="30" w:after="30"/>
        <w:ind w:left="60" w:right="60"/>
        <w:rPr>
          <w:lang w:val="ru-RU"/>
        </w:rPr>
      </w:pPr>
      <w:r w:rsidRPr="00041AE1">
        <w:rPr>
          <w:lang w:val="ru-RU"/>
        </w:rPr>
        <w:t xml:space="preserve">— 佢哋會用對講機或者摩爾斯電碼互相傳訊!… </w:t>
      </w:r>
    </w:p>
    <w:p w14:paraId="6F182201" w14:textId="77777777" w:rsidR="00923824" w:rsidRPr="00041AE1" w:rsidRDefault="0052518D">
      <w:pPr>
        <w:pStyle w:val="paragraph"/>
        <w:spacing w:before="30" w:after="30"/>
        <w:ind w:left="60" w:right="60"/>
        <w:rPr>
          <w:lang w:val="ru-RU"/>
        </w:rPr>
      </w:pPr>
      <w:r w:rsidRPr="00041AE1">
        <w:rPr>
          <w:lang w:val="ru-RU"/>
        </w:rPr>
        <w:t xml:space="preserve">— 點樣? </w:t>
      </w:r>
    </w:p>
    <w:p w14:paraId="0BDD75B4" w14:textId="4E519DD1" w:rsidR="00923824" w:rsidRPr="00041AE1" w:rsidRDefault="0052518D">
      <w:pPr>
        <w:pStyle w:val="paragraph"/>
        <w:spacing w:before="30" w:after="30"/>
        <w:ind w:left="60" w:right="60"/>
        <w:rPr>
          <w:lang w:val="ru-RU"/>
        </w:rPr>
      </w:pPr>
      <w:r w:rsidRPr="00041AE1">
        <w:rPr>
          <w:lang w:val="ru-RU"/>
        </w:rPr>
        <w:t>— 人要喺靈性上互相溝通,就要同聲波長。學者根本捉唔到呢點。你記唔記得</w:t>
      </w:r>
      <w:r w:rsidR="003273EF">
        <w:rPr>
          <w:lang w:val="ru-RU"/>
        </w:rPr>
        <w:t>《</w:t>
      </w:r>
      <w:r w:rsidRPr="00041AE1">
        <w:rPr>
          <w:lang w:val="ru-RU"/>
        </w:rPr>
        <w:t>聖山長老</w:t>
      </w:r>
      <w:r w:rsidR="003273EF">
        <w:rPr>
          <w:lang w:val="ru-RU"/>
        </w:rPr>
        <w:t>》</w:t>
      </w:r>
      <w:r w:rsidRPr="00041AE1">
        <w:rPr>
          <w:lang w:val="ru-RU"/>
        </w:rPr>
        <w:t>入面講嘅嗰件事</w:t>
      </w:r>
      <w:r w:rsidR="00E10542" w:rsidRPr="00E10542">
        <w:rPr>
          <w:lang w:val="ru-RU"/>
        </w:rPr>
        <w:t>?</w:t>
      </w:r>
      <w:r w:rsidR="00E10542">
        <w:rPr>
          <w:rStyle w:val="FootnoteReference"/>
          <w:lang w:val="ru-RU"/>
        </w:rPr>
        <w:footnoteReference w:id="149"/>
      </w:r>
      <w:r w:rsidRPr="00041AE1">
        <w:rPr>
          <w:lang w:val="ru-RU"/>
        </w:rPr>
        <w:t xml:space="preserve"> 有一次,一個修道士去探另一個住喺卡普薩拉嘅修道士,一路諗緊要帶乜嘢禮物去。 佢捉咗兩條魚,開始清理,準備送俾佢做禮物。與此同時,另一位和尚已經從上帝得到啟示,知道佢兄弟要嚟探訪,就諗住:</w:t>
      </w:r>
      <w:r w:rsidR="003273EF">
        <w:rPr>
          <w:lang w:val="ru-RU"/>
        </w:rPr>
        <w:t>「</w:t>
      </w:r>
      <w:r w:rsidRPr="00041AE1">
        <w:rPr>
          <w:lang w:val="ru-RU"/>
        </w:rPr>
        <w:t>等佢到時,我應該送乜嘢畀佢呢?</w:t>
      </w:r>
      <w:r w:rsidR="003273EF">
        <w:rPr>
          <w:lang w:val="ru-RU"/>
        </w:rPr>
        <w:t>」</w:t>
      </w:r>
      <w:r w:rsidRPr="00041AE1">
        <w:rPr>
          <w:lang w:val="ru-RU"/>
        </w:rPr>
        <w:t xml:space="preserve"> 就喺第一個兄弟喺度清魚嘅時候,突然有隻烏鴉飛嚟,叼走咗一條魚,飛咗五個半鐘頭,送到卡</w:t>
      </w:r>
      <w:r w:rsidRPr="00041AE1">
        <w:rPr>
          <w:lang w:val="ru-RU"/>
        </w:rPr>
        <w:lastRenderedPageBreak/>
        <w:t xml:space="preserve">普薩拉第二個和尚度。你睇吓?一個人只係諗住點樣令另一個開心,結果就係烏鴉做咗中間人! </w:t>
      </w:r>
    </w:p>
    <w:p w14:paraId="49F93F40" w14:textId="77777777" w:rsidR="00923824" w:rsidRPr="00041AE1" w:rsidRDefault="0052518D">
      <w:pPr>
        <w:pStyle w:val="paragraph"/>
        <w:spacing w:before="30" w:after="30"/>
        <w:ind w:left="60" w:right="60"/>
        <w:rPr>
          <w:lang w:val="ru-RU"/>
        </w:rPr>
      </w:pPr>
      <w:r w:rsidRPr="00041AE1">
        <w:rPr>
          <w:lang w:val="ru-RU"/>
        </w:rPr>
        <w:t xml:space="preserve">當一個人擁有愛──基督──就算佢啞口無言,佢都會同數十億唔同嘅人、任何年齡層嘅人搵到共同語言,雖然每個年齡層都有自己嘅溝通方式。試想像兩個人如果唔相愛,坐埋一齊叫佢哋保持沉默;同樣,如果兩個人相愛,坐埋一齊叫佢哋保持沉默。 每組會有咩感受?第一組同第二組都保持沉默。但係第二組雖然冇出聲,其實都喺溝通,因為佢哋之間有個連繫。相反,第一組就無法溝通,因為佢哋彼此隔離, 。冇咗愛,兩個人就算身體好近,都依然好遠。 </w:t>
      </w:r>
    </w:p>
    <w:p w14:paraId="79FC5150" w14:textId="77777777" w:rsidR="00923824" w:rsidRPr="00041AE1" w:rsidRDefault="0052518D">
      <w:pPr>
        <w:pStyle w:val="paragraph"/>
        <w:spacing w:before="30" w:after="30"/>
        <w:ind w:left="60" w:right="60"/>
        <w:rPr>
          <w:lang w:val="ru-RU"/>
        </w:rPr>
      </w:pPr>
      <w:r w:rsidRPr="00041AE1">
        <w:rPr>
          <w:lang w:val="ru-RU"/>
        </w:rPr>
        <w:t xml:space="preserve">— 基羅翁達,我好抱歉,終於到咗嗰日,你要再次離開我哋,去好遠嘅地方。 </w:t>
      </w:r>
    </w:p>
    <w:p w14:paraId="5FC86CD0" w14:textId="0B6506D9" w:rsidR="00923824" w:rsidRPr="00041AE1" w:rsidRDefault="0052518D">
      <w:pPr>
        <w:pStyle w:val="paragraph"/>
        <w:spacing w:before="30" w:after="30"/>
        <w:ind w:left="60" w:right="60"/>
        <w:rPr>
          <w:lang w:val="ru-RU"/>
        </w:rPr>
      </w:pPr>
      <w:r w:rsidRPr="00041AE1">
        <w:rPr>
          <w:lang w:val="ru-RU"/>
        </w:rPr>
        <w:t>— 喺屬靈嘅生命入面,冇</w:t>
      </w:r>
      <w:r w:rsidR="003273EF">
        <w:rPr>
          <w:lang w:val="ru-RU"/>
        </w:rPr>
        <w:t>「</w:t>
      </w:r>
      <w:r w:rsidRPr="00041AE1">
        <w:rPr>
          <w:lang w:val="ru-RU"/>
        </w:rPr>
        <w:t>遠</w:t>
      </w:r>
      <w:r w:rsidR="003273EF">
        <w:rPr>
          <w:lang w:val="ru-RU"/>
        </w:rPr>
        <w:t>」</w:t>
      </w:r>
      <w:r w:rsidRPr="00041AE1">
        <w:rPr>
          <w:lang w:val="ru-RU"/>
        </w:rPr>
        <w:t>同</w:t>
      </w:r>
      <w:r w:rsidR="003273EF">
        <w:rPr>
          <w:lang w:val="ru-RU"/>
        </w:rPr>
        <w:t>「</w:t>
      </w:r>
      <w:r w:rsidRPr="00041AE1">
        <w:rPr>
          <w:lang w:val="ru-RU"/>
        </w:rPr>
        <w:t>近</w:t>
      </w:r>
      <w:r w:rsidR="003273EF">
        <w:rPr>
          <w:lang w:val="ru-RU"/>
        </w:rPr>
        <w:t>」</w:t>
      </w:r>
      <w:r w:rsidRPr="00041AE1">
        <w:rPr>
          <w:lang w:val="ru-RU"/>
        </w:rPr>
        <w:t xml:space="preserve">呢樣嘢。基督嘅愛唔會畀距離分隔,因為基督透過佢嘅愛,就消除咗距離。所以,無論一個人係遠定近,只要佢同基督親近,又用基督之愛嘅弟兄情誼同其他人連繫,就會覺得自己好似喺身邊一樣。 </w:t>
      </w:r>
    </w:p>
    <w:p w14:paraId="2703400E" w14:textId="77777777" w:rsidR="00923824" w:rsidRPr="00041AE1" w:rsidRDefault="0052518D">
      <w:pPr>
        <w:pStyle w:val="paragraph"/>
        <w:spacing w:before="30" w:after="30"/>
        <w:ind w:left="60" w:right="60"/>
        <w:rPr>
          <w:lang w:val="ru-RU"/>
        </w:rPr>
      </w:pPr>
      <w:r w:rsidRPr="00041AE1">
        <w:rPr>
          <w:lang w:val="ru-RU"/>
        </w:rPr>
        <w:t xml:space="preserve">我感謝上帝,因為我擁有呢種屬靈、天使式嘅愛,令到距離得以消除。無論喺今生,儘管相隔遙遠,我都會繼續同你哋交通;進入來世之後,雖然距離會更加遙遠,但嗰段時間都好短,因為我哋被愛──基督──所團結。 </w:t>
      </w:r>
    </w:p>
    <w:p w14:paraId="42BD206B" w14:textId="77777777" w:rsidR="00923824" w:rsidRPr="00041AE1" w:rsidRDefault="00923824" w:rsidP="00801268">
      <w:pPr>
        <w:rPr>
          <w:lang w:val="ru-RU"/>
        </w:rPr>
      </w:pPr>
    </w:p>
    <w:p w14:paraId="6C917FB6" w14:textId="7BE42395" w:rsidR="00923824" w:rsidRPr="00041AE1" w:rsidRDefault="00923824" w:rsidP="00801268">
      <w:pPr>
        <w:rPr>
          <w:lang w:val="ru-RU"/>
        </w:rPr>
      </w:pPr>
    </w:p>
    <w:p w14:paraId="24DD56F7" w14:textId="350CBB4F" w:rsidR="00923824" w:rsidRDefault="0052518D" w:rsidP="00801268">
      <w:pPr>
        <w:pStyle w:val="Heading3"/>
        <w:rPr>
          <w:lang w:val="ru-RU"/>
        </w:rPr>
      </w:pPr>
      <w:bookmarkStart w:id="381" w:name="_Toc196218041"/>
      <w:bookmarkStart w:id="382" w:name="_Toc196308729"/>
      <w:bookmarkStart w:id="383" w:name="_Toc242021544"/>
      <w:r w:rsidRPr="00041AE1">
        <w:rPr>
          <w:lang w:val="ru-RU"/>
        </w:rPr>
        <w:t>第三</w:t>
      </w:r>
      <w:r w:rsidR="00801268" w:rsidRPr="00041AE1">
        <w:rPr>
          <w:lang w:val="ru-RU"/>
        </w:rPr>
        <w:t>章</w:t>
      </w:r>
      <w:r w:rsidR="00801268">
        <w:rPr>
          <w:lang w:val="ru-RU"/>
        </w:rPr>
        <w:t xml:space="preserve"> </w:t>
      </w:r>
      <w:r w:rsidR="00A8106D">
        <w:rPr>
          <w:lang w:val="ru-RU"/>
        </w:rPr>
        <w:br/>
      </w:r>
      <w:r w:rsidRPr="00041AE1">
        <w:rPr>
          <w:lang w:val="ru-RU"/>
        </w:rPr>
        <w:t>對所有受造之物嘅愛</w:t>
      </w:r>
      <w:bookmarkEnd w:id="381"/>
      <w:bookmarkEnd w:id="382"/>
      <w:bookmarkEnd w:id="383"/>
    </w:p>
    <w:p w14:paraId="1179A205" w14:textId="77777777" w:rsidR="00801268" w:rsidRPr="00801268" w:rsidRDefault="00801268" w:rsidP="00801268">
      <w:pPr>
        <w:rPr>
          <w:lang w:val="ru-RU"/>
        </w:rPr>
      </w:pPr>
    </w:p>
    <w:p w14:paraId="5A5E004B" w14:textId="77777777" w:rsidR="00923824" w:rsidRPr="00041AE1" w:rsidRDefault="0052518D" w:rsidP="00801268">
      <w:pPr>
        <w:pStyle w:val="Heading4"/>
        <w:rPr>
          <w:lang w:val="ru-RU"/>
        </w:rPr>
      </w:pPr>
      <w:bookmarkStart w:id="384" w:name="_Toc196218042"/>
      <w:bookmarkStart w:id="385" w:name="_Toc196308730"/>
      <w:bookmarkStart w:id="386" w:name="_Toc242021545"/>
      <w:r w:rsidRPr="00041AE1">
        <w:rPr>
          <w:lang w:val="ru-RU"/>
        </w:rPr>
        <w:t>亞當夏娃墮落前後同動物嘅關係</w:t>
      </w:r>
      <w:bookmarkEnd w:id="384"/>
      <w:bookmarkEnd w:id="385"/>
      <w:bookmarkEnd w:id="386"/>
    </w:p>
    <w:p w14:paraId="633E30C9" w14:textId="77777777" w:rsidR="00923824" w:rsidRPr="00041AE1" w:rsidRDefault="0052518D">
      <w:pPr>
        <w:pStyle w:val="paragraph"/>
        <w:spacing w:before="30" w:after="30"/>
        <w:ind w:left="60" w:right="60"/>
        <w:rPr>
          <w:lang w:val="ru-RU"/>
        </w:rPr>
      </w:pPr>
      <w:r w:rsidRPr="00041AE1">
        <w:rPr>
          <w:lang w:val="ru-RU"/>
        </w:rPr>
        <w:t xml:space="preserve">— 基羅納,請賜予我一個聖誕願望。 </w:t>
      </w:r>
    </w:p>
    <w:p w14:paraId="63E26C4E" w14:textId="0FCAA00C" w:rsidR="00923824" w:rsidRPr="00041AE1" w:rsidRDefault="0052518D">
      <w:pPr>
        <w:pStyle w:val="paragraph"/>
        <w:spacing w:before="30" w:after="30"/>
        <w:ind w:left="60" w:right="60"/>
        <w:rPr>
          <w:lang w:val="ru-RU"/>
        </w:rPr>
      </w:pPr>
      <w:r w:rsidRPr="00041AE1">
        <w:rPr>
          <w:lang w:val="ru-RU"/>
        </w:rPr>
        <w:t xml:space="preserve">— 我希望你同基督同天主之母親近,就好似嗰隻企喺馬槽旁邊嘅小羔羊。我諗佢冇嘢好埋怨,就好似牛同驢仔一樣,用佢哋嘅體溫溫暖喺馬槽度瞓緊嘅基督…… </w:t>
      </w:r>
      <w:r w:rsidR="003273EF">
        <w:rPr>
          <w:lang w:val="ru-RU"/>
        </w:rPr>
        <w:t>「</w:t>
      </w:r>
      <w:r w:rsidRPr="00041AE1">
        <w:rPr>
          <w:lang w:val="ru-RU"/>
        </w:rPr>
        <w:t>牛認得主人,驢認得主人的馬槽</w:t>
      </w:r>
      <w:r w:rsidR="00C3455A" w:rsidRPr="00C3455A">
        <w:rPr>
          <w:lang w:val="ru-RU"/>
        </w:rPr>
        <w:t>,</w:t>
      </w:r>
      <w:r w:rsidR="003273EF">
        <w:rPr>
          <w:lang w:val="ru-RU"/>
        </w:rPr>
        <w:t>」</w:t>
      </w:r>
      <w:r w:rsidR="00C3455A">
        <w:rPr>
          <w:rStyle w:val="FootnoteReference"/>
          <w:lang w:val="ru-RU"/>
        </w:rPr>
        <w:footnoteReference w:id="150"/>
      </w:r>
      <w:r w:rsidRPr="00041AE1">
        <w:rPr>
          <w:lang w:val="ru-RU"/>
        </w:rPr>
        <w:t xml:space="preserve"> ──以賽亞先知咁講。即係話:牛識得主人,驢識得主人的馬槽。佢哋認出係邊個躺喺馬槽入面,並用佢哋嘅氣息溫暖祂! 佢哋認出咗自己嘅造物主!至於嗰隻細驢仔,能夠馱住基督去到埃及,真係好大嘅榮耀!統治者坐住華麗嘅金飾戰車,但基督就騎住乜嘢?我真係好想做嗰隻細驢仔! </w:t>
      </w:r>
    </w:p>
    <w:p w14:paraId="0061CBA6" w14:textId="27CB4AF2" w:rsidR="00923824" w:rsidRPr="00041AE1" w:rsidRDefault="0052518D">
      <w:pPr>
        <w:pStyle w:val="paragraph"/>
        <w:spacing w:before="30" w:after="30"/>
        <w:ind w:left="60" w:right="60"/>
        <w:rPr>
          <w:lang w:val="ru-RU"/>
        </w:rPr>
      </w:pPr>
      <w:r w:rsidRPr="00041AE1">
        <w:rPr>
          <w:lang w:val="ru-RU"/>
        </w:rPr>
        <w:t>喺伊甸園入面,動物哋聞到恩典嘅香氣,就認出亞當係佢哋嘅統治者。</w:t>
      </w:r>
      <w:r w:rsidR="00C3455A">
        <w:rPr>
          <w:rStyle w:val="FootnoteReference"/>
          <w:lang w:val="ru-RU"/>
        </w:rPr>
        <w:footnoteReference w:id="151"/>
      </w:r>
      <w:r w:rsidRPr="00041AE1">
        <w:rPr>
          <w:lang w:val="ru-RU"/>
        </w:rPr>
        <w:t xml:space="preserve"> 但係人跌落罪惡之後,佢哋都同樣被剝奪咗伊甸園,雖然佢哋自己並冇錯。依家佢哋唔再認得亞當係佢哋嘅統治者,反而撲向佢,想撕裂佢,好似想講:</w:t>
      </w:r>
      <w:r w:rsidR="003273EF">
        <w:rPr>
          <w:lang w:val="ru-RU"/>
        </w:rPr>
        <w:t>「</w:t>
      </w:r>
      <w:r w:rsidRPr="00041AE1">
        <w:rPr>
          <w:lang w:val="ru-RU"/>
        </w:rPr>
        <w:t>你係邪惡嘅;你唔係我哋嘅統治者</w:t>
      </w:r>
      <w:r w:rsidR="003273EF">
        <w:rPr>
          <w:lang w:val="ru-RU"/>
        </w:rPr>
        <w:t xml:space="preserve">。」 </w:t>
      </w:r>
    </w:p>
    <w:p w14:paraId="42CE5494" w14:textId="02495EFB" w:rsidR="00923824" w:rsidRDefault="0052518D">
      <w:pPr>
        <w:pStyle w:val="paragraph"/>
        <w:spacing w:before="30" w:after="30"/>
        <w:ind w:left="60" w:right="60"/>
        <w:rPr>
          <w:lang w:val="ru-RU"/>
        </w:rPr>
      </w:pPr>
      <w:r w:rsidRPr="00041AE1">
        <w:rPr>
          <w:lang w:val="ru-RU"/>
        </w:rPr>
        <w:t>而家,當人透過遵守上帝嘅誡命,再次親近上帝,並重新披上神聖嘅恩典,回到墮落前嘅狀態,啲動物又再次認出佢係佢哋嘅主人。 佢無懼咁行喺啲野獸之中,因為佢嘅主人已經馴服咗佢哋。</w:t>
      </w:r>
    </w:p>
    <w:p w14:paraId="0A5139F7" w14:textId="77777777" w:rsidR="00801268" w:rsidRPr="00041AE1" w:rsidRDefault="00801268" w:rsidP="00801268">
      <w:pPr>
        <w:rPr>
          <w:lang w:val="ru-RU"/>
        </w:rPr>
      </w:pPr>
    </w:p>
    <w:p w14:paraId="008F913B" w14:textId="77777777" w:rsidR="00923824" w:rsidRPr="00041AE1" w:rsidRDefault="0052518D" w:rsidP="00801268">
      <w:pPr>
        <w:pStyle w:val="Heading4"/>
        <w:rPr>
          <w:lang w:val="ru-RU"/>
        </w:rPr>
      </w:pPr>
      <w:bookmarkStart w:id="387" w:name="_Toc196218043"/>
      <w:bookmarkStart w:id="388" w:name="_Toc196308731"/>
      <w:bookmarkStart w:id="389" w:name="_Toc242021546"/>
      <w:r w:rsidRPr="00041AE1">
        <w:rPr>
          <w:lang w:val="ru-RU"/>
        </w:rPr>
        <w:lastRenderedPageBreak/>
        <w:t>啲動物感受到呢個人嘅愛</w:t>
      </w:r>
      <w:bookmarkEnd w:id="387"/>
      <w:bookmarkEnd w:id="388"/>
      <w:bookmarkEnd w:id="389"/>
    </w:p>
    <w:p w14:paraId="1EC32FAB" w14:textId="5AC2C6CB" w:rsidR="00923824" w:rsidRPr="001A02ED" w:rsidRDefault="0052518D">
      <w:pPr>
        <w:pStyle w:val="paragraph"/>
        <w:spacing w:before="30" w:after="30"/>
        <w:ind w:left="60" w:right="60"/>
        <w:rPr>
          <w:lang w:val="ru-RU"/>
        </w:rPr>
      </w:pPr>
      <w:r w:rsidRPr="00041AE1">
        <w:rPr>
          <w:lang w:val="ru-RU"/>
        </w:rPr>
        <w:t>— 阿爸以撒說:</w:t>
      </w:r>
      <w:r w:rsidR="003273EF">
        <w:rPr>
          <w:lang w:val="ru-RU"/>
        </w:rPr>
        <w:t>「</w:t>
      </w:r>
      <w:r w:rsidRPr="00041AE1">
        <w:rPr>
          <w:lang w:val="ru-RU"/>
        </w:rPr>
        <w:t>有憐憫心嘅人,就係佢心入面為萬有燃</w:t>
      </w:r>
      <w:r w:rsidR="003273EF">
        <w:rPr>
          <w:lang w:val="ru-RU"/>
        </w:rPr>
        <w:t>燒……」</w:t>
      </w:r>
      <w:r w:rsidR="0048111F">
        <w:rPr>
          <w:rStyle w:val="FootnoteReference"/>
          <w:lang w:val="ru-RU"/>
        </w:rPr>
        <w:footnoteReference w:id="152"/>
      </w:r>
    </w:p>
    <w:p w14:paraId="4108858B" w14:textId="58703872" w:rsidR="00923824" w:rsidRPr="00041AE1" w:rsidRDefault="0052518D">
      <w:pPr>
        <w:pStyle w:val="paragraph"/>
        <w:spacing w:before="30" w:after="30"/>
        <w:ind w:left="60" w:right="60"/>
        <w:rPr>
          <w:lang w:val="ru-RU"/>
        </w:rPr>
      </w:pPr>
      <w:r w:rsidRPr="00041AE1">
        <w:rPr>
          <w:lang w:val="ru-RU"/>
        </w:rPr>
        <w:t>— 係呀,講得啱晒:對動物甚至對魔鬼都有一種燃燒般嘅愛。一個有靈性嘅人,首先將愛獻畀上帝,然後係人,剩低嘅愛就畀動物同 ,畀萬有受造之物。呢種神聖嘅愛感動咗動物,佢哋識得認出邊個愛佢哋、對佢哋有憐憫,就會無懼咁走埋嚟。 就算係野生動物,都分得出邊個係愛佢哋嘅人,邊個係打獵佢哋嘅獵人。佢哋會避開獵人,但會走近嗰個愛佢哋嘅人。我以前以為呢點唔適用喺蛇身上,因為蛇係唯一一種人唔鍾意嘅動物。 不過,我後來先發覺,蛇都一樣會感受到人嘅愛,可以成為朋友。如果有人將自己置身喺蛇嘅立場,對佢生出同情,條蛇即刻就明白,會走埋嚟做朋友。就好似佢講:</w:t>
      </w:r>
      <w:r w:rsidR="003273EF">
        <w:rPr>
          <w:lang w:val="ru-RU"/>
        </w:rPr>
        <w:t>「</w:t>
      </w:r>
      <w:r w:rsidRPr="00041AE1">
        <w:rPr>
          <w:lang w:val="ru-RU"/>
        </w:rPr>
        <w:t>謝天謝地,我終於搵到朋友啦!</w:t>
      </w:r>
      <w:r w:rsidR="003273EF">
        <w:rPr>
          <w:lang w:val="ru-RU"/>
        </w:rPr>
        <w:t xml:space="preserve">」 </w:t>
      </w:r>
    </w:p>
    <w:p w14:paraId="7EF80357" w14:textId="77777777" w:rsidR="00923824" w:rsidRPr="00041AE1" w:rsidRDefault="0052518D">
      <w:pPr>
        <w:pStyle w:val="paragraph"/>
        <w:spacing w:before="30" w:after="30"/>
        <w:ind w:left="60" w:right="60"/>
        <w:rPr>
          <w:lang w:val="ru-RU"/>
        </w:rPr>
      </w:pPr>
      <w:r w:rsidRPr="00041AE1">
        <w:rPr>
          <w:lang w:val="ru-RU"/>
        </w:rPr>
        <w:t xml:space="preserve">— 或許呢個就係本能嘅一種表現? </w:t>
      </w:r>
    </w:p>
    <w:p w14:paraId="0BA52109" w14:textId="69295CEB" w:rsidR="00923824" w:rsidRDefault="0052518D">
      <w:pPr>
        <w:pStyle w:val="paragraph"/>
        <w:spacing w:before="30" w:after="30"/>
        <w:ind w:left="60" w:right="60"/>
        <w:rPr>
          <w:lang w:val="ru-RU"/>
        </w:rPr>
      </w:pPr>
      <w:r w:rsidRPr="00041AE1">
        <w:rPr>
          <w:lang w:val="ru-RU"/>
        </w:rPr>
        <w:t>— 上帝賦予動物所需;祂賜予佢哋直覺。墮落之後,人類失去咗呢份超自然嘅恩賜,但保留咗智慧同理性。例如,人見到榆樹就知道附近有水;掘開就搵到。 動物就用另一種方式去感知;好似佢哋有種雷達。當沙漠入面嘅駱駝想飲水,就會自己跑去有水嘅地方,而駱駝佬就淨係跟住佢。好似駱駝攞到某種訊號。</w:t>
      </w:r>
    </w:p>
    <w:p w14:paraId="60AC41CA" w14:textId="77777777" w:rsidR="00801268" w:rsidRPr="00041AE1" w:rsidRDefault="00801268" w:rsidP="00801268">
      <w:pPr>
        <w:rPr>
          <w:lang w:val="ru-RU"/>
        </w:rPr>
      </w:pPr>
    </w:p>
    <w:p w14:paraId="58F116A2" w14:textId="77777777" w:rsidR="00923824" w:rsidRPr="00041AE1" w:rsidRDefault="0052518D" w:rsidP="00801268">
      <w:pPr>
        <w:pStyle w:val="Heading4"/>
        <w:rPr>
          <w:lang w:val="ru-RU"/>
        </w:rPr>
      </w:pPr>
      <w:bookmarkStart w:id="390" w:name="_Toc196218044"/>
      <w:bookmarkStart w:id="391" w:name="_Toc196308732"/>
      <w:bookmarkStart w:id="392" w:name="_Toc242021547"/>
      <w:r w:rsidRPr="00041AE1">
        <w:rPr>
          <w:lang w:val="ru-RU"/>
        </w:rPr>
        <w:t>動物向人求助</w:t>
      </w:r>
      <w:bookmarkEnd w:id="390"/>
      <w:bookmarkEnd w:id="391"/>
      <w:bookmarkEnd w:id="392"/>
    </w:p>
    <w:p w14:paraId="33FE1FD1" w14:textId="77777777" w:rsidR="00923824" w:rsidRPr="00041AE1" w:rsidRDefault="0052518D">
      <w:pPr>
        <w:pStyle w:val="paragraph"/>
        <w:spacing w:before="30" w:after="30"/>
        <w:ind w:left="60" w:right="60"/>
        <w:rPr>
          <w:lang w:val="ru-RU"/>
        </w:rPr>
      </w:pPr>
      <w:r w:rsidRPr="00041AE1">
        <w:rPr>
          <w:lang w:val="ru-RU"/>
        </w:rPr>
        <w:t xml:space="preserve">— 對動物嚟講,人就好似上帝。就好似我哋向上帝求助,佢哋都會向人求助。 </w:t>
      </w:r>
    </w:p>
    <w:p w14:paraId="37175C09" w14:textId="6E6F4A96" w:rsidR="00923824" w:rsidRPr="00041AE1" w:rsidRDefault="0052518D">
      <w:pPr>
        <w:pStyle w:val="paragraph"/>
        <w:spacing w:before="30" w:after="30"/>
        <w:ind w:left="60" w:right="60"/>
        <w:rPr>
          <w:lang w:val="ru-RU"/>
        </w:rPr>
      </w:pPr>
      <w:r w:rsidRPr="00041AE1">
        <w:rPr>
          <w:lang w:val="ru-RU"/>
        </w:rPr>
        <w:t>喺聖山,我聽講聖巴西略修道院嘅長老西奧菲拉克特同野獸做朋友。牠哋感受到佢嘅愛,有需要嘅時候就會嚟佢嘅洞穴。 有一次,一隻隻腳骨折嘅雌鹿行到佢嗰間小屋嘅窗邊,開始可憐咁呻。嗰位長老走出嚟,見到隻鹿伸出骨折咗嘅腳畀佢,好似想畀佢睇痛處喺邊度。佢就拎咗啲乾餅畀隻鹿補身,再拎兩條夾板,幫佢把骨折咗嘅腳綁實。 然後佢對隻雌鹿講:</w:t>
      </w:r>
      <w:r w:rsidR="003273EF">
        <w:rPr>
          <w:lang w:val="ru-RU"/>
        </w:rPr>
        <w:t>「</w:t>
      </w:r>
      <w:r w:rsidRPr="00041AE1">
        <w:rPr>
          <w:lang w:val="ru-RU"/>
        </w:rPr>
        <w:t>依家你安然離去,一個禮拜後再返嚟,我睇吓</w:t>
      </w:r>
      <w:r w:rsidR="003273EF">
        <w:rPr>
          <w:lang w:val="ru-RU"/>
        </w:rPr>
        <w:t>。」</w:t>
      </w:r>
      <w:r w:rsidRPr="00041AE1">
        <w:rPr>
          <w:lang w:val="ru-RU"/>
        </w:rPr>
        <w:t xml:space="preserve">呢位蒙福嘅長老同呢隻動物講嘢,就好似醫生同病人講嘢咁,因為佢自己已經成為咗神人! </w:t>
      </w:r>
    </w:p>
    <w:p w14:paraId="16328736" w14:textId="032F8F97" w:rsidR="00923824" w:rsidRPr="0048111F" w:rsidRDefault="0052518D">
      <w:pPr>
        <w:pStyle w:val="paragraph"/>
        <w:spacing w:before="30" w:after="30"/>
        <w:ind w:left="60" w:right="60"/>
        <w:rPr>
          <w:lang w:val="ru-RU"/>
        </w:rPr>
      </w:pPr>
      <w:r w:rsidRPr="00041AE1">
        <w:rPr>
          <w:lang w:val="ru-RU"/>
        </w:rPr>
        <w:t>— 基羅納,我真係好驚訝,尊敬嘅格拉西莫斯竟然唔驚隻獅子走埋嚟,為咗幫佢拎出爪入面嘅刺。</w:t>
      </w:r>
      <w:r w:rsidR="0048111F">
        <w:rPr>
          <w:rStyle w:val="FootnoteReference"/>
          <w:lang w:val="ru-RU"/>
        </w:rPr>
        <w:footnoteReference w:id="153"/>
      </w:r>
    </w:p>
    <w:p w14:paraId="2B79D01A" w14:textId="2EFAB60E" w:rsidR="00923824" w:rsidRPr="00041AE1" w:rsidRDefault="0052518D">
      <w:pPr>
        <w:pStyle w:val="paragraph"/>
        <w:spacing w:before="30" w:after="30"/>
        <w:ind w:left="60" w:right="60"/>
        <w:rPr>
          <w:lang w:val="ru-RU"/>
        </w:rPr>
      </w:pPr>
      <w:r w:rsidRPr="00041AE1">
        <w:rPr>
          <w:lang w:val="ru-RU"/>
        </w:rPr>
        <w:t>— 畢竟,佢係聖人,而動物喺受難時永遠唔會傷害人。有一次,有幾個工人揸住柴喺我嘅小屋前經過。突然,其中一匹騾跌咗,而裝滿柴嘅騾鞍就跌落咗喺佢身上。我完全唔記得咗自己嘅疝氣,甚至連行路都好困難呢回事。 我即刻跑過去,開始幫隻騾卸柴。我試住拎個騾鞍──但拎唔起。我拍咗隻細騾一巴,拉實繮索,將隻騾放開。就喺嗰陣,隔籬有個和尚大聲叫:</w:t>
      </w:r>
      <w:r w:rsidR="003273EF">
        <w:rPr>
          <w:lang w:val="ru-RU"/>
        </w:rPr>
        <w:t>「</w:t>
      </w:r>
      <w:r w:rsidRPr="00041AE1">
        <w:rPr>
          <w:lang w:val="ru-RU"/>
        </w:rPr>
        <w:t>睇吓,你得咗疝氣──唔好再郁,會越嚟越嚴重㗎</w:t>
      </w:r>
      <w:r w:rsidR="003273EF">
        <w:rPr>
          <w:lang w:val="ru-RU"/>
        </w:rPr>
        <w:t>。」</w:t>
      </w:r>
      <w:r w:rsidRPr="00041AE1">
        <w:rPr>
          <w:lang w:val="ru-RU"/>
        </w:rPr>
        <w:t xml:space="preserve"> 到嗰陣先記起自己有疝氣。「好啦,」我同佢講:「我有疝氣,但你點解唔跑嚟幫我?</w:t>
      </w:r>
      <w:r w:rsidR="003273EF">
        <w:rPr>
          <w:lang w:val="ru-RU"/>
        </w:rPr>
        <w:t>」</w:t>
      </w:r>
      <w:r w:rsidRPr="00041AE1">
        <w:rPr>
          <w:lang w:val="ru-RU"/>
        </w:rPr>
        <w:t>佢答:</w:t>
      </w:r>
      <w:r w:rsidR="003273EF">
        <w:rPr>
          <w:lang w:val="ru-RU"/>
        </w:rPr>
        <w:t>「</w:t>
      </w:r>
      <w:r w:rsidRPr="00041AE1">
        <w:rPr>
          <w:lang w:val="ru-RU"/>
        </w:rPr>
        <w:t>我驚隻騾會踢我。</w:t>
      </w:r>
      <w:r w:rsidR="003273EF">
        <w:rPr>
          <w:lang w:val="ru-RU"/>
        </w:rPr>
        <w:t>」</w:t>
      </w:r>
      <w:r w:rsidRPr="00041AE1">
        <w:rPr>
          <w:lang w:val="ru-RU"/>
        </w:rPr>
        <w:t xml:space="preserve"> — </w:t>
      </w:r>
      <w:r w:rsidR="003273EF">
        <w:rPr>
          <w:lang w:val="ru-RU"/>
        </w:rPr>
        <w:t>「</w:t>
      </w:r>
      <w:r w:rsidRPr="00041AE1">
        <w:rPr>
          <w:lang w:val="ru-RU"/>
        </w:rPr>
        <w:t>你知唔知,我親愛嘅,就算係動物──就算係狼,如果佢遇到困難,都會求助,唔會傷害人</w:t>
      </w:r>
      <w:r w:rsidR="003273EF">
        <w:rPr>
          <w:lang w:val="ru-RU"/>
        </w:rPr>
        <w:t xml:space="preserve">。」 </w:t>
      </w:r>
    </w:p>
    <w:p w14:paraId="7B3132BC" w14:textId="2659E390" w:rsidR="00923824" w:rsidRPr="00041AE1" w:rsidRDefault="0048111F">
      <w:pPr>
        <w:pStyle w:val="paragraph"/>
        <w:spacing w:before="30" w:after="30"/>
        <w:ind w:left="60" w:right="60"/>
        <w:rPr>
          <w:lang w:val="ru-RU"/>
        </w:rPr>
      </w:pPr>
      <w:r>
        <w:rPr>
          <w:rStyle w:val="FootnoteReference"/>
          <w:lang w:val="ru-RU"/>
        </w:rPr>
        <w:lastRenderedPageBreak/>
        <w:footnoteReference w:id="154"/>
      </w:r>
      <w:r w:rsidR="0052518D" w:rsidRPr="00041AE1">
        <w:rPr>
          <w:lang w:val="ru-RU"/>
        </w:rPr>
        <w:t>當動物受飢渴所苦,佢哋都會向人求助,因為人係佢哋嘅主人。我記得有一次夏天,喺聖十字修道院</w:t>
      </w:r>
      <w:r>
        <w:rPr>
          <w:rStyle w:val="FootnoteReference"/>
          <w:lang w:val="ru-RU"/>
        </w:rPr>
        <w:footnoteReference w:id="155"/>
      </w:r>
      <w:r w:rsidR="0052518D" w:rsidRPr="00041AE1">
        <w:rPr>
          <w:lang w:val="ru-RU"/>
        </w:rPr>
        <w:t xml:space="preserve"> ,一條蝮蛇由屋頂滑落地下,喺我面前捲成一圈。 佢昂首高揚,伸出條舌頭,開始嘶嘶作聲。佢口渴到受唔住——天氣好熱——仲向我示威。佢要我畀水佢飲,好似我一定要畀咁。 </w:t>
      </w:r>
      <w:r w:rsidR="003273EF">
        <w:rPr>
          <w:lang w:val="ru-RU"/>
        </w:rPr>
        <w:t>「</w:t>
      </w:r>
      <w:r w:rsidR="0052518D" w:rsidRPr="00041AE1">
        <w:rPr>
          <w:lang w:val="ru-RU"/>
        </w:rPr>
        <w:t>係呀,」我同佢講:「你咁樣做,唔會令人鍾意你㗎!</w:t>
      </w:r>
      <w:r w:rsidR="003273EF">
        <w:rPr>
          <w:lang w:val="ru-RU"/>
        </w:rPr>
        <w:t>」</w:t>
      </w:r>
      <w:r w:rsidR="0052518D" w:rsidRPr="00041AE1">
        <w:rPr>
          <w:lang w:val="ru-RU"/>
        </w:rPr>
        <w:t xml:space="preserve">跟住我倒咗啲水畀佢,佢飲到飽晒。至於豺狼,佢哋真係令我好心軟,因為佢哋想食嘢嘅時候,會好似細路仔咁喊。至於而家我喺修道院嗰間房入面養緊嘅小貓,佢哋真係好搵人煩。 佢哋已經識到每次鐘聲一響,我就會走出院子,有時會帶啲食物畀佢哋。所以而家佢哋一想食嘢,就拉繩,鐘就響。我走出嚟見到佢哋拉緊繩,就餵佢哋。神安排一切真係好奇妙! </w:t>
      </w:r>
    </w:p>
    <w:p w14:paraId="29744677" w14:textId="77777777" w:rsidR="00923824" w:rsidRPr="00041AE1" w:rsidRDefault="0052518D">
      <w:pPr>
        <w:pStyle w:val="paragraph"/>
        <w:spacing w:before="30" w:after="30"/>
        <w:ind w:left="60" w:right="60"/>
        <w:rPr>
          <w:lang w:val="ru-RU"/>
        </w:rPr>
      </w:pPr>
      <w:r w:rsidRPr="00041AE1">
        <w:rPr>
          <w:lang w:val="ru-RU"/>
        </w:rPr>
        <w:t xml:space="preserve">— 師傅,動物會唔會嚟你嗰間房? </w:t>
      </w:r>
    </w:p>
    <w:p w14:paraId="6CC019EC" w14:textId="77777777" w:rsidR="00923824" w:rsidRPr="00041AE1" w:rsidRDefault="0052518D">
      <w:pPr>
        <w:pStyle w:val="paragraph"/>
        <w:spacing w:before="30" w:after="30"/>
        <w:ind w:left="60" w:right="60"/>
        <w:rPr>
          <w:lang w:val="ru-RU"/>
        </w:rPr>
      </w:pPr>
      <w:r w:rsidRPr="00041AE1">
        <w:rPr>
          <w:lang w:val="ru-RU"/>
        </w:rPr>
        <w:t xml:space="preserve">— 梗係啦!有豺狼同野豬嚟… 有時有隻細細隻嘅母狐狸跑嚟。貓一走,狐狸就跑嚟。夏天見唔到野豬,因為佢哋驚獵人;淨係見到蛇,因為人驚蛇。 </w:t>
      </w:r>
    </w:p>
    <w:p w14:paraId="20AF52A5" w14:textId="77777777" w:rsidR="00923824" w:rsidRPr="00041AE1" w:rsidRDefault="0052518D">
      <w:pPr>
        <w:pStyle w:val="paragraph"/>
        <w:spacing w:before="30" w:after="30"/>
        <w:ind w:left="60" w:right="60"/>
        <w:rPr>
          <w:lang w:val="ru-RU"/>
        </w:rPr>
      </w:pPr>
      <w:r w:rsidRPr="00041AE1">
        <w:rPr>
          <w:lang w:val="ru-RU"/>
        </w:rPr>
        <w:t xml:space="preserve">雀鳥成群結隊咁飛:有大隻、有細隻。 我畀佢哋啲浸軟咗嘅乾餅,佢哋就食。我特別留起啲糖漬堅果,畀嗰啲報春嘅雀仔。呢啲可憐嘅小雀仔,一離開冬天,地上仲有雪,就唱得好似春天嚟到咁。總之,佢哋帶嚟安慰。佢哋真係好鍾意嗰啲堅果! </w:t>
      </w:r>
    </w:p>
    <w:p w14:paraId="01024A9A" w14:textId="77777777" w:rsidR="00923824" w:rsidRPr="00041AE1" w:rsidRDefault="0052518D">
      <w:pPr>
        <w:pStyle w:val="paragraph"/>
        <w:spacing w:before="30" w:after="30"/>
        <w:ind w:left="60" w:right="60"/>
        <w:rPr>
          <w:lang w:val="ru-RU"/>
        </w:rPr>
      </w:pPr>
      <w:r w:rsidRPr="00041AE1">
        <w:rPr>
          <w:lang w:val="ru-RU"/>
        </w:rPr>
        <w:t xml:space="preserve">— 基羅尼塔,西奈山上係唔係有啲動物? </w:t>
      </w:r>
    </w:p>
    <w:p w14:paraId="4FF4B46F" w14:textId="16A7700F" w:rsidR="00923824" w:rsidRPr="00041AE1" w:rsidRDefault="0052518D">
      <w:pPr>
        <w:pStyle w:val="paragraph"/>
        <w:spacing w:before="30" w:after="30"/>
        <w:ind w:left="60" w:right="60"/>
        <w:rPr>
          <w:lang w:val="ru-RU"/>
        </w:rPr>
      </w:pPr>
      <w:r w:rsidRPr="00041AE1">
        <w:rPr>
          <w:lang w:val="ru-RU"/>
        </w:rPr>
        <w:t>— 喺西奈山,因為係沙漠,大部分都係野生動物,仲有雀鳥。野鴿、鷓鴣——就係嗰啲猶太人喺曠野食嘅嗰啲。</w:t>
      </w:r>
      <w:r w:rsidR="0048111F">
        <w:rPr>
          <w:rStyle w:val="FootnoteReference"/>
          <w:lang w:val="ru-RU"/>
        </w:rPr>
        <w:footnoteReference w:id="156"/>
      </w:r>
      <w:r w:rsidRPr="00041AE1">
        <w:rPr>
          <w:lang w:val="ru-RU"/>
        </w:rPr>
        <w:t xml:space="preserve"> 仲有啲好靚嘅老鼠,似細細隻嘅烏龜,冇尾,背脊上嘅剛毛粗到好似一支掃帚咁! 我餵晒佢哋——鷓鴣、鴿仔同老鼠!我喺石板度分開擺佢哋嘅食物,免得佢哋爭食!要唔係,一隻雀仔啱啱開始啄,隻老鼠就衝埋嚟,雀仔就飛走咗。 </w:t>
      </w:r>
    </w:p>
    <w:p w14:paraId="79BAF2E5" w14:textId="4B64D758" w:rsidR="00923824" w:rsidRDefault="0052518D">
      <w:pPr>
        <w:pStyle w:val="paragraph"/>
        <w:spacing w:before="30" w:after="30"/>
        <w:ind w:left="60" w:right="60"/>
        <w:rPr>
          <w:lang w:val="ru-RU"/>
        </w:rPr>
      </w:pPr>
      <w:r w:rsidRPr="00041AE1">
        <w:rPr>
          <w:lang w:val="ru-RU"/>
        </w:rPr>
        <w:t>無論我到邊,雀仔都跟住我。當我爬上石頭開始唱歌,佢哋就成群圍埋嚟,我就拋啲米畀佢哋。如果我想靜一靜,就要停低唔好唱歌,因為一開口,雀仔就即刻飛過嚟! 我記得有一次我突然背部抽筋,要喺床上躺咗幾日。有隻細細嘅雀仔飛入我嘅房,停喺我胸口度。佢就咁坐喺度,望住我面,不停咁好靚咁吱吱叫,成個幾鐘頭。真係好驚喜!</w:t>
      </w:r>
    </w:p>
    <w:p w14:paraId="61FB270C" w14:textId="77777777" w:rsidR="00801268" w:rsidRPr="00041AE1" w:rsidRDefault="00801268" w:rsidP="00801268">
      <w:pPr>
        <w:rPr>
          <w:lang w:val="ru-RU"/>
        </w:rPr>
      </w:pPr>
    </w:p>
    <w:p w14:paraId="14052811" w14:textId="77777777" w:rsidR="00923824" w:rsidRPr="00041AE1" w:rsidRDefault="0052518D" w:rsidP="00801268">
      <w:pPr>
        <w:pStyle w:val="Heading4"/>
        <w:rPr>
          <w:lang w:val="ru-RU"/>
        </w:rPr>
      </w:pPr>
      <w:bookmarkStart w:id="393" w:name="_Toc196218045"/>
      <w:bookmarkStart w:id="394" w:name="_Toc196308733"/>
      <w:bookmarkStart w:id="395" w:name="_Toc242021548"/>
      <w:r w:rsidRPr="00041AE1">
        <w:rPr>
          <w:lang w:val="ru-RU"/>
        </w:rPr>
        <w:t>我哋要向動物學習</w:t>
      </w:r>
      <w:bookmarkEnd w:id="393"/>
      <w:bookmarkEnd w:id="394"/>
      <w:bookmarkEnd w:id="395"/>
    </w:p>
    <w:p w14:paraId="24DEC4CE" w14:textId="77777777" w:rsidR="00923824" w:rsidRPr="00041AE1" w:rsidRDefault="0052518D">
      <w:pPr>
        <w:pStyle w:val="paragraph"/>
        <w:spacing w:before="30" w:after="30"/>
        <w:ind w:left="60" w:right="60"/>
        <w:rPr>
          <w:lang w:val="ru-RU"/>
        </w:rPr>
      </w:pPr>
      <w:r w:rsidRPr="00041AE1">
        <w:rPr>
          <w:lang w:val="ru-RU"/>
        </w:rPr>
        <w:t xml:space="preserve">— Geronda,嗰個嗡嗡聲係乜嘢? </w:t>
      </w:r>
    </w:p>
    <w:p w14:paraId="1130E842" w14:textId="4E1E4796" w:rsidR="00923824" w:rsidRPr="00041AE1" w:rsidRDefault="0052518D">
      <w:pPr>
        <w:pStyle w:val="paragraph"/>
        <w:spacing w:before="30" w:after="30"/>
        <w:ind w:left="60" w:right="60"/>
        <w:rPr>
          <w:lang w:val="ru-RU"/>
        </w:rPr>
      </w:pPr>
      <w:r w:rsidRPr="00041AE1">
        <w:rPr>
          <w:lang w:val="ru-RU"/>
        </w:rPr>
        <w:t>— 一群蜜蜂喺我窗外落咗巢,</w:t>
      </w:r>
      <w:r w:rsidR="00C52B51">
        <w:rPr>
          <w:rStyle w:val="FootnoteReference"/>
          <w:lang w:val="ru-RU"/>
        </w:rPr>
        <w:footnoteReference w:id="157"/>
      </w:r>
      <w:r w:rsidRPr="00041AE1">
        <w:rPr>
          <w:lang w:val="ru-RU"/>
        </w:rPr>
        <w:t xml:space="preserve"> 而家佢哋忙到咁,搞到我夜晚都要忍受成晚嘅嘈聲!走,我帶你去睇吓我嘅蜂場。睇吓佢哋嘅建築幾咁有心思,雖然佢哋冇建築師,亦冇建築工人! </w:t>
      </w:r>
      <w:r w:rsidRPr="00041AE1">
        <w:rPr>
          <w:lang w:val="ru-RU"/>
        </w:rPr>
        <w:lastRenderedPageBreak/>
        <w:t xml:space="preserve">我亦都希望你喺屬靈上勤力耕作,建立一個屬靈嘅蜂房,生產屬靈嘅蜂蜜,好等平信徒可以嚟食,並得到屬靈嘅更新。 </w:t>
      </w:r>
    </w:p>
    <w:p w14:paraId="1C4AE227" w14:textId="51B42234" w:rsidR="00923824" w:rsidRPr="00041AE1" w:rsidRDefault="0052518D">
      <w:pPr>
        <w:pStyle w:val="paragraph"/>
        <w:spacing w:before="30" w:after="30"/>
        <w:ind w:left="60" w:right="60"/>
        <w:rPr>
          <w:lang w:val="ru-RU"/>
        </w:rPr>
      </w:pPr>
      <w:r w:rsidRPr="00041AE1">
        <w:rPr>
          <w:lang w:val="ru-RU"/>
        </w:rPr>
        <w:t>— 基羅納,詩篇作者講「主啊,你拯救人同獸</w:t>
      </w:r>
      <w:r w:rsidR="003273EF">
        <w:rPr>
          <w:lang w:val="ru-RU"/>
        </w:rPr>
        <w:t>」</w:t>
      </w:r>
      <w:r w:rsidRPr="00041AE1">
        <w:rPr>
          <w:lang w:val="ru-RU"/>
        </w:rPr>
        <w:t>時,佢係乜意思</w:t>
      </w:r>
      <w:r w:rsidR="00C52B51" w:rsidRPr="00C52B51">
        <w:rPr>
          <w:lang w:val="ru-RU"/>
        </w:rPr>
        <w:t>?</w:t>
      </w:r>
      <w:r w:rsidR="00C52B51">
        <w:rPr>
          <w:rStyle w:val="FootnoteReference"/>
          <w:lang w:val="ru-RU"/>
        </w:rPr>
        <w:footnoteReference w:id="158"/>
      </w:r>
      <w:r w:rsidRPr="00041AE1">
        <w:rPr>
          <w:lang w:val="ru-RU"/>
        </w:rPr>
        <w:t xml:space="preserve"> </w:t>
      </w:r>
    </w:p>
    <w:p w14:paraId="7FD2B227" w14:textId="5F6E0C5C" w:rsidR="00923824" w:rsidRPr="00041AE1" w:rsidRDefault="0052518D">
      <w:pPr>
        <w:pStyle w:val="paragraph"/>
        <w:spacing w:before="30" w:after="30"/>
        <w:ind w:left="60" w:right="60"/>
        <w:rPr>
          <w:lang w:val="ru-RU"/>
        </w:rPr>
      </w:pPr>
      <w:r w:rsidRPr="00041AE1">
        <w:rPr>
          <w:lang w:val="ru-RU"/>
        </w:rPr>
        <w:t>— 呢個意思係話,上帝都會幫助動物。有幾多動物嘅主保聖人啊!講到動物本身──佢哋要忍受嘅苦楚,真係可憐!我哋連佢哋為人服務嗰份服從,都頂唔住一個禮拜。 佢哋有得食就得,冇得食就餓;唔聽主人話就要畀人打。佢哋冇報酬都要咁辛苦咁做嘢!我哋只要講一次</w:t>
      </w:r>
      <w:r w:rsidR="003273EF">
        <w:rPr>
          <w:lang w:val="ru-RU"/>
        </w:rPr>
        <w:t>「</w:t>
      </w:r>
      <w:r w:rsidRPr="00041AE1">
        <w:rPr>
          <w:lang w:val="ru-RU"/>
        </w:rPr>
        <w:t>主啊,憐憫</w:t>
      </w:r>
      <w:r w:rsidR="003273EF">
        <w:rPr>
          <w:lang w:val="ru-RU"/>
        </w:rPr>
        <w:t>我」</w:t>
      </w:r>
      <w:r w:rsidRPr="00041AE1">
        <w:rPr>
          <w:lang w:val="ru-RU"/>
        </w:rPr>
        <w:t xml:space="preserve">就可以得天國。咁唔夠咩?所以動物喺唔貪心、喺忍耐同喺順服方面都已經勝過我哋。 </w:t>
      </w:r>
    </w:p>
    <w:p w14:paraId="51098704" w14:textId="0BBA56AA" w:rsidR="00923824" w:rsidRPr="00041AE1" w:rsidRDefault="0052518D">
      <w:pPr>
        <w:pStyle w:val="paragraph"/>
        <w:spacing w:before="30" w:after="30"/>
        <w:ind w:left="60" w:right="60"/>
        <w:rPr>
          <w:lang w:val="ru-RU"/>
        </w:rPr>
      </w:pPr>
      <w:r w:rsidRPr="00041AE1">
        <w:rPr>
          <w:lang w:val="ru-RU"/>
        </w:rPr>
        <w:t>觀察動物同昆蟲嘅生活,好有益。我睇到螞蟻冇領袖,都咁勤力同埋刻苦咁工作。 冇人擁有螞蟻咁嘅策略。幼螞蟻會拖住細細條嘅樹枝同好多冇用嘅嘢入蟻巢,因為佢哋未識得邊啲嘢有用、邊啲冇用。成年螞蟻唔會阻止佢哋,但之後會自己將啲嘢搬出蟻巢。 過咗一段時間,細蟻開始留意成年蟻拖啲乜嘢入蟻巢,佢哋就學到嘢。如果我哋換做佢哋,就會話:</w:t>
      </w:r>
      <w:r w:rsidR="003273EF">
        <w:rPr>
          <w:lang w:val="ru-RU"/>
        </w:rPr>
        <w:t>「</w:t>
      </w:r>
      <w:r w:rsidRPr="00041AE1">
        <w:rPr>
          <w:lang w:val="ru-RU"/>
        </w:rPr>
        <w:t>喂,你過嚟——你究竟拖緊啲乜嘢入嚟?快啲拋出去啦!</w:t>
      </w:r>
      <w:r w:rsidR="003273EF">
        <w:rPr>
          <w:lang w:val="ru-RU"/>
        </w:rPr>
        <w:t xml:space="preserve">」 </w:t>
      </w:r>
    </w:p>
    <w:p w14:paraId="758D803D" w14:textId="7B15DA30" w:rsidR="00923824" w:rsidRDefault="0052518D">
      <w:pPr>
        <w:pStyle w:val="paragraph"/>
        <w:spacing w:before="30" w:after="30"/>
        <w:ind w:left="60" w:right="60"/>
        <w:rPr>
          <w:lang w:val="ru-RU"/>
        </w:rPr>
      </w:pPr>
      <w:r w:rsidRPr="00041AE1">
        <w:rPr>
          <w:lang w:val="ru-RU"/>
        </w:rPr>
        <w:t>上帝造咗動物,唔單止俾佢哋服侍人類,同時亦俾人類向佢哋學習。一個人──如果真係個人──喺一切事物中都可以受惠。</w:t>
      </w:r>
    </w:p>
    <w:p w14:paraId="5A7717F2" w14:textId="77777777" w:rsidR="00801268" w:rsidRPr="00041AE1" w:rsidRDefault="00801268" w:rsidP="00801268">
      <w:pPr>
        <w:rPr>
          <w:lang w:val="ru-RU"/>
        </w:rPr>
      </w:pPr>
    </w:p>
    <w:p w14:paraId="507D918E" w14:textId="77777777" w:rsidR="00923824" w:rsidRPr="00041AE1" w:rsidRDefault="0052518D" w:rsidP="00801268">
      <w:pPr>
        <w:pStyle w:val="Heading4"/>
        <w:rPr>
          <w:lang w:val="ru-RU"/>
        </w:rPr>
      </w:pPr>
      <w:bookmarkStart w:id="396" w:name="_Toc196218046"/>
      <w:bookmarkStart w:id="397" w:name="_Toc196308734"/>
      <w:bookmarkStart w:id="398" w:name="_Toc242021549"/>
      <w:r w:rsidRPr="00041AE1">
        <w:rPr>
          <w:lang w:val="ru-RU"/>
        </w:rPr>
        <w:t>Olet — 一隻勤力嘅雀仔</w:t>
      </w:r>
      <w:bookmarkEnd w:id="396"/>
      <w:bookmarkEnd w:id="397"/>
      <w:bookmarkEnd w:id="398"/>
    </w:p>
    <w:p w14:paraId="7C45D5EA" w14:textId="4EF89EA5" w:rsidR="00923824" w:rsidRPr="00041AE1" w:rsidRDefault="0052518D">
      <w:pPr>
        <w:pStyle w:val="paragraph"/>
        <w:spacing w:before="30" w:after="30"/>
        <w:ind w:left="60" w:right="60"/>
        <w:rPr>
          <w:lang w:val="ru-RU"/>
        </w:rPr>
      </w:pPr>
      <w:r w:rsidRPr="00041AE1">
        <w:rPr>
          <w:lang w:val="ru-RU"/>
        </w:rPr>
        <w:t>— 你上次信寄咗一幅畫俾我,畫住亞當同樂園入面嘅動物。所以我諗住回禮寄幅畫俾你,畫隻雀仔,佢係我最親密嘅朋友,因為如果我畫隻蛇寄畀你,我諗你會嚇親。 我叫佢Olet,喺阿拉伯文入面係</w:t>
      </w:r>
      <w:r w:rsidR="003273EF">
        <w:rPr>
          <w:lang w:val="ru-RU"/>
        </w:rPr>
        <w:t>「</w:t>
      </w:r>
      <w:r w:rsidRPr="00041AE1">
        <w:rPr>
          <w:lang w:val="ru-RU"/>
        </w:rPr>
        <w:t>孩子</w:t>
      </w:r>
      <w:r w:rsidR="003273EF">
        <w:rPr>
          <w:lang w:val="ru-RU"/>
        </w:rPr>
        <w:t>」</w:t>
      </w:r>
      <w:r w:rsidRPr="00041AE1">
        <w:rPr>
          <w:lang w:val="ru-RU"/>
        </w:rPr>
        <w:t>嘅意思。Olet住喺離我修道院五百米遠嘅一座山坡上。</w:t>
      </w:r>
      <w:r w:rsidR="00F0731E">
        <w:rPr>
          <w:rStyle w:val="FootnoteReference"/>
          <w:lang w:val="ru-RU"/>
        </w:rPr>
        <w:footnoteReference w:id="159"/>
      </w:r>
      <w:r w:rsidRPr="00041AE1">
        <w:rPr>
          <w:lang w:val="ru-RU"/>
        </w:rPr>
        <w:t xml:space="preserve"> 每日中午我都會帶啲零食同飲品畀佢。當我餵佢嘢嘅時候,佢只會食少少,就飛走。 我叫佢返嚟,但佢就飛走;不過好快佢又返嚟,靜靜咁滑到我後面,躲喺我馬甲底度。 當我走嘅時候,佢會陪我行大約一百米,為咗免得佢再飛跟住我而攰,我就拋啲麵包碎畀佢分散佢注意力,自己就快步走喺前面,直到佢望唔到我為止。 </w:t>
      </w:r>
    </w:p>
    <w:p w14:paraId="1E2C7057" w14:textId="77777777" w:rsidR="00923824" w:rsidRPr="00041AE1" w:rsidRDefault="0052518D">
      <w:pPr>
        <w:pStyle w:val="paragraph"/>
        <w:spacing w:before="30" w:after="30"/>
        <w:ind w:left="60" w:right="60"/>
        <w:rPr>
          <w:lang w:val="ru-RU"/>
        </w:rPr>
      </w:pPr>
      <w:r w:rsidRPr="00041AE1">
        <w:rPr>
          <w:lang w:val="ru-RU"/>
        </w:rPr>
        <w:t xml:space="preserve">近排Olet佢放棄咗佢嗰套嚴謹嘅日常,轉去追求享受生活!佢唔食壓碎嘅米飯或者浸水嘅饅頭乾,淨係食蟲;仲要我用…碟──即係我手掌心──盛畀佢,佢就棲喺上面食。有進步! </w:t>
      </w:r>
    </w:p>
    <w:p w14:paraId="29DE76AC" w14:textId="339504D8" w:rsidR="00923824" w:rsidRPr="00041AE1" w:rsidRDefault="0052518D">
      <w:pPr>
        <w:pStyle w:val="paragraph"/>
        <w:spacing w:before="30" w:after="30"/>
        <w:ind w:left="60" w:right="60"/>
        <w:rPr>
          <w:lang w:val="ru-RU"/>
        </w:rPr>
      </w:pPr>
      <w:r w:rsidRPr="00041AE1">
        <w:rPr>
          <w:lang w:val="ru-RU"/>
        </w:rPr>
        <w:t>近排我好享受Olet嘅陪伴。有人可能會話:</w:t>
      </w:r>
      <w:r w:rsidR="003273EF">
        <w:rPr>
          <w:lang w:val="ru-RU"/>
        </w:rPr>
        <w:t>「</w:t>
      </w:r>
      <w:r w:rsidRPr="00041AE1">
        <w:rPr>
          <w:lang w:val="ru-RU"/>
        </w:rPr>
        <w:t>點解你要對Olet特別優待?點解唔對其他雀仔同佢一樣?</w:t>
      </w:r>
      <w:r w:rsidR="003273EF">
        <w:rPr>
          <w:lang w:val="ru-RU"/>
        </w:rPr>
        <w:t>」</w:t>
      </w:r>
      <w:r w:rsidRPr="00041AE1">
        <w:rPr>
          <w:lang w:val="ru-RU"/>
        </w:rPr>
        <w:t xml:space="preserve"> 我嘅答案係:當我叫Olet嚟嘅時候,佢會同其他雀仔朋友一齊飛過嚟;其他雀仔即刻撲落食物,但Olet就係出於服從同愛心先嚟。就算佢肚餓,佢都可以同我坐好耐;之後就係我要提醒佢食嘢。 而家天氣穩定咗,Olet有充足嘅食物──昆蟲同蠅蛆──但就算佢食飽咗,只要我一叫佢,佢都會飛過嚟,純粹係出於服從。我點可以唔對呢隻忠心、有情有義嘅雀鳥更加開心,而對其他隻就唔係咁呢? </w:t>
      </w:r>
    </w:p>
    <w:p w14:paraId="567B7FBF" w14:textId="511BB27B" w:rsidR="00923824" w:rsidRPr="00433AFD" w:rsidRDefault="0052518D">
      <w:pPr>
        <w:pStyle w:val="paragraph"/>
        <w:spacing w:before="30" w:after="30"/>
        <w:ind w:left="60" w:right="60"/>
        <w:rPr>
          <w:lang w:val="ru-RU"/>
        </w:rPr>
      </w:pPr>
      <w:r w:rsidRPr="00041AE1">
        <w:rPr>
          <w:lang w:val="ru-RU"/>
        </w:rPr>
        <w:t>好多時,因為愛得太深,我好想將Oleta緊緊攬喺掌心,但我又怕自己會好似嗰隻猴子,抱得太緊,最後竟然將仔女</w:t>
      </w:r>
      <w:r w:rsidR="00433AFD" w:rsidRPr="00433AFD">
        <w:rPr>
          <w:lang w:val="ru-RU"/>
        </w:rPr>
        <w:t xml:space="preserve"> </w:t>
      </w:r>
      <w:r w:rsidRPr="00041AE1">
        <w:rPr>
          <w:lang w:val="ru-RU"/>
        </w:rPr>
        <w:t>悶死</w:t>
      </w:r>
      <w:r w:rsidR="00433AFD" w:rsidRPr="00433AFD">
        <w:rPr>
          <w:lang w:val="ru-RU"/>
        </w:rPr>
        <w:t>。</w:t>
      </w:r>
      <w:r w:rsidRPr="00041AE1">
        <w:rPr>
          <w:lang w:val="ru-RU"/>
        </w:rPr>
        <w:t>所以我忍住心頭嘅衝動,遠遠欣賞Oleta,免得傷害佢</w:t>
      </w:r>
      <w:r w:rsidR="00433AFD" w:rsidRPr="00433AFD">
        <w:rPr>
          <w:lang w:val="ru-RU"/>
        </w:rPr>
        <w:t>。</w:t>
      </w:r>
      <w:r w:rsidR="00433AFD">
        <w:rPr>
          <w:rStyle w:val="FootnoteReference"/>
          <w:lang w:val="ru-RU"/>
        </w:rPr>
        <w:footnoteReference w:id="160"/>
      </w:r>
    </w:p>
    <w:p w14:paraId="5AE0A55E" w14:textId="6CE68416" w:rsidR="00923824" w:rsidRPr="00041AE1" w:rsidRDefault="0052518D">
      <w:pPr>
        <w:pStyle w:val="paragraph"/>
        <w:spacing w:before="30" w:after="30"/>
        <w:ind w:left="60" w:right="60"/>
        <w:rPr>
          <w:lang w:val="ru-RU"/>
        </w:rPr>
      </w:pPr>
      <w:r w:rsidRPr="00041AE1">
        <w:rPr>
          <w:lang w:val="ru-RU"/>
        </w:rPr>
        <w:lastRenderedPageBreak/>
        <w:t>有一次我遲咗,到咗山嗰陣,Oleta已經走咗,因為當日吹緊好大陣風。 我將食物留喺平時嗰個位,就走開咗。第二日我好早就去睇Olet,因為我擔心有鷹仔食咗佢。當Olet見到我前一晚留俾佢嘅食物,佢</w:t>
      </w:r>
      <w:r w:rsidR="003273EF">
        <w:rPr>
          <w:lang w:val="ru-RU"/>
        </w:rPr>
        <w:t>「</w:t>
      </w:r>
      <w:r w:rsidRPr="00041AE1">
        <w:rPr>
          <w:lang w:val="ru-RU"/>
        </w:rPr>
        <w:t>心動</w:t>
      </w:r>
      <w:r w:rsidR="003273EF">
        <w:rPr>
          <w:lang w:val="ru-RU"/>
        </w:rPr>
        <w:t>」</w:t>
      </w:r>
      <w:r w:rsidRPr="00041AE1">
        <w:rPr>
          <w:lang w:val="ru-RU"/>
        </w:rPr>
        <w:t>咗</w:t>
      </w:r>
      <w:r w:rsidR="003273EF">
        <w:rPr>
          <w:lang w:val="ru-RU"/>
        </w:rPr>
        <w:t>,</w:t>
      </w:r>
      <w:r w:rsidRPr="00041AE1">
        <w:rPr>
          <w:lang w:val="ru-RU"/>
        </w:rPr>
        <w:t xml:space="preserve">飛去我嘅小屋方向,喺半路等我。 </w:t>
      </w:r>
    </w:p>
    <w:p w14:paraId="7734DEF6" w14:textId="77777777" w:rsidR="00923824" w:rsidRPr="00041AE1" w:rsidRDefault="0052518D">
      <w:pPr>
        <w:pStyle w:val="paragraph"/>
        <w:spacing w:before="30" w:after="30"/>
        <w:ind w:left="60" w:right="60"/>
        <w:rPr>
          <w:lang w:val="ru-RU"/>
        </w:rPr>
      </w:pPr>
      <w:r w:rsidRPr="00041AE1">
        <w:rPr>
          <w:lang w:val="ru-RU"/>
        </w:rPr>
        <w:t xml:space="preserve">佢見到我,開心得飛起。我開始餵佢,但佢更渴望同我一齊,勝過食物。我對佢嘅自制、愛同感恩深感佩服。祈求我可以效法佢嘅美德。 </w:t>
      </w:r>
    </w:p>
    <w:p w14:paraId="425A7F13" w14:textId="77777777" w:rsidR="00923824" w:rsidRPr="00041AE1" w:rsidRDefault="0052518D">
      <w:pPr>
        <w:pStyle w:val="paragraph"/>
        <w:spacing w:before="30" w:after="30"/>
        <w:ind w:left="60" w:right="60"/>
        <w:rPr>
          <w:lang w:val="ru-RU"/>
        </w:rPr>
      </w:pPr>
      <w:r w:rsidRPr="00041AE1">
        <w:rPr>
          <w:lang w:val="ru-RU"/>
        </w:rPr>
        <w:t xml:space="preserve">我唔認為我有令你失望;我同你講晒所有嘢,冇任何保留,亦冇問Olet嘅同意。我希望佢唔會介意,雖然除咗你之外,冇人會知道呢件事……Olet同我向你深深鞠躬。 </w:t>
      </w:r>
    </w:p>
    <w:p w14:paraId="24C9D18C" w14:textId="0AE94025" w:rsidR="00923824" w:rsidRPr="00433AFD" w:rsidRDefault="0052518D">
      <w:pPr>
        <w:pStyle w:val="paragraph"/>
        <w:spacing w:before="30" w:after="30"/>
        <w:ind w:left="60" w:right="60"/>
        <w:rPr>
          <w:lang w:val="ru-RU"/>
        </w:rPr>
      </w:pPr>
      <w:r w:rsidRPr="00041AE1">
        <w:rPr>
          <w:lang w:val="ru-RU"/>
        </w:rPr>
        <w:t>喺我嘅籠入面唔止有雀鳥,仲有所有嚟到嘅動物──豺狼、野兔、黃鼠狼、烏龜、蜥蜴、蛇、 ──都係靠我豐盛嘅愛滋養;當佢哋得到滋養,我都得到滋養;我哋一齊──</w:t>
      </w:r>
      <w:r w:rsidR="00433AFD" w:rsidRPr="00433AFD">
        <w:rPr>
          <w:lang w:val="ru-RU"/>
        </w:rPr>
        <w:t>「</w:t>
      </w:r>
      <w:r w:rsidRPr="00041AE1">
        <w:rPr>
          <w:lang w:val="ru-RU"/>
        </w:rPr>
        <w:t>野獸同一切牲畜,爬蟲同天空嘅雀鳥</w:t>
      </w:r>
      <w:r w:rsidR="003273EF">
        <w:rPr>
          <w:lang w:val="ru-RU"/>
        </w:rPr>
        <w:t>」</w:t>
      </w:r>
      <w:r w:rsidR="00433AFD">
        <w:rPr>
          <w:rStyle w:val="FootnoteReference"/>
          <w:lang w:val="ru-RU"/>
        </w:rPr>
        <w:footnoteReference w:id="161"/>
      </w:r>
      <w:r w:rsidR="00433AFD" w:rsidRPr="00433AFD">
        <w:rPr>
          <w:lang w:val="ru-RU"/>
        </w:rPr>
        <w:t xml:space="preserve"> ──</w:t>
      </w:r>
      <w:r w:rsidR="003273EF">
        <w:rPr>
          <w:lang w:val="ru-RU"/>
        </w:rPr>
        <w:t>「</w:t>
      </w:r>
      <w:r w:rsidRPr="00041AE1">
        <w:rPr>
          <w:lang w:val="ru-RU"/>
        </w:rPr>
        <w:t>我哋要讚美、祝福同敬拜主</w:t>
      </w:r>
      <w:r w:rsidR="003273EF">
        <w:rPr>
          <w:lang w:val="ru-RU"/>
        </w:rPr>
        <w:t>。」</w:t>
      </w:r>
      <w:r w:rsidR="00433AFD">
        <w:rPr>
          <w:rStyle w:val="FootnoteReference"/>
          <w:lang w:val="ru-RU"/>
        </w:rPr>
        <w:footnoteReference w:id="162"/>
      </w:r>
    </w:p>
    <w:p w14:paraId="6D78B2EF" w14:textId="20063F9D" w:rsidR="00923824" w:rsidRDefault="00923824" w:rsidP="00801268">
      <w:pPr>
        <w:rPr>
          <w:lang w:val="ru-RU"/>
        </w:rPr>
      </w:pPr>
    </w:p>
    <w:p w14:paraId="566692ED" w14:textId="77777777" w:rsidR="00A8106D" w:rsidRPr="00041AE1" w:rsidRDefault="00A8106D" w:rsidP="00801268">
      <w:pPr>
        <w:rPr>
          <w:lang w:val="ru-RU"/>
        </w:rPr>
      </w:pPr>
    </w:p>
    <w:p w14:paraId="4A757B2D" w14:textId="5AA2B255" w:rsidR="00923824" w:rsidRPr="00041AE1" w:rsidRDefault="00A8106D" w:rsidP="00801268">
      <w:pPr>
        <w:pStyle w:val="Heading2"/>
        <w:rPr>
          <w:lang w:val="ru-RU"/>
        </w:rPr>
      </w:pPr>
      <w:bookmarkStart w:id="399" w:name="_Toc196218047"/>
      <w:bookmarkStart w:id="400" w:name="_Toc196308735"/>
      <w:bookmarkStart w:id="401" w:name="_Toc242021550"/>
      <w:r>
        <w:rPr>
          <w:lang w:val="ru-RU"/>
        </w:rPr>
        <w:t>第三</w:t>
      </w:r>
      <w:r w:rsidR="00801268" w:rsidRPr="00041AE1">
        <w:rPr>
          <w:lang w:val="ru-RU"/>
        </w:rPr>
        <w:t>部</w:t>
      </w:r>
      <w:r w:rsidR="00801268">
        <w:rPr>
          <w:lang w:val="ru-RU"/>
        </w:rPr>
        <w:t xml:space="preserve"> </w:t>
      </w:r>
      <w:r w:rsidR="00801268">
        <w:rPr>
          <w:lang w:val="ru-RU"/>
        </w:rPr>
        <w:br/>
      </w:r>
      <w:r w:rsidR="00801268" w:rsidRPr="00041AE1">
        <w:rPr>
          <w:lang w:val="ru-RU"/>
        </w:rPr>
        <w:t>高貴與愛</w:t>
      </w:r>
      <w:bookmarkEnd w:id="399"/>
      <w:bookmarkEnd w:id="400"/>
      <w:bookmarkEnd w:id="401"/>
    </w:p>
    <w:p w14:paraId="18034D09" w14:textId="0DF70649" w:rsidR="00923824" w:rsidRPr="00041AE1" w:rsidRDefault="003273EF" w:rsidP="00801268">
      <w:pPr>
        <w:rPr>
          <w:lang w:val="ru-RU"/>
        </w:rPr>
      </w:pPr>
      <w:r>
        <w:rPr>
          <w:i/>
          <w:iCs/>
          <w:lang w:val="ru-RU"/>
        </w:rPr>
        <w:t>「</w:t>
      </w:r>
      <w:r w:rsidR="0052518D" w:rsidRPr="00041AE1">
        <w:rPr>
          <w:i/>
          <w:iCs/>
          <w:lang w:val="ru-RU"/>
        </w:rPr>
        <w:t>有尊貴就有寂靜同低調;所以基督就喺度安息,基督嘅祝福就喺度居住</w:t>
      </w:r>
      <w:r>
        <w:rPr>
          <w:i/>
          <w:iCs/>
          <w:lang w:val="ru-RU"/>
        </w:rPr>
        <w:t>。」</w:t>
      </w:r>
    </w:p>
    <w:p w14:paraId="51AF0405" w14:textId="77777777" w:rsidR="00923824" w:rsidRPr="00041AE1" w:rsidRDefault="00923824" w:rsidP="00801268">
      <w:pPr>
        <w:rPr>
          <w:lang w:val="ru-RU"/>
        </w:rPr>
      </w:pPr>
    </w:p>
    <w:p w14:paraId="423A2509" w14:textId="371D6CE9" w:rsidR="00923824" w:rsidRPr="00041AE1" w:rsidRDefault="00923824" w:rsidP="00801268">
      <w:pPr>
        <w:rPr>
          <w:lang w:val="ru-RU"/>
        </w:rPr>
      </w:pPr>
    </w:p>
    <w:p w14:paraId="4BAB8F5A" w14:textId="119AF4C7" w:rsidR="00923824" w:rsidRPr="00041AE1" w:rsidRDefault="0052518D" w:rsidP="003F3F4E">
      <w:pPr>
        <w:pStyle w:val="Heading3"/>
        <w:rPr>
          <w:lang w:val="ru-RU"/>
        </w:rPr>
      </w:pPr>
      <w:bookmarkStart w:id="402" w:name="_Toc196218048"/>
      <w:bookmarkStart w:id="403" w:name="_Toc196308736"/>
      <w:bookmarkStart w:id="404" w:name="_Toc242021551"/>
      <w:r w:rsidRPr="00041AE1">
        <w:rPr>
          <w:lang w:val="ru-RU"/>
        </w:rPr>
        <w:t>第一</w:t>
      </w:r>
      <w:r w:rsidR="003F3F4E" w:rsidRPr="00041AE1">
        <w:rPr>
          <w:lang w:val="ru-RU"/>
        </w:rPr>
        <w:t>章</w:t>
      </w:r>
      <w:r w:rsidR="003F3F4E">
        <w:rPr>
          <w:lang w:val="ru-RU"/>
        </w:rPr>
        <w:t xml:space="preserve"> </w:t>
      </w:r>
      <w:r w:rsidR="003F3F4E">
        <w:rPr>
          <w:lang w:val="ru-RU"/>
        </w:rPr>
        <w:br/>
      </w:r>
      <w:r w:rsidRPr="00041AE1">
        <w:rPr>
          <w:lang w:val="ru-RU"/>
        </w:rPr>
        <w:t>高貴──上帝嘅偉大</w:t>
      </w:r>
      <w:bookmarkEnd w:id="402"/>
      <w:bookmarkEnd w:id="403"/>
      <w:bookmarkEnd w:id="404"/>
    </w:p>
    <w:p w14:paraId="11361911" w14:textId="77777777" w:rsidR="003F3F4E" w:rsidRDefault="003F3F4E" w:rsidP="003F3F4E">
      <w:pPr>
        <w:rPr>
          <w:lang w:val="ru-RU"/>
        </w:rPr>
      </w:pPr>
    </w:p>
    <w:p w14:paraId="0FA75BAC" w14:textId="00AD3E27" w:rsidR="00923824" w:rsidRPr="00041AE1" w:rsidRDefault="0052518D" w:rsidP="003F3F4E">
      <w:pPr>
        <w:pStyle w:val="Heading4"/>
        <w:rPr>
          <w:lang w:val="ru-RU"/>
        </w:rPr>
      </w:pPr>
      <w:bookmarkStart w:id="405" w:name="_Toc196218049"/>
      <w:bookmarkStart w:id="406" w:name="_Toc196308737"/>
      <w:bookmarkStart w:id="407" w:name="_Toc242021552"/>
      <w:r w:rsidRPr="00041AE1">
        <w:rPr>
          <w:lang w:val="ru-RU"/>
        </w:rPr>
        <w:t>高貴係乜嘢?</w:t>
      </w:r>
      <w:bookmarkEnd w:id="405"/>
      <w:bookmarkEnd w:id="406"/>
      <w:bookmarkEnd w:id="407"/>
    </w:p>
    <w:p w14:paraId="22747F26" w14:textId="77777777" w:rsidR="00923824" w:rsidRPr="00041AE1" w:rsidRDefault="0052518D">
      <w:pPr>
        <w:pStyle w:val="paragraph"/>
        <w:spacing w:before="30" w:after="30"/>
        <w:ind w:left="60" w:right="60"/>
        <w:rPr>
          <w:lang w:val="ru-RU"/>
        </w:rPr>
      </w:pPr>
      <w:r w:rsidRPr="00041AE1">
        <w:rPr>
          <w:lang w:val="ru-RU"/>
        </w:rPr>
        <w:t xml:space="preserve">— 導師,大齋期期間我哋應該特別留意啲乜嘢? </w:t>
      </w:r>
    </w:p>
    <w:p w14:paraId="6A3E87FA" w14:textId="77777777" w:rsidR="00923824" w:rsidRPr="00041AE1" w:rsidRDefault="0052518D">
      <w:pPr>
        <w:pStyle w:val="paragraph"/>
        <w:spacing w:before="30" w:after="30"/>
        <w:ind w:left="60" w:right="60"/>
        <w:rPr>
          <w:lang w:val="ru-RU"/>
        </w:rPr>
      </w:pPr>
      <w:r w:rsidRPr="00041AE1">
        <w:rPr>
          <w:lang w:val="ru-RU"/>
        </w:rPr>
        <w:t xml:space="preserve">— 關於高貴,關於屬靈的高貴。 </w:t>
      </w:r>
    </w:p>
    <w:p w14:paraId="7BF38458" w14:textId="77777777" w:rsidR="00923824" w:rsidRPr="00041AE1" w:rsidRDefault="0052518D">
      <w:pPr>
        <w:pStyle w:val="paragraph"/>
        <w:spacing w:before="30" w:after="30"/>
        <w:ind w:left="60" w:right="60"/>
        <w:rPr>
          <w:lang w:val="ru-RU"/>
        </w:rPr>
      </w:pPr>
      <w:r w:rsidRPr="00EE15DE">
        <w:rPr>
          <w:lang w:val="ru-RU"/>
        </w:rPr>
        <w:t xml:space="preserve">— </w:t>
      </w:r>
      <w:r w:rsidRPr="00041AE1">
        <w:rPr>
          <w:lang w:val="ru-RU"/>
        </w:rPr>
        <w:t xml:space="preserve">大齋期唔係主要係懺悔嘅時間咩? </w:t>
      </w:r>
    </w:p>
    <w:p w14:paraId="48290DD8" w14:textId="77777777" w:rsidR="00923824" w:rsidRPr="00041AE1" w:rsidRDefault="0052518D">
      <w:pPr>
        <w:pStyle w:val="paragraph"/>
        <w:spacing w:before="30" w:after="30"/>
        <w:ind w:left="60" w:right="60"/>
        <w:rPr>
          <w:lang w:val="ru-RU"/>
        </w:rPr>
      </w:pPr>
      <w:r w:rsidRPr="00041AE1">
        <w:rPr>
          <w:lang w:val="ru-RU"/>
        </w:rPr>
        <w:t xml:space="preserve">— 尊貴,尊貴,好令我哋可以同基督合一──冇咗呢樣,就冇可能進步。如果你知道尊貴帶嚟咩,你就會日夜追求,連瞓都唔記得。如果一個人細心檢視屬靈嘅尊貴,就會發現上帝嘅偉大就藏喺入面! </w:t>
      </w:r>
    </w:p>
    <w:p w14:paraId="6A04E445" w14:textId="77777777" w:rsidR="00923824" w:rsidRPr="00041AE1" w:rsidRDefault="0052518D">
      <w:pPr>
        <w:pStyle w:val="paragraph"/>
        <w:spacing w:before="30" w:after="30"/>
        <w:ind w:left="60" w:right="60"/>
        <w:rPr>
          <w:lang w:val="ru-RU"/>
        </w:rPr>
      </w:pPr>
      <w:r w:rsidRPr="00041AE1">
        <w:rPr>
          <w:lang w:val="ru-RU"/>
        </w:rPr>
        <w:t xml:space="preserve">— 尊貴究竟係乜嘢? </w:t>
      </w:r>
    </w:p>
    <w:p w14:paraId="58B60BDF" w14:textId="77777777" w:rsidR="00923824" w:rsidRPr="00041AE1" w:rsidRDefault="0052518D">
      <w:pPr>
        <w:pStyle w:val="paragraph"/>
        <w:spacing w:before="30" w:after="30"/>
        <w:ind w:left="60" w:right="60"/>
        <w:rPr>
          <w:lang w:val="ru-RU"/>
        </w:rPr>
      </w:pPr>
      <w:r w:rsidRPr="00041AE1">
        <w:rPr>
          <w:lang w:val="ru-RU"/>
        </w:rPr>
        <w:t xml:space="preserve">— 屬靈的高貴就係屬靈的卓越、自我犧牲。高貴的靈魂只對自己有要求,卻不對他人提出要求。 佢為咗他人而犧牲自己,唔求回報。佢忘記自己付出嘅嘢,但記住每一件自己收受嘅小事。佢擁有愛、謙卑、樸實、無私、誠實……佢擁有呢啲一切。佢亦擁有至高無上嘅喜悅同靈性嘅歡欣、雀躍。 </w:t>
      </w:r>
    </w:p>
    <w:p w14:paraId="5AF25DED" w14:textId="636C4BCF" w:rsidR="00923824" w:rsidRDefault="0052518D">
      <w:pPr>
        <w:pStyle w:val="paragraph"/>
        <w:spacing w:before="30" w:after="30"/>
        <w:ind w:left="60" w:right="60"/>
        <w:rPr>
          <w:lang w:val="ru-RU"/>
        </w:rPr>
      </w:pPr>
      <w:r w:rsidRPr="00041AE1">
        <w:rPr>
          <w:lang w:val="ru-RU"/>
        </w:rPr>
        <w:t>靈性高貴承載住上帝嘅恩典;佢係,點講呢,一種神聖嘅屬性。有高貴嘅地方,就有寧靜同低調;所以基督喺度搵到安息,基督嘅祝福就住喺嗰度。</w:t>
      </w:r>
    </w:p>
    <w:p w14:paraId="793FBC01" w14:textId="77777777" w:rsidR="003F3F4E" w:rsidRPr="00041AE1" w:rsidRDefault="003F3F4E" w:rsidP="003F3F4E">
      <w:pPr>
        <w:rPr>
          <w:lang w:val="ru-RU"/>
        </w:rPr>
      </w:pPr>
    </w:p>
    <w:p w14:paraId="1F0A26DD" w14:textId="77777777" w:rsidR="00923824" w:rsidRPr="00041AE1" w:rsidRDefault="0052518D" w:rsidP="003F3F4E">
      <w:pPr>
        <w:pStyle w:val="Heading4"/>
        <w:rPr>
          <w:lang w:val="ru-RU"/>
        </w:rPr>
      </w:pPr>
      <w:bookmarkStart w:id="408" w:name="_Toc196218050"/>
      <w:bookmarkStart w:id="409" w:name="_Toc196308738"/>
      <w:bookmarkStart w:id="410" w:name="_Toc242021553"/>
      <w:r w:rsidRPr="00041AE1">
        <w:rPr>
          <w:lang w:val="ru-RU"/>
        </w:rPr>
        <w:lastRenderedPageBreak/>
        <w:t>屬靈的高貴就係屬靈的公義</w:t>
      </w:r>
      <w:bookmarkEnd w:id="408"/>
      <w:bookmarkEnd w:id="409"/>
      <w:bookmarkEnd w:id="410"/>
    </w:p>
    <w:p w14:paraId="6381B6FD" w14:textId="77777777" w:rsidR="00923824" w:rsidRPr="00041AE1" w:rsidRDefault="0052518D">
      <w:pPr>
        <w:pStyle w:val="paragraph"/>
        <w:spacing w:before="30" w:after="30"/>
        <w:ind w:left="60" w:right="60"/>
        <w:rPr>
          <w:lang w:val="ru-RU"/>
        </w:rPr>
      </w:pPr>
      <w:r w:rsidRPr="00041AE1">
        <w:rPr>
          <w:lang w:val="ru-RU"/>
        </w:rPr>
        <w:t xml:space="preserve">— 導師,靈性高貴勝過靈性公義嗎? </w:t>
      </w:r>
    </w:p>
    <w:p w14:paraId="0255E56D" w14:textId="5E1C7927" w:rsidR="00923824" w:rsidRPr="00041AE1" w:rsidRDefault="0052518D">
      <w:pPr>
        <w:pStyle w:val="paragraph"/>
        <w:spacing w:before="30" w:after="30"/>
        <w:ind w:left="60" w:right="60"/>
        <w:rPr>
          <w:lang w:val="ru-RU"/>
        </w:rPr>
      </w:pPr>
      <w:r w:rsidRPr="00041AE1">
        <w:rPr>
          <w:lang w:val="ru-RU"/>
        </w:rPr>
        <w:t>— 靈性高貴包含靈性公義,靈性公義包含靈性高貴;或者講得更準確,高貴本身就係靈性公義。所以,對一個擁有靈性高貴嘅人嚟講,冇法律:</w:t>
      </w:r>
      <w:r w:rsidR="003273EF">
        <w:rPr>
          <w:lang w:val="ru-RU"/>
        </w:rPr>
        <w:t>「</w:t>
      </w:r>
      <w:r w:rsidRPr="00041AE1">
        <w:rPr>
          <w:lang w:val="ru-RU"/>
        </w:rPr>
        <w:t>義人唔使受法律嘅軛</w:t>
      </w:r>
      <w:r w:rsidR="003273EF">
        <w:rPr>
          <w:lang w:val="ru-RU"/>
        </w:rPr>
        <w:t>。」</w:t>
      </w:r>
      <w:r w:rsidR="00433AFD">
        <w:rPr>
          <w:rStyle w:val="FootnoteReference"/>
          <w:lang w:val="ru-RU"/>
        </w:rPr>
        <w:footnoteReference w:id="163"/>
      </w:r>
      <w:r w:rsidRPr="00041AE1">
        <w:rPr>
          <w:lang w:val="ru-RU"/>
        </w:rPr>
        <w:t xml:space="preserve"> 呢種人寧願自己畀人殺,都唔會去殺人。 </w:t>
      </w:r>
    </w:p>
    <w:p w14:paraId="344F2E16" w14:textId="77777777" w:rsidR="00923824" w:rsidRPr="00041AE1" w:rsidRDefault="0052518D">
      <w:pPr>
        <w:pStyle w:val="paragraph"/>
        <w:spacing w:before="30" w:after="30"/>
        <w:ind w:left="60" w:right="60"/>
        <w:rPr>
          <w:lang w:val="ru-RU"/>
        </w:rPr>
      </w:pPr>
      <w:r w:rsidRPr="00041AE1">
        <w:rPr>
          <w:lang w:val="ru-RU"/>
        </w:rPr>
        <w:t xml:space="preserve">— 導師,當有人叫我做嘢嘅時候,我一聽到就即刻諗住自己仲有好多其他嘢要做,然後就搵藉口。 </w:t>
      </w:r>
    </w:p>
    <w:p w14:paraId="5CA7D144" w14:textId="77777777" w:rsidR="00923824" w:rsidRPr="00041AE1" w:rsidRDefault="0052518D">
      <w:pPr>
        <w:pStyle w:val="paragraph"/>
        <w:spacing w:before="30" w:after="30"/>
        <w:ind w:left="60" w:right="60"/>
        <w:rPr>
          <w:lang w:val="ru-RU"/>
        </w:rPr>
      </w:pPr>
      <w:r w:rsidRPr="00041AE1">
        <w:rPr>
          <w:lang w:val="ru-RU"/>
        </w:rPr>
        <w:t xml:space="preserve">— 如果一個人獲得高貴,就會克服所有嗰啲。佢哋唔係憑乾枯嘅邏輯行事,因為高貴超越邏輯。 你試圖用人類嘅邏輯同塵世嘅公義去安排一切。但係,屬靈嘅公義喺邊?我唔係講過,一個人愈屬靈,喺今生就愈少權利,而屬靈嘅人只會付出,永遠唔會向人索取任何嘢? </w:t>
      </w:r>
    </w:p>
    <w:p w14:paraId="2D14154A" w14:textId="5461FE00" w:rsidR="00923824" w:rsidRPr="00041AE1" w:rsidRDefault="0052518D">
      <w:pPr>
        <w:pStyle w:val="paragraph"/>
        <w:spacing w:before="30" w:after="30"/>
        <w:ind w:left="60" w:right="60"/>
        <w:rPr>
          <w:lang w:val="ru-RU"/>
        </w:rPr>
      </w:pPr>
      <w:r w:rsidRPr="00041AE1">
        <w:rPr>
          <w:lang w:val="ru-RU"/>
        </w:rPr>
        <w:t>— 咁點解《福音》話:</w:t>
      </w:r>
      <w:r w:rsidR="003273EF">
        <w:rPr>
          <w:lang w:val="ru-RU"/>
        </w:rPr>
        <w:t>「</w:t>
      </w:r>
      <w:r w:rsidRPr="00041AE1">
        <w:rPr>
          <w:lang w:val="ru-RU"/>
        </w:rPr>
        <w:t>凡求的,就得着;寻找的,就搵到</w:t>
      </w:r>
      <w:r w:rsidR="00433AFD" w:rsidRPr="00433AFD">
        <w:rPr>
          <w:lang w:val="ru-RU"/>
        </w:rPr>
        <w:t>?</w:t>
      </w:r>
      <w:r w:rsidR="003273EF">
        <w:rPr>
          <w:lang w:val="ru-RU"/>
        </w:rPr>
        <w:t>」</w:t>
      </w:r>
      <w:r w:rsidR="00433AFD">
        <w:rPr>
          <w:rStyle w:val="FootnoteReference"/>
          <w:lang w:val="ru-RU"/>
        </w:rPr>
        <w:footnoteReference w:id="164"/>
      </w:r>
      <w:r w:rsidRPr="00041AE1">
        <w:rPr>
          <w:lang w:val="ru-RU"/>
        </w:rPr>
        <w:t xml:space="preserve"> </w:t>
      </w:r>
    </w:p>
    <w:p w14:paraId="76818DD3" w14:textId="21BA7D19" w:rsidR="00923824" w:rsidRPr="00041AE1" w:rsidRDefault="00433AFD">
      <w:pPr>
        <w:pStyle w:val="paragraph"/>
        <w:spacing w:before="30" w:after="30"/>
        <w:ind w:left="60" w:right="60"/>
        <w:rPr>
          <w:lang w:val="ru-RU"/>
        </w:rPr>
      </w:pPr>
      <w:r>
        <w:rPr>
          <w:rStyle w:val="FootnoteReference"/>
          <w:lang w:val="ru-RU"/>
        </w:rPr>
        <w:footnoteReference w:id="165"/>
      </w:r>
      <w:r w:rsidR="0052518D" w:rsidRPr="00041AE1">
        <w:rPr>
          <w:lang w:val="ru-RU"/>
        </w:rPr>
        <w:t>— 嗰個就唔同。如果一個人為自己向神求嘢,而唔係出於對別人的愛,咁佢仍然只係關心自己嘅舒適。因為,例如,如果一個媽媽為咗佢個仔女康復或者屋企一切順利而向神禱告,佢唔係為自己求,而係為咗屋企嘅利益。 同樣地,福音書入面提到嗰位迦南婦女(見《馬太福音》15:21-28),佢都冇為自己求過任何嘢。佢追住耶穌,求佢幫佢被鬼附身嘅女。 跟住門徒就去見基督,對佢講:</w:t>
      </w:r>
      <w:r w:rsidR="003273EF">
        <w:rPr>
          <w:lang w:val="ru-RU"/>
        </w:rPr>
        <w:t>「</w:t>
      </w:r>
      <w:r w:rsidR="0052518D" w:rsidRPr="00041AE1">
        <w:rPr>
          <w:lang w:val="ru-RU"/>
        </w:rPr>
        <w:t>成就呢個婦女嘅請求,免得佢再跟住我哋喊叫</w:t>
      </w:r>
      <w:r w:rsidR="003273EF">
        <w:rPr>
          <w:lang w:val="ru-RU"/>
        </w:rPr>
        <w:t>。」</w:t>
      </w:r>
      <w:r w:rsidR="0052518D" w:rsidRPr="00041AE1">
        <w:rPr>
          <w:lang w:val="ru-RU"/>
        </w:rPr>
        <w:t>但佢就答佢哋:</w:t>
      </w:r>
      <w:r w:rsidR="003273EF">
        <w:rPr>
          <w:lang w:val="ru-RU"/>
        </w:rPr>
        <w:t>「</w:t>
      </w:r>
      <w:r w:rsidR="0052518D" w:rsidRPr="00041AE1">
        <w:rPr>
          <w:lang w:val="ru-RU"/>
        </w:rPr>
        <w:t>我只係奉差去以色列家嘅失喪羊群度</w:t>
      </w:r>
      <w:r w:rsidR="003273EF">
        <w:rPr>
          <w:lang w:val="ru-RU"/>
        </w:rPr>
        <w:t>。」</w:t>
      </w:r>
      <w:r w:rsidR="00063473">
        <w:rPr>
          <w:rStyle w:val="FootnoteReference"/>
          <w:lang w:val="ru-RU"/>
        </w:rPr>
        <w:footnoteReference w:id="166"/>
      </w:r>
      <w:r w:rsidR="0052518D" w:rsidRPr="00041AE1">
        <w:rPr>
          <w:lang w:val="ru-RU"/>
        </w:rPr>
        <w:t xml:space="preserve"> 但係嗰位迦南婦女繼續喊住求助。於是基督轉身對佢講:</w:t>
      </w:r>
      <w:r w:rsidR="003273EF">
        <w:rPr>
          <w:lang w:val="ru-RU"/>
        </w:rPr>
        <w:t>「</w:t>
      </w:r>
      <w:r w:rsidR="0052518D" w:rsidRPr="00041AE1">
        <w:rPr>
          <w:lang w:val="ru-RU"/>
        </w:rPr>
        <w:t>唔可以由細路嘅口中攞食,擲畀狗仔</w:t>
      </w:r>
      <w:r w:rsidR="003273EF">
        <w:rPr>
          <w:lang w:val="ru-RU"/>
        </w:rPr>
        <w:t>。」</w:t>
      </w:r>
      <w:r w:rsidR="00056B15">
        <w:rPr>
          <w:rStyle w:val="FootnoteReference"/>
          <w:lang w:val="ru-RU"/>
        </w:rPr>
        <w:footnoteReference w:id="167"/>
      </w:r>
      <w:r w:rsidR="0052518D" w:rsidRPr="00041AE1">
        <w:rPr>
          <w:lang w:val="ru-RU"/>
        </w:rPr>
        <w:t xml:space="preserve"> 佢就咁答:</w:t>
      </w:r>
      <w:r w:rsidR="003273EF">
        <w:rPr>
          <w:lang w:val="ru-RU"/>
        </w:rPr>
        <w:t>「</w:t>
      </w:r>
      <w:r w:rsidR="0052518D" w:rsidRPr="00041AE1">
        <w:rPr>
          <w:lang w:val="ru-RU"/>
        </w:rPr>
        <w:t>係呀,主,但連狗仔都會食主人枱底下掉落嚟嘅碎食</w:t>
      </w:r>
      <w:r w:rsidR="003273EF">
        <w:rPr>
          <w:lang w:val="ru-RU"/>
        </w:rPr>
        <w:t>。」</w:t>
      </w:r>
      <w:r w:rsidR="0052518D" w:rsidRPr="00041AE1">
        <w:rPr>
          <w:lang w:val="ru-RU"/>
        </w:rPr>
        <w:t xml:space="preserve"> 然後基督對佢講:</w:t>
      </w:r>
      <w:r w:rsidR="003273EF">
        <w:rPr>
          <w:lang w:val="ru-RU"/>
        </w:rPr>
        <w:t>「</w:t>
      </w:r>
      <w:r w:rsidR="0052518D" w:rsidRPr="00041AE1">
        <w:rPr>
          <w:lang w:val="ru-RU"/>
        </w:rPr>
        <w:t>就因為你呢番說話,你個女已經得醫治</w:t>
      </w:r>
      <w:r w:rsidR="003273EF">
        <w:rPr>
          <w:lang w:val="ru-RU"/>
        </w:rPr>
        <w:t>。」</w:t>
      </w:r>
      <w:r w:rsidR="0052518D" w:rsidRPr="00041AE1">
        <w:rPr>
          <w:lang w:val="ru-RU"/>
        </w:rPr>
        <w:t>睇吓佢嘅信心、謙卑、高尚同屬靈嘅優越!如果佢係個以自我為中心、自大嘅女人,佢就會對基督講:</w:t>
      </w:r>
      <w:r w:rsidR="003273EF">
        <w:rPr>
          <w:lang w:val="ru-RU"/>
        </w:rPr>
        <w:t>「</w:t>
      </w:r>
      <w:r w:rsidR="0052518D" w:rsidRPr="00041AE1">
        <w:rPr>
          <w:lang w:val="ru-RU"/>
        </w:rPr>
        <w:t xml:space="preserve">我真係冇諗過你會將我同狗比較!」 </w:t>
      </w:r>
      <w:r w:rsidR="003273EF">
        <w:rPr>
          <w:lang w:val="ru-RU"/>
        </w:rPr>
        <w:t>「</w:t>
      </w:r>
      <w:r w:rsidR="0052518D" w:rsidRPr="00041AE1">
        <w:rPr>
          <w:lang w:val="ru-RU"/>
        </w:rPr>
        <w:t>你令我失望!</w:t>
      </w:r>
      <w:r w:rsidR="003273EF">
        <w:rPr>
          <w:lang w:val="ru-RU"/>
        </w:rPr>
        <w:t>」</w:t>
      </w:r>
      <w:r w:rsidR="0052518D" w:rsidRPr="00041AE1">
        <w:rPr>
          <w:lang w:val="ru-RU"/>
        </w:rPr>
        <w:t>然後佢就會嬲到走開!佢嘅良心都會好清楚,深信自己咁做啱哂又公義。佢甚至可能會同自己講:</w:t>
      </w:r>
      <w:r w:rsidR="003273EF">
        <w:rPr>
          <w:lang w:val="ru-RU"/>
        </w:rPr>
        <w:t>「</w:t>
      </w:r>
      <w:r w:rsidR="0052518D" w:rsidRPr="00041AE1">
        <w:rPr>
          <w:lang w:val="ru-RU"/>
        </w:rPr>
        <w:t>我真係唔明點解有咁多人可以坐喺度聽佢講嘢!</w:t>
      </w:r>
      <w:r w:rsidR="003273EF">
        <w:rPr>
          <w:lang w:val="ru-RU"/>
        </w:rPr>
        <w:t xml:space="preserve">」 </w:t>
      </w:r>
    </w:p>
    <w:p w14:paraId="632ABE9A" w14:textId="77777777" w:rsidR="00923824" w:rsidRPr="00041AE1" w:rsidRDefault="0052518D">
      <w:pPr>
        <w:pStyle w:val="paragraph"/>
        <w:spacing w:before="30" w:after="30"/>
        <w:ind w:left="60" w:right="60"/>
        <w:rPr>
          <w:lang w:val="ru-RU"/>
        </w:rPr>
      </w:pPr>
      <w:r w:rsidRPr="00041AE1">
        <w:rPr>
          <w:lang w:val="ru-RU"/>
        </w:rPr>
        <w:t xml:space="preserve">— 導師,係咪佢嘅信心幫到佢? </w:t>
      </w:r>
    </w:p>
    <w:p w14:paraId="79DF09F6" w14:textId="1D1C7138" w:rsidR="00923824" w:rsidRDefault="0052518D">
      <w:pPr>
        <w:pStyle w:val="paragraph"/>
        <w:spacing w:before="30" w:after="30"/>
        <w:ind w:left="60" w:right="60"/>
        <w:rPr>
          <w:lang w:val="ru-RU"/>
        </w:rPr>
      </w:pPr>
      <w:r w:rsidRPr="00041AE1">
        <w:rPr>
          <w:lang w:val="ru-RU"/>
        </w:rPr>
        <w:t>— 就係佢高貴嘅品格幫佢獲得咗呢種信心。佢冇半點自大,亦唔做作。但佢有個好心意:'既然上帝對以色列人講咁,就係咁;上帝知道佢講緊乜。而我哋屬於另一個族群</w:t>
      </w:r>
      <w:r w:rsidR="003273EF">
        <w:rPr>
          <w:lang w:val="ru-RU"/>
        </w:rPr>
        <w:t>।'</w:t>
      </w:r>
    </w:p>
    <w:p w14:paraId="3FFDFB90" w14:textId="77777777" w:rsidR="003F3F4E" w:rsidRPr="00041AE1" w:rsidRDefault="003F3F4E" w:rsidP="003F3F4E">
      <w:pPr>
        <w:rPr>
          <w:lang w:val="ru-RU"/>
        </w:rPr>
      </w:pPr>
    </w:p>
    <w:p w14:paraId="7C8E1168" w14:textId="77777777" w:rsidR="00923824" w:rsidRPr="00041AE1" w:rsidRDefault="0052518D" w:rsidP="003F3F4E">
      <w:pPr>
        <w:pStyle w:val="Heading4"/>
        <w:rPr>
          <w:lang w:val="ru-RU"/>
        </w:rPr>
      </w:pPr>
      <w:bookmarkStart w:id="411" w:name="_Toc196218051"/>
      <w:bookmarkStart w:id="412" w:name="_Toc196308739"/>
      <w:bookmarkStart w:id="413" w:name="_Toc242021554"/>
      <w:r w:rsidRPr="00041AE1">
        <w:rPr>
          <w:lang w:val="ru-RU"/>
        </w:rPr>
        <w:t>如何獲得高尚</w:t>
      </w:r>
      <w:bookmarkEnd w:id="411"/>
      <w:bookmarkEnd w:id="412"/>
      <w:bookmarkEnd w:id="413"/>
    </w:p>
    <w:p w14:paraId="713ECA79" w14:textId="77777777" w:rsidR="00923824" w:rsidRPr="00041AE1" w:rsidRDefault="0052518D">
      <w:pPr>
        <w:pStyle w:val="paragraph"/>
        <w:spacing w:before="30" w:after="30"/>
        <w:ind w:left="60" w:right="60"/>
        <w:rPr>
          <w:lang w:val="ru-RU"/>
        </w:rPr>
      </w:pPr>
      <w:r w:rsidRPr="00041AE1">
        <w:rPr>
          <w:lang w:val="ru-RU"/>
        </w:rPr>
        <w:t xml:space="preserve">— 點樣先可以擁有高尚嘅品格,Geronda? </w:t>
      </w:r>
    </w:p>
    <w:p w14:paraId="10EA825D" w14:textId="0560CB05" w:rsidR="00923824" w:rsidRPr="00041AE1" w:rsidRDefault="0052518D">
      <w:pPr>
        <w:pStyle w:val="paragraph"/>
        <w:spacing w:before="30" w:after="30"/>
        <w:ind w:left="60" w:right="60"/>
        <w:rPr>
          <w:lang w:val="ru-RU"/>
        </w:rPr>
      </w:pPr>
      <w:r w:rsidRPr="00041AE1">
        <w:rPr>
          <w:lang w:val="ru-RU"/>
        </w:rPr>
        <w:lastRenderedPageBreak/>
        <w:t>— 謙卑行事,以純潔的熱誠和勤懇,以及對榮譽的熱愛去行動。 培養屬靈的領受能力。要平靜地接納他人的煩擾,並喜樂地慶幸受煩擾的是他們,不是你。因為有啲人根本唔理自己會唔會帶嚟麻煩,只關心自己唔會畀人煩。 亦有啲人唔想自己麻煩到人,但又唔想畀人麻煩。仲有人話:</w:t>
      </w:r>
      <w:r w:rsidR="003273EF">
        <w:rPr>
          <w:lang w:val="ru-RU"/>
        </w:rPr>
        <w:t>「</w:t>
      </w:r>
      <w:r w:rsidRPr="00041AE1">
        <w:rPr>
          <w:lang w:val="ru-RU"/>
        </w:rPr>
        <w:t>我係個好敏感嘅人,頂唔順人講粗口</w:t>
      </w:r>
      <w:r w:rsidR="003273EF">
        <w:rPr>
          <w:lang w:val="ru-RU"/>
        </w:rPr>
        <w:t>」,</w:t>
      </w:r>
      <w:r w:rsidRPr="00041AE1">
        <w:rPr>
          <w:lang w:val="ru-RU"/>
        </w:rPr>
        <w:t xml:space="preserve">但佢哋自己就對人講粗口。呢種敏感係咩敏感?真正嘅敏感入面有高尚。 </w:t>
      </w:r>
    </w:p>
    <w:p w14:paraId="0F97EDC0" w14:textId="77777777" w:rsidR="00923824" w:rsidRPr="00041AE1" w:rsidRDefault="0052518D">
      <w:pPr>
        <w:pStyle w:val="paragraph"/>
        <w:spacing w:before="30" w:after="30"/>
        <w:ind w:left="60" w:right="60"/>
        <w:rPr>
          <w:lang w:val="ru-RU"/>
        </w:rPr>
      </w:pPr>
      <w:r w:rsidRPr="00041AE1">
        <w:rPr>
          <w:lang w:val="ru-RU"/>
        </w:rPr>
        <w:t xml:space="preserve">— 如果一個人有缺點,但努力追求高尚,會唔會有好處? </w:t>
      </w:r>
    </w:p>
    <w:p w14:paraId="5288888F" w14:textId="77777777" w:rsidR="00923824" w:rsidRPr="00041AE1" w:rsidRDefault="0052518D">
      <w:pPr>
        <w:pStyle w:val="paragraph"/>
        <w:spacing w:before="30" w:after="30"/>
        <w:ind w:left="60" w:right="60"/>
        <w:rPr>
          <w:lang w:val="ru-RU"/>
        </w:rPr>
      </w:pPr>
      <w:r w:rsidRPr="00041AE1">
        <w:rPr>
          <w:lang w:val="ru-RU"/>
        </w:rPr>
        <w:t xml:space="preserve">— 崇高會驅走呢啲缺點。 </w:t>
      </w:r>
    </w:p>
    <w:p w14:paraId="5AEBBD6D" w14:textId="77777777" w:rsidR="00923824" w:rsidRPr="00041AE1" w:rsidRDefault="0052518D">
      <w:pPr>
        <w:pStyle w:val="paragraph"/>
        <w:spacing w:before="30" w:after="30"/>
        <w:ind w:left="60" w:right="60"/>
        <w:rPr>
          <w:lang w:val="ru-RU"/>
        </w:rPr>
      </w:pPr>
      <w:r w:rsidRPr="00041AE1">
        <w:rPr>
          <w:lang w:val="ru-RU"/>
        </w:rPr>
        <w:t xml:space="preserve">— 靈性自由係咪即係擺脫情感? </w:t>
      </w:r>
    </w:p>
    <w:p w14:paraId="20CED285" w14:textId="77777777" w:rsidR="00923824" w:rsidRPr="00041AE1" w:rsidRDefault="0052518D">
      <w:pPr>
        <w:pStyle w:val="paragraph"/>
        <w:spacing w:before="30" w:after="30"/>
        <w:ind w:left="60" w:right="60"/>
        <w:rPr>
          <w:lang w:val="ru-RU"/>
        </w:rPr>
      </w:pPr>
      <w:r w:rsidRPr="00041AE1">
        <w:rPr>
          <w:lang w:val="ru-RU"/>
        </w:rPr>
        <w:t xml:space="preserve">— 靈性自由就係我叫你修得嘅高貴。一個人要擁有高貴,就必須擺脫低俗嘅慾望、小氣、吝嗇等等。喺小氣同吝嗇入面冇上帝,因為上帝本性就係良善。 </w:t>
      </w:r>
    </w:p>
    <w:p w14:paraId="396EFC94" w14:textId="77777777" w:rsidR="00923824" w:rsidRPr="00041AE1" w:rsidRDefault="0052518D">
      <w:pPr>
        <w:pStyle w:val="paragraph"/>
        <w:spacing w:before="30" w:after="30"/>
        <w:ind w:left="60" w:right="60"/>
        <w:rPr>
          <w:lang w:val="ru-RU"/>
        </w:rPr>
      </w:pPr>
      <w:r w:rsidRPr="00041AE1">
        <w:rPr>
          <w:lang w:val="ru-RU"/>
        </w:rPr>
        <w:t xml:space="preserve">— 導師,要學識去愛苦難,是否亦要同時修養自己嘅高尚品格? </w:t>
      </w:r>
    </w:p>
    <w:p w14:paraId="71DC7F72" w14:textId="0DA886AD" w:rsidR="00923824" w:rsidRDefault="0052518D">
      <w:pPr>
        <w:pStyle w:val="paragraph"/>
        <w:spacing w:before="30" w:after="30"/>
        <w:ind w:left="60" w:right="60"/>
        <w:rPr>
          <w:lang w:val="ru-RU"/>
        </w:rPr>
      </w:pPr>
      <w:r w:rsidRPr="00041AE1">
        <w:rPr>
          <w:lang w:val="ru-RU"/>
        </w:rPr>
        <w:t>— 啊,你仍然未明白高貴嘅意思!高貴入面有勇氣,因為一個人有高貴,佢心入面就充滿生命。想明白乜嘢係高貴,就要睇耶穌基督。耶穌基督為自己攞咗啲乜嘢?乜都冇。佢將一切都畀出嚟,佢為我哋所有人犧牲自己──而家仍然繼續咁做。 佢將佢嘅愛畀我哋,亦將我哋嘅罪過承擔喺佢身上。而我哋呢邊,就係想接受愛。你睇吓好嘅父母點樣做。佢哋不停為仔女犧牲,就算仔女有時會打佢哋,佢哋都明知前路有咩,仍然為仔女犧牲。 動物同雀鳥都係咁做。燕仔會照顧佢嘅仔,但當仔燕大咗之後,佢哋都會照顧自己嘅仔。呢就係上帝慷慨之愛嘅運作方式。</w:t>
      </w:r>
    </w:p>
    <w:p w14:paraId="53D2A44C" w14:textId="77777777" w:rsidR="003F3F4E" w:rsidRPr="00041AE1" w:rsidRDefault="003F3F4E" w:rsidP="003F3F4E">
      <w:pPr>
        <w:rPr>
          <w:lang w:val="ru-RU"/>
        </w:rPr>
      </w:pPr>
    </w:p>
    <w:p w14:paraId="331235C5" w14:textId="77777777" w:rsidR="00923824" w:rsidRPr="00041AE1" w:rsidRDefault="0052518D" w:rsidP="003F3F4E">
      <w:pPr>
        <w:pStyle w:val="Heading4"/>
        <w:rPr>
          <w:lang w:val="ru-RU"/>
        </w:rPr>
      </w:pPr>
      <w:bookmarkStart w:id="414" w:name="_Toc196218052"/>
      <w:bookmarkStart w:id="415" w:name="_Toc196308740"/>
      <w:bookmarkStart w:id="416" w:name="_Toc242021555"/>
      <w:r w:rsidRPr="00041AE1">
        <w:rPr>
          <w:lang w:val="ru-RU"/>
        </w:rPr>
        <w:t>就係透過呢種慷慨高尚嘅品格,人先可以同神建立交通。</w:t>
      </w:r>
      <w:bookmarkEnd w:id="414"/>
      <w:bookmarkEnd w:id="415"/>
      <w:bookmarkEnd w:id="416"/>
    </w:p>
    <w:p w14:paraId="5CA59C0F" w14:textId="77777777" w:rsidR="00923824" w:rsidRPr="00041AE1" w:rsidRDefault="0052518D">
      <w:pPr>
        <w:pStyle w:val="paragraph"/>
        <w:spacing w:before="30" w:after="30"/>
        <w:ind w:left="60" w:right="60"/>
        <w:rPr>
          <w:lang w:val="ru-RU"/>
        </w:rPr>
      </w:pPr>
      <w:r w:rsidRPr="00041AE1">
        <w:rPr>
          <w:lang w:val="ru-RU"/>
        </w:rPr>
        <w:t xml:space="preserve">— 基羅尼達,人要點先至可以同神相似? </w:t>
      </w:r>
    </w:p>
    <w:p w14:paraId="5860CEF4" w14:textId="77777777" w:rsidR="00923824" w:rsidRPr="00041AE1" w:rsidRDefault="0052518D">
      <w:pPr>
        <w:pStyle w:val="paragraph"/>
        <w:spacing w:before="30" w:after="30"/>
        <w:ind w:left="60" w:right="60"/>
        <w:rPr>
          <w:lang w:val="ru-RU"/>
        </w:rPr>
      </w:pPr>
      <w:r w:rsidRPr="00041AE1">
        <w:rPr>
          <w:lang w:val="ru-RU"/>
        </w:rPr>
        <w:t xml:space="preserve">— 最緊要係人要獲得靈性嘅高貴。咁佢哋就會同神更親近。 </w:t>
      </w:r>
    </w:p>
    <w:p w14:paraId="14F048E0" w14:textId="77777777" w:rsidR="00923824" w:rsidRPr="00041AE1" w:rsidRDefault="0052518D">
      <w:pPr>
        <w:pStyle w:val="paragraph"/>
        <w:spacing w:before="30" w:after="30"/>
        <w:ind w:left="60" w:right="60"/>
        <w:rPr>
          <w:lang w:val="ru-RU"/>
        </w:rPr>
      </w:pPr>
      <w:r w:rsidRPr="00041AE1">
        <w:rPr>
          <w:lang w:val="ru-RU"/>
        </w:rPr>
        <w:t xml:space="preserve">— 會唔會係有位姊妹喺自己嘅小房入面做靈性修行,之後冇力氣去參與大家嘅工作? </w:t>
      </w:r>
    </w:p>
    <w:p w14:paraId="612871DF" w14:textId="2DAEE1CF" w:rsidR="00923824" w:rsidRPr="00041AE1" w:rsidRDefault="0052518D">
      <w:pPr>
        <w:pStyle w:val="paragraph"/>
        <w:spacing w:before="30" w:after="30"/>
        <w:ind w:left="60" w:right="60"/>
        <w:rPr>
          <w:lang w:val="ru-RU"/>
        </w:rPr>
      </w:pPr>
      <w:r w:rsidRPr="00041AE1">
        <w:rPr>
          <w:lang w:val="ru-RU"/>
        </w:rPr>
        <w:t>— 做咩靈性操練?</w:t>
      </w:r>
      <w:r w:rsidR="00742A5C">
        <w:rPr>
          <w:rStyle w:val="FootnoteReference"/>
          <w:lang w:val="ru-RU"/>
        </w:rPr>
        <w:footnoteReference w:id="168"/>
      </w:r>
      <w:r w:rsidRPr="00041AE1">
        <w:rPr>
          <w:lang w:val="ru-RU"/>
        </w:rPr>
        <w:t xml:space="preserve"> 係犧牲其他人嘅利益?換句話講,就係叫人幫手做嘢,自己就去修行?但咁樣唔係正確嘅靈性道路,尤其係對年輕人嚟講。年輕 人要諗住點樣幫手照顧長輩。試諗吓:年輕人自以為做緊靈性操練,但長輩就要自己拚命做晒所有嘢! 咁樣有乜自我犧牲?有乜大度包容?我係咪淨係讀書、禱告,將所有工作都留俾人做?呢啲都係空談。好多人仲未捉到靈性生活嘅精髓,未嘗過嗰種高尚、大度嘅蛻變,只係諗住自己。 </w:t>
      </w:r>
    </w:p>
    <w:p w14:paraId="67A55033" w14:textId="6B5A5C37" w:rsidR="00923824" w:rsidRPr="00041AE1" w:rsidRDefault="0052518D">
      <w:pPr>
        <w:pStyle w:val="paragraph"/>
        <w:spacing w:before="30" w:after="30"/>
        <w:ind w:left="60" w:right="60"/>
        <w:rPr>
          <w:lang w:val="ru-RU"/>
        </w:rPr>
      </w:pPr>
      <w:r w:rsidRPr="00041AE1">
        <w:rPr>
          <w:lang w:val="ru-RU"/>
        </w:rPr>
        <w:t>人喺困難嘅時候先至見到真章。我記得我住喺</w:t>
      </w:r>
      <w:r w:rsidR="0093735A">
        <w:rPr>
          <w:rStyle w:val="FootnoteReference"/>
          <w:lang w:val="ru-RU"/>
        </w:rPr>
        <w:footnoteReference w:id="169"/>
      </w:r>
      <w:r w:rsidRPr="00041AE1">
        <w:rPr>
          <w:lang w:val="ru-RU"/>
        </w:rPr>
        <w:t xml:space="preserve"> 嗰陣,因為我一直流血,俾人話要我喺房入面瞓住,唔好起身。 突然,我透過窗見到一位年老嘅看門人,佢用斧頭劈緊一塊木柴,想整啲柴生火。呢位老人家有腸道問題,成日流血,已經虛弱到極點。想像吓,佢連脫鞋嘅力都冇,就著住鞋瞓覺。 我一躍而起,跑去佢嗰度,攞起斧頭,喺樹墩上劈咗幾下,將佢劈開,跟住血就由我口入面湧出嚟。你明未?我連自己身處嘅狀態都冇諗過,更何況去顧及自己。 </w:t>
      </w:r>
    </w:p>
    <w:p w14:paraId="4C02ACB6" w14:textId="77777777" w:rsidR="00923824" w:rsidRPr="00041AE1" w:rsidRDefault="0052518D">
      <w:pPr>
        <w:pStyle w:val="paragraph"/>
        <w:spacing w:before="30" w:after="30"/>
        <w:ind w:left="60" w:right="60"/>
        <w:rPr>
          <w:lang w:val="ru-RU"/>
        </w:rPr>
      </w:pPr>
      <w:r w:rsidRPr="00041AE1">
        <w:rPr>
          <w:lang w:val="ru-RU"/>
        </w:rPr>
        <w:lastRenderedPageBreak/>
        <w:t xml:space="preserve">屬靈嘅高貴同慷慨!冇乜嘢可以比呢樣更討神喜悅!呢就係盛載神恩典嘅器皿。其實一切都好簡單,但係我哋偏偏要將所有嘢搞得好複雜! 屬靈的高貴在一切事上都是必須的。一個人若不明白這點,就算每週參加三次夜間聚會、每月三次連續禁食三日、長時間禱告,甚至行身體的潔淨—這些都毫無用處。 我並唔係話呢啲都冇用,但最緊要係人要努力追求最重要嘅嘢──靈性嘅高貴,即係靈魂嘅純潔。咁佢哋心入面先唔會有私心、自我、自私或者討好人嘅慾望,等上帝可以住喺佢哋心入面。 當呢啲嘢全部都唔存在,一個人就擁有純潔嘅靈魂;所以,就算佢唔禱告,都同神相似,同祂合一。 </w:t>
      </w:r>
    </w:p>
    <w:p w14:paraId="1DA8A972" w14:textId="52F5C888" w:rsidR="00923824" w:rsidRDefault="0052518D">
      <w:pPr>
        <w:pStyle w:val="paragraph"/>
        <w:spacing w:before="30" w:after="30"/>
        <w:ind w:left="60" w:right="60"/>
        <w:rPr>
          <w:lang w:val="ru-RU"/>
        </w:rPr>
      </w:pPr>
      <w:r w:rsidRPr="00041AE1">
        <w:rPr>
          <w:lang w:val="ru-RU"/>
        </w:rPr>
        <w:t>只有透過博大崇高嘅品格,人先可以同上帝心靈相通,同上帝處於同一頻率;否則,佢哋嘅接收機就調咗去另一個頻道。咁我哋而家試吓換走你哋嘅天線…… 有縱向天線同橫向天線。縱向天線向內摺,接收能力差,好易漏訊!橫向天線就大範圍鋪開,接收範圍廣,連最微弱嘅波都收得到。 我意思係,凡係只顧自己、向內收縮嘅人,都未真正擺脫自我</w:t>
      </w:r>
      <w:r w:rsidR="003273EF">
        <w:rPr>
          <w:lang w:val="ru-RU"/>
        </w:rPr>
        <w:t>;</w:t>
      </w:r>
      <w:r w:rsidRPr="00041AE1">
        <w:rPr>
          <w:lang w:val="ru-RU"/>
        </w:rPr>
        <w:t>咁樣冇乜大度嘅高尚,所以得唔到上帝嘅恩典,亦無神聖嘅啟悟。</w:t>
      </w:r>
    </w:p>
    <w:p w14:paraId="3589AE2E" w14:textId="77777777" w:rsidR="003F3F4E" w:rsidRPr="00041AE1" w:rsidRDefault="003F3F4E" w:rsidP="003F3F4E">
      <w:pPr>
        <w:rPr>
          <w:lang w:val="ru-RU"/>
        </w:rPr>
      </w:pPr>
    </w:p>
    <w:p w14:paraId="6A794065" w14:textId="77777777" w:rsidR="00923824" w:rsidRPr="00041AE1" w:rsidRDefault="0052518D" w:rsidP="003F3F4E">
      <w:pPr>
        <w:pStyle w:val="Heading4"/>
        <w:rPr>
          <w:lang w:val="ru-RU"/>
        </w:rPr>
      </w:pPr>
      <w:bookmarkStart w:id="417" w:name="_Toc196218053"/>
      <w:bookmarkStart w:id="418" w:name="_Toc196308741"/>
      <w:bookmarkStart w:id="419" w:name="_Toc242021556"/>
      <w:r w:rsidRPr="00041AE1">
        <w:rPr>
          <w:lang w:val="ru-RU"/>
        </w:rPr>
        <w:t>一個人要麼獲得高尚,要麼陷入可悲嘅慘境</w:t>
      </w:r>
      <w:bookmarkEnd w:id="417"/>
      <w:bookmarkEnd w:id="418"/>
      <w:bookmarkEnd w:id="419"/>
    </w:p>
    <w:p w14:paraId="48A8558E" w14:textId="77777777" w:rsidR="00923824" w:rsidRPr="00041AE1" w:rsidRDefault="0052518D">
      <w:pPr>
        <w:pStyle w:val="paragraph"/>
        <w:spacing w:before="30" w:after="30"/>
        <w:ind w:left="60" w:right="60"/>
        <w:rPr>
          <w:lang w:val="ru-RU"/>
        </w:rPr>
      </w:pPr>
      <w:r w:rsidRPr="00041AE1">
        <w:rPr>
          <w:lang w:val="ru-RU"/>
        </w:rPr>
        <w:t xml:space="preserve">— Geronda,我好妒忌,成日同人吵架,行為又唔得體。 </w:t>
      </w:r>
    </w:p>
    <w:p w14:paraId="7CE713E1" w14:textId="77777777" w:rsidR="00923824" w:rsidRPr="00041AE1" w:rsidRDefault="0052518D">
      <w:pPr>
        <w:pStyle w:val="paragraph"/>
        <w:spacing w:before="30" w:after="30"/>
        <w:ind w:left="60" w:right="60"/>
        <w:rPr>
          <w:lang w:val="ru-RU"/>
        </w:rPr>
      </w:pPr>
      <w:r w:rsidRPr="00041AE1">
        <w:rPr>
          <w:lang w:val="ru-RU"/>
        </w:rPr>
        <w:t xml:space="preserve">— 你欠缺屬靈高貴,因此纔會引起爭吵。務要追求屬靈高貴,好令你同時獲得健全的判斷力。 而家同我講,當你冇似其他姊妹咁收到我送嘅細聖像時,你腦海有咩諗法?又喺另一次收到大嘅嗰個時,你又點諗? 而家,同我講吓你嘅靈性體會,我就睇吓我決定用木頭刻個細細嘅阿索斯山送畀你,仲由阿索斯寄去畀你,係咪做咗啱嘅決定。 我已經開始整一個有修道院、懸崖、小徑同山徑嘅細模型……大約二十厘米咁大。整到一半,啲細路就求我畀佢哋,佢哋求我祝福得咁誠,我只好畀咗佢哋。 </w:t>
      </w:r>
    </w:p>
    <w:p w14:paraId="47F2A323" w14:textId="77777777" w:rsidR="00923824" w:rsidRPr="00041AE1" w:rsidRDefault="0052518D">
      <w:pPr>
        <w:pStyle w:val="paragraph"/>
        <w:spacing w:before="30" w:after="30"/>
        <w:ind w:left="60" w:right="60"/>
        <w:rPr>
          <w:lang w:val="ru-RU"/>
        </w:rPr>
      </w:pPr>
      <w:r w:rsidRPr="00EE15DE">
        <w:rPr>
          <w:lang w:val="ru-RU"/>
        </w:rPr>
        <w:t>—</w:t>
      </w:r>
      <w:r w:rsidRPr="00041AE1">
        <w:rPr>
          <w:lang w:val="ru-RU"/>
        </w:rPr>
        <w:t xml:space="preserve"> 佢哋一定係好好嘅仔… </w:t>
      </w:r>
    </w:p>
    <w:p w14:paraId="42694E0E" w14:textId="0D69DEF7" w:rsidR="00923824" w:rsidRPr="00041AE1" w:rsidRDefault="0052518D">
      <w:pPr>
        <w:pStyle w:val="paragraph"/>
        <w:spacing w:before="30" w:after="30"/>
        <w:ind w:left="60" w:right="60"/>
        <w:rPr>
          <w:lang w:val="ru-RU"/>
        </w:rPr>
      </w:pPr>
      <w:r w:rsidRPr="00041AE1">
        <w:rPr>
          <w:lang w:val="ru-RU"/>
        </w:rPr>
        <w:t>— 如果佢哋真係好仔,就應該有啲氣度,唔會咁死硬咁要! 我就同佢哋講:</w:t>
      </w:r>
      <w:r w:rsidR="003273EF">
        <w:rPr>
          <w:lang w:val="ru-RU"/>
        </w:rPr>
        <w:t>「</w:t>
      </w:r>
      <w:r w:rsidRPr="00041AE1">
        <w:rPr>
          <w:lang w:val="ru-RU"/>
        </w:rPr>
        <w:t>等我先畫完,我唔會畀你哋一半嘅作品㗎!</w:t>
      </w:r>
      <w:r w:rsidR="003273EF">
        <w:rPr>
          <w:lang w:val="ru-RU"/>
        </w:rPr>
        <w:t>」</w:t>
      </w:r>
      <w:r w:rsidRPr="00041AE1">
        <w:rPr>
          <w:lang w:val="ru-RU"/>
        </w:rPr>
        <w:t>佢哋唔肯,堅持話:</w:t>
      </w:r>
      <w:r w:rsidR="003273EF">
        <w:rPr>
          <w:lang w:val="ru-RU"/>
        </w:rPr>
        <w:t>「</w:t>
      </w:r>
      <w:r w:rsidRPr="00041AE1">
        <w:rPr>
          <w:lang w:val="ru-RU"/>
        </w:rPr>
        <w:t>唔好啦,就係咁畀我哋啦!你點解要咁辛苦去畫完?</w:t>
      </w:r>
      <w:r w:rsidR="003273EF">
        <w:rPr>
          <w:lang w:val="ru-RU"/>
        </w:rPr>
        <w:t>」</w:t>
      </w:r>
      <w:r w:rsidRPr="00041AE1">
        <w:rPr>
          <w:lang w:val="ru-RU"/>
        </w:rPr>
        <w:t xml:space="preserve">你明未?佢哋竟然話要幫我輕鬆吓!佢哋究竟係咩人啊!試想像吓,仲有人求我賜佢隻眼。 </w:t>
      </w:r>
    </w:p>
    <w:p w14:paraId="5CE44ED8" w14:textId="77777777" w:rsidR="00923824" w:rsidRPr="00041AE1" w:rsidRDefault="0052518D">
      <w:pPr>
        <w:pStyle w:val="paragraph"/>
        <w:spacing w:before="30" w:after="30"/>
        <w:ind w:left="60" w:right="60"/>
        <w:rPr>
          <w:lang w:val="ru-RU"/>
        </w:rPr>
      </w:pPr>
      <w:r w:rsidRPr="00041AE1">
        <w:rPr>
          <w:lang w:val="ru-RU"/>
        </w:rPr>
        <w:t xml:space="preserve">— 真係,Geronda? </w:t>
      </w:r>
    </w:p>
    <w:p w14:paraId="3DB1938E" w14:textId="52EE0A75" w:rsidR="00923824" w:rsidRPr="00041AE1" w:rsidRDefault="0052518D">
      <w:pPr>
        <w:pStyle w:val="paragraph"/>
        <w:spacing w:before="30" w:after="30"/>
        <w:ind w:left="60" w:right="60"/>
        <w:rPr>
          <w:lang w:val="ru-RU"/>
        </w:rPr>
      </w:pPr>
      <w:r w:rsidRPr="00041AE1">
        <w:rPr>
          <w:lang w:val="ru-RU"/>
        </w:rPr>
        <w:t>— 係呀,真係!一隻眼做祝福!有個大約三十歲嘅年輕人失咗明,準備去做手術。佢哋帶佢嚟我嘅小房。我好同情佢,就同佢講:</w:t>
      </w:r>
      <w:r w:rsidR="003273EF">
        <w:rPr>
          <w:lang w:val="ru-RU"/>
        </w:rPr>
        <w:t>「</w:t>
      </w:r>
      <w:r w:rsidRPr="00041AE1">
        <w:rPr>
          <w:lang w:val="ru-RU"/>
        </w:rPr>
        <w:t xml:space="preserve">唔使擔心;如果手術唔成功,我就畀你我隻眼。」 </w:t>
      </w:r>
      <w:r w:rsidR="003273EF">
        <w:rPr>
          <w:lang w:val="ru-RU"/>
        </w:rPr>
        <w:t>「</w:t>
      </w:r>
      <w:r w:rsidRPr="00041AE1">
        <w:rPr>
          <w:lang w:val="ru-RU"/>
        </w:rPr>
        <w:t>我一隻眼就夠用啦</w:t>
      </w:r>
      <w:r w:rsidR="003273EF">
        <w:rPr>
          <w:lang w:val="ru-RU"/>
        </w:rPr>
        <w:t>。」</w:t>
      </w:r>
      <w:r w:rsidRPr="00041AE1">
        <w:rPr>
          <w:lang w:val="ru-RU"/>
        </w:rPr>
        <w:t>過咗陣佢開心得返嚟,話手術好成功,兩隻眼都睇得好清楚。佢嚟到我面前同我講:</w:t>
      </w:r>
      <w:r w:rsidR="003273EF">
        <w:rPr>
          <w:lang w:val="ru-RU"/>
        </w:rPr>
        <w:t>「</w:t>
      </w:r>
      <w:r w:rsidRPr="00041AE1">
        <w:rPr>
          <w:lang w:val="ru-RU"/>
        </w:rPr>
        <w:t>我嚟攞你隻眼㗎!</w:t>
      </w:r>
      <w:r w:rsidR="003273EF">
        <w:rPr>
          <w:lang w:val="ru-RU"/>
        </w:rPr>
        <w:t>」</w:t>
      </w:r>
      <w:r w:rsidRPr="00041AE1">
        <w:rPr>
          <w:lang w:val="ru-RU"/>
        </w:rPr>
        <w:t>我話:「但你而家唔係已經睇到嘢㗎咩?</w:t>
      </w:r>
      <w:r w:rsidR="003273EF">
        <w:rPr>
          <w:lang w:val="ru-RU"/>
        </w:rPr>
        <w:t>」</w:t>
      </w:r>
      <w:r w:rsidRPr="00041AE1">
        <w:rPr>
          <w:lang w:val="ru-RU"/>
        </w:rPr>
        <w:t>佢答:</w:t>
      </w:r>
      <w:r w:rsidR="003273EF">
        <w:rPr>
          <w:lang w:val="ru-RU"/>
        </w:rPr>
        <w:t>「</w:t>
      </w:r>
      <w:r w:rsidRPr="00041AE1">
        <w:rPr>
          <w:lang w:val="ru-RU"/>
        </w:rPr>
        <w:t>唔係,我想做個祝福。</w:t>
      </w:r>
      <w:r w:rsidR="003273EF">
        <w:rPr>
          <w:lang w:val="ru-RU"/>
        </w:rPr>
        <w:t>」</w:t>
      </w:r>
      <w:r w:rsidRPr="00041AE1">
        <w:rPr>
          <w:lang w:val="ru-RU"/>
        </w:rPr>
        <w:t xml:space="preserve"> 嗰陣我又再可憐佢,今次係因為我見到佢身上連一絲慷慨或高尚都冇!嗰種係另一種痛…… </w:t>
      </w:r>
    </w:p>
    <w:p w14:paraId="60767551" w14:textId="77777777" w:rsidR="00923824" w:rsidRPr="00041AE1" w:rsidRDefault="0052518D">
      <w:pPr>
        <w:pStyle w:val="paragraph"/>
        <w:spacing w:before="30" w:after="30"/>
        <w:ind w:left="60" w:right="60"/>
        <w:rPr>
          <w:lang w:val="ru-RU"/>
        </w:rPr>
      </w:pPr>
      <w:r w:rsidRPr="00041AE1">
        <w:rPr>
          <w:lang w:val="ru-RU"/>
        </w:rPr>
        <w:t xml:space="preserve">— 師傅,我發現當我知道人會欣賞我嘅努力,我就會更加有熱誠去做。 </w:t>
      </w:r>
    </w:p>
    <w:p w14:paraId="3B7F9040" w14:textId="712D0EE1" w:rsidR="00923824" w:rsidRPr="00041AE1" w:rsidRDefault="0052518D">
      <w:pPr>
        <w:pStyle w:val="paragraph"/>
        <w:spacing w:before="30" w:after="30"/>
        <w:ind w:left="60" w:right="60"/>
        <w:rPr>
          <w:lang w:val="ru-RU"/>
        </w:rPr>
      </w:pPr>
      <w:r w:rsidRPr="00041AE1">
        <w:rPr>
          <w:lang w:val="ru-RU"/>
        </w:rPr>
        <w:t>你知唔知而家你令我諗起咗邊個?一個可憐嘅細路女,叫Spiridula。鐵匠叫佢幫手幫風箱,仲成日同佢講:</w:t>
      </w:r>
      <w:r w:rsidR="003273EF">
        <w:rPr>
          <w:lang w:val="ru-RU"/>
        </w:rPr>
        <w:t>「</w:t>
      </w:r>
      <w:r w:rsidRPr="00041AE1">
        <w:rPr>
          <w:lang w:val="ru-RU"/>
        </w:rPr>
        <w:t>繼續幫呀,Spiridula,繼續幫,我就買條新裙畀你</w:t>
      </w:r>
      <w:r w:rsidR="003273EF">
        <w:rPr>
          <w:lang w:val="ru-RU"/>
        </w:rPr>
        <w:t>。」</w:t>
      </w:r>
      <w:r w:rsidRPr="00041AE1">
        <w:rPr>
          <w:lang w:val="ru-RU"/>
        </w:rPr>
        <w:t xml:space="preserve"> 佢呢個可憐嘅女仔,就會舉起細細隻嘅手,用盡力氣去幫風箱舖氣,因為人哋答應咗要畀條新裙俾佢!你明未?如果你唔培養高尚嘅品格,你就會同Spiridula一樣。一個人要麼培養出高尚嘅品格,要麼就會淪落至可憐嘅境地。 </w:t>
      </w:r>
    </w:p>
    <w:p w14:paraId="27CDA957" w14:textId="77777777" w:rsidR="00923824" w:rsidRPr="00041AE1" w:rsidRDefault="0052518D">
      <w:pPr>
        <w:pStyle w:val="paragraph"/>
        <w:spacing w:before="30" w:after="30"/>
        <w:ind w:left="60" w:right="60"/>
        <w:rPr>
          <w:lang w:val="ru-RU"/>
        </w:rPr>
      </w:pPr>
      <w:r w:rsidRPr="00041AE1">
        <w:rPr>
          <w:lang w:val="ru-RU"/>
        </w:rPr>
        <w:t xml:space="preserve">— 我有種感覺,你對我嘅關心,比對其他姊妹少咗。 </w:t>
      </w:r>
    </w:p>
    <w:p w14:paraId="17E62A07" w14:textId="77777777" w:rsidR="00923824" w:rsidRPr="00041AE1" w:rsidRDefault="0052518D">
      <w:pPr>
        <w:pStyle w:val="paragraph"/>
        <w:spacing w:before="30" w:after="30"/>
        <w:ind w:left="60" w:right="60"/>
        <w:rPr>
          <w:lang w:val="ru-RU"/>
        </w:rPr>
      </w:pPr>
      <w:r w:rsidRPr="00041AE1">
        <w:rPr>
          <w:lang w:val="ru-RU"/>
        </w:rPr>
        <w:lastRenderedPageBreak/>
        <w:t xml:space="preserve">— 雖然我喺呢度同埋喺阿托斯山期間都畀咗你好多,但你似乎都留唔住。 你將一切都揮霍殆盡,而今你好似一個走投無路、失盡所有家當嘅乞丐。我點樣先可以幫到你?我會為你祈禱,願你快喺基督裏得豐盛,離開你嗰間有生鏽器皿嘅茅屋,成為基督嘅公主。 </w:t>
      </w:r>
    </w:p>
    <w:p w14:paraId="73E70397" w14:textId="77777777" w:rsidR="00923824" w:rsidRPr="00041AE1" w:rsidRDefault="0052518D">
      <w:pPr>
        <w:pStyle w:val="paragraph"/>
        <w:spacing w:before="30" w:after="30"/>
        <w:ind w:left="60" w:right="60"/>
        <w:rPr>
          <w:lang w:val="ru-RU"/>
        </w:rPr>
      </w:pPr>
      <w:r w:rsidRPr="00041AE1">
        <w:rPr>
          <w:lang w:val="ru-RU"/>
        </w:rPr>
        <w:t xml:space="preserve">我見到有高尚品格嘅人,就令我心生柔情。擁有咁高尚品格嘅人會自行走入我心──佢哋唔使問我同意,我都唔使問佢哋同意──然後留喺度;無論佢哋肉身喺幾遠,都永遠同我同在,咫尺不離。 </w:t>
      </w:r>
    </w:p>
    <w:p w14:paraId="0081A8C7" w14:textId="77777777" w:rsidR="00923824" w:rsidRPr="00041AE1" w:rsidRDefault="00923824" w:rsidP="003F3F4E">
      <w:pPr>
        <w:rPr>
          <w:lang w:val="ru-RU"/>
        </w:rPr>
      </w:pPr>
    </w:p>
    <w:p w14:paraId="09348395" w14:textId="21595695" w:rsidR="00923824" w:rsidRPr="00041AE1" w:rsidRDefault="00923824" w:rsidP="003F3F4E">
      <w:pPr>
        <w:rPr>
          <w:lang w:val="ru-RU"/>
        </w:rPr>
      </w:pPr>
    </w:p>
    <w:p w14:paraId="3EA8A1D4" w14:textId="7F57BF87" w:rsidR="00923824" w:rsidRPr="00041AE1" w:rsidRDefault="0052518D" w:rsidP="003F3F4E">
      <w:pPr>
        <w:pStyle w:val="Heading3"/>
        <w:rPr>
          <w:lang w:val="ru-RU"/>
        </w:rPr>
      </w:pPr>
      <w:bookmarkStart w:id="420" w:name="_Toc196218054"/>
      <w:bookmarkStart w:id="421" w:name="_Toc196308742"/>
      <w:bookmarkStart w:id="422" w:name="_Toc242021557"/>
      <w:r w:rsidRPr="00041AE1">
        <w:rPr>
          <w:lang w:val="ru-RU"/>
        </w:rPr>
        <w:t>第二</w:t>
      </w:r>
      <w:r w:rsidR="003F3F4E" w:rsidRPr="00041AE1">
        <w:rPr>
          <w:lang w:val="ru-RU"/>
        </w:rPr>
        <w:t>章</w:t>
      </w:r>
      <w:r w:rsidR="003F3F4E">
        <w:rPr>
          <w:lang w:val="ru-RU"/>
        </w:rPr>
        <w:t xml:space="preserve"> </w:t>
      </w:r>
      <w:r w:rsidR="003F3F4E">
        <w:rPr>
          <w:lang w:val="ru-RU"/>
        </w:rPr>
        <w:br/>
      </w:r>
      <w:r w:rsidRPr="00041AE1">
        <w:rPr>
          <w:lang w:val="ru-RU"/>
        </w:rPr>
        <w:t>仁慈──深切感恩之愛</w:t>
      </w:r>
      <w:bookmarkEnd w:id="420"/>
      <w:bookmarkEnd w:id="421"/>
      <w:bookmarkEnd w:id="422"/>
    </w:p>
    <w:p w14:paraId="283A7B00" w14:textId="77777777" w:rsidR="003F3F4E" w:rsidRDefault="003F3F4E" w:rsidP="003F3F4E">
      <w:pPr>
        <w:rPr>
          <w:lang w:val="ru-RU"/>
        </w:rPr>
      </w:pPr>
    </w:p>
    <w:p w14:paraId="665517EB" w14:textId="645B939B" w:rsidR="00923824" w:rsidRPr="00041AE1" w:rsidRDefault="0052518D" w:rsidP="003F3F4E">
      <w:pPr>
        <w:pStyle w:val="Heading4"/>
        <w:rPr>
          <w:lang w:val="ru-RU"/>
        </w:rPr>
      </w:pPr>
      <w:bookmarkStart w:id="423" w:name="_Toc196218055"/>
      <w:bookmarkStart w:id="424" w:name="_Toc196308743"/>
      <w:bookmarkStart w:id="425" w:name="_Toc242021558"/>
      <w:r w:rsidRPr="00041AE1">
        <w:rPr>
          <w:lang w:val="ru-RU"/>
        </w:rPr>
        <w:t>充滿愛嘅人,係高尚嘅靈魂</w:t>
      </w:r>
      <w:bookmarkEnd w:id="423"/>
      <w:bookmarkEnd w:id="424"/>
      <w:bookmarkEnd w:id="425"/>
    </w:p>
    <w:p w14:paraId="6983890E" w14:textId="77777777" w:rsidR="00923824" w:rsidRPr="00041AE1" w:rsidRDefault="0052518D">
      <w:pPr>
        <w:pStyle w:val="paragraph"/>
        <w:spacing w:before="30" w:after="30"/>
        <w:ind w:left="60" w:right="60"/>
        <w:rPr>
          <w:lang w:val="ru-RU"/>
        </w:rPr>
      </w:pPr>
      <w:r w:rsidRPr="00041AE1">
        <w:rPr>
          <w:lang w:val="ru-RU"/>
        </w:rPr>
        <w:t xml:space="preserve">— Geronda,'lyubochestie'係乜嘢? </w:t>
      </w:r>
    </w:p>
    <w:p w14:paraId="762DD37F" w14:textId="46CC8317" w:rsidR="00923824" w:rsidRPr="00041AE1" w:rsidRDefault="0052518D">
      <w:pPr>
        <w:pStyle w:val="paragraph"/>
        <w:spacing w:before="30" w:after="30"/>
        <w:ind w:left="60" w:right="60"/>
        <w:rPr>
          <w:lang w:val="ru-RU"/>
        </w:rPr>
      </w:pPr>
      <w:r w:rsidRPr="00041AE1">
        <w:rPr>
          <w:lang w:val="ru-RU"/>
        </w:rPr>
        <w:t>— 字典講咩?喺任何其他語言入面,都冇</w:t>
      </w:r>
      <w:r w:rsidR="003273EF">
        <w:rPr>
          <w:lang w:val="ru-RU"/>
        </w:rPr>
        <w:t>「</w:t>
      </w:r>
      <w:r w:rsidRPr="00041AE1">
        <w:rPr>
          <w:lang w:val="ru-RU"/>
        </w:rPr>
        <w:t>善意之愛</w:t>
      </w:r>
      <w:r w:rsidR="003273EF">
        <w:rPr>
          <w:lang w:val="ru-RU"/>
        </w:rPr>
        <w:t>」</w:t>
      </w:r>
      <w:r w:rsidRPr="00041AE1">
        <w:rPr>
          <w:lang w:val="ru-RU"/>
        </w:rPr>
        <w:t xml:space="preserve">呢個概念。雖然希臘人都有啲缺點,但佢哋由上帝度攞咗兩份禮物:善意之愛同埋勇氣;佢哋對一切都保持樂觀。 </w:t>
      </w:r>
    </w:p>
    <w:p w14:paraId="5717A12D" w14:textId="77777777" w:rsidR="00923824" w:rsidRPr="00041AE1" w:rsidRDefault="0052518D">
      <w:pPr>
        <w:pStyle w:val="paragraph"/>
        <w:spacing w:before="30" w:after="30"/>
        <w:ind w:left="60" w:right="60"/>
        <w:rPr>
          <w:lang w:val="ru-RU"/>
        </w:rPr>
      </w:pPr>
      <w:r w:rsidRPr="00041AE1">
        <w:rPr>
          <w:lang w:val="ru-RU"/>
        </w:rPr>
        <w:t xml:space="preserve">聽吓我字典上寫嘅嘢。 愛心係善良嘅精髓,係一種由深切感恩、所有美好同謙卑所誕生嘅愛。佢係一個謙卑人純粹嘅愛,佢喺所做嘅事入面完全唔求任何私人利益。佢嘅心充滿咗靈性嘅純淨、開放同對上帝同上帝形象──人類──嘅感恩。 </w:t>
      </w:r>
    </w:p>
    <w:p w14:paraId="408F26DF" w14:textId="77777777" w:rsidR="00923824" w:rsidRPr="00041AE1" w:rsidRDefault="0052518D">
      <w:pPr>
        <w:pStyle w:val="paragraph"/>
        <w:spacing w:before="30" w:after="30"/>
        <w:ind w:left="60" w:right="60"/>
        <w:rPr>
          <w:lang w:val="ru-RU"/>
        </w:rPr>
      </w:pPr>
      <w:r w:rsidRPr="00041AE1">
        <w:rPr>
          <w:lang w:val="ru-RU"/>
        </w:rPr>
        <w:t xml:space="preserve">有愛心嘅人因為對上帝嘅感恩而感動到流淚,佢哋以各種屬靈嘅方式,作為上帝嘅兒女,去表達呢份感恩。由於佢哋居住喺天國嘅讚美領域,所以佢哋亦都歡喜接受試煉,並為此讚美上帝,就好似為祂嘅祝福讚美一樣,並且不斷領受上帝嘅祝福。 </w:t>
      </w:r>
    </w:p>
    <w:p w14:paraId="4ED30596" w14:textId="77777777" w:rsidR="00923824" w:rsidRPr="00041AE1" w:rsidRDefault="0052518D">
      <w:pPr>
        <w:pStyle w:val="paragraph"/>
        <w:spacing w:before="30" w:after="30"/>
        <w:ind w:left="60" w:right="60"/>
        <w:rPr>
          <w:lang w:val="ru-RU"/>
        </w:rPr>
      </w:pPr>
      <w:r w:rsidRPr="00041AE1">
        <w:rPr>
          <w:lang w:val="ru-RU"/>
        </w:rPr>
        <w:t xml:space="preserve">有愛嘅人係高尚嘅靈魂。佢哋對人對佢哋嘅一絲一毫嘅 kindness 都會深受感動,並努力去回報,但無論佢哋做咩,都覺得唔夠。佢哋永遠都唔會忘記對佢哋嘅 kindness。 </w:t>
      </w:r>
    </w:p>
    <w:p w14:paraId="108A3DC3" w14:textId="77777777" w:rsidR="00923824" w:rsidRPr="00041AE1" w:rsidRDefault="0052518D">
      <w:pPr>
        <w:pStyle w:val="paragraph"/>
        <w:spacing w:before="30" w:after="30"/>
        <w:ind w:left="60" w:right="60"/>
        <w:rPr>
          <w:lang w:val="ru-RU"/>
        </w:rPr>
      </w:pPr>
      <w:r w:rsidRPr="00041AE1">
        <w:rPr>
          <w:lang w:val="ru-RU"/>
        </w:rPr>
        <w:t xml:space="preserve">— 真正愛自己恩人嘅人,係咪就證明佢有顆愛心? </w:t>
      </w:r>
    </w:p>
    <w:p w14:paraId="22701565" w14:textId="77777777" w:rsidR="00923824" w:rsidRPr="00041AE1" w:rsidRDefault="0052518D">
      <w:pPr>
        <w:pStyle w:val="paragraph"/>
        <w:spacing w:before="30" w:after="30"/>
        <w:ind w:left="60" w:right="60"/>
        <w:rPr>
          <w:lang w:val="ru-RU"/>
        </w:rPr>
      </w:pPr>
      <w:r w:rsidRPr="00041AE1">
        <w:rPr>
          <w:lang w:val="ru-RU"/>
        </w:rPr>
        <w:t xml:space="preserve">— 真正愛自己恩人嘅人,乜都唔做。但係可惜,依家連呢樣都冇;要搵到一個有感恩心嘅人真係好罕有。以前人哋有幾多感恩心啊!我父母同我講,住喺阿丹納嘅一個奧地利商人,就救咗我老豆脫離土耳其人。 後來,佢破產咗,覺得再留喺阿達納係對佢嘅侮辱,但佢又唔想返奧地利。於是,我阿爸──佢永遠都唔會忘記呢個人救過佢命──就收留咗佢喺法拉斯嘅屋企,照顧佢到老。 </w:t>
      </w:r>
    </w:p>
    <w:p w14:paraId="40F175F8" w14:textId="77777777" w:rsidR="00923824" w:rsidRPr="00041AE1" w:rsidRDefault="0052518D">
      <w:pPr>
        <w:pStyle w:val="paragraph"/>
        <w:spacing w:before="30" w:after="30"/>
        <w:ind w:left="60" w:right="60"/>
        <w:rPr>
          <w:lang w:val="ru-RU"/>
        </w:rPr>
      </w:pPr>
      <w:r w:rsidRPr="00041AE1">
        <w:rPr>
          <w:lang w:val="ru-RU"/>
        </w:rPr>
        <w:t xml:space="preserve">— Geronda,施恩有冇限度? </w:t>
      </w:r>
    </w:p>
    <w:p w14:paraId="0A47805E" w14:textId="77777777" w:rsidR="00923824" w:rsidRPr="00041AE1" w:rsidRDefault="0052518D">
      <w:pPr>
        <w:pStyle w:val="paragraph"/>
        <w:spacing w:before="30" w:after="30"/>
        <w:ind w:left="60" w:right="60"/>
        <w:rPr>
          <w:lang w:val="ru-RU"/>
        </w:rPr>
      </w:pPr>
      <w:r w:rsidRPr="00041AE1">
        <w:rPr>
          <w:lang w:val="ru-RU"/>
        </w:rPr>
        <w:t xml:space="preserve">— 唔係,冇限嘅。佢係一個永遠嘅大傻…靈性嘅傻! </w:t>
      </w:r>
    </w:p>
    <w:p w14:paraId="74143E62" w14:textId="77777777" w:rsidR="00923824" w:rsidRPr="00041AE1" w:rsidRDefault="0052518D">
      <w:pPr>
        <w:pStyle w:val="paragraph"/>
        <w:spacing w:before="30" w:after="30"/>
        <w:ind w:left="60" w:right="60"/>
        <w:rPr>
          <w:lang w:val="ru-RU"/>
        </w:rPr>
      </w:pPr>
      <w:r w:rsidRPr="00041AE1">
        <w:rPr>
          <w:lang w:val="ru-RU"/>
        </w:rPr>
        <w:t xml:space="preserve">— 基羅納,施捨需要理性嗎? </w:t>
      </w:r>
    </w:p>
    <w:p w14:paraId="47AA2432" w14:textId="668D72BC" w:rsidR="00923824" w:rsidRDefault="0052518D">
      <w:pPr>
        <w:pStyle w:val="paragraph"/>
        <w:spacing w:before="30" w:after="30"/>
        <w:ind w:left="60" w:right="60"/>
        <w:rPr>
          <w:lang w:val="ru-RU"/>
        </w:rPr>
      </w:pPr>
      <w:r w:rsidRPr="00041AE1">
        <w:rPr>
          <w:lang w:val="ru-RU"/>
        </w:rPr>
        <w:t>— 愛同時具備理性、敏感度同高尚……佢包含晒一切……一個有愛心嘅人唔係天真;佢可能受盡屈辱,但基督就住喺佢心入面,因為最受屈辱嘅就係基督。</w:t>
      </w:r>
    </w:p>
    <w:p w14:paraId="1140B2F1" w14:textId="77777777" w:rsidR="003F3F4E" w:rsidRPr="00041AE1" w:rsidRDefault="003F3F4E" w:rsidP="003F3F4E">
      <w:pPr>
        <w:rPr>
          <w:lang w:val="ru-RU"/>
        </w:rPr>
      </w:pPr>
    </w:p>
    <w:p w14:paraId="653B6FE6" w14:textId="77777777" w:rsidR="00923824" w:rsidRPr="00041AE1" w:rsidRDefault="0052518D" w:rsidP="003F3F4E">
      <w:pPr>
        <w:pStyle w:val="Heading4"/>
        <w:rPr>
          <w:lang w:val="ru-RU"/>
        </w:rPr>
      </w:pPr>
      <w:bookmarkStart w:id="426" w:name="_Toc196218056"/>
      <w:bookmarkStart w:id="427" w:name="_Toc196308744"/>
      <w:bookmarkStart w:id="428" w:name="_Toc242021559"/>
      <w:r w:rsidRPr="00041AE1">
        <w:rPr>
          <w:lang w:val="ru-RU"/>
        </w:rPr>
        <w:t>基督喜悅我哋嘅愛心勞苦</w:t>
      </w:r>
      <w:bookmarkEnd w:id="426"/>
      <w:bookmarkEnd w:id="427"/>
      <w:bookmarkEnd w:id="428"/>
    </w:p>
    <w:p w14:paraId="3440AD50" w14:textId="77777777" w:rsidR="00923824" w:rsidRPr="00041AE1" w:rsidRDefault="0052518D">
      <w:pPr>
        <w:pStyle w:val="paragraph"/>
        <w:spacing w:before="30" w:after="30"/>
        <w:ind w:left="60" w:right="60"/>
        <w:rPr>
          <w:lang w:val="ru-RU"/>
        </w:rPr>
      </w:pPr>
      <w:r w:rsidRPr="00041AE1">
        <w:rPr>
          <w:lang w:val="ru-RU"/>
        </w:rPr>
        <w:t xml:space="preserve">— 導師,請您講幾句,指點我應該如何努力。 </w:t>
      </w:r>
    </w:p>
    <w:p w14:paraId="304598FA" w14:textId="77777777" w:rsidR="00923824" w:rsidRPr="00041AE1" w:rsidRDefault="0052518D">
      <w:pPr>
        <w:pStyle w:val="paragraph"/>
        <w:spacing w:before="30" w:after="30"/>
        <w:ind w:left="60" w:right="60"/>
        <w:rPr>
          <w:lang w:val="ru-RU"/>
        </w:rPr>
      </w:pPr>
      <w:r w:rsidRPr="00041AE1">
        <w:rPr>
          <w:lang w:val="ru-RU"/>
        </w:rPr>
        <w:t xml:space="preserve">— 勇氣、英勇同愛!用愛去事奉基督。基督會喺一個心態良好、有決心戰勝一切、並充滿愛嘅靈魂裏面,靜靜咁同低調咁工作。 </w:t>
      </w:r>
    </w:p>
    <w:p w14:paraId="790A6A29" w14:textId="77777777" w:rsidR="00923824" w:rsidRPr="00041AE1" w:rsidRDefault="0052518D">
      <w:pPr>
        <w:pStyle w:val="paragraph"/>
        <w:spacing w:before="30" w:after="30"/>
        <w:ind w:left="60" w:right="60"/>
        <w:rPr>
          <w:lang w:val="ru-RU"/>
        </w:rPr>
      </w:pPr>
      <w:r w:rsidRPr="00041AE1">
        <w:rPr>
          <w:lang w:val="ru-RU"/>
        </w:rPr>
        <w:t xml:space="preserve">— 導師,點解祈禱都唔能令我滿足,即使我盡心盡力、準確無誤地完成所有修道職責? </w:t>
      </w:r>
    </w:p>
    <w:p w14:paraId="1F97A1B4" w14:textId="2C7D7C3C" w:rsidR="00923824" w:rsidRPr="00041AE1" w:rsidRDefault="0052518D">
      <w:pPr>
        <w:pStyle w:val="paragraph"/>
        <w:spacing w:before="30" w:after="30"/>
        <w:ind w:left="60" w:right="60"/>
        <w:rPr>
          <w:lang w:val="ru-RU"/>
        </w:rPr>
      </w:pPr>
      <w:r w:rsidRPr="00041AE1">
        <w:rPr>
          <w:lang w:val="ru-RU"/>
        </w:rPr>
        <w:lastRenderedPageBreak/>
        <w:t>— 點可能令你滿足呢?你要將槓桿向另一邊轉。諗吓你嘅靈性生活有幾多係用腦,幾多係用心;有幾多受歐洲式嘅準時影響,有幾多受正教式嘅熱誠影響。喺我哋所謂</w:t>
      </w:r>
      <w:r w:rsidR="003273EF">
        <w:rPr>
          <w:lang w:val="ru-RU"/>
        </w:rPr>
        <w:t>「</w:t>
      </w:r>
      <w:r w:rsidRPr="00041AE1">
        <w:rPr>
          <w:lang w:val="ru-RU"/>
        </w:rPr>
        <w:t>一貫性</w:t>
      </w:r>
      <w:r w:rsidR="003273EF">
        <w:rPr>
          <w:lang w:val="ru-RU"/>
        </w:rPr>
        <w:t>」</w:t>
      </w:r>
      <w:r w:rsidRPr="00041AE1">
        <w:rPr>
          <w:lang w:val="ru-RU"/>
        </w:rPr>
        <w:t>嘅背後</w:t>
      </w:r>
      <w:r w:rsidR="003273EF">
        <w:rPr>
          <w:lang w:val="ru-RU"/>
        </w:rPr>
        <w:t>,</w:t>
      </w:r>
      <w:r w:rsidRPr="00041AE1">
        <w:rPr>
          <w:lang w:val="ru-RU"/>
        </w:rPr>
        <w:t xml:space="preserve">有時我哋嘅自私會潛藏其中,而佢喺掠奪我哋。 我要表現得好一貫,好讓別人以為我一切都好。可結果,我嘅靈性生活反而亂晒陣。做任何事都要有愛心,因為基督、聖母瑪利亞同聖徒都喺呢條波長度運行……冇咗愛,神聖嘅恩典就唔會降臨。 </w:t>
      </w:r>
    </w:p>
    <w:p w14:paraId="17234525" w14:textId="77777777" w:rsidR="00923824" w:rsidRPr="00041AE1" w:rsidRDefault="0052518D">
      <w:pPr>
        <w:pStyle w:val="paragraph"/>
        <w:spacing w:before="30" w:after="30"/>
        <w:ind w:left="60" w:right="60"/>
        <w:rPr>
          <w:lang w:val="ru-RU"/>
        </w:rPr>
      </w:pPr>
      <w:r w:rsidRPr="00041AE1">
        <w:rPr>
          <w:lang w:val="ru-RU"/>
        </w:rPr>
        <w:t xml:space="preserve">— 導師,不斷保持警醒真係好攰… </w:t>
      </w:r>
    </w:p>
    <w:p w14:paraId="3F204C3F" w14:textId="5ABAB276" w:rsidR="00923824" w:rsidRPr="00041AE1" w:rsidRDefault="0052518D">
      <w:pPr>
        <w:pStyle w:val="paragraph"/>
        <w:spacing w:before="30" w:after="30"/>
        <w:ind w:left="60" w:right="60"/>
        <w:rPr>
          <w:lang w:val="ru-RU"/>
        </w:rPr>
      </w:pPr>
      <w:r w:rsidRPr="00041AE1">
        <w:rPr>
          <w:lang w:val="ru-RU"/>
        </w:rPr>
        <w:t>一旦自私滲入,就會變得好攰,因為人要勉強自己去做,好唔自然。但係有愛嘅時候,呢件事係由心而發,所以唔會覺得攰,反而因為有愛而變得甜蜜。 我諗你覺得呢份努力好難,因為你會話:</w:t>
      </w:r>
      <w:r w:rsidR="003273EF">
        <w:rPr>
          <w:lang w:val="ru-RU"/>
        </w:rPr>
        <w:t>「</w:t>
      </w:r>
      <w:r w:rsidRPr="00041AE1">
        <w:rPr>
          <w:lang w:val="ru-RU"/>
        </w:rPr>
        <w:t>我一定要做啲咩啲咩。</w:t>
      </w:r>
      <w:r w:rsidR="003273EF">
        <w:rPr>
          <w:lang w:val="ru-RU"/>
        </w:rPr>
        <w:t>」</w:t>
      </w:r>
      <w:r w:rsidRPr="00041AE1">
        <w:rPr>
          <w:lang w:val="ru-RU"/>
        </w:rPr>
        <w:t>咁樣,你唔知唔覺中,紀律就畀咗自私一條路入嚟──</w:t>
      </w:r>
      <w:r w:rsidR="003273EF">
        <w:rPr>
          <w:lang w:val="ru-RU"/>
        </w:rPr>
        <w:t>「</w:t>
      </w:r>
      <w:r w:rsidRPr="00041AE1">
        <w:rPr>
          <w:lang w:val="ru-RU"/>
        </w:rPr>
        <w:t>為咗得救先去做</w:t>
      </w:r>
      <w:r w:rsidR="003273EF">
        <w:rPr>
          <w:lang w:val="ru-RU"/>
        </w:rPr>
        <w:t>」</w:t>
      </w:r>
      <w:r w:rsidRPr="00041AE1">
        <w:rPr>
          <w:lang w:val="ru-RU"/>
        </w:rPr>
        <w:t xml:space="preserve">。人唔應該為咗得救而努力,而係要為咗令基督喜悅。 如果你為咗令基督喜悅而努力 ,你嘅屬靈爭戰就會變得容易,你會喺自己裏面感受到神聖嘅安慰。但係而家,你嘅爭戰好艱苦,冇乜安慰。基督係一位溫柔嘅父,唔係暴君。基督因我哋充滿愛嘅屬靈爭戰而喜悅。 </w:t>
      </w:r>
    </w:p>
    <w:p w14:paraId="5519E261" w14:textId="7A1D73FB" w:rsidR="00923824" w:rsidRDefault="0052518D">
      <w:pPr>
        <w:pStyle w:val="paragraph"/>
        <w:spacing w:before="30" w:after="30"/>
        <w:ind w:left="60" w:right="60"/>
        <w:rPr>
          <w:lang w:val="ru-RU"/>
        </w:rPr>
      </w:pPr>
      <w:r w:rsidRPr="00041AE1">
        <w:rPr>
          <w:lang w:val="ru-RU"/>
        </w:rPr>
        <w:t xml:space="preserve">當一個人出於愛而靈性努力,就會感到內心喜樂,因為上帝賜給他們屬靈的喜悅。很明顯,一個出於愛行事的人,從來不是為舒適和享樂而努力。即使上帝不賜給他們天堂,他們也不會心生怨恨,因為他們不會說: </w:t>
      </w:r>
      <w:r w:rsidR="003273EF">
        <w:rPr>
          <w:lang w:val="ru-RU"/>
        </w:rPr>
        <w:t>「</w:t>
      </w:r>
      <w:r w:rsidRPr="00041AE1">
        <w:rPr>
          <w:lang w:val="ru-RU"/>
        </w:rPr>
        <w:t>我要努力去到天堂,好好過,唔好喺陰間受苦</w:t>
      </w:r>
      <w:r w:rsidR="003273EF">
        <w:rPr>
          <w:lang w:val="ru-RU"/>
        </w:rPr>
        <w:t>,」</w:t>
      </w:r>
      <w:r w:rsidRPr="00041AE1">
        <w:rPr>
          <w:lang w:val="ru-RU"/>
        </w:rPr>
        <w:t>但佢唔係出於貪慕虛榮而犯罪,因為佢唔想落入地獄,冒犯佢嘅恩主基督。就算基督同佢講,就算喺天堂都要受折磨,佢都會為咗基督嘅緣故,仍然想去嗰度。</w:t>
      </w:r>
    </w:p>
    <w:p w14:paraId="6A2C6EA5" w14:textId="77777777" w:rsidR="003F3F4E" w:rsidRPr="00041AE1" w:rsidRDefault="003F3F4E" w:rsidP="003F3F4E">
      <w:pPr>
        <w:rPr>
          <w:lang w:val="ru-RU"/>
        </w:rPr>
      </w:pPr>
    </w:p>
    <w:p w14:paraId="5D0E86BE" w14:textId="77777777" w:rsidR="00923824" w:rsidRPr="00041AE1" w:rsidRDefault="0052518D" w:rsidP="003F3F4E">
      <w:pPr>
        <w:pStyle w:val="Heading4"/>
        <w:rPr>
          <w:lang w:val="ru-RU"/>
        </w:rPr>
      </w:pPr>
      <w:bookmarkStart w:id="429" w:name="_Toc196218057"/>
      <w:bookmarkStart w:id="430" w:name="_Toc196308745"/>
      <w:bookmarkStart w:id="431" w:name="_Toc242021560"/>
      <w:r w:rsidRPr="00041AE1">
        <w:rPr>
          <w:lang w:val="ru-RU"/>
        </w:rPr>
        <w:t>愛嘅敵人係自愛</w:t>
      </w:r>
      <w:bookmarkEnd w:id="429"/>
      <w:bookmarkEnd w:id="430"/>
      <w:bookmarkEnd w:id="431"/>
    </w:p>
    <w:p w14:paraId="11540942" w14:textId="77777777" w:rsidR="00923824" w:rsidRPr="00041AE1" w:rsidRDefault="0052518D">
      <w:pPr>
        <w:pStyle w:val="paragraph"/>
        <w:spacing w:before="30" w:after="30"/>
        <w:ind w:left="60" w:right="60"/>
        <w:rPr>
          <w:lang w:val="ru-RU"/>
        </w:rPr>
      </w:pPr>
      <w:r w:rsidRPr="00041AE1">
        <w:rPr>
          <w:lang w:val="ru-RU"/>
        </w:rPr>
        <w:t xml:space="preserve">— 神父,一個對上帝有愛嘅人,係咪總係以自我否定為特徵? </w:t>
      </w:r>
    </w:p>
    <w:p w14:paraId="5FF3E179" w14:textId="338D709F" w:rsidR="00923824" w:rsidRPr="00041AE1" w:rsidRDefault="0052518D">
      <w:pPr>
        <w:pStyle w:val="paragraph"/>
        <w:spacing w:before="30" w:after="30"/>
        <w:ind w:left="60" w:right="60"/>
        <w:rPr>
          <w:lang w:val="ru-RU"/>
        </w:rPr>
      </w:pPr>
      <w:r w:rsidRPr="00041AE1">
        <w:rPr>
          <w:lang w:val="ru-RU"/>
        </w:rPr>
        <w:t>— 如果佢對人有純粹嘅愛,咁佢就有自我犧牲。一個人嘅愛入面</w:t>
      </w:r>
      <w:r w:rsidR="003273EF">
        <w:rPr>
          <w:lang w:val="ru-RU"/>
        </w:rPr>
        <w:t>,</w:t>
      </w:r>
      <w:r w:rsidRPr="00041AE1">
        <w:rPr>
          <w:lang w:val="ru-RU"/>
        </w:rPr>
        <w:t>愈少自己嘅</w:t>
      </w:r>
      <w:r w:rsidR="003273EF">
        <w:rPr>
          <w:lang w:val="ru-RU"/>
        </w:rPr>
        <w:t>「</w:t>
      </w:r>
      <w:r w:rsidRPr="00041AE1">
        <w:rPr>
          <w:lang w:val="ru-RU"/>
        </w:rPr>
        <w:t>自我</w:t>
      </w:r>
      <w:r w:rsidR="003273EF">
        <w:rPr>
          <w:lang w:val="ru-RU"/>
        </w:rPr>
        <w:t>」,</w:t>
      </w:r>
      <w:r w:rsidRPr="00041AE1">
        <w:rPr>
          <w:lang w:val="ru-RU"/>
        </w:rPr>
        <w:t xml:space="preserve">就愈能獲得對人嘅愛。有咗自愛,就冇得對人有愛,因為自愛係對人愛嘅敵人。 </w:t>
      </w:r>
    </w:p>
    <w:p w14:paraId="2A1DB726" w14:textId="77777777" w:rsidR="00923824" w:rsidRPr="00041AE1" w:rsidRDefault="0052518D">
      <w:pPr>
        <w:pStyle w:val="paragraph"/>
        <w:spacing w:before="30" w:after="30"/>
        <w:ind w:left="60" w:right="60"/>
        <w:rPr>
          <w:lang w:val="ru-RU"/>
        </w:rPr>
      </w:pPr>
      <w:r w:rsidRPr="00041AE1">
        <w:rPr>
          <w:lang w:val="ru-RU"/>
        </w:rPr>
        <w:t xml:space="preserve">— 導師,雖然我做嘢──有時一日要做十二、十三個鐘,如果需要嘅話──而且我好勤力同有愛心,但如果有人叫我做啲我冇計劃過嘅嘢,我就會好煩躁。 </w:t>
      </w:r>
    </w:p>
    <w:p w14:paraId="5107FEA0" w14:textId="5FF5A233" w:rsidR="00923824" w:rsidRPr="00041AE1" w:rsidRDefault="0052518D">
      <w:pPr>
        <w:pStyle w:val="paragraph"/>
        <w:spacing w:before="30" w:after="30"/>
        <w:ind w:left="60" w:right="60"/>
        <w:rPr>
          <w:lang w:val="ru-RU"/>
        </w:rPr>
      </w:pPr>
      <w:r w:rsidRPr="00041AE1">
        <w:rPr>
          <w:lang w:val="ru-RU"/>
        </w:rPr>
        <w:t>— 唔好話嗰啲係愛人。有愛心嘅人,如果有人叫佢幫手,佢唔會拒絕,亦唔會講自己做咗幾多鐘。喺我住嗰間修道院, whoever 做得比人辛苦,就盡量想辦法瞞住人。 有個兄弟採咗兩麻袋嘅橄欖,但佢只話採咗一籃,仲話另一個兄弟採咗好幾麻袋。呢就係愛嘅意思。但係喺呢度,問題係:</w:t>
      </w:r>
      <w:r w:rsidR="003273EF">
        <w:rPr>
          <w:lang w:val="ru-RU"/>
        </w:rPr>
        <w:t>「</w:t>
      </w:r>
      <w:r w:rsidRPr="00041AE1">
        <w:rPr>
          <w:lang w:val="ru-RU"/>
        </w:rPr>
        <w:t>邊個採咗橄欖?</w:t>
      </w:r>
      <w:r w:rsidR="003273EF">
        <w:rPr>
          <w:lang w:val="ru-RU"/>
        </w:rPr>
        <w:t>」</w:t>
      </w:r>
      <w:r w:rsidRPr="00041AE1">
        <w:rPr>
          <w:lang w:val="ru-RU"/>
        </w:rPr>
        <w:t>──</w:t>
      </w:r>
      <w:r w:rsidR="003273EF">
        <w:rPr>
          <w:lang w:val="ru-RU"/>
        </w:rPr>
        <w:t>「</w:t>
      </w:r>
      <w:r w:rsidRPr="00041AE1">
        <w:rPr>
          <w:lang w:val="ru-RU"/>
        </w:rPr>
        <w:t>係我</w:t>
      </w:r>
      <w:r w:rsidR="003273EF">
        <w:rPr>
          <w:lang w:val="ru-RU"/>
        </w:rPr>
        <w:t>。」</w:t>
      </w:r>
      <w:r w:rsidRPr="00041AE1">
        <w:rPr>
          <w:lang w:val="ru-RU"/>
        </w:rPr>
        <w:t xml:space="preserve">嗰位姊妹即刻答。 最好佢根本就唔好採。如果你係嚟寺院搵讚賞,我就真係同情你。 </w:t>
      </w:r>
    </w:p>
    <w:p w14:paraId="3AC02774" w14:textId="77777777" w:rsidR="00923824" w:rsidRPr="00041AE1" w:rsidRDefault="0052518D">
      <w:pPr>
        <w:pStyle w:val="paragraph"/>
        <w:spacing w:before="30" w:after="30"/>
        <w:ind w:left="60" w:right="60"/>
        <w:rPr>
          <w:lang w:val="ru-RU"/>
        </w:rPr>
      </w:pPr>
      <w:r w:rsidRPr="00041AE1">
        <w:rPr>
          <w:lang w:val="ru-RU"/>
        </w:rPr>
        <w:t xml:space="preserve">— 當我見到有好多嘢要做,就開始手忙腳亂,覺得好有壓力。 </w:t>
      </w:r>
    </w:p>
    <w:p w14:paraId="78B6531F" w14:textId="54ECB8AC" w:rsidR="00923824" w:rsidRPr="00041AE1" w:rsidRDefault="0052518D">
      <w:pPr>
        <w:pStyle w:val="paragraph"/>
        <w:spacing w:before="30" w:after="30"/>
        <w:ind w:left="60" w:right="60"/>
        <w:rPr>
          <w:lang w:val="ru-RU"/>
        </w:rPr>
      </w:pPr>
      <w:r w:rsidRPr="00041AE1">
        <w:rPr>
          <w:lang w:val="ru-RU"/>
        </w:rPr>
        <w:t>— 如果我係你,就會逼自己幫另一位姊妹做嗰份工。我學做木匠嗰陣,師傅除咗收我做徒弟,仲收咗另一個後生仔做幫手。佢年紀比我大、力氣比我大,但好懶。師傅畀我哋做嘢,佢就淨係坐喺度摷手。點? 我係咪要幫師傅賺錢㗎?</w:t>
      </w:r>
      <w:r w:rsidR="003273EF">
        <w:rPr>
          <w:lang w:val="ru-RU"/>
        </w:rPr>
        <w:t>」</w:t>
      </w:r>
      <w:r w:rsidRPr="00041AE1">
        <w:rPr>
          <w:lang w:val="ru-RU"/>
        </w:rPr>
        <w:t>佢就咁樣抗議,之後乜都唔做。  「聽住,」我就同佢講,「如果你想學,就照做啦!</w:t>
      </w:r>
      <w:r w:rsidR="003273EF">
        <w:rPr>
          <w:lang w:val="ru-RU"/>
        </w:rPr>
        <w:t>」</w:t>
      </w:r>
      <w:r w:rsidRPr="00041AE1">
        <w:rPr>
          <w:lang w:val="ru-RU"/>
        </w:rPr>
        <w:t>但係冇用,最後都係我要做晒兩份嘢。 「最少,」我會咁講,「如果你就係要坐喺度乜都唔做,就坐喺工作枱邊幫手壓住啲木板,等我鋸佢;咁至少唔使浪費時間用虎鉗夾住啲木板</w:t>
      </w:r>
      <w:r w:rsidR="003273EF">
        <w:rPr>
          <w:lang w:val="ru-RU"/>
        </w:rPr>
        <w:t>。」</w:t>
      </w:r>
      <w:r w:rsidRPr="00041AE1">
        <w:rPr>
          <w:lang w:val="ru-RU"/>
        </w:rPr>
        <w:t xml:space="preserve"> 但我其實都可以咁講:</w:t>
      </w:r>
      <w:r w:rsidR="003273EF">
        <w:rPr>
          <w:lang w:val="ru-RU"/>
        </w:rPr>
        <w:t>「</w:t>
      </w:r>
      <w:r w:rsidRPr="00041AE1">
        <w:rPr>
          <w:lang w:val="ru-RU"/>
        </w:rPr>
        <w:t>我份工做晒,其餘嘅就唔關我事</w:t>
      </w:r>
      <w:r w:rsidR="003273EF">
        <w:rPr>
          <w:lang w:val="ru-RU"/>
        </w:rPr>
        <w:t>。」</w:t>
      </w:r>
      <w:r w:rsidRPr="00041AE1">
        <w:rPr>
          <w:lang w:val="ru-RU"/>
        </w:rPr>
        <w:t>到時老細就會走嚟罵我個同事:</w:t>
      </w:r>
      <w:r w:rsidR="003273EF">
        <w:rPr>
          <w:lang w:val="ru-RU"/>
        </w:rPr>
        <w:t>「</w:t>
      </w:r>
      <w:r w:rsidRPr="00041AE1">
        <w:rPr>
          <w:lang w:val="ru-RU"/>
        </w:rPr>
        <w:t>你嘅工呢?望下佢——佢比你弱,但做咗咁多嘢!</w:t>
      </w:r>
      <w:r w:rsidR="003273EF">
        <w:rPr>
          <w:lang w:val="ru-RU"/>
        </w:rPr>
        <w:t>」</w:t>
      </w:r>
      <w:r w:rsidRPr="00041AE1">
        <w:rPr>
          <w:lang w:val="ru-RU"/>
        </w:rPr>
        <w:t>我會唔會享受聽人畀人罵? 如果我畀人讚,但有人畀人鬧,對我嚟講有咩好處?到頭來,我個同事只係令自己更慘,因為佢從</w:t>
      </w:r>
      <w:r w:rsidRPr="00041AE1">
        <w:rPr>
          <w:lang w:val="ru-RU"/>
        </w:rPr>
        <w:lastRenderedPageBreak/>
        <w:t xml:space="preserve">來冇學過木工,之後要拎鎬頭做嘢,而唔係用木銼。 一個有勤力嘅人,無論身處咩環境都會興旺,因為佢做嘅每件事都好勤力。但係一個冇培養上帝賜畀佢嘅勤力,無論做乜都只係原地踏步。 </w:t>
      </w:r>
    </w:p>
    <w:p w14:paraId="059FBF21" w14:textId="178954A0" w:rsidR="00923824" w:rsidRDefault="0052518D">
      <w:pPr>
        <w:pStyle w:val="paragraph"/>
        <w:spacing w:before="30" w:after="30"/>
        <w:ind w:left="60" w:right="60"/>
        <w:rPr>
          <w:lang w:val="ru-RU"/>
        </w:rPr>
      </w:pPr>
      <w:r w:rsidRPr="00041AE1">
        <w:rPr>
          <w:lang w:val="ru-RU"/>
        </w:rPr>
        <w:t>以前,我哋會睇啲可憐嘅動物,好似牛同馬:一對入面,可能有一隻勤力又盡責,另一隻就懶散,勤力嗰隻就會拖住懶散嗰隻一齊行 。到最後,懶散嗰隻就會落咗屠夫嘅斧頭。你知唔知我對一隻特別嘅水牛有幾多同情! 我哋將三隻水牛連綁埋一齊,其中一隻──佢又唔係特別壯──努力到不得了,拼命咁拉,將另外兩隻拖喺後面。 嗰隻可憐嘅水牛,因為用力過度,全身都濕晒汗。如果基督當時指住呢隻動物,對住你講:</w:t>
      </w:r>
      <w:r w:rsidR="003273EF">
        <w:rPr>
          <w:lang w:val="ru-RU"/>
        </w:rPr>
        <w:t>「</w:t>
      </w:r>
      <w:r w:rsidRPr="00041AE1">
        <w:rPr>
          <w:lang w:val="ru-RU"/>
        </w:rPr>
        <w:t>睇吓,佢拉住另外兩隻一齊行,但你又做咗啲乜嘢?</w:t>
      </w:r>
      <w:r w:rsidR="003273EF">
        <w:rPr>
          <w:lang w:val="ru-RU"/>
        </w:rPr>
        <w:t>」</w:t>
      </w:r>
      <w:r w:rsidRPr="00041AE1">
        <w:rPr>
          <w:lang w:val="ru-RU"/>
        </w:rPr>
        <w:t>──我哋會點答呢?啊,海,</w:t>
      </w:r>
      <w:r w:rsidR="009676D4">
        <w:rPr>
          <w:rStyle w:val="FootnoteReference"/>
          <w:lang w:val="ru-RU"/>
        </w:rPr>
        <w:footnoteReference w:id="170"/>
      </w:r>
      <w:r w:rsidRPr="00041AE1">
        <w:rPr>
          <w:lang w:val="ru-RU"/>
        </w:rPr>
        <w:t xml:space="preserve"> ,要將你自己嘅得救問題放喺心上。畢竟,你有咁多機會!</w:t>
      </w:r>
    </w:p>
    <w:p w14:paraId="61356D47" w14:textId="77777777" w:rsidR="003F3F4E" w:rsidRPr="00041AE1" w:rsidRDefault="003F3F4E" w:rsidP="003F3F4E">
      <w:pPr>
        <w:rPr>
          <w:lang w:val="ru-RU"/>
        </w:rPr>
      </w:pPr>
    </w:p>
    <w:p w14:paraId="5C7419FF" w14:textId="77777777" w:rsidR="00923824" w:rsidRPr="00041AE1" w:rsidRDefault="0052518D" w:rsidP="003F3F4E">
      <w:pPr>
        <w:pStyle w:val="Heading4"/>
        <w:rPr>
          <w:lang w:val="ru-RU"/>
        </w:rPr>
      </w:pPr>
      <w:bookmarkStart w:id="432" w:name="_Toc196218058"/>
      <w:bookmarkStart w:id="433" w:name="_Toc196308746"/>
      <w:bookmarkStart w:id="434" w:name="_Toc242021561"/>
      <w:r w:rsidRPr="00041AE1">
        <w:rPr>
          <w:lang w:val="ru-RU"/>
        </w:rPr>
        <w:t>有愛嘅人良心敏銳,上帝幫助佢哋</w:t>
      </w:r>
      <w:bookmarkEnd w:id="432"/>
      <w:bookmarkEnd w:id="433"/>
      <w:bookmarkEnd w:id="434"/>
    </w:p>
    <w:p w14:paraId="6D1630A3" w14:textId="77777777" w:rsidR="00923824" w:rsidRPr="00041AE1" w:rsidRDefault="0052518D">
      <w:pPr>
        <w:pStyle w:val="paragraph"/>
        <w:spacing w:before="30" w:after="30"/>
        <w:ind w:left="60" w:right="60"/>
        <w:rPr>
          <w:lang w:val="ru-RU"/>
        </w:rPr>
      </w:pPr>
      <w:r w:rsidRPr="00041AE1">
        <w:rPr>
          <w:lang w:val="ru-RU"/>
        </w:rPr>
        <w:t xml:space="preserve">— 老爹,有神愛嘅人會唔會自己察覺到呢? </w:t>
      </w:r>
    </w:p>
    <w:p w14:paraId="0754D7BA" w14:textId="7BABE941" w:rsidR="00923824" w:rsidRPr="00041AE1" w:rsidRDefault="0052518D">
      <w:pPr>
        <w:pStyle w:val="paragraph"/>
        <w:spacing w:before="30" w:after="30"/>
        <w:ind w:left="60" w:right="60"/>
        <w:rPr>
          <w:lang w:val="ru-RU"/>
        </w:rPr>
      </w:pPr>
      <w:r w:rsidRPr="00041AE1">
        <w:rPr>
          <w:lang w:val="ru-RU"/>
        </w:rPr>
        <w:t>— 你擁有佢嗎?你真係可以感受到㗎,我親愛嘅! 一個人對自己有個大概嘅認識;佢因為感受到內心嘅寧靜同平安而明白到呢點。但就算擁有愛,佢都唔會吹噓或者講</w:t>
      </w:r>
      <w:r w:rsidR="003273EF">
        <w:rPr>
          <w:lang w:val="ru-RU"/>
        </w:rPr>
        <w:t>「</w:t>
      </w:r>
      <w:r w:rsidRPr="00041AE1">
        <w:rPr>
          <w:lang w:val="ru-RU"/>
        </w:rPr>
        <w:t>我有愛</w:t>
      </w:r>
      <w:r w:rsidR="003273EF">
        <w:rPr>
          <w:lang w:val="ru-RU"/>
        </w:rPr>
        <w:t>」</w:t>
      </w:r>
      <w:r w:rsidRPr="00041AE1">
        <w:rPr>
          <w:lang w:val="ru-RU"/>
        </w:rPr>
        <w:t>。畢竟</w:t>
      </w:r>
      <w:r w:rsidR="003273EF">
        <w:rPr>
          <w:lang w:val="ru-RU"/>
        </w:rPr>
        <w:t>,「</w:t>
      </w:r>
      <w:r w:rsidRPr="00041AE1">
        <w:rPr>
          <w:lang w:val="ru-RU"/>
        </w:rPr>
        <w:t>我仲需要更多愛</w:t>
      </w:r>
      <w:r w:rsidR="003273EF">
        <w:rPr>
          <w:lang w:val="ru-RU"/>
        </w:rPr>
        <w:t>」</w:t>
      </w:r>
      <w:r w:rsidRPr="00041AE1">
        <w:rPr>
          <w:lang w:val="ru-RU"/>
        </w:rPr>
        <w:t>呢個念頭永遠都喺佢腦海入面。</w:t>
      </w:r>
      <w:r w:rsidR="003273EF">
        <w:rPr>
          <w:lang w:val="ru-RU"/>
        </w:rPr>
        <w:t xml:space="preserve"> </w:t>
      </w:r>
    </w:p>
    <w:p w14:paraId="5CE4AD72" w14:textId="50A2CB98" w:rsidR="00923824" w:rsidRPr="00041AE1" w:rsidRDefault="0052518D">
      <w:pPr>
        <w:pStyle w:val="paragraph"/>
        <w:spacing w:before="30" w:after="30"/>
        <w:ind w:left="60" w:right="60"/>
        <w:rPr>
          <w:lang w:val="ru-RU"/>
        </w:rPr>
      </w:pPr>
      <w:r w:rsidRPr="00041AE1">
        <w:rPr>
          <w:lang w:val="ru-RU"/>
        </w:rPr>
        <w:t>有愛嘅人真誠、無私、樸實同謙遜。呢啲都帶畀佢哋內心嘅平靜,但同時亦畀人睇得出,因為佢哋同其他人有內在嘅連繫,能夠理解對方。如果你心情低落,但為咗唔想令佢哋擔心,你會講: 「我冇事㗎</w:t>
      </w:r>
      <w:r w:rsidR="003273EF">
        <w:rPr>
          <w:lang w:val="ru-RU"/>
        </w:rPr>
        <w:t>,」</w:t>
      </w:r>
      <w:r w:rsidRPr="00041AE1">
        <w:rPr>
          <w:lang w:val="ru-RU"/>
        </w:rPr>
        <w:t>佢哋會察覺到你唔舒服,並會盡量唔想煩你。相反,另一個人,雖然見到你攰同唔舒服,但因為想你多留意佢,就會講:</w:t>
      </w:r>
      <w:r w:rsidR="003273EF">
        <w:rPr>
          <w:lang w:val="ru-RU"/>
        </w:rPr>
        <w:t>「</w:t>
      </w:r>
      <w:r w:rsidRPr="00041AE1">
        <w:rPr>
          <w:lang w:val="ru-RU"/>
        </w:rPr>
        <w:t>Geronda,你今日睇落比上次好咗;我睇得出你完全冇事啦!</w:t>
      </w:r>
      <w:r w:rsidR="003273EF">
        <w:rPr>
          <w:lang w:val="ru-RU"/>
        </w:rPr>
        <w:t>」</w:t>
      </w:r>
      <w:r w:rsidRPr="00041AE1">
        <w:rPr>
          <w:lang w:val="ru-RU"/>
        </w:rPr>
        <w:t xml:space="preserve"> 就算真係有啲嚴重嘅事。相反,一個謙卑嘅人,就算真係好需要嘢,都只會講:</w:t>
      </w:r>
      <w:r w:rsidR="003273EF">
        <w:rPr>
          <w:lang w:val="ru-RU"/>
        </w:rPr>
        <w:t>「</w:t>
      </w:r>
      <w:r w:rsidRPr="00041AE1">
        <w:rPr>
          <w:lang w:val="ru-RU"/>
        </w:rPr>
        <w:t>Geronda,我唔會煩你,只係祝我好咗</w:t>
      </w:r>
      <w:r w:rsidR="003273EF">
        <w:rPr>
          <w:lang w:val="ru-RU"/>
        </w:rPr>
        <w:t>。」</w:t>
      </w:r>
      <w:r w:rsidRPr="00041AE1">
        <w:rPr>
          <w:lang w:val="ru-RU"/>
        </w:rPr>
        <w:t xml:space="preserve">我會留住咁嘅人喺身邊好耐,令我感動到流眼淚。 </w:t>
      </w:r>
      <w:r w:rsidR="003273EF">
        <w:rPr>
          <w:lang w:val="ru-RU"/>
        </w:rPr>
        <w:t>「</w:t>
      </w:r>
      <w:r w:rsidRPr="00041AE1">
        <w:rPr>
          <w:lang w:val="ru-RU"/>
        </w:rPr>
        <w:t>我而家走啦,Geronda;我見到你攰㗎啦</w:t>
      </w:r>
      <w:r w:rsidR="003273EF">
        <w:rPr>
          <w:lang w:val="ru-RU"/>
        </w:rPr>
        <w:t>。」</w:t>
      </w:r>
      <w:r w:rsidRPr="00041AE1">
        <w:rPr>
          <w:lang w:val="ru-RU"/>
        </w:rPr>
        <w:t xml:space="preserve">佢會咁講。上帝肯定會幫助呢啲人㗎? </w:t>
      </w:r>
    </w:p>
    <w:p w14:paraId="4BDED511" w14:textId="77777777" w:rsidR="00923824" w:rsidRPr="00041AE1" w:rsidRDefault="0052518D">
      <w:pPr>
        <w:pStyle w:val="paragraph"/>
        <w:spacing w:before="30" w:after="30"/>
        <w:ind w:left="60" w:right="60"/>
        <w:rPr>
          <w:lang w:val="ru-RU"/>
        </w:rPr>
      </w:pPr>
      <w:r w:rsidRPr="00041AE1">
        <w:rPr>
          <w:lang w:val="ru-RU"/>
        </w:rPr>
        <w:t xml:space="preserve">有啲人,因為對他人嘅愛,佢哋即刻就明白乜嘢對對方有益、乜嘢令對方開心,呢種係正面嘅,因為佢哋成日都諗住人,而唔係諗自己。 有啲人雖然唔識我,但佢哋好似知道我需要乜嘢,會寄啲包裹,入面 precisely 就係我當時要嘅嘢。睇住嗰啲包裹,就可以明白嗰個人嘅整個內心世界。佢哋意識嘅純淨度喺每件物品度都透出嚟。 </w:t>
      </w:r>
    </w:p>
    <w:p w14:paraId="3EA0C12C" w14:textId="77777777" w:rsidR="00923824" w:rsidRPr="00041AE1" w:rsidRDefault="0052518D">
      <w:pPr>
        <w:pStyle w:val="paragraph"/>
        <w:spacing w:before="30" w:after="30"/>
        <w:ind w:left="60" w:right="60"/>
        <w:rPr>
          <w:lang w:val="ru-RU"/>
        </w:rPr>
      </w:pPr>
      <w:r w:rsidRPr="00041AE1">
        <w:rPr>
          <w:lang w:val="ru-RU"/>
        </w:rPr>
        <w:t xml:space="preserve">— 基羅納,有時會唔會有啲人嚟你嘅小房,佢哋有啲魯莽同放肆? </w:t>
      </w:r>
    </w:p>
    <w:p w14:paraId="381F8037" w14:textId="60B7CB28" w:rsidR="00923824" w:rsidRPr="00041AE1" w:rsidRDefault="0052518D">
      <w:pPr>
        <w:pStyle w:val="paragraph"/>
        <w:spacing w:before="30" w:after="30"/>
        <w:ind w:left="60" w:right="60"/>
        <w:rPr>
          <w:lang w:val="ru-RU"/>
        </w:rPr>
      </w:pPr>
      <w:r w:rsidRPr="00041AE1">
        <w:rPr>
          <w:lang w:val="ru-RU"/>
        </w:rPr>
        <w:t>— 係,但真正受惠嘅係啲誠心嘅人──嗰啲因為謙虛,唔想打擾我嘅人。前幾日,有個家庭男人嚟過。我之前見過佢,佢自己嚟過,都同佢太太同細路一齊嚟過。之後,三日後,佢又嚟咗。 當時我正同一個人傾偈,門口外有位女仔等緊;佢專程由雅典飛嚟,想傾吓困擾住佢嘅事。佢問:</w:t>
      </w:r>
      <w:r w:rsidR="003273EF">
        <w:rPr>
          <w:lang w:val="ru-RU"/>
        </w:rPr>
        <w:t>「</w:t>
      </w:r>
      <w:r w:rsidRPr="00041AE1">
        <w:rPr>
          <w:lang w:val="ru-RU"/>
        </w:rPr>
        <w:t>可唔可以畀我同神父講五分鐘?</w:t>
      </w:r>
      <w:r w:rsidR="003273EF">
        <w:rPr>
          <w:lang w:val="ru-RU"/>
        </w:rPr>
        <w:t>」</w:t>
      </w:r>
      <w:r w:rsidRPr="00041AE1">
        <w:rPr>
          <w:lang w:val="ru-RU"/>
        </w:rPr>
        <w:t>嗰位女仔就畀佢先進去。 結果,嗰位女士要等足一個半鐘頭,先等到嗰位只係想入嚟五分鐘嘅先生走出嚟。到佢走出嚟嗰陣,佢已經要趕去機場,只係同我講:</w:t>
      </w:r>
      <w:r w:rsidR="003273EF">
        <w:rPr>
          <w:lang w:val="ru-RU"/>
        </w:rPr>
        <w:t>「</w:t>
      </w:r>
      <w:r w:rsidRPr="00041AE1">
        <w:rPr>
          <w:lang w:val="ru-RU"/>
        </w:rPr>
        <w:t xml:space="preserve">喺下賜福我,Geronda,我由雅典嚟搵你傾件事,但而家我真係冇時間喇。」 </w:t>
      </w:r>
      <w:r w:rsidR="003273EF">
        <w:rPr>
          <w:lang w:val="ru-RU"/>
        </w:rPr>
        <w:lastRenderedPageBreak/>
        <w:t>「</w:t>
      </w:r>
      <w:r w:rsidRPr="00041AE1">
        <w:rPr>
          <w:lang w:val="ru-RU"/>
        </w:rPr>
        <w:t>我請咗假,要趕去機場搭飛機</w:t>
      </w:r>
      <w:r w:rsidR="003273EF">
        <w:rPr>
          <w:lang w:val="ru-RU"/>
        </w:rPr>
        <w:t>。」</w:t>
      </w:r>
      <w:r w:rsidRPr="00041AE1">
        <w:rPr>
          <w:lang w:val="ru-RU"/>
        </w:rPr>
        <w:t xml:space="preserve">有邊個可以忘記呢種人!最終,只有靠住寬闊嘅心靈,先至可以得到上帝嘅幫助。 </w:t>
      </w:r>
    </w:p>
    <w:p w14:paraId="2B867F8B" w14:textId="77777777" w:rsidR="00923824" w:rsidRPr="00041AE1" w:rsidRDefault="0052518D">
      <w:pPr>
        <w:pStyle w:val="paragraph"/>
        <w:spacing w:before="30" w:after="30"/>
        <w:ind w:left="60" w:right="60"/>
        <w:rPr>
          <w:lang w:val="ru-RU"/>
        </w:rPr>
      </w:pPr>
      <w:r w:rsidRPr="00041AE1">
        <w:rPr>
          <w:lang w:val="ru-RU"/>
        </w:rPr>
        <w:t xml:space="preserve">— 導師,當一個有愛心嘅人同刁難嘅人一齊生活,佢唔會受苦咩? </w:t>
      </w:r>
    </w:p>
    <w:p w14:paraId="61D7CEDC" w14:textId="4B9BAA21" w:rsidR="00923824" w:rsidRPr="001A02ED" w:rsidRDefault="0052518D">
      <w:pPr>
        <w:pStyle w:val="paragraph"/>
        <w:spacing w:before="30" w:after="30"/>
        <w:ind w:left="60" w:right="60"/>
        <w:rPr>
          <w:lang w:val="ru-RU"/>
        </w:rPr>
      </w:pPr>
      <w:r w:rsidRPr="00041AE1">
        <w:rPr>
          <w:lang w:val="ru-RU"/>
        </w:rPr>
        <w:t>— 重點係要喺對待難相處嘅人時,表現出你嘅愛。福音書上講:</w:t>
      </w:r>
      <w:r w:rsidR="003273EF">
        <w:rPr>
          <w:lang w:val="ru-RU"/>
        </w:rPr>
        <w:t>「</w:t>
      </w:r>
      <w:r w:rsidRPr="00041AE1">
        <w:rPr>
          <w:lang w:val="ru-RU"/>
        </w:rPr>
        <w:t>如果你只愛嗰啲愛你嘅人,你又有咩榮耀……?</w:t>
      </w:r>
      <w:r w:rsidR="003273EF">
        <w:rPr>
          <w:lang w:val="ru-RU"/>
        </w:rPr>
        <w:t>」</w:t>
      </w:r>
      <w:r w:rsidR="009676D4">
        <w:rPr>
          <w:rStyle w:val="FootnoteReference"/>
          <w:lang w:val="ru-RU"/>
        </w:rPr>
        <w:footnoteReference w:id="171"/>
      </w:r>
    </w:p>
    <w:p w14:paraId="2F27C62F" w14:textId="77777777" w:rsidR="00923824" w:rsidRPr="00041AE1" w:rsidRDefault="0052518D">
      <w:pPr>
        <w:pStyle w:val="paragraph"/>
        <w:spacing w:before="30" w:after="30"/>
        <w:ind w:left="60" w:right="60"/>
        <w:rPr>
          <w:lang w:val="ru-RU"/>
        </w:rPr>
      </w:pPr>
      <w:r w:rsidRPr="00041AE1">
        <w:rPr>
          <w:lang w:val="ru-RU"/>
        </w:rPr>
        <w:t xml:space="preserve">有愛心同有靈性嘅人,因為出於對人嘅愛,肯對人作出讓步,或者因為人嘅欺騙,都願意忍受苦難,但佢哋自己就唔會喺呢段短暫嘅人生中追求公義。 今生有品格嘅人會還清所有債,同時亦會蒙神幫助,並喺將來生命獲得豐厚嘅賞賜。 </w:t>
      </w:r>
    </w:p>
    <w:p w14:paraId="23EAC102" w14:textId="77777777" w:rsidR="00923824" w:rsidRDefault="00923824" w:rsidP="003F3F4E">
      <w:pPr>
        <w:rPr>
          <w:lang w:val="ru-RU"/>
        </w:rPr>
      </w:pPr>
    </w:p>
    <w:p w14:paraId="5A33AAEF" w14:textId="77777777" w:rsidR="003F3F4E" w:rsidRPr="00041AE1" w:rsidRDefault="003F3F4E" w:rsidP="003F3F4E">
      <w:pPr>
        <w:rPr>
          <w:lang w:val="ru-RU"/>
        </w:rPr>
      </w:pPr>
    </w:p>
    <w:p w14:paraId="7FFB2B96" w14:textId="6F77CF2C" w:rsidR="00923824" w:rsidRPr="00041AE1" w:rsidRDefault="00A8106D" w:rsidP="003F3F4E">
      <w:pPr>
        <w:pStyle w:val="Heading2"/>
        <w:rPr>
          <w:lang w:val="ru-RU"/>
        </w:rPr>
      </w:pPr>
      <w:bookmarkStart w:id="435" w:name="_Toc196218059"/>
      <w:bookmarkStart w:id="436" w:name="_Toc196308747"/>
      <w:bookmarkStart w:id="437" w:name="_Toc242021562"/>
      <w:r>
        <w:rPr>
          <w:lang w:val="ru-RU"/>
        </w:rPr>
        <w:t>第四部</w:t>
      </w:r>
      <w:r w:rsidR="003F3F4E" w:rsidRPr="00041AE1">
        <w:rPr>
          <w:lang w:val="ru-RU"/>
        </w:rPr>
        <w:t>。</w:t>
      </w:r>
      <w:r w:rsidR="003F3F4E">
        <w:rPr>
          <w:lang w:val="ru-RU"/>
        </w:rPr>
        <w:t xml:space="preserve"> </w:t>
      </w:r>
      <w:r w:rsidR="003F3F4E">
        <w:rPr>
          <w:lang w:val="ru-RU"/>
        </w:rPr>
        <w:br/>
      </w:r>
      <w:r w:rsidR="003F3F4E" w:rsidRPr="00041AE1">
        <w:rPr>
          <w:lang w:val="ru-RU"/>
        </w:rPr>
        <w:t>愛與謙卑的孩子</w:t>
      </w:r>
      <w:bookmarkEnd w:id="435"/>
      <w:bookmarkEnd w:id="436"/>
      <w:bookmarkEnd w:id="437"/>
    </w:p>
    <w:p w14:paraId="61C40CBB" w14:textId="76E52569" w:rsidR="00923824" w:rsidRPr="00041AE1" w:rsidRDefault="003273EF">
      <w:pPr>
        <w:pStyle w:val="paragraph"/>
        <w:spacing w:before="30" w:after="30"/>
        <w:ind w:left="60" w:right="60"/>
        <w:rPr>
          <w:lang w:val="ru-RU"/>
        </w:rPr>
      </w:pPr>
      <w:r>
        <w:rPr>
          <w:i/>
          <w:iCs/>
          <w:lang w:val="ru-RU"/>
        </w:rPr>
        <w:t>「</w:t>
      </w:r>
      <w:r w:rsidR="0052518D" w:rsidRPr="00041AE1">
        <w:rPr>
          <w:i/>
          <w:iCs/>
          <w:lang w:val="ru-RU"/>
        </w:rPr>
        <w:t>只有喺基督嘅同在中,人先至可以搵到真正、真實嘅喜樂,因為只有基督先至能夠賜予真正嘅喜樂同安慰</w:t>
      </w:r>
      <w:r>
        <w:rPr>
          <w:i/>
          <w:iCs/>
          <w:lang w:val="ru-RU"/>
        </w:rPr>
        <w:t>。」</w:t>
      </w:r>
    </w:p>
    <w:p w14:paraId="392949DC" w14:textId="77777777" w:rsidR="00923824" w:rsidRPr="00041AE1" w:rsidRDefault="00923824" w:rsidP="003F3F4E">
      <w:pPr>
        <w:rPr>
          <w:lang w:val="ru-RU"/>
        </w:rPr>
      </w:pPr>
    </w:p>
    <w:p w14:paraId="0003544B" w14:textId="0626BE07" w:rsidR="00923824" w:rsidRPr="00041AE1" w:rsidRDefault="00923824" w:rsidP="003F3F4E">
      <w:pPr>
        <w:rPr>
          <w:lang w:val="ru-RU"/>
        </w:rPr>
      </w:pPr>
    </w:p>
    <w:p w14:paraId="1AC56CC8" w14:textId="0E42011D" w:rsidR="00923824" w:rsidRPr="00041AE1" w:rsidRDefault="0052518D" w:rsidP="003F3F4E">
      <w:pPr>
        <w:pStyle w:val="Heading3"/>
        <w:rPr>
          <w:lang w:val="ru-RU"/>
        </w:rPr>
      </w:pPr>
      <w:bookmarkStart w:id="438" w:name="_Toc196218060"/>
      <w:bookmarkStart w:id="439" w:name="_Toc196308748"/>
      <w:bookmarkStart w:id="440" w:name="_Toc242021563"/>
      <w:r w:rsidRPr="00041AE1">
        <w:rPr>
          <w:lang w:val="ru-RU"/>
        </w:rPr>
        <w:t>第一</w:t>
      </w:r>
      <w:r w:rsidR="003F3F4E" w:rsidRPr="00041AE1">
        <w:rPr>
          <w:lang w:val="ru-RU"/>
        </w:rPr>
        <w:t>章</w:t>
      </w:r>
      <w:r w:rsidR="003F3F4E">
        <w:rPr>
          <w:lang w:val="ru-RU"/>
        </w:rPr>
        <w:t xml:space="preserve"> </w:t>
      </w:r>
      <w:r w:rsidR="003F3F4E">
        <w:rPr>
          <w:lang w:val="ru-RU"/>
        </w:rPr>
        <w:br/>
      </w:r>
      <w:r w:rsidRPr="00041AE1">
        <w:rPr>
          <w:lang w:val="ru-RU"/>
        </w:rPr>
        <w:t>簡單同純潔</w:t>
      </w:r>
      <w:bookmarkEnd w:id="438"/>
      <w:bookmarkEnd w:id="439"/>
      <w:bookmarkEnd w:id="440"/>
    </w:p>
    <w:p w14:paraId="23430D84" w14:textId="77777777" w:rsidR="003F3F4E" w:rsidRDefault="003F3F4E" w:rsidP="003F3F4E">
      <w:pPr>
        <w:rPr>
          <w:i/>
          <w:iCs/>
          <w:lang w:val="ru-RU"/>
        </w:rPr>
      </w:pPr>
    </w:p>
    <w:p w14:paraId="22EAFC97" w14:textId="153166D7" w:rsidR="00923824" w:rsidRPr="00041AE1" w:rsidRDefault="0052518D" w:rsidP="003F3F4E">
      <w:pPr>
        <w:pStyle w:val="Heading4"/>
        <w:rPr>
          <w:lang w:val="ru-RU"/>
        </w:rPr>
      </w:pPr>
      <w:bookmarkStart w:id="441" w:name="_Toc196218061"/>
      <w:bookmarkStart w:id="442" w:name="_Toc196308749"/>
      <w:bookmarkStart w:id="443" w:name="_Toc242021564"/>
      <w:r w:rsidRPr="00041AE1">
        <w:rPr>
          <w:lang w:val="ru-RU"/>
        </w:rPr>
        <w:t>簡單──謙卑嘅第一果實</w:t>
      </w:r>
      <w:bookmarkEnd w:id="441"/>
      <w:bookmarkEnd w:id="442"/>
      <w:bookmarkEnd w:id="443"/>
    </w:p>
    <w:p w14:paraId="2BE8FC8B" w14:textId="77777777" w:rsidR="00923824" w:rsidRPr="00041AE1" w:rsidRDefault="0052518D">
      <w:pPr>
        <w:pStyle w:val="paragraph"/>
        <w:spacing w:before="30" w:after="30"/>
        <w:ind w:left="60" w:right="60"/>
        <w:rPr>
          <w:lang w:val="ru-RU"/>
        </w:rPr>
      </w:pPr>
      <w:r w:rsidRPr="00041AE1">
        <w:rPr>
          <w:lang w:val="ru-RU"/>
        </w:rPr>
        <w:t xml:space="preserve">— 謙卑嘅第一個果效就係簡單。當一個人擁有簡單,就同時擁有愛、犧牲、善意同虔誠。簡單嘅人擁有純潔嘅心同對上帝無條件嘅信任,冇任何試探。 簡單係亞當喺犯罪墮落之前嘅狀態,當時佢視人人都純潔無惡意,因為佢身穿神嘅恩典。 </w:t>
      </w:r>
    </w:p>
    <w:p w14:paraId="242D2DDD" w14:textId="2A7DA102" w:rsidR="00923824" w:rsidRPr="00041AE1" w:rsidRDefault="0052518D">
      <w:pPr>
        <w:pStyle w:val="paragraph"/>
        <w:spacing w:before="30" w:after="30"/>
        <w:ind w:left="60" w:right="60"/>
        <w:rPr>
          <w:lang w:val="ru-RU"/>
        </w:rPr>
      </w:pPr>
      <w:r w:rsidRPr="00041AE1">
        <w:rPr>
          <w:lang w:val="ru-RU"/>
        </w:rPr>
        <w:t>— 基羅納,當人哋講</w:t>
      </w:r>
      <w:r w:rsidR="003273EF">
        <w:rPr>
          <w:lang w:val="ru-RU"/>
        </w:rPr>
        <w:t>「</w:t>
      </w:r>
      <w:r w:rsidRPr="00041AE1">
        <w:rPr>
          <w:lang w:val="ru-RU"/>
        </w:rPr>
        <w:t>美</w:t>
      </w:r>
      <w:r w:rsidR="009641AA">
        <w:rPr>
          <w:rStyle w:val="FootnoteReference"/>
          <w:lang w:val="ru-RU"/>
        </w:rPr>
        <w:footnoteReference w:id="172"/>
      </w:r>
      <w:r w:rsidRPr="00041AE1">
        <w:rPr>
          <w:lang w:val="ru-RU"/>
        </w:rPr>
        <w:t xml:space="preserve"> </w:t>
      </w:r>
      <w:r w:rsidR="003273EF">
        <w:rPr>
          <w:lang w:val="ru-RU"/>
        </w:rPr>
        <w:t>,</w:t>
      </w:r>
      <w:r w:rsidRPr="00041AE1">
        <w:rPr>
          <w:lang w:val="ru-RU"/>
        </w:rPr>
        <w:t>樸素最真</w:t>
      </w:r>
      <w:r w:rsidR="003273EF">
        <w:rPr>
          <w:lang w:val="ru-RU"/>
        </w:rPr>
        <w:t>」</w:t>
      </w:r>
      <w:r w:rsidRPr="00041AE1">
        <w:rPr>
          <w:lang w:val="ru-RU"/>
        </w:rPr>
        <w:t>嘅時候</w:t>
      </w:r>
      <w:r w:rsidR="003273EF">
        <w:rPr>
          <w:lang w:val="ru-RU"/>
        </w:rPr>
        <w:t>,</w:t>
      </w:r>
      <w:r w:rsidRPr="00041AE1">
        <w:rPr>
          <w:lang w:val="ru-RU"/>
        </w:rPr>
        <w:t xml:space="preserve">佢哋係咪指神聖嘅恩典? </w:t>
      </w:r>
    </w:p>
    <w:p w14:paraId="74452C72" w14:textId="77777777" w:rsidR="00923824" w:rsidRPr="00041AE1" w:rsidRDefault="0052518D">
      <w:pPr>
        <w:pStyle w:val="paragraph"/>
        <w:spacing w:before="30" w:after="30"/>
        <w:ind w:left="60" w:right="60"/>
        <w:rPr>
          <w:lang w:val="ru-RU"/>
        </w:rPr>
      </w:pPr>
      <w:r w:rsidRPr="00041AE1">
        <w:rPr>
          <w:lang w:val="ru-RU"/>
        </w:rPr>
        <w:t xml:space="preserve">— 當然。一個簡單真誠、謙卑嘅人,會從天性簡單而良善嘅上帝度領受恩典。 </w:t>
      </w:r>
    </w:p>
    <w:p w14:paraId="1CC6F99B" w14:textId="77777777" w:rsidR="00923824" w:rsidRPr="00041AE1" w:rsidRDefault="0052518D">
      <w:pPr>
        <w:pStyle w:val="paragraph"/>
        <w:spacing w:before="30" w:after="30"/>
        <w:ind w:left="60" w:right="60"/>
        <w:rPr>
          <w:lang w:val="ru-RU"/>
        </w:rPr>
      </w:pPr>
      <w:r w:rsidRPr="00041AE1">
        <w:rPr>
          <w:lang w:val="ru-RU"/>
        </w:rPr>
        <w:t xml:space="preserve">— 但一個人可以一邊行事簡單,一邊又自負咩? </w:t>
      </w:r>
    </w:p>
    <w:p w14:paraId="186265A2" w14:textId="77777777" w:rsidR="00923824" w:rsidRPr="00041AE1" w:rsidRDefault="0052518D">
      <w:pPr>
        <w:pStyle w:val="paragraph"/>
        <w:spacing w:before="30" w:after="30"/>
        <w:ind w:left="60" w:right="60"/>
        <w:rPr>
          <w:lang w:val="ru-RU"/>
        </w:rPr>
      </w:pPr>
      <w:r w:rsidRPr="00041AE1">
        <w:rPr>
          <w:lang w:val="ru-RU"/>
        </w:rPr>
        <w:t xml:space="preserve">— 呢樣嘢唔可能。一個真正簡單嘅人,冇得有驕傲。 </w:t>
      </w:r>
    </w:p>
    <w:p w14:paraId="11E1C5C8" w14:textId="77777777" w:rsidR="00923824" w:rsidRPr="00041AE1" w:rsidRDefault="0052518D">
      <w:pPr>
        <w:pStyle w:val="paragraph"/>
        <w:spacing w:before="30" w:after="30"/>
        <w:ind w:left="60" w:right="60"/>
        <w:rPr>
          <w:lang w:val="ru-RU"/>
        </w:rPr>
      </w:pPr>
      <w:r w:rsidRPr="00041AE1">
        <w:rPr>
          <w:lang w:val="ru-RU"/>
        </w:rPr>
        <w:t xml:space="preserve">— 有人可以表面上裝作好簡單,但其實根本冇真正嘅簡單? </w:t>
      </w:r>
    </w:p>
    <w:p w14:paraId="1D6D398A" w14:textId="77777777" w:rsidR="00923824" w:rsidRDefault="0052518D">
      <w:pPr>
        <w:pStyle w:val="paragraph"/>
        <w:spacing w:before="30" w:after="30"/>
        <w:ind w:left="60" w:right="60"/>
        <w:rPr>
          <w:lang w:val="ru-RU"/>
        </w:rPr>
      </w:pPr>
      <w:r w:rsidRPr="00041AE1">
        <w:rPr>
          <w:lang w:val="ru-RU"/>
        </w:rPr>
        <w:t xml:space="preserve">— 係呀,扮簡單,就係為咗達到自己嘅目的!一個人為咗達到某啲目的而裝作好簡單,表面上嘅簡單其實掩藏住最粗俗嘅欺騙。就好似一個老人家著埋對細路襪,等其他人對佢百般遷就,好似佢係細路仔咁! 但係真正簡單嘅人,既坦率又識大體。 </w:t>
      </w:r>
    </w:p>
    <w:p w14:paraId="2C028AC8" w14:textId="77777777" w:rsidR="003F3F4E" w:rsidRPr="00041AE1" w:rsidRDefault="003F3F4E" w:rsidP="003F3F4E">
      <w:pPr>
        <w:pStyle w:val="paragraph"/>
        <w:spacing w:before="30" w:after="30"/>
        <w:ind w:right="60" w:firstLine="0"/>
        <w:rPr>
          <w:lang w:val="ru-RU"/>
        </w:rPr>
      </w:pPr>
    </w:p>
    <w:p w14:paraId="0245193C" w14:textId="77777777" w:rsidR="00923824" w:rsidRPr="00041AE1" w:rsidRDefault="0052518D" w:rsidP="003F3F4E">
      <w:pPr>
        <w:pStyle w:val="Heading4"/>
        <w:rPr>
          <w:lang w:val="ru-RU"/>
        </w:rPr>
      </w:pPr>
      <w:bookmarkStart w:id="444" w:name="_Toc196218062"/>
      <w:bookmarkStart w:id="445" w:name="_Toc196308750"/>
      <w:bookmarkStart w:id="446" w:name="_Toc242021565"/>
      <w:r w:rsidRPr="00041AE1">
        <w:rPr>
          <w:lang w:val="ru-RU"/>
        </w:rPr>
        <w:t>單純同無禮係兩回事</w:t>
      </w:r>
      <w:bookmarkEnd w:id="444"/>
      <w:bookmarkEnd w:id="445"/>
      <w:bookmarkEnd w:id="446"/>
    </w:p>
    <w:p w14:paraId="2FE5CBD2" w14:textId="77777777" w:rsidR="00923824" w:rsidRPr="00041AE1" w:rsidRDefault="0052518D">
      <w:pPr>
        <w:pStyle w:val="paragraph"/>
        <w:spacing w:before="30" w:after="30"/>
        <w:ind w:left="60" w:right="60"/>
        <w:rPr>
          <w:lang w:val="ru-RU"/>
        </w:rPr>
      </w:pPr>
      <w:r w:rsidRPr="00041AE1">
        <w:rPr>
          <w:lang w:val="ru-RU"/>
        </w:rPr>
        <w:t xml:space="preserve">— 有時我覺得自己係好單純,但其他人又話我係放肆。Geronda,點樣先可以分得清單純同放肆? </w:t>
      </w:r>
    </w:p>
    <w:p w14:paraId="1DC8F389" w14:textId="57F97217" w:rsidR="00923824" w:rsidRPr="00041AE1" w:rsidRDefault="0052518D">
      <w:pPr>
        <w:pStyle w:val="paragraph"/>
        <w:spacing w:before="30" w:after="30"/>
        <w:ind w:left="60" w:right="60"/>
        <w:rPr>
          <w:lang w:val="ru-RU"/>
        </w:rPr>
      </w:pPr>
      <w:r w:rsidRPr="00041AE1">
        <w:rPr>
          <w:lang w:val="ru-RU"/>
        </w:rPr>
        <w:t>— 單純同無禮係兩回事。無禮可以令一個人喺世俗層面感到舒服。 一個人若行徑無禮,就會餵大自己嘅自私。佢哋會話:</w:t>
      </w:r>
      <w:r w:rsidR="003273EF">
        <w:rPr>
          <w:lang w:val="ru-RU"/>
        </w:rPr>
        <w:t>「</w:t>
      </w:r>
      <w:r w:rsidRPr="00041AE1">
        <w:rPr>
          <w:lang w:val="ru-RU"/>
        </w:rPr>
        <w:t>嗱,我就教訓咗佢</w:t>
      </w:r>
      <w:r w:rsidR="003273EF">
        <w:rPr>
          <w:lang w:val="ru-RU"/>
        </w:rPr>
        <w:t>。</w:t>
      </w:r>
      <w:r w:rsidRPr="00041AE1">
        <w:rPr>
          <w:lang w:val="ru-RU"/>
        </w:rPr>
        <w:t>」呢種做法會令一</w:t>
      </w:r>
      <w:r w:rsidRPr="00041AE1">
        <w:rPr>
          <w:lang w:val="ru-RU"/>
        </w:rPr>
        <w:lastRenderedPageBreak/>
        <w:t xml:space="preserve">個人喺世俗層面得到滿足感,但並唔會帶嚟真正嘅平靜。相反,單純會帶來靈性嘅喜悅──令心靈變得輕盈。 </w:t>
      </w:r>
    </w:p>
    <w:p w14:paraId="41339ABF" w14:textId="77777777" w:rsidR="00923824" w:rsidRPr="00041AE1" w:rsidRDefault="0052518D">
      <w:pPr>
        <w:pStyle w:val="paragraph"/>
        <w:spacing w:before="30" w:after="30"/>
        <w:ind w:left="60" w:right="60"/>
        <w:rPr>
          <w:lang w:val="ru-RU"/>
        </w:rPr>
      </w:pPr>
      <w:r w:rsidRPr="00041AE1">
        <w:rPr>
          <w:lang w:val="ru-RU"/>
        </w:rPr>
        <w:t xml:space="preserve">— 導師,人哋話我行事浮誇,但我仍然覺得自己係用簡單嘅心態去做事。 </w:t>
      </w:r>
    </w:p>
    <w:p w14:paraId="73C47244" w14:textId="77777777" w:rsidR="00923824" w:rsidRPr="00041AE1" w:rsidRDefault="0052518D">
      <w:pPr>
        <w:pStyle w:val="paragraph"/>
        <w:spacing w:before="30" w:after="30"/>
        <w:ind w:left="60" w:right="60"/>
        <w:rPr>
          <w:lang w:val="ru-RU"/>
        </w:rPr>
      </w:pPr>
      <w:r w:rsidRPr="00041AE1">
        <w:rPr>
          <w:lang w:val="ru-RU"/>
        </w:rPr>
        <w:t xml:space="preserve">— 簡單行事唔代表要蠢。 你將呢兩樣嘢搞混咗。你唔經大腦就亂講,仲以為自己係保持純真。你天生有少少純真,但欠缺判斷力;雖然你智力唔似細路,但行為就似細路仔。好彩啲姊妹識你咁耐,都唔會因為呢啲而覺得唔自在。 </w:t>
      </w:r>
    </w:p>
    <w:p w14:paraId="52609596" w14:textId="77777777" w:rsidR="00923824" w:rsidRPr="00041AE1" w:rsidRDefault="0052518D">
      <w:pPr>
        <w:pStyle w:val="paragraph"/>
        <w:spacing w:before="30" w:after="30"/>
        <w:ind w:left="60" w:right="60"/>
        <w:rPr>
          <w:lang w:val="ru-RU"/>
        </w:rPr>
      </w:pPr>
      <w:r w:rsidRPr="00041AE1">
        <w:rPr>
          <w:lang w:val="ru-RU"/>
        </w:rPr>
        <w:t xml:space="preserve">— 一個人真係可以好單純,但又因為自己嘅行為令到其他人尷尬? </w:t>
      </w:r>
    </w:p>
    <w:p w14:paraId="5E577122" w14:textId="7892D971" w:rsidR="00923824" w:rsidRDefault="0052518D">
      <w:pPr>
        <w:pStyle w:val="paragraph"/>
        <w:spacing w:before="30" w:after="30"/>
        <w:ind w:left="60" w:right="60"/>
        <w:rPr>
          <w:lang w:val="ru-RU"/>
        </w:rPr>
      </w:pPr>
      <w:r w:rsidRPr="00041AE1">
        <w:rPr>
          <w:lang w:val="ru-RU"/>
        </w:rPr>
        <w:t>— 如果一個人真係單純,就算佢講或者做嘅嘢睇落有啲唔妥,都唔會令人反感,因為上帝嘅恩典住喺單純人嘅心入面,佢嘅行為唔會得罪人。 相反,如果一個人冇呢份純真,就算講得再世故禮貌,佢嘅禮貌對你嚟講,比苦菜都難受。</w:t>
      </w:r>
    </w:p>
    <w:p w14:paraId="642DF522" w14:textId="77777777" w:rsidR="003F3F4E" w:rsidRPr="00041AE1" w:rsidRDefault="003F3F4E" w:rsidP="003F3F4E">
      <w:pPr>
        <w:rPr>
          <w:lang w:val="ru-RU"/>
        </w:rPr>
      </w:pPr>
    </w:p>
    <w:p w14:paraId="5B9C16CB" w14:textId="76669C71" w:rsidR="00923824" w:rsidRPr="009641AA" w:rsidRDefault="0052518D" w:rsidP="003F3F4E">
      <w:pPr>
        <w:pStyle w:val="Heading4"/>
        <w:rPr>
          <w:lang w:val="ru-RU"/>
        </w:rPr>
      </w:pPr>
      <w:bookmarkStart w:id="447" w:name="_Toc196218063"/>
      <w:bookmarkStart w:id="448" w:name="_Toc196308751"/>
      <w:bookmarkStart w:id="449" w:name="_Toc242021566"/>
      <w:r w:rsidRPr="00041AE1">
        <w:rPr>
          <w:lang w:val="ru-RU"/>
        </w:rPr>
        <w:t>要好似細路仔</w:t>
      </w:r>
      <w:bookmarkEnd w:id="447"/>
      <w:r w:rsidR="009641AA">
        <w:rPr>
          <w:rStyle w:val="FootnoteReference"/>
          <w:lang w:val="ru-RU"/>
        </w:rPr>
        <w:footnoteReference w:id="173"/>
      </w:r>
      <w:bookmarkEnd w:id="448"/>
      <w:bookmarkEnd w:id="449"/>
    </w:p>
    <w:p w14:paraId="0E2343BD" w14:textId="77777777" w:rsidR="00923824" w:rsidRPr="00041AE1" w:rsidRDefault="0052518D">
      <w:pPr>
        <w:pStyle w:val="paragraph"/>
        <w:spacing w:before="30" w:after="30"/>
        <w:ind w:left="60" w:right="60"/>
        <w:rPr>
          <w:lang w:val="ru-RU"/>
        </w:rPr>
      </w:pPr>
      <w:r w:rsidRPr="00041AE1">
        <w:rPr>
          <w:lang w:val="ru-RU"/>
        </w:rPr>
        <w:t xml:space="preserve">— 導師,究竟乜嘢係自然純真? </w:t>
      </w:r>
    </w:p>
    <w:p w14:paraId="79EA62E7" w14:textId="77777777" w:rsidR="00923824" w:rsidRPr="00041AE1" w:rsidRDefault="0052518D">
      <w:pPr>
        <w:pStyle w:val="paragraph"/>
        <w:spacing w:before="30" w:after="30"/>
        <w:ind w:left="60" w:right="60"/>
        <w:rPr>
          <w:lang w:val="ru-RU"/>
        </w:rPr>
      </w:pPr>
      <w:r w:rsidRPr="00041AE1">
        <w:rPr>
          <w:lang w:val="ru-RU"/>
        </w:rPr>
        <w:t xml:space="preserve">— 自然嘅單純就係細路仔所擁有嘅單純。當細路仔做錯嘢,你責備佢,佢就喊。如果你畀佢架玩具車,佢就完全唔記得嗰件事。佢哋唔會去諗點解一開始會畀人責備,之後又畀人玩具車,因為細路仔係用心去感受一切,而大人就係用腦去思考一切。 </w:t>
      </w:r>
    </w:p>
    <w:p w14:paraId="2FE12F6E" w14:textId="77777777" w:rsidR="00923824" w:rsidRPr="00041AE1" w:rsidRDefault="0052518D">
      <w:pPr>
        <w:pStyle w:val="paragraph"/>
        <w:spacing w:before="30" w:after="30"/>
        <w:ind w:left="60" w:right="60"/>
        <w:rPr>
          <w:lang w:val="ru-RU"/>
        </w:rPr>
      </w:pPr>
      <w:r w:rsidRPr="00041AE1">
        <w:rPr>
          <w:lang w:val="ru-RU"/>
        </w:rPr>
        <w:t xml:space="preserve">— 導師,都有成年人係天生簡單。咁嘅簡單係唔係美德? </w:t>
      </w:r>
    </w:p>
    <w:p w14:paraId="6CE55E02" w14:textId="77777777" w:rsidR="00923824" w:rsidRPr="00041AE1" w:rsidRDefault="0052518D">
      <w:pPr>
        <w:pStyle w:val="paragraph"/>
        <w:spacing w:before="30" w:after="30"/>
        <w:ind w:left="60" w:right="60"/>
        <w:rPr>
          <w:lang w:val="ru-RU"/>
        </w:rPr>
      </w:pPr>
      <w:r w:rsidRPr="00041AE1">
        <w:rPr>
          <w:lang w:val="ru-RU"/>
        </w:rPr>
        <w:t xml:space="preserve">— 係,但係天生嘅樸實,就好似其他天賦嘅美德一樣,都需要淨化。 天生簡單嘅人,雖然性格溫和、善良,但內心深處又藏住一份似孩子般嘅狡猾。例如,佢哋可能對鄰居冇惡意,但如果要喺壞事同好事之間揀,就會自己攞好嗰份,將壞嗰份留俾人。 呢種人就好似黃金入面摻咗少量雜質。要令黃金變得純淨,就要放入坩堝重新熔化。即係話,佢嘅心要被淨化,除掉所有嘅狡猾、自私同埋類似嘅嘢;只有咁,佢先至可以達到完美嘅單純狀態。 </w:t>
      </w:r>
    </w:p>
    <w:p w14:paraId="365464C5" w14:textId="01F82684" w:rsidR="00923824" w:rsidRPr="00041AE1" w:rsidRDefault="0052518D">
      <w:pPr>
        <w:pStyle w:val="paragraph"/>
        <w:spacing w:before="30" w:after="30"/>
        <w:ind w:left="60" w:right="60"/>
        <w:rPr>
          <w:lang w:val="ru-RU"/>
        </w:rPr>
      </w:pPr>
      <w:r w:rsidRPr="00041AE1">
        <w:rPr>
          <w:lang w:val="ru-RU"/>
        </w:rPr>
        <w:t>喺真正嘅基督式愛入面,呢種簡樸同純潔嘅狀態,會培養出一種似細路仔咁嘅單純──正正就係基督叫我哋要去培養嘅品質。</w:t>
      </w:r>
      <w:r w:rsidR="003273EF">
        <w:rPr>
          <w:lang w:val="ru-RU"/>
        </w:rPr>
        <w:t>「</w:t>
      </w:r>
      <w:r w:rsidRPr="00041AE1">
        <w:rPr>
          <w:lang w:val="ru-RU"/>
        </w:rPr>
        <w:t>要像細路仔</w:t>
      </w:r>
      <w:r w:rsidR="003273EF">
        <w:rPr>
          <w:lang w:val="ru-RU"/>
        </w:rPr>
        <w:t>」</w:t>
      </w:r>
      <w:r w:rsidRPr="00041AE1">
        <w:rPr>
          <w:lang w:val="ru-RU"/>
        </w:rPr>
        <w:t xml:space="preserve">,佢咁講。但係而家呢個年代,人愈世俗禮貌,就愈少真嘅單純;真嘅喜悅同自然嘅笑容愈嚟愈罕見。 </w:t>
      </w:r>
    </w:p>
    <w:p w14:paraId="5EAA9EB9" w14:textId="0AF1D12B" w:rsidR="00923824" w:rsidRPr="00041AE1" w:rsidRDefault="0052518D">
      <w:pPr>
        <w:pStyle w:val="paragraph"/>
        <w:spacing w:before="30" w:after="30"/>
        <w:ind w:left="60" w:right="60"/>
        <w:rPr>
          <w:lang w:val="ru-RU"/>
        </w:rPr>
      </w:pPr>
      <w:r w:rsidRPr="00041AE1">
        <w:rPr>
          <w:lang w:val="ru-RU"/>
        </w:rPr>
        <w:t>我記得喺伊弗斯基修道院有位長老,叫巴科米烏斯。無論你正被幾大嘅悲傷壓倒,只要望住佢,悲傷就會自然消失。見到佢,你會即刻忘記晒所有嘢──所有煩惱──一切都會過去。 佢雖然係長老,但睇落就好似嬰兒。佢面頰紅潤,笑聲同細路仔一樣!無論發生乜嘢事,佢都笑。 永遠都好似在慶祝!佢唔識讀書寫字,亦唔識唱歌,除咗復活節唱</w:t>
      </w:r>
      <w:r w:rsidR="003273EF">
        <w:rPr>
          <w:lang w:val="ru-RU"/>
        </w:rPr>
        <w:t>「</w:t>
      </w:r>
      <w:r w:rsidRPr="00041AE1">
        <w:rPr>
          <w:lang w:val="ru-RU"/>
        </w:rPr>
        <w:t>基督</w:t>
      </w:r>
      <w:r w:rsidR="003273EF">
        <w:rPr>
          <w:lang w:val="ru-RU"/>
        </w:rPr>
        <w:t>復活」</w:t>
      </w:r>
      <w:r w:rsidRPr="00041AE1">
        <w:rPr>
          <w:lang w:val="ru-RU"/>
        </w:rPr>
        <w:t>之外。當佢喺節日嗰日去到修院嘅禮拜堂,</w:t>
      </w:r>
      <w:r w:rsidR="009641AA">
        <w:rPr>
          <w:rStyle w:val="FootnoteReference"/>
          <w:lang w:val="ru-RU"/>
        </w:rPr>
        <w:footnoteReference w:id="174"/>
      </w:r>
      <w:r w:rsidRPr="00041AE1">
        <w:rPr>
          <w:lang w:val="ru-RU"/>
        </w:rPr>
        <w:t xml:space="preserve"> ,佢從來唔會坐喺stasidia(長老坐位),成日都企住,就算係通宵祈禱期間都企住,一面默誦耶穌禱文。 佢係一個有大愛嘅勇士。如果有人問佢:</w:t>
      </w:r>
      <w:r w:rsidR="003273EF">
        <w:rPr>
          <w:lang w:val="ru-RU"/>
        </w:rPr>
        <w:t>「</w:t>
      </w:r>
      <w:r w:rsidRPr="00041AE1">
        <w:rPr>
          <w:lang w:val="ru-RU"/>
        </w:rPr>
        <w:t>帕霍米俄斯老竇,佢哋而家唱緊咩?</w:t>
      </w:r>
      <w:r w:rsidR="003273EF">
        <w:rPr>
          <w:lang w:val="ru-RU"/>
        </w:rPr>
        <w:t>」</w:t>
      </w:r>
      <w:r w:rsidRPr="00041AE1">
        <w:rPr>
          <w:lang w:val="ru-RU"/>
        </w:rPr>
        <w:t>佢就會答:</w:t>
      </w:r>
      <w:r w:rsidR="003273EF">
        <w:rPr>
          <w:lang w:val="ru-RU"/>
        </w:rPr>
        <w:t>「</w:t>
      </w:r>
      <w:r w:rsidRPr="00041AE1">
        <w:rPr>
          <w:lang w:val="ru-RU"/>
        </w:rPr>
        <w:t>詩篇;聖父哋喺讀詩篇</w:t>
      </w:r>
      <w:r w:rsidR="003273EF">
        <w:rPr>
          <w:lang w:val="ru-RU"/>
        </w:rPr>
        <w:t>。」</w:t>
      </w:r>
      <w:r w:rsidRPr="00041AE1">
        <w:rPr>
          <w:lang w:val="ru-RU"/>
        </w:rPr>
        <w:t xml:space="preserve">佢成日都叫晒所有嘢都係詩篇。 </w:t>
      </w:r>
    </w:p>
    <w:p w14:paraId="52981225" w14:textId="1A002F18" w:rsidR="00923824" w:rsidRPr="009641AA" w:rsidRDefault="0052518D">
      <w:pPr>
        <w:pStyle w:val="paragraph"/>
        <w:spacing w:before="30" w:after="30"/>
        <w:ind w:left="60" w:right="60"/>
        <w:rPr>
          <w:lang w:val="ru-RU"/>
        </w:rPr>
      </w:pPr>
      <w:r w:rsidRPr="00041AE1">
        <w:rPr>
          <w:lang w:val="ru-RU"/>
        </w:rPr>
        <w:lastRenderedPageBreak/>
        <w:t>佢係一位好單純嘅長老,亦都係一位充滿恩典嘅人。佢冇任何情慾,就好似一個冇惡意嘅細路仔。如果一個人由細就唔肯擺脫細路仔式嘅自私、自大同執拗,一直留喺咁幼稚嘅狀態,咁到老嗰陣,就會同細路仔一樣埋怨。 所以使徒保羅先講:</w:t>
      </w:r>
      <w:r w:rsidR="003273EF">
        <w:rPr>
          <w:lang w:val="ru-RU"/>
        </w:rPr>
        <w:t>「</w:t>
      </w:r>
      <w:r w:rsidRPr="00041AE1">
        <w:rPr>
          <w:lang w:val="ru-RU"/>
        </w:rPr>
        <w:t>行事唔好再似細路,心思卻要保持純真。</w:t>
      </w:r>
      <w:r w:rsidR="003273EF">
        <w:rPr>
          <w:lang w:val="ru-RU"/>
        </w:rPr>
        <w:t>」</w:t>
      </w:r>
      <w:r w:rsidR="009641AA">
        <w:rPr>
          <w:rStyle w:val="FootnoteReference"/>
          <w:lang w:val="ru-RU"/>
        </w:rPr>
        <w:footnoteReference w:id="175"/>
      </w:r>
    </w:p>
    <w:p w14:paraId="7D83B910" w14:textId="77777777" w:rsidR="003F3F4E" w:rsidRPr="00041AE1" w:rsidRDefault="003F3F4E" w:rsidP="003F3F4E">
      <w:pPr>
        <w:rPr>
          <w:lang w:val="ru-RU"/>
        </w:rPr>
      </w:pPr>
    </w:p>
    <w:p w14:paraId="2EFD07B5" w14:textId="77777777" w:rsidR="00923824" w:rsidRPr="00041AE1" w:rsidRDefault="0052518D" w:rsidP="003F3F4E">
      <w:pPr>
        <w:pStyle w:val="Heading4"/>
        <w:rPr>
          <w:lang w:val="ru-RU"/>
        </w:rPr>
      </w:pPr>
      <w:bookmarkStart w:id="450" w:name="_Toc196218064"/>
      <w:bookmarkStart w:id="451" w:name="_Toc196308752"/>
      <w:bookmarkStart w:id="452" w:name="_Toc242021567"/>
      <w:r w:rsidRPr="00041AE1">
        <w:rPr>
          <w:lang w:val="ru-RU"/>
        </w:rPr>
        <w:t>簡單嘅人永遠都存好心</w:t>
      </w:r>
      <w:bookmarkEnd w:id="450"/>
      <w:bookmarkEnd w:id="451"/>
      <w:bookmarkEnd w:id="452"/>
    </w:p>
    <w:p w14:paraId="3C1D84AB" w14:textId="77777777" w:rsidR="00923824" w:rsidRPr="00041AE1" w:rsidRDefault="0052518D">
      <w:pPr>
        <w:pStyle w:val="paragraph"/>
        <w:spacing w:before="30" w:after="30"/>
        <w:ind w:left="60" w:right="60"/>
        <w:rPr>
          <w:lang w:val="ru-RU"/>
        </w:rPr>
      </w:pPr>
      <w:r w:rsidRPr="00041AE1">
        <w:rPr>
          <w:lang w:val="ru-RU"/>
        </w:rPr>
        <w:t xml:space="preserve">— 簡單嘅人冇惡意同奸詐。佢會將壞同醜嘅嘢變成好嘅嘢。佢對人永遠都有好心。佢唔係天真,只係深信其他人同佢一樣咁諗。 </w:t>
      </w:r>
    </w:p>
    <w:p w14:paraId="53776CC3" w14:textId="77777777" w:rsidR="00923824" w:rsidRPr="00041AE1" w:rsidRDefault="0052518D">
      <w:pPr>
        <w:pStyle w:val="paragraph"/>
        <w:spacing w:before="30" w:after="30"/>
        <w:ind w:left="60" w:right="60"/>
        <w:rPr>
          <w:lang w:val="ru-RU"/>
        </w:rPr>
      </w:pPr>
      <w:r w:rsidRPr="00041AE1">
        <w:rPr>
          <w:lang w:val="ru-RU"/>
        </w:rPr>
        <w:t xml:space="preserve">— 導師,可唔可以畀個例子我哋? </w:t>
      </w:r>
    </w:p>
    <w:p w14:paraId="27944A1C" w14:textId="53832DDA" w:rsidR="00923824" w:rsidRPr="00041AE1" w:rsidRDefault="0052518D">
      <w:pPr>
        <w:pStyle w:val="paragraph"/>
        <w:spacing w:before="30" w:after="30"/>
        <w:ind w:left="60" w:right="60"/>
        <w:rPr>
          <w:lang w:val="ru-RU"/>
        </w:rPr>
      </w:pPr>
      <w:r w:rsidRPr="00041AE1">
        <w:rPr>
          <w:lang w:val="ru-RU"/>
        </w:rPr>
        <w:t>— 我未同你講過住喺庫特盧穆什修道院嘅查拉拉比奧斯神父?</w:t>
      </w:r>
      <w:r w:rsidR="00FB5D2C">
        <w:rPr>
          <w:rStyle w:val="FootnoteReference"/>
          <w:lang w:val="ru-RU"/>
        </w:rPr>
        <w:footnoteReference w:id="176"/>
      </w:r>
      <w:r w:rsidRPr="00041AE1">
        <w:rPr>
          <w:lang w:val="ru-RU"/>
        </w:rPr>
        <w:t xml:space="preserve"> 佢係圖書館員,但因為佢從來唔鎖圖書館大門,所以畀人調離咗嗰個職位。</w:t>
      </w:r>
      <w:r w:rsidR="003273EF">
        <w:rPr>
          <w:lang w:val="ru-RU"/>
        </w:rPr>
        <w:t>「</w:t>
      </w:r>
      <w:r w:rsidRPr="00041AE1">
        <w:rPr>
          <w:lang w:val="ru-RU"/>
        </w:rPr>
        <w:t>點解要咁多鎖同鎖匙?」佢會咁講。 「畀人自由咁睇書</w:t>
      </w:r>
      <w:r w:rsidR="003273EF">
        <w:rPr>
          <w:lang w:val="ru-RU"/>
        </w:rPr>
        <w:t>。」</w:t>
      </w:r>
      <w:r w:rsidRPr="00041AE1">
        <w:rPr>
          <w:lang w:val="ru-RU"/>
        </w:rPr>
        <w:t xml:space="preserve">佢嘅心靈咁單純潔淨,根本連有人會偷書呢個諗法都未曾有過。 </w:t>
      </w:r>
    </w:p>
    <w:p w14:paraId="7EEBE2C5" w14:textId="415F898F" w:rsidR="00923824" w:rsidRDefault="0052518D">
      <w:pPr>
        <w:pStyle w:val="paragraph"/>
        <w:spacing w:before="30" w:after="30"/>
        <w:ind w:left="60" w:right="60"/>
        <w:rPr>
          <w:lang w:val="ru-RU"/>
        </w:rPr>
      </w:pPr>
      <w:r w:rsidRPr="00041AE1">
        <w:rPr>
          <w:lang w:val="ru-RU"/>
        </w:rPr>
        <w:t>佢係個好簡單嘅人,因為佢對每個人都有好心,仲能喺每個人身上睇到好處。我記得另一位長老,嚟自狄俄尼修會修院嘅神父Theoktist——佢真係好簡單嘅人! 有一次佢喺卡里耶斯嘅修道院宿舍同另一個修士過夜。半夜有人敲門,Theoktist 神父就跑去開門。 「唔好開啦,」嗰位修道士講:「都咁夜啦,係時候休息啦。</w:t>
      </w:r>
      <w:r w:rsidR="003273EF">
        <w:rPr>
          <w:lang w:val="ru-RU"/>
        </w:rPr>
        <w:t>」</w:t>
      </w:r>
      <w:r w:rsidRPr="00041AE1">
        <w:rPr>
          <w:lang w:val="ru-RU"/>
        </w:rPr>
        <w:t>— 「你點知係邊個?可能係基督嚟㗎!我哋一定要開門。</w:t>
      </w:r>
      <w:r w:rsidR="003273EF">
        <w:rPr>
          <w:lang w:val="ru-RU"/>
        </w:rPr>
        <w:t>」</w:t>
      </w:r>
      <w:r w:rsidRPr="00041AE1">
        <w:rPr>
          <w:lang w:val="ru-RU"/>
        </w:rPr>
        <w:t>講完就去開門。你睇,一個簡單嘅人永遠都有好心,永遠都只會期待好嘢。</w:t>
      </w:r>
    </w:p>
    <w:p w14:paraId="1D42963C" w14:textId="77777777" w:rsidR="003F3F4E" w:rsidRPr="00041AE1" w:rsidRDefault="003F3F4E" w:rsidP="003F3F4E">
      <w:pPr>
        <w:rPr>
          <w:lang w:val="ru-RU"/>
        </w:rPr>
      </w:pPr>
    </w:p>
    <w:p w14:paraId="3A678E29" w14:textId="77777777" w:rsidR="00923824" w:rsidRPr="00041AE1" w:rsidRDefault="0052518D" w:rsidP="003F3F4E">
      <w:pPr>
        <w:pStyle w:val="Heading4"/>
        <w:rPr>
          <w:lang w:val="ru-RU"/>
        </w:rPr>
      </w:pPr>
      <w:bookmarkStart w:id="453" w:name="_Toc196218065"/>
      <w:bookmarkStart w:id="454" w:name="_Toc196308753"/>
      <w:bookmarkStart w:id="455" w:name="_Toc242021568"/>
      <w:r w:rsidRPr="00041AE1">
        <w:rPr>
          <w:lang w:val="ru-RU"/>
        </w:rPr>
        <w:t>簡單嘅時候,你會感到輕鬆</w:t>
      </w:r>
      <w:bookmarkEnd w:id="453"/>
      <w:bookmarkEnd w:id="454"/>
      <w:bookmarkEnd w:id="455"/>
    </w:p>
    <w:p w14:paraId="31C598A2" w14:textId="77777777" w:rsidR="00923824" w:rsidRPr="00041AE1" w:rsidRDefault="0052518D">
      <w:pPr>
        <w:pStyle w:val="paragraph"/>
        <w:spacing w:before="30" w:after="30"/>
        <w:ind w:left="60" w:right="60"/>
        <w:rPr>
          <w:lang w:val="ru-RU"/>
        </w:rPr>
      </w:pPr>
      <w:r w:rsidRPr="00041AE1">
        <w:rPr>
          <w:i/>
          <w:iCs/>
          <w:lang w:val="ru-RU"/>
        </w:rPr>
        <w:t>—</w:t>
      </w:r>
      <w:r w:rsidRPr="00041AE1">
        <w:rPr>
          <w:lang w:val="ru-RU"/>
        </w:rPr>
        <w:t xml:space="preserve"> 基羅納,我諗簡單就係人照自己嘅感覺去做嘢。係咪啱? </w:t>
      </w:r>
    </w:p>
    <w:p w14:paraId="047D3B3F" w14:textId="1109CC39" w:rsidR="00923824" w:rsidRPr="00041AE1" w:rsidRDefault="0052518D">
      <w:pPr>
        <w:pStyle w:val="paragraph"/>
        <w:spacing w:before="30" w:after="30"/>
        <w:ind w:left="60" w:right="60"/>
        <w:rPr>
          <w:lang w:val="ru-RU"/>
        </w:rPr>
      </w:pPr>
      <w:r w:rsidRPr="00041AE1">
        <w:rPr>
          <w:lang w:val="ru-RU"/>
        </w:rPr>
        <w:t>── 視乎佢哋住喺邊度。要簡單行事,人就要搵到啱嘅環境。喺塵世,尤其係現代社會,行事就要小心謹慎。但喺修道院或者屋企,就要簡單生活。人與人之間冇簡單或者信任,就好攰人!到時,想同人講嘢,都要有個前奏、 、結尾同埋解釋。…就係咁,人生先會變成折磨。但係有咗簡單,你就可以同人講:</w:t>
      </w:r>
      <w:r w:rsidR="003273EF">
        <w:rPr>
          <w:lang w:val="ru-RU"/>
        </w:rPr>
        <w:t>「</w:t>
      </w:r>
      <w:r w:rsidRPr="00041AE1">
        <w:rPr>
          <w:lang w:val="ru-RU"/>
        </w:rPr>
        <w:t>坐低</w:t>
      </w:r>
      <w:r w:rsidR="003273EF">
        <w:rPr>
          <w:lang w:val="ru-RU"/>
        </w:rPr>
        <w:t>」</w:t>
      </w:r>
      <w:r w:rsidRPr="00041AE1">
        <w:rPr>
          <w:lang w:val="ru-RU"/>
        </w:rPr>
        <w:t>—佢就會坐低,或者「我而家唔需要你,走開</w:t>
      </w:r>
      <w:r w:rsidR="003273EF">
        <w:rPr>
          <w:lang w:val="ru-RU"/>
        </w:rPr>
        <w:t>」</w:t>
      </w:r>
      <w:r w:rsidRPr="00041AE1">
        <w:rPr>
          <w:lang w:val="ru-RU"/>
        </w:rPr>
        <w:t xml:space="preserve">—佢就會走,你都唔使驚佢會誤解你。有咗簡單,你就會輕鬆;冇咗,你就覺得好沉重。 </w:t>
      </w:r>
    </w:p>
    <w:p w14:paraId="5356A2CC" w14:textId="50C8E804" w:rsidR="00923824" w:rsidRPr="00FB5D2C" w:rsidRDefault="0052518D">
      <w:pPr>
        <w:pStyle w:val="paragraph"/>
        <w:spacing w:before="30" w:after="30"/>
        <w:ind w:left="60" w:right="60"/>
        <w:rPr>
          <w:lang w:val="ru-RU"/>
        </w:rPr>
      </w:pPr>
      <w:r w:rsidRPr="00041AE1">
        <w:rPr>
          <w:lang w:val="ru-RU"/>
        </w:rPr>
        <w:t>— Geronda,點解要</w:t>
      </w:r>
      <w:r w:rsidR="003273EF">
        <w:rPr>
          <w:lang w:val="ru-RU"/>
        </w:rPr>
        <w:t>「</w:t>
      </w:r>
      <w:r w:rsidRPr="00041AE1">
        <w:rPr>
          <w:lang w:val="ru-RU"/>
        </w:rPr>
        <w:t>先喺自己生命中獲得自由,先至可以從暴風雨中解脫</w:t>
      </w:r>
      <w:r w:rsidR="003273EF">
        <w:rPr>
          <w:lang w:val="ru-RU"/>
        </w:rPr>
        <w:t>」</w:t>
      </w:r>
      <w:r w:rsidR="00FB5D2C" w:rsidRPr="00FB5D2C">
        <w:rPr>
          <w:lang w:val="ru-RU"/>
        </w:rPr>
        <w:t>?</w:t>
      </w:r>
      <w:r w:rsidR="00FB5D2C">
        <w:rPr>
          <w:rStyle w:val="FootnoteReference"/>
          <w:lang w:val="ru-RU"/>
        </w:rPr>
        <w:footnoteReference w:id="177"/>
      </w:r>
    </w:p>
    <w:p w14:paraId="3DB04DD1" w14:textId="77777777" w:rsidR="00923824" w:rsidRPr="00041AE1" w:rsidRDefault="0052518D">
      <w:pPr>
        <w:pStyle w:val="paragraph"/>
        <w:spacing w:before="30" w:after="30"/>
        <w:ind w:left="60" w:right="60"/>
        <w:rPr>
          <w:lang w:val="ru-RU"/>
        </w:rPr>
      </w:pPr>
      <w:r w:rsidRPr="00041AE1">
        <w:rPr>
          <w:lang w:val="ru-RU"/>
        </w:rPr>
        <w:t xml:space="preserve">— 同人打交道要培養簡潔,咁你先唔會畀思緒壓倒,心入面先唔會出現混亂。當一個人簡單直接咁表達自己嘅感受,唔單止自己感到自由,仲令到身邊嘅人生活更輕鬆。 </w:t>
      </w:r>
    </w:p>
    <w:p w14:paraId="2FA61F5F" w14:textId="6049A711" w:rsidR="00923824" w:rsidRPr="00041AE1" w:rsidRDefault="0052518D">
      <w:pPr>
        <w:pStyle w:val="paragraph"/>
        <w:spacing w:before="30" w:after="30"/>
        <w:ind w:left="60" w:right="60"/>
        <w:rPr>
          <w:lang w:val="ru-RU"/>
        </w:rPr>
      </w:pPr>
      <w:r w:rsidRPr="00041AE1">
        <w:rPr>
          <w:lang w:val="ru-RU"/>
        </w:rPr>
        <w:t>有一次我搭朋友架車去雅典,車上有另外一個人。我坐車好易攰,所以司機開咗窗。有啲凍。我就問其他人:</w:t>
      </w:r>
      <w:r w:rsidR="003273EF">
        <w:rPr>
          <w:lang w:val="ru-RU"/>
        </w:rPr>
        <w:t>「</w:t>
      </w:r>
      <w:r w:rsidRPr="00041AE1">
        <w:rPr>
          <w:lang w:val="ru-RU"/>
        </w:rPr>
        <w:t>你哋唔凍㗎?</w:t>
      </w:r>
      <w:r w:rsidR="003273EF">
        <w:rPr>
          <w:lang w:val="ru-RU"/>
        </w:rPr>
        <w:t>」</w:t>
      </w:r>
      <w:r w:rsidRPr="00041AE1">
        <w:rPr>
          <w:lang w:val="ru-RU"/>
        </w:rPr>
        <w:t>佢哋答:</w:t>
      </w:r>
      <w:r w:rsidR="003273EF">
        <w:rPr>
          <w:lang w:val="ru-RU"/>
        </w:rPr>
        <w:t>「</w:t>
      </w:r>
      <w:r w:rsidRPr="00041AE1">
        <w:rPr>
          <w:lang w:val="ru-RU"/>
        </w:rPr>
        <w:t>唔凍,唔凍。</w:t>
      </w:r>
      <w:r w:rsidR="003273EF">
        <w:rPr>
          <w:lang w:val="ru-RU"/>
        </w:rPr>
        <w:t>」</w:t>
      </w:r>
      <w:r w:rsidRPr="00041AE1">
        <w:rPr>
          <w:lang w:val="ru-RU"/>
        </w:rPr>
        <w:t xml:space="preserve"> 但過咗一陣,我見到同我一齊旅行嗰個人因為凍而發抖,仲扣埋件外套嘅鈕扣。於是我講:</w:t>
      </w:r>
      <w:r w:rsidR="003273EF">
        <w:rPr>
          <w:lang w:val="ru-RU"/>
        </w:rPr>
        <w:t>「</w:t>
      </w:r>
      <w:r w:rsidRPr="00041AE1">
        <w:rPr>
          <w:lang w:val="ru-RU"/>
        </w:rPr>
        <w:t>如果你哋唔想有人病倒,就凍到受唔住嘅時候講聲,如果我突然唔舒服,我都會講出嚟。</w:t>
      </w:r>
      <w:r w:rsidR="003273EF">
        <w:rPr>
          <w:lang w:val="ru-RU"/>
        </w:rPr>
        <w:t>」</w:t>
      </w:r>
      <w:r w:rsidRPr="00041AE1">
        <w:rPr>
          <w:lang w:val="ru-RU"/>
        </w:rPr>
        <w:t xml:space="preserve"> 咁我哋就冇人感到尷尬。但如果我唔舒服又冇講,或者有其他人凍到受唔住都冇出聲,咁我哋其中一個人去到雅典一定會病倒。 </w:t>
      </w:r>
      <w:r w:rsidRPr="00041AE1">
        <w:rPr>
          <w:lang w:val="ru-RU"/>
        </w:rPr>
        <w:lastRenderedPageBreak/>
        <w:t xml:space="preserve">你哋都應該簡單咁互相溝通。否則,你就會不停擔心自己有冇得罪或者冒犯咗人。到時,人就會一直好緊張、好唔安,開始表現得唔自然。 </w:t>
      </w:r>
    </w:p>
    <w:p w14:paraId="130E4E31" w14:textId="77777777" w:rsidR="00923824" w:rsidRPr="00041AE1" w:rsidRDefault="0052518D">
      <w:pPr>
        <w:pStyle w:val="paragraph"/>
        <w:spacing w:before="30" w:after="30"/>
        <w:ind w:left="60" w:right="60"/>
        <w:rPr>
          <w:lang w:val="ru-RU"/>
        </w:rPr>
      </w:pPr>
      <w:r w:rsidRPr="00041AE1">
        <w:rPr>
          <w:lang w:val="ru-RU"/>
        </w:rPr>
        <w:t xml:space="preserve">— 師傅,我喺人前連最簡單嘅事都做唔到。呢係害羞定係驕傲? </w:t>
      </w:r>
    </w:p>
    <w:p w14:paraId="26DA56A3" w14:textId="77777777" w:rsidR="00923824" w:rsidRPr="00041AE1" w:rsidRDefault="0052518D">
      <w:pPr>
        <w:pStyle w:val="paragraph"/>
        <w:spacing w:before="30" w:after="30"/>
        <w:ind w:left="60" w:right="60"/>
        <w:rPr>
          <w:lang w:val="ru-RU"/>
        </w:rPr>
      </w:pPr>
      <w:r w:rsidRPr="00041AE1">
        <w:rPr>
          <w:lang w:val="ru-RU"/>
        </w:rPr>
        <w:t xml:space="preserve">— 有時上帝會畀人一種增強嘅害羞感做煞車,免得佢哋做啲唔好嘅事。畢竟,如果一個人冇呢份害羞,又點知佢會走偏到幾遠!但係你就要更加留意,完全交託畀上帝嘅旨意。 唔使咁收斂同折磨自己,因為人與人之間總有啲自私。你睇吓我──我好自然,完全唔使刻意。有時我好似阿爺,有時好似阿爸,有時好似阿哥,有時又好似細路仔。係咪咁? </w:t>
      </w:r>
    </w:p>
    <w:p w14:paraId="213A84D5" w14:textId="77777777" w:rsidR="00923824" w:rsidRPr="00041AE1" w:rsidRDefault="0052518D">
      <w:pPr>
        <w:pStyle w:val="paragraph"/>
        <w:spacing w:before="30" w:after="30"/>
        <w:ind w:left="60" w:right="60"/>
        <w:rPr>
          <w:lang w:val="ru-RU"/>
        </w:rPr>
      </w:pPr>
      <w:r w:rsidRPr="00041AE1">
        <w:rPr>
          <w:lang w:val="ru-RU"/>
        </w:rPr>
        <w:t xml:space="preserve">— 我成日擔心人哋聽到我講嘢會點反應,又驚佢哋會誤解我。 </w:t>
      </w:r>
    </w:p>
    <w:p w14:paraId="5D069C25" w14:textId="68239774" w:rsidR="00923824" w:rsidRPr="00041AE1" w:rsidRDefault="0052518D">
      <w:pPr>
        <w:pStyle w:val="paragraph"/>
        <w:spacing w:before="30" w:after="30"/>
        <w:ind w:left="60" w:right="60"/>
        <w:rPr>
          <w:lang w:val="ru-RU"/>
        </w:rPr>
      </w:pPr>
      <w:r w:rsidRPr="00041AE1">
        <w:rPr>
          <w:lang w:val="ru-RU"/>
        </w:rPr>
        <w:t>— 你變得退縮,因為你欠缺簡單。試下培養一顆簡單嘅心,咁你先可以喺靈性上茁壯成長。只要簡單咁接受人哋對你嘅評論,並嘗試改進,同時向神求助。例如,有人可能會同你講你行事太草率。 下次遇到類似情況,你就要咁諗:</w:t>
      </w:r>
      <w:r w:rsidR="003273EF">
        <w:rPr>
          <w:lang w:val="ru-RU"/>
        </w:rPr>
        <w:t>「</w:t>
      </w:r>
      <w:r w:rsidRPr="00041AE1">
        <w:rPr>
          <w:lang w:val="ru-RU"/>
        </w:rPr>
        <w:t>當時人話我行事唔夠謹慎;而家我一定要學識謹慎行事。</w:t>
      </w:r>
      <w:r w:rsidR="003273EF">
        <w:rPr>
          <w:lang w:val="ru-RU"/>
        </w:rPr>
        <w:t>」</w:t>
      </w:r>
      <w:r w:rsidRPr="00041AE1">
        <w:rPr>
          <w:lang w:val="ru-RU"/>
        </w:rPr>
        <w:t xml:space="preserve">咁樣你就會慢慢累積經驗,糾正自己嘅行為,不斷成長同喺靈性上進步。咁樣,對方同你自己都會得到指引,你嘅心靈就會感到平靜。 </w:t>
      </w:r>
    </w:p>
    <w:p w14:paraId="61A11D31" w14:textId="1E8A3738" w:rsidR="00923824" w:rsidRDefault="0052518D">
      <w:pPr>
        <w:pStyle w:val="paragraph"/>
        <w:spacing w:before="30" w:after="30"/>
        <w:ind w:left="60" w:right="60"/>
        <w:rPr>
          <w:lang w:val="ru-RU"/>
        </w:rPr>
      </w:pPr>
      <w:r w:rsidRPr="00041AE1">
        <w:rPr>
          <w:lang w:val="ru-RU"/>
        </w:rPr>
        <w:t>簡潔,加上對上帝嘅愛同信任嘅美德,會帶嚟內心嘅平安同喜樂,靈魂充滿希望同安慰。</w:t>
      </w:r>
    </w:p>
    <w:p w14:paraId="219C313F" w14:textId="77777777" w:rsidR="003F3F4E" w:rsidRPr="00041AE1" w:rsidRDefault="003F3F4E" w:rsidP="003F3F4E">
      <w:pPr>
        <w:rPr>
          <w:lang w:val="ru-RU"/>
        </w:rPr>
      </w:pPr>
    </w:p>
    <w:p w14:paraId="7CE9D443" w14:textId="77777777" w:rsidR="00923824" w:rsidRPr="00041AE1" w:rsidRDefault="0052518D" w:rsidP="003F3F4E">
      <w:pPr>
        <w:pStyle w:val="Heading4"/>
        <w:rPr>
          <w:lang w:val="ru-RU"/>
        </w:rPr>
      </w:pPr>
      <w:bookmarkStart w:id="456" w:name="_Toc196218066"/>
      <w:bookmarkStart w:id="457" w:name="_Toc196308754"/>
      <w:bookmarkStart w:id="458" w:name="_Toc242021569"/>
      <w:r w:rsidRPr="00041AE1">
        <w:rPr>
          <w:lang w:val="ru-RU"/>
        </w:rPr>
        <w:t>透過聖潔嘅簡樸,人就會認識上帝嘅奧秘</w:t>
      </w:r>
      <w:bookmarkEnd w:id="456"/>
      <w:bookmarkEnd w:id="457"/>
      <w:bookmarkEnd w:id="458"/>
    </w:p>
    <w:p w14:paraId="31810B06" w14:textId="77777777" w:rsidR="00923824" w:rsidRPr="00041AE1" w:rsidRDefault="0052518D">
      <w:pPr>
        <w:pStyle w:val="paragraph"/>
        <w:spacing w:before="30" w:after="30"/>
        <w:ind w:left="60" w:right="60"/>
        <w:rPr>
          <w:lang w:val="ru-RU"/>
        </w:rPr>
      </w:pPr>
      <w:r w:rsidRPr="00041AE1">
        <w:rPr>
          <w:lang w:val="ru-RU"/>
        </w:rPr>
        <w:t xml:space="preserve">— 師傅,讀書同知識可唔可以幫助人認識上帝? </w:t>
      </w:r>
    </w:p>
    <w:p w14:paraId="3E90A23F" w14:textId="77777777" w:rsidR="00923824" w:rsidRPr="00041AE1" w:rsidRDefault="0052518D">
      <w:pPr>
        <w:pStyle w:val="paragraph"/>
        <w:spacing w:before="30" w:after="30"/>
        <w:ind w:left="60" w:right="60"/>
        <w:rPr>
          <w:lang w:val="ru-RU"/>
        </w:rPr>
      </w:pPr>
      <w:r w:rsidRPr="00041AE1">
        <w:rPr>
          <w:lang w:val="ru-RU"/>
        </w:rPr>
        <w:t xml:space="preserve">— 聽我同你講:如果一個人喺靈性上努力,達到一個健全嘅靈性狀態,佢會透過神聖嘅啟示,好清楚咁見到啲嘢,唔使靠書本嘅知識。佢見到嘅,甚至比讀咗好多書嘅人更加清楚。 透過佢哋內在嘅純潔,佢哋可以睇得更清楚、更遠、更深,因為佢哋已經離開咗塵世嘅軌道,而喺一個屬靈嘅軌道上運行,處於奧秘嘅領域。達到內在簡潔同純潔嘅人,就算面對超自然嘅事物,都好似自然咁簡單,因為喺上帝度,一切都好簡單。 祂本身就係簡單,亦都喺祂嘅聖子身上,以祂嘅聖潔簡單,喺世上向我哋顯現咗呢點。祂唔需要更大嘅能力去行超自然嘅事;因為對自然同超自然,祂都只係用同一種能力。 </w:t>
      </w:r>
    </w:p>
    <w:p w14:paraId="4DAD2626" w14:textId="77777777" w:rsidR="00923824" w:rsidRPr="00041AE1" w:rsidRDefault="0052518D">
      <w:pPr>
        <w:pStyle w:val="paragraph"/>
        <w:spacing w:before="30" w:after="30"/>
        <w:ind w:left="60" w:right="60"/>
        <w:rPr>
          <w:lang w:val="ru-RU"/>
        </w:rPr>
      </w:pPr>
      <w:r w:rsidRPr="00041AE1">
        <w:rPr>
          <w:lang w:val="ru-RU"/>
        </w:rPr>
        <w:t xml:space="preserve">— 基羅納,一個人唔讀好多書,點樣先可以明白上帝嘅奧秘? </w:t>
      </w:r>
    </w:p>
    <w:p w14:paraId="069D62CA" w14:textId="2DAB1F16" w:rsidR="00923824" w:rsidRPr="00041AE1" w:rsidRDefault="0052518D">
      <w:pPr>
        <w:pStyle w:val="paragraph"/>
        <w:spacing w:before="30" w:after="30"/>
        <w:ind w:left="60" w:right="60"/>
        <w:rPr>
          <w:lang w:val="ru-RU"/>
        </w:rPr>
      </w:pPr>
      <w:r w:rsidRPr="00041AE1">
        <w:rPr>
          <w:lang w:val="ru-RU"/>
        </w:rPr>
        <w:t>— 如果一個人擁有聖潔嘅簡約,佢唔單止可以認識,仲可以分享上帝嘅奧秘。你記唔記得嗰個好簡單嘅和尚,佢有幸同基督一齊用膳嘅故事?佢出家之前係個牧羊人,唯一令佢有興趣嘅就係點樣得救。 有一日,有個隱士經過嗰度,對佢講</w:t>
      </w:r>
      <w:r w:rsidR="003273EF">
        <w:rPr>
          <w:lang w:val="ru-RU"/>
        </w:rPr>
        <w:t>:「</w:t>
      </w:r>
      <w:r w:rsidRPr="00041AE1">
        <w:rPr>
          <w:lang w:val="ru-RU"/>
        </w:rPr>
        <w:t>如果你想得救,就行直路</w:t>
      </w:r>
      <w:r w:rsidR="003273EF">
        <w:rPr>
          <w:lang w:val="ru-RU"/>
        </w:rPr>
        <w:t>。」</w:t>
      </w:r>
      <w:r w:rsidRPr="00041AE1">
        <w:rPr>
          <w:lang w:val="ru-RU"/>
        </w:rPr>
        <w:t>嗰個牧羊人就字面咁理解佢嘅說話。 佢就沿住條路一直行,行咗三日,直到一間寺院嘅門口。寺院嘅方丈見到呢位牧羊人對救恩咁有熱誠,就即刻替佢剃度做和尚,安排佢喺教堂服侍。有一日,佢喺清潔教堂嘅時候,方丈路過,就畀咗啲工作指示佢。 聽完指示後,個和尚指住十字架上嘅像問住持:</w:t>
      </w:r>
      <w:r w:rsidR="003273EF">
        <w:rPr>
          <w:lang w:val="ru-RU"/>
        </w:rPr>
        <w:t>「</w:t>
      </w:r>
      <w:r w:rsidRPr="00041AE1">
        <w:rPr>
          <w:lang w:val="ru-RU"/>
        </w:rPr>
        <w:t>師父,上面嗰位係邊個?我喺度咁多日,佢一次都冇落嚟食過嘢或者飲過水</w:t>
      </w:r>
      <w:r w:rsidR="003273EF">
        <w:rPr>
          <w:lang w:val="ru-RU"/>
        </w:rPr>
        <w:t>。」</w:t>
      </w:r>
      <w:r w:rsidRPr="00041AE1">
        <w:rPr>
          <w:lang w:val="ru-RU"/>
        </w:rPr>
        <w:t>住持見到佢嘅單純,好驚訝,就話:「係我懲罰佢,因為佢做嘢做得唔好</w:t>
      </w:r>
      <w:r w:rsidR="003273EF">
        <w:rPr>
          <w:lang w:val="ru-RU"/>
        </w:rPr>
        <w:t>。」</w:t>
      </w:r>
      <w:r w:rsidRPr="00041AE1">
        <w:rPr>
          <w:lang w:val="ru-RU"/>
        </w:rPr>
        <w:t xml:space="preserve"> 個和尚一句都冇講,靜靜咁聽住。到咗晚上,佢拎咗份飯,走返去教堂,關埋門。佢行到十字架前,充滿同情噉講:</w:t>
      </w:r>
      <w:r w:rsidR="003273EF">
        <w:rPr>
          <w:lang w:val="ru-RU"/>
        </w:rPr>
        <w:t>「</w:t>
      </w:r>
      <w:r w:rsidRPr="00041AE1">
        <w:rPr>
          <w:lang w:val="ru-RU"/>
        </w:rPr>
        <w:t>落嚟啦,兄弟,我哋一齊食飯</w:t>
      </w:r>
      <w:r w:rsidR="003273EF">
        <w:rPr>
          <w:lang w:val="ru-RU"/>
        </w:rPr>
        <w:t>。」</w:t>
      </w:r>
      <w:r w:rsidRPr="00041AE1">
        <w:rPr>
          <w:lang w:val="ru-RU"/>
        </w:rPr>
        <w:t xml:space="preserve">跟住基督真係落嚟,同呢位樸實嘅和尚一齊食飯。 主應許要領佢入佢父家,令佢永遠歡喜快樂。果然,幾日之後,呢位謙卑嘅和尚安詳辭世,去到主嗰度。你睇,佢完全唔識字,但就因為佢嘅極度謙卑同純潔,攞到咁大嘅賞賜! </w:t>
      </w:r>
    </w:p>
    <w:p w14:paraId="5EE390D5" w14:textId="77777777" w:rsidR="00923824" w:rsidRPr="00041AE1" w:rsidRDefault="0052518D">
      <w:pPr>
        <w:pStyle w:val="paragraph"/>
        <w:spacing w:before="30" w:after="30"/>
        <w:ind w:left="60" w:right="60"/>
        <w:rPr>
          <w:lang w:val="ru-RU"/>
        </w:rPr>
      </w:pPr>
      <w:r w:rsidRPr="00041AE1">
        <w:rPr>
          <w:lang w:val="ru-RU"/>
        </w:rPr>
        <w:lastRenderedPageBreak/>
        <w:t xml:space="preserve">要神嘅恩典臨到一個人,就要佢心裏面有誠實同純潔。神會向嗰啲保持住簡單同時聖潔嘅人顯現。當一個人有簡單同純潔,再加埋溫暖嘅信心同虔誠,就會受到神嘅造訪,並唔使有咩學識,就能夠認識神嘅奧秘。 因為聖三一就住喺佢哋入面。透過神聖嘅啟示,佢哋好容易就搵到神聖意義嘅鑰匙,並好簡單自然、冇咩智力混亂咁解釋神嘅聖靈點樣運行。 </w:t>
      </w:r>
    </w:p>
    <w:p w14:paraId="5B383716" w14:textId="4473D4FC" w:rsidR="00923824" w:rsidRPr="00041AE1" w:rsidRDefault="0052518D">
      <w:pPr>
        <w:pStyle w:val="paragraph"/>
        <w:spacing w:before="30" w:after="30"/>
        <w:ind w:left="60" w:right="60"/>
        <w:rPr>
          <w:lang w:val="ru-RU"/>
        </w:rPr>
      </w:pPr>
      <w:r w:rsidRPr="00041AE1">
        <w:rPr>
          <w:lang w:val="ru-RU"/>
        </w:rPr>
        <w:t>當我哋潔淨我哋欺騙嘅心──所有惡都由此而生──</w:t>
      </w:r>
      <w:r w:rsidR="00FB5D2C">
        <w:rPr>
          <w:rStyle w:val="FootnoteReference"/>
          <w:lang w:val="ru-RU"/>
        </w:rPr>
        <w:footnoteReference w:id="178"/>
      </w:r>
      <w:r w:rsidRPr="00041AE1">
        <w:rPr>
          <w:lang w:val="ru-RU"/>
        </w:rPr>
        <w:t xml:space="preserve"> ,我哋就會成為純潔而謙卑嘅神聖恩典器皿,屆時至聖三位一體就會住喺我哋心入面。 我會為你禱告,你亦為我禱告;願基督同至聖天主之母幫助我哋淨化心靈,使我哋得以見到天主。</w:t>
      </w:r>
      <w:r w:rsidR="003273EF">
        <w:rPr>
          <w:lang w:val="ru-RU"/>
        </w:rPr>
        <w:t>「</w:t>
      </w:r>
      <w:r w:rsidRPr="00041AE1">
        <w:rPr>
          <w:lang w:val="ru-RU"/>
        </w:rPr>
        <w:t>心裏清潔的人有福了,因為他們必得見到天主。</w:t>
      </w:r>
      <w:r w:rsidR="003273EF">
        <w:rPr>
          <w:lang w:val="ru-RU"/>
        </w:rPr>
        <w:t>」</w:t>
      </w:r>
      <w:r w:rsidR="00FB5D2C">
        <w:rPr>
          <w:rStyle w:val="FootnoteReference"/>
          <w:lang w:val="ru-RU"/>
        </w:rPr>
        <w:footnoteReference w:id="179"/>
      </w:r>
      <w:r w:rsidRPr="00041AE1">
        <w:rPr>
          <w:lang w:val="ru-RU"/>
        </w:rPr>
        <w:t xml:space="preserve"> 阿門。 </w:t>
      </w:r>
    </w:p>
    <w:p w14:paraId="16A61C90" w14:textId="77777777" w:rsidR="00923824" w:rsidRPr="00041AE1" w:rsidRDefault="00923824" w:rsidP="003F3F4E">
      <w:pPr>
        <w:rPr>
          <w:lang w:val="ru-RU"/>
        </w:rPr>
      </w:pPr>
    </w:p>
    <w:p w14:paraId="7DA2846B" w14:textId="5E5E9556" w:rsidR="00923824" w:rsidRPr="00041AE1" w:rsidRDefault="00923824" w:rsidP="003F3F4E">
      <w:pPr>
        <w:rPr>
          <w:lang w:val="ru-RU"/>
        </w:rPr>
      </w:pPr>
    </w:p>
    <w:p w14:paraId="5EBF0158" w14:textId="11595302" w:rsidR="00923824" w:rsidRPr="00041AE1" w:rsidRDefault="0052518D" w:rsidP="003F3F4E">
      <w:pPr>
        <w:pStyle w:val="Heading3"/>
        <w:rPr>
          <w:lang w:val="ru-RU"/>
        </w:rPr>
      </w:pPr>
      <w:bookmarkStart w:id="459" w:name="_Toc196218067"/>
      <w:bookmarkStart w:id="460" w:name="_Toc196308755"/>
      <w:bookmarkStart w:id="461" w:name="_Toc242021570"/>
      <w:r w:rsidRPr="00041AE1">
        <w:rPr>
          <w:lang w:val="ru-RU"/>
        </w:rPr>
        <w:t>第二</w:t>
      </w:r>
      <w:r w:rsidR="003F3F4E" w:rsidRPr="00041AE1">
        <w:rPr>
          <w:lang w:val="ru-RU"/>
        </w:rPr>
        <w:t>章</w:t>
      </w:r>
      <w:r w:rsidR="003F3F4E">
        <w:rPr>
          <w:lang w:val="ru-RU"/>
        </w:rPr>
        <w:t xml:space="preserve"> </w:t>
      </w:r>
      <w:r w:rsidR="003F3F4E">
        <w:rPr>
          <w:lang w:val="ru-RU"/>
        </w:rPr>
        <w:br/>
      </w:r>
      <w:r w:rsidRPr="00041AE1">
        <w:rPr>
          <w:lang w:val="ru-RU"/>
        </w:rPr>
        <w:t>對上帝嘅信心同盼望</w:t>
      </w:r>
      <w:bookmarkEnd w:id="459"/>
      <w:bookmarkEnd w:id="460"/>
      <w:bookmarkEnd w:id="461"/>
    </w:p>
    <w:p w14:paraId="5C6A70BA" w14:textId="77777777" w:rsidR="003F3F4E" w:rsidRDefault="003F3F4E" w:rsidP="003F3F4E">
      <w:pPr>
        <w:rPr>
          <w:lang w:val="ru-RU"/>
        </w:rPr>
      </w:pPr>
    </w:p>
    <w:p w14:paraId="60A36C33" w14:textId="2AD22F39" w:rsidR="00923824" w:rsidRPr="00041AE1" w:rsidRDefault="0052518D" w:rsidP="003F3F4E">
      <w:pPr>
        <w:pStyle w:val="Heading4"/>
        <w:rPr>
          <w:lang w:val="ru-RU"/>
        </w:rPr>
      </w:pPr>
      <w:bookmarkStart w:id="462" w:name="_Toc196218068"/>
      <w:bookmarkStart w:id="463" w:name="_Toc196308756"/>
      <w:bookmarkStart w:id="464" w:name="_Toc242021571"/>
      <w:r w:rsidRPr="00041AE1">
        <w:rPr>
          <w:lang w:val="ru-RU"/>
        </w:rPr>
        <w:t>今日所有嘅惡都源於不信</w:t>
      </w:r>
      <w:bookmarkEnd w:id="462"/>
      <w:bookmarkEnd w:id="463"/>
      <w:bookmarkEnd w:id="464"/>
    </w:p>
    <w:p w14:paraId="787ADB8E" w14:textId="77777777" w:rsidR="00923824" w:rsidRPr="00041AE1" w:rsidRDefault="0052518D">
      <w:pPr>
        <w:pStyle w:val="paragraph"/>
        <w:spacing w:before="30" w:after="30"/>
        <w:ind w:left="60" w:right="60"/>
        <w:rPr>
          <w:lang w:val="ru-RU"/>
        </w:rPr>
      </w:pPr>
      <w:r w:rsidRPr="00041AE1">
        <w:rPr>
          <w:lang w:val="ru-RU"/>
        </w:rPr>
        <w:t xml:space="preserve">— 基羅納,我留意到有啲唔信神嘅人好想周遊世界,對旅行同娛樂充滿熱情。 </w:t>
      </w:r>
    </w:p>
    <w:p w14:paraId="1C45E088" w14:textId="79DEFD57" w:rsidR="00923824" w:rsidRPr="00041AE1" w:rsidRDefault="0052518D">
      <w:pPr>
        <w:pStyle w:val="paragraph"/>
        <w:spacing w:before="30" w:after="30"/>
        <w:ind w:left="60" w:right="60"/>
        <w:rPr>
          <w:lang w:val="ru-RU"/>
        </w:rPr>
      </w:pPr>
      <w:r w:rsidRPr="00041AE1">
        <w:rPr>
          <w:lang w:val="ru-RU"/>
        </w:rPr>
        <w:t>— 人如果唔信有來世,就會努力去周遊世界,盡情享受今生……但結果係點?佢哋心入面始終有一種空虛感。但如果佢哋開始信神,認識神,咁神都會認識佢哋,</w:t>
      </w:r>
      <w:r w:rsidR="00FB5D2C">
        <w:rPr>
          <w:rStyle w:val="FootnoteReference"/>
          <w:lang w:val="ru-RU"/>
        </w:rPr>
        <w:footnoteReference w:id="180"/>
      </w:r>
      <w:r w:rsidRPr="00041AE1">
        <w:rPr>
          <w:lang w:val="ru-RU"/>
        </w:rPr>
        <w:t xml:space="preserve"> ,佢哋就會感到滿足。 </w:t>
      </w:r>
    </w:p>
    <w:p w14:paraId="3FC38451" w14:textId="77777777" w:rsidR="00923824" w:rsidRPr="00041AE1" w:rsidRDefault="0052518D">
      <w:pPr>
        <w:pStyle w:val="paragraph"/>
        <w:spacing w:before="30" w:after="30"/>
        <w:ind w:left="60" w:right="60"/>
        <w:rPr>
          <w:lang w:val="ru-RU"/>
        </w:rPr>
      </w:pPr>
      <w:r w:rsidRPr="00041AE1">
        <w:rPr>
          <w:lang w:val="ru-RU"/>
        </w:rPr>
        <w:t xml:space="preserve">— 如果人哋反思到呢一生係短暫嘅,佢哋會唔會改變呢? </w:t>
      </w:r>
    </w:p>
    <w:p w14:paraId="4AB7F922" w14:textId="23993529" w:rsidR="00923824" w:rsidRPr="00041AE1" w:rsidRDefault="0052518D">
      <w:pPr>
        <w:pStyle w:val="paragraph"/>
        <w:spacing w:before="30" w:after="30"/>
        <w:ind w:left="60" w:right="60"/>
        <w:rPr>
          <w:lang w:val="ru-RU"/>
        </w:rPr>
      </w:pPr>
      <w:r w:rsidRPr="00041AE1">
        <w:rPr>
          <w:lang w:val="ru-RU"/>
        </w:rPr>
        <w:t>— 就要睇個人。例如,如果世界末日要嚟,一個唔信神嘅人會更加放蕩不羈,沉溺喺邪惡同罪惡入面;但係一個信神嘅人就會克制自己。</w:t>
      </w:r>
      <w:r w:rsidR="003273EF">
        <w:rPr>
          <w:lang w:val="ru-RU"/>
        </w:rPr>
        <w:t>「</w:t>
      </w:r>
      <w:r w:rsidRPr="00041AE1">
        <w:rPr>
          <w:lang w:val="ru-RU"/>
        </w:rPr>
        <w:t>我點解要喺瑣碎嘅事上浪費時間?」佢會咁講。 「我最好照顧好自己嘅靈魂,嘗試過一個屬靈嘅生活,並且行善。</w:t>
      </w:r>
      <w:r w:rsidR="003273EF">
        <w:rPr>
          <w:lang w:val="ru-RU"/>
        </w:rPr>
        <w:t xml:space="preserve">」 </w:t>
      </w:r>
    </w:p>
    <w:p w14:paraId="0EDD61CD" w14:textId="7B599ADE" w:rsidR="00923824" w:rsidRPr="00041AE1" w:rsidRDefault="0052518D">
      <w:pPr>
        <w:pStyle w:val="paragraph"/>
        <w:spacing w:before="30" w:after="30"/>
        <w:ind w:left="60" w:right="60"/>
        <w:rPr>
          <w:lang w:val="ru-RU"/>
        </w:rPr>
      </w:pPr>
      <w:r w:rsidRPr="00041AE1">
        <w:rPr>
          <w:lang w:val="ru-RU"/>
        </w:rPr>
        <w:t>今日所有嘅惡都係因為唔信。以前人人都信,就算最冷漠嘅人心中都有信心,雖然佢哋係普通人,連喺教堂聽到嘅都唔明。有啲人連四福音得四本都唔知,仲以為有十二本。但係以前人嘅信心同敬畏真係好深! 護士嗰陣嘅勇氣真係勁!有幾多護士做義工去打仗!佢哋有信心,有犧牲精神;你睇吓佢哋點樣幫人!而家呢?有人同我講,有個病人喺度背誦</w:t>
      </w:r>
      <w:r w:rsidR="003273EF">
        <w:rPr>
          <w:lang w:val="ru-RU"/>
        </w:rPr>
        <w:t>《</w:t>
      </w:r>
      <w:r w:rsidRPr="00041AE1">
        <w:rPr>
          <w:lang w:val="ru-RU"/>
        </w:rPr>
        <w:t>使徒信經</w:t>
      </w:r>
      <w:r w:rsidR="003273EF">
        <w:rPr>
          <w:lang w:val="ru-RU"/>
        </w:rPr>
        <w:t>》</w:t>
      </w:r>
      <w:r w:rsidRPr="00041AE1">
        <w:rPr>
          <w:lang w:val="ru-RU"/>
        </w:rPr>
        <w:t>,護士一聽到,就開始打佢──佢以為病人想咒佢! 人連信經都唔識!我哋究竟點咗樣!你問吓年輕人:</w:t>
      </w:r>
      <w:r w:rsidR="003273EF">
        <w:rPr>
          <w:lang w:val="ru-RU"/>
        </w:rPr>
        <w:t>「</w:t>
      </w:r>
      <w:r w:rsidRPr="00041AE1">
        <w:rPr>
          <w:lang w:val="ru-RU"/>
        </w:rPr>
        <w:t>你信乜?</w:t>
      </w:r>
      <w:r w:rsidR="003273EF">
        <w:rPr>
          <w:lang w:val="ru-RU"/>
        </w:rPr>
        <w:t>」</w:t>
      </w:r>
      <w:r w:rsidRPr="00041AE1">
        <w:rPr>
          <w:lang w:val="ru-RU"/>
        </w:rPr>
        <w:t>——佢哋就答:</w:t>
      </w:r>
      <w:r w:rsidR="003273EF">
        <w:rPr>
          <w:lang w:val="ru-RU"/>
        </w:rPr>
        <w:t>「</w:t>
      </w:r>
      <w:r w:rsidRPr="00041AE1">
        <w:rPr>
          <w:lang w:val="ru-RU"/>
        </w:rPr>
        <w:t>唔知,我未諗掂。</w:t>
      </w:r>
      <w:r w:rsidR="003273EF">
        <w:rPr>
          <w:lang w:val="ru-RU"/>
        </w:rPr>
        <w:t>」</w:t>
      </w:r>
      <w:r w:rsidRPr="00041AE1">
        <w:rPr>
          <w:lang w:val="ru-RU"/>
        </w:rPr>
        <w:t xml:space="preserve"> 「你父母信乜嘢宗教?</w:t>
      </w:r>
      <w:r w:rsidR="003273EF">
        <w:rPr>
          <w:lang w:val="ru-RU"/>
        </w:rPr>
        <w:t>」</w:t>
      </w:r>
      <w:r w:rsidRPr="00041AE1">
        <w:rPr>
          <w:lang w:val="ru-RU"/>
        </w:rPr>
        <w:t>——</w:t>
      </w:r>
      <w:r w:rsidR="003273EF">
        <w:rPr>
          <w:lang w:val="ru-RU"/>
        </w:rPr>
        <w:t>「</w:t>
      </w:r>
      <w:r w:rsidRPr="00041AE1">
        <w:rPr>
          <w:lang w:val="ru-RU"/>
        </w:rPr>
        <w:t>我唔知,我未問過佢哋</w:t>
      </w:r>
      <w:r w:rsidR="003273EF">
        <w:rPr>
          <w:lang w:val="ru-RU"/>
        </w:rPr>
        <w:t>。」</w:t>
      </w:r>
      <w:r w:rsidRPr="00041AE1">
        <w:rPr>
          <w:lang w:val="ru-RU"/>
        </w:rPr>
        <w:t xml:space="preserve">佢連自己父母信乜都懶得去問!一個人如果咁漠不關心,點幫到佢? </w:t>
      </w:r>
    </w:p>
    <w:p w14:paraId="5DFD9DC8" w14:textId="77777777" w:rsidR="00923824" w:rsidRPr="00041AE1" w:rsidRDefault="0052518D">
      <w:pPr>
        <w:pStyle w:val="paragraph"/>
        <w:spacing w:before="30" w:after="30"/>
        <w:ind w:left="60" w:right="60"/>
        <w:rPr>
          <w:lang w:val="ru-RU"/>
        </w:rPr>
      </w:pPr>
      <w:r w:rsidRPr="00041AE1">
        <w:rPr>
          <w:lang w:val="ru-RU"/>
        </w:rPr>
        <w:t xml:space="preserve">— 師傅,喺有專制政權嘅國家,情況一定更加嚴重。 </w:t>
      </w:r>
    </w:p>
    <w:p w14:paraId="659AF737" w14:textId="7A73734C" w:rsidR="00923824" w:rsidRDefault="0052518D">
      <w:pPr>
        <w:pStyle w:val="paragraph"/>
        <w:spacing w:before="30" w:after="30"/>
        <w:ind w:left="60" w:right="60"/>
        <w:rPr>
          <w:lang w:val="ru-RU"/>
        </w:rPr>
      </w:pPr>
      <w:r w:rsidRPr="00041AE1">
        <w:rPr>
          <w:lang w:val="ru-RU"/>
        </w:rPr>
        <w:t>— 係,但喺專制政權底下,究竟有幾多人可以堅守信仰成為殉道者!有個俄羅斯人喺海外生活,最後返去俄羅斯,佢同我講: 有位識我好耐嘅老太太走埋嚟問我:「你着呢件大褸去阿фон山㗎?</w:t>
      </w:r>
      <w:r w:rsidR="003273EF">
        <w:rPr>
          <w:lang w:val="ru-RU"/>
        </w:rPr>
        <w:t>」</w:t>
      </w:r>
      <w:r w:rsidRPr="00041AE1">
        <w:rPr>
          <w:lang w:val="ru-RU"/>
        </w:rPr>
        <w:t>──「係呀</w:t>
      </w:r>
      <w:r w:rsidR="003273EF">
        <w:rPr>
          <w:lang w:val="ru-RU"/>
        </w:rPr>
        <w:t>,</w:t>
      </w:r>
      <w:r w:rsidRPr="00041AE1">
        <w:rPr>
          <w:lang w:val="ru-RU"/>
        </w:rPr>
        <w:t>就着呢件</w:t>
      </w:r>
      <w:r w:rsidR="003273EF">
        <w:rPr>
          <w:lang w:val="ru-RU"/>
        </w:rPr>
        <w:t>。」</w:t>
      </w:r>
      <w:r w:rsidRPr="00041AE1">
        <w:rPr>
          <w:lang w:val="ru-RU"/>
        </w:rPr>
        <w:t>我答。佢眼淚都湧出嚟,拎起件大褸,可憐咁親住佢,想攞祝福</w:t>
      </w:r>
      <w:r w:rsidR="003273EF">
        <w:rPr>
          <w:lang w:val="ru-RU"/>
        </w:rPr>
        <w:t>。</w:t>
      </w:r>
      <w:r w:rsidRPr="00041AE1">
        <w:rPr>
          <w:lang w:val="ru-RU"/>
        </w:rPr>
        <w:t xml:space="preserve"> </w:t>
      </w:r>
      <w:r w:rsidRPr="00041AE1">
        <w:rPr>
          <w:lang w:val="ru-RU"/>
        </w:rPr>
        <w:lastRenderedPageBreak/>
        <w:t>你睇,信仰:愈受壓迫,就愈堅強。佢好似彈簧:壓得愈緊,放手嗰刻就彈得愈勁。總有一日,壓迫者都頂唔順,放手一鬆,彈簧就即刻反彈返嚟。</w:t>
      </w:r>
    </w:p>
    <w:p w14:paraId="3DEA6F08" w14:textId="77777777" w:rsidR="003F3F4E" w:rsidRPr="00041AE1" w:rsidRDefault="003F3F4E" w:rsidP="003F3F4E">
      <w:pPr>
        <w:rPr>
          <w:lang w:val="ru-RU"/>
        </w:rPr>
      </w:pPr>
    </w:p>
    <w:p w14:paraId="050AF8F6" w14:textId="77777777" w:rsidR="00923824" w:rsidRPr="00041AE1" w:rsidRDefault="0052518D" w:rsidP="003F3F4E">
      <w:pPr>
        <w:pStyle w:val="Heading4"/>
        <w:rPr>
          <w:lang w:val="ru-RU"/>
        </w:rPr>
      </w:pPr>
      <w:bookmarkStart w:id="465" w:name="_Toc196218069"/>
      <w:bookmarkStart w:id="466" w:name="_Toc196308757"/>
      <w:bookmarkStart w:id="467" w:name="_Toc242021572"/>
      <w:r w:rsidRPr="00041AE1">
        <w:rPr>
          <w:lang w:val="ru-RU"/>
        </w:rPr>
        <w:t>當信心動搖</w:t>
      </w:r>
      <w:bookmarkEnd w:id="465"/>
      <w:bookmarkEnd w:id="466"/>
      <w:bookmarkEnd w:id="467"/>
    </w:p>
    <w:p w14:paraId="10FDB223" w14:textId="77777777" w:rsidR="00923824" w:rsidRPr="00041AE1" w:rsidRDefault="0052518D">
      <w:pPr>
        <w:pStyle w:val="paragraph"/>
        <w:spacing w:before="30" w:after="30"/>
        <w:ind w:left="60" w:right="60"/>
        <w:rPr>
          <w:lang w:val="ru-RU"/>
        </w:rPr>
      </w:pPr>
      <w:r w:rsidRPr="00041AE1">
        <w:rPr>
          <w:i/>
          <w:iCs/>
          <w:lang w:val="ru-RU"/>
        </w:rPr>
        <w:t>—</w:t>
      </w:r>
      <w:r w:rsidRPr="00041AE1">
        <w:rPr>
          <w:lang w:val="ru-RU"/>
        </w:rPr>
        <w:t xml:space="preserve"> 導師,點解有咁多信徒都失去咗信仰? </w:t>
      </w:r>
    </w:p>
    <w:p w14:paraId="6FA7A81A" w14:textId="77777777" w:rsidR="00923824" w:rsidRPr="00041AE1" w:rsidRDefault="0052518D">
      <w:pPr>
        <w:pStyle w:val="paragraph"/>
        <w:spacing w:before="30" w:after="30"/>
        <w:ind w:left="60" w:right="60"/>
        <w:rPr>
          <w:lang w:val="ru-RU"/>
        </w:rPr>
      </w:pPr>
      <w:r w:rsidRPr="00041AE1">
        <w:rPr>
          <w:lang w:val="ru-RU"/>
        </w:rPr>
        <w:t xml:space="preserve">— 如果一個人對信仰同崇拜唔夠上心,佢就會慢慢忘記,甚至完全漠不關心,到最後乜都唔信。 </w:t>
      </w:r>
    </w:p>
    <w:p w14:paraId="0DE8E0EA" w14:textId="77777777" w:rsidR="00923824" w:rsidRPr="00041AE1" w:rsidRDefault="0052518D">
      <w:pPr>
        <w:pStyle w:val="paragraph"/>
        <w:spacing w:before="30" w:after="30"/>
        <w:ind w:left="60" w:right="60"/>
        <w:rPr>
          <w:lang w:val="ru-RU"/>
        </w:rPr>
      </w:pPr>
      <w:r w:rsidRPr="00041AE1">
        <w:rPr>
          <w:lang w:val="ru-RU"/>
        </w:rPr>
        <w:t xml:space="preserve">— 有啲人話見到好人受苦就會動搖佢哋嘅信心。 </w:t>
      </w:r>
    </w:p>
    <w:p w14:paraId="3A09210A" w14:textId="3E087F72" w:rsidR="00923824" w:rsidRPr="00041AE1" w:rsidRDefault="0052518D">
      <w:pPr>
        <w:pStyle w:val="paragraph"/>
        <w:spacing w:before="30" w:after="30"/>
        <w:ind w:left="60" w:right="60"/>
        <w:rPr>
          <w:lang w:val="ru-RU"/>
        </w:rPr>
      </w:pPr>
      <w:r w:rsidRPr="00041AE1">
        <w:rPr>
          <w:lang w:val="ru-RU"/>
        </w:rPr>
        <w:t>— 就算上帝要消滅晒所有好人,人都要唔好有</w:t>
      </w:r>
      <w:r w:rsidR="003273EF">
        <w:rPr>
          <w:lang w:val="ru-RU"/>
        </w:rPr>
        <w:t>「</w:t>
      </w:r>
      <w:r w:rsidRPr="00041AE1">
        <w:rPr>
          <w:lang w:val="ru-RU"/>
        </w:rPr>
        <w:t>左翼</w:t>
      </w:r>
      <w:r w:rsidR="003273EF">
        <w:rPr>
          <w:lang w:val="ru-RU"/>
        </w:rPr>
        <w:t>」</w:t>
      </w:r>
      <w:r w:rsidRPr="00041AE1">
        <w:rPr>
          <w:lang w:val="ru-RU"/>
        </w:rPr>
        <w:t xml:space="preserve">思想,而要相信上帝做乜都係出於愛。上帝知道佢做緊乜。如果佢容許壞事發生,就代表之後會有好嘢出現。 </w:t>
      </w:r>
    </w:p>
    <w:p w14:paraId="0B4540AC" w14:textId="77777777" w:rsidR="00923824" w:rsidRPr="00041AE1" w:rsidRDefault="0052518D">
      <w:pPr>
        <w:pStyle w:val="paragraph"/>
        <w:spacing w:before="30" w:after="30"/>
        <w:ind w:left="60" w:right="60"/>
        <w:rPr>
          <w:lang w:val="ru-RU"/>
        </w:rPr>
      </w:pPr>
      <w:r w:rsidRPr="00041AE1">
        <w:rPr>
          <w:lang w:val="ru-RU"/>
        </w:rPr>
        <w:t xml:space="preserve">— 基羅納,就算係有信心嘅細路仔而家都動搖,因為學校有啲老師教人唔信。 </w:t>
      </w:r>
    </w:p>
    <w:p w14:paraId="7ACEB742" w14:textId="77777777" w:rsidR="00923824" w:rsidRPr="00041AE1" w:rsidRDefault="0052518D">
      <w:pPr>
        <w:pStyle w:val="paragraph"/>
        <w:spacing w:before="30" w:after="30"/>
        <w:ind w:left="60" w:right="60"/>
        <w:rPr>
          <w:lang w:val="ru-RU"/>
        </w:rPr>
      </w:pPr>
      <w:r w:rsidRPr="00041AE1">
        <w:rPr>
          <w:lang w:val="ru-RU"/>
        </w:rPr>
        <w:t xml:space="preserve">— 點解佢哋要動搖?聖女凱瑟琳得十九歲,憑住佢對上帝嘅認識同智慧,就令兩百個哲學家啞口無言。就連新教徒都視佢為學業嘅守護聖人。 </w:t>
      </w:r>
    </w:p>
    <w:p w14:paraId="675968B1" w14:textId="77777777" w:rsidR="00923824" w:rsidRPr="00041AE1" w:rsidRDefault="0052518D">
      <w:pPr>
        <w:pStyle w:val="paragraph"/>
        <w:spacing w:before="30" w:after="30"/>
        <w:ind w:left="60" w:right="60"/>
        <w:rPr>
          <w:lang w:val="ru-RU"/>
        </w:rPr>
      </w:pPr>
      <w:r w:rsidRPr="00041AE1">
        <w:rPr>
          <w:lang w:val="ru-RU"/>
        </w:rPr>
        <w:t xml:space="preserve">講到信仰同對祖國嘅愛,就冇得妥協;一定要堅定不移、堅如磐石。 </w:t>
      </w:r>
    </w:p>
    <w:p w14:paraId="6C12491B" w14:textId="77777777" w:rsidR="00923824" w:rsidRPr="00041AE1" w:rsidRDefault="0052518D">
      <w:pPr>
        <w:pStyle w:val="paragraph"/>
        <w:spacing w:before="30" w:after="30"/>
        <w:ind w:left="60" w:right="60"/>
        <w:rPr>
          <w:lang w:val="ru-RU"/>
        </w:rPr>
      </w:pPr>
      <w:r w:rsidRPr="00041AE1">
        <w:rPr>
          <w:lang w:val="ru-RU"/>
        </w:rPr>
        <w:t xml:space="preserve">— 導師,我以前有信心祈禱,神都應允我所求。可而家我冇咗嗰種信心,點解會咁? </w:t>
      </w:r>
    </w:p>
    <w:p w14:paraId="148B85D9" w14:textId="04A96FD6" w:rsidR="00923824" w:rsidRPr="00041AE1" w:rsidRDefault="003C6A74">
      <w:pPr>
        <w:pStyle w:val="paragraph"/>
        <w:spacing w:before="30" w:after="30"/>
        <w:ind w:left="60" w:right="60"/>
        <w:rPr>
          <w:lang w:val="ru-RU"/>
        </w:rPr>
      </w:pPr>
      <w:r>
        <w:rPr>
          <w:rStyle w:val="FootnoteReference"/>
          <w:lang w:val="ru-RU"/>
        </w:rPr>
        <w:footnoteReference w:id="181"/>
      </w:r>
      <w:r w:rsidR="0052518D" w:rsidRPr="00041AE1">
        <w:rPr>
          <w:lang w:val="ru-RU"/>
        </w:rPr>
        <w:t>── 問題就出喺你嘅世俗邏輯。世俗邏輯會削弱信心。</w:t>
      </w:r>
      <w:r w:rsidR="003273EF">
        <w:rPr>
          <w:lang w:val="ru-RU"/>
        </w:rPr>
        <w:t>「</w:t>
      </w:r>
      <w:r w:rsidR="0052518D" w:rsidRPr="00041AE1">
        <w:rPr>
          <w:lang w:val="ru-RU"/>
        </w:rPr>
        <w:t>如果你有信心,唔會懷疑……你憑信心喺禱告中求嘅任何嘢,都會得着</w:t>
      </w:r>
      <w:r w:rsidRPr="003C6A74">
        <w:rPr>
          <w:lang w:val="ru-RU"/>
        </w:rPr>
        <w:t>。</w:t>
      </w:r>
      <w:r w:rsidR="003273EF">
        <w:rPr>
          <w:lang w:val="ru-RU"/>
        </w:rPr>
        <w:t>」</w:t>
      </w:r>
      <w:r w:rsidR="0052518D" w:rsidRPr="00041AE1">
        <w:rPr>
          <w:lang w:val="ru-RU"/>
        </w:rPr>
        <w:t xml:space="preserve">(《馬太福音》11:22)主就係咁講。呢句就係根基。喺屬靈生命入面,我哋會發現自己處身喺神蹟嘅領域。 </w:t>
      </w:r>
    </w:p>
    <w:p w14:paraId="479AA52E" w14:textId="37DA625B" w:rsidR="00923824" w:rsidRPr="001A02ED" w:rsidRDefault="0052518D">
      <w:pPr>
        <w:pStyle w:val="paragraph"/>
        <w:spacing w:before="30" w:after="30"/>
        <w:ind w:left="60" w:right="60"/>
        <w:rPr>
          <w:lang w:val="ru-RU"/>
        </w:rPr>
      </w:pPr>
      <w:r w:rsidRPr="00041AE1">
        <w:rPr>
          <w:lang w:val="ru-RU"/>
        </w:rPr>
        <w:t>一加二唔一定等於三;可能係五千,甚至一 million!良好嘅意圖同慈愛嘅心係必須嘅。因為如果一個人冇良好嘅意圖,佢就乜都唔明。 就連基督被釘十字架,先知都描述得好詳細──連佢件衫會點樣,都講晒,</w:t>
      </w:r>
      <w:r w:rsidR="003C6A74">
        <w:rPr>
          <w:rStyle w:val="FootnoteReference"/>
          <w:lang w:val="ru-RU"/>
        </w:rPr>
        <w:footnoteReference w:id="182"/>
      </w:r>
      <w:r w:rsidRPr="00041AE1">
        <w:rPr>
          <w:lang w:val="ru-RU"/>
        </w:rPr>
        <w:t xml:space="preserve"> ;又講賣佢嘅錢會去邊度,會用嚟買窯匠嘅田嚟埋葬陌生人,</w:t>
      </w:r>
      <w:r w:rsidR="003C6A74">
        <w:rPr>
          <w:rStyle w:val="FootnoteReference"/>
          <w:lang w:val="ru-RU"/>
        </w:rPr>
        <w:footnoteReference w:id="183"/>
      </w:r>
      <w:r w:rsidRPr="00041AE1">
        <w:rPr>
          <w:lang w:val="ru-RU"/>
        </w:rPr>
        <w:t xml:space="preserve"> ──但猶太人仍然唔明白。</w:t>
      </w:r>
      <w:r w:rsidR="003273EF">
        <w:rPr>
          <w:lang w:val="ru-RU"/>
        </w:rPr>
        <w:t>「</w:t>
      </w:r>
      <w:r w:rsidRPr="00041AE1">
        <w:rPr>
          <w:lang w:val="ru-RU"/>
        </w:rPr>
        <w:t>但係加略人猶大,嗰個不義嘅人,就唔願意明白</w:t>
      </w:r>
      <w:r w:rsidR="003273EF">
        <w:rPr>
          <w:lang w:val="ru-RU"/>
        </w:rPr>
        <w:t>。」</w:t>
      </w:r>
      <w:r w:rsidR="003C6A74">
        <w:rPr>
          <w:rStyle w:val="FootnoteReference"/>
          <w:lang w:val="ru-RU"/>
        </w:rPr>
        <w:footnoteReference w:id="184"/>
      </w:r>
    </w:p>
    <w:p w14:paraId="254EC745" w14:textId="77777777" w:rsidR="003F3F4E" w:rsidRPr="00041AE1" w:rsidRDefault="003F3F4E" w:rsidP="003F3F4E">
      <w:pPr>
        <w:rPr>
          <w:lang w:val="ru-RU"/>
        </w:rPr>
      </w:pPr>
    </w:p>
    <w:p w14:paraId="12BFBD44" w14:textId="77777777" w:rsidR="00923824" w:rsidRPr="00041AE1" w:rsidRDefault="0052518D" w:rsidP="003F3F4E">
      <w:pPr>
        <w:pStyle w:val="Heading4"/>
        <w:rPr>
          <w:lang w:val="ru-RU"/>
        </w:rPr>
      </w:pPr>
      <w:bookmarkStart w:id="468" w:name="_Toc196218070"/>
      <w:bookmarkStart w:id="469" w:name="_Toc196308758"/>
      <w:bookmarkStart w:id="470" w:name="_Toc242021573"/>
      <w:r w:rsidRPr="00041AE1">
        <w:rPr>
          <w:lang w:val="ru-RU"/>
        </w:rPr>
        <w:t>不信任同無信心</w:t>
      </w:r>
      <w:bookmarkEnd w:id="468"/>
      <w:bookmarkEnd w:id="469"/>
      <w:bookmarkEnd w:id="470"/>
    </w:p>
    <w:p w14:paraId="60CC8E3A" w14:textId="18879836" w:rsidR="00923824" w:rsidRPr="001A02ED" w:rsidRDefault="0052518D">
      <w:pPr>
        <w:pStyle w:val="paragraph"/>
        <w:spacing w:before="30" w:after="30"/>
        <w:ind w:left="60" w:right="60"/>
        <w:rPr>
          <w:lang w:val="ru-RU"/>
        </w:rPr>
      </w:pPr>
      <w:r w:rsidRPr="00041AE1">
        <w:rPr>
          <w:lang w:val="ru-RU"/>
        </w:rPr>
        <w:t>— Geronda,點解摩西因為一個細微嘅失誤就冇得入應許之地?</w:t>
      </w:r>
      <w:r w:rsidR="003C6A74">
        <w:rPr>
          <w:rStyle w:val="FootnoteReference"/>
          <w:lang w:val="ru-RU"/>
        </w:rPr>
        <w:footnoteReference w:id="185"/>
      </w:r>
    </w:p>
    <w:p w14:paraId="22792D93" w14:textId="71BC61AC" w:rsidR="00923824" w:rsidRPr="00041AE1" w:rsidRDefault="0052518D">
      <w:pPr>
        <w:pStyle w:val="paragraph"/>
        <w:spacing w:before="30" w:after="30"/>
        <w:ind w:left="60" w:right="60"/>
        <w:rPr>
          <w:lang w:val="ru-RU"/>
        </w:rPr>
      </w:pPr>
      <w:r w:rsidRPr="00041AE1">
        <w:rPr>
          <w:lang w:val="ru-RU"/>
        </w:rPr>
        <w:t>— 呢件事唔係細微失誤;係唔信任。上帝帶領以色列人過紅海,</w:t>
      </w:r>
      <w:r w:rsidR="003C6A74">
        <w:rPr>
          <w:rStyle w:val="FootnoteReference"/>
          <w:lang w:val="ru-RU"/>
        </w:rPr>
        <w:footnoteReference w:id="186"/>
      </w:r>
      <w:r w:rsidRPr="00041AE1">
        <w:rPr>
          <w:lang w:val="ru-RU"/>
        </w:rPr>
        <w:t xml:space="preserve"> 喺西奈山嘅磐石中為佢哋流出水,</w:t>
      </w:r>
      <w:r w:rsidR="003C6A74">
        <w:rPr>
          <w:rStyle w:val="FootnoteReference"/>
          <w:lang w:val="ru-RU"/>
        </w:rPr>
        <w:footnoteReference w:id="187"/>
      </w:r>
      <w:r w:rsidRPr="00041AE1">
        <w:rPr>
          <w:lang w:val="ru-RU"/>
        </w:rPr>
        <w:t xml:space="preserve"> 用嗎哪餵飽佢哋,</w:t>
      </w:r>
      <w:r w:rsidR="003C6A74">
        <w:rPr>
          <w:rStyle w:val="FootnoteReference"/>
          <w:lang w:val="ru-RU"/>
        </w:rPr>
        <w:footnoteReference w:id="188"/>
      </w:r>
      <w:r w:rsidRPr="00041AE1">
        <w:rPr>
          <w:lang w:val="ru-RU"/>
        </w:rPr>
        <w:t xml:space="preserve"> 行咗咁多神蹟,但當佢哋再次面對缺水,就開始埋怨。 當上帝吩咐摩西擊打磐石出水嗰陣,摩西就顯出咗佢嘅不信。佢話:</w:t>
      </w:r>
      <w:r w:rsidR="003273EF">
        <w:rPr>
          <w:lang w:val="ru-RU"/>
        </w:rPr>
        <w:t>「</w:t>
      </w:r>
      <w:r w:rsidRPr="00041AE1">
        <w:rPr>
          <w:lang w:val="ru-RU"/>
        </w:rPr>
        <w:t>呢塊磐石會出水㗎?</w:t>
      </w:r>
      <w:r w:rsidR="003273EF">
        <w:rPr>
          <w:lang w:val="ru-RU"/>
        </w:rPr>
        <w:t>」</w:t>
      </w:r>
      <w:r w:rsidR="003C6A74">
        <w:rPr>
          <w:rStyle w:val="FootnoteReference"/>
          <w:lang w:val="ru-RU"/>
        </w:rPr>
        <w:lastRenderedPageBreak/>
        <w:footnoteReference w:id="189"/>
      </w:r>
      <w:r w:rsidRPr="00041AE1">
        <w:rPr>
          <w:lang w:val="ru-RU"/>
        </w:rPr>
        <w:t xml:space="preserve"> 所以,上帝就對佢作出呢個懲罰:</w:t>
      </w:r>
      <w:r w:rsidR="003273EF">
        <w:rPr>
          <w:lang w:val="ru-RU"/>
        </w:rPr>
        <w:t>「</w:t>
      </w:r>
      <w:r w:rsidRPr="00041AE1">
        <w:rPr>
          <w:lang w:val="ru-RU"/>
        </w:rPr>
        <w:t>作為懲罰,你只會遠遠望到應許之地</w:t>
      </w:r>
      <w:r w:rsidR="003273EF">
        <w:rPr>
          <w:lang w:val="ru-RU"/>
        </w:rPr>
        <w:t>。」</w:t>
      </w:r>
      <w:r w:rsidR="00D228E7">
        <w:rPr>
          <w:rStyle w:val="FootnoteReference"/>
          <w:lang w:val="ru-RU"/>
        </w:rPr>
        <w:footnoteReference w:id="190"/>
      </w:r>
      <w:r w:rsidRPr="00041AE1">
        <w:rPr>
          <w:lang w:val="ru-RU"/>
        </w:rPr>
        <w:t xml:space="preserve"> 如果上帝之前冇用奇蹟方式從磐石裡打出水畀人飲,摩西可能仲有藉口;但而家佢嘅不信無得再合理化,所以上帝唔畀佢入應許之地。 </w:t>
      </w:r>
    </w:p>
    <w:p w14:paraId="1DD62676" w14:textId="77777777" w:rsidR="00923824" w:rsidRPr="00041AE1" w:rsidRDefault="0052518D">
      <w:pPr>
        <w:pStyle w:val="paragraph"/>
        <w:spacing w:before="30" w:after="30"/>
        <w:ind w:left="60" w:right="60"/>
        <w:rPr>
          <w:lang w:val="ru-RU"/>
        </w:rPr>
      </w:pPr>
      <w:r w:rsidRPr="00041AE1">
        <w:rPr>
          <w:lang w:val="ru-RU"/>
        </w:rPr>
        <w:t xml:space="preserve">— 導師,我相信只要靠自己努力就可以改善自己,難道就係因為呢個原因我先停滯不前? </w:t>
      </w:r>
    </w:p>
    <w:p w14:paraId="3B8E5057" w14:textId="7F386A66" w:rsidR="00923824" w:rsidRPr="00041AE1" w:rsidRDefault="0052518D">
      <w:pPr>
        <w:pStyle w:val="paragraph"/>
        <w:spacing w:before="30" w:after="30"/>
        <w:ind w:left="60" w:right="60"/>
        <w:rPr>
          <w:lang w:val="ru-RU"/>
        </w:rPr>
      </w:pPr>
      <w:r w:rsidRPr="00041AE1">
        <w:rPr>
          <w:lang w:val="ru-RU"/>
        </w:rPr>
        <w:t>— 你自己能做啲乜嘢?只要人靠自己,就會阻住上帝嘅憐憫向佢傾注;佢哋原地踏步,毫無進展。如果你有少少信心,你嘅人生幾乎會完全改變;如果你有少少謙卑,你就會得著上帝嘅恩典。 都係因為你欠缺信心同謙卑。 上帝因尊重你嘅自由意志,祂被捆綁住手腳,幫唔到你。向基督求信心──</w:t>
      </w:r>
      <w:r w:rsidR="003273EF">
        <w:rPr>
          <w:lang w:val="ru-RU"/>
        </w:rPr>
        <w:t>「</w:t>
      </w:r>
      <w:r w:rsidRPr="00041AE1">
        <w:rPr>
          <w:lang w:val="ru-RU"/>
        </w:rPr>
        <w:t>增加我哋嘅</w:t>
      </w:r>
      <w:r w:rsidR="003273EF">
        <w:rPr>
          <w:lang w:val="ru-RU"/>
        </w:rPr>
        <w:t>信心」</w:t>
      </w:r>
      <w:r w:rsidR="004640AE">
        <w:rPr>
          <w:rStyle w:val="FootnoteReference"/>
          <w:lang w:val="ru-RU"/>
        </w:rPr>
        <w:footnoteReference w:id="191"/>
      </w:r>
      <w:r w:rsidRPr="00041AE1">
        <w:rPr>
          <w:lang w:val="ru-RU"/>
        </w:rPr>
        <w:t xml:space="preserve"> ──並培養謙卑。因為即使一個人相信,但若被驕傲所佔據,嗰份信心都係無用嘅。 </w:t>
      </w:r>
    </w:p>
    <w:p w14:paraId="5DACDA6B" w14:textId="03631B13" w:rsidR="00923824" w:rsidRPr="001A02ED" w:rsidRDefault="0052518D">
      <w:pPr>
        <w:pStyle w:val="paragraph"/>
        <w:spacing w:before="30" w:after="30"/>
        <w:ind w:left="60" w:right="60"/>
        <w:rPr>
          <w:lang w:val="ru-RU"/>
        </w:rPr>
      </w:pPr>
      <w:r w:rsidRPr="00041AE1">
        <w:rPr>
          <w:lang w:val="ru-RU"/>
        </w:rPr>
        <w:t>記住福音書入面提嗰個百夫長。佢冇一絲驕傲,睇吓佢有幾大信心! 佢對基督講:「我唔配得你入我屋企,只要你講一句話,我嘅僕人就會好返</w:t>
      </w:r>
      <w:r w:rsidR="003273EF">
        <w:rPr>
          <w:lang w:val="ru-RU"/>
        </w:rPr>
        <w:t>。」</w:t>
      </w:r>
      <w:r w:rsidRPr="00041AE1">
        <w:rPr>
          <w:lang w:val="ru-RU"/>
        </w:rPr>
        <w:t>佢仲唔畀耶穌親身去佢屋企。所以基督先話:</w:t>
      </w:r>
      <w:r w:rsidR="003273EF">
        <w:rPr>
          <w:lang w:val="ru-RU"/>
        </w:rPr>
        <w:t>「</w:t>
      </w:r>
      <w:r w:rsidRPr="00041AE1">
        <w:rPr>
          <w:lang w:val="ru-RU"/>
        </w:rPr>
        <w:t>以色列全國我都未搵過咁嘅信心</w:t>
      </w:r>
      <w:r w:rsidR="003273EF">
        <w:rPr>
          <w:lang w:val="ru-RU"/>
        </w:rPr>
        <w:t>。」</w:t>
      </w:r>
      <w:r w:rsidR="004640AE">
        <w:rPr>
          <w:rStyle w:val="FootnoteReference"/>
          <w:lang w:val="ru-RU"/>
        </w:rPr>
        <w:footnoteReference w:id="192"/>
      </w:r>
    </w:p>
    <w:p w14:paraId="3421A515" w14:textId="77777777" w:rsidR="003F3F4E" w:rsidRPr="00041AE1" w:rsidRDefault="003F3F4E" w:rsidP="003F3F4E">
      <w:pPr>
        <w:rPr>
          <w:lang w:val="ru-RU"/>
        </w:rPr>
      </w:pPr>
    </w:p>
    <w:p w14:paraId="4B441948" w14:textId="77777777" w:rsidR="00923824" w:rsidRPr="00041AE1" w:rsidRDefault="0052518D" w:rsidP="003F3F4E">
      <w:pPr>
        <w:pStyle w:val="Heading4"/>
        <w:rPr>
          <w:lang w:val="ru-RU"/>
        </w:rPr>
      </w:pPr>
      <w:bookmarkStart w:id="471" w:name="_Toc196218071"/>
      <w:bookmarkStart w:id="472" w:name="_Toc196308759"/>
      <w:bookmarkStart w:id="473" w:name="_Toc242021574"/>
      <w:r w:rsidRPr="00041AE1">
        <w:rPr>
          <w:lang w:val="ru-RU"/>
        </w:rPr>
        <w:t>信神者無所畏</w:t>
      </w:r>
      <w:bookmarkEnd w:id="471"/>
      <w:bookmarkEnd w:id="472"/>
      <w:bookmarkEnd w:id="473"/>
    </w:p>
    <w:p w14:paraId="0E8AB3E7" w14:textId="77777777" w:rsidR="00923824" w:rsidRPr="00041AE1" w:rsidRDefault="0052518D">
      <w:pPr>
        <w:pStyle w:val="paragraph"/>
        <w:spacing w:before="30" w:after="30"/>
        <w:ind w:left="60" w:right="60"/>
        <w:rPr>
          <w:lang w:val="ru-RU"/>
        </w:rPr>
      </w:pPr>
      <w:r w:rsidRPr="00041AE1">
        <w:rPr>
          <w:lang w:val="ru-RU"/>
        </w:rPr>
        <w:t xml:space="preserve">— 老神父,我哋聽講有一日我哋會有晒所有嘢,但我哋食唔切。依家,人哋對大部分食物嘅質素都存疑。 </w:t>
      </w:r>
    </w:p>
    <w:p w14:paraId="7A246919" w14:textId="566985BF" w:rsidR="00923824" w:rsidRPr="00D907A4" w:rsidRDefault="0052518D">
      <w:pPr>
        <w:pStyle w:val="paragraph"/>
        <w:spacing w:before="30" w:after="30"/>
        <w:ind w:left="60" w:right="60"/>
        <w:rPr>
          <w:lang w:val="ru-RU"/>
        </w:rPr>
      </w:pPr>
      <w:r w:rsidRPr="00041AE1">
        <w:rPr>
          <w:lang w:val="ru-RU"/>
        </w:rPr>
        <w:t xml:space="preserve">— 我哋可以點做?環境被污染咗。但唔好驚,畫十字聖號,就唔使驚。 我識得啲人,佢哋因為驚晒所有嘢,將自己嘅人生變成折磨──佢哋明明係基督徒,受過洗、抹過聖油、領過聖體、讀過福音,仲將好多經文背得滾瓜爛熟。佢哋真係睇唔到上帝恩典嘅大能咩? </w:t>
      </w:r>
      <w:r w:rsidR="003273EF">
        <w:rPr>
          <w:lang w:val="ru-RU"/>
        </w:rPr>
        <w:t>「</w:t>
      </w:r>
      <w:r w:rsidRPr="00041AE1">
        <w:rPr>
          <w:lang w:val="ru-RU"/>
        </w:rPr>
        <w:t>你若喝了甚么致命的,也必不害你</w:t>
      </w:r>
      <w:r w:rsidR="00D907A4" w:rsidRPr="00D907A4">
        <w:rPr>
          <w:lang w:val="ru-RU"/>
        </w:rPr>
        <w:t>。</w:t>
      </w:r>
      <w:r w:rsidR="003273EF">
        <w:rPr>
          <w:lang w:val="ru-RU"/>
        </w:rPr>
        <w:t>」</w:t>
      </w:r>
      <w:r w:rsidR="00D907A4">
        <w:rPr>
          <w:rStyle w:val="FootnoteReference"/>
          <w:lang w:val="ru-RU"/>
        </w:rPr>
        <w:footnoteReference w:id="193"/>
      </w:r>
      <w:r w:rsidRPr="00041AE1">
        <w:rPr>
          <w:lang w:val="ru-RU"/>
        </w:rPr>
        <w:t xml:space="preserve"> ──基督如此說,又說:</w:t>
      </w:r>
      <w:r w:rsidR="003273EF">
        <w:rPr>
          <w:lang w:val="ru-RU"/>
        </w:rPr>
        <w:t>「</w:t>
      </w:r>
      <w:r w:rsidRPr="00041AE1">
        <w:rPr>
          <w:lang w:val="ru-RU"/>
        </w:rPr>
        <w:t>我已經給了你權柄,可以踐踏蛇和蠍子,並一切仇敵的勢力;並且毫無能害你的</w:t>
      </w:r>
      <w:r w:rsidR="003273EF">
        <w:rPr>
          <w:lang w:val="ru-RU"/>
        </w:rPr>
        <w:t>。」</w:t>
      </w:r>
      <w:r w:rsidR="00D907A4">
        <w:rPr>
          <w:rStyle w:val="FootnoteReference"/>
          <w:lang w:val="ru-RU"/>
        </w:rPr>
        <w:footnoteReference w:id="194"/>
      </w:r>
    </w:p>
    <w:p w14:paraId="61E0EF86" w14:textId="34F0EB93" w:rsidR="00923824" w:rsidRPr="001A02ED" w:rsidRDefault="0052518D">
      <w:pPr>
        <w:pStyle w:val="paragraph"/>
        <w:spacing w:before="30" w:after="30"/>
        <w:ind w:left="60" w:right="60"/>
        <w:rPr>
          <w:lang w:val="ru-RU"/>
        </w:rPr>
      </w:pPr>
      <w:r w:rsidRPr="00041AE1">
        <w:rPr>
          <w:lang w:val="ru-RU"/>
        </w:rPr>
        <w:t>如果神嘅恩典住喺一個人入面,佢就乜都唔驚。所以,我哋要時刻求神嘅恩典,並畫十字聖號。 你記唔記得拉夫塞克講過嗰件事?有個修士去井邊打水,見到條蝮蛇,就嚇到唔敢拎水,</w:t>
      </w:r>
      <w:r w:rsidR="00D907A4">
        <w:rPr>
          <w:rStyle w:val="FootnoteReference"/>
          <w:lang w:val="ru-RU"/>
        </w:rPr>
        <w:footnoteReference w:id="195"/>
      </w:r>
      <w:r w:rsidRPr="00041AE1">
        <w:rPr>
          <w:lang w:val="ru-RU"/>
        </w:rPr>
        <w:t xml:space="preserve"> 逃返去同佢長老講:</w:t>
      </w:r>
      <w:r w:rsidR="003273EF">
        <w:rPr>
          <w:lang w:val="ru-RU"/>
        </w:rPr>
        <w:t>「</w:t>
      </w:r>
      <w:r w:rsidRPr="00041AE1">
        <w:rPr>
          <w:lang w:val="ru-RU"/>
        </w:rPr>
        <w:t>阿爸,我哋完咗,我哋條井入面有條蛇!</w:t>
      </w:r>
      <w:r w:rsidR="003273EF">
        <w:rPr>
          <w:lang w:val="ru-RU"/>
        </w:rPr>
        <w:t>」</w:t>
      </w:r>
      <w:r w:rsidRPr="00041AE1">
        <w:rPr>
          <w:lang w:val="ru-RU"/>
        </w:rPr>
        <w:t xml:space="preserve"> — </w:t>
      </w:r>
      <w:r w:rsidR="003273EF">
        <w:rPr>
          <w:lang w:val="ru-RU"/>
        </w:rPr>
        <w:t>「</w:t>
      </w:r>
      <w:r w:rsidRPr="00041AE1">
        <w:rPr>
          <w:lang w:val="ru-RU"/>
        </w:rPr>
        <w:t>好啦,」長老話:「但如果所有井入面都有蛇,你會點做?渴死?</w:t>
      </w:r>
      <w:r w:rsidR="003273EF">
        <w:rPr>
          <w:lang w:val="ru-RU"/>
        </w:rPr>
        <w:t>」</w:t>
      </w:r>
      <w:r w:rsidRPr="00041AE1">
        <w:rPr>
          <w:lang w:val="ru-RU"/>
        </w:rPr>
        <w:t xml:space="preserve">長老行埋去,喺井上面畫咗個十字,拎咗啲水嚟飲。 </w:t>
      </w:r>
      <w:r w:rsidR="003273EF">
        <w:rPr>
          <w:lang w:val="ru-RU"/>
        </w:rPr>
        <w:t>「</w:t>
      </w:r>
      <w:r w:rsidRPr="00041AE1">
        <w:rPr>
          <w:lang w:val="ru-RU"/>
        </w:rPr>
        <w:t>有十字架嘅地方,撒旦嘅惡意就無得作怪。</w:t>
      </w:r>
      <w:r w:rsidR="003273EF">
        <w:rPr>
          <w:lang w:val="ru-RU"/>
        </w:rPr>
        <w:t>」</w:t>
      </w:r>
      <w:r w:rsidR="00833EDE">
        <w:rPr>
          <w:rStyle w:val="FootnoteReference"/>
          <w:lang w:val="ru-RU"/>
        </w:rPr>
        <w:footnoteReference w:id="196"/>
      </w:r>
    </w:p>
    <w:p w14:paraId="0D51C2DF" w14:textId="77777777" w:rsidR="00923824" w:rsidRPr="00041AE1" w:rsidRDefault="0052518D">
      <w:pPr>
        <w:pStyle w:val="paragraph"/>
        <w:spacing w:before="30" w:after="30"/>
        <w:ind w:left="60" w:right="60"/>
        <w:rPr>
          <w:lang w:val="ru-RU"/>
        </w:rPr>
      </w:pPr>
      <w:r w:rsidRPr="00041AE1">
        <w:rPr>
          <w:lang w:val="ru-RU"/>
        </w:rPr>
        <w:t xml:space="preserve">— 但係我心入面都感到驚。 </w:t>
      </w:r>
    </w:p>
    <w:p w14:paraId="14AD9AAA" w14:textId="1444C5BE" w:rsidR="00923824" w:rsidRPr="00F76FD9" w:rsidRDefault="0052518D">
      <w:pPr>
        <w:pStyle w:val="paragraph"/>
        <w:spacing w:before="30" w:after="30"/>
        <w:ind w:left="60" w:right="60"/>
        <w:rPr>
          <w:lang w:val="ru-RU"/>
        </w:rPr>
      </w:pPr>
      <w:r w:rsidRPr="00041AE1">
        <w:rPr>
          <w:lang w:val="ru-RU"/>
        </w:rPr>
        <w:lastRenderedPageBreak/>
        <w:t>— 你嘅恐懼係上帝嘅恩典,係上帝嘅眷顧,好等你隨時向祂祈禱。呢樣會幫你緊靠上帝。 諗吓:如果一個細路仔唔驚,就冇可能令佢平靜落嚟。要用愛同對上帝嘅盼望去努力,咁你就會乜都唔驚。我哋喺大晚禱嗰陣唔係唱住:</w:t>
      </w:r>
      <w:r w:rsidR="003273EF">
        <w:rPr>
          <w:lang w:val="ru-RU"/>
        </w:rPr>
        <w:t>「</w:t>
      </w:r>
      <w:r w:rsidRPr="00041AE1">
        <w:rPr>
          <w:lang w:val="ru-RU"/>
        </w:rPr>
        <w:t>我哋唔會驚你嘅恐怖,亦唔會心灰意冷:因為上帝同我哋一齊</w:t>
      </w:r>
      <w:r w:rsidR="003273EF">
        <w:rPr>
          <w:lang w:val="ru-RU"/>
        </w:rPr>
        <w:t>」</w:t>
      </w:r>
      <w:r w:rsidR="00F76FD9" w:rsidRPr="00F76FD9">
        <w:rPr>
          <w:lang w:val="ru-RU"/>
        </w:rPr>
        <w:t>?</w:t>
      </w:r>
      <w:r w:rsidR="00F76FD9">
        <w:rPr>
          <w:rStyle w:val="FootnoteReference"/>
          <w:lang w:val="ru-RU"/>
        </w:rPr>
        <w:footnoteReference w:id="197"/>
      </w:r>
    </w:p>
    <w:p w14:paraId="575DD15B" w14:textId="77777777" w:rsidR="003F3F4E" w:rsidRPr="00041AE1" w:rsidRDefault="003F3F4E" w:rsidP="003F3F4E">
      <w:pPr>
        <w:rPr>
          <w:lang w:val="ru-RU"/>
        </w:rPr>
      </w:pPr>
    </w:p>
    <w:p w14:paraId="63132154" w14:textId="64AEAF2B" w:rsidR="00923824" w:rsidRPr="00F76FD9" w:rsidRDefault="003273EF" w:rsidP="003F3F4E">
      <w:pPr>
        <w:pStyle w:val="Heading4"/>
        <w:rPr>
          <w:lang w:val="ru-RU"/>
        </w:rPr>
      </w:pPr>
      <w:bookmarkStart w:id="474" w:name="_Toc196218072"/>
      <w:bookmarkStart w:id="475" w:name="_Toc196308760"/>
      <w:bookmarkStart w:id="476" w:name="_Toc242021575"/>
      <w:r>
        <w:rPr>
          <w:lang w:val="ru-RU"/>
        </w:rPr>
        <w:t>「</w:t>
      </w:r>
      <w:r w:rsidR="0052518D" w:rsidRPr="00041AE1">
        <w:rPr>
          <w:lang w:val="ru-RU"/>
        </w:rPr>
        <w:t>我見主站喺我面前</w:t>
      </w:r>
      <w:r>
        <w:rPr>
          <w:lang w:val="ru-RU"/>
        </w:rPr>
        <w:t>」</w:t>
      </w:r>
      <w:bookmarkEnd w:id="474"/>
      <w:r w:rsidR="00F76FD9">
        <w:rPr>
          <w:rStyle w:val="FootnoteReference"/>
          <w:lang w:val="ru-RU"/>
        </w:rPr>
        <w:footnoteReference w:id="198"/>
      </w:r>
      <w:bookmarkEnd w:id="475"/>
      <w:bookmarkEnd w:id="476"/>
    </w:p>
    <w:p w14:paraId="6FF28ED8" w14:textId="08A61B45" w:rsidR="00923824" w:rsidRPr="001A02ED" w:rsidRDefault="0052518D">
      <w:pPr>
        <w:pStyle w:val="paragraph"/>
        <w:spacing w:before="30" w:after="30"/>
        <w:ind w:left="60" w:right="60"/>
        <w:rPr>
          <w:lang w:val="ru-RU"/>
        </w:rPr>
      </w:pPr>
      <w:r w:rsidRPr="00041AE1">
        <w:rPr>
          <w:lang w:val="ru-RU"/>
        </w:rPr>
        <w:t>— 師傅,先知但以理見到天使嗰陣,感受到係一種點樣嘅恐懼?</w:t>
      </w:r>
      <w:r w:rsidR="007F7674">
        <w:rPr>
          <w:rStyle w:val="FootnoteReference"/>
          <w:lang w:val="ru-RU"/>
        </w:rPr>
        <w:footnoteReference w:id="199"/>
      </w:r>
    </w:p>
    <w:p w14:paraId="475EF3EC" w14:textId="15932D96" w:rsidR="00923824" w:rsidRPr="00671E09" w:rsidRDefault="0052518D">
      <w:pPr>
        <w:pStyle w:val="paragraph"/>
        <w:spacing w:before="30" w:after="30"/>
        <w:ind w:left="60" w:right="60"/>
        <w:rPr>
          <w:lang w:val="ru-RU"/>
        </w:rPr>
      </w:pPr>
      <w:r w:rsidRPr="00041AE1">
        <w:rPr>
          <w:lang w:val="ru-RU"/>
        </w:rPr>
        <w:t>── 係一種敬畏、一種顫抖、一種聖潔嘅恐懼。但以理俯伏敬拜使者,但使者對佢講:</w:t>
      </w:r>
      <w:r w:rsidR="003273EF">
        <w:rPr>
          <w:lang w:val="ru-RU"/>
        </w:rPr>
        <w:t>「</w:t>
      </w:r>
      <w:r w:rsidRPr="00041AE1">
        <w:rPr>
          <w:lang w:val="ru-RU"/>
        </w:rPr>
        <w:t>但以理,你起來,唔使驚;因為神已經聽見你嘅禱告</w:t>
      </w:r>
      <w:r w:rsidR="003273EF">
        <w:rPr>
          <w:lang w:val="ru-RU"/>
        </w:rPr>
        <w:t>。」</w:t>
      </w:r>
      <w:r w:rsidR="00671E09">
        <w:rPr>
          <w:rStyle w:val="FootnoteReference"/>
          <w:lang w:val="ru-RU"/>
        </w:rPr>
        <w:footnoteReference w:id="200"/>
      </w:r>
    </w:p>
    <w:p w14:paraId="20C07D87" w14:textId="2C9C1E24" w:rsidR="00923824" w:rsidRPr="00041AE1" w:rsidRDefault="0052518D">
      <w:pPr>
        <w:pStyle w:val="paragraph"/>
        <w:spacing w:before="30" w:after="30"/>
        <w:ind w:left="60" w:right="60"/>
        <w:rPr>
          <w:lang w:val="ru-RU"/>
        </w:rPr>
      </w:pPr>
      <w:r w:rsidRPr="00041AE1">
        <w:rPr>
          <w:lang w:val="ru-RU"/>
        </w:rPr>
        <w:t>敬畏神係一種深切嘅敬意、一種肅然起敬嘅感覺,亦係由對神深厚嘅愛而產生嘅靈裏不安。就好似一個人喺受人尊敬嘅長輩面前會感到一啲不安,同樣,有敬畏神嘅人無論身處何處都會有呢種感覺,因為佢哋隨時隨地都感受到神嘅同在。 經上唔係寫住:</w:t>
      </w:r>
      <w:r w:rsidR="003273EF">
        <w:rPr>
          <w:lang w:val="ru-RU"/>
        </w:rPr>
        <w:t>「</w:t>
      </w:r>
      <w:r w:rsidRPr="00041AE1">
        <w:rPr>
          <w:lang w:val="ru-RU"/>
        </w:rPr>
        <w:t>要喺基路伯面前存敬畏嘅心</w:t>
      </w:r>
      <w:r w:rsidR="003273EF">
        <w:rPr>
          <w:lang w:val="ru-RU"/>
        </w:rPr>
        <w:t>」</w:t>
      </w:r>
      <w:r w:rsidR="00671E09" w:rsidRPr="00671E09">
        <w:rPr>
          <w:lang w:val="ru-RU"/>
        </w:rPr>
        <w:t>?</w:t>
      </w:r>
      <w:r w:rsidR="00671E09">
        <w:rPr>
          <w:rStyle w:val="FootnoteReference"/>
          <w:lang w:val="ru-RU"/>
        </w:rPr>
        <w:footnoteReference w:id="201"/>
      </w:r>
      <w:r w:rsidRPr="00041AE1">
        <w:rPr>
          <w:lang w:val="ru-RU"/>
        </w:rPr>
        <w:t xml:space="preserve"> 呢種敬畏同恐懼包含住平安同喜樂;佢唔會令人生痛楚</w:t>
      </w:r>
      <w:r w:rsidR="00671E09" w:rsidRPr="00671E09">
        <w:rPr>
          <w:lang w:val="ru-RU"/>
        </w:rPr>
        <w:t>。</w:t>
      </w:r>
      <w:r w:rsidR="003273EF">
        <w:rPr>
          <w:lang w:val="ru-RU"/>
        </w:rPr>
        <w:t>「</w:t>
      </w:r>
      <w:r w:rsidRPr="00041AE1">
        <w:rPr>
          <w:lang w:val="ru-RU"/>
        </w:rPr>
        <w:t>要存敬畏的心事奉主,又要戰戰兢兢地在他面前歡喜</w:t>
      </w:r>
      <w:r w:rsidR="003273EF">
        <w:rPr>
          <w:lang w:val="ru-RU"/>
        </w:rPr>
        <w:t>」</w:t>
      </w:r>
      <w:r w:rsidR="00671E09">
        <w:rPr>
          <w:rStyle w:val="FootnoteReference"/>
          <w:lang w:val="ru-RU"/>
        </w:rPr>
        <w:footnoteReference w:id="202"/>
      </w:r>
      <w:r w:rsidRPr="00041AE1">
        <w:rPr>
          <w:lang w:val="ru-RU"/>
        </w:rPr>
        <w:t xml:space="preserve"> ──詩篇作者咁講。 </w:t>
      </w:r>
    </w:p>
    <w:p w14:paraId="139C60E3" w14:textId="77777777" w:rsidR="00923824" w:rsidRPr="00041AE1" w:rsidRDefault="0052518D">
      <w:pPr>
        <w:pStyle w:val="paragraph"/>
        <w:spacing w:before="30" w:after="30"/>
        <w:ind w:left="60" w:right="60"/>
        <w:rPr>
          <w:lang w:val="ru-RU"/>
        </w:rPr>
      </w:pPr>
      <w:r w:rsidRPr="00041AE1">
        <w:rPr>
          <w:lang w:val="ru-RU"/>
        </w:rPr>
        <w:t xml:space="preserve">— 師傅,清淨嘅良心係咪同敬畏上帝有關? </w:t>
      </w:r>
    </w:p>
    <w:p w14:paraId="713DAAD2" w14:textId="77777777" w:rsidR="00923824" w:rsidRPr="00041AE1" w:rsidRDefault="0052518D">
      <w:pPr>
        <w:pStyle w:val="paragraph"/>
        <w:spacing w:before="30" w:after="30"/>
        <w:ind w:left="60" w:right="60"/>
        <w:rPr>
          <w:lang w:val="ru-RU"/>
        </w:rPr>
      </w:pPr>
      <w:r w:rsidRPr="00041AE1">
        <w:rPr>
          <w:lang w:val="ru-RU"/>
        </w:rPr>
        <w:t xml:space="preserve">— 如果一個人唔敬畏上帝,佢嘅良心會係點?冇咗對上帝嘅敬畏,人好容易踐踏良心,咁就唔再似個人。 </w:t>
      </w:r>
    </w:p>
    <w:p w14:paraId="65CF29A1" w14:textId="77777777" w:rsidR="00923824" w:rsidRPr="00041AE1" w:rsidRDefault="0052518D">
      <w:pPr>
        <w:pStyle w:val="paragraph"/>
        <w:spacing w:before="30" w:after="30"/>
        <w:ind w:left="60" w:right="60"/>
        <w:rPr>
          <w:lang w:val="ru-RU"/>
        </w:rPr>
      </w:pPr>
      <w:r w:rsidRPr="00041AE1">
        <w:rPr>
          <w:lang w:val="ru-RU"/>
        </w:rPr>
        <w:t xml:space="preserve">— 老爷子,當我對一個人懷有感恩時,我可以為他做任何事。但我對神所賜的福卻沒有同樣的感恩。 </w:t>
      </w:r>
    </w:p>
    <w:p w14:paraId="577D02B1" w14:textId="219FDADA" w:rsidR="00923824" w:rsidRPr="00041AE1" w:rsidRDefault="0052518D">
      <w:pPr>
        <w:pStyle w:val="paragraph"/>
        <w:spacing w:before="30" w:after="30"/>
        <w:ind w:left="60" w:right="60"/>
        <w:rPr>
          <w:lang w:val="ru-RU"/>
        </w:rPr>
      </w:pPr>
      <w:r w:rsidRPr="00041AE1">
        <w:rPr>
          <w:lang w:val="ru-RU"/>
        </w:rPr>
        <w:t>— 你對上帝有感恩,但卻冇一個活生生嘅回應。因為你可以感受到一個人的存在,所以對人會有更多感恩。要開始以活生生嘅方式感受到上帝嘅存在,需要屬靈嘅努力。如果你真係感受到上帝嘅存在,你對祂嘅感恩都會更大。 而家你念</w:t>
      </w:r>
      <w:r w:rsidR="003273EF">
        <w:rPr>
          <w:lang w:val="ru-RU"/>
        </w:rPr>
        <w:t>「</w:t>
      </w:r>
      <w:r w:rsidRPr="00041AE1">
        <w:rPr>
          <w:lang w:val="ru-RU"/>
        </w:rPr>
        <w:t>我哋嘅天父</w:t>
      </w:r>
      <w:r w:rsidR="003273EF">
        <w:rPr>
          <w:lang w:val="ru-RU"/>
        </w:rPr>
        <w:t>」</w:t>
      </w:r>
      <w:r w:rsidRPr="00041AE1">
        <w:rPr>
          <w:lang w:val="ru-RU"/>
        </w:rPr>
        <w:t xml:space="preserve">,完全冇感覺。但如果你真係感受到上帝係你嘅天父,你絕對唔會對呢段說話毫無觸動。 </w:t>
      </w:r>
    </w:p>
    <w:p w14:paraId="71DD2E25" w14:textId="751304C6" w:rsidR="00923824" w:rsidRPr="00041AE1" w:rsidRDefault="000401DA">
      <w:pPr>
        <w:pStyle w:val="paragraph"/>
        <w:spacing w:before="30" w:after="30"/>
        <w:ind w:left="60" w:right="60"/>
        <w:rPr>
          <w:lang w:val="ru-RU"/>
        </w:rPr>
      </w:pPr>
      <w:r>
        <w:rPr>
          <w:rStyle w:val="FootnoteReference"/>
          <w:lang w:val="ru-RU"/>
        </w:rPr>
        <w:footnoteReference w:id="203"/>
      </w:r>
      <w:r w:rsidR="0052518D" w:rsidRPr="00041AE1">
        <w:rPr>
          <w:lang w:val="ru-RU"/>
        </w:rPr>
        <w:t xml:space="preserve">人要時刻都留意到上帝嘅臨在。當人感受到上帝、天使同聖徒嘅臨在,就會有股好強大嘅約束力,令佢哋唔會走偏。 </w:t>
      </w:r>
      <w:r w:rsidR="003273EF">
        <w:rPr>
          <w:lang w:val="ru-RU"/>
        </w:rPr>
        <w:t>「</w:t>
      </w:r>
      <w:r w:rsidR="0052518D" w:rsidRPr="00041AE1">
        <w:rPr>
          <w:lang w:val="ru-RU"/>
        </w:rPr>
        <w:t>耶和華在我面前;我必不搖動</w:t>
      </w:r>
      <w:r w:rsidRPr="000401DA">
        <w:rPr>
          <w:lang w:val="ru-RU"/>
        </w:rPr>
        <w:t>。</w:t>
      </w:r>
      <w:r w:rsidR="003273EF">
        <w:rPr>
          <w:lang w:val="ru-RU"/>
        </w:rPr>
        <w:t>」</w:t>
      </w:r>
      <w:r w:rsidR="0052518D" w:rsidRPr="00041AE1">
        <w:rPr>
          <w:lang w:val="ru-RU"/>
        </w:rPr>
        <w:t xml:space="preserve">(詩篇16:8)大衛咁講。當我哋做任何嘢嘅時候,如果諗住神睇住我哋、照顧我哋,咁我哋就可以肯定自己所做嘅嘢。 </w:t>
      </w:r>
    </w:p>
    <w:p w14:paraId="4D402638" w14:textId="77777777" w:rsidR="00923824" w:rsidRPr="00041AE1" w:rsidRDefault="0052518D">
      <w:pPr>
        <w:pStyle w:val="paragraph"/>
        <w:spacing w:before="30" w:after="30"/>
        <w:ind w:left="60" w:right="60"/>
        <w:rPr>
          <w:lang w:val="ru-RU"/>
        </w:rPr>
      </w:pPr>
      <w:r w:rsidRPr="00041AE1">
        <w:rPr>
          <w:lang w:val="ru-RU"/>
        </w:rPr>
        <w:lastRenderedPageBreak/>
        <w:t xml:space="preserve">— Geronda,點樣先可以由理智上對上帝嘅感受,變成由衷嘅體會,令我哋得以認識祂? </w:t>
      </w:r>
    </w:p>
    <w:p w14:paraId="31071806" w14:textId="45357609" w:rsidR="00923824" w:rsidRDefault="0052518D">
      <w:pPr>
        <w:pStyle w:val="paragraph"/>
        <w:spacing w:before="30" w:after="30"/>
        <w:ind w:left="60" w:right="60"/>
        <w:rPr>
          <w:lang w:val="ru-RU"/>
        </w:rPr>
      </w:pPr>
      <w:r w:rsidRPr="00041AE1">
        <w:rPr>
          <w:lang w:val="ru-RU"/>
        </w:rPr>
        <w:t>— 我哋要淨化我哋嘅心。如果心靈潔淨,上帝就會進入我哋嘅心,而我哋就會認識祂。所以,一切都要先有出於愛嘅付出同以愛為本嘅方式去接近;只有咁,先至會有對上帝由衷嘅感受。</w:t>
      </w:r>
    </w:p>
    <w:p w14:paraId="651C82BF" w14:textId="77777777" w:rsidR="003F3F4E" w:rsidRPr="00041AE1" w:rsidRDefault="003F3F4E" w:rsidP="003F3F4E">
      <w:pPr>
        <w:rPr>
          <w:lang w:val="ru-RU"/>
        </w:rPr>
      </w:pPr>
    </w:p>
    <w:p w14:paraId="7831644F" w14:textId="77777777" w:rsidR="00923824" w:rsidRPr="00041AE1" w:rsidRDefault="0052518D" w:rsidP="003F3F4E">
      <w:pPr>
        <w:pStyle w:val="Heading4"/>
        <w:rPr>
          <w:lang w:val="ru-RU"/>
        </w:rPr>
      </w:pPr>
      <w:bookmarkStart w:id="477" w:name="_Toc196218073"/>
      <w:bookmarkStart w:id="478" w:name="_Toc196308761"/>
      <w:bookmarkStart w:id="479" w:name="_Toc242021576"/>
      <w:r w:rsidRPr="00041AE1">
        <w:rPr>
          <w:lang w:val="ru-RU"/>
        </w:rPr>
        <w:t>對上帝嘅盼望同信靠,就係最穩妥嘅保證</w:t>
      </w:r>
      <w:bookmarkEnd w:id="477"/>
      <w:bookmarkEnd w:id="478"/>
      <w:bookmarkEnd w:id="479"/>
    </w:p>
    <w:p w14:paraId="19E22B81" w14:textId="77777777" w:rsidR="00923824" w:rsidRPr="00041AE1" w:rsidRDefault="0052518D">
      <w:pPr>
        <w:pStyle w:val="paragraph"/>
        <w:spacing w:before="30" w:after="30"/>
        <w:ind w:left="60" w:right="60"/>
        <w:rPr>
          <w:lang w:val="ru-RU"/>
        </w:rPr>
      </w:pPr>
      <w:r w:rsidRPr="00041AE1">
        <w:rPr>
          <w:i/>
          <w:iCs/>
          <w:lang w:val="ru-RU"/>
        </w:rPr>
        <w:t>—</w:t>
      </w:r>
      <w:r w:rsidRPr="00041AE1">
        <w:rPr>
          <w:lang w:val="ru-RU"/>
        </w:rPr>
        <w:t xml:space="preserve"> 導師,我仍然用人的角度去處理一切,而唔係用屬靈嘅角度,所以我好焦慮。 </w:t>
      </w:r>
    </w:p>
    <w:p w14:paraId="14ABB0A2" w14:textId="77777777" w:rsidR="00923824" w:rsidRPr="00041AE1" w:rsidRDefault="0052518D">
      <w:pPr>
        <w:pStyle w:val="paragraph"/>
        <w:spacing w:before="30" w:after="30"/>
        <w:ind w:left="60" w:right="60"/>
        <w:rPr>
          <w:lang w:val="ru-RU"/>
        </w:rPr>
      </w:pPr>
      <w:r w:rsidRPr="00041AE1">
        <w:rPr>
          <w:lang w:val="ru-RU"/>
        </w:rPr>
        <w:t xml:space="preserve">— 你將自己嘅計劃放喺上帝嘅計劃之前,所以你先要受苦。 所有問題都係靠對上帝嘅信同謙卑去解決。自己可以做嘅就自己做, ,然後將自己交託畀神嘅安排同上帝嘅旨意。對上帝嘅盼望係一種加強咗、堅固咗嘅信心;對一個人嚟講,佢係最可靠嘅保證。 </w:t>
      </w:r>
    </w:p>
    <w:p w14:paraId="19A3F63E" w14:textId="22C7EED0" w:rsidR="00923824" w:rsidRPr="00041AE1" w:rsidRDefault="0052518D">
      <w:pPr>
        <w:pStyle w:val="paragraph"/>
        <w:spacing w:before="30" w:after="30"/>
        <w:ind w:left="60" w:right="60"/>
        <w:rPr>
          <w:lang w:val="ru-RU"/>
        </w:rPr>
      </w:pPr>
      <w:r w:rsidRPr="00041AE1">
        <w:rPr>
          <w:lang w:val="ru-RU"/>
        </w:rPr>
        <w:t xml:space="preserve">一個人有上帝做盟友,唔係件大事咩?我記得入伍之前,我向聖女巴芭拉祈禱,求佢幫手──因為由細個開始,我就去聖女巴芭拉教堂祈禱。 </w:t>
      </w:r>
      <w:r w:rsidR="003273EF">
        <w:rPr>
          <w:lang w:val="ru-RU"/>
        </w:rPr>
        <w:t>「</w:t>
      </w:r>
      <w:r w:rsidRPr="00041AE1">
        <w:rPr>
          <w:lang w:val="ru-RU"/>
        </w:rPr>
        <w:t>只要唔使我親手殺人</w:t>
      </w:r>
      <w:r w:rsidR="003273EF">
        <w:rPr>
          <w:lang w:val="ru-RU"/>
        </w:rPr>
        <w:t>,</w:t>
      </w:r>
      <w:r w:rsidRPr="00041AE1">
        <w:rPr>
          <w:lang w:val="ru-RU"/>
        </w:rPr>
        <w:t>就算要面對戰場上嘅危險我都願意。</w:t>
      </w:r>
      <w:r w:rsidR="003273EF">
        <w:rPr>
          <w:lang w:val="ru-RU"/>
        </w:rPr>
        <w:t>」</w:t>
      </w:r>
      <w:r w:rsidRPr="00041AE1">
        <w:rPr>
          <w:lang w:val="ru-RU"/>
        </w:rPr>
        <w:t>我咁樣祈求。結果,好主真係安排得好好!比我有學識嘅人,就當普通士兵被派去前線;而我就憑我嗰啲基礎教育,做咗一名信號兵! 人哋會同我講:</w:t>
      </w:r>
      <w:r w:rsidR="003273EF">
        <w:rPr>
          <w:lang w:val="ru-RU"/>
        </w:rPr>
        <w:t>「</w:t>
      </w:r>
      <w:r w:rsidRPr="00041AE1">
        <w:rPr>
          <w:lang w:val="ru-RU"/>
        </w:rPr>
        <w:t>你嘅保佑者好勁</w:t>
      </w:r>
      <w:r w:rsidR="003273EF">
        <w:rPr>
          <w:lang w:val="ru-RU"/>
        </w:rPr>
        <w:t>。」</w:t>
      </w:r>
      <w:r w:rsidRPr="00041AE1">
        <w:rPr>
          <w:lang w:val="ru-RU"/>
        </w:rPr>
        <w:t>──「我有咩保佑者?」我會咁答:「我喺度連一個熟人都冇。</w:t>
      </w:r>
      <w:r w:rsidR="003273EF">
        <w:rPr>
          <w:lang w:val="ru-RU"/>
        </w:rPr>
        <w:t>」</w:t>
      </w:r>
      <w:r w:rsidRPr="00041AE1">
        <w:rPr>
          <w:lang w:val="ru-RU"/>
        </w:rPr>
        <w:t>──</w:t>
      </w:r>
      <w:r w:rsidR="003273EF">
        <w:rPr>
          <w:lang w:val="ru-RU"/>
        </w:rPr>
        <w:t>「</w:t>
      </w:r>
      <w:r w:rsidRPr="00041AE1">
        <w:rPr>
          <w:lang w:val="ru-RU"/>
        </w:rPr>
        <w:t>好啦,唔好再開玩笑啦。」 「同我哋講,你喺總參謀部有邊個?</w:t>
      </w:r>
      <w:r w:rsidR="003273EF">
        <w:rPr>
          <w:lang w:val="ru-RU"/>
        </w:rPr>
        <w:t>」</w:t>
      </w:r>
      <w:r w:rsidRPr="00041AE1">
        <w:rPr>
          <w:lang w:val="ru-RU"/>
        </w:rPr>
        <w:t>佢哋不停追問我,我就答:</w:t>
      </w:r>
      <w:r w:rsidR="003273EF">
        <w:rPr>
          <w:lang w:val="ru-RU"/>
        </w:rPr>
        <w:t>「</w:t>
      </w:r>
      <w:r w:rsidRPr="00041AE1">
        <w:rPr>
          <w:lang w:val="ru-RU"/>
        </w:rPr>
        <w:t>我喺總參謀部有基督</w:t>
      </w:r>
      <w:r w:rsidR="003273EF">
        <w:rPr>
          <w:lang w:val="ru-RU"/>
        </w:rPr>
        <w:t>。」</w:t>
      </w:r>
      <w:r w:rsidRPr="00041AE1">
        <w:rPr>
          <w:lang w:val="ru-RU"/>
        </w:rPr>
        <w:t xml:space="preserve">結果就係,我一次都冇執過槍。 </w:t>
      </w:r>
    </w:p>
    <w:p w14:paraId="422A75A0" w14:textId="77777777" w:rsidR="00923824" w:rsidRPr="00041AE1" w:rsidRDefault="0052518D">
      <w:pPr>
        <w:pStyle w:val="paragraph"/>
        <w:spacing w:before="30" w:after="30"/>
        <w:ind w:left="60" w:right="60"/>
        <w:rPr>
          <w:lang w:val="ru-RU"/>
        </w:rPr>
      </w:pPr>
      <w:r w:rsidRPr="00041AE1">
        <w:rPr>
          <w:lang w:val="ru-RU"/>
        </w:rPr>
        <w:t xml:space="preserve">— 導師,靈魂嘅忍耐點樣成長? </w:t>
      </w:r>
    </w:p>
    <w:p w14:paraId="71EF5171" w14:textId="11D0BDF2" w:rsidR="00923824" w:rsidRDefault="0052518D">
      <w:pPr>
        <w:pStyle w:val="paragraph"/>
        <w:spacing w:before="30" w:after="30"/>
        <w:ind w:left="60" w:right="60"/>
        <w:rPr>
          <w:lang w:val="ru-RU"/>
        </w:rPr>
      </w:pPr>
      <w:r w:rsidRPr="00041AE1">
        <w:rPr>
          <w:lang w:val="ru-RU"/>
        </w:rPr>
        <w:t>— 透過對上帝嘅盼望同信靠。佢哋會賦予一個人好大嘅力量。人要完全信靠上帝,將每一次試煉都視為上帝慈愛所賜嘅禮物。一個對上帝有深厚信靠嘅人,會喺一切事上都歡喜快樂。 無論佢哋係病咗、肚餓、被人冤枉,定係……乜嘢情況,佢哋都一直相信呢一切都係上帝所容許,佢哋寄望上帝,永遠都安全,安居喺對上帝嘅盼望之中。</w:t>
      </w:r>
    </w:p>
    <w:p w14:paraId="5A9E3DC7" w14:textId="77777777" w:rsidR="003F3F4E" w:rsidRPr="00041AE1" w:rsidRDefault="003F3F4E" w:rsidP="003F3F4E">
      <w:pPr>
        <w:rPr>
          <w:lang w:val="ru-RU"/>
        </w:rPr>
      </w:pPr>
    </w:p>
    <w:p w14:paraId="05143F7C" w14:textId="77777777" w:rsidR="00923824" w:rsidRPr="00041AE1" w:rsidRDefault="0052518D" w:rsidP="003F3F4E">
      <w:pPr>
        <w:pStyle w:val="Heading4"/>
        <w:rPr>
          <w:lang w:val="ru-RU"/>
        </w:rPr>
      </w:pPr>
      <w:bookmarkStart w:id="480" w:name="_Toc196218074"/>
      <w:bookmarkStart w:id="481" w:name="_Toc196308762"/>
      <w:bookmarkStart w:id="482" w:name="_Toc242021577"/>
      <w:r w:rsidRPr="00041AE1">
        <w:rPr>
          <w:lang w:val="ru-RU"/>
        </w:rPr>
        <w:t>有真信心嘅人,就有真愛</w:t>
      </w:r>
      <w:bookmarkEnd w:id="480"/>
      <w:bookmarkEnd w:id="481"/>
      <w:bookmarkEnd w:id="482"/>
    </w:p>
    <w:p w14:paraId="74D42D05" w14:textId="77777777" w:rsidR="00923824" w:rsidRPr="00041AE1" w:rsidRDefault="0052518D">
      <w:pPr>
        <w:pStyle w:val="paragraph"/>
        <w:spacing w:before="30" w:after="30"/>
        <w:ind w:left="60" w:right="60"/>
        <w:rPr>
          <w:lang w:val="ru-RU"/>
        </w:rPr>
      </w:pPr>
      <w:r w:rsidRPr="00041AE1">
        <w:rPr>
          <w:lang w:val="ru-RU"/>
        </w:rPr>
        <w:t xml:space="preserve">— 基羅納,你同我哋講信心先,然後先有對上帝嘅愛。 </w:t>
      </w:r>
    </w:p>
    <w:p w14:paraId="0AD002C5" w14:textId="77777777" w:rsidR="00923824" w:rsidRPr="00041AE1" w:rsidRDefault="0052518D">
      <w:pPr>
        <w:pStyle w:val="paragraph"/>
        <w:spacing w:before="30" w:after="30"/>
        <w:ind w:left="60" w:right="60"/>
        <w:rPr>
          <w:lang w:val="ru-RU"/>
        </w:rPr>
      </w:pPr>
      <w:r w:rsidRPr="00041AE1">
        <w:rPr>
          <w:lang w:val="ru-RU"/>
        </w:rPr>
        <w:t xml:space="preserve">— 你睇,要愛神,你就要信佢。我哋對神嘅愛同我哋嘅信心成正比。雖然我心入面話,對一個有愛心嘅人嚟講,愛神先於信心。要先求神向你顯現俾你信佢,先至去愛佢,咁樣聽落真係有啲小氣。 我全心全意去愛神,然後神就會行事。我越見到神嘅祝福,我對神嘅信心同愛就越增長。我亦都愛所有人都,因為佢哋係照神嘅形象被造,亦愛所有動物同雀鳥,同埋所有受造之物,因為佢哋係神所造。 </w:t>
      </w:r>
    </w:p>
    <w:p w14:paraId="6906ED0C" w14:textId="77777777" w:rsidR="00923824" w:rsidRPr="00041AE1" w:rsidRDefault="0052518D">
      <w:pPr>
        <w:pStyle w:val="paragraph"/>
        <w:spacing w:before="30" w:after="30"/>
        <w:ind w:left="60" w:right="60"/>
        <w:rPr>
          <w:lang w:val="ru-RU"/>
        </w:rPr>
      </w:pPr>
      <w:r w:rsidRPr="00041AE1">
        <w:rPr>
          <w:lang w:val="ru-RU"/>
        </w:rPr>
        <w:t xml:space="preserve">— 導師,人可以冇真信心,但係有愛心嗎? </w:t>
      </w:r>
    </w:p>
    <w:p w14:paraId="49C0C904" w14:textId="4E2BA185" w:rsidR="00923824" w:rsidRPr="00041AE1" w:rsidRDefault="0052518D">
      <w:pPr>
        <w:pStyle w:val="paragraph"/>
        <w:spacing w:before="30" w:after="30"/>
        <w:ind w:left="60" w:right="60"/>
        <w:rPr>
          <w:lang w:val="ru-RU"/>
        </w:rPr>
      </w:pPr>
      <w:r w:rsidRPr="00041AE1">
        <w:rPr>
          <w:lang w:val="ru-RU"/>
        </w:rPr>
        <w:t>— 人可能以為自己有愛,但實際上並無。人在東正教的正統教義中才能找到真正的愛。有一次,兩位天主教徒到我嘅小房;其中一位係記者,另一位係梵蒂岡嘅秘書。 「我哋先嚟誦念</w:t>
      </w:r>
      <w:r w:rsidR="003273EF">
        <w:rPr>
          <w:lang w:val="ru-RU"/>
        </w:rPr>
        <w:t>《</w:t>
      </w:r>
      <w:r w:rsidRPr="00041AE1">
        <w:rPr>
          <w:lang w:val="ru-RU"/>
        </w:rPr>
        <w:t>主禱文</w:t>
      </w:r>
      <w:r w:rsidR="003273EF">
        <w:rPr>
          <w:lang w:val="ru-RU"/>
        </w:rPr>
        <w:t>》。」</w:t>
      </w:r>
      <w:r w:rsidRPr="00041AE1">
        <w:rPr>
          <w:lang w:val="ru-RU"/>
        </w:rPr>
        <w:t>佢哋話。「要誦念《主禱文</w:t>
      </w:r>
      <w:r w:rsidR="003273EF">
        <w:rPr>
          <w:lang w:val="ru-RU"/>
        </w:rPr>
        <w:t>》,</w:t>
      </w:r>
      <w:r w:rsidRPr="00041AE1">
        <w:rPr>
          <w:lang w:val="ru-RU"/>
        </w:rPr>
        <w:t>」我話,「我哋要喺教義上先有共識,但我哋同你哋之間隔住條好深嘅鴻溝</w:t>
      </w:r>
      <w:r w:rsidR="003273EF">
        <w:rPr>
          <w:lang w:val="ru-RU"/>
        </w:rPr>
        <w:t>。」</w:t>
      </w:r>
      <w:r w:rsidRPr="00041AE1">
        <w:rPr>
          <w:lang w:val="ru-RU"/>
        </w:rPr>
        <w:t xml:space="preserve">「噉即係話,」其中一個問,「得東正教徒先得救?」 </w:t>
      </w:r>
      <w:r w:rsidR="003273EF">
        <w:rPr>
          <w:lang w:val="ru-RU"/>
        </w:rPr>
        <w:t>「</w:t>
      </w:r>
      <w:r w:rsidRPr="00041AE1">
        <w:rPr>
          <w:lang w:val="ru-RU"/>
        </w:rPr>
        <w:t>上帝同所有人一齊</w:t>
      </w:r>
      <w:r w:rsidR="003273EF">
        <w:rPr>
          <w:lang w:val="ru-RU"/>
        </w:rPr>
        <w:t>。</w:t>
      </w:r>
      <w:r w:rsidRPr="00041AE1">
        <w:rPr>
          <w:lang w:val="ru-RU"/>
        </w:rPr>
        <w:t xml:space="preserve">」 </w:t>
      </w:r>
      <w:r w:rsidR="003273EF">
        <w:rPr>
          <w:lang w:val="ru-RU"/>
        </w:rPr>
        <w:t>「</w:t>
      </w:r>
      <w:r w:rsidRPr="00041AE1">
        <w:rPr>
          <w:lang w:val="ru-RU"/>
        </w:rPr>
        <w:t>啱,」我答,「但你知唔知有幾多人同上帝一齊?</w:t>
      </w:r>
      <w:r w:rsidR="003273EF">
        <w:rPr>
          <w:lang w:val="ru-RU"/>
        </w:rPr>
        <w:t>」 「</w:t>
      </w:r>
      <w:r w:rsidRPr="00041AE1">
        <w:rPr>
          <w:lang w:val="ru-RU"/>
        </w:rPr>
        <w:t>我哋要行出愛</w:t>
      </w:r>
      <w:r w:rsidR="003273EF">
        <w:rPr>
          <w:lang w:val="ru-RU"/>
        </w:rPr>
        <w:t>,」</w:t>
      </w:r>
      <w:r w:rsidRPr="00041AE1">
        <w:rPr>
          <w:lang w:val="ru-RU"/>
        </w:rPr>
        <w:t>佢哋之後講。</w:t>
      </w:r>
      <w:r w:rsidR="003273EF">
        <w:rPr>
          <w:lang w:val="ru-RU"/>
        </w:rPr>
        <w:t>「</w:t>
      </w:r>
      <w:r w:rsidRPr="00041AE1">
        <w:rPr>
          <w:lang w:val="ru-RU"/>
        </w:rPr>
        <w:t>而罪惡竟然成為一種時尚</w:t>
      </w:r>
      <w:r w:rsidR="003273EF">
        <w:rPr>
          <w:lang w:val="ru-RU"/>
        </w:rPr>
        <w:t>,」</w:t>
      </w:r>
      <w:r w:rsidRPr="00041AE1">
        <w:rPr>
          <w:lang w:val="ru-RU"/>
        </w:rPr>
        <w:t>我話。 「嗰樣都係愛嘅一部分</w:t>
      </w:r>
      <w:r w:rsidR="003273EF">
        <w:rPr>
          <w:lang w:val="ru-RU"/>
        </w:rPr>
        <w:t>。」</w:t>
      </w:r>
      <w:r w:rsidRPr="00041AE1">
        <w:rPr>
          <w:lang w:val="ru-RU"/>
        </w:rPr>
        <w:t>佢哋話。 — 「人人都講愛、和平同和諧,」我喺傾完之後同佢哋講,「但係人人都同自己、同人對立;就係因為咁,先至整愈嚟愈大嘅炸彈</w:t>
      </w:r>
      <w:r w:rsidR="003273EF">
        <w:rPr>
          <w:lang w:val="ru-RU"/>
        </w:rPr>
        <w:t xml:space="preserve">。」 </w:t>
      </w:r>
    </w:p>
    <w:p w14:paraId="03EC6843" w14:textId="77777777" w:rsidR="00923824" w:rsidRPr="00041AE1" w:rsidRDefault="0052518D">
      <w:pPr>
        <w:pStyle w:val="paragraph"/>
        <w:spacing w:before="30" w:after="30"/>
        <w:ind w:left="60" w:right="60"/>
        <w:rPr>
          <w:lang w:val="ru-RU"/>
        </w:rPr>
      </w:pPr>
      <w:r w:rsidRPr="00041AE1">
        <w:rPr>
          <w:lang w:val="ru-RU"/>
        </w:rPr>
        <w:lastRenderedPageBreak/>
        <w:t xml:space="preserve">好多講和平同團結嘅人,自己都冇同神保持合一,因為佢哋唔愛神,亦冇真正嘅愛。真正嘅愛係喺有真信心、同神親密相處嘅人身上先會見到。到時神嘅光輝會反映喺佢哋面上,其他人就會喺佢哋面上見到神。 </w:t>
      </w:r>
    </w:p>
    <w:p w14:paraId="1F688299" w14:textId="7DC4D394" w:rsidR="00923824" w:rsidRPr="00041AE1" w:rsidRDefault="0052518D">
      <w:pPr>
        <w:pStyle w:val="paragraph"/>
        <w:spacing w:before="30" w:after="30"/>
        <w:ind w:left="60" w:right="60"/>
        <w:rPr>
          <w:lang w:val="ru-RU"/>
        </w:rPr>
      </w:pPr>
      <w:r w:rsidRPr="00041AE1">
        <w:rPr>
          <w:lang w:val="ru-RU"/>
        </w:rPr>
        <w:t>我祈求上帝光照所有與我們同屬亞當和夏娃肉身血脈的人,使他們</w:t>
      </w:r>
      <w:r w:rsidR="003273EF">
        <w:rPr>
          <w:lang w:val="ru-RU"/>
        </w:rPr>
        <w:t>「</w:t>
      </w:r>
      <w:r w:rsidRPr="00041AE1">
        <w:rPr>
          <w:lang w:val="ru-RU"/>
        </w:rPr>
        <w:t>得以認識真理</w:t>
      </w:r>
      <w:r w:rsidR="003273EF">
        <w:rPr>
          <w:lang w:val="ru-RU"/>
        </w:rPr>
        <w:t>」</w:t>
      </w:r>
      <w:r w:rsidR="000401DA" w:rsidRPr="000401DA">
        <w:rPr>
          <w:lang w:val="ru-RU"/>
        </w:rPr>
        <w:t>,</w:t>
      </w:r>
      <w:r w:rsidR="000401DA">
        <w:rPr>
          <w:rStyle w:val="FootnoteReference"/>
          <w:lang w:val="ru-RU"/>
        </w:rPr>
        <w:footnoteReference w:id="204"/>
      </w:r>
      <w:r w:rsidRPr="00041AE1">
        <w:rPr>
          <w:lang w:val="ru-RU"/>
        </w:rPr>
        <w:t xml:space="preserve"> ,從而也成為我們在聖靈裡面的弟兄。阿們。 </w:t>
      </w:r>
    </w:p>
    <w:p w14:paraId="0766DA2A" w14:textId="77777777" w:rsidR="00923824" w:rsidRPr="00041AE1" w:rsidRDefault="00923824" w:rsidP="00340B7B">
      <w:pPr>
        <w:rPr>
          <w:lang w:val="ru-RU"/>
        </w:rPr>
      </w:pPr>
    </w:p>
    <w:p w14:paraId="0FCC21AD" w14:textId="7027475E" w:rsidR="00923824" w:rsidRPr="00041AE1" w:rsidRDefault="00923824" w:rsidP="00340B7B">
      <w:pPr>
        <w:rPr>
          <w:lang w:val="ru-RU"/>
        </w:rPr>
      </w:pPr>
    </w:p>
    <w:p w14:paraId="2534A7F7" w14:textId="5C7AE43F" w:rsidR="00923824" w:rsidRDefault="0052518D" w:rsidP="00340B7B">
      <w:pPr>
        <w:pStyle w:val="Heading3"/>
        <w:rPr>
          <w:lang w:val="ru-RU"/>
        </w:rPr>
      </w:pPr>
      <w:bookmarkStart w:id="483" w:name="_Toc196218075"/>
      <w:bookmarkStart w:id="484" w:name="_Toc196308763"/>
      <w:bookmarkStart w:id="485" w:name="_Toc242021578"/>
      <w:r w:rsidRPr="00041AE1">
        <w:rPr>
          <w:lang w:val="ru-RU"/>
        </w:rPr>
        <w:t>第三</w:t>
      </w:r>
      <w:r w:rsidR="00340B7B" w:rsidRPr="00041AE1">
        <w:rPr>
          <w:lang w:val="ru-RU"/>
        </w:rPr>
        <w:t>章</w:t>
      </w:r>
      <w:r w:rsidR="00340B7B">
        <w:rPr>
          <w:lang w:val="ru-RU"/>
        </w:rPr>
        <w:t xml:space="preserve"> </w:t>
      </w:r>
      <w:r w:rsidR="00340B7B">
        <w:rPr>
          <w:lang w:val="ru-RU"/>
        </w:rPr>
        <w:br/>
      </w:r>
      <w:r w:rsidRPr="00041AE1">
        <w:rPr>
          <w:lang w:val="ru-RU"/>
        </w:rPr>
        <w:t>以忍耐得救</w:t>
      </w:r>
      <w:bookmarkEnd w:id="483"/>
      <w:bookmarkEnd w:id="484"/>
      <w:bookmarkEnd w:id="485"/>
    </w:p>
    <w:p w14:paraId="3689DAA9" w14:textId="77777777" w:rsidR="00340B7B" w:rsidRPr="00340B7B" w:rsidRDefault="00340B7B" w:rsidP="00340B7B">
      <w:pPr>
        <w:rPr>
          <w:lang w:val="ru-RU"/>
        </w:rPr>
      </w:pPr>
    </w:p>
    <w:p w14:paraId="701C7875" w14:textId="64C93D18" w:rsidR="00923824" w:rsidRPr="000401DA" w:rsidRDefault="003273EF" w:rsidP="00340B7B">
      <w:pPr>
        <w:pStyle w:val="Heading4"/>
        <w:rPr>
          <w:lang w:val="ru-RU"/>
        </w:rPr>
      </w:pPr>
      <w:bookmarkStart w:id="486" w:name="_Toc196218076"/>
      <w:bookmarkStart w:id="487" w:name="_Toc196308764"/>
      <w:bookmarkStart w:id="488" w:name="_Toc242021579"/>
      <w:r>
        <w:rPr>
          <w:lang w:val="ru-RU"/>
        </w:rPr>
        <w:t>「</w:t>
      </w:r>
      <w:r w:rsidR="0052518D" w:rsidRPr="00041AE1">
        <w:rPr>
          <w:lang w:val="ru-RU"/>
        </w:rPr>
        <w:t>經得起試探嘅人,有福啦</w:t>
      </w:r>
      <w:r>
        <w:rPr>
          <w:lang w:val="ru-RU"/>
        </w:rPr>
        <w:t>!」</w:t>
      </w:r>
      <w:bookmarkEnd w:id="486"/>
      <w:r w:rsidR="000401DA">
        <w:rPr>
          <w:rStyle w:val="FootnoteReference"/>
          <w:lang w:val="ru-RU"/>
        </w:rPr>
        <w:footnoteReference w:id="205"/>
      </w:r>
      <w:bookmarkEnd w:id="487"/>
      <w:bookmarkEnd w:id="488"/>
    </w:p>
    <w:p w14:paraId="0F461685" w14:textId="77777777" w:rsidR="00923824" w:rsidRPr="00041AE1" w:rsidRDefault="0052518D">
      <w:pPr>
        <w:pStyle w:val="paragraph"/>
        <w:spacing w:before="30" w:after="30"/>
        <w:ind w:left="60" w:right="60"/>
        <w:rPr>
          <w:lang w:val="ru-RU"/>
        </w:rPr>
      </w:pPr>
      <w:r w:rsidRPr="00041AE1">
        <w:rPr>
          <w:lang w:val="ru-RU"/>
        </w:rPr>
        <w:t xml:space="preserve">— 導師,一個人要點樣去抵禦誘惑或者重大嘅考驗? </w:t>
      </w:r>
    </w:p>
    <w:p w14:paraId="0EDAA318" w14:textId="77777777" w:rsidR="00923824" w:rsidRPr="00041AE1" w:rsidRDefault="0052518D">
      <w:pPr>
        <w:pStyle w:val="paragraph"/>
        <w:spacing w:before="30" w:after="30"/>
        <w:ind w:left="60" w:right="60"/>
        <w:rPr>
          <w:lang w:val="ru-RU"/>
        </w:rPr>
      </w:pPr>
      <w:r w:rsidRPr="00041AE1">
        <w:rPr>
          <w:lang w:val="ru-RU"/>
        </w:rPr>
        <w:t xml:space="preserve">— 就係堅持。耐性係治療嚴重同長期折磨最有力嘅良藥。大部分嘅折磨都只可透過耐性先能渡過。偉大嘅耐性能解開最糾纏不清嘅局面,並結出神聖嘅果實:喺你認為冇辦法解決嘅地方,上帝會提供最完美嘅答案。 </w:t>
      </w:r>
    </w:p>
    <w:p w14:paraId="74AF7ABA" w14:textId="77777777" w:rsidR="00923824" w:rsidRPr="00041AE1" w:rsidRDefault="0052518D">
      <w:pPr>
        <w:pStyle w:val="paragraph"/>
        <w:spacing w:before="30" w:after="30"/>
        <w:ind w:left="60" w:right="60"/>
        <w:rPr>
          <w:lang w:val="ru-RU"/>
        </w:rPr>
      </w:pPr>
      <w:r w:rsidRPr="00041AE1">
        <w:rPr>
          <w:lang w:val="ru-RU"/>
        </w:rPr>
        <w:t xml:space="preserve">你要知道,當一個人忍受試煉時,卻不發怨言,反而讚美祂聖潔的名,上帝就喜悅。 </w:t>
      </w:r>
    </w:p>
    <w:p w14:paraId="0B041574" w14:textId="0BB53F95" w:rsidR="00923824" w:rsidRPr="00041AE1" w:rsidRDefault="0052518D">
      <w:pPr>
        <w:pStyle w:val="paragraph"/>
        <w:spacing w:before="30" w:after="30"/>
        <w:ind w:left="60" w:right="60"/>
        <w:rPr>
          <w:lang w:val="ru-RU"/>
        </w:rPr>
      </w:pPr>
      <w:r w:rsidRPr="00041AE1">
        <w:rPr>
          <w:lang w:val="ru-RU"/>
        </w:rPr>
        <w:t>聖使徒雅各說:「經得起試探的人有福了</w:t>
      </w:r>
      <w:r w:rsidR="003273EF">
        <w:rPr>
          <w:lang w:val="ru-RU"/>
        </w:rPr>
        <w:t>。」</w:t>
      </w:r>
      <w:r w:rsidRPr="00041AE1">
        <w:rPr>
          <w:lang w:val="ru-RU"/>
        </w:rPr>
        <w:t xml:space="preserve">所以,讓我們祈求良善的上帝賜給我們忍耐,使我們能不帶任何埋怨地忍受一切,並將榮耀歸於祂。 </w:t>
      </w:r>
    </w:p>
    <w:p w14:paraId="36B7BB90" w14:textId="39F2A1B8" w:rsidR="00923824" w:rsidRDefault="0052518D">
      <w:pPr>
        <w:pStyle w:val="paragraph"/>
        <w:spacing w:before="30" w:after="30"/>
        <w:ind w:left="60" w:right="60"/>
        <w:rPr>
          <w:lang w:val="ru-RU"/>
        </w:rPr>
      </w:pPr>
      <w:r w:rsidRPr="00041AE1">
        <w:rPr>
          <w:lang w:val="ru-RU"/>
        </w:rPr>
        <w:t>我哋喺呢個世界嘅生命就係一場持續嘅爭鬥,而我哋每一個人都要面對自己嘅爭鬥。試想像一下基督喺佢地上嘅生命中要忍受幾多!佢喺猶太人手上所受嘅苦楚,但佢一句都冇講! 使徒保羅所表現嘅耐性真係好大!雖然佢已經從上帝領受啟示話佢要到羅馬去,</w:t>
      </w:r>
      <w:r w:rsidR="000401DA">
        <w:rPr>
          <w:rStyle w:val="FootnoteReference"/>
          <w:lang w:val="ru-RU"/>
        </w:rPr>
        <w:footnoteReference w:id="206"/>
      </w:r>
      <w:r w:rsidRPr="00041AE1">
        <w:rPr>
          <w:lang w:val="ru-RU"/>
        </w:rPr>
        <w:t xml:space="preserve"> ,但因為總督拖延審訊,佢喺監獄度關咗兩年。</w:t>
      </w:r>
      <w:r w:rsidR="000401DA">
        <w:rPr>
          <w:rStyle w:val="FootnoteReference"/>
          <w:lang w:val="ru-RU"/>
        </w:rPr>
        <w:footnoteReference w:id="207"/>
      </w:r>
      <w:r w:rsidRPr="00041AE1">
        <w:rPr>
          <w:lang w:val="ru-RU"/>
        </w:rPr>
        <w:t xml:space="preserve"> 聖約翰·神學家又要有幾大忍耐!就因為輕輕一聲埋怨,佢就差啲喺船難中死咗……</w:t>
      </w:r>
      <w:r w:rsidR="000401DA">
        <w:rPr>
          <w:rStyle w:val="FootnoteReference"/>
          <w:lang w:val="ru-RU"/>
        </w:rPr>
        <w:footnoteReference w:id="208"/>
      </w:r>
      <w:r w:rsidRPr="00041AE1">
        <w:rPr>
          <w:lang w:val="ru-RU"/>
        </w:rPr>
        <w:t xml:space="preserve"> 你睇,上帝容許聖徒為最微小嘅理由去忍受試煉,好畀我哋有榜樣可循,亦令我哋可以喺禱告中,帶住喜樂同耐心去接受試煉。</w:t>
      </w:r>
    </w:p>
    <w:p w14:paraId="562D90FD" w14:textId="77777777" w:rsidR="00340B7B" w:rsidRPr="00041AE1" w:rsidRDefault="00340B7B" w:rsidP="008F2902">
      <w:pPr>
        <w:rPr>
          <w:lang w:val="ru-RU"/>
        </w:rPr>
      </w:pPr>
    </w:p>
    <w:p w14:paraId="41A35489" w14:textId="77777777" w:rsidR="00923824" w:rsidRPr="00041AE1" w:rsidRDefault="0052518D" w:rsidP="00340B7B">
      <w:pPr>
        <w:pStyle w:val="Heading4"/>
        <w:rPr>
          <w:lang w:val="ru-RU"/>
        </w:rPr>
      </w:pPr>
      <w:bookmarkStart w:id="489" w:name="_Toc196218077"/>
      <w:bookmarkStart w:id="490" w:name="_Toc196308765"/>
      <w:bookmarkStart w:id="491" w:name="_Toc242021580"/>
      <w:r w:rsidRPr="00041AE1">
        <w:rPr>
          <w:lang w:val="ru-RU"/>
        </w:rPr>
        <w:t>要對另一個人有忍耐,就要愛佢</w:t>
      </w:r>
      <w:bookmarkEnd w:id="489"/>
      <w:bookmarkEnd w:id="490"/>
      <w:bookmarkEnd w:id="491"/>
    </w:p>
    <w:p w14:paraId="31EEE1B7" w14:textId="77777777" w:rsidR="00923824" w:rsidRPr="00041AE1" w:rsidRDefault="0052518D">
      <w:pPr>
        <w:pStyle w:val="paragraph"/>
        <w:spacing w:before="30" w:after="30"/>
        <w:ind w:left="60" w:right="60"/>
        <w:rPr>
          <w:lang w:val="ru-RU"/>
        </w:rPr>
      </w:pPr>
      <w:r w:rsidRPr="00041AE1">
        <w:rPr>
          <w:lang w:val="ru-RU"/>
        </w:rPr>
        <w:t xml:space="preserve">— 點樣先可以獲得耐性?Geronda? </w:t>
      </w:r>
    </w:p>
    <w:p w14:paraId="3455EA12" w14:textId="0052D7DC" w:rsidR="00923824" w:rsidRPr="00041AE1" w:rsidRDefault="0052518D">
      <w:pPr>
        <w:pStyle w:val="paragraph"/>
        <w:spacing w:before="30" w:after="30"/>
        <w:ind w:left="60" w:right="60"/>
        <w:rPr>
          <w:lang w:val="ru-RU"/>
        </w:rPr>
      </w:pPr>
      <w:r w:rsidRPr="00041AE1">
        <w:rPr>
          <w:lang w:val="ru-RU"/>
        </w:rPr>
        <w:t>— 忍耐嘅根基係愛。</w:t>
      </w:r>
      <w:r w:rsidR="003273EF">
        <w:rPr>
          <w:lang w:val="ru-RU"/>
        </w:rPr>
        <w:t>「</w:t>
      </w:r>
      <w:r w:rsidRPr="00041AE1">
        <w:rPr>
          <w:lang w:val="ru-RU"/>
        </w:rPr>
        <w:t>愛……凡事都能承擔</w:t>
      </w:r>
      <w:r w:rsidR="000401DA" w:rsidRPr="001A02ED">
        <w:rPr>
          <w:lang w:val="ru-RU"/>
        </w:rPr>
        <w:t>,</w:t>
      </w:r>
      <w:r w:rsidR="003273EF">
        <w:rPr>
          <w:lang w:val="ru-RU"/>
        </w:rPr>
        <w:t>」</w:t>
      </w:r>
      <w:r w:rsidR="000401DA">
        <w:rPr>
          <w:rStyle w:val="FootnoteReference"/>
          <w:lang w:val="ru-RU"/>
        </w:rPr>
        <w:footnoteReference w:id="209"/>
      </w:r>
      <w:r w:rsidRPr="00041AE1">
        <w:rPr>
          <w:lang w:val="ru-RU"/>
        </w:rPr>
        <w:t xml:space="preserve"> — 使徒咁講。要對人有忍耐,就要愛佢同設身處地為佢着想。如果你唔能夠同另一個人設身處地,佢哋就會攰到你受唔住。 </w:t>
      </w:r>
    </w:p>
    <w:p w14:paraId="5F017E0B" w14:textId="77777777" w:rsidR="00923824" w:rsidRPr="00041AE1" w:rsidRDefault="0052518D">
      <w:pPr>
        <w:pStyle w:val="paragraph"/>
        <w:spacing w:before="30" w:after="30"/>
        <w:ind w:left="60" w:right="60"/>
        <w:rPr>
          <w:lang w:val="ru-RU"/>
        </w:rPr>
      </w:pPr>
      <w:r w:rsidRPr="00041AE1">
        <w:rPr>
          <w:lang w:val="ru-RU"/>
        </w:rPr>
        <w:lastRenderedPageBreak/>
        <w:t xml:space="preserve">— 導師,我可以同您講我而家遇到嘅困難嗎?定係唔講為好? </w:t>
      </w:r>
    </w:p>
    <w:p w14:paraId="574D4D1A" w14:textId="77777777" w:rsidR="00923824" w:rsidRPr="00041AE1" w:rsidRDefault="0052518D">
      <w:pPr>
        <w:pStyle w:val="paragraph"/>
        <w:spacing w:before="30" w:after="30"/>
        <w:ind w:left="60" w:right="60"/>
        <w:rPr>
          <w:lang w:val="ru-RU"/>
        </w:rPr>
      </w:pPr>
      <w:r w:rsidRPr="00041AE1">
        <w:rPr>
          <w:lang w:val="ru-RU"/>
        </w:rPr>
        <w:t xml:space="preserve">— 如果你出於愛心,選擇不说出你嘅困難,唔想令另一個人為難,你就可以保住心靈嘅平安。呢個困難會帶來上帝嘅祝福。因為你而令其他人為難,不如自己受難。有一次,好夜嘅時候,我由庫特盧穆什修道院嘅遊行儀式返返嚟。 我好攰,又唔舒服──當時我背痛。一位八十五歲嘅長老喺我寮嘅門口等緊我,想同我一齊過夜,因為佢自己拎唔上樓,就將行李箱留喺樓下。 我同佢講我冇地方可以畀佢過夜,就扛起佢個行李箱,扶住佢去咗一間酒店,嗰度要行半個鐘頭上山;我仲畀咗佢五百德拉瑪作開支。我雖然要委屈啲,但之後我覺得好心安,因為嗰個人住得舒服。 </w:t>
      </w:r>
    </w:p>
    <w:p w14:paraId="4B93C7DE" w14:textId="77777777" w:rsidR="00923824" w:rsidRPr="00041AE1" w:rsidRDefault="0052518D">
      <w:pPr>
        <w:pStyle w:val="paragraph"/>
        <w:spacing w:before="30" w:after="30"/>
        <w:ind w:left="60" w:right="60"/>
        <w:rPr>
          <w:lang w:val="ru-RU"/>
        </w:rPr>
      </w:pPr>
      <w:r w:rsidRPr="00041AE1">
        <w:rPr>
          <w:lang w:val="ru-RU"/>
        </w:rPr>
        <w:t xml:space="preserve">— 有一次,我同我一齊做嘢嘅姊妹態度唔好,我好可憐佢,就忍住佢。咁樣做係咪出於愛心? </w:t>
      </w:r>
    </w:p>
    <w:p w14:paraId="7F677F4A" w14:textId="1FE725A2" w:rsidR="00923824" w:rsidRDefault="0052518D">
      <w:pPr>
        <w:pStyle w:val="paragraph"/>
        <w:spacing w:before="30" w:after="30"/>
        <w:ind w:left="60" w:right="60"/>
        <w:rPr>
          <w:lang w:val="ru-RU"/>
        </w:rPr>
      </w:pPr>
      <w:r w:rsidRPr="00041AE1">
        <w:rPr>
          <w:lang w:val="ru-RU"/>
        </w:rPr>
        <w:t xml:space="preserve">— 你點知自己唔係佢對你唔友善嘅原因?或者其實係佢先要包容你?如果你覺得自己嘅屬靈狀況好過佢,而你又係喺包容佢,咁你就要可憐自己。當一個人有真正嘅愛同忍耐,就會原諒對方,只會責怪自己。 </w:t>
      </w:r>
      <w:r w:rsidR="003273EF">
        <w:rPr>
          <w:lang w:val="ru-RU"/>
        </w:rPr>
        <w:t>「</w:t>
      </w:r>
      <w:r w:rsidRPr="00041AE1">
        <w:rPr>
          <w:lang w:val="ru-RU"/>
        </w:rPr>
        <w:t>我嘅神啊,呢個係我嘅錯;唔好算計我,唔好拋棄我,而係幫助嗰個人</w:t>
      </w:r>
      <w:r w:rsidR="003273EF">
        <w:rPr>
          <w:lang w:val="ru-RU"/>
        </w:rPr>
        <w:t>。</w:t>
      </w:r>
      <w:r w:rsidRPr="00041AE1">
        <w:rPr>
          <w:lang w:val="ru-RU"/>
        </w:rPr>
        <w:t>」呢種就係正確嘅態度,體現咗極大嘅謙卑,喺呢種情況下,人就會慷慨地領受上帝嘅恩典。 我會為你祈禱,願你成為一個屬靈嘅skimnion,</w:t>
      </w:r>
      <w:r w:rsidR="000401DA">
        <w:rPr>
          <w:rStyle w:val="FootnoteReference"/>
          <w:lang w:val="ru-RU"/>
        </w:rPr>
        <w:footnoteReference w:id="210"/>
      </w:r>
      <w:r w:rsidRPr="00041AE1">
        <w:rPr>
          <w:lang w:val="ru-RU"/>
        </w:rPr>
        <w:t xml:space="preserve"> 好似嗰啲扛住教會有燭台嘅青銅獅子;佢哋唔會抗議,唔會出聲,唔會講嘢,只係默默扛住肩上嘅重量。阿門。</w:t>
      </w:r>
    </w:p>
    <w:p w14:paraId="1766AB50" w14:textId="77777777" w:rsidR="008F2902" w:rsidRPr="00041AE1" w:rsidRDefault="008F2902" w:rsidP="008F2902">
      <w:pPr>
        <w:rPr>
          <w:lang w:val="ru-RU"/>
        </w:rPr>
      </w:pPr>
    </w:p>
    <w:p w14:paraId="408B2C73" w14:textId="77777777" w:rsidR="00923824" w:rsidRPr="00041AE1" w:rsidRDefault="0052518D" w:rsidP="008F2902">
      <w:pPr>
        <w:pStyle w:val="Heading4"/>
        <w:rPr>
          <w:lang w:val="ru-RU"/>
        </w:rPr>
      </w:pPr>
      <w:bookmarkStart w:id="492" w:name="_Toc196218078"/>
      <w:bookmarkStart w:id="493" w:name="_Toc196308766"/>
      <w:bookmarkStart w:id="494" w:name="_Toc242021581"/>
      <w:r w:rsidRPr="00041AE1">
        <w:rPr>
          <w:lang w:val="ru-RU"/>
        </w:rPr>
        <w:t>基督將人類的救恩建立在忍耐之上</w:t>
      </w:r>
      <w:bookmarkEnd w:id="492"/>
      <w:bookmarkEnd w:id="493"/>
      <w:bookmarkEnd w:id="494"/>
    </w:p>
    <w:p w14:paraId="36350747" w14:textId="108EFC7E" w:rsidR="00923824" w:rsidRPr="00041AE1" w:rsidRDefault="0052518D">
      <w:pPr>
        <w:pStyle w:val="paragraph"/>
        <w:spacing w:before="30" w:after="30"/>
        <w:ind w:left="60" w:right="60"/>
        <w:rPr>
          <w:lang w:val="ru-RU"/>
        </w:rPr>
      </w:pPr>
      <w:r w:rsidRPr="00041AE1">
        <w:rPr>
          <w:lang w:val="ru-RU"/>
        </w:rPr>
        <w:t>喺艱難時期,只要有少少忍耐,就可以得着神嘅恩典。基督除咗忍耐之外,冇畀我哋其他得救嘅道路。 祂將人類的救贖建立在忍耐之上。</w:t>
      </w:r>
      <w:r w:rsidR="003273EF">
        <w:rPr>
          <w:lang w:val="ru-RU"/>
        </w:rPr>
        <w:t>「</w:t>
      </w:r>
      <w:r w:rsidRPr="00041AE1">
        <w:rPr>
          <w:lang w:val="ru-RU"/>
        </w:rPr>
        <w:t>到底堅持到底的,必然得救。</w:t>
      </w:r>
      <w:r w:rsidR="003273EF">
        <w:rPr>
          <w:lang w:val="ru-RU"/>
        </w:rPr>
        <w:t>」</w:t>
      </w:r>
      <w:r w:rsidRPr="00041AE1">
        <w:rPr>
          <w:lang w:val="ru-RU"/>
        </w:rPr>
        <w:t>《</w:t>
      </w:r>
      <w:r w:rsidR="00784116">
        <w:rPr>
          <w:rStyle w:val="FootnoteReference"/>
          <w:lang w:val="ru-RU"/>
        </w:rPr>
        <w:footnoteReference w:id="211"/>
      </w:r>
      <w:r w:rsidRPr="00041AE1">
        <w:rPr>
          <w:lang w:val="ru-RU"/>
        </w:rPr>
        <w:t xml:space="preserve"> 》。祂沒有說:「堅持到……夏天!</w:t>
      </w:r>
      <w:r w:rsidR="003273EF">
        <w:rPr>
          <w:lang w:val="ru-RU"/>
        </w:rPr>
        <w:t>」</w:t>
      </w:r>
      <w:r w:rsidRPr="00041AE1">
        <w:rPr>
          <w:lang w:val="ru-RU"/>
        </w:rPr>
        <w:t xml:space="preserve">等到夏天是容易的。但等到盡頭呢?..我們要小心,免得失去忍耐,最終失去我們的靈魂。 </w:t>
      </w:r>
    </w:p>
    <w:p w14:paraId="2B64FDEB" w14:textId="184D7936" w:rsidR="00923824" w:rsidRPr="00041AE1" w:rsidRDefault="003273EF">
      <w:pPr>
        <w:pStyle w:val="paragraph"/>
        <w:spacing w:before="30" w:after="30"/>
        <w:ind w:left="60" w:right="60"/>
        <w:rPr>
          <w:lang w:val="ru-RU"/>
        </w:rPr>
      </w:pPr>
      <w:r>
        <w:rPr>
          <w:lang w:val="ru-RU"/>
        </w:rPr>
        <w:t>「</w:t>
      </w:r>
      <w:r w:rsidR="0052518D" w:rsidRPr="00041AE1">
        <w:rPr>
          <w:lang w:val="ru-RU"/>
        </w:rPr>
        <w:t>你哋要靠自己嘅忍耐去救自己嘅靈魂</w:t>
      </w:r>
      <w:r w:rsidR="00784116" w:rsidRPr="00784116">
        <w:rPr>
          <w:lang w:val="ru-RU"/>
        </w:rPr>
        <w:t>,</w:t>
      </w:r>
      <w:r>
        <w:rPr>
          <w:lang w:val="ru-RU"/>
        </w:rPr>
        <w:t>」</w:t>
      </w:r>
      <w:r w:rsidR="00784116">
        <w:rPr>
          <w:rStyle w:val="FootnoteReference"/>
          <w:lang w:val="ru-RU"/>
        </w:rPr>
        <w:footnoteReference w:id="212"/>
      </w:r>
      <w:r w:rsidR="0052518D" w:rsidRPr="00041AE1">
        <w:rPr>
          <w:lang w:val="ru-RU"/>
        </w:rPr>
        <w:t xml:space="preserve"> ──就如福音書所寫。 </w:t>
      </w:r>
    </w:p>
    <w:p w14:paraId="5C6DF304" w14:textId="53A3C6A1" w:rsidR="00923824" w:rsidRDefault="0052518D">
      <w:pPr>
        <w:pStyle w:val="paragraph"/>
        <w:spacing w:before="30" w:after="30"/>
        <w:ind w:left="60" w:right="60"/>
        <w:rPr>
          <w:lang w:val="ru-RU"/>
        </w:rPr>
      </w:pPr>
      <w:r w:rsidRPr="00041AE1">
        <w:rPr>
          <w:lang w:val="ru-RU"/>
        </w:rPr>
        <w:t>我聽過有個女人所展現嘅忍耐。除咗佢喺天國嘅賞賜之外,上帝喺今生因佢嘅忍耐都賞賜咗佢百倍。</w:t>
      </w:r>
      <w:r w:rsidR="00784116">
        <w:rPr>
          <w:rStyle w:val="FootnoteReference"/>
          <w:lang w:val="ru-RU"/>
        </w:rPr>
        <w:footnoteReference w:id="213"/>
      </w:r>
      <w:r w:rsidRPr="00041AE1">
        <w:rPr>
          <w:lang w:val="ru-RU"/>
        </w:rPr>
        <w:t xml:space="preserve"> 佢老公係醫生,佢哋有三個仔女。佢係個好犀利嘅醫生,但唔係個好人,因為佢不幸畀肉慾所控制。 佢會將年輕女子帶返屋企,表面上話做護士。其中一個「護士」就製造夫妻之間嘅裂痕,搞到正室同佢三個仔女畀人趕出街,自己就同醫生一齊住喺佢屋企。 嗰位做媽媽嘅同佢三個仔女被迫返去佢父母屋企,靠做嘢養活自己同仔女。佢禱告得好勤,一切都忍耐住。妓女又為醫生生咗三個仔女。但之後發生咗咩事? </w:t>
      </w:r>
      <w:r w:rsidRPr="00041AE1">
        <w:rPr>
          <w:lang w:val="ru-RU"/>
        </w:rPr>
        <w:lastRenderedPageBreak/>
        <w:t>一到第三個孩子出世,醫生就迷上咗一位叫 、十六歲嘅女仔(佢同時都僱用咗佢做僱員),然後將之前嘅情婦同佢三個孩子趕出屋企。你睇,呢就係屬靈定律嘅運作:咁樣,佢為自己嘅過犯付上代價,親身經歷咗正正就係因為佢,合法妻子被迫忍受嘅同樣痛苦。 唔耐之後,個醫生病咗,留喺屋企床上唔起得身。個女仔有錢嗰陣就留喺佢身邊,但過住好亂嚟嘅日子。佢成日約朋友上門,話自己唔可以出街,要留喺度照顧個病人。醫生對佢妒忌到癲,見到佢咁放蕩嘅生活,痛苦萬分。 最後,當錢用晒,佢就離開咗佢。佢嘅正室得知丈夫嘅困境後,就嚟幫手。佢整理好屋企,餵佢食嘢,仲用自己同仔女嘅錢養活佢,嗰陣時仔女已經長大,自己都出咗嚟做嘢。 以前嗰位同居伴侶,早前都畀醫生趕走,佢唔單止唔肯幫手,連聽都唔想聽。只有佢名正言順嘅妻子喺佢最需要嘅時候撐住佢。最後,醫生想去懺悔,餘生都喺悔過中度過。 上帝見到呢位好女人同好太太嘅虔誠──佢多年嚟忍受苦楚、品行端正、勤力工作,支持住個對佢咁殘酷同可憎嘅丈夫──就眷顧咗佢。點樣?佢老公嘅一位有錢親戚喺美國過身,佢哋就繼承咗一大筆財產。 嗰筆巨額財產全都歸咗呢位好心嘅妻子同母親。佢可以畀仔女好嘅生活,幫助好多窮人,安享餘生。雖然佢生活清貧,但佢仍然係有錢人,因為佢擁有屬靈嘅財富──而嗰啲先係最重要。</w:t>
      </w:r>
    </w:p>
    <w:p w14:paraId="38F48889" w14:textId="77777777" w:rsidR="008F2902" w:rsidRPr="00041AE1" w:rsidRDefault="008F2902" w:rsidP="008F2902">
      <w:pPr>
        <w:rPr>
          <w:lang w:val="ru-RU"/>
        </w:rPr>
      </w:pPr>
    </w:p>
    <w:p w14:paraId="0110C7B5" w14:textId="77777777" w:rsidR="00923824" w:rsidRPr="00041AE1" w:rsidRDefault="0052518D" w:rsidP="008F2902">
      <w:pPr>
        <w:pStyle w:val="Heading4"/>
        <w:rPr>
          <w:lang w:val="ru-RU"/>
        </w:rPr>
      </w:pPr>
      <w:bookmarkStart w:id="495" w:name="_Toc196218079"/>
      <w:bookmarkStart w:id="496" w:name="_Toc196308767"/>
      <w:bookmarkStart w:id="497" w:name="_Toc242021582"/>
      <w:r w:rsidRPr="00041AE1">
        <w:rPr>
          <w:lang w:val="ru-RU"/>
        </w:rPr>
        <w:t>冬天我哋忍耐,盼望春天會嚟</w:t>
      </w:r>
      <w:bookmarkEnd w:id="495"/>
      <w:bookmarkEnd w:id="496"/>
      <w:bookmarkEnd w:id="497"/>
    </w:p>
    <w:p w14:paraId="7BCA29C4" w14:textId="77777777" w:rsidR="00923824" w:rsidRPr="00041AE1" w:rsidRDefault="0052518D">
      <w:pPr>
        <w:pStyle w:val="paragraph"/>
        <w:spacing w:before="30" w:after="30"/>
        <w:ind w:left="60" w:right="60"/>
        <w:rPr>
          <w:lang w:val="ru-RU"/>
        </w:rPr>
      </w:pPr>
      <w:r w:rsidRPr="00041AE1">
        <w:rPr>
          <w:i/>
          <w:iCs/>
          <w:lang w:val="ru-RU"/>
        </w:rPr>
        <w:t>—</w:t>
      </w:r>
      <w:r w:rsidRPr="00041AE1">
        <w:rPr>
          <w:lang w:val="ru-RU"/>
        </w:rPr>
        <w:t xml:space="preserve"> 師傅,我見到自己喺靈性上冇任何進步,令我好困擾。 </w:t>
      </w:r>
    </w:p>
    <w:p w14:paraId="15B13B31" w14:textId="77777777" w:rsidR="00923824" w:rsidRPr="00041AE1" w:rsidRDefault="0052518D">
      <w:pPr>
        <w:pStyle w:val="paragraph"/>
        <w:spacing w:before="30" w:after="30"/>
        <w:ind w:left="60" w:right="60"/>
        <w:rPr>
          <w:lang w:val="ru-RU"/>
        </w:rPr>
      </w:pPr>
      <w:r w:rsidRPr="00041AE1">
        <w:rPr>
          <w:lang w:val="ru-RU"/>
        </w:rPr>
        <w:t xml:space="preserve">— 有一次,一個人種咗啲葡萄藤。啲葡萄藤仲未及生根,嗰個人已經等緊果實,想榨酒、飲酒、慶祝。你都係咁。你只種咗一棵葡萄藤,就想即刻飲到酒。唔係咁樣嘅。 你今日種葡萄藤,明日就想飲到酒,係唔會咁快㗎。一年後,你可能先至試到兩三串;兩年後,你就可以收成一籃葡萄;五年後,你先至可以飲到自己嘅酒。如果你想享受屬靈嘅果實,就要努力耕耘,耐心等候。 </w:t>
      </w:r>
    </w:p>
    <w:p w14:paraId="4B3896E6" w14:textId="77777777" w:rsidR="00923824" w:rsidRPr="00041AE1" w:rsidRDefault="0052518D">
      <w:pPr>
        <w:pStyle w:val="paragraph"/>
        <w:spacing w:before="30" w:after="30"/>
        <w:ind w:left="60" w:right="60"/>
        <w:rPr>
          <w:lang w:val="ru-RU"/>
        </w:rPr>
      </w:pPr>
      <w:r w:rsidRPr="00041AE1">
        <w:rPr>
          <w:lang w:val="ru-RU"/>
        </w:rPr>
        <w:t xml:space="preserve">— 我唔慣等,所以好快就冇耐性。 </w:t>
      </w:r>
    </w:p>
    <w:p w14:paraId="5501D610" w14:textId="77777777" w:rsidR="00923824" w:rsidRPr="00041AE1" w:rsidRDefault="0052518D">
      <w:pPr>
        <w:pStyle w:val="paragraph"/>
        <w:spacing w:before="30" w:after="30"/>
        <w:ind w:left="60" w:right="60"/>
        <w:rPr>
          <w:lang w:val="ru-RU"/>
        </w:rPr>
      </w:pPr>
      <w:r w:rsidRPr="00041AE1">
        <w:rPr>
          <w:lang w:val="ru-RU"/>
        </w:rPr>
        <w:t xml:space="preserve">— 你需要有耐性同正確嘅判斷力。好多人可以等一兩個鐘頭煮餐,但等唔到兩分鐘等佢涼;一開食就燙親自己……等我返咗阿托斯山,就寄一幅聖人「耐心」嘅聖像畀你。 我收咗三幅聖像:兩幅係聖老嘅,一幅係聖忍耐嘅。我將嗰兩幅聖老嘅送咗出嚟作祝福,但留低咗聖忍耐嗰幅…… </w:t>
      </w:r>
    </w:p>
    <w:p w14:paraId="427DFBDA" w14:textId="4C3E440E" w:rsidR="00923824" w:rsidRPr="00041AE1" w:rsidRDefault="0052518D">
      <w:pPr>
        <w:pStyle w:val="paragraph"/>
        <w:spacing w:before="30" w:after="30"/>
        <w:ind w:left="60" w:right="60"/>
        <w:rPr>
          <w:lang w:val="ru-RU"/>
        </w:rPr>
      </w:pPr>
      <w:r w:rsidRPr="00041AE1">
        <w:rPr>
          <w:lang w:val="ru-RU"/>
        </w:rPr>
        <w:t>— 基羅納,你帶咗啲</w:t>
      </w:r>
      <w:r w:rsidR="003273EF">
        <w:rPr>
          <w:lang w:val="ru-RU"/>
        </w:rPr>
        <w:t>「</w:t>
      </w:r>
      <w:r w:rsidRPr="00041AE1">
        <w:rPr>
          <w:lang w:val="ru-RU"/>
        </w:rPr>
        <w:t>藥草</w:t>
      </w:r>
      <w:r w:rsidR="003273EF">
        <w:rPr>
          <w:lang w:val="ru-RU"/>
        </w:rPr>
        <w:t>」</w:t>
      </w:r>
      <w:r w:rsidR="00784116">
        <w:rPr>
          <w:rStyle w:val="FootnoteReference"/>
          <w:lang w:val="ru-RU"/>
        </w:rPr>
        <w:footnoteReference w:id="214"/>
      </w:r>
      <w:r w:rsidRPr="00041AE1">
        <w:rPr>
          <w:lang w:val="ru-RU"/>
        </w:rPr>
        <w:t xml:space="preserve"> 嚟畀我咩? </w:t>
      </w:r>
    </w:p>
    <w:p w14:paraId="7633C471" w14:textId="7B46D19B" w:rsidR="00923824" w:rsidRPr="00041AE1" w:rsidRDefault="0052518D">
      <w:pPr>
        <w:pStyle w:val="paragraph"/>
        <w:spacing w:before="30" w:after="30"/>
        <w:ind w:left="60" w:right="60"/>
        <w:rPr>
          <w:lang w:val="ru-RU"/>
        </w:rPr>
      </w:pPr>
      <w:r w:rsidRPr="00041AE1">
        <w:rPr>
          <w:lang w:val="ru-RU"/>
        </w:rPr>
        <w:t>— 呢個時候,聖母領地入面冇乜</w:t>
      </w:r>
      <w:r w:rsidR="003273EF">
        <w:rPr>
          <w:lang w:val="ru-RU"/>
        </w:rPr>
        <w:t>「</w:t>
      </w:r>
      <w:r w:rsidRPr="00041AE1">
        <w:rPr>
          <w:lang w:val="ru-RU"/>
        </w:rPr>
        <w:t>藥草</w:t>
      </w:r>
      <w:r w:rsidR="003273EF">
        <w:rPr>
          <w:lang w:val="ru-RU"/>
        </w:rPr>
        <w:t>」</w:t>
      </w:r>
      <w:r w:rsidRPr="00041AE1">
        <w:rPr>
          <w:lang w:val="ru-RU"/>
        </w:rPr>
        <w:t xml:space="preserve">……春天總會嚟。要等春天嚟,你要再捱耐啲,等過咗冬天。 </w:t>
      </w:r>
    </w:p>
    <w:p w14:paraId="3B04129F" w14:textId="0EFEFE4E" w:rsidR="00923824" w:rsidRPr="00041AE1" w:rsidRDefault="0052518D">
      <w:pPr>
        <w:pStyle w:val="paragraph"/>
        <w:spacing w:before="30" w:after="30"/>
        <w:ind w:left="60" w:right="60"/>
        <w:rPr>
          <w:lang w:val="ru-RU"/>
        </w:rPr>
      </w:pPr>
      <w:r w:rsidRPr="00041AE1">
        <w:rPr>
          <w:lang w:val="ru-RU"/>
        </w:rPr>
        <w:t>所以,而家對你嚟講,最好同最有效嘅</w:t>
      </w:r>
      <w:r w:rsidR="003273EF">
        <w:rPr>
          <w:lang w:val="ru-RU"/>
        </w:rPr>
        <w:t>「</w:t>
      </w:r>
      <w:r w:rsidRPr="00041AE1">
        <w:rPr>
          <w:lang w:val="ru-RU"/>
        </w:rPr>
        <w:t>藥草</w:t>
      </w:r>
      <w:r w:rsidR="003273EF">
        <w:rPr>
          <w:lang w:val="ru-RU"/>
        </w:rPr>
        <w:t>」</w:t>
      </w:r>
      <w:r w:rsidRPr="00041AE1">
        <w:rPr>
          <w:lang w:val="ru-RU"/>
        </w:rPr>
        <w:t xml:space="preserve">就係耐性。 </w:t>
      </w:r>
    </w:p>
    <w:p w14:paraId="264B2313" w14:textId="77777777" w:rsidR="00923824" w:rsidRPr="00041AE1" w:rsidRDefault="0052518D">
      <w:pPr>
        <w:pStyle w:val="paragraph"/>
        <w:spacing w:before="30" w:after="30"/>
        <w:ind w:left="60" w:right="60"/>
        <w:rPr>
          <w:lang w:val="ru-RU"/>
        </w:rPr>
      </w:pPr>
      <w:r w:rsidRPr="00041AE1">
        <w:rPr>
          <w:lang w:val="ru-RU"/>
        </w:rPr>
        <w:lastRenderedPageBreak/>
        <w:t xml:space="preserve">— 導師,我覺得我嘅心而家處於靈性嘅冬天。 </w:t>
      </w:r>
    </w:p>
    <w:p w14:paraId="2B8D440E" w14:textId="77777777" w:rsidR="00923824" w:rsidRPr="00041AE1" w:rsidRDefault="0052518D">
      <w:pPr>
        <w:pStyle w:val="paragraph"/>
        <w:spacing w:before="30" w:after="30"/>
        <w:ind w:left="60" w:right="60"/>
        <w:rPr>
          <w:lang w:val="ru-RU"/>
        </w:rPr>
      </w:pPr>
      <w:r w:rsidRPr="00041AE1">
        <w:rPr>
          <w:lang w:val="ru-RU"/>
        </w:rPr>
        <w:t xml:space="preserve">— 如果你想天氣轉好,變得晴朗陽光,好等你開花結果──美德嘅果實──咁你就要對霜凍同陽光都心存喜悅,因為佢哋都係為咗好事。 我哋喺靈性嘅冬天裡耐心等候,而呢份耐心就源於對靈性春天嘅盼望。到咗夏天,我哋先至會感激冬天嘅恩典──佢令水道充盈,又用霜凍消滅晒所有病菌。 </w:t>
      </w:r>
    </w:p>
    <w:p w14:paraId="657890BF" w14:textId="77777777" w:rsidR="00923824" w:rsidRPr="00041AE1" w:rsidRDefault="0052518D">
      <w:pPr>
        <w:pStyle w:val="paragraph"/>
        <w:spacing w:before="30" w:after="30"/>
        <w:ind w:left="60" w:right="60"/>
        <w:rPr>
          <w:lang w:val="ru-RU"/>
        </w:rPr>
      </w:pPr>
      <w:r w:rsidRPr="00041AE1">
        <w:rPr>
          <w:lang w:val="ru-RU"/>
        </w:rPr>
        <w:t xml:space="preserve">慈愛嘅上帝為咗我哋嘅得救,以大智慧安排咗一切,祂自己就好似一位慈愛嘅父親咁幫助我哋。我哋所需嘅只係少少耐性。 </w:t>
      </w:r>
    </w:p>
    <w:p w14:paraId="5D55CA0C" w14:textId="77777777" w:rsidR="00923824" w:rsidRPr="00041AE1" w:rsidRDefault="00923824" w:rsidP="008F2902">
      <w:pPr>
        <w:rPr>
          <w:lang w:val="ru-RU"/>
        </w:rPr>
      </w:pPr>
    </w:p>
    <w:p w14:paraId="3F352652" w14:textId="4D2B96EC" w:rsidR="00923824" w:rsidRPr="00041AE1" w:rsidRDefault="00923824" w:rsidP="008F2902">
      <w:pPr>
        <w:rPr>
          <w:lang w:val="ru-RU"/>
        </w:rPr>
      </w:pPr>
    </w:p>
    <w:p w14:paraId="750BEA35" w14:textId="6253C724" w:rsidR="00923824" w:rsidRDefault="0052518D" w:rsidP="008F2902">
      <w:pPr>
        <w:pStyle w:val="Heading3"/>
        <w:rPr>
          <w:lang w:val="ru-RU"/>
        </w:rPr>
      </w:pPr>
      <w:bookmarkStart w:id="498" w:name="_Toc196218080"/>
      <w:bookmarkStart w:id="499" w:name="_Toc196308768"/>
      <w:bookmarkStart w:id="500" w:name="_Toc242021583"/>
      <w:r w:rsidRPr="00041AE1">
        <w:rPr>
          <w:lang w:val="ru-RU"/>
        </w:rPr>
        <w:t>第四</w:t>
      </w:r>
      <w:r w:rsidR="008F2902" w:rsidRPr="00041AE1">
        <w:rPr>
          <w:lang w:val="ru-RU"/>
        </w:rPr>
        <w:t>章</w:t>
      </w:r>
      <w:r w:rsidR="008F2902">
        <w:rPr>
          <w:lang w:val="ru-RU"/>
        </w:rPr>
        <w:t xml:space="preserve"> </w:t>
      </w:r>
      <w:r w:rsidR="00A8106D">
        <w:rPr>
          <w:lang w:val="ru-RU"/>
        </w:rPr>
        <w:br/>
      </w:r>
      <w:r w:rsidRPr="00041AE1">
        <w:rPr>
          <w:lang w:val="ru-RU"/>
        </w:rPr>
        <w:t>屬靈的喜樂</w:t>
      </w:r>
      <w:bookmarkEnd w:id="498"/>
      <w:bookmarkEnd w:id="499"/>
      <w:bookmarkEnd w:id="500"/>
    </w:p>
    <w:p w14:paraId="79A0EC83" w14:textId="77777777" w:rsidR="008F2902" w:rsidRPr="008F2902" w:rsidRDefault="008F2902" w:rsidP="008F2902">
      <w:pPr>
        <w:rPr>
          <w:lang w:val="ru-RU"/>
        </w:rPr>
      </w:pPr>
    </w:p>
    <w:p w14:paraId="6524EBF6" w14:textId="77777777" w:rsidR="00923824" w:rsidRPr="00041AE1" w:rsidRDefault="0052518D" w:rsidP="008F2902">
      <w:pPr>
        <w:pStyle w:val="Heading4"/>
        <w:rPr>
          <w:lang w:val="ru-RU"/>
        </w:rPr>
      </w:pPr>
      <w:bookmarkStart w:id="501" w:name="_Toc196218081"/>
      <w:bookmarkStart w:id="502" w:name="_Toc196308769"/>
      <w:bookmarkStart w:id="503" w:name="_Toc242021584"/>
      <w:r w:rsidRPr="00041AE1">
        <w:rPr>
          <w:lang w:val="ru-RU"/>
        </w:rPr>
        <w:t>天主之母為世界帶來喜樂</w:t>
      </w:r>
      <w:bookmarkEnd w:id="501"/>
      <w:bookmarkEnd w:id="502"/>
      <w:bookmarkEnd w:id="503"/>
    </w:p>
    <w:p w14:paraId="547D2E2F" w14:textId="7A1853E6" w:rsidR="00923824" w:rsidRPr="00041AE1" w:rsidRDefault="0052518D">
      <w:pPr>
        <w:pStyle w:val="paragraph"/>
        <w:spacing w:before="30" w:after="30"/>
        <w:ind w:left="60" w:right="60"/>
        <w:rPr>
          <w:lang w:val="ru-RU"/>
        </w:rPr>
      </w:pPr>
      <w:r w:rsidRPr="00041AE1">
        <w:rPr>
          <w:lang w:val="ru-RU"/>
        </w:rPr>
        <w:t>— Geronda,可唔可以為我哋唱下你為慶祝天主之母而創作嘅聖詩?</w:t>
      </w:r>
      <w:r w:rsidR="00784116">
        <w:rPr>
          <w:rStyle w:val="FootnoteReference"/>
          <w:lang w:val="ru-RU"/>
        </w:rPr>
        <w:footnoteReference w:id="215"/>
      </w:r>
      <w:r w:rsidRPr="00041AE1">
        <w:rPr>
          <w:lang w:val="ru-RU"/>
        </w:rPr>
        <w:t xml:space="preserve"> </w:t>
      </w:r>
    </w:p>
    <w:p w14:paraId="6161978A" w14:textId="4FC5A95C" w:rsidR="00923824" w:rsidRPr="00041AE1" w:rsidRDefault="0052518D">
      <w:pPr>
        <w:pStyle w:val="paragraph"/>
        <w:spacing w:before="30" w:after="30"/>
        <w:ind w:left="60" w:right="60"/>
        <w:rPr>
          <w:lang w:val="ru-RU"/>
        </w:rPr>
      </w:pPr>
      <w:r w:rsidRPr="00041AE1">
        <w:rPr>
          <w:lang w:val="ru-RU"/>
        </w:rPr>
        <w:t>— 我哋一齊唱:</w:t>
      </w:r>
      <w:r w:rsidR="003273EF">
        <w:rPr>
          <w:lang w:val="ru-RU"/>
        </w:rPr>
        <w:t>「</w:t>
      </w:r>
      <w:r w:rsidRPr="00041AE1">
        <w:rPr>
          <w:lang w:val="ru-RU"/>
        </w:rPr>
        <w:t>主母,你喺天主面前蒙大恩,滿盈恩寵,真係滿盈恩寵,就如加百列所宣告,天使之后,保護你嘅僕人</w:t>
      </w:r>
      <w:r w:rsidR="003273EF">
        <w:rPr>
          <w:lang w:val="ru-RU"/>
        </w:rPr>
        <w:t>。」</w:t>
      </w:r>
      <w:r w:rsidRPr="00041AE1">
        <w:rPr>
          <w:lang w:val="ru-RU"/>
        </w:rPr>
        <w:t>而家聽呢條信經:</w:t>
      </w:r>
      <w:r w:rsidR="003273EF">
        <w:rPr>
          <w:lang w:val="ru-RU"/>
        </w:rPr>
        <w:t>「</w:t>
      </w:r>
      <w:r w:rsidRPr="00041AE1">
        <w:rPr>
          <w:lang w:val="ru-RU"/>
        </w:rPr>
        <w:t>天主之母──女兒又係母親,婢女又係女王,全世界嘅女王</w:t>
      </w:r>
      <w:r w:rsidR="003273EF">
        <w:rPr>
          <w:lang w:val="ru-RU"/>
        </w:rPr>
        <w:t>。」</w:t>
      </w:r>
      <w:r w:rsidRPr="00041AE1">
        <w:rPr>
          <w:lang w:val="ru-RU"/>
        </w:rPr>
        <w:t xml:space="preserve">人嘅心智可以明白呢件事咩?聖誕報喜係一件超自然、超越理性嘅事。願天主之母賜畀你報喜嘅喜悅,願天使賜福畀你,使你喺靈性上茁壯成長。阿門。 </w:t>
      </w:r>
    </w:p>
    <w:p w14:paraId="77FF7A7F" w14:textId="06F80D4F" w:rsidR="00923824" w:rsidRPr="00784116" w:rsidRDefault="0052518D">
      <w:pPr>
        <w:pStyle w:val="paragraph"/>
        <w:spacing w:before="30" w:after="30"/>
        <w:ind w:left="60" w:right="60"/>
        <w:rPr>
          <w:lang w:val="ru-RU"/>
        </w:rPr>
      </w:pPr>
      <w:r w:rsidRPr="00041AE1">
        <w:rPr>
          <w:lang w:val="ru-RU"/>
        </w:rPr>
        <w:t>— 基羅納,有一首聖詩咁講:</w:t>
      </w:r>
      <w:r w:rsidR="003273EF">
        <w:rPr>
          <w:lang w:val="ru-RU"/>
        </w:rPr>
        <w:t>「</w:t>
      </w:r>
      <w:r w:rsidRPr="00041AE1">
        <w:rPr>
          <w:lang w:val="ru-RU"/>
        </w:rPr>
        <w:t>喜哉,伊甸樂園嘅喜樂,因你嘅降生,夏娃嘅憂傷已止,至聖者啊</w:t>
      </w:r>
      <w:r w:rsidR="003273EF">
        <w:rPr>
          <w:lang w:val="ru-RU"/>
        </w:rPr>
        <w:t>。」</w:t>
      </w:r>
      <w:r w:rsidR="00784116">
        <w:rPr>
          <w:rStyle w:val="FootnoteReference"/>
          <w:lang w:val="ru-RU"/>
        </w:rPr>
        <w:footnoteReference w:id="216"/>
      </w:r>
    </w:p>
    <w:p w14:paraId="1F0B5386" w14:textId="169084CB" w:rsidR="00923824" w:rsidRPr="00041AE1" w:rsidRDefault="0052518D">
      <w:pPr>
        <w:pStyle w:val="paragraph"/>
        <w:spacing w:before="30" w:after="30"/>
        <w:ind w:left="60" w:right="60"/>
        <w:rPr>
          <w:lang w:val="ru-RU"/>
        </w:rPr>
      </w:pPr>
      <w:r w:rsidRPr="00041AE1">
        <w:rPr>
          <w:lang w:val="ru-RU"/>
        </w:rPr>
        <w:t>— 人無論講幾多好嘅說話去讚美天主之母,都無法表達祂嘅偉大。透過祂嘅順從,天主之母為我哋重新打開咗因夏娃嘅不順從而關閉嘅樂園。夏娃斷絕咗我哋同天主之間嘅連繫,並將悲傷同痛苦帶入世界。</w:t>
      </w:r>
      <w:r w:rsidR="00AD1EF9">
        <w:rPr>
          <w:rStyle w:val="FootnoteReference"/>
          <w:lang w:val="ru-RU"/>
        </w:rPr>
        <w:footnoteReference w:id="217"/>
      </w:r>
      <w:r w:rsidRPr="00041AE1">
        <w:rPr>
          <w:lang w:val="ru-RU"/>
        </w:rPr>
        <w:t xml:space="preserve"> 天主之母重建咗嗰條連繫,將樂園嘅喜樂帶返嚟世上。祂令我哋同天主重新團聚,因為基督同時係天主又係人。 </w:t>
      </w:r>
    </w:p>
    <w:p w14:paraId="108FF90D" w14:textId="0A5E59A4" w:rsidR="00923824" w:rsidRPr="00AD1EF9" w:rsidRDefault="0052518D">
      <w:pPr>
        <w:pStyle w:val="paragraph"/>
        <w:spacing w:before="30" w:after="30"/>
        <w:ind w:left="60" w:right="60"/>
        <w:rPr>
          <w:lang w:val="ru-RU"/>
        </w:rPr>
      </w:pPr>
      <w:r w:rsidRPr="00041AE1">
        <w:rPr>
          <w:lang w:val="ru-RU"/>
        </w:rPr>
        <w:t>大天使加百列為世界帶嚟喜訊,透過天主之母,人哋獲得咗天主嘅恩寵。至聖者歡欣雀躍,因為天主之道成為肉身,拯救咗我哋脫離罪惡。 我哋都好開心,因為佢拯救咗我哋脫離羞愧嘅污漬。所以喺聖誕節我哋唱:'曠野為基督獻上馬槽,而我哋人民獻上祂嘅母親──天主之母</w:t>
      </w:r>
      <w:r w:rsidR="003273EF">
        <w:rPr>
          <w:lang w:val="ru-RU"/>
        </w:rPr>
        <w:t>।'</w:t>
      </w:r>
      <w:r w:rsidR="00AD1EF9">
        <w:rPr>
          <w:rStyle w:val="FootnoteReference"/>
          <w:lang w:val="ru-RU"/>
        </w:rPr>
        <w:footnoteReference w:id="218"/>
      </w:r>
    </w:p>
    <w:p w14:paraId="4904617B" w14:textId="77777777" w:rsidR="008F2902" w:rsidRPr="00041AE1" w:rsidRDefault="008F2902" w:rsidP="008F2902">
      <w:pPr>
        <w:rPr>
          <w:lang w:val="ru-RU"/>
        </w:rPr>
      </w:pPr>
    </w:p>
    <w:p w14:paraId="7E521221" w14:textId="77777777" w:rsidR="00923824" w:rsidRPr="00041AE1" w:rsidRDefault="0052518D" w:rsidP="008F2902">
      <w:pPr>
        <w:pStyle w:val="Heading4"/>
        <w:rPr>
          <w:lang w:val="ru-RU"/>
        </w:rPr>
      </w:pPr>
      <w:bookmarkStart w:id="504" w:name="_Toc196218082"/>
      <w:bookmarkStart w:id="505" w:name="_Toc196308770"/>
      <w:bookmarkStart w:id="506" w:name="_Toc242021585"/>
      <w:r w:rsidRPr="00041AE1">
        <w:rPr>
          <w:lang w:val="ru-RU"/>
        </w:rPr>
        <w:t>基督喺邊度,真喜悅就喺嗰度</w:t>
      </w:r>
      <w:bookmarkEnd w:id="504"/>
      <w:bookmarkEnd w:id="505"/>
      <w:bookmarkEnd w:id="506"/>
    </w:p>
    <w:p w14:paraId="2D8E74D9" w14:textId="77777777" w:rsidR="00923824" w:rsidRPr="00041AE1" w:rsidRDefault="0052518D">
      <w:pPr>
        <w:pStyle w:val="paragraph"/>
        <w:spacing w:before="30" w:after="30"/>
        <w:ind w:left="60" w:right="60"/>
        <w:rPr>
          <w:lang w:val="ru-RU"/>
        </w:rPr>
      </w:pPr>
      <w:r w:rsidRPr="00041AE1">
        <w:rPr>
          <w:lang w:val="ru-RU"/>
        </w:rPr>
        <w:t xml:space="preserve">— 師傅,有時我覺得好難感到喜悅,然後我就諗,可能喜悅唔係為我而設嘅。 </w:t>
      </w:r>
    </w:p>
    <w:p w14:paraId="4D258239" w14:textId="77777777" w:rsidR="00923824" w:rsidRPr="00041AE1" w:rsidRDefault="0052518D">
      <w:pPr>
        <w:pStyle w:val="paragraph"/>
        <w:spacing w:before="30" w:after="30"/>
        <w:ind w:left="60" w:right="60"/>
        <w:rPr>
          <w:lang w:val="ru-RU"/>
        </w:rPr>
      </w:pPr>
      <w:r w:rsidRPr="00041AE1">
        <w:rPr>
          <w:lang w:val="ru-RU"/>
        </w:rPr>
        <w:lastRenderedPageBreak/>
        <w:t xml:space="preserve">— 你講緊咩呀?喜悅唔係畀你?咁仲係畀邊個?畀一隻塔伽拉什卡?你講緊乜嘢呀?喜悅係畀人嘅!上帝冇帶嚟悲傷;佢只帶嚟喜悅。 </w:t>
      </w:r>
    </w:p>
    <w:p w14:paraId="330192EF" w14:textId="77777777" w:rsidR="00923824" w:rsidRPr="00041AE1" w:rsidRDefault="0052518D">
      <w:pPr>
        <w:pStyle w:val="paragraph"/>
        <w:spacing w:before="30" w:after="30"/>
        <w:ind w:left="60" w:right="60"/>
        <w:rPr>
          <w:lang w:val="ru-RU"/>
        </w:rPr>
      </w:pPr>
      <w:r w:rsidRPr="00041AE1">
        <w:rPr>
          <w:lang w:val="ru-RU"/>
        </w:rPr>
        <w:t xml:space="preserve">— 但係點解,Geronda,我唔係成日都喺心入面感到喜悅? </w:t>
      </w:r>
    </w:p>
    <w:p w14:paraId="5E6EA693" w14:textId="77777777" w:rsidR="00923824" w:rsidRPr="00041AE1" w:rsidRDefault="0052518D">
      <w:pPr>
        <w:pStyle w:val="paragraph"/>
        <w:spacing w:before="30" w:after="30"/>
        <w:ind w:left="60" w:right="60"/>
        <w:rPr>
          <w:lang w:val="ru-RU"/>
        </w:rPr>
      </w:pPr>
      <w:r w:rsidRPr="00041AE1">
        <w:rPr>
          <w:lang w:val="ru-RU"/>
        </w:rPr>
        <w:t xml:space="preserve">— 如果你嘅心思唔放喺上帝身上,你點樣可以感受到上帝嘅喜樂?你忘記咗基督;你嘅心思成日都糾結喺工作同世俗嘅憂慮上,就係因為咁,你嘅屬靈引擎先會熄火。點燃禱告同低聲唱頌歌,你就會如星星咁圍住基督旋轉,向前飛揚。 </w:t>
      </w:r>
    </w:p>
    <w:p w14:paraId="55F947BE" w14:textId="6559F15E" w:rsidR="00923824" w:rsidRPr="00BC4276" w:rsidRDefault="0052518D">
      <w:pPr>
        <w:pStyle w:val="paragraph"/>
        <w:spacing w:before="30" w:after="30"/>
        <w:ind w:left="60" w:right="60"/>
        <w:rPr>
          <w:lang w:val="ru-RU"/>
        </w:rPr>
      </w:pPr>
      <w:r w:rsidRPr="00041AE1">
        <w:rPr>
          <w:lang w:val="ru-RU"/>
        </w:rPr>
        <w:t>只有喺基督入面,人才可以搵到真正嘅喜樂,因為只有基督先會畀人喜樂同屬靈嘅安慰。基督喺邊度,就有真正嘅喜樂同天國嘅歡慶。 遠離基督嘅人冇真正嘅喜樂。佢哋可能會沉迷喺白日夢入面:</w:t>
      </w:r>
      <w:r w:rsidR="003273EF">
        <w:rPr>
          <w:lang w:val="ru-RU"/>
        </w:rPr>
        <w:t>「</w:t>
      </w:r>
      <w:r w:rsidRPr="00041AE1">
        <w:rPr>
          <w:lang w:val="ru-RU"/>
        </w:rPr>
        <w:t>我做呢樣嘢、做嗰樣嘢,我去呢度、我去嗰度</w:t>
      </w:r>
      <w:r w:rsidR="003273EF">
        <w:rPr>
          <w:lang w:val="ru-RU"/>
        </w:rPr>
        <w:t>」;</w:t>
      </w:r>
      <w:r w:rsidRPr="00041AE1">
        <w:rPr>
          <w:lang w:val="ru-RU"/>
        </w:rPr>
        <w:t>佢哋可能受人尊敬,可能沉迷喺娛樂入面從而感受到喜樂,但呢種喜樂並不足以滿足佢哋嘅靈魂。 呢種喜悅係物質化、世俗化嘅;而世俗嘅喜悅並唔能滿足靈魂,只會令人心入面留下一片空虛。你知所羅門話咩?</w:t>
      </w:r>
      <w:r w:rsidR="003273EF">
        <w:rPr>
          <w:lang w:val="ru-RU"/>
        </w:rPr>
        <w:t>「</w:t>
      </w:r>
      <w:r w:rsidRPr="00041AE1">
        <w:rPr>
          <w:lang w:val="ru-RU"/>
        </w:rPr>
        <w:t>我建造宮殿,種咗葡萄園,整咗花園,積聚咗黃金,得着咗我心所欲嘅一切,但我最後發覺,呢一切都係虛空。</w:t>
      </w:r>
      <w:r w:rsidR="003273EF">
        <w:rPr>
          <w:lang w:val="ru-RU"/>
        </w:rPr>
        <w:t>」</w:t>
      </w:r>
      <w:r w:rsidR="00BC4276">
        <w:rPr>
          <w:rStyle w:val="FootnoteReference"/>
          <w:lang w:val="ru-RU"/>
        </w:rPr>
        <w:footnoteReference w:id="219"/>
      </w:r>
    </w:p>
    <w:p w14:paraId="574224E8" w14:textId="58038904" w:rsidR="00923824" w:rsidRPr="001A02ED" w:rsidRDefault="0052518D">
      <w:pPr>
        <w:pStyle w:val="paragraph"/>
        <w:spacing w:before="30" w:after="30"/>
        <w:ind w:left="60" w:right="60"/>
        <w:rPr>
          <w:color w:val="0000EE"/>
          <w:sz w:val="32"/>
          <w:szCs w:val="32"/>
          <w:u w:val="single" w:color="0000EE"/>
          <w:vertAlign w:val="superscript"/>
          <w:lang w:val="ru-RU"/>
        </w:rPr>
      </w:pPr>
      <w:r w:rsidRPr="00041AE1">
        <w:rPr>
          <w:lang w:val="ru-RU"/>
        </w:rPr>
        <w:t>世俗嘅喜悅只係短暫嘅,只係當時先好受;佢唔能夠提供屬靈喜悅所帶嚟嘅滿足。屬靈嘅喜悅就係天國嘅生命。凡經過十字架,並喺靈裡復活嘅人,就喺逾越節嘅喜悅中生活。</w:t>
      </w:r>
      <w:r w:rsidR="003273EF">
        <w:rPr>
          <w:lang w:val="ru-RU"/>
        </w:rPr>
        <w:t>「</w:t>
      </w:r>
      <w:r w:rsidRPr="00041AE1">
        <w:rPr>
          <w:lang w:val="ru-RU"/>
        </w:rPr>
        <w:t>逾越節,主嘅逾越節!</w:t>
      </w:r>
      <w:r w:rsidR="003273EF">
        <w:rPr>
          <w:lang w:val="ru-RU"/>
        </w:rPr>
        <w:t>」</w:t>
      </w:r>
      <w:r w:rsidR="00BC4276">
        <w:rPr>
          <w:rStyle w:val="FootnoteReference"/>
          <w:lang w:val="ru-RU"/>
        </w:rPr>
        <w:footnoteReference w:id="220"/>
      </w:r>
      <w:r w:rsidRPr="00041AE1">
        <w:rPr>
          <w:lang w:val="ru-RU"/>
        </w:rPr>
        <w:t xml:space="preserve"> 跟住就到五旬節! 當一個人達到五旬節,火焰舌頭──聖靈──降臨在他身上,一切就告結束……</w:t>
      </w:r>
      <w:r w:rsidR="00BC4276">
        <w:rPr>
          <w:rStyle w:val="FootnoteReference"/>
          <w:lang w:val="ru-RU"/>
        </w:rPr>
        <w:footnoteReference w:id="221"/>
      </w:r>
    </w:p>
    <w:p w14:paraId="0BDBD918" w14:textId="77777777" w:rsidR="008F2902" w:rsidRPr="00041AE1" w:rsidRDefault="008F2902" w:rsidP="008F2902">
      <w:pPr>
        <w:rPr>
          <w:lang w:val="ru-RU"/>
        </w:rPr>
      </w:pPr>
    </w:p>
    <w:p w14:paraId="1F8EACCD" w14:textId="77777777" w:rsidR="00923824" w:rsidRPr="00041AE1" w:rsidRDefault="0052518D" w:rsidP="008F2902">
      <w:pPr>
        <w:pStyle w:val="Heading4"/>
        <w:rPr>
          <w:lang w:val="ru-RU"/>
        </w:rPr>
      </w:pPr>
      <w:bookmarkStart w:id="507" w:name="_Toc196218083"/>
      <w:bookmarkStart w:id="508" w:name="_Toc196308771"/>
      <w:bookmarkStart w:id="509" w:name="_Toc242021586"/>
      <w:r w:rsidRPr="00041AE1">
        <w:rPr>
          <w:lang w:val="ru-RU"/>
        </w:rPr>
        <w:t>屬靈嘅喜樂係透過屬靈嘅勞苦得嚟</w:t>
      </w:r>
      <w:bookmarkEnd w:id="507"/>
      <w:bookmarkEnd w:id="508"/>
      <w:bookmarkEnd w:id="509"/>
    </w:p>
    <w:p w14:paraId="3F880A1E" w14:textId="77777777" w:rsidR="00923824" w:rsidRPr="00041AE1" w:rsidRDefault="0052518D">
      <w:pPr>
        <w:pStyle w:val="paragraph"/>
        <w:spacing w:before="30" w:after="30"/>
        <w:ind w:left="60" w:right="60"/>
        <w:rPr>
          <w:lang w:val="ru-RU"/>
        </w:rPr>
      </w:pPr>
      <w:r w:rsidRPr="00041AE1">
        <w:rPr>
          <w:lang w:val="ru-RU"/>
        </w:rPr>
        <w:t xml:space="preserve">— 基羅納,同我哋講吓天國嘅喜樂。 </w:t>
      </w:r>
    </w:p>
    <w:p w14:paraId="60F8EBFA" w14:textId="77777777" w:rsidR="00923824" w:rsidRPr="00041AE1" w:rsidRDefault="0052518D">
      <w:pPr>
        <w:pStyle w:val="paragraph"/>
        <w:spacing w:before="30" w:after="30"/>
        <w:ind w:left="60" w:right="60"/>
        <w:rPr>
          <w:lang w:val="ru-RU"/>
        </w:rPr>
      </w:pPr>
      <w:r w:rsidRPr="00041AE1">
        <w:rPr>
          <w:lang w:val="ru-RU"/>
        </w:rPr>
        <w:t xml:space="preserve">— 就連今生都有天國嘅喜樂同喜悅,令人諗到下一個生命有冇嘢可以比呢度嘅體驗更偉大。呢種喜樂講唔出嚟,只可以親身去體驗。 </w:t>
      </w:r>
    </w:p>
    <w:p w14:paraId="4881AFCF" w14:textId="77777777" w:rsidR="00923824" w:rsidRPr="00041AE1" w:rsidRDefault="0052518D">
      <w:pPr>
        <w:pStyle w:val="paragraph"/>
        <w:spacing w:before="30" w:after="30"/>
        <w:ind w:left="60" w:right="60"/>
        <w:rPr>
          <w:lang w:val="ru-RU"/>
        </w:rPr>
      </w:pPr>
      <w:r w:rsidRPr="00041AE1">
        <w:rPr>
          <w:lang w:val="ru-RU"/>
        </w:rPr>
        <w:t xml:space="preserve">— 一個人要點先可以達到咁嘅境界? </w:t>
      </w:r>
    </w:p>
    <w:p w14:paraId="324277CF" w14:textId="34E046B1" w:rsidR="00923824" w:rsidRPr="00041AE1" w:rsidRDefault="0052518D">
      <w:pPr>
        <w:pStyle w:val="paragraph"/>
        <w:spacing w:before="30" w:after="30"/>
        <w:ind w:left="60" w:right="60"/>
        <w:rPr>
          <w:lang w:val="ru-RU"/>
        </w:rPr>
      </w:pPr>
      <w:r w:rsidRPr="00041AE1">
        <w:rPr>
          <w:lang w:val="ru-RU"/>
        </w:rPr>
        <w:t>— 想達到一種令你激動到裝唔住、講唔出嚟嘅喜悅,你要留意兩樣嘢:簡樸生活、唔好望住其他人,同埋禱告。 如果你咁做,總有一日,你會感到咁大嘅喜悅,以至你會同我講:</w:t>
      </w:r>
      <w:r w:rsidR="003273EF">
        <w:rPr>
          <w:lang w:val="ru-RU"/>
        </w:rPr>
        <w:t>「</w:t>
      </w:r>
      <w:r w:rsidRPr="00041AE1">
        <w:rPr>
          <w:lang w:val="ru-RU"/>
        </w:rPr>
        <w:t>導師,我癲咗!可能我唔清醒?我究竟係點樣嘅感受?</w:t>
      </w:r>
      <w:r w:rsidR="003273EF">
        <w:rPr>
          <w:lang w:val="ru-RU"/>
        </w:rPr>
        <w:t>」</w:t>
      </w:r>
      <w:r w:rsidRPr="00041AE1">
        <w:rPr>
          <w:lang w:val="ru-RU"/>
        </w:rPr>
        <w:t xml:space="preserve">你嘅喜悅就會咁樣氾濫成災! </w:t>
      </w:r>
    </w:p>
    <w:p w14:paraId="3AFB1159" w14:textId="77777777" w:rsidR="00923824" w:rsidRPr="00041AE1" w:rsidRDefault="0052518D">
      <w:pPr>
        <w:pStyle w:val="paragraph"/>
        <w:spacing w:before="30" w:after="30"/>
        <w:ind w:left="60" w:right="60"/>
        <w:rPr>
          <w:lang w:val="ru-RU"/>
        </w:rPr>
      </w:pPr>
      <w:r w:rsidRPr="00041AE1">
        <w:rPr>
          <w:lang w:val="ru-RU"/>
        </w:rPr>
        <w:t xml:space="preserve">— 導師,一個人要體驗屬靈的喜樂,是否要心境好? </w:t>
      </w:r>
    </w:p>
    <w:p w14:paraId="4CD5524E" w14:textId="77777777" w:rsidR="00923824" w:rsidRPr="00041AE1" w:rsidRDefault="0052518D">
      <w:pPr>
        <w:pStyle w:val="paragraph"/>
        <w:spacing w:before="30" w:after="30"/>
        <w:ind w:left="60" w:right="60"/>
        <w:rPr>
          <w:lang w:val="ru-RU"/>
        </w:rPr>
      </w:pPr>
      <w:r w:rsidRPr="00041AE1">
        <w:rPr>
          <w:lang w:val="ru-RU"/>
        </w:rPr>
        <w:t>— 你認為一個人喺咩時候會體驗到屬靈嘅喜樂?係佢內心混亂嘅時候?內在嘅喜樂係喺內心建立咗秩序之後先嚟。佢畀靈魂插上翅膀。直到靈魂被內在嘅工夫溫暖,就好似一部引擎冰冷</w:t>
      </w:r>
      <w:r w:rsidRPr="00041AE1">
        <w:rPr>
          <w:lang w:val="ru-RU"/>
        </w:rPr>
        <w:lastRenderedPageBreak/>
        <w:t xml:space="preserve">嘅車;你要推佢一推先至會行。 內在工夫──節制、正念、教導同禱告──溫暖靈魂;引擎啟動,部車就 咁衝前。到時人就唔再理會外面世界,而喺靈性生命上大踏步咁邁進。 </w:t>
      </w:r>
    </w:p>
    <w:p w14:paraId="2EC36569" w14:textId="77777777" w:rsidR="00923824" w:rsidRPr="00041AE1" w:rsidRDefault="0052518D">
      <w:pPr>
        <w:pStyle w:val="paragraph"/>
        <w:spacing w:before="30" w:after="30"/>
        <w:ind w:left="60" w:right="60"/>
        <w:rPr>
          <w:lang w:val="ru-RU"/>
        </w:rPr>
      </w:pPr>
      <w:r w:rsidRPr="00041AE1">
        <w:rPr>
          <w:lang w:val="ru-RU"/>
        </w:rPr>
        <w:t xml:space="preserve">— 咁樣唔利嘅環境仲會唔會影響一個人? </w:t>
      </w:r>
    </w:p>
    <w:p w14:paraId="19163647" w14:textId="00A467D5" w:rsidR="00923824" w:rsidRPr="00041AE1" w:rsidRDefault="00BC4276">
      <w:pPr>
        <w:pStyle w:val="paragraph"/>
        <w:spacing w:before="30" w:after="30"/>
        <w:ind w:left="60" w:right="60"/>
        <w:rPr>
          <w:lang w:val="ru-RU"/>
        </w:rPr>
      </w:pPr>
      <w:r>
        <w:rPr>
          <w:rStyle w:val="FootnoteReference"/>
          <w:lang w:val="ru-RU"/>
        </w:rPr>
        <w:footnoteReference w:id="222"/>
      </w:r>
      <w:r w:rsidR="0052518D" w:rsidRPr="00041AE1">
        <w:rPr>
          <w:lang w:val="ru-RU"/>
        </w:rPr>
        <w:t>— 唔會,因為佢哋生活喺另一個世界,喺呢個環境之外。既然佢哋生活喺另一個世界,呢個世界就唔會令佢哋困擾。 佢身邊嘅人好似用緊另一種佢唔識嘅語言講嘢,所以佢聽唔明佢哋講緊乜。佢聽唔明反而好,因為如果佢一聽得明──就算只係一丁點──佢嘅注意力都會畀嗰啲說話吸引走。但而家佢完全沉浸喺佢識嘅語言入面。就係咁,內在嘅崇高感開始咗。 你知唔知乜嘢係「內心嘅崇高」?天使有邊個級別有翅膀?係智天使定是烈火天使?</w:t>
      </w:r>
      <w:r w:rsidR="003273EF">
        <w:rPr>
          <w:lang w:val="ru-RU"/>
        </w:rPr>
        <w:t>「</w:t>
      </w:r>
      <w:r w:rsidR="0052518D" w:rsidRPr="00041AE1">
        <w:rPr>
          <w:lang w:val="ru-RU"/>
        </w:rPr>
        <w:t>六對翅膀</w:t>
      </w:r>
      <w:r w:rsidR="003273EF">
        <w:rPr>
          <w:lang w:val="ru-RU"/>
        </w:rPr>
        <w:t>」</w:t>
      </w:r>
      <w:r w:rsidRPr="00BC4276">
        <w:rPr>
          <w:lang w:val="ru-RU"/>
        </w:rPr>
        <w:t>,</w:t>
      </w:r>
      <w:r w:rsidR="0052518D" w:rsidRPr="00041AE1">
        <w:rPr>
          <w:lang w:val="ru-RU"/>
        </w:rPr>
        <w:t xml:space="preserve">就如以賽亞先知所講──佢哋屬於邊個級別? </w:t>
      </w:r>
    </w:p>
    <w:p w14:paraId="042D0010" w14:textId="77777777" w:rsidR="00923824" w:rsidRPr="00041AE1" w:rsidRDefault="0052518D">
      <w:pPr>
        <w:pStyle w:val="paragraph"/>
        <w:spacing w:before="30" w:after="30"/>
        <w:ind w:left="60" w:right="60"/>
        <w:rPr>
          <w:lang w:val="ru-RU"/>
        </w:rPr>
      </w:pPr>
      <w:r w:rsidRPr="00041AE1">
        <w:rPr>
          <w:lang w:val="ru-RU"/>
        </w:rPr>
        <w:t xml:space="preserve">— 撒拉弗,Geronda。 </w:t>
      </w:r>
    </w:p>
    <w:p w14:paraId="4D68171D" w14:textId="0C241B81" w:rsidR="00923824" w:rsidRDefault="0052518D">
      <w:pPr>
        <w:pStyle w:val="paragraph"/>
        <w:spacing w:before="30" w:after="30"/>
        <w:ind w:left="60" w:right="60"/>
        <w:rPr>
          <w:lang w:val="ru-RU"/>
        </w:rPr>
      </w:pPr>
      <w:r w:rsidRPr="00041AE1">
        <w:rPr>
          <w:lang w:val="ru-RU"/>
        </w:rPr>
        <w:t>— 你知唔知撒拉弗做咩?佢哋一齊拍翅膀……就好似當心靈有內在嘅崇高感時,心臟會跳動。嗰時生命就係歡欣鼓舞。但係你哋仲執著自己;你哋未從</w:t>
      </w:r>
      <w:r w:rsidR="003273EF">
        <w:rPr>
          <w:lang w:val="ru-RU"/>
        </w:rPr>
        <w:t>「</w:t>
      </w:r>
      <w:r w:rsidRPr="00041AE1">
        <w:rPr>
          <w:lang w:val="ru-RU"/>
        </w:rPr>
        <w:t>我</w:t>
      </w:r>
      <w:r w:rsidR="003273EF">
        <w:rPr>
          <w:lang w:val="ru-RU"/>
        </w:rPr>
        <w:t>」</w:t>
      </w:r>
      <w:r w:rsidRPr="00041AE1">
        <w:rPr>
          <w:lang w:val="ru-RU"/>
        </w:rPr>
        <w:t>嘅束縛中解脫,所以你哋嘅心唔自由,亦去唔到嗰種因喜悅而顫抖嘅狀態。 先嘗吓呢份喜悅,然後再返嚟,我哋再傾!</w:t>
      </w:r>
    </w:p>
    <w:p w14:paraId="0C1B1772" w14:textId="77777777" w:rsidR="008F2902" w:rsidRPr="00041AE1" w:rsidRDefault="008F2902" w:rsidP="008F2902">
      <w:pPr>
        <w:rPr>
          <w:lang w:val="ru-RU"/>
        </w:rPr>
      </w:pPr>
    </w:p>
    <w:p w14:paraId="2D4BA14E" w14:textId="77777777" w:rsidR="00923824" w:rsidRPr="00041AE1" w:rsidRDefault="0052518D" w:rsidP="008F2902">
      <w:pPr>
        <w:pStyle w:val="Heading4"/>
        <w:rPr>
          <w:lang w:val="ru-RU"/>
        </w:rPr>
      </w:pPr>
      <w:bookmarkStart w:id="510" w:name="_Toc196218084"/>
      <w:bookmarkStart w:id="511" w:name="_Toc196308772"/>
      <w:bookmarkStart w:id="512" w:name="_Toc242021587"/>
      <w:r w:rsidRPr="00041AE1">
        <w:rPr>
          <w:lang w:val="ru-RU"/>
        </w:rPr>
        <w:t>當你臣服自己,神聖嘅喜悅就會嚟到</w:t>
      </w:r>
      <w:bookmarkEnd w:id="510"/>
      <w:bookmarkEnd w:id="511"/>
      <w:bookmarkEnd w:id="512"/>
    </w:p>
    <w:p w14:paraId="49780B25" w14:textId="77777777" w:rsidR="00923824" w:rsidRPr="00041AE1" w:rsidRDefault="0052518D">
      <w:pPr>
        <w:pStyle w:val="paragraph"/>
        <w:spacing w:before="30" w:after="30"/>
        <w:ind w:left="60" w:right="60"/>
        <w:rPr>
          <w:lang w:val="ru-RU"/>
        </w:rPr>
      </w:pPr>
      <w:r w:rsidRPr="00041AE1">
        <w:rPr>
          <w:lang w:val="ru-RU"/>
        </w:rPr>
        <w:t xml:space="preserve">— 導師,凡係照神嘅旨意生活嘅人,都會經歷屬靈嘅喜樂咩? </w:t>
      </w:r>
    </w:p>
    <w:p w14:paraId="1D50742B" w14:textId="77777777" w:rsidR="00923824" w:rsidRPr="00041AE1" w:rsidRDefault="0052518D">
      <w:pPr>
        <w:pStyle w:val="paragraph"/>
        <w:spacing w:before="30" w:after="30"/>
        <w:ind w:left="60" w:right="60"/>
        <w:rPr>
          <w:lang w:val="ru-RU"/>
        </w:rPr>
      </w:pPr>
      <w:r w:rsidRPr="00041AE1">
        <w:rPr>
          <w:lang w:val="ru-RU"/>
        </w:rPr>
        <w:t xml:space="preserve">— 梗係啦!一個人要擁有真正嘅屬靈喜樂,就要去愛;而要能夠去愛,就要有信心。人哋唔信,所以佢哋唔去愛,唔肯犧牲自己,亦都冇喜樂。如果佢哋有信心,就會去愛,為他人犧牲,咁就會有喜樂。最大嘅喜樂就嚟自犧牲自己。 </w:t>
      </w:r>
    </w:p>
    <w:p w14:paraId="3285546A" w14:textId="77777777" w:rsidR="00923824" w:rsidRPr="00041AE1" w:rsidRDefault="0052518D">
      <w:pPr>
        <w:pStyle w:val="paragraph"/>
        <w:spacing w:before="30" w:after="30"/>
        <w:ind w:left="60" w:right="60"/>
        <w:rPr>
          <w:lang w:val="ru-RU"/>
        </w:rPr>
      </w:pPr>
      <w:r w:rsidRPr="00041AE1">
        <w:rPr>
          <w:lang w:val="ru-RU"/>
        </w:rPr>
        <w:t xml:space="preserve">— 人喺愛嘅時候會唔會感到喜悅? </w:t>
      </w:r>
    </w:p>
    <w:p w14:paraId="4004223A" w14:textId="77777777" w:rsidR="00923824" w:rsidRPr="00041AE1" w:rsidRDefault="0052518D">
      <w:pPr>
        <w:pStyle w:val="paragraph"/>
        <w:spacing w:before="30" w:after="30"/>
        <w:ind w:left="60" w:right="60"/>
        <w:rPr>
          <w:lang w:val="ru-RU"/>
        </w:rPr>
      </w:pPr>
      <w:r w:rsidRPr="00041AE1">
        <w:rPr>
          <w:lang w:val="ru-RU"/>
        </w:rPr>
        <w:t xml:space="preserve">— 當然啦!當佢哋去愛嘅時候,就會搵到喜悅。當愛不斷 multiplied,嗰個人就唔會再為自己追求喜悅,而係希望其他人都可以搵到喜悅。 </w:t>
      </w:r>
    </w:p>
    <w:p w14:paraId="79A1DBFD" w14:textId="77777777" w:rsidR="00923824" w:rsidRPr="00041AE1" w:rsidRDefault="0052518D">
      <w:pPr>
        <w:pStyle w:val="paragraph"/>
        <w:spacing w:before="30" w:after="30"/>
        <w:ind w:left="60" w:right="60"/>
        <w:rPr>
          <w:lang w:val="ru-RU"/>
        </w:rPr>
      </w:pPr>
      <w:r w:rsidRPr="00041AE1">
        <w:rPr>
          <w:lang w:val="ru-RU"/>
        </w:rPr>
        <w:t xml:space="preserve">— 咁即係話喜悅係由嘢嚟嘅,而愛就係獨立存在㗎? </w:t>
      </w:r>
    </w:p>
    <w:p w14:paraId="51817FB5" w14:textId="065F222C" w:rsidR="00923824" w:rsidRDefault="0052518D">
      <w:pPr>
        <w:pStyle w:val="paragraph"/>
        <w:spacing w:before="30" w:after="30"/>
        <w:ind w:left="60" w:right="60"/>
        <w:rPr>
          <w:lang w:val="ru-RU"/>
        </w:rPr>
      </w:pPr>
      <w:r w:rsidRPr="00041AE1">
        <w:rPr>
          <w:lang w:val="ru-RU"/>
        </w:rPr>
        <w:t>— 係呀,就係咁。愛係獨立存在,而喜悅係由愛而產生。當你付出愛,喜悅就會跟住嚟。 人付出愛就會得到喜悅;人因所經歷嘅喜悅而得到對愛嘅回報。例如,如果一個人收到啲嘢,佢會攞住嗰樣嘢,喺嗰樣嘢入面搵到喜悅。另一個人付出一切,佢搵到嘅喜悅唔係喺一樣嘢,而係喺一切嘢入面。 人喺接受嗰陣感受到嘅喜悅係人嘅喜悅;但人喺付出嗰陣感受到嘅喜悅係神聖、超然嘅。當你付出自己嘅時候,就會湧現神聖嘅喜悅!</w:t>
      </w:r>
    </w:p>
    <w:p w14:paraId="66CF8B67" w14:textId="77777777" w:rsidR="008F2902" w:rsidRPr="00041AE1" w:rsidRDefault="008F2902" w:rsidP="008F2902">
      <w:pPr>
        <w:rPr>
          <w:lang w:val="ru-RU"/>
        </w:rPr>
      </w:pPr>
    </w:p>
    <w:p w14:paraId="700D13E6" w14:textId="77777777" w:rsidR="00923824" w:rsidRPr="00041AE1" w:rsidRDefault="0052518D" w:rsidP="008F2902">
      <w:pPr>
        <w:pStyle w:val="Heading4"/>
        <w:rPr>
          <w:lang w:val="ru-RU"/>
        </w:rPr>
      </w:pPr>
      <w:bookmarkStart w:id="513" w:name="_Toc196218085"/>
      <w:bookmarkStart w:id="514" w:name="_Toc196308773"/>
      <w:bookmarkStart w:id="515" w:name="_Toc242021588"/>
      <w:r w:rsidRPr="00041AE1">
        <w:rPr>
          <w:lang w:val="ru-RU"/>
        </w:rPr>
        <w:t>屬靈嘅喜樂係上帝嘅恩賜</w:t>
      </w:r>
      <w:bookmarkEnd w:id="513"/>
      <w:bookmarkEnd w:id="514"/>
      <w:bookmarkEnd w:id="515"/>
    </w:p>
    <w:p w14:paraId="40C153E5" w14:textId="77777777" w:rsidR="00923824" w:rsidRPr="00041AE1" w:rsidRDefault="0052518D">
      <w:pPr>
        <w:pStyle w:val="paragraph"/>
        <w:spacing w:before="30" w:after="30"/>
        <w:ind w:left="60" w:right="60"/>
        <w:rPr>
          <w:lang w:val="ru-RU"/>
        </w:rPr>
      </w:pPr>
      <w:r w:rsidRPr="00041AE1">
        <w:rPr>
          <w:lang w:val="ru-RU"/>
        </w:rPr>
        <w:t xml:space="preserve">— 基羅納,人要點樣先可以得到同神和好嘅肯定? </w:t>
      </w:r>
    </w:p>
    <w:p w14:paraId="53BC3D0D" w14:textId="77777777" w:rsidR="00923824" w:rsidRPr="00041AE1" w:rsidRDefault="0052518D">
      <w:pPr>
        <w:pStyle w:val="paragraph"/>
        <w:spacing w:before="30" w:after="30"/>
        <w:ind w:left="60" w:right="60"/>
        <w:rPr>
          <w:lang w:val="ru-RU"/>
        </w:rPr>
      </w:pPr>
      <w:r w:rsidRPr="00041AE1">
        <w:rPr>
          <w:lang w:val="ru-RU"/>
        </w:rPr>
        <w:t xml:space="preserve">— 人所感受到嘅內在喜悅,呢種神聖嘅安慰,就係同上帝和好嘅標誌。 </w:t>
      </w:r>
    </w:p>
    <w:p w14:paraId="777EF2C9" w14:textId="77777777" w:rsidR="00923824" w:rsidRPr="00041AE1" w:rsidRDefault="0052518D">
      <w:pPr>
        <w:pStyle w:val="paragraph"/>
        <w:spacing w:before="30" w:after="30"/>
        <w:ind w:left="60" w:right="60"/>
        <w:rPr>
          <w:lang w:val="ru-RU"/>
        </w:rPr>
      </w:pPr>
      <w:r w:rsidRPr="00041AE1">
        <w:rPr>
          <w:lang w:val="ru-RU"/>
        </w:rPr>
        <w:t xml:space="preserve">— 但係有冇可能一個人同上帝和好,但冇經歷過喜悅同神聖嘅安慰? </w:t>
      </w:r>
    </w:p>
    <w:p w14:paraId="5C350BC5" w14:textId="77777777" w:rsidR="00923824" w:rsidRPr="00041AE1" w:rsidRDefault="0052518D">
      <w:pPr>
        <w:pStyle w:val="paragraph"/>
        <w:spacing w:before="30" w:after="30"/>
        <w:ind w:left="60" w:right="60"/>
        <w:rPr>
          <w:lang w:val="ru-RU"/>
        </w:rPr>
      </w:pPr>
      <w:r w:rsidRPr="00041AE1">
        <w:rPr>
          <w:lang w:val="ru-RU"/>
        </w:rPr>
        <w:t xml:space="preserve">— 唔可以;佢哋都會感受到啲嘢。可能佢哋曾經經歷過強烈嘅安慰,但後來就變得弱咗,所以先令佢哋覺得冇感受到神聖嘅安慰。 </w:t>
      </w:r>
    </w:p>
    <w:p w14:paraId="7A115D0E" w14:textId="77777777" w:rsidR="00923824" w:rsidRPr="00041AE1" w:rsidRDefault="0052518D">
      <w:pPr>
        <w:pStyle w:val="paragraph"/>
        <w:spacing w:before="30" w:after="30"/>
        <w:ind w:left="60" w:right="60"/>
        <w:rPr>
          <w:lang w:val="ru-RU"/>
        </w:rPr>
      </w:pPr>
      <w:r w:rsidRPr="00041AE1">
        <w:rPr>
          <w:lang w:val="ru-RU"/>
        </w:rPr>
        <w:lastRenderedPageBreak/>
        <w:t xml:space="preserve">— 導師,點解有時你會處於良好嘅靈性狀態,感到喜樂,但突然之間又失去嗰份喜樂? </w:t>
      </w:r>
    </w:p>
    <w:p w14:paraId="072BCFC9" w14:textId="77777777" w:rsidR="00923824" w:rsidRPr="00041AE1" w:rsidRDefault="0052518D">
      <w:pPr>
        <w:pStyle w:val="paragraph"/>
        <w:spacing w:before="30" w:after="30"/>
        <w:ind w:left="60" w:right="60"/>
        <w:rPr>
          <w:lang w:val="ru-RU"/>
        </w:rPr>
      </w:pPr>
      <w:r w:rsidRPr="00041AE1">
        <w:rPr>
          <w:lang w:val="ru-RU"/>
        </w:rPr>
        <w:t xml:space="preserve">— 上帝賜你屬靈嘅喜樂,你就歡喜;然後佢收返去,你就開始搵佢,付出更大努力,並有更大嘅屬靈進步。 </w:t>
      </w:r>
    </w:p>
    <w:p w14:paraId="36CF0280" w14:textId="77777777" w:rsidR="00923824" w:rsidRPr="00041AE1" w:rsidRDefault="0052518D">
      <w:pPr>
        <w:pStyle w:val="paragraph"/>
        <w:spacing w:before="30" w:after="30"/>
        <w:ind w:left="60" w:right="60"/>
        <w:rPr>
          <w:lang w:val="ru-RU"/>
        </w:rPr>
      </w:pPr>
      <w:r w:rsidRPr="00041AE1">
        <w:rPr>
          <w:lang w:val="ru-RU"/>
        </w:rPr>
        <w:t xml:space="preserve">— 老神父,點解我會有咁大嘅喜悅?可能我對自己嘅罪性冇咁覺察? </w:t>
      </w:r>
    </w:p>
    <w:p w14:paraId="3E9FAFFB" w14:textId="77777777" w:rsidR="00923824" w:rsidRPr="00041AE1" w:rsidRDefault="0052518D">
      <w:pPr>
        <w:pStyle w:val="paragraph"/>
        <w:spacing w:before="30" w:after="30"/>
        <w:ind w:left="60" w:right="60"/>
        <w:rPr>
          <w:lang w:val="ru-RU"/>
        </w:rPr>
      </w:pPr>
      <w:r w:rsidRPr="00041AE1">
        <w:rPr>
          <w:lang w:val="ru-RU"/>
        </w:rPr>
        <w:t xml:space="preserve">— 唔係,完全唔係!係神用糖果嚟安慰你。依家係糖果,之後就會係酒,好似佢哋喺樂園度飲嗰種。你知唔知嗰度嗰啲酒有幾甜?係呀!如果神見到一絲絲愛,甚至一丁點好意,佢都會大方咁賜下佢嘅恩典,就算喺今生都會用佢嘅酒令你沉醉。 一個人所經歷嘅靈命改變,同當神嘅恩典臨到佢嗰陣喺心入面感受到嘅喜樂,都唔係任何……心臟科醫生,就算係最叻嗰個,都可以畀到佢嘅。當你感受到呢份喜樂嘅時候,就盡量去緊住佢。 </w:t>
      </w:r>
    </w:p>
    <w:p w14:paraId="0F2F14F7" w14:textId="77777777" w:rsidR="00923824" w:rsidRPr="00041AE1" w:rsidRDefault="0052518D">
      <w:pPr>
        <w:pStyle w:val="paragraph"/>
        <w:spacing w:before="30" w:after="30"/>
        <w:ind w:left="60" w:right="60"/>
        <w:rPr>
          <w:lang w:val="ru-RU"/>
        </w:rPr>
      </w:pPr>
      <w:r w:rsidRPr="00041AE1">
        <w:rPr>
          <w:lang w:val="ru-RU"/>
        </w:rPr>
        <w:t xml:space="preserve">— 我哋應唔應該向神求賜予屬靈嘅喜樂? </w:t>
      </w:r>
    </w:p>
    <w:p w14:paraId="1C4406F9" w14:textId="77777777" w:rsidR="00923824" w:rsidRPr="00041AE1" w:rsidRDefault="0052518D">
      <w:pPr>
        <w:pStyle w:val="paragraph"/>
        <w:spacing w:before="30" w:after="30"/>
        <w:ind w:left="60" w:right="60"/>
        <w:rPr>
          <w:lang w:val="ru-RU"/>
        </w:rPr>
      </w:pPr>
      <w:r w:rsidRPr="00041AE1">
        <w:rPr>
          <w:lang w:val="ru-RU"/>
        </w:rPr>
        <w:t xml:space="preserve">— 要求屬靈的喜樂是小器;當條件成熟,它自然會來。如果你想不斷喜樂,那麼這種願望裡就有自愛。基督為愛降世,背起十字架。祂先被釘十字架,然後又復活。 </w:t>
      </w:r>
    </w:p>
    <w:p w14:paraId="78CC3D9E" w14:textId="4323DA64" w:rsidR="00923824" w:rsidRDefault="0052518D">
      <w:pPr>
        <w:pStyle w:val="paragraph"/>
        <w:spacing w:before="30" w:after="30"/>
        <w:ind w:left="60" w:right="60"/>
        <w:rPr>
          <w:lang w:val="ru-RU"/>
        </w:rPr>
      </w:pPr>
      <w:r w:rsidRPr="00041AE1">
        <w:rPr>
          <w:lang w:val="ru-RU"/>
        </w:rPr>
        <w:t>神嘅兒女唔係為咗天上嘅賞賜,亦唔係為咗今生嘅屬靈喜樂而勞苦。畢竟,天父並唔會為佢嘅兒女嘅勞苦付工資,因為佢嘅全部家產本來就屬於佢哋。至於神作為一位好父親,喺今生同將來生命中賜下嘅神聖恩賜,就係另一回事。</w:t>
      </w:r>
    </w:p>
    <w:p w14:paraId="69939C3B" w14:textId="77777777" w:rsidR="008F2902" w:rsidRPr="00041AE1" w:rsidRDefault="008F2902" w:rsidP="008F2902">
      <w:pPr>
        <w:rPr>
          <w:lang w:val="ru-RU"/>
        </w:rPr>
      </w:pPr>
    </w:p>
    <w:p w14:paraId="4E64DB52" w14:textId="77777777" w:rsidR="00923824" w:rsidRPr="00041AE1" w:rsidRDefault="0052518D" w:rsidP="008F2902">
      <w:pPr>
        <w:pStyle w:val="Heading4"/>
        <w:rPr>
          <w:lang w:val="ru-RU"/>
        </w:rPr>
      </w:pPr>
      <w:bookmarkStart w:id="516" w:name="_Toc196218086"/>
      <w:bookmarkStart w:id="517" w:name="_Toc196308774"/>
      <w:bookmarkStart w:id="518" w:name="_Toc242021589"/>
      <w:r w:rsidRPr="00041AE1">
        <w:rPr>
          <w:lang w:val="ru-RU"/>
        </w:rPr>
        <w:t>屬靈嘅痛苦就係屬靈嘅喜樂</w:t>
      </w:r>
      <w:bookmarkEnd w:id="516"/>
      <w:bookmarkEnd w:id="517"/>
      <w:bookmarkEnd w:id="518"/>
    </w:p>
    <w:p w14:paraId="0E3EBB9F" w14:textId="77777777" w:rsidR="00923824" w:rsidRPr="00041AE1" w:rsidRDefault="0052518D">
      <w:pPr>
        <w:pStyle w:val="paragraph"/>
        <w:spacing w:before="30" w:after="30"/>
        <w:ind w:left="60" w:right="60"/>
        <w:rPr>
          <w:lang w:val="ru-RU"/>
        </w:rPr>
      </w:pPr>
      <w:r w:rsidRPr="00041AE1">
        <w:rPr>
          <w:lang w:val="ru-RU"/>
        </w:rPr>
        <w:t xml:space="preserve">— 基羅納,人要點樣先可以保持內心嘅喜悅? </w:t>
      </w:r>
    </w:p>
    <w:p w14:paraId="17B08CA5" w14:textId="77777777" w:rsidR="00923824" w:rsidRPr="00041AE1" w:rsidRDefault="0052518D">
      <w:pPr>
        <w:pStyle w:val="paragraph"/>
        <w:spacing w:before="30" w:after="30"/>
        <w:ind w:left="60" w:right="60"/>
        <w:rPr>
          <w:lang w:val="ru-RU"/>
        </w:rPr>
      </w:pPr>
      <w:r w:rsidRPr="00041AE1">
        <w:rPr>
          <w:lang w:val="ru-RU"/>
        </w:rPr>
        <w:t xml:space="preserve">— 如果佢哋用屬靈嘅角度去面對一切,就算係病痛同試煉都奪唔走佢哋嘅喜樂。 </w:t>
      </w:r>
    </w:p>
    <w:p w14:paraId="6B104D29" w14:textId="77777777" w:rsidR="00923824" w:rsidRPr="00041AE1" w:rsidRDefault="0052518D">
      <w:pPr>
        <w:pStyle w:val="paragraph"/>
        <w:spacing w:before="30" w:after="30"/>
        <w:ind w:left="60" w:right="60"/>
        <w:rPr>
          <w:lang w:val="ru-RU"/>
        </w:rPr>
      </w:pPr>
      <w:r w:rsidRPr="00041AE1">
        <w:rPr>
          <w:lang w:val="ru-RU"/>
        </w:rPr>
        <w:t xml:space="preserve">— 但係要人用屬靈嘅眼光去面對試煉,唔係要先除咗自己嘅情慾先得咩? </w:t>
      </w:r>
    </w:p>
    <w:p w14:paraId="6B6D1913" w14:textId="77777777" w:rsidR="00923824" w:rsidRPr="00041AE1" w:rsidRDefault="0052518D">
      <w:pPr>
        <w:pStyle w:val="paragraph"/>
        <w:spacing w:before="30" w:after="30"/>
        <w:ind w:left="60" w:right="60"/>
        <w:rPr>
          <w:lang w:val="ru-RU"/>
        </w:rPr>
      </w:pPr>
      <w:r w:rsidRPr="00041AE1">
        <w:rPr>
          <w:lang w:val="ru-RU"/>
        </w:rPr>
        <w:t xml:space="preserve">— 就算一個人仲未除咗佢嘅情慾,當試煉同悲傷嚟到嘅時候,佢都仲可以感到喜悅。如果佢將呢啲悲傷當成係治療佢情慾嘅良藥,咁佢就會好似病人樂意飲苦藥咁,歡喜喎咁接受佢哋。 </w:t>
      </w:r>
    </w:p>
    <w:p w14:paraId="5367DF6B" w14:textId="77777777" w:rsidR="00923824" w:rsidRPr="00041AE1" w:rsidRDefault="0052518D">
      <w:pPr>
        <w:pStyle w:val="paragraph"/>
        <w:spacing w:before="30" w:after="30"/>
        <w:ind w:left="60" w:right="60"/>
        <w:rPr>
          <w:lang w:val="ru-RU"/>
        </w:rPr>
      </w:pPr>
      <w:r w:rsidRPr="00041AE1">
        <w:rPr>
          <w:lang w:val="ru-RU"/>
        </w:rPr>
        <w:t xml:space="preserve">— 但係,點樣先可以將喜悅同痛苦調和呢? </w:t>
      </w:r>
    </w:p>
    <w:p w14:paraId="52F2ECE7" w14:textId="3A6B64F2" w:rsidR="00923824" w:rsidRPr="00041AE1" w:rsidRDefault="0052518D">
      <w:pPr>
        <w:pStyle w:val="paragraph"/>
        <w:spacing w:before="30" w:after="30"/>
        <w:ind w:left="60" w:right="60"/>
        <w:rPr>
          <w:lang w:val="ru-RU"/>
        </w:rPr>
      </w:pPr>
      <w:r w:rsidRPr="00041AE1">
        <w:rPr>
          <w:lang w:val="ru-RU"/>
        </w:rPr>
        <w:t>— 喺屬靈生命入面,有件奇妙嘅事發生:當一個人為咗基督嘅愛──甚至係為咗折磨──去忍受嘢嘅時候,佢心入面就會充滿神聖嘅喜樂。當佢哋分擔主嘅受難時,都係一樣。 佢愈深入體會到基督為我哋嘅罪被釘十字架嘅思想,就愈受苦,愈能豐盛地獲得神聖嘅喜樂。 痛苦就係喜樂,痛苦就係喜樂。愈佢哋受苦,就愈能體驗到喜樂。佢哋感到好似基督溫柔咁撫摸佢哋嘅頭,講:</w:t>
      </w:r>
      <w:r w:rsidR="003273EF">
        <w:rPr>
          <w:lang w:val="ru-RU"/>
        </w:rPr>
        <w:t>「</w:t>
      </w:r>
      <w:r w:rsidRPr="00041AE1">
        <w:rPr>
          <w:lang w:val="ru-RU"/>
        </w:rPr>
        <w:t>唔使為我擔心。</w:t>
      </w:r>
      <w:r w:rsidR="003273EF">
        <w:rPr>
          <w:lang w:val="ru-RU"/>
        </w:rPr>
        <w:t xml:space="preserve">」 </w:t>
      </w:r>
    </w:p>
    <w:p w14:paraId="4C773C60" w14:textId="01C32B98" w:rsidR="00923824" w:rsidRPr="00041AE1" w:rsidRDefault="0052518D">
      <w:pPr>
        <w:pStyle w:val="paragraph"/>
        <w:spacing w:before="30" w:after="30"/>
        <w:ind w:left="60" w:right="60"/>
        <w:rPr>
          <w:lang w:val="ru-RU"/>
        </w:rPr>
      </w:pPr>
      <w:r w:rsidRPr="00041AE1">
        <w:rPr>
          <w:lang w:val="ru-RU"/>
        </w:rPr>
        <w:t>有位姊妹講:</w:t>
      </w:r>
      <w:r w:rsidR="003273EF">
        <w:rPr>
          <w:lang w:val="ru-RU"/>
        </w:rPr>
        <w:t>「</w:t>
      </w:r>
      <w:r w:rsidRPr="00041AE1">
        <w:rPr>
          <w:lang w:val="ru-RU"/>
        </w:rPr>
        <w:t xml:space="preserve">我唔需要喜樂;我寧願為基督哀痛。」 </w:t>
      </w:r>
      <w:r w:rsidR="003273EF">
        <w:rPr>
          <w:lang w:val="ru-RU"/>
        </w:rPr>
        <w:t>「</w:t>
      </w:r>
      <w:r w:rsidRPr="00041AE1">
        <w:rPr>
          <w:lang w:val="ru-RU"/>
        </w:rPr>
        <w:t>基督為我被釘十字架;我點可以喜樂?點解基督要賜我喜樂?</w:t>
      </w:r>
      <w:r w:rsidR="003273EF">
        <w:rPr>
          <w:lang w:val="ru-RU"/>
        </w:rPr>
        <w:t>」</w:t>
      </w:r>
      <w:r w:rsidRPr="00041AE1">
        <w:rPr>
          <w:lang w:val="ru-RU"/>
        </w:rPr>
        <w:t xml:space="preserve">佢正經歷緊屬靈嘅狀態,越係分享基督嘅受難,越係感受到充滿愛嘅憂傷,基督就越賜多啲喜樂畀佢。基督喺最好嘅意義上,剝奪咗佢嘅理性! </w:t>
      </w:r>
    </w:p>
    <w:p w14:paraId="1553FC47" w14:textId="77777777" w:rsidR="00923824" w:rsidRPr="00041AE1" w:rsidRDefault="0052518D">
      <w:pPr>
        <w:pStyle w:val="paragraph"/>
        <w:spacing w:before="30" w:after="30"/>
        <w:ind w:left="60" w:right="60"/>
        <w:rPr>
          <w:lang w:val="ru-RU"/>
        </w:rPr>
      </w:pPr>
      <w:r w:rsidRPr="00041AE1">
        <w:rPr>
          <w:lang w:val="ru-RU"/>
        </w:rPr>
        <w:t xml:space="preserve">十字架的釘死總在復活之前,並帶來勝利。十字架帶來榮耀。基督在背負十字架上各各他並被釘死之後,升入天父右邊。被釘十字架的基督甘甜了人們的苦楚,而被釘十字架的人效法那神人耶穌。 </w:t>
      </w:r>
    </w:p>
    <w:p w14:paraId="5201FB9F" w14:textId="01CF889A" w:rsidR="00923824" w:rsidRPr="00BC4276" w:rsidRDefault="0052518D">
      <w:pPr>
        <w:pStyle w:val="paragraph"/>
        <w:spacing w:before="30" w:after="30"/>
        <w:ind w:left="60" w:right="60"/>
        <w:rPr>
          <w:lang w:val="ru-RU"/>
        </w:rPr>
      </w:pPr>
      <w:r w:rsidRPr="00041AE1">
        <w:rPr>
          <w:lang w:val="ru-RU"/>
        </w:rPr>
        <w:lastRenderedPageBreak/>
        <w:t>蒙福嘅耶穌,連同全世界嘅罪,一齊擔起咗所有嘅苦楚,同時畀咗我哋──嗰啲已經脫離舊人、基督而家住喺佢哋裏面嘅人──所感受嘅喜樂同歡欣。呢種人喺地上就可以經歷一份天國嘅喜樂,正如福音所講:</w:t>
      </w:r>
      <w:r w:rsidR="003273EF">
        <w:rPr>
          <w:lang w:val="ru-RU"/>
        </w:rPr>
        <w:t>「</w:t>
      </w:r>
      <w:r w:rsidRPr="00041AE1">
        <w:rPr>
          <w:lang w:val="ru-RU"/>
        </w:rPr>
        <w:t>上帝嘅國度喺你裏面。</w:t>
      </w:r>
      <w:r w:rsidR="003273EF">
        <w:rPr>
          <w:lang w:val="ru-RU"/>
        </w:rPr>
        <w:t>」</w:t>
      </w:r>
      <w:r w:rsidR="00BC4276">
        <w:rPr>
          <w:rStyle w:val="FootnoteReference"/>
          <w:lang w:val="ru-RU"/>
        </w:rPr>
        <w:footnoteReference w:id="223"/>
      </w:r>
    </w:p>
    <w:p w14:paraId="311ED5B5" w14:textId="77777777" w:rsidR="00923824" w:rsidRPr="00041AE1" w:rsidRDefault="0052518D">
      <w:pPr>
        <w:pStyle w:val="paragraph"/>
        <w:spacing w:before="30" w:after="30"/>
        <w:ind w:left="60" w:right="60"/>
        <w:rPr>
          <w:lang w:val="ru-RU"/>
        </w:rPr>
      </w:pPr>
      <w:r w:rsidRPr="00041AE1">
        <w:rPr>
          <w:lang w:val="ru-RU"/>
        </w:rPr>
        <w:t xml:space="preserve">我感謝上帝賜我機會認識到好多呢類人,並求祂幫助我,即使我自己未能達到嗰種境界,都唔好再令祂憂傷。 </w:t>
      </w:r>
    </w:p>
    <w:p w14:paraId="06F95D85" w14:textId="77777777" w:rsidR="00923824" w:rsidRPr="00041AE1" w:rsidRDefault="0052518D">
      <w:pPr>
        <w:pStyle w:val="paragraph"/>
        <w:spacing w:before="30" w:after="30"/>
        <w:ind w:left="60" w:right="60"/>
        <w:rPr>
          <w:lang w:val="ru-RU"/>
        </w:rPr>
      </w:pPr>
      <w:r w:rsidRPr="00041AE1">
        <w:rPr>
          <w:lang w:val="ru-RU"/>
        </w:rPr>
        <w:t xml:space="preserve">我祝願你喺今生永遠有屬靈嘅喜樂,喺將來永恆生命中,常喺基督裏歡欣喜樂。 </w:t>
      </w:r>
    </w:p>
    <w:p w14:paraId="278565D9" w14:textId="77777777" w:rsidR="00923824" w:rsidRPr="00041AE1" w:rsidRDefault="00923824" w:rsidP="008F2902">
      <w:pPr>
        <w:rPr>
          <w:lang w:val="ru-RU"/>
        </w:rPr>
      </w:pPr>
    </w:p>
    <w:p w14:paraId="43A107F4" w14:textId="6FD9C128" w:rsidR="00923824" w:rsidRPr="00041AE1" w:rsidRDefault="00923824" w:rsidP="008F2902">
      <w:pPr>
        <w:rPr>
          <w:lang w:val="ru-RU"/>
        </w:rPr>
      </w:pPr>
    </w:p>
    <w:p w14:paraId="13BAF87B" w14:textId="665296AA" w:rsidR="00923824" w:rsidRDefault="0052518D" w:rsidP="008F2902">
      <w:pPr>
        <w:pStyle w:val="Heading3"/>
        <w:rPr>
          <w:lang w:val="ru-RU"/>
        </w:rPr>
      </w:pPr>
      <w:bookmarkStart w:id="519" w:name="_Toc196218087"/>
      <w:bookmarkStart w:id="520" w:name="_Toc196308775"/>
      <w:bookmarkStart w:id="521" w:name="_Toc242021590"/>
      <w:r w:rsidRPr="00041AE1">
        <w:rPr>
          <w:lang w:val="ru-RU"/>
        </w:rPr>
        <w:t>第五</w:t>
      </w:r>
      <w:r w:rsidR="008F2902" w:rsidRPr="00041AE1">
        <w:rPr>
          <w:lang w:val="ru-RU"/>
        </w:rPr>
        <w:t>章</w:t>
      </w:r>
      <w:r w:rsidR="008F2902">
        <w:rPr>
          <w:lang w:val="ru-RU"/>
        </w:rPr>
        <w:t xml:space="preserve"> </w:t>
      </w:r>
      <w:r w:rsidR="008F2902">
        <w:rPr>
          <w:lang w:val="ru-RU"/>
        </w:rPr>
        <w:br/>
      </w:r>
      <w:r w:rsidRPr="00041AE1">
        <w:rPr>
          <w:lang w:val="ru-RU"/>
        </w:rPr>
        <w:t>洞察力──美德之冠</w:t>
      </w:r>
      <w:bookmarkEnd w:id="519"/>
      <w:bookmarkEnd w:id="520"/>
      <w:bookmarkEnd w:id="521"/>
    </w:p>
    <w:p w14:paraId="670811ED" w14:textId="77777777" w:rsidR="008F2902" w:rsidRPr="008F2902" w:rsidRDefault="008F2902" w:rsidP="008F2902">
      <w:pPr>
        <w:rPr>
          <w:lang w:val="ru-RU"/>
        </w:rPr>
      </w:pPr>
    </w:p>
    <w:p w14:paraId="06DB3C30" w14:textId="77777777" w:rsidR="00923824" w:rsidRPr="00041AE1" w:rsidRDefault="0052518D" w:rsidP="008F2902">
      <w:pPr>
        <w:pStyle w:val="Heading4"/>
        <w:rPr>
          <w:lang w:val="ru-RU"/>
        </w:rPr>
      </w:pPr>
      <w:bookmarkStart w:id="522" w:name="_Toc196218088"/>
      <w:bookmarkStart w:id="523" w:name="_Toc196308776"/>
      <w:bookmarkStart w:id="524" w:name="_Toc242021591"/>
      <w:r w:rsidRPr="00041AE1">
        <w:rPr>
          <w:lang w:val="ru-RU"/>
        </w:rPr>
        <w:t>我哋嘅屬靈狀態反映喺我哋嘅分辨能力上</w:t>
      </w:r>
      <w:bookmarkEnd w:id="522"/>
      <w:bookmarkEnd w:id="523"/>
      <w:bookmarkEnd w:id="524"/>
    </w:p>
    <w:p w14:paraId="23A0A514" w14:textId="744A611D" w:rsidR="00923824" w:rsidRPr="00AD4C15" w:rsidRDefault="0052518D">
      <w:pPr>
        <w:pStyle w:val="paragraph"/>
        <w:spacing w:before="30" w:after="30"/>
        <w:ind w:left="60" w:right="60"/>
        <w:rPr>
          <w:lang w:val="ru-RU"/>
        </w:rPr>
      </w:pPr>
      <w:r w:rsidRPr="00041AE1">
        <w:rPr>
          <w:lang w:val="ru-RU"/>
        </w:rPr>
        <w:t>— 基羅納,點解聖父哋話洞察力呢種美德係</w:t>
      </w:r>
      <w:r w:rsidR="003273EF">
        <w:rPr>
          <w:lang w:val="ru-RU"/>
        </w:rPr>
        <w:t>「</w:t>
      </w:r>
      <w:r w:rsidRPr="00041AE1">
        <w:rPr>
          <w:lang w:val="ru-RU"/>
        </w:rPr>
        <w:t>眾美德之中最大</w:t>
      </w:r>
      <w:r w:rsidR="003273EF">
        <w:rPr>
          <w:lang w:val="ru-RU"/>
        </w:rPr>
        <w:t>」</w:t>
      </w:r>
      <w:r w:rsidR="00AD4C15" w:rsidRPr="00AD4C15">
        <w:rPr>
          <w:lang w:val="ru-RU"/>
        </w:rPr>
        <w:t>?</w:t>
      </w:r>
      <w:r w:rsidR="00AD4C15">
        <w:rPr>
          <w:rStyle w:val="FootnoteReference"/>
          <w:lang w:val="ru-RU"/>
        </w:rPr>
        <w:footnoteReference w:id="224"/>
      </w:r>
    </w:p>
    <w:p w14:paraId="64E9A71C" w14:textId="77777777" w:rsidR="00923824" w:rsidRPr="00041AE1" w:rsidRDefault="0052518D">
      <w:pPr>
        <w:pStyle w:val="paragraph"/>
        <w:spacing w:before="30" w:after="30"/>
        <w:ind w:left="60" w:right="60"/>
        <w:rPr>
          <w:lang w:val="ru-RU"/>
        </w:rPr>
      </w:pPr>
      <w:r w:rsidRPr="00041AE1">
        <w:rPr>
          <w:lang w:val="ru-RU"/>
        </w:rPr>
        <w:t xml:space="preserve">— 洞察力唔只係一種美德;佢係美德嘅冠冕,美德嘅巔峰。 </w:t>
      </w:r>
    </w:p>
    <w:p w14:paraId="72BCDBDF" w14:textId="77777777" w:rsidR="00923824" w:rsidRPr="00041AE1" w:rsidRDefault="0052518D">
      <w:pPr>
        <w:pStyle w:val="paragraph"/>
        <w:spacing w:before="30" w:after="30"/>
        <w:ind w:left="60" w:right="60"/>
        <w:rPr>
          <w:lang w:val="ru-RU"/>
        </w:rPr>
      </w:pPr>
      <w:r w:rsidRPr="00041AE1">
        <w:rPr>
          <w:lang w:val="ru-RU"/>
        </w:rPr>
        <w:t xml:space="preserve">無論我哋嘅靈性狀態點,無論我哋嘅美德質素點,我哋嘅洞察力就係咁。如果我哋嘅美德係用紙做,咁美德之冠──即係洞察力──都係用紙做。 如果我哋嘅美德係青銅,咁冠冕都係青銅;如果佢哋係黃金,咁冠冕就係黃金。如果我哋嘅美德入面有鑽石,咁美德之冠──即係洞察力──都會有鑽石。 </w:t>
      </w:r>
    </w:p>
    <w:p w14:paraId="524C0022" w14:textId="77777777" w:rsidR="00923824" w:rsidRPr="00041AE1" w:rsidRDefault="0052518D">
      <w:pPr>
        <w:pStyle w:val="paragraph"/>
        <w:spacing w:before="30" w:after="30"/>
        <w:ind w:left="60" w:right="60"/>
        <w:rPr>
          <w:lang w:val="ru-RU"/>
        </w:rPr>
      </w:pPr>
      <w:r w:rsidRPr="00041AE1">
        <w:rPr>
          <w:lang w:val="ru-RU"/>
        </w:rPr>
        <w:t xml:space="preserve">— 基羅納,分辨力係乜嘢? </w:t>
      </w:r>
    </w:p>
    <w:p w14:paraId="48ADF796" w14:textId="77777777" w:rsidR="00923824" w:rsidRPr="00041AE1" w:rsidRDefault="0052518D">
      <w:pPr>
        <w:pStyle w:val="paragraph"/>
        <w:spacing w:before="30" w:after="30"/>
        <w:ind w:left="60" w:right="60"/>
        <w:rPr>
          <w:lang w:val="ru-RU"/>
        </w:rPr>
      </w:pPr>
      <w:r w:rsidRPr="00041AE1">
        <w:rPr>
          <w:lang w:val="ru-RU"/>
        </w:rPr>
        <w:t xml:space="preserve">— 洞察力就係屬靈嘅眼光。而屬靈嘅眼光係淨化咗心靈嘅人先有;咁樣嘅人精神清明,並得自上帝嘅啟示。 </w:t>
      </w:r>
    </w:p>
    <w:p w14:paraId="55000A29" w14:textId="7230797A" w:rsidR="00923824" w:rsidRPr="00AD4C15" w:rsidRDefault="0052518D">
      <w:pPr>
        <w:pStyle w:val="paragraph"/>
        <w:spacing w:before="30" w:after="30"/>
        <w:ind w:left="60" w:right="60"/>
        <w:rPr>
          <w:lang w:val="ru-RU"/>
        </w:rPr>
      </w:pPr>
      <w:r w:rsidRPr="00041AE1">
        <w:rPr>
          <w:lang w:val="ru-RU"/>
        </w:rPr>
        <w:t>— 聖約翰·克里馬庫斯說:</w:t>
      </w:r>
      <w:r w:rsidR="003273EF">
        <w:rPr>
          <w:lang w:val="ru-RU"/>
        </w:rPr>
        <w:t>「</w:t>
      </w:r>
      <w:r w:rsidRPr="00041AE1">
        <w:rPr>
          <w:lang w:val="ru-RU"/>
        </w:rPr>
        <w:t>我們用兩隻眼睛看見屬肉體的,但用洞察力看見屬靈的。</w:t>
      </w:r>
      <w:r w:rsidR="003273EF">
        <w:rPr>
          <w:lang w:val="ru-RU"/>
        </w:rPr>
        <w:t>」</w:t>
      </w:r>
      <w:r w:rsidR="00AD4C15">
        <w:rPr>
          <w:rStyle w:val="FootnoteReference"/>
          <w:lang w:val="ru-RU"/>
        </w:rPr>
        <w:footnoteReference w:id="225"/>
      </w:r>
    </w:p>
    <w:p w14:paraId="7D92AA79" w14:textId="77777777" w:rsidR="00923824" w:rsidRPr="00041AE1" w:rsidRDefault="0052518D">
      <w:pPr>
        <w:pStyle w:val="paragraph"/>
        <w:spacing w:before="30" w:after="30"/>
        <w:ind w:left="60" w:right="60"/>
        <w:rPr>
          <w:lang w:val="ru-RU"/>
        </w:rPr>
      </w:pPr>
      <w:r w:rsidRPr="00041AE1">
        <w:rPr>
          <w:lang w:val="ru-RU"/>
        </w:rPr>
        <w:t xml:space="preserve">— 係呀。你睇,如果我哋嘅眼睛健康,就睇得清楚;但如果佢哋有病,就睇得唔清楚。視力嘅敏銳度係視乎眼睛嘅健康。屬靈生命都一樣。我哋嘅屬靈眼目──分辨力──就係視乎我哋屬靈上有幾健康。 </w:t>
      </w:r>
    </w:p>
    <w:p w14:paraId="7EA2CD27" w14:textId="77777777" w:rsidR="00923824" w:rsidRPr="00041AE1" w:rsidRDefault="0052518D">
      <w:pPr>
        <w:pStyle w:val="paragraph"/>
        <w:spacing w:before="30" w:after="30"/>
        <w:ind w:left="60" w:right="60"/>
        <w:rPr>
          <w:lang w:val="ru-RU"/>
        </w:rPr>
      </w:pPr>
      <w:r w:rsidRPr="00041AE1">
        <w:rPr>
          <w:lang w:val="ru-RU"/>
        </w:rPr>
        <w:t xml:space="preserve">— 導師,屬靈嘅眼睛係點樣開嘅? </w:t>
      </w:r>
    </w:p>
    <w:p w14:paraId="46A55245" w14:textId="1F77D77A" w:rsidR="00923824" w:rsidRPr="00041AE1" w:rsidRDefault="0052518D">
      <w:pPr>
        <w:pStyle w:val="paragraph"/>
        <w:spacing w:before="30" w:after="30"/>
        <w:ind w:left="60" w:right="60"/>
        <w:rPr>
          <w:lang w:val="ru-RU"/>
        </w:rPr>
      </w:pPr>
      <w:r w:rsidRPr="00041AE1">
        <w:rPr>
          <w:lang w:val="ru-RU"/>
        </w:rPr>
        <w:t>— 基督唔係用一摸就開咗瞎眼嘅眼睛咩?</w:t>
      </w:r>
      <w:r w:rsidR="003614AC">
        <w:rPr>
          <w:rStyle w:val="FootnoteReference"/>
          <w:lang w:val="ru-RU"/>
        </w:rPr>
        <w:footnoteReference w:id="226"/>
      </w:r>
      <w:r w:rsidRPr="00041AE1">
        <w:rPr>
          <w:lang w:val="ru-RU"/>
        </w:rPr>
        <w:t xml:space="preserve"> 但要我哋靈魂嘅眼睛打開,就要除掉塵土、污穢同罪惡嘅玷污。 經上唔係寫住:</w:t>
      </w:r>
      <w:r w:rsidR="003273EF">
        <w:rPr>
          <w:lang w:val="ru-RU"/>
        </w:rPr>
        <w:t>「</w:t>
      </w:r>
      <w:r w:rsidRPr="00041AE1">
        <w:rPr>
          <w:lang w:val="ru-RU"/>
        </w:rPr>
        <w:t>佢唔係將智慧者眼中的黏液震走咩</w:t>
      </w:r>
      <w:r w:rsidR="00CB161F" w:rsidRPr="00CB161F">
        <w:rPr>
          <w:lang w:val="ru-RU"/>
        </w:rPr>
        <w:t>?</w:t>
      </w:r>
      <w:r w:rsidR="003273EF">
        <w:rPr>
          <w:lang w:val="ru-RU"/>
        </w:rPr>
        <w:t>」</w:t>
      </w:r>
      <w:r w:rsidR="00CB161F">
        <w:rPr>
          <w:rStyle w:val="FootnoteReference"/>
          <w:lang w:val="ru-RU"/>
        </w:rPr>
        <w:footnoteReference w:id="227"/>
      </w:r>
      <w:r w:rsidRPr="00041AE1">
        <w:rPr>
          <w:lang w:val="ru-RU"/>
        </w:rPr>
        <w:t xml:space="preserve"> 如果我哋唔肯放棄</w:t>
      </w:r>
      <w:r w:rsidR="003273EF">
        <w:rPr>
          <w:lang w:val="ru-RU"/>
        </w:rPr>
        <w:t>「</w:t>
      </w:r>
      <w:r w:rsidRPr="00041AE1">
        <w:rPr>
          <w:lang w:val="ru-RU"/>
        </w:rPr>
        <w:t>自我</w:t>
      </w:r>
      <w:r w:rsidR="003273EF">
        <w:rPr>
          <w:lang w:val="ru-RU"/>
        </w:rPr>
        <w:t>」</w:t>
      </w:r>
      <w:r w:rsidRPr="00041AE1">
        <w:rPr>
          <w:lang w:val="ru-RU"/>
        </w:rPr>
        <w:t xml:space="preserve">,唔能從舊性中解脫,任由自愛、自私同討好他人嘅慾望繼續留喺我哋心裏,咁我哋就唔會有清晰嘅屬靈異象。 </w:t>
      </w:r>
    </w:p>
    <w:p w14:paraId="4F51F9B5" w14:textId="77777777" w:rsidR="00923824" w:rsidRPr="00041AE1" w:rsidRDefault="0052518D">
      <w:pPr>
        <w:pStyle w:val="paragraph"/>
        <w:spacing w:before="30" w:after="30"/>
        <w:ind w:left="60" w:right="60"/>
        <w:rPr>
          <w:lang w:val="ru-RU"/>
        </w:rPr>
      </w:pPr>
      <w:r w:rsidRPr="00041AE1">
        <w:rPr>
          <w:lang w:val="ru-RU"/>
        </w:rPr>
        <w:lastRenderedPageBreak/>
        <w:t xml:space="preserve">一個人喺屬靈生命越有進展,佢靈魂嘅眼睛就越開得大。心思意念得潔淨;佢開始更清楚咁認出自己嘅缺點,同埋見到神嘅種種祝福;佢變得謙卑,內心懊悔──神嘅恩典同神聖嘅啟示自然而然嚟到,佢就獲得咗洞察力。 咁喺每一個情況入面,佢哋都好清楚見到上帝嘅旨意係乜,唔會喺屬靈嘅道路上跌倒。因為分辨力就好似舵,安全咁帶領佢哋,唔會令佢哋偏離正路,唔會向右亦唔會向左。 </w:t>
      </w:r>
    </w:p>
    <w:p w14:paraId="16E56A06" w14:textId="77777777" w:rsidR="00923824" w:rsidRPr="00041AE1" w:rsidRDefault="0052518D">
      <w:pPr>
        <w:pStyle w:val="paragraph"/>
        <w:spacing w:before="30" w:after="30"/>
        <w:ind w:left="60" w:right="60"/>
        <w:rPr>
          <w:lang w:val="ru-RU"/>
        </w:rPr>
      </w:pPr>
      <w:r w:rsidRPr="00041AE1">
        <w:rPr>
          <w:lang w:val="ru-RU"/>
        </w:rPr>
        <w:t xml:space="preserve">— 導師,一個人如果自願開始做一件好事,但後來走火入魔,反而去做壞事,是否代表佢冇洞察力? </w:t>
      </w:r>
    </w:p>
    <w:p w14:paraId="7A2136C7" w14:textId="6C655781" w:rsidR="00923824" w:rsidRPr="00041AE1" w:rsidRDefault="0052518D">
      <w:pPr>
        <w:pStyle w:val="paragraph"/>
        <w:spacing w:before="30" w:after="30"/>
        <w:ind w:left="60" w:right="60"/>
        <w:rPr>
          <w:lang w:val="ru-RU"/>
        </w:rPr>
      </w:pPr>
      <w:r w:rsidRPr="00041AE1">
        <w:rPr>
          <w:lang w:val="ru-RU"/>
        </w:rPr>
        <w:t>— 開始可能係好,但如果一個人唔夠留心,自私就會慢慢滲入,令佢偏離正路。當我哋嘅</w:t>
      </w:r>
      <w:r w:rsidR="003273EF">
        <w:rPr>
          <w:lang w:val="ru-RU"/>
        </w:rPr>
        <w:t>「</w:t>
      </w:r>
      <w:r w:rsidRPr="00041AE1">
        <w:rPr>
          <w:lang w:val="ru-RU"/>
        </w:rPr>
        <w:t>自我</w:t>
      </w:r>
      <w:r w:rsidR="003273EF">
        <w:rPr>
          <w:lang w:val="ru-RU"/>
        </w:rPr>
        <w:t>」</w:t>
      </w:r>
      <w:r w:rsidRPr="00041AE1">
        <w:rPr>
          <w:lang w:val="ru-RU"/>
        </w:rPr>
        <w:t xml:space="preserve">、我執摻雜喺所做嘅事入面,慾望就會升起,而魔鬼就會收割果報。 所以,要努力以內在專注同謙卑嘅態度生活,低調行事,咁先可以得到神聖嘅啟悟。過內在生活嘅人,可以謙卑咁克服人性嘅渺小、偏執等等,成為真正意義上嘅熱誠份子。 </w:t>
      </w:r>
    </w:p>
    <w:p w14:paraId="673F5EE3" w14:textId="77777777" w:rsidR="00923824" w:rsidRPr="00041AE1" w:rsidRDefault="0052518D">
      <w:pPr>
        <w:pStyle w:val="paragraph"/>
        <w:spacing w:before="30" w:after="30"/>
        <w:ind w:left="60" w:right="60"/>
        <w:rPr>
          <w:lang w:val="ru-RU"/>
        </w:rPr>
      </w:pPr>
      <w:r w:rsidRPr="00041AE1">
        <w:rPr>
          <w:lang w:val="ru-RU"/>
        </w:rPr>
        <w:t xml:space="preserve">— Geronda,我好難喺每一個具體情況中分辨乜嘢先係正確。 </w:t>
      </w:r>
    </w:p>
    <w:p w14:paraId="05280834" w14:textId="3BA49FB1" w:rsidR="00923824" w:rsidRDefault="0052518D">
      <w:pPr>
        <w:pStyle w:val="paragraph"/>
        <w:spacing w:before="30" w:after="30"/>
        <w:ind w:left="60" w:right="60"/>
        <w:rPr>
          <w:lang w:val="ru-RU"/>
        </w:rPr>
      </w:pPr>
      <w:r w:rsidRPr="00041AE1">
        <w:rPr>
          <w:lang w:val="ru-RU"/>
        </w:rPr>
        <w:t>— 你需要淨化,好令靈性洞察力得以清晰。 讀</w:t>
      </w:r>
      <w:r w:rsidR="003273EF">
        <w:rPr>
          <w:lang w:val="ru-RU"/>
        </w:rPr>
        <w:t>《</w:t>
      </w:r>
      <w:r w:rsidRPr="00041AE1">
        <w:rPr>
          <w:lang w:val="ru-RU"/>
        </w:rPr>
        <w:t>拉夫賽克</w:t>
      </w:r>
      <w:r w:rsidR="003273EF">
        <w:rPr>
          <w:lang w:val="ru-RU"/>
        </w:rPr>
        <w:t>》、《</w:t>
      </w:r>
      <w:r w:rsidRPr="00041AE1">
        <w:rPr>
          <w:lang w:val="ru-RU"/>
        </w:rPr>
        <w:t>利莫納里</w:t>
      </w:r>
      <w:r w:rsidR="003273EF">
        <w:rPr>
          <w:lang w:val="ru-RU"/>
        </w:rPr>
        <w:t>》、《</w:t>
      </w:r>
      <w:r w:rsidRPr="00041AE1">
        <w:rPr>
          <w:lang w:val="ru-RU"/>
        </w:rPr>
        <w:t>可紀念故事</w:t>
      </w:r>
      <w:r w:rsidR="003273EF">
        <w:rPr>
          <w:lang w:val="ru-RU"/>
        </w:rPr>
        <w:t>》</w:t>
      </w:r>
      <w:r w:rsidRPr="00041AE1">
        <w:rPr>
          <w:lang w:val="ru-RU"/>
        </w:rPr>
        <w:t>同阿爸·瓦爾索諾菲烏斯嘅著作;將所讀嘅內容應用喺自己身上,以培養靈性直覺。咁你就可以分辨黃金同銅,並成為靈性事上真正嘅珠寶鑒賞家。</w:t>
      </w:r>
    </w:p>
    <w:p w14:paraId="4FD96706" w14:textId="77777777" w:rsidR="008F2902" w:rsidRPr="00041AE1" w:rsidRDefault="008F2902" w:rsidP="008F2902">
      <w:pPr>
        <w:rPr>
          <w:lang w:val="ru-RU"/>
        </w:rPr>
      </w:pPr>
    </w:p>
    <w:p w14:paraId="6BCF6F48" w14:textId="77777777" w:rsidR="00923824" w:rsidRPr="00041AE1" w:rsidRDefault="0052518D" w:rsidP="008F2902">
      <w:pPr>
        <w:pStyle w:val="Heading4"/>
        <w:rPr>
          <w:lang w:val="ru-RU"/>
        </w:rPr>
      </w:pPr>
      <w:bookmarkStart w:id="525" w:name="_Toc196218089"/>
      <w:bookmarkStart w:id="526" w:name="_Toc196308777"/>
      <w:bookmarkStart w:id="527" w:name="_Toc242021592"/>
      <w:r w:rsidRPr="00041AE1">
        <w:rPr>
          <w:lang w:val="ru-RU"/>
        </w:rPr>
        <w:t>每種美德都需要洞察力</w:t>
      </w:r>
      <w:bookmarkEnd w:id="525"/>
      <w:bookmarkEnd w:id="526"/>
      <w:bookmarkEnd w:id="527"/>
    </w:p>
    <w:p w14:paraId="0FED066F" w14:textId="62C93CE9" w:rsidR="00923824" w:rsidRPr="00041AE1" w:rsidRDefault="0052518D">
      <w:pPr>
        <w:pStyle w:val="paragraph"/>
        <w:spacing w:before="30" w:after="30"/>
        <w:ind w:left="60" w:right="60"/>
        <w:rPr>
          <w:lang w:val="ru-RU"/>
        </w:rPr>
      </w:pPr>
      <w:r w:rsidRPr="00041AE1">
        <w:rPr>
          <w:lang w:val="ru-RU"/>
        </w:rPr>
        <w:t>— 基羅納,阿爸伊撒克寫道:</w:t>
      </w:r>
      <w:r w:rsidR="003273EF">
        <w:rPr>
          <w:lang w:val="ru-RU"/>
        </w:rPr>
        <w:t>「</w:t>
      </w:r>
      <w:r w:rsidRPr="00041AE1">
        <w:rPr>
          <w:lang w:val="ru-RU"/>
        </w:rPr>
        <w:t>上帝將美德歸</w:t>
      </w:r>
      <w:r w:rsidR="000D6B7F">
        <w:rPr>
          <w:rStyle w:val="FootnoteReference"/>
          <w:lang w:val="ru-RU"/>
        </w:rPr>
        <w:footnoteReference w:id="228"/>
      </w:r>
      <w:r w:rsidRPr="00041AE1">
        <w:rPr>
          <w:lang w:val="ru-RU"/>
        </w:rPr>
        <w:t xml:space="preserve"> 於健全的判斷。</w:t>
      </w:r>
      <w:r w:rsidR="003273EF">
        <w:rPr>
          <w:lang w:val="ru-RU"/>
        </w:rPr>
        <w:t xml:space="preserve">」 </w:t>
      </w:r>
    </w:p>
    <w:p w14:paraId="131C8BBF" w14:textId="472DBCCE" w:rsidR="00923824" w:rsidRPr="00041AE1" w:rsidRDefault="0052518D">
      <w:pPr>
        <w:pStyle w:val="paragraph"/>
        <w:spacing w:before="30" w:after="30"/>
        <w:ind w:left="60" w:right="60"/>
        <w:rPr>
          <w:lang w:val="ru-RU"/>
        </w:rPr>
      </w:pPr>
      <w:r w:rsidRPr="00041AE1">
        <w:rPr>
          <w:lang w:val="ru-RU"/>
        </w:rPr>
        <w:t>— 正正如此。凡我哋嘅所作所為,如果要討神喜悅;凡美德,如果要真正成為美德,都需要分辨力。分辨力係美德嘅鹽。正因如此,基督喺福音書上話:</w:t>
      </w:r>
      <w:r w:rsidR="003273EF">
        <w:rPr>
          <w:lang w:val="ru-RU"/>
        </w:rPr>
        <w:t>「</w:t>
      </w:r>
      <w:r w:rsidRPr="00041AE1">
        <w:rPr>
          <w:lang w:val="ru-RU"/>
        </w:rPr>
        <w:t>每隻祭牲都要加鹽調味</w:t>
      </w:r>
      <w:r w:rsidR="003273EF">
        <w:rPr>
          <w:lang w:val="ru-RU"/>
        </w:rPr>
        <w:t>。」</w:t>
      </w:r>
      <w:r w:rsidR="00E56B3A">
        <w:rPr>
          <w:rStyle w:val="FootnoteReference"/>
          <w:lang w:val="ru-RU"/>
        </w:rPr>
        <w:footnoteReference w:id="229"/>
      </w:r>
      <w:r w:rsidRPr="00041AE1">
        <w:rPr>
          <w:lang w:val="ru-RU"/>
        </w:rPr>
        <w:t xml:space="preserve"> 例如,講到苦行,就要幾多分辨力!人要考慮自己嘅體力、靈性狀態等等。如果做得太過,就會發現自己乜都做唔到,反而整到整個靈性生活都受損。 所以教父講:「凡過度嘅事都係魔鬼嚟。</w:t>
      </w:r>
      <w:r w:rsidR="003273EF">
        <w:rPr>
          <w:lang w:val="ru-RU"/>
        </w:rPr>
        <w:t>」</w:t>
      </w:r>
      <w:r w:rsidR="004C23FF">
        <w:rPr>
          <w:rStyle w:val="FootnoteReference"/>
          <w:lang w:val="ru-RU"/>
        </w:rPr>
        <w:footnoteReference w:id="230"/>
      </w:r>
      <w:r w:rsidRPr="00041AE1">
        <w:rPr>
          <w:lang w:val="ru-RU"/>
        </w:rPr>
        <w:t xml:space="preserve"> 例如,偉大嘅帕伊西奧斯(Paissios the Great)可以二十日唔食嘢,對佢嚟講,定期做三日斋就唔算係極端。 但對於一個雙腿因虛弱而顫抖,一年 一次都幾乎頂唔順嘅人嚟講,</w:t>
      </w:r>
      <w:r w:rsidR="004C23FF">
        <w:rPr>
          <w:rStyle w:val="FootnoteReference"/>
          <w:lang w:val="ru-RU"/>
        </w:rPr>
        <w:footnoteReference w:id="231"/>
      </w:r>
      <w:r w:rsidRPr="00041AE1">
        <w:rPr>
          <w:lang w:val="ru-RU"/>
        </w:rPr>
        <w:t xml:space="preserve"> 不斷咁強迫自己去禁食,就係一種極端,而極端,正如我哋所講,係出自魔鬼。 </w:t>
      </w:r>
    </w:p>
    <w:p w14:paraId="4929D370" w14:textId="77777777" w:rsidR="00923824" w:rsidRPr="00041AE1" w:rsidRDefault="0052518D">
      <w:pPr>
        <w:pStyle w:val="paragraph"/>
        <w:spacing w:before="30" w:after="30"/>
        <w:ind w:left="60" w:right="60"/>
        <w:rPr>
          <w:lang w:val="ru-RU"/>
        </w:rPr>
      </w:pPr>
      <w:r w:rsidRPr="00041AE1">
        <w:rPr>
          <w:lang w:val="ru-RU"/>
        </w:rPr>
        <w:t xml:space="preserve">— 導師,我明白喺苦行上要識分辨,但我好難明白點解喺其他美德上都要。可唔可以畀個例子我哋? </w:t>
      </w:r>
    </w:p>
    <w:p w14:paraId="64A13A3D" w14:textId="77777777" w:rsidR="00923824" w:rsidRPr="00041AE1" w:rsidRDefault="0052518D">
      <w:pPr>
        <w:pStyle w:val="paragraph"/>
        <w:spacing w:before="30" w:after="30"/>
        <w:ind w:left="60" w:right="60"/>
        <w:rPr>
          <w:lang w:val="ru-RU"/>
        </w:rPr>
      </w:pPr>
      <w:r w:rsidRPr="00EE15DE">
        <w:rPr>
          <w:lang w:val="ru-RU"/>
        </w:rPr>
        <w:t>—</w:t>
      </w:r>
      <w:r w:rsidRPr="00041AE1">
        <w:rPr>
          <w:lang w:val="ru-RU"/>
        </w:rPr>
        <w:t xml:space="preserve"> 譬如你,你有一顆母親嘅心,同…要唔要我講落去? </w:t>
      </w:r>
    </w:p>
    <w:p w14:paraId="18442C1A" w14:textId="77777777" w:rsidR="00923824" w:rsidRPr="00041AE1" w:rsidRDefault="0052518D">
      <w:pPr>
        <w:pStyle w:val="paragraph"/>
        <w:spacing w:before="30" w:after="30"/>
        <w:ind w:left="60" w:right="60"/>
        <w:rPr>
          <w:lang w:val="ru-RU"/>
        </w:rPr>
      </w:pPr>
      <w:r w:rsidRPr="00041AE1">
        <w:rPr>
          <w:lang w:val="ru-RU"/>
        </w:rPr>
        <w:t xml:space="preserve">— 繼續講啦,Geronda。 </w:t>
      </w:r>
    </w:p>
    <w:p w14:paraId="0A5C912E" w14:textId="77777777" w:rsidR="00923824" w:rsidRPr="00041AE1" w:rsidRDefault="0052518D">
      <w:pPr>
        <w:pStyle w:val="paragraph"/>
        <w:spacing w:before="30" w:after="30"/>
        <w:ind w:left="60" w:right="60"/>
        <w:rPr>
          <w:lang w:val="ru-RU"/>
        </w:rPr>
      </w:pPr>
      <w:r w:rsidRPr="00041AE1">
        <w:rPr>
          <w:lang w:val="ru-RU"/>
        </w:rPr>
        <w:t xml:space="preserve">— 但你嘅舉止……就好似個惡毒後母。你有咁多自我犧牲、咁多自我克制、咁多善心,但就欠缺洞察力。 </w:t>
      </w:r>
      <w:r w:rsidRPr="00041AE1">
        <w:rPr>
          <w:lang w:val="ru-RU"/>
        </w:rPr>
        <w:lastRenderedPageBreak/>
        <w:t xml:space="preserve">你完全唔理邊個同你講嘢或者佢哋想要乜嘢;你唔諗吓自己應該點樣對佢哋,反而就似陀螺咁圍住佢哋轉。但係一個只睇到你表面行為、睇唔到你心意嘅人,就會感到好挫敗。 </w:t>
      </w:r>
    </w:p>
    <w:p w14:paraId="1C3A39E0" w14:textId="77777777" w:rsidR="00923824" w:rsidRPr="00041AE1" w:rsidRDefault="0052518D">
      <w:pPr>
        <w:pStyle w:val="paragraph"/>
        <w:spacing w:before="30" w:after="30"/>
        <w:ind w:left="60" w:right="60"/>
        <w:rPr>
          <w:lang w:val="ru-RU"/>
        </w:rPr>
      </w:pPr>
      <w:r w:rsidRPr="00041AE1">
        <w:rPr>
          <w:lang w:val="ru-RU"/>
        </w:rPr>
        <w:t xml:space="preserve">— 我應該點做,Geronda? </w:t>
      </w:r>
    </w:p>
    <w:p w14:paraId="00CB07A4" w14:textId="62523A74" w:rsidR="00923824" w:rsidRDefault="0052518D">
      <w:pPr>
        <w:pStyle w:val="paragraph"/>
        <w:spacing w:before="30" w:after="30"/>
        <w:ind w:left="60" w:right="60"/>
        <w:rPr>
          <w:lang w:val="ru-RU"/>
        </w:rPr>
      </w:pPr>
      <w:r w:rsidRPr="00041AE1">
        <w:rPr>
          <w:lang w:val="ru-RU"/>
        </w:rPr>
        <w:t>— 向神求啟悟,好令你處事有洞察力。裝備好你自己,有耐性同禱告,你就會慢慢有洞察力。</w:t>
      </w:r>
    </w:p>
    <w:p w14:paraId="207F3A47" w14:textId="77777777" w:rsidR="008F2902" w:rsidRPr="00041AE1" w:rsidRDefault="008F2902" w:rsidP="008F2902">
      <w:pPr>
        <w:rPr>
          <w:lang w:val="ru-RU"/>
        </w:rPr>
      </w:pPr>
    </w:p>
    <w:p w14:paraId="07F0DA13" w14:textId="77777777" w:rsidR="00923824" w:rsidRPr="00041AE1" w:rsidRDefault="0052518D" w:rsidP="008F2902">
      <w:pPr>
        <w:pStyle w:val="Heading4"/>
        <w:rPr>
          <w:lang w:val="ru-RU"/>
        </w:rPr>
      </w:pPr>
      <w:bookmarkStart w:id="528" w:name="_Toc196218090"/>
      <w:bookmarkStart w:id="529" w:name="_Toc196308778"/>
      <w:bookmarkStart w:id="530" w:name="_Toc242021593"/>
      <w:r w:rsidRPr="00041AE1">
        <w:rPr>
          <w:lang w:val="ru-RU"/>
        </w:rPr>
        <w:t>喺愛裡面都要有分辨力</w:t>
      </w:r>
      <w:bookmarkEnd w:id="528"/>
      <w:bookmarkEnd w:id="529"/>
      <w:bookmarkEnd w:id="530"/>
    </w:p>
    <w:p w14:paraId="3DEAC6EC" w14:textId="436027FA" w:rsidR="00923824" w:rsidRPr="00041AE1" w:rsidRDefault="0052518D">
      <w:pPr>
        <w:pStyle w:val="paragraph"/>
        <w:spacing w:before="30" w:after="30"/>
        <w:ind w:left="60" w:right="60"/>
        <w:rPr>
          <w:lang w:val="ru-RU"/>
        </w:rPr>
      </w:pPr>
      <w:r w:rsidRPr="00041AE1">
        <w:rPr>
          <w:i/>
          <w:iCs/>
          <w:lang w:val="ru-RU"/>
        </w:rPr>
        <w:t>—</w:t>
      </w:r>
      <w:r w:rsidRPr="00041AE1">
        <w:rPr>
          <w:lang w:val="ru-RU"/>
        </w:rPr>
        <w:t xml:space="preserve"> 阿爸皮門話:</w:t>
      </w:r>
      <w:r w:rsidR="003273EF">
        <w:rPr>
          <w:lang w:val="ru-RU"/>
        </w:rPr>
        <w:t>「</w:t>
      </w:r>
      <w:r w:rsidRPr="00041AE1">
        <w:rPr>
          <w:lang w:val="ru-RU"/>
        </w:rPr>
        <w:t>要搵清楚你兄弟想要乜嘢,然後令佢安心</w:t>
      </w:r>
      <w:r w:rsidR="003273EF">
        <w:rPr>
          <w:lang w:val="ru-RU"/>
        </w:rPr>
        <w:t>。」</w:t>
      </w:r>
      <w:r w:rsidR="004C23FF">
        <w:rPr>
          <w:rStyle w:val="FootnoteReference"/>
          <w:lang w:val="ru-RU"/>
        </w:rPr>
        <w:footnoteReference w:id="232"/>
      </w:r>
      <w:r w:rsidRPr="00041AE1">
        <w:rPr>
          <w:lang w:val="ru-RU"/>
        </w:rPr>
        <w:t xml:space="preserve"> 佢究竟係乜意思? </w:t>
      </w:r>
    </w:p>
    <w:p w14:paraId="72DE1DAA" w14:textId="77777777" w:rsidR="00923824" w:rsidRPr="00041AE1" w:rsidRDefault="0052518D">
      <w:pPr>
        <w:pStyle w:val="paragraph"/>
        <w:spacing w:before="30" w:after="30"/>
        <w:ind w:left="60" w:right="60"/>
        <w:rPr>
          <w:lang w:val="ru-RU"/>
        </w:rPr>
      </w:pPr>
      <w:r w:rsidRPr="00041AE1">
        <w:rPr>
          <w:lang w:val="ru-RU"/>
        </w:rPr>
        <w:t xml:space="preserve">— 佢意思係話,要識得分辨兄弟或者鄰居嘅需要,然後用正面嘅方式去安慰佢。就算係愛,都要有判斷力。例如,如果一個人係大食客,就唔好不停畀佢食啲好味嘢,因為咁樣會害咗佢。 對於冇胃口嘅人,就應該預備啲好味嘅食物。如果一個人有糖尿病,你仲畀佢食啲甜嘢,咁樣真係愛佢咩? </w:t>
      </w:r>
    </w:p>
    <w:p w14:paraId="4E2507AE" w14:textId="77777777" w:rsidR="00923824" w:rsidRPr="00041AE1" w:rsidRDefault="0052518D">
      <w:pPr>
        <w:pStyle w:val="paragraph"/>
        <w:spacing w:before="30" w:after="30"/>
        <w:ind w:left="60" w:right="60"/>
        <w:rPr>
          <w:lang w:val="ru-RU"/>
        </w:rPr>
      </w:pPr>
      <w:r w:rsidRPr="00041AE1">
        <w:rPr>
          <w:lang w:val="ru-RU"/>
        </w:rPr>
        <w:t xml:space="preserve">— 師傅,一個人點樣可以同時對每個人一視同仁,又用有分寸嘅愛去愛佢哋? </w:t>
      </w:r>
    </w:p>
    <w:p w14:paraId="7DA4810A" w14:textId="77777777" w:rsidR="00923824" w:rsidRPr="00041AE1" w:rsidRDefault="0052518D">
      <w:pPr>
        <w:pStyle w:val="paragraph"/>
        <w:spacing w:before="30" w:after="30"/>
        <w:ind w:left="60" w:right="60"/>
        <w:rPr>
          <w:lang w:val="ru-RU"/>
        </w:rPr>
      </w:pPr>
      <w:r w:rsidRPr="00041AE1">
        <w:rPr>
          <w:lang w:val="ru-RU"/>
        </w:rPr>
        <w:t xml:space="preserve">— 佢對每個人都一樣愛,但係用唔同方式去表達。佢對一個人要保持距離,因為嗰個人需要同佢保持距離;對另一個人就要貼近啲: whatever 對佢哋最好。有啲人,佢根本唔使講嘢;對另一個人,就要講幾句;對第三個人,就要傾耐啲。 </w:t>
      </w:r>
    </w:p>
    <w:p w14:paraId="2AF74CE1" w14:textId="77777777" w:rsidR="00923824" w:rsidRPr="00041AE1" w:rsidRDefault="0052518D">
      <w:pPr>
        <w:pStyle w:val="paragraph"/>
        <w:spacing w:before="30" w:after="30"/>
        <w:ind w:left="60" w:right="60"/>
        <w:rPr>
          <w:lang w:val="ru-RU"/>
        </w:rPr>
      </w:pPr>
      <w:r w:rsidRPr="00041AE1">
        <w:rPr>
          <w:lang w:val="ru-RU"/>
        </w:rPr>
        <w:t xml:space="preserve">— 可唔可以一邊表達愛,一邊又傷害另一個人? </w:t>
      </w:r>
    </w:p>
    <w:p w14:paraId="6C4D0B1C" w14:textId="77777777" w:rsidR="00923824" w:rsidRPr="00041AE1" w:rsidRDefault="0052518D">
      <w:pPr>
        <w:pStyle w:val="paragraph"/>
        <w:spacing w:before="30" w:after="30"/>
        <w:ind w:left="60" w:right="60"/>
        <w:rPr>
          <w:lang w:val="ru-RU"/>
        </w:rPr>
      </w:pPr>
      <w:r w:rsidRPr="00041AE1">
        <w:rPr>
          <w:lang w:val="ru-RU"/>
        </w:rPr>
        <w:t xml:space="preserve">— 如果一個人天性善良,你對佢示以深情,佢就會變得更好,並會用盡各種方法去回報你。 但係對一個無禮嘅人,如果你對佢示以深情,佢就會更加無禮,因為深情會令有愛心嘅人更加有愛心,而無禮嘅人更加無禮。所以,當你見到你嘅愛冇帶嚟任何好處,就要適當咁減少,但呢個舉動都係出於愛。 </w:t>
      </w:r>
    </w:p>
    <w:p w14:paraId="62B013ED" w14:textId="77777777" w:rsidR="00923824" w:rsidRPr="00041AE1" w:rsidRDefault="0052518D">
      <w:pPr>
        <w:pStyle w:val="paragraph"/>
        <w:spacing w:before="30" w:after="30"/>
        <w:ind w:left="60" w:right="60"/>
        <w:rPr>
          <w:lang w:val="ru-RU"/>
        </w:rPr>
      </w:pPr>
      <w:r w:rsidRPr="00041AE1">
        <w:rPr>
          <w:lang w:val="ru-RU"/>
        </w:rPr>
        <w:t xml:space="preserve">— 師傅,可唔可以咁講,我有純粹嘅動機去犧牲,但最後竟然會覺得忿忿不平? </w:t>
      </w:r>
    </w:p>
    <w:p w14:paraId="17F95486" w14:textId="7526E1BB" w:rsidR="00923824" w:rsidRPr="00041AE1" w:rsidRDefault="0052518D">
      <w:pPr>
        <w:pStyle w:val="paragraph"/>
        <w:spacing w:before="30" w:after="30"/>
        <w:ind w:left="60" w:right="60"/>
        <w:rPr>
          <w:lang w:val="ru-RU"/>
        </w:rPr>
      </w:pPr>
      <w:r w:rsidRPr="00041AE1">
        <w:rPr>
          <w:lang w:val="ru-RU"/>
        </w:rPr>
        <w:t>— 係呀,就係咁,自我犧牲要靠理性引導。要小心唔好超出自己限度,因為體力都有極限。當你超出體力極限,如果有人同你講:</w:t>
      </w:r>
      <w:r w:rsidR="003273EF">
        <w:rPr>
          <w:lang w:val="ru-RU"/>
        </w:rPr>
        <w:t>「</w:t>
      </w:r>
      <w:r w:rsidRPr="00041AE1">
        <w:rPr>
          <w:lang w:val="ru-RU"/>
        </w:rPr>
        <w:t xml:space="preserve">你由今朝開始乜都冇做過 </w:t>
      </w:r>
      <w:r w:rsidR="003273EF">
        <w:rPr>
          <w:lang w:val="ru-RU"/>
        </w:rPr>
        <w:t>」,</w:t>
      </w:r>
      <w:r w:rsidRPr="00041AE1">
        <w:rPr>
          <w:lang w:val="ru-RU"/>
        </w:rPr>
        <w:t>你可能會諗:</w:t>
      </w:r>
      <w:r w:rsidR="003273EF">
        <w:rPr>
          <w:lang w:val="ru-RU"/>
        </w:rPr>
        <w:t>「</w:t>
      </w:r>
      <w:r w:rsidRPr="00041AE1">
        <w:rPr>
          <w:lang w:val="ru-RU"/>
        </w:rPr>
        <w:t>呢個人真係唔識好心!</w:t>
      </w:r>
      <w:r w:rsidR="003273EF">
        <w:rPr>
          <w:lang w:val="ru-RU"/>
        </w:rPr>
        <w:t>」</w:t>
      </w:r>
      <w:r w:rsidRPr="00041AE1">
        <w:rPr>
          <w:lang w:val="ru-RU"/>
        </w:rPr>
        <w:t xml:space="preserve"> 我由今朝開始一直都冇停過,佢竟然話我乜都冇做過!</w:t>
      </w:r>
      <w:r w:rsidR="003273EF">
        <w:rPr>
          <w:lang w:val="ru-RU"/>
        </w:rPr>
        <w:t>」</w:t>
      </w:r>
      <w:r w:rsidRPr="00041AE1">
        <w:rPr>
          <w:lang w:val="ru-RU"/>
        </w:rPr>
        <w:t xml:space="preserve">咁你所有嘅努力就都白費啦。 </w:t>
      </w:r>
    </w:p>
    <w:p w14:paraId="532C61F5" w14:textId="77777777" w:rsidR="00923824" w:rsidRPr="00041AE1" w:rsidRDefault="0052518D">
      <w:pPr>
        <w:pStyle w:val="paragraph"/>
        <w:spacing w:before="30" w:after="30"/>
        <w:ind w:left="60" w:right="60"/>
        <w:rPr>
          <w:lang w:val="ru-RU"/>
        </w:rPr>
      </w:pPr>
      <w:r w:rsidRPr="00041AE1">
        <w:rPr>
          <w:lang w:val="ru-RU"/>
        </w:rPr>
        <w:t xml:space="preserve">— 如果我心入面起咗一陣忿忿不平,然後即刻醒覺到係因為自己出發點唔純粹,咁我豈唔係一切都輸晒? </w:t>
      </w:r>
    </w:p>
    <w:p w14:paraId="68B6E691" w14:textId="4BEB8478" w:rsidR="00923824" w:rsidRDefault="0052518D">
      <w:pPr>
        <w:pStyle w:val="paragraph"/>
        <w:spacing w:before="30" w:after="30"/>
        <w:ind w:left="60" w:right="60"/>
        <w:rPr>
          <w:lang w:val="ru-RU"/>
        </w:rPr>
      </w:pPr>
      <w:r w:rsidRPr="00041AE1">
        <w:rPr>
          <w:lang w:val="ru-RU"/>
        </w:rPr>
        <w:t>— 到時,個細壞蛋推你,你就回應佢一巴。咁個細壞蛋就畀你打咗一巴,然後走咗。</w:t>
      </w:r>
    </w:p>
    <w:p w14:paraId="7FB54B5B" w14:textId="77777777" w:rsidR="008F2902" w:rsidRPr="00041AE1" w:rsidRDefault="008F2902" w:rsidP="008F2902">
      <w:pPr>
        <w:rPr>
          <w:lang w:val="ru-RU"/>
        </w:rPr>
      </w:pPr>
    </w:p>
    <w:p w14:paraId="4BB83E76" w14:textId="77777777" w:rsidR="00923824" w:rsidRPr="00041AE1" w:rsidRDefault="0052518D" w:rsidP="008F2902">
      <w:pPr>
        <w:pStyle w:val="Heading4"/>
        <w:rPr>
          <w:lang w:val="ru-RU"/>
        </w:rPr>
      </w:pPr>
      <w:bookmarkStart w:id="531" w:name="_Toc196218091"/>
      <w:bookmarkStart w:id="532" w:name="_Toc196308779"/>
      <w:bookmarkStart w:id="533" w:name="_Toc242021594"/>
      <w:r w:rsidRPr="00041AE1">
        <w:rPr>
          <w:lang w:val="ru-RU"/>
        </w:rPr>
        <w:t>推理冇限額同規則</w:t>
      </w:r>
      <w:bookmarkEnd w:id="531"/>
      <w:bookmarkEnd w:id="532"/>
      <w:bookmarkEnd w:id="533"/>
    </w:p>
    <w:p w14:paraId="76412362" w14:textId="77777777" w:rsidR="00923824" w:rsidRPr="00041AE1" w:rsidRDefault="0052518D">
      <w:pPr>
        <w:pStyle w:val="paragraph"/>
        <w:spacing w:before="30" w:after="30"/>
        <w:ind w:left="60" w:right="60"/>
        <w:rPr>
          <w:lang w:val="ru-RU"/>
        </w:rPr>
      </w:pPr>
      <w:r w:rsidRPr="00041AE1">
        <w:rPr>
          <w:lang w:val="ru-RU"/>
        </w:rPr>
        <w:t xml:space="preserve">— 導師,理性思考有冇咩具體限度? </w:t>
      </w:r>
    </w:p>
    <w:p w14:paraId="3BF763BB" w14:textId="77777777" w:rsidR="00923824" w:rsidRPr="00041AE1" w:rsidRDefault="0052518D">
      <w:pPr>
        <w:pStyle w:val="paragraph"/>
        <w:spacing w:before="30" w:after="30"/>
        <w:ind w:left="60" w:right="60"/>
        <w:rPr>
          <w:lang w:val="ru-RU"/>
        </w:rPr>
      </w:pPr>
      <w:r w:rsidRPr="00041AE1">
        <w:rPr>
          <w:lang w:val="ru-RU"/>
        </w:rPr>
        <w:t xml:space="preserve">— 唔係,喺分辨力方面冇固定嘅度量、冇界限同埋冇規則。有「係」,有「唔係」,有「多」,有「少」。有分辨力嘅姊妹唔使人教佢做乜或者講乜。佢永遠都做得啱,因為佢永遠都用屬靈嘅角度去思考。佢蒙受神嘅光照,擁有屬靈嘅直覺。 </w:t>
      </w:r>
    </w:p>
    <w:p w14:paraId="1CB9E3F6" w14:textId="77777777" w:rsidR="00923824" w:rsidRPr="00041AE1" w:rsidRDefault="0052518D">
      <w:pPr>
        <w:pStyle w:val="paragraph"/>
        <w:spacing w:before="30" w:after="30"/>
        <w:ind w:left="60" w:right="60"/>
        <w:rPr>
          <w:lang w:val="ru-RU"/>
        </w:rPr>
      </w:pPr>
      <w:r w:rsidRPr="00041AE1">
        <w:rPr>
          <w:lang w:val="ru-RU"/>
        </w:rPr>
        <w:t xml:space="preserve">— 基羅納,你以前同我講過我心胸狹窄。你係咩意思? </w:t>
      </w:r>
    </w:p>
    <w:p w14:paraId="226B24D8" w14:textId="1C0B63B6" w:rsidR="00923824" w:rsidRPr="00041AE1" w:rsidRDefault="0052518D">
      <w:pPr>
        <w:pStyle w:val="paragraph"/>
        <w:spacing w:before="30" w:after="30"/>
        <w:ind w:left="60" w:right="60"/>
        <w:rPr>
          <w:lang w:val="ru-RU"/>
        </w:rPr>
      </w:pPr>
      <w:r w:rsidRPr="00041AE1">
        <w:rPr>
          <w:lang w:val="ru-RU"/>
        </w:rPr>
        <w:t>— 你睇嘢太狹隘:你只顧秩序,對人本身冇興趣。譬如喺服侍嗰陣,你就話:</w:t>
      </w:r>
      <w:r w:rsidR="003273EF">
        <w:rPr>
          <w:lang w:val="ru-RU"/>
        </w:rPr>
        <w:t>「</w:t>
      </w:r>
      <w:r w:rsidRPr="00041AE1">
        <w:rPr>
          <w:lang w:val="ru-RU"/>
        </w:rPr>
        <w:t>某個姊妹應該企喺</w:t>
      </w:r>
      <w:r w:rsidRPr="00041AE1">
        <w:rPr>
          <w:lang w:val="ru-RU"/>
        </w:rPr>
        <w:lastRenderedPageBreak/>
        <w:t>嗰度唱某首歌</w:t>
      </w:r>
      <w:r w:rsidR="003273EF">
        <w:rPr>
          <w:lang w:val="ru-RU"/>
        </w:rPr>
        <w:t>。」</w:t>
      </w:r>
      <w:r w:rsidRPr="00041AE1">
        <w:rPr>
          <w:lang w:val="ru-RU"/>
        </w:rPr>
        <w:t>你冇諗過佢有冇力氣企得住,或者佢有冇本事唱得掂。 首先,你要考慮喺邊度同點樣先至可以實踐呢個</w:t>
      </w:r>
      <w:r w:rsidR="003273EF">
        <w:rPr>
          <w:lang w:val="ru-RU"/>
        </w:rPr>
        <w:t>「</w:t>
      </w:r>
      <w:r w:rsidRPr="00041AE1">
        <w:rPr>
          <w:lang w:val="ru-RU"/>
        </w:rPr>
        <w:t>必須</w:t>
      </w:r>
      <w:r w:rsidR="003273EF">
        <w:rPr>
          <w:lang w:val="ru-RU"/>
        </w:rPr>
        <w:t>」</w:t>
      </w:r>
      <w:r w:rsidRPr="00041AE1">
        <w:rPr>
          <w:lang w:val="ru-RU"/>
        </w:rPr>
        <w:t xml:space="preserve">,先至可以要求人去執行。你就欠缺洞察力;所以你做乜都係咁枯燥、咁死板。 </w:t>
      </w:r>
    </w:p>
    <w:p w14:paraId="03712918" w14:textId="5050B1F7" w:rsidR="00923824" w:rsidRPr="00041AE1" w:rsidRDefault="0052518D">
      <w:pPr>
        <w:pStyle w:val="paragraph"/>
        <w:spacing w:before="30" w:after="30"/>
        <w:ind w:left="60" w:right="60"/>
        <w:rPr>
          <w:lang w:val="ru-RU"/>
        </w:rPr>
      </w:pPr>
      <w:r w:rsidRPr="00041AE1">
        <w:rPr>
          <w:lang w:val="ru-RU"/>
        </w:rPr>
        <w:t>一個人要正確咁應用教會規例,並且對人有益,佢就要有屬靈生命,同埋屬靈的分辨力。 否則佢哋只會拘泥於法律條文,而法律條文</w:t>
      </w:r>
      <w:r w:rsidR="003273EF">
        <w:rPr>
          <w:lang w:val="ru-RU"/>
        </w:rPr>
        <w:t>「</w:t>
      </w:r>
      <w:r w:rsidRPr="00041AE1">
        <w:rPr>
          <w:lang w:val="ru-RU"/>
        </w:rPr>
        <w:t>殺人</w:t>
      </w:r>
      <w:r w:rsidR="003273EF">
        <w:rPr>
          <w:lang w:val="ru-RU"/>
        </w:rPr>
        <w:t>」。</w:t>
      </w:r>
      <w:r w:rsidR="004C23FF">
        <w:rPr>
          <w:rStyle w:val="FootnoteReference"/>
          <w:lang w:val="ru-RU"/>
        </w:rPr>
        <w:footnoteReference w:id="233"/>
      </w:r>
      <w:r w:rsidRPr="00041AE1">
        <w:rPr>
          <w:lang w:val="ru-RU"/>
        </w:rPr>
        <w:t xml:space="preserve"> 有個人同你講:</w:t>
      </w:r>
      <w:r w:rsidR="003273EF">
        <w:rPr>
          <w:lang w:val="ru-RU"/>
        </w:rPr>
        <w:t>「</w:t>
      </w:r>
      <w:r w:rsidRPr="00041AE1">
        <w:rPr>
          <w:lang w:val="ru-RU"/>
        </w:rPr>
        <w:t>《Kormcha》</w:t>
      </w:r>
      <w:r w:rsidR="004C23FF">
        <w:rPr>
          <w:rStyle w:val="FootnoteReference"/>
          <w:lang w:val="ru-RU"/>
        </w:rPr>
        <w:footnoteReference w:id="234"/>
      </w:r>
      <w:r w:rsidRPr="00041AE1">
        <w:rPr>
          <w:lang w:val="ru-RU"/>
        </w:rPr>
        <w:t xml:space="preserve"> 有寫</w:t>
      </w:r>
      <w:r w:rsidR="003273EF">
        <w:rPr>
          <w:lang w:val="ru-RU"/>
        </w:rPr>
        <w:t>,」</w:t>
      </w:r>
      <w:r w:rsidRPr="00041AE1">
        <w:rPr>
          <w:lang w:val="ru-RU"/>
        </w:rPr>
        <w:t xml:space="preserve">就逐字照書上咁做,其實佢哋應該逐個case分開分析。 我喺實踐中見過,一宗個案可以隱藏住成千上萬宗其他個案。贖罪,例如,要適合嗰個人、佢嘅狀況、佢犯咗嘅罪行、佢表現出嚟嘅懺悔,仲要考慮好多好多其他因素。呢度冇單一公式,冇一條規則可以套用喺人生所有情況。 </w:t>
      </w:r>
    </w:p>
    <w:p w14:paraId="27424128" w14:textId="745E97D0" w:rsidR="00923824" w:rsidRPr="00041AE1" w:rsidRDefault="0052518D">
      <w:pPr>
        <w:pStyle w:val="paragraph"/>
        <w:spacing w:before="30" w:after="30"/>
        <w:ind w:left="60" w:right="60"/>
        <w:rPr>
          <w:lang w:val="ru-RU"/>
        </w:rPr>
      </w:pPr>
      <w:r w:rsidRPr="00041AE1">
        <w:rPr>
          <w:lang w:val="ru-RU"/>
        </w:rPr>
        <w:t>在所有情況下,最重要嘅係洞察力,即神聖嘅啟悟。所以我成日祈求上帝賜俾人哋啟悟。</w:t>
      </w:r>
      <w:r w:rsidR="003273EF">
        <w:rPr>
          <w:lang w:val="ru-RU"/>
        </w:rPr>
        <w:t>「</w:t>
      </w:r>
      <w:r w:rsidRPr="00041AE1">
        <w:rPr>
          <w:lang w:val="ru-RU"/>
        </w:rPr>
        <w:t>我嘅基督啊,」我咁講,「我哋迷失咗我哋嘅家同通往嗰度嘅路。求祢光照我哋,好讓我哋搵到我哋嘅家,我哋嘅父。賜俾我哋神聖嘅指引</w:t>
      </w:r>
      <w:r w:rsidR="003273EF">
        <w:rPr>
          <w:lang w:val="ru-RU"/>
        </w:rPr>
        <w:t xml:space="preserve">。」 </w:t>
      </w:r>
    </w:p>
    <w:p w14:paraId="33CA614A" w14:textId="77777777" w:rsidR="00923824" w:rsidRDefault="00923824" w:rsidP="008F2902">
      <w:pPr>
        <w:rPr>
          <w:lang w:val="ru-RU"/>
        </w:rPr>
      </w:pPr>
    </w:p>
    <w:p w14:paraId="32E34147" w14:textId="77777777" w:rsidR="008F2902" w:rsidRPr="00041AE1" w:rsidRDefault="008F2902" w:rsidP="008F2902">
      <w:pPr>
        <w:rPr>
          <w:lang w:val="ru-RU"/>
        </w:rPr>
      </w:pPr>
    </w:p>
    <w:p w14:paraId="760331D7" w14:textId="7CE44217" w:rsidR="00923824" w:rsidRPr="00041AE1" w:rsidRDefault="008F2902" w:rsidP="008F2902">
      <w:pPr>
        <w:pStyle w:val="Heading2"/>
        <w:rPr>
          <w:lang w:val="ru-RU"/>
        </w:rPr>
      </w:pPr>
      <w:bookmarkStart w:id="534" w:name="_Toc196218092"/>
      <w:bookmarkStart w:id="535" w:name="_Toc196308780"/>
      <w:bookmarkStart w:id="536" w:name="_Toc242021595"/>
      <w:r w:rsidRPr="00041AE1">
        <w:rPr>
          <w:lang w:val="ru-RU"/>
        </w:rPr>
        <w:t>有益嘅焦慮</w:t>
      </w:r>
      <w:bookmarkEnd w:id="534"/>
      <w:bookmarkEnd w:id="535"/>
      <w:bookmarkEnd w:id="536"/>
    </w:p>
    <w:p w14:paraId="739BFCC3" w14:textId="31110AE8" w:rsidR="00923824" w:rsidRPr="00041AE1" w:rsidRDefault="003273EF">
      <w:pPr>
        <w:pStyle w:val="paragraph"/>
        <w:spacing w:before="30" w:after="30"/>
        <w:ind w:left="60" w:right="60"/>
        <w:rPr>
          <w:lang w:val="ru-RU"/>
        </w:rPr>
      </w:pPr>
      <w:r>
        <w:rPr>
          <w:i/>
          <w:iCs/>
          <w:lang w:val="ru-RU"/>
        </w:rPr>
        <w:t>「</w:t>
      </w:r>
      <w:r w:rsidR="0052518D" w:rsidRPr="00041AE1">
        <w:rPr>
          <w:i/>
          <w:iCs/>
          <w:lang w:val="ru-RU"/>
        </w:rPr>
        <w:t>如果我哋唔忘記喺世上嘅目的係要達到上帝嘅國度,咁一種美好嘅不安就會籠罩住我哋。遲早,呢種不安會引領我哋嘅靈魂進入屬靈嘅領域,喺嗰度佢會搵到充足嘅氧氣,重獲生命,並高高</w:t>
      </w:r>
      <w:r>
        <w:rPr>
          <w:i/>
          <w:iCs/>
          <w:lang w:val="ru-RU"/>
        </w:rPr>
        <w:t>飛翔。」</w:t>
      </w:r>
    </w:p>
    <w:p w14:paraId="423CC830" w14:textId="796A3538" w:rsidR="00923824" w:rsidRDefault="00923824" w:rsidP="008F2902">
      <w:pPr>
        <w:rPr>
          <w:lang w:val="ru-RU"/>
        </w:rPr>
      </w:pPr>
    </w:p>
    <w:p w14:paraId="081B068A" w14:textId="77777777" w:rsidR="008F2902" w:rsidRPr="00041AE1" w:rsidRDefault="008F2902" w:rsidP="008F2902">
      <w:pPr>
        <w:rPr>
          <w:lang w:val="ru-RU"/>
        </w:rPr>
      </w:pPr>
    </w:p>
    <w:p w14:paraId="30D8C350" w14:textId="259E1701" w:rsidR="00923824" w:rsidRPr="004C23FF" w:rsidRDefault="0052518D" w:rsidP="008F2902">
      <w:pPr>
        <w:pStyle w:val="Heading3"/>
        <w:rPr>
          <w:lang w:val="ru-RU"/>
        </w:rPr>
      </w:pPr>
      <w:bookmarkStart w:id="537" w:name="_Toc196218093"/>
      <w:bookmarkStart w:id="538" w:name="_Toc196308781"/>
      <w:bookmarkStart w:id="539" w:name="_Toc242021596"/>
      <w:r w:rsidRPr="00041AE1">
        <w:rPr>
          <w:lang w:val="ru-RU"/>
        </w:rPr>
        <w:t>良好嘅不安──對</w:t>
      </w:r>
      <w:r w:rsidR="003273EF">
        <w:rPr>
          <w:lang w:val="ru-RU"/>
        </w:rPr>
        <w:t>「</w:t>
      </w:r>
      <w:r w:rsidRPr="00041AE1">
        <w:rPr>
          <w:lang w:val="ru-RU"/>
        </w:rPr>
        <w:t>善行</w:t>
      </w:r>
      <w:r w:rsidR="003273EF">
        <w:rPr>
          <w:lang w:val="ru-RU"/>
        </w:rPr>
        <w:t>」</w:t>
      </w:r>
      <w:r w:rsidRPr="00041AE1">
        <w:rPr>
          <w:lang w:val="ru-RU"/>
        </w:rPr>
        <w:t>嘅健康關懷</w:t>
      </w:r>
      <w:bookmarkEnd w:id="537"/>
      <w:r w:rsidR="004C23FF">
        <w:rPr>
          <w:rStyle w:val="FootnoteReference"/>
          <w:lang w:val="ru-RU"/>
        </w:rPr>
        <w:footnoteReference w:id="235"/>
      </w:r>
      <w:bookmarkEnd w:id="538"/>
      <w:bookmarkEnd w:id="539"/>
    </w:p>
    <w:p w14:paraId="06C9A0CB" w14:textId="77777777" w:rsidR="00923824" w:rsidRPr="00041AE1" w:rsidRDefault="0052518D">
      <w:pPr>
        <w:pStyle w:val="paragraph"/>
        <w:spacing w:before="30" w:after="30"/>
        <w:ind w:left="60" w:right="60"/>
        <w:rPr>
          <w:lang w:val="ru-RU"/>
        </w:rPr>
      </w:pPr>
      <w:r w:rsidRPr="00041AE1">
        <w:rPr>
          <w:lang w:val="ru-RU"/>
        </w:rPr>
        <w:t xml:space="preserve">— 基羅納,咩係「好嘅不安」? </w:t>
      </w:r>
    </w:p>
    <w:p w14:paraId="002A3F3A" w14:textId="2CB64A66" w:rsidR="00923824" w:rsidRPr="00041AE1" w:rsidRDefault="0052518D">
      <w:pPr>
        <w:pStyle w:val="paragraph"/>
        <w:spacing w:before="30" w:after="30"/>
        <w:ind w:left="60" w:right="60"/>
        <w:rPr>
          <w:lang w:val="ru-RU"/>
        </w:rPr>
      </w:pPr>
      <w:r w:rsidRPr="00041AE1">
        <w:rPr>
          <w:lang w:val="ru-RU"/>
        </w:rPr>
        <w:t>— 良好嘅不安就係對</w:t>
      </w:r>
      <w:r w:rsidR="003273EF">
        <w:rPr>
          <w:lang w:val="ru-RU"/>
        </w:rPr>
        <w:t>「</w:t>
      </w:r>
      <w:r w:rsidRPr="00041AE1">
        <w:rPr>
          <w:lang w:val="ru-RU"/>
        </w:rPr>
        <w:t>好事</w:t>
      </w:r>
      <w:r w:rsidR="003273EF">
        <w:rPr>
          <w:lang w:val="ru-RU"/>
        </w:rPr>
        <w:t>」</w:t>
      </w:r>
      <w:r w:rsidRPr="00041AE1">
        <w:rPr>
          <w:lang w:val="ru-RU"/>
        </w:rPr>
        <w:t>嘅良好關注</w:t>
      </w:r>
      <w:r w:rsidR="003273EF">
        <w:rPr>
          <w:lang w:val="ru-RU"/>
        </w:rPr>
        <w:t>。</w:t>
      </w:r>
      <w:r w:rsidRPr="00041AE1">
        <w:rPr>
          <w:lang w:val="ru-RU"/>
        </w:rPr>
        <w:t>一個人會努力,留意自己,發現阻礙自己靈性進展嘅原因,反思,必要時求助,並投入靈性嘅耕耘。 例如,如果佢哋見到喺某個情況下自己表現得有傲慢,就會即刻諗:</w:t>
      </w:r>
      <w:r w:rsidR="003273EF">
        <w:rPr>
          <w:lang w:val="ru-RU"/>
        </w:rPr>
        <w:t>「</w:t>
      </w:r>
      <w:r w:rsidRPr="00041AE1">
        <w:rPr>
          <w:lang w:val="ru-RU"/>
        </w:rPr>
        <w:t>點樣克服傲慢?靠謙卑。咁就需要謙卑。</w:t>
      </w:r>
      <w:r w:rsidR="003273EF">
        <w:rPr>
          <w:lang w:val="ru-RU"/>
        </w:rPr>
        <w:t>」</w:t>
      </w:r>
      <w:r w:rsidRPr="00041AE1">
        <w:rPr>
          <w:lang w:val="ru-RU"/>
        </w:rPr>
        <w:t xml:space="preserve">咚咚咚──就好似用斧頭咁劈走傲慢。總之,一個人追求靈性進步,並投入靈性工作。 諗吓一個學生,讀完小一,就升上小二,之後完成小學,升中一,再讀中六,如此類推。如果佢哋讀書有困難,就想入大學,就會搵人幫手或者補習。之後佢哋就努力讀書,攞到學位。 之後佢哋可以報讀碩士課程,再報讀博士課程;如果想繼續進修,就可以去海外留學。佢哋做呢啲,都係為咗學業上更進一步。喺靈性生活──呢門靈性科學──入面,人更應該關心自己嘅靈性進度! </w:t>
      </w:r>
    </w:p>
    <w:p w14:paraId="6FC83F60" w14:textId="534C21F9" w:rsidR="00923824" w:rsidRDefault="0052518D">
      <w:pPr>
        <w:pStyle w:val="paragraph"/>
        <w:spacing w:before="30" w:after="30"/>
        <w:ind w:left="60" w:right="60"/>
        <w:rPr>
          <w:lang w:val="ru-RU"/>
        </w:rPr>
      </w:pPr>
      <w:r w:rsidRPr="00041AE1">
        <w:rPr>
          <w:lang w:val="ru-RU"/>
        </w:rPr>
        <w:t>一種健全嘅關懷係一股熱誠同渴望嘅湧現。佢賦予靈魂勇氣同活力;佢帶嚟嘅唔係恐懼或悲傷,而係安慰。佢唔係緊張亦唔係焦慮,而係對英雄壯舉嘅熱忱。你有時會表現出一種停滯。 你話:</w:t>
      </w:r>
      <w:r w:rsidR="003273EF">
        <w:rPr>
          <w:lang w:val="ru-RU"/>
        </w:rPr>
        <w:t>「</w:t>
      </w:r>
      <w:r w:rsidRPr="00041AE1">
        <w:rPr>
          <w:lang w:val="ru-RU"/>
        </w:rPr>
        <w:t>我咁努力,我而家係呢個狀態」──但你仍然原地踏步。咁樣嘅時候,聖人會點做?你欠</w:t>
      </w:r>
      <w:r w:rsidRPr="00041AE1">
        <w:rPr>
          <w:lang w:val="ru-RU"/>
        </w:rPr>
        <w:lastRenderedPageBreak/>
        <w:t>缺嗰股動力、嗰份渴望。你冇內在嘅改變,因為推動你向前嘅健全不安槓桿,仲未喺你身上啟動。</w:t>
      </w:r>
    </w:p>
    <w:p w14:paraId="2C11995B" w14:textId="77777777" w:rsidR="008F2902" w:rsidRPr="00041AE1" w:rsidRDefault="008F2902" w:rsidP="008F2902">
      <w:pPr>
        <w:rPr>
          <w:lang w:val="ru-RU"/>
        </w:rPr>
      </w:pPr>
    </w:p>
    <w:p w14:paraId="703445A0" w14:textId="77777777" w:rsidR="00923824" w:rsidRPr="00041AE1" w:rsidRDefault="0052518D" w:rsidP="008F2902">
      <w:pPr>
        <w:pStyle w:val="Heading4"/>
        <w:rPr>
          <w:lang w:val="ru-RU"/>
        </w:rPr>
      </w:pPr>
      <w:bookmarkStart w:id="540" w:name="_Toc196218094"/>
      <w:bookmarkStart w:id="541" w:name="_Toc196308782"/>
      <w:bookmarkStart w:id="542" w:name="_Toc242021597"/>
      <w:r w:rsidRPr="00041AE1">
        <w:rPr>
          <w:lang w:val="ru-RU"/>
        </w:rPr>
        <w:t>我哋要將靈魂得救嘅問題銘記於心</w:t>
      </w:r>
      <w:bookmarkEnd w:id="540"/>
      <w:bookmarkEnd w:id="541"/>
      <w:bookmarkEnd w:id="542"/>
    </w:p>
    <w:p w14:paraId="20600E2D" w14:textId="3C3BE291" w:rsidR="00923824" w:rsidRPr="00041AE1" w:rsidRDefault="0052518D">
      <w:pPr>
        <w:pStyle w:val="paragraph"/>
        <w:spacing w:before="30" w:after="30"/>
        <w:ind w:left="60" w:right="60"/>
        <w:rPr>
          <w:lang w:val="ru-RU"/>
        </w:rPr>
      </w:pPr>
      <w:r w:rsidRPr="00041AE1">
        <w:rPr>
          <w:lang w:val="ru-RU"/>
        </w:rPr>
        <w:t>— 喺《長老哈吉-喬治嘅生平》入面,你寫道:「對靈魂得救嘅關注令身體謙卑,並將情慾置於死地</w:t>
      </w:r>
      <w:r w:rsidR="003273EF">
        <w:rPr>
          <w:lang w:val="ru-RU"/>
        </w:rPr>
        <w:t>。」</w:t>
      </w:r>
      <w:r w:rsidR="004C23FF">
        <w:rPr>
          <w:rStyle w:val="FootnoteReference"/>
          <w:lang w:val="ru-RU"/>
        </w:rPr>
        <w:footnoteReference w:id="236"/>
      </w:r>
      <w:r w:rsidRPr="00041AE1">
        <w:rPr>
          <w:lang w:val="ru-RU"/>
        </w:rPr>
        <w:t xml:space="preserve"> 我冇呢種興趣… </w:t>
      </w:r>
    </w:p>
    <w:p w14:paraId="200CA25A" w14:textId="77777777" w:rsidR="00923824" w:rsidRPr="00041AE1" w:rsidRDefault="0052518D">
      <w:pPr>
        <w:pStyle w:val="paragraph"/>
        <w:spacing w:before="30" w:after="30"/>
        <w:ind w:left="60" w:right="60"/>
        <w:rPr>
          <w:lang w:val="ru-RU"/>
        </w:rPr>
      </w:pPr>
      <w:r w:rsidRPr="00041AE1">
        <w:rPr>
          <w:lang w:val="ru-RU"/>
        </w:rPr>
        <w:t xml:space="preserve">— 最緊要係你嘅心同腦海唔好糾結喺呢件事上。心同腦海要不斷集中喺點樣達到最終目標──天國。當心靈為靈魂得救而痛,心思就跟住心痛嘅方向走。一切都係圍繞住呢份痛楚。 當你痛楚嘅時候,你唔想食嘢同瞓覺。有正義感嘅人,乜嘢都放喺心上。睇嚟你未以天國為目標;你嘅目標係塵世。你未將靈魂得救嘅問題放喺心上。但如果你唔將呢個問題放喺心上,你仲有乜嘢可以盼望呢? </w:t>
      </w:r>
    </w:p>
    <w:p w14:paraId="1FBD0D8C" w14:textId="77777777" w:rsidR="00923824" w:rsidRPr="00041AE1" w:rsidRDefault="0052518D">
      <w:pPr>
        <w:pStyle w:val="paragraph"/>
        <w:spacing w:before="30" w:after="30"/>
        <w:ind w:left="60" w:right="60"/>
        <w:rPr>
          <w:lang w:val="ru-RU"/>
        </w:rPr>
      </w:pPr>
      <w:r w:rsidRPr="00041AE1">
        <w:rPr>
          <w:lang w:val="ru-RU"/>
        </w:rPr>
        <w:t xml:space="preserve">我哋唔可以對自己靈魂嘅得救漠不關心。我哋要不斷諗住點樣先可以得救。如果我哋唔諗呢件事,就會繼續執著於塵世嘅事物,永遠都處於停滯不前嘅狀態。 如果我哋唔忘記喺世上嘅目的係要尋索天國,咁一種健全嘅不安就會籠罩住我哋。遲早,呢種不安會將我哋嘅靈帶入屬靈嘅領域,喺嗰度,佢會搵到充足嘅氧氣,重獲生命,並翱翔到高處。 </w:t>
      </w:r>
    </w:p>
    <w:p w14:paraId="32BD65D6" w14:textId="3A3504A3" w:rsidR="00923824" w:rsidRDefault="0052518D">
      <w:pPr>
        <w:pStyle w:val="paragraph"/>
        <w:spacing w:before="30" w:after="30"/>
        <w:ind w:left="60" w:right="60"/>
        <w:rPr>
          <w:lang w:val="ru-RU"/>
        </w:rPr>
      </w:pPr>
      <w:r w:rsidRPr="00041AE1">
        <w:rPr>
          <w:lang w:val="ru-RU"/>
        </w:rPr>
        <w:t>上帝賜予人智慧,並非要人不停思考如何由一個光點最快速度跳到另一個,而 係要人首先思考最重要嘅事:如何達到最終目標──歸向上帝,到達那真嘅應許之地、樂園。</w:t>
      </w:r>
    </w:p>
    <w:p w14:paraId="51A131D0" w14:textId="77777777" w:rsidR="008F2902" w:rsidRPr="00041AE1" w:rsidRDefault="008F2902" w:rsidP="008F2902">
      <w:pPr>
        <w:rPr>
          <w:lang w:val="ru-RU"/>
        </w:rPr>
      </w:pPr>
    </w:p>
    <w:p w14:paraId="26F8A281" w14:textId="440A49D3" w:rsidR="00923824" w:rsidRPr="006C3862" w:rsidRDefault="003273EF" w:rsidP="008F2902">
      <w:pPr>
        <w:pStyle w:val="Heading4"/>
        <w:rPr>
          <w:lang w:val="ru-RU"/>
        </w:rPr>
      </w:pPr>
      <w:bookmarkStart w:id="543" w:name="_Toc196218095"/>
      <w:bookmarkStart w:id="544" w:name="_Toc196308783"/>
      <w:bookmarkStart w:id="545" w:name="_Toc242021598"/>
      <w:r>
        <w:rPr>
          <w:lang w:val="ru-RU"/>
        </w:rPr>
        <w:t>畀</w:t>
      </w:r>
      <w:r w:rsidR="0052518D" w:rsidRPr="00041AE1">
        <w:rPr>
          <w:lang w:val="ru-RU"/>
        </w:rPr>
        <w:t>酒畀有智慧嘅人,佢會更加有智慧</w:t>
      </w:r>
      <w:bookmarkEnd w:id="543"/>
      <w:r w:rsidR="006C3862">
        <w:rPr>
          <w:rStyle w:val="FootnoteReference"/>
          <w:lang w:val="ru-RU"/>
        </w:rPr>
        <w:footnoteReference w:id="237"/>
      </w:r>
      <w:bookmarkEnd w:id="544"/>
      <w:bookmarkEnd w:id="545"/>
    </w:p>
    <w:p w14:paraId="2B7EE796" w14:textId="77777777" w:rsidR="00923824" w:rsidRPr="00041AE1" w:rsidRDefault="0052518D">
      <w:pPr>
        <w:pStyle w:val="paragraph"/>
        <w:spacing w:before="30" w:after="30"/>
        <w:ind w:left="60" w:right="60"/>
        <w:rPr>
          <w:lang w:val="ru-RU"/>
        </w:rPr>
      </w:pPr>
      <w:r w:rsidRPr="00041AE1">
        <w:rPr>
          <w:lang w:val="ru-RU"/>
        </w:rPr>
        <w:t xml:space="preserve">— 對一個漠不關心嘅人嚟講,乜嘢可以成為佢開始過靈性生活嘅動力? </w:t>
      </w:r>
    </w:p>
    <w:p w14:paraId="3E872C3A" w14:textId="77777777" w:rsidR="00923824" w:rsidRPr="00041AE1" w:rsidRDefault="0052518D">
      <w:pPr>
        <w:pStyle w:val="paragraph"/>
        <w:spacing w:before="30" w:after="30"/>
        <w:ind w:left="60" w:right="60"/>
        <w:rPr>
          <w:lang w:val="ru-RU"/>
        </w:rPr>
      </w:pPr>
      <w:r w:rsidRPr="00041AE1">
        <w:rPr>
          <w:lang w:val="ru-RU"/>
        </w:rPr>
        <w:t xml:space="preserve">— 如果佢自己願意向前,好多嘢都可以畀佢動力。但如果佢唔願意,就只會滿身傷痕,好似條牛唔肯行快,被人用刺棍戳,結果滿身傷痕,但都冇用。 </w:t>
      </w:r>
    </w:p>
    <w:p w14:paraId="62B87287" w14:textId="77777777" w:rsidR="00923824" w:rsidRPr="00041AE1" w:rsidRDefault="0052518D">
      <w:pPr>
        <w:pStyle w:val="paragraph"/>
        <w:spacing w:before="30" w:after="30"/>
        <w:ind w:left="60" w:right="60"/>
        <w:rPr>
          <w:lang w:val="ru-RU"/>
        </w:rPr>
      </w:pPr>
      <w:r w:rsidRPr="00041AE1">
        <w:rPr>
          <w:lang w:val="ru-RU"/>
        </w:rPr>
        <w:t xml:space="preserve">— 導師,如果一個人有善意,而你又輕推一把,上帝會唔會幫佢哋成就啲嘢? </w:t>
      </w:r>
    </w:p>
    <w:p w14:paraId="590E8D7E" w14:textId="77777777" w:rsidR="00923824" w:rsidRPr="00041AE1" w:rsidRDefault="0052518D">
      <w:pPr>
        <w:pStyle w:val="paragraph"/>
        <w:spacing w:before="30" w:after="30"/>
        <w:ind w:left="60" w:right="60"/>
        <w:rPr>
          <w:lang w:val="ru-RU"/>
        </w:rPr>
      </w:pPr>
      <w:r w:rsidRPr="00041AE1">
        <w:rPr>
          <w:lang w:val="ru-RU"/>
        </w:rPr>
        <w:t xml:space="preserve">— 係,上帝會幫,但佢要自己跑,唔好畀人推。否則,連推佢嗰個都會攰。一個人如果一直原地踏步,唔想進步,想幫佢嘅人就好攰。 </w:t>
      </w:r>
    </w:p>
    <w:p w14:paraId="1E56FC8F" w14:textId="77777777" w:rsidR="00923824" w:rsidRPr="00041AE1" w:rsidRDefault="0052518D">
      <w:pPr>
        <w:pStyle w:val="paragraph"/>
        <w:spacing w:before="30" w:after="30"/>
        <w:ind w:left="60" w:right="60"/>
        <w:rPr>
          <w:lang w:val="ru-RU"/>
        </w:rPr>
      </w:pPr>
      <w:r w:rsidRPr="00041AE1">
        <w:rPr>
          <w:lang w:val="ru-RU"/>
        </w:rPr>
        <w:t xml:space="preserve">如果一個人唔感到嗰種健康嘅不安,令佢哋可以開始行動同做屬靈嘅工夫,佢哋就唔會有屬靈嘅長進;佢哋會好似個方輪,要人時不時就推一下。你一推佢——佢就震一震,然後又停晒。 你再推一次,佢又踢咗出嚟,又停晒。咁樣可以旅行得成?如果前面係條好長嘅路,真係可以用斷斷續續咁推吓就行晒?而靈性嘅道路好長,唔係得一兩百米。 </w:t>
      </w:r>
    </w:p>
    <w:p w14:paraId="0A23AF01" w14:textId="77777777" w:rsidR="00923824" w:rsidRPr="00041AE1" w:rsidRDefault="0052518D">
      <w:pPr>
        <w:pStyle w:val="paragraph"/>
        <w:spacing w:before="30" w:after="30"/>
        <w:ind w:left="60" w:right="60"/>
        <w:rPr>
          <w:lang w:val="ru-RU"/>
        </w:rPr>
      </w:pPr>
      <w:r w:rsidRPr="00041AE1">
        <w:rPr>
          <w:lang w:val="ru-RU"/>
        </w:rPr>
        <w:t xml:space="preserve">— 導師,究竟點樣先會產生一種有益嘅不安? </w:t>
      </w:r>
    </w:p>
    <w:p w14:paraId="15FD5D8E" w14:textId="04BD3352" w:rsidR="00923824" w:rsidRPr="00041AE1" w:rsidRDefault="0052518D">
      <w:pPr>
        <w:pStyle w:val="paragraph"/>
        <w:spacing w:before="30" w:after="30"/>
        <w:ind w:left="60" w:right="60"/>
        <w:rPr>
          <w:lang w:val="ru-RU"/>
        </w:rPr>
      </w:pPr>
      <w:r w:rsidRPr="00041AE1">
        <w:rPr>
          <w:lang w:val="ru-RU"/>
        </w:rPr>
        <w:t>— 譬如我而家睇緊一本滋養靈魂嘅書,當我停喺一段令我有共鳴嘅文字,就好似搵到一塊寶石,想睇清楚佢係乜嘢石,所以就仔細研究。我將佢應用喺自己身上,然後問自己係咪理解得啱,再試吓喺生活入面實踐。 然後我就問自己係咪實踐得啱。就咁樣,慢慢咁,我學識喺靈性生命入面行正路。冇人同我講過阿爸伊撒克,但有一日,有個雜貨舖老闆用</w:t>
      </w:r>
      <w:r w:rsidR="003273EF">
        <w:rPr>
          <w:lang w:val="ru-RU"/>
        </w:rPr>
        <w:t>《</w:t>
      </w:r>
      <w:r w:rsidRPr="00041AE1">
        <w:rPr>
          <w:lang w:val="ru-RU"/>
        </w:rPr>
        <w:t>Svyatogorskaya Biblioteka</w:t>
      </w:r>
      <w:r w:rsidR="003273EF">
        <w:rPr>
          <w:lang w:val="ru-RU"/>
        </w:rPr>
        <w:t>》</w:t>
      </w:r>
      <w:r w:rsidRPr="00041AE1">
        <w:rPr>
          <w:lang w:val="ru-RU"/>
        </w:rPr>
        <w:t>雜誌嘅一頁紙幫我包一條鯖魚</w:t>
      </w:r>
      <w:r w:rsidR="003273EF">
        <w:rPr>
          <w:lang w:val="ru-RU"/>
        </w:rPr>
        <w:t>。</w:t>
      </w:r>
      <w:r w:rsidRPr="00041AE1">
        <w:rPr>
          <w:lang w:val="ru-RU"/>
        </w:rPr>
        <w:t xml:space="preserve"> 當我打開嗰層包裝紙嘅時候,目光就落喺紙上印嘅文字。嗰段係聖依撒伯勒嘅。我拎起嗰張</w:t>
      </w:r>
      <w:r w:rsidRPr="00041AE1">
        <w:rPr>
          <w:lang w:val="ru-RU"/>
        </w:rPr>
        <w:lastRenderedPageBreak/>
        <w:t xml:space="preserve">紙,曬乾咗,讀咗之後好受震撼。我同嗰段文字相處咗成一年:反覆咁讀,最後真係好鍾意聖依撒伯勒。 當時我就諗:佢有冇寫過書?我搵過,但又驚搵到、攞到手。你咁多書都睇過──唔係冇一樣對你有印象吖?記低啲特別深刻嘅嘢啦。如果你記低落,又不停咁諗,就唔容易忘記,自然會實踐。 </w:t>
      </w:r>
    </w:p>
    <w:p w14:paraId="33FAE029" w14:textId="7EB4D91A" w:rsidR="00923824" w:rsidRPr="00041AE1" w:rsidRDefault="0052518D">
      <w:pPr>
        <w:pStyle w:val="paragraph"/>
        <w:spacing w:before="30" w:after="30"/>
        <w:ind w:left="60" w:right="60"/>
        <w:rPr>
          <w:lang w:val="ru-RU"/>
        </w:rPr>
      </w:pPr>
      <w:r w:rsidRPr="00041AE1">
        <w:rPr>
          <w:lang w:val="ru-RU"/>
        </w:rPr>
        <w:t>對有啲人,你講兩三句,佢哋雙眼即刻發亮。佢哋會喺一張紙片上寫低所聽到嘅嘢,然後付諸實踐,繼續向前行。所羅門唔係講過:</w:t>
      </w:r>
      <w:r w:rsidR="003273EF">
        <w:rPr>
          <w:lang w:val="ru-RU"/>
        </w:rPr>
        <w:t>「</w:t>
      </w:r>
      <w:r w:rsidRPr="00041AE1">
        <w:rPr>
          <w:lang w:val="ru-RU"/>
        </w:rPr>
        <w:t>畀酒畀有智慧嘅人,佢哋就會更加有智慧</w:t>
      </w:r>
      <w:r w:rsidR="006C3862" w:rsidRPr="006C3862">
        <w:rPr>
          <w:lang w:val="ru-RU"/>
        </w:rPr>
        <w:t>。</w:t>
      </w:r>
      <w:r w:rsidR="003273EF">
        <w:rPr>
          <w:lang w:val="ru-RU"/>
        </w:rPr>
        <w:t>」</w:t>
      </w:r>
      <w:r w:rsidR="006C3862" w:rsidRPr="006C3862">
        <w:rPr>
          <w:lang w:val="ru-RU"/>
        </w:rPr>
        <w:t>?</w:t>
      </w:r>
      <w:r w:rsidR="006C3862">
        <w:rPr>
          <w:rStyle w:val="FootnoteReference"/>
          <w:lang w:val="ru-RU"/>
        </w:rPr>
        <w:footnoteReference w:id="238"/>
      </w:r>
      <w:r w:rsidRPr="00041AE1">
        <w:rPr>
          <w:lang w:val="ru-RU"/>
        </w:rPr>
        <w:t xml:space="preserve"> 但係有啲人,雖然聽咗咁多、收咗咁多,都乜都唔做,因為佢哋心入面冇長出一種健康嘅不安。佢哋嚟到只係同我講吓佢哋嘅狀況,對靈性追求冇半點健康嘅不安。呢種態度好膚淺。我真係唔明!佢哋嘅靈性生命真係咁清晰?佢哋完全冇問題㗎咩? </w:t>
      </w:r>
    </w:p>
    <w:p w14:paraId="3A765AFD" w14:textId="321523D7" w:rsidR="00923824" w:rsidRPr="00041AE1" w:rsidRDefault="0052518D">
      <w:pPr>
        <w:pStyle w:val="paragraph"/>
        <w:spacing w:before="30" w:after="30"/>
        <w:ind w:left="60" w:right="60"/>
        <w:rPr>
          <w:lang w:val="ru-RU"/>
        </w:rPr>
      </w:pPr>
      <w:r w:rsidRPr="00041AE1">
        <w:rPr>
          <w:lang w:val="ru-RU"/>
        </w:rPr>
        <w:t>一旦一個人感受到嗰種好嘅不安,就會開始留意自己缺咗啲乜,問點樣先可以得到,從而獲得靈性嘅益處。唔問,又點知呢? 有一次我同一個結咗婚嘅夫婦一齊旅行,佢哋帶埋個細路仔。成段旅程,細路仔都唔畀佢老豆安靜,一個勁咁問:</w:t>
      </w:r>
      <w:r w:rsidR="003273EF">
        <w:rPr>
          <w:lang w:val="ru-RU"/>
        </w:rPr>
        <w:t>「</w:t>
      </w:r>
      <w:r w:rsidRPr="00041AE1">
        <w:rPr>
          <w:lang w:val="ru-RU"/>
        </w:rPr>
        <w:t xml:space="preserve">爸爸,嗰係乜嘢? </w:t>
      </w:r>
      <w:r w:rsidR="003273EF">
        <w:rPr>
          <w:lang w:val="ru-RU"/>
        </w:rPr>
        <w:t>「</w:t>
      </w:r>
      <w:r w:rsidRPr="00041AE1">
        <w:rPr>
          <w:lang w:val="ru-RU"/>
        </w:rPr>
        <w:t>爸爸,點解嗰樣嘢係咁?</w:t>
      </w:r>
      <w:r w:rsidR="003273EF">
        <w:rPr>
          <w:lang w:val="ru-RU"/>
        </w:rPr>
        <w:t>」</w:t>
      </w:r>
      <w:r w:rsidRPr="00041AE1">
        <w:rPr>
          <w:lang w:val="ru-RU"/>
        </w:rPr>
        <w:t>——</w:t>
      </w:r>
      <w:r w:rsidR="003273EF">
        <w:rPr>
          <w:lang w:val="ru-RU"/>
        </w:rPr>
        <w:t>「</w:t>
      </w:r>
      <w:r w:rsidRPr="00041AE1">
        <w:rPr>
          <w:lang w:val="ru-RU"/>
        </w:rPr>
        <w:t>唔好煩佢,你煩到爸爸頭痛㗎啦</w:t>
      </w:r>
      <w:r w:rsidR="003273EF">
        <w:rPr>
          <w:lang w:val="ru-RU"/>
        </w:rPr>
        <w:t>,」</w:t>
      </w:r>
      <w:r w:rsidRPr="00041AE1">
        <w:rPr>
          <w:lang w:val="ru-RU"/>
        </w:rPr>
        <w:t>媽媽會咁同佢講。——</w:t>
      </w:r>
      <w:r w:rsidR="003273EF">
        <w:rPr>
          <w:lang w:val="ru-RU"/>
        </w:rPr>
        <w:t>「</w:t>
      </w:r>
      <w:r w:rsidRPr="00041AE1">
        <w:rPr>
          <w:lang w:val="ru-RU"/>
        </w:rPr>
        <w:t>俾佢問啦,唔問點學到嘢?</w:t>
      </w:r>
      <w:r w:rsidR="003273EF">
        <w:rPr>
          <w:lang w:val="ru-RU"/>
        </w:rPr>
        <w:t>」</w:t>
      </w:r>
      <w:r w:rsidRPr="00041AE1">
        <w:rPr>
          <w:lang w:val="ru-RU"/>
        </w:rPr>
        <w:t xml:space="preserve">爸爸就會咁講。靈性嘅事都係一樣。 </w:t>
      </w:r>
    </w:p>
    <w:p w14:paraId="698D6A6F" w14:textId="3000D134" w:rsidR="00923824" w:rsidRDefault="0052518D">
      <w:pPr>
        <w:pStyle w:val="paragraph"/>
        <w:spacing w:before="30" w:after="30"/>
        <w:ind w:left="60" w:right="60"/>
        <w:rPr>
          <w:lang w:val="ru-RU"/>
        </w:rPr>
      </w:pPr>
      <w:r w:rsidRPr="00041AE1">
        <w:rPr>
          <w:lang w:val="ru-RU"/>
        </w:rPr>
        <w:t>為咗令你更好咁明白擁有良好不安感嘅人嘅屬靈進度,我必須同你講,呢度一位姊妹而家正被啲咩問題佔據。我望住佢,就感到好喜樂。要回應佢提出嘅任何一個問題──出於良好嘅不安感,而唔係閒置嘅好奇心──都足以寫滿一本練習簿。 佢有一份深切而真誠嘅關懷;佢明白好多,努力好勤,所以蒙受好大嘅恩典。當一個人努力去發掘自己嘅缺點,並嘗試糾正佢哋,謙卑自己,上帝嘅恩典就會臨到,從此之後,佢哋就會行喺正路上。</w:t>
      </w:r>
    </w:p>
    <w:p w14:paraId="3B422C7F" w14:textId="77777777" w:rsidR="008F2902" w:rsidRPr="00041AE1" w:rsidRDefault="008F2902" w:rsidP="008F2902">
      <w:pPr>
        <w:rPr>
          <w:lang w:val="ru-RU"/>
        </w:rPr>
      </w:pPr>
    </w:p>
    <w:p w14:paraId="71390BF3" w14:textId="77777777" w:rsidR="00923824" w:rsidRPr="00041AE1" w:rsidRDefault="0052518D" w:rsidP="008F2902">
      <w:pPr>
        <w:pStyle w:val="Heading4"/>
        <w:rPr>
          <w:lang w:val="ru-RU"/>
        </w:rPr>
      </w:pPr>
      <w:bookmarkStart w:id="546" w:name="_Toc196218096"/>
      <w:bookmarkStart w:id="547" w:name="_Toc196308784"/>
      <w:bookmarkStart w:id="548" w:name="_Toc242021599"/>
      <w:r w:rsidRPr="00041AE1">
        <w:rPr>
          <w:lang w:val="ru-RU"/>
        </w:rPr>
        <w:t>呢份良善嘅不安從未停止</w:t>
      </w:r>
      <w:bookmarkEnd w:id="546"/>
      <w:bookmarkEnd w:id="547"/>
      <w:bookmarkEnd w:id="548"/>
    </w:p>
    <w:p w14:paraId="348C4B22" w14:textId="77777777" w:rsidR="00923824" w:rsidRPr="00041AE1" w:rsidRDefault="0052518D">
      <w:pPr>
        <w:pStyle w:val="paragraph"/>
        <w:spacing w:before="30" w:after="30"/>
        <w:ind w:left="60" w:right="60"/>
        <w:rPr>
          <w:lang w:val="ru-RU"/>
        </w:rPr>
      </w:pPr>
      <w:r w:rsidRPr="00041AE1">
        <w:rPr>
          <w:lang w:val="ru-RU"/>
        </w:rPr>
        <w:t xml:space="preserve">— 導師,我擔心自己冇盡到全力。 </w:t>
      </w:r>
    </w:p>
    <w:p w14:paraId="052B39E3" w14:textId="77777777" w:rsidR="00923824" w:rsidRPr="00041AE1" w:rsidRDefault="0052518D">
      <w:pPr>
        <w:pStyle w:val="paragraph"/>
        <w:spacing w:before="30" w:after="30"/>
        <w:ind w:left="60" w:right="60"/>
        <w:rPr>
          <w:lang w:val="ru-RU"/>
        </w:rPr>
      </w:pPr>
      <w:r w:rsidRPr="00041AE1">
        <w:rPr>
          <w:lang w:val="ru-RU"/>
        </w:rPr>
        <w:t xml:space="preserve">— 你感到驚嗎? </w:t>
      </w:r>
    </w:p>
    <w:p w14:paraId="66586778" w14:textId="77777777" w:rsidR="00923824" w:rsidRPr="00041AE1" w:rsidRDefault="0052518D">
      <w:pPr>
        <w:pStyle w:val="paragraph"/>
        <w:spacing w:before="30" w:after="30"/>
        <w:ind w:left="60" w:right="60"/>
        <w:rPr>
          <w:lang w:val="ru-RU"/>
        </w:rPr>
      </w:pPr>
      <w:r w:rsidRPr="00041AE1">
        <w:rPr>
          <w:lang w:val="ru-RU"/>
        </w:rPr>
        <w:t xml:space="preserve">— 唔係,但我點解會有呢種焦慮? </w:t>
      </w:r>
    </w:p>
    <w:p w14:paraId="688654A9" w14:textId="77777777" w:rsidR="00923824" w:rsidRPr="00041AE1" w:rsidRDefault="0052518D">
      <w:pPr>
        <w:pStyle w:val="paragraph"/>
        <w:spacing w:before="30" w:after="30"/>
        <w:ind w:left="60" w:right="60"/>
        <w:rPr>
          <w:lang w:val="ru-RU"/>
        </w:rPr>
      </w:pPr>
      <w:r w:rsidRPr="00041AE1">
        <w:rPr>
          <w:lang w:val="ru-RU"/>
        </w:rPr>
        <w:t xml:space="preserve">— 我親愛嘅,有種寧靜嘅不安,同埋種不安嘅寂靜。我哋應該永遠都有呢種好嘅不安;否則,就唔會有敬畏。如果一個人正確咁修行苦行生活,佢就永遠唔會對自己滿足;佢心入面總有一種因為認真努力而產生嘅不安。 </w:t>
      </w:r>
    </w:p>
    <w:p w14:paraId="046AD115" w14:textId="77777777" w:rsidR="00923824" w:rsidRPr="00041AE1" w:rsidRDefault="0052518D">
      <w:pPr>
        <w:pStyle w:val="paragraph"/>
        <w:spacing w:before="30" w:after="30"/>
        <w:ind w:left="60" w:right="60"/>
        <w:rPr>
          <w:lang w:val="ru-RU"/>
        </w:rPr>
      </w:pPr>
      <w:r w:rsidRPr="00041AE1">
        <w:rPr>
          <w:lang w:val="ru-RU"/>
        </w:rPr>
        <w:t xml:space="preserve">— 導師,有冇一日,努力修行嘅人唔再需要呢種有益嘅不安? </w:t>
      </w:r>
    </w:p>
    <w:p w14:paraId="10E3C582" w14:textId="3D5F72FA" w:rsidR="00923824" w:rsidRPr="00041AE1" w:rsidRDefault="0052518D">
      <w:pPr>
        <w:pStyle w:val="paragraph"/>
        <w:spacing w:before="30" w:after="30"/>
        <w:ind w:left="60" w:right="60"/>
        <w:rPr>
          <w:lang w:val="ru-RU"/>
        </w:rPr>
      </w:pPr>
      <w:r w:rsidRPr="00041AE1">
        <w:rPr>
          <w:lang w:val="ru-RU"/>
        </w:rPr>
        <w:t>— 唔會,因為呢種有益嘅不安喺今生永遠都唔會停止。</w:t>
      </w:r>
      <w:r w:rsidR="003273EF">
        <w:rPr>
          <w:lang w:val="ru-RU"/>
        </w:rPr>
        <w:t>「</w:t>
      </w:r>
      <w:r w:rsidRPr="00041AE1">
        <w:rPr>
          <w:lang w:val="ru-RU"/>
        </w:rPr>
        <w:t>要跑得快,好得着賞賜。」(</w:t>
      </w:r>
      <w:r w:rsidR="006C3862">
        <w:rPr>
          <w:rStyle w:val="FootnoteReference"/>
          <w:lang w:val="ru-RU"/>
        </w:rPr>
        <w:footnoteReference w:id="239"/>
      </w:r>
      <w:r w:rsidRPr="00041AE1">
        <w:rPr>
          <w:lang w:val="ru-RU"/>
        </w:rPr>
        <w:t xml:space="preserve"> )使徒保羅咁講。人一世都為咗搵到基督而跑,永遠都唔會停。佢哋跑,唔會感到疲倦,只會感到喜樂。 </w:t>
      </w:r>
    </w:p>
    <w:p w14:paraId="0D1CCC85" w14:textId="77777777" w:rsidR="00923824" w:rsidRPr="00041AE1" w:rsidRDefault="0052518D">
      <w:pPr>
        <w:pStyle w:val="paragraph"/>
        <w:spacing w:before="30" w:after="30"/>
        <w:ind w:left="60" w:right="60"/>
        <w:rPr>
          <w:lang w:val="ru-RU"/>
        </w:rPr>
      </w:pPr>
      <w:r w:rsidRPr="00041AE1">
        <w:rPr>
          <w:lang w:val="ru-RU"/>
        </w:rPr>
        <w:t xml:space="preserve">為咗講得更清楚,我畀你一個例子:一隻好嘅獵犬,聞到兔仔嘅氣味之後,唔會企喺獵人旁邊,而係即刻行動,跑去搵嗰隻兔仔。佢會跑,然後停一停,嗅吓空氣,再繼續跑。佢停唔到。佢心入面只集中喺搵兔仔,唔會四圍閒逛。 對佢嚟講,跑比企住更有喜悅。對佢嚟講,生命就係跑同搵。 </w:t>
      </w:r>
    </w:p>
    <w:p w14:paraId="24DEB7F3" w14:textId="77777777" w:rsidR="00923824" w:rsidRPr="00041AE1" w:rsidRDefault="0052518D">
      <w:pPr>
        <w:pStyle w:val="paragraph"/>
        <w:spacing w:before="30" w:after="30"/>
        <w:ind w:left="60" w:right="60"/>
        <w:rPr>
          <w:lang w:val="ru-RU"/>
        </w:rPr>
      </w:pPr>
      <w:r w:rsidRPr="00041AE1">
        <w:rPr>
          <w:lang w:val="ru-RU"/>
        </w:rPr>
        <w:lastRenderedPageBreak/>
        <w:t xml:space="preserve">呢種就係我哋需要嘅清醒。我哋嘅心要不斷向基督努力,因為佢就係我哋嘅目標。然而,雖然我哋已經搵到線索,雖然我哋知道路,知道去邊度同基督相遇,但我哋往往就係原地踏步,唔肯向前行。如果我哋唔識路,咁我哋原地踏步先至合理。 </w:t>
      </w:r>
    </w:p>
    <w:p w14:paraId="0F43B082" w14:textId="28106D02" w:rsidR="00923824" w:rsidRPr="00041AE1" w:rsidRDefault="0052518D">
      <w:pPr>
        <w:pStyle w:val="paragraph"/>
        <w:spacing w:before="30" w:after="30"/>
        <w:ind w:left="60" w:right="60"/>
        <w:rPr>
          <w:lang w:val="ru-RU"/>
        </w:rPr>
      </w:pPr>
      <w:r w:rsidRPr="00041AE1">
        <w:rPr>
          <w:lang w:val="ru-RU"/>
        </w:rPr>
        <w:t>我記得我阿爸喺科尼察有兩隻受過良好訓練嘅獵崔犬。有一次,聖阿爾塞尼奧斯教堂嘅詠經師Prodromos Kortsinoglou向佢要同一品種嘅小狗嚟守羊群。我阿爸就送咗隻畀佢。Prodromos訓練隻狗一有狼靠近就吠。 Kortsinoglou嘅鄰居係個好鍾意打獵嘅人,但佢隻狗病咗,佢諗住去唔到打獵, ,心情好低落。Prodromos知道咗之後,就同佢講:</w:t>
      </w:r>
      <w:r w:rsidR="003273EF">
        <w:rPr>
          <w:lang w:val="ru-RU"/>
        </w:rPr>
        <w:t>「</w:t>
      </w:r>
      <w:r w:rsidRPr="00041AE1">
        <w:rPr>
          <w:lang w:val="ru-RU"/>
        </w:rPr>
        <w:t>唔使擔心,我送隻狗畀你,同Eznépidisa嗰隻係同一品種</w:t>
      </w:r>
      <w:r w:rsidR="003273EF">
        <w:rPr>
          <w:lang w:val="ru-RU"/>
        </w:rPr>
        <w:t>。」</w:t>
      </w:r>
      <w:r w:rsidR="00D409DA">
        <w:rPr>
          <w:rStyle w:val="FootnoteReference"/>
          <w:lang w:val="ru-RU"/>
        </w:rPr>
        <w:footnoteReference w:id="240"/>
      </w:r>
      <w:r w:rsidRPr="00041AE1">
        <w:rPr>
          <w:lang w:val="ru-RU"/>
        </w:rPr>
        <w:t xml:space="preserve"> 鄰居好開心,拎咗隻狗就去打獵。 佢到咗森林,就照平時打獵嗰樣揮手,叫隻狗去搜,但隻狗冇跑,反而圍住佢轉,舔佢條腿,又用個頭踫佢掌心,想搵麵包食! 你睇,隻狗係隻好嘅純種,但佢冇受過追獵兔仔嘅訓練,所以先不停喺獵人周圍打圈。 </w:t>
      </w:r>
    </w:p>
    <w:p w14:paraId="32D72CCA" w14:textId="30BA2998" w:rsidR="00923824" w:rsidRPr="00041AE1" w:rsidRDefault="0052518D">
      <w:pPr>
        <w:pStyle w:val="paragraph"/>
        <w:spacing w:before="30" w:after="30"/>
        <w:ind w:left="60" w:right="60"/>
        <w:rPr>
          <w:lang w:val="ru-RU"/>
        </w:rPr>
      </w:pPr>
      <w:r w:rsidRPr="00041AE1">
        <w:rPr>
          <w:lang w:val="ru-RU"/>
        </w:rPr>
        <w:t>但你,我諗你已經嗅到嗅味;你會繼續跑,去尋基督,直到你個心被佢充滿到無得再裝,你會發現自己懇求:</w:t>
      </w:r>
      <w:r w:rsidR="003273EF">
        <w:rPr>
          <w:lang w:val="ru-RU"/>
        </w:rPr>
        <w:t>「</w:t>
      </w:r>
      <w:r w:rsidRPr="00041AE1">
        <w:rPr>
          <w:lang w:val="ru-RU"/>
        </w:rPr>
        <w:t>我嘅神啊,夠喇,我真係頂唔順啦</w:t>
      </w:r>
      <w:r w:rsidR="003273EF">
        <w:rPr>
          <w:lang w:val="ru-RU"/>
        </w:rPr>
        <w:t xml:space="preserve">。」 </w:t>
      </w:r>
    </w:p>
    <w:sectPr w:rsidR="00923824" w:rsidRPr="00041AE1" w:rsidSect="00EE15DE">
      <w:headerReference w:type="even" r:id="rId8"/>
      <w:headerReference w:type="default" r:id="rId9"/>
      <w:footerReference w:type="even" r:id="rId10"/>
      <w:footerReference w:type="default" r:id="rId11"/>
      <w:headerReference w:type="first" r:id="rId12"/>
      <w:footerReference w:type="first" r:id="rId13"/>
      <w:pgSz w:w="11909" w:h="16834"/>
      <w:pgMar w:top="720" w:right="720" w:bottom="720" w:left="72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BB4A61" w14:textId="77777777" w:rsidR="00530F3A" w:rsidRDefault="00530F3A" w:rsidP="003273EF">
      <w:r>
        <w:separator/>
      </w:r>
    </w:p>
  </w:endnote>
  <w:endnote w:type="continuationSeparator" w:id="0">
    <w:p w14:paraId="2E20159D" w14:textId="77777777" w:rsidR="00530F3A" w:rsidRDefault="00530F3A" w:rsidP="003273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atha">
    <w:panose1 w:val="02000400000000000000"/>
    <w:charset w:val="00"/>
    <w:family w:val="swiss"/>
    <w:pitch w:val="variable"/>
    <w:sig w:usb0="001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icrosoft JhengHei">
    <w:panose1 w:val="020B0604030504040204"/>
    <w:charset w:val="88"/>
    <w:family w:val="swiss"/>
    <w:pitch w:val="variable"/>
    <w:sig w:usb0="000002A7" w:usb1="28CF4400" w:usb2="00000016" w:usb3="00000000" w:csb0="00100009" w:csb1="00000000"/>
  </w:font>
  <w:font w:name="Yu Gothic">
    <w:altName w:val="游ゴシック"/>
    <w:panose1 w:val="020B0400000000000000"/>
    <w:charset w:val="80"/>
    <w:family w:val="swiss"/>
    <w:pitch w:val="variable"/>
    <w:sig w:usb0="E00002FF" w:usb1="2AC7FDFF" w:usb2="00000016"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9031C" w14:textId="77777777" w:rsidR="003F1510" w:rsidRDefault="003F151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9310725"/>
      <w:docPartObj>
        <w:docPartGallery w:val="Page Numbers (Bottom of Page)"/>
        <w:docPartUnique/>
      </w:docPartObj>
    </w:sdtPr>
    <w:sdtEndPr>
      <w:rPr>
        <w:noProof/>
      </w:rPr>
    </w:sdtEndPr>
    <w:sdtContent>
      <w:p w14:paraId="5CAD1722" w14:textId="55F660D0" w:rsidR="006A5E63" w:rsidRDefault="006A5E6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317781F" w14:textId="77777777" w:rsidR="006A5E63" w:rsidRDefault="006A5E6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5DE29" w14:textId="77777777" w:rsidR="003F1510" w:rsidRDefault="003F15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783C0A" w14:textId="77777777" w:rsidR="00530F3A" w:rsidRDefault="00530F3A" w:rsidP="003273EF">
      <w:r>
        <w:separator/>
      </w:r>
    </w:p>
  </w:footnote>
  <w:footnote w:type="continuationSeparator" w:id="0">
    <w:p w14:paraId="26889EBD" w14:textId="77777777" w:rsidR="00530F3A" w:rsidRDefault="00530F3A" w:rsidP="003273EF">
      <w:r>
        <w:continuationSeparator/>
      </w:r>
    </w:p>
  </w:footnote>
  <w:footnote w:id="1">
    <w:p w14:paraId="63D698B8" w14:textId="3E3C4E5A" w:rsidR="000C36C9" w:rsidRPr="000C36C9" w:rsidRDefault="000C36C9">
      <w:pPr>
        <w:pStyle w:val="FootnoteText"/>
        <w:rPr>
          <w:lang w:val="ru-RU"/>
        </w:rPr>
      </w:pPr>
      <w:r>
        <w:rPr>
          <w:rStyle w:val="FootnoteReference"/>
        </w:rPr>
        <w:footnoteRef/>
      </w:r>
      <w:r w:rsidRPr="000C36C9">
        <w:rPr>
          <w:lang w:val="ru-RU"/>
        </w:rPr>
        <w:t xml:space="preserve"> </w:t>
      </w:r>
      <w:r>
        <w:rPr>
          <w:lang w:val="ru-RU"/>
        </w:rPr>
        <w:t>(詩篇 50:14)</w:t>
      </w:r>
    </w:p>
  </w:footnote>
  <w:footnote w:id="2">
    <w:p w14:paraId="57A32368" w14:textId="475B5FC4" w:rsidR="000C36C9" w:rsidRPr="000C36C9" w:rsidRDefault="000C36C9">
      <w:pPr>
        <w:pStyle w:val="FootnoteText"/>
        <w:rPr>
          <w:lang w:val="ru-RU"/>
        </w:rPr>
      </w:pPr>
      <w:r>
        <w:rPr>
          <w:rStyle w:val="FootnoteReference"/>
        </w:rPr>
        <w:footnoteRef/>
      </w:r>
      <w:r w:rsidRPr="000C36C9">
        <w:rPr>
          <w:lang w:val="ru-RU"/>
        </w:rPr>
        <w:t xml:space="preserve"> </w:t>
      </w:r>
      <w:r w:rsidRPr="00B96C62">
        <w:rPr>
          <w:lang w:val="ru-RU"/>
        </w:rPr>
        <w:t>喺呢度,帕伊西奧斯長老用簡單嘅語言表達咗我哋信仰嘅真理:「上帝既唔係惡嘅原因,亦唔係惡嘅創造者」 《詞語》26,155)。因此,正如聖尼哥底母·哈吉奧里特所言,祂「並未在人類本性中創造情慾,而是在我們的疏忽下,違背自然,情慾才進入其中」(</w:t>
      </w:r>
      <w:r w:rsidRPr="00B96C62">
        <w:t>《Nea</w:t>
      </w:r>
      <w:r w:rsidRPr="00EE15DE">
        <w:rPr>
          <w:lang w:val="ru-RU"/>
        </w:rPr>
        <w:t xml:space="preserve"> </w:t>
      </w:r>
      <w:r w:rsidRPr="00B96C62">
        <w:t>Klimax</w:t>
      </w:r>
      <w:r w:rsidRPr="00B96C62">
        <w:rPr>
          <w:lang w:val="ru-RU"/>
        </w:rPr>
        <w:t>》,</w:t>
      </w:r>
      <w:r w:rsidRPr="00B96C62">
        <w:t>Volos</w:t>
      </w:r>
      <w:r w:rsidRPr="00B96C62">
        <w:rPr>
          <w:lang w:val="ru-RU"/>
        </w:rPr>
        <w:t>,1956年,第152頁)。 情慾,正如聖父所教導,係由身體機能或靈魂能力嘅「不自然」使用而產生。如果呢種「不自然」嘅使用持續一段時間,就會變成一種壞習慣,要根除佢就要付出好大嘅努力。</w:t>
      </w:r>
      <w:r w:rsidRPr="00B96C62">
        <w:rPr>
          <w:i/>
          <w:iCs/>
          <w:lang w:val="ru-RU"/>
        </w:rPr>
        <w:t>——編者按。</w:t>
      </w:r>
    </w:p>
  </w:footnote>
  <w:footnote w:id="3">
    <w:p w14:paraId="579191C1" w14:textId="361EE7E5" w:rsidR="000C36C9" w:rsidRPr="00C535E1" w:rsidRDefault="000C36C9" w:rsidP="000C36C9">
      <w:pPr>
        <w:rPr>
          <w:sz w:val="20"/>
          <w:lang w:val="ru-RU"/>
        </w:rPr>
      </w:pPr>
      <w:r>
        <w:rPr>
          <w:rStyle w:val="FootnoteReference"/>
        </w:rPr>
        <w:footnoteRef/>
      </w:r>
      <w:r w:rsidRPr="000C36C9">
        <w:rPr>
          <w:lang w:val="ru-RU"/>
        </w:rPr>
        <w:t xml:space="preserve"> </w:t>
      </w:r>
      <w:r w:rsidRPr="00B96C62">
        <w:rPr>
          <w:sz w:val="20"/>
          <w:lang w:val="ru-RU"/>
        </w:rPr>
        <w:t>長老帕伊西奧斯就係咁樣稱呼魔鬼。——</w:t>
      </w:r>
      <w:r w:rsidRPr="00B96C62">
        <w:rPr>
          <w:i/>
          <w:iCs/>
          <w:sz w:val="20"/>
          <w:lang w:val="ru-RU"/>
        </w:rPr>
        <w:t xml:space="preserve"> 譯者附註。</w:t>
      </w:r>
    </w:p>
  </w:footnote>
  <w:footnote w:id="4">
    <w:p w14:paraId="040E18D0" w14:textId="021D4801" w:rsidR="000C36C9" w:rsidRPr="00C535E1" w:rsidRDefault="000C36C9">
      <w:pPr>
        <w:pStyle w:val="FootnoteText"/>
        <w:rPr>
          <w:lang w:val="ru-RU"/>
        </w:rPr>
      </w:pPr>
      <w:r>
        <w:rPr>
          <w:rStyle w:val="FootnoteReference"/>
        </w:rPr>
        <w:footnoteRef/>
      </w:r>
      <w:r w:rsidRPr="000C36C9">
        <w:rPr>
          <w:lang w:val="ru-RU"/>
        </w:rPr>
        <w:t xml:space="preserve"> </w:t>
      </w:r>
      <w:r w:rsidRPr="00B96C62">
        <w:rPr>
          <w:i/>
          <w:iCs/>
          <w:lang w:val="ru-RU"/>
        </w:rPr>
        <w:t>盧修恩。</w:t>
      </w:r>
      <w:r w:rsidRPr="00B96C62">
        <w:rPr>
          <w:lang w:val="ru-RU"/>
        </w:rPr>
        <w:t>死人之國的對話。</w:t>
      </w:r>
      <w:r w:rsidRPr="00B96C62">
        <w:t>對話二</w:t>
      </w:r>
    </w:p>
  </w:footnote>
  <w:footnote w:id="5">
    <w:p w14:paraId="491F119B" w14:textId="361BB984" w:rsidR="00A019B4" w:rsidRPr="00C535E1" w:rsidRDefault="00A019B4">
      <w:pPr>
        <w:pStyle w:val="FootnoteText"/>
        <w:rPr>
          <w:lang w:val="ru-RU"/>
        </w:rPr>
      </w:pPr>
      <w:r>
        <w:rPr>
          <w:rStyle w:val="FootnoteReference"/>
        </w:rPr>
        <w:footnoteRef/>
      </w:r>
      <w:r w:rsidRPr="00C535E1">
        <w:rPr>
          <w:lang w:val="ru-RU"/>
        </w:rPr>
        <w:t xml:space="preserve"> </w:t>
      </w:r>
      <w:r w:rsidRPr="00B96C62">
        <w:rPr>
          <w:lang w:val="ru-RU"/>
        </w:rPr>
        <w:t>參見列王紀上18</w:t>
      </w:r>
      <w:r w:rsidRPr="00C535E1">
        <w:rPr>
          <w:lang w:val="ru-RU"/>
        </w:rPr>
        <w:t>:</w:t>
      </w:r>
      <w:r w:rsidRPr="00B96C62">
        <w:rPr>
          <w:lang w:val="ru-RU"/>
        </w:rPr>
        <w:t>26</w:t>
      </w:r>
    </w:p>
  </w:footnote>
  <w:footnote w:id="6">
    <w:p w14:paraId="4A535E26" w14:textId="1317A66E" w:rsidR="00A019B4" w:rsidRPr="00C535E1" w:rsidRDefault="00A019B4">
      <w:pPr>
        <w:pStyle w:val="FootnoteText"/>
        <w:rPr>
          <w:lang w:val="ru-RU"/>
        </w:rPr>
      </w:pPr>
      <w:r>
        <w:rPr>
          <w:rStyle w:val="FootnoteReference"/>
        </w:rPr>
        <w:footnoteRef/>
      </w:r>
      <w:r w:rsidRPr="00A019B4">
        <w:rPr>
          <w:lang w:val="ru-RU"/>
        </w:rPr>
        <w:t xml:space="preserve"> </w:t>
      </w:r>
      <w:r w:rsidRPr="00B96C62">
        <w:rPr>
          <w:lang w:val="ru-RU"/>
        </w:rPr>
        <w:t>引用自:亞巴·伊薩克·敘利亞人嘅苦行言行錄。莫斯科,1993年。第210頁。</w:t>
      </w:r>
    </w:p>
  </w:footnote>
  <w:footnote w:id="7">
    <w:p w14:paraId="633CEF12" w14:textId="40AFBA66" w:rsidR="00124DA2" w:rsidRPr="00C535E1" w:rsidRDefault="00124DA2">
      <w:pPr>
        <w:pStyle w:val="FootnoteText"/>
        <w:rPr>
          <w:lang w:val="ru-RU"/>
        </w:rPr>
      </w:pPr>
      <w:r>
        <w:rPr>
          <w:rStyle w:val="FootnoteReference"/>
        </w:rPr>
        <w:footnoteRef/>
      </w:r>
      <w:r w:rsidRPr="00C535E1">
        <w:rPr>
          <w:lang w:val="ru-RU"/>
        </w:rPr>
        <w:t xml:space="preserve"> </w:t>
      </w:r>
      <w:r w:rsidRPr="00B96C62">
        <w:rPr>
          <w:lang w:val="ru-RU"/>
        </w:rPr>
        <w:t>參見出埃及記3</w:t>
      </w:r>
      <w:r w:rsidRPr="00C535E1">
        <w:rPr>
          <w:lang w:val="ru-RU"/>
        </w:rPr>
        <w:t>:</w:t>
      </w:r>
      <w:r w:rsidRPr="00B96C62">
        <w:rPr>
          <w:lang w:val="ru-RU"/>
        </w:rPr>
        <w:t>2–3</w:t>
      </w:r>
    </w:p>
  </w:footnote>
  <w:footnote w:id="8">
    <w:p w14:paraId="365D2E86" w14:textId="6BFFDD79" w:rsidR="00124DA2" w:rsidRPr="00124DA2" w:rsidRDefault="00124DA2">
      <w:pPr>
        <w:pStyle w:val="FootnoteText"/>
        <w:rPr>
          <w:lang w:val="ru-RU"/>
        </w:rPr>
      </w:pPr>
      <w:r>
        <w:rPr>
          <w:rStyle w:val="FootnoteReference"/>
        </w:rPr>
        <w:footnoteRef/>
      </w:r>
      <w:r w:rsidRPr="00124DA2">
        <w:rPr>
          <w:lang w:val="ru-RU"/>
        </w:rPr>
        <w:t xml:space="preserve"> </w:t>
      </w:r>
      <w:r w:rsidRPr="00B96C62">
        <w:rPr>
          <w:lang w:val="ru-RU"/>
        </w:rPr>
        <w:t>出自敬禮聖徒之聖詠,第八調</w:t>
      </w:r>
    </w:p>
  </w:footnote>
  <w:footnote w:id="9">
    <w:p w14:paraId="34AF2FB9" w14:textId="714B3A53" w:rsidR="00E162ED" w:rsidRPr="00EE15DE" w:rsidRDefault="00E162ED">
      <w:pPr>
        <w:pStyle w:val="FootnoteText"/>
        <w:rPr>
          <w:lang w:val="ru-RU"/>
        </w:rPr>
      </w:pPr>
      <w:r>
        <w:rPr>
          <w:rStyle w:val="FootnoteReference"/>
        </w:rPr>
        <w:footnoteRef/>
      </w:r>
      <w:r w:rsidRPr="00EE15DE">
        <w:rPr>
          <w:lang w:val="ru-RU"/>
        </w:rPr>
        <w:t xml:space="preserve"> </w:t>
      </w:r>
      <w:r w:rsidRPr="00B96C62">
        <w:rPr>
          <w:lang w:val="ru-RU"/>
        </w:rPr>
        <w:t>詩</w:t>
      </w:r>
      <w:r w:rsidRPr="00B9533F">
        <w:rPr>
          <w:lang w:val="el-GR"/>
        </w:rPr>
        <w:t>篇</w:t>
      </w:r>
      <w:r w:rsidRPr="00EE15DE">
        <w:rPr>
          <w:lang w:val="ru-RU"/>
        </w:rPr>
        <w:t xml:space="preserve"> 43:23</w:t>
      </w:r>
    </w:p>
  </w:footnote>
  <w:footnote w:id="10">
    <w:p w14:paraId="62D22686" w14:textId="4567AFAD" w:rsidR="00D00394" w:rsidRPr="00EE15DE" w:rsidRDefault="00D00394">
      <w:pPr>
        <w:pStyle w:val="FootnoteText"/>
        <w:rPr>
          <w:lang w:val="el-GR"/>
        </w:rPr>
      </w:pPr>
      <w:r>
        <w:rPr>
          <w:rStyle w:val="FootnoteReference"/>
        </w:rPr>
        <w:footnoteRef/>
      </w:r>
      <w:r w:rsidRPr="00EE15DE">
        <w:rPr>
          <w:lang w:val="ru-RU"/>
        </w:rPr>
        <w:t xml:space="preserve"> </w:t>
      </w:r>
      <w:r w:rsidRPr="00B9533F">
        <w:rPr>
          <w:lang w:val="el-GR"/>
        </w:rPr>
        <w:t>帕拉底烏斯</w:t>
      </w:r>
      <w:r w:rsidRPr="00EE15DE">
        <w:rPr>
          <w:lang w:val="ru-RU"/>
        </w:rPr>
        <w:t>,</w:t>
      </w:r>
      <w:r w:rsidRPr="00B9533F">
        <w:rPr>
          <w:lang w:val="el-GR"/>
        </w:rPr>
        <w:t>希倫波利斯主教。《拉撒勒史》。《靜修與苦行教父 Philokalia》。</w:t>
      </w:r>
      <w:r w:rsidRPr="00B96C62">
        <w:t>第六卷</w:t>
      </w:r>
      <w:r w:rsidRPr="00B96C62">
        <w:rPr>
          <w:lang w:val="ru-RU"/>
        </w:rPr>
        <w:t>。</w:t>
      </w:r>
      <w:r w:rsidRPr="00B96C62">
        <w:t>塞薩洛尼基</w:t>
      </w:r>
      <w:r w:rsidRPr="00EE15DE">
        <w:rPr>
          <w:lang w:val="el-GR"/>
        </w:rPr>
        <w:t>,1996</w:t>
      </w:r>
      <w:r w:rsidRPr="00B96C62">
        <w:rPr>
          <w:lang w:val="ru-RU"/>
        </w:rPr>
        <w:t>年。第</w:t>
      </w:r>
      <w:r w:rsidRPr="00EE15DE">
        <w:rPr>
          <w:lang w:val="el-GR"/>
        </w:rPr>
        <w:t>124</w:t>
      </w:r>
      <w:r w:rsidRPr="00B96C62">
        <w:rPr>
          <w:lang w:val="ru-RU"/>
        </w:rPr>
        <w:t>頁</w:t>
      </w:r>
    </w:p>
  </w:footnote>
  <w:footnote w:id="11">
    <w:p w14:paraId="345884FB" w14:textId="318C2C84" w:rsidR="00D00394" w:rsidRPr="00D00394" w:rsidRDefault="00D00394">
      <w:pPr>
        <w:pStyle w:val="FootnoteText"/>
        <w:rPr>
          <w:lang w:val="ru-RU"/>
        </w:rPr>
      </w:pPr>
      <w:r>
        <w:rPr>
          <w:rStyle w:val="FootnoteReference"/>
        </w:rPr>
        <w:footnoteRef/>
      </w:r>
      <w:r w:rsidRPr="00EE15DE">
        <w:rPr>
          <w:lang w:val="el-GR"/>
        </w:rPr>
        <w:t xml:space="preserve"> </w:t>
      </w:r>
      <w:r w:rsidRPr="00B96C62">
        <w:rPr>
          <w:lang w:val="ru-RU"/>
        </w:rPr>
        <w:t>長老哈吉</w:t>
      </w:r>
      <w:r w:rsidRPr="00EE15DE">
        <w:rPr>
          <w:lang w:val="el-GR"/>
        </w:rPr>
        <w:t>·</w:t>
      </w:r>
      <w:r w:rsidRPr="00B96C62">
        <w:rPr>
          <w:lang w:val="ru-RU"/>
        </w:rPr>
        <w:t>喬治奧斯所屬的社區隨時都遵守禁食</w:t>
      </w:r>
      <w:r w:rsidRPr="00EE15DE">
        <w:rPr>
          <w:lang w:val="el-GR"/>
        </w:rPr>
        <w:t>(</w:t>
      </w:r>
      <w:r w:rsidRPr="00B96C62">
        <w:rPr>
          <w:lang w:val="ru-RU"/>
        </w:rPr>
        <w:t>見</w:t>
      </w:r>
      <w:r w:rsidRPr="00B96C62">
        <w:t>《阿托斯山長老帕伊西奧斯</w:t>
      </w:r>
      <w:r w:rsidRPr="00EE15DE">
        <w:rPr>
          <w:lang w:val="el-GR"/>
        </w:rPr>
        <w:t>:</w:t>
      </w:r>
      <w:r w:rsidRPr="00B96C62">
        <w:t>長老哈吉</w:t>
      </w:r>
      <w:r w:rsidRPr="00EE15DE">
        <w:rPr>
          <w:lang w:val="el-GR"/>
        </w:rPr>
        <w:t>·</w:t>
      </w:r>
      <w:r w:rsidRPr="00B96C62">
        <w:t>喬治奧斯</w:t>
      </w:r>
      <w:r w:rsidRPr="00B96C62">
        <w:rPr>
          <w:lang w:val="ru-RU"/>
        </w:rPr>
        <w:t>》</w:t>
      </w:r>
      <w:r w:rsidRPr="00EE15DE">
        <w:rPr>
          <w:lang w:val="el-GR"/>
        </w:rPr>
        <w:t>,</w:t>
      </w:r>
      <w:r w:rsidRPr="00B96C62">
        <w:t>塞薩洛尼基</w:t>
      </w:r>
      <w:r w:rsidRPr="00EE15DE">
        <w:rPr>
          <w:lang w:val="el-GR"/>
        </w:rPr>
        <w:t>,2005</w:t>
      </w:r>
      <w:r w:rsidRPr="00B96C62">
        <w:rPr>
          <w:lang w:val="ru-RU"/>
        </w:rPr>
        <w:t>年</w:t>
      </w:r>
      <w:r w:rsidRPr="00EE15DE">
        <w:rPr>
          <w:lang w:val="el-GR"/>
        </w:rPr>
        <w:t>)</w:t>
      </w:r>
      <w:r w:rsidRPr="00B96C62">
        <w:rPr>
          <w:lang w:val="ru-RU"/>
        </w:rPr>
        <w:t>。</w:t>
      </w:r>
      <w:r w:rsidRPr="00B96C62">
        <w:rPr>
          <w:i/>
          <w:iCs/>
          <w:lang w:val="ru-RU"/>
        </w:rPr>
        <w:t>——編者按。</w:t>
      </w:r>
    </w:p>
  </w:footnote>
  <w:footnote w:id="12">
    <w:p w14:paraId="1480E43A" w14:textId="70832F27" w:rsidR="000C7D40" w:rsidRPr="00C535E1" w:rsidRDefault="000C7D40">
      <w:pPr>
        <w:pStyle w:val="FootnoteText"/>
        <w:rPr>
          <w:lang w:val="ru-RU"/>
        </w:rPr>
      </w:pPr>
      <w:r>
        <w:rPr>
          <w:rStyle w:val="FootnoteReference"/>
        </w:rPr>
        <w:footnoteRef/>
      </w:r>
      <w:r w:rsidRPr="00C535E1">
        <w:rPr>
          <w:lang w:val="ru-RU"/>
        </w:rPr>
        <w:t xml:space="preserve"> </w:t>
      </w:r>
      <w:r w:rsidRPr="00B96C62">
        <w:rPr>
          <w:lang w:val="ru-RU"/>
        </w:rPr>
        <w:t>路加福音10</w:t>
      </w:r>
      <w:r w:rsidRPr="00C535E1">
        <w:rPr>
          <w:lang w:val="ru-RU"/>
        </w:rPr>
        <w:t>:</w:t>
      </w:r>
      <w:r w:rsidRPr="00B96C62">
        <w:rPr>
          <w:lang w:val="ru-RU"/>
        </w:rPr>
        <w:t>31–32</w:t>
      </w:r>
    </w:p>
  </w:footnote>
  <w:footnote w:id="13">
    <w:p w14:paraId="45FFAD19" w14:textId="3267DAA3" w:rsidR="000C7D40" w:rsidRPr="00C535E1" w:rsidRDefault="000C7D40" w:rsidP="000C7D40">
      <w:pPr>
        <w:rPr>
          <w:sz w:val="20"/>
          <w:lang w:val="ru-RU"/>
        </w:rPr>
      </w:pPr>
      <w:r>
        <w:rPr>
          <w:rStyle w:val="FootnoteReference"/>
        </w:rPr>
        <w:footnoteRef/>
      </w:r>
      <w:r w:rsidRPr="000C7D40">
        <w:rPr>
          <w:lang w:val="ru-RU"/>
        </w:rPr>
        <w:t xml:space="preserve"> </w:t>
      </w:r>
      <w:r w:rsidRPr="00B96C62">
        <w:rPr>
          <w:sz w:val="20"/>
          <w:lang w:val="ru-RU"/>
        </w:rPr>
        <w:t>1987年,長老帕伊西奧斯做咗手術,切除咗一個疝氣。</w:t>
      </w:r>
      <w:r w:rsidRPr="00B96C62">
        <w:rPr>
          <w:i/>
          <w:iCs/>
          <w:sz w:val="20"/>
          <w:lang w:val="ru-RU"/>
        </w:rPr>
        <w:t>——編者按。</w:t>
      </w:r>
    </w:p>
  </w:footnote>
  <w:footnote w:id="14">
    <w:p w14:paraId="29843EA9" w14:textId="549C8187" w:rsidR="000C7D40" w:rsidRPr="00C535E1" w:rsidRDefault="000C7D40">
      <w:pPr>
        <w:pStyle w:val="FootnoteText"/>
        <w:rPr>
          <w:lang w:val="ru-RU"/>
        </w:rPr>
      </w:pPr>
      <w:r>
        <w:rPr>
          <w:rStyle w:val="FootnoteReference"/>
        </w:rPr>
        <w:footnoteRef/>
      </w:r>
      <w:r w:rsidRPr="00C535E1">
        <w:rPr>
          <w:lang w:val="ru-RU"/>
        </w:rPr>
        <w:t xml:space="preserve"> </w:t>
      </w:r>
      <w:r w:rsidRPr="00B96C62">
        <w:rPr>
          <w:lang w:val="ru-RU"/>
        </w:rPr>
        <w:t>太16</w:t>
      </w:r>
      <w:r w:rsidRPr="00C535E1">
        <w:rPr>
          <w:lang w:val="ru-RU"/>
        </w:rPr>
        <w:t>:</w:t>
      </w:r>
      <w:r w:rsidRPr="00B96C62">
        <w:rPr>
          <w:lang w:val="ru-RU"/>
        </w:rPr>
        <w:t>25</w:t>
      </w:r>
    </w:p>
  </w:footnote>
  <w:footnote w:id="15">
    <w:p w14:paraId="7AF44377" w14:textId="4F992DFC" w:rsidR="000C7D40" w:rsidRPr="00C535E1" w:rsidRDefault="000C7D40">
      <w:pPr>
        <w:pStyle w:val="FootnoteText"/>
        <w:rPr>
          <w:lang w:val="ru-RU"/>
        </w:rPr>
      </w:pPr>
      <w:r>
        <w:rPr>
          <w:rStyle w:val="FootnoteReference"/>
        </w:rPr>
        <w:footnoteRef/>
      </w:r>
      <w:r w:rsidRPr="00C535E1">
        <w:rPr>
          <w:lang w:val="ru-RU"/>
        </w:rPr>
        <w:t xml:space="preserve"> </w:t>
      </w:r>
      <w:r w:rsidRPr="00B96C62">
        <w:rPr>
          <w:lang w:val="ru-RU"/>
        </w:rPr>
        <w:t>林前10</w:t>
      </w:r>
      <w:r w:rsidRPr="00C535E1">
        <w:rPr>
          <w:lang w:val="ru-RU"/>
        </w:rPr>
        <w:t>:</w:t>
      </w:r>
      <w:r w:rsidRPr="00B96C62">
        <w:rPr>
          <w:lang w:val="ru-RU"/>
        </w:rPr>
        <w:t>24</w:t>
      </w:r>
    </w:p>
  </w:footnote>
  <w:footnote w:id="16">
    <w:p w14:paraId="25F8DCEF" w14:textId="466820D1" w:rsidR="004C1387" w:rsidRPr="00C535E1" w:rsidRDefault="004C1387">
      <w:pPr>
        <w:pStyle w:val="FootnoteText"/>
        <w:rPr>
          <w:lang w:val="ru-RU"/>
        </w:rPr>
      </w:pPr>
      <w:r>
        <w:rPr>
          <w:rStyle w:val="FootnoteReference"/>
        </w:rPr>
        <w:footnoteRef/>
      </w:r>
      <w:r w:rsidRPr="00C535E1">
        <w:rPr>
          <w:lang w:val="ru-RU"/>
        </w:rPr>
        <w:t xml:space="preserve"> </w:t>
      </w:r>
      <w:r w:rsidRPr="00B96C62">
        <w:rPr>
          <w:lang w:val="ru-RU"/>
        </w:rPr>
        <w:t>詩篇 50</w:t>
      </w:r>
      <w:r w:rsidRPr="00C535E1">
        <w:rPr>
          <w:lang w:val="ru-RU"/>
        </w:rPr>
        <w:t>:</w:t>
      </w:r>
      <w:r w:rsidRPr="00B96C62">
        <w:rPr>
          <w:lang w:val="ru-RU"/>
        </w:rPr>
        <w:t>19</w:t>
      </w:r>
    </w:p>
  </w:footnote>
  <w:footnote w:id="17">
    <w:p w14:paraId="181D3E6D" w14:textId="60C1AE5A" w:rsidR="004C1387" w:rsidRPr="00C535E1" w:rsidRDefault="004C1387">
      <w:pPr>
        <w:pStyle w:val="FootnoteText"/>
        <w:rPr>
          <w:lang w:val="ru-RU"/>
        </w:rPr>
      </w:pPr>
      <w:r>
        <w:rPr>
          <w:rStyle w:val="FootnoteReference"/>
        </w:rPr>
        <w:footnoteRef/>
      </w:r>
      <w:r w:rsidRPr="004C1387">
        <w:rPr>
          <w:lang w:val="ru-RU"/>
        </w:rPr>
        <w:t xml:space="preserve"> </w:t>
      </w:r>
      <w:r w:rsidRPr="00B96C62">
        <w:rPr>
          <w:lang w:val="ru-RU"/>
        </w:rPr>
        <w:t>阿爸隆基努斯。引用自《聖而福哉之父輩苦行可紀念故事》:聖三一聖謝爾吉修道院,1993年,第100頁。</w:t>
      </w:r>
    </w:p>
  </w:footnote>
  <w:footnote w:id="18">
    <w:p w14:paraId="04CE04B2" w14:textId="7B9091C3" w:rsidR="004C1387" w:rsidRPr="00C535E1" w:rsidRDefault="004C1387">
      <w:pPr>
        <w:pStyle w:val="FootnoteText"/>
        <w:rPr>
          <w:lang w:val="ru-RU"/>
        </w:rPr>
      </w:pPr>
      <w:r>
        <w:rPr>
          <w:rStyle w:val="FootnoteReference"/>
        </w:rPr>
        <w:footnoteRef/>
      </w:r>
      <w:r w:rsidRPr="00C535E1">
        <w:rPr>
          <w:lang w:val="ru-RU"/>
        </w:rPr>
        <w:t xml:space="preserve"> </w:t>
      </w:r>
      <w:r w:rsidRPr="00B96C62">
        <w:rPr>
          <w:lang w:val="ru-RU"/>
        </w:rPr>
        <w:t>原文:mould. —</w:t>
      </w:r>
      <w:r w:rsidRPr="00B96C62">
        <w:rPr>
          <w:i/>
          <w:iCs/>
          <w:lang w:val="ru-RU"/>
        </w:rPr>
        <w:t xml:space="preserve"> 譯者附註</w:t>
      </w:r>
    </w:p>
  </w:footnote>
  <w:footnote w:id="19">
    <w:p w14:paraId="5C8D94B6" w14:textId="76000643" w:rsidR="004C1387" w:rsidRPr="00C535E1" w:rsidRDefault="004C1387">
      <w:pPr>
        <w:pStyle w:val="FootnoteText"/>
        <w:rPr>
          <w:lang w:val="ru-RU"/>
        </w:rPr>
      </w:pPr>
      <w:r>
        <w:rPr>
          <w:rStyle w:val="FootnoteReference"/>
        </w:rPr>
        <w:footnoteRef/>
      </w:r>
      <w:r w:rsidRPr="004C1387">
        <w:rPr>
          <w:lang w:val="ru-RU"/>
        </w:rPr>
        <w:t xml:space="preserve"> </w:t>
      </w:r>
      <w:r w:rsidRPr="00B96C62">
        <w:rPr>
          <w:lang w:val="ru-RU"/>
        </w:rPr>
        <w:t>《大天使聖像》的詠唱詞寫道:「善行乃透過勞力得來。」</w:t>
      </w:r>
      <w:r w:rsidRPr="00B96C62">
        <w:rPr>
          <w:i/>
          <w:iCs/>
          <w:lang w:val="ru-RU"/>
        </w:rPr>
        <w:t>——編者按</w:t>
      </w:r>
      <w:r w:rsidRPr="00B96C62">
        <w:rPr>
          <w:lang w:val="ru-RU"/>
        </w:rPr>
        <w:t>:引自彼得·莫希拉大主教《禮儀書》。基輔,1996年。第932頁。</w:t>
      </w:r>
    </w:p>
  </w:footnote>
  <w:footnote w:id="20">
    <w:p w14:paraId="3659A4E6" w14:textId="6D0D45D3" w:rsidR="004C1387" w:rsidRPr="00C535E1" w:rsidRDefault="004C1387">
      <w:pPr>
        <w:pStyle w:val="FootnoteText"/>
        <w:rPr>
          <w:lang w:val="ru-RU"/>
        </w:rPr>
      </w:pPr>
      <w:r>
        <w:rPr>
          <w:rStyle w:val="FootnoteReference"/>
        </w:rPr>
        <w:footnoteRef/>
      </w:r>
      <w:r w:rsidRPr="004C1387">
        <w:rPr>
          <w:lang w:val="ru-RU"/>
        </w:rPr>
        <w:t xml:space="preserve"> </w:t>
      </w:r>
      <w:r w:rsidRPr="00B96C62">
        <w:rPr>
          <w:lang w:val="ru-RU"/>
        </w:rPr>
        <w:t>可敬的瓦爾索尼福和約翰的苦行教誨。引自:*Dobrotolyubie*。</w:t>
      </w:r>
      <w:r w:rsidRPr="00B96C62">
        <w:t>第二</w:t>
      </w:r>
      <w:r w:rsidRPr="00B96C62">
        <w:rPr>
          <w:lang w:val="ru-RU"/>
        </w:rPr>
        <w:t>卷。聖三一聖謝爾吉大修道院,1992年。第569頁。</w:t>
      </w:r>
    </w:p>
  </w:footnote>
  <w:footnote w:id="21">
    <w:p w14:paraId="679CCCE5" w14:textId="6CEB1D0C" w:rsidR="004C1387" w:rsidRPr="004C1387" w:rsidRDefault="004C1387">
      <w:pPr>
        <w:pStyle w:val="FootnoteText"/>
        <w:rPr>
          <w:lang w:val="ru-RU"/>
        </w:rPr>
      </w:pPr>
      <w:r>
        <w:rPr>
          <w:rStyle w:val="FootnoteReference"/>
        </w:rPr>
        <w:footnoteRef/>
      </w:r>
      <w:r w:rsidRPr="004C1387">
        <w:rPr>
          <w:lang w:val="ru-RU"/>
        </w:rPr>
        <w:t xml:space="preserve"> </w:t>
      </w:r>
      <w:r w:rsidRPr="00B96C62">
        <w:rPr>
          <w:lang w:val="ru-RU"/>
        </w:rPr>
        <w:t>呢件事喺1968年。</w:t>
      </w:r>
      <w:r w:rsidRPr="00B96C62">
        <w:rPr>
          <w:i/>
          <w:iCs/>
          <w:lang w:val="ru-RU"/>
        </w:rPr>
        <w:t>——編者按。</w:t>
      </w:r>
    </w:p>
  </w:footnote>
  <w:footnote w:id="22">
    <w:p w14:paraId="4608A8EC" w14:textId="18D3440E" w:rsidR="004C1387" w:rsidRPr="004C1387" w:rsidRDefault="004C1387">
      <w:pPr>
        <w:pStyle w:val="FootnoteText"/>
        <w:rPr>
          <w:lang w:val="ru-RU"/>
        </w:rPr>
      </w:pPr>
      <w:r>
        <w:rPr>
          <w:rStyle w:val="FootnoteReference"/>
        </w:rPr>
        <w:footnoteRef/>
      </w:r>
      <w:r w:rsidRPr="004C1387">
        <w:rPr>
          <w:lang w:val="ru-RU"/>
        </w:rPr>
        <w:t xml:space="preserve"> </w:t>
      </w:r>
      <w:r w:rsidRPr="00B96C62">
        <w:rPr>
          <w:lang w:val="ru-RU"/>
        </w:rPr>
        <w:t>長老帕依修斯於1958年至1962年期間,在科尼察的斯托米翁修道院出家為僧。</w:t>
      </w:r>
      <w:r w:rsidRPr="00B96C62">
        <w:rPr>
          <w:i/>
          <w:iCs/>
          <w:lang w:val="ru-RU"/>
        </w:rPr>
        <w:t>——編者按。</w:t>
      </w:r>
    </w:p>
  </w:footnote>
  <w:footnote w:id="23">
    <w:p w14:paraId="5B7E31B0" w14:textId="6E1541F3" w:rsidR="004C1387" w:rsidRPr="00C535E1" w:rsidRDefault="004C1387">
      <w:pPr>
        <w:pStyle w:val="FootnoteText"/>
        <w:rPr>
          <w:lang w:val="ru-RU"/>
        </w:rPr>
      </w:pPr>
      <w:r>
        <w:rPr>
          <w:rStyle w:val="FootnoteReference"/>
        </w:rPr>
        <w:footnoteRef/>
      </w:r>
      <w:r w:rsidRPr="00C535E1">
        <w:rPr>
          <w:lang w:val="ru-RU"/>
        </w:rPr>
        <w:t xml:space="preserve"> </w:t>
      </w:r>
      <w:r w:rsidRPr="00B96C62">
        <w:rPr>
          <w:lang w:val="ru-RU"/>
        </w:rPr>
        <w:t>詩篇118</w:t>
      </w:r>
      <w:r w:rsidRPr="00C535E1">
        <w:rPr>
          <w:lang w:val="ru-RU"/>
        </w:rPr>
        <w:t>:</w:t>
      </w:r>
      <w:r w:rsidRPr="00B96C62">
        <w:rPr>
          <w:lang w:val="ru-RU"/>
        </w:rPr>
        <w:t>60</w:t>
      </w:r>
    </w:p>
  </w:footnote>
  <w:footnote w:id="24">
    <w:p w14:paraId="6287FEB3" w14:textId="77DA51A1" w:rsidR="00D76F3F" w:rsidRPr="00C535E1" w:rsidRDefault="00D76F3F">
      <w:pPr>
        <w:pStyle w:val="FootnoteText"/>
        <w:rPr>
          <w:lang w:val="ru-RU"/>
        </w:rPr>
      </w:pPr>
      <w:r>
        <w:rPr>
          <w:rStyle w:val="FootnoteReference"/>
        </w:rPr>
        <w:footnoteRef/>
      </w:r>
      <w:r w:rsidRPr="00C535E1">
        <w:rPr>
          <w:lang w:val="ru-RU"/>
        </w:rPr>
        <w:t xml:space="preserve"> </w:t>
      </w:r>
      <w:r w:rsidRPr="00B96C62">
        <w:rPr>
          <w:lang w:val="ru-RU"/>
        </w:rPr>
        <w:t>詩篇126</w:t>
      </w:r>
      <w:r w:rsidRPr="00C535E1">
        <w:rPr>
          <w:lang w:val="ru-RU"/>
        </w:rPr>
        <w:t>:</w:t>
      </w:r>
      <w:r w:rsidRPr="00B96C62">
        <w:rPr>
          <w:lang w:val="ru-RU"/>
        </w:rPr>
        <w:t>1</w:t>
      </w:r>
    </w:p>
  </w:footnote>
  <w:footnote w:id="25">
    <w:p w14:paraId="7DFE0ED8" w14:textId="51C9DE8B" w:rsidR="00104C45" w:rsidRPr="00C535E1" w:rsidRDefault="00104C45">
      <w:pPr>
        <w:pStyle w:val="FootnoteText"/>
        <w:rPr>
          <w:lang w:val="ru-RU"/>
        </w:rPr>
      </w:pPr>
      <w:r>
        <w:rPr>
          <w:rStyle w:val="FootnoteReference"/>
        </w:rPr>
        <w:footnoteRef/>
      </w:r>
      <w:r w:rsidRPr="00104C45">
        <w:rPr>
          <w:lang w:val="ru-RU"/>
        </w:rPr>
        <w:t xml:space="preserve"> </w:t>
      </w:r>
      <w:r w:rsidRPr="00B96C62">
        <w:rPr>
          <w:lang w:val="ru-RU"/>
        </w:rPr>
        <w:t>大天使聖像禮。引用自:彼得·莫希拉大主教禮儀書。基輔,1996年。第937頁。</w:t>
      </w:r>
    </w:p>
  </w:footnote>
  <w:footnote w:id="26">
    <w:p w14:paraId="0EF0424A" w14:textId="0052D4D8" w:rsidR="00104C45" w:rsidRPr="00C535E1" w:rsidRDefault="00104C45">
      <w:pPr>
        <w:pStyle w:val="FootnoteText"/>
        <w:rPr>
          <w:lang w:val="ru-RU"/>
        </w:rPr>
      </w:pPr>
      <w:r>
        <w:rPr>
          <w:rStyle w:val="FootnoteReference"/>
        </w:rPr>
        <w:footnoteRef/>
      </w:r>
      <w:r w:rsidRPr="00C535E1">
        <w:rPr>
          <w:lang w:val="ru-RU"/>
        </w:rPr>
        <w:t xml:space="preserve"> </w:t>
      </w:r>
      <w:r w:rsidRPr="00B96C62">
        <w:rPr>
          <w:lang w:val="ru-RU"/>
        </w:rPr>
        <w:t>參見《出埃及記》34</w:t>
      </w:r>
      <w:r w:rsidRPr="00637853">
        <w:rPr>
          <w:lang w:val="ru-RU"/>
        </w:rPr>
        <w:t>:</w:t>
      </w:r>
      <w:r w:rsidRPr="00B96C62">
        <w:rPr>
          <w:lang w:val="ru-RU"/>
        </w:rPr>
        <w:t>28。</w:t>
      </w:r>
    </w:p>
  </w:footnote>
  <w:footnote w:id="27">
    <w:p w14:paraId="54C7B7F0" w14:textId="1341A005" w:rsidR="00042E19" w:rsidRPr="00042E19" w:rsidRDefault="00042E19">
      <w:pPr>
        <w:pStyle w:val="FootnoteText"/>
        <w:rPr>
          <w:lang w:val="ru-RU"/>
        </w:rPr>
      </w:pPr>
      <w:r>
        <w:rPr>
          <w:rStyle w:val="FootnoteReference"/>
        </w:rPr>
        <w:footnoteRef/>
      </w:r>
      <w:r w:rsidRPr="00042E19">
        <w:rPr>
          <w:lang w:val="ru-RU"/>
        </w:rPr>
        <w:t xml:space="preserve"> </w:t>
      </w:r>
      <w:r w:rsidRPr="00B96C62">
        <w:rPr>
          <w:lang w:val="ru-RU"/>
        </w:rPr>
        <w:t>林前1</w:t>
      </w:r>
      <w:r w:rsidRPr="00637853">
        <w:rPr>
          <w:lang w:val="ru-RU"/>
        </w:rPr>
        <w:t>:</w:t>
      </w:r>
      <w:r w:rsidRPr="00B96C62">
        <w:rPr>
          <w:lang w:val="ru-RU"/>
        </w:rPr>
        <w:t>31。另見:羅5</w:t>
      </w:r>
      <w:r w:rsidRPr="00637853">
        <w:rPr>
          <w:lang w:val="ru-RU"/>
        </w:rPr>
        <w:t>:</w:t>
      </w:r>
      <w:r w:rsidRPr="00B96C62">
        <w:rPr>
          <w:lang w:val="ru-RU"/>
        </w:rPr>
        <w:t>11;腓3</w:t>
      </w:r>
      <w:r w:rsidRPr="00637853">
        <w:rPr>
          <w:lang w:val="ru-RU"/>
        </w:rPr>
        <w:t>:</w:t>
      </w:r>
      <w:r w:rsidRPr="00B96C62">
        <w:rPr>
          <w:lang w:val="ru-RU"/>
        </w:rPr>
        <w:t>3。</w:t>
      </w:r>
    </w:p>
  </w:footnote>
  <w:footnote w:id="28">
    <w:p w14:paraId="55A8B5C3" w14:textId="41EDE506" w:rsidR="00C540B0" w:rsidRPr="00C535E1" w:rsidRDefault="00C540B0">
      <w:pPr>
        <w:pStyle w:val="FootnoteText"/>
        <w:rPr>
          <w:lang w:val="ru-RU"/>
        </w:rPr>
      </w:pPr>
      <w:r>
        <w:rPr>
          <w:rStyle w:val="FootnoteReference"/>
        </w:rPr>
        <w:footnoteRef/>
      </w:r>
      <w:r w:rsidRPr="00C535E1">
        <w:rPr>
          <w:lang w:val="ru-RU"/>
        </w:rPr>
        <w:t xml:space="preserve"> </w:t>
      </w:r>
      <w:r w:rsidRPr="00B96C62">
        <w:rPr>
          <w:lang w:val="ru-RU"/>
        </w:rPr>
        <w:t>提摩太前書6</w:t>
      </w:r>
      <w:r w:rsidRPr="00C535E1">
        <w:rPr>
          <w:lang w:val="ru-RU"/>
        </w:rPr>
        <w:t>:</w:t>
      </w:r>
      <w:r w:rsidRPr="00B96C62">
        <w:rPr>
          <w:lang w:val="ru-RU"/>
        </w:rPr>
        <w:t>12</w:t>
      </w:r>
    </w:p>
  </w:footnote>
  <w:footnote w:id="29">
    <w:p w14:paraId="32E37BF5" w14:textId="7BC7DC3F" w:rsidR="00EC3C5E" w:rsidRPr="00C535E1" w:rsidRDefault="00EC3C5E">
      <w:pPr>
        <w:pStyle w:val="FootnoteText"/>
        <w:rPr>
          <w:lang w:val="ru-RU"/>
        </w:rPr>
      </w:pPr>
      <w:r>
        <w:rPr>
          <w:rStyle w:val="FootnoteReference"/>
        </w:rPr>
        <w:footnoteRef/>
      </w:r>
      <w:r w:rsidRPr="00C535E1">
        <w:rPr>
          <w:lang w:val="ru-RU"/>
        </w:rPr>
        <w:t xml:space="preserve"> </w:t>
      </w:r>
      <w:r w:rsidRPr="00B96C62">
        <w:rPr>
          <w:lang w:val="ru-RU"/>
        </w:rPr>
        <w:t>參見加拉太書1</w:t>
      </w:r>
      <w:r w:rsidRPr="00C535E1">
        <w:rPr>
          <w:lang w:val="ru-RU"/>
        </w:rPr>
        <w:t>:</w:t>
      </w:r>
      <w:r w:rsidRPr="00B96C62">
        <w:rPr>
          <w:lang w:val="ru-RU"/>
        </w:rPr>
        <w:t>10</w:t>
      </w:r>
    </w:p>
  </w:footnote>
  <w:footnote w:id="30">
    <w:p w14:paraId="5ADC980A" w14:textId="75A8C3AC" w:rsidR="00EA0F8F" w:rsidRPr="00EA0F8F" w:rsidRDefault="00EA0F8F">
      <w:pPr>
        <w:pStyle w:val="FootnoteText"/>
        <w:rPr>
          <w:lang w:val="ru-RU"/>
        </w:rPr>
      </w:pPr>
      <w:r>
        <w:rPr>
          <w:rStyle w:val="FootnoteReference"/>
        </w:rPr>
        <w:footnoteRef/>
      </w:r>
      <w:r w:rsidRPr="00EA0F8F">
        <w:rPr>
          <w:lang w:val="ru-RU"/>
        </w:rPr>
        <w:t xml:space="preserve"> </w:t>
      </w:r>
      <w:r w:rsidRPr="00B96C62">
        <w:rPr>
          <w:lang w:val="ru-RU"/>
        </w:rPr>
        <w:t>羞辱:無榮譽、無尊嚴同光榮。</w:t>
      </w:r>
      <w:r w:rsidRPr="00B96C62">
        <w:rPr>
          <w:i/>
          <w:iCs/>
          <w:lang w:val="ru-RU"/>
        </w:rPr>
        <w:t>——編者按。</w:t>
      </w:r>
    </w:p>
  </w:footnote>
  <w:footnote w:id="31">
    <w:p w14:paraId="65C3ECA3" w14:textId="2A6060D1" w:rsidR="0021208D" w:rsidRPr="00C535E1" w:rsidRDefault="0021208D">
      <w:pPr>
        <w:pStyle w:val="FootnoteText"/>
        <w:rPr>
          <w:lang w:val="ru-RU"/>
        </w:rPr>
      </w:pPr>
      <w:r>
        <w:rPr>
          <w:rStyle w:val="FootnoteReference"/>
        </w:rPr>
        <w:footnoteRef/>
      </w:r>
      <w:r w:rsidRPr="0021208D">
        <w:rPr>
          <w:lang w:val="ru-RU"/>
        </w:rPr>
        <w:t xml:space="preserve"> </w:t>
      </w:r>
      <w:r w:rsidRPr="00B96C62">
        <w:rPr>
          <w:lang w:val="ru-RU"/>
        </w:rPr>
        <w:t>長老帕伊西奧斯經常講述屬靈的律法。他喺《阿通山長老哈吉·喬治奧斯》一書中詳細寫到呢啲內容</w:t>
      </w:r>
      <w:r w:rsidRPr="00B96C62">
        <w:rPr>
          <w:i/>
          <w:iCs/>
          <w:lang w:val="ru-RU"/>
        </w:rPr>
        <w:t>。——編者按。</w:t>
      </w:r>
      <w:r w:rsidRPr="00B96C62">
        <w:rPr>
          <w:lang w:val="ru-RU"/>
        </w:rPr>
        <w:t>另見:</w:t>
      </w:r>
      <w:r w:rsidRPr="00B96C62">
        <w:rPr>
          <w:i/>
          <w:iCs/>
          <w:lang w:val="ru-RU"/>
        </w:rPr>
        <w:t>斯維亞托戈爾斯克長老帕伊西奧斯著</w:t>
      </w:r>
      <w:r w:rsidRPr="00B96C62">
        <w:rPr>
          <w:lang w:val="ru-RU"/>
        </w:rPr>
        <w:t>《話語》</w:t>
      </w:r>
      <w:r w:rsidRPr="00B96C62">
        <w:t>第四卷</w:t>
      </w:r>
      <w:r w:rsidRPr="00B96C62">
        <w:rPr>
          <w:lang w:val="ru-RU"/>
        </w:rPr>
        <w:t>《家庭生活》。莫斯科,2006年。 第273頁。—</w:t>
      </w:r>
      <w:r w:rsidRPr="00B96C62">
        <w:rPr>
          <w:i/>
          <w:iCs/>
          <w:lang w:val="ru-RU"/>
        </w:rPr>
        <w:t xml:space="preserve"> 譯者附註</w:t>
      </w:r>
    </w:p>
  </w:footnote>
  <w:footnote w:id="32">
    <w:p w14:paraId="1C123271" w14:textId="7D7CD978" w:rsidR="0021208D" w:rsidRPr="00C535E1" w:rsidRDefault="0021208D">
      <w:pPr>
        <w:pStyle w:val="FootnoteText"/>
        <w:rPr>
          <w:lang w:val="ru-RU"/>
        </w:rPr>
      </w:pPr>
      <w:r>
        <w:rPr>
          <w:rStyle w:val="FootnoteReference"/>
        </w:rPr>
        <w:footnoteRef/>
      </w:r>
      <w:r w:rsidRPr="00C535E1">
        <w:rPr>
          <w:lang w:val="ru-RU"/>
        </w:rPr>
        <w:t xml:space="preserve"> </w:t>
      </w:r>
      <w:r w:rsidRPr="00B96C62">
        <w:rPr>
          <w:lang w:val="ru-RU"/>
        </w:rPr>
        <w:t>路加福音 14</w:t>
      </w:r>
      <w:r w:rsidRPr="00C535E1">
        <w:rPr>
          <w:lang w:val="ru-RU"/>
        </w:rPr>
        <w:t>:</w:t>
      </w:r>
      <w:r w:rsidRPr="00B96C62">
        <w:rPr>
          <w:lang w:val="ru-RU"/>
        </w:rPr>
        <w:t>11</w:t>
      </w:r>
    </w:p>
  </w:footnote>
  <w:footnote w:id="33">
    <w:p w14:paraId="3D455C1C" w14:textId="7740932A" w:rsidR="00C92E5A" w:rsidRPr="00C535E1" w:rsidRDefault="00C92E5A">
      <w:pPr>
        <w:pStyle w:val="FootnoteText"/>
        <w:rPr>
          <w:lang w:val="ru-RU"/>
        </w:rPr>
      </w:pPr>
      <w:r>
        <w:rPr>
          <w:rStyle w:val="FootnoteReference"/>
        </w:rPr>
        <w:footnoteRef/>
      </w:r>
      <w:r w:rsidRPr="00C92E5A">
        <w:rPr>
          <w:lang w:val="ru-RU"/>
        </w:rPr>
        <w:t xml:space="preserve"> </w:t>
      </w:r>
      <w:r w:rsidRPr="00B96C62">
        <w:rPr>
          <w:i/>
          <w:iCs/>
          <w:lang w:val="ru-RU"/>
        </w:rPr>
        <w:t>可敬的耶路撒冷長老以西修</w:t>
      </w:r>
      <w:r w:rsidRPr="00B96C62">
        <w:rPr>
          <w:lang w:val="ru-RU"/>
        </w:rPr>
        <w:t>。致提奧多勒有關謹慎與禱告的救靈之言。引用自《仁愛書》</w:t>
      </w:r>
      <w:r w:rsidRPr="00B96C62">
        <w:t>第二</w:t>
      </w:r>
      <w:r w:rsidRPr="00B96C62">
        <w:rPr>
          <w:lang w:val="ru-RU"/>
        </w:rPr>
        <w:t>卷,聖三一聖謝爾吉修道院,1992年,第183頁。</w:t>
      </w:r>
    </w:p>
  </w:footnote>
  <w:footnote w:id="34">
    <w:p w14:paraId="7B21EA99" w14:textId="2907452D" w:rsidR="00642569" w:rsidRPr="00C535E1" w:rsidRDefault="00642569">
      <w:pPr>
        <w:pStyle w:val="FootnoteText"/>
        <w:rPr>
          <w:lang w:val="ru-RU"/>
        </w:rPr>
      </w:pPr>
      <w:r>
        <w:rPr>
          <w:rStyle w:val="FootnoteReference"/>
        </w:rPr>
        <w:footnoteRef/>
      </w:r>
      <w:r w:rsidRPr="00C535E1">
        <w:rPr>
          <w:lang w:val="ru-RU"/>
        </w:rPr>
        <w:t xml:space="preserve"> </w:t>
      </w:r>
      <w:r w:rsidRPr="00B96C62">
        <w:rPr>
          <w:lang w:val="ru-RU"/>
        </w:rPr>
        <w:t>約翰福音15</w:t>
      </w:r>
      <w:r w:rsidRPr="00C535E1">
        <w:rPr>
          <w:lang w:val="ru-RU"/>
        </w:rPr>
        <w:t>:</w:t>
      </w:r>
      <w:r w:rsidRPr="00B96C62">
        <w:rPr>
          <w:lang w:val="ru-RU"/>
        </w:rPr>
        <w:t>5</w:t>
      </w:r>
    </w:p>
  </w:footnote>
  <w:footnote w:id="35">
    <w:p w14:paraId="689708BD" w14:textId="0AFEE535" w:rsidR="00BE1F4F" w:rsidRPr="00C535E1" w:rsidRDefault="00BE1F4F" w:rsidP="00BE1F4F">
      <w:pPr>
        <w:rPr>
          <w:sz w:val="20"/>
          <w:lang w:val="ru-RU"/>
        </w:rPr>
      </w:pPr>
      <w:r>
        <w:rPr>
          <w:rStyle w:val="FootnoteReference"/>
        </w:rPr>
        <w:footnoteRef/>
      </w:r>
      <w:r w:rsidRPr="00BE1F4F">
        <w:rPr>
          <w:lang w:val="ru-RU"/>
        </w:rPr>
        <w:t xml:space="preserve"> </w:t>
      </w:r>
      <w:r w:rsidRPr="00B96C62">
        <w:rPr>
          <w:sz w:val="20"/>
          <w:lang w:val="ru-RU"/>
        </w:rPr>
        <w:t>長老帕伊西奧斯於1962年至1964年期間在西奈山出家為僧。</w:t>
      </w:r>
      <w:r w:rsidRPr="00B96C62">
        <w:rPr>
          <w:i/>
          <w:iCs/>
          <w:sz w:val="20"/>
          <w:lang w:val="ru-RU"/>
        </w:rPr>
        <w:t>——編者按。</w:t>
      </w:r>
    </w:p>
  </w:footnote>
  <w:footnote w:id="36">
    <w:p w14:paraId="5D2BB0E6" w14:textId="29A7B4E9" w:rsidR="008661E5" w:rsidRPr="008661E5" w:rsidRDefault="008661E5">
      <w:pPr>
        <w:pStyle w:val="FootnoteText"/>
        <w:rPr>
          <w:lang w:val="ru-RU"/>
        </w:rPr>
      </w:pPr>
      <w:r>
        <w:rPr>
          <w:rStyle w:val="FootnoteReference"/>
        </w:rPr>
        <w:footnoteRef/>
      </w:r>
      <w:r w:rsidRPr="008661E5">
        <w:rPr>
          <w:lang w:val="ru-RU"/>
        </w:rPr>
        <w:t xml:space="preserve"> </w:t>
      </w:r>
      <w:r w:rsidRPr="00B96C62">
        <w:rPr>
          <w:lang w:val="ru-RU"/>
        </w:rPr>
        <w:t>Arkhondariki──希臘修道院用嚟接待客人嘅房間。──</w:t>
      </w:r>
      <w:r w:rsidRPr="00B96C62">
        <w:rPr>
          <w:i/>
          <w:iCs/>
          <w:lang w:val="ru-RU"/>
        </w:rPr>
        <w:t>譯者附註</w:t>
      </w:r>
    </w:p>
  </w:footnote>
  <w:footnote w:id="37">
    <w:p w14:paraId="35A23845" w14:textId="6841FA97" w:rsidR="0005620A" w:rsidRPr="0005620A" w:rsidRDefault="0005620A">
      <w:pPr>
        <w:pStyle w:val="FootnoteText"/>
        <w:rPr>
          <w:lang w:val="ru-RU"/>
        </w:rPr>
      </w:pPr>
      <w:r>
        <w:rPr>
          <w:rStyle w:val="FootnoteReference"/>
        </w:rPr>
        <w:footnoteRef/>
      </w:r>
      <w:r w:rsidRPr="0005620A">
        <w:rPr>
          <w:lang w:val="ru-RU"/>
        </w:rPr>
        <w:t xml:space="preserve"> </w:t>
      </w:r>
      <w:r w:rsidRPr="00B96C62">
        <w:rPr>
          <w:lang w:val="ru-RU"/>
        </w:rPr>
        <w:t>參見列王紀下19</w:t>
      </w:r>
      <w:r w:rsidRPr="00637853">
        <w:rPr>
          <w:lang w:val="ru-RU"/>
        </w:rPr>
        <w:t>:</w:t>
      </w:r>
      <w:r w:rsidRPr="00B96C62">
        <w:rPr>
          <w:lang w:val="ru-RU"/>
        </w:rPr>
        <w:t>15;尼希米記9</w:t>
      </w:r>
      <w:r w:rsidRPr="00637853">
        <w:rPr>
          <w:lang w:val="ru-RU"/>
        </w:rPr>
        <w:t>:</w:t>
      </w:r>
      <w:r w:rsidRPr="00B96C62">
        <w:rPr>
          <w:lang w:val="ru-RU"/>
        </w:rPr>
        <w:t>6;以斯帖記4</w:t>
      </w:r>
      <w:r w:rsidRPr="00637853">
        <w:rPr>
          <w:lang w:val="ru-RU"/>
        </w:rPr>
        <w:t>:</w:t>
      </w:r>
      <w:r w:rsidRPr="00B96C62">
        <w:rPr>
          <w:lang w:val="ru-RU"/>
        </w:rPr>
        <w:t>17;以賽亞書37</w:t>
      </w:r>
      <w:r w:rsidRPr="00637853">
        <w:rPr>
          <w:lang w:val="ru-RU"/>
        </w:rPr>
        <w:t>:</w:t>
      </w:r>
      <w:r w:rsidRPr="00B96C62">
        <w:rPr>
          <w:lang w:val="ru-RU"/>
        </w:rPr>
        <w:t>16;耶利米書39</w:t>
      </w:r>
      <w:r w:rsidRPr="00637853">
        <w:rPr>
          <w:lang w:val="ru-RU"/>
        </w:rPr>
        <w:t>:</w:t>
      </w:r>
      <w:r w:rsidRPr="00B96C62">
        <w:rPr>
          <w:lang w:val="ru-RU"/>
        </w:rPr>
        <w:t>17。</w:t>
      </w:r>
    </w:p>
  </w:footnote>
  <w:footnote w:id="38">
    <w:p w14:paraId="51C5304B" w14:textId="57D6FF2B" w:rsidR="00FA14C8" w:rsidRPr="00C535E1" w:rsidRDefault="00FA14C8">
      <w:pPr>
        <w:pStyle w:val="FootnoteText"/>
        <w:rPr>
          <w:lang w:val="ru-RU"/>
        </w:rPr>
      </w:pPr>
      <w:r>
        <w:rPr>
          <w:rStyle w:val="FootnoteReference"/>
        </w:rPr>
        <w:footnoteRef/>
      </w:r>
      <w:r w:rsidRPr="00C535E1">
        <w:rPr>
          <w:lang w:val="ru-RU"/>
        </w:rPr>
        <w:t xml:space="preserve"> </w:t>
      </w:r>
      <w:r w:rsidRPr="00B96C62">
        <w:rPr>
          <w:lang w:val="ru-RU"/>
        </w:rPr>
        <w:t>林前4</w:t>
      </w:r>
      <w:r w:rsidRPr="00C535E1">
        <w:rPr>
          <w:lang w:val="ru-RU"/>
        </w:rPr>
        <w:t>:</w:t>
      </w:r>
      <w:r w:rsidRPr="00B96C62">
        <w:rPr>
          <w:lang w:val="ru-RU"/>
        </w:rPr>
        <w:t>7</w:t>
      </w:r>
    </w:p>
  </w:footnote>
  <w:footnote w:id="39">
    <w:p w14:paraId="14E84CDD" w14:textId="6D5AD600" w:rsidR="00197392" w:rsidRPr="00C535E1" w:rsidRDefault="00197392">
      <w:pPr>
        <w:pStyle w:val="FootnoteText"/>
        <w:rPr>
          <w:lang w:val="ru-RU"/>
        </w:rPr>
      </w:pPr>
      <w:r>
        <w:rPr>
          <w:rStyle w:val="FootnoteReference"/>
        </w:rPr>
        <w:footnoteRef/>
      </w:r>
      <w:r w:rsidRPr="00C535E1">
        <w:rPr>
          <w:lang w:val="ru-RU"/>
        </w:rPr>
        <w:t xml:space="preserve"> </w:t>
      </w:r>
      <w:r w:rsidRPr="00B96C62">
        <w:rPr>
          <w:lang w:val="ru-RU"/>
        </w:rPr>
        <w:t>太 25</w:t>
      </w:r>
      <w:r w:rsidRPr="00C535E1">
        <w:rPr>
          <w:lang w:val="ru-RU"/>
        </w:rPr>
        <w:t>:</w:t>
      </w:r>
      <w:r w:rsidRPr="00B96C62">
        <w:rPr>
          <w:lang w:val="ru-RU"/>
        </w:rPr>
        <w:t>21</w:t>
      </w:r>
    </w:p>
  </w:footnote>
  <w:footnote w:id="40">
    <w:p w14:paraId="1D90FC31" w14:textId="5C32218A" w:rsidR="000A4EC7" w:rsidRPr="00C535E1" w:rsidRDefault="000A4EC7">
      <w:pPr>
        <w:pStyle w:val="FootnoteText"/>
        <w:rPr>
          <w:lang w:val="ru-RU"/>
        </w:rPr>
      </w:pPr>
      <w:r>
        <w:rPr>
          <w:rStyle w:val="FootnoteReference"/>
        </w:rPr>
        <w:footnoteRef/>
      </w:r>
      <w:r w:rsidRPr="00C535E1">
        <w:rPr>
          <w:lang w:val="ru-RU"/>
        </w:rPr>
        <w:t xml:space="preserve"> </w:t>
      </w:r>
      <w:r w:rsidRPr="00B96C62">
        <w:rPr>
          <w:lang w:val="ru-RU"/>
        </w:rPr>
        <w:t>太7</w:t>
      </w:r>
      <w:r w:rsidRPr="00C535E1">
        <w:rPr>
          <w:lang w:val="ru-RU"/>
        </w:rPr>
        <w:t>:</w:t>
      </w:r>
      <w:r w:rsidRPr="00B96C62">
        <w:rPr>
          <w:lang w:val="ru-RU"/>
        </w:rPr>
        <w:t>1</w:t>
      </w:r>
    </w:p>
  </w:footnote>
  <w:footnote w:id="41">
    <w:p w14:paraId="4F03FA4A" w14:textId="1237BCFA" w:rsidR="00E2668A" w:rsidRPr="00C535E1" w:rsidRDefault="00E2668A">
      <w:pPr>
        <w:pStyle w:val="FootnoteText"/>
        <w:rPr>
          <w:lang w:val="ru-RU"/>
        </w:rPr>
      </w:pPr>
      <w:r>
        <w:rPr>
          <w:rStyle w:val="FootnoteReference"/>
        </w:rPr>
        <w:footnoteRef/>
      </w:r>
      <w:r w:rsidRPr="00C535E1">
        <w:rPr>
          <w:lang w:val="ru-RU"/>
        </w:rPr>
        <w:t xml:space="preserve"> </w:t>
      </w:r>
      <w:r w:rsidRPr="00B96C62">
        <w:rPr>
          <w:lang w:val="ru-RU"/>
        </w:rPr>
        <w:t>約翰福音書 7</w:t>
      </w:r>
      <w:r w:rsidRPr="00C535E1">
        <w:rPr>
          <w:lang w:val="ru-RU"/>
        </w:rPr>
        <w:t>:</w:t>
      </w:r>
      <w:r w:rsidRPr="00B96C62">
        <w:rPr>
          <w:lang w:val="ru-RU"/>
        </w:rPr>
        <w:t>24</w:t>
      </w:r>
    </w:p>
  </w:footnote>
  <w:footnote w:id="42">
    <w:p w14:paraId="4E7E7F01" w14:textId="7F32DBAF" w:rsidR="00BA4545" w:rsidRPr="00BA4545" w:rsidRDefault="00BA4545">
      <w:pPr>
        <w:pStyle w:val="FootnoteText"/>
        <w:rPr>
          <w:lang w:val="ru-RU"/>
        </w:rPr>
      </w:pPr>
      <w:r>
        <w:rPr>
          <w:rStyle w:val="FootnoteReference"/>
        </w:rPr>
        <w:footnoteRef/>
      </w:r>
      <w:r w:rsidRPr="00BA4545">
        <w:rPr>
          <w:lang w:val="ru-RU"/>
        </w:rPr>
        <w:t xml:space="preserve"> </w:t>
      </w:r>
      <w:r w:rsidRPr="00B96C62">
        <w:rPr>
          <w:lang w:val="ru-RU"/>
        </w:rPr>
        <w:t>喺呢件事入面,呢個人嘅行為違背咗教會嘅規條同教務紀律,唔可以算係正確。長老帕伊西奧斯引用呢個例子,去說明「以表面 appearances 作判斷」,無論幾啱,都可能對一個人唔公平。</w:t>
      </w:r>
      <w:r w:rsidRPr="00B96C62">
        <w:rPr>
          <w:i/>
          <w:iCs/>
          <w:lang w:val="ru-RU"/>
        </w:rPr>
        <w:t>——編者按。</w:t>
      </w:r>
    </w:p>
  </w:footnote>
  <w:footnote w:id="43">
    <w:p w14:paraId="5ED4EC26" w14:textId="4DF1AC50" w:rsidR="008E7358" w:rsidRPr="00C535E1" w:rsidRDefault="008E7358">
      <w:pPr>
        <w:pStyle w:val="FootnoteText"/>
        <w:rPr>
          <w:lang w:val="ru-RU"/>
        </w:rPr>
      </w:pPr>
      <w:r>
        <w:rPr>
          <w:rStyle w:val="FootnoteReference"/>
        </w:rPr>
        <w:footnoteRef/>
      </w:r>
      <w:r w:rsidRPr="00EE15DE">
        <w:rPr>
          <w:lang w:val="ru-RU"/>
        </w:rPr>
        <w:t xml:space="preserve"> </w:t>
      </w:r>
      <w:r w:rsidRPr="00B9533F">
        <w:rPr>
          <w:lang w:val="el-GR"/>
        </w:rPr>
        <w:t>《西奈約翰</w:t>
      </w:r>
      <w:r w:rsidRPr="00EE15DE">
        <w:rPr>
          <w:lang w:val="ru-RU"/>
        </w:rPr>
        <w:t>:</w:t>
      </w:r>
      <w:r w:rsidRPr="00B9533F">
        <w:rPr>
          <w:lang w:val="el-GR"/>
        </w:rPr>
        <w:t>〈梯〉》。雅典</w:t>
      </w:r>
      <w:r w:rsidRPr="00EE15DE">
        <w:rPr>
          <w:lang w:val="ru-RU"/>
        </w:rPr>
        <w:t>,1969</w:t>
      </w:r>
      <w:r w:rsidRPr="00B9533F">
        <w:rPr>
          <w:lang w:val="el-GR"/>
        </w:rPr>
        <w:t>年。</w:t>
      </w:r>
      <w:r w:rsidRPr="00B96C62">
        <w:rPr>
          <w:lang w:val="ru-RU"/>
        </w:rPr>
        <w:t>第145頁。</w:t>
      </w:r>
    </w:p>
  </w:footnote>
  <w:footnote w:id="44">
    <w:p w14:paraId="7B77AAB5" w14:textId="51A9D20D" w:rsidR="00BD0C8A" w:rsidRPr="00C535E1" w:rsidRDefault="00BD0C8A" w:rsidP="00BD0C8A">
      <w:pPr>
        <w:rPr>
          <w:sz w:val="20"/>
          <w:lang w:val="ru-RU"/>
        </w:rPr>
      </w:pPr>
      <w:r>
        <w:rPr>
          <w:rStyle w:val="FootnoteReference"/>
        </w:rPr>
        <w:footnoteRef/>
      </w:r>
      <w:r w:rsidRPr="00BD0C8A">
        <w:rPr>
          <w:lang w:val="ru-RU"/>
        </w:rPr>
        <w:t xml:space="preserve"> </w:t>
      </w:r>
      <w:r w:rsidRPr="00B96C62">
        <w:rPr>
          <w:sz w:val="20"/>
          <w:lang w:val="ru-RU"/>
        </w:rPr>
        <w:t>Gamila係庇士底斯山上一座山峰嘅名稱。</w:t>
      </w:r>
      <w:r w:rsidRPr="00B96C62">
        <w:rPr>
          <w:i/>
          <w:iCs/>
          <w:sz w:val="20"/>
          <w:lang w:val="ru-RU"/>
        </w:rPr>
        <w:t>——編者按。</w:t>
      </w:r>
    </w:p>
  </w:footnote>
  <w:footnote w:id="45">
    <w:p w14:paraId="24643BBA" w14:textId="0C647E6B" w:rsidR="00203C5A" w:rsidRPr="00203C5A" w:rsidRDefault="00203C5A">
      <w:pPr>
        <w:pStyle w:val="FootnoteText"/>
        <w:rPr>
          <w:lang w:val="ru-RU"/>
        </w:rPr>
      </w:pPr>
      <w:r>
        <w:rPr>
          <w:rStyle w:val="FootnoteReference"/>
        </w:rPr>
        <w:footnoteRef/>
      </w:r>
      <w:r w:rsidRPr="00203C5A">
        <w:rPr>
          <w:lang w:val="ru-RU"/>
        </w:rPr>
        <w:t xml:space="preserve"> </w:t>
      </w:r>
      <w:r w:rsidRPr="00B96C62">
        <w:rPr>
          <w:lang w:val="ru-RU"/>
        </w:rPr>
        <w:t>透過佢嘅敘述,長老帕伊西奧斯顯示出,為咗基督嘅愛,佢甚至準備好面對殉道。 基督的愛在他心中燃燒,推動他行極端苦行和忍受苦難。他如此行並非出於恨惡肉體,而係出於對基督的愛。聖徒們的生平亦有類似例子(見二月十三日可敬馬爾提尼安的傳記)。 長老帕伊西奧斯講述呢個故事,係想顯示因定罪而令上帝嘅恩典離開一個人,佢絕對唔係建議呢個做法係用嚟對抗肉體誘惑。</w:t>
      </w:r>
      <w:r w:rsidRPr="00B96C62">
        <w:rPr>
          <w:i/>
          <w:iCs/>
          <w:lang w:val="ru-RU"/>
        </w:rPr>
        <w:t>──編者按。</w:t>
      </w:r>
    </w:p>
  </w:footnote>
  <w:footnote w:id="46">
    <w:p w14:paraId="5B9AAFCD" w14:textId="2CA29298" w:rsidR="00DE38AF" w:rsidRPr="00EE15DE" w:rsidRDefault="00DE38AF">
      <w:pPr>
        <w:pStyle w:val="FootnoteText"/>
        <w:rPr>
          <w:lang w:val="ru-RU"/>
        </w:rPr>
      </w:pPr>
      <w:r>
        <w:rPr>
          <w:rStyle w:val="FootnoteReference"/>
        </w:rPr>
        <w:footnoteRef/>
      </w:r>
      <w:r w:rsidRPr="00EE15DE">
        <w:rPr>
          <w:lang w:val="ru-RU"/>
        </w:rPr>
        <w:t xml:space="preserve"> </w:t>
      </w:r>
      <w:r w:rsidRPr="00B96C62">
        <w:rPr>
          <w:lang w:val="ru-RU"/>
        </w:rPr>
        <w:t>太</w:t>
      </w:r>
      <w:r w:rsidRPr="00EE15DE">
        <w:rPr>
          <w:lang w:val="ru-RU"/>
        </w:rPr>
        <w:t xml:space="preserve"> 7:1</w:t>
      </w:r>
    </w:p>
  </w:footnote>
  <w:footnote w:id="47">
    <w:p w14:paraId="23E0F897" w14:textId="77FF613D" w:rsidR="00554C87" w:rsidRPr="00C535E1" w:rsidRDefault="00554C87">
      <w:pPr>
        <w:pStyle w:val="FootnoteText"/>
        <w:rPr>
          <w:lang w:val="ru-RU"/>
        </w:rPr>
      </w:pPr>
      <w:r>
        <w:rPr>
          <w:rStyle w:val="FootnoteReference"/>
        </w:rPr>
        <w:footnoteRef/>
      </w:r>
      <w:r w:rsidRPr="00EE15DE">
        <w:rPr>
          <w:lang w:val="ru-RU"/>
        </w:rPr>
        <w:t xml:space="preserve"> </w:t>
      </w:r>
      <w:r w:rsidRPr="00B96C62">
        <w:rPr>
          <w:lang w:val="ru-RU"/>
        </w:rPr>
        <w:t>參見</w:t>
      </w:r>
      <w:r w:rsidRPr="00B9533F">
        <w:rPr>
          <w:lang w:val="el-GR"/>
        </w:rPr>
        <w:t>《大長老典》</w:t>
      </w:r>
      <w:r w:rsidRPr="00EE15DE">
        <w:rPr>
          <w:lang w:val="ru-RU"/>
        </w:rPr>
        <w:t>(</w:t>
      </w:r>
      <w:r w:rsidRPr="00B9533F">
        <w:rPr>
          <w:lang w:val="el-GR"/>
        </w:rPr>
        <w:t>To</w:t>
      </w:r>
      <w:r w:rsidRPr="00EE15DE">
        <w:rPr>
          <w:lang w:val="ru-RU"/>
        </w:rPr>
        <w:t xml:space="preserve"> </w:t>
      </w:r>
      <w:r w:rsidRPr="00B9533F">
        <w:rPr>
          <w:lang w:val="el-GR"/>
        </w:rPr>
        <w:t>Mega</w:t>
      </w:r>
      <w:r w:rsidRPr="00EE15DE">
        <w:rPr>
          <w:lang w:val="ru-RU"/>
        </w:rPr>
        <w:t xml:space="preserve"> </w:t>
      </w:r>
      <w:r w:rsidRPr="00B9533F">
        <w:rPr>
          <w:lang w:val="el-GR"/>
        </w:rPr>
        <w:t>Gerontikon</w:t>
      </w:r>
      <w:r w:rsidRPr="00EE15DE">
        <w:rPr>
          <w:lang w:val="ru-RU"/>
        </w:rPr>
        <w:t>)</w:t>
      </w:r>
      <w:r w:rsidRPr="00B96C62">
        <w:t>第一卷</w:t>
      </w:r>
      <w:r w:rsidRPr="00C535E1">
        <w:rPr>
          <w:i/>
          <w:iCs/>
          <w:lang w:val="ru-RU"/>
        </w:rPr>
        <w:t>,</w:t>
      </w:r>
      <w:r w:rsidRPr="00B96C62">
        <w:t>塞薩洛尼基</w:t>
      </w:r>
      <w:r w:rsidRPr="00B96C62">
        <w:rPr>
          <w:lang w:val="ru-RU"/>
        </w:rPr>
        <w:t>,1994年,第344頁。</w:t>
      </w:r>
    </w:p>
  </w:footnote>
  <w:footnote w:id="48">
    <w:p w14:paraId="010B4F57" w14:textId="3659EFEF" w:rsidR="005F300A" w:rsidRPr="00B9533F" w:rsidRDefault="005F300A">
      <w:pPr>
        <w:pStyle w:val="FootnoteText"/>
        <w:rPr>
          <w:lang w:val="ru-RU"/>
        </w:rPr>
      </w:pPr>
      <w:r>
        <w:rPr>
          <w:rStyle w:val="FootnoteReference"/>
        </w:rPr>
        <w:footnoteRef/>
      </w:r>
      <w:r w:rsidRPr="005F300A">
        <w:rPr>
          <w:lang w:val="ru-RU"/>
        </w:rPr>
        <w:t xml:space="preserve"> </w:t>
      </w:r>
      <w:r w:rsidRPr="00B96C62">
        <w:rPr>
          <w:lang w:val="ru-RU"/>
        </w:rPr>
        <w:t>引用自:亞巴·敘利亞人伊撒克的苦行言行錄。莫斯科,1993年。第262頁</w:t>
      </w:r>
    </w:p>
  </w:footnote>
  <w:footnote w:id="49">
    <w:p w14:paraId="7AEF5349" w14:textId="3A783177" w:rsidR="00C535E1" w:rsidRPr="00C535E1" w:rsidRDefault="00C535E1">
      <w:pPr>
        <w:pStyle w:val="FootnoteText"/>
        <w:rPr>
          <w:lang w:val="ru-RU"/>
        </w:rPr>
      </w:pPr>
      <w:r>
        <w:rPr>
          <w:rStyle w:val="FootnoteReference"/>
        </w:rPr>
        <w:footnoteRef/>
      </w:r>
      <w:r w:rsidRPr="00B9533F">
        <w:rPr>
          <w:lang w:val="ru-RU"/>
        </w:rPr>
        <w:t xml:space="preserve"> </w:t>
      </w:r>
      <w:r w:rsidRPr="00B96C62">
        <w:rPr>
          <w:lang w:val="ru-RU"/>
        </w:rPr>
        <w:t>參見《馬太福音》7</w:t>
      </w:r>
      <w:r w:rsidRPr="00B9533F">
        <w:rPr>
          <w:lang w:val="ru-RU"/>
        </w:rPr>
        <w:t>:</w:t>
      </w:r>
      <w:r w:rsidRPr="00B96C62">
        <w:rPr>
          <w:lang w:val="ru-RU"/>
        </w:rPr>
        <w:t>3</w:t>
      </w:r>
    </w:p>
  </w:footnote>
  <w:footnote w:id="50">
    <w:p w14:paraId="00FEEA9A" w14:textId="1FF2A52F" w:rsidR="004D174F" w:rsidRPr="004D174F" w:rsidRDefault="004D174F">
      <w:pPr>
        <w:pStyle w:val="FootnoteText"/>
        <w:rPr>
          <w:lang w:val="ru-RU"/>
        </w:rPr>
      </w:pPr>
      <w:r>
        <w:rPr>
          <w:rStyle w:val="FootnoteReference"/>
        </w:rPr>
        <w:footnoteRef/>
      </w:r>
      <w:r w:rsidRPr="00B9533F">
        <w:rPr>
          <w:lang w:val="ru-RU"/>
        </w:rPr>
        <w:t xml:space="preserve"> </w:t>
      </w:r>
      <w:r w:rsidRPr="00B96C62">
        <w:rPr>
          <w:lang w:val="ru-RU"/>
        </w:rPr>
        <w:t>參見馬可福音8</w:t>
      </w:r>
      <w:r w:rsidRPr="00E80BB2">
        <w:rPr>
          <w:lang w:val="ru-RU"/>
        </w:rPr>
        <w:t>:</w:t>
      </w:r>
      <w:r w:rsidRPr="00B96C62">
        <w:rPr>
          <w:lang w:val="ru-RU"/>
        </w:rPr>
        <w:t>24</w:t>
      </w:r>
    </w:p>
  </w:footnote>
  <w:footnote w:id="51">
    <w:p w14:paraId="66110EAC" w14:textId="4C013087" w:rsidR="00133AB8" w:rsidRPr="00133AB8" w:rsidRDefault="00133AB8" w:rsidP="00133AB8">
      <w:pPr>
        <w:rPr>
          <w:sz w:val="20"/>
          <w:lang w:val="ru-RU"/>
        </w:rPr>
      </w:pPr>
      <w:r>
        <w:rPr>
          <w:rStyle w:val="FootnoteReference"/>
        </w:rPr>
        <w:footnoteRef/>
      </w:r>
      <w:r w:rsidRPr="00133AB8">
        <w:rPr>
          <w:lang w:val="ru-RU"/>
        </w:rPr>
        <w:t xml:space="preserve"> </w:t>
      </w:r>
      <w:r w:rsidRPr="00B96C62">
        <w:rPr>
          <w:sz w:val="20"/>
          <w:lang w:val="ru-RU"/>
        </w:rPr>
        <w:t>長老帕依西奧斯有七位兄弟姊妹。到嗰陣時,佢三個大姊已經出嫁。</w:t>
      </w:r>
      <w:r w:rsidRPr="00B96C62">
        <w:rPr>
          <w:i/>
          <w:iCs/>
          <w:sz w:val="20"/>
          <w:lang w:val="ru-RU"/>
        </w:rPr>
        <w:t>——編者按</w:t>
      </w:r>
    </w:p>
  </w:footnote>
  <w:footnote w:id="52">
    <w:p w14:paraId="0CA9DF27" w14:textId="64AC02B3" w:rsidR="00133AB8" w:rsidRPr="00133AB8" w:rsidRDefault="00133AB8">
      <w:pPr>
        <w:pStyle w:val="FootnoteText"/>
        <w:rPr>
          <w:lang w:val="ru-RU"/>
        </w:rPr>
      </w:pPr>
      <w:r>
        <w:rPr>
          <w:rStyle w:val="FootnoteReference"/>
        </w:rPr>
        <w:footnoteRef/>
      </w:r>
      <w:r w:rsidRPr="00133AB8">
        <w:rPr>
          <w:lang w:val="ru-RU"/>
        </w:rPr>
        <w:t xml:space="preserve"> </w:t>
      </w:r>
      <w:r w:rsidRPr="00B96C62">
        <w:rPr>
          <w:lang w:val="ru-RU"/>
        </w:rPr>
        <w:t>長老帕伊西奧斯嘅世俗姓名。——</w:t>
      </w:r>
      <w:r w:rsidRPr="00B96C62">
        <w:rPr>
          <w:i/>
          <w:iCs/>
          <w:lang w:val="ru-RU"/>
        </w:rPr>
        <w:t>編者註</w:t>
      </w:r>
    </w:p>
  </w:footnote>
  <w:footnote w:id="53">
    <w:p w14:paraId="67065A3E" w14:textId="358DE8E1" w:rsidR="005F03B2" w:rsidRPr="005F03B2" w:rsidRDefault="005F03B2">
      <w:pPr>
        <w:pStyle w:val="FootnoteText"/>
        <w:rPr>
          <w:lang w:val="ru-RU"/>
        </w:rPr>
      </w:pPr>
      <w:r>
        <w:rPr>
          <w:rStyle w:val="FootnoteReference"/>
        </w:rPr>
        <w:footnoteRef/>
      </w:r>
      <w:r w:rsidRPr="005F03B2">
        <w:rPr>
          <w:lang w:val="ru-RU"/>
        </w:rPr>
        <w:t xml:space="preserve"> </w:t>
      </w:r>
      <w:r w:rsidRPr="00B96C62">
        <w:rPr>
          <w:lang w:val="ru-RU"/>
        </w:rPr>
        <w:t>長老帕依西奧斯以電報形式,向一位初學者寫咗以下呢段話。</w:t>
      </w:r>
      <w:r w:rsidRPr="00B96C62">
        <w:rPr>
          <w:i/>
          <w:iCs/>
          <w:lang w:val="ru-RU"/>
        </w:rPr>
        <w:t>——編者按</w:t>
      </w:r>
    </w:p>
  </w:footnote>
  <w:footnote w:id="54">
    <w:p w14:paraId="09B91215" w14:textId="405E91F1" w:rsidR="000C3F31" w:rsidRPr="000C3F31" w:rsidRDefault="000C3F31">
      <w:pPr>
        <w:pStyle w:val="FootnoteText"/>
        <w:rPr>
          <w:lang w:val="ru-RU"/>
        </w:rPr>
      </w:pPr>
      <w:r>
        <w:rPr>
          <w:rStyle w:val="FootnoteReference"/>
        </w:rPr>
        <w:footnoteRef/>
      </w:r>
      <w:r w:rsidRPr="00B9533F">
        <w:rPr>
          <w:lang w:val="ru-RU"/>
        </w:rPr>
        <w:t xml:space="preserve"> </w:t>
      </w:r>
      <w:r w:rsidRPr="00B96C62">
        <w:rPr>
          <w:lang w:val="ru-RU"/>
        </w:rPr>
        <w:t>出埃及記20</w:t>
      </w:r>
      <w:r w:rsidRPr="007C2C50">
        <w:rPr>
          <w:lang w:val="ru-RU"/>
        </w:rPr>
        <w:t>:</w:t>
      </w:r>
      <w:r w:rsidRPr="00B96C62">
        <w:rPr>
          <w:lang w:val="ru-RU"/>
        </w:rPr>
        <w:t>17</w:t>
      </w:r>
    </w:p>
  </w:footnote>
  <w:footnote w:id="55">
    <w:p w14:paraId="25830A1D" w14:textId="5E6B84AF" w:rsidR="000B06CF" w:rsidRPr="000B06CF" w:rsidRDefault="000B06CF">
      <w:pPr>
        <w:pStyle w:val="FootnoteText"/>
        <w:rPr>
          <w:lang w:val="ru-RU"/>
        </w:rPr>
      </w:pPr>
      <w:r>
        <w:rPr>
          <w:rStyle w:val="FootnoteReference"/>
        </w:rPr>
        <w:footnoteRef/>
      </w:r>
      <w:r w:rsidRPr="00B9533F">
        <w:rPr>
          <w:lang w:val="ru-RU"/>
        </w:rPr>
        <w:t xml:space="preserve"> </w:t>
      </w:r>
      <w:r w:rsidRPr="00B96C62">
        <w:rPr>
          <w:lang w:val="ru-RU"/>
        </w:rPr>
        <w:t>雅各書1</w:t>
      </w:r>
      <w:r w:rsidRPr="007C2C50">
        <w:rPr>
          <w:lang w:val="ru-RU"/>
        </w:rPr>
        <w:t>:</w:t>
      </w:r>
      <w:r w:rsidRPr="00B96C62">
        <w:rPr>
          <w:lang w:val="ru-RU"/>
        </w:rPr>
        <w:t>14</w:t>
      </w:r>
    </w:p>
  </w:footnote>
  <w:footnote w:id="56">
    <w:p w14:paraId="29FD3263" w14:textId="315EB4EA" w:rsidR="003349CC" w:rsidRPr="003349CC" w:rsidRDefault="003349CC">
      <w:pPr>
        <w:pStyle w:val="FootnoteText"/>
        <w:rPr>
          <w:lang w:val="ru-RU"/>
        </w:rPr>
      </w:pPr>
      <w:r>
        <w:rPr>
          <w:rStyle w:val="FootnoteReference"/>
        </w:rPr>
        <w:footnoteRef/>
      </w:r>
      <w:r w:rsidRPr="00B9533F">
        <w:rPr>
          <w:lang w:val="ru-RU"/>
        </w:rPr>
        <w:t xml:space="preserve"> </w:t>
      </w:r>
      <w:r w:rsidRPr="00B96C62">
        <w:rPr>
          <w:lang w:val="ru-RU"/>
        </w:rPr>
        <w:t>參見馬太福音17</w:t>
      </w:r>
      <w:r w:rsidRPr="007C2C50">
        <w:rPr>
          <w:lang w:val="ru-RU"/>
        </w:rPr>
        <w:t>:</w:t>
      </w:r>
      <w:r w:rsidRPr="00B96C62">
        <w:rPr>
          <w:lang w:val="ru-RU"/>
        </w:rPr>
        <w:t>16;馬可福音9</w:t>
      </w:r>
      <w:r w:rsidRPr="007C2C50">
        <w:rPr>
          <w:lang w:val="ru-RU"/>
        </w:rPr>
        <w:t>:</w:t>
      </w:r>
      <w:r w:rsidRPr="00B96C62">
        <w:rPr>
          <w:lang w:val="ru-RU"/>
        </w:rPr>
        <w:t>18;路加福音9</w:t>
      </w:r>
      <w:r w:rsidRPr="007C2C50">
        <w:rPr>
          <w:lang w:val="ru-RU"/>
        </w:rPr>
        <w:t>:</w:t>
      </w:r>
      <w:r w:rsidRPr="00B96C62">
        <w:rPr>
          <w:lang w:val="ru-RU"/>
        </w:rPr>
        <w:t>40</w:t>
      </w:r>
    </w:p>
  </w:footnote>
  <w:footnote w:id="57">
    <w:p w14:paraId="2490AFB5" w14:textId="493907B5" w:rsidR="00CD398A" w:rsidRPr="00CD398A" w:rsidRDefault="00CD398A">
      <w:pPr>
        <w:pStyle w:val="FootnoteText"/>
        <w:rPr>
          <w:lang w:val="ru-RU"/>
        </w:rPr>
      </w:pPr>
      <w:r>
        <w:rPr>
          <w:rStyle w:val="FootnoteReference"/>
        </w:rPr>
        <w:footnoteRef/>
      </w:r>
      <w:r w:rsidRPr="00B9533F">
        <w:rPr>
          <w:lang w:val="ru-RU"/>
        </w:rPr>
        <w:t xml:space="preserve"> </w:t>
      </w:r>
      <w:r w:rsidRPr="00B96C62">
        <w:rPr>
          <w:lang w:val="ru-RU"/>
        </w:rPr>
        <w:t>參見太17</w:t>
      </w:r>
      <w:r w:rsidRPr="007C2C50">
        <w:rPr>
          <w:lang w:val="ru-RU"/>
        </w:rPr>
        <w:t>:</w:t>
      </w:r>
      <w:r w:rsidRPr="00B96C62">
        <w:rPr>
          <w:lang w:val="ru-RU"/>
        </w:rPr>
        <w:t>1;可9</w:t>
      </w:r>
      <w:r w:rsidRPr="007C2C50">
        <w:rPr>
          <w:lang w:val="ru-RU"/>
        </w:rPr>
        <w:t>:</w:t>
      </w:r>
      <w:r w:rsidRPr="00B96C62">
        <w:rPr>
          <w:lang w:val="ru-RU"/>
        </w:rPr>
        <w:t>2;路9</w:t>
      </w:r>
      <w:r w:rsidRPr="007C2C50">
        <w:rPr>
          <w:lang w:val="ru-RU"/>
        </w:rPr>
        <w:t>:</w:t>
      </w:r>
      <w:r w:rsidRPr="00B96C62">
        <w:rPr>
          <w:lang w:val="ru-RU"/>
        </w:rPr>
        <w:t>28</w:t>
      </w:r>
    </w:p>
  </w:footnote>
  <w:footnote w:id="58">
    <w:p w14:paraId="75F2274B" w14:textId="3ADBC771" w:rsidR="00CD0E82" w:rsidRPr="00CD0E82" w:rsidRDefault="00CD0E82">
      <w:pPr>
        <w:pStyle w:val="FootnoteText"/>
        <w:rPr>
          <w:lang w:val="ru-RU"/>
        </w:rPr>
      </w:pPr>
      <w:r>
        <w:rPr>
          <w:rStyle w:val="FootnoteReference"/>
        </w:rPr>
        <w:footnoteRef/>
      </w:r>
      <w:r w:rsidRPr="00B9533F">
        <w:rPr>
          <w:lang w:val="ru-RU"/>
        </w:rPr>
        <w:t xml:space="preserve"> </w:t>
      </w:r>
      <w:r w:rsidRPr="00B96C62">
        <w:rPr>
          <w:lang w:val="ru-RU"/>
        </w:rPr>
        <w:t>太17</w:t>
      </w:r>
      <w:r w:rsidRPr="007C2C50">
        <w:rPr>
          <w:lang w:val="ru-RU"/>
        </w:rPr>
        <w:t>:</w:t>
      </w:r>
      <w:r w:rsidRPr="00B96C62">
        <w:rPr>
          <w:lang w:val="ru-RU"/>
        </w:rPr>
        <w:t>17。參見可9</w:t>
      </w:r>
      <w:r w:rsidRPr="007C2C50">
        <w:rPr>
          <w:lang w:val="ru-RU"/>
        </w:rPr>
        <w:t>:</w:t>
      </w:r>
      <w:r w:rsidRPr="00B96C62">
        <w:rPr>
          <w:lang w:val="ru-RU"/>
        </w:rPr>
        <w:t>19;路9</w:t>
      </w:r>
      <w:r w:rsidRPr="007C2C50">
        <w:rPr>
          <w:lang w:val="ru-RU"/>
        </w:rPr>
        <w:t>:</w:t>
      </w:r>
      <w:r w:rsidRPr="00B96C62">
        <w:rPr>
          <w:lang w:val="ru-RU"/>
        </w:rPr>
        <w:t>41</w:t>
      </w:r>
    </w:p>
  </w:footnote>
  <w:footnote w:id="59">
    <w:p w14:paraId="7E977FF7" w14:textId="0374CC2E" w:rsidR="00C05EEC" w:rsidRPr="00C05EEC" w:rsidRDefault="00C05EEC">
      <w:pPr>
        <w:pStyle w:val="FootnoteText"/>
        <w:rPr>
          <w:lang w:val="ru-RU"/>
        </w:rPr>
      </w:pPr>
      <w:r>
        <w:rPr>
          <w:rStyle w:val="FootnoteReference"/>
        </w:rPr>
        <w:footnoteRef/>
      </w:r>
      <w:r w:rsidRPr="00B9533F">
        <w:rPr>
          <w:lang w:val="ru-RU"/>
        </w:rPr>
        <w:t xml:space="preserve"> </w:t>
      </w:r>
      <w:r w:rsidRPr="00B96C62">
        <w:rPr>
          <w:lang w:val="ru-RU"/>
        </w:rPr>
        <w:t>參見創世記4</w:t>
      </w:r>
      <w:r w:rsidRPr="007C2C50">
        <w:rPr>
          <w:lang w:val="ru-RU"/>
        </w:rPr>
        <w:t>:</w:t>
      </w:r>
      <w:r w:rsidRPr="00B96C62">
        <w:rPr>
          <w:lang w:val="ru-RU"/>
        </w:rPr>
        <w:t>3–8</w:t>
      </w:r>
    </w:p>
  </w:footnote>
  <w:footnote w:id="60">
    <w:p w14:paraId="5EC93496" w14:textId="54159562" w:rsidR="00C05EEC" w:rsidRPr="00C05EEC" w:rsidRDefault="00C05EEC">
      <w:pPr>
        <w:pStyle w:val="FootnoteText"/>
        <w:rPr>
          <w:lang w:val="ru-RU"/>
        </w:rPr>
      </w:pPr>
      <w:r>
        <w:rPr>
          <w:rStyle w:val="FootnoteReference"/>
        </w:rPr>
        <w:footnoteRef/>
      </w:r>
      <w:r w:rsidRPr="00C05EEC">
        <w:rPr>
          <w:lang w:val="ru-RU"/>
        </w:rPr>
        <w:t xml:space="preserve"> </w:t>
      </w:r>
      <w:r w:rsidRPr="00B96C62">
        <w:rPr>
          <w:lang w:val="ru-RU"/>
        </w:rPr>
        <w:t>一百德拉克——一張鈔票。</w:t>
      </w:r>
      <w:r w:rsidRPr="00B96C62">
        <w:rPr>
          <w:i/>
          <w:iCs/>
          <w:lang w:val="ru-RU"/>
        </w:rPr>
        <w:t>——編者按</w:t>
      </w:r>
    </w:p>
  </w:footnote>
  <w:footnote w:id="61">
    <w:p w14:paraId="034FE25C" w14:textId="0F0D7826" w:rsidR="001508EB" w:rsidRPr="001508EB" w:rsidRDefault="001508EB">
      <w:pPr>
        <w:pStyle w:val="FootnoteText"/>
        <w:rPr>
          <w:lang w:val="ru-RU"/>
        </w:rPr>
      </w:pPr>
      <w:r>
        <w:rPr>
          <w:rStyle w:val="FootnoteReference"/>
        </w:rPr>
        <w:footnoteRef/>
      </w:r>
      <w:r w:rsidRPr="001508EB">
        <w:rPr>
          <w:lang w:val="ru-RU"/>
        </w:rPr>
        <w:t xml:space="preserve"> </w:t>
      </w:r>
      <w:r w:rsidRPr="00B96C62">
        <w:rPr>
          <w:lang w:val="ru-RU"/>
        </w:rPr>
        <w:t>取自長老帕伊西奧斯致一姊妹之信;1968年。</w:t>
      </w:r>
      <w:r w:rsidRPr="00B96C62">
        <w:rPr>
          <w:i/>
          <w:iCs/>
          <w:lang w:val="ru-RU"/>
        </w:rPr>
        <w:t>——編者按</w:t>
      </w:r>
    </w:p>
  </w:footnote>
  <w:footnote w:id="62">
    <w:p w14:paraId="683DC423" w14:textId="5B7E97F6" w:rsidR="00663BD9" w:rsidRPr="00663BD9" w:rsidRDefault="00663BD9">
      <w:pPr>
        <w:pStyle w:val="FootnoteText"/>
        <w:rPr>
          <w:lang w:val="ru-RU"/>
        </w:rPr>
      </w:pPr>
      <w:r>
        <w:rPr>
          <w:rStyle w:val="FootnoteReference"/>
        </w:rPr>
        <w:footnoteRef/>
      </w:r>
      <w:r w:rsidRPr="00B9533F">
        <w:rPr>
          <w:lang w:val="ru-RU"/>
        </w:rPr>
        <w:t xml:space="preserve"> </w:t>
      </w:r>
      <w:r w:rsidRPr="00B96C62">
        <w:rPr>
          <w:lang w:val="ru-RU"/>
        </w:rPr>
        <w:t>林前12</w:t>
      </w:r>
      <w:r w:rsidRPr="00E80BB2">
        <w:rPr>
          <w:lang w:val="ru-RU"/>
        </w:rPr>
        <w:t>:</w:t>
      </w:r>
      <w:r w:rsidRPr="00B96C62">
        <w:rPr>
          <w:lang w:val="ru-RU"/>
        </w:rPr>
        <w:t>31</w:t>
      </w:r>
    </w:p>
  </w:footnote>
  <w:footnote w:id="63">
    <w:p w14:paraId="42A0BC3B" w14:textId="1A96A718" w:rsidR="00663BD9" w:rsidRPr="00663BD9" w:rsidRDefault="00663BD9">
      <w:pPr>
        <w:pStyle w:val="FootnoteText"/>
        <w:rPr>
          <w:lang w:val="ru-RU"/>
        </w:rPr>
      </w:pPr>
      <w:r>
        <w:rPr>
          <w:rStyle w:val="FootnoteReference"/>
        </w:rPr>
        <w:footnoteRef/>
      </w:r>
      <w:r w:rsidRPr="00663BD9">
        <w:rPr>
          <w:lang w:val="ru-RU"/>
        </w:rPr>
        <w:t xml:space="preserve"> </w:t>
      </w:r>
      <w:r w:rsidRPr="00B96C62">
        <w:rPr>
          <w:lang w:val="ru-RU"/>
        </w:rPr>
        <w:t>喺1953年,埃斯菲格門修道院。</w:t>
      </w:r>
      <w:r w:rsidRPr="00B96C62">
        <w:rPr>
          <w:i/>
          <w:iCs/>
          <w:lang w:val="ru-RU"/>
        </w:rPr>
        <w:t>——編者按</w:t>
      </w:r>
    </w:p>
  </w:footnote>
  <w:footnote w:id="64">
    <w:p w14:paraId="6CF316B4" w14:textId="72308FBE" w:rsidR="00663BD9" w:rsidRPr="00663BD9" w:rsidRDefault="00663BD9">
      <w:pPr>
        <w:pStyle w:val="FootnoteText"/>
        <w:rPr>
          <w:lang w:val="ru-RU"/>
        </w:rPr>
      </w:pPr>
      <w:r>
        <w:rPr>
          <w:rStyle w:val="FootnoteReference"/>
        </w:rPr>
        <w:footnoteRef/>
      </w:r>
      <w:r w:rsidRPr="00B9533F">
        <w:rPr>
          <w:lang w:val="ru-RU"/>
        </w:rPr>
        <w:t xml:space="preserve"> </w:t>
      </w:r>
      <w:r w:rsidRPr="00B96C62">
        <w:rPr>
          <w:lang w:val="ru-RU"/>
        </w:rPr>
        <w:t>詩篇4</w:t>
      </w:r>
      <w:r w:rsidRPr="00E80BB2">
        <w:rPr>
          <w:lang w:val="ru-RU"/>
        </w:rPr>
        <w:t>:</w:t>
      </w:r>
      <w:r w:rsidRPr="00B96C62">
        <w:rPr>
          <w:lang w:val="ru-RU"/>
        </w:rPr>
        <w:t>5</w:t>
      </w:r>
    </w:p>
  </w:footnote>
  <w:footnote w:id="65">
    <w:p w14:paraId="150B2F8E" w14:textId="7EEF13AE" w:rsidR="00BD64A0" w:rsidRPr="00B9533F" w:rsidRDefault="00BD64A0">
      <w:pPr>
        <w:pStyle w:val="FootnoteText"/>
        <w:rPr>
          <w:lang w:val="ru-RU"/>
        </w:rPr>
      </w:pPr>
      <w:r>
        <w:rPr>
          <w:rStyle w:val="FootnoteReference"/>
        </w:rPr>
        <w:footnoteRef/>
      </w:r>
      <w:r w:rsidRPr="00B9533F">
        <w:rPr>
          <w:lang w:val="ru-RU"/>
        </w:rPr>
        <w:t xml:space="preserve"> </w:t>
      </w:r>
      <w:r w:rsidRPr="00B96C62">
        <w:rPr>
          <w:lang w:val="ru-RU"/>
        </w:rPr>
        <w:t>參見出埃及記32</w:t>
      </w:r>
      <w:r w:rsidRPr="00E80BB2">
        <w:rPr>
          <w:lang w:val="ru-RU"/>
        </w:rPr>
        <w:t>:</w:t>
      </w:r>
      <w:r w:rsidRPr="00B96C62">
        <w:rPr>
          <w:lang w:val="ru-RU"/>
        </w:rPr>
        <w:t>1–24</w:t>
      </w:r>
    </w:p>
  </w:footnote>
  <w:footnote w:id="66">
    <w:p w14:paraId="4D40E855" w14:textId="6083FEB3" w:rsidR="00BD64A0" w:rsidRPr="00BD64A0" w:rsidRDefault="00BD64A0">
      <w:pPr>
        <w:pStyle w:val="FootnoteText"/>
        <w:rPr>
          <w:lang w:val="ru-RU"/>
        </w:rPr>
      </w:pPr>
      <w:r>
        <w:rPr>
          <w:rStyle w:val="FootnoteReference"/>
        </w:rPr>
        <w:footnoteRef/>
      </w:r>
      <w:r w:rsidRPr="00BD64A0">
        <w:rPr>
          <w:lang w:val="ru-RU"/>
        </w:rPr>
        <w:t xml:space="preserve"> </w:t>
      </w:r>
      <w:r w:rsidRPr="00B96C62">
        <w:rPr>
          <w:lang w:val="ru-RU"/>
        </w:rPr>
        <w:t>西奈山嘅另一個名稱,見於舊約聖經。</w:t>
      </w:r>
      <w:r w:rsidRPr="00B96C62">
        <w:rPr>
          <w:i/>
          <w:iCs/>
          <w:lang w:val="ru-RU"/>
        </w:rPr>
        <w:t>——編者按。</w:t>
      </w:r>
    </w:p>
  </w:footnote>
  <w:footnote w:id="67">
    <w:p w14:paraId="4D726FAC" w14:textId="253E8CE8" w:rsidR="006A38BF" w:rsidRPr="00B9533F" w:rsidRDefault="006A38BF" w:rsidP="006A38BF">
      <w:pPr>
        <w:rPr>
          <w:sz w:val="20"/>
          <w:lang w:val="ru-RU"/>
        </w:rPr>
      </w:pPr>
      <w:r>
        <w:rPr>
          <w:rStyle w:val="FootnoteReference"/>
        </w:rPr>
        <w:footnoteRef/>
      </w:r>
      <w:r w:rsidRPr="006A38BF">
        <w:rPr>
          <w:lang w:val="ru-RU"/>
        </w:rPr>
        <w:t xml:space="preserve"> </w:t>
      </w:r>
      <w:r w:rsidRPr="00B96C62">
        <w:rPr>
          <w:sz w:val="20"/>
          <w:lang w:val="ru-RU"/>
        </w:rPr>
        <w:t>參見《出埃及記》11</w:t>
      </w:r>
      <w:r>
        <w:rPr>
          <w:sz w:val="20"/>
          <w:lang w:val="ru-RU"/>
        </w:rPr>
        <w:t>:</w:t>
      </w:r>
      <w:r w:rsidRPr="00B96C62">
        <w:rPr>
          <w:sz w:val="20"/>
          <w:lang w:val="ru-RU"/>
        </w:rPr>
        <w:t>1–3;12:36–37。以色列人喺出埃及之前,按照上帝嘅命令,向埃及人借咗銀器、金器同衣物。 佢哋冇法子還返啲嘢,因為埃及人嘅長子好快就畀擊殺;法老王嚇到面都白,即刻趕以色列人出埃及。—</w:t>
      </w:r>
      <w:r w:rsidRPr="00B96C62">
        <w:rPr>
          <w:i/>
          <w:iCs/>
          <w:sz w:val="20"/>
          <w:lang w:val="ru-RU"/>
        </w:rPr>
        <w:t xml:space="preserve"> 編者按。</w:t>
      </w:r>
    </w:p>
  </w:footnote>
  <w:footnote w:id="68">
    <w:p w14:paraId="06C5E097" w14:textId="2CB273C6" w:rsidR="00467707" w:rsidRPr="00B9533F" w:rsidRDefault="00467707">
      <w:pPr>
        <w:pStyle w:val="FootnoteText"/>
        <w:rPr>
          <w:lang w:val="ru-RU"/>
        </w:rPr>
      </w:pPr>
      <w:r>
        <w:rPr>
          <w:rStyle w:val="FootnoteReference"/>
        </w:rPr>
        <w:footnoteRef/>
      </w:r>
      <w:r w:rsidRPr="00B9533F">
        <w:rPr>
          <w:lang w:val="ru-RU"/>
        </w:rPr>
        <w:t xml:space="preserve"> </w:t>
      </w:r>
      <w:r w:rsidRPr="00B96C62">
        <w:rPr>
          <w:lang w:val="ru-RU"/>
        </w:rPr>
        <w:t>詩篇 118</w:t>
      </w:r>
      <w:r>
        <w:rPr>
          <w:lang w:val="ru-RU"/>
        </w:rPr>
        <w:t>:</w:t>
      </w:r>
      <w:r w:rsidRPr="00B96C62">
        <w:rPr>
          <w:lang w:val="ru-RU"/>
        </w:rPr>
        <w:t>60</w:t>
      </w:r>
    </w:p>
  </w:footnote>
  <w:footnote w:id="69">
    <w:p w14:paraId="12F26FE2" w14:textId="13E0F9B5" w:rsidR="00581C75" w:rsidRPr="00B9533F" w:rsidRDefault="00581C75" w:rsidP="00581C75">
      <w:pPr>
        <w:rPr>
          <w:sz w:val="20"/>
          <w:lang w:val="ru-RU"/>
        </w:rPr>
      </w:pPr>
      <w:r>
        <w:rPr>
          <w:rStyle w:val="FootnoteReference"/>
        </w:rPr>
        <w:footnoteRef/>
      </w:r>
      <w:r w:rsidRPr="00581C75">
        <w:rPr>
          <w:lang w:val="ru-RU"/>
        </w:rPr>
        <w:t xml:space="preserve"> </w:t>
      </w:r>
      <w:r w:rsidRPr="00B96C62">
        <w:rPr>
          <w:sz w:val="20"/>
          <w:lang w:val="ru-RU"/>
        </w:rPr>
        <w:t>Pharasus係小亞細亞卡帕多基亞嘅一個細鎮,係長老帕伊西奧斯嘅出生地。</w:t>
      </w:r>
      <w:r w:rsidRPr="00B96C62">
        <w:rPr>
          <w:i/>
          <w:iCs/>
          <w:sz w:val="20"/>
          <w:lang w:val="ru-RU"/>
        </w:rPr>
        <w:t>——編者按。</w:t>
      </w:r>
    </w:p>
  </w:footnote>
  <w:footnote w:id="70">
    <w:p w14:paraId="4187B129" w14:textId="7F2E062E" w:rsidR="002C73D4" w:rsidRPr="002C73D4" w:rsidRDefault="002C73D4">
      <w:pPr>
        <w:pStyle w:val="FootnoteText"/>
        <w:rPr>
          <w:lang w:val="ru-RU"/>
        </w:rPr>
      </w:pPr>
      <w:r>
        <w:rPr>
          <w:rStyle w:val="FootnoteReference"/>
        </w:rPr>
        <w:footnoteRef/>
      </w:r>
      <w:r w:rsidRPr="002C73D4">
        <w:rPr>
          <w:lang w:val="ru-RU"/>
        </w:rPr>
        <w:t xml:space="preserve"> </w:t>
      </w:r>
      <w:r w:rsidRPr="00B96C62">
        <w:rPr>
          <w:lang w:val="ru-RU"/>
        </w:rPr>
        <w:t>母山羊價值更高,因為佢會生小羊。</w:t>
      </w:r>
      <w:r w:rsidRPr="00B96C62">
        <w:rPr>
          <w:i/>
          <w:iCs/>
          <w:lang w:val="ru-RU"/>
        </w:rPr>
        <w:t>——編者按。</w:t>
      </w:r>
    </w:p>
  </w:footnote>
  <w:footnote w:id="71">
    <w:p w14:paraId="7FB81FED" w14:textId="1A8549C1" w:rsidR="000707AD" w:rsidRPr="00B9533F" w:rsidRDefault="000707AD">
      <w:pPr>
        <w:pStyle w:val="FootnoteText"/>
        <w:rPr>
          <w:lang w:val="ru-RU"/>
        </w:rPr>
      </w:pPr>
      <w:r>
        <w:rPr>
          <w:rStyle w:val="FootnoteReference"/>
        </w:rPr>
        <w:footnoteRef/>
      </w:r>
      <w:r w:rsidRPr="00B9533F">
        <w:rPr>
          <w:lang w:val="ru-RU"/>
        </w:rPr>
        <w:t xml:space="preserve"> </w:t>
      </w:r>
      <w:r w:rsidRPr="00B96C62">
        <w:rPr>
          <w:lang w:val="ru-RU"/>
        </w:rPr>
        <w:t>太5</w:t>
      </w:r>
      <w:r>
        <w:rPr>
          <w:lang w:val="ru-RU"/>
        </w:rPr>
        <w:t>:</w:t>
      </w:r>
      <w:r w:rsidRPr="00B96C62">
        <w:rPr>
          <w:lang w:val="ru-RU"/>
        </w:rPr>
        <w:t>9</w:t>
      </w:r>
    </w:p>
  </w:footnote>
  <w:footnote w:id="72">
    <w:p w14:paraId="791D923E" w14:textId="562C71DE" w:rsidR="002E660C" w:rsidRPr="002E660C" w:rsidRDefault="002E660C">
      <w:pPr>
        <w:pStyle w:val="FootnoteText"/>
        <w:rPr>
          <w:lang w:val="ru-RU"/>
        </w:rPr>
      </w:pPr>
      <w:r>
        <w:rPr>
          <w:rStyle w:val="FootnoteReference"/>
        </w:rPr>
        <w:footnoteRef/>
      </w:r>
      <w:r w:rsidRPr="002E660C">
        <w:rPr>
          <w:lang w:val="ru-RU"/>
        </w:rPr>
        <w:t xml:space="preserve"> </w:t>
      </w:r>
      <w:r w:rsidRPr="00B96C62">
        <w:rPr>
          <w:lang w:val="ru-RU"/>
        </w:rPr>
        <w:t>提問嘅姊妹所講嘅,係有人利用長老帕伊西奧斯嘅名號為自己謀取利益,或者說服人接受佢哋錯誤嘅觀點嘅情況。</w:t>
      </w:r>
      <w:r w:rsidRPr="00B96C62">
        <w:rPr>
          <w:i/>
          <w:iCs/>
          <w:lang w:val="ru-RU"/>
        </w:rPr>
        <w:t>——編者按。</w:t>
      </w:r>
    </w:p>
  </w:footnote>
  <w:footnote w:id="73">
    <w:p w14:paraId="706566E2" w14:textId="31C49316" w:rsidR="00421310" w:rsidRPr="00421310" w:rsidRDefault="00421310">
      <w:pPr>
        <w:pStyle w:val="FootnoteText"/>
        <w:rPr>
          <w:lang w:val="ru-RU"/>
        </w:rPr>
      </w:pPr>
      <w:r>
        <w:rPr>
          <w:rStyle w:val="FootnoteReference"/>
        </w:rPr>
        <w:footnoteRef/>
      </w:r>
      <w:r w:rsidRPr="00421310">
        <w:rPr>
          <w:lang w:val="ru-RU"/>
        </w:rPr>
        <w:t xml:space="preserve"> </w:t>
      </w:r>
      <w:r w:rsidRPr="00B96C62">
        <w:rPr>
          <w:lang w:val="ru-RU"/>
        </w:rPr>
        <w:t>Vardaris係一股好勁又好凍嘅風,喺塞薩洛尼基以西、沿住阿克西奧斯河吹向西北。</w:t>
      </w:r>
      <w:r w:rsidRPr="00B96C62">
        <w:rPr>
          <w:i/>
          <w:iCs/>
          <w:lang w:val="ru-RU"/>
        </w:rPr>
        <w:t>——編者按。</w:t>
      </w:r>
    </w:p>
  </w:footnote>
  <w:footnote w:id="74">
    <w:p w14:paraId="0DF5500C" w14:textId="54F9A4F2" w:rsidR="00B40069" w:rsidRPr="00B9533F" w:rsidRDefault="00B40069">
      <w:pPr>
        <w:pStyle w:val="FootnoteText"/>
        <w:rPr>
          <w:lang w:val="ru-RU"/>
        </w:rPr>
      </w:pPr>
      <w:r>
        <w:rPr>
          <w:rStyle w:val="FootnoteReference"/>
        </w:rPr>
        <w:footnoteRef/>
      </w:r>
      <w:r w:rsidRPr="00B9533F">
        <w:rPr>
          <w:lang w:val="ru-RU"/>
        </w:rPr>
        <w:t xml:space="preserve"> </w:t>
      </w:r>
      <w:r w:rsidRPr="00B96C62">
        <w:rPr>
          <w:lang w:val="ru-RU"/>
        </w:rPr>
        <w:t>路加福音17</w:t>
      </w:r>
      <w:r w:rsidRPr="00B9533F">
        <w:rPr>
          <w:lang w:val="ru-RU"/>
        </w:rPr>
        <w:t>:</w:t>
      </w:r>
      <w:r w:rsidRPr="00B96C62">
        <w:rPr>
          <w:lang w:val="ru-RU"/>
        </w:rPr>
        <w:t>17</w:t>
      </w:r>
    </w:p>
  </w:footnote>
  <w:footnote w:id="75">
    <w:p w14:paraId="7B012566" w14:textId="56E8AA6A" w:rsidR="00D03880" w:rsidRPr="00B9533F" w:rsidRDefault="00D03880" w:rsidP="00D03880">
      <w:pPr>
        <w:rPr>
          <w:sz w:val="20"/>
          <w:lang w:val="ru-RU"/>
        </w:rPr>
      </w:pPr>
      <w:r>
        <w:rPr>
          <w:rStyle w:val="FootnoteReference"/>
        </w:rPr>
        <w:footnoteRef/>
      </w:r>
      <w:r w:rsidRPr="00D03880">
        <w:rPr>
          <w:lang w:val="ru-RU"/>
        </w:rPr>
        <w:t xml:space="preserve"> </w:t>
      </w:r>
      <w:r w:rsidRPr="00B96C62">
        <w:rPr>
          <w:sz w:val="20"/>
          <w:lang w:val="ru-RU"/>
        </w:rPr>
        <w:t xml:space="preserve">聖若望·金口。聖誕節講道。 </w:t>
      </w:r>
    </w:p>
  </w:footnote>
  <w:footnote w:id="76">
    <w:p w14:paraId="5D1E4B95" w14:textId="471949B2" w:rsidR="009A3FAB" w:rsidRPr="009A3FAB" w:rsidRDefault="009A3FAB">
      <w:pPr>
        <w:pStyle w:val="FootnoteText"/>
        <w:rPr>
          <w:lang w:val="ru-RU"/>
        </w:rPr>
      </w:pPr>
      <w:r>
        <w:rPr>
          <w:rStyle w:val="FootnoteReference"/>
        </w:rPr>
        <w:footnoteRef/>
      </w:r>
      <w:r w:rsidRPr="009A3FAB">
        <w:rPr>
          <w:lang w:val="ru-RU"/>
        </w:rPr>
        <w:t xml:space="preserve"> </w:t>
      </w:r>
      <w:r w:rsidRPr="00B96C62">
        <w:rPr>
          <w:lang w:val="ru-RU"/>
        </w:rPr>
        <w:t>蘇利奧特卡:一位來自伊庇魯斯蘇利村莊聯盟嘅女子。蘇利人同蘇利奧特卡喺對抗阿里·帕夏(1792–1803)嘅鬥爭中展現咗非凡嘅英勇。</w:t>
      </w:r>
      <w:r w:rsidRPr="00B96C62">
        <w:rPr>
          <w:i/>
          <w:iCs/>
          <w:lang w:val="ru-RU"/>
        </w:rPr>
        <w:t>——譯者附註。</w:t>
      </w:r>
    </w:p>
  </w:footnote>
  <w:footnote w:id="77">
    <w:p w14:paraId="09CDDB7B" w14:textId="0623A2F8" w:rsidR="009A3FAB" w:rsidRPr="00B9533F" w:rsidRDefault="009A3FAB">
      <w:pPr>
        <w:pStyle w:val="FootnoteText"/>
        <w:rPr>
          <w:lang w:val="ru-RU"/>
        </w:rPr>
      </w:pPr>
      <w:r>
        <w:rPr>
          <w:rStyle w:val="FootnoteReference"/>
        </w:rPr>
        <w:footnoteRef/>
      </w:r>
      <w:r w:rsidRPr="00B9533F">
        <w:rPr>
          <w:lang w:val="ru-RU"/>
        </w:rPr>
        <w:t xml:space="preserve"> </w:t>
      </w:r>
      <w:r w:rsidRPr="00B96C62">
        <w:rPr>
          <w:lang w:val="ru-RU"/>
        </w:rPr>
        <w:t>詩篇129</w:t>
      </w:r>
      <w:r w:rsidRPr="00B9533F">
        <w:rPr>
          <w:lang w:val="ru-RU"/>
        </w:rPr>
        <w:t>:</w:t>
      </w:r>
      <w:r w:rsidRPr="00B96C62">
        <w:rPr>
          <w:lang w:val="ru-RU"/>
        </w:rPr>
        <w:t>5</w:t>
      </w:r>
    </w:p>
  </w:footnote>
  <w:footnote w:id="78">
    <w:p w14:paraId="47D1551B" w14:textId="4FCF9CF6" w:rsidR="009A3FAB" w:rsidRPr="009A3FAB" w:rsidRDefault="009A3FAB">
      <w:pPr>
        <w:pStyle w:val="FootnoteText"/>
        <w:rPr>
          <w:lang w:val="ru-RU"/>
        </w:rPr>
      </w:pPr>
      <w:r>
        <w:rPr>
          <w:rStyle w:val="FootnoteReference"/>
        </w:rPr>
        <w:footnoteRef/>
      </w:r>
      <w:r w:rsidRPr="009A3FAB">
        <w:rPr>
          <w:lang w:val="ru-RU"/>
        </w:rPr>
        <w:t xml:space="preserve"> </w:t>
      </w:r>
      <w:r w:rsidRPr="00B96C62">
        <w:rPr>
          <w:lang w:val="ru-RU"/>
        </w:rPr>
        <w:t>長老帕伊西奧斯講述佢喺西奈山(1962–1964)生活嘅時候。</w:t>
      </w:r>
      <w:r w:rsidRPr="00B96C62">
        <w:rPr>
          <w:i/>
          <w:iCs/>
          <w:lang w:val="ru-RU"/>
        </w:rPr>
        <w:t>——編者按。</w:t>
      </w:r>
    </w:p>
  </w:footnote>
  <w:footnote w:id="79">
    <w:p w14:paraId="0C72FE10" w14:textId="35CA1859" w:rsidR="00681D72" w:rsidRPr="00B9533F" w:rsidRDefault="00681D72">
      <w:pPr>
        <w:pStyle w:val="FootnoteText"/>
        <w:rPr>
          <w:lang w:val="ru-RU"/>
        </w:rPr>
      </w:pPr>
      <w:r>
        <w:rPr>
          <w:rStyle w:val="FootnoteReference"/>
        </w:rPr>
        <w:footnoteRef/>
      </w:r>
      <w:r w:rsidRPr="00B9533F">
        <w:rPr>
          <w:lang w:val="ru-RU"/>
        </w:rPr>
        <w:t xml:space="preserve"> </w:t>
      </w:r>
      <w:r w:rsidRPr="00B96C62">
        <w:rPr>
          <w:lang w:val="ru-RU"/>
        </w:rPr>
        <w:t>參見馬太福音8</w:t>
      </w:r>
      <w:r w:rsidRPr="00B9533F">
        <w:rPr>
          <w:lang w:val="ru-RU"/>
        </w:rPr>
        <w:t>:</w:t>
      </w:r>
      <w:r w:rsidRPr="00B96C62">
        <w:rPr>
          <w:lang w:val="ru-RU"/>
        </w:rPr>
        <w:t>28–34</w:t>
      </w:r>
    </w:p>
  </w:footnote>
  <w:footnote w:id="80">
    <w:p w14:paraId="30648601" w14:textId="4DA1A073" w:rsidR="00AE3E1C" w:rsidRPr="00B9533F" w:rsidRDefault="00AE3E1C">
      <w:pPr>
        <w:pStyle w:val="FootnoteText"/>
        <w:rPr>
          <w:lang w:val="ru-RU"/>
        </w:rPr>
      </w:pPr>
      <w:r>
        <w:rPr>
          <w:rStyle w:val="FootnoteReference"/>
        </w:rPr>
        <w:footnoteRef/>
      </w:r>
      <w:r w:rsidRPr="00B9533F">
        <w:rPr>
          <w:lang w:val="ru-RU"/>
        </w:rPr>
        <w:t xml:space="preserve"> </w:t>
      </w:r>
      <w:r w:rsidRPr="00B96C62">
        <w:rPr>
          <w:lang w:val="ru-RU"/>
        </w:rPr>
        <w:t>詩篇49</w:t>
      </w:r>
      <w:r w:rsidRPr="00B9533F">
        <w:rPr>
          <w:lang w:val="ru-RU"/>
        </w:rPr>
        <w:t>:</w:t>
      </w:r>
      <w:r w:rsidRPr="00B96C62">
        <w:rPr>
          <w:lang w:val="ru-RU"/>
        </w:rPr>
        <w:t>1</w:t>
      </w:r>
    </w:p>
  </w:footnote>
  <w:footnote w:id="81">
    <w:p w14:paraId="4C1B9662" w14:textId="053B1A0D" w:rsidR="00AE3E1C" w:rsidRPr="00B9533F" w:rsidRDefault="00AE3E1C">
      <w:pPr>
        <w:pStyle w:val="FootnoteText"/>
        <w:rPr>
          <w:lang w:val="ru-RU"/>
        </w:rPr>
      </w:pPr>
      <w:r>
        <w:rPr>
          <w:rStyle w:val="FootnoteReference"/>
        </w:rPr>
        <w:footnoteRef/>
      </w:r>
      <w:r w:rsidRPr="00B9533F">
        <w:rPr>
          <w:lang w:val="ru-RU"/>
        </w:rPr>
        <w:t xml:space="preserve"> </w:t>
      </w:r>
      <w:r w:rsidRPr="00B96C62">
        <w:rPr>
          <w:lang w:val="ru-RU"/>
        </w:rPr>
        <w:t>詩篇 81</w:t>
      </w:r>
      <w:r w:rsidRPr="00B9533F">
        <w:rPr>
          <w:lang w:val="ru-RU"/>
        </w:rPr>
        <w:t>:</w:t>
      </w:r>
      <w:r w:rsidRPr="00B96C62">
        <w:rPr>
          <w:lang w:val="ru-RU"/>
        </w:rPr>
        <w:t>6</w:t>
      </w:r>
    </w:p>
  </w:footnote>
  <w:footnote w:id="82">
    <w:p w14:paraId="610831BA" w14:textId="426095A2" w:rsidR="00E30855" w:rsidRPr="00B9533F" w:rsidRDefault="00E30855">
      <w:pPr>
        <w:pStyle w:val="FootnoteText"/>
        <w:rPr>
          <w:lang w:val="ru-RU"/>
        </w:rPr>
      </w:pPr>
      <w:r>
        <w:rPr>
          <w:rStyle w:val="FootnoteReference"/>
        </w:rPr>
        <w:footnoteRef/>
      </w:r>
      <w:r w:rsidRPr="00E30855">
        <w:rPr>
          <w:lang w:val="ru-RU"/>
        </w:rPr>
        <w:t xml:space="preserve"> </w:t>
      </w:r>
      <w:r w:rsidRPr="00B96C62">
        <w:rPr>
          <w:lang w:val="ru-RU"/>
        </w:rPr>
        <w:t>引用自:敘利亞阿爸伊撒克的苦行言行錄。莫斯科,1993年。第148頁。</w:t>
      </w:r>
    </w:p>
  </w:footnote>
  <w:footnote w:id="83">
    <w:p w14:paraId="5ABE534B" w14:textId="221C81E6" w:rsidR="004C34EA" w:rsidRPr="00B9533F" w:rsidRDefault="004C34EA">
      <w:pPr>
        <w:pStyle w:val="FootnoteText"/>
        <w:rPr>
          <w:lang w:val="ru-RU"/>
        </w:rPr>
      </w:pPr>
      <w:r>
        <w:rPr>
          <w:rStyle w:val="FootnoteReference"/>
        </w:rPr>
        <w:footnoteRef/>
      </w:r>
      <w:r w:rsidRPr="00B9533F">
        <w:rPr>
          <w:lang w:val="ru-RU"/>
        </w:rPr>
        <w:t xml:space="preserve"> </w:t>
      </w:r>
      <w:r w:rsidRPr="00B96C62">
        <w:rPr>
          <w:lang w:val="ru-RU"/>
        </w:rPr>
        <w:t>詩篇 118</w:t>
      </w:r>
      <w:r w:rsidRPr="00B9533F">
        <w:rPr>
          <w:lang w:val="ru-RU"/>
        </w:rPr>
        <w:t>:</w:t>
      </w:r>
      <w:r w:rsidRPr="00B96C62">
        <w:rPr>
          <w:lang w:val="ru-RU"/>
        </w:rPr>
        <w:t>9</w:t>
      </w:r>
    </w:p>
  </w:footnote>
  <w:footnote w:id="84">
    <w:p w14:paraId="48480338" w14:textId="7A239177" w:rsidR="00F7522B" w:rsidRPr="00B9533F" w:rsidRDefault="00F7522B">
      <w:pPr>
        <w:pStyle w:val="FootnoteText"/>
        <w:rPr>
          <w:lang w:val="ru-RU"/>
        </w:rPr>
      </w:pPr>
      <w:r>
        <w:rPr>
          <w:rStyle w:val="FootnoteReference"/>
        </w:rPr>
        <w:footnoteRef/>
      </w:r>
      <w:r w:rsidRPr="00B9533F">
        <w:rPr>
          <w:lang w:val="ru-RU"/>
        </w:rPr>
        <w:t xml:space="preserve"> </w:t>
      </w:r>
      <w:r w:rsidRPr="00B96C62">
        <w:rPr>
          <w:lang w:val="ru-RU"/>
        </w:rPr>
        <w:t>參見約翰福音8</w:t>
      </w:r>
      <w:r w:rsidRPr="00B9533F">
        <w:rPr>
          <w:lang w:val="ru-RU"/>
        </w:rPr>
        <w:t>:</w:t>
      </w:r>
      <w:r w:rsidRPr="00B96C62">
        <w:rPr>
          <w:lang w:val="ru-RU"/>
        </w:rPr>
        <w:t>39;約翰福音8</w:t>
      </w:r>
      <w:r w:rsidRPr="00B9533F">
        <w:rPr>
          <w:lang w:val="ru-RU"/>
        </w:rPr>
        <w:t>:</w:t>
      </w:r>
      <w:r w:rsidRPr="00B96C62">
        <w:rPr>
          <w:lang w:val="ru-RU"/>
        </w:rPr>
        <w:t>44</w:t>
      </w:r>
    </w:p>
  </w:footnote>
  <w:footnote w:id="85">
    <w:p w14:paraId="4B8BBC0D" w14:textId="2355C0BB" w:rsidR="0079430E" w:rsidRPr="00EE15DE" w:rsidRDefault="0079430E">
      <w:pPr>
        <w:pStyle w:val="FootnoteText"/>
      </w:pPr>
      <w:r>
        <w:rPr>
          <w:rStyle w:val="FootnoteReference"/>
        </w:rPr>
        <w:footnoteRef/>
      </w:r>
      <w:r w:rsidRPr="0079430E">
        <w:rPr>
          <w:lang w:val="ru-RU"/>
        </w:rPr>
        <w:t xml:space="preserve"> </w:t>
      </w:r>
      <w:r w:rsidRPr="00B96C62">
        <w:rPr>
          <w:lang w:val="ru-RU"/>
        </w:rPr>
        <w:t>見《敘利亞阿爸伊撒克的苦行言行錄》。莫斯科,1993年。第</w:t>
      </w:r>
      <w:r w:rsidRPr="00EE15DE">
        <w:t>148</w:t>
      </w:r>
      <w:r w:rsidRPr="00B96C62">
        <w:rPr>
          <w:lang w:val="ru-RU"/>
        </w:rPr>
        <w:t>頁。</w:t>
      </w:r>
    </w:p>
  </w:footnote>
  <w:footnote w:id="86">
    <w:p w14:paraId="25E634AD" w14:textId="7DA78DF0" w:rsidR="0079430E" w:rsidRPr="00EE15DE" w:rsidRDefault="0079430E">
      <w:pPr>
        <w:pStyle w:val="FootnoteText"/>
      </w:pPr>
      <w:r>
        <w:rPr>
          <w:rStyle w:val="FootnoteReference"/>
        </w:rPr>
        <w:footnoteRef/>
      </w:r>
      <w:r w:rsidRPr="00EE15DE">
        <w:t xml:space="preserve"> </w:t>
      </w:r>
      <w:r w:rsidRPr="00B96C62">
        <w:rPr>
          <w:lang w:val="ru-RU"/>
        </w:rPr>
        <w:t>見同一書</w:t>
      </w:r>
    </w:p>
  </w:footnote>
  <w:footnote w:id="87">
    <w:p w14:paraId="0309AE1D" w14:textId="5CE1BA5C" w:rsidR="0079430E" w:rsidRPr="00B9533F" w:rsidRDefault="0079430E" w:rsidP="0079430E">
      <w:pPr>
        <w:rPr>
          <w:sz w:val="20"/>
          <w:lang w:val="ru-RU"/>
        </w:rPr>
      </w:pPr>
      <w:r>
        <w:rPr>
          <w:rStyle w:val="FootnoteReference"/>
        </w:rPr>
        <w:footnoteRef/>
      </w:r>
      <w:r w:rsidRPr="00EE15DE">
        <w:t xml:space="preserve"> </w:t>
      </w:r>
      <w:r w:rsidRPr="00B96C62">
        <w:rPr>
          <w:sz w:val="20"/>
          <w:lang w:val="ru-RU"/>
        </w:rPr>
        <w:t>引用自</w:t>
      </w:r>
      <w:r w:rsidRPr="00EE15DE">
        <w:rPr>
          <w:sz w:val="20"/>
        </w:rPr>
        <w:t>:*The Love of Goodness*</w:t>
      </w:r>
      <w:r w:rsidRPr="00B96C62">
        <w:rPr>
          <w:sz w:val="20"/>
          <w:lang w:val="ru-RU"/>
        </w:rPr>
        <w:t>。</w:t>
      </w:r>
      <w:r w:rsidRPr="00B96C62">
        <w:rPr>
          <w:sz w:val="20"/>
        </w:rPr>
        <w:t>第一</w:t>
      </w:r>
      <w:r w:rsidRPr="00B96C62">
        <w:rPr>
          <w:sz w:val="20"/>
          <w:lang w:val="ru-RU"/>
        </w:rPr>
        <w:t xml:space="preserve">卷。聖三一謝爾蓋大修院,1992年。第427頁。 </w:t>
      </w:r>
    </w:p>
  </w:footnote>
  <w:footnote w:id="88">
    <w:p w14:paraId="036660F1" w14:textId="47C52E41" w:rsidR="008B042A" w:rsidRPr="00B9533F" w:rsidRDefault="008B042A">
      <w:pPr>
        <w:pStyle w:val="FootnoteText"/>
        <w:rPr>
          <w:lang w:val="ru-RU"/>
        </w:rPr>
      </w:pPr>
      <w:r>
        <w:rPr>
          <w:rStyle w:val="FootnoteReference"/>
        </w:rPr>
        <w:footnoteRef/>
      </w:r>
      <w:r w:rsidRPr="00B9533F">
        <w:rPr>
          <w:lang w:val="ru-RU"/>
        </w:rPr>
        <w:t xml:space="preserve"> </w:t>
      </w:r>
      <w:r w:rsidRPr="00B96C62">
        <w:rPr>
          <w:lang w:val="ru-RU"/>
        </w:rPr>
        <w:t>詩篇16</w:t>
      </w:r>
      <w:r w:rsidRPr="00B9533F">
        <w:rPr>
          <w:lang w:val="ru-RU"/>
        </w:rPr>
        <w:t>:</w:t>
      </w:r>
      <w:r w:rsidRPr="00B96C62">
        <w:rPr>
          <w:lang w:val="ru-RU"/>
        </w:rPr>
        <w:t>4</w:t>
      </w:r>
    </w:p>
  </w:footnote>
  <w:footnote w:id="89">
    <w:p w14:paraId="485D1E6B" w14:textId="51323188" w:rsidR="00404D63" w:rsidRPr="00404D63" w:rsidRDefault="00404D63">
      <w:pPr>
        <w:pStyle w:val="FootnoteText"/>
        <w:rPr>
          <w:lang w:val="ru-RU"/>
        </w:rPr>
      </w:pPr>
      <w:r>
        <w:rPr>
          <w:rStyle w:val="FootnoteReference"/>
        </w:rPr>
        <w:footnoteRef/>
      </w:r>
      <w:r w:rsidRPr="00404D63">
        <w:rPr>
          <w:lang w:val="ru-RU"/>
        </w:rPr>
        <w:t xml:space="preserve"> </w:t>
      </w:r>
      <w:r w:rsidRPr="00B96C62">
        <w:rPr>
          <w:lang w:val="ru-RU"/>
        </w:rPr>
        <w:t>《聖人簡史》:每日聖人嘅簡短傳記,收錄喺禮儀《月度經》入面。——</w:t>
      </w:r>
      <w:r w:rsidRPr="00B96C62">
        <w:rPr>
          <w:i/>
          <w:iCs/>
          <w:lang w:val="ru-RU"/>
        </w:rPr>
        <w:t xml:space="preserve"> 譯者附註</w:t>
      </w:r>
    </w:p>
  </w:footnote>
  <w:footnote w:id="90">
    <w:p w14:paraId="1DB999CB" w14:textId="11FAD630" w:rsidR="00404D63" w:rsidRPr="00B9533F" w:rsidRDefault="00404D63" w:rsidP="00404D63">
      <w:pPr>
        <w:rPr>
          <w:sz w:val="20"/>
          <w:lang w:val="ru-RU"/>
        </w:rPr>
      </w:pPr>
      <w:r>
        <w:rPr>
          <w:rStyle w:val="FootnoteReference"/>
        </w:rPr>
        <w:footnoteRef/>
      </w:r>
      <w:r w:rsidRPr="00404D63">
        <w:rPr>
          <w:lang w:val="ru-RU"/>
        </w:rPr>
        <w:t xml:space="preserve"> </w:t>
      </w:r>
      <w:r w:rsidRPr="00B96C62">
        <w:rPr>
          <w:sz w:val="20"/>
          <w:lang w:val="ru-RU"/>
        </w:rPr>
        <w:t>佢嘅瞻禮日係一月五日。——</w:t>
      </w:r>
      <w:r w:rsidRPr="00B96C62">
        <w:rPr>
          <w:i/>
          <w:iCs/>
          <w:sz w:val="20"/>
          <w:lang w:val="ru-RU"/>
        </w:rPr>
        <w:t>編者按</w:t>
      </w:r>
    </w:p>
  </w:footnote>
  <w:footnote w:id="91">
    <w:p w14:paraId="32A62944" w14:textId="7A38E871" w:rsidR="00A123B0" w:rsidRPr="00A123B0" w:rsidRDefault="00A123B0">
      <w:pPr>
        <w:pStyle w:val="FootnoteText"/>
        <w:rPr>
          <w:lang w:val="ru-RU"/>
        </w:rPr>
      </w:pPr>
      <w:r>
        <w:rPr>
          <w:rStyle w:val="FootnoteReference"/>
        </w:rPr>
        <w:footnoteRef/>
      </w:r>
      <w:r w:rsidRPr="00A123B0">
        <w:rPr>
          <w:lang w:val="ru-RU"/>
        </w:rPr>
        <w:t xml:space="preserve"> </w:t>
      </w:r>
      <w:r w:rsidRPr="00B96C62">
        <w:rPr>
          <w:lang w:val="ru-RU"/>
        </w:rPr>
        <w:t>佢嘅瞻禮日係二月六日。——</w:t>
      </w:r>
      <w:r w:rsidRPr="00B96C62">
        <w:rPr>
          <w:i/>
          <w:iCs/>
          <w:lang w:val="ru-RU"/>
        </w:rPr>
        <w:t>編者按</w:t>
      </w:r>
    </w:p>
  </w:footnote>
  <w:footnote w:id="92">
    <w:p w14:paraId="7E888DCA" w14:textId="68299A39" w:rsidR="00927A2D" w:rsidRPr="00B9533F" w:rsidRDefault="00927A2D">
      <w:pPr>
        <w:pStyle w:val="FootnoteText"/>
        <w:rPr>
          <w:lang w:val="ru-RU"/>
        </w:rPr>
      </w:pPr>
      <w:r>
        <w:rPr>
          <w:rStyle w:val="FootnoteReference"/>
        </w:rPr>
        <w:footnoteRef/>
      </w:r>
      <w:r w:rsidRPr="00B9533F">
        <w:rPr>
          <w:lang w:val="ru-RU"/>
        </w:rPr>
        <w:t xml:space="preserve"> </w:t>
      </w:r>
      <w:r w:rsidRPr="00B96C62">
        <w:rPr>
          <w:lang w:val="ru-RU"/>
        </w:rPr>
        <w:t>智慧書 3</w:t>
      </w:r>
      <w:r w:rsidRPr="00DC598A">
        <w:rPr>
          <w:lang w:val="ru-RU"/>
        </w:rPr>
        <w:t>:</w:t>
      </w:r>
      <w:r w:rsidRPr="00B96C62">
        <w:rPr>
          <w:lang w:val="ru-RU"/>
        </w:rPr>
        <w:t>6</w:t>
      </w:r>
    </w:p>
  </w:footnote>
  <w:footnote w:id="93">
    <w:p w14:paraId="6435C50F" w14:textId="4FD96555" w:rsidR="0005351D" w:rsidRPr="00B9533F" w:rsidRDefault="0005351D">
      <w:pPr>
        <w:pStyle w:val="FootnoteText"/>
        <w:rPr>
          <w:lang w:val="ru-RU"/>
        </w:rPr>
      </w:pPr>
      <w:r>
        <w:rPr>
          <w:rStyle w:val="FootnoteReference"/>
        </w:rPr>
        <w:footnoteRef/>
      </w:r>
      <w:r w:rsidRPr="00B9533F">
        <w:rPr>
          <w:lang w:val="ru-RU"/>
        </w:rPr>
        <w:t xml:space="preserve"> </w:t>
      </w:r>
      <w:r w:rsidRPr="00B96C62">
        <w:rPr>
          <w:lang w:val="ru-RU"/>
        </w:rPr>
        <w:t>參見雅各書4</w:t>
      </w:r>
      <w:r w:rsidRPr="00DC598A">
        <w:rPr>
          <w:lang w:val="ru-RU"/>
        </w:rPr>
        <w:t>:</w:t>
      </w:r>
      <w:r w:rsidRPr="00B96C62">
        <w:rPr>
          <w:lang w:val="ru-RU"/>
        </w:rPr>
        <w:t>6;彼得前書5</w:t>
      </w:r>
      <w:r w:rsidRPr="00DC598A">
        <w:rPr>
          <w:lang w:val="ru-RU"/>
        </w:rPr>
        <w:t>:</w:t>
      </w:r>
      <w:r w:rsidRPr="00B96C62">
        <w:rPr>
          <w:lang w:val="ru-RU"/>
        </w:rPr>
        <w:t>5;箴言3</w:t>
      </w:r>
      <w:r w:rsidRPr="00B9533F">
        <w:rPr>
          <w:lang w:val="ru-RU"/>
        </w:rPr>
        <w:t>:</w:t>
      </w:r>
      <w:r w:rsidRPr="00B96C62">
        <w:rPr>
          <w:lang w:val="ru-RU"/>
        </w:rPr>
        <w:t>34。</w:t>
      </w:r>
    </w:p>
  </w:footnote>
  <w:footnote w:id="94">
    <w:p w14:paraId="6AA67706" w14:textId="3A59834E" w:rsidR="0005351D" w:rsidRPr="0005351D" w:rsidRDefault="0005351D">
      <w:pPr>
        <w:pStyle w:val="FootnoteText"/>
        <w:rPr>
          <w:lang w:val="ru-RU"/>
        </w:rPr>
      </w:pPr>
      <w:r>
        <w:rPr>
          <w:rStyle w:val="FootnoteReference"/>
        </w:rPr>
        <w:footnoteRef/>
      </w:r>
      <w:r w:rsidRPr="0005351D">
        <w:rPr>
          <w:lang w:val="ru-RU"/>
        </w:rPr>
        <w:t xml:space="preserve"> </w:t>
      </w:r>
      <w:r w:rsidRPr="00B96C62">
        <w:rPr>
          <w:lang w:val="ru-RU"/>
        </w:rPr>
        <w:t>呢段對話喺1968年2月,喺靜修院由長老帕伊西奧斯同第一位女住客進行。 翌日,長老喺修道院逗留咗兩個月之後,就離開去聖山。佢去到嗰度,係為咗喺呢間新成立嘅共住修道院打好屬靈生命嘅基礎。</w:t>
      </w:r>
      <w:r w:rsidRPr="00B96C62">
        <w:rPr>
          <w:i/>
          <w:iCs/>
          <w:lang w:val="ru-RU"/>
        </w:rPr>
        <w:t>——編者按。</w:t>
      </w:r>
    </w:p>
  </w:footnote>
  <w:footnote w:id="95">
    <w:p w14:paraId="24AFCA7D" w14:textId="36EBC579" w:rsidR="0005351D" w:rsidRPr="00B9533F" w:rsidRDefault="0005351D">
      <w:pPr>
        <w:pStyle w:val="FootnoteText"/>
        <w:rPr>
          <w:lang w:val="ru-RU"/>
        </w:rPr>
      </w:pPr>
      <w:r>
        <w:rPr>
          <w:rStyle w:val="FootnoteReference"/>
        </w:rPr>
        <w:footnoteRef/>
      </w:r>
      <w:r w:rsidRPr="0005351D">
        <w:rPr>
          <w:lang w:val="ru-RU"/>
        </w:rPr>
        <w:t xml:space="preserve"> </w:t>
      </w:r>
      <w:r w:rsidRPr="00B96C62">
        <w:rPr>
          <w:lang w:val="ru-RU"/>
        </w:rPr>
        <w:t>引用自《敘利亞阿爸伊撒克的苦行言行錄》。莫斯科,1993年。第199頁。</w:t>
      </w:r>
    </w:p>
  </w:footnote>
  <w:footnote w:id="96">
    <w:p w14:paraId="7BEBDD8E" w14:textId="51CA60FD" w:rsidR="0005351D" w:rsidRPr="00B9533F" w:rsidRDefault="0005351D">
      <w:pPr>
        <w:pStyle w:val="FootnoteText"/>
        <w:rPr>
          <w:lang w:val="ru-RU"/>
        </w:rPr>
      </w:pPr>
      <w:r>
        <w:rPr>
          <w:rStyle w:val="FootnoteReference"/>
        </w:rPr>
        <w:footnoteRef/>
      </w:r>
      <w:r w:rsidRPr="00B9533F">
        <w:rPr>
          <w:lang w:val="ru-RU"/>
        </w:rPr>
        <w:t xml:space="preserve"> </w:t>
      </w:r>
      <w:r w:rsidRPr="00B96C62">
        <w:rPr>
          <w:lang w:val="ru-RU"/>
        </w:rPr>
        <w:t>見同上,第235頁。</w:t>
      </w:r>
    </w:p>
  </w:footnote>
  <w:footnote w:id="97">
    <w:p w14:paraId="631AA430" w14:textId="22DA5B7E" w:rsidR="0005351D" w:rsidRPr="0005351D" w:rsidRDefault="0005351D">
      <w:pPr>
        <w:pStyle w:val="FootnoteText"/>
        <w:rPr>
          <w:lang w:val="ru-RU"/>
        </w:rPr>
      </w:pPr>
      <w:r>
        <w:rPr>
          <w:rStyle w:val="FootnoteReference"/>
        </w:rPr>
        <w:footnoteRef/>
      </w:r>
      <w:r w:rsidRPr="0005351D">
        <w:rPr>
          <w:lang w:val="ru-RU"/>
        </w:rPr>
        <w:t xml:space="preserve"> </w:t>
      </w:r>
      <w:r w:rsidRPr="00B96C62">
        <w:rPr>
          <w:lang w:val="ru-RU"/>
        </w:rPr>
        <w:t>呢位姊妹所引用嘅經文係咁講:「謙卑係一種神秘嘅力量,當成個神聖生命都完美咗之後,就會畀完美嘅聖徒所領受。」(引用自《色蘭人伊薩克長老嘅苦行言行錄》。莫斯科,1993年。 第235頁)。喺呢度,亞巴·以撒講樸實係一種完美嘅狀態,而長老·帕伊西奧斯就講緊為咗爭取美德而所需嘅樸實。</w:t>
      </w:r>
      <w:r w:rsidRPr="00B96C62">
        <w:rPr>
          <w:i/>
          <w:iCs/>
          <w:lang w:val="ru-RU"/>
        </w:rPr>
        <w:t>——編者按。</w:t>
      </w:r>
    </w:p>
  </w:footnote>
  <w:footnote w:id="98">
    <w:p w14:paraId="6585BF4E" w14:textId="23AF1C61" w:rsidR="00BC2B89" w:rsidRPr="00EE15DE" w:rsidRDefault="00BC2B89">
      <w:pPr>
        <w:pStyle w:val="FootnoteText"/>
        <w:rPr>
          <w:lang w:val="ru-RU"/>
        </w:rPr>
      </w:pPr>
      <w:r>
        <w:rPr>
          <w:rStyle w:val="FootnoteReference"/>
        </w:rPr>
        <w:footnoteRef/>
      </w:r>
      <w:r w:rsidRPr="00EE15DE">
        <w:rPr>
          <w:lang w:val="ru-RU"/>
        </w:rPr>
        <w:t xml:space="preserve"> </w:t>
      </w:r>
      <w:r w:rsidRPr="00B96C62">
        <w:rPr>
          <w:lang w:val="ru-RU"/>
        </w:rPr>
        <w:t>參</w:t>
      </w:r>
      <w:r w:rsidRPr="00B9533F">
        <w:rPr>
          <w:lang w:val="el-GR"/>
        </w:rPr>
        <w:t>見《</w:t>
      </w:r>
      <w:r w:rsidRPr="00B96C62">
        <w:rPr>
          <w:lang w:val="ru-RU"/>
        </w:rPr>
        <w:t>馬太福音</w:t>
      </w:r>
      <w:r w:rsidRPr="00B9533F">
        <w:rPr>
          <w:lang w:val="el-GR"/>
        </w:rPr>
        <w:t>》</w:t>
      </w:r>
      <w:r w:rsidRPr="00EE15DE">
        <w:rPr>
          <w:lang w:val="ru-RU"/>
        </w:rPr>
        <w:t>5:3</w:t>
      </w:r>
    </w:p>
  </w:footnote>
  <w:footnote w:id="99">
    <w:p w14:paraId="30C68A6B" w14:textId="78378E82" w:rsidR="00BC2B89" w:rsidRPr="00EE15DE" w:rsidRDefault="00BC2B89">
      <w:pPr>
        <w:pStyle w:val="FootnoteText"/>
        <w:rPr>
          <w:lang w:val="ru-RU"/>
        </w:rPr>
      </w:pPr>
      <w:r>
        <w:rPr>
          <w:rStyle w:val="FootnoteReference"/>
        </w:rPr>
        <w:footnoteRef/>
      </w:r>
      <w:r w:rsidRPr="00EE15DE">
        <w:rPr>
          <w:lang w:val="ru-RU"/>
        </w:rPr>
        <w:t xml:space="preserve"> </w:t>
      </w:r>
      <w:r w:rsidR="00E962F1" w:rsidRPr="00B96C62">
        <w:rPr>
          <w:lang w:val="ru-RU"/>
        </w:rPr>
        <w:t>路加</w:t>
      </w:r>
      <w:r w:rsidR="00E962F1" w:rsidRPr="00B9533F">
        <w:rPr>
          <w:lang w:val="el-GR"/>
        </w:rPr>
        <w:t>福音</w:t>
      </w:r>
      <w:r w:rsidR="00E962F1" w:rsidRPr="00EE15DE">
        <w:rPr>
          <w:lang w:val="ru-RU"/>
        </w:rPr>
        <w:t>1:38</w:t>
      </w:r>
    </w:p>
  </w:footnote>
  <w:footnote w:id="100">
    <w:p w14:paraId="78F8A4FB" w14:textId="49078BAE" w:rsidR="00E962F1" w:rsidRPr="00B9533F" w:rsidRDefault="00E962F1">
      <w:pPr>
        <w:pStyle w:val="FootnoteText"/>
        <w:rPr>
          <w:lang w:val="ru-RU"/>
        </w:rPr>
      </w:pPr>
      <w:r>
        <w:rPr>
          <w:rStyle w:val="FootnoteReference"/>
        </w:rPr>
        <w:footnoteRef/>
      </w:r>
      <w:r w:rsidRPr="00EE15DE">
        <w:rPr>
          <w:lang w:val="ru-RU"/>
        </w:rPr>
        <w:t xml:space="preserve"> "</w:t>
      </w:r>
      <w:r w:rsidRPr="00B9533F">
        <w:rPr>
          <w:lang w:val="el-GR"/>
        </w:rPr>
        <w:t>Χαίροις</w:t>
      </w:r>
      <w:r w:rsidRPr="00EE15DE">
        <w:rPr>
          <w:lang w:val="ru-RU"/>
        </w:rPr>
        <w:t xml:space="preserve"> </w:t>
      </w:r>
      <w:r w:rsidRPr="00B9533F">
        <w:rPr>
          <w:lang w:val="el-GR"/>
        </w:rPr>
        <w:t>μετὰ</w:t>
      </w:r>
      <w:r w:rsidRPr="00EE15DE">
        <w:rPr>
          <w:lang w:val="ru-RU"/>
        </w:rPr>
        <w:t xml:space="preserve"> </w:t>
      </w:r>
      <w:r w:rsidRPr="00B9533F">
        <w:rPr>
          <w:lang w:val="el-GR"/>
        </w:rPr>
        <w:t>Θεὸν</w:t>
      </w:r>
      <w:r w:rsidRPr="00EE15DE">
        <w:rPr>
          <w:lang w:val="ru-RU"/>
        </w:rPr>
        <w:t xml:space="preserve"> </w:t>
      </w:r>
      <w:r w:rsidRPr="00B9533F">
        <w:rPr>
          <w:lang w:val="el-GR"/>
        </w:rPr>
        <w:t>ἡ</w:t>
      </w:r>
      <w:r w:rsidRPr="00EE15DE">
        <w:rPr>
          <w:lang w:val="ru-RU"/>
        </w:rPr>
        <w:t xml:space="preserve"> </w:t>
      </w:r>
      <w:r w:rsidRPr="00B9533F">
        <w:rPr>
          <w:lang w:val="el-GR"/>
        </w:rPr>
        <w:t>Θεός</w:t>
      </w:r>
      <w:r w:rsidRPr="00EE15DE">
        <w:rPr>
          <w:lang w:val="ru-RU"/>
        </w:rPr>
        <w:t xml:space="preserve">, </w:t>
      </w:r>
      <w:r w:rsidRPr="00B9533F">
        <w:rPr>
          <w:lang w:val="el-GR"/>
        </w:rPr>
        <w:t>τὰ</w:t>
      </w:r>
      <w:r w:rsidRPr="00EE15DE">
        <w:rPr>
          <w:lang w:val="ru-RU"/>
        </w:rPr>
        <w:t xml:space="preserve"> </w:t>
      </w:r>
      <w:r w:rsidRPr="00B9533F">
        <w:rPr>
          <w:lang w:val="el-GR"/>
        </w:rPr>
        <w:t>δευτερεια</w:t>
      </w:r>
      <w:r w:rsidRPr="00EE15DE">
        <w:rPr>
          <w:lang w:val="ru-RU"/>
        </w:rPr>
        <w:t xml:space="preserve"> </w:t>
      </w:r>
      <w:r w:rsidRPr="00B9533F">
        <w:rPr>
          <w:lang w:val="el-GR"/>
        </w:rPr>
        <w:t>της</w:t>
      </w:r>
      <w:r w:rsidRPr="00EE15DE">
        <w:rPr>
          <w:lang w:val="ru-RU"/>
        </w:rPr>
        <w:t xml:space="preserve"> </w:t>
      </w:r>
      <w:r w:rsidRPr="00B9533F">
        <w:rPr>
          <w:lang w:val="el-GR"/>
        </w:rPr>
        <w:t>Τριάδος</w:t>
      </w:r>
      <w:r w:rsidRPr="00EE15DE">
        <w:rPr>
          <w:lang w:val="ru-RU"/>
        </w:rPr>
        <w:t xml:space="preserve"> </w:t>
      </w:r>
      <w:r w:rsidRPr="00B9533F">
        <w:rPr>
          <w:lang w:val="el-GR"/>
        </w:rPr>
        <w:t>ἡ</w:t>
      </w:r>
      <w:r w:rsidRPr="00EE15DE">
        <w:rPr>
          <w:lang w:val="ru-RU"/>
        </w:rPr>
        <w:t xml:space="preserve"> </w:t>
      </w:r>
      <w:r w:rsidRPr="00B9533F">
        <w:rPr>
          <w:lang w:val="el-GR"/>
        </w:rPr>
        <w:t>ἔχουσα</w:t>
      </w:r>
      <w:r w:rsidRPr="00EE15DE">
        <w:rPr>
          <w:lang w:val="ru-RU"/>
        </w:rPr>
        <w:t>."</w:t>
      </w:r>
      <w:r w:rsidRPr="00B96C62">
        <w:rPr>
          <w:lang w:val="ru-RU"/>
        </w:rPr>
        <w:t xml:space="preserve"> 克里特聖安德烈,第五調。</w:t>
      </w:r>
      <w:r w:rsidRPr="00B96C62">
        <w:t>Theotokarion</w:t>
      </w:r>
      <w:r w:rsidRPr="00B96C62">
        <w:rPr>
          <w:lang w:val="ru-RU"/>
        </w:rPr>
        <w:t>。</w:t>
      </w:r>
      <w:r w:rsidRPr="00B96C62">
        <w:t>沃洛斯</w:t>
      </w:r>
      <w:r w:rsidRPr="00B96C62">
        <w:rPr>
          <w:lang w:val="ru-RU"/>
        </w:rPr>
        <w:t>,1991年。第107頁。</w:t>
      </w:r>
    </w:p>
  </w:footnote>
  <w:footnote w:id="101">
    <w:p w14:paraId="14DAF25C" w14:textId="719FB061" w:rsidR="00774A81" w:rsidRPr="00B9533F" w:rsidRDefault="00774A81">
      <w:pPr>
        <w:pStyle w:val="FootnoteText"/>
        <w:rPr>
          <w:lang w:val="ru-RU"/>
        </w:rPr>
      </w:pPr>
      <w:r>
        <w:rPr>
          <w:rStyle w:val="FootnoteReference"/>
        </w:rPr>
        <w:footnoteRef/>
      </w:r>
      <w:r w:rsidRPr="00B9533F">
        <w:rPr>
          <w:lang w:val="ru-RU"/>
        </w:rPr>
        <w:t xml:space="preserve"> </w:t>
      </w:r>
      <w:r w:rsidRPr="00B96C62">
        <w:rPr>
          <w:lang w:val="ru-RU"/>
        </w:rPr>
        <w:t>路加福音1</w:t>
      </w:r>
      <w:r w:rsidRPr="00B9533F">
        <w:rPr>
          <w:lang w:val="ru-RU"/>
        </w:rPr>
        <w:t>:</w:t>
      </w:r>
      <w:r w:rsidRPr="00B96C62">
        <w:rPr>
          <w:lang w:val="ru-RU"/>
        </w:rPr>
        <w:t>46–48</w:t>
      </w:r>
    </w:p>
  </w:footnote>
  <w:footnote w:id="102">
    <w:p w14:paraId="0B55083C" w14:textId="369CE314" w:rsidR="00774A81" w:rsidRPr="00B9533F" w:rsidRDefault="00774A81">
      <w:pPr>
        <w:pStyle w:val="FootnoteText"/>
        <w:rPr>
          <w:lang w:val="ru-RU"/>
        </w:rPr>
      </w:pPr>
      <w:r>
        <w:rPr>
          <w:rStyle w:val="FootnoteReference"/>
        </w:rPr>
        <w:footnoteRef/>
      </w:r>
      <w:r w:rsidRPr="00B9533F">
        <w:rPr>
          <w:lang w:val="ru-RU"/>
        </w:rPr>
        <w:t xml:space="preserve"> </w:t>
      </w:r>
      <w:r w:rsidRPr="00B96C62">
        <w:rPr>
          <w:lang w:val="ru-RU"/>
        </w:rPr>
        <w:t>賽 66</w:t>
      </w:r>
      <w:r w:rsidRPr="00B9533F">
        <w:rPr>
          <w:lang w:val="ru-RU"/>
        </w:rPr>
        <w:t>:</w:t>
      </w:r>
      <w:r w:rsidRPr="00B96C62">
        <w:rPr>
          <w:lang w:val="ru-RU"/>
        </w:rPr>
        <w:t>2</w:t>
      </w:r>
    </w:p>
  </w:footnote>
  <w:footnote w:id="103">
    <w:p w14:paraId="49044C75" w14:textId="2173230F" w:rsidR="00774A81" w:rsidRPr="00B9533F" w:rsidRDefault="00774A81">
      <w:pPr>
        <w:pStyle w:val="FootnoteText"/>
        <w:rPr>
          <w:lang w:val="ru-RU"/>
        </w:rPr>
      </w:pPr>
      <w:r>
        <w:rPr>
          <w:rStyle w:val="FootnoteReference"/>
        </w:rPr>
        <w:footnoteRef/>
      </w:r>
      <w:r w:rsidRPr="00B9533F">
        <w:rPr>
          <w:lang w:val="ru-RU"/>
        </w:rPr>
        <w:t xml:space="preserve"> </w:t>
      </w:r>
      <w:r w:rsidRPr="00B96C62">
        <w:rPr>
          <w:lang w:val="ru-RU"/>
        </w:rPr>
        <w:t>雅各書4</w:t>
      </w:r>
      <w:r w:rsidRPr="00B9533F">
        <w:rPr>
          <w:lang w:val="ru-RU"/>
        </w:rPr>
        <w:t>:</w:t>
      </w:r>
      <w:r w:rsidRPr="00B96C62">
        <w:rPr>
          <w:lang w:val="ru-RU"/>
        </w:rPr>
        <w:t>6;彼得前書5</w:t>
      </w:r>
      <w:r w:rsidRPr="00B9533F">
        <w:rPr>
          <w:lang w:val="ru-RU"/>
        </w:rPr>
        <w:t>:</w:t>
      </w:r>
      <w:r w:rsidRPr="00B96C62">
        <w:rPr>
          <w:lang w:val="ru-RU"/>
        </w:rPr>
        <w:t>5。參見箴言3</w:t>
      </w:r>
      <w:r w:rsidRPr="00B9533F">
        <w:rPr>
          <w:lang w:val="ru-RU"/>
        </w:rPr>
        <w:t>:</w:t>
      </w:r>
      <w:r w:rsidRPr="00B96C62">
        <w:rPr>
          <w:lang w:val="ru-RU"/>
        </w:rPr>
        <w:t>34</w:t>
      </w:r>
    </w:p>
  </w:footnote>
  <w:footnote w:id="104">
    <w:p w14:paraId="3DC6FD45" w14:textId="13E336F2" w:rsidR="002A3EAC" w:rsidRPr="00EE15DE" w:rsidRDefault="002A3EAC" w:rsidP="002A3EAC">
      <w:pPr>
        <w:rPr>
          <w:sz w:val="20"/>
          <w:lang w:val="el-GR"/>
        </w:rPr>
      </w:pPr>
      <w:r>
        <w:rPr>
          <w:rStyle w:val="FootnoteReference"/>
        </w:rPr>
        <w:footnoteRef/>
      </w:r>
      <w:r w:rsidRPr="00B9533F">
        <w:rPr>
          <w:lang w:val="ru-RU"/>
        </w:rPr>
        <w:t xml:space="preserve"> </w:t>
      </w:r>
      <w:r w:rsidRPr="00B96C62">
        <w:rPr>
          <w:sz w:val="20"/>
        </w:rPr>
        <w:t>庇西奧斯長老</w:t>
      </w:r>
      <w:r w:rsidRPr="00EE15DE">
        <w:rPr>
          <w:sz w:val="20"/>
          <w:lang w:val="ru-RU"/>
        </w:rPr>
        <w:t>(</w:t>
      </w:r>
      <w:r w:rsidRPr="00B96C62">
        <w:rPr>
          <w:sz w:val="20"/>
        </w:rPr>
        <w:t>忒彌索里山</w:t>
      </w:r>
      <w:r w:rsidRPr="00B9533F">
        <w:rPr>
          <w:sz w:val="20"/>
          <w:lang w:val="ru-RU"/>
        </w:rPr>
        <w:t>)。</w:t>
      </w:r>
      <w:r w:rsidRPr="00B9533F">
        <w:rPr>
          <w:sz w:val="20"/>
          <w:lang w:val="el-GR"/>
        </w:rPr>
        <w:t>《忒彌索里山之父與阿通山著作》。塞薩洛尼基</w:t>
      </w:r>
      <w:r w:rsidRPr="00EE15DE">
        <w:rPr>
          <w:sz w:val="20"/>
          <w:lang w:val="ru-RU"/>
        </w:rPr>
        <w:t>,2005</w:t>
      </w:r>
      <w:r w:rsidRPr="00B9533F">
        <w:rPr>
          <w:sz w:val="20"/>
          <w:lang w:val="el-GR"/>
        </w:rPr>
        <w:t>年。</w:t>
      </w:r>
      <w:r w:rsidRPr="00B96C62">
        <w:rPr>
          <w:sz w:val="20"/>
          <w:lang w:val="ru-RU"/>
        </w:rPr>
        <w:t>第</w:t>
      </w:r>
      <w:r w:rsidRPr="00EE15DE">
        <w:rPr>
          <w:sz w:val="20"/>
          <w:lang w:val="el-GR"/>
        </w:rPr>
        <w:t>31</w:t>
      </w:r>
      <w:r w:rsidRPr="00B96C62">
        <w:rPr>
          <w:sz w:val="20"/>
          <w:lang w:val="ru-RU"/>
        </w:rPr>
        <w:t>頁。</w:t>
      </w:r>
      <w:r w:rsidRPr="00EE15DE">
        <w:rPr>
          <w:sz w:val="20"/>
          <w:lang w:val="el-GR"/>
        </w:rPr>
        <w:t xml:space="preserve"> </w:t>
      </w:r>
    </w:p>
  </w:footnote>
  <w:footnote w:id="105">
    <w:p w14:paraId="74A7E4B2" w14:textId="5B62BB51" w:rsidR="00D05312" w:rsidRPr="00EE15DE" w:rsidRDefault="00D05312">
      <w:pPr>
        <w:pStyle w:val="FootnoteText"/>
        <w:rPr>
          <w:lang w:val="el-GR"/>
        </w:rPr>
      </w:pPr>
      <w:r>
        <w:rPr>
          <w:rStyle w:val="FootnoteReference"/>
        </w:rPr>
        <w:footnoteRef/>
      </w:r>
      <w:r w:rsidRPr="00EE15DE">
        <w:rPr>
          <w:lang w:val="el-GR"/>
        </w:rPr>
        <w:t xml:space="preserve"> </w:t>
      </w:r>
      <w:r w:rsidRPr="00B96C62">
        <w:rPr>
          <w:lang w:val="ru-RU"/>
        </w:rPr>
        <w:t>參見林後</w:t>
      </w:r>
      <w:r w:rsidRPr="00EE15DE">
        <w:rPr>
          <w:lang w:val="el-GR"/>
        </w:rPr>
        <w:t>12:2</w:t>
      </w:r>
    </w:p>
  </w:footnote>
  <w:footnote w:id="106">
    <w:p w14:paraId="6C0F3534" w14:textId="7C01F5B2" w:rsidR="00A26162" w:rsidRPr="00EE15DE" w:rsidRDefault="00A26162">
      <w:pPr>
        <w:pStyle w:val="FootnoteText"/>
        <w:rPr>
          <w:lang w:val="el-GR"/>
        </w:rPr>
      </w:pPr>
      <w:r>
        <w:rPr>
          <w:rStyle w:val="FootnoteReference"/>
        </w:rPr>
        <w:footnoteRef/>
      </w:r>
      <w:r w:rsidRPr="00EE15DE">
        <w:rPr>
          <w:lang w:val="el-GR"/>
        </w:rPr>
        <w:t xml:space="preserve"> </w:t>
      </w:r>
      <w:r w:rsidRPr="00B96C62">
        <w:rPr>
          <w:lang w:val="ru-RU"/>
        </w:rPr>
        <w:t>太</w:t>
      </w:r>
      <w:r w:rsidRPr="00EE15DE">
        <w:rPr>
          <w:lang w:val="el-GR"/>
        </w:rPr>
        <w:t>11:29</w:t>
      </w:r>
    </w:p>
  </w:footnote>
  <w:footnote w:id="107">
    <w:p w14:paraId="6EA0CA89" w14:textId="1B51B2D5" w:rsidR="00A26162" w:rsidRPr="00EE15DE" w:rsidRDefault="00A26162">
      <w:pPr>
        <w:pStyle w:val="FootnoteText"/>
        <w:rPr>
          <w:lang w:val="el-GR"/>
        </w:rPr>
      </w:pPr>
      <w:r>
        <w:rPr>
          <w:rStyle w:val="FootnoteReference"/>
        </w:rPr>
        <w:footnoteRef/>
      </w:r>
      <w:r w:rsidRPr="00EE15DE">
        <w:rPr>
          <w:lang w:val="el-GR"/>
        </w:rPr>
        <w:t xml:space="preserve"> </w:t>
      </w:r>
      <w:r w:rsidRPr="00B96C62">
        <w:rPr>
          <w:lang w:val="ru-RU"/>
        </w:rPr>
        <w:t>詩篇</w:t>
      </w:r>
      <w:r w:rsidRPr="00EE15DE">
        <w:rPr>
          <w:lang w:val="el-GR"/>
        </w:rPr>
        <w:t>135:23</w:t>
      </w:r>
    </w:p>
  </w:footnote>
  <w:footnote w:id="108">
    <w:p w14:paraId="40B47258" w14:textId="6B20DC7C" w:rsidR="00F45EE6" w:rsidRPr="00EE15DE" w:rsidRDefault="00F45EE6">
      <w:pPr>
        <w:pStyle w:val="FootnoteText"/>
        <w:rPr>
          <w:lang w:val="el-GR"/>
        </w:rPr>
      </w:pPr>
      <w:r>
        <w:rPr>
          <w:rStyle w:val="FootnoteReference"/>
        </w:rPr>
        <w:footnoteRef/>
      </w:r>
      <w:r w:rsidRPr="00EE15DE">
        <w:rPr>
          <w:lang w:val="el-GR"/>
        </w:rPr>
        <w:t xml:space="preserve"> </w:t>
      </w:r>
      <w:r w:rsidRPr="00B96C62">
        <w:rPr>
          <w:lang w:val="ru-RU"/>
        </w:rPr>
        <w:t>Stepenna</w:t>
      </w:r>
      <w:r w:rsidRPr="00EE15DE">
        <w:rPr>
          <w:lang w:val="el-GR"/>
        </w:rPr>
        <w:t>,</w:t>
      </w:r>
      <w:r w:rsidRPr="00B96C62">
        <w:rPr>
          <w:lang w:val="ru-RU"/>
        </w:rPr>
        <w:t>第八調</w:t>
      </w:r>
      <w:r w:rsidRPr="00EE15DE">
        <w:rPr>
          <w:lang w:val="el-GR"/>
        </w:rPr>
        <w:t>,</w:t>
      </w:r>
      <w:r w:rsidRPr="00B96C62">
        <w:rPr>
          <w:lang w:val="ru-RU"/>
        </w:rPr>
        <w:t>第一頌。</w:t>
      </w:r>
    </w:p>
  </w:footnote>
  <w:footnote w:id="109">
    <w:p w14:paraId="54F783D9" w14:textId="45125C9C" w:rsidR="00F45EE6" w:rsidRPr="00EE15DE" w:rsidRDefault="00F45EE6" w:rsidP="00F45EE6">
      <w:pPr>
        <w:rPr>
          <w:sz w:val="20"/>
          <w:lang w:val="el-GR"/>
        </w:rPr>
      </w:pPr>
      <w:r>
        <w:rPr>
          <w:rStyle w:val="FootnoteReference"/>
        </w:rPr>
        <w:footnoteRef/>
      </w:r>
      <w:r w:rsidRPr="00EE15DE">
        <w:rPr>
          <w:lang w:val="el-GR"/>
        </w:rPr>
        <w:t xml:space="preserve"> </w:t>
      </w:r>
      <w:r w:rsidRPr="00B96C62">
        <w:rPr>
          <w:sz w:val="20"/>
          <w:lang w:val="ru-RU"/>
        </w:rPr>
        <w:t>大晚禱經中嘅一節</w:t>
      </w:r>
      <w:r w:rsidRPr="00EE15DE">
        <w:rPr>
          <w:sz w:val="20"/>
          <w:lang w:val="el-GR"/>
        </w:rPr>
        <w:t xml:space="preserve"> </w:t>
      </w:r>
    </w:p>
  </w:footnote>
  <w:footnote w:id="110">
    <w:p w14:paraId="27DF6955" w14:textId="5F5C5406" w:rsidR="00F45EE6" w:rsidRPr="00EE15DE" w:rsidRDefault="00F45EE6">
      <w:pPr>
        <w:pStyle w:val="FootnoteText"/>
        <w:rPr>
          <w:lang w:val="ru-RU"/>
        </w:rPr>
      </w:pPr>
      <w:r>
        <w:rPr>
          <w:rStyle w:val="FootnoteReference"/>
        </w:rPr>
        <w:footnoteRef/>
      </w:r>
      <w:r w:rsidRPr="00EE15DE">
        <w:rPr>
          <w:lang w:val="el-GR"/>
        </w:rPr>
        <w:t xml:space="preserve"> </w:t>
      </w:r>
      <w:r w:rsidRPr="00B96C62">
        <w:rPr>
          <w:lang w:val="ru-RU"/>
        </w:rPr>
        <w:t>引用自</w:t>
      </w:r>
      <w:r w:rsidRPr="00EE15DE">
        <w:rPr>
          <w:lang w:val="el-GR"/>
        </w:rPr>
        <w:t>:</w:t>
      </w:r>
      <w:r w:rsidRPr="00B96C62">
        <w:rPr>
          <w:lang w:val="ru-RU"/>
        </w:rPr>
        <w:t>亞巴</w:t>
      </w:r>
      <w:r w:rsidRPr="00EE15DE">
        <w:rPr>
          <w:lang w:val="el-GR"/>
        </w:rPr>
        <w:t>·</w:t>
      </w:r>
      <w:r w:rsidRPr="00B96C62">
        <w:rPr>
          <w:lang w:val="ru-RU"/>
        </w:rPr>
        <w:t>敘利亞人伊撒克的苦行言行錄。莫斯科</w:t>
      </w:r>
      <w:r w:rsidRPr="00EE15DE">
        <w:rPr>
          <w:lang w:val="ru-RU"/>
        </w:rPr>
        <w:t>,1993</w:t>
      </w:r>
      <w:r w:rsidRPr="00B9533F">
        <w:rPr>
          <w:lang w:val="el-GR"/>
        </w:rPr>
        <w:t>年。第</w:t>
      </w:r>
      <w:r w:rsidRPr="00EE15DE">
        <w:rPr>
          <w:lang w:val="ru-RU"/>
        </w:rPr>
        <w:t>236</w:t>
      </w:r>
      <w:r w:rsidRPr="00B9533F">
        <w:rPr>
          <w:lang w:val="el-GR"/>
        </w:rPr>
        <w:t>頁。</w:t>
      </w:r>
    </w:p>
  </w:footnote>
  <w:footnote w:id="111">
    <w:p w14:paraId="3C291E77" w14:textId="62996582" w:rsidR="00F45EE6" w:rsidRPr="00B9533F" w:rsidRDefault="00F45EE6" w:rsidP="00F45EE6">
      <w:pPr>
        <w:rPr>
          <w:sz w:val="20"/>
          <w:lang w:val="ru-RU"/>
        </w:rPr>
      </w:pPr>
      <w:r>
        <w:rPr>
          <w:rStyle w:val="FootnoteReference"/>
        </w:rPr>
        <w:footnoteRef/>
      </w:r>
      <w:r w:rsidRPr="00EE15DE">
        <w:rPr>
          <w:lang w:val="ru-RU"/>
        </w:rPr>
        <w:t xml:space="preserve"> </w:t>
      </w:r>
      <w:r w:rsidRPr="00B96C62">
        <w:rPr>
          <w:sz w:val="20"/>
          <w:lang w:val="ru-RU"/>
        </w:rPr>
        <w:t>見</w:t>
      </w:r>
      <w:r w:rsidRPr="00B9533F">
        <w:rPr>
          <w:sz w:val="20"/>
          <w:lang w:val="el-GR"/>
        </w:rPr>
        <w:t>大修道院長查拉拉姆博斯</w:t>
      </w:r>
      <w:r w:rsidRPr="00EE15DE">
        <w:rPr>
          <w:sz w:val="20"/>
          <w:lang w:val="ru-RU"/>
        </w:rPr>
        <w:t>·</w:t>
      </w:r>
      <w:r w:rsidRPr="00B9533F">
        <w:rPr>
          <w:sz w:val="20"/>
          <w:lang w:val="el-GR"/>
        </w:rPr>
        <w:t>瓦西洛普洛斯著</w:t>
      </w:r>
      <w:r w:rsidRPr="00EE15DE">
        <w:rPr>
          <w:sz w:val="20"/>
          <w:lang w:val="ru-RU"/>
        </w:rPr>
        <w:t>,</w:t>
      </w:r>
      <w:r w:rsidRPr="00B9533F">
        <w:rPr>
          <w:sz w:val="20"/>
          <w:lang w:val="el-GR"/>
        </w:rPr>
        <w:t>〈伊庇魯斯聖人科斯馬斯〉</w:t>
      </w:r>
      <w:r w:rsidRPr="00EE15DE">
        <w:rPr>
          <w:sz w:val="20"/>
          <w:lang w:val="ru-RU"/>
        </w:rPr>
        <w:t>,</w:t>
      </w:r>
      <w:r w:rsidRPr="00B96C62">
        <w:rPr>
          <w:sz w:val="20"/>
        </w:rPr>
        <w:t>雅典</w:t>
      </w:r>
      <w:r w:rsidRPr="00B96C62">
        <w:rPr>
          <w:sz w:val="20"/>
          <w:lang w:val="ru-RU"/>
        </w:rPr>
        <w:t xml:space="preserve">,1993年,第198–199頁。 </w:t>
      </w:r>
    </w:p>
  </w:footnote>
  <w:footnote w:id="112">
    <w:p w14:paraId="259BBBE9" w14:textId="08492833" w:rsidR="00144CDC" w:rsidRPr="00B9533F" w:rsidRDefault="00144CDC">
      <w:pPr>
        <w:pStyle w:val="FootnoteText"/>
        <w:rPr>
          <w:lang w:val="ru-RU"/>
        </w:rPr>
      </w:pPr>
      <w:r>
        <w:rPr>
          <w:rStyle w:val="FootnoteReference"/>
        </w:rPr>
        <w:footnoteRef/>
      </w:r>
      <w:r w:rsidRPr="00144CDC">
        <w:rPr>
          <w:lang w:val="ru-RU"/>
        </w:rPr>
        <w:t xml:space="preserve"> </w:t>
      </w:r>
      <w:r w:rsidRPr="00B96C62">
        <w:rPr>
          <w:lang w:val="ru-RU"/>
        </w:rPr>
        <w:t>引用自:聖徒及蒙福者苦行生活的可紀念事蹟。聖三一聖謝爾吉修道院,1993年,第114頁。</w:t>
      </w:r>
    </w:p>
  </w:footnote>
  <w:footnote w:id="113">
    <w:p w14:paraId="43E194DA" w14:textId="10C52147" w:rsidR="00E8573A" w:rsidRPr="00B9533F" w:rsidRDefault="00E8573A">
      <w:pPr>
        <w:pStyle w:val="FootnoteText"/>
        <w:rPr>
          <w:lang w:val="ru-RU"/>
        </w:rPr>
      </w:pPr>
      <w:r>
        <w:rPr>
          <w:rStyle w:val="FootnoteReference"/>
        </w:rPr>
        <w:footnoteRef/>
      </w:r>
      <w:r w:rsidRPr="00E8573A">
        <w:rPr>
          <w:lang w:val="ru-RU"/>
        </w:rPr>
        <w:t xml:space="preserve"> </w:t>
      </w:r>
      <w:r w:rsidRPr="00B96C62">
        <w:rPr>
          <w:lang w:val="ru-RU"/>
        </w:rPr>
        <w:t>引用自:</w:t>
      </w:r>
      <w:r w:rsidRPr="00B96C62">
        <w:rPr>
          <w:i/>
          <w:iCs/>
          <w:lang w:val="ru-RU"/>
        </w:rPr>
        <w:t>多羅修長老</w:t>
      </w:r>
      <w:r w:rsidRPr="00B96C62">
        <w:rPr>
          <w:lang w:val="ru-RU"/>
        </w:rPr>
        <w:t>《講道、書信、問答》。莫斯科,1991年。第96–97頁。</w:t>
      </w:r>
    </w:p>
  </w:footnote>
  <w:footnote w:id="114">
    <w:p w14:paraId="0B6B2E01" w14:textId="314011AD" w:rsidR="00977E0F" w:rsidRPr="00B9533F" w:rsidRDefault="00977E0F" w:rsidP="00977E0F">
      <w:pPr>
        <w:rPr>
          <w:sz w:val="20"/>
          <w:lang w:val="ru-RU"/>
        </w:rPr>
      </w:pPr>
      <w:r>
        <w:rPr>
          <w:rStyle w:val="FootnoteReference"/>
        </w:rPr>
        <w:footnoteRef/>
      </w:r>
      <w:r w:rsidRPr="00977E0F">
        <w:rPr>
          <w:lang w:val="ru-RU"/>
        </w:rPr>
        <w:t xml:space="preserve"> </w:t>
      </w:r>
      <w:r w:rsidRPr="00B96C62">
        <w:rPr>
          <w:sz w:val="20"/>
          <w:lang w:val="ru-RU"/>
        </w:rPr>
        <w:t>引用自:《敘利亞阿爸伊撒克的苦行言行錄》。莫斯科,1993年。第303頁。</w:t>
      </w:r>
    </w:p>
  </w:footnote>
  <w:footnote w:id="115">
    <w:p w14:paraId="4B5063A4" w14:textId="254163D5" w:rsidR="007375FF" w:rsidRPr="00B9533F" w:rsidRDefault="007375FF">
      <w:pPr>
        <w:pStyle w:val="FootnoteText"/>
        <w:rPr>
          <w:lang w:val="ru-RU"/>
        </w:rPr>
      </w:pPr>
      <w:r>
        <w:rPr>
          <w:rStyle w:val="FootnoteReference"/>
        </w:rPr>
        <w:footnoteRef/>
      </w:r>
      <w:r w:rsidRPr="00B9533F">
        <w:rPr>
          <w:lang w:val="ru-RU"/>
        </w:rPr>
        <w:t xml:space="preserve"> </w:t>
      </w:r>
      <w:r w:rsidRPr="00B96C62">
        <w:rPr>
          <w:lang w:val="ru-RU"/>
        </w:rPr>
        <w:t>同上</w:t>
      </w:r>
    </w:p>
  </w:footnote>
  <w:footnote w:id="116">
    <w:p w14:paraId="788FE7E0" w14:textId="212B082F" w:rsidR="007375FF" w:rsidRPr="00B9533F" w:rsidRDefault="007375FF" w:rsidP="007375FF">
      <w:pPr>
        <w:rPr>
          <w:sz w:val="20"/>
          <w:lang w:val="ru-RU"/>
        </w:rPr>
      </w:pPr>
      <w:r>
        <w:rPr>
          <w:rStyle w:val="FootnoteReference"/>
        </w:rPr>
        <w:footnoteRef/>
      </w:r>
      <w:r w:rsidRPr="007375FF">
        <w:rPr>
          <w:lang w:val="ru-RU"/>
        </w:rPr>
        <w:t xml:space="preserve"> </w:t>
      </w:r>
      <w:r w:rsidRPr="00B96C62">
        <w:rPr>
          <w:sz w:val="20"/>
          <w:lang w:val="ru-RU"/>
        </w:rPr>
        <w:t>希臘嘅修道院通常用木鎚(希臘文:</w:t>
      </w:r>
      <w:r w:rsidRPr="00B96C62">
        <w:rPr>
          <w:sz w:val="20"/>
        </w:rPr>
        <w:t>τάλαντο</w:t>
      </w:r>
      <w:r w:rsidRPr="00B96C62">
        <w:rPr>
          <w:sz w:val="20"/>
          <w:lang w:val="ru-RU"/>
        </w:rPr>
        <w:t>)代替鐘聲。根據修道院規矩,被指定做呢個工作嘅修士會用木鎚敲打木鎚,以示神聖禮儀開始。—</w:t>
      </w:r>
      <w:r w:rsidRPr="00B96C62">
        <w:rPr>
          <w:i/>
          <w:iCs/>
          <w:sz w:val="20"/>
          <w:lang w:val="ru-RU"/>
        </w:rPr>
        <w:t xml:space="preserve"> 譯者附註</w:t>
      </w:r>
    </w:p>
  </w:footnote>
  <w:footnote w:id="117">
    <w:p w14:paraId="4C76FAF2" w14:textId="36B86A25" w:rsidR="009701D3" w:rsidRPr="00B9533F" w:rsidRDefault="009701D3">
      <w:pPr>
        <w:pStyle w:val="FootnoteText"/>
        <w:rPr>
          <w:lang w:val="ru-RU"/>
        </w:rPr>
      </w:pPr>
      <w:r>
        <w:rPr>
          <w:rStyle w:val="FootnoteReference"/>
        </w:rPr>
        <w:footnoteRef/>
      </w:r>
      <w:r w:rsidRPr="00B9533F">
        <w:rPr>
          <w:lang w:val="ru-RU"/>
        </w:rPr>
        <w:t xml:space="preserve"> </w:t>
      </w:r>
      <w:r w:rsidRPr="00B96C62">
        <w:rPr>
          <w:lang w:val="ru-RU"/>
        </w:rPr>
        <w:t>參見《馬太福音》25</w:t>
      </w:r>
      <w:r w:rsidRPr="00B9533F">
        <w:rPr>
          <w:lang w:val="ru-RU"/>
        </w:rPr>
        <w:t>:</w:t>
      </w:r>
      <w:r w:rsidRPr="00B96C62">
        <w:rPr>
          <w:lang w:val="ru-RU"/>
        </w:rPr>
        <w:t>14–30。</w:t>
      </w:r>
    </w:p>
  </w:footnote>
  <w:footnote w:id="118">
    <w:p w14:paraId="2627F8B7" w14:textId="04865B1F" w:rsidR="009701D3" w:rsidRPr="00B9533F" w:rsidRDefault="009701D3" w:rsidP="009701D3">
      <w:pPr>
        <w:rPr>
          <w:sz w:val="20"/>
          <w:lang w:val="ru-RU"/>
        </w:rPr>
      </w:pPr>
      <w:r>
        <w:rPr>
          <w:rStyle w:val="FootnoteReference"/>
        </w:rPr>
        <w:footnoteRef/>
      </w:r>
      <w:r w:rsidRPr="009701D3">
        <w:rPr>
          <w:lang w:val="ru-RU"/>
        </w:rPr>
        <w:t xml:space="preserve"> </w:t>
      </w:r>
      <w:r w:rsidRPr="00B96C62">
        <w:rPr>
          <w:sz w:val="20"/>
          <w:lang w:val="ru-RU"/>
        </w:rPr>
        <w:t xml:space="preserve">引用自:聖而有福者父老之苦修可紀念故事。聖三一謝爾蓋大修院,1993年,第174頁。 </w:t>
      </w:r>
    </w:p>
  </w:footnote>
  <w:footnote w:id="119">
    <w:p w14:paraId="358267AA" w14:textId="76691560" w:rsidR="009701D3" w:rsidRPr="00B9533F" w:rsidRDefault="009701D3">
      <w:pPr>
        <w:pStyle w:val="FootnoteText"/>
        <w:rPr>
          <w:lang w:val="ru-RU"/>
        </w:rPr>
      </w:pPr>
      <w:r>
        <w:rPr>
          <w:rStyle w:val="FootnoteReference"/>
        </w:rPr>
        <w:footnoteRef/>
      </w:r>
      <w:r w:rsidRPr="00B9533F">
        <w:rPr>
          <w:lang w:val="ru-RU"/>
        </w:rPr>
        <w:t xml:space="preserve"> </w:t>
      </w:r>
      <w:r w:rsidRPr="00B96C62">
        <w:rPr>
          <w:lang w:val="ru-RU"/>
        </w:rPr>
        <w:t>參見林前3</w:t>
      </w:r>
      <w:r w:rsidRPr="00B9533F">
        <w:rPr>
          <w:lang w:val="ru-RU"/>
        </w:rPr>
        <w:t>:</w:t>
      </w:r>
      <w:r w:rsidRPr="00B96C62">
        <w:rPr>
          <w:lang w:val="ru-RU"/>
        </w:rPr>
        <w:t>16;林後6</w:t>
      </w:r>
      <w:r w:rsidRPr="00B9533F">
        <w:rPr>
          <w:lang w:val="ru-RU"/>
        </w:rPr>
        <w:t>:</w:t>
      </w:r>
      <w:r w:rsidRPr="00B96C62">
        <w:rPr>
          <w:lang w:val="ru-RU"/>
        </w:rPr>
        <w:t>16。</w:t>
      </w:r>
    </w:p>
  </w:footnote>
  <w:footnote w:id="120">
    <w:p w14:paraId="66F25F6B" w14:textId="508FC848" w:rsidR="00880EA6" w:rsidRPr="00EE15DE" w:rsidRDefault="00880EA6">
      <w:pPr>
        <w:pStyle w:val="FootnoteText"/>
        <w:rPr>
          <w:lang w:val="el-GR"/>
        </w:rPr>
      </w:pPr>
      <w:r>
        <w:rPr>
          <w:rStyle w:val="FootnoteReference"/>
        </w:rPr>
        <w:footnoteRef/>
      </w:r>
      <w:r w:rsidRPr="00B9533F">
        <w:rPr>
          <w:lang w:val="ru-RU"/>
        </w:rPr>
        <w:t xml:space="preserve"> </w:t>
      </w:r>
      <w:r w:rsidRPr="00B96C62">
        <w:t>庇護山長老帕伊西奧斯</w:t>
      </w:r>
      <w:r w:rsidRPr="00B9533F">
        <w:rPr>
          <w:lang w:val="ru-RU"/>
        </w:rPr>
        <w:t>。</w:t>
      </w:r>
      <w:r w:rsidRPr="00B9533F">
        <w:rPr>
          <w:lang w:val="el-GR"/>
        </w:rPr>
        <w:t>庇護山長老及阿通島著作。塞薩洛尼基,2005年。</w:t>
      </w:r>
      <w:r w:rsidRPr="00B96C62">
        <w:t>第</w:t>
      </w:r>
      <w:r w:rsidRPr="00EE15DE">
        <w:rPr>
          <w:lang w:val="el-GR"/>
        </w:rPr>
        <w:t>41–42</w:t>
      </w:r>
      <w:r w:rsidRPr="00B96C62">
        <w:rPr>
          <w:lang w:val="ru-RU"/>
        </w:rPr>
        <w:t>頁。</w:t>
      </w:r>
    </w:p>
  </w:footnote>
  <w:footnote w:id="121">
    <w:p w14:paraId="29611A6C" w14:textId="19FACC7C" w:rsidR="00046337" w:rsidRPr="00B9533F" w:rsidRDefault="00046337" w:rsidP="00046337">
      <w:pPr>
        <w:rPr>
          <w:sz w:val="20"/>
          <w:lang w:val="ru-RU"/>
        </w:rPr>
      </w:pPr>
      <w:r>
        <w:rPr>
          <w:rStyle w:val="FootnoteReference"/>
        </w:rPr>
        <w:footnoteRef/>
      </w:r>
      <w:r w:rsidRPr="00EE15DE">
        <w:rPr>
          <w:lang w:val="el-GR"/>
        </w:rPr>
        <w:t xml:space="preserve"> </w:t>
      </w:r>
      <w:r w:rsidRPr="00B96C62">
        <w:rPr>
          <w:sz w:val="20"/>
          <w:lang w:val="ru-RU"/>
        </w:rPr>
        <w:t>引用自</w:t>
      </w:r>
      <w:r w:rsidRPr="00EE15DE">
        <w:rPr>
          <w:sz w:val="20"/>
          <w:lang w:val="el-GR"/>
        </w:rPr>
        <w:t>:</w:t>
      </w:r>
      <w:r w:rsidRPr="00B96C62">
        <w:rPr>
          <w:sz w:val="20"/>
          <w:lang w:val="ru-RU"/>
        </w:rPr>
        <w:t xml:space="preserve">聖而福者長老們苦修生涯可紀念之故事。聖三一聖謝爾吉奧大修院,1993年,第12頁。 </w:t>
      </w:r>
    </w:p>
  </w:footnote>
  <w:footnote w:id="122">
    <w:p w14:paraId="7A0CD929" w14:textId="2B904266" w:rsidR="00A30AE7" w:rsidRPr="00A30AE7" w:rsidRDefault="00A30AE7">
      <w:pPr>
        <w:pStyle w:val="FootnoteText"/>
        <w:rPr>
          <w:lang w:val="ru-RU"/>
        </w:rPr>
      </w:pPr>
      <w:r>
        <w:rPr>
          <w:rStyle w:val="FootnoteReference"/>
        </w:rPr>
        <w:footnoteRef/>
      </w:r>
      <w:r w:rsidRPr="00A30AE7">
        <w:rPr>
          <w:lang w:val="ru-RU"/>
        </w:rPr>
        <w:t xml:space="preserve"> </w:t>
      </w:r>
      <w:r w:rsidRPr="00B96C62">
        <w:rPr>
          <w:lang w:val="ru-RU"/>
        </w:rPr>
        <w:t>此指主對魔鬼所答:「你不可試主你的神」(馬太福音4</w:t>
      </w:r>
      <w:r w:rsidRPr="00121A7C">
        <w:rPr>
          <w:lang w:val="ru-RU"/>
        </w:rPr>
        <w:t>:</w:t>
      </w:r>
      <w:r w:rsidRPr="00B96C62">
        <w:rPr>
          <w:lang w:val="ru-RU"/>
        </w:rPr>
        <w:t>7),當時魔鬼建議主從所羅門殿的房檐跳下。</w:t>
      </w:r>
      <w:r w:rsidRPr="00B96C62">
        <w:rPr>
          <w:i/>
          <w:iCs/>
          <w:lang w:val="ru-RU"/>
        </w:rPr>
        <w:t>──編者附註。</w:t>
      </w:r>
    </w:p>
  </w:footnote>
  <w:footnote w:id="123">
    <w:p w14:paraId="6EAC4160" w14:textId="63F4C771" w:rsidR="00345AA9" w:rsidRPr="00B9533F" w:rsidRDefault="00345AA9">
      <w:pPr>
        <w:pStyle w:val="FootnoteText"/>
        <w:rPr>
          <w:lang w:val="ru-RU"/>
        </w:rPr>
      </w:pPr>
      <w:r>
        <w:rPr>
          <w:rStyle w:val="FootnoteReference"/>
        </w:rPr>
        <w:footnoteRef/>
      </w:r>
      <w:r w:rsidRPr="00B9533F">
        <w:rPr>
          <w:lang w:val="ru-RU"/>
        </w:rPr>
        <w:t xml:space="preserve"> </w:t>
      </w:r>
      <w:r w:rsidRPr="00B96C62">
        <w:rPr>
          <w:lang w:val="ru-RU"/>
        </w:rPr>
        <w:t>哥林多後書 11</w:t>
      </w:r>
      <w:r w:rsidRPr="00B9533F">
        <w:rPr>
          <w:lang w:val="ru-RU"/>
        </w:rPr>
        <w:t>:</w:t>
      </w:r>
      <w:r w:rsidRPr="00B96C62">
        <w:rPr>
          <w:lang w:val="ru-RU"/>
        </w:rPr>
        <w:t>14</w:t>
      </w:r>
    </w:p>
  </w:footnote>
  <w:footnote w:id="124">
    <w:p w14:paraId="3130ADF3" w14:textId="7B008453" w:rsidR="000F7754" w:rsidRPr="00B9533F" w:rsidRDefault="000F7754" w:rsidP="000F7754">
      <w:pPr>
        <w:rPr>
          <w:sz w:val="20"/>
          <w:lang w:val="ru-RU"/>
        </w:rPr>
      </w:pPr>
      <w:r>
        <w:rPr>
          <w:rStyle w:val="FootnoteReference"/>
        </w:rPr>
        <w:footnoteRef/>
      </w:r>
      <w:r w:rsidRPr="000F7754">
        <w:rPr>
          <w:lang w:val="ru-RU"/>
        </w:rPr>
        <w:t xml:space="preserve"> </w:t>
      </w:r>
      <w:r w:rsidRPr="00B96C62">
        <w:rPr>
          <w:sz w:val="20"/>
          <w:lang w:val="ru-RU"/>
        </w:rPr>
        <w:t>可敬的伊西多拉住喺由可敬的帕霍米喺四世紀初創立嘅塔維尼西修道院。佢謙卑自卑,為咗基督嘅緣故假扮癲狂。佢成日赤腳行。其他修女戴頭巾,但伊西多拉只用塊簡單嘅布遮住頭。 雖然人人都侮辱同打佢,佢都從來冇埋怨過。佢聖潔嘅生命喺一位偉大苦行者皮提里姆嘅異象中顯現出嚟。佢去咗修道院,向啲修女顯示,佢哋一直冇放在眼入面嘅伊西多拉,其實係佢哋所有嘅靈性之母</w:t>
      </w:r>
      <w:r w:rsidRPr="00B96C62">
        <w:rPr>
          <w:i/>
          <w:iCs/>
          <w:sz w:val="20"/>
          <w:lang w:val="ru-RU"/>
        </w:rPr>
        <w:t>。——編者按。</w:t>
      </w:r>
    </w:p>
  </w:footnote>
  <w:footnote w:id="125">
    <w:p w14:paraId="0AA5F8F3" w14:textId="657C3FE2" w:rsidR="00F7773D" w:rsidRPr="00F7773D" w:rsidRDefault="00F7773D">
      <w:pPr>
        <w:pStyle w:val="FootnoteText"/>
        <w:rPr>
          <w:lang w:val="ru-RU"/>
        </w:rPr>
      </w:pPr>
      <w:r>
        <w:rPr>
          <w:rStyle w:val="FootnoteReference"/>
        </w:rPr>
        <w:footnoteRef/>
      </w:r>
      <w:r w:rsidRPr="00F7773D">
        <w:rPr>
          <w:lang w:val="ru-RU"/>
        </w:rPr>
        <w:t xml:space="preserve"> </w:t>
      </w:r>
      <w:r w:rsidRPr="00B96C62">
        <w:rPr>
          <w:lang w:val="ru-RU"/>
        </w:rPr>
        <w:t>星期二晚嘅前奏詩。參見詩篇22</w:t>
      </w:r>
      <w:r w:rsidR="004F597D" w:rsidRPr="00B9533F">
        <w:rPr>
          <w:lang w:val="ru-RU"/>
        </w:rPr>
        <w:t>:</w:t>
      </w:r>
      <w:r w:rsidRPr="00B96C62">
        <w:rPr>
          <w:lang w:val="ru-RU"/>
        </w:rPr>
        <w:t>6。</w:t>
      </w:r>
    </w:p>
  </w:footnote>
  <w:footnote w:id="126">
    <w:p w14:paraId="6709E0C5" w14:textId="401AF01D" w:rsidR="00F7773D" w:rsidRPr="00F7773D" w:rsidRDefault="00F7773D">
      <w:pPr>
        <w:pStyle w:val="FootnoteText"/>
        <w:rPr>
          <w:lang w:val="ru-RU"/>
        </w:rPr>
      </w:pPr>
      <w:r>
        <w:rPr>
          <w:rStyle w:val="FootnoteReference"/>
        </w:rPr>
        <w:footnoteRef/>
      </w:r>
      <w:r w:rsidRPr="00F7773D">
        <w:rPr>
          <w:lang w:val="ru-RU"/>
        </w:rPr>
        <w:t xml:space="preserve"> </w:t>
      </w:r>
      <w:r w:rsidRPr="00B96C62">
        <w:rPr>
          <w:lang w:val="ru-RU"/>
        </w:rPr>
        <w:t>Pozhenet:「願他同在」(光榮化)</w:t>
      </w:r>
      <w:r w:rsidRPr="00B96C62">
        <w:rPr>
          <w:i/>
          <w:iCs/>
          <w:lang w:val="ru-RU"/>
        </w:rPr>
        <w:t>──譯者附註。</w:t>
      </w:r>
    </w:p>
  </w:footnote>
  <w:footnote w:id="127">
    <w:p w14:paraId="4E702EDF" w14:textId="3DC616EB" w:rsidR="004F597D" w:rsidRPr="00B9533F" w:rsidRDefault="004F597D">
      <w:pPr>
        <w:pStyle w:val="FootnoteText"/>
        <w:rPr>
          <w:lang w:val="ru-RU"/>
        </w:rPr>
      </w:pPr>
      <w:r>
        <w:rPr>
          <w:rStyle w:val="FootnoteReference"/>
        </w:rPr>
        <w:footnoteRef/>
      </w:r>
      <w:r w:rsidRPr="00B9533F">
        <w:rPr>
          <w:lang w:val="ru-RU"/>
        </w:rPr>
        <w:t xml:space="preserve"> </w:t>
      </w:r>
      <w:r w:rsidRPr="00B96C62">
        <w:rPr>
          <w:lang w:val="ru-RU"/>
        </w:rPr>
        <w:t>參見路加福音15</w:t>
      </w:r>
      <w:r w:rsidRPr="00B9533F">
        <w:rPr>
          <w:lang w:val="ru-RU"/>
        </w:rPr>
        <w:t>:</w:t>
      </w:r>
      <w:r w:rsidRPr="00B96C62">
        <w:rPr>
          <w:lang w:val="ru-RU"/>
        </w:rPr>
        <w:t>7</w:t>
      </w:r>
    </w:p>
  </w:footnote>
  <w:footnote w:id="128">
    <w:p w14:paraId="1B07B280" w14:textId="06D6300B" w:rsidR="004F597D" w:rsidRPr="00B9533F" w:rsidRDefault="004F597D">
      <w:pPr>
        <w:pStyle w:val="FootnoteText"/>
        <w:rPr>
          <w:lang w:val="ru-RU"/>
        </w:rPr>
      </w:pPr>
      <w:r>
        <w:rPr>
          <w:rStyle w:val="FootnoteReference"/>
        </w:rPr>
        <w:footnoteRef/>
      </w:r>
      <w:r w:rsidRPr="00B9533F">
        <w:rPr>
          <w:lang w:val="ru-RU"/>
        </w:rPr>
        <w:t xml:space="preserve"> </w:t>
      </w:r>
      <w:r w:rsidRPr="00B96C62">
        <w:rPr>
          <w:lang w:val="ru-RU"/>
        </w:rPr>
        <w:t>參見詩篇77</w:t>
      </w:r>
      <w:r w:rsidRPr="00B9533F">
        <w:rPr>
          <w:lang w:val="ru-RU"/>
        </w:rPr>
        <w:t>:</w:t>
      </w:r>
      <w:r w:rsidRPr="00B96C62">
        <w:rPr>
          <w:lang w:val="ru-RU"/>
        </w:rPr>
        <w:t>36</w:t>
      </w:r>
    </w:p>
  </w:footnote>
  <w:footnote w:id="129">
    <w:p w14:paraId="3B148346" w14:textId="49C6D6BF" w:rsidR="008720E5" w:rsidRPr="008720E5" w:rsidRDefault="008720E5">
      <w:pPr>
        <w:pStyle w:val="FootnoteText"/>
        <w:rPr>
          <w:lang w:val="ru-RU"/>
        </w:rPr>
      </w:pPr>
      <w:r>
        <w:rPr>
          <w:rStyle w:val="FootnoteReference"/>
        </w:rPr>
        <w:footnoteRef/>
      </w:r>
      <w:r w:rsidRPr="008720E5">
        <w:rPr>
          <w:lang w:val="ru-RU"/>
        </w:rPr>
        <w:t xml:space="preserve"> </w:t>
      </w:r>
      <w:r w:rsidRPr="00B96C62">
        <w:rPr>
          <w:lang w:val="ru-RU"/>
        </w:rPr>
        <w:t>長老帕伊西奧斯,他自己處處都守規矩,就舉了個紀律散漫的士兵例子,幫助我們明白,如果一個人內心點燃了神聖之愛,那麼「那人的心就充滿了对上帝的愛」,就會開始做一些難以理解或解釋的事。 —</w:t>
      </w:r>
      <w:r w:rsidRPr="00B96C62">
        <w:rPr>
          <w:i/>
          <w:iCs/>
          <w:lang w:val="ru-RU"/>
        </w:rPr>
        <w:t xml:space="preserve"> 編者附註。</w:t>
      </w:r>
    </w:p>
  </w:footnote>
  <w:footnote w:id="130">
    <w:p w14:paraId="385A8B3A" w14:textId="54BF1FA8" w:rsidR="008720E5" w:rsidRPr="008720E5" w:rsidRDefault="008720E5">
      <w:pPr>
        <w:pStyle w:val="FootnoteText"/>
        <w:rPr>
          <w:lang w:val="ru-RU"/>
        </w:rPr>
      </w:pPr>
      <w:r>
        <w:rPr>
          <w:rStyle w:val="FootnoteReference"/>
        </w:rPr>
        <w:footnoteRef/>
      </w:r>
      <w:r w:rsidRPr="008720E5">
        <w:rPr>
          <w:lang w:val="ru-RU"/>
        </w:rPr>
        <w:t xml:space="preserve"> </w:t>
      </w:r>
      <w:r w:rsidRPr="00B96C62">
        <w:rPr>
          <w:lang w:val="ru-RU"/>
        </w:rPr>
        <w:t>大安息日頌歌第八頌的伊洛斯詞。希臘詞「</w:t>
      </w:r>
      <w:r w:rsidRPr="00B96C62">
        <w:t>εκστηθι</w:t>
      </w:r>
      <w:r w:rsidRPr="00B96C62">
        <w:rPr>
          <w:lang w:val="ru-RU"/>
        </w:rPr>
        <w:t>」,在教會斯拉夫語中譯為「敬畏」,字面意思為「被捲走」。—</w:t>
      </w:r>
      <w:r w:rsidRPr="00B96C62">
        <w:rPr>
          <w:i/>
          <w:iCs/>
          <w:lang w:val="ru-RU"/>
        </w:rPr>
        <w:t xml:space="preserve"> 譯者附註</w:t>
      </w:r>
    </w:p>
  </w:footnote>
  <w:footnote w:id="131">
    <w:p w14:paraId="2FEBCF6B" w14:textId="49EA21E0" w:rsidR="00BE1680" w:rsidRPr="00B9533F" w:rsidRDefault="00BE1680">
      <w:pPr>
        <w:pStyle w:val="FootnoteText"/>
        <w:rPr>
          <w:lang w:val="ru-RU"/>
        </w:rPr>
      </w:pPr>
      <w:r>
        <w:rPr>
          <w:rStyle w:val="FootnoteReference"/>
        </w:rPr>
        <w:footnoteRef/>
      </w:r>
      <w:r w:rsidRPr="00B9533F">
        <w:rPr>
          <w:lang w:val="ru-RU"/>
        </w:rPr>
        <w:t xml:space="preserve"> </w:t>
      </w:r>
      <w:r w:rsidRPr="00B96C62">
        <w:rPr>
          <w:lang w:val="ru-RU"/>
        </w:rPr>
        <w:t>參見腓立比書3</w:t>
      </w:r>
      <w:r w:rsidRPr="00184D16">
        <w:rPr>
          <w:lang w:val="ru-RU"/>
        </w:rPr>
        <w:t>:</w:t>
      </w:r>
      <w:r w:rsidRPr="00B96C62">
        <w:rPr>
          <w:lang w:val="ru-RU"/>
        </w:rPr>
        <w:t>8</w:t>
      </w:r>
    </w:p>
  </w:footnote>
  <w:footnote w:id="132">
    <w:p w14:paraId="59B61E6D" w14:textId="177D18BB" w:rsidR="00CB062C" w:rsidRPr="00B9533F" w:rsidRDefault="00CB062C">
      <w:pPr>
        <w:pStyle w:val="FootnoteText"/>
        <w:rPr>
          <w:lang w:val="ru-RU"/>
        </w:rPr>
      </w:pPr>
      <w:r>
        <w:rPr>
          <w:rStyle w:val="FootnoteReference"/>
        </w:rPr>
        <w:footnoteRef/>
      </w:r>
      <w:r w:rsidRPr="00B9533F">
        <w:rPr>
          <w:lang w:val="ru-RU"/>
        </w:rPr>
        <w:t xml:space="preserve"> </w:t>
      </w:r>
      <w:r w:rsidRPr="00B96C62">
        <w:rPr>
          <w:lang w:val="ru-RU"/>
        </w:rPr>
        <w:t>參見太25</w:t>
      </w:r>
      <w:r w:rsidRPr="00184D16">
        <w:rPr>
          <w:lang w:val="ru-RU"/>
        </w:rPr>
        <w:t>:</w:t>
      </w:r>
      <w:r w:rsidRPr="00B96C62">
        <w:rPr>
          <w:lang w:val="ru-RU"/>
        </w:rPr>
        <w:t>25</w:t>
      </w:r>
    </w:p>
  </w:footnote>
  <w:footnote w:id="133">
    <w:p w14:paraId="1F73BF2E" w14:textId="7D096C42" w:rsidR="00C533C6" w:rsidRPr="00B9533F" w:rsidRDefault="00C533C6">
      <w:pPr>
        <w:pStyle w:val="FootnoteText"/>
        <w:rPr>
          <w:lang w:val="ru-RU"/>
        </w:rPr>
      </w:pPr>
      <w:r>
        <w:rPr>
          <w:rStyle w:val="FootnoteReference"/>
        </w:rPr>
        <w:footnoteRef/>
      </w:r>
      <w:r w:rsidRPr="00B9533F">
        <w:rPr>
          <w:lang w:val="ru-RU"/>
        </w:rPr>
        <w:t xml:space="preserve"> </w:t>
      </w:r>
      <w:r w:rsidRPr="00B96C62">
        <w:rPr>
          <w:lang w:val="ru-RU"/>
        </w:rPr>
        <w:t>約翰福音 13</w:t>
      </w:r>
      <w:r w:rsidRPr="00184D16">
        <w:rPr>
          <w:lang w:val="ru-RU"/>
        </w:rPr>
        <w:t>:</w:t>
      </w:r>
      <w:r w:rsidRPr="00B96C62">
        <w:rPr>
          <w:lang w:val="ru-RU"/>
        </w:rPr>
        <w:t>34</w:t>
      </w:r>
    </w:p>
  </w:footnote>
  <w:footnote w:id="134">
    <w:p w14:paraId="7547439B" w14:textId="2D751DCA" w:rsidR="00C533C6" w:rsidRPr="00B9533F" w:rsidRDefault="00C533C6">
      <w:pPr>
        <w:pStyle w:val="FootnoteText"/>
        <w:rPr>
          <w:lang w:val="ru-RU"/>
        </w:rPr>
      </w:pPr>
      <w:r>
        <w:rPr>
          <w:rStyle w:val="FootnoteReference"/>
        </w:rPr>
        <w:footnoteRef/>
      </w:r>
      <w:r w:rsidRPr="00B9533F">
        <w:rPr>
          <w:lang w:val="ru-RU"/>
        </w:rPr>
        <w:t xml:space="preserve"> </w:t>
      </w:r>
      <w:r w:rsidRPr="00B96C62">
        <w:rPr>
          <w:lang w:val="ru-RU"/>
        </w:rPr>
        <w:t>見林前13</w:t>
      </w:r>
      <w:r w:rsidRPr="00B9533F">
        <w:rPr>
          <w:lang w:val="ru-RU"/>
        </w:rPr>
        <w:t>:</w:t>
      </w:r>
      <w:r w:rsidRPr="00B96C62">
        <w:rPr>
          <w:lang w:val="ru-RU"/>
        </w:rPr>
        <w:t>3</w:t>
      </w:r>
    </w:p>
  </w:footnote>
  <w:footnote w:id="135">
    <w:p w14:paraId="77598E2A" w14:textId="35D31764" w:rsidR="00C533C6" w:rsidRPr="00B9533F" w:rsidRDefault="00C533C6">
      <w:pPr>
        <w:pStyle w:val="FootnoteText"/>
        <w:rPr>
          <w:lang w:val="ru-RU"/>
        </w:rPr>
      </w:pPr>
      <w:r>
        <w:rPr>
          <w:rStyle w:val="FootnoteReference"/>
        </w:rPr>
        <w:footnoteRef/>
      </w:r>
      <w:r w:rsidRPr="00B9533F">
        <w:rPr>
          <w:lang w:val="ru-RU"/>
        </w:rPr>
        <w:t xml:space="preserve"> </w:t>
      </w:r>
      <w:r w:rsidRPr="00B96C62">
        <w:rPr>
          <w:lang w:val="ru-RU"/>
        </w:rPr>
        <w:t>林前13</w:t>
      </w:r>
      <w:r w:rsidRPr="00B9533F">
        <w:rPr>
          <w:lang w:val="ru-RU"/>
        </w:rPr>
        <w:t>:</w:t>
      </w:r>
      <w:r w:rsidRPr="00B96C62">
        <w:rPr>
          <w:lang w:val="ru-RU"/>
        </w:rPr>
        <w:t>2</w:t>
      </w:r>
    </w:p>
  </w:footnote>
  <w:footnote w:id="136">
    <w:p w14:paraId="11D32694" w14:textId="68586BD3" w:rsidR="00076FA0" w:rsidRPr="00B9533F" w:rsidRDefault="00076FA0">
      <w:pPr>
        <w:pStyle w:val="FootnoteText"/>
        <w:rPr>
          <w:lang w:val="ru-RU"/>
        </w:rPr>
      </w:pPr>
      <w:r>
        <w:rPr>
          <w:rStyle w:val="FootnoteReference"/>
        </w:rPr>
        <w:footnoteRef/>
      </w:r>
      <w:r w:rsidRPr="00076FA0">
        <w:rPr>
          <w:lang w:val="ru-RU"/>
        </w:rPr>
        <w:t xml:space="preserve"> </w:t>
      </w:r>
      <w:r w:rsidRPr="00B96C62">
        <w:rPr>
          <w:lang w:val="ru-RU"/>
        </w:rPr>
        <w:t>1981年,帕伊西奧斯長老說:「一個人可以一直擁有神聖之愛嘅火焰喺心入面。我不斷體驗到呢種天國嘅甜美。我燃燒得好勁,連骨頭都好似點咗嘅蠟燭咁。當我有嘢要做或者要去某度,就要逼自己走出呢種狀態。」 「好多次,因為呢種天國嘅甜美,我跌咗落地下。依家,呢樣嘢變成咗對呢個世界嘅痛楚。我為呢個世界心痛,日復日,呢份痛楚愈來愈深。我真係,字面上嚟講,都攰透咗。」</w:t>
      </w:r>
      <w:r w:rsidRPr="00B96C62">
        <w:rPr>
          <w:i/>
          <w:iCs/>
          <w:lang w:val="ru-RU"/>
        </w:rPr>
        <w:t>——編者附言。</w:t>
      </w:r>
    </w:p>
  </w:footnote>
  <w:footnote w:id="137">
    <w:p w14:paraId="6BCC8473" w14:textId="5486129C" w:rsidR="00076FA0" w:rsidRPr="00B9533F" w:rsidRDefault="00076FA0" w:rsidP="00076FA0">
      <w:pPr>
        <w:rPr>
          <w:sz w:val="20"/>
          <w:lang w:val="ru-RU"/>
        </w:rPr>
      </w:pPr>
      <w:r>
        <w:rPr>
          <w:rStyle w:val="FootnoteReference"/>
        </w:rPr>
        <w:footnoteRef/>
      </w:r>
      <w:r w:rsidRPr="00B9533F">
        <w:rPr>
          <w:lang w:val="ru-RU"/>
        </w:rPr>
        <w:t xml:space="preserve"> </w:t>
      </w:r>
      <w:r w:rsidRPr="00B96C62">
        <w:rPr>
          <w:sz w:val="20"/>
        </w:rPr>
        <w:t>《老底革典</w:t>
      </w:r>
      <w:r w:rsidRPr="00B96C62">
        <w:rPr>
          <w:sz w:val="20"/>
          <w:lang w:val="ru-RU"/>
        </w:rPr>
        <w:t>》。</w:t>
      </w:r>
      <w:r w:rsidRPr="00B96C62">
        <w:rPr>
          <w:sz w:val="20"/>
        </w:rPr>
        <w:t>雅典</w:t>
      </w:r>
      <w:r w:rsidRPr="00B96C62">
        <w:rPr>
          <w:sz w:val="20"/>
          <w:lang w:val="ru-RU"/>
        </w:rPr>
        <w:t xml:space="preserve">,1981年。第102頁。 </w:t>
      </w:r>
    </w:p>
  </w:footnote>
  <w:footnote w:id="138">
    <w:p w14:paraId="122A6261" w14:textId="1B5B2079" w:rsidR="00EC4A94" w:rsidRPr="00EC4A94" w:rsidRDefault="00EC4A94">
      <w:pPr>
        <w:pStyle w:val="FootnoteText"/>
        <w:rPr>
          <w:lang w:val="ru-RU"/>
        </w:rPr>
      </w:pPr>
      <w:r>
        <w:rPr>
          <w:rStyle w:val="FootnoteReference"/>
        </w:rPr>
        <w:footnoteRef/>
      </w:r>
      <w:r w:rsidRPr="00EC4A94">
        <w:rPr>
          <w:lang w:val="ru-RU"/>
        </w:rPr>
        <w:t xml:space="preserve"> </w:t>
      </w:r>
      <w:r w:rsidRPr="00B96C62">
        <w:rPr>
          <w:lang w:val="ru-RU"/>
        </w:rPr>
        <w:t>呢度講緊六十年代。—</w:t>
      </w:r>
      <w:r w:rsidRPr="00B96C62">
        <w:rPr>
          <w:i/>
          <w:iCs/>
          <w:lang w:val="ru-RU"/>
        </w:rPr>
        <w:t xml:space="preserve"> 編者按。</w:t>
      </w:r>
    </w:p>
  </w:footnote>
  <w:footnote w:id="139">
    <w:p w14:paraId="1DACBF32" w14:textId="51D7DE9A" w:rsidR="00EC4A94" w:rsidRPr="00B9533F" w:rsidRDefault="00EC4A94">
      <w:pPr>
        <w:pStyle w:val="FootnoteText"/>
        <w:rPr>
          <w:lang w:val="ru-RU"/>
        </w:rPr>
      </w:pPr>
      <w:r>
        <w:rPr>
          <w:rStyle w:val="FootnoteReference"/>
        </w:rPr>
        <w:footnoteRef/>
      </w:r>
      <w:r w:rsidRPr="00B9533F">
        <w:rPr>
          <w:lang w:val="ru-RU"/>
        </w:rPr>
        <w:t xml:space="preserve"> </w:t>
      </w:r>
      <w:r w:rsidRPr="00B96C62">
        <w:rPr>
          <w:lang w:val="ru-RU"/>
        </w:rPr>
        <w:t>路加福音 21</w:t>
      </w:r>
      <w:r w:rsidRPr="00B9533F">
        <w:rPr>
          <w:lang w:val="ru-RU"/>
        </w:rPr>
        <w:t>:</w:t>
      </w:r>
      <w:r w:rsidRPr="00B96C62">
        <w:rPr>
          <w:lang w:val="ru-RU"/>
        </w:rPr>
        <w:t>4</w:t>
      </w:r>
    </w:p>
  </w:footnote>
  <w:footnote w:id="140">
    <w:p w14:paraId="21138B0A" w14:textId="7AB3B84F" w:rsidR="00B47B32" w:rsidRPr="00B9533F" w:rsidRDefault="00B47B32">
      <w:pPr>
        <w:pStyle w:val="FootnoteText"/>
        <w:rPr>
          <w:lang w:val="ru-RU"/>
        </w:rPr>
      </w:pPr>
      <w:r>
        <w:rPr>
          <w:rStyle w:val="FootnoteReference"/>
        </w:rPr>
        <w:footnoteRef/>
      </w:r>
      <w:r w:rsidRPr="00B9533F">
        <w:rPr>
          <w:lang w:val="ru-RU"/>
        </w:rPr>
        <w:t xml:space="preserve"> </w:t>
      </w:r>
      <w:r w:rsidRPr="00B96C62">
        <w:rPr>
          <w:lang w:val="ru-RU"/>
        </w:rPr>
        <w:t>哥林多後書 9</w:t>
      </w:r>
      <w:r w:rsidRPr="00B9533F">
        <w:rPr>
          <w:lang w:val="ru-RU"/>
        </w:rPr>
        <w:t>:</w:t>
      </w:r>
      <w:r w:rsidRPr="00B96C62">
        <w:rPr>
          <w:lang w:val="ru-RU"/>
        </w:rPr>
        <w:t>7</w:t>
      </w:r>
    </w:p>
  </w:footnote>
  <w:footnote w:id="141">
    <w:p w14:paraId="22D14773" w14:textId="52B55C0D" w:rsidR="00E93151" w:rsidRPr="00B9533F" w:rsidRDefault="00E93151" w:rsidP="00E93151">
      <w:pPr>
        <w:rPr>
          <w:sz w:val="20"/>
          <w:lang w:val="ru-RU"/>
        </w:rPr>
      </w:pPr>
      <w:r>
        <w:rPr>
          <w:rStyle w:val="FootnoteReference"/>
        </w:rPr>
        <w:footnoteRef/>
      </w:r>
      <w:r w:rsidRPr="00E93151">
        <w:rPr>
          <w:lang w:val="ru-RU"/>
        </w:rPr>
        <w:t xml:space="preserve"> </w:t>
      </w:r>
      <w:r w:rsidRPr="00B96C62">
        <w:rPr>
          <w:sz w:val="20"/>
          <w:lang w:val="ru-RU"/>
        </w:rPr>
        <w:t>因為乾旱,先知以利亞嚟到何烈山溪。當嗰條溪都乾咗,上帝就差遣佢去西頓嘅撒勒法,畀嗰度嘅一個寡婦養活佢(參見列王紀上17</w:t>
      </w:r>
      <w:r w:rsidRPr="00184D16">
        <w:rPr>
          <w:sz w:val="20"/>
          <w:lang w:val="ru-RU"/>
        </w:rPr>
        <w:t>:</w:t>
      </w:r>
      <w:r w:rsidRPr="00B96C62">
        <w:rPr>
          <w:sz w:val="20"/>
          <w:lang w:val="ru-RU"/>
        </w:rPr>
        <w:t>1–24)。</w:t>
      </w:r>
      <w:r w:rsidRPr="00B96C62">
        <w:rPr>
          <w:i/>
          <w:iCs/>
          <w:sz w:val="20"/>
          <w:lang w:val="ru-RU"/>
        </w:rPr>
        <w:t>——編者按。</w:t>
      </w:r>
    </w:p>
  </w:footnote>
  <w:footnote w:id="142">
    <w:p w14:paraId="4941EC25" w14:textId="55FDEFF2" w:rsidR="00016F6F" w:rsidRPr="00016F6F" w:rsidRDefault="00016F6F">
      <w:pPr>
        <w:pStyle w:val="FootnoteText"/>
        <w:rPr>
          <w:lang w:val="ru-RU"/>
        </w:rPr>
      </w:pPr>
      <w:r>
        <w:rPr>
          <w:rStyle w:val="FootnoteReference"/>
        </w:rPr>
        <w:footnoteRef/>
      </w:r>
      <w:r w:rsidRPr="00016F6F">
        <w:rPr>
          <w:lang w:val="ru-RU"/>
        </w:rPr>
        <w:t xml:space="preserve"> </w:t>
      </w:r>
      <w:r w:rsidRPr="00B96C62">
        <w:rPr>
          <w:lang w:val="ru-RU"/>
        </w:rPr>
        <w:t>長老帕伊西奧斯講到佢喺西奈山生活嗰段時間(1962–1964)。</w:t>
      </w:r>
      <w:r w:rsidRPr="00B96C62">
        <w:rPr>
          <w:i/>
          <w:iCs/>
          <w:lang w:val="ru-RU"/>
        </w:rPr>
        <w:t>——編者按。</w:t>
      </w:r>
    </w:p>
  </w:footnote>
  <w:footnote w:id="143">
    <w:p w14:paraId="34455686" w14:textId="103C5E9A" w:rsidR="00016F6F" w:rsidRPr="00B9533F" w:rsidRDefault="00016F6F">
      <w:pPr>
        <w:pStyle w:val="FootnoteText"/>
        <w:rPr>
          <w:lang w:val="ru-RU"/>
        </w:rPr>
      </w:pPr>
      <w:r>
        <w:rPr>
          <w:rStyle w:val="FootnoteReference"/>
        </w:rPr>
        <w:footnoteRef/>
      </w:r>
      <w:r w:rsidRPr="00B9533F">
        <w:rPr>
          <w:lang w:val="ru-RU"/>
        </w:rPr>
        <w:t xml:space="preserve"> </w:t>
      </w:r>
      <w:r w:rsidRPr="00B96C62">
        <w:rPr>
          <w:lang w:val="ru-RU"/>
        </w:rPr>
        <w:t>路加福音21</w:t>
      </w:r>
      <w:r w:rsidRPr="00B9533F">
        <w:rPr>
          <w:lang w:val="ru-RU"/>
        </w:rPr>
        <w:t>:</w:t>
      </w:r>
      <w:r w:rsidRPr="00B96C62">
        <w:rPr>
          <w:lang w:val="ru-RU"/>
        </w:rPr>
        <w:t>3</w:t>
      </w:r>
    </w:p>
  </w:footnote>
  <w:footnote w:id="144">
    <w:p w14:paraId="7E5C89F6" w14:textId="71CC1ED9" w:rsidR="00ED6B3E" w:rsidRPr="00ED6B3E" w:rsidRDefault="00ED6B3E">
      <w:pPr>
        <w:pStyle w:val="FootnoteText"/>
        <w:rPr>
          <w:lang w:val="ru-RU"/>
        </w:rPr>
      </w:pPr>
      <w:r>
        <w:rPr>
          <w:rStyle w:val="FootnoteReference"/>
        </w:rPr>
        <w:footnoteRef/>
      </w:r>
      <w:r w:rsidRPr="00ED6B3E">
        <w:rPr>
          <w:lang w:val="ru-RU"/>
        </w:rPr>
        <w:t xml:space="preserve"> </w:t>
      </w:r>
      <w:r w:rsidRPr="00B96C62">
        <w:rPr>
          <w:lang w:val="ru-RU"/>
        </w:rPr>
        <w:t>參見太18</w:t>
      </w:r>
      <w:r w:rsidRPr="00ED6B3E">
        <w:rPr>
          <w:lang w:val="ru-RU"/>
        </w:rPr>
        <w:t>:</w:t>
      </w:r>
      <w:r w:rsidRPr="00B96C62">
        <w:rPr>
          <w:lang w:val="ru-RU"/>
        </w:rPr>
        <w:t>23–35。一萬大錢嘅價值係一百大錢嘅七千倍。</w:t>
      </w:r>
      <w:r w:rsidRPr="00B96C62">
        <w:rPr>
          <w:i/>
          <w:iCs/>
          <w:lang w:val="ru-RU"/>
        </w:rPr>
        <w:t>——編者按。</w:t>
      </w:r>
    </w:p>
  </w:footnote>
  <w:footnote w:id="145">
    <w:p w14:paraId="05D9BB91" w14:textId="056AE69D" w:rsidR="004A278A" w:rsidRPr="00B9533F" w:rsidRDefault="004A278A">
      <w:pPr>
        <w:pStyle w:val="FootnoteText"/>
        <w:rPr>
          <w:lang w:val="ru-RU"/>
        </w:rPr>
      </w:pPr>
      <w:r>
        <w:rPr>
          <w:rStyle w:val="FootnoteReference"/>
        </w:rPr>
        <w:footnoteRef/>
      </w:r>
      <w:r w:rsidRPr="00B9533F">
        <w:rPr>
          <w:lang w:val="ru-RU"/>
        </w:rPr>
        <w:t xml:space="preserve"> </w:t>
      </w:r>
      <w:r w:rsidRPr="00B96C62">
        <w:rPr>
          <w:lang w:val="ru-RU"/>
        </w:rPr>
        <w:t>參見馬太福音5</w:t>
      </w:r>
      <w:r w:rsidRPr="00B9533F">
        <w:rPr>
          <w:lang w:val="ru-RU"/>
        </w:rPr>
        <w:t>:</w:t>
      </w:r>
      <w:r w:rsidRPr="00B96C62">
        <w:rPr>
          <w:lang w:val="ru-RU"/>
        </w:rPr>
        <w:t>44;路加福音6</w:t>
      </w:r>
      <w:r w:rsidRPr="00B9533F">
        <w:rPr>
          <w:lang w:val="ru-RU"/>
        </w:rPr>
        <w:t>:</w:t>
      </w:r>
      <w:r w:rsidRPr="00B96C62">
        <w:rPr>
          <w:lang w:val="ru-RU"/>
        </w:rPr>
        <w:t>27。</w:t>
      </w:r>
    </w:p>
  </w:footnote>
  <w:footnote w:id="146">
    <w:p w14:paraId="60B05818" w14:textId="5556A164" w:rsidR="004A278A" w:rsidRPr="00B9533F" w:rsidRDefault="004A278A">
      <w:pPr>
        <w:pStyle w:val="FootnoteText"/>
        <w:rPr>
          <w:lang w:val="ru-RU"/>
        </w:rPr>
      </w:pPr>
      <w:r>
        <w:rPr>
          <w:rStyle w:val="FootnoteReference"/>
        </w:rPr>
        <w:footnoteRef/>
      </w:r>
      <w:r w:rsidRPr="00B9533F">
        <w:rPr>
          <w:lang w:val="ru-RU"/>
        </w:rPr>
        <w:t xml:space="preserve"> </w:t>
      </w:r>
      <w:r w:rsidRPr="00B96C62">
        <w:rPr>
          <w:lang w:val="ru-RU"/>
        </w:rPr>
        <w:t>馬太福音25</w:t>
      </w:r>
      <w:r w:rsidRPr="00B9533F">
        <w:rPr>
          <w:lang w:val="ru-RU"/>
        </w:rPr>
        <w:t>:</w:t>
      </w:r>
      <w:r w:rsidRPr="00B96C62">
        <w:rPr>
          <w:lang w:val="ru-RU"/>
        </w:rPr>
        <w:t>40</w:t>
      </w:r>
    </w:p>
  </w:footnote>
  <w:footnote w:id="147">
    <w:p w14:paraId="092C64AD" w14:textId="657E4E43" w:rsidR="00671CFC" w:rsidRPr="00B9533F" w:rsidRDefault="00671CFC">
      <w:pPr>
        <w:pStyle w:val="FootnoteText"/>
        <w:rPr>
          <w:lang w:val="el-GR"/>
        </w:rPr>
      </w:pPr>
      <w:r>
        <w:rPr>
          <w:rStyle w:val="FootnoteReference"/>
        </w:rPr>
        <w:footnoteRef/>
      </w:r>
      <w:r w:rsidRPr="00B9533F">
        <w:rPr>
          <w:lang w:val="ru-RU"/>
        </w:rPr>
        <w:t xml:space="preserve"> </w:t>
      </w:r>
      <w:r w:rsidRPr="00B96C62">
        <w:t>由我哋聖潔且擔當神之道嘅馬可苦行者所著</w:t>
      </w:r>
      <w:r w:rsidRPr="00B9533F">
        <w:rPr>
          <w:lang w:val="el-GR"/>
        </w:rPr>
        <w:t>。</w:t>
      </w:r>
      <w:r w:rsidRPr="00EE15DE">
        <w:rPr>
          <w:lang w:val="ru-RU"/>
        </w:rPr>
        <w:t xml:space="preserve">   </w:t>
      </w:r>
      <w:r w:rsidRPr="00B9533F">
        <w:rPr>
          <w:lang w:val="el-GR"/>
        </w:rPr>
        <w:t>《關於屬靈律法嘅二百章》。</w:t>
      </w:r>
      <w:r w:rsidRPr="00EE15DE">
        <w:rPr>
          <w:lang w:val="ru-RU"/>
        </w:rPr>
        <w:t xml:space="preserve">   </w:t>
      </w:r>
      <w:r w:rsidRPr="00B9533F">
        <w:rPr>
          <w:lang w:val="el-GR"/>
        </w:rPr>
        <w:t>塞薩洛尼基</w:t>
      </w:r>
      <w:r w:rsidRPr="00EE15DE">
        <w:rPr>
          <w:lang w:val="ru-RU"/>
        </w:rPr>
        <w:t>,1974</w:t>
      </w:r>
      <w:r w:rsidRPr="00B9533F">
        <w:rPr>
          <w:lang w:val="el-GR"/>
        </w:rPr>
        <w:t>年。第21頁。</w:t>
      </w:r>
    </w:p>
  </w:footnote>
  <w:footnote w:id="148">
    <w:p w14:paraId="0F46079D" w14:textId="2EC67977" w:rsidR="003F1832" w:rsidRPr="00B9533F" w:rsidRDefault="003F1832">
      <w:pPr>
        <w:pStyle w:val="FootnoteText"/>
        <w:rPr>
          <w:lang w:val="el-GR"/>
        </w:rPr>
      </w:pPr>
      <w:r>
        <w:rPr>
          <w:rStyle w:val="FootnoteReference"/>
        </w:rPr>
        <w:footnoteRef/>
      </w:r>
      <w:r w:rsidRPr="00B9533F">
        <w:rPr>
          <w:lang w:val="el-GR"/>
        </w:rPr>
        <w:t xml:space="preserve"> </w:t>
      </w:r>
      <w:r w:rsidRPr="00B96C62">
        <w:rPr>
          <w:lang w:val="ru-RU"/>
        </w:rPr>
        <w:t>林後</w:t>
      </w:r>
      <w:r w:rsidRPr="00B9533F">
        <w:rPr>
          <w:lang w:val="el-GR"/>
        </w:rPr>
        <w:t>11:14</w:t>
      </w:r>
    </w:p>
  </w:footnote>
  <w:footnote w:id="149">
    <w:p w14:paraId="2C203D02" w14:textId="745DD9CE" w:rsidR="00E10542" w:rsidRPr="00EE15DE" w:rsidRDefault="00E10542">
      <w:pPr>
        <w:pStyle w:val="FootnoteText"/>
        <w:rPr>
          <w:lang w:val="el-GR"/>
        </w:rPr>
      </w:pPr>
      <w:r>
        <w:rPr>
          <w:rStyle w:val="FootnoteReference"/>
        </w:rPr>
        <w:footnoteRef/>
      </w:r>
      <w:r w:rsidRPr="00B9533F">
        <w:rPr>
          <w:lang w:val="el-GR"/>
        </w:rPr>
        <w:t xml:space="preserve"> </w:t>
      </w:r>
      <w:r w:rsidRPr="00B96C62">
        <w:rPr>
          <w:lang w:val="ru-RU"/>
        </w:rPr>
        <w:t>參</w:t>
      </w:r>
      <w:r w:rsidRPr="00B9533F">
        <w:rPr>
          <w:lang w:val="el-GR"/>
        </w:rPr>
        <w:t>見庇匝山長老帕伊西奧斯著《庇匝山及阿通山長老與著作》。</w:t>
      </w:r>
      <w:r w:rsidRPr="00B96C62">
        <w:t>塞薩洛尼基</w:t>
      </w:r>
      <w:r w:rsidRPr="00EE15DE">
        <w:rPr>
          <w:lang w:val="el-GR"/>
        </w:rPr>
        <w:t>,2005</w:t>
      </w:r>
      <w:r w:rsidRPr="00B96C62">
        <w:rPr>
          <w:lang w:val="ru-RU"/>
        </w:rPr>
        <w:t>年</w:t>
      </w:r>
      <w:r w:rsidRPr="00EE15DE">
        <w:rPr>
          <w:lang w:val="el-GR"/>
        </w:rPr>
        <w:t>,</w:t>
      </w:r>
      <w:r w:rsidRPr="00B96C62">
        <w:rPr>
          <w:lang w:val="ru-RU"/>
        </w:rPr>
        <w:t>第</w:t>
      </w:r>
      <w:r w:rsidRPr="00EE15DE">
        <w:rPr>
          <w:lang w:val="el-GR"/>
        </w:rPr>
        <w:t>9–10</w:t>
      </w:r>
      <w:r w:rsidRPr="00B96C62">
        <w:rPr>
          <w:lang w:val="ru-RU"/>
        </w:rPr>
        <w:t>頁。</w:t>
      </w:r>
    </w:p>
  </w:footnote>
  <w:footnote w:id="150">
    <w:p w14:paraId="6B6A9CB0" w14:textId="76FE6256" w:rsidR="00C3455A" w:rsidRPr="00EE15DE" w:rsidRDefault="00C3455A">
      <w:pPr>
        <w:pStyle w:val="FootnoteText"/>
        <w:rPr>
          <w:lang w:val="el-GR"/>
        </w:rPr>
      </w:pPr>
      <w:r>
        <w:rPr>
          <w:rStyle w:val="FootnoteReference"/>
        </w:rPr>
        <w:footnoteRef/>
      </w:r>
      <w:r w:rsidRPr="00EE15DE">
        <w:rPr>
          <w:lang w:val="el-GR"/>
        </w:rPr>
        <w:t xml:space="preserve"> </w:t>
      </w:r>
      <w:r w:rsidRPr="00B96C62">
        <w:rPr>
          <w:lang w:val="ru-RU"/>
        </w:rPr>
        <w:t>以賽亞書</w:t>
      </w:r>
      <w:r w:rsidRPr="00EE15DE">
        <w:rPr>
          <w:lang w:val="el-GR"/>
        </w:rPr>
        <w:t>1:3</w:t>
      </w:r>
    </w:p>
  </w:footnote>
  <w:footnote w:id="151">
    <w:p w14:paraId="3D06F4BD" w14:textId="33EF6B8B" w:rsidR="00C3455A" w:rsidRPr="00EE15DE" w:rsidRDefault="00C3455A">
      <w:pPr>
        <w:pStyle w:val="FootnoteText"/>
        <w:rPr>
          <w:lang w:val="el-GR"/>
        </w:rPr>
      </w:pPr>
      <w:r>
        <w:rPr>
          <w:rStyle w:val="FootnoteReference"/>
        </w:rPr>
        <w:footnoteRef/>
      </w:r>
      <w:r w:rsidRPr="00EE15DE">
        <w:rPr>
          <w:lang w:val="el-GR"/>
        </w:rPr>
        <w:t xml:space="preserve"> </w:t>
      </w:r>
      <w:r w:rsidRPr="00B96C62">
        <w:rPr>
          <w:lang w:val="ru-RU"/>
        </w:rPr>
        <w:t>參見創世記</w:t>
      </w:r>
      <w:r w:rsidRPr="00EE15DE">
        <w:rPr>
          <w:lang w:val="el-GR"/>
        </w:rPr>
        <w:t>1:28</w:t>
      </w:r>
    </w:p>
  </w:footnote>
  <w:footnote w:id="152">
    <w:p w14:paraId="7D513B26" w14:textId="12D0F1E2" w:rsidR="0048111F" w:rsidRPr="00B9533F" w:rsidRDefault="0048111F">
      <w:pPr>
        <w:pStyle w:val="FootnoteText"/>
        <w:rPr>
          <w:lang w:val="ru-RU"/>
        </w:rPr>
      </w:pPr>
      <w:r>
        <w:rPr>
          <w:rStyle w:val="FootnoteReference"/>
        </w:rPr>
        <w:footnoteRef/>
      </w:r>
      <w:r w:rsidRPr="00EE15DE">
        <w:rPr>
          <w:lang w:val="el-GR"/>
        </w:rPr>
        <w:t xml:space="preserve"> </w:t>
      </w:r>
      <w:r w:rsidRPr="00B96C62">
        <w:rPr>
          <w:lang w:val="ru-RU"/>
        </w:rPr>
        <w:t>引用自</w:t>
      </w:r>
      <w:r w:rsidRPr="00EE15DE">
        <w:rPr>
          <w:lang w:val="el-GR"/>
        </w:rPr>
        <w:t>:</w:t>
      </w:r>
      <w:r w:rsidRPr="00B96C62">
        <w:rPr>
          <w:lang w:val="ru-RU"/>
        </w:rPr>
        <w:t>《敘利亞阿爸伊撒克的苦行言行錄》。莫斯科</w:t>
      </w:r>
      <w:r w:rsidRPr="00EE15DE">
        <w:rPr>
          <w:lang w:val="el-GR"/>
        </w:rPr>
        <w:t>,1993</w:t>
      </w:r>
      <w:r w:rsidRPr="00B96C62">
        <w:rPr>
          <w:lang w:val="ru-RU"/>
        </w:rPr>
        <w:t>年。第205–206頁。</w:t>
      </w:r>
    </w:p>
  </w:footnote>
  <w:footnote w:id="153">
    <w:p w14:paraId="52A44455" w14:textId="11B1F874" w:rsidR="0048111F" w:rsidRPr="0048111F" w:rsidRDefault="0048111F">
      <w:pPr>
        <w:pStyle w:val="FootnoteText"/>
        <w:rPr>
          <w:lang w:val="ru-RU"/>
        </w:rPr>
      </w:pPr>
      <w:r>
        <w:rPr>
          <w:rStyle w:val="FootnoteReference"/>
        </w:rPr>
        <w:footnoteRef/>
      </w:r>
      <w:r w:rsidRPr="0048111F">
        <w:rPr>
          <w:lang w:val="ru-RU"/>
        </w:rPr>
        <w:t xml:space="preserve"> </w:t>
      </w:r>
      <w:r w:rsidRPr="00B96C62">
        <w:rPr>
          <w:lang w:val="ru-RU"/>
        </w:rPr>
        <w:t>約旦河可敬者格拉西默斯之生平記載,有一隻獅子嚟到佢河邊,因爪中插咗條大木刺而痛得嚎叫。 可敬者見牠可憐,就幫牠拔出咗腳爪入面嘅木刺。從此之後,隻獅子就跟住可敬者,做咗佢嘅「忠實徒弟」。</w:t>
      </w:r>
      <w:r w:rsidRPr="00B96C62">
        <w:rPr>
          <w:i/>
          <w:iCs/>
          <w:lang w:val="ru-RU"/>
        </w:rPr>
        <w:t>——編者按。</w:t>
      </w:r>
    </w:p>
  </w:footnote>
  <w:footnote w:id="154">
    <w:p w14:paraId="617BDAA9" w14:textId="6E0850F9" w:rsidR="0048111F" w:rsidRPr="0048111F" w:rsidRDefault="0048111F">
      <w:pPr>
        <w:pStyle w:val="FootnoteText"/>
        <w:rPr>
          <w:lang w:val="ru-RU"/>
        </w:rPr>
      </w:pPr>
      <w:r>
        <w:rPr>
          <w:rStyle w:val="FootnoteReference"/>
        </w:rPr>
        <w:footnoteRef/>
      </w:r>
      <w:r w:rsidRPr="0048111F">
        <w:rPr>
          <w:lang w:val="ru-RU"/>
        </w:rPr>
        <w:t xml:space="preserve"> </w:t>
      </w:r>
      <w:r w:rsidRPr="00B96C62">
        <w:rPr>
          <w:lang w:val="ru-RU"/>
        </w:rPr>
        <w:t>呢度指嘅係帕納古達嘅寮房。</w:t>
      </w:r>
      <w:r w:rsidRPr="00B96C62">
        <w:rPr>
          <w:i/>
          <w:iCs/>
          <w:lang w:val="ru-RU"/>
        </w:rPr>
        <w:t>——編者按。</w:t>
      </w:r>
    </w:p>
  </w:footnote>
  <w:footnote w:id="155">
    <w:p w14:paraId="327FA313" w14:textId="767FC42B" w:rsidR="0048111F" w:rsidRPr="0048111F" w:rsidRDefault="0048111F">
      <w:pPr>
        <w:pStyle w:val="FootnoteText"/>
        <w:rPr>
          <w:lang w:val="ru-RU"/>
        </w:rPr>
      </w:pPr>
      <w:r>
        <w:rPr>
          <w:rStyle w:val="FootnoteReference"/>
        </w:rPr>
        <w:footnoteRef/>
      </w:r>
      <w:r w:rsidRPr="0048111F">
        <w:rPr>
          <w:lang w:val="ru-RU"/>
        </w:rPr>
        <w:t xml:space="preserve"> </w:t>
      </w:r>
      <w:r w:rsidRPr="00B96C62">
        <w:rPr>
          <w:lang w:val="ru-RU"/>
        </w:rPr>
        <w:t>1968年至1979年之間。</w:t>
      </w:r>
      <w:r w:rsidRPr="00B96C62">
        <w:rPr>
          <w:i/>
          <w:iCs/>
          <w:lang w:val="ru-RU"/>
        </w:rPr>
        <w:t>——編者按。</w:t>
      </w:r>
    </w:p>
  </w:footnote>
  <w:footnote w:id="156">
    <w:p w14:paraId="3082AC11" w14:textId="4FB8CAF7" w:rsidR="0048111F" w:rsidRPr="00B9533F" w:rsidRDefault="0048111F">
      <w:pPr>
        <w:pStyle w:val="FootnoteText"/>
        <w:rPr>
          <w:lang w:val="ru-RU"/>
        </w:rPr>
      </w:pPr>
      <w:r>
        <w:rPr>
          <w:rStyle w:val="FootnoteReference"/>
        </w:rPr>
        <w:footnoteRef/>
      </w:r>
      <w:r w:rsidRPr="00B9533F">
        <w:rPr>
          <w:lang w:val="ru-RU"/>
        </w:rPr>
        <w:t xml:space="preserve"> </w:t>
      </w:r>
      <w:r w:rsidRPr="00B96C62">
        <w:rPr>
          <w:lang w:val="ru-RU"/>
        </w:rPr>
        <w:t>參見《出埃及記》16</w:t>
      </w:r>
      <w:r w:rsidRPr="00B9533F">
        <w:rPr>
          <w:lang w:val="ru-RU"/>
        </w:rPr>
        <w:t>:</w:t>
      </w:r>
      <w:r w:rsidRPr="00B96C62">
        <w:rPr>
          <w:lang w:val="ru-RU"/>
        </w:rPr>
        <w:t>13;《民數記》11</w:t>
      </w:r>
      <w:r w:rsidRPr="00B9533F">
        <w:rPr>
          <w:lang w:val="ru-RU"/>
        </w:rPr>
        <w:t>:</w:t>
      </w:r>
      <w:r w:rsidRPr="00B96C62">
        <w:rPr>
          <w:lang w:val="ru-RU"/>
        </w:rPr>
        <w:t>31–32。</w:t>
      </w:r>
    </w:p>
  </w:footnote>
  <w:footnote w:id="157">
    <w:p w14:paraId="7AAD277F" w14:textId="3299463C" w:rsidR="00C52B51" w:rsidRPr="00C52B51" w:rsidRDefault="00C52B51">
      <w:pPr>
        <w:pStyle w:val="FootnoteText"/>
        <w:rPr>
          <w:lang w:val="ru-RU"/>
        </w:rPr>
      </w:pPr>
      <w:r>
        <w:rPr>
          <w:rStyle w:val="FootnoteReference"/>
        </w:rPr>
        <w:footnoteRef/>
      </w:r>
      <w:r w:rsidRPr="00C52B51">
        <w:rPr>
          <w:lang w:val="ru-RU"/>
        </w:rPr>
        <w:t xml:space="preserve"> </w:t>
      </w:r>
      <w:r w:rsidRPr="00B96C62">
        <w:rPr>
          <w:lang w:val="ru-RU"/>
        </w:rPr>
        <w:t>一大群蜜蜂從關緊的百葉窗的縫隙飛入。蜜蜂在百葉窗與窗玻璃之間的空隙裡築起了一個蜂巢。 喺長老帕伊西奧斯嗰度,呢扇窗永遠都係關住,窗簾都拉緊。(所描述嘅事件喺1993年6月發生喺靜修院。)</w:t>
      </w:r>
      <w:r w:rsidRPr="00B96C62">
        <w:rPr>
          <w:i/>
          <w:iCs/>
          <w:lang w:val="ru-RU"/>
        </w:rPr>
        <w:t>——編者按。</w:t>
      </w:r>
    </w:p>
  </w:footnote>
  <w:footnote w:id="158">
    <w:p w14:paraId="0690FA50" w14:textId="338ED14B" w:rsidR="00C52B51" w:rsidRPr="00B9533F" w:rsidRDefault="00C52B51">
      <w:pPr>
        <w:pStyle w:val="FootnoteText"/>
        <w:rPr>
          <w:lang w:val="ru-RU"/>
        </w:rPr>
      </w:pPr>
      <w:r>
        <w:rPr>
          <w:rStyle w:val="FootnoteReference"/>
        </w:rPr>
        <w:footnoteRef/>
      </w:r>
      <w:r w:rsidRPr="00B9533F">
        <w:rPr>
          <w:lang w:val="ru-RU"/>
        </w:rPr>
        <w:t xml:space="preserve"> </w:t>
      </w:r>
      <w:r w:rsidRPr="00B96C62">
        <w:rPr>
          <w:lang w:val="ru-RU"/>
        </w:rPr>
        <w:t>詩篇 35</w:t>
      </w:r>
      <w:r w:rsidRPr="00B9533F">
        <w:rPr>
          <w:lang w:val="ru-RU"/>
        </w:rPr>
        <w:t>:</w:t>
      </w:r>
      <w:r w:rsidRPr="00B96C62">
        <w:rPr>
          <w:lang w:val="ru-RU"/>
        </w:rPr>
        <w:t>7</w:t>
      </w:r>
    </w:p>
  </w:footnote>
  <w:footnote w:id="159">
    <w:p w14:paraId="32EAF67C" w14:textId="16A293AA" w:rsidR="00F0731E" w:rsidRPr="00F0731E" w:rsidRDefault="00F0731E">
      <w:pPr>
        <w:pStyle w:val="FootnoteText"/>
        <w:rPr>
          <w:lang w:val="ru-RU"/>
        </w:rPr>
      </w:pPr>
      <w:r>
        <w:rPr>
          <w:rStyle w:val="FootnoteReference"/>
        </w:rPr>
        <w:footnoteRef/>
      </w:r>
      <w:r w:rsidRPr="00F0731E">
        <w:rPr>
          <w:lang w:val="ru-RU"/>
        </w:rPr>
        <w:t xml:space="preserve"> </w:t>
      </w:r>
      <w:r w:rsidRPr="00B96C62">
        <w:rPr>
          <w:lang w:val="ru-RU"/>
        </w:rPr>
        <w:t>呢度指聖十字修道小房。</w:t>
      </w:r>
      <w:r w:rsidRPr="00B96C62">
        <w:rPr>
          <w:i/>
          <w:iCs/>
          <w:lang w:val="ru-RU"/>
        </w:rPr>
        <w:t>——編者按。</w:t>
      </w:r>
    </w:p>
  </w:footnote>
  <w:footnote w:id="160">
    <w:p w14:paraId="2E9B0AE0" w14:textId="0D584E31" w:rsidR="00433AFD" w:rsidRPr="00B9533F" w:rsidRDefault="00433AFD" w:rsidP="00433AFD">
      <w:pPr>
        <w:rPr>
          <w:sz w:val="20"/>
          <w:lang w:val="ru-RU"/>
        </w:rPr>
      </w:pPr>
      <w:r>
        <w:rPr>
          <w:rStyle w:val="FootnoteReference"/>
        </w:rPr>
        <w:footnoteRef/>
      </w:r>
      <w:r w:rsidRPr="00433AFD">
        <w:rPr>
          <w:lang w:val="ru-RU"/>
        </w:rPr>
        <w:t xml:space="preserve"> </w:t>
      </w:r>
      <w:r w:rsidRPr="00B96C62">
        <w:rPr>
          <w:sz w:val="20"/>
          <w:lang w:val="ru-RU"/>
        </w:rPr>
        <w:t>長老帕依西奧斯對動物嘅愛唔係一種病態嘅執著,而係「憐憫之心」嘅表現,佢嘅愛澆灌喺萬物身上。</w:t>
      </w:r>
      <w:r w:rsidRPr="00B96C62">
        <w:rPr>
          <w:i/>
          <w:iCs/>
          <w:sz w:val="20"/>
          <w:lang w:val="ru-RU"/>
        </w:rPr>
        <w:t>——編者按。</w:t>
      </w:r>
    </w:p>
  </w:footnote>
  <w:footnote w:id="161">
    <w:p w14:paraId="51C15301" w14:textId="0E713C23" w:rsidR="00433AFD" w:rsidRPr="00B9533F" w:rsidRDefault="00433AFD">
      <w:pPr>
        <w:pStyle w:val="FootnoteText"/>
        <w:rPr>
          <w:lang w:val="ru-RU"/>
        </w:rPr>
      </w:pPr>
      <w:r>
        <w:rPr>
          <w:rStyle w:val="FootnoteReference"/>
        </w:rPr>
        <w:footnoteRef/>
      </w:r>
      <w:r w:rsidRPr="00B9533F">
        <w:rPr>
          <w:lang w:val="ru-RU"/>
        </w:rPr>
        <w:t xml:space="preserve"> </w:t>
      </w:r>
      <w:r w:rsidRPr="00B96C62">
        <w:rPr>
          <w:lang w:val="ru-RU"/>
        </w:rPr>
        <w:t>詩篇148</w:t>
      </w:r>
      <w:r w:rsidRPr="00B9533F">
        <w:rPr>
          <w:lang w:val="ru-RU"/>
        </w:rPr>
        <w:t>:</w:t>
      </w:r>
      <w:r w:rsidRPr="00B96C62">
        <w:rPr>
          <w:lang w:val="ru-RU"/>
        </w:rPr>
        <w:t>10</w:t>
      </w:r>
    </w:p>
  </w:footnote>
  <w:footnote w:id="162">
    <w:p w14:paraId="314E82F7" w14:textId="71A73923" w:rsidR="00433AFD" w:rsidRPr="00433AFD" w:rsidRDefault="00433AFD">
      <w:pPr>
        <w:pStyle w:val="FootnoteText"/>
        <w:rPr>
          <w:lang w:val="ru-RU"/>
        </w:rPr>
      </w:pPr>
      <w:r>
        <w:rPr>
          <w:rStyle w:val="FootnoteReference"/>
        </w:rPr>
        <w:footnoteRef/>
      </w:r>
      <w:r w:rsidRPr="00433AFD">
        <w:rPr>
          <w:lang w:val="ru-RU"/>
        </w:rPr>
        <w:t xml:space="preserve"> </w:t>
      </w:r>
      <w:r w:rsidRPr="00B96C62">
        <w:rPr>
          <w:lang w:val="ru-RU"/>
        </w:rPr>
        <w:t>《聖經詩歌》;歌 8。</w:t>
      </w:r>
    </w:p>
  </w:footnote>
  <w:footnote w:id="163">
    <w:p w14:paraId="0560A404" w14:textId="2E438688" w:rsidR="00433AFD" w:rsidRPr="00B9533F" w:rsidRDefault="00433AFD">
      <w:pPr>
        <w:pStyle w:val="FootnoteText"/>
        <w:rPr>
          <w:lang w:val="ru-RU"/>
        </w:rPr>
      </w:pPr>
      <w:r>
        <w:rPr>
          <w:rStyle w:val="FootnoteReference"/>
        </w:rPr>
        <w:footnoteRef/>
      </w:r>
      <w:r w:rsidRPr="00B9533F">
        <w:rPr>
          <w:lang w:val="ru-RU"/>
        </w:rPr>
        <w:t xml:space="preserve"> </w:t>
      </w:r>
      <w:r w:rsidRPr="00B96C62">
        <w:rPr>
          <w:lang w:val="ru-RU"/>
        </w:rPr>
        <w:t>提摩太前書 1</w:t>
      </w:r>
      <w:r w:rsidRPr="00184D16">
        <w:rPr>
          <w:lang w:val="ru-RU"/>
        </w:rPr>
        <w:t>:</w:t>
      </w:r>
      <w:r w:rsidRPr="00B96C62">
        <w:rPr>
          <w:lang w:val="ru-RU"/>
        </w:rPr>
        <w:t>9.</w:t>
      </w:r>
    </w:p>
  </w:footnote>
  <w:footnote w:id="164">
    <w:p w14:paraId="4E5A2C5A" w14:textId="3FCD24A9" w:rsidR="00433AFD" w:rsidRPr="00B9533F" w:rsidRDefault="00433AFD">
      <w:pPr>
        <w:pStyle w:val="FootnoteText"/>
        <w:rPr>
          <w:lang w:val="ru-RU"/>
        </w:rPr>
      </w:pPr>
      <w:r>
        <w:rPr>
          <w:rStyle w:val="FootnoteReference"/>
        </w:rPr>
        <w:footnoteRef/>
      </w:r>
      <w:r w:rsidRPr="00B9533F">
        <w:rPr>
          <w:lang w:val="ru-RU"/>
        </w:rPr>
        <w:t xml:space="preserve"> </w:t>
      </w:r>
      <w:r w:rsidRPr="00B96C62">
        <w:rPr>
          <w:lang w:val="ru-RU"/>
        </w:rPr>
        <w:t>太7</w:t>
      </w:r>
      <w:r w:rsidRPr="00184D16">
        <w:rPr>
          <w:lang w:val="ru-RU"/>
        </w:rPr>
        <w:t>:</w:t>
      </w:r>
      <w:r w:rsidRPr="00B96C62">
        <w:rPr>
          <w:lang w:val="ru-RU"/>
        </w:rPr>
        <w:t>8;路11</w:t>
      </w:r>
      <w:r w:rsidRPr="00184D16">
        <w:rPr>
          <w:lang w:val="ru-RU"/>
        </w:rPr>
        <w:t>:</w:t>
      </w:r>
      <w:r w:rsidRPr="00B96C62">
        <w:rPr>
          <w:lang w:val="ru-RU"/>
        </w:rPr>
        <w:t>10。</w:t>
      </w:r>
    </w:p>
  </w:footnote>
  <w:footnote w:id="165">
    <w:p w14:paraId="2E971C50" w14:textId="2A15A1AD" w:rsidR="00433AFD" w:rsidRPr="00B9533F" w:rsidRDefault="00433AFD">
      <w:pPr>
        <w:pStyle w:val="FootnoteText"/>
        <w:rPr>
          <w:lang w:val="ru-RU"/>
        </w:rPr>
      </w:pPr>
      <w:r>
        <w:rPr>
          <w:rStyle w:val="FootnoteReference"/>
        </w:rPr>
        <w:footnoteRef/>
      </w:r>
      <w:r w:rsidRPr="00B9533F">
        <w:rPr>
          <w:lang w:val="ru-RU"/>
        </w:rPr>
        <w:t xml:space="preserve"> </w:t>
      </w:r>
      <w:r w:rsidRPr="00B96C62">
        <w:rPr>
          <w:lang w:val="ru-RU"/>
        </w:rPr>
        <w:t>參見馬太福音15</w:t>
      </w:r>
      <w:r w:rsidRPr="00184D16">
        <w:rPr>
          <w:lang w:val="ru-RU"/>
        </w:rPr>
        <w:t>:</w:t>
      </w:r>
      <w:r w:rsidRPr="00B96C62">
        <w:rPr>
          <w:lang w:val="ru-RU"/>
        </w:rPr>
        <w:t>21–28;馬可福音7</w:t>
      </w:r>
      <w:r w:rsidRPr="001668DB">
        <w:rPr>
          <w:lang w:val="ru-RU"/>
        </w:rPr>
        <w:t>:</w:t>
      </w:r>
      <w:r w:rsidRPr="00B96C62">
        <w:rPr>
          <w:lang w:val="ru-RU"/>
        </w:rPr>
        <w:t>24–30。</w:t>
      </w:r>
    </w:p>
  </w:footnote>
  <w:footnote w:id="166">
    <w:p w14:paraId="55400E65" w14:textId="78795BEB" w:rsidR="00063473" w:rsidRPr="00B9533F" w:rsidRDefault="00063473">
      <w:pPr>
        <w:pStyle w:val="FootnoteText"/>
        <w:rPr>
          <w:lang w:val="ru-RU"/>
        </w:rPr>
      </w:pPr>
      <w:r>
        <w:rPr>
          <w:rStyle w:val="FootnoteReference"/>
        </w:rPr>
        <w:footnoteRef/>
      </w:r>
      <w:r w:rsidRPr="00B9533F">
        <w:rPr>
          <w:lang w:val="ru-RU"/>
        </w:rPr>
        <w:t xml:space="preserve"> </w:t>
      </w:r>
      <w:r w:rsidRPr="00B96C62">
        <w:rPr>
          <w:lang w:val="ru-RU"/>
        </w:rPr>
        <w:t>馬太福音15</w:t>
      </w:r>
      <w:r w:rsidRPr="001668DB">
        <w:rPr>
          <w:lang w:val="ru-RU"/>
        </w:rPr>
        <w:t>:</w:t>
      </w:r>
      <w:r w:rsidRPr="00B96C62">
        <w:rPr>
          <w:lang w:val="ru-RU"/>
        </w:rPr>
        <w:t>24</w:t>
      </w:r>
    </w:p>
  </w:footnote>
  <w:footnote w:id="167">
    <w:p w14:paraId="0A5DF9FB" w14:textId="436E6FB7" w:rsidR="00056B15" w:rsidRPr="00B9533F" w:rsidRDefault="00056B15">
      <w:pPr>
        <w:pStyle w:val="FootnoteText"/>
        <w:rPr>
          <w:lang w:val="ru-RU"/>
        </w:rPr>
      </w:pPr>
      <w:r>
        <w:rPr>
          <w:rStyle w:val="FootnoteReference"/>
        </w:rPr>
        <w:footnoteRef/>
      </w:r>
      <w:r w:rsidRPr="00B9533F">
        <w:rPr>
          <w:lang w:val="ru-RU"/>
        </w:rPr>
        <w:t xml:space="preserve"> </w:t>
      </w:r>
      <w:r w:rsidRPr="00B96C62">
        <w:rPr>
          <w:lang w:val="ru-RU"/>
        </w:rPr>
        <w:t>馬太福音15</w:t>
      </w:r>
      <w:r w:rsidRPr="001668DB">
        <w:rPr>
          <w:lang w:val="ru-RU"/>
        </w:rPr>
        <w:t>:</w:t>
      </w:r>
      <w:r w:rsidRPr="00B96C62">
        <w:rPr>
          <w:lang w:val="ru-RU"/>
        </w:rPr>
        <w:t>26</w:t>
      </w:r>
    </w:p>
  </w:footnote>
  <w:footnote w:id="168">
    <w:p w14:paraId="29198AF5" w14:textId="49DBA990" w:rsidR="00742A5C" w:rsidRPr="00742A5C" w:rsidRDefault="00742A5C">
      <w:pPr>
        <w:pStyle w:val="FootnoteText"/>
        <w:rPr>
          <w:lang w:val="ru-RU"/>
        </w:rPr>
      </w:pPr>
      <w:r>
        <w:rPr>
          <w:rStyle w:val="FootnoteReference"/>
        </w:rPr>
        <w:footnoteRef/>
      </w:r>
      <w:r w:rsidRPr="00742A5C">
        <w:rPr>
          <w:lang w:val="ru-RU"/>
        </w:rPr>
        <w:t xml:space="preserve"> </w:t>
      </w:r>
      <w:r w:rsidRPr="00B96C62">
        <w:rPr>
          <w:lang w:val="ru-RU"/>
        </w:rPr>
        <w:t>靈性操練──係指和尚喺自己房入面做嘅活動(念珠祈禱、跪拜、讀 edificational 書籍等等)。</w:t>
      </w:r>
      <w:r w:rsidRPr="00B96C62">
        <w:rPr>
          <w:i/>
          <w:iCs/>
          <w:lang w:val="ru-RU"/>
        </w:rPr>
        <w:t>──編者按。</w:t>
      </w:r>
    </w:p>
  </w:footnote>
  <w:footnote w:id="169">
    <w:p w14:paraId="04908FBD" w14:textId="3B0482B9" w:rsidR="0093735A" w:rsidRPr="0093735A" w:rsidRDefault="0093735A">
      <w:pPr>
        <w:pStyle w:val="FootnoteText"/>
        <w:rPr>
          <w:lang w:val="ru-RU"/>
        </w:rPr>
      </w:pPr>
      <w:r>
        <w:rPr>
          <w:rStyle w:val="FootnoteReference"/>
        </w:rPr>
        <w:footnoteRef/>
      </w:r>
      <w:r w:rsidRPr="0093735A">
        <w:rPr>
          <w:lang w:val="ru-RU"/>
        </w:rPr>
        <w:t xml:space="preserve"> </w:t>
      </w:r>
      <w:r w:rsidRPr="00B96C62">
        <w:rPr>
          <w:lang w:val="ru-RU"/>
        </w:rPr>
        <w:t>長老帕伊西奧斯於1953年至1955年期間在埃斯菲格門修道院出家為僧。</w:t>
      </w:r>
      <w:r w:rsidRPr="00B96C62">
        <w:rPr>
          <w:i/>
          <w:iCs/>
          <w:lang w:val="ru-RU"/>
        </w:rPr>
        <w:t>——編者按。</w:t>
      </w:r>
    </w:p>
  </w:footnote>
  <w:footnote w:id="170">
    <w:p w14:paraId="0A802A1D" w14:textId="018D2F69" w:rsidR="009676D4" w:rsidRPr="009676D4" w:rsidRDefault="009676D4">
      <w:pPr>
        <w:pStyle w:val="FootnoteText"/>
        <w:rPr>
          <w:lang w:val="ru-RU"/>
        </w:rPr>
      </w:pPr>
      <w:r>
        <w:rPr>
          <w:rStyle w:val="FootnoteReference"/>
        </w:rPr>
        <w:footnoteRef/>
      </w:r>
      <w:r w:rsidRPr="009676D4">
        <w:rPr>
          <w:lang w:val="ru-RU"/>
        </w:rPr>
        <w:t xml:space="preserve"> </w:t>
      </w:r>
      <w:r w:rsidRPr="00B96C62">
        <w:rPr>
          <w:lang w:val="ru-RU"/>
        </w:rPr>
        <w:t>原文:嬰兒、單純嘅人(希臘文);用嚟做口語嘅感嘆詞。—</w:t>
      </w:r>
      <w:r w:rsidRPr="00B96C62">
        <w:rPr>
          <w:i/>
          <w:iCs/>
          <w:lang w:val="ru-RU"/>
        </w:rPr>
        <w:t xml:space="preserve"> 譯者附註</w:t>
      </w:r>
    </w:p>
  </w:footnote>
  <w:footnote w:id="171">
    <w:p w14:paraId="2DDA952C" w14:textId="1332549D" w:rsidR="009676D4" w:rsidRPr="00B9533F" w:rsidRDefault="009676D4">
      <w:pPr>
        <w:pStyle w:val="FootnoteText"/>
        <w:rPr>
          <w:lang w:val="ru-RU"/>
        </w:rPr>
      </w:pPr>
      <w:r>
        <w:rPr>
          <w:rStyle w:val="FootnoteReference"/>
        </w:rPr>
        <w:footnoteRef/>
      </w:r>
      <w:r w:rsidRPr="00B9533F">
        <w:rPr>
          <w:lang w:val="ru-RU"/>
        </w:rPr>
        <w:t xml:space="preserve"> </w:t>
      </w:r>
      <w:r w:rsidRPr="00B96C62">
        <w:rPr>
          <w:lang w:val="ru-RU"/>
        </w:rPr>
        <w:t>路加福音 6</w:t>
      </w:r>
      <w:r w:rsidRPr="00B9533F">
        <w:rPr>
          <w:lang w:val="ru-RU"/>
        </w:rPr>
        <w:t>:</w:t>
      </w:r>
      <w:r w:rsidRPr="00B96C62">
        <w:rPr>
          <w:lang w:val="ru-RU"/>
        </w:rPr>
        <w:t>32</w:t>
      </w:r>
    </w:p>
  </w:footnote>
  <w:footnote w:id="172">
    <w:p w14:paraId="3096824C" w14:textId="5D0F9B67" w:rsidR="009641AA" w:rsidRPr="009641AA" w:rsidRDefault="009641AA">
      <w:pPr>
        <w:pStyle w:val="FootnoteText"/>
        <w:rPr>
          <w:lang w:val="ru-RU"/>
        </w:rPr>
      </w:pPr>
      <w:r>
        <w:rPr>
          <w:rStyle w:val="FootnoteReference"/>
        </w:rPr>
        <w:footnoteRef/>
      </w:r>
      <w:r w:rsidRPr="009641AA">
        <w:rPr>
          <w:lang w:val="ru-RU"/>
        </w:rPr>
        <w:t xml:space="preserve"> </w:t>
      </w:r>
      <w:r w:rsidRPr="00B96C62">
        <w:rPr>
          <w:lang w:val="ru-RU"/>
        </w:rPr>
        <w:t>希臘文「</w:t>
      </w:r>
      <w:r w:rsidRPr="00B96C62">
        <w:t>χάρις</w:t>
      </w:r>
      <w:r w:rsidRPr="00B96C62">
        <w:rPr>
          <w:lang w:val="ru-RU"/>
        </w:rPr>
        <w:t>」有兩個意思:「恩典」同「美貌」;所以呢句亦可以譯做「簡樸中嘅恩典」。—</w:t>
      </w:r>
      <w:r w:rsidRPr="00B96C62">
        <w:rPr>
          <w:i/>
          <w:iCs/>
          <w:lang w:val="ru-RU"/>
        </w:rPr>
        <w:t xml:space="preserve"> 譯者附註</w:t>
      </w:r>
    </w:p>
  </w:footnote>
  <w:footnote w:id="173">
    <w:p w14:paraId="598C85AC" w14:textId="30406A76" w:rsidR="009641AA" w:rsidRPr="00B9533F" w:rsidRDefault="009641AA" w:rsidP="009641AA">
      <w:pPr>
        <w:rPr>
          <w:sz w:val="20"/>
          <w:lang w:val="ru-RU"/>
        </w:rPr>
      </w:pPr>
      <w:r>
        <w:rPr>
          <w:rStyle w:val="FootnoteReference"/>
        </w:rPr>
        <w:footnoteRef/>
      </w:r>
      <w:r w:rsidRPr="00B9533F">
        <w:rPr>
          <w:lang w:val="ru-RU"/>
        </w:rPr>
        <w:t xml:space="preserve"> </w:t>
      </w:r>
      <w:r w:rsidRPr="00B96C62">
        <w:rPr>
          <w:sz w:val="20"/>
          <w:lang w:val="ru-RU"/>
        </w:rPr>
        <w:t>參見《馬太福音》18</w:t>
      </w:r>
      <w:r w:rsidRPr="00B9533F">
        <w:rPr>
          <w:sz w:val="20"/>
          <w:lang w:val="ru-RU"/>
        </w:rPr>
        <w:t>:</w:t>
      </w:r>
      <w:r w:rsidRPr="00B96C62">
        <w:rPr>
          <w:sz w:val="20"/>
          <w:lang w:val="ru-RU"/>
        </w:rPr>
        <w:t>3</w:t>
      </w:r>
    </w:p>
  </w:footnote>
  <w:footnote w:id="174">
    <w:p w14:paraId="79F22161" w14:textId="0D7BC733" w:rsidR="009641AA" w:rsidRPr="009641AA" w:rsidRDefault="009641AA">
      <w:pPr>
        <w:pStyle w:val="FootnoteText"/>
        <w:rPr>
          <w:lang w:val="ru-RU"/>
        </w:rPr>
      </w:pPr>
      <w:r>
        <w:rPr>
          <w:rStyle w:val="FootnoteReference"/>
        </w:rPr>
        <w:footnoteRef/>
      </w:r>
      <w:r w:rsidRPr="009641AA">
        <w:rPr>
          <w:lang w:val="ru-RU"/>
        </w:rPr>
        <w:t xml:space="preserve"> </w:t>
      </w:r>
      <w:r w:rsidRPr="00B96C62">
        <w:rPr>
          <w:lang w:val="ru-RU"/>
        </w:rPr>
        <w:t>修院嘅主教堂,係喺星期日同大型節日為修院居民舉行禮拜嘅地方。—</w:t>
      </w:r>
      <w:r w:rsidRPr="00B96C62">
        <w:rPr>
          <w:i/>
          <w:iCs/>
          <w:lang w:val="ru-RU"/>
        </w:rPr>
        <w:t xml:space="preserve"> 編者註</w:t>
      </w:r>
    </w:p>
  </w:footnote>
  <w:footnote w:id="175">
    <w:p w14:paraId="141B6B30" w14:textId="31708F0F" w:rsidR="009641AA" w:rsidRPr="00EE15DE" w:rsidRDefault="009641AA" w:rsidP="009641AA">
      <w:pPr>
        <w:rPr>
          <w:sz w:val="20"/>
          <w:lang w:val="ru-RU"/>
        </w:rPr>
      </w:pPr>
      <w:r>
        <w:rPr>
          <w:rStyle w:val="FootnoteReference"/>
        </w:rPr>
        <w:footnoteRef/>
      </w:r>
      <w:r w:rsidRPr="00EE15DE">
        <w:rPr>
          <w:lang w:val="ru-RU"/>
        </w:rPr>
        <w:t xml:space="preserve"> </w:t>
      </w:r>
      <w:r w:rsidRPr="00B9533F">
        <w:rPr>
          <w:sz w:val="20"/>
          <w:lang w:val="el-GR"/>
        </w:rPr>
        <w:t>林前</w:t>
      </w:r>
      <w:r w:rsidRPr="00EE15DE">
        <w:rPr>
          <w:sz w:val="20"/>
          <w:lang w:val="ru-RU"/>
        </w:rPr>
        <w:t xml:space="preserve"> 14:20</w:t>
      </w:r>
    </w:p>
  </w:footnote>
  <w:footnote w:id="176">
    <w:p w14:paraId="6A82E620" w14:textId="79CF6FAC" w:rsidR="00FB5D2C" w:rsidRPr="00B9533F" w:rsidRDefault="00FB5D2C">
      <w:pPr>
        <w:pStyle w:val="FootnoteText"/>
        <w:rPr>
          <w:lang w:val="ru-RU"/>
        </w:rPr>
      </w:pPr>
      <w:r>
        <w:rPr>
          <w:rStyle w:val="FootnoteReference"/>
        </w:rPr>
        <w:footnoteRef/>
      </w:r>
      <w:r w:rsidRPr="00EE15DE">
        <w:rPr>
          <w:lang w:val="ru-RU"/>
        </w:rPr>
        <w:t xml:space="preserve"> </w:t>
      </w:r>
      <w:r w:rsidRPr="00B96C62">
        <w:rPr>
          <w:lang w:val="ru-RU"/>
        </w:rPr>
        <w:t>參</w:t>
      </w:r>
      <w:r w:rsidRPr="00B9533F">
        <w:rPr>
          <w:lang w:val="el-GR"/>
        </w:rPr>
        <w:t>見庇哋山長老帕伊西奧斯著《庇哋山之父與庇哋山著作》</w:t>
      </w:r>
      <w:r w:rsidRPr="00EE15DE">
        <w:rPr>
          <w:lang w:val="ru-RU"/>
        </w:rPr>
        <w:t>,</w:t>
      </w:r>
      <w:r w:rsidRPr="00B9533F">
        <w:rPr>
          <w:lang w:val="el-GR"/>
        </w:rPr>
        <w:t>塞薩洛尼基</w:t>
      </w:r>
      <w:r w:rsidRPr="00EE15DE">
        <w:rPr>
          <w:lang w:val="ru-RU"/>
        </w:rPr>
        <w:t>,2005</w:t>
      </w:r>
      <w:r w:rsidRPr="00B9533F">
        <w:rPr>
          <w:lang w:val="el-GR"/>
        </w:rPr>
        <w:t>年</w:t>
      </w:r>
      <w:r w:rsidRPr="00EE15DE">
        <w:rPr>
          <w:lang w:val="ru-RU"/>
        </w:rPr>
        <w:t>,</w:t>
      </w:r>
      <w:r w:rsidRPr="00B96C62">
        <w:rPr>
          <w:lang w:val="ru-RU"/>
        </w:rPr>
        <w:t>第10–11頁。</w:t>
      </w:r>
    </w:p>
  </w:footnote>
  <w:footnote w:id="177">
    <w:p w14:paraId="4679C02A" w14:textId="0A11D940" w:rsidR="00FB5D2C" w:rsidRPr="00B9533F" w:rsidRDefault="00FB5D2C">
      <w:pPr>
        <w:pStyle w:val="FootnoteText"/>
        <w:rPr>
          <w:lang w:val="ru-RU"/>
        </w:rPr>
      </w:pPr>
      <w:r>
        <w:rPr>
          <w:rStyle w:val="FootnoteReference"/>
        </w:rPr>
        <w:footnoteRef/>
      </w:r>
      <w:r w:rsidRPr="00FB5D2C">
        <w:rPr>
          <w:lang w:val="ru-RU"/>
        </w:rPr>
        <w:t xml:space="preserve"> </w:t>
      </w:r>
      <w:r w:rsidRPr="00B96C62">
        <w:rPr>
          <w:lang w:val="ru-RU"/>
        </w:rPr>
        <w:t>引用自:亞巴·敘利亞的苦行言行錄。莫斯科,1993年。第279頁。</w:t>
      </w:r>
    </w:p>
  </w:footnote>
  <w:footnote w:id="178">
    <w:p w14:paraId="2C34DED0" w14:textId="3D13C8D4" w:rsidR="00FB5D2C" w:rsidRPr="00B9533F" w:rsidRDefault="00FB5D2C">
      <w:pPr>
        <w:pStyle w:val="FootnoteText"/>
        <w:rPr>
          <w:lang w:val="ru-RU"/>
        </w:rPr>
      </w:pPr>
      <w:r>
        <w:rPr>
          <w:rStyle w:val="FootnoteReference"/>
        </w:rPr>
        <w:footnoteRef/>
      </w:r>
      <w:r w:rsidRPr="00B9533F">
        <w:rPr>
          <w:lang w:val="ru-RU"/>
        </w:rPr>
        <w:t xml:space="preserve"> </w:t>
      </w:r>
      <w:r w:rsidRPr="00B96C62">
        <w:rPr>
          <w:lang w:val="ru-RU"/>
        </w:rPr>
        <w:t>參見《馬太福音》15</w:t>
      </w:r>
      <w:r w:rsidRPr="00B9533F">
        <w:rPr>
          <w:lang w:val="ru-RU"/>
        </w:rPr>
        <w:t>:</w:t>
      </w:r>
      <w:r w:rsidRPr="00B96C62">
        <w:rPr>
          <w:lang w:val="ru-RU"/>
        </w:rPr>
        <w:t>18–19;《馬可福音》7</w:t>
      </w:r>
      <w:r w:rsidRPr="00B9533F">
        <w:rPr>
          <w:lang w:val="ru-RU"/>
        </w:rPr>
        <w:t>:</w:t>
      </w:r>
      <w:r w:rsidRPr="00B96C62">
        <w:rPr>
          <w:lang w:val="ru-RU"/>
        </w:rPr>
        <w:t>21–23。</w:t>
      </w:r>
    </w:p>
  </w:footnote>
  <w:footnote w:id="179">
    <w:p w14:paraId="2ABEAA14" w14:textId="41291221" w:rsidR="00FB5D2C" w:rsidRPr="00B9533F" w:rsidRDefault="00FB5D2C">
      <w:pPr>
        <w:pStyle w:val="FootnoteText"/>
        <w:rPr>
          <w:lang w:val="ru-RU"/>
        </w:rPr>
      </w:pPr>
      <w:r>
        <w:rPr>
          <w:rStyle w:val="FootnoteReference"/>
        </w:rPr>
        <w:footnoteRef/>
      </w:r>
      <w:r w:rsidRPr="00B9533F">
        <w:rPr>
          <w:lang w:val="ru-RU"/>
        </w:rPr>
        <w:t xml:space="preserve"> </w:t>
      </w:r>
      <w:r w:rsidRPr="00B96C62">
        <w:rPr>
          <w:lang w:val="ru-RU"/>
        </w:rPr>
        <w:t>太5</w:t>
      </w:r>
      <w:r w:rsidRPr="00B9533F">
        <w:rPr>
          <w:lang w:val="ru-RU"/>
        </w:rPr>
        <w:t>:</w:t>
      </w:r>
      <w:r w:rsidRPr="00B96C62">
        <w:rPr>
          <w:lang w:val="ru-RU"/>
        </w:rPr>
        <w:t>8</w:t>
      </w:r>
    </w:p>
  </w:footnote>
  <w:footnote w:id="180">
    <w:p w14:paraId="7AA9FC9F" w14:textId="5B2E57C9" w:rsidR="00FB5D2C" w:rsidRPr="00B9533F" w:rsidRDefault="00FB5D2C" w:rsidP="00FB5D2C">
      <w:pPr>
        <w:rPr>
          <w:sz w:val="20"/>
          <w:lang w:val="ru-RU"/>
        </w:rPr>
      </w:pPr>
      <w:r>
        <w:rPr>
          <w:rStyle w:val="FootnoteReference"/>
        </w:rPr>
        <w:footnoteRef/>
      </w:r>
      <w:r w:rsidRPr="00FB5D2C">
        <w:rPr>
          <w:lang w:val="ru-RU"/>
        </w:rPr>
        <w:t xml:space="preserve"> </w:t>
      </w:r>
      <w:r w:rsidRPr="00B96C62">
        <w:rPr>
          <w:sz w:val="20"/>
          <w:lang w:val="ru-RU"/>
        </w:rPr>
        <w:t>「凡努力常與神合一者,就認識神,此等人乃出於神。」──大聖安東尼言</w:t>
      </w:r>
      <w:r w:rsidRPr="00B96C62">
        <w:rPr>
          <w:i/>
          <w:iCs/>
          <w:sz w:val="20"/>
          <w:lang w:val="ru-RU"/>
        </w:rPr>
        <w:t>。──編者按</w:t>
      </w:r>
      <w:r w:rsidRPr="00B96C62">
        <w:rPr>
          <w:sz w:val="20"/>
          <w:lang w:val="ru-RU"/>
        </w:rPr>
        <w:t>。引自《善之愛》</w:t>
      </w:r>
      <w:r w:rsidRPr="00B96C62">
        <w:rPr>
          <w:sz w:val="20"/>
        </w:rPr>
        <w:t>第一卷</w:t>
      </w:r>
      <w:r w:rsidRPr="00B96C62">
        <w:rPr>
          <w:sz w:val="20"/>
          <w:lang w:val="ru-RU"/>
        </w:rPr>
        <w:t>,聖三一聖塞爾吉奧修道院,1992年,第92頁。</w:t>
      </w:r>
    </w:p>
  </w:footnote>
  <w:footnote w:id="181">
    <w:p w14:paraId="7334178A" w14:textId="419982BD" w:rsidR="003C6A74" w:rsidRPr="00B9533F" w:rsidRDefault="003C6A74">
      <w:pPr>
        <w:pStyle w:val="FootnoteText"/>
        <w:rPr>
          <w:lang w:val="ru-RU"/>
        </w:rPr>
      </w:pPr>
      <w:r>
        <w:rPr>
          <w:rStyle w:val="FootnoteReference"/>
        </w:rPr>
        <w:footnoteRef/>
      </w:r>
      <w:r w:rsidRPr="00B9533F">
        <w:rPr>
          <w:lang w:val="ru-RU"/>
        </w:rPr>
        <w:t xml:space="preserve"> </w:t>
      </w:r>
      <w:r w:rsidRPr="00B96C62">
        <w:rPr>
          <w:lang w:val="ru-RU"/>
        </w:rPr>
        <w:t>馬太福音21</w:t>
      </w:r>
      <w:r w:rsidRPr="001668DB">
        <w:rPr>
          <w:lang w:val="ru-RU"/>
        </w:rPr>
        <w:t>:</w:t>
      </w:r>
      <w:r w:rsidRPr="00B96C62">
        <w:rPr>
          <w:lang w:val="ru-RU"/>
        </w:rPr>
        <w:t>21–22</w:t>
      </w:r>
    </w:p>
  </w:footnote>
  <w:footnote w:id="182">
    <w:p w14:paraId="2161FC38" w14:textId="06F393D4" w:rsidR="003C6A74" w:rsidRPr="00B9533F" w:rsidRDefault="003C6A74">
      <w:pPr>
        <w:pStyle w:val="FootnoteText"/>
        <w:rPr>
          <w:lang w:val="ru-RU"/>
        </w:rPr>
      </w:pPr>
      <w:r>
        <w:rPr>
          <w:rStyle w:val="FootnoteReference"/>
        </w:rPr>
        <w:footnoteRef/>
      </w:r>
      <w:r w:rsidRPr="00B9533F">
        <w:rPr>
          <w:lang w:val="ru-RU"/>
        </w:rPr>
        <w:t xml:space="preserve"> </w:t>
      </w:r>
      <w:r w:rsidRPr="00B96C62">
        <w:rPr>
          <w:lang w:val="ru-RU"/>
        </w:rPr>
        <w:t>見詩篇21</w:t>
      </w:r>
      <w:r w:rsidRPr="001668DB">
        <w:rPr>
          <w:lang w:val="ru-RU"/>
        </w:rPr>
        <w:t>:</w:t>
      </w:r>
      <w:r w:rsidRPr="00B96C62">
        <w:rPr>
          <w:lang w:val="ru-RU"/>
        </w:rPr>
        <w:t>19</w:t>
      </w:r>
    </w:p>
  </w:footnote>
  <w:footnote w:id="183">
    <w:p w14:paraId="28B1E744" w14:textId="3C193893" w:rsidR="003C6A74" w:rsidRPr="00B9533F" w:rsidRDefault="003C6A74" w:rsidP="003C6A74">
      <w:pPr>
        <w:rPr>
          <w:sz w:val="20"/>
          <w:lang w:val="ru-RU"/>
        </w:rPr>
      </w:pPr>
      <w:r>
        <w:rPr>
          <w:rStyle w:val="FootnoteReference"/>
        </w:rPr>
        <w:footnoteRef/>
      </w:r>
      <w:r w:rsidRPr="00B9533F">
        <w:rPr>
          <w:lang w:val="ru-RU"/>
        </w:rPr>
        <w:t xml:space="preserve"> </w:t>
      </w:r>
      <w:r w:rsidRPr="00B96C62">
        <w:rPr>
          <w:sz w:val="20"/>
          <w:lang w:val="ru-RU"/>
        </w:rPr>
        <w:t>參見《馬太福音》27</w:t>
      </w:r>
      <w:r w:rsidRPr="001668DB">
        <w:rPr>
          <w:sz w:val="20"/>
          <w:lang w:val="ru-RU"/>
        </w:rPr>
        <w:t>:</w:t>
      </w:r>
      <w:r w:rsidRPr="00B96C62">
        <w:rPr>
          <w:sz w:val="20"/>
          <w:lang w:val="ru-RU"/>
        </w:rPr>
        <w:t>7–9;《耶利米書》18</w:t>
      </w:r>
      <w:r w:rsidRPr="001668DB">
        <w:rPr>
          <w:sz w:val="20"/>
          <w:lang w:val="ru-RU"/>
        </w:rPr>
        <w:t>:</w:t>
      </w:r>
      <w:r w:rsidRPr="00B96C62">
        <w:rPr>
          <w:sz w:val="20"/>
          <w:lang w:val="ru-RU"/>
        </w:rPr>
        <w:t>2;39</w:t>
      </w:r>
      <w:r w:rsidRPr="001668DB">
        <w:rPr>
          <w:sz w:val="20"/>
          <w:lang w:val="ru-RU"/>
        </w:rPr>
        <w:t>:</w:t>
      </w:r>
      <w:r w:rsidRPr="00B96C62">
        <w:rPr>
          <w:sz w:val="20"/>
          <w:lang w:val="ru-RU"/>
        </w:rPr>
        <w:t xml:space="preserve">9。 </w:t>
      </w:r>
    </w:p>
  </w:footnote>
  <w:footnote w:id="184">
    <w:p w14:paraId="4FFC0F8E" w14:textId="3C58AA39" w:rsidR="003C6A74" w:rsidRPr="00B9533F" w:rsidRDefault="003C6A74">
      <w:pPr>
        <w:pStyle w:val="FootnoteText"/>
        <w:rPr>
          <w:lang w:val="ru-RU"/>
        </w:rPr>
      </w:pPr>
      <w:r>
        <w:rPr>
          <w:rStyle w:val="FootnoteReference"/>
        </w:rPr>
        <w:footnoteRef/>
      </w:r>
      <w:r w:rsidRPr="003C6A74">
        <w:rPr>
          <w:lang w:val="ru-RU"/>
        </w:rPr>
        <w:t xml:space="preserve"> </w:t>
      </w:r>
      <w:r w:rsidRPr="00B96C62">
        <w:rPr>
          <w:lang w:val="ru-RU"/>
        </w:rPr>
        <w:t>呢段係聖周五紀念我主耶穌基督聖潔而救贖性苦難禮儀中第三頌詞嘅經文。</w:t>
      </w:r>
    </w:p>
  </w:footnote>
  <w:footnote w:id="185">
    <w:p w14:paraId="24E702DF" w14:textId="2BFE1A76" w:rsidR="003C6A74" w:rsidRPr="00B9533F" w:rsidRDefault="003C6A74">
      <w:pPr>
        <w:pStyle w:val="FootnoteText"/>
        <w:rPr>
          <w:lang w:val="ru-RU"/>
        </w:rPr>
      </w:pPr>
      <w:r>
        <w:rPr>
          <w:rStyle w:val="FootnoteReference"/>
        </w:rPr>
        <w:footnoteRef/>
      </w:r>
      <w:r w:rsidRPr="00B9533F">
        <w:rPr>
          <w:lang w:val="ru-RU"/>
        </w:rPr>
        <w:t xml:space="preserve"> </w:t>
      </w:r>
      <w:r w:rsidRPr="00B96C62">
        <w:rPr>
          <w:lang w:val="ru-RU"/>
        </w:rPr>
        <w:t>見民數記20</w:t>
      </w:r>
      <w:r w:rsidRPr="001668DB">
        <w:rPr>
          <w:lang w:val="ru-RU"/>
        </w:rPr>
        <w:t>:</w:t>
      </w:r>
      <w:r w:rsidRPr="00B96C62">
        <w:rPr>
          <w:lang w:val="ru-RU"/>
        </w:rPr>
        <w:t>1–13;申命記32</w:t>
      </w:r>
      <w:r w:rsidRPr="001668DB">
        <w:rPr>
          <w:lang w:val="ru-RU"/>
        </w:rPr>
        <w:t>:</w:t>
      </w:r>
      <w:r w:rsidRPr="00B96C62">
        <w:rPr>
          <w:lang w:val="ru-RU"/>
        </w:rPr>
        <w:t>48–52。</w:t>
      </w:r>
    </w:p>
  </w:footnote>
  <w:footnote w:id="186">
    <w:p w14:paraId="292DB8D4" w14:textId="05B331EE" w:rsidR="003C6A74" w:rsidRPr="00B9533F" w:rsidRDefault="003C6A74">
      <w:pPr>
        <w:pStyle w:val="FootnoteText"/>
        <w:rPr>
          <w:lang w:val="ru-RU"/>
        </w:rPr>
      </w:pPr>
      <w:r>
        <w:rPr>
          <w:rStyle w:val="FootnoteReference"/>
        </w:rPr>
        <w:footnoteRef/>
      </w:r>
      <w:r w:rsidRPr="00B9533F">
        <w:rPr>
          <w:lang w:val="ru-RU"/>
        </w:rPr>
        <w:t xml:space="preserve"> </w:t>
      </w:r>
      <w:r w:rsidRPr="00B96C62">
        <w:rPr>
          <w:lang w:val="ru-RU"/>
        </w:rPr>
        <w:t>見出埃及記14</w:t>
      </w:r>
      <w:r w:rsidRPr="001668DB">
        <w:rPr>
          <w:lang w:val="ru-RU"/>
        </w:rPr>
        <w:t>:</w:t>
      </w:r>
      <w:r w:rsidRPr="00B96C62">
        <w:rPr>
          <w:lang w:val="ru-RU"/>
        </w:rPr>
        <w:t>1–31。</w:t>
      </w:r>
    </w:p>
  </w:footnote>
  <w:footnote w:id="187">
    <w:p w14:paraId="2E6ECB83" w14:textId="37942938" w:rsidR="003C6A74" w:rsidRPr="00B9533F" w:rsidRDefault="003C6A74" w:rsidP="003C6A74">
      <w:pPr>
        <w:rPr>
          <w:sz w:val="20"/>
          <w:lang w:val="ru-RU"/>
        </w:rPr>
      </w:pPr>
      <w:r>
        <w:rPr>
          <w:rStyle w:val="FootnoteReference"/>
        </w:rPr>
        <w:footnoteRef/>
      </w:r>
      <w:r w:rsidRPr="00B9533F">
        <w:rPr>
          <w:lang w:val="ru-RU"/>
        </w:rPr>
        <w:t xml:space="preserve"> </w:t>
      </w:r>
      <w:r w:rsidRPr="00B96C62">
        <w:rPr>
          <w:sz w:val="20"/>
          <w:lang w:val="ru-RU"/>
        </w:rPr>
        <w:t>見出埃及記15</w:t>
      </w:r>
      <w:r w:rsidRPr="001668DB">
        <w:rPr>
          <w:sz w:val="20"/>
          <w:lang w:val="ru-RU"/>
        </w:rPr>
        <w:t>:</w:t>
      </w:r>
      <w:r w:rsidRPr="00B96C62">
        <w:rPr>
          <w:sz w:val="20"/>
          <w:lang w:val="ru-RU"/>
        </w:rPr>
        <w:t xml:space="preserve">22–25;17:1–7。 </w:t>
      </w:r>
    </w:p>
  </w:footnote>
  <w:footnote w:id="188">
    <w:p w14:paraId="7A019A52" w14:textId="71D0CE62" w:rsidR="003C6A74" w:rsidRPr="00B9533F" w:rsidRDefault="003C6A74">
      <w:pPr>
        <w:pStyle w:val="FootnoteText"/>
        <w:rPr>
          <w:lang w:val="ru-RU"/>
        </w:rPr>
      </w:pPr>
      <w:r>
        <w:rPr>
          <w:rStyle w:val="FootnoteReference"/>
        </w:rPr>
        <w:footnoteRef/>
      </w:r>
      <w:r w:rsidRPr="00B9533F">
        <w:rPr>
          <w:lang w:val="ru-RU"/>
        </w:rPr>
        <w:t xml:space="preserve"> </w:t>
      </w:r>
      <w:r w:rsidRPr="00B96C62">
        <w:rPr>
          <w:lang w:val="ru-RU"/>
        </w:rPr>
        <w:t>參見出埃及記16</w:t>
      </w:r>
      <w:r w:rsidRPr="001668DB">
        <w:rPr>
          <w:lang w:val="ru-RU"/>
        </w:rPr>
        <w:t>:</w:t>
      </w:r>
      <w:r w:rsidRPr="00B96C62">
        <w:rPr>
          <w:lang w:val="ru-RU"/>
        </w:rPr>
        <w:t>1–36。</w:t>
      </w:r>
    </w:p>
  </w:footnote>
  <w:footnote w:id="189">
    <w:p w14:paraId="63EFF9F6" w14:textId="581F852B" w:rsidR="003C6A74" w:rsidRPr="00B9533F" w:rsidRDefault="003C6A74">
      <w:pPr>
        <w:pStyle w:val="FootnoteText"/>
        <w:rPr>
          <w:lang w:val="ru-RU"/>
        </w:rPr>
      </w:pPr>
      <w:r>
        <w:rPr>
          <w:rStyle w:val="FootnoteReference"/>
        </w:rPr>
        <w:footnoteRef/>
      </w:r>
      <w:r w:rsidRPr="00B9533F">
        <w:rPr>
          <w:lang w:val="ru-RU"/>
        </w:rPr>
        <w:t xml:space="preserve"> </w:t>
      </w:r>
      <w:r w:rsidRPr="00B96C62">
        <w:rPr>
          <w:lang w:val="ru-RU"/>
        </w:rPr>
        <w:t>見民數記20</w:t>
      </w:r>
      <w:r w:rsidRPr="001668DB">
        <w:rPr>
          <w:lang w:val="ru-RU"/>
        </w:rPr>
        <w:t>:</w:t>
      </w:r>
      <w:r w:rsidRPr="00B96C62">
        <w:rPr>
          <w:lang w:val="ru-RU"/>
        </w:rPr>
        <w:t>1–13。</w:t>
      </w:r>
    </w:p>
  </w:footnote>
  <w:footnote w:id="190">
    <w:p w14:paraId="62FBFBBE" w14:textId="02B80270" w:rsidR="00D228E7" w:rsidRPr="00B9533F" w:rsidRDefault="00D228E7">
      <w:pPr>
        <w:pStyle w:val="FootnoteText"/>
        <w:rPr>
          <w:lang w:val="ru-RU"/>
        </w:rPr>
      </w:pPr>
      <w:r>
        <w:rPr>
          <w:rStyle w:val="FootnoteReference"/>
        </w:rPr>
        <w:footnoteRef/>
      </w:r>
      <w:r w:rsidRPr="00B9533F">
        <w:rPr>
          <w:lang w:val="ru-RU"/>
        </w:rPr>
        <w:t xml:space="preserve"> </w:t>
      </w:r>
      <w:r w:rsidRPr="00B96C62">
        <w:rPr>
          <w:lang w:val="ru-RU"/>
        </w:rPr>
        <w:t>見民數記20</w:t>
      </w:r>
      <w:r w:rsidRPr="001668DB">
        <w:rPr>
          <w:lang w:val="ru-RU"/>
        </w:rPr>
        <w:t>:</w:t>
      </w:r>
      <w:r w:rsidRPr="00B96C62">
        <w:rPr>
          <w:lang w:val="ru-RU"/>
        </w:rPr>
        <w:t>1–13。</w:t>
      </w:r>
    </w:p>
  </w:footnote>
  <w:footnote w:id="191">
    <w:p w14:paraId="3256C484" w14:textId="0582FB89" w:rsidR="004640AE" w:rsidRPr="00B9533F" w:rsidRDefault="004640AE">
      <w:pPr>
        <w:pStyle w:val="FootnoteText"/>
        <w:rPr>
          <w:lang w:val="ru-RU"/>
        </w:rPr>
      </w:pPr>
      <w:r>
        <w:rPr>
          <w:rStyle w:val="FootnoteReference"/>
        </w:rPr>
        <w:footnoteRef/>
      </w:r>
      <w:r w:rsidRPr="00B9533F">
        <w:rPr>
          <w:lang w:val="ru-RU"/>
        </w:rPr>
        <w:t xml:space="preserve"> </w:t>
      </w:r>
      <w:r w:rsidRPr="00B96C62">
        <w:rPr>
          <w:lang w:val="ru-RU"/>
        </w:rPr>
        <w:t>路加福音17</w:t>
      </w:r>
      <w:r w:rsidRPr="001668DB">
        <w:rPr>
          <w:lang w:val="ru-RU"/>
        </w:rPr>
        <w:t>:</w:t>
      </w:r>
      <w:r w:rsidRPr="00B96C62">
        <w:rPr>
          <w:lang w:val="ru-RU"/>
        </w:rPr>
        <w:t>5</w:t>
      </w:r>
    </w:p>
  </w:footnote>
  <w:footnote w:id="192">
    <w:p w14:paraId="0C124E32" w14:textId="0268A8D0" w:rsidR="004640AE" w:rsidRPr="00B9533F" w:rsidRDefault="004640AE">
      <w:pPr>
        <w:pStyle w:val="FootnoteText"/>
        <w:rPr>
          <w:lang w:val="ru-RU"/>
        </w:rPr>
      </w:pPr>
      <w:r>
        <w:rPr>
          <w:rStyle w:val="FootnoteReference"/>
        </w:rPr>
        <w:footnoteRef/>
      </w:r>
      <w:r w:rsidRPr="00B9533F">
        <w:rPr>
          <w:lang w:val="ru-RU"/>
        </w:rPr>
        <w:t xml:space="preserve"> </w:t>
      </w:r>
      <w:r w:rsidRPr="00B96C62">
        <w:rPr>
          <w:lang w:val="ru-RU"/>
        </w:rPr>
        <w:t>馬太福音8</w:t>
      </w:r>
      <w:r w:rsidRPr="001668DB">
        <w:rPr>
          <w:lang w:val="ru-RU"/>
        </w:rPr>
        <w:t>:</w:t>
      </w:r>
      <w:r w:rsidRPr="00B96C62">
        <w:rPr>
          <w:lang w:val="ru-RU"/>
        </w:rPr>
        <w:t>10</w:t>
      </w:r>
    </w:p>
  </w:footnote>
  <w:footnote w:id="193">
    <w:p w14:paraId="40EC1788" w14:textId="7559C627" w:rsidR="00D907A4" w:rsidRPr="00B9533F" w:rsidRDefault="00D907A4">
      <w:pPr>
        <w:pStyle w:val="FootnoteText"/>
        <w:rPr>
          <w:lang w:val="ru-RU"/>
        </w:rPr>
      </w:pPr>
      <w:r>
        <w:rPr>
          <w:rStyle w:val="FootnoteReference"/>
        </w:rPr>
        <w:footnoteRef/>
      </w:r>
      <w:r w:rsidRPr="00B9533F">
        <w:rPr>
          <w:lang w:val="ru-RU"/>
        </w:rPr>
        <w:t xml:space="preserve"> </w:t>
      </w:r>
      <w:r w:rsidRPr="00B96C62">
        <w:rPr>
          <w:lang w:val="ru-RU"/>
        </w:rPr>
        <w:t>參見馬可福音16</w:t>
      </w:r>
      <w:r w:rsidRPr="001668DB">
        <w:rPr>
          <w:lang w:val="ru-RU"/>
        </w:rPr>
        <w:t>:</w:t>
      </w:r>
      <w:r w:rsidRPr="00B96C62">
        <w:rPr>
          <w:lang w:val="ru-RU"/>
        </w:rPr>
        <w:t>18</w:t>
      </w:r>
    </w:p>
  </w:footnote>
  <w:footnote w:id="194">
    <w:p w14:paraId="293CE2E1" w14:textId="3FEAAA23" w:rsidR="00D907A4" w:rsidRPr="00B9533F" w:rsidRDefault="00D907A4">
      <w:pPr>
        <w:pStyle w:val="FootnoteText"/>
        <w:rPr>
          <w:lang w:val="ru-RU"/>
        </w:rPr>
      </w:pPr>
      <w:r>
        <w:rPr>
          <w:rStyle w:val="FootnoteReference"/>
        </w:rPr>
        <w:footnoteRef/>
      </w:r>
      <w:r w:rsidRPr="00B9533F">
        <w:rPr>
          <w:lang w:val="ru-RU"/>
        </w:rPr>
        <w:t xml:space="preserve"> </w:t>
      </w:r>
      <w:r w:rsidRPr="00B96C62">
        <w:rPr>
          <w:lang w:val="ru-RU"/>
        </w:rPr>
        <w:t>參見路加福音10</w:t>
      </w:r>
      <w:r w:rsidRPr="001668DB">
        <w:rPr>
          <w:lang w:val="ru-RU"/>
        </w:rPr>
        <w:t>:</w:t>
      </w:r>
      <w:r w:rsidRPr="00B96C62">
        <w:rPr>
          <w:lang w:val="ru-RU"/>
        </w:rPr>
        <w:t>19</w:t>
      </w:r>
    </w:p>
  </w:footnote>
  <w:footnote w:id="195">
    <w:p w14:paraId="06552107" w14:textId="244CF70B" w:rsidR="00D907A4" w:rsidRPr="00D907A4" w:rsidRDefault="00D907A4">
      <w:pPr>
        <w:pStyle w:val="FootnoteText"/>
        <w:rPr>
          <w:lang w:val="ru-RU"/>
        </w:rPr>
      </w:pPr>
      <w:r>
        <w:rPr>
          <w:rStyle w:val="FootnoteReference"/>
        </w:rPr>
        <w:footnoteRef/>
      </w:r>
      <w:r w:rsidRPr="00D907A4">
        <w:rPr>
          <w:lang w:val="ru-RU"/>
        </w:rPr>
        <w:t xml:space="preserve"> </w:t>
      </w:r>
      <w:r w:rsidRPr="00B96C62">
        <w:rPr>
          <w:lang w:val="ru-RU"/>
        </w:rPr>
        <w:t>蝰蛇 – 一種有毒嘅蛇。–</w:t>
      </w:r>
      <w:r w:rsidRPr="00B96C62">
        <w:rPr>
          <w:i/>
          <w:iCs/>
          <w:lang w:val="ru-RU"/>
        </w:rPr>
        <w:t xml:space="preserve"> 編者按。</w:t>
      </w:r>
    </w:p>
  </w:footnote>
  <w:footnote w:id="196">
    <w:p w14:paraId="198A457D" w14:textId="1A08DB02" w:rsidR="00833EDE" w:rsidRPr="00833EDE" w:rsidRDefault="00833EDE">
      <w:pPr>
        <w:pStyle w:val="FootnoteText"/>
        <w:rPr>
          <w:lang w:val="ru-RU"/>
        </w:rPr>
      </w:pPr>
      <w:r>
        <w:rPr>
          <w:rStyle w:val="FootnoteReference"/>
        </w:rPr>
        <w:footnoteRef/>
      </w:r>
      <w:r w:rsidRPr="00833EDE">
        <w:rPr>
          <w:lang w:val="ru-RU"/>
        </w:rPr>
        <w:t xml:space="preserve"> </w:t>
      </w:r>
      <w:r w:rsidRPr="00B96C62">
        <w:rPr>
          <w:lang w:val="ru-RU"/>
        </w:rPr>
        <w:t>引用自:</w:t>
      </w:r>
      <w:r w:rsidRPr="00B96C62">
        <w:rPr>
          <w:i/>
          <w:iCs/>
          <w:lang w:val="ru-RU"/>
        </w:rPr>
        <w:t>希倫波利斯主教帕拉底烏斯</w:t>
      </w:r>
      <w:r w:rsidRPr="00B96C62">
        <w:rPr>
          <w:lang w:val="ru-RU"/>
        </w:rPr>
        <w:t>。拉夫薩伊克。科洛姆納,無日期。第6頁。</w:t>
      </w:r>
    </w:p>
  </w:footnote>
  <w:footnote w:id="197">
    <w:p w14:paraId="2D62D09B" w14:textId="406C4600" w:rsidR="00F76FD9" w:rsidRPr="00F76FD9" w:rsidRDefault="00F76FD9">
      <w:pPr>
        <w:pStyle w:val="FootnoteText"/>
        <w:rPr>
          <w:lang w:val="ru-RU"/>
        </w:rPr>
      </w:pPr>
      <w:r>
        <w:rPr>
          <w:rStyle w:val="FootnoteReference"/>
        </w:rPr>
        <w:footnoteRef/>
      </w:r>
      <w:r w:rsidRPr="00F76FD9">
        <w:rPr>
          <w:lang w:val="ru-RU"/>
        </w:rPr>
        <w:t xml:space="preserve"> </w:t>
      </w:r>
      <w:r w:rsidRPr="00B96C62">
        <w:rPr>
          <w:lang w:val="ru-RU"/>
        </w:rPr>
        <w:t>《時辰書》。莫斯科,2004年。第182頁。參見以賽亞書8</w:t>
      </w:r>
      <w:r w:rsidRPr="001668DB">
        <w:rPr>
          <w:lang w:val="ru-RU"/>
        </w:rPr>
        <w:t>:</w:t>
      </w:r>
      <w:r w:rsidRPr="00B96C62">
        <w:rPr>
          <w:lang w:val="ru-RU"/>
        </w:rPr>
        <w:t>12。</w:t>
      </w:r>
    </w:p>
  </w:footnote>
  <w:footnote w:id="198">
    <w:p w14:paraId="1C82E428" w14:textId="00719352" w:rsidR="00F76FD9" w:rsidRPr="00B9533F" w:rsidRDefault="00F76FD9">
      <w:pPr>
        <w:pStyle w:val="FootnoteText"/>
        <w:rPr>
          <w:lang w:val="ru-RU"/>
        </w:rPr>
      </w:pPr>
      <w:r>
        <w:rPr>
          <w:rStyle w:val="FootnoteReference"/>
        </w:rPr>
        <w:footnoteRef/>
      </w:r>
      <w:r w:rsidRPr="00B9533F">
        <w:rPr>
          <w:lang w:val="ru-RU"/>
        </w:rPr>
        <w:t xml:space="preserve"> </w:t>
      </w:r>
      <w:r w:rsidRPr="00B96C62">
        <w:rPr>
          <w:lang w:val="ru-RU"/>
        </w:rPr>
        <w:t>詩篇 15</w:t>
      </w:r>
      <w:r w:rsidRPr="001668DB">
        <w:rPr>
          <w:lang w:val="ru-RU"/>
        </w:rPr>
        <w:t>:</w:t>
      </w:r>
      <w:r w:rsidRPr="00B96C62">
        <w:rPr>
          <w:lang w:val="ru-RU"/>
        </w:rPr>
        <w:t>8</w:t>
      </w:r>
    </w:p>
  </w:footnote>
  <w:footnote w:id="199">
    <w:p w14:paraId="6770D93E" w14:textId="49B5D294" w:rsidR="007F7674" w:rsidRPr="00B9533F" w:rsidRDefault="007F7674">
      <w:pPr>
        <w:pStyle w:val="FootnoteText"/>
        <w:rPr>
          <w:lang w:val="ru-RU"/>
        </w:rPr>
      </w:pPr>
      <w:r>
        <w:rPr>
          <w:rStyle w:val="FootnoteReference"/>
        </w:rPr>
        <w:footnoteRef/>
      </w:r>
      <w:r w:rsidRPr="00B9533F">
        <w:rPr>
          <w:lang w:val="ru-RU"/>
        </w:rPr>
        <w:t xml:space="preserve"> </w:t>
      </w:r>
      <w:r w:rsidRPr="00B96C62">
        <w:rPr>
          <w:lang w:val="ru-RU"/>
        </w:rPr>
        <w:t>參見但以理書10</w:t>
      </w:r>
      <w:r w:rsidRPr="001668DB">
        <w:rPr>
          <w:lang w:val="ru-RU"/>
        </w:rPr>
        <w:t>:</w:t>
      </w:r>
      <w:r w:rsidRPr="00B96C62">
        <w:rPr>
          <w:lang w:val="ru-RU"/>
        </w:rPr>
        <w:t>8–12</w:t>
      </w:r>
    </w:p>
  </w:footnote>
  <w:footnote w:id="200">
    <w:p w14:paraId="4A4896B4" w14:textId="060B6907" w:rsidR="00671E09" w:rsidRPr="00B9533F" w:rsidRDefault="00671E09">
      <w:pPr>
        <w:pStyle w:val="FootnoteText"/>
        <w:rPr>
          <w:lang w:val="ru-RU"/>
        </w:rPr>
      </w:pPr>
      <w:r>
        <w:rPr>
          <w:rStyle w:val="FootnoteReference"/>
        </w:rPr>
        <w:footnoteRef/>
      </w:r>
      <w:r w:rsidRPr="00B9533F">
        <w:rPr>
          <w:lang w:val="ru-RU"/>
        </w:rPr>
        <w:t xml:space="preserve"> </w:t>
      </w:r>
      <w:r w:rsidRPr="00B96C62">
        <w:rPr>
          <w:lang w:val="ru-RU"/>
        </w:rPr>
        <w:t>同上</w:t>
      </w:r>
    </w:p>
  </w:footnote>
  <w:footnote w:id="201">
    <w:p w14:paraId="272F605E" w14:textId="54803BFB" w:rsidR="00671E09" w:rsidRPr="00B9533F" w:rsidRDefault="00671E09" w:rsidP="00671E09">
      <w:pPr>
        <w:rPr>
          <w:sz w:val="20"/>
          <w:lang w:val="ru-RU"/>
        </w:rPr>
      </w:pPr>
      <w:r>
        <w:rPr>
          <w:rStyle w:val="FootnoteReference"/>
        </w:rPr>
        <w:footnoteRef/>
      </w:r>
      <w:r w:rsidRPr="00671E09">
        <w:rPr>
          <w:lang w:val="ru-RU"/>
        </w:rPr>
        <w:t xml:space="preserve"> </w:t>
      </w:r>
      <w:r w:rsidRPr="00B96C62">
        <w:rPr>
          <w:sz w:val="20"/>
          <w:lang w:val="ru-RU"/>
        </w:rPr>
        <w:t>《三時頌》,第六調。〈詠經〉,</w:t>
      </w:r>
      <w:r w:rsidRPr="00B96C62">
        <w:rPr>
          <w:sz w:val="20"/>
        </w:rPr>
        <w:t>第一</w:t>
      </w:r>
      <w:r w:rsidRPr="00B96C62">
        <w:rPr>
          <w:sz w:val="20"/>
          <w:lang w:val="ru-RU"/>
        </w:rPr>
        <w:t>卷。莫斯科,1997年。第130頁。</w:t>
      </w:r>
    </w:p>
  </w:footnote>
  <w:footnote w:id="202">
    <w:p w14:paraId="7C3D1840" w14:textId="4C8979CB" w:rsidR="00671E09" w:rsidRPr="00B9533F" w:rsidRDefault="00671E09">
      <w:pPr>
        <w:pStyle w:val="FootnoteText"/>
        <w:rPr>
          <w:lang w:val="ru-RU"/>
        </w:rPr>
      </w:pPr>
      <w:r>
        <w:rPr>
          <w:rStyle w:val="FootnoteReference"/>
        </w:rPr>
        <w:footnoteRef/>
      </w:r>
      <w:r w:rsidRPr="00B9533F">
        <w:rPr>
          <w:lang w:val="ru-RU"/>
        </w:rPr>
        <w:t xml:space="preserve"> </w:t>
      </w:r>
      <w:r w:rsidRPr="00B96C62">
        <w:rPr>
          <w:lang w:val="ru-RU"/>
        </w:rPr>
        <w:t>詩篇 2</w:t>
      </w:r>
      <w:r w:rsidRPr="000954C2">
        <w:rPr>
          <w:lang w:val="ru-RU"/>
        </w:rPr>
        <w:t>:</w:t>
      </w:r>
      <w:r w:rsidRPr="00B96C62">
        <w:rPr>
          <w:lang w:val="ru-RU"/>
        </w:rPr>
        <w:t>11</w:t>
      </w:r>
    </w:p>
  </w:footnote>
  <w:footnote w:id="203">
    <w:p w14:paraId="75AB0741" w14:textId="6AF149CD" w:rsidR="000401DA" w:rsidRPr="00B9533F" w:rsidRDefault="000401DA">
      <w:pPr>
        <w:pStyle w:val="FootnoteText"/>
        <w:rPr>
          <w:lang w:val="ru-RU"/>
        </w:rPr>
      </w:pPr>
      <w:r>
        <w:rPr>
          <w:rStyle w:val="FootnoteReference"/>
        </w:rPr>
        <w:footnoteRef/>
      </w:r>
      <w:r w:rsidRPr="00B9533F">
        <w:rPr>
          <w:lang w:val="ru-RU"/>
        </w:rPr>
        <w:t xml:space="preserve"> </w:t>
      </w:r>
      <w:r w:rsidRPr="00B96C62">
        <w:rPr>
          <w:lang w:val="ru-RU"/>
        </w:rPr>
        <w:t>詩篇15</w:t>
      </w:r>
      <w:r w:rsidRPr="000954C2">
        <w:rPr>
          <w:lang w:val="ru-RU"/>
        </w:rPr>
        <w:t>:</w:t>
      </w:r>
      <w:r w:rsidRPr="00B96C62">
        <w:rPr>
          <w:lang w:val="ru-RU"/>
        </w:rPr>
        <w:t>8</w:t>
      </w:r>
    </w:p>
  </w:footnote>
  <w:footnote w:id="204">
    <w:p w14:paraId="02F5C098" w14:textId="5445ECCC" w:rsidR="000401DA" w:rsidRPr="00B9533F" w:rsidRDefault="000401DA">
      <w:pPr>
        <w:pStyle w:val="FootnoteText"/>
        <w:rPr>
          <w:lang w:val="ru-RU"/>
        </w:rPr>
      </w:pPr>
      <w:r>
        <w:rPr>
          <w:rStyle w:val="FootnoteReference"/>
        </w:rPr>
        <w:footnoteRef/>
      </w:r>
      <w:r w:rsidRPr="00B9533F">
        <w:rPr>
          <w:lang w:val="ru-RU"/>
        </w:rPr>
        <w:t xml:space="preserve"> </w:t>
      </w:r>
      <w:r w:rsidRPr="00B96C62">
        <w:rPr>
          <w:lang w:val="ru-RU"/>
        </w:rPr>
        <w:t>提摩太前書 2</w:t>
      </w:r>
      <w:r w:rsidRPr="00B9533F">
        <w:rPr>
          <w:lang w:val="ru-RU"/>
        </w:rPr>
        <w:t>:</w:t>
      </w:r>
      <w:r w:rsidRPr="00B96C62">
        <w:rPr>
          <w:lang w:val="ru-RU"/>
        </w:rPr>
        <w:t>4</w:t>
      </w:r>
    </w:p>
  </w:footnote>
  <w:footnote w:id="205">
    <w:p w14:paraId="1739AEAB" w14:textId="6CCEEFEC" w:rsidR="000401DA" w:rsidRPr="00B9533F" w:rsidRDefault="000401DA" w:rsidP="000401DA">
      <w:pPr>
        <w:rPr>
          <w:sz w:val="20"/>
          <w:lang w:val="ru-RU"/>
        </w:rPr>
      </w:pPr>
      <w:r>
        <w:rPr>
          <w:rStyle w:val="FootnoteReference"/>
        </w:rPr>
        <w:footnoteRef/>
      </w:r>
      <w:r w:rsidRPr="00B9533F">
        <w:rPr>
          <w:lang w:val="ru-RU"/>
        </w:rPr>
        <w:t xml:space="preserve"> </w:t>
      </w:r>
      <w:r w:rsidRPr="00B96C62">
        <w:rPr>
          <w:sz w:val="20"/>
          <w:lang w:val="ru-RU"/>
        </w:rPr>
        <w:t>雅各書1</w:t>
      </w:r>
      <w:r w:rsidRPr="00B9533F">
        <w:rPr>
          <w:sz w:val="20"/>
          <w:lang w:val="ru-RU"/>
        </w:rPr>
        <w:t>:</w:t>
      </w:r>
      <w:r w:rsidRPr="00B96C62">
        <w:rPr>
          <w:sz w:val="20"/>
          <w:lang w:val="ru-RU"/>
        </w:rPr>
        <w:t>12</w:t>
      </w:r>
    </w:p>
  </w:footnote>
  <w:footnote w:id="206">
    <w:p w14:paraId="2702AA4F" w14:textId="317377FE" w:rsidR="000401DA" w:rsidRPr="00B9533F" w:rsidRDefault="000401DA">
      <w:pPr>
        <w:pStyle w:val="FootnoteText"/>
        <w:rPr>
          <w:lang w:val="ru-RU"/>
        </w:rPr>
      </w:pPr>
      <w:r>
        <w:rPr>
          <w:rStyle w:val="FootnoteReference"/>
        </w:rPr>
        <w:footnoteRef/>
      </w:r>
      <w:r w:rsidRPr="00B9533F">
        <w:rPr>
          <w:lang w:val="ru-RU"/>
        </w:rPr>
        <w:t xml:space="preserve"> </w:t>
      </w:r>
      <w:r w:rsidRPr="00B96C62">
        <w:rPr>
          <w:lang w:val="ru-RU"/>
        </w:rPr>
        <w:t>見使徒行傳23</w:t>
      </w:r>
      <w:r w:rsidRPr="00B9533F">
        <w:rPr>
          <w:lang w:val="ru-RU"/>
        </w:rPr>
        <w:t>:</w:t>
      </w:r>
      <w:r w:rsidRPr="00B96C62">
        <w:rPr>
          <w:lang w:val="ru-RU"/>
        </w:rPr>
        <w:t>11</w:t>
      </w:r>
    </w:p>
  </w:footnote>
  <w:footnote w:id="207">
    <w:p w14:paraId="4A4E2BFD" w14:textId="283709EE" w:rsidR="000401DA" w:rsidRPr="000401DA" w:rsidRDefault="000401DA">
      <w:pPr>
        <w:pStyle w:val="FootnoteText"/>
        <w:rPr>
          <w:lang w:val="ru-RU"/>
        </w:rPr>
      </w:pPr>
      <w:r>
        <w:rPr>
          <w:rStyle w:val="FootnoteReference"/>
        </w:rPr>
        <w:footnoteRef/>
      </w:r>
      <w:r w:rsidRPr="000401DA">
        <w:rPr>
          <w:lang w:val="ru-RU"/>
        </w:rPr>
        <w:t xml:space="preserve"> </w:t>
      </w:r>
      <w:r w:rsidRPr="00B96C62">
        <w:rPr>
          <w:lang w:val="ru-RU"/>
        </w:rPr>
        <w:t>見使徒行傳24</w:t>
      </w:r>
      <w:r w:rsidRPr="000401DA">
        <w:rPr>
          <w:lang w:val="ru-RU"/>
        </w:rPr>
        <w:t>:</w:t>
      </w:r>
      <w:r w:rsidRPr="00B96C62">
        <w:rPr>
          <w:lang w:val="ru-RU"/>
        </w:rPr>
        <w:t>27。使徒保羅喺該撒利亞用鎖鍊鎖咗兩年,因為羅馬巡撫腓力士一直拖延審訊,希望收賄。 其後,接替費利克斯的 Festus 把保羅送到羅馬受審。使徒憑着上帝的啟示,主張作為羅馬公民的權利,堅持要到羅馬受審。</w:t>
      </w:r>
      <w:r w:rsidRPr="00B96C62">
        <w:rPr>
          <w:i/>
          <w:iCs/>
          <w:lang w:val="ru-RU"/>
        </w:rPr>
        <w:t>──編者按。</w:t>
      </w:r>
    </w:p>
  </w:footnote>
  <w:footnote w:id="208">
    <w:p w14:paraId="2C32E9AF" w14:textId="48F98405" w:rsidR="000401DA" w:rsidRPr="000401DA" w:rsidRDefault="000401DA">
      <w:pPr>
        <w:pStyle w:val="FootnoteText"/>
        <w:rPr>
          <w:lang w:val="ru-RU"/>
        </w:rPr>
      </w:pPr>
      <w:r>
        <w:rPr>
          <w:rStyle w:val="FootnoteReference"/>
        </w:rPr>
        <w:footnoteRef/>
      </w:r>
      <w:r w:rsidRPr="000401DA">
        <w:rPr>
          <w:lang w:val="ru-RU"/>
        </w:rPr>
        <w:t xml:space="preserve"> </w:t>
      </w:r>
      <w:r w:rsidRPr="00B96C62">
        <w:rPr>
          <w:lang w:val="ru-RU"/>
        </w:rPr>
        <w:t>當聖約翰神學家被擲籤揀去小亞細亞傳福音時,佢因為懼怕而嘀嘀咕咕,因為嗰度嘅居民沉溺喺異教錯誤嘅黑暗之中。由於佢嘅嘀咕,上帝就任由佢陷入誘惑。 喺去小亞細亞嘅途中,使徒所搭嘅船隻發生咗船難,但約翰自己經過四十日同巨浪搏鬥之後先得救。</w:t>
      </w:r>
      <w:r w:rsidRPr="00B96C62">
        <w:rPr>
          <w:i/>
          <w:iCs/>
          <w:lang w:val="ru-RU"/>
        </w:rPr>
        <w:t>——編者按。</w:t>
      </w:r>
    </w:p>
  </w:footnote>
  <w:footnote w:id="209">
    <w:p w14:paraId="052FD370" w14:textId="112C625D" w:rsidR="000401DA" w:rsidRPr="00B9533F" w:rsidRDefault="000401DA" w:rsidP="000401DA">
      <w:pPr>
        <w:rPr>
          <w:sz w:val="20"/>
          <w:lang w:val="ru-RU"/>
        </w:rPr>
      </w:pPr>
      <w:r>
        <w:rPr>
          <w:rStyle w:val="FootnoteReference"/>
        </w:rPr>
        <w:footnoteRef/>
      </w:r>
      <w:r w:rsidRPr="00B9533F">
        <w:rPr>
          <w:lang w:val="ru-RU"/>
        </w:rPr>
        <w:t xml:space="preserve"> </w:t>
      </w:r>
      <w:r w:rsidRPr="00B96C62">
        <w:rPr>
          <w:sz w:val="20"/>
          <w:lang w:val="ru-RU"/>
        </w:rPr>
        <w:t>林前13</w:t>
      </w:r>
      <w:r w:rsidRPr="00B9533F">
        <w:rPr>
          <w:sz w:val="20"/>
          <w:lang w:val="ru-RU"/>
        </w:rPr>
        <w:t>:</w:t>
      </w:r>
      <w:r w:rsidRPr="00B96C62">
        <w:rPr>
          <w:sz w:val="20"/>
          <w:lang w:val="ru-RU"/>
        </w:rPr>
        <w:t>4–7</w:t>
      </w:r>
    </w:p>
  </w:footnote>
  <w:footnote w:id="210">
    <w:p w14:paraId="019B8901" w14:textId="4A581000" w:rsidR="000401DA" w:rsidRPr="00B9533F" w:rsidRDefault="000401DA">
      <w:pPr>
        <w:pStyle w:val="FootnoteText"/>
        <w:rPr>
          <w:lang w:val="ru-RU"/>
        </w:rPr>
      </w:pPr>
      <w:r>
        <w:rPr>
          <w:rStyle w:val="FootnoteReference"/>
        </w:rPr>
        <w:footnoteRef/>
      </w:r>
      <w:r w:rsidRPr="00B9533F">
        <w:rPr>
          <w:lang w:val="ru-RU"/>
        </w:rPr>
        <w:t xml:space="preserve"> </w:t>
      </w:r>
      <w:r w:rsidRPr="00B96C62">
        <w:rPr>
          <w:lang w:val="ru-RU"/>
        </w:rPr>
        <w:t>獅子(榮耀)。–</w:t>
      </w:r>
      <w:r w:rsidRPr="00B96C62">
        <w:rPr>
          <w:i/>
          <w:iCs/>
          <w:lang w:val="ru-RU"/>
        </w:rPr>
        <w:t xml:space="preserve"> 譯者附註</w:t>
      </w:r>
    </w:p>
  </w:footnote>
  <w:footnote w:id="211">
    <w:p w14:paraId="5879236C" w14:textId="79E9F7BA" w:rsidR="00784116" w:rsidRPr="00B9533F" w:rsidRDefault="00784116">
      <w:pPr>
        <w:pStyle w:val="FootnoteText"/>
        <w:rPr>
          <w:lang w:val="ru-RU"/>
        </w:rPr>
      </w:pPr>
      <w:r>
        <w:rPr>
          <w:rStyle w:val="FootnoteReference"/>
        </w:rPr>
        <w:footnoteRef/>
      </w:r>
      <w:r w:rsidRPr="00B9533F">
        <w:rPr>
          <w:lang w:val="ru-RU"/>
        </w:rPr>
        <w:t xml:space="preserve"> </w:t>
      </w:r>
      <w:r w:rsidRPr="00B96C62">
        <w:rPr>
          <w:lang w:val="ru-RU"/>
        </w:rPr>
        <w:t>太10</w:t>
      </w:r>
      <w:r w:rsidRPr="000954C2">
        <w:rPr>
          <w:lang w:val="ru-RU"/>
        </w:rPr>
        <w:t>:</w:t>
      </w:r>
      <w:r w:rsidRPr="00B96C62">
        <w:rPr>
          <w:lang w:val="ru-RU"/>
        </w:rPr>
        <w:t>22。可13</w:t>
      </w:r>
      <w:r w:rsidRPr="000954C2">
        <w:rPr>
          <w:lang w:val="ru-RU"/>
        </w:rPr>
        <w:t>:</w:t>
      </w:r>
      <w:r w:rsidRPr="00B96C62">
        <w:rPr>
          <w:lang w:val="ru-RU"/>
        </w:rPr>
        <w:t>13</w:t>
      </w:r>
    </w:p>
  </w:footnote>
  <w:footnote w:id="212">
    <w:p w14:paraId="6F2FC9E8" w14:textId="7406A680" w:rsidR="00784116" w:rsidRPr="00B9533F" w:rsidRDefault="00784116">
      <w:pPr>
        <w:pStyle w:val="FootnoteText"/>
        <w:rPr>
          <w:lang w:val="ru-RU"/>
        </w:rPr>
      </w:pPr>
      <w:r>
        <w:rPr>
          <w:rStyle w:val="FootnoteReference"/>
        </w:rPr>
        <w:footnoteRef/>
      </w:r>
      <w:r w:rsidRPr="00B9533F">
        <w:rPr>
          <w:lang w:val="ru-RU"/>
        </w:rPr>
        <w:t xml:space="preserve"> </w:t>
      </w:r>
      <w:r w:rsidRPr="00B96C62">
        <w:rPr>
          <w:lang w:val="ru-RU"/>
        </w:rPr>
        <w:t>路加福音 21</w:t>
      </w:r>
      <w:r w:rsidRPr="000954C2">
        <w:rPr>
          <w:lang w:val="ru-RU"/>
        </w:rPr>
        <w:t>:</w:t>
      </w:r>
      <w:r w:rsidRPr="00B96C62">
        <w:rPr>
          <w:lang w:val="ru-RU"/>
        </w:rPr>
        <w:t>19</w:t>
      </w:r>
    </w:p>
  </w:footnote>
  <w:footnote w:id="213">
    <w:p w14:paraId="4D07F7C3" w14:textId="197AEF03" w:rsidR="00784116" w:rsidRPr="00B9533F" w:rsidRDefault="00784116">
      <w:pPr>
        <w:pStyle w:val="FootnoteText"/>
        <w:rPr>
          <w:lang w:val="ru-RU"/>
        </w:rPr>
      </w:pPr>
      <w:r>
        <w:rPr>
          <w:rStyle w:val="FootnoteReference"/>
        </w:rPr>
        <w:footnoteRef/>
      </w:r>
      <w:r w:rsidRPr="00B9533F">
        <w:rPr>
          <w:lang w:val="ru-RU"/>
        </w:rPr>
        <w:t xml:space="preserve"> </w:t>
      </w:r>
      <w:r w:rsidRPr="00B96C62">
        <w:rPr>
          <w:lang w:val="ru-RU"/>
        </w:rPr>
        <w:t>參見《馬太福音》19</w:t>
      </w:r>
      <w:r w:rsidRPr="000954C2">
        <w:rPr>
          <w:lang w:val="ru-RU"/>
        </w:rPr>
        <w:t>:</w:t>
      </w:r>
      <w:r w:rsidRPr="00B96C62">
        <w:rPr>
          <w:lang w:val="ru-RU"/>
        </w:rPr>
        <w:t>29;《馬可福音》10</w:t>
      </w:r>
      <w:r w:rsidRPr="00B9533F">
        <w:rPr>
          <w:lang w:val="ru-RU"/>
        </w:rPr>
        <w:t>:</w:t>
      </w:r>
      <w:r w:rsidRPr="00B96C62">
        <w:rPr>
          <w:lang w:val="ru-RU"/>
        </w:rPr>
        <w:t>30</w:t>
      </w:r>
    </w:p>
  </w:footnote>
  <w:footnote w:id="214">
    <w:p w14:paraId="0BC5A25C" w14:textId="639A89DC" w:rsidR="00784116" w:rsidRPr="00B9533F" w:rsidRDefault="00784116">
      <w:pPr>
        <w:pStyle w:val="FootnoteText"/>
        <w:rPr>
          <w:lang w:val="el-GR"/>
        </w:rPr>
      </w:pPr>
      <w:r>
        <w:rPr>
          <w:rStyle w:val="FootnoteReference"/>
        </w:rPr>
        <w:footnoteRef/>
      </w:r>
      <w:r w:rsidRPr="00784116">
        <w:rPr>
          <w:lang w:val="ru-RU"/>
        </w:rPr>
        <w:t xml:space="preserve"> </w:t>
      </w:r>
      <w:r w:rsidRPr="00B96C62">
        <w:rPr>
          <w:lang w:val="ru-RU"/>
        </w:rPr>
        <w:t xml:space="preserve">「所謂『藥草』,呢位姊妹係指屬靈指引嘅話語,暗指長老帕伊西奧斯於1971年1月13日寄俾修道院嘅《屬靈藥草》書信。」 </w:t>
      </w:r>
      <w:r w:rsidRPr="00EE15DE">
        <w:rPr>
          <w:lang w:val="ru-RU"/>
        </w:rPr>
        <w:t>(</w:t>
      </w:r>
      <w:r w:rsidRPr="00B96C62">
        <w:rPr>
          <w:lang w:val="ru-RU"/>
        </w:rPr>
        <w:t>見</w:t>
      </w:r>
      <w:r w:rsidRPr="00B9533F">
        <w:rPr>
          <w:lang w:val="el-GR"/>
        </w:rPr>
        <w:t>《庇護山老帕伊西奧斯書信集》</w:t>
      </w:r>
      <w:r w:rsidRPr="00EE15DE">
        <w:rPr>
          <w:lang w:val="ru-RU"/>
        </w:rPr>
        <w:t>,</w:t>
      </w:r>
      <w:r w:rsidRPr="00B9533F">
        <w:rPr>
          <w:lang w:val="el-GR"/>
        </w:rPr>
        <w:t>蘇羅蒂</w:t>
      </w:r>
      <w:r w:rsidRPr="00EE15DE">
        <w:rPr>
          <w:lang w:val="ru-RU"/>
        </w:rPr>
        <w:t>,</w:t>
      </w:r>
      <w:r w:rsidRPr="00B9533F">
        <w:rPr>
          <w:lang w:val="el-GR"/>
        </w:rPr>
        <w:t>塞薩洛尼基</w:t>
      </w:r>
      <w:r w:rsidRPr="00EE15DE">
        <w:rPr>
          <w:lang w:val="ru-RU"/>
        </w:rPr>
        <w:t>,2005</w:t>
      </w:r>
      <w:r w:rsidRPr="00B9533F">
        <w:rPr>
          <w:lang w:val="el-GR"/>
        </w:rPr>
        <w:t>年</w:t>
      </w:r>
      <w:r w:rsidRPr="00EE15DE">
        <w:rPr>
          <w:lang w:val="ru-RU"/>
        </w:rPr>
        <w:t>,</w:t>
      </w:r>
      <w:r w:rsidRPr="00B9533F">
        <w:rPr>
          <w:lang w:val="el-GR"/>
        </w:rPr>
        <w:t>第</w:t>
      </w:r>
      <w:r w:rsidRPr="00EE15DE">
        <w:rPr>
          <w:lang w:val="ru-RU"/>
        </w:rPr>
        <w:t>151–162</w:t>
      </w:r>
      <w:r w:rsidRPr="00B9533F">
        <w:rPr>
          <w:lang w:val="el-GR"/>
        </w:rPr>
        <w:t>頁</w:t>
      </w:r>
      <w:r w:rsidRPr="00EE15DE">
        <w:rPr>
          <w:lang w:val="ru-RU"/>
        </w:rPr>
        <w:t>)</w:t>
      </w:r>
      <w:r w:rsidRPr="00B9533F">
        <w:rPr>
          <w:lang w:val="el-GR"/>
        </w:rPr>
        <w:t>。</w:t>
      </w:r>
      <w:r w:rsidRPr="00EE15DE">
        <w:rPr>
          <w:i/>
          <w:iCs/>
          <w:lang w:val="el-GR"/>
        </w:rPr>
        <w:t>——</w:t>
      </w:r>
      <w:r w:rsidRPr="00B96C62">
        <w:rPr>
          <w:i/>
          <w:iCs/>
          <w:lang w:val="ru-RU"/>
        </w:rPr>
        <w:t>編者按</w:t>
      </w:r>
      <w:r w:rsidRPr="00B9533F">
        <w:rPr>
          <w:i/>
          <w:iCs/>
          <w:lang w:val="el-GR"/>
        </w:rPr>
        <w:t>。</w:t>
      </w:r>
    </w:p>
  </w:footnote>
  <w:footnote w:id="215">
    <w:p w14:paraId="12579FCF" w14:textId="3443B21F" w:rsidR="00784116" w:rsidRPr="00EE15DE" w:rsidRDefault="00784116">
      <w:pPr>
        <w:pStyle w:val="FootnoteText"/>
        <w:rPr>
          <w:lang w:val="el-GR"/>
        </w:rPr>
      </w:pPr>
      <w:r>
        <w:rPr>
          <w:rStyle w:val="FootnoteReference"/>
        </w:rPr>
        <w:footnoteRef/>
      </w:r>
      <w:r w:rsidRPr="00EE15DE">
        <w:rPr>
          <w:lang w:val="el-GR"/>
        </w:rPr>
        <w:t xml:space="preserve"> </w:t>
      </w:r>
      <w:r w:rsidRPr="00B96C62">
        <w:rPr>
          <w:lang w:val="ru-RU"/>
        </w:rPr>
        <w:t>長老帕伊西奧斯寫咗呢首讚頌詩</w:t>
      </w:r>
      <w:r w:rsidRPr="00EE15DE">
        <w:rPr>
          <w:lang w:val="el-GR"/>
        </w:rPr>
        <w:t>,</w:t>
      </w:r>
      <w:r w:rsidRPr="00B96C62">
        <w:rPr>
          <w:lang w:val="ru-RU"/>
        </w:rPr>
        <w:t>喺一位叫潘德亞嘅修女名日嗰日送去修道院</w:t>
      </w:r>
      <w:r w:rsidRPr="00EE15DE">
        <w:rPr>
          <w:lang w:val="el-GR"/>
        </w:rPr>
        <w:t>,</w:t>
      </w:r>
      <w:r w:rsidRPr="00B96C62">
        <w:rPr>
          <w:lang w:val="ru-RU"/>
        </w:rPr>
        <w:t>俾佢喺自己嘅小房入面唱。</w:t>
      </w:r>
      <w:r w:rsidRPr="00EE15DE">
        <w:rPr>
          <w:i/>
          <w:iCs/>
          <w:lang w:val="el-GR"/>
        </w:rPr>
        <w:t>——</w:t>
      </w:r>
      <w:r w:rsidRPr="00B96C62">
        <w:rPr>
          <w:i/>
          <w:iCs/>
          <w:lang w:val="ru-RU"/>
        </w:rPr>
        <w:t>編者按。</w:t>
      </w:r>
    </w:p>
  </w:footnote>
  <w:footnote w:id="216">
    <w:p w14:paraId="75234E09" w14:textId="04AC00C1" w:rsidR="00784116" w:rsidRPr="00B9533F" w:rsidRDefault="00784116">
      <w:pPr>
        <w:pStyle w:val="FootnoteText"/>
        <w:rPr>
          <w:lang w:val="ru-RU"/>
        </w:rPr>
      </w:pPr>
      <w:r>
        <w:rPr>
          <w:rStyle w:val="FootnoteReference"/>
        </w:rPr>
        <w:footnoteRef/>
      </w:r>
      <w:r w:rsidRPr="00EE15DE">
        <w:rPr>
          <w:lang w:val="el-GR"/>
        </w:rPr>
        <w:t xml:space="preserve"> </w:t>
      </w:r>
      <w:r w:rsidRPr="00B96C62">
        <w:rPr>
          <w:lang w:val="ru-RU"/>
        </w:rPr>
        <w:t>引用自</w:t>
      </w:r>
      <w:r w:rsidRPr="00EE15DE">
        <w:rPr>
          <w:lang w:val="el-GR"/>
        </w:rPr>
        <w:t>:</w:t>
      </w:r>
      <w:r w:rsidRPr="00B96C62">
        <w:rPr>
          <w:lang w:val="ru-RU"/>
        </w:rPr>
        <w:t>大齋三時頌。</w:t>
      </w:r>
      <w:r w:rsidRPr="00B96C62">
        <w:t>第一</w:t>
      </w:r>
      <w:r w:rsidRPr="00B96C62">
        <w:rPr>
          <w:lang w:val="ru-RU"/>
        </w:rPr>
        <w:t>部。莫斯科,2002年。第196頁。</w:t>
      </w:r>
    </w:p>
  </w:footnote>
  <w:footnote w:id="217">
    <w:p w14:paraId="41431206" w14:textId="52B72078" w:rsidR="00AD1EF9" w:rsidRPr="00B9533F" w:rsidRDefault="00AD1EF9">
      <w:pPr>
        <w:pStyle w:val="FootnoteText"/>
        <w:rPr>
          <w:lang w:val="ru-RU"/>
        </w:rPr>
      </w:pPr>
      <w:r>
        <w:rPr>
          <w:rStyle w:val="FootnoteReference"/>
        </w:rPr>
        <w:footnoteRef/>
      </w:r>
      <w:r w:rsidRPr="00B9533F">
        <w:rPr>
          <w:lang w:val="ru-RU"/>
        </w:rPr>
        <w:t xml:space="preserve"> </w:t>
      </w:r>
      <w:r w:rsidRPr="00B96C62">
        <w:rPr>
          <w:lang w:val="ru-RU"/>
        </w:rPr>
        <w:t>參見創世記 3</w:t>
      </w:r>
      <w:r w:rsidRPr="00B9533F">
        <w:rPr>
          <w:lang w:val="ru-RU"/>
        </w:rPr>
        <w:t>:</w:t>
      </w:r>
      <w:r w:rsidRPr="00B96C62">
        <w:rPr>
          <w:lang w:val="ru-RU"/>
        </w:rPr>
        <w:t>16</w:t>
      </w:r>
    </w:p>
  </w:footnote>
  <w:footnote w:id="218">
    <w:p w14:paraId="60A1AA83" w14:textId="3F52AF02" w:rsidR="00AD1EF9" w:rsidRPr="00B9533F" w:rsidRDefault="00AD1EF9">
      <w:pPr>
        <w:pStyle w:val="FootnoteText"/>
        <w:rPr>
          <w:lang w:val="ru-RU"/>
        </w:rPr>
      </w:pPr>
      <w:r>
        <w:rPr>
          <w:rStyle w:val="FootnoteReference"/>
        </w:rPr>
        <w:footnoteRef/>
      </w:r>
      <w:r w:rsidRPr="00AD1EF9">
        <w:rPr>
          <w:lang w:val="ru-RU"/>
        </w:rPr>
        <w:t xml:space="preserve"> </w:t>
      </w:r>
      <w:r w:rsidRPr="00B96C62">
        <w:rPr>
          <w:lang w:val="ru-RU"/>
        </w:rPr>
        <w:t>見《基督聖誕前夕第四首純字母頌》。《聖詠經》十二月莫斯科版,1997年,第493頁。</w:t>
      </w:r>
    </w:p>
  </w:footnote>
  <w:footnote w:id="219">
    <w:p w14:paraId="468D88C0" w14:textId="26EA8461" w:rsidR="00BC4276" w:rsidRPr="00B9533F" w:rsidRDefault="00BC4276">
      <w:pPr>
        <w:pStyle w:val="FootnoteText"/>
        <w:rPr>
          <w:lang w:val="ru-RU"/>
        </w:rPr>
      </w:pPr>
      <w:r>
        <w:rPr>
          <w:rStyle w:val="FootnoteReference"/>
        </w:rPr>
        <w:footnoteRef/>
      </w:r>
      <w:r w:rsidRPr="00B9533F">
        <w:rPr>
          <w:lang w:val="ru-RU"/>
        </w:rPr>
        <w:t xml:space="preserve"> </w:t>
      </w:r>
      <w:r w:rsidRPr="00B96C62">
        <w:rPr>
          <w:lang w:val="ru-RU"/>
        </w:rPr>
        <w:t>參見傳道書 2</w:t>
      </w:r>
      <w:r w:rsidRPr="00B9533F">
        <w:rPr>
          <w:lang w:val="ru-RU"/>
        </w:rPr>
        <w:t>:</w:t>
      </w:r>
      <w:r w:rsidRPr="00B96C62">
        <w:rPr>
          <w:lang w:val="ru-RU"/>
        </w:rPr>
        <w:t>4–11</w:t>
      </w:r>
    </w:p>
  </w:footnote>
  <w:footnote w:id="220">
    <w:p w14:paraId="4C931499" w14:textId="7EAF74D3" w:rsidR="00BC4276" w:rsidRPr="00B9533F" w:rsidRDefault="00BC4276" w:rsidP="00BC4276">
      <w:pPr>
        <w:rPr>
          <w:sz w:val="20"/>
          <w:lang w:val="ru-RU"/>
        </w:rPr>
      </w:pPr>
      <w:r>
        <w:rPr>
          <w:rStyle w:val="FootnoteReference"/>
        </w:rPr>
        <w:footnoteRef/>
      </w:r>
      <w:r w:rsidRPr="00BC4276">
        <w:rPr>
          <w:lang w:val="ru-RU"/>
        </w:rPr>
        <w:t xml:space="preserve"> </w:t>
      </w:r>
      <w:r w:rsidRPr="00B96C62">
        <w:rPr>
          <w:sz w:val="20"/>
          <w:lang w:val="ru-RU"/>
        </w:rPr>
        <w:t>復活頌歌第一頌的伊爾莫斯。——</w:t>
      </w:r>
      <w:r w:rsidRPr="00B96C62">
        <w:rPr>
          <w:i/>
          <w:iCs/>
          <w:sz w:val="20"/>
          <w:lang w:val="ru-RU"/>
        </w:rPr>
        <w:t>編者按。</w:t>
      </w:r>
    </w:p>
  </w:footnote>
  <w:footnote w:id="221">
    <w:p w14:paraId="1AAC3227" w14:textId="42E43C70" w:rsidR="00BC4276" w:rsidRPr="00BC4276" w:rsidRDefault="00BC4276">
      <w:pPr>
        <w:pStyle w:val="FootnoteText"/>
        <w:rPr>
          <w:lang w:val="ru-RU"/>
        </w:rPr>
      </w:pPr>
      <w:r>
        <w:rPr>
          <w:rStyle w:val="FootnoteReference"/>
        </w:rPr>
        <w:footnoteRef/>
      </w:r>
      <w:r w:rsidRPr="00BC4276">
        <w:rPr>
          <w:lang w:val="ru-RU"/>
        </w:rPr>
        <w:t xml:space="preserve"> </w:t>
      </w:r>
      <w:r w:rsidRPr="00B96C62">
        <w:rPr>
          <w:lang w:val="ru-RU"/>
        </w:rPr>
        <w:t>長老帕伊西奧斯呢番說話,表達咗每位信徒屬靈爭戰嘅最終目標,就係得着聖靈。當人領受聖靈嘅神化恩典,就會達到神化嘅狀態,即係「無限嘅完美」。</w:t>
      </w:r>
      <w:r w:rsidRPr="00B96C62">
        <w:rPr>
          <w:i/>
          <w:iCs/>
          <w:lang w:val="ru-RU"/>
        </w:rPr>
        <w:t>——編者按。</w:t>
      </w:r>
    </w:p>
  </w:footnote>
  <w:footnote w:id="222">
    <w:p w14:paraId="3E300C41" w14:textId="63935794" w:rsidR="00BC4276" w:rsidRPr="00EE15DE" w:rsidRDefault="00BC4276">
      <w:pPr>
        <w:pStyle w:val="FootnoteText"/>
        <w:rPr>
          <w:lang w:val="ru-RU"/>
        </w:rPr>
      </w:pPr>
      <w:r>
        <w:rPr>
          <w:rStyle w:val="FootnoteReference"/>
        </w:rPr>
        <w:footnoteRef/>
      </w:r>
      <w:r w:rsidRPr="00EE15DE">
        <w:rPr>
          <w:lang w:val="ru-RU"/>
        </w:rPr>
        <w:t xml:space="preserve"> </w:t>
      </w:r>
      <w:r w:rsidRPr="00B96C62">
        <w:rPr>
          <w:lang w:val="ru-RU"/>
        </w:rPr>
        <w:t>以賽亞書</w:t>
      </w:r>
      <w:r w:rsidRPr="00EE15DE">
        <w:rPr>
          <w:lang w:val="ru-RU"/>
        </w:rPr>
        <w:t xml:space="preserve"> 6:2</w:t>
      </w:r>
    </w:p>
  </w:footnote>
  <w:footnote w:id="223">
    <w:p w14:paraId="11B81BA5" w14:textId="760DB27A" w:rsidR="00BC4276" w:rsidRPr="00EE15DE" w:rsidRDefault="00BC4276" w:rsidP="00BC4276">
      <w:pPr>
        <w:rPr>
          <w:sz w:val="20"/>
          <w:lang w:val="ru-RU"/>
        </w:rPr>
      </w:pPr>
      <w:r>
        <w:rPr>
          <w:rStyle w:val="FootnoteReference"/>
        </w:rPr>
        <w:footnoteRef/>
      </w:r>
      <w:r w:rsidRPr="00EE15DE">
        <w:rPr>
          <w:lang w:val="ru-RU"/>
        </w:rPr>
        <w:t xml:space="preserve"> </w:t>
      </w:r>
      <w:r w:rsidRPr="00B96C62">
        <w:rPr>
          <w:sz w:val="20"/>
          <w:lang w:val="ru-RU"/>
        </w:rPr>
        <w:t>路加</w:t>
      </w:r>
      <w:r w:rsidRPr="00B9533F">
        <w:rPr>
          <w:sz w:val="20"/>
          <w:lang w:val="el-GR"/>
        </w:rPr>
        <w:t>福音</w:t>
      </w:r>
      <w:r w:rsidRPr="00EE15DE">
        <w:rPr>
          <w:sz w:val="20"/>
          <w:lang w:val="ru-RU"/>
        </w:rPr>
        <w:t>17:21</w:t>
      </w:r>
    </w:p>
  </w:footnote>
  <w:footnote w:id="224">
    <w:p w14:paraId="647C8613" w14:textId="139E29B3" w:rsidR="00AD4C15" w:rsidRPr="00B9533F" w:rsidRDefault="00AD4C15">
      <w:pPr>
        <w:pStyle w:val="FootnoteText"/>
        <w:rPr>
          <w:lang w:val="el-GR"/>
        </w:rPr>
      </w:pPr>
      <w:r>
        <w:rPr>
          <w:rStyle w:val="FootnoteReference"/>
        </w:rPr>
        <w:footnoteRef/>
      </w:r>
      <w:r w:rsidRPr="00EE15DE">
        <w:rPr>
          <w:lang w:val="ru-RU"/>
        </w:rPr>
        <w:t xml:space="preserve"> </w:t>
      </w:r>
      <w:r w:rsidRPr="00B9533F">
        <w:rPr>
          <w:lang w:val="el-GR"/>
        </w:rPr>
        <w:t>出自聖大馬色之約翰</w:t>
      </w:r>
      <w:r w:rsidRPr="00EE15DE">
        <w:rPr>
          <w:lang w:val="ru-RU"/>
        </w:rPr>
        <w:t>,</w:t>
      </w:r>
      <w:r w:rsidRPr="00B9533F">
        <w:rPr>
          <w:lang w:val="el-GR"/>
        </w:rPr>
        <w:t>聖父輩之一。一篇滋養心靈且奇妙的講道。聖心靈操練之父輩《菲洛卡利亞》第二卷。雅典,1975年。 第237頁。</w:t>
      </w:r>
    </w:p>
  </w:footnote>
  <w:footnote w:id="225">
    <w:p w14:paraId="48B11FED" w14:textId="635AD956" w:rsidR="00AD4C15" w:rsidRPr="00B9533F" w:rsidRDefault="00AD4C15" w:rsidP="00AD4C15">
      <w:pPr>
        <w:rPr>
          <w:sz w:val="20"/>
          <w:lang w:val="el-GR"/>
        </w:rPr>
      </w:pPr>
      <w:r>
        <w:rPr>
          <w:rStyle w:val="FootnoteReference"/>
        </w:rPr>
        <w:footnoteRef/>
      </w:r>
      <w:r w:rsidRPr="00B9533F">
        <w:rPr>
          <w:lang w:val="el-GR"/>
        </w:rPr>
        <w:t xml:space="preserve"> </w:t>
      </w:r>
      <w:r w:rsidRPr="00B9533F">
        <w:rPr>
          <w:sz w:val="20"/>
          <w:lang w:val="el-GR"/>
        </w:rPr>
        <w:t>西奈的約翰。〈梯〉。雅典,1970年。第145頁。</w:t>
      </w:r>
    </w:p>
  </w:footnote>
  <w:footnote w:id="226">
    <w:p w14:paraId="4A6B9674" w14:textId="534D9781" w:rsidR="003614AC" w:rsidRPr="00EE15DE" w:rsidRDefault="003614AC">
      <w:pPr>
        <w:pStyle w:val="FootnoteText"/>
        <w:rPr>
          <w:lang w:val="el-GR"/>
        </w:rPr>
      </w:pPr>
      <w:r>
        <w:rPr>
          <w:rStyle w:val="FootnoteReference"/>
        </w:rPr>
        <w:footnoteRef/>
      </w:r>
      <w:r w:rsidRPr="00EE15DE">
        <w:rPr>
          <w:lang w:val="el-GR"/>
        </w:rPr>
        <w:t xml:space="preserve"> </w:t>
      </w:r>
      <w:r w:rsidRPr="00B96C62">
        <w:rPr>
          <w:lang w:val="ru-RU"/>
        </w:rPr>
        <w:t>見約翰福音</w:t>
      </w:r>
      <w:r w:rsidRPr="00EE15DE">
        <w:rPr>
          <w:lang w:val="el-GR"/>
        </w:rPr>
        <w:t>9:6</w:t>
      </w:r>
    </w:p>
  </w:footnote>
  <w:footnote w:id="227">
    <w:p w14:paraId="53922269" w14:textId="732F9D03" w:rsidR="00CB161F" w:rsidRPr="00EE15DE" w:rsidRDefault="00CB161F">
      <w:pPr>
        <w:pStyle w:val="FootnoteText"/>
        <w:rPr>
          <w:lang w:val="el-GR"/>
        </w:rPr>
      </w:pPr>
      <w:r>
        <w:rPr>
          <w:rStyle w:val="FootnoteReference"/>
        </w:rPr>
        <w:footnoteRef/>
      </w:r>
      <w:r w:rsidRPr="00EE15DE">
        <w:rPr>
          <w:lang w:val="el-GR"/>
        </w:rPr>
        <w:t xml:space="preserve"> </w:t>
      </w:r>
      <w:r w:rsidRPr="00B96C62">
        <w:rPr>
          <w:lang w:val="ru-RU"/>
        </w:rPr>
        <w:t>取自五旬節雅頌短頌第一頌的伊洛斯。</w:t>
      </w:r>
      <w:r w:rsidRPr="00EE15DE">
        <w:rPr>
          <w:lang w:val="el-GR"/>
        </w:rPr>
        <w:t>——</w:t>
      </w:r>
      <w:r w:rsidRPr="00B96C62">
        <w:rPr>
          <w:i/>
          <w:iCs/>
          <w:lang w:val="ru-RU"/>
        </w:rPr>
        <w:t>編者附註。</w:t>
      </w:r>
    </w:p>
  </w:footnote>
  <w:footnote w:id="228">
    <w:p w14:paraId="5D329008" w14:textId="7B750CE1" w:rsidR="000D6B7F" w:rsidRPr="000D6B7F" w:rsidRDefault="000D6B7F">
      <w:pPr>
        <w:pStyle w:val="FootnoteText"/>
        <w:rPr>
          <w:lang w:val="ru-RU"/>
        </w:rPr>
      </w:pPr>
      <w:r>
        <w:rPr>
          <w:rStyle w:val="FootnoteReference"/>
        </w:rPr>
        <w:footnoteRef/>
      </w:r>
      <w:r w:rsidRPr="00EE15DE">
        <w:rPr>
          <w:lang w:val="el-GR"/>
        </w:rPr>
        <w:t xml:space="preserve"> </w:t>
      </w:r>
      <w:r w:rsidRPr="00B96C62">
        <w:rPr>
          <w:lang w:val="ru-RU"/>
        </w:rPr>
        <w:t>引用自《色蘭人阿爸伊撒克的苦行言行錄》</w:t>
      </w:r>
      <w:r w:rsidRPr="00EE15DE">
        <w:rPr>
          <w:lang w:val="el-GR"/>
        </w:rPr>
        <w:t>,</w:t>
      </w:r>
      <w:r w:rsidRPr="00B96C62">
        <w:rPr>
          <w:lang w:val="ru-RU"/>
        </w:rPr>
        <w:t>莫斯科</w:t>
      </w:r>
      <w:r w:rsidRPr="00EE15DE">
        <w:rPr>
          <w:lang w:val="el-GR"/>
        </w:rPr>
        <w:t>,1993</w:t>
      </w:r>
      <w:r w:rsidRPr="00B96C62">
        <w:rPr>
          <w:lang w:val="ru-RU"/>
        </w:rPr>
        <w:t>年</w:t>
      </w:r>
      <w:r w:rsidRPr="00EE15DE">
        <w:rPr>
          <w:lang w:val="el-GR"/>
        </w:rPr>
        <w:t>,</w:t>
      </w:r>
      <w:r w:rsidRPr="00B96C62">
        <w:rPr>
          <w:lang w:val="ru-RU"/>
        </w:rPr>
        <w:t>第</w:t>
      </w:r>
      <w:r w:rsidRPr="00EE15DE">
        <w:rPr>
          <w:lang w:val="el-GR"/>
        </w:rPr>
        <w:t>423</w:t>
      </w:r>
      <w:r w:rsidRPr="00B96C62">
        <w:rPr>
          <w:lang w:val="ru-RU"/>
        </w:rPr>
        <w:t>頁。在俄文翻譯中,「德行」一詞改用「真理」。──</w:t>
      </w:r>
      <w:r w:rsidRPr="00B96C62">
        <w:rPr>
          <w:i/>
          <w:iCs/>
          <w:lang w:val="ru-RU"/>
        </w:rPr>
        <w:t xml:space="preserve"> 譯者附註。</w:t>
      </w:r>
    </w:p>
  </w:footnote>
  <w:footnote w:id="229">
    <w:p w14:paraId="2F45879A" w14:textId="1AC371AE" w:rsidR="00E56B3A" w:rsidRPr="00B9533F" w:rsidRDefault="00E56B3A">
      <w:pPr>
        <w:pStyle w:val="FootnoteText"/>
        <w:rPr>
          <w:lang w:val="ru-RU"/>
        </w:rPr>
      </w:pPr>
      <w:r>
        <w:rPr>
          <w:rStyle w:val="FootnoteReference"/>
        </w:rPr>
        <w:footnoteRef/>
      </w:r>
      <w:r w:rsidRPr="00B9533F">
        <w:rPr>
          <w:lang w:val="ru-RU"/>
        </w:rPr>
        <w:t xml:space="preserve"> </w:t>
      </w:r>
      <w:r w:rsidRPr="00B96C62">
        <w:rPr>
          <w:lang w:val="ru-RU"/>
        </w:rPr>
        <w:t>馬可福音9</w:t>
      </w:r>
      <w:r w:rsidRPr="00B9533F">
        <w:rPr>
          <w:lang w:val="ru-RU"/>
        </w:rPr>
        <w:t>:</w:t>
      </w:r>
      <w:r w:rsidRPr="00B96C62">
        <w:rPr>
          <w:lang w:val="ru-RU"/>
        </w:rPr>
        <w:t>49</w:t>
      </w:r>
    </w:p>
  </w:footnote>
  <w:footnote w:id="230">
    <w:p w14:paraId="0BD88A45" w14:textId="4155395A" w:rsidR="004C23FF" w:rsidRPr="00B9533F" w:rsidRDefault="004C23FF" w:rsidP="004C23FF">
      <w:pPr>
        <w:rPr>
          <w:sz w:val="20"/>
          <w:lang w:val="ru-RU"/>
        </w:rPr>
      </w:pPr>
      <w:r>
        <w:rPr>
          <w:rStyle w:val="FootnoteReference"/>
        </w:rPr>
        <w:footnoteRef/>
      </w:r>
      <w:r w:rsidRPr="004C23FF">
        <w:rPr>
          <w:lang w:val="ru-RU"/>
        </w:rPr>
        <w:t xml:space="preserve"> </w:t>
      </w:r>
      <w:r w:rsidRPr="00B96C62">
        <w:rPr>
          <w:sz w:val="20"/>
          <w:lang w:val="ru-RU"/>
        </w:rPr>
        <w:t xml:space="preserve">見:〈聖而有福者長老們苦修生活的可紀念事蹟〉,聖三一—謝爾基修道院,1993年,第152頁。 </w:t>
      </w:r>
    </w:p>
  </w:footnote>
  <w:footnote w:id="231">
    <w:p w14:paraId="40B10533" w14:textId="72F6AC65" w:rsidR="004C23FF" w:rsidRPr="004C23FF" w:rsidRDefault="004C23FF">
      <w:pPr>
        <w:pStyle w:val="FootnoteText"/>
        <w:rPr>
          <w:lang w:val="ru-RU"/>
        </w:rPr>
      </w:pPr>
      <w:r>
        <w:rPr>
          <w:rStyle w:val="FootnoteReference"/>
        </w:rPr>
        <w:footnoteRef/>
      </w:r>
      <w:r w:rsidRPr="004C23FF">
        <w:rPr>
          <w:lang w:val="ru-RU"/>
        </w:rPr>
        <w:t xml:space="preserve"> </w:t>
      </w:r>
      <w:r w:rsidRPr="00B96C62">
        <w:rPr>
          <w:lang w:val="ru-RU"/>
        </w:rPr>
        <w:t>三日禁食:大齋期頭三日,正教基督徒期間禁食斷水。</w:t>
      </w:r>
      <w:r w:rsidRPr="00B96C62">
        <w:rPr>
          <w:i/>
          <w:iCs/>
          <w:lang w:val="ru-RU"/>
        </w:rPr>
        <w:t>——編者按。</w:t>
      </w:r>
    </w:p>
  </w:footnote>
  <w:footnote w:id="232">
    <w:p w14:paraId="5AEA7C8F" w14:textId="4D3C7069" w:rsidR="004C23FF" w:rsidRPr="00B9533F" w:rsidRDefault="004C23FF">
      <w:pPr>
        <w:pStyle w:val="FootnoteText"/>
        <w:rPr>
          <w:lang w:val="el-GR"/>
        </w:rPr>
      </w:pPr>
      <w:r>
        <w:rPr>
          <w:rStyle w:val="FootnoteReference"/>
        </w:rPr>
        <w:footnoteRef/>
      </w:r>
      <w:r w:rsidRPr="00EE15DE">
        <w:rPr>
          <w:lang w:val="ru-RU"/>
        </w:rPr>
        <w:t xml:space="preserve"> </w:t>
      </w:r>
      <w:r w:rsidRPr="00B9533F">
        <w:rPr>
          <w:lang w:val="el-GR"/>
        </w:rPr>
        <w:t>《Gerontikon》。雅典</w:t>
      </w:r>
      <w:r w:rsidRPr="00EE15DE">
        <w:rPr>
          <w:lang w:val="ru-RU"/>
        </w:rPr>
        <w:t>,1981</w:t>
      </w:r>
      <w:r w:rsidRPr="00B9533F">
        <w:rPr>
          <w:lang w:val="el-GR"/>
        </w:rPr>
        <w:t>年。第93頁。</w:t>
      </w:r>
    </w:p>
  </w:footnote>
  <w:footnote w:id="233">
    <w:p w14:paraId="27A4E338" w14:textId="494ABBFD" w:rsidR="004C23FF" w:rsidRPr="00EE15DE" w:rsidRDefault="004C23FF">
      <w:pPr>
        <w:pStyle w:val="FootnoteText"/>
        <w:rPr>
          <w:lang w:val="el-GR"/>
        </w:rPr>
      </w:pPr>
      <w:r>
        <w:rPr>
          <w:rStyle w:val="FootnoteReference"/>
        </w:rPr>
        <w:footnoteRef/>
      </w:r>
      <w:r w:rsidRPr="00B9533F">
        <w:rPr>
          <w:lang w:val="el-GR"/>
        </w:rPr>
        <w:t xml:space="preserve"> 林後</w:t>
      </w:r>
      <w:r w:rsidRPr="00EE15DE">
        <w:rPr>
          <w:lang w:val="el-GR"/>
        </w:rPr>
        <w:t>3:6</w:t>
      </w:r>
    </w:p>
  </w:footnote>
  <w:footnote w:id="234">
    <w:p w14:paraId="42C843AC" w14:textId="2E51D366" w:rsidR="004C23FF" w:rsidRPr="00EE15DE" w:rsidRDefault="004C23FF" w:rsidP="004C23FF">
      <w:pPr>
        <w:rPr>
          <w:sz w:val="20"/>
          <w:lang w:val="el-GR"/>
        </w:rPr>
      </w:pPr>
      <w:r>
        <w:rPr>
          <w:rStyle w:val="FootnoteReference"/>
        </w:rPr>
        <w:footnoteRef/>
      </w:r>
      <w:r w:rsidRPr="00EE15DE">
        <w:rPr>
          <w:lang w:val="el-GR"/>
        </w:rPr>
        <w:t xml:space="preserve"> </w:t>
      </w:r>
      <w:r w:rsidRPr="00B96C62">
        <w:rPr>
          <w:sz w:val="20"/>
          <w:lang w:val="ru-RU"/>
        </w:rPr>
        <w:t>《科爾姆恰亞》</w:t>
      </w:r>
      <w:r w:rsidRPr="00EE15DE">
        <w:rPr>
          <w:sz w:val="20"/>
          <w:lang w:val="el-GR"/>
        </w:rPr>
        <w:t>(</w:t>
      </w:r>
      <w:r w:rsidRPr="00B96C62">
        <w:rPr>
          <w:sz w:val="20"/>
          <w:lang w:val="ru-RU"/>
        </w:rPr>
        <w:t>希臘文</w:t>
      </w:r>
      <w:r w:rsidRPr="00EE15DE">
        <w:rPr>
          <w:sz w:val="20"/>
          <w:lang w:val="el-GR"/>
        </w:rPr>
        <w:t xml:space="preserve"> Πηδάλιον —</w:t>
      </w:r>
      <w:r w:rsidRPr="00EE15DE">
        <w:rPr>
          <w:i/>
          <w:iCs/>
          <w:sz w:val="20"/>
          <w:lang w:val="el-GR"/>
        </w:rPr>
        <w:t xml:space="preserve"> </w:t>
      </w:r>
      <w:r w:rsidRPr="00B96C62">
        <w:rPr>
          <w:i/>
          <w:iCs/>
          <w:sz w:val="20"/>
          <w:lang w:val="ru-RU"/>
        </w:rPr>
        <w:t>譯者註</w:t>
      </w:r>
      <w:r w:rsidRPr="00EE15DE">
        <w:rPr>
          <w:i/>
          <w:iCs/>
          <w:sz w:val="20"/>
          <w:lang w:val="el-GR"/>
        </w:rPr>
        <w:t>)</w:t>
      </w:r>
      <w:r w:rsidRPr="00EE15DE">
        <w:rPr>
          <w:sz w:val="20"/>
          <w:lang w:val="el-GR"/>
        </w:rPr>
        <w:t xml:space="preserve">── </w:t>
      </w:r>
      <w:r w:rsidRPr="00B96C62">
        <w:rPr>
          <w:sz w:val="20"/>
          <w:lang w:val="ru-RU"/>
        </w:rPr>
        <w:t>正教會法典彙編</w:t>
      </w:r>
      <w:r w:rsidRPr="00EE15DE">
        <w:rPr>
          <w:sz w:val="20"/>
          <w:lang w:val="el-GR"/>
        </w:rPr>
        <w:t>,</w:t>
      </w:r>
      <w:r w:rsidRPr="00B96C62">
        <w:rPr>
          <w:sz w:val="20"/>
          <w:lang w:val="ru-RU"/>
        </w:rPr>
        <w:t>收錄有大公會議的神聖法典、聖使徒法典</w:t>
      </w:r>
      <w:r w:rsidRPr="00EE15DE">
        <w:rPr>
          <w:sz w:val="20"/>
          <w:lang w:val="el-GR"/>
        </w:rPr>
        <w:t>,</w:t>
      </w:r>
      <w:r w:rsidRPr="00B96C62">
        <w:rPr>
          <w:sz w:val="20"/>
          <w:lang w:val="ru-RU"/>
        </w:rPr>
        <w:t>以及教會聖父的法典</w:t>
      </w:r>
      <w:r w:rsidRPr="00EE15DE">
        <w:rPr>
          <w:sz w:val="20"/>
          <w:lang w:val="el-GR"/>
        </w:rPr>
        <w:t>,</w:t>
      </w:r>
      <w:r w:rsidRPr="00B96C62">
        <w:rPr>
          <w:sz w:val="20"/>
          <w:lang w:val="ru-RU"/>
        </w:rPr>
        <w:t>並附有簡要註釋。</w:t>
      </w:r>
      <w:r w:rsidRPr="00EE15DE">
        <w:rPr>
          <w:sz w:val="20"/>
          <w:lang w:val="el-GR"/>
        </w:rPr>
        <w:t xml:space="preserve"> </w:t>
      </w:r>
      <w:r w:rsidRPr="00B96C62">
        <w:rPr>
          <w:sz w:val="20"/>
          <w:lang w:val="ru-RU"/>
        </w:rPr>
        <w:t>呢個彙編喺</w:t>
      </w:r>
      <w:r w:rsidRPr="00EE15DE">
        <w:rPr>
          <w:sz w:val="20"/>
          <w:lang w:val="el-GR"/>
        </w:rPr>
        <w:t>1793</w:t>
      </w:r>
      <w:r w:rsidRPr="00B96C62">
        <w:rPr>
          <w:sz w:val="20"/>
          <w:lang w:val="ru-RU"/>
        </w:rPr>
        <w:t>年由聖阿托斯山嘅尼哥底母同修士阿加皮奧斯編撰。</w:t>
      </w:r>
      <w:r w:rsidRPr="00EE15DE">
        <w:rPr>
          <w:i/>
          <w:iCs/>
          <w:sz w:val="20"/>
          <w:lang w:val="el-GR"/>
        </w:rPr>
        <w:t>——</w:t>
      </w:r>
      <w:r w:rsidRPr="00B96C62">
        <w:rPr>
          <w:i/>
          <w:iCs/>
          <w:sz w:val="20"/>
          <w:lang w:val="ru-RU"/>
        </w:rPr>
        <w:t>編者按。</w:t>
      </w:r>
    </w:p>
  </w:footnote>
  <w:footnote w:id="235">
    <w:p w14:paraId="3CE54C38" w14:textId="3E25FB10" w:rsidR="004C23FF" w:rsidRPr="00B9533F" w:rsidRDefault="004C23FF">
      <w:pPr>
        <w:pStyle w:val="FootnoteText"/>
        <w:rPr>
          <w:lang w:val="el-GR"/>
        </w:rPr>
      </w:pPr>
      <w:r>
        <w:rPr>
          <w:rStyle w:val="FootnoteReference"/>
        </w:rPr>
        <w:footnoteRef/>
      </w:r>
      <w:r w:rsidRPr="00B9533F">
        <w:rPr>
          <w:lang w:val="el-GR"/>
        </w:rPr>
        <w:t xml:space="preserve"> </w:t>
      </w:r>
      <w:r w:rsidRPr="00B96C62">
        <w:rPr>
          <w:lang w:val="ru-RU"/>
        </w:rPr>
        <w:t>參見提摩太</w:t>
      </w:r>
      <w:r w:rsidRPr="00B9533F">
        <w:rPr>
          <w:lang w:val="el-GR"/>
        </w:rPr>
        <w:t>前書6:12</w:t>
      </w:r>
    </w:p>
  </w:footnote>
  <w:footnote w:id="236">
    <w:p w14:paraId="606FA05A" w14:textId="10278DDC" w:rsidR="004C23FF" w:rsidRPr="00B9533F" w:rsidRDefault="004C23FF">
      <w:pPr>
        <w:pStyle w:val="FootnoteText"/>
        <w:rPr>
          <w:lang w:val="el-GR"/>
        </w:rPr>
      </w:pPr>
      <w:r>
        <w:rPr>
          <w:rStyle w:val="FootnoteReference"/>
        </w:rPr>
        <w:footnoteRef/>
      </w:r>
      <w:r w:rsidRPr="00B9533F">
        <w:rPr>
          <w:lang w:val="el-GR"/>
        </w:rPr>
        <w:t xml:space="preserve"> 庇護山長老帕伊西奧斯。庇護山長老哈齊斯-喬治斯。塞羅蒂,塞薩洛尼基,1986年。第34頁。</w:t>
      </w:r>
    </w:p>
  </w:footnote>
  <w:footnote w:id="237">
    <w:p w14:paraId="59BEFE9D" w14:textId="5545521A" w:rsidR="006C3862" w:rsidRPr="00B9533F" w:rsidRDefault="006C3862">
      <w:pPr>
        <w:pStyle w:val="FootnoteText"/>
        <w:rPr>
          <w:lang w:val="el-GR"/>
        </w:rPr>
      </w:pPr>
      <w:r>
        <w:rPr>
          <w:rStyle w:val="FootnoteReference"/>
        </w:rPr>
        <w:footnoteRef/>
      </w:r>
      <w:r w:rsidRPr="00B9533F">
        <w:rPr>
          <w:lang w:val="el-GR"/>
        </w:rPr>
        <w:t xml:space="preserve"> </w:t>
      </w:r>
      <w:r w:rsidRPr="00B96C62">
        <w:rPr>
          <w:lang w:val="ru-RU"/>
        </w:rPr>
        <w:t>箴言</w:t>
      </w:r>
      <w:r w:rsidRPr="00B9533F">
        <w:rPr>
          <w:lang w:val="el-GR"/>
        </w:rPr>
        <w:t xml:space="preserve"> 9:9</w:t>
      </w:r>
    </w:p>
  </w:footnote>
  <w:footnote w:id="238">
    <w:p w14:paraId="7AF9AF5D" w14:textId="6DDEF02A" w:rsidR="006C3862" w:rsidRPr="00B9533F" w:rsidRDefault="006C3862">
      <w:pPr>
        <w:pStyle w:val="FootnoteText"/>
        <w:rPr>
          <w:lang w:val="el-GR"/>
        </w:rPr>
      </w:pPr>
      <w:r>
        <w:rPr>
          <w:rStyle w:val="FootnoteReference"/>
        </w:rPr>
        <w:footnoteRef/>
      </w:r>
      <w:r w:rsidRPr="00B9533F">
        <w:rPr>
          <w:lang w:val="el-GR"/>
        </w:rPr>
        <w:t xml:space="preserve"> </w:t>
      </w:r>
      <w:r w:rsidRPr="00B96C62">
        <w:rPr>
          <w:lang w:val="ru-RU"/>
        </w:rPr>
        <w:t>箴言</w:t>
      </w:r>
      <w:r w:rsidRPr="00B9533F">
        <w:rPr>
          <w:lang w:val="el-GR"/>
        </w:rPr>
        <w:t xml:space="preserve"> 9:9</w:t>
      </w:r>
    </w:p>
  </w:footnote>
  <w:footnote w:id="239">
    <w:p w14:paraId="11CABA37" w14:textId="427807AF" w:rsidR="006C3862" w:rsidRPr="00B9533F" w:rsidRDefault="006C3862">
      <w:pPr>
        <w:pStyle w:val="FootnoteText"/>
        <w:rPr>
          <w:lang w:val="el-GR"/>
        </w:rPr>
      </w:pPr>
      <w:r>
        <w:rPr>
          <w:rStyle w:val="FootnoteReference"/>
        </w:rPr>
        <w:footnoteRef/>
      </w:r>
      <w:r w:rsidRPr="00B9533F">
        <w:rPr>
          <w:lang w:val="el-GR"/>
        </w:rPr>
        <w:t xml:space="preserve"> </w:t>
      </w:r>
      <w:r w:rsidRPr="00B96C62">
        <w:rPr>
          <w:lang w:val="ru-RU"/>
        </w:rPr>
        <w:t>哥林多前書</w:t>
      </w:r>
      <w:r w:rsidRPr="00B9533F">
        <w:rPr>
          <w:lang w:val="el-GR"/>
        </w:rPr>
        <w:t>9:24</w:t>
      </w:r>
    </w:p>
  </w:footnote>
  <w:footnote w:id="240">
    <w:p w14:paraId="1932C064" w14:textId="4E9EB3A9" w:rsidR="00D409DA" w:rsidRPr="00B9533F" w:rsidRDefault="00D409DA">
      <w:pPr>
        <w:pStyle w:val="FootnoteText"/>
        <w:rPr>
          <w:lang w:val="el-GR"/>
        </w:rPr>
      </w:pPr>
      <w:r>
        <w:rPr>
          <w:rStyle w:val="FootnoteReference"/>
        </w:rPr>
        <w:footnoteRef/>
      </w:r>
      <w:r w:rsidRPr="00B9533F">
        <w:rPr>
          <w:lang w:val="el-GR"/>
        </w:rPr>
        <w:t xml:space="preserve"> </w:t>
      </w:r>
      <w:r w:rsidRPr="00B96C62">
        <w:rPr>
          <w:lang w:val="ru-RU"/>
        </w:rPr>
        <w:t>長老帕伊西奧斯嘅老豆嘅姓氏</w:t>
      </w:r>
      <w:r w:rsidRPr="00B9533F">
        <w:rPr>
          <w:lang w:val="el-GR"/>
        </w:rPr>
        <w:t>。</w:t>
      </w:r>
      <w:r w:rsidRPr="00EE15DE">
        <w:rPr>
          <w:i/>
          <w:iCs/>
          <w:lang w:val="el-GR"/>
        </w:rPr>
        <w:t>——</w:t>
      </w:r>
      <w:r w:rsidRPr="00B96C62">
        <w:rPr>
          <w:i/>
          <w:iCs/>
          <w:lang w:val="ru-RU"/>
        </w:rPr>
        <w:t>編者附註</w:t>
      </w:r>
      <w:r w:rsidRPr="00B9533F">
        <w:rPr>
          <w:i/>
          <w:iCs/>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94964" w14:textId="77777777" w:rsidR="003F1510" w:rsidRDefault="003F151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A61D0" w14:textId="77777777" w:rsidR="003F1510" w:rsidRDefault="003F15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EB930A" w14:textId="77777777" w:rsidR="003F1510" w:rsidRDefault="003F15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AEA8007C"/>
    <w:lvl w:ilvl="0">
      <w:start w:val="1"/>
      <w:numFmt w:val="bullet"/>
      <w:lvlText w:val=""/>
      <w:lvlJc w:val="left"/>
      <w:pPr>
        <w:tabs>
          <w:tab w:val="num" w:pos="1440"/>
        </w:tabs>
        <w:ind w:left="144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num w:numId="1" w16cid:durableId="982660819">
    <w:abstractNumId w:val="1"/>
    <w:lvlOverride w:ilvl="0">
      <w:lvl w:ilvl="0">
        <w:start w:val="1"/>
        <w:numFmt w:val="bullet"/>
        <w:lvlText w:val=""/>
        <w:legacy w:legacy="1" w:legacySpace="0" w:legacyIndent="360"/>
        <w:lvlJc w:val="left"/>
        <w:pPr>
          <w:ind w:left="1080" w:hanging="360"/>
        </w:pPr>
        <w:rPr>
          <w:rFonts w:ascii="Symbol" w:hAnsi="Symbol" w:hint="default"/>
        </w:rPr>
      </w:lvl>
    </w:lvlOverride>
  </w:num>
  <w:num w:numId="2" w16cid:durableId="11059992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attachedTemplate r:id="rId1"/>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3824"/>
    <w:rsid w:val="00010D9E"/>
    <w:rsid w:val="000168A7"/>
    <w:rsid w:val="00016F6F"/>
    <w:rsid w:val="000401DA"/>
    <w:rsid w:val="00041AE1"/>
    <w:rsid w:val="00042AE7"/>
    <w:rsid w:val="00042E19"/>
    <w:rsid w:val="00046337"/>
    <w:rsid w:val="0005351D"/>
    <w:rsid w:val="0005620A"/>
    <w:rsid w:val="00056B15"/>
    <w:rsid w:val="00063473"/>
    <w:rsid w:val="000707AD"/>
    <w:rsid w:val="000765C3"/>
    <w:rsid w:val="00076FA0"/>
    <w:rsid w:val="000A4EC7"/>
    <w:rsid w:val="000B06CF"/>
    <w:rsid w:val="000C36C9"/>
    <w:rsid w:val="000C3F31"/>
    <w:rsid w:val="000C7D40"/>
    <w:rsid w:val="000D6B7F"/>
    <w:rsid w:val="000F7754"/>
    <w:rsid w:val="00104C45"/>
    <w:rsid w:val="00121613"/>
    <w:rsid w:val="00124DA2"/>
    <w:rsid w:val="00133AB8"/>
    <w:rsid w:val="00144CDC"/>
    <w:rsid w:val="001508EB"/>
    <w:rsid w:val="00175D82"/>
    <w:rsid w:val="00175FB9"/>
    <w:rsid w:val="00197392"/>
    <w:rsid w:val="001A02ED"/>
    <w:rsid w:val="00203C5A"/>
    <w:rsid w:val="0021208D"/>
    <w:rsid w:val="00244642"/>
    <w:rsid w:val="002A3EAC"/>
    <w:rsid w:val="002C73D4"/>
    <w:rsid w:val="002E660C"/>
    <w:rsid w:val="003273EF"/>
    <w:rsid w:val="003349CC"/>
    <w:rsid w:val="00340B7B"/>
    <w:rsid w:val="00345AA9"/>
    <w:rsid w:val="0035780A"/>
    <w:rsid w:val="003614AC"/>
    <w:rsid w:val="003C6A74"/>
    <w:rsid w:val="003E0F57"/>
    <w:rsid w:val="003F1510"/>
    <w:rsid w:val="003F1832"/>
    <w:rsid w:val="003F3F4E"/>
    <w:rsid w:val="00404D63"/>
    <w:rsid w:val="00421310"/>
    <w:rsid w:val="00433AFD"/>
    <w:rsid w:val="004640AE"/>
    <w:rsid w:val="00467707"/>
    <w:rsid w:val="0048111F"/>
    <w:rsid w:val="004A278A"/>
    <w:rsid w:val="004C1387"/>
    <w:rsid w:val="004C23FF"/>
    <w:rsid w:val="004C34EA"/>
    <w:rsid w:val="004D174F"/>
    <w:rsid w:val="004F597D"/>
    <w:rsid w:val="0052518D"/>
    <w:rsid w:val="00530F3A"/>
    <w:rsid w:val="00554C87"/>
    <w:rsid w:val="0055719E"/>
    <w:rsid w:val="00567A2D"/>
    <w:rsid w:val="00581C75"/>
    <w:rsid w:val="005F03B2"/>
    <w:rsid w:val="005F300A"/>
    <w:rsid w:val="00642569"/>
    <w:rsid w:val="00663BD9"/>
    <w:rsid w:val="00671CFC"/>
    <w:rsid w:val="00671E09"/>
    <w:rsid w:val="00681D72"/>
    <w:rsid w:val="006A38BF"/>
    <w:rsid w:val="006A5E63"/>
    <w:rsid w:val="006C3862"/>
    <w:rsid w:val="007375FF"/>
    <w:rsid w:val="00742A5C"/>
    <w:rsid w:val="00774A81"/>
    <w:rsid w:val="00784116"/>
    <w:rsid w:val="0079430E"/>
    <w:rsid w:val="007F7674"/>
    <w:rsid w:val="00801268"/>
    <w:rsid w:val="00833EDE"/>
    <w:rsid w:val="008661E5"/>
    <w:rsid w:val="008674BA"/>
    <w:rsid w:val="008720E5"/>
    <w:rsid w:val="00880EA6"/>
    <w:rsid w:val="008868F3"/>
    <w:rsid w:val="008B042A"/>
    <w:rsid w:val="008E7358"/>
    <w:rsid w:val="008F2902"/>
    <w:rsid w:val="00923824"/>
    <w:rsid w:val="00927A2D"/>
    <w:rsid w:val="0093735A"/>
    <w:rsid w:val="00941772"/>
    <w:rsid w:val="009641AA"/>
    <w:rsid w:val="009676D4"/>
    <w:rsid w:val="009701D3"/>
    <w:rsid w:val="00977E0F"/>
    <w:rsid w:val="009A3FAB"/>
    <w:rsid w:val="00A019B4"/>
    <w:rsid w:val="00A123B0"/>
    <w:rsid w:val="00A26162"/>
    <w:rsid w:val="00A30AE7"/>
    <w:rsid w:val="00A8106D"/>
    <w:rsid w:val="00AD1EF9"/>
    <w:rsid w:val="00AD4C15"/>
    <w:rsid w:val="00AE3E1C"/>
    <w:rsid w:val="00B40069"/>
    <w:rsid w:val="00B47B32"/>
    <w:rsid w:val="00B9533F"/>
    <w:rsid w:val="00BA4545"/>
    <w:rsid w:val="00BC2B89"/>
    <w:rsid w:val="00BC4276"/>
    <w:rsid w:val="00BD0C8A"/>
    <w:rsid w:val="00BD64A0"/>
    <w:rsid w:val="00BE1680"/>
    <w:rsid w:val="00BE1F4F"/>
    <w:rsid w:val="00C05EEC"/>
    <w:rsid w:val="00C33096"/>
    <w:rsid w:val="00C3455A"/>
    <w:rsid w:val="00C52B51"/>
    <w:rsid w:val="00C533C6"/>
    <w:rsid w:val="00C535E1"/>
    <w:rsid w:val="00C540B0"/>
    <w:rsid w:val="00C92E5A"/>
    <w:rsid w:val="00CB062C"/>
    <w:rsid w:val="00CB161F"/>
    <w:rsid w:val="00CD0E82"/>
    <w:rsid w:val="00CD398A"/>
    <w:rsid w:val="00D00394"/>
    <w:rsid w:val="00D03880"/>
    <w:rsid w:val="00D05312"/>
    <w:rsid w:val="00D228E7"/>
    <w:rsid w:val="00D3485E"/>
    <w:rsid w:val="00D409DA"/>
    <w:rsid w:val="00D742B9"/>
    <w:rsid w:val="00D76F3F"/>
    <w:rsid w:val="00D907A4"/>
    <w:rsid w:val="00DE38AF"/>
    <w:rsid w:val="00E10542"/>
    <w:rsid w:val="00E162ED"/>
    <w:rsid w:val="00E2668A"/>
    <w:rsid w:val="00E30855"/>
    <w:rsid w:val="00E56B3A"/>
    <w:rsid w:val="00E8573A"/>
    <w:rsid w:val="00E93151"/>
    <w:rsid w:val="00E962F1"/>
    <w:rsid w:val="00EA0F8F"/>
    <w:rsid w:val="00EC3C5E"/>
    <w:rsid w:val="00EC4A94"/>
    <w:rsid w:val="00ED6B3E"/>
    <w:rsid w:val="00EE15DE"/>
    <w:rsid w:val="00F0731E"/>
    <w:rsid w:val="00F45EE6"/>
    <w:rsid w:val="00F7522B"/>
    <w:rsid w:val="00F76FD9"/>
    <w:rsid w:val="00F7773D"/>
    <w:rsid w:val="00F81DAE"/>
    <w:rsid w:val="00FA14C8"/>
    <w:rsid w:val="00FA2D24"/>
    <w:rsid w:val="00FB5D2C"/>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71EBB4"/>
  <w15:docId w15:val="{BAE7E76F-40EA-46DA-A55E-3AE037E7A3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15DE"/>
    <w:pPr>
      <w:jc w:val="both"/>
    </w:pPr>
    <w:rPr>
      <w:sz w:val="24"/>
    </w:rPr>
  </w:style>
  <w:style w:type="paragraph" w:styleId="Heading1">
    <w:name w:val="heading 1"/>
    <w:basedOn w:val="Normal"/>
    <w:next w:val="Normal"/>
    <w:link w:val="Heading1Char"/>
    <w:qFormat/>
    <w:rsid w:val="00EE15DE"/>
    <w:pPr>
      <w:keepNext/>
      <w:spacing w:after="240"/>
      <w:jc w:val="center"/>
      <w:outlineLvl w:val="0"/>
    </w:pPr>
    <w:rPr>
      <w:rFonts w:ascii="Arial" w:hAnsi="Arial"/>
      <w:b/>
      <w:color w:val="800000"/>
      <w:spacing w:val="30"/>
      <w:kern w:val="28"/>
      <w:sz w:val="56"/>
    </w:rPr>
  </w:style>
  <w:style w:type="paragraph" w:styleId="Heading2">
    <w:name w:val="heading 2"/>
    <w:basedOn w:val="Normal"/>
    <w:next w:val="Normal"/>
    <w:link w:val="Heading2Char"/>
    <w:qFormat/>
    <w:rsid w:val="00EE15DE"/>
    <w:pPr>
      <w:keepNext/>
      <w:spacing w:after="120"/>
      <w:jc w:val="center"/>
      <w:outlineLvl w:val="1"/>
    </w:pPr>
    <w:rPr>
      <w:rFonts w:ascii="Arial" w:hAnsi="Arial"/>
      <w:b/>
      <w:color w:val="800000"/>
      <w:spacing w:val="20"/>
      <w:sz w:val="38"/>
    </w:rPr>
  </w:style>
  <w:style w:type="paragraph" w:styleId="Heading3">
    <w:name w:val="heading 3"/>
    <w:basedOn w:val="Normal"/>
    <w:next w:val="Normal"/>
    <w:link w:val="Heading3Char"/>
    <w:qFormat/>
    <w:rsid w:val="00EE15DE"/>
    <w:pPr>
      <w:keepNext/>
      <w:spacing w:after="120"/>
      <w:jc w:val="center"/>
      <w:outlineLvl w:val="2"/>
    </w:pPr>
    <w:rPr>
      <w:rFonts w:ascii="Arial" w:hAnsi="Arial"/>
      <w:b/>
      <w:color w:val="0000FF"/>
      <w:spacing w:val="16"/>
      <w:sz w:val="30"/>
    </w:rPr>
  </w:style>
  <w:style w:type="paragraph" w:styleId="Heading4">
    <w:name w:val="heading 4"/>
    <w:basedOn w:val="Normal"/>
    <w:next w:val="Normal"/>
    <w:link w:val="Heading4Char"/>
    <w:autoRedefine/>
    <w:qFormat/>
    <w:rsid w:val="00EE15DE"/>
    <w:pPr>
      <w:keepNext/>
      <w:spacing w:after="60"/>
      <w:outlineLvl w:val="3"/>
    </w:pPr>
    <w:rPr>
      <w:rFonts w:ascii="Arial" w:hAnsi="Arial"/>
      <w:b/>
      <w:color w:val="0000FF"/>
    </w:rPr>
  </w:style>
  <w:style w:type="paragraph" w:styleId="Heading5">
    <w:name w:val="heading 5"/>
    <w:basedOn w:val="Normal"/>
    <w:next w:val="Normal"/>
    <w:link w:val="Heading5Char"/>
    <w:autoRedefine/>
    <w:qFormat/>
    <w:rsid w:val="00EE15DE"/>
    <w:pPr>
      <w:keepNext/>
      <w:tabs>
        <w:tab w:val="left" w:pos="475"/>
      </w:tabs>
      <w:jc w:val="left"/>
      <w:outlineLvl w:val="4"/>
    </w:pPr>
    <w:rPr>
      <w:b/>
      <w:i/>
      <w:color w:val="0000FF"/>
    </w:rPr>
  </w:style>
  <w:style w:type="paragraph" w:styleId="Heading6">
    <w:name w:val="heading 6"/>
    <w:basedOn w:val="Normal"/>
    <w:next w:val="Normal"/>
    <w:link w:val="Heading6Char"/>
    <w:qFormat/>
    <w:rsid w:val="00EE15DE"/>
    <w:pPr>
      <w:keepNext/>
      <w:outlineLvl w:val="5"/>
    </w:pPr>
    <w:rPr>
      <w:b/>
    </w:rPr>
  </w:style>
  <w:style w:type="character" w:default="1" w:styleId="DefaultParagraphFont">
    <w:name w:val="Default Paragraph Font"/>
    <w:uiPriority w:val="1"/>
    <w:semiHidden/>
    <w:unhideWhenUsed/>
    <w:rsid w:val="00EE15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15DE"/>
  </w:style>
  <w:style w:type="character" w:customStyle="1" w:styleId="Heading1Char">
    <w:name w:val="Heading 1 Char"/>
    <w:basedOn w:val="DefaultParagraphFont"/>
    <w:link w:val="Heading1"/>
    <w:rsid w:val="00506D7A"/>
    <w:rPr>
      <w:rFonts w:ascii="Arial" w:hAnsi="Arial"/>
      <w:b/>
      <w:color w:val="800000"/>
      <w:spacing w:val="30"/>
      <w:kern w:val="28"/>
      <w:sz w:val="56"/>
    </w:rPr>
  </w:style>
  <w:style w:type="character" w:customStyle="1" w:styleId="Heading2Char">
    <w:name w:val="Heading 2 Char"/>
    <w:basedOn w:val="DefaultParagraphFont"/>
    <w:link w:val="Heading2"/>
    <w:rsid w:val="00506D7A"/>
    <w:rPr>
      <w:rFonts w:ascii="Arial" w:hAnsi="Arial"/>
      <w:b/>
      <w:color w:val="800000"/>
      <w:spacing w:val="20"/>
      <w:sz w:val="38"/>
    </w:rPr>
  </w:style>
  <w:style w:type="character" w:customStyle="1" w:styleId="Heading3Char">
    <w:name w:val="Heading 3 Char"/>
    <w:basedOn w:val="DefaultParagraphFont"/>
    <w:link w:val="Heading3"/>
    <w:rsid w:val="00506D7A"/>
    <w:rPr>
      <w:rFonts w:ascii="Arial" w:hAnsi="Arial"/>
      <w:b/>
      <w:color w:val="0000FF"/>
      <w:spacing w:val="16"/>
      <w:sz w:val="30"/>
    </w:rPr>
  </w:style>
  <w:style w:type="character" w:customStyle="1" w:styleId="Heading4Char">
    <w:name w:val="Heading 4 Char"/>
    <w:basedOn w:val="DefaultParagraphFont"/>
    <w:link w:val="Heading4"/>
    <w:rsid w:val="00EE15DE"/>
    <w:rPr>
      <w:rFonts w:ascii="Arial" w:hAnsi="Arial"/>
      <w:b/>
      <w:color w:val="0000FF"/>
      <w:sz w:val="24"/>
    </w:rPr>
  </w:style>
  <w:style w:type="character" w:customStyle="1" w:styleId="Heading5Char">
    <w:name w:val="Heading 5 Char"/>
    <w:basedOn w:val="DefaultParagraphFont"/>
    <w:link w:val="Heading5"/>
    <w:rsid w:val="00EE15DE"/>
    <w:rPr>
      <w:b/>
      <w:i/>
      <w:color w:val="0000FF"/>
      <w:sz w:val="24"/>
    </w:rPr>
  </w:style>
  <w:style w:type="character" w:customStyle="1" w:styleId="Heading6Char">
    <w:name w:val="Heading 6 Char"/>
    <w:basedOn w:val="DefaultParagraphFont"/>
    <w:link w:val="Heading6"/>
    <w:rsid w:val="00EE15DE"/>
    <w:rPr>
      <w:b/>
      <w:sz w:val="24"/>
    </w:rPr>
  </w:style>
  <w:style w:type="paragraph" w:customStyle="1" w:styleId="div">
    <w:name w:val="div"/>
    <w:basedOn w:val="Normal"/>
  </w:style>
  <w:style w:type="paragraph" w:customStyle="1" w:styleId="paragraph">
    <w:name w:val="paragraph"/>
    <w:basedOn w:val="Normal"/>
    <w:pPr>
      <w:ind w:firstLine="520"/>
    </w:pPr>
    <w:rPr>
      <w:sz w:val="26"/>
      <w:szCs w:val="26"/>
    </w:rPr>
  </w:style>
  <w:style w:type="paragraph" w:customStyle="1" w:styleId="Subtitle1">
    <w:name w:val="Subtitle1"/>
    <w:basedOn w:val="Normal"/>
    <w:pPr>
      <w:jc w:val="center"/>
    </w:pPr>
    <w:rPr>
      <w:b/>
      <w:bCs/>
      <w:color w:val="000000"/>
      <w:sz w:val="29"/>
      <w:szCs w:val="29"/>
    </w:rPr>
  </w:style>
  <w:style w:type="paragraph" w:customStyle="1" w:styleId="imgDiv">
    <w:name w:val="imgDiv"/>
    <w:basedOn w:val="Normal"/>
    <w:pPr>
      <w:jc w:val="center"/>
    </w:pPr>
  </w:style>
  <w:style w:type="character" w:customStyle="1" w:styleId="calibre17">
    <w:name w:val="calibre17"/>
    <w:basedOn w:val="DefaultParagraphFont"/>
  </w:style>
  <w:style w:type="paragraph" w:customStyle="1" w:styleId="notes">
    <w:name w:val="notes"/>
    <w:basedOn w:val="Normal"/>
    <w:pPr>
      <w:pBdr>
        <w:top w:val="none" w:sz="0" w:space="9" w:color="auto"/>
        <w:left w:val="none" w:sz="0" w:space="15" w:color="auto"/>
        <w:bottom w:val="none" w:sz="0" w:space="9" w:color="auto"/>
        <w:right w:val="none" w:sz="0" w:space="15" w:color="auto"/>
      </w:pBdr>
      <w:shd w:val="clear" w:color="auto" w:fill="FFF5AF"/>
      <w:ind w:firstLine="480"/>
    </w:pPr>
    <w:rPr>
      <w:shd w:val="clear" w:color="auto" w:fill="FFF5AF"/>
    </w:rPr>
  </w:style>
  <w:style w:type="character" w:customStyle="1" w:styleId="p1">
    <w:name w:val="p1"/>
    <w:basedOn w:val="DefaultParagraphFont"/>
    <w:rPr>
      <w:rFonts w:ascii="Times New Roman" w:eastAsia="Times New Roman" w:hAnsi="Times New Roman" w:cs="Times New Roman"/>
      <w:color w:val="B50E1A"/>
      <w:sz w:val="25"/>
      <w:szCs w:val="25"/>
    </w:rPr>
  </w:style>
  <w:style w:type="paragraph" w:styleId="Footer">
    <w:name w:val="footer"/>
    <w:basedOn w:val="Normal"/>
    <w:link w:val="FooterChar"/>
    <w:rsid w:val="00EE15DE"/>
    <w:pPr>
      <w:tabs>
        <w:tab w:val="center" w:pos="4320"/>
        <w:tab w:val="right" w:pos="8640"/>
      </w:tabs>
    </w:pPr>
  </w:style>
  <w:style w:type="character" w:customStyle="1" w:styleId="FooterChar">
    <w:name w:val="Footer Char"/>
    <w:basedOn w:val="DefaultParagraphFont"/>
    <w:link w:val="Footer"/>
    <w:rsid w:val="00041AE1"/>
    <w:rPr>
      <w:sz w:val="24"/>
    </w:rPr>
  </w:style>
  <w:style w:type="character" w:styleId="PageNumber">
    <w:name w:val="page number"/>
    <w:basedOn w:val="DefaultParagraphFont"/>
    <w:rsid w:val="00EE15DE"/>
  </w:style>
  <w:style w:type="paragraph" w:customStyle="1" w:styleId="headingredital">
    <w:name w:val="heading_red_ital"/>
    <w:basedOn w:val="Normal"/>
    <w:rsid w:val="00EE15DE"/>
    <w:rPr>
      <w:i/>
      <w:color w:val="800000"/>
    </w:rPr>
  </w:style>
  <w:style w:type="paragraph" w:styleId="Header">
    <w:name w:val="header"/>
    <w:basedOn w:val="Normal"/>
    <w:link w:val="HeaderChar"/>
    <w:rsid w:val="00EE15DE"/>
    <w:pPr>
      <w:tabs>
        <w:tab w:val="center" w:pos="4320"/>
        <w:tab w:val="right" w:pos="8640"/>
      </w:tabs>
    </w:pPr>
  </w:style>
  <w:style w:type="character" w:customStyle="1" w:styleId="HeaderChar">
    <w:name w:val="Header Char"/>
    <w:basedOn w:val="DefaultParagraphFont"/>
    <w:link w:val="Header"/>
    <w:rsid w:val="00041AE1"/>
    <w:rPr>
      <w:sz w:val="24"/>
    </w:rPr>
  </w:style>
  <w:style w:type="paragraph" w:styleId="TOC5">
    <w:name w:val="toc 5"/>
    <w:basedOn w:val="Normal"/>
    <w:next w:val="Normal"/>
    <w:autoRedefine/>
    <w:uiPriority w:val="39"/>
    <w:rsid w:val="00EE15DE"/>
    <w:pPr>
      <w:ind w:left="960"/>
      <w:jc w:val="left"/>
    </w:pPr>
    <w:rPr>
      <w:rFonts w:asciiTheme="minorHAnsi" w:hAnsiTheme="minorHAnsi" w:cstheme="minorHAnsi"/>
      <w:sz w:val="20"/>
      <w:szCs w:val="24"/>
    </w:rPr>
  </w:style>
  <w:style w:type="paragraph" w:styleId="TOC4">
    <w:name w:val="toc 4"/>
    <w:basedOn w:val="Normal"/>
    <w:next w:val="Normal"/>
    <w:autoRedefine/>
    <w:uiPriority w:val="39"/>
    <w:rsid w:val="00EE15DE"/>
    <w:pPr>
      <w:ind w:left="720"/>
      <w:jc w:val="left"/>
    </w:pPr>
    <w:rPr>
      <w:rFonts w:asciiTheme="minorHAnsi" w:hAnsiTheme="minorHAnsi" w:cstheme="minorHAnsi"/>
      <w:sz w:val="20"/>
      <w:szCs w:val="24"/>
    </w:rPr>
  </w:style>
  <w:style w:type="paragraph" w:styleId="EnvelopeAddress">
    <w:name w:val="envelope address"/>
    <w:basedOn w:val="Normal"/>
    <w:rsid w:val="00EE15DE"/>
    <w:pPr>
      <w:framePr w:w="7920" w:h="1980" w:hRule="exact" w:hSpace="180" w:wrap="auto" w:hAnchor="page" w:xAlign="center" w:yAlign="bottom"/>
      <w:ind w:left="2880"/>
    </w:pPr>
    <w:rPr>
      <w:sz w:val="28"/>
    </w:rPr>
  </w:style>
  <w:style w:type="paragraph" w:styleId="EnvelopeReturn">
    <w:name w:val="envelope return"/>
    <w:basedOn w:val="Normal"/>
    <w:rsid w:val="00EE15DE"/>
  </w:style>
  <w:style w:type="character" w:styleId="Hyperlink">
    <w:name w:val="Hyperlink"/>
    <w:uiPriority w:val="99"/>
    <w:rsid w:val="00EE15DE"/>
    <w:rPr>
      <w:color w:val="0000FF"/>
      <w:u w:val="single"/>
    </w:rPr>
  </w:style>
  <w:style w:type="character" w:styleId="FollowedHyperlink">
    <w:name w:val="FollowedHyperlink"/>
    <w:rsid w:val="00EE15DE"/>
    <w:rPr>
      <w:color w:val="800080"/>
      <w:u w:val="single"/>
    </w:rPr>
  </w:style>
  <w:style w:type="paragraph" w:styleId="Title">
    <w:name w:val="Title"/>
    <w:basedOn w:val="Normal"/>
    <w:next w:val="Normal"/>
    <w:link w:val="TitleChar"/>
    <w:autoRedefine/>
    <w:uiPriority w:val="10"/>
    <w:qFormat/>
    <w:rsid w:val="00EE15DE"/>
    <w:pPr>
      <w:contextualSpacing/>
      <w:jc w:val="center"/>
    </w:pPr>
    <w:rPr>
      <w:rFonts w:ascii="Arial" w:hAnsi="Arial"/>
      <w:b/>
      <w:color w:val="FF0000"/>
      <w:spacing w:val="-10"/>
      <w:kern w:val="28"/>
      <w:sz w:val="56"/>
      <w:szCs w:val="56"/>
    </w:rPr>
  </w:style>
  <w:style w:type="character" w:customStyle="1" w:styleId="TitleChar">
    <w:name w:val="Title Char"/>
    <w:link w:val="Title"/>
    <w:uiPriority w:val="10"/>
    <w:rsid w:val="00EE15DE"/>
    <w:rPr>
      <w:rFonts w:ascii="Arial" w:hAnsi="Arial"/>
      <w:b/>
      <w:color w:val="FF0000"/>
      <w:spacing w:val="-10"/>
      <w:kern w:val="28"/>
      <w:sz w:val="56"/>
      <w:szCs w:val="56"/>
    </w:rPr>
  </w:style>
  <w:style w:type="paragraph" w:customStyle="1" w:styleId="Title2">
    <w:name w:val="Title2"/>
    <w:basedOn w:val="Normal"/>
    <w:link w:val="Title2Char"/>
    <w:autoRedefine/>
    <w:qFormat/>
    <w:rsid w:val="00EE15DE"/>
    <w:pPr>
      <w:jc w:val="center"/>
    </w:pPr>
    <w:rPr>
      <w:rFonts w:ascii="Arial" w:hAnsi="Arial" w:cs="Arial"/>
      <w:b/>
      <w:bCs/>
      <w:color w:val="FF0000"/>
      <w:sz w:val="36"/>
      <w:szCs w:val="36"/>
      <w:lang w:val="ru-RU"/>
    </w:rPr>
  </w:style>
  <w:style w:type="character" w:customStyle="1" w:styleId="Title2Char">
    <w:name w:val="Title2 Char"/>
    <w:link w:val="Title2"/>
    <w:rsid w:val="00EE15DE"/>
    <w:rPr>
      <w:rFonts w:ascii="Arial" w:hAnsi="Arial" w:cs="Arial"/>
      <w:b/>
      <w:bCs/>
      <w:color w:val="FF0000"/>
      <w:sz w:val="36"/>
      <w:szCs w:val="36"/>
      <w:lang w:val="ru-RU"/>
    </w:rPr>
  </w:style>
  <w:style w:type="paragraph" w:customStyle="1" w:styleId="Insert">
    <w:name w:val="Insert"/>
    <w:basedOn w:val="Normal"/>
    <w:link w:val="InsertChar"/>
    <w:autoRedefine/>
    <w:qFormat/>
    <w:rsid w:val="00C33096"/>
    <w:rPr>
      <w:b/>
      <w:bCs/>
      <w:color w:val="FF0000"/>
      <w:sz w:val="20"/>
      <w:szCs w:val="24"/>
      <w:lang w:val="ru-RU"/>
    </w:rPr>
  </w:style>
  <w:style w:type="character" w:customStyle="1" w:styleId="InsertChar">
    <w:name w:val="Insert Char"/>
    <w:basedOn w:val="DefaultParagraphFont"/>
    <w:link w:val="Insert"/>
    <w:rsid w:val="00C33096"/>
    <w:rPr>
      <w:b/>
      <w:bCs/>
      <w:color w:val="FF0000"/>
      <w:szCs w:val="24"/>
      <w:lang w:val="ru-RU"/>
    </w:rPr>
  </w:style>
  <w:style w:type="paragraph" w:styleId="TOC1">
    <w:name w:val="toc 1"/>
    <w:basedOn w:val="Normal"/>
    <w:next w:val="Normal"/>
    <w:autoRedefine/>
    <w:uiPriority w:val="39"/>
    <w:unhideWhenUsed/>
    <w:rsid w:val="00175FB9"/>
    <w:pPr>
      <w:spacing w:before="120"/>
      <w:jc w:val="left"/>
    </w:pPr>
    <w:rPr>
      <w:rFonts w:asciiTheme="minorHAnsi" w:hAnsiTheme="minorHAnsi" w:cstheme="minorHAnsi"/>
      <w:b/>
      <w:bCs/>
      <w:i/>
      <w:iCs/>
      <w:szCs w:val="28"/>
    </w:rPr>
  </w:style>
  <w:style w:type="paragraph" w:styleId="TOC2">
    <w:name w:val="toc 2"/>
    <w:basedOn w:val="Normal"/>
    <w:next w:val="Normal"/>
    <w:autoRedefine/>
    <w:uiPriority w:val="39"/>
    <w:unhideWhenUsed/>
    <w:rsid w:val="00175FB9"/>
    <w:pPr>
      <w:spacing w:before="120"/>
      <w:ind w:left="240"/>
      <w:jc w:val="left"/>
    </w:pPr>
    <w:rPr>
      <w:rFonts w:asciiTheme="minorHAnsi" w:hAnsiTheme="minorHAnsi" w:cstheme="minorHAnsi"/>
      <w:b/>
      <w:bCs/>
      <w:sz w:val="22"/>
      <w:szCs w:val="26"/>
    </w:rPr>
  </w:style>
  <w:style w:type="paragraph" w:styleId="TOC3">
    <w:name w:val="toc 3"/>
    <w:basedOn w:val="Normal"/>
    <w:next w:val="Normal"/>
    <w:autoRedefine/>
    <w:uiPriority w:val="39"/>
    <w:unhideWhenUsed/>
    <w:rsid w:val="00175FB9"/>
    <w:pPr>
      <w:ind w:left="480"/>
      <w:jc w:val="left"/>
    </w:pPr>
    <w:rPr>
      <w:rFonts w:asciiTheme="minorHAnsi" w:hAnsiTheme="minorHAnsi" w:cstheme="minorHAnsi"/>
      <w:sz w:val="20"/>
      <w:szCs w:val="24"/>
    </w:rPr>
  </w:style>
  <w:style w:type="paragraph" w:styleId="TOC6">
    <w:name w:val="toc 6"/>
    <w:basedOn w:val="Normal"/>
    <w:next w:val="Normal"/>
    <w:autoRedefine/>
    <w:uiPriority w:val="39"/>
    <w:unhideWhenUsed/>
    <w:rsid w:val="00175FB9"/>
    <w:pPr>
      <w:ind w:left="1200"/>
      <w:jc w:val="left"/>
    </w:pPr>
    <w:rPr>
      <w:rFonts w:asciiTheme="minorHAnsi" w:hAnsiTheme="minorHAnsi" w:cstheme="minorHAnsi"/>
      <w:sz w:val="20"/>
      <w:szCs w:val="24"/>
    </w:rPr>
  </w:style>
  <w:style w:type="paragraph" w:styleId="TOC7">
    <w:name w:val="toc 7"/>
    <w:basedOn w:val="Normal"/>
    <w:next w:val="Normal"/>
    <w:autoRedefine/>
    <w:uiPriority w:val="39"/>
    <w:unhideWhenUsed/>
    <w:rsid w:val="00175FB9"/>
    <w:pPr>
      <w:ind w:left="1440"/>
      <w:jc w:val="left"/>
    </w:pPr>
    <w:rPr>
      <w:rFonts w:asciiTheme="minorHAnsi" w:hAnsiTheme="minorHAnsi" w:cstheme="minorHAnsi"/>
      <w:sz w:val="20"/>
      <w:szCs w:val="24"/>
    </w:rPr>
  </w:style>
  <w:style w:type="paragraph" w:styleId="TOC8">
    <w:name w:val="toc 8"/>
    <w:basedOn w:val="Normal"/>
    <w:next w:val="Normal"/>
    <w:autoRedefine/>
    <w:uiPriority w:val="39"/>
    <w:unhideWhenUsed/>
    <w:rsid w:val="00175FB9"/>
    <w:pPr>
      <w:ind w:left="1680"/>
      <w:jc w:val="left"/>
    </w:pPr>
    <w:rPr>
      <w:rFonts w:asciiTheme="minorHAnsi" w:hAnsiTheme="minorHAnsi" w:cstheme="minorHAnsi"/>
      <w:sz w:val="20"/>
      <w:szCs w:val="24"/>
    </w:rPr>
  </w:style>
  <w:style w:type="paragraph" w:styleId="TOC9">
    <w:name w:val="toc 9"/>
    <w:basedOn w:val="Normal"/>
    <w:next w:val="Normal"/>
    <w:autoRedefine/>
    <w:uiPriority w:val="39"/>
    <w:unhideWhenUsed/>
    <w:rsid w:val="00175FB9"/>
    <w:pPr>
      <w:ind w:left="1920"/>
      <w:jc w:val="left"/>
    </w:pPr>
    <w:rPr>
      <w:rFonts w:asciiTheme="minorHAnsi" w:hAnsiTheme="minorHAnsi" w:cstheme="minorHAnsi"/>
      <w:sz w:val="20"/>
      <w:szCs w:val="24"/>
    </w:rPr>
  </w:style>
  <w:style w:type="character" w:styleId="UnresolvedMention">
    <w:name w:val="Unresolved Mention"/>
    <w:basedOn w:val="DefaultParagraphFont"/>
    <w:uiPriority w:val="99"/>
    <w:semiHidden/>
    <w:unhideWhenUsed/>
    <w:rsid w:val="00175FB9"/>
    <w:rPr>
      <w:color w:val="605E5C"/>
      <w:shd w:val="clear" w:color="auto" w:fill="E1DFDD"/>
    </w:rPr>
  </w:style>
  <w:style w:type="paragraph" w:styleId="FootnoteText">
    <w:name w:val="footnote text"/>
    <w:basedOn w:val="Normal"/>
    <w:link w:val="FootnoteTextChar"/>
    <w:uiPriority w:val="99"/>
    <w:semiHidden/>
    <w:unhideWhenUsed/>
    <w:rsid w:val="000C36C9"/>
    <w:rPr>
      <w:sz w:val="20"/>
    </w:rPr>
  </w:style>
  <w:style w:type="character" w:customStyle="1" w:styleId="FootnoteTextChar">
    <w:name w:val="Footnote Text Char"/>
    <w:basedOn w:val="DefaultParagraphFont"/>
    <w:link w:val="FootnoteText"/>
    <w:uiPriority w:val="99"/>
    <w:semiHidden/>
    <w:rsid w:val="000C36C9"/>
  </w:style>
  <w:style w:type="character" w:styleId="FootnoteReference">
    <w:name w:val="footnote reference"/>
    <w:basedOn w:val="DefaultParagraphFont"/>
    <w:uiPriority w:val="99"/>
    <w:semiHidden/>
    <w:unhideWhenUsed/>
    <w:rsid w:val="000C36C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ma\AppData\Roaming\Microsoft\Templates\Normal12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665445C-F0C2-47B0-85D8-4D35B0BAB456}">
  <we:reference id="wa200010453" version="1.0.0.1" store="en-US" storeType="OMEX"/>
  <we:alternateReferences>
    <we:reference id="wa200010453" version="1.0.0.1" store="" storeType="OMEX"/>
  </we:alternateReferences>
  <we:properties>
    <we:property name="claude.fileId" value="&quot;a1ed80e9-2a59-4b1d-8863-134dc4e19203&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2272E3-0866-4147-9897-5E7905B08E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Normal12M.dotm</Template>
  <TotalTime>599</TotalTime>
  <Pages>118</Pages>
  <Words>5059</Words>
  <Characters>127610</Characters>
  <Application>Microsoft Office Word</Application>
  <DocSecurity>0</DocSecurity>
  <Lines>5104</Lines>
  <Paragraphs>1817</Paragraphs>
  <ScaleCrop>false</ScaleCrop>
  <HeadingPairs>
    <vt:vector size="2" baseType="variant">
      <vt:variant>
        <vt:lpstr>Title</vt:lpstr>
      </vt:variant>
      <vt:variant>
        <vt:i4>1</vt:i4>
      </vt:variant>
    </vt:vector>
  </HeadingPairs>
  <TitlesOfParts>
    <vt:vector size="1" baseType="lpstr">
      <vt:lpstr>第五卷 情慾與美德</vt:lpstr>
    </vt:vector>
  </TitlesOfParts>
  <Company>Orthodox.Asia</Company>
  <LinksUpToDate>false</LinksUpToDate>
  <CharactersWithSpaces>130852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第五卷 情慾與美德</dc:title>
  <dc:subject>10</dc:subject>
  <dc:creator>聖山帕伊西奧斯長老</dc:creator>
  <cp:keywords>聖山帕伊西奧斯, 帕伊西奧斯長老, 聖山聖帕伊西奧斯, 聖山帕伊西奧斯言論集, 情慾與美德, 屬靈生活, 正教苦修, 與情慾爭戰, 美德, 謙卑, 愛, 自愛, 驕傲, 論斷, 嫉妒, 憤怒, 灰心, 忍耐, 屬靈分辨, 悔改, 上帝恩典, 正教, 聖教父, 屬靈教導</cp:keywords>
  <dc:description>聖山聖帕伊西奧斯《言論集》第五卷專論同情慾爭戰同埋修習基督徒美德。喺多次講論同答問之中，長老講解點樣認清並克服自愛、驕傲、論斷、嫉妒、憤怒同灰心，並以謙卑、愛、屬靈高貴、純樸、忍耐同分辨去對治。書中尤其著重謙卑同愛，視之為屬靈生活嘅根基，亦係獲得上帝恩典嘅道路。長老嘅教導簡樸、生動，仲時常帶住幽默，幫助人睇清自己嘅軟弱，開始切實地修養自己。</dc:description>
  <cp:lastModifiedBy>Dmitri Gropen</cp:lastModifiedBy>
  <cp:revision>138</cp:revision>
  <cp:lastPrinted>2025-04-23T20:50:00Z</cp:lastPrinted>
  <dcterms:created xsi:type="dcterms:W3CDTF">2017-11-22T00:00:00Z</dcterms:created>
  <dcterms:modified xsi:type="dcterms:W3CDTF">2026-10-04T22:50:00Z</dcterms:modified>
  <dc:language>yue</dc:language>
</cp:coreProperties>
</file>